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21919" w14:textId="1635F77F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7F5D2454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7D61E379" w14:textId="3A49B668" w:rsidR="00152E9D" w:rsidRPr="00A406E5" w:rsidRDefault="00152E9D" w:rsidP="00181F6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CA2428">
              <w:rPr>
                <w:rFonts w:ascii="Arial" w:hAnsi="Arial" w:cs="Arial"/>
                <w:b/>
                <w:caps/>
                <w:sz w:val="40"/>
              </w:rPr>
              <w:t>-</w:t>
            </w:r>
            <w:r w:rsidR="00DA400D">
              <w:rPr>
                <w:rFonts w:ascii="Arial" w:hAnsi="Arial" w:cs="Arial"/>
                <w:b/>
                <w:caps/>
                <w:sz w:val="40"/>
              </w:rPr>
              <w:t xml:space="preserve"> </w:t>
            </w:r>
            <w:r w:rsidR="00181F6B">
              <w:rPr>
                <w:rFonts w:ascii="Arial" w:hAnsi="Arial" w:cs="Arial"/>
                <w:b/>
                <w:caps/>
                <w:sz w:val="40"/>
              </w:rPr>
              <w:t>Kevin Bowcutt</w:t>
            </w:r>
            <w:r w:rsidR="00CA2428">
              <w:rPr>
                <w:rFonts w:ascii="Arial" w:hAnsi="Arial" w:cs="Arial"/>
                <w:b/>
                <w:caps/>
                <w:sz w:val="40"/>
              </w:rPr>
              <w:t xml:space="preserve"> </w:t>
            </w:r>
          </w:p>
        </w:tc>
      </w:tr>
    </w:tbl>
    <w:p w14:paraId="238601FE" w14:textId="0C1B1B8D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8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F3CABC7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0BB0AE06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F3C834" w14:textId="77777777" w:rsidR="00152E9D" w:rsidRPr="00A406E5" w:rsidRDefault="004D5E9B" w:rsidP="004D5E9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4B153E7" w14:textId="77777777" w:rsidR="00152E9D" w:rsidRPr="00A85BFE" w:rsidRDefault="00152E9D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243FF08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323814D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52E9D" w:rsidRPr="00A406E5" w14:paraId="348876D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614873" w14:textId="7C739B82" w:rsidR="00152E9D" w:rsidRPr="000B3DBC" w:rsidRDefault="00152E9D" w:rsidP="000B3DB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4D5E9B"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 w:rsidR="005F3A53">
              <w:rPr>
                <w:rFonts w:ascii="Arial" w:hAnsi="Arial" w:cs="Arial"/>
                <w:b/>
              </w:rPr>
              <w:t xml:space="preserve"> Skills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08B5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DEB4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2C7EF5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0D41A" w14:textId="5CB6092A" w:rsidR="000B3DBC" w:rsidRDefault="00AD0DC0" w:rsidP="000B3DB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assessed in task 1&amp;2</w:t>
            </w:r>
          </w:p>
          <w:p w14:paraId="60CFA6F3" w14:textId="7D35B6F4" w:rsidR="00C0629B" w:rsidRPr="00C0629B" w:rsidRDefault="000D168A" w:rsidP="00C0629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629B">
              <w:rPr>
                <w:sz w:val="24"/>
                <w:szCs w:val="24"/>
              </w:rPr>
              <w:t xml:space="preserve">The report shows poor use of reading and </w:t>
            </w:r>
            <w:r w:rsidR="00C0629B" w:rsidRPr="00C0629B">
              <w:rPr>
                <w:sz w:val="24"/>
                <w:szCs w:val="24"/>
              </w:rPr>
              <w:t xml:space="preserve">no evidence of </w:t>
            </w:r>
            <w:r w:rsidRPr="00C0629B">
              <w:rPr>
                <w:sz w:val="24"/>
                <w:szCs w:val="24"/>
              </w:rPr>
              <w:t xml:space="preserve">Harvard </w:t>
            </w:r>
            <w:r w:rsidR="00C0629B" w:rsidRPr="00C0629B">
              <w:rPr>
                <w:sz w:val="24"/>
                <w:szCs w:val="24"/>
              </w:rPr>
              <w:t xml:space="preserve">referencing </w:t>
            </w:r>
            <w:r w:rsidRPr="00C0629B">
              <w:rPr>
                <w:sz w:val="24"/>
                <w:szCs w:val="24"/>
              </w:rPr>
              <w:t>system.</w:t>
            </w:r>
            <w:r w:rsidR="00C0629B" w:rsidRPr="00C0629B">
              <w:rPr>
                <w:sz w:val="24"/>
                <w:szCs w:val="24"/>
              </w:rPr>
              <w:t xml:space="preserve"> </w:t>
            </w:r>
          </w:p>
          <w:p w14:paraId="0CDAE3CF" w14:textId="24C5B9E9" w:rsidR="00C0629B" w:rsidRPr="00C0629B" w:rsidRDefault="00C0629B" w:rsidP="00C0629B">
            <w:pPr>
              <w:rPr>
                <w:sz w:val="24"/>
                <w:szCs w:val="24"/>
              </w:rPr>
            </w:pPr>
            <w:r w:rsidRPr="00C0629B">
              <w:rPr>
                <w:sz w:val="24"/>
                <w:szCs w:val="24"/>
              </w:rPr>
              <w:t>The report shows</w:t>
            </w:r>
            <w:r w:rsidRPr="00C0629B">
              <w:rPr>
                <w:sz w:val="24"/>
                <w:szCs w:val="24"/>
              </w:rPr>
              <w:t xml:space="preserve"> no evidence of reading.</w:t>
            </w:r>
            <w:r w:rsidRPr="00C0629B">
              <w:rPr>
                <w:sz w:val="24"/>
                <w:szCs w:val="24"/>
              </w:rPr>
              <w:t xml:space="preserve"> </w:t>
            </w:r>
            <w:r w:rsidRPr="00C0629B">
              <w:rPr>
                <w:sz w:val="24"/>
                <w:szCs w:val="24"/>
              </w:rPr>
              <w:t>Views and findings unsupported and non-authoritative.</w:t>
            </w:r>
          </w:p>
          <w:p w14:paraId="1F3B1409" w14:textId="709E8E6B" w:rsidR="00C0629B" w:rsidRPr="00A406E5" w:rsidRDefault="00C0629B" w:rsidP="00C0629B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2C75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490B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664355AD" w14:textId="02C010F6" w:rsidR="00CF243F" w:rsidRPr="00A406E5" w:rsidRDefault="00C0629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</w:p>
        </w:tc>
      </w:tr>
      <w:tr w:rsidR="00152E9D" w:rsidRPr="00A406E5" w14:paraId="5007C90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511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FFC0" w14:textId="2508B5B4" w:rsidR="00152E9D" w:rsidRPr="00A406E5" w:rsidRDefault="00CF243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E3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8391B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350B4B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44FB30F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DA654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41E39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F0866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892F6E" w14:textId="5EF5C32A" w:rsidR="000B3DBC" w:rsidRDefault="000B3DBC" w:rsidP="000B3DB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assessed in task 1 and task 2</w:t>
            </w:r>
          </w:p>
          <w:p w14:paraId="3D711CCD" w14:textId="231DB40F" w:rsidR="000D168A" w:rsidRPr="006455D4" w:rsidRDefault="00DE7862" w:rsidP="000D168A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666D8D">
              <w:rPr>
                <w:sz w:val="24"/>
                <w:szCs w:val="24"/>
              </w:rPr>
              <w:t>Your calculations shows some</w:t>
            </w:r>
            <w:r w:rsidR="000D168A" w:rsidRPr="006455D4">
              <w:rPr>
                <w:sz w:val="24"/>
                <w:szCs w:val="24"/>
              </w:rPr>
              <w:t xml:space="preserve"> effort and basic understanding of some </w:t>
            </w:r>
            <w:r w:rsidR="00666D8D">
              <w:rPr>
                <w:sz w:val="24"/>
                <w:szCs w:val="24"/>
              </w:rPr>
              <w:t xml:space="preserve">of </w:t>
            </w:r>
            <w:r w:rsidR="000D168A" w:rsidRPr="006455D4">
              <w:rPr>
                <w:sz w:val="24"/>
                <w:szCs w:val="24"/>
              </w:rPr>
              <w:t xml:space="preserve">the topics covered. Your work showed that you have correctly applied knowledge of basic </w:t>
            </w:r>
            <w:r w:rsidR="000D168A">
              <w:rPr>
                <w:sz w:val="24"/>
                <w:szCs w:val="24"/>
              </w:rPr>
              <w:t xml:space="preserve">transistor amplifier. </w:t>
            </w:r>
          </w:p>
          <w:p w14:paraId="31126E5D" w14:textId="3B7CA693" w:rsidR="005A4960" w:rsidRPr="00CF243F" w:rsidRDefault="000D168A" w:rsidP="000D168A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 w:rsidRPr="006455D4">
              <w:rPr>
                <w:sz w:val="24"/>
                <w:szCs w:val="24"/>
              </w:rPr>
              <w:t xml:space="preserve">You have not included calculations of the </w:t>
            </w:r>
            <w:r>
              <w:rPr>
                <w:sz w:val="24"/>
                <w:szCs w:val="24"/>
              </w:rPr>
              <w:t>second stage amplifier</w:t>
            </w:r>
            <w:r w:rsidRPr="006455D4">
              <w:rPr>
                <w:sz w:val="24"/>
                <w:szCs w:val="24"/>
              </w:rPr>
              <w:t>. The calculations shows basic knowledge of the topic.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403A5" w14:textId="77777777" w:rsidR="00152E9D" w:rsidRPr="00A406E5" w:rsidRDefault="00152E9D" w:rsidP="00CF243F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7909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62431CDC" w14:textId="3A969277" w:rsidR="00CF243F" w:rsidRPr="00A406E5" w:rsidRDefault="00666D8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152E9D" w:rsidRPr="00A406E5" w14:paraId="423D4B9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98E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823A" w14:textId="53776EAA" w:rsidR="00152E9D" w:rsidRPr="00A406E5" w:rsidRDefault="00CF243F" w:rsidP="00CF243F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 xml:space="preserve"> </w:t>
            </w:r>
            <w:r w:rsidR="00693DAC">
              <w:rPr>
                <w:rFonts w:ascii="Arial" w:hAnsi="Arial" w:cs="Arial"/>
                <w:sz w:val="32"/>
              </w:rPr>
              <w:t>1</w:t>
            </w: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7F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71B068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9C1D0F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4D5E9B">
              <w:rPr>
                <w:rFonts w:ascii="Arial" w:hAnsi="Arial" w:cs="Arial"/>
                <w:b/>
              </w:rPr>
              <w:t>Cognitive and Intellectual Skills</w:t>
            </w:r>
          </w:p>
          <w:p w14:paraId="5BE93A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4BA7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B3F2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CC226C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A83569" w14:textId="1DA39C6A" w:rsidR="000B3DBC" w:rsidRDefault="000B3DBC" w:rsidP="000B3DB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This is </w:t>
            </w:r>
            <w:r w:rsidR="00C6327D">
              <w:rPr>
                <w:i/>
                <w:sz w:val="24"/>
                <w:szCs w:val="24"/>
              </w:rPr>
              <w:t>assessed in task 2</w:t>
            </w:r>
          </w:p>
          <w:p w14:paraId="1D7B270A" w14:textId="180A1DC0" w:rsidR="005A4960" w:rsidRPr="00DA2F9B" w:rsidRDefault="00666D8D" w:rsidP="00666D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Calculations of components was shown however, no analysis and discussions of results was provided in this report.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FDD700" w14:textId="77777777" w:rsidR="00152E9D" w:rsidRPr="00A406E5" w:rsidRDefault="00C404B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B11C5D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4CB7" w14:textId="5F227949" w:rsidR="00152E9D" w:rsidRPr="00A406E5" w:rsidRDefault="00666D8D" w:rsidP="003D710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152E9D" w:rsidRPr="00A406E5" w14:paraId="06971CD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701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CA4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A72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8D77DC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42826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5B95CD1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20BBB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CB595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E7562DE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498BB" w14:textId="7F349E36" w:rsidR="000B3DBC" w:rsidRDefault="00C6327D" w:rsidP="000B3DB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assessed in task 2</w:t>
            </w:r>
          </w:p>
          <w:p w14:paraId="2FC17F8B" w14:textId="7B0BB794" w:rsidR="00152E9D" w:rsidRPr="00A406E5" w:rsidRDefault="000D168A" w:rsidP="00666D8D">
            <w:pPr>
              <w:rPr>
                <w:rFonts w:ascii="Arial" w:hAnsi="Arial" w:cs="Arial"/>
                <w:sz w:val="14"/>
                <w:szCs w:val="14"/>
              </w:rPr>
            </w:pPr>
            <w:r w:rsidRPr="00FA6468">
              <w:rPr>
                <w:sz w:val="24"/>
                <w:szCs w:val="24"/>
              </w:rPr>
              <w:t xml:space="preserve">The </w:t>
            </w:r>
            <w:r>
              <w:rPr>
                <w:sz w:val="24"/>
                <w:szCs w:val="24"/>
              </w:rPr>
              <w:t xml:space="preserve">report </w:t>
            </w:r>
            <w:r w:rsidRPr="00FA6468">
              <w:rPr>
                <w:sz w:val="24"/>
                <w:szCs w:val="24"/>
              </w:rPr>
              <w:t xml:space="preserve">shows that the student </w:t>
            </w:r>
            <w:r w:rsidRPr="00FA6468">
              <w:rPr>
                <w:sz w:val="24"/>
                <w:szCs w:val="24"/>
                <w:lang w:val="en-US"/>
              </w:rPr>
              <w:t>designed</w:t>
            </w:r>
            <w:r w:rsidR="00666D8D">
              <w:rPr>
                <w:sz w:val="24"/>
                <w:szCs w:val="24"/>
                <w:lang w:val="en-US"/>
              </w:rPr>
              <w:t xml:space="preserve"> first and second stage amplifier. No justifications of using components of the designed amplifier. graphical presentations of results was not shown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F72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6D2B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5AE48A43" w14:textId="52552530" w:rsidR="005A4960" w:rsidRPr="00A406E5" w:rsidRDefault="00181F6B" w:rsidP="003D710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</w:tr>
      <w:tr w:rsidR="00152E9D" w:rsidRPr="00A406E5" w14:paraId="1C203047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0DE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DB24" w14:textId="77777777" w:rsidR="00152E9D" w:rsidRPr="00A406E5" w:rsidRDefault="00C404B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229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C2708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E0B69A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F3A53"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 w:rsidR="005F3A53"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007DCD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0EA2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D355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9D349A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AEE3F" w14:textId="597A974F" w:rsidR="00E87E4C" w:rsidRDefault="00E87E4C" w:rsidP="00E87E4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will be assessed in task 1and task 2</w:t>
            </w:r>
          </w:p>
          <w:p w14:paraId="55FB3B25" w14:textId="44259DC8" w:rsidR="000D168A" w:rsidRPr="00C53A8A" w:rsidRDefault="00666D8D" w:rsidP="000D168A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report shows no</w:t>
            </w:r>
            <w:r w:rsidR="000D168A" w:rsidRPr="00C53A8A">
              <w:rPr>
                <w:sz w:val="24"/>
                <w:szCs w:val="24"/>
              </w:rPr>
              <w:t xml:space="preserve"> structure with little evidence of planning the report. The report is generally descriptive and uncritical. Incorrect use of Harvard referencing system.      </w:t>
            </w:r>
          </w:p>
          <w:p w14:paraId="4F0BA430" w14:textId="77777777" w:rsidR="005A4960" w:rsidRDefault="005A4960" w:rsidP="00E87E4C">
            <w:pPr>
              <w:jc w:val="both"/>
              <w:rPr>
                <w:i/>
                <w:sz w:val="24"/>
                <w:szCs w:val="24"/>
              </w:rPr>
            </w:pPr>
          </w:p>
          <w:p w14:paraId="2908EB2C" w14:textId="16798F7D" w:rsidR="00152E9D" w:rsidRPr="00DA2F9B" w:rsidRDefault="00DA2F9B" w:rsidP="00DE7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FD38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5254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1FE2DD96" w14:textId="4B39FBC3" w:rsidR="00120517" w:rsidRPr="00A406E5" w:rsidRDefault="00666D8D" w:rsidP="00666D8D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</w:p>
        </w:tc>
      </w:tr>
      <w:tr w:rsidR="00152E9D" w:rsidRPr="00A406E5" w14:paraId="41150DF2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753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2669" w14:textId="77777777" w:rsidR="00152E9D" w:rsidRPr="00A406E5" w:rsidRDefault="00C404B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23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BDB5498" w14:textId="77777777" w:rsidR="00152E9D" w:rsidRPr="00A406E5" w:rsidRDefault="00152E9D" w:rsidP="00166A2D">
      <w:pPr>
        <w:ind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688AC05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7EA43D03" w14:textId="77777777" w:rsidR="00152E9D" w:rsidRPr="00A406E5" w:rsidRDefault="004D5E9B" w:rsidP="00152E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="00152E9D"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="00152E9D"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92A29A5" w14:textId="77777777"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462C093" w14:textId="7689039F" w:rsidR="00152E9D" w:rsidRPr="00A406E5" w:rsidRDefault="00666D8D" w:rsidP="003D710F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bookmarkStart w:id="0" w:name="_GoBack"/>
            <w:bookmarkEnd w:id="0"/>
            <w:r w:rsidR="00181F6B">
              <w:rPr>
                <w:rFonts w:ascii="Arial" w:hAnsi="Arial" w:cs="Arial"/>
                <w:b/>
                <w:bCs/>
              </w:rPr>
              <w:t>6</w:t>
            </w:r>
            <w:r w:rsidR="00E422A4">
              <w:rPr>
                <w:rFonts w:ascii="Arial" w:hAnsi="Arial" w:cs="Arial"/>
                <w:b/>
                <w:bCs/>
              </w:rPr>
              <w:t xml:space="preserve"> </w:t>
            </w:r>
            <w:r w:rsidR="00152E9D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03C62B17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916C19D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C4B2DB7" w14:textId="77777777"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 xml:space="preserve">Up to </w:t>
            </w:r>
            <w:r w:rsidR="006D6F24" w:rsidRPr="00A406E5">
              <w:rPr>
                <w:rFonts w:ascii="Arial" w:hAnsi="Arial" w:cs="Arial"/>
                <w:sz w:val="16"/>
                <w:szCs w:val="16"/>
              </w:rPr>
              <w:t>1 week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486946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87F57B8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665DC20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4738AF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7609839" w14:textId="77777777" w:rsidR="00152E9D" w:rsidRPr="00A406E5" w:rsidRDefault="006D6F24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week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0%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46ABBD8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6BBA33E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382A365" w14:textId="0F928E06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9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FD8CD5A" w14:textId="77777777" w:rsidR="00166A2D" w:rsidRPr="00DE67C2" w:rsidRDefault="00166A2D" w:rsidP="00166A2D">
      <w:pPr>
        <w:pStyle w:val="NormalWeb"/>
        <w:rPr>
          <w:rFonts w:ascii="Arial" w:hAnsi="Arial" w:cs="Arial"/>
          <w:b/>
        </w:rPr>
      </w:pPr>
    </w:p>
    <w:sectPr w:rsidR="00166A2D" w:rsidRPr="00DE67C2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9D1A8" w14:textId="77777777" w:rsidR="009B7929" w:rsidRDefault="009B7929">
      <w:r>
        <w:separator/>
      </w:r>
    </w:p>
  </w:endnote>
  <w:endnote w:type="continuationSeparator" w:id="0">
    <w:p w14:paraId="5800F185" w14:textId="77777777" w:rsidR="009B7929" w:rsidRDefault="009B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9C047" w14:textId="3193CEA8" w:rsidR="00152E9D" w:rsidRDefault="00152E9D">
    <w:pPr>
      <w:pStyle w:val="Footer"/>
      <w:jc w:val="center"/>
    </w:pPr>
    <w:r>
      <w:t xml:space="preserve">Page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17512A">
      <w:rPr>
        <w:b/>
        <w:sz w:val="24"/>
        <w:szCs w:val="24"/>
      </w:rPr>
      <w:fldChar w:fldCharType="separate"/>
    </w:r>
    <w:r w:rsidR="00666D8D">
      <w:rPr>
        <w:b/>
        <w:noProof/>
      </w:rPr>
      <w:t>1</w:t>
    </w:r>
    <w:r w:rsidR="0017512A">
      <w:rPr>
        <w:b/>
        <w:sz w:val="24"/>
        <w:szCs w:val="24"/>
      </w:rPr>
      <w:fldChar w:fldCharType="end"/>
    </w:r>
    <w:r>
      <w:t xml:space="preserve"> of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17512A">
      <w:rPr>
        <w:b/>
        <w:sz w:val="24"/>
        <w:szCs w:val="24"/>
      </w:rPr>
      <w:fldChar w:fldCharType="separate"/>
    </w:r>
    <w:r w:rsidR="00666D8D">
      <w:rPr>
        <w:b/>
        <w:noProof/>
      </w:rPr>
      <w:t>2</w:t>
    </w:r>
    <w:r w:rsidR="0017512A">
      <w:rPr>
        <w:b/>
        <w:sz w:val="24"/>
        <w:szCs w:val="24"/>
      </w:rPr>
      <w:fldChar w:fldCharType="end"/>
    </w:r>
  </w:p>
  <w:p w14:paraId="69E2BB2B" w14:textId="77777777"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8899E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A2654" w14:textId="77777777" w:rsidR="009B7929" w:rsidRDefault="009B7929">
      <w:r>
        <w:separator/>
      </w:r>
    </w:p>
  </w:footnote>
  <w:footnote w:type="continuationSeparator" w:id="0">
    <w:p w14:paraId="1AE068B4" w14:textId="77777777" w:rsidR="009B7929" w:rsidRDefault="009B7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0D20CC"/>
    <w:multiLevelType w:val="hybridMultilevel"/>
    <w:tmpl w:val="DC2413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hybridMultilevel"/>
    <w:tmpl w:val="2878E4FA"/>
    <w:lvl w:ilvl="0" w:tplc="07F80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1C19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5007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E25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0AAA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B892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2CB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3A8A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0615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056B1"/>
    <w:multiLevelType w:val="hybridMultilevel"/>
    <w:tmpl w:val="99A84B56"/>
    <w:lvl w:ilvl="0" w:tplc="6B109F24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00A2FA2"/>
    <w:multiLevelType w:val="hybridMultilevel"/>
    <w:tmpl w:val="64DC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AB27D12"/>
    <w:multiLevelType w:val="hybridMultilevel"/>
    <w:tmpl w:val="BA18A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E781F"/>
    <w:multiLevelType w:val="hybridMultilevel"/>
    <w:tmpl w:val="08E0E0D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901B0"/>
    <w:multiLevelType w:val="hybridMultilevel"/>
    <w:tmpl w:val="72A468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922F2"/>
    <w:multiLevelType w:val="hybridMultilevel"/>
    <w:tmpl w:val="97A4E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761AA"/>
    <w:multiLevelType w:val="hybridMultilevel"/>
    <w:tmpl w:val="2294D9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D7295"/>
    <w:multiLevelType w:val="hybridMultilevel"/>
    <w:tmpl w:val="4FDAEFF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12791D"/>
    <w:multiLevelType w:val="hybridMultilevel"/>
    <w:tmpl w:val="6144CACC"/>
    <w:lvl w:ilvl="0" w:tplc="C330C40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38E9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343A4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C062F63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0F836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9449B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913885E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07744D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86339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5D4005"/>
    <w:multiLevelType w:val="hybridMultilevel"/>
    <w:tmpl w:val="8D9C0C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0B1E58"/>
    <w:multiLevelType w:val="hybridMultilevel"/>
    <w:tmpl w:val="DC2413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27"/>
  </w:num>
  <w:num w:numId="4">
    <w:abstractNumId w:val="19"/>
  </w:num>
  <w:num w:numId="5">
    <w:abstractNumId w:val="10"/>
  </w:num>
  <w:num w:numId="6">
    <w:abstractNumId w:val="26"/>
  </w:num>
  <w:num w:numId="7">
    <w:abstractNumId w:val="3"/>
  </w:num>
  <w:num w:numId="8">
    <w:abstractNumId w:val="23"/>
  </w:num>
  <w:num w:numId="9">
    <w:abstractNumId w:val="13"/>
  </w:num>
  <w:num w:numId="10">
    <w:abstractNumId w:val="5"/>
  </w:num>
  <w:num w:numId="11">
    <w:abstractNumId w:val="6"/>
  </w:num>
  <w:num w:numId="12">
    <w:abstractNumId w:val="11"/>
  </w:num>
  <w:num w:numId="13">
    <w:abstractNumId w:val="22"/>
  </w:num>
  <w:num w:numId="14">
    <w:abstractNumId w:val="4"/>
  </w:num>
  <w:num w:numId="15">
    <w:abstractNumId w:val="0"/>
  </w:num>
  <w:num w:numId="16">
    <w:abstractNumId w:val="8"/>
  </w:num>
  <w:num w:numId="17">
    <w:abstractNumId w:val="9"/>
  </w:num>
  <w:num w:numId="18">
    <w:abstractNumId w:val="24"/>
  </w:num>
  <w:num w:numId="19">
    <w:abstractNumId w:val="16"/>
  </w:num>
  <w:num w:numId="20">
    <w:abstractNumId w:val="14"/>
  </w:num>
  <w:num w:numId="21">
    <w:abstractNumId w:val="17"/>
  </w:num>
  <w:num w:numId="22">
    <w:abstractNumId w:val="20"/>
  </w:num>
  <w:num w:numId="23">
    <w:abstractNumId w:val="21"/>
  </w:num>
  <w:num w:numId="24">
    <w:abstractNumId w:val="15"/>
  </w:num>
  <w:num w:numId="25">
    <w:abstractNumId w:val="25"/>
  </w:num>
  <w:num w:numId="26">
    <w:abstractNumId w:val="18"/>
  </w:num>
  <w:num w:numId="27">
    <w:abstractNumId w:val="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1666"/>
    <w:rsid w:val="00017F6B"/>
    <w:rsid w:val="00022F66"/>
    <w:rsid w:val="0002620B"/>
    <w:rsid w:val="00026B02"/>
    <w:rsid w:val="00066D82"/>
    <w:rsid w:val="000772A4"/>
    <w:rsid w:val="000822E5"/>
    <w:rsid w:val="000971FC"/>
    <w:rsid w:val="000A2A3A"/>
    <w:rsid w:val="000A492A"/>
    <w:rsid w:val="000A5BFF"/>
    <w:rsid w:val="000B3DBC"/>
    <w:rsid w:val="000C6474"/>
    <w:rsid w:val="000D168A"/>
    <w:rsid w:val="000D2F80"/>
    <w:rsid w:val="000E413A"/>
    <w:rsid w:val="000F1311"/>
    <w:rsid w:val="000F4C69"/>
    <w:rsid w:val="000F5AA3"/>
    <w:rsid w:val="00100396"/>
    <w:rsid w:val="00100B5C"/>
    <w:rsid w:val="00105EDA"/>
    <w:rsid w:val="001106E9"/>
    <w:rsid w:val="00120517"/>
    <w:rsid w:val="001246A8"/>
    <w:rsid w:val="00124CA5"/>
    <w:rsid w:val="00134F77"/>
    <w:rsid w:val="001363A5"/>
    <w:rsid w:val="00141979"/>
    <w:rsid w:val="00152E9D"/>
    <w:rsid w:val="00154487"/>
    <w:rsid w:val="0015501E"/>
    <w:rsid w:val="0015510F"/>
    <w:rsid w:val="00166A2D"/>
    <w:rsid w:val="0017512A"/>
    <w:rsid w:val="00181397"/>
    <w:rsid w:val="00181F6B"/>
    <w:rsid w:val="00185C4B"/>
    <w:rsid w:val="0019664E"/>
    <w:rsid w:val="00196958"/>
    <w:rsid w:val="001A1E39"/>
    <w:rsid w:val="001A24F3"/>
    <w:rsid w:val="001A6E38"/>
    <w:rsid w:val="001B1279"/>
    <w:rsid w:val="001B405C"/>
    <w:rsid w:val="001B5F45"/>
    <w:rsid w:val="001B6769"/>
    <w:rsid w:val="001D209B"/>
    <w:rsid w:val="001E1050"/>
    <w:rsid w:val="001E1E1F"/>
    <w:rsid w:val="001E2007"/>
    <w:rsid w:val="001E417D"/>
    <w:rsid w:val="001E57C1"/>
    <w:rsid w:val="001F07EF"/>
    <w:rsid w:val="001F12F9"/>
    <w:rsid w:val="001F50B6"/>
    <w:rsid w:val="001F6D7A"/>
    <w:rsid w:val="00201B4A"/>
    <w:rsid w:val="00210D71"/>
    <w:rsid w:val="00224849"/>
    <w:rsid w:val="0022746E"/>
    <w:rsid w:val="00235F71"/>
    <w:rsid w:val="002444CA"/>
    <w:rsid w:val="00260DE6"/>
    <w:rsid w:val="00273FEE"/>
    <w:rsid w:val="0028204E"/>
    <w:rsid w:val="00285746"/>
    <w:rsid w:val="0028591B"/>
    <w:rsid w:val="002878BF"/>
    <w:rsid w:val="00291841"/>
    <w:rsid w:val="002B0E5C"/>
    <w:rsid w:val="002B5BE9"/>
    <w:rsid w:val="002C0C05"/>
    <w:rsid w:val="002C449B"/>
    <w:rsid w:val="002C485E"/>
    <w:rsid w:val="002C6040"/>
    <w:rsid w:val="002D5B3F"/>
    <w:rsid w:val="002E272E"/>
    <w:rsid w:val="002E6192"/>
    <w:rsid w:val="002F4B6A"/>
    <w:rsid w:val="002F5778"/>
    <w:rsid w:val="003030E7"/>
    <w:rsid w:val="0031381F"/>
    <w:rsid w:val="003223E0"/>
    <w:rsid w:val="00336D96"/>
    <w:rsid w:val="00352C4A"/>
    <w:rsid w:val="0035450D"/>
    <w:rsid w:val="00362560"/>
    <w:rsid w:val="00372E20"/>
    <w:rsid w:val="003732FD"/>
    <w:rsid w:val="003753B2"/>
    <w:rsid w:val="00376559"/>
    <w:rsid w:val="00382BAA"/>
    <w:rsid w:val="00384D73"/>
    <w:rsid w:val="00393EB6"/>
    <w:rsid w:val="003A3CE5"/>
    <w:rsid w:val="003A4050"/>
    <w:rsid w:val="003B366F"/>
    <w:rsid w:val="003B3F9D"/>
    <w:rsid w:val="003B6C95"/>
    <w:rsid w:val="003C05AA"/>
    <w:rsid w:val="003D710F"/>
    <w:rsid w:val="003E5751"/>
    <w:rsid w:val="003F15BB"/>
    <w:rsid w:val="004046A9"/>
    <w:rsid w:val="00404C50"/>
    <w:rsid w:val="00420026"/>
    <w:rsid w:val="00422C5C"/>
    <w:rsid w:val="00423934"/>
    <w:rsid w:val="00426244"/>
    <w:rsid w:val="00447505"/>
    <w:rsid w:val="00451810"/>
    <w:rsid w:val="00470A38"/>
    <w:rsid w:val="00477880"/>
    <w:rsid w:val="00486A92"/>
    <w:rsid w:val="004874DE"/>
    <w:rsid w:val="004B5334"/>
    <w:rsid w:val="004B607E"/>
    <w:rsid w:val="004B6C14"/>
    <w:rsid w:val="004B7F33"/>
    <w:rsid w:val="004C1046"/>
    <w:rsid w:val="004C251E"/>
    <w:rsid w:val="004D5E9B"/>
    <w:rsid w:val="004D63D9"/>
    <w:rsid w:val="004D7C8B"/>
    <w:rsid w:val="004E6585"/>
    <w:rsid w:val="004F38B4"/>
    <w:rsid w:val="0050249F"/>
    <w:rsid w:val="00524566"/>
    <w:rsid w:val="00525B00"/>
    <w:rsid w:val="00527E60"/>
    <w:rsid w:val="00530BEF"/>
    <w:rsid w:val="00552351"/>
    <w:rsid w:val="0055424F"/>
    <w:rsid w:val="00561F00"/>
    <w:rsid w:val="00562C4E"/>
    <w:rsid w:val="00562DEC"/>
    <w:rsid w:val="005701B3"/>
    <w:rsid w:val="00576AB4"/>
    <w:rsid w:val="00577917"/>
    <w:rsid w:val="0058048A"/>
    <w:rsid w:val="00586A03"/>
    <w:rsid w:val="00590667"/>
    <w:rsid w:val="005921C5"/>
    <w:rsid w:val="005969E2"/>
    <w:rsid w:val="00596A72"/>
    <w:rsid w:val="005A1689"/>
    <w:rsid w:val="005A4960"/>
    <w:rsid w:val="005B3740"/>
    <w:rsid w:val="005B3BAC"/>
    <w:rsid w:val="005B61CD"/>
    <w:rsid w:val="005D1D58"/>
    <w:rsid w:val="005D432C"/>
    <w:rsid w:val="005E285E"/>
    <w:rsid w:val="005E59BB"/>
    <w:rsid w:val="005E72F8"/>
    <w:rsid w:val="005F0579"/>
    <w:rsid w:val="005F3A53"/>
    <w:rsid w:val="00602536"/>
    <w:rsid w:val="006062A3"/>
    <w:rsid w:val="00610E08"/>
    <w:rsid w:val="006140BF"/>
    <w:rsid w:val="00614E76"/>
    <w:rsid w:val="006161BE"/>
    <w:rsid w:val="00620787"/>
    <w:rsid w:val="00621EDE"/>
    <w:rsid w:val="00632434"/>
    <w:rsid w:val="0063478F"/>
    <w:rsid w:val="00640CB0"/>
    <w:rsid w:val="00644256"/>
    <w:rsid w:val="006446AE"/>
    <w:rsid w:val="0064658D"/>
    <w:rsid w:val="00650C68"/>
    <w:rsid w:val="006547E1"/>
    <w:rsid w:val="0066170F"/>
    <w:rsid w:val="00661D6F"/>
    <w:rsid w:val="006628E9"/>
    <w:rsid w:val="00666D8D"/>
    <w:rsid w:val="0066725E"/>
    <w:rsid w:val="006716C7"/>
    <w:rsid w:val="00674301"/>
    <w:rsid w:val="00681208"/>
    <w:rsid w:val="00681FA9"/>
    <w:rsid w:val="00691EA9"/>
    <w:rsid w:val="006934D4"/>
    <w:rsid w:val="00693DAC"/>
    <w:rsid w:val="00695370"/>
    <w:rsid w:val="006A32DD"/>
    <w:rsid w:val="006A6DC3"/>
    <w:rsid w:val="006B6BF5"/>
    <w:rsid w:val="006D49ED"/>
    <w:rsid w:val="006D55CE"/>
    <w:rsid w:val="006D637A"/>
    <w:rsid w:val="006D6F24"/>
    <w:rsid w:val="006F0F95"/>
    <w:rsid w:val="006F45BF"/>
    <w:rsid w:val="006F5A41"/>
    <w:rsid w:val="006F60E0"/>
    <w:rsid w:val="006F6912"/>
    <w:rsid w:val="00702F71"/>
    <w:rsid w:val="00703A21"/>
    <w:rsid w:val="00706684"/>
    <w:rsid w:val="007366DF"/>
    <w:rsid w:val="00740370"/>
    <w:rsid w:val="0075723E"/>
    <w:rsid w:val="00757839"/>
    <w:rsid w:val="00770C81"/>
    <w:rsid w:val="007722C2"/>
    <w:rsid w:val="00777CB9"/>
    <w:rsid w:val="00780ADC"/>
    <w:rsid w:val="00791024"/>
    <w:rsid w:val="00793F0A"/>
    <w:rsid w:val="007A18E9"/>
    <w:rsid w:val="007A2657"/>
    <w:rsid w:val="007A5FF4"/>
    <w:rsid w:val="007A70B5"/>
    <w:rsid w:val="007B7E21"/>
    <w:rsid w:val="007C682C"/>
    <w:rsid w:val="007D2385"/>
    <w:rsid w:val="007D5DE2"/>
    <w:rsid w:val="007F135A"/>
    <w:rsid w:val="007F214F"/>
    <w:rsid w:val="00800069"/>
    <w:rsid w:val="008042F0"/>
    <w:rsid w:val="00807DAF"/>
    <w:rsid w:val="00820B32"/>
    <w:rsid w:val="00821224"/>
    <w:rsid w:val="008310A0"/>
    <w:rsid w:val="00831DB9"/>
    <w:rsid w:val="00835D29"/>
    <w:rsid w:val="00835D7F"/>
    <w:rsid w:val="00840616"/>
    <w:rsid w:val="00842E7F"/>
    <w:rsid w:val="00852933"/>
    <w:rsid w:val="008566E5"/>
    <w:rsid w:val="008566FE"/>
    <w:rsid w:val="00865B46"/>
    <w:rsid w:val="00870078"/>
    <w:rsid w:val="00871D7E"/>
    <w:rsid w:val="00885343"/>
    <w:rsid w:val="008871AB"/>
    <w:rsid w:val="00896134"/>
    <w:rsid w:val="008A08D5"/>
    <w:rsid w:val="008A17C3"/>
    <w:rsid w:val="008A62BC"/>
    <w:rsid w:val="008A7466"/>
    <w:rsid w:val="008B43E7"/>
    <w:rsid w:val="008C54A9"/>
    <w:rsid w:val="008D521D"/>
    <w:rsid w:val="008D763F"/>
    <w:rsid w:val="008E43C4"/>
    <w:rsid w:val="008F036F"/>
    <w:rsid w:val="008F1308"/>
    <w:rsid w:val="008F34C6"/>
    <w:rsid w:val="008F78C2"/>
    <w:rsid w:val="00904568"/>
    <w:rsid w:val="00911394"/>
    <w:rsid w:val="00911692"/>
    <w:rsid w:val="009155CD"/>
    <w:rsid w:val="00923EF2"/>
    <w:rsid w:val="00926D25"/>
    <w:rsid w:val="00926E9D"/>
    <w:rsid w:val="00927B6F"/>
    <w:rsid w:val="009315A0"/>
    <w:rsid w:val="00932C6E"/>
    <w:rsid w:val="00933F10"/>
    <w:rsid w:val="00937C67"/>
    <w:rsid w:val="009433C5"/>
    <w:rsid w:val="009511C1"/>
    <w:rsid w:val="0095251F"/>
    <w:rsid w:val="00965881"/>
    <w:rsid w:val="009678E8"/>
    <w:rsid w:val="009838BE"/>
    <w:rsid w:val="009871FF"/>
    <w:rsid w:val="00990799"/>
    <w:rsid w:val="00995D51"/>
    <w:rsid w:val="009A0631"/>
    <w:rsid w:val="009B10ED"/>
    <w:rsid w:val="009B7929"/>
    <w:rsid w:val="009D3505"/>
    <w:rsid w:val="009D3EA4"/>
    <w:rsid w:val="009D649C"/>
    <w:rsid w:val="009E4BC1"/>
    <w:rsid w:val="009F23F1"/>
    <w:rsid w:val="009F5CB2"/>
    <w:rsid w:val="00A03BB8"/>
    <w:rsid w:val="00A03C19"/>
    <w:rsid w:val="00A06401"/>
    <w:rsid w:val="00A16E98"/>
    <w:rsid w:val="00A3505D"/>
    <w:rsid w:val="00A36354"/>
    <w:rsid w:val="00A4036F"/>
    <w:rsid w:val="00A406E5"/>
    <w:rsid w:val="00A42366"/>
    <w:rsid w:val="00A423D0"/>
    <w:rsid w:val="00A4641C"/>
    <w:rsid w:val="00A50D3F"/>
    <w:rsid w:val="00A55876"/>
    <w:rsid w:val="00A60CFC"/>
    <w:rsid w:val="00A61209"/>
    <w:rsid w:val="00A64477"/>
    <w:rsid w:val="00A67FB1"/>
    <w:rsid w:val="00A71716"/>
    <w:rsid w:val="00A84DD2"/>
    <w:rsid w:val="00A85BFE"/>
    <w:rsid w:val="00AA046F"/>
    <w:rsid w:val="00AA2B52"/>
    <w:rsid w:val="00AA629F"/>
    <w:rsid w:val="00AB6FE7"/>
    <w:rsid w:val="00AB7AD7"/>
    <w:rsid w:val="00AC44C9"/>
    <w:rsid w:val="00AD0DC0"/>
    <w:rsid w:val="00AD2430"/>
    <w:rsid w:val="00AE41A6"/>
    <w:rsid w:val="00AF0E34"/>
    <w:rsid w:val="00AF271D"/>
    <w:rsid w:val="00AF56C2"/>
    <w:rsid w:val="00AF6A4C"/>
    <w:rsid w:val="00B004E6"/>
    <w:rsid w:val="00B0744D"/>
    <w:rsid w:val="00B11C5D"/>
    <w:rsid w:val="00B21C9B"/>
    <w:rsid w:val="00B4759A"/>
    <w:rsid w:val="00B47A8E"/>
    <w:rsid w:val="00B50EA8"/>
    <w:rsid w:val="00B538DE"/>
    <w:rsid w:val="00B574A8"/>
    <w:rsid w:val="00B60A5C"/>
    <w:rsid w:val="00B64082"/>
    <w:rsid w:val="00B72325"/>
    <w:rsid w:val="00B75E40"/>
    <w:rsid w:val="00B816CE"/>
    <w:rsid w:val="00B81AD3"/>
    <w:rsid w:val="00B829D8"/>
    <w:rsid w:val="00B84B5B"/>
    <w:rsid w:val="00B86446"/>
    <w:rsid w:val="00B8793C"/>
    <w:rsid w:val="00B9026A"/>
    <w:rsid w:val="00BA1176"/>
    <w:rsid w:val="00BE0B01"/>
    <w:rsid w:val="00BE267C"/>
    <w:rsid w:val="00BE79C7"/>
    <w:rsid w:val="00BF26E9"/>
    <w:rsid w:val="00BF3CB5"/>
    <w:rsid w:val="00C01A3F"/>
    <w:rsid w:val="00C0629B"/>
    <w:rsid w:val="00C073F1"/>
    <w:rsid w:val="00C108B3"/>
    <w:rsid w:val="00C1285B"/>
    <w:rsid w:val="00C1361B"/>
    <w:rsid w:val="00C14E1F"/>
    <w:rsid w:val="00C16B81"/>
    <w:rsid w:val="00C315AF"/>
    <w:rsid w:val="00C33AD9"/>
    <w:rsid w:val="00C36D9A"/>
    <w:rsid w:val="00C404B3"/>
    <w:rsid w:val="00C44A72"/>
    <w:rsid w:val="00C50393"/>
    <w:rsid w:val="00C61FC2"/>
    <w:rsid w:val="00C6327D"/>
    <w:rsid w:val="00C705F9"/>
    <w:rsid w:val="00C80F0F"/>
    <w:rsid w:val="00C8667A"/>
    <w:rsid w:val="00C93BCB"/>
    <w:rsid w:val="00C96B95"/>
    <w:rsid w:val="00CA0073"/>
    <w:rsid w:val="00CA2428"/>
    <w:rsid w:val="00CC241A"/>
    <w:rsid w:val="00CE4035"/>
    <w:rsid w:val="00CE63B8"/>
    <w:rsid w:val="00CE65AB"/>
    <w:rsid w:val="00CF243F"/>
    <w:rsid w:val="00CF4266"/>
    <w:rsid w:val="00CF7395"/>
    <w:rsid w:val="00D0037B"/>
    <w:rsid w:val="00D01908"/>
    <w:rsid w:val="00D22D9C"/>
    <w:rsid w:val="00D241F1"/>
    <w:rsid w:val="00D275CB"/>
    <w:rsid w:val="00D30DFA"/>
    <w:rsid w:val="00D435B5"/>
    <w:rsid w:val="00D446AA"/>
    <w:rsid w:val="00D463A5"/>
    <w:rsid w:val="00D4710D"/>
    <w:rsid w:val="00D47D25"/>
    <w:rsid w:val="00D53479"/>
    <w:rsid w:val="00D62ACD"/>
    <w:rsid w:val="00D667CD"/>
    <w:rsid w:val="00D84F38"/>
    <w:rsid w:val="00DA2F9B"/>
    <w:rsid w:val="00DA36EE"/>
    <w:rsid w:val="00DA400D"/>
    <w:rsid w:val="00DB116D"/>
    <w:rsid w:val="00DB63E9"/>
    <w:rsid w:val="00DD17CC"/>
    <w:rsid w:val="00DE217A"/>
    <w:rsid w:val="00DE5444"/>
    <w:rsid w:val="00DE67C2"/>
    <w:rsid w:val="00DE7862"/>
    <w:rsid w:val="00DF321B"/>
    <w:rsid w:val="00DF33FD"/>
    <w:rsid w:val="00E230E0"/>
    <w:rsid w:val="00E27259"/>
    <w:rsid w:val="00E27F15"/>
    <w:rsid w:val="00E31E35"/>
    <w:rsid w:val="00E36E9A"/>
    <w:rsid w:val="00E422A4"/>
    <w:rsid w:val="00E45BB5"/>
    <w:rsid w:val="00E51AAC"/>
    <w:rsid w:val="00E619D1"/>
    <w:rsid w:val="00E64E55"/>
    <w:rsid w:val="00E65689"/>
    <w:rsid w:val="00E66CC0"/>
    <w:rsid w:val="00E728A9"/>
    <w:rsid w:val="00E807D9"/>
    <w:rsid w:val="00E87E4C"/>
    <w:rsid w:val="00EA0F4E"/>
    <w:rsid w:val="00EA295B"/>
    <w:rsid w:val="00EA3B9B"/>
    <w:rsid w:val="00EA3C63"/>
    <w:rsid w:val="00EA6801"/>
    <w:rsid w:val="00EB4F96"/>
    <w:rsid w:val="00EC4F04"/>
    <w:rsid w:val="00ED3409"/>
    <w:rsid w:val="00ED7072"/>
    <w:rsid w:val="00EE3132"/>
    <w:rsid w:val="00EE3D9D"/>
    <w:rsid w:val="00EE6F25"/>
    <w:rsid w:val="00F02126"/>
    <w:rsid w:val="00F03D85"/>
    <w:rsid w:val="00F07C8C"/>
    <w:rsid w:val="00F12688"/>
    <w:rsid w:val="00F17FD9"/>
    <w:rsid w:val="00F249F1"/>
    <w:rsid w:val="00F25B9D"/>
    <w:rsid w:val="00F2664E"/>
    <w:rsid w:val="00F31163"/>
    <w:rsid w:val="00F311D9"/>
    <w:rsid w:val="00F31C04"/>
    <w:rsid w:val="00F34181"/>
    <w:rsid w:val="00F442A7"/>
    <w:rsid w:val="00F51302"/>
    <w:rsid w:val="00F57A89"/>
    <w:rsid w:val="00F61A20"/>
    <w:rsid w:val="00F63DD9"/>
    <w:rsid w:val="00F67644"/>
    <w:rsid w:val="00F7746D"/>
    <w:rsid w:val="00F8381F"/>
    <w:rsid w:val="00F847F3"/>
    <w:rsid w:val="00F90A48"/>
    <w:rsid w:val="00F920C4"/>
    <w:rsid w:val="00F94447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  <w:rsid w:val="1C018A23"/>
    <w:rsid w:val="237F615C"/>
    <w:rsid w:val="357DF9FA"/>
    <w:rsid w:val="3868263F"/>
    <w:rsid w:val="5B87A8A9"/>
    <w:rsid w:val="5EA6210E"/>
    <w:rsid w:val="6ADC9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7243FE"/>
  <w15:docId w15:val="{A34F218F-6EA7-4EB4-8914-6F88A2E71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aliases w:val="omar footnote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odyTextIndent">
    <w:name w:val="Body Text Indent"/>
    <w:basedOn w:val="Normal"/>
    <w:link w:val="BodyTextIndentChar"/>
    <w:semiHidden/>
    <w:unhideWhenUsed/>
    <w:rsid w:val="008F34C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8F34C6"/>
    <w:rPr>
      <w:lang w:eastAsia="en-GB"/>
    </w:rPr>
  </w:style>
  <w:style w:type="paragraph" w:customStyle="1" w:styleId="fixed">
    <w:name w:val="fixed"/>
    <w:link w:val="fixedChar"/>
    <w:rsid w:val="008A08D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8A08D5"/>
    <w:rPr>
      <w:b/>
      <w:sz w:val="24"/>
      <w:lang w:eastAsia="en-GB"/>
    </w:rPr>
  </w:style>
  <w:style w:type="paragraph" w:customStyle="1" w:styleId="paragraph">
    <w:name w:val="paragraph"/>
    <w:basedOn w:val="Normal"/>
    <w:rsid w:val="009838B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9838BE"/>
  </w:style>
  <w:style w:type="character" w:customStyle="1" w:styleId="eop">
    <w:name w:val="eop"/>
    <w:basedOn w:val="DefaultParagraphFont"/>
    <w:rsid w:val="009838BE"/>
  </w:style>
  <w:style w:type="paragraph" w:customStyle="1" w:styleId="Default">
    <w:name w:val="Default"/>
    <w:rsid w:val="007F135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E5325-A34B-4553-9DC3-CE8D87C2F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24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Rabya  Kadhim</cp:lastModifiedBy>
  <cp:revision>5</cp:revision>
  <cp:lastPrinted>2019-10-31T11:19:00Z</cp:lastPrinted>
  <dcterms:created xsi:type="dcterms:W3CDTF">2022-06-19T22:36:00Z</dcterms:created>
  <dcterms:modified xsi:type="dcterms:W3CDTF">2022-06-22T05:47:00Z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