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BD4A00C" w:rsidR="00D46A8E" w:rsidRPr="00A85229" w:rsidRDefault="001F4256" w:rsidP="00212D4A">
      <w:pPr>
        <w:jc w:val="center"/>
        <w:rPr>
          <w:i/>
          <w:color w:val="FF0000"/>
          <w:sz w:val="20"/>
          <w:szCs w:val="20"/>
          <w:lang w:val="cy-GB"/>
        </w:rPr>
      </w:pPr>
      <w:r w:rsidRPr="00A85229">
        <w:rPr>
          <w:i/>
          <w:color w:val="FF0000"/>
          <w:sz w:val="20"/>
          <w:szCs w:val="20"/>
          <w:lang w:val="cy-GB"/>
        </w:rPr>
        <w:t>NB -  For the purposes of this LLC l</w:t>
      </w:r>
      <w:r w:rsidR="00277ED0" w:rsidRPr="00A85229">
        <w:rPr>
          <w:i/>
          <w:color w:val="FF0000"/>
          <w:sz w:val="20"/>
          <w:szCs w:val="20"/>
          <w:lang w:val="cy-GB"/>
        </w:rPr>
        <w:t>esson plan I have used the existing PoS for English and History. Please check with other staff which curriculum documents they expect you to use.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991832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991832" w:rsidRDefault="00D46A8E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0E2BC1B1" w:rsidR="00D46A8E" w:rsidRPr="00991832" w:rsidRDefault="00926A8E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Jayne Morga</w:t>
            </w:r>
            <w:r w:rsidR="00EA34F0" w:rsidRPr="00991832">
              <w:rPr>
                <w:lang w:val="cy-GB"/>
              </w:rPr>
              <w:t>n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991832" w:rsidRDefault="00D46A8E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692C33B9" w:rsidR="00D46A8E" w:rsidRPr="00991832" w:rsidRDefault="006C5762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Y</w:t>
            </w:r>
            <w:r w:rsidR="00E15180" w:rsidRPr="00991832">
              <w:rPr>
                <w:lang w:val="cy-GB"/>
              </w:rPr>
              <w:t>6</w:t>
            </w:r>
          </w:p>
        </w:tc>
      </w:tr>
      <w:tr w:rsidR="00D46A8E" w:rsidRPr="00991832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991832" w:rsidRDefault="000B6B62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224EDC42" w:rsidR="00D46A8E" w:rsidRPr="00991832" w:rsidRDefault="00926A8E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LLC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991832" w:rsidRDefault="00D46A8E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3156C401" w:rsidR="00D46A8E" w:rsidRPr="00991832" w:rsidRDefault="00F729BB" w:rsidP="00E4674D">
            <w:pPr>
              <w:rPr>
                <w:lang w:val="cy-GB"/>
              </w:rPr>
            </w:pPr>
            <w:r>
              <w:rPr>
                <w:lang w:val="cy-GB"/>
              </w:rPr>
              <w:t>29</w:t>
            </w:r>
            <w:r w:rsidR="00926A8E" w:rsidRPr="00991832">
              <w:rPr>
                <w:lang w:val="cy-GB"/>
              </w:rPr>
              <w:t>.10.19</w:t>
            </w:r>
          </w:p>
        </w:tc>
      </w:tr>
      <w:tr w:rsidR="00D46A8E" w:rsidRPr="00991832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991832" w:rsidRDefault="000B6B62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Lesson Focus</w:t>
            </w:r>
            <w:r w:rsidR="00D46A8E" w:rsidRPr="00991832">
              <w:rPr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6DCA8D6A" w:rsidR="00D46A8E" w:rsidRPr="00991832" w:rsidRDefault="00D23F31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 xml:space="preserve">Developing higher order </w:t>
            </w:r>
            <w:r w:rsidR="009817D0" w:rsidRPr="00991832">
              <w:rPr>
                <w:lang w:val="cy-GB"/>
              </w:rPr>
              <w:t xml:space="preserve">reading skills – </w:t>
            </w:r>
            <w:r w:rsidR="00E15180" w:rsidRPr="00991832">
              <w:rPr>
                <w:lang w:val="cy-GB"/>
              </w:rPr>
              <w:t xml:space="preserve"> Research skills</w:t>
            </w:r>
          </w:p>
        </w:tc>
      </w:tr>
      <w:tr w:rsidR="00EB6268" w:rsidRPr="00991832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991832" w:rsidRDefault="00816DB9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Meaningful</w:t>
            </w:r>
            <w:r w:rsidR="00BC35BE" w:rsidRPr="00991832">
              <w:rPr>
                <w:lang w:val="cy-GB"/>
              </w:rPr>
              <w:t xml:space="preserve"> links to</w:t>
            </w:r>
            <w:r w:rsidRPr="00991832">
              <w:rPr>
                <w:lang w:val="cy-GB"/>
              </w:rPr>
              <w:t xml:space="preserve"> </w:t>
            </w:r>
            <w:r w:rsidR="00BC35BE" w:rsidRPr="00991832">
              <w:rPr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072AF209" w14:textId="4ADAA13F" w:rsidR="00EB6268" w:rsidRPr="00991832" w:rsidRDefault="00FB357D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This lesson is pa</w:t>
            </w:r>
            <w:r w:rsidR="00E15180" w:rsidRPr="00991832">
              <w:rPr>
                <w:lang w:val="cy-GB"/>
              </w:rPr>
              <w:t>rt of the theme “Swansea Sailors</w:t>
            </w:r>
            <w:r w:rsidRPr="00991832">
              <w:rPr>
                <w:lang w:val="cy-GB"/>
              </w:rPr>
              <w:t>”</w:t>
            </w:r>
            <w:r w:rsidR="009817D0" w:rsidRPr="00991832">
              <w:rPr>
                <w:lang w:val="cy-GB"/>
              </w:rPr>
              <w:t xml:space="preserve">. </w:t>
            </w:r>
          </w:p>
          <w:p w14:paraId="52C92013" w14:textId="39B1E2CE" w:rsidR="009817D0" w:rsidRPr="00991832" w:rsidRDefault="009817D0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Links within LLC:</w:t>
            </w:r>
            <w:r w:rsidR="000B434C" w:rsidRPr="00991832">
              <w:rPr>
                <w:lang w:val="cy-GB"/>
              </w:rPr>
              <w:t xml:space="preserve"> Pupils will use the information they collect from this lesson to </w:t>
            </w:r>
            <w:r w:rsidR="005A59A8">
              <w:rPr>
                <w:lang w:val="cy-GB"/>
              </w:rPr>
              <w:t>make their own electronic books in subsequent lessons.</w:t>
            </w:r>
          </w:p>
          <w:p w14:paraId="7102E20E" w14:textId="3A84817B" w:rsidR="009817D0" w:rsidRPr="00991832" w:rsidRDefault="009817D0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Links to other AoLEs:</w:t>
            </w:r>
            <w:r w:rsidR="008F2845" w:rsidRPr="00991832">
              <w:rPr>
                <w:lang w:val="cy-GB"/>
              </w:rPr>
              <w:t xml:space="preserve"> </w:t>
            </w:r>
            <w:r w:rsidR="003A0BB6" w:rsidRPr="00991832">
              <w:rPr>
                <w:lang w:val="cy-GB"/>
              </w:rPr>
              <w:t>Humanities</w:t>
            </w:r>
            <w:r w:rsidR="006E5502">
              <w:rPr>
                <w:lang w:val="cy-GB"/>
              </w:rPr>
              <w:t xml:space="preserve"> (Interpretation of History)</w:t>
            </w:r>
          </w:p>
        </w:tc>
      </w:tr>
      <w:tr w:rsidR="00EB6268" w:rsidRPr="00991832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991832" w:rsidRDefault="00816DB9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Meaningful</w:t>
            </w:r>
            <w:r w:rsidR="00BC35BE" w:rsidRPr="00991832">
              <w:rPr>
                <w:lang w:val="cy-GB"/>
              </w:rPr>
              <w:t xml:space="preserve"> links to:</w:t>
            </w:r>
          </w:p>
          <w:p w14:paraId="03F43AE1" w14:textId="493A4859" w:rsidR="009D68DF" w:rsidRPr="00991832" w:rsidRDefault="009D68DF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4556A81C" w:rsidR="00EB6268" w:rsidRPr="00991832" w:rsidRDefault="005B68BB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Pupils will download the text onto their own devices. They will then text mark the key words and phrases. Pupils will use QR code</w:t>
            </w:r>
            <w:r w:rsidR="00A33830" w:rsidRPr="00991832">
              <w:rPr>
                <w:lang w:val="cy-GB"/>
              </w:rPr>
              <w:t>s and /or other links to websites</w:t>
            </w:r>
            <w:r w:rsidRPr="00991832">
              <w:rPr>
                <w:lang w:val="cy-GB"/>
              </w:rPr>
              <w:t xml:space="preserve"> to </w:t>
            </w:r>
            <w:r w:rsidR="00A33830" w:rsidRPr="00991832">
              <w:rPr>
                <w:lang w:val="cy-GB"/>
              </w:rPr>
              <w:t>r</w:t>
            </w:r>
            <w:r w:rsidRPr="00991832">
              <w:rPr>
                <w:lang w:val="cy-GB"/>
              </w:rPr>
              <w:t>esearch their questions.</w:t>
            </w:r>
            <w:r w:rsidR="00567C67">
              <w:rPr>
                <w:lang w:val="cy-GB"/>
              </w:rPr>
              <w:t xml:space="preserve"> Pupils will already know how to use OneNote.</w:t>
            </w:r>
          </w:p>
        </w:tc>
      </w:tr>
      <w:tr w:rsidR="00D46A8E" w:rsidRPr="00991832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7DCAB379" w14:textId="3DB8EDCB" w:rsidR="005E0E64" w:rsidRDefault="000B6B62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Personal</w:t>
            </w:r>
            <w:r w:rsidR="000432F2" w:rsidRPr="00991832">
              <w:rPr>
                <w:lang w:val="cy-GB"/>
              </w:rPr>
              <w:t xml:space="preserve"> Targets (</w:t>
            </w:r>
            <w:r w:rsidR="00D46A8E" w:rsidRPr="00991832">
              <w:rPr>
                <w:lang w:val="cy-GB"/>
              </w:rPr>
              <w:t>Linked to QTS</w:t>
            </w:r>
            <w:r w:rsidR="00816DB9" w:rsidRPr="00991832">
              <w:rPr>
                <w:lang w:val="cy-GB"/>
              </w:rPr>
              <w:t xml:space="preserve"> and </w:t>
            </w:r>
            <w:proofErr w:type="spellStart"/>
            <w:r w:rsidR="00816DB9" w:rsidRPr="00991832">
              <w:rPr>
                <w:lang w:val="cy-GB"/>
              </w:rPr>
              <w:t>identifed</w:t>
            </w:r>
            <w:proofErr w:type="spellEnd"/>
            <w:r w:rsidR="00816DB9" w:rsidRPr="00991832">
              <w:rPr>
                <w:lang w:val="cy-GB"/>
              </w:rPr>
              <w:t xml:space="preserve"> </w:t>
            </w:r>
            <w:proofErr w:type="spellStart"/>
            <w:r w:rsidR="00816DB9" w:rsidRPr="00991832">
              <w:rPr>
                <w:lang w:val="cy-GB"/>
              </w:rPr>
              <w:t>in</w:t>
            </w:r>
            <w:proofErr w:type="spellEnd"/>
            <w:r w:rsidR="00816DB9" w:rsidRPr="00991832">
              <w:rPr>
                <w:lang w:val="cy-GB"/>
              </w:rPr>
              <w:t xml:space="preserve"> </w:t>
            </w:r>
            <w:proofErr w:type="spellStart"/>
            <w:r w:rsidR="00A85229">
              <w:rPr>
                <w:lang w:val="cy-GB"/>
              </w:rPr>
              <w:t>weekly</w:t>
            </w:r>
            <w:proofErr w:type="spellEnd"/>
            <w:r w:rsidR="00A85229">
              <w:rPr>
                <w:lang w:val="cy-GB"/>
              </w:rPr>
              <w:t xml:space="preserve"> </w:t>
            </w:r>
            <w:proofErr w:type="spellStart"/>
            <w:r w:rsidR="00A85229">
              <w:rPr>
                <w:lang w:val="cy-GB"/>
              </w:rPr>
              <w:t>review</w:t>
            </w:r>
            <w:proofErr w:type="spellEnd"/>
          </w:p>
          <w:p w14:paraId="159C509D" w14:textId="1AE5D28A" w:rsidR="005E0E64" w:rsidRPr="00991832" w:rsidRDefault="005E0E64" w:rsidP="00E4674D">
            <w:pPr>
              <w:rPr>
                <w:lang w:val="cy-GB"/>
              </w:rPr>
            </w:pPr>
          </w:p>
        </w:tc>
      </w:tr>
    </w:tbl>
    <w:p w14:paraId="6039AB14" w14:textId="11426294" w:rsidR="00D46A8E" w:rsidRPr="00991832" w:rsidRDefault="00D46A8E" w:rsidP="00D46A8E">
      <w:pPr>
        <w:rPr>
          <w:lang w:val="cy-GB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991832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991832" w:rsidRDefault="00D46A8E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Lea</w:t>
            </w:r>
            <w:r w:rsidR="00BC35BE" w:rsidRPr="00991832">
              <w:rPr>
                <w:lang w:val="cy-GB"/>
              </w:rPr>
              <w:t>rning Objectives (f</w:t>
            </w:r>
            <w:r w:rsidR="00D91956" w:rsidRPr="00991832">
              <w:rPr>
                <w:lang w:val="cy-GB"/>
              </w:rPr>
              <w:t xml:space="preserve">ocus on </w:t>
            </w:r>
            <w:r w:rsidRPr="00991832">
              <w:rPr>
                <w:lang w:val="cy-GB"/>
              </w:rPr>
              <w:t>Learning- use a</w:t>
            </w:r>
            <w:r w:rsidR="00DB1D3B" w:rsidRPr="00991832">
              <w:rPr>
                <w:lang w:val="cy-GB"/>
              </w:rPr>
              <w:t>ccessi</w:t>
            </w:r>
            <w:r w:rsidR="00D91956" w:rsidRPr="00991832">
              <w:rPr>
                <w:lang w:val="cy-GB"/>
              </w:rPr>
              <w:t>ble vocabulary</w:t>
            </w:r>
            <w:r w:rsidRPr="00991832">
              <w:rPr>
                <w:lang w:val="cy-GB"/>
              </w:rPr>
              <w:t>):</w:t>
            </w:r>
          </w:p>
        </w:tc>
      </w:tr>
      <w:tr w:rsidR="00D46A8E" w:rsidRPr="00991832" w14:paraId="35602596" w14:textId="77777777" w:rsidTr="00E4674D">
        <w:tc>
          <w:tcPr>
            <w:tcW w:w="9010" w:type="dxa"/>
          </w:tcPr>
          <w:p w14:paraId="5E5752E2" w14:textId="6A7D7303" w:rsidR="007243B7" w:rsidRPr="00991832" w:rsidRDefault="00D46A8E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The pupils will learn to:</w:t>
            </w:r>
            <w:r w:rsidR="00E15180" w:rsidRPr="00991832">
              <w:rPr>
                <w:lang w:val="cy-GB"/>
              </w:rPr>
              <w:t xml:space="preserve"> </w:t>
            </w:r>
          </w:p>
          <w:p w14:paraId="5B95CBD7" w14:textId="2B8C4EAF" w:rsidR="007526E7" w:rsidRPr="00991832" w:rsidRDefault="007526E7" w:rsidP="00065283">
            <w:pPr>
              <w:pStyle w:val="ListParagraph"/>
              <w:numPr>
                <w:ilvl w:val="0"/>
                <w:numId w:val="18"/>
              </w:numPr>
              <w:rPr>
                <w:color w:val="222220"/>
                <w:w w:val="105"/>
              </w:rPr>
            </w:pPr>
            <w:r w:rsidRPr="00991832">
              <w:rPr>
                <w:color w:val="222220"/>
                <w:w w:val="105"/>
              </w:rPr>
              <w:t>identify ideas and information that interest them to develop further understanding</w:t>
            </w:r>
            <w:r w:rsidR="003C009F">
              <w:rPr>
                <w:color w:val="222220"/>
                <w:w w:val="105"/>
              </w:rPr>
              <w:t>;</w:t>
            </w:r>
          </w:p>
          <w:p w14:paraId="1892601C" w14:textId="2CFBAC09" w:rsidR="008B5DC2" w:rsidRPr="00991832" w:rsidRDefault="007243B7" w:rsidP="00065283">
            <w:pPr>
              <w:pStyle w:val="ListParagraph"/>
              <w:numPr>
                <w:ilvl w:val="0"/>
                <w:numId w:val="18"/>
              </w:numPr>
              <w:rPr>
                <w:color w:val="222220"/>
                <w:w w:val="105"/>
              </w:rPr>
            </w:pPr>
            <w:r w:rsidRPr="00991832">
              <w:rPr>
                <w:color w:val="222220"/>
                <w:w w:val="105"/>
              </w:rPr>
              <w:t>use internet searches carefully, deciding which sources to read and believe</w:t>
            </w:r>
            <w:r w:rsidR="003C009F">
              <w:rPr>
                <w:color w:val="222220"/>
                <w:w w:val="105"/>
              </w:rPr>
              <w:t>;</w:t>
            </w:r>
          </w:p>
          <w:p w14:paraId="538EF48E" w14:textId="309F2841" w:rsidR="007243B7" w:rsidRPr="00991832" w:rsidRDefault="007243B7" w:rsidP="00065283">
            <w:pPr>
              <w:pStyle w:val="TableParagraph"/>
              <w:numPr>
                <w:ilvl w:val="0"/>
                <w:numId w:val="18"/>
              </w:numPr>
              <w:kinsoku w:val="0"/>
              <w:overflowPunct w:val="0"/>
              <w:spacing w:before="91" w:line="286" w:lineRule="exact"/>
              <w:rPr>
                <w:color w:val="222220"/>
                <w:w w:val="105"/>
              </w:rPr>
            </w:pPr>
            <w:proofErr w:type="gramStart"/>
            <w:r w:rsidRPr="00991832">
              <w:rPr>
                <w:color w:val="222220"/>
                <w:w w:val="105"/>
              </w:rPr>
              <w:t>collate</w:t>
            </w:r>
            <w:proofErr w:type="gramEnd"/>
            <w:r w:rsidRPr="00991832">
              <w:rPr>
                <w:color w:val="222220"/>
                <w:w w:val="105"/>
              </w:rPr>
              <w:t xml:space="preserve"> and make connections, </w:t>
            </w:r>
            <w:r w:rsidRPr="00991832">
              <w:rPr>
                <w:i/>
                <w:iCs/>
                <w:color w:val="222220"/>
                <w:w w:val="105"/>
              </w:rPr>
              <w:t xml:space="preserve">e.g. prioritising, categorising, </w:t>
            </w:r>
            <w:r w:rsidRPr="00991832">
              <w:rPr>
                <w:color w:val="222220"/>
                <w:w w:val="105"/>
              </w:rPr>
              <w:t>between information and ideas from different sources</w:t>
            </w:r>
            <w:r w:rsidR="003C009F">
              <w:rPr>
                <w:color w:val="222220"/>
                <w:w w:val="105"/>
              </w:rPr>
              <w:t>.</w:t>
            </w:r>
          </w:p>
          <w:p w14:paraId="145FAC42" w14:textId="3DBDAF15" w:rsidR="00D46A8E" w:rsidRPr="00991832" w:rsidRDefault="00D46A8E" w:rsidP="00E4674D">
            <w:pPr>
              <w:rPr>
                <w:lang w:val="cy-GB"/>
              </w:rPr>
            </w:pPr>
          </w:p>
        </w:tc>
      </w:tr>
    </w:tbl>
    <w:p w14:paraId="32BC907E" w14:textId="3F627666" w:rsidR="00D46A8E" w:rsidRPr="00991832" w:rsidRDefault="00D46A8E" w:rsidP="00D46A8E">
      <w:pPr>
        <w:rPr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991832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991832" w:rsidRDefault="00D46A8E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Success Crit</w:t>
            </w:r>
            <w:r w:rsidR="006E32EF" w:rsidRPr="00991832">
              <w:rPr>
                <w:lang w:val="cy-GB"/>
              </w:rPr>
              <w:t>eria (</w:t>
            </w:r>
            <w:r w:rsidR="008B2B15" w:rsidRPr="00991832">
              <w:rPr>
                <w:lang w:val="cy-GB"/>
              </w:rPr>
              <w:t>c</w:t>
            </w:r>
            <w:r w:rsidR="00D91956" w:rsidRPr="00991832">
              <w:rPr>
                <w:lang w:val="cy-GB"/>
              </w:rPr>
              <w:t>learly linked to each Learning Objective</w:t>
            </w:r>
            <w:r w:rsidRPr="00991832">
              <w:rPr>
                <w:lang w:val="cy-GB"/>
              </w:rPr>
              <w:t xml:space="preserve"> and related to the process</w:t>
            </w:r>
            <w:r w:rsidR="00F636FF" w:rsidRPr="00991832">
              <w:rPr>
                <w:lang w:val="cy-GB"/>
              </w:rPr>
              <w:t xml:space="preserve"> and</w:t>
            </w:r>
            <w:r w:rsidR="0031228F" w:rsidRPr="00991832">
              <w:rPr>
                <w:lang w:val="cy-GB"/>
              </w:rPr>
              <w:t>/</w:t>
            </w:r>
            <w:r w:rsidR="00F636FF" w:rsidRPr="00991832">
              <w:rPr>
                <w:lang w:val="cy-GB"/>
              </w:rPr>
              <w:t>or pro</w:t>
            </w:r>
            <w:r w:rsidR="006E32EF" w:rsidRPr="00991832">
              <w:rPr>
                <w:lang w:val="cy-GB"/>
              </w:rPr>
              <w:t>duct</w:t>
            </w:r>
            <w:r w:rsidR="008B2B15" w:rsidRPr="00991832">
              <w:rPr>
                <w:lang w:val="cy-GB"/>
              </w:rPr>
              <w:t xml:space="preserve"> of learning</w:t>
            </w:r>
            <w:r w:rsidRPr="00991832">
              <w:rPr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991832" w:rsidRDefault="00D91956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Assessment of Pupil</w:t>
            </w:r>
            <w:r w:rsidR="00F636FF" w:rsidRPr="00991832">
              <w:rPr>
                <w:lang w:val="cy-GB"/>
              </w:rPr>
              <w:t>s’</w:t>
            </w:r>
            <w:r w:rsidR="00D46A8E" w:rsidRPr="00991832">
              <w:rPr>
                <w:lang w:val="cy-GB"/>
              </w:rPr>
              <w:t xml:space="preserve"> Learning</w:t>
            </w:r>
          </w:p>
          <w:p w14:paraId="731A66C0" w14:textId="77777777" w:rsidR="00D46A8E" w:rsidRPr="00991832" w:rsidRDefault="00D46A8E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Evidence</w:t>
            </w:r>
          </w:p>
          <w:p w14:paraId="56E4D3F4" w14:textId="4325AAED" w:rsidR="00D46A8E" w:rsidRPr="00991832" w:rsidRDefault="00F636FF" w:rsidP="00E4674D">
            <w:pPr>
              <w:rPr>
                <w:lang w:val="cy-GB"/>
              </w:rPr>
            </w:pPr>
            <w:r w:rsidRPr="00991832">
              <w:rPr>
                <w:lang w:val="cy-GB"/>
              </w:rPr>
              <w:t>(</w:t>
            </w:r>
            <w:r w:rsidR="00D46A8E" w:rsidRPr="00991832">
              <w:rPr>
                <w:lang w:val="cy-GB"/>
              </w:rPr>
              <w:t>What have the learners</w:t>
            </w:r>
            <w:r w:rsidR="00BC35BE" w:rsidRPr="00991832">
              <w:rPr>
                <w:lang w:val="cy-GB"/>
              </w:rPr>
              <w:t xml:space="preserve"> </w:t>
            </w:r>
            <w:r w:rsidR="00D46A8E" w:rsidRPr="00991832">
              <w:rPr>
                <w:lang w:val="cy-GB"/>
              </w:rPr>
              <w:t>to say</w:t>
            </w:r>
            <w:r w:rsidR="00A33830" w:rsidRPr="00991832">
              <w:rPr>
                <w:lang w:val="cy-GB"/>
              </w:rPr>
              <w:t xml:space="preserve"> </w:t>
            </w:r>
            <w:r w:rsidR="00D46A8E" w:rsidRPr="00991832">
              <w:rPr>
                <w:lang w:val="cy-GB"/>
              </w:rPr>
              <w:t>/write/do/produce – to demonstrate</w:t>
            </w:r>
            <w:r w:rsidR="00BC35BE" w:rsidRPr="00991832">
              <w:rPr>
                <w:lang w:val="cy-GB"/>
              </w:rPr>
              <w:t xml:space="preserve"> learning</w:t>
            </w:r>
            <w:r w:rsidR="00D46A8E" w:rsidRPr="00991832">
              <w:rPr>
                <w:lang w:val="cy-GB"/>
              </w:rPr>
              <w:t>)</w:t>
            </w:r>
          </w:p>
        </w:tc>
      </w:tr>
      <w:tr w:rsidR="00D46A8E" w:rsidRPr="00991832" w14:paraId="444AED9B" w14:textId="77777777" w:rsidTr="00E4674D">
        <w:tc>
          <w:tcPr>
            <w:tcW w:w="4505" w:type="dxa"/>
          </w:tcPr>
          <w:p w14:paraId="6708FB52" w14:textId="53F66B3C" w:rsidR="00D46A8E" w:rsidRPr="00991832" w:rsidRDefault="00D46A8E" w:rsidP="00E4674D">
            <w:pPr>
              <w:rPr>
                <w:lang w:val="cy-GB"/>
              </w:rPr>
            </w:pPr>
          </w:p>
          <w:p w14:paraId="08C00CD9" w14:textId="1280FFCD" w:rsidR="003A5315" w:rsidRPr="003C009F" w:rsidRDefault="003A5315" w:rsidP="00065283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 w:rsidRPr="003C009F">
              <w:rPr>
                <w:lang w:val="cy-GB"/>
              </w:rPr>
              <w:t xml:space="preserve">Identify </w:t>
            </w:r>
            <w:r w:rsidR="00A22E6B" w:rsidRPr="003C009F">
              <w:rPr>
                <w:lang w:val="cy-GB"/>
              </w:rPr>
              <w:t>key words and phrases in the text, particularly unfamiliar words and phrases</w:t>
            </w:r>
            <w:r w:rsidR="00FA3A6B" w:rsidRPr="003C009F">
              <w:rPr>
                <w:lang w:val="cy-GB"/>
              </w:rPr>
              <w:t>, and frame questions that they want to find answers for</w:t>
            </w:r>
          </w:p>
          <w:p w14:paraId="2FF0CCE1" w14:textId="19D3281E" w:rsidR="003A5315" w:rsidRDefault="00FA3A6B" w:rsidP="00065283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 w:rsidRPr="003C009F">
              <w:rPr>
                <w:lang w:val="cy-GB"/>
              </w:rPr>
              <w:t>Access 4 websites, cut and paste / write note</w:t>
            </w:r>
            <w:r w:rsidR="007567A3" w:rsidRPr="003C009F">
              <w:rPr>
                <w:lang w:val="cy-GB"/>
              </w:rPr>
              <w:t>s in OneNote to inform answers to questions</w:t>
            </w:r>
          </w:p>
          <w:p w14:paraId="7BD7E8D0" w14:textId="4AD9399F" w:rsidR="00D46A8E" w:rsidRPr="00E440B2" w:rsidRDefault="00C15AF7" w:rsidP="00065283">
            <w:pPr>
              <w:pStyle w:val="ListParagraph"/>
              <w:numPr>
                <w:ilvl w:val="0"/>
                <w:numId w:val="19"/>
              </w:numPr>
              <w:rPr>
                <w:lang w:val="cy-GB"/>
              </w:rPr>
            </w:pPr>
            <w:r>
              <w:rPr>
                <w:lang w:val="cy-GB"/>
              </w:rPr>
              <w:t>Have ideas sorted into different groups with specific headings</w:t>
            </w:r>
          </w:p>
        </w:tc>
        <w:tc>
          <w:tcPr>
            <w:tcW w:w="4505" w:type="dxa"/>
          </w:tcPr>
          <w:p w14:paraId="33269F45" w14:textId="77777777" w:rsidR="00D46A8E" w:rsidRPr="00991832" w:rsidRDefault="00D46A8E" w:rsidP="00E4674D">
            <w:pPr>
              <w:rPr>
                <w:lang w:val="cy-GB"/>
              </w:rPr>
            </w:pPr>
          </w:p>
          <w:p w14:paraId="22CED644" w14:textId="4B5DDE41" w:rsidR="007567A3" w:rsidRPr="00065283" w:rsidRDefault="00A77FBD" w:rsidP="00065283">
            <w:pPr>
              <w:pStyle w:val="ListParagraph"/>
              <w:numPr>
                <w:ilvl w:val="0"/>
                <w:numId w:val="20"/>
              </w:numPr>
              <w:rPr>
                <w:lang w:val="cy-GB"/>
              </w:rPr>
            </w:pPr>
            <w:r w:rsidRPr="00065283">
              <w:rPr>
                <w:lang w:val="cy-GB"/>
              </w:rPr>
              <w:t xml:space="preserve">Be able to share 6 questions with the rest of the </w:t>
            </w:r>
            <w:r w:rsidR="007567A3" w:rsidRPr="00065283">
              <w:rPr>
                <w:lang w:val="cy-GB"/>
              </w:rPr>
              <w:t>clas</w:t>
            </w:r>
            <w:r w:rsidR="00C6204C" w:rsidRPr="00065283">
              <w:rPr>
                <w:lang w:val="cy-GB"/>
              </w:rPr>
              <w:t>s</w:t>
            </w:r>
          </w:p>
          <w:p w14:paraId="2DAF4623" w14:textId="4E97B76E" w:rsidR="007567A3" w:rsidRPr="00065283" w:rsidRDefault="00C15AF7" w:rsidP="00065283">
            <w:pPr>
              <w:pStyle w:val="ListParagraph"/>
              <w:numPr>
                <w:ilvl w:val="0"/>
                <w:numId w:val="20"/>
              </w:numPr>
              <w:rPr>
                <w:lang w:val="cy-GB"/>
              </w:rPr>
            </w:pPr>
            <w:r w:rsidRPr="00065283">
              <w:rPr>
                <w:lang w:val="cy-GB"/>
              </w:rPr>
              <w:t>Make</w:t>
            </w:r>
            <w:r w:rsidR="007567A3" w:rsidRPr="00065283">
              <w:rPr>
                <w:lang w:val="cy-GB"/>
              </w:rPr>
              <w:t xml:space="preserve"> a OneNote page with</w:t>
            </w:r>
            <w:r w:rsidR="003C009F" w:rsidRPr="00065283">
              <w:rPr>
                <w:lang w:val="cy-GB"/>
              </w:rPr>
              <w:t xml:space="preserve"> brief answers to questions but be able to explain verbally why some informatio</w:t>
            </w:r>
            <w:r w:rsidRPr="00065283">
              <w:rPr>
                <w:lang w:val="cy-GB"/>
              </w:rPr>
              <w:t>n was discounted</w:t>
            </w:r>
          </w:p>
          <w:p w14:paraId="60D7744F" w14:textId="6245F6BD" w:rsidR="00C15AF7" w:rsidRPr="00065283" w:rsidRDefault="00C15AF7" w:rsidP="00065283">
            <w:pPr>
              <w:pStyle w:val="ListParagraph"/>
              <w:numPr>
                <w:ilvl w:val="0"/>
                <w:numId w:val="20"/>
              </w:numPr>
              <w:rPr>
                <w:lang w:val="cy-GB"/>
              </w:rPr>
            </w:pPr>
            <w:r w:rsidRPr="00065283">
              <w:rPr>
                <w:lang w:val="cy-GB"/>
              </w:rPr>
              <w:t>Outline plan for the booklet they will write during the next lesson</w:t>
            </w:r>
          </w:p>
          <w:p w14:paraId="6B8B8339" w14:textId="77777777" w:rsidR="003C009F" w:rsidRDefault="003C009F" w:rsidP="003A5315">
            <w:pPr>
              <w:rPr>
                <w:lang w:val="cy-GB"/>
              </w:rPr>
            </w:pPr>
          </w:p>
          <w:p w14:paraId="250B79C3" w14:textId="21C58FB4" w:rsidR="00991832" w:rsidRPr="00991832" w:rsidRDefault="00991832" w:rsidP="00E4674D">
            <w:pPr>
              <w:rPr>
                <w:lang w:val="cy-GB"/>
              </w:rPr>
            </w:pPr>
          </w:p>
        </w:tc>
      </w:tr>
    </w:tbl>
    <w:p w14:paraId="30135971" w14:textId="1A2BE9A7" w:rsidR="00045D70" w:rsidRPr="00991832" w:rsidRDefault="00045D70" w:rsidP="00D46A8E">
      <w:pPr>
        <w:rPr>
          <w:lang w:val="cy-GB"/>
        </w:rPr>
        <w:sectPr w:rsidR="00045D70" w:rsidRPr="00991832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991832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  <w:r w:rsidRPr="00991832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315D7E1A" w:rsidR="002B2D5B" w:rsidRPr="00EC47FC" w:rsidRDefault="002B2D5B" w:rsidP="002B2D5B">
            <w:pPr>
              <w:jc w:val="center"/>
              <w:rPr>
                <w:b/>
                <w:lang w:val="cy-GB"/>
              </w:rPr>
            </w:pPr>
            <w:r w:rsidRPr="00EC47FC">
              <w:rPr>
                <w:b/>
                <w:lang w:val="cy-GB"/>
              </w:rPr>
              <w:t>Activities</w:t>
            </w:r>
            <w:r w:rsidR="00A33830" w:rsidRPr="00EC47FC">
              <w:rPr>
                <w:b/>
                <w:lang w:val="cy-GB"/>
              </w:rPr>
              <w:t xml:space="preserve"> </w:t>
            </w:r>
            <w:r w:rsidRPr="00EC47FC">
              <w:rPr>
                <w:b/>
                <w:lang w:val="cy-GB"/>
              </w:rPr>
              <w:t>/Methodology/</w:t>
            </w:r>
            <w:r w:rsidR="00A33830" w:rsidRPr="00EC47FC">
              <w:rPr>
                <w:b/>
                <w:lang w:val="cy-GB"/>
              </w:rPr>
              <w:t xml:space="preserve"> </w:t>
            </w:r>
            <w:r w:rsidRPr="00EC47FC">
              <w:rPr>
                <w:b/>
                <w:lang w:val="cy-GB"/>
              </w:rPr>
              <w:t>Key Concepts</w:t>
            </w:r>
          </w:p>
          <w:p w14:paraId="7E8C7567" w14:textId="63DB07DC" w:rsidR="002B2D5B" w:rsidRPr="00EC47FC" w:rsidRDefault="002B2D5B" w:rsidP="002B2D5B">
            <w:pPr>
              <w:jc w:val="center"/>
              <w:rPr>
                <w:lang w:val="cy-GB"/>
              </w:rPr>
            </w:pPr>
            <w:r w:rsidRPr="00EC47FC">
              <w:rPr>
                <w:lang w:val="cy-GB"/>
              </w:rPr>
              <w:t>(</w:t>
            </w:r>
            <w:r w:rsidR="00AA5380" w:rsidRPr="00EC47FC">
              <w:rPr>
                <w:lang w:val="cy-GB"/>
              </w:rPr>
              <w:t>Teacher’s Role – including key teaching points and key questions</w:t>
            </w:r>
            <w:r w:rsidRPr="00EC47FC">
              <w:rPr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  <w:r w:rsidRPr="00991832">
              <w:rPr>
                <w:b/>
                <w:lang w:val="cy-GB"/>
              </w:rPr>
              <w:t>Pupil Tasks</w:t>
            </w:r>
          </w:p>
          <w:p w14:paraId="07736BE3" w14:textId="13F88BBC" w:rsidR="002B2D5B" w:rsidRPr="00991832" w:rsidRDefault="00610C4A" w:rsidP="002B2D5B">
            <w:pPr>
              <w:jc w:val="center"/>
              <w:rPr>
                <w:lang w:val="cy-GB"/>
              </w:rPr>
            </w:pPr>
            <w:r w:rsidRPr="00991832">
              <w:rPr>
                <w:lang w:val="cy-GB"/>
              </w:rPr>
              <w:t>(</w:t>
            </w:r>
            <w:r w:rsidR="00AA5380" w:rsidRPr="00991832">
              <w:rPr>
                <w:lang w:val="cy-GB"/>
              </w:rPr>
              <w:t>Pupils’</w:t>
            </w:r>
            <w:r w:rsidRPr="00991832">
              <w:rPr>
                <w:lang w:val="cy-GB"/>
              </w:rPr>
              <w:t xml:space="preserve"> role -including differentiation</w:t>
            </w:r>
            <w:r w:rsidR="002B2D5B" w:rsidRPr="00991832">
              <w:rPr>
                <w:lang w:val="cy-GB"/>
              </w:rPr>
              <w:t xml:space="preserve"> strategies, </w:t>
            </w:r>
            <w:r w:rsidR="00B0430A" w:rsidRPr="00991832">
              <w:rPr>
                <w:lang w:val="cy-GB"/>
              </w:rPr>
              <w:t xml:space="preserve">engagement in </w:t>
            </w:r>
            <w:r w:rsidR="002B2D5B" w:rsidRPr="00991832">
              <w:rPr>
                <w:lang w:val="cy-GB"/>
              </w:rPr>
              <w:t>formative assessment and homework)</w:t>
            </w:r>
          </w:p>
          <w:p w14:paraId="71FEA254" w14:textId="59504618" w:rsidR="002B2D5B" w:rsidRPr="00991832" w:rsidRDefault="002B2D5B" w:rsidP="002B2D5B">
            <w:pPr>
              <w:jc w:val="center"/>
              <w:rPr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  <w:r w:rsidRPr="00991832">
              <w:rPr>
                <w:b/>
                <w:lang w:val="cy-GB"/>
              </w:rPr>
              <w:t>Resources</w:t>
            </w:r>
          </w:p>
          <w:p w14:paraId="18C6DCA1" w14:textId="6F42DCAC" w:rsidR="002B2D5B" w:rsidRPr="00991832" w:rsidRDefault="00B0430A" w:rsidP="002B2D5B">
            <w:pPr>
              <w:jc w:val="center"/>
              <w:rPr>
                <w:lang w:val="cy-GB"/>
              </w:rPr>
            </w:pPr>
            <w:r w:rsidRPr="00991832">
              <w:rPr>
                <w:lang w:val="cy-GB"/>
              </w:rPr>
              <w:t>(</w:t>
            </w:r>
            <w:r w:rsidR="002B2D5B" w:rsidRPr="00991832">
              <w:rPr>
                <w:lang w:val="cy-GB"/>
              </w:rPr>
              <w:t>Including Health and Safety requirement)</w:t>
            </w:r>
          </w:p>
        </w:tc>
      </w:tr>
      <w:tr w:rsidR="002B2D5B" w:rsidRPr="00991832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  <w:r w:rsidRPr="00991832">
              <w:rPr>
                <w:b/>
                <w:lang w:val="cy-GB"/>
              </w:rPr>
              <w:t>Opening phase</w:t>
            </w:r>
            <w:r w:rsidR="00D060A6" w:rsidRPr="00991832">
              <w:rPr>
                <w:b/>
                <w:lang w:val="cy-GB"/>
              </w:rPr>
              <w:t xml:space="preserve"> </w:t>
            </w:r>
            <w:r w:rsidR="00D060A6" w:rsidRPr="00991832">
              <w:rPr>
                <w:lang w:val="cy-GB"/>
              </w:rPr>
              <w:t xml:space="preserve"> (</w:t>
            </w:r>
            <w:r w:rsidR="00B85948" w:rsidRPr="00991832">
              <w:rPr>
                <w:lang w:val="cy-GB"/>
              </w:rPr>
              <w:t xml:space="preserve">with </w:t>
            </w:r>
            <w:r w:rsidR="00D060A6" w:rsidRPr="00991832">
              <w:rPr>
                <w:lang w:val="cy-GB"/>
              </w:rPr>
              <w:t>links to  prior learning)</w:t>
            </w:r>
          </w:p>
        </w:tc>
        <w:tc>
          <w:tcPr>
            <w:tcW w:w="4971" w:type="dxa"/>
          </w:tcPr>
          <w:p w14:paraId="62582AC8" w14:textId="77777777" w:rsidR="00AB612E" w:rsidRPr="006422FA" w:rsidRDefault="00AB612E" w:rsidP="00AB612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231F20"/>
              </w:rPr>
            </w:pPr>
            <w:r w:rsidRPr="006422FA">
              <w:rPr>
                <w:rFonts w:cstheme="minorHAnsi"/>
                <w:lang w:val="cy-GB"/>
              </w:rPr>
              <w:t xml:space="preserve">Remind pupils of their work from the previous session in which they learnt </w:t>
            </w:r>
            <w:r w:rsidRPr="006422FA">
              <w:rPr>
                <w:rFonts w:cstheme="minorHAnsi"/>
                <w:u w:val="single"/>
                <w:lang w:val="cy-GB"/>
              </w:rPr>
              <w:t xml:space="preserve">to </w:t>
            </w:r>
            <w:r w:rsidRPr="006422FA">
              <w:rPr>
                <w:rFonts w:cstheme="minorHAnsi"/>
                <w:color w:val="231F20"/>
                <w:u w:val="single"/>
              </w:rPr>
              <w:t>distinguish between ‘fact’ and ‘opinion’</w:t>
            </w:r>
            <w:r w:rsidRPr="006422FA">
              <w:rPr>
                <w:rFonts w:cstheme="minorHAnsi"/>
                <w:color w:val="231F20"/>
              </w:rPr>
              <w:t>. (KS2 PoS History) &amp; give some examples of fact statements and opinion statements.</w:t>
            </w:r>
          </w:p>
          <w:p w14:paraId="4A42E4D5" w14:textId="3E5D2C10" w:rsidR="00F04ED3" w:rsidRPr="006422FA" w:rsidRDefault="00EC47FC" w:rsidP="00AB612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lang w:val="cy-GB"/>
              </w:rPr>
            </w:pPr>
            <w:r w:rsidRPr="006422FA">
              <w:rPr>
                <w:rFonts w:cstheme="minorHAnsi"/>
                <w:lang w:val="cy-GB"/>
              </w:rPr>
              <w:t xml:space="preserve">Recap some of the work already done during this theme. </w:t>
            </w:r>
            <w:r w:rsidR="00AB612E" w:rsidRPr="006422FA">
              <w:rPr>
                <w:rFonts w:cstheme="minorHAnsi"/>
                <w:lang w:val="cy-GB"/>
              </w:rPr>
              <w:t>(</w:t>
            </w:r>
            <w:r w:rsidRPr="006422FA">
              <w:rPr>
                <w:rFonts w:cstheme="minorHAnsi"/>
                <w:lang w:val="cy-GB"/>
              </w:rPr>
              <w:t xml:space="preserve">Refer to KWL sheet to explain significance of today’s text, The </w:t>
            </w:r>
            <w:r w:rsidR="00AB612E" w:rsidRPr="006422FA">
              <w:rPr>
                <w:rFonts w:cstheme="minorHAnsi"/>
                <w:lang w:val="cy-GB"/>
              </w:rPr>
              <w:t>Old Cape Horners of Mumbles.)</w:t>
            </w:r>
          </w:p>
          <w:p w14:paraId="0CD73023" w14:textId="000E3A4A" w:rsidR="00AB612E" w:rsidRPr="006422FA" w:rsidRDefault="00AB612E" w:rsidP="00AB612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color w:val="231F20"/>
              </w:rPr>
            </w:pPr>
            <w:r w:rsidRPr="006422FA">
              <w:rPr>
                <w:rFonts w:cstheme="minorHAnsi"/>
                <w:lang w:val="cy-GB"/>
              </w:rPr>
              <w:t>Share LOs with pupils</w:t>
            </w:r>
            <w:r w:rsidRPr="006422FA">
              <w:rPr>
                <w:rFonts w:cstheme="minorHAnsi"/>
                <w:color w:val="231F20"/>
              </w:rPr>
              <w:t>.</w:t>
            </w:r>
          </w:p>
          <w:p w14:paraId="3BC8E289" w14:textId="77777777" w:rsidR="002B2D5B" w:rsidRPr="006422FA" w:rsidRDefault="002B2D5B" w:rsidP="00AB612E">
            <w:pPr>
              <w:rPr>
                <w:lang w:val="cy-GB"/>
              </w:rPr>
            </w:pPr>
          </w:p>
        </w:tc>
        <w:tc>
          <w:tcPr>
            <w:tcW w:w="4971" w:type="dxa"/>
          </w:tcPr>
          <w:p w14:paraId="6CF6451B" w14:textId="7A86C700" w:rsidR="00AB612E" w:rsidRPr="006422FA" w:rsidRDefault="00AB612E" w:rsidP="00AB612E">
            <w:pPr>
              <w:pStyle w:val="ListParagraph"/>
              <w:numPr>
                <w:ilvl w:val="0"/>
                <w:numId w:val="6"/>
              </w:numPr>
              <w:rPr>
                <w:color w:val="2F5496" w:themeColor="accent1" w:themeShade="BF"/>
                <w:lang w:val="cy-GB"/>
              </w:rPr>
            </w:pPr>
            <w:r w:rsidRPr="006422FA">
              <w:rPr>
                <w:color w:val="2F5496" w:themeColor="accent1" w:themeShade="BF"/>
                <w:lang w:val="cy-GB"/>
              </w:rPr>
              <w:t>Pupi</w:t>
            </w:r>
            <w:r w:rsidR="005E0E64">
              <w:rPr>
                <w:color w:val="2F5496" w:themeColor="accent1" w:themeShade="BF"/>
                <w:lang w:val="cy-GB"/>
              </w:rPr>
              <w:t>ls to respond</w:t>
            </w:r>
            <w:r w:rsidRPr="006422FA">
              <w:rPr>
                <w:color w:val="2F5496" w:themeColor="accent1" w:themeShade="BF"/>
                <w:lang w:val="cy-GB"/>
              </w:rPr>
              <w:t xml:space="preserve"> with thumbs up (fact) or thumbs down (opinion).</w:t>
            </w:r>
          </w:p>
          <w:p w14:paraId="0F313FEF" w14:textId="0AF34B71" w:rsidR="00AB612E" w:rsidRPr="006422FA" w:rsidRDefault="00AB612E" w:rsidP="00AB612E">
            <w:pPr>
              <w:pStyle w:val="ListParagraph"/>
              <w:numPr>
                <w:ilvl w:val="0"/>
                <w:numId w:val="6"/>
              </w:numPr>
              <w:rPr>
                <w:lang w:val="cy-GB"/>
              </w:rPr>
            </w:pPr>
            <w:r w:rsidRPr="006422FA">
              <w:rPr>
                <w:lang w:val="cy-GB"/>
              </w:rPr>
              <w:t>Pupils to look at their KWL sheets to be reminded of the questions they asked.</w:t>
            </w:r>
          </w:p>
          <w:p w14:paraId="32A1EA12" w14:textId="7AA00663" w:rsidR="00AB612E" w:rsidRPr="006422FA" w:rsidRDefault="00544E82" w:rsidP="00AB612E">
            <w:pPr>
              <w:pStyle w:val="ListParagraph"/>
              <w:numPr>
                <w:ilvl w:val="0"/>
                <w:numId w:val="6"/>
              </w:numPr>
              <w:rPr>
                <w:color w:val="FF0000"/>
                <w:lang w:val="cy-GB"/>
              </w:rPr>
            </w:pPr>
            <w:r w:rsidRPr="006422FA">
              <w:rPr>
                <w:color w:val="FF0000"/>
                <w:lang w:val="cy-GB"/>
              </w:rPr>
              <w:t>(</w:t>
            </w:r>
            <w:r w:rsidR="00AB612E" w:rsidRPr="006422FA">
              <w:rPr>
                <w:color w:val="FF0000"/>
                <w:lang w:val="cy-GB"/>
              </w:rPr>
              <w:t>Pupils to write LOs in books.</w:t>
            </w:r>
            <w:r w:rsidRPr="006422FA">
              <w:rPr>
                <w:color w:val="FF0000"/>
                <w:lang w:val="cy-GB"/>
              </w:rPr>
              <w:t>)</w:t>
            </w:r>
          </w:p>
          <w:p w14:paraId="4829C240" w14:textId="77777777" w:rsidR="002B2D5B" w:rsidRPr="006422FA" w:rsidRDefault="002B2D5B" w:rsidP="00AB612E">
            <w:pPr>
              <w:rPr>
                <w:lang w:val="cy-GB"/>
              </w:rPr>
            </w:pPr>
          </w:p>
          <w:p w14:paraId="050DE121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  <w:p w14:paraId="0082543B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  <w:p w14:paraId="22E6197A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  <w:p w14:paraId="706C2014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  <w:p w14:paraId="7F17A4E6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</w:tc>
        <w:tc>
          <w:tcPr>
            <w:tcW w:w="2903" w:type="dxa"/>
          </w:tcPr>
          <w:p w14:paraId="2479583F" w14:textId="77777777" w:rsidR="002B2D5B" w:rsidRPr="006422FA" w:rsidRDefault="00AB612E" w:rsidP="00AB612E">
            <w:pPr>
              <w:pStyle w:val="ListParagraph"/>
              <w:numPr>
                <w:ilvl w:val="0"/>
                <w:numId w:val="7"/>
              </w:numPr>
              <w:rPr>
                <w:lang w:val="cy-GB"/>
              </w:rPr>
            </w:pPr>
            <w:r w:rsidRPr="006422FA">
              <w:rPr>
                <w:lang w:val="cy-GB"/>
              </w:rPr>
              <w:t>Examples of fact or opinion statements</w:t>
            </w:r>
          </w:p>
          <w:p w14:paraId="491DF6ED" w14:textId="4DFDDDD3" w:rsidR="00AB612E" w:rsidRPr="006422FA" w:rsidRDefault="00AB612E" w:rsidP="00AB612E">
            <w:pPr>
              <w:pStyle w:val="ListParagraph"/>
              <w:numPr>
                <w:ilvl w:val="0"/>
                <w:numId w:val="7"/>
              </w:numPr>
              <w:rPr>
                <w:lang w:val="cy-GB"/>
              </w:rPr>
            </w:pPr>
            <w:r w:rsidRPr="006422FA">
              <w:rPr>
                <w:lang w:val="cy-GB"/>
              </w:rPr>
              <w:t>KWL sheets</w:t>
            </w:r>
          </w:p>
        </w:tc>
      </w:tr>
      <w:tr w:rsidR="002B2D5B" w:rsidRPr="00991832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  <w:r w:rsidRPr="00991832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6693C83C" w14:textId="6761AC2F" w:rsidR="00AB612E" w:rsidRPr="006422FA" w:rsidRDefault="00AB612E" w:rsidP="00567C6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31F20"/>
              </w:rPr>
            </w:pPr>
            <w:r w:rsidRPr="006422FA">
              <w:rPr>
                <w:rFonts w:cstheme="minorHAnsi"/>
                <w:color w:val="231F20"/>
              </w:rPr>
              <w:t xml:space="preserve">Shared reading of first couple of paragraphs of the text, articulating thoughts about </w:t>
            </w:r>
            <w:r w:rsidR="005F258D" w:rsidRPr="006422FA">
              <w:rPr>
                <w:rFonts w:cstheme="minorHAnsi"/>
                <w:color w:val="231F20"/>
              </w:rPr>
              <w:t>ideas or words to research.</w:t>
            </w:r>
            <w:r w:rsidR="00FB2F0C" w:rsidRPr="006422FA">
              <w:rPr>
                <w:rFonts w:cstheme="minorHAnsi"/>
                <w:color w:val="231F20"/>
              </w:rPr>
              <w:t xml:space="preserve"> </w:t>
            </w:r>
            <w:r w:rsidR="00567C67" w:rsidRPr="006422FA">
              <w:rPr>
                <w:rFonts w:cstheme="minorHAnsi"/>
                <w:color w:val="231F20"/>
              </w:rPr>
              <w:t xml:space="preserve">Give examples of questions that might be asked. </w:t>
            </w:r>
            <w:r w:rsidR="00FB2F0C" w:rsidRPr="006422FA">
              <w:rPr>
                <w:rFonts w:cstheme="minorHAnsi"/>
                <w:color w:val="231F20"/>
              </w:rPr>
              <w:t>Text marking those words and phrases.</w:t>
            </w:r>
          </w:p>
          <w:p w14:paraId="5A95B596" w14:textId="6DF0D724" w:rsidR="00FB2F0C" w:rsidRPr="006422FA" w:rsidRDefault="00FB2F0C" w:rsidP="00567C6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31F20"/>
              </w:rPr>
            </w:pPr>
            <w:r w:rsidRPr="006422FA">
              <w:rPr>
                <w:rFonts w:cstheme="minorHAnsi"/>
                <w:color w:val="231F20"/>
              </w:rPr>
              <w:t>Demonstrate how to access specific websites / ebooks.</w:t>
            </w:r>
          </w:p>
          <w:p w14:paraId="12F6F807" w14:textId="4802DF4A" w:rsidR="00567C67" w:rsidRPr="006422FA" w:rsidRDefault="00567C67" w:rsidP="00567C6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231F20"/>
              </w:rPr>
            </w:pPr>
            <w:r w:rsidRPr="006422FA">
              <w:rPr>
                <w:rFonts w:cstheme="minorHAnsi"/>
                <w:color w:val="231F20"/>
              </w:rPr>
              <w:lastRenderedPageBreak/>
              <w:t>Write success criteria with the class and check pupils understand what they have to do.</w:t>
            </w:r>
          </w:p>
          <w:p w14:paraId="66B21551" w14:textId="37439DE1" w:rsidR="00FB2F0C" w:rsidRPr="006422FA" w:rsidRDefault="00567C67" w:rsidP="00567C6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cy-GB"/>
              </w:rPr>
            </w:pPr>
            <w:r w:rsidRPr="006422FA">
              <w:rPr>
                <w:rFonts w:cstheme="minorHAnsi"/>
                <w:lang w:val="cy-GB"/>
              </w:rPr>
              <w:t>Work with HA group</w:t>
            </w:r>
            <w:r w:rsidR="00E20667" w:rsidRPr="006422FA">
              <w:rPr>
                <w:rFonts w:cstheme="minorHAnsi"/>
                <w:lang w:val="cy-GB"/>
              </w:rPr>
              <w:t xml:space="preserve"> to support th</w:t>
            </w:r>
            <w:r w:rsidR="00F41EAE" w:rsidRPr="006422FA">
              <w:rPr>
                <w:rFonts w:cstheme="minorHAnsi"/>
                <w:lang w:val="cy-GB"/>
              </w:rPr>
              <w:t>em as they carryout websearches to access more challenging texts.</w:t>
            </w:r>
          </w:p>
          <w:p w14:paraId="0C4EBCF4" w14:textId="2C8786D9" w:rsidR="00C80027" w:rsidRPr="006422FA" w:rsidRDefault="00C80027" w:rsidP="00567C6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cy-GB"/>
              </w:rPr>
            </w:pPr>
            <w:r w:rsidRPr="006422FA">
              <w:rPr>
                <w:rFonts w:cstheme="minorHAnsi"/>
                <w:lang w:val="cy-GB"/>
              </w:rPr>
              <w:t>Mini-plenary</w:t>
            </w:r>
            <w:r w:rsidR="00E20667" w:rsidRPr="006422FA">
              <w:rPr>
                <w:rFonts w:cstheme="minorHAnsi"/>
                <w:lang w:val="cy-GB"/>
              </w:rPr>
              <w:t>: what questions have you thought of?</w:t>
            </w:r>
            <w:r w:rsidR="00544E82" w:rsidRPr="006422FA">
              <w:rPr>
                <w:rFonts w:cstheme="minorHAnsi"/>
                <w:lang w:val="cy-GB"/>
              </w:rPr>
              <w:t xml:space="preserve"> </w:t>
            </w:r>
          </w:p>
          <w:p w14:paraId="664CFCA2" w14:textId="06EFB30B" w:rsidR="00955A12" w:rsidRPr="006422FA" w:rsidRDefault="00955A12" w:rsidP="00567C6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cy-GB"/>
              </w:rPr>
            </w:pPr>
            <w:r w:rsidRPr="006422FA">
              <w:rPr>
                <w:rFonts w:cstheme="minorHAnsi"/>
                <w:lang w:val="cy-GB"/>
              </w:rPr>
              <w:t>Work with LA group to support them as they decide which information is most relevant, which can be believed, etc.</w:t>
            </w:r>
          </w:p>
          <w:p w14:paraId="705B0DE2" w14:textId="4A04E4A1" w:rsidR="00544E82" w:rsidRPr="006422FA" w:rsidRDefault="00955A12" w:rsidP="00567C6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cy-GB"/>
              </w:rPr>
            </w:pPr>
            <w:r w:rsidRPr="006422FA">
              <w:rPr>
                <w:rFonts w:cstheme="minorHAnsi"/>
                <w:lang w:val="cy-GB"/>
              </w:rPr>
              <w:t>Work with M</w:t>
            </w:r>
            <w:r w:rsidR="00544E82" w:rsidRPr="006422FA">
              <w:rPr>
                <w:rFonts w:cstheme="minorHAnsi"/>
                <w:lang w:val="cy-GB"/>
              </w:rPr>
              <w:t>A</w:t>
            </w:r>
            <w:r w:rsidR="003624AA" w:rsidRPr="006422FA">
              <w:rPr>
                <w:rFonts w:cstheme="minorHAnsi"/>
                <w:lang w:val="cy-GB"/>
              </w:rPr>
              <w:t xml:space="preserve"> g</w:t>
            </w:r>
            <w:r w:rsidR="00544E82" w:rsidRPr="006422FA">
              <w:rPr>
                <w:rFonts w:cstheme="minorHAnsi"/>
                <w:lang w:val="cy-GB"/>
              </w:rPr>
              <w:t>roup</w:t>
            </w:r>
            <w:r w:rsidR="003624AA" w:rsidRPr="006422FA">
              <w:rPr>
                <w:rFonts w:cstheme="minorHAnsi"/>
                <w:lang w:val="cy-GB"/>
              </w:rPr>
              <w:t xml:space="preserve"> (x2)</w:t>
            </w:r>
            <w:r w:rsidR="00544E82" w:rsidRPr="006422FA">
              <w:rPr>
                <w:rFonts w:cstheme="minorHAnsi"/>
                <w:lang w:val="cy-GB"/>
              </w:rPr>
              <w:t xml:space="preserve"> to support them as they begin to orga</w:t>
            </w:r>
            <w:r w:rsidRPr="006422FA">
              <w:rPr>
                <w:rFonts w:cstheme="minorHAnsi"/>
                <w:lang w:val="cy-GB"/>
              </w:rPr>
              <w:t>nize the information on OneNote into a plan for their book.</w:t>
            </w:r>
          </w:p>
          <w:p w14:paraId="38C3C928" w14:textId="68DF455B" w:rsidR="003624AA" w:rsidRPr="006422FA" w:rsidRDefault="005E0E64" w:rsidP="00567C6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lang w:val="cy-GB"/>
              </w:rPr>
            </w:pPr>
            <w:r>
              <w:rPr>
                <w:rFonts w:cstheme="minorHAnsi"/>
                <w:lang w:val="cy-GB"/>
              </w:rPr>
              <w:t>Ask groups</w:t>
            </w:r>
            <w:r w:rsidR="003624AA" w:rsidRPr="006422FA">
              <w:rPr>
                <w:rFonts w:cstheme="minorHAnsi"/>
                <w:lang w:val="cy-GB"/>
              </w:rPr>
              <w:t xml:space="preserve"> to swap plan and evaluate.</w:t>
            </w:r>
          </w:p>
          <w:p w14:paraId="65481C09" w14:textId="769E7094" w:rsidR="002B2D5B" w:rsidRPr="006422FA" w:rsidRDefault="002B2D5B" w:rsidP="003624AA">
            <w:pPr>
              <w:rPr>
                <w:lang w:val="cy-GB"/>
              </w:rPr>
            </w:pPr>
          </w:p>
        </w:tc>
        <w:tc>
          <w:tcPr>
            <w:tcW w:w="4971" w:type="dxa"/>
          </w:tcPr>
          <w:p w14:paraId="1A68682D" w14:textId="358DD915" w:rsidR="002B2D5B" w:rsidRPr="006422FA" w:rsidRDefault="005F258D" w:rsidP="00F70261">
            <w:pPr>
              <w:pStyle w:val="ListParagraph"/>
              <w:numPr>
                <w:ilvl w:val="0"/>
                <w:numId w:val="13"/>
              </w:numPr>
              <w:rPr>
                <w:lang w:val="cy-GB"/>
              </w:rPr>
            </w:pPr>
            <w:r w:rsidRPr="006422FA">
              <w:rPr>
                <w:lang w:val="cy-GB"/>
              </w:rPr>
              <w:lastRenderedPageBreak/>
              <w:t>Pupils t</w:t>
            </w:r>
            <w:r w:rsidR="00FB2F0C" w:rsidRPr="006422FA">
              <w:rPr>
                <w:lang w:val="cy-GB"/>
              </w:rPr>
              <w:t>o particiapte in shared reading and thin</w:t>
            </w:r>
            <w:r w:rsidR="005E0E64">
              <w:rPr>
                <w:lang w:val="cy-GB"/>
              </w:rPr>
              <w:t>k of questions that have arisen</w:t>
            </w:r>
            <w:r w:rsidR="00FB2F0C" w:rsidRPr="006422FA">
              <w:rPr>
                <w:lang w:val="cy-GB"/>
              </w:rPr>
              <w:t xml:space="preserve"> from the text.</w:t>
            </w:r>
          </w:p>
          <w:p w14:paraId="00B7FE71" w14:textId="24075EA2" w:rsidR="00FB2F0C" w:rsidRDefault="00FB2F0C" w:rsidP="00F70261">
            <w:pPr>
              <w:pStyle w:val="ListParagraph"/>
              <w:numPr>
                <w:ilvl w:val="0"/>
                <w:numId w:val="13"/>
              </w:numPr>
              <w:rPr>
                <w:lang w:val="cy-GB"/>
              </w:rPr>
            </w:pPr>
            <w:r w:rsidRPr="006422FA">
              <w:rPr>
                <w:lang w:val="cy-GB"/>
              </w:rPr>
              <w:t>Pupils to access the websites.</w:t>
            </w:r>
          </w:p>
          <w:p w14:paraId="49C62E57" w14:textId="2C3F5E1A" w:rsidR="00F70261" w:rsidRDefault="00F70261" w:rsidP="00F70261">
            <w:pPr>
              <w:pStyle w:val="ListParagraph"/>
              <w:rPr>
                <w:lang w:val="cy-GB"/>
              </w:rPr>
            </w:pPr>
          </w:p>
          <w:p w14:paraId="1609C6CB" w14:textId="37C54C9B" w:rsidR="00F70261" w:rsidRDefault="00F70261" w:rsidP="00F70261">
            <w:pPr>
              <w:pStyle w:val="ListParagraph"/>
              <w:rPr>
                <w:lang w:val="cy-GB"/>
              </w:rPr>
            </w:pPr>
          </w:p>
          <w:p w14:paraId="27189E64" w14:textId="58E86DEF" w:rsidR="00F70261" w:rsidRDefault="00F70261" w:rsidP="00F70261">
            <w:pPr>
              <w:pStyle w:val="ListParagraph"/>
              <w:rPr>
                <w:lang w:val="cy-GB"/>
              </w:rPr>
            </w:pPr>
          </w:p>
          <w:p w14:paraId="67CE514C" w14:textId="4B3916CB" w:rsidR="00F70261" w:rsidRDefault="00F70261" w:rsidP="00F70261">
            <w:pPr>
              <w:pStyle w:val="ListParagraph"/>
              <w:rPr>
                <w:lang w:val="cy-GB"/>
              </w:rPr>
            </w:pPr>
          </w:p>
          <w:p w14:paraId="682C50B2" w14:textId="77777777" w:rsidR="00F70261" w:rsidRPr="006422FA" w:rsidRDefault="00F70261" w:rsidP="00F70261">
            <w:pPr>
              <w:pStyle w:val="ListParagraph"/>
              <w:rPr>
                <w:lang w:val="cy-GB"/>
              </w:rPr>
            </w:pPr>
          </w:p>
          <w:p w14:paraId="523C2442" w14:textId="323FE01A" w:rsidR="00567C67" w:rsidRPr="006422FA" w:rsidRDefault="00567C67" w:rsidP="00F70261">
            <w:pPr>
              <w:pStyle w:val="ListParagraph"/>
              <w:numPr>
                <w:ilvl w:val="0"/>
                <w:numId w:val="13"/>
              </w:numPr>
              <w:rPr>
                <w:lang w:val="cy-GB"/>
              </w:rPr>
            </w:pPr>
            <w:r w:rsidRPr="006422FA">
              <w:rPr>
                <w:lang w:val="cy-GB"/>
              </w:rPr>
              <w:lastRenderedPageBreak/>
              <w:t>Pupils to help compose SC.</w:t>
            </w:r>
          </w:p>
          <w:p w14:paraId="2239BBA6" w14:textId="64C31772" w:rsidR="00C80027" w:rsidRPr="006422FA" w:rsidRDefault="00E20667" w:rsidP="00F70261">
            <w:pPr>
              <w:pStyle w:val="ListParagraph"/>
              <w:numPr>
                <w:ilvl w:val="0"/>
                <w:numId w:val="13"/>
              </w:numPr>
              <w:rPr>
                <w:lang w:val="cy-GB"/>
              </w:rPr>
            </w:pPr>
            <w:r w:rsidRPr="006422FA">
              <w:rPr>
                <w:lang w:val="cy-GB"/>
              </w:rPr>
              <w:t xml:space="preserve">Pupils work on tasks given. </w:t>
            </w:r>
            <w:r w:rsidR="00C80027" w:rsidRPr="006422FA">
              <w:rPr>
                <w:lang w:val="cy-GB"/>
              </w:rPr>
              <w:t>Different ability groups to access different versions of the text and access differentiated websites through QR codes.</w:t>
            </w:r>
          </w:p>
          <w:p w14:paraId="47BBDF75" w14:textId="5A3872D8" w:rsidR="00544E82" w:rsidRPr="00C03E12" w:rsidRDefault="00E20667" w:rsidP="00C03E12">
            <w:pPr>
              <w:pStyle w:val="ListParagraph"/>
              <w:numPr>
                <w:ilvl w:val="0"/>
                <w:numId w:val="13"/>
              </w:numPr>
              <w:rPr>
                <w:lang w:val="cy-GB"/>
              </w:rPr>
            </w:pPr>
            <w:r w:rsidRPr="006422FA">
              <w:rPr>
                <w:color w:val="2F5496" w:themeColor="accent1" w:themeShade="BF"/>
                <w:lang w:val="cy-GB"/>
              </w:rPr>
              <w:t>Groups to share questions and magpie</w:t>
            </w:r>
            <w:r w:rsidRPr="006422FA">
              <w:rPr>
                <w:lang w:val="cy-GB"/>
              </w:rPr>
              <w:t>.</w:t>
            </w:r>
          </w:p>
          <w:p w14:paraId="16D4B5F6" w14:textId="5FA0F07F" w:rsidR="00544E82" w:rsidRPr="006422FA" w:rsidRDefault="00955A12" w:rsidP="00F70261">
            <w:pPr>
              <w:pStyle w:val="ListParagraph"/>
              <w:numPr>
                <w:ilvl w:val="0"/>
                <w:numId w:val="13"/>
              </w:numPr>
              <w:rPr>
                <w:lang w:val="cy-GB"/>
              </w:rPr>
            </w:pPr>
            <w:r w:rsidRPr="006422FA">
              <w:rPr>
                <w:lang w:val="cy-GB"/>
              </w:rPr>
              <w:t>Pupils to find answers and consider the usefulness of the information, cutting and pasting and maing notes.</w:t>
            </w:r>
          </w:p>
          <w:p w14:paraId="3C371F04" w14:textId="4970DF48" w:rsidR="00955A12" w:rsidRPr="006422FA" w:rsidRDefault="00955A12" w:rsidP="00F70261">
            <w:pPr>
              <w:pStyle w:val="ListParagraph"/>
              <w:numPr>
                <w:ilvl w:val="0"/>
                <w:numId w:val="13"/>
              </w:numPr>
              <w:rPr>
                <w:lang w:val="cy-GB"/>
              </w:rPr>
            </w:pPr>
            <w:r w:rsidRPr="006422FA">
              <w:rPr>
                <w:lang w:val="cy-GB"/>
              </w:rPr>
              <w:t>Pupils to make an outline plan for their books.</w:t>
            </w:r>
          </w:p>
          <w:p w14:paraId="0A32B0E4" w14:textId="4FAEEDC5" w:rsidR="003624AA" w:rsidRPr="006422FA" w:rsidRDefault="00065283" w:rsidP="00F70261">
            <w:pPr>
              <w:pStyle w:val="ListParagraph"/>
              <w:numPr>
                <w:ilvl w:val="0"/>
                <w:numId w:val="13"/>
              </w:numPr>
              <w:rPr>
                <w:lang w:val="cy-GB"/>
              </w:rPr>
            </w:pPr>
            <w:proofErr w:type="spellStart"/>
            <w:r>
              <w:rPr>
                <w:lang w:val="cy-GB"/>
              </w:rPr>
              <w:t>Group</w:t>
            </w:r>
            <w:r w:rsidR="003624AA" w:rsidRPr="006422FA">
              <w:rPr>
                <w:lang w:val="cy-GB"/>
              </w:rPr>
              <w:t>s</w:t>
            </w:r>
            <w:proofErr w:type="spellEnd"/>
            <w:r w:rsidR="003624AA" w:rsidRPr="006422FA">
              <w:rPr>
                <w:lang w:val="cy-GB"/>
              </w:rPr>
              <w:t xml:space="preserve"> to </w:t>
            </w:r>
            <w:proofErr w:type="spellStart"/>
            <w:r w:rsidR="003624AA" w:rsidRPr="006422FA">
              <w:rPr>
                <w:lang w:val="cy-GB"/>
              </w:rPr>
              <w:t>look</w:t>
            </w:r>
            <w:proofErr w:type="spellEnd"/>
            <w:r w:rsidR="003624AA" w:rsidRPr="006422FA">
              <w:rPr>
                <w:lang w:val="cy-GB"/>
              </w:rPr>
              <w:t xml:space="preserve"> at another group’s plan and award </w:t>
            </w:r>
            <w:r w:rsidR="003624AA" w:rsidRPr="006422FA">
              <w:rPr>
                <w:color w:val="2F5496" w:themeColor="accent1" w:themeShade="BF"/>
                <w:lang w:val="cy-GB"/>
              </w:rPr>
              <w:t>Two stars and a wish</w:t>
            </w:r>
            <w:r w:rsidR="003624AA" w:rsidRPr="006422FA">
              <w:rPr>
                <w:lang w:val="cy-GB"/>
              </w:rPr>
              <w:t>.</w:t>
            </w:r>
          </w:p>
          <w:p w14:paraId="61540434" w14:textId="695099B8" w:rsidR="002B2D5B" w:rsidRPr="006422FA" w:rsidRDefault="002B2D5B" w:rsidP="00F70261">
            <w:pPr>
              <w:rPr>
                <w:lang w:val="cy-GB"/>
              </w:rPr>
            </w:pPr>
          </w:p>
          <w:p w14:paraId="6F32319A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</w:tc>
        <w:tc>
          <w:tcPr>
            <w:tcW w:w="2903" w:type="dxa"/>
          </w:tcPr>
          <w:p w14:paraId="59E901E6" w14:textId="77777777" w:rsidR="002B2D5B" w:rsidRPr="006422FA" w:rsidRDefault="00AB612E" w:rsidP="005F258D">
            <w:pPr>
              <w:rPr>
                <w:lang w:val="cy-GB"/>
              </w:rPr>
            </w:pPr>
            <w:r w:rsidRPr="006422FA">
              <w:rPr>
                <w:lang w:val="cy-GB"/>
              </w:rPr>
              <w:lastRenderedPageBreak/>
              <w:t>Electronic copy of text</w:t>
            </w:r>
            <w:r w:rsidR="005F258D" w:rsidRPr="006422FA">
              <w:rPr>
                <w:lang w:val="cy-GB"/>
              </w:rPr>
              <w:t xml:space="preserve"> for whiteboard</w:t>
            </w:r>
          </w:p>
          <w:p w14:paraId="456ED931" w14:textId="77777777" w:rsidR="00F70261" w:rsidRDefault="00F70261" w:rsidP="005F258D">
            <w:pPr>
              <w:rPr>
                <w:lang w:val="cy-GB"/>
              </w:rPr>
            </w:pPr>
            <w:r>
              <w:rPr>
                <w:lang w:val="cy-GB"/>
              </w:rPr>
              <w:t>Electronic devices</w:t>
            </w:r>
          </w:p>
          <w:p w14:paraId="6C5F7721" w14:textId="20CF2298" w:rsidR="005F258D" w:rsidRPr="006422FA" w:rsidRDefault="00FB2F0C" w:rsidP="005F258D">
            <w:pPr>
              <w:rPr>
                <w:lang w:val="cy-GB"/>
              </w:rPr>
            </w:pPr>
            <w:r w:rsidRPr="006422FA">
              <w:rPr>
                <w:lang w:val="cy-GB"/>
              </w:rPr>
              <w:t>Pupils</w:t>
            </w:r>
            <w:r w:rsidR="005F258D" w:rsidRPr="006422FA">
              <w:rPr>
                <w:lang w:val="cy-GB"/>
              </w:rPr>
              <w:t xml:space="preserve"> need access to electronic tetxs</w:t>
            </w:r>
            <w:r w:rsidR="005922DA" w:rsidRPr="006422FA">
              <w:rPr>
                <w:lang w:val="cy-GB"/>
              </w:rPr>
              <w:t xml:space="preserve"> and QR codes (for some pupils)</w:t>
            </w:r>
          </w:p>
          <w:p w14:paraId="73A5E4AB" w14:textId="20CCCEA8" w:rsidR="00567C67" w:rsidRPr="006422FA" w:rsidRDefault="00567C67" w:rsidP="005F258D">
            <w:pPr>
              <w:rPr>
                <w:lang w:val="cy-GB"/>
              </w:rPr>
            </w:pPr>
          </w:p>
        </w:tc>
      </w:tr>
      <w:tr w:rsidR="002B2D5B" w:rsidRPr="00991832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991832" w:rsidRDefault="002B2D5B" w:rsidP="002B2D5B">
            <w:pPr>
              <w:jc w:val="center"/>
              <w:rPr>
                <w:b/>
                <w:lang w:val="cy-GB"/>
              </w:rPr>
            </w:pPr>
            <w:r w:rsidRPr="00991832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486D94BB" w14:textId="36EAA810" w:rsidR="002B2D5B" w:rsidRPr="00F70261" w:rsidRDefault="00F70261" w:rsidP="00DA636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lang w:val="cy-GB"/>
              </w:rPr>
            </w:pPr>
            <w:r w:rsidRPr="00F70261">
              <w:rPr>
                <w:rFonts w:cstheme="minorHAnsi"/>
                <w:lang w:val="cy-GB"/>
              </w:rPr>
              <w:t>What have you found out so far?</w:t>
            </w:r>
          </w:p>
          <w:p w14:paraId="6C4FC467" w14:textId="2B182C56" w:rsidR="00F70261" w:rsidRPr="00F70261" w:rsidRDefault="00F70261" w:rsidP="00DA636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lang w:val="cy-GB"/>
              </w:rPr>
            </w:pPr>
            <w:r w:rsidRPr="00F70261">
              <w:rPr>
                <w:rFonts w:cstheme="minorHAnsi"/>
                <w:lang w:val="cy-GB"/>
              </w:rPr>
              <w:t>What about the plan for your book?</w:t>
            </w:r>
          </w:p>
          <w:p w14:paraId="5969B87B" w14:textId="57E87E38" w:rsidR="00F70261" w:rsidRPr="00F70261" w:rsidRDefault="00F70261" w:rsidP="00DA636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lang w:val="cy-GB"/>
              </w:rPr>
            </w:pPr>
            <w:r w:rsidRPr="00F70261">
              <w:rPr>
                <w:rFonts w:cstheme="minorHAnsi"/>
                <w:lang w:val="cy-GB"/>
              </w:rPr>
              <w:t>Did we achieve success?</w:t>
            </w:r>
          </w:p>
          <w:p w14:paraId="182892F0" w14:textId="2B5103AD" w:rsidR="006E5502" w:rsidRPr="00F70261" w:rsidRDefault="005E0E64" w:rsidP="00DA636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lang w:val="cy-GB"/>
              </w:rPr>
            </w:pPr>
            <w:r>
              <w:rPr>
                <w:rFonts w:cstheme="minorHAnsi"/>
                <w:lang w:val="cy-GB"/>
              </w:rPr>
              <w:t>What are we going to do next</w:t>
            </w:r>
            <w:r w:rsidR="00F70261" w:rsidRPr="00F70261">
              <w:rPr>
                <w:rFonts w:cstheme="minorHAnsi"/>
                <w:lang w:val="cy-GB"/>
              </w:rPr>
              <w:t xml:space="preserve">? – tell the children about the next lesson </w:t>
            </w:r>
            <w:proofErr w:type="spellStart"/>
            <w:r w:rsidR="00F70261" w:rsidRPr="00F70261">
              <w:rPr>
                <w:rFonts w:cstheme="minorHAnsi"/>
                <w:lang w:val="cy-GB"/>
              </w:rPr>
              <w:t>during</w:t>
            </w:r>
            <w:proofErr w:type="spellEnd"/>
            <w:r w:rsidR="00F70261" w:rsidRPr="00F70261">
              <w:rPr>
                <w:rFonts w:cstheme="minorHAnsi"/>
                <w:lang w:val="cy-GB"/>
              </w:rPr>
              <w:t xml:space="preserve"> </w:t>
            </w:r>
            <w:proofErr w:type="spellStart"/>
            <w:r w:rsidR="00F70261" w:rsidRPr="00F70261">
              <w:rPr>
                <w:rFonts w:cstheme="minorHAnsi"/>
                <w:lang w:val="cy-GB"/>
              </w:rPr>
              <w:t>which</w:t>
            </w:r>
            <w:proofErr w:type="spellEnd"/>
            <w:r w:rsidR="00F70261" w:rsidRPr="00F70261">
              <w:rPr>
                <w:rFonts w:cstheme="minorHAnsi"/>
                <w:lang w:val="cy-GB"/>
              </w:rPr>
              <w:t xml:space="preserve"> the </w:t>
            </w:r>
            <w:proofErr w:type="spellStart"/>
            <w:r w:rsidR="00F70261" w:rsidRPr="00F70261">
              <w:rPr>
                <w:rFonts w:cstheme="minorHAnsi"/>
                <w:lang w:val="cy-GB"/>
              </w:rPr>
              <w:t>focus</w:t>
            </w:r>
            <w:proofErr w:type="spellEnd"/>
            <w:r w:rsidR="00065283">
              <w:rPr>
                <w:rFonts w:cstheme="minorHAnsi"/>
                <w:lang w:val="cy-GB"/>
              </w:rPr>
              <w:t xml:space="preserve"> </w:t>
            </w:r>
            <w:proofErr w:type="spellStart"/>
            <w:r w:rsidR="00065283">
              <w:rPr>
                <w:rFonts w:cstheme="minorHAnsi"/>
                <w:lang w:val="cy-GB"/>
              </w:rPr>
              <w:t>will</w:t>
            </w:r>
            <w:proofErr w:type="spellEnd"/>
            <w:r w:rsidR="00065283">
              <w:rPr>
                <w:rFonts w:cstheme="minorHAnsi"/>
                <w:lang w:val="cy-GB"/>
              </w:rPr>
              <w:t xml:space="preserve"> be</w:t>
            </w:r>
            <w:r w:rsidR="00F70261" w:rsidRPr="00F70261">
              <w:rPr>
                <w:rFonts w:cstheme="minorHAnsi"/>
                <w:lang w:val="cy-GB"/>
              </w:rPr>
              <w:t xml:space="preserve">: </w:t>
            </w:r>
            <w:r w:rsidR="006E5502" w:rsidRPr="00F70261">
              <w:rPr>
                <w:rFonts w:cstheme="minorHAnsi"/>
                <w:color w:val="231F20"/>
              </w:rPr>
              <w:t>select, record, and organise historical</w:t>
            </w:r>
            <w:r w:rsidR="00C03E12">
              <w:rPr>
                <w:rFonts w:cstheme="minorHAnsi"/>
                <w:color w:val="231F20"/>
              </w:rPr>
              <w:t xml:space="preserve"> information (Humanities)</w:t>
            </w:r>
          </w:p>
          <w:p w14:paraId="39E95A6C" w14:textId="6BD1952E" w:rsidR="002B2D5B" w:rsidRPr="00C03E12" w:rsidRDefault="002B2D5B" w:rsidP="00C03E12">
            <w:pPr>
              <w:ind w:left="360"/>
              <w:rPr>
                <w:rFonts w:cstheme="minorHAnsi"/>
                <w:lang w:val="cy-GB"/>
              </w:rPr>
            </w:pPr>
          </w:p>
          <w:p w14:paraId="483EB441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</w:tc>
        <w:tc>
          <w:tcPr>
            <w:tcW w:w="4971" w:type="dxa"/>
          </w:tcPr>
          <w:p w14:paraId="28960558" w14:textId="2CCCF704" w:rsidR="002B2D5B" w:rsidRPr="00F70261" w:rsidRDefault="00F70261" w:rsidP="00DA636E">
            <w:pPr>
              <w:pStyle w:val="ListParagraph"/>
              <w:numPr>
                <w:ilvl w:val="0"/>
                <w:numId w:val="17"/>
              </w:numPr>
              <w:rPr>
                <w:lang w:val="cy-GB"/>
              </w:rPr>
            </w:pPr>
            <w:r w:rsidRPr="00F70261">
              <w:rPr>
                <w:lang w:val="cy-GB"/>
              </w:rPr>
              <w:t xml:space="preserve">Each group to </w:t>
            </w:r>
            <w:proofErr w:type="spellStart"/>
            <w:r w:rsidRPr="00F70261">
              <w:rPr>
                <w:lang w:val="cy-GB"/>
              </w:rPr>
              <w:t>tell</w:t>
            </w:r>
            <w:proofErr w:type="spellEnd"/>
            <w:r w:rsidRPr="00F70261">
              <w:rPr>
                <w:lang w:val="cy-GB"/>
              </w:rPr>
              <w:t xml:space="preserve"> the </w:t>
            </w:r>
            <w:proofErr w:type="spellStart"/>
            <w:r w:rsidRPr="00F70261">
              <w:rPr>
                <w:lang w:val="cy-GB"/>
              </w:rPr>
              <w:t>clas</w:t>
            </w:r>
            <w:r w:rsidR="00065283">
              <w:rPr>
                <w:lang w:val="cy-GB"/>
              </w:rPr>
              <w:t>s</w:t>
            </w:r>
            <w:proofErr w:type="spellEnd"/>
            <w:r w:rsidRPr="00F70261">
              <w:rPr>
                <w:lang w:val="cy-GB"/>
              </w:rPr>
              <w:t xml:space="preserve"> </w:t>
            </w:r>
            <w:proofErr w:type="spellStart"/>
            <w:r w:rsidRPr="00F70261">
              <w:rPr>
                <w:lang w:val="cy-GB"/>
              </w:rPr>
              <w:t>one</w:t>
            </w:r>
            <w:proofErr w:type="spellEnd"/>
            <w:r w:rsidRPr="00F70261">
              <w:rPr>
                <w:lang w:val="cy-GB"/>
              </w:rPr>
              <w:t xml:space="preserve"> </w:t>
            </w:r>
            <w:proofErr w:type="spellStart"/>
            <w:r w:rsidRPr="00F70261">
              <w:rPr>
                <w:lang w:val="cy-GB"/>
              </w:rPr>
              <w:t>thing</w:t>
            </w:r>
            <w:proofErr w:type="spellEnd"/>
            <w:r w:rsidRPr="00F70261">
              <w:rPr>
                <w:lang w:val="cy-GB"/>
              </w:rPr>
              <w:t xml:space="preserve"> </w:t>
            </w:r>
            <w:proofErr w:type="spellStart"/>
            <w:r w:rsidRPr="00F70261">
              <w:rPr>
                <w:lang w:val="cy-GB"/>
              </w:rPr>
              <w:t>they</w:t>
            </w:r>
            <w:proofErr w:type="spellEnd"/>
            <w:r w:rsidRPr="00F70261">
              <w:rPr>
                <w:lang w:val="cy-GB"/>
              </w:rPr>
              <w:t xml:space="preserve"> have</w:t>
            </w:r>
            <w:r w:rsidRPr="005E0E64">
              <w:t xml:space="preserve"> </w:t>
            </w:r>
            <w:r w:rsidR="005E0E64" w:rsidRPr="005E0E64">
              <w:t>learnt</w:t>
            </w:r>
            <w:r w:rsidRPr="00F70261">
              <w:rPr>
                <w:lang w:val="cy-GB"/>
              </w:rPr>
              <w:t>.</w:t>
            </w:r>
          </w:p>
          <w:p w14:paraId="7AC5098B" w14:textId="3B1529E1" w:rsidR="00F70261" w:rsidRPr="00F70261" w:rsidRDefault="00F70261" w:rsidP="00DA636E">
            <w:pPr>
              <w:pStyle w:val="ListParagraph"/>
              <w:numPr>
                <w:ilvl w:val="0"/>
                <w:numId w:val="17"/>
              </w:numPr>
              <w:rPr>
                <w:lang w:val="cy-GB"/>
              </w:rPr>
            </w:pPr>
            <w:r w:rsidRPr="00F70261">
              <w:rPr>
                <w:lang w:val="cy-GB"/>
              </w:rPr>
              <w:t>Each group to report back on one of the “stars” they awarded the other group.</w:t>
            </w:r>
          </w:p>
          <w:p w14:paraId="35F469B1" w14:textId="41286441" w:rsidR="00F70261" w:rsidRPr="00F70261" w:rsidRDefault="005E0E64" w:rsidP="00DA636E">
            <w:pPr>
              <w:pStyle w:val="ListParagraph"/>
              <w:numPr>
                <w:ilvl w:val="0"/>
                <w:numId w:val="17"/>
              </w:numPr>
              <w:rPr>
                <w:lang w:val="cy-GB"/>
              </w:rPr>
            </w:pPr>
            <w:proofErr w:type="spellStart"/>
            <w:r>
              <w:rPr>
                <w:lang w:val="cy-GB"/>
              </w:rPr>
              <w:t>Chil</w:t>
            </w:r>
            <w:r w:rsidR="00905207">
              <w:rPr>
                <w:lang w:val="cy-GB"/>
              </w:rPr>
              <w:t>dren</w:t>
            </w:r>
            <w:proofErr w:type="spellEnd"/>
            <w:r w:rsidR="00905207">
              <w:rPr>
                <w:lang w:val="cy-GB"/>
              </w:rPr>
              <w:t xml:space="preserve"> to </w:t>
            </w:r>
            <w:proofErr w:type="spellStart"/>
            <w:r w:rsidR="00905207">
              <w:rPr>
                <w:lang w:val="cy-GB"/>
              </w:rPr>
              <w:t>rate</w:t>
            </w:r>
            <w:proofErr w:type="spellEnd"/>
            <w:r w:rsidR="00905207">
              <w:rPr>
                <w:lang w:val="cy-GB"/>
              </w:rPr>
              <w:t xml:space="preserve"> </w:t>
            </w:r>
            <w:proofErr w:type="spellStart"/>
            <w:r w:rsidR="00905207">
              <w:rPr>
                <w:lang w:val="cy-GB"/>
              </w:rPr>
              <w:t>their</w:t>
            </w:r>
            <w:proofErr w:type="spellEnd"/>
            <w:r w:rsidR="00905207">
              <w:rPr>
                <w:lang w:val="cy-GB"/>
              </w:rPr>
              <w:t xml:space="preserve"> </w:t>
            </w:r>
            <w:proofErr w:type="spellStart"/>
            <w:r w:rsidR="00F70261" w:rsidRPr="00F70261">
              <w:rPr>
                <w:lang w:val="cy-GB"/>
              </w:rPr>
              <w:t>own</w:t>
            </w:r>
            <w:proofErr w:type="spellEnd"/>
            <w:r w:rsidR="00F70261" w:rsidRPr="00F70261">
              <w:rPr>
                <w:lang w:val="cy-GB"/>
              </w:rPr>
              <w:t xml:space="preserve"> </w:t>
            </w:r>
            <w:proofErr w:type="spellStart"/>
            <w:r w:rsidR="00F70261" w:rsidRPr="00F70261">
              <w:rPr>
                <w:lang w:val="cy-GB"/>
              </w:rPr>
              <w:t>personal</w:t>
            </w:r>
            <w:proofErr w:type="spellEnd"/>
            <w:r w:rsidR="00F70261" w:rsidRPr="00F70261">
              <w:rPr>
                <w:lang w:val="cy-GB"/>
              </w:rPr>
              <w:t xml:space="preserve"> </w:t>
            </w:r>
            <w:proofErr w:type="spellStart"/>
            <w:r w:rsidR="00F70261" w:rsidRPr="00F70261">
              <w:rPr>
                <w:lang w:val="cy-GB"/>
              </w:rPr>
              <w:t>perfo</w:t>
            </w:r>
            <w:r w:rsidR="00A52032">
              <w:rPr>
                <w:lang w:val="cy-GB"/>
              </w:rPr>
              <w:t>r</w:t>
            </w:r>
            <w:r w:rsidR="00F70261" w:rsidRPr="00F70261">
              <w:rPr>
                <w:lang w:val="cy-GB"/>
              </w:rPr>
              <w:t>mance</w:t>
            </w:r>
            <w:proofErr w:type="spellEnd"/>
            <w:r w:rsidR="00F70261" w:rsidRPr="00F70261">
              <w:rPr>
                <w:lang w:val="cy-GB"/>
              </w:rPr>
              <w:t xml:space="preserve"> </w:t>
            </w:r>
            <w:proofErr w:type="spellStart"/>
            <w:r w:rsidR="00F70261" w:rsidRPr="00F70261">
              <w:rPr>
                <w:lang w:val="cy-GB"/>
              </w:rPr>
              <w:t>on</w:t>
            </w:r>
            <w:proofErr w:type="spellEnd"/>
            <w:r w:rsidR="00F70261" w:rsidRPr="00F70261">
              <w:rPr>
                <w:lang w:val="cy-GB"/>
              </w:rPr>
              <w:t xml:space="preserve"> a </w:t>
            </w:r>
            <w:proofErr w:type="spellStart"/>
            <w:r w:rsidR="00F70261" w:rsidRPr="00F70261">
              <w:rPr>
                <w:lang w:val="cy-GB"/>
              </w:rPr>
              <w:t>sc</w:t>
            </w:r>
            <w:r>
              <w:rPr>
                <w:lang w:val="cy-GB"/>
              </w:rPr>
              <w:t>a</w:t>
            </w:r>
            <w:r w:rsidR="00F70261" w:rsidRPr="00F70261">
              <w:rPr>
                <w:lang w:val="cy-GB"/>
              </w:rPr>
              <w:t>le</w:t>
            </w:r>
            <w:proofErr w:type="spellEnd"/>
            <w:r w:rsidR="00F70261" w:rsidRPr="00F70261">
              <w:rPr>
                <w:lang w:val="cy-GB"/>
              </w:rPr>
              <w:t xml:space="preserve"> </w:t>
            </w:r>
            <w:proofErr w:type="spellStart"/>
            <w:r w:rsidR="00F70261" w:rsidRPr="00F70261">
              <w:rPr>
                <w:lang w:val="cy-GB"/>
              </w:rPr>
              <w:t>from</w:t>
            </w:r>
            <w:proofErr w:type="spellEnd"/>
            <w:r w:rsidR="00F70261" w:rsidRPr="00F70261">
              <w:rPr>
                <w:lang w:val="cy-GB"/>
              </w:rPr>
              <w:t xml:space="preserve"> 1-10 </w:t>
            </w:r>
            <w:proofErr w:type="spellStart"/>
            <w:r w:rsidR="00F70261" w:rsidRPr="00F70261">
              <w:rPr>
                <w:lang w:val="cy-GB"/>
              </w:rPr>
              <w:t>using</w:t>
            </w:r>
            <w:proofErr w:type="spellEnd"/>
            <w:r w:rsidR="00F70261" w:rsidRPr="00F70261">
              <w:rPr>
                <w:lang w:val="cy-GB"/>
              </w:rPr>
              <w:t xml:space="preserve"> “</w:t>
            </w:r>
            <w:r w:rsidR="00F70261" w:rsidRPr="00F70261">
              <w:rPr>
                <w:color w:val="2F5496" w:themeColor="accent1" w:themeShade="BF"/>
                <w:lang w:val="cy-GB"/>
              </w:rPr>
              <w:t>show me</w:t>
            </w:r>
            <w:r w:rsidR="00F70261" w:rsidRPr="00F70261">
              <w:rPr>
                <w:lang w:val="cy-GB"/>
              </w:rPr>
              <w:t>”.</w:t>
            </w:r>
          </w:p>
          <w:p w14:paraId="1E57D1BE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  <w:p w14:paraId="2A163885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  <w:p w14:paraId="31831FA2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  <w:p w14:paraId="0E61511D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  <w:p w14:paraId="46716F0C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</w:tc>
        <w:tc>
          <w:tcPr>
            <w:tcW w:w="2903" w:type="dxa"/>
          </w:tcPr>
          <w:p w14:paraId="08BDEAF7" w14:textId="77777777" w:rsidR="002B2D5B" w:rsidRPr="006422FA" w:rsidRDefault="002B2D5B" w:rsidP="002B2D5B">
            <w:pPr>
              <w:jc w:val="center"/>
              <w:rPr>
                <w:lang w:val="cy-GB"/>
              </w:rPr>
            </w:pPr>
          </w:p>
        </w:tc>
      </w:tr>
    </w:tbl>
    <w:p w14:paraId="21627C5E" w14:textId="4D32C744" w:rsidR="004E1B77" w:rsidRPr="00991832" w:rsidRDefault="004E1B77" w:rsidP="00EE0418">
      <w:pPr>
        <w:tabs>
          <w:tab w:val="left" w:pos="12758"/>
        </w:tabs>
        <w:rPr>
          <w:lang w:val="cy-GB"/>
        </w:rPr>
      </w:pPr>
    </w:p>
    <w:p w14:paraId="1283188B" w14:textId="77777777" w:rsidR="00645E24" w:rsidRPr="00991832" w:rsidRDefault="00645E24" w:rsidP="00B24C18">
      <w:pPr>
        <w:pStyle w:val="Heading1"/>
        <w:rPr>
          <w:sz w:val="24"/>
          <w:szCs w:val="24"/>
        </w:rPr>
      </w:pPr>
    </w:p>
    <w:p w14:paraId="4A514B70" w14:textId="77777777" w:rsidR="00EF0BE1" w:rsidRPr="00991832" w:rsidRDefault="00EF0BE1" w:rsidP="00EF0BE1"/>
    <w:p w14:paraId="2BC7D158" w14:textId="77777777" w:rsidR="00EF0BE1" w:rsidRPr="00991832" w:rsidRDefault="00EF0BE1" w:rsidP="00EF0BE1"/>
    <w:p w14:paraId="2BB6E5A7" w14:textId="77777777" w:rsidR="00EF0BE1" w:rsidRPr="00991832" w:rsidRDefault="00EF0BE1" w:rsidP="00EF0BE1"/>
    <w:p w14:paraId="2294F27D" w14:textId="77777777" w:rsidR="00EF0BE1" w:rsidRPr="00991832" w:rsidRDefault="00EF0BE1" w:rsidP="00EF0BE1"/>
    <w:p w14:paraId="47276F70" w14:textId="77777777" w:rsidR="00EF0BE1" w:rsidRPr="00991832" w:rsidRDefault="00EF0BE1" w:rsidP="00EF0BE1"/>
    <w:p w14:paraId="4EEB0736" w14:textId="77777777" w:rsidR="00EF0BE1" w:rsidRPr="00991832" w:rsidRDefault="00EF0BE1" w:rsidP="00EF0BE1"/>
    <w:p w14:paraId="29806F32" w14:textId="77777777" w:rsidR="00EF0BE1" w:rsidRPr="00991832" w:rsidRDefault="00EF0BE1" w:rsidP="00EF0BE1"/>
    <w:p w14:paraId="3F369D11" w14:textId="77777777" w:rsidR="00EF0BE1" w:rsidRPr="00991832" w:rsidRDefault="00EF0BE1" w:rsidP="00EF0BE1"/>
    <w:p w14:paraId="2D346F17" w14:textId="77777777" w:rsidR="00EF0BE1" w:rsidRPr="00991832" w:rsidRDefault="00EF0BE1" w:rsidP="00EF0BE1"/>
    <w:p w14:paraId="4F969DFF" w14:textId="77777777" w:rsidR="00EF0BE1" w:rsidRPr="00991832" w:rsidRDefault="00EF0BE1" w:rsidP="00EF0BE1"/>
    <w:p w14:paraId="603814E7" w14:textId="77777777" w:rsidR="00EF0BE1" w:rsidRPr="00991832" w:rsidRDefault="00EF0BE1" w:rsidP="00EF0BE1"/>
    <w:p w14:paraId="6286D6E1" w14:textId="77777777" w:rsidR="00EF0BE1" w:rsidRPr="00991832" w:rsidRDefault="00EF0BE1" w:rsidP="00EF0BE1"/>
    <w:p w14:paraId="69EE6455" w14:textId="77777777" w:rsidR="00EF0BE1" w:rsidRPr="00991832" w:rsidRDefault="00EF0BE1" w:rsidP="00EF0BE1"/>
    <w:p w14:paraId="798BEE9C" w14:textId="77777777" w:rsidR="00EF0BE1" w:rsidRPr="00991832" w:rsidRDefault="00EF0BE1" w:rsidP="00EF0BE1"/>
    <w:p w14:paraId="084DDFCB" w14:textId="77777777" w:rsidR="00EF0BE1" w:rsidRPr="00991832" w:rsidRDefault="00EF0BE1" w:rsidP="00EF0BE1"/>
    <w:p w14:paraId="2E8F31CF" w14:textId="77777777" w:rsidR="00EF0BE1" w:rsidRPr="00991832" w:rsidRDefault="00EF0BE1" w:rsidP="00EF0BE1"/>
    <w:p w14:paraId="46769B7B" w14:textId="77777777" w:rsidR="00EF0BE1" w:rsidRPr="00991832" w:rsidRDefault="00EF0BE1" w:rsidP="00EF0BE1"/>
    <w:p w14:paraId="4F3789E3" w14:textId="77777777" w:rsidR="00EF0BE1" w:rsidRPr="00991832" w:rsidRDefault="00EF0BE1" w:rsidP="00EF0BE1"/>
    <w:p w14:paraId="20B198E4" w14:textId="77777777" w:rsidR="00EF0BE1" w:rsidRPr="00991832" w:rsidRDefault="00EF0BE1" w:rsidP="00EF0BE1"/>
    <w:p w14:paraId="58432AFC" w14:textId="77777777" w:rsidR="00EF0BE1" w:rsidRPr="00991832" w:rsidRDefault="00EF0BE1" w:rsidP="00EF0BE1"/>
    <w:p w14:paraId="23D4DC51" w14:textId="77777777" w:rsidR="00EF0BE1" w:rsidRPr="00991832" w:rsidRDefault="00EF0BE1" w:rsidP="00EF0BE1"/>
    <w:p w14:paraId="3814CFF1" w14:textId="77777777" w:rsidR="00EF0BE1" w:rsidRPr="00991832" w:rsidRDefault="00EF0BE1" w:rsidP="00EF0BE1"/>
    <w:p w14:paraId="33FC4CE7" w14:textId="1EF6CFC8" w:rsidR="00DB1D3B" w:rsidRDefault="00DB1D3B" w:rsidP="00EF0BE1"/>
    <w:p w14:paraId="7D8DF71B" w14:textId="03092043" w:rsidR="003624AA" w:rsidRDefault="003624AA" w:rsidP="00EF0BE1"/>
    <w:p w14:paraId="10275F18" w14:textId="65A08A4C" w:rsidR="003624AA" w:rsidRPr="003624AA" w:rsidRDefault="003624AA" w:rsidP="00EF0BE1">
      <w:pPr>
        <w:rPr>
          <w:color w:val="2F5496" w:themeColor="accent1" w:themeShade="BF"/>
        </w:rPr>
        <w:sectPr w:rsidR="003624AA" w:rsidRPr="003624A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  <w:r w:rsidRPr="003624AA">
        <w:rPr>
          <w:color w:val="2F5496" w:themeColor="accent1" w:themeShade="BF"/>
        </w:rPr>
        <w:t>AfL opportunities marked in blue</w:t>
      </w:r>
    </w:p>
    <w:p w14:paraId="12D98BD2" w14:textId="77777777" w:rsidR="00EF0BE1" w:rsidRPr="00EF0BE1" w:rsidRDefault="00EF0BE1" w:rsidP="00A85229">
      <w:pPr>
        <w:jc w:val="center"/>
      </w:pPr>
    </w:p>
    <w:sectPr w:rsidR="00EF0BE1" w:rsidRP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8056D" w14:textId="77777777" w:rsidR="00D34DAD" w:rsidRDefault="00D34DAD" w:rsidP="00B24C18">
      <w:r>
        <w:separator/>
      </w:r>
    </w:p>
  </w:endnote>
  <w:endnote w:type="continuationSeparator" w:id="0">
    <w:p w14:paraId="389D8B0C" w14:textId="77777777" w:rsidR="00D34DAD" w:rsidRDefault="00D34DAD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E3B9FBA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528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C6723" w14:textId="77777777" w:rsidR="00D34DAD" w:rsidRDefault="00D34DAD" w:rsidP="00B24C18">
      <w:r>
        <w:separator/>
      </w:r>
    </w:p>
  </w:footnote>
  <w:footnote w:type="continuationSeparator" w:id="0">
    <w:p w14:paraId="1E9669BD" w14:textId="77777777" w:rsidR="00D34DAD" w:rsidRDefault="00D34DAD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588F"/>
    <w:multiLevelType w:val="hybridMultilevel"/>
    <w:tmpl w:val="6A36FC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64641"/>
    <w:multiLevelType w:val="hybridMultilevel"/>
    <w:tmpl w:val="D1F63F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E4BC5"/>
    <w:multiLevelType w:val="hybridMultilevel"/>
    <w:tmpl w:val="070E1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F7445"/>
    <w:multiLevelType w:val="hybridMultilevel"/>
    <w:tmpl w:val="9D2C2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90C70"/>
    <w:multiLevelType w:val="hybridMultilevel"/>
    <w:tmpl w:val="2348FE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F0452"/>
    <w:multiLevelType w:val="hybridMultilevel"/>
    <w:tmpl w:val="E1AC25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13500"/>
    <w:multiLevelType w:val="hybridMultilevel"/>
    <w:tmpl w:val="01FA19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4C6F93"/>
    <w:multiLevelType w:val="hybridMultilevel"/>
    <w:tmpl w:val="708655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E6675"/>
    <w:multiLevelType w:val="hybridMultilevel"/>
    <w:tmpl w:val="40869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B65ED7"/>
    <w:multiLevelType w:val="hybridMultilevel"/>
    <w:tmpl w:val="10D65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8116D8"/>
    <w:multiLevelType w:val="hybridMultilevel"/>
    <w:tmpl w:val="E1AC25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520716"/>
    <w:multiLevelType w:val="hybridMultilevel"/>
    <w:tmpl w:val="501E03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AF208F"/>
    <w:multiLevelType w:val="hybridMultilevel"/>
    <w:tmpl w:val="962CAEB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03398"/>
    <w:multiLevelType w:val="hybridMultilevel"/>
    <w:tmpl w:val="17F0BC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9C112B"/>
    <w:multiLevelType w:val="hybridMultilevel"/>
    <w:tmpl w:val="8B166B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D5148D"/>
    <w:multiLevelType w:val="hybridMultilevel"/>
    <w:tmpl w:val="BE4AB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B57518"/>
    <w:multiLevelType w:val="hybridMultilevel"/>
    <w:tmpl w:val="D7C4F68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BF559CE"/>
    <w:multiLevelType w:val="hybridMultilevel"/>
    <w:tmpl w:val="501E03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072792"/>
    <w:multiLevelType w:val="hybridMultilevel"/>
    <w:tmpl w:val="7A6CDE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B30ADE"/>
    <w:multiLevelType w:val="hybridMultilevel"/>
    <w:tmpl w:val="280EF48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6"/>
  </w:num>
  <w:num w:numId="5">
    <w:abstractNumId w:val="11"/>
  </w:num>
  <w:num w:numId="6">
    <w:abstractNumId w:val="17"/>
  </w:num>
  <w:num w:numId="7">
    <w:abstractNumId w:val="8"/>
  </w:num>
  <w:num w:numId="8">
    <w:abstractNumId w:val="4"/>
  </w:num>
  <w:num w:numId="9">
    <w:abstractNumId w:val="0"/>
  </w:num>
  <w:num w:numId="10">
    <w:abstractNumId w:val="18"/>
  </w:num>
  <w:num w:numId="11">
    <w:abstractNumId w:val="1"/>
  </w:num>
  <w:num w:numId="12">
    <w:abstractNumId w:val="13"/>
  </w:num>
  <w:num w:numId="13">
    <w:abstractNumId w:val="15"/>
  </w:num>
  <w:num w:numId="14">
    <w:abstractNumId w:val="9"/>
  </w:num>
  <w:num w:numId="15">
    <w:abstractNumId w:val="2"/>
  </w:num>
  <w:num w:numId="16">
    <w:abstractNumId w:val="14"/>
  </w:num>
  <w:num w:numId="17">
    <w:abstractNumId w:val="7"/>
  </w:num>
  <w:num w:numId="18">
    <w:abstractNumId w:val="12"/>
  </w:num>
  <w:num w:numId="19">
    <w:abstractNumId w:val="19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209A"/>
    <w:rsid w:val="000432F2"/>
    <w:rsid w:val="00045D70"/>
    <w:rsid w:val="00063D4A"/>
    <w:rsid w:val="00065283"/>
    <w:rsid w:val="0007043A"/>
    <w:rsid w:val="000973E5"/>
    <w:rsid w:val="000B434C"/>
    <w:rsid w:val="000B6B62"/>
    <w:rsid w:val="000C7B50"/>
    <w:rsid w:val="000E5C05"/>
    <w:rsid w:val="00167F75"/>
    <w:rsid w:val="001F4256"/>
    <w:rsid w:val="00212D4A"/>
    <w:rsid w:val="002762C3"/>
    <w:rsid w:val="00277ED0"/>
    <w:rsid w:val="002B2D5B"/>
    <w:rsid w:val="002F1666"/>
    <w:rsid w:val="002F72F8"/>
    <w:rsid w:val="0031228F"/>
    <w:rsid w:val="003502C7"/>
    <w:rsid w:val="003624AA"/>
    <w:rsid w:val="003770F9"/>
    <w:rsid w:val="0038754C"/>
    <w:rsid w:val="003A0BB6"/>
    <w:rsid w:val="003A5315"/>
    <w:rsid w:val="003B005D"/>
    <w:rsid w:val="003C009F"/>
    <w:rsid w:val="003E74A7"/>
    <w:rsid w:val="0040291F"/>
    <w:rsid w:val="00405745"/>
    <w:rsid w:val="00457A5F"/>
    <w:rsid w:val="00467647"/>
    <w:rsid w:val="004847B6"/>
    <w:rsid w:val="004B73CD"/>
    <w:rsid w:val="004E1B77"/>
    <w:rsid w:val="0053601B"/>
    <w:rsid w:val="005404E0"/>
    <w:rsid w:val="00544E82"/>
    <w:rsid w:val="00551158"/>
    <w:rsid w:val="00567C67"/>
    <w:rsid w:val="005922DA"/>
    <w:rsid w:val="005A59A8"/>
    <w:rsid w:val="005B68BB"/>
    <w:rsid w:val="005B7769"/>
    <w:rsid w:val="005E0E64"/>
    <w:rsid w:val="005F258D"/>
    <w:rsid w:val="00610C4A"/>
    <w:rsid w:val="006422FA"/>
    <w:rsid w:val="00645E24"/>
    <w:rsid w:val="006953EE"/>
    <w:rsid w:val="006C5762"/>
    <w:rsid w:val="006E32EF"/>
    <w:rsid w:val="006E5502"/>
    <w:rsid w:val="00713823"/>
    <w:rsid w:val="007243B7"/>
    <w:rsid w:val="007526E7"/>
    <w:rsid w:val="007567A3"/>
    <w:rsid w:val="007B65F8"/>
    <w:rsid w:val="00816DB9"/>
    <w:rsid w:val="00825827"/>
    <w:rsid w:val="00825DEF"/>
    <w:rsid w:val="00856712"/>
    <w:rsid w:val="0087138B"/>
    <w:rsid w:val="008723DA"/>
    <w:rsid w:val="008816EC"/>
    <w:rsid w:val="00896514"/>
    <w:rsid w:val="008B2B15"/>
    <w:rsid w:val="008B5DC2"/>
    <w:rsid w:val="008F2845"/>
    <w:rsid w:val="00905207"/>
    <w:rsid w:val="00926A8E"/>
    <w:rsid w:val="00955A12"/>
    <w:rsid w:val="009817D0"/>
    <w:rsid w:val="00991832"/>
    <w:rsid w:val="009A03EA"/>
    <w:rsid w:val="009C26DA"/>
    <w:rsid w:val="009D68DF"/>
    <w:rsid w:val="009D7097"/>
    <w:rsid w:val="009E2F9F"/>
    <w:rsid w:val="00A10BF0"/>
    <w:rsid w:val="00A22E6B"/>
    <w:rsid w:val="00A33830"/>
    <w:rsid w:val="00A46632"/>
    <w:rsid w:val="00A52032"/>
    <w:rsid w:val="00A53AE4"/>
    <w:rsid w:val="00A77FBD"/>
    <w:rsid w:val="00A85229"/>
    <w:rsid w:val="00AA5380"/>
    <w:rsid w:val="00AB2EE0"/>
    <w:rsid w:val="00AB612E"/>
    <w:rsid w:val="00AF532A"/>
    <w:rsid w:val="00B02BEF"/>
    <w:rsid w:val="00B0430A"/>
    <w:rsid w:val="00B24C18"/>
    <w:rsid w:val="00B85948"/>
    <w:rsid w:val="00BC35BE"/>
    <w:rsid w:val="00BD2F4E"/>
    <w:rsid w:val="00BF5170"/>
    <w:rsid w:val="00C03E12"/>
    <w:rsid w:val="00C15AF7"/>
    <w:rsid w:val="00C6204C"/>
    <w:rsid w:val="00C80027"/>
    <w:rsid w:val="00D060A6"/>
    <w:rsid w:val="00D23F31"/>
    <w:rsid w:val="00D34DAD"/>
    <w:rsid w:val="00D44716"/>
    <w:rsid w:val="00D46A8E"/>
    <w:rsid w:val="00D60972"/>
    <w:rsid w:val="00D91956"/>
    <w:rsid w:val="00DA636E"/>
    <w:rsid w:val="00DB1D3B"/>
    <w:rsid w:val="00E15180"/>
    <w:rsid w:val="00E20667"/>
    <w:rsid w:val="00E3303E"/>
    <w:rsid w:val="00E440B2"/>
    <w:rsid w:val="00E75960"/>
    <w:rsid w:val="00EA34F0"/>
    <w:rsid w:val="00EB6268"/>
    <w:rsid w:val="00EC0A98"/>
    <w:rsid w:val="00EC47FC"/>
    <w:rsid w:val="00EE0418"/>
    <w:rsid w:val="00EE0AC1"/>
    <w:rsid w:val="00EF0BE1"/>
    <w:rsid w:val="00F04ED3"/>
    <w:rsid w:val="00F41EAE"/>
    <w:rsid w:val="00F636FF"/>
    <w:rsid w:val="00F70261"/>
    <w:rsid w:val="00F707F4"/>
    <w:rsid w:val="00F729BB"/>
    <w:rsid w:val="00F8496A"/>
    <w:rsid w:val="00FA3A6B"/>
    <w:rsid w:val="00FB2F0C"/>
    <w:rsid w:val="00FB357D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7243B7"/>
    <w:pPr>
      <w:widowControl w:val="0"/>
      <w:autoSpaceDE w:val="0"/>
      <w:autoSpaceDN w:val="0"/>
      <w:adjustRightInd w:val="0"/>
      <w:ind w:left="140"/>
    </w:pPr>
    <w:rPr>
      <w:rFonts w:ascii="Calibri" w:eastAsiaTheme="minorEastAsia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7243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217</TotalTime>
  <Pages>5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Jayne Morgan</cp:lastModifiedBy>
  <cp:revision>29</cp:revision>
  <dcterms:created xsi:type="dcterms:W3CDTF">2019-10-18T11:09:00Z</dcterms:created>
  <dcterms:modified xsi:type="dcterms:W3CDTF">2019-10-21T13:09:00Z</dcterms:modified>
</cp:coreProperties>
</file>