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"/>
        <w:gridCol w:w="10640"/>
      </w:tblGrid>
      <w:tr w:rsidR="00A0722F" w:rsidRPr="00127C5F" w14:paraId="4F25F1FB" w14:textId="77777777" w:rsidTr="009D180E">
        <w:trPr>
          <w:trHeight w:val="14243"/>
        </w:trPr>
        <w:tc>
          <w:tcPr>
            <w:tcW w:w="206" w:type="dxa"/>
            <w:shd w:val="clear" w:color="auto" w:fill="B70DA3" w:themeFill="accent2"/>
            <w:tcMar>
              <w:left w:w="0" w:type="dxa"/>
              <w:right w:w="0" w:type="dxa"/>
            </w:tcMar>
          </w:tcPr>
          <w:p w14:paraId="3B4F0B52" w14:textId="77777777" w:rsidR="004D4571" w:rsidRPr="00127C5F" w:rsidRDefault="004D4571" w:rsidP="00BD73DD">
            <w:pPr>
              <w:rPr>
                <w:color w:val="E36C0A" w:themeColor="accent6" w:themeShade="BF"/>
              </w:rPr>
            </w:pPr>
          </w:p>
        </w:tc>
        <w:tc>
          <w:tcPr>
            <w:tcW w:w="1064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721F41" w14:textId="77777777" w:rsidR="004D4571" w:rsidRPr="00127C5F" w:rsidRDefault="009D180E" w:rsidP="009D180E">
            <w:pPr>
              <w:jc w:val="center"/>
              <w:rPr>
                <w:color w:val="E36C0A" w:themeColor="accent6" w:themeShade="BF"/>
              </w:rPr>
            </w:pPr>
            <w:r>
              <w:rPr>
                <w:noProof/>
                <w:color w:val="E36C0A" w:themeColor="accent6" w:themeShade="BF"/>
              </w:rPr>
              <mc:AlternateContent>
                <mc:Choice Requires="wpg">
                  <w:drawing>
                    <wp:inline distT="0" distB="0" distL="0" distR="0" wp14:anchorId="589FA5E8" wp14:editId="59964B28">
                      <wp:extent cx="5848947" cy="7423155"/>
                      <wp:effectExtent l="0" t="0" r="0" b="6350"/>
                      <wp:docPr id="1" name="Group 1" descr="colorful round shape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48947" cy="7423155"/>
                                <a:chOff x="-624840" y="-1295400"/>
                                <a:chExt cx="5848947" cy="7423155"/>
                              </a:xfrm>
                            </wpg:grpSpPr>
                            <wps:wsp>
                              <wps:cNvPr id="171" name="Oval 171"/>
                              <wps:cNvSpPr/>
                              <wps:spPr>
                                <a:xfrm>
                                  <a:off x="-624840" y="-1295400"/>
                                  <a:ext cx="4257232" cy="49606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alpha val="67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CBAA048" w14:textId="1722DD58" w:rsidR="00F7167D" w:rsidRDefault="000F6333" w:rsidP="00F7167D">
                                    <w:pPr>
                                      <w:pStyle w:val="Heading1"/>
                                      <w:rPr>
                                        <w:color w:val="1F497D" w:themeColor="text2"/>
                                      </w:rPr>
                                    </w:pPr>
                                    <w:r>
                                      <w:rPr>
                                        <w:color w:val="1F497D" w:themeColor="text2"/>
                                      </w:rPr>
                                      <w:t>Reflective review on employability skills</w:t>
                                    </w:r>
                                    <w:r w:rsidR="00F7167D" w:rsidRPr="00832A99">
                                      <w:rPr>
                                        <w:color w:val="1F497D" w:themeColor="text2"/>
                                      </w:rPr>
                                      <w:t xml:space="preserve"> </w:t>
                                    </w:r>
                                  </w:p>
                                  <w:p w14:paraId="2F923DE7" w14:textId="7654D31C" w:rsidR="00917ED1" w:rsidRPr="00917ED1" w:rsidRDefault="00917ED1" w:rsidP="00917ED1">
                                    <w:pPr>
                                      <w:jc w:val="center"/>
                                      <w:rPr>
                                        <w:sz w:val="32"/>
                                        <w:szCs w:val="32"/>
                                      </w:rPr>
                                    </w:pPr>
                                    <w:r w:rsidRPr="00917ED1">
                                      <w:rPr>
                                        <w:sz w:val="32"/>
                                        <w:szCs w:val="32"/>
                                      </w:rPr>
                                      <w:t>Waqar Ali</w:t>
                                    </w:r>
                                  </w:p>
                                  <w:p w14:paraId="4F9EB8C2" w14:textId="77777777" w:rsidR="00917ED1" w:rsidRPr="00917ED1" w:rsidRDefault="00917ED1" w:rsidP="00917ED1"/>
                                  <w:p w14:paraId="5526DA98" w14:textId="7817E5CE" w:rsidR="000F6333" w:rsidRPr="000F6333" w:rsidRDefault="000F6333" w:rsidP="000F6333">
                                    <w:pPr>
                                      <w:jc w:val="center"/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0F6333">
                                      <w:rPr>
                                        <w:sz w:val="28"/>
                                        <w:szCs w:val="28"/>
                                      </w:rPr>
                                      <w:t>BMSW 4001</w:t>
                                    </w:r>
                                  </w:p>
                                  <w:p w14:paraId="6EA3A7BF" w14:textId="77777777" w:rsidR="00F7167D" w:rsidRPr="00F7167D" w:rsidRDefault="00F7167D" w:rsidP="00F7167D"/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2" name="Oval 172"/>
                              <wps:cNvSpPr/>
                              <wps:spPr>
                                <a:xfrm>
                                  <a:off x="1937982" y="2579427"/>
                                  <a:ext cx="3286125" cy="328612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2">
                                    <a:alpha val="65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CABC262" w14:textId="0BFCB356" w:rsidR="00F7167D" w:rsidRPr="009D180E" w:rsidRDefault="000F6333" w:rsidP="00F7167D">
                                    <w:pPr>
                                      <w:pStyle w:val="Heading3"/>
                                      <w:spacing w:before="0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Academic and employability skills </w:t>
                                    </w:r>
                                  </w:p>
                                  <w:p w14:paraId="144D0B03" w14:textId="77777777" w:rsidR="00F7167D" w:rsidRPr="009D180E" w:rsidRDefault="00F7167D" w:rsidP="00F7167D">
                                    <w:pPr>
                                      <w:pStyle w:val="Heading3"/>
                                      <w:spacing w:before="0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9D180E">
                                      <w:rPr>
                                        <w:color w:val="000000" w:themeColor="text1"/>
                                      </w:rPr>
                                      <w:t>------------------------</w:t>
                                    </w:r>
                                  </w:p>
                                  <w:p w14:paraId="6AAC2AA9" w14:textId="79CA5E1E" w:rsidR="00F7167D" w:rsidRPr="009D180E" w:rsidRDefault="000F6333" w:rsidP="00F7167D">
                                    <w:pPr>
                                      <w:pStyle w:val="Heading3"/>
                                      <w:spacing w:before="0" w:line="240" w:lineRule="auto"/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giridhar katti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Oval 173"/>
                              <wps:cNvSpPr/>
                              <wps:spPr>
                                <a:xfrm>
                                  <a:off x="624840" y="4790274"/>
                                  <a:ext cx="2144985" cy="133748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alpha val="67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59D3949" w14:textId="11E61150" w:rsidR="00DC5A24" w:rsidRPr="009D180E" w:rsidRDefault="000F6333" w:rsidP="00DC5A24">
                                    <w:pPr>
                                      <w:pStyle w:val="Heading4"/>
                                      <w:spacing w:line="240" w:lineRule="auto"/>
                                      <w:jc w:val="center"/>
                                      <w:rPr>
                                        <w:color w:val="000000" w:themeColor="text1"/>
                                        <w:sz w:val="36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28"/>
                                      </w:rPr>
                                      <w:t>7</w:t>
                                    </w:r>
                                    <w:r>
                                      <w:rPr>
                                        <w:color w:val="000000" w:themeColor="text1"/>
                                        <w:sz w:val="36"/>
                                        <w:szCs w:val="28"/>
                                        <w:vertAlign w:val="superscript"/>
                                      </w:rPr>
                                      <w:t xml:space="preserve">th </w:t>
                                    </w:r>
                                    <w:r>
                                      <w:rPr>
                                        <w:sz w:val="36"/>
                                        <w:szCs w:val="28"/>
                                      </w:rPr>
                                      <w:t>December 2021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9FA5E8" id="Group 1" o:spid="_x0000_s1026" alt="colorful round shapes" style="width:460.55pt;height:584.5pt;mso-position-horizontal-relative:char;mso-position-vertical-relative:line" coordorigin="-6248,-12954" coordsize="58489,74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">
                      <v:oval id="Oval 171" o:spid="_x0000_s1027" style="position:absolute;left:-6248;top:-12954;width:42571;height:496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" fillcolor="#4bacc6 [3208]" stroked="f" strokeweight="3pt">
                        <v:fill opacity="43947f"/>
                        <v:textbox>
                          <w:txbxContent>
                            <w:p w14:paraId="0CBAA048" w14:textId="1722DD58" w:rsidR="00F7167D" w:rsidRDefault="000F6333" w:rsidP="00F7167D">
                              <w:pPr>
                                <w:pStyle w:val="Heading1"/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Reflective review on employability skills</w:t>
                              </w:r>
                              <w:r w:rsidR="00F7167D" w:rsidRPr="00832A99">
                                <w:rPr>
                                  <w:color w:val="1F497D" w:themeColor="text2"/>
                                </w:rPr>
                                <w:t xml:space="preserve"> </w:t>
                              </w:r>
                            </w:p>
                            <w:p w14:paraId="2F923DE7" w14:textId="7654D31C" w:rsidR="00917ED1" w:rsidRPr="00917ED1" w:rsidRDefault="00917ED1" w:rsidP="00917ED1">
                              <w:pPr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917ED1">
                                <w:rPr>
                                  <w:sz w:val="32"/>
                                  <w:szCs w:val="32"/>
                                </w:rPr>
                                <w:t>Waqar Ali</w:t>
                              </w:r>
                            </w:p>
                            <w:p w14:paraId="4F9EB8C2" w14:textId="77777777" w:rsidR="00917ED1" w:rsidRPr="00917ED1" w:rsidRDefault="00917ED1" w:rsidP="00917ED1"/>
                            <w:p w14:paraId="5526DA98" w14:textId="7817E5CE" w:rsidR="000F6333" w:rsidRPr="000F6333" w:rsidRDefault="000F6333" w:rsidP="000F6333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 w:rsidRPr="000F6333">
                                <w:rPr>
                                  <w:sz w:val="28"/>
                                  <w:szCs w:val="28"/>
                                </w:rPr>
                                <w:t>BMSW 4001</w:t>
                              </w:r>
                            </w:p>
                            <w:p w14:paraId="6EA3A7BF" w14:textId="77777777" w:rsidR="00F7167D" w:rsidRPr="00F7167D" w:rsidRDefault="00F7167D" w:rsidP="00F7167D"/>
                          </w:txbxContent>
                        </v:textbox>
                      </v:oval>
                      <v:oval id="Oval 172" o:spid="_x0000_s1028" style="position:absolute;left:19379;top:25794;width:32862;height:328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" fillcolor="#b70da3 [3205]" stroked="f" strokeweight="3pt">
                        <v:fill opacity="42662f"/>
                        <v:textbox>
                          <w:txbxContent>
                            <w:p w14:paraId="6CABC262" w14:textId="0BFCB356" w:rsidR="00F7167D" w:rsidRPr="009D180E" w:rsidRDefault="000F6333" w:rsidP="00F7167D">
                              <w:pPr>
                                <w:pStyle w:val="Heading3"/>
                                <w:spacing w:before="0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Academic and employability skills </w:t>
                              </w:r>
                            </w:p>
                            <w:p w14:paraId="144D0B03" w14:textId="77777777" w:rsidR="00F7167D" w:rsidRPr="009D180E" w:rsidRDefault="00F7167D" w:rsidP="00F7167D">
                              <w:pPr>
                                <w:pStyle w:val="Heading3"/>
                                <w:spacing w:before="0"/>
                                <w:rPr>
                                  <w:color w:val="000000" w:themeColor="text1"/>
                                </w:rPr>
                              </w:pPr>
                              <w:r w:rsidRPr="009D180E">
                                <w:rPr>
                                  <w:color w:val="000000" w:themeColor="text1"/>
                                </w:rPr>
                                <w:t>------------------------</w:t>
                              </w:r>
                            </w:p>
                            <w:p w14:paraId="6AAC2AA9" w14:textId="79CA5E1E" w:rsidR="00F7167D" w:rsidRPr="009D180E" w:rsidRDefault="000F6333" w:rsidP="00F7167D">
                              <w:pPr>
                                <w:pStyle w:val="Heading3"/>
                                <w:spacing w:before="0" w:line="240" w:lineRule="auto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 xml:space="preserve">giridhar katti </w:t>
                              </w:r>
                            </w:p>
                          </w:txbxContent>
                        </v:textbox>
                      </v:oval>
                      <v:oval id="Oval 173" o:spid="_x0000_s1029" style="position:absolute;left:6248;top:47902;width:21450;height:133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" fillcolor="#eeece1 [3214]" stroked="f" strokeweight="3pt">
                        <v:fill opacity="43947f"/>
                        <v:textbox>
                          <w:txbxContent>
                            <w:p w14:paraId="559D3949" w14:textId="11E61150" w:rsidR="00DC5A24" w:rsidRPr="009D180E" w:rsidRDefault="000F6333" w:rsidP="00DC5A24">
                              <w:pPr>
                                <w:pStyle w:val="Heading4"/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  <w:sz w:val="36"/>
                                  <w:szCs w:val="28"/>
                                </w:rPr>
                              </w:pPr>
                              <w:r>
                                <w:rPr>
                                  <w:color w:val="000000" w:themeColor="text1"/>
                                  <w:sz w:val="36"/>
                                  <w:szCs w:val="28"/>
                                </w:rPr>
                                <w:t>7</w:t>
                              </w:r>
                              <w:r>
                                <w:rPr>
                                  <w:color w:val="000000" w:themeColor="text1"/>
                                  <w:sz w:val="36"/>
                                  <w:szCs w:val="28"/>
                                  <w:vertAlign w:val="superscript"/>
                                </w:rPr>
                                <w:t xml:space="preserve">th </w:t>
                              </w:r>
                              <w:r>
                                <w:rPr>
                                  <w:sz w:val="36"/>
                                  <w:szCs w:val="28"/>
                                </w:rPr>
                                <w:t>December 2021</w:t>
                              </w:r>
                            </w:p>
                          </w:txbxContent>
                        </v:textbox>
                      </v:oval>
                      <w10:anchorlock/>
                    </v:group>
                  </w:pict>
                </mc:Fallback>
              </mc:AlternateContent>
            </w:r>
          </w:p>
        </w:tc>
      </w:tr>
    </w:tbl>
    <w:p w14:paraId="05C052D3" w14:textId="61BA64AC" w:rsidR="004D4571" w:rsidRDefault="004D4571" w:rsidP="004D4571">
      <w:pPr>
        <w:rPr>
          <w:color w:val="E36C0A" w:themeColor="accent6" w:themeShade="BF"/>
        </w:rPr>
      </w:pPr>
    </w:p>
    <w:p w14:paraId="23AA2D3B" w14:textId="55B72B5D" w:rsidR="00123838" w:rsidRPr="006854A8" w:rsidRDefault="00123838" w:rsidP="00422059">
      <w:pPr>
        <w:jc w:val="center"/>
        <w:rPr>
          <w:rFonts w:ascii="Arial" w:hAnsi="Arial" w:cs="Arial"/>
          <w:b/>
          <w:bCs/>
          <w:color w:val="000000" w:themeColor="text1"/>
          <w:sz w:val="40"/>
          <w:szCs w:val="40"/>
        </w:rPr>
      </w:pPr>
      <w:r w:rsidRPr="006854A8">
        <w:rPr>
          <w:rFonts w:ascii="Arial" w:hAnsi="Arial" w:cs="Arial"/>
          <w:b/>
          <w:bCs/>
          <w:color w:val="000000" w:themeColor="text1"/>
          <w:sz w:val="40"/>
          <w:szCs w:val="40"/>
        </w:rPr>
        <w:t>Introduction</w:t>
      </w:r>
    </w:p>
    <w:p w14:paraId="6F076866" w14:textId="77777777" w:rsidR="00917ED1" w:rsidRDefault="00917ED1" w:rsidP="00422059">
      <w:pPr>
        <w:jc w:val="center"/>
        <w:rPr>
          <w:rFonts w:ascii="Arial" w:hAnsi="Arial" w:cs="Arial"/>
          <w:color w:val="000000" w:themeColor="text1"/>
          <w:sz w:val="40"/>
          <w:szCs w:val="40"/>
        </w:rPr>
      </w:pPr>
    </w:p>
    <w:p w14:paraId="07E9D8AC" w14:textId="4A60ED33" w:rsidR="00422059" w:rsidRPr="00422059" w:rsidRDefault="00634A19" w:rsidP="00087B2B">
      <w:pPr>
        <w:jc w:val="center"/>
        <w:rPr>
          <w:rFonts w:ascii="Arial" w:hAnsi="Arial" w:cs="Arial"/>
          <w:color w:val="000000" w:themeColor="text1"/>
          <w:sz w:val="40"/>
          <w:szCs w:val="40"/>
        </w:rPr>
      </w:pPr>
      <w:r>
        <w:rPr>
          <w:noProof/>
        </w:rPr>
        <w:drawing>
          <wp:inline distT="0" distB="0" distL="0" distR="0" wp14:anchorId="025E1CCD" wp14:editId="62C88A1E">
            <wp:extent cx="6857199" cy="2380615"/>
            <wp:effectExtent l="0" t="0" r="1270" b="63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797" cy="2384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69F3A" w14:textId="3BFCCAF0" w:rsidR="00422059" w:rsidRDefault="00123838" w:rsidP="00422059">
      <w:pPr>
        <w:jc w:val="center"/>
        <w:rPr>
          <w:rFonts w:ascii="Arial" w:hAnsi="Arial" w:cs="Arial"/>
        </w:rPr>
      </w:pPr>
      <w:r w:rsidRPr="00087B2B">
        <w:rPr>
          <w:rFonts w:ascii="Arial" w:hAnsi="Arial" w:cs="Arial"/>
          <w:lang w:val="en-GB"/>
        </w:rPr>
        <w:t>The employability skills I feel I have developed the best in my time learning</w:t>
      </w:r>
      <w:r w:rsidRPr="00087B2B">
        <w:rPr>
          <w:rFonts w:ascii="Arial" w:hAnsi="Arial" w:cs="Arial"/>
        </w:rPr>
        <w:t xml:space="preserve"> </w:t>
      </w:r>
      <w:r w:rsidRPr="00087B2B">
        <w:rPr>
          <w:rFonts w:ascii="Arial" w:hAnsi="Arial" w:cs="Arial"/>
          <w:lang w:val="en-GB"/>
        </w:rPr>
        <w:t xml:space="preserve">on this module </w:t>
      </w:r>
      <w:r w:rsidR="00EE781E" w:rsidRPr="00087B2B">
        <w:rPr>
          <w:rFonts w:ascii="Arial" w:hAnsi="Arial" w:cs="Arial"/>
          <w:lang w:val="en-GB"/>
        </w:rPr>
        <w:t>include:</w:t>
      </w:r>
      <w:r w:rsidR="00462F59">
        <w:rPr>
          <w:rFonts w:ascii="Arial" w:hAnsi="Arial" w:cs="Arial"/>
          <w:lang w:val="en-GB"/>
        </w:rPr>
        <w:t xml:space="preserve"> T</w:t>
      </w:r>
      <w:r w:rsidRPr="00087B2B">
        <w:rPr>
          <w:rFonts w:ascii="Arial" w:hAnsi="Arial" w:cs="Arial"/>
          <w:lang w:val="en-GB"/>
        </w:rPr>
        <w:t xml:space="preserve">ime </w:t>
      </w:r>
      <w:r w:rsidR="00462F59">
        <w:rPr>
          <w:rFonts w:ascii="Arial" w:hAnsi="Arial" w:cs="Arial"/>
          <w:lang w:val="en-GB"/>
        </w:rPr>
        <w:t>M</w:t>
      </w:r>
      <w:r w:rsidRPr="00087B2B">
        <w:rPr>
          <w:rFonts w:ascii="Arial" w:hAnsi="Arial" w:cs="Arial"/>
          <w:lang w:val="en-GB"/>
        </w:rPr>
        <w:t xml:space="preserve">anagement </w:t>
      </w:r>
      <w:r w:rsidRPr="00087B2B">
        <w:rPr>
          <w:rFonts w:ascii="Arial" w:hAnsi="Arial" w:cs="Arial"/>
        </w:rPr>
        <w:t xml:space="preserve">skills, </w:t>
      </w:r>
      <w:r w:rsidR="00462F59">
        <w:rPr>
          <w:rFonts w:ascii="Arial" w:hAnsi="Arial" w:cs="Arial"/>
        </w:rPr>
        <w:t>P</w:t>
      </w:r>
      <w:r w:rsidRPr="00087B2B">
        <w:rPr>
          <w:rFonts w:ascii="Arial" w:hAnsi="Arial" w:cs="Arial"/>
        </w:rPr>
        <w:t>resentation</w:t>
      </w:r>
      <w:r w:rsidRPr="00087B2B">
        <w:rPr>
          <w:rFonts w:ascii="Arial" w:hAnsi="Arial" w:cs="Arial"/>
          <w:lang w:val="en-GB"/>
        </w:rPr>
        <w:t xml:space="preserve"> skills</w:t>
      </w:r>
      <w:r w:rsidRPr="00087B2B">
        <w:rPr>
          <w:rFonts w:ascii="Arial" w:hAnsi="Arial" w:cs="Arial"/>
        </w:rPr>
        <w:t>,</w:t>
      </w:r>
      <w:r w:rsidRPr="00087B2B">
        <w:rPr>
          <w:rFonts w:ascii="Arial" w:hAnsi="Arial" w:cs="Arial"/>
          <w:lang w:val="en-GB"/>
        </w:rPr>
        <w:t xml:space="preserve"> </w:t>
      </w:r>
      <w:r w:rsidR="00462F59">
        <w:rPr>
          <w:rFonts w:ascii="Arial" w:hAnsi="Arial" w:cs="Arial"/>
          <w:lang w:val="en-GB"/>
        </w:rPr>
        <w:t>D</w:t>
      </w:r>
      <w:r w:rsidRPr="00087B2B">
        <w:rPr>
          <w:rFonts w:ascii="Arial" w:hAnsi="Arial" w:cs="Arial"/>
          <w:lang w:val="en-GB"/>
        </w:rPr>
        <w:t xml:space="preserve">igital skills </w:t>
      </w:r>
      <w:r w:rsidRPr="00087B2B">
        <w:rPr>
          <w:rFonts w:ascii="Arial" w:hAnsi="Arial" w:cs="Arial"/>
        </w:rPr>
        <w:t xml:space="preserve">and </w:t>
      </w:r>
      <w:r w:rsidR="00462F59">
        <w:rPr>
          <w:rFonts w:ascii="Arial" w:hAnsi="Arial" w:cs="Arial"/>
          <w:lang w:val="en-GB"/>
        </w:rPr>
        <w:t>T</w:t>
      </w:r>
      <w:r w:rsidRPr="00087B2B">
        <w:rPr>
          <w:rFonts w:ascii="Arial" w:hAnsi="Arial" w:cs="Arial"/>
          <w:lang w:val="en-GB"/>
        </w:rPr>
        <w:t xml:space="preserve">eam </w:t>
      </w:r>
      <w:r w:rsidR="00462F59">
        <w:rPr>
          <w:rFonts w:ascii="Arial" w:hAnsi="Arial" w:cs="Arial"/>
          <w:lang w:val="en-GB"/>
        </w:rPr>
        <w:t>W</w:t>
      </w:r>
      <w:r w:rsidRPr="00087B2B">
        <w:rPr>
          <w:rFonts w:ascii="Arial" w:hAnsi="Arial" w:cs="Arial"/>
          <w:lang w:val="en-GB"/>
        </w:rPr>
        <w:t>orking skills</w:t>
      </w:r>
      <w:r w:rsidRPr="00087B2B">
        <w:rPr>
          <w:rFonts w:ascii="Arial" w:hAnsi="Arial" w:cs="Arial"/>
        </w:rPr>
        <w:t xml:space="preserve">. </w:t>
      </w:r>
    </w:p>
    <w:p w14:paraId="53924A6D" w14:textId="2E3E0A2C" w:rsidR="00087B2B" w:rsidRDefault="00087B2B" w:rsidP="00422059">
      <w:pPr>
        <w:jc w:val="center"/>
        <w:rPr>
          <w:rFonts w:ascii="Arial" w:hAnsi="Arial" w:cs="Arial"/>
        </w:rPr>
      </w:pPr>
    </w:p>
    <w:p w14:paraId="1D18F3E8" w14:textId="6151CE6A" w:rsidR="00087B2B" w:rsidRDefault="00087B2B" w:rsidP="00422059">
      <w:pPr>
        <w:jc w:val="center"/>
        <w:rPr>
          <w:rFonts w:ascii="Arial" w:hAnsi="Arial" w:cs="Arial"/>
        </w:rPr>
      </w:pPr>
    </w:p>
    <w:p w14:paraId="1A68AF1F" w14:textId="3D130058" w:rsidR="00087B2B" w:rsidRDefault="00087B2B" w:rsidP="00422059">
      <w:pPr>
        <w:jc w:val="center"/>
        <w:rPr>
          <w:rFonts w:ascii="Arial" w:hAnsi="Arial" w:cs="Arial"/>
        </w:rPr>
      </w:pPr>
    </w:p>
    <w:p w14:paraId="1D00FFC5" w14:textId="77777777" w:rsidR="00087B2B" w:rsidRPr="00087B2B" w:rsidRDefault="00087B2B" w:rsidP="00422059">
      <w:pPr>
        <w:jc w:val="center"/>
        <w:rPr>
          <w:rFonts w:ascii="Arial" w:hAnsi="Arial" w:cs="Arial"/>
        </w:rPr>
      </w:pPr>
    </w:p>
    <w:p w14:paraId="22EAF9C2" w14:textId="77777777" w:rsidR="00087B2B" w:rsidRDefault="00123838" w:rsidP="00634A19">
      <w:pPr>
        <w:jc w:val="center"/>
        <w:rPr>
          <w:rFonts w:ascii="Arial" w:hAnsi="Arial" w:cs="Arial"/>
        </w:rPr>
      </w:pPr>
      <w:r w:rsidRPr="00087B2B">
        <w:rPr>
          <w:rFonts w:ascii="Arial" w:hAnsi="Arial" w:cs="Arial"/>
          <w:lang w:val="en-GB"/>
        </w:rPr>
        <w:t xml:space="preserve">I will individually describe how each of these skills have developed as I've gone through the module </w:t>
      </w:r>
      <w:r w:rsidR="00634A19" w:rsidRPr="00087B2B">
        <w:rPr>
          <w:rFonts w:ascii="Arial" w:hAnsi="Arial" w:cs="Arial"/>
          <w:lang w:val="en-GB"/>
        </w:rPr>
        <w:t>and</w:t>
      </w:r>
      <w:r w:rsidRPr="00087B2B">
        <w:rPr>
          <w:rFonts w:ascii="Arial" w:hAnsi="Arial" w:cs="Arial"/>
          <w:lang w:val="en-GB"/>
        </w:rPr>
        <w:t xml:space="preserve"> </w:t>
      </w:r>
      <w:r w:rsidR="00422059" w:rsidRPr="00087B2B">
        <w:rPr>
          <w:rFonts w:ascii="Arial" w:hAnsi="Arial" w:cs="Arial"/>
          <w:lang w:val="en-GB"/>
        </w:rPr>
        <w:t xml:space="preserve">in conclusion </w:t>
      </w:r>
      <w:r w:rsidRPr="00087B2B">
        <w:rPr>
          <w:rFonts w:ascii="Arial" w:hAnsi="Arial" w:cs="Arial"/>
          <w:lang w:val="en-GB"/>
        </w:rPr>
        <w:t xml:space="preserve">how they potentially will affect my future </w:t>
      </w:r>
      <w:r w:rsidR="00950EC3" w:rsidRPr="00087B2B">
        <w:rPr>
          <w:rFonts w:ascii="Arial" w:hAnsi="Arial" w:cs="Arial"/>
          <w:lang w:val="en-GB"/>
        </w:rPr>
        <w:t>learning</w:t>
      </w:r>
      <w:r w:rsidR="00950EC3" w:rsidRPr="00087B2B">
        <w:rPr>
          <w:rFonts w:ascii="Arial" w:hAnsi="Arial" w:cs="Arial"/>
        </w:rPr>
        <w:t xml:space="preserve">. </w:t>
      </w:r>
    </w:p>
    <w:p w14:paraId="5D4C767E" w14:textId="77777777" w:rsidR="00087B2B" w:rsidRDefault="00087B2B" w:rsidP="00634A19">
      <w:pPr>
        <w:jc w:val="center"/>
        <w:rPr>
          <w:rFonts w:ascii="Arial" w:hAnsi="Arial" w:cs="Arial"/>
        </w:rPr>
      </w:pPr>
    </w:p>
    <w:p w14:paraId="6D42C349" w14:textId="77777777" w:rsidR="00087B2B" w:rsidRDefault="00087B2B" w:rsidP="00634A19">
      <w:pPr>
        <w:jc w:val="center"/>
        <w:rPr>
          <w:rFonts w:ascii="Arial" w:hAnsi="Arial" w:cs="Arial"/>
        </w:rPr>
      </w:pPr>
    </w:p>
    <w:p w14:paraId="0F72A641" w14:textId="77777777" w:rsidR="00087B2B" w:rsidRDefault="00087B2B" w:rsidP="00634A19">
      <w:pPr>
        <w:jc w:val="center"/>
        <w:rPr>
          <w:rFonts w:ascii="Arial" w:hAnsi="Arial" w:cs="Arial"/>
        </w:rPr>
      </w:pPr>
    </w:p>
    <w:p w14:paraId="3B4CA06F" w14:textId="77777777" w:rsidR="00087B2B" w:rsidRDefault="00087B2B" w:rsidP="00634A19">
      <w:pPr>
        <w:jc w:val="center"/>
        <w:rPr>
          <w:rFonts w:ascii="Arial" w:hAnsi="Arial" w:cs="Arial"/>
        </w:rPr>
      </w:pPr>
    </w:p>
    <w:p w14:paraId="4B48A94A" w14:textId="247F1B72" w:rsidR="00950EC3" w:rsidRPr="00087B2B" w:rsidRDefault="00950EC3" w:rsidP="00634A19">
      <w:pPr>
        <w:jc w:val="center"/>
        <w:rPr>
          <w:rFonts w:ascii="Arial" w:hAnsi="Arial" w:cs="Arial"/>
        </w:rPr>
      </w:pPr>
      <w:r w:rsidRPr="00087B2B">
        <w:rPr>
          <w:rFonts w:ascii="Arial" w:hAnsi="Arial" w:cs="Arial"/>
        </w:rPr>
        <w:t>It</w:t>
      </w:r>
      <w:r w:rsidR="00B8632E" w:rsidRPr="00087B2B">
        <w:rPr>
          <w:rFonts w:ascii="Arial" w:hAnsi="Arial" w:cs="Arial"/>
        </w:rPr>
        <w:t xml:space="preserve"> has been a very rewarding and challenging </w:t>
      </w:r>
      <w:r w:rsidR="00422059" w:rsidRPr="00087B2B">
        <w:rPr>
          <w:rFonts w:ascii="Arial" w:hAnsi="Arial" w:cs="Arial"/>
        </w:rPr>
        <w:t xml:space="preserve">time in my life as I have </w:t>
      </w:r>
      <w:r w:rsidR="00B8632E" w:rsidRPr="00087B2B">
        <w:rPr>
          <w:rFonts w:ascii="Arial" w:hAnsi="Arial" w:cs="Arial"/>
        </w:rPr>
        <w:t>progress</w:t>
      </w:r>
      <w:r w:rsidR="00422059" w:rsidRPr="00087B2B">
        <w:rPr>
          <w:rFonts w:ascii="Arial" w:hAnsi="Arial" w:cs="Arial"/>
        </w:rPr>
        <w:t xml:space="preserve">ed and will </w:t>
      </w:r>
      <w:r w:rsidR="00634A19" w:rsidRPr="00087B2B">
        <w:rPr>
          <w:rFonts w:ascii="Arial" w:hAnsi="Arial" w:cs="Arial"/>
        </w:rPr>
        <w:t>continue</w:t>
      </w:r>
      <w:r w:rsidR="00B8632E" w:rsidRPr="00087B2B">
        <w:rPr>
          <w:rFonts w:ascii="Arial" w:hAnsi="Arial" w:cs="Arial"/>
        </w:rPr>
        <w:t xml:space="preserve"> my learning journey.</w:t>
      </w:r>
    </w:p>
    <w:p w14:paraId="7DC0FD33" w14:textId="73B43C50" w:rsidR="00950EC3" w:rsidRPr="00B8632E" w:rsidRDefault="00950EC3" w:rsidP="004D4571">
      <w:pPr>
        <w:sectPr w:rsidR="00950EC3" w:rsidRPr="00B8632E" w:rsidSect="00D366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1A63BCDB" w14:textId="1D21AF9B" w:rsidR="004D4571" w:rsidRPr="00127C5F" w:rsidRDefault="00A149C0" w:rsidP="004D4571">
      <w:pPr>
        <w:rPr>
          <w:color w:val="E36C0A" w:themeColor="accent6" w:themeShade="BF"/>
        </w:rPr>
      </w:pPr>
      <w:r w:rsidRPr="00DC5A2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716607" behindDoc="0" locked="0" layoutInCell="1" allowOverlap="1" wp14:anchorId="124D0637" wp14:editId="08AEE018">
                <wp:simplePos x="0" y="0"/>
                <wp:positionH relativeFrom="page">
                  <wp:align>center</wp:align>
                </wp:positionH>
                <wp:positionV relativeFrom="paragraph">
                  <wp:posOffset>11430</wp:posOffset>
                </wp:positionV>
                <wp:extent cx="7162800" cy="9182100"/>
                <wp:effectExtent l="0" t="0" r="0" b="0"/>
                <wp:wrapNone/>
                <wp:docPr id="176" name="Ova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918210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FD2ECC" w14:textId="77777777" w:rsidR="003B0BC2" w:rsidRDefault="003B0BC2" w:rsidP="00A149C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1F8B5F5" w14:textId="1CFC07C4" w:rsidR="003B0BC2" w:rsidRPr="00950EC3" w:rsidRDefault="003B0BC2" w:rsidP="003B0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50EC3">
                              <w:rPr>
                                <w:rFonts w:ascii="Arial" w:hAnsi="Arial" w:cs="Arial"/>
                              </w:rPr>
                              <w:t xml:space="preserve">I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had </w:t>
                            </w:r>
                            <w:r w:rsidRPr="00950EC3">
                              <w:rPr>
                                <w:rFonts w:ascii="Arial" w:hAnsi="Arial" w:cs="Arial"/>
                              </w:rPr>
                              <w:t>identified early on that this would be a major hurdle for me in my learning journey, the way I overcame my problems with time management was to</w:t>
                            </w:r>
                            <w:r w:rsidR="00A149C0">
                              <w:rPr>
                                <w:rFonts w:ascii="Arial" w:hAnsi="Arial" w:cs="Arial"/>
                              </w:rPr>
                              <w:t xml:space="preserve"> use the 4d’s of time management </w:t>
                            </w:r>
                            <w:r w:rsidR="00B74234">
                              <w:rPr>
                                <w:rFonts w:ascii="Arial" w:hAnsi="Arial" w:cs="Arial"/>
                              </w:rPr>
                              <w:t>Drop, Delegate, Delay</w:t>
                            </w:r>
                            <w:r w:rsidR="00A149C0">
                              <w:rPr>
                                <w:rFonts w:ascii="Arial" w:hAnsi="Arial" w:cs="Arial"/>
                              </w:rPr>
                              <w:t xml:space="preserve"> and Do. This helped me</w:t>
                            </w:r>
                            <w:r w:rsidRPr="00950EC3">
                              <w:rPr>
                                <w:rFonts w:ascii="Arial" w:hAnsi="Arial" w:cs="Arial"/>
                              </w:rPr>
                              <w:t xml:space="preserve"> priortise my day in order of importance and doing the tasks required to help my learning first was a major victory for me.</w:t>
                            </w:r>
                          </w:p>
                          <w:p w14:paraId="3D693838" w14:textId="0BD280DE" w:rsidR="003B0BC2" w:rsidRDefault="003B0BC2" w:rsidP="003B0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50EC3">
                              <w:rPr>
                                <w:rFonts w:ascii="Arial" w:hAnsi="Arial" w:cs="Arial"/>
                              </w:rPr>
                              <w:t>I was easily distracted by my personal technology usage like mobile phone usage and gaming which would take me away from learning effectively. I made daily lists to make sure I was keeping up with my classroom assignments and deadlines. I found myself getting up earlier in the day which improved not only my university work but also my professional life as well.</w:t>
                            </w:r>
                          </w:p>
                          <w:p w14:paraId="25A68B28" w14:textId="6F22E990" w:rsidR="00A149C0" w:rsidRPr="00950EC3" w:rsidRDefault="00A149C0" w:rsidP="003B0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672523" wp14:editId="3FBA6A0B">
                                  <wp:extent cx="4842510" cy="1920240"/>
                                  <wp:effectExtent l="0" t="0" r="0" b="3810"/>
                                  <wp:docPr id="5" name="Picture 5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61632" cy="19278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9E8960" w14:textId="111234D6" w:rsidR="003B0BC2" w:rsidRPr="00950EC3" w:rsidRDefault="003B0BC2" w:rsidP="003B0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50EC3">
                              <w:rPr>
                                <w:rFonts w:ascii="Arial" w:hAnsi="Arial" w:cs="Arial"/>
                              </w:rPr>
                              <w:t xml:space="preserve">I have learnt to manage my daily routine so effectively that unplanned emergencies are no longer the massive problem they once were as now I have more free time to deal with them. I have a planner in place now for my educational and personal life so I write down what I will be doing day to </w:t>
                            </w:r>
                            <w:r w:rsidR="001A5D0F" w:rsidRPr="00950EC3">
                              <w:rPr>
                                <w:rFonts w:ascii="Arial" w:hAnsi="Arial" w:cs="Arial"/>
                              </w:rPr>
                              <w:t>day,</w:t>
                            </w:r>
                            <w:r w:rsidRPr="00950EC3">
                              <w:rPr>
                                <w:rFonts w:ascii="Arial" w:hAnsi="Arial" w:cs="Arial"/>
                              </w:rPr>
                              <w:t xml:space="preserve"> and this has </w:t>
                            </w:r>
                            <w:r w:rsidR="001A5D0F" w:rsidRPr="00950EC3">
                              <w:rPr>
                                <w:rFonts w:ascii="Arial" w:hAnsi="Arial" w:cs="Arial"/>
                              </w:rPr>
                              <w:t>led</w:t>
                            </w:r>
                            <w:r w:rsidRPr="00950EC3">
                              <w:rPr>
                                <w:rFonts w:ascii="Arial" w:hAnsi="Arial" w:cs="Arial"/>
                              </w:rPr>
                              <w:t xml:space="preserve"> me to be more productive in everything I ‘m doing.</w:t>
                            </w:r>
                          </w:p>
                          <w:p w14:paraId="4508E7DD" w14:textId="53326570" w:rsidR="003B0BC2" w:rsidRPr="00950EC3" w:rsidRDefault="003B0BC2" w:rsidP="003B0BC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50EC3">
                              <w:rPr>
                                <w:rFonts w:ascii="Arial" w:hAnsi="Arial" w:cs="Arial"/>
                              </w:rPr>
                              <w:t>I use my time so much more now and this is a massive plus for me as previously I found myself never completing anything in its time as I would always be running late.</w:t>
                            </w:r>
                          </w:p>
                          <w:p w14:paraId="13D814CF" w14:textId="58405285" w:rsidR="00DC5A24" w:rsidRDefault="00DC5A24" w:rsidP="00DC5A24">
                            <w:pPr>
                              <w:pStyle w:val="1Spine"/>
                            </w:pPr>
                          </w:p>
                          <w:p w14:paraId="63A2FABA" w14:textId="77777777" w:rsidR="00DC5A24" w:rsidRDefault="00DC5A24" w:rsidP="00DC5A24">
                            <w:pPr>
                              <w:pStyle w:val="1Spine"/>
                            </w:pPr>
                          </w:p>
                          <w:p w14:paraId="1844E88D" w14:textId="649D0098" w:rsidR="00DC5A24" w:rsidRPr="000D0FB4" w:rsidRDefault="00DC5A24" w:rsidP="003B0BC2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</w:pPr>
                          </w:p>
                          <w:p w14:paraId="269A2DC9" w14:textId="77777777" w:rsidR="00DC5A24" w:rsidRPr="000D0FB4" w:rsidRDefault="00DC5A24" w:rsidP="000D0FB4">
                            <w:pPr>
                              <w:pStyle w:val="ListParagraph"/>
                            </w:pPr>
                            <w:r w:rsidRPr="000D0FB4">
                              <w:t>List your contents here</w:t>
                            </w:r>
                          </w:p>
                          <w:p w14:paraId="03DB3338" w14:textId="77777777" w:rsidR="00DC5A24" w:rsidRPr="000D0FB4" w:rsidRDefault="00DC5A24" w:rsidP="000D0FB4">
                            <w:pPr>
                              <w:pStyle w:val="ListParagraph"/>
                            </w:pPr>
                            <w:r w:rsidRPr="000D0FB4">
                              <w:t>List your contents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4D0637" id="Oval 176" o:spid="_x0000_s1030" style="position:absolute;margin-left:0;margin-top:.9pt;width:564pt;height:723pt;z-index:251716607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" fillcolor="#eeece1 [3214]" stroked="f" strokeweight="3pt">
                <v:fill opacity="43947f"/>
                <v:textbox>
                  <w:txbxContent>
                    <w:p w14:paraId="67FD2ECC" w14:textId="77777777" w:rsidR="003B0BC2" w:rsidRDefault="003B0BC2" w:rsidP="00A149C0">
                      <w:pPr>
                        <w:rPr>
                          <w:rFonts w:ascii="Arial" w:hAnsi="Arial" w:cs="Arial"/>
                        </w:rPr>
                      </w:pPr>
                    </w:p>
                    <w:p w14:paraId="01F8B5F5" w14:textId="1CFC07C4" w:rsidR="003B0BC2" w:rsidRPr="00950EC3" w:rsidRDefault="003B0BC2" w:rsidP="003B0BC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50EC3">
                        <w:rPr>
                          <w:rFonts w:ascii="Arial" w:hAnsi="Arial" w:cs="Arial"/>
                        </w:rPr>
                        <w:t xml:space="preserve">I </w:t>
                      </w:r>
                      <w:r>
                        <w:rPr>
                          <w:rFonts w:ascii="Arial" w:hAnsi="Arial" w:cs="Arial"/>
                        </w:rPr>
                        <w:t xml:space="preserve">had </w:t>
                      </w:r>
                      <w:r w:rsidRPr="00950EC3">
                        <w:rPr>
                          <w:rFonts w:ascii="Arial" w:hAnsi="Arial" w:cs="Arial"/>
                        </w:rPr>
                        <w:t>identified early on that this would be a major hurdle for me in my learning journey, the way I overcame my problems with time management was to</w:t>
                      </w:r>
                      <w:r w:rsidR="00A149C0">
                        <w:rPr>
                          <w:rFonts w:ascii="Arial" w:hAnsi="Arial" w:cs="Arial"/>
                        </w:rPr>
                        <w:t xml:space="preserve"> use the 4d’s of time management </w:t>
                      </w:r>
                      <w:r w:rsidR="00B74234">
                        <w:rPr>
                          <w:rFonts w:ascii="Arial" w:hAnsi="Arial" w:cs="Arial"/>
                        </w:rPr>
                        <w:t>Drop, Delegate, Delay</w:t>
                      </w:r>
                      <w:r w:rsidR="00A149C0">
                        <w:rPr>
                          <w:rFonts w:ascii="Arial" w:hAnsi="Arial" w:cs="Arial"/>
                        </w:rPr>
                        <w:t xml:space="preserve"> and Do. This helped me</w:t>
                      </w:r>
                      <w:r w:rsidRPr="00950EC3">
                        <w:rPr>
                          <w:rFonts w:ascii="Arial" w:hAnsi="Arial" w:cs="Arial"/>
                        </w:rPr>
                        <w:t xml:space="preserve"> priortise my day in order of importance and doing the tasks required to help my learning first was a major victory for me.</w:t>
                      </w:r>
                    </w:p>
                    <w:p w14:paraId="3D693838" w14:textId="0BD280DE" w:rsidR="003B0BC2" w:rsidRDefault="003B0BC2" w:rsidP="003B0BC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50EC3">
                        <w:rPr>
                          <w:rFonts w:ascii="Arial" w:hAnsi="Arial" w:cs="Arial"/>
                        </w:rPr>
                        <w:t>I was easily distracted by my personal technology usage like mobile phone usage and gaming which would take me away from learning effectively. I made daily lists to make sure I was keeping up with my classroom assignments and deadlines. I found myself getting up earlier in the day which improved not only my university work but also my professional life as well.</w:t>
                      </w:r>
                    </w:p>
                    <w:p w14:paraId="25A68B28" w14:textId="6F22E990" w:rsidR="00A149C0" w:rsidRPr="00950EC3" w:rsidRDefault="00A149C0" w:rsidP="003B0BC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672523" wp14:editId="3FBA6A0B">
                            <wp:extent cx="4842510" cy="1920240"/>
                            <wp:effectExtent l="0" t="0" r="0" b="3810"/>
                            <wp:docPr id="5" name="Picture 5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61632" cy="19278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9E8960" w14:textId="111234D6" w:rsidR="003B0BC2" w:rsidRPr="00950EC3" w:rsidRDefault="003B0BC2" w:rsidP="003B0BC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50EC3">
                        <w:rPr>
                          <w:rFonts w:ascii="Arial" w:hAnsi="Arial" w:cs="Arial"/>
                        </w:rPr>
                        <w:t xml:space="preserve">I have learnt to manage my daily routine so effectively that unplanned emergencies are no longer the massive problem they once were as now I have more free time to deal with them. I have a planner in place now for my educational and personal life so I write down what I will be doing day to </w:t>
                      </w:r>
                      <w:r w:rsidR="001A5D0F" w:rsidRPr="00950EC3">
                        <w:rPr>
                          <w:rFonts w:ascii="Arial" w:hAnsi="Arial" w:cs="Arial"/>
                        </w:rPr>
                        <w:t>day,</w:t>
                      </w:r>
                      <w:r w:rsidRPr="00950EC3">
                        <w:rPr>
                          <w:rFonts w:ascii="Arial" w:hAnsi="Arial" w:cs="Arial"/>
                        </w:rPr>
                        <w:t xml:space="preserve"> and this has </w:t>
                      </w:r>
                      <w:r w:rsidR="001A5D0F" w:rsidRPr="00950EC3">
                        <w:rPr>
                          <w:rFonts w:ascii="Arial" w:hAnsi="Arial" w:cs="Arial"/>
                        </w:rPr>
                        <w:t>led</w:t>
                      </w:r>
                      <w:r w:rsidRPr="00950EC3">
                        <w:rPr>
                          <w:rFonts w:ascii="Arial" w:hAnsi="Arial" w:cs="Arial"/>
                        </w:rPr>
                        <w:t xml:space="preserve"> me to be more productive in everything I ‘m doing.</w:t>
                      </w:r>
                    </w:p>
                    <w:p w14:paraId="4508E7DD" w14:textId="53326570" w:rsidR="003B0BC2" w:rsidRPr="00950EC3" w:rsidRDefault="003B0BC2" w:rsidP="003B0BC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50EC3">
                        <w:rPr>
                          <w:rFonts w:ascii="Arial" w:hAnsi="Arial" w:cs="Arial"/>
                        </w:rPr>
                        <w:t>I use my time so much more now and this is a massive plus for me as previously I found myself never completing anything in its time as I would always be running late.</w:t>
                      </w:r>
                    </w:p>
                    <w:p w14:paraId="13D814CF" w14:textId="58405285" w:rsidR="00DC5A24" w:rsidRDefault="00DC5A24" w:rsidP="00DC5A24">
                      <w:pPr>
                        <w:pStyle w:val="1Spine"/>
                      </w:pPr>
                    </w:p>
                    <w:p w14:paraId="63A2FABA" w14:textId="77777777" w:rsidR="00DC5A24" w:rsidRDefault="00DC5A24" w:rsidP="00DC5A24">
                      <w:pPr>
                        <w:pStyle w:val="1Spine"/>
                      </w:pPr>
                    </w:p>
                    <w:p w14:paraId="1844E88D" w14:textId="649D0098" w:rsidR="00DC5A24" w:rsidRPr="000D0FB4" w:rsidRDefault="00DC5A24" w:rsidP="003B0BC2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720"/>
                        <w:jc w:val="left"/>
                      </w:pPr>
                    </w:p>
                    <w:p w14:paraId="269A2DC9" w14:textId="77777777" w:rsidR="00DC5A24" w:rsidRPr="000D0FB4" w:rsidRDefault="00DC5A24" w:rsidP="000D0FB4">
                      <w:pPr>
                        <w:pStyle w:val="ListParagraph"/>
                      </w:pPr>
                      <w:r w:rsidRPr="000D0FB4">
                        <w:t>List your contents here</w:t>
                      </w:r>
                    </w:p>
                    <w:p w14:paraId="03DB3338" w14:textId="77777777" w:rsidR="00DC5A24" w:rsidRPr="000D0FB4" w:rsidRDefault="00DC5A24" w:rsidP="000D0FB4">
                      <w:pPr>
                        <w:pStyle w:val="ListParagraph"/>
                      </w:pPr>
                      <w:r w:rsidRPr="000D0FB4">
                        <w:t>List your contents here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Pr="00DC5A24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5240276" wp14:editId="0DB85A70">
                <wp:simplePos x="0" y="0"/>
                <wp:positionH relativeFrom="page">
                  <wp:posOffset>1493520</wp:posOffset>
                </wp:positionH>
                <wp:positionV relativeFrom="paragraph">
                  <wp:posOffset>-415290</wp:posOffset>
                </wp:positionV>
                <wp:extent cx="4640580" cy="1821180"/>
                <wp:effectExtent l="0" t="0" r="7620" b="7620"/>
                <wp:wrapNone/>
                <wp:docPr id="174" name="Oval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0580" cy="182118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08DE9" w14:textId="4E30D41A" w:rsidR="00DC5A24" w:rsidRPr="003B0BC2" w:rsidRDefault="003B0BC2" w:rsidP="003B0BC2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3B0BC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Time Management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240276" id="Oval 174" o:spid="_x0000_s1031" style="position:absolute;margin-left:117.6pt;margin-top:-32.7pt;width:365.4pt;height:143.4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" fillcolor="#b70da3 [3205]" stroked="f" strokeweight="3pt">
                <v:fill opacity="43947f"/>
                <v:textbox>
                  <w:txbxContent>
                    <w:p w14:paraId="37008DE9" w14:textId="4E30D41A" w:rsidR="00DC5A24" w:rsidRPr="003B0BC2" w:rsidRDefault="003B0BC2" w:rsidP="003B0BC2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3B0BC2">
                        <w:rPr>
                          <w:rFonts w:ascii="Arial" w:hAnsi="Arial" w:cs="Arial"/>
                          <w:sz w:val="36"/>
                          <w:szCs w:val="36"/>
                        </w:rPr>
                        <w:t>Time Management Skills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4D4571" w:rsidRPr="00127C5F">
        <w:rPr>
          <w:color w:val="E36C0A" w:themeColor="accent6" w:themeShade="BF"/>
        </w:rPr>
        <w:br/>
      </w:r>
    </w:p>
    <w:p w14:paraId="2DBFC658" w14:textId="2F4A1BF3" w:rsidR="004D4571" w:rsidRPr="00127C5F" w:rsidRDefault="004D4571" w:rsidP="004D4571">
      <w:pPr>
        <w:rPr>
          <w:color w:val="E36C0A" w:themeColor="accent6" w:themeShade="BF"/>
        </w:rPr>
        <w:sectPr w:rsidR="004D4571" w:rsidRPr="00127C5F" w:rsidSect="00634A19">
          <w:pgSz w:w="12240" w:h="15840"/>
          <w:pgMar w:top="0" w:right="0" w:bottom="1440" w:left="1890" w:header="720" w:footer="720" w:gutter="0"/>
          <w:cols w:space="720"/>
          <w:noEndnote/>
          <w:docGrid w:linePitch="299"/>
        </w:sectPr>
      </w:pPr>
    </w:p>
    <w:p w14:paraId="3128F902" w14:textId="52924625" w:rsidR="004D4571" w:rsidRPr="00127C5F" w:rsidRDefault="00634A19" w:rsidP="002028F6">
      <w:pPr>
        <w:ind w:right="3600"/>
        <w:rPr>
          <w:color w:val="E36C0A" w:themeColor="accent6" w:themeShade="BF"/>
        </w:rPr>
      </w:pPr>
      <w:r w:rsidRPr="00DC5A2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8C42A41" wp14:editId="247DD0BE">
                <wp:simplePos x="0" y="0"/>
                <wp:positionH relativeFrom="page">
                  <wp:posOffset>1912620</wp:posOffset>
                </wp:positionH>
                <wp:positionV relativeFrom="paragraph">
                  <wp:posOffset>-830580</wp:posOffset>
                </wp:positionV>
                <wp:extent cx="4084320" cy="2354580"/>
                <wp:effectExtent l="0" t="0" r="0" b="7620"/>
                <wp:wrapNone/>
                <wp:docPr id="178" name="Oval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4320" cy="2354580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D99177" w14:textId="77777777" w:rsidR="00DC5A24" w:rsidRDefault="00DC5A24" w:rsidP="00DC5A24">
                            <w:pPr>
                              <w:pStyle w:val="Heading1"/>
                            </w:pPr>
                          </w:p>
                          <w:p w14:paraId="53AE48D0" w14:textId="36A55660" w:rsidR="00DC5A24" w:rsidRPr="009D180E" w:rsidRDefault="001A5D0F" w:rsidP="00DC5A24">
                            <w:pPr>
                              <w:pStyle w:val="Heading1"/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Presentation skills </w:t>
                            </w:r>
                            <w:r w:rsidR="00DC5A24" w:rsidRPr="009D180E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14:paraId="602C3172" w14:textId="77777777" w:rsidR="00DC5A24" w:rsidRPr="00F7167D" w:rsidRDefault="00DC5A24" w:rsidP="00DC5A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C42A41" id="Oval 178" o:spid="_x0000_s1032" style="position:absolute;margin-left:150.6pt;margin-top:-65.4pt;width:321.6pt;height:185.4pt;z-index: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" fillcolor="#4bacc6 [3208]" stroked="f" strokeweight="3pt">
                <v:fill opacity="43947f"/>
                <v:textbox>
                  <w:txbxContent>
                    <w:p w14:paraId="36D99177" w14:textId="77777777" w:rsidR="00DC5A24" w:rsidRDefault="00DC5A24" w:rsidP="00DC5A24">
                      <w:pPr>
                        <w:pStyle w:val="Heading1"/>
                      </w:pPr>
                    </w:p>
                    <w:p w14:paraId="53AE48D0" w14:textId="36A55660" w:rsidR="00DC5A24" w:rsidRPr="009D180E" w:rsidRDefault="001A5D0F" w:rsidP="00DC5A24">
                      <w:pPr>
                        <w:pStyle w:val="Heading1"/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Presentation skills </w:t>
                      </w:r>
                      <w:r w:rsidR="00DC5A24" w:rsidRPr="009D180E">
                        <w:rPr>
                          <w:color w:val="1F497D" w:themeColor="text2"/>
                        </w:rPr>
                        <w:t xml:space="preserve"> </w:t>
                      </w:r>
                    </w:p>
                    <w:p w14:paraId="602C3172" w14:textId="77777777" w:rsidR="00DC5A24" w:rsidRPr="00F7167D" w:rsidRDefault="00DC5A24" w:rsidP="00DC5A24"/>
                  </w:txbxContent>
                </v:textbox>
                <w10:wrap anchorx="page"/>
              </v:oval>
            </w:pict>
          </mc:Fallback>
        </mc:AlternateContent>
      </w:r>
    </w:p>
    <w:p w14:paraId="0BE58FCE" w14:textId="6C3CB007" w:rsidR="004D4571" w:rsidRPr="00127C5F" w:rsidRDefault="00634A19" w:rsidP="004D4571">
      <w:pPr>
        <w:rPr>
          <w:color w:val="E36C0A" w:themeColor="accent6" w:themeShade="BF"/>
        </w:rPr>
      </w:pPr>
      <w:r w:rsidRPr="00DC5A24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17A513C" wp14:editId="65F4955E">
                <wp:simplePos x="0" y="0"/>
                <wp:positionH relativeFrom="page">
                  <wp:align>center</wp:align>
                </wp:positionH>
                <wp:positionV relativeFrom="paragraph">
                  <wp:posOffset>95885</wp:posOffset>
                </wp:positionV>
                <wp:extent cx="7315200" cy="7566660"/>
                <wp:effectExtent l="0" t="0" r="0" b="0"/>
                <wp:wrapNone/>
                <wp:docPr id="177" name="Oval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756666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FF476C" w14:textId="0DF737AD" w:rsidR="00B74234" w:rsidRDefault="001A5D0F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During the time I have been on this module and within the higher education classroom and working online my presentation skills have really developed. The main benefit I have found is that my public speaking skills have really improved, previously my public speaking was very nervous, and I would freeze up when presenting very basic ideas. I now feel more confident when performing presentations in front of the class</w:t>
                            </w:r>
                            <w:r w:rsidR="00637F55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and in the </w:t>
                            </w:r>
                            <w:r w:rsidR="00FB408C">
                              <w:rPr>
                                <w:rFonts w:ascii="Arial" w:hAnsi="Arial" w:cs="Arial"/>
                                <w:lang w:val="en-GB"/>
                              </w:rPr>
                              <w:t>future,</w:t>
                            </w:r>
                            <w:r w:rsidR="00637F55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this will help me present to a wider range of people.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</w:p>
                          <w:p w14:paraId="4561CB99" w14:textId="2F93AE98" w:rsidR="00B74234" w:rsidRDefault="00B74234" w:rsidP="00EE781E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9DD5EF" wp14:editId="02DD92C1">
                                  <wp:extent cx="4518660" cy="1539240"/>
                                  <wp:effectExtent l="0" t="0" r="0" b="3810"/>
                                  <wp:docPr id="6" name="Picture 6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18660" cy="1539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FAAB3B" w14:textId="6AC5E7FD" w:rsidR="001A5D0F" w:rsidRPr="00B74234" w:rsidRDefault="001A5D0F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Initially I was very nervous whenever I was asked to present in any way, speak in front of the class but now I am very confident whenever I am asked to present. I have developed a more confident approach when speaking in front of fellow students or teachers and I am able to get my information across well.</w:t>
                            </w:r>
                          </w:p>
                          <w:p w14:paraId="4187AE68" w14:textId="2FF8DC30" w:rsidR="001A5D0F" w:rsidRPr="00B74234" w:rsidRDefault="001A5D0F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During the module I have made various presentations to my classmates and teacher, previously I had many confidence issues when asked to speak publicly.</w:t>
                            </w:r>
                          </w:p>
                          <w:p w14:paraId="1589B34A" w14:textId="44EA7D05" w:rsidR="00DC5A24" w:rsidRPr="000D0FB4" w:rsidRDefault="00DC5A24" w:rsidP="001A5D0F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7A513C" id="Oval 177" o:spid="_x0000_s1033" style="position:absolute;margin-left:0;margin-top:7.55pt;width:8in;height:595.8pt;z-index:2518179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" fillcolor="#eeece1 [3214]" stroked="f" strokeweight="3pt">
                <v:fill opacity="43947f"/>
                <v:textbox>
                  <w:txbxContent>
                    <w:p w14:paraId="02FF476C" w14:textId="0DF737AD" w:rsidR="00B74234" w:rsidRDefault="001A5D0F" w:rsidP="00EE781E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>During the time I have been on this module and within the higher education classroom and working online my presentation skills have really developed. The main benefit I have found is that my public speaking skills have really improved, previously my public speaking was very nervous, and I would freeze up when presenting very basic ideas. I now feel more confident when performing presentations in front of the class</w:t>
                      </w:r>
                      <w:r w:rsidR="00637F55">
                        <w:rPr>
                          <w:rFonts w:ascii="Arial" w:hAnsi="Arial" w:cs="Arial"/>
                          <w:lang w:val="en-GB"/>
                        </w:rPr>
                        <w:t xml:space="preserve"> and in the </w:t>
                      </w:r>
                      <w:r w:rsidR="00FB408C">
                        <w:rPr>
                          <w:rFonts w:ascii="Arial" w:hAnsi="Arial" w:cs="Arial"/>
                          <w:lang w:val="en-GB"/>
                        </w:rPr>
                        <w:t>future,</w:t>
                      </w:r>
                      <w:r w:rsidR="00637F55">
                        <w:rPr>
                          <w:rFonts w:ascii="Arial" w:hAnsi="Arial" w:cs="Arial"/>
                          <w:lang w:val="en-GB"/>
                        </w:rPr>
                        <w:t xml:space="preserve"> this will help me present to a wider range of people.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</w:p>
                    <w:p w14:paraId="4561CB99" w14:textId="2F93AE98" w:rsidR="00B74234" w:rsidRDefault="00B74234" w:rsidP="00EE781E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9DD5EF" wp14:editId="02DD92C1">
                            <wp:extent cx="4518660" cy="1539240"/>
                            <wp:effectExtent l="0" t="0" r="0" b="3810"/>
                            <wp:docPr id="6" name="Picture 6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18660" cy="15392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FAAB3B" w14:textId="6AC5E7FD" w:rsidR="001A5D0F" w:rsidRPr="00B74234" w:rsidRDefault="001A5D0F" w:rsidP="00EE781E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>Initially I was very nervous whenever I was asked to present in any way, speak in front of the class but now I am very confident whenever I am asked to present. I have developed a more confident approach when speaking in front of fellow students or teachers and I am able to get my information across well.</w:t>
                      </w:r>
                    </w:p>
                    <w:p w14:paraId="4187AE68" w14:textId="2FF8DC30" w:rsidR="001A5D0F" w:rsidRPr="00B74234" w:rsidRDefault="001A5D0F" w:rsidP="00EE781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>During the module I have made various presentations to my classmates and teacher, previously I had many confidence issues when asked to speak publicly.</w:t>
                      </w:r>
                    </w:p>
                    <w:p w14:paraId="1589B34A" w14:textId="44EA7D05" w:rsidR="00DC5A24" w:rsidRPr="000D0FB4" w:rsidRDefault="00DC5A24" w:rsidP="001A5D0F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720"/>
                        <w:jc w:val="left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="004D4571" w:rsidRPr="00127C5F">
        <w:rPr>
          <w:color w:val="E36C0A" w:themeColor="accent6" w:themeShade="BF"/>
        </w:rPr>
        <w:br w:type="page"/>
      </w:r>
    </w:p>
    <w:p w14:paraId="00CA8FA8" w14:textId="53B6F604" w:rsidR="004D4571" w:rsidRPr="00127C5F" w:rsidRDefault="00917ED1" w:rsidP="004D4571">
      <w:pPr>
        <w:rPr>
          <w:color w:val="E36C0A" w:themeColor="accent6" w:themeShade="BF"/>
        </w:rPr>
      </w:pPr>
      <w:r w:rsidRPr="000D0FB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80B8AFC" wp14:editId="2A204CAC">
                <wp:simplePos x="0" y="0"/>
                <wp:positionH relativeFrom="column">
                  <wp:posOffset>182880</wp:posOffset>
                </wp:positionH>
                <wp:positionV relativeFrom="paragraph">
                  <wp:posOffset>137160</wp:posOffset>
                </wp:positionV>
                <wp:extent cx="7421880" cy="8717280"/>
                <wp:effectExtent l="0" t="0" r="7620" b="7620"/>
                <wp:wrapNone/>
                <wp:docPr id="179" name="Oval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1880" cy="871728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94B111" w14:textId="03B62255" w:rsidR="00AA2514" w:rsidRPr="00B74234" w:rsidRDefault="00AA2514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Using</w:t>
                            </w:r>
                            <w:r w:rsidR="001A5D0F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technology 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in my higher education journey has been thoroughly enjoyable for me.</w:t>
                            </w:r>
                          </w:p>
                          <w:p w14:paraId="57064B9C" w14:textId="77777777" w:rsidR="00B74234" w:rsidRDefault="00AA2514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For example, </w:t>
                            </w:r>
                            <w:r w:rsidR="001A5D0F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whenever I have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had</w:t>
                            </w:r>
                            <w:r w:rsidR="001A5D0F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to produce PowerPoint presentations my work has improved a lot due to the extra teaching I've received when using programmes such as 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Microsoft </w:t>
                            </w:r>
                            <w:r w:rsidR="001A5D0F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word and 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PowerPoint</w:t>
                            </w:r>
                            <w:r w:rsidR="001A5D0F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. </w:t>
                            </w:r>
                          </w:p>
                          <w:p w14:paraId="47F2F437" w14:textId="77777777" w:rsidR="00B74234" w:rsidRDefault="001A5D0F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My digital skills very much improved due to having to become familiar with my laptop and the programmes available to allow me to do my work.</w:t>
                            </w:r>
                          </w:p>
                          <w:p w14:paraId="7D168296" w14:textId="77777777" w:rsidR="00B74234" w:rsidRDefault="001A5D0F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I no longer struggle to use </w:t>
                            </w:r>
                            <w:r w:rsidR="00AA2514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software’s,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and this is due to my work so far in higher educatio</w:t>
                            </w:r>
                            <w:r w:rsidR="00AA2514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n.</w:t>
                            </w:r>
                          </w:p>
                          <w:p w14:paraId="6F972295" w14:textId="4E8FC8C8" w:rsidR="001A5D0F" w:rsidRPr="00B74234" w:rsidRDefault="00AA2514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I consider the use of digital skills now to be second nature and very much look forward to a long relationship with technology now that I am lots more confident using it to do my work </w:t>
                            </w:r>
                            <w:r w:rsidR="00B74234" w:rsidRPr="00B74234">
                              <w:rPr>
                                <w:rFonts w:ascii="Arial" w:hAnsi="Arial" w:cs="Arial"/>
                                <w:lang w:val="en-GB"/>
                              </w:rPr>
                              <w:t>and</w:t>
                            </w:r>
                            <w:r w:rsidRPr="00B74234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create with.</w:t>
                            </w:r>
                          </w:p>
                          <w:p w14:paraId="1C4BBCB5" w14:textId="44BA24F2" w:rsidR="000D0FB4" w:rsidRPr="000D0FB4" w:rsidRDefault="000D0FB4" w:rsidP="001A5D0F">
                            <w:pPr>
                              <w:pStyle w:val="15Spin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0B8AFC" id="Oval 179" o:spid="_x0000_s1034" style="position:absolute;margin-left:14.4pt;margin-top:10.8pt;width:584.4pt;height:686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" fillcolor="#eeece1 [3214]" stroked="f" strokeweight="3pt">
                <v:fill opacity="43947f"/>
                <v:textbox>
                  <w:txbxContent>
                    <w:p w14:paraId="7994B111" w14:textId="03B62255" w:rsidR="00AA2514" w:rsidRPr="00B74234" w:rsidRDefault="00AA2514" w:rsidP="00FB408C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>Using</w:t>
                      </w:r>
                      <w:r w:rsidR="001A5D0F" w:rsidRPr="00B74234">
                        <w:rPr>
                          <w:rFonts w:ascii="Arial" w:hAnsi="Arial" w:cs="Arial"/>
                          <w:lang w:val="en-GB"/>
                        </w:rPr>
                        <w:t xml:space="preserve"> technology 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>in my higher education journey has been thoroughly enjoyable for me.</w:t>
                      </w:r>
                    </w:p>
                    <w:p w14:paraId="57064B9C" w14:textId="77777777" w:rsidR="00B74234" w:rsidRDefault="00AA2514" w:rsidP="00FB408C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For example, </w:t>
                      </w:r>
                      <w:r w:rsidR="001A5D0F" w:rsidRPr="00B74234">
                        <w:rPr>
                          <w:rFonts w:ascii="Arial" w:hAnsi="Arial" w:cs="Arial"/>
                          <w:lang w:val="en-GB"/>
                        </w:rPr>
                        <w:t>whenever I have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had</w:t>
                      </w:r>
                      <w:r w:rsidR="001A5D0F" w:rsidRPr="00B74234">
                        <w:rPr>
                          <w:rFonts w:ascii="Arial" w:hAnsi="Arial" w:cs="Arial"/>
                          <w:lang w:val="en-GB"/>
                        </w:rPr>
                        <w:t xml:space="preserve"> to produce PowerPoint presentations my work has improved a lot due to the extra teaching I've received when using programmes such as 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Microsoft </w:t>
                      </w:r>
                      <w:r w:rsidR="001A5D0F" w:rsidRPr="00B74234">
                        <w:rPr>
                          <w:rFonts w:ascii="Arial" w:hAnsi="Arial" w:cs="Arial"/>
                          <w:lang w:val="en-GB"/>
                        </w:rPr>
                        <w:t xml:space="preserve">word and 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>PowerPoint</w:t>
                      </w:r>
                      <w:r w:rsidR="001A5D0F" w:rsidRPr="00B74234">
                        <w:rPr>
                          <w:rFonts w:ascii="Arial" w:hAnsi="Arial" w:cs="Arial"/>
                          <w:lang w:val="en-GB"/>
                        </w:rPr>
                        <w:t xml:space="preserve">. </w:t>
                      </w:r>
                    </w:p>
                    <w:p w14:paraId="47F2F437" w14:textId="77777777" w:rsidR="00B74234" w:rsidRDefault="001A5D0F" w:rsidP="00FB408C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>My digital skills very much improved due to having to become familiar with my laptop and the programmes available to allow me to do my work.</w:t>
                      </w:r>
                    </w:p>
                    <w:p w14:paraId="7D168296" w14:textId="77777777" w:rsidR="00B74234" w:rsidRDefault="001A5D0F" w:rsidP="00FB408C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I no longer struggle to use </w:t>
                      </w:r>
                      <w:r w:rsidR="00AA2514" w:rsidRPr="00B74234">
                        <w:rPr>
                          <w:rFonts w:ascii="Arial" w:hAnsi="Arial" w:cs="Arial"/>
                          <w:lang w:val="en-GB"/>
                        </w:rPr>
                        <w:t>software’s,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and this is due to my work so far in higher educatio</w:t>
                      </w:r>
                      <w:r w:rsidR="00AA2514" w:rsidRPr="00B74234">
                        <w:rPr>
                          <w:rFonts w:ascii="Arial" w:hAnsi="Arial" w:cs="Arial"/>
                          <w:lang w:val="en-GB"/>
                        </w:rPr>
                        <w:t>n.</w:t>
                      </w:r>
                    </w:p>
                    <w:p w14:paraId="6F972295" w14:textId="4E8FC8C8" w:rsidR="001A5D0F" w:rsidRPr="00B74234" w:rsidRDefault="00AA2514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I consider the use of digital skills now to be second nature and very much look forward to a long relationship with technology now that I am lots more confident using it to do my work </w:t>
                      </w:r>
                      <w:r w:rsidR="00B74234" w:rsidRPr="00B74234">
                        <w:rPr>
                          <w:rFonts w:ascii="Arial" w:hAnsi="Arial" w:cs="Arial"/>
                          <w:lang w:val="en-GB"/>
                        </w:rPr>
                        <w:t>and</w:t>
                      </w:r>
                      <w:r w:rsidRPr="00B74234">
                        <w:rPr>
                          <w:rFonts w:ascii="Arial" w:hAnsi="Arial" w:cs="Arial"/>
                          <w:lang w:val="en-GB"/>
                        </w:rPr>
                        <w:t xml:space="preserve"> create with.</w:t>
                      </w:r>
                    </w:p>
                    <w:p w14:paraId="1C4BBCB5" w14:textId="44BA24F2" w:rsidR="000D0FB4" w:rsidRPr="000D0FB4" w:rsidRDefault="000D0FB4" w:rsidP="001A5D0F">
                      <w:pPr>
                        <w:pStyle w:val="15Spine"/>
                      </w:pPr>
                    </w:p>
                  </w:txbxContent>
                </v:textbox>
              </v:oval>
            </w:pict>
          </mc:Fallback>
        </mc:AlternateContent>
      </w:r>
      <w:r w:rsidRPr="000D0FB4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CED19CA" wp14:editId="45DFB6FE">
                <wp:simplePos x="0" y="0"/>
                <wp:positionH relativeFrom="column">
                  <wp:posOffset>1836420</wp:posOffset>
                </wp:positionH>
                <wp:positionV relativeFrom="paragraph">
                  <wp:posOffset>-815340</wp:posOffset>
                </wp:positionV>
                <wp:extent cx="3876675" cy="1988820"/>
                <wp:effectExtent l="0" t="0" r="9525" b="0"/>
                <wp:wrapNone/>
                <wp:docPr id="180" name="Oval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198882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4BED84" w14:textId="77777777" w:rsidR="000D0FB4" w:rsidRDefault="000D0FB4" w:rsidP="000D0FB4">
                            <w:pPr>
                              <w:pStyle w:val="Heading1"/>
                            </w:pPr>
                          </w:p>
                          <w:p w14:paraId="2B436BD1" w14:textId="07AF96EB" w:rsidR="000D0FB4" w:rsidRPr="00AA2514" w:rsidRDefault="001A5D0F" w:rsidP="00AA251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A2514">
                              <w:rPr>
                                <w:sz w:val="32"/>
                                <w:szCs w:val="32"/>
                              </w:rPr>
                              <w:t>DIGITAL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ED19CA" id="Oval 180" o:spid="_x0000_s1035" style="position:absolute;margin-left:144.6pt;margin-top:-64.2pt;width:305.25pt;height:156.6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" fillcolor="#f79646 [3209]" stroked="f" strokeweight="3pt">
                <v:fill opacity="43947f"/>
                <v:textbox>
                  <w:txbxContent>
                    <w:p w14:paraId="164BED84" w14:textId="77777777" w:rsidR="000D0FB4" w:rsidRDefault="000D0FB4" w:rsidP="000D0FB4">
                      <w:pPr>
                        <w:pStyle w:val="Heading1"/>
                      </w:pPr>
                    </w:p>
                    <w:p w14:paraId="2B436BD1" w14:textId="07AF96EB" w:rsidR="000D0FB4" w:rsidRPr="00AA2514" w:rsidRDefault="001A5D0F" w:rsidP="00AA251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A2514">
                        <w:rPr>
                          <w:sz w:val="32"/>
                          <w:szCs w:val="32"/>
                        </w:rPr>
                        <w:t>DIGITAL SKILLS</w:t>
                      </w:r>
                    </w:p>
                  </w:txbxContent>
                </v:textbox>
              </v:oval>
            </w:pict>
          </mc:Fallback>
        </mc:AlternateContent>
      </w:r>
      <w:r w:rsidR="004D4571" w:rsidRPr="00127C5F">
        <w:rPr>
          <w:color w:val="E36C0A" w:themeColor="accent6" w:themeShade="BF"/>
        </w:rPr>
        <w:br w:type="page"/>
      </w:r>
    </w:p>
    <w:p w14:paraId="75F5CDE2" w14:textId="4AACDC83" w:rsidR="00C47E5D" w:rsidRPr="00127C5F" w:rsidRDefault="005C7BAB" w:rsidP="00C47E5D">
      <w:pPr>
        <w:rPr>
          <w:color w:val="E36C0A" w:themeColor="accent6" w:themeShade="BF"/>
        </w:rPr>
      </w:pPr>
      <w:r w:rsidRPr="000D0FB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4AF7B30" wp14:editId="4371D059">
                <wp:simplePos x="0" y="0"/>
                <wp:positionH relativeFrom="page">
                  <wp:posOffset>1866900</wp:posOffset>
                </wp:positionH>
                <wp:positionV relativeFrom="paragraph">
                  <wp:posOffset>-746760</wp:posOffset>
                </wp:positionV>
                <wp:extent cx="3876675" cy="2247900"/>
                <wp:effectExtent l="0" t="0" r="9525" b="0"/>
                <wp:wrapNone/>
                <wp:docPr id="182" name="Oval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2479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3B749F" w14:textId="77777777" w:rsidR="000D0FB4" w:rsidRDefault="000D0FB4" w:rsidP="00422059">
                            <w:pPr>
                              <w:pStyle w:val="Heading1"/>
                              <w:jc w:val="left"/>
                            </w:pPr>
                          </w:p>
                          <w:p w14:paraId="0F2F7862" w14:textId="3CF68F5E" w:rsidR="000D0FB4" w:rsidRPr="00422059" w:rsidRDefault="00422059" w:rsidP="00422059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2205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Team Working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AF7B30" id="Oval 182" o:spid="_x0000_s1036" style="position:absolute;margin-left:147pt;margin-top:-58.8pt;width:305.25pt;height:177pt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" fillcolor="#1f497d [3215]" stroked="f" strokeweight="3pt">
                <v:fill opacity="43947f"/>
                <v:textbox>
                  <w:txbxContent>
                    <w:p w14:paraId="3A3B749F" w14:textId="77777777" w:rsidR="000D0FB4" w:rsidRDefault="000D0FB4" w:rsidP="00422059">
                      <w:pPr>
                        <w:pStyle w:val="Heading1"/>
                        <w:jc w:val="left"/>
                      </w:pPr>
                    </w:p>
                    <w:p w14:paraId="0F2F7862" w14:textId="3CF68F5E" w:rsidR="000D0FB4" w:rsidRPr="00422059" w:rsidRDefault="00422059" w:rsidP="00422059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22059">
                        <w:rPr>
                          <w:rFonts w:ascii="Arial" w:hAnsi="Arial" w:cs="Arial"/>
                          <w:sz w:val="32"/>
                          <w:szCs w:val="32"/>
                        </w:rPr>
                        <w:t>Team Working Skills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71E85D99" w14:textId="15B1378D" w:rsidR="00C47E5D" w:rsidRDefault="00917ED1" w:rsidP="00894754">
      <w:pPr>
        <w:rPr>
          <w:color w:val="E36C0A" w:themeColor="accent6" w:themeShade="BF"/>
        </w:rPr>
      </w:pPr>
      <w:r w:rsidRPr="000D0FB4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B6449CC" wp14:editId="2B7082B9">
                <wp:simplePos x="0" y="0"/>
                <wp:positionH relativeFrom="page">
                  <wp:posOffset>342900</wp:posOffset>
                </wp:positionH>
                <wp:positionV relativeFrom="paragraph">
                  <wp:posOffset>57785</wp:posOffset>
                </wp:positionV>
                <wp:extent cx="6987540" cy="8290560"/>
                <wp:effectExtent l="0" t="0" r="3810" b="0"/>
                <wp:wrapNone/>
                <wp:docPr id="181" name="Oval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7540" cy="829056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alpha val="67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6E3CE" w14:textId="6DC76A08" w:rsidR="004D342C" w:rsidRDefault="004D342C" w:rsidP="00EE781E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  <w:p w14:paraId="2006D43A" w14:textId="5B504F28" w:rsidR="009070EB" w:rsidRPr="00EE781E" w:rsidRDefault="005C7BAB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EE781E">
                              <w:rPr>
                                <w:rFonts w:ascii="Arial" w:hAnsi="Arial" w:cs="Arial"/>
                              </w:rPr>
                              <w:t>Team working has been a massive part of my learning process</w:t>
                            </w:r>
                            <w:r w:rsidR="00EE781E" w:rsidRPr="00EE781E">
                              <w:rPr>
                                <w:rFonts w:ascii="Arial" w:hAnsi="Arial" w:cs="Arial"/>
                              </w:rPr>
                              <w:t xml:space="preserve"> and a something that I have developed whilst combining with my various students to complete tasks and objectives.</w:t>
                            </w:r>
                          </w:p>
                          <w:p w14:paraId="353BBFC1" w14:textId="2CEE2FF5" w:rsidR="009070EB" w:rsidRPr="00EE781E" w:rsidRDefault="005C7BAB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EE781E">
                              <w:rPr>
                                <w:rFonts w:ascii="Arial" w:hAnsi="Arial" w:cs="Arial"/>
                              </w:rPr>
                              <w:t>In my classroom learning and online learning platforms I have been working with my fellow classmates to complete tasks when requested by the teacher and I have found the opportunity to work in a team with people from diverse backgrounds which has been immensely enjoyable and made learning fun.</w:t>
                            </w:r>
                          </w:p>
                          <w:p w14:paraId="7F767CCA" w14:textId="2AC7AA3D" w:rsidR="009070EB" w:rsidRPr="00EE781E" w:rsidRDefault="009070EB" w:rsidP="00EE781E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EE781E">
                              <w:rPr>
                                <w:rFonts w:ascii="Arial" w:hAnsi="Arial" w:cs="Arial"/>
                              </w:rPr>
                              <w:t xml:space="preserve">Teamworking has enabled me to work better and gain varying perspectives on the tasks I have </w:t>
                            </w:r>
                            <w:r w:rsidR="00EE781E" w:rsidRPr="00EE781E">
                              <w:rPr>
                                <w:rFonts w:ascii="Arial" w:hAnsi="Arial" w:cs="Arial"/>
                              </w:rPr>
                              <w:t>completed</w:t>
                            </w:r>
                            <w:r w:rsidR="00EE781E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EE781E" w:rsidRPr="00EE781E">
                              <w:rPr>
                                <w:rFonts w:ascii="Arial" w:hAnsi="Arial" w:cs="Arial"/>
                              </w:rPr>
                              <w:t>my</w:t>
                            </w:r>
                            <w:r w:rsidRPr="00EE781E">
                              <w:rPr>
                                <w:rFonts w:ascii="Arial" w:hAnsi="Arial" w:cs="Arial"/>
                              </w:rPr>
                              <w:t xml:space="preserve"> interpersonal skills have really developed as previously I have never really worked as a member of any team in the educational world and have found it to be wonderfully refreshing to me as I have been introduced to new </w:t>
                            </w:r>
                            <w:r w:rsidR="00917ED1" w:rsidRPr="00EE781E">
                              <w:rPr>
                                <w:rFonts w:ascii="Arial" w:hAnsi="Arial" w:cs="Arial"/>
                              </w:rPr>
                              <w:t>cultures made new bonds while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6449CC" id="Oval 181" o:spid="_x0000_s1037" style="position:absolute;margin-left:27pt;margin-top:4.55pt;width:550.2pt;height:652.8pt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" fillcolor="#eeece1 [3214]" stroked="f" strokeweight="3pt">
                <v:fill opacity="43947f"/>
                <v:textbox>
                  <w:txbxContent>
                    <w:p w14:paraId="0B26E3CE" w14:textId="6DC76A08" w:rsidR="004D342C" w:rsidRDefault="004D342C" w:rsidP="00EE781E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720"/>
                        <w:jc w:val="left"/>
                        <w:rPr>
                          <w:rFonts w:ascii="Arial" w:hAnsi="Arial" w:cs="Arial"/>
                          <w:sz w:val="22"/>
                        </w:rPr>
                      </w:pPr>
                    </w:p>
                    <w:p w14:paraId="2006D43A" w14:textId="5B504F28" w:rsidR="009070EB" w:rsidRPr="00EE781E" w:rsidRDefault="005C7BAB" w:rsidP="00EE781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EE781E">
                        <w:rPr>
                          <w:rFonts w:ascii="Arial" w:hAnsi="Arial" w:cs="Arial"/>
                        </w:rPr>
                        <w:t>Team working has been a massive part of my learning process</w:t>
                      </w:r>
                      <w:r w:rsidR="00EE781E" w:rsidRPr="00EE781E">
                        <w:rPr>
                          <w:rFonts w:ascii="Arial" w:hAnsi="Arial" w:cs="Arial"/>
                        </w:rPr>
                        <w:t xml:space="preserve"> and a something that I have developed whilst combining with my various students to complete tasks and objectives.</w:t>
                      </w:r>
                    </w:p>
                    <w:p w14:paraId="353BBFC1" w14:textId="2CEE2FF5" w:rsidR="009070EB" w:rsidRPr="00EE781E" w:rsidRDefault="005C7BAB" w:rsidP="00EE781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EE781E">
                        <w:rPr>
                          <w:rFonts w:ascii="Arial" w:hAnsi="Arial" w:cs="Arial"/>
                        </w:rPr>
                        <w:t>In my classroom learning and online learning platforms I have been working with my fellow classmates to complete tasks when requested by the teacher and I have found the opportunity to work in a team with people from diverse backgrounds which has been immensely enjoyable and made learning fun.</w:t>
                      </w:r>
                    </w:p>
                    <w:p w14:paraId="7F767CCA" w14:textId="2AC7AA3D" w:rsidR="009070EB" w:rsidRPr="00EE781E" w:rsidRDefault="009070EB" w:rsidP="00EE781E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EE781E">
                        <w:rPr>
                          <w:rFonts w:ascii="Arial" w:hAnsi="Arial" w:cs="Arial"/>
                        </w:rPr>
                        <w:t xml:space="preserve">Teamworking has enabled me to work better and gain varying perspectives on the tasks I have </w:t>
                      </w:r>
                      <w:r w:rsidR="00EE781E" w:rsidRPr="00EE781E">
                        <w:rPr>
                          <w:rFonts w:ascii="Arial" w:hAnsi="Arial" w:cs="Arial"/>
                        </w:rPr>
                        <w:t>completed</w:t>
                      </w:r>
                      <w:r w:rsidR="00EE781E">
                        <w:rPr>
                          <w:rFonts w:ascii="Arial" w:hAnsi="Arial" w:cs="Arial"/>
                        </w:rPr>
                        <w:t xml:space="preserve">, </w:t>
                      </w:r>
                      <w:r w:rsidR="00EE781E" w:rsidRPr="00EE781E">
                        <w:rPr>
                          <w:rFonts w:ascii="Arial" w:hAnsi="Arial" w:cs="Arial"/>
                        </w:rPr>
                        <w:t>my</w:t>
                      </w:r>
                      <w:r w:rsidRPr="00EE781E">
                        <w:rPr>
                          <w:rFonts w:ascii="Arial" w:hAnsi="Arial" w:cs="Arial"/>
                        </w:rPr>
                        <w:t xml:space="preserve"> interpersonal skills have really developed as previously I have never really worked as a member of any team in the educational world and have found it to be wonderfully refreshing to me as I have been introduced to new </w:t>
                      </w:r>
                      <w:r w:rsidR="00917ED1" w:rsidRPr="00EE781E">
                        <w:rPr>
                          <w:rFonts w:ascii="Arial" w:hAnsi="Arial" w:cs="Arial"/>
                        </w:rPr>
                        <w:t>cultures made new bonds while learning.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7A5B9DC1" w14:textId="68917155" w:rsidR="00C47E5D" w:rsidRDefault="00C47E5D">
      <w:pPr>
        <w:rPr>
          <w:color w:val="E36C0A" w:themeColor="accent6" w:themeShade="BF"/>
        </w:rPr>
      </w:pPr>
      <w:r>
        <w:rPr>
          <w:color w:val="E36C0A" w:themeColor="accent6" w:themeShade="BF"/>
        </w:rPr>
        <w:br w:type="page"/>
      </w:r>
    </w:p>
    <w:p w14:paraId="27BFF9F7" w14:textId="09704A53" w:rsidR="00C47E5D" w:rsidRPr="00127C5F" w:rsidRDefault="004D342C" w:rsidP="00C47E5D">
      <w:pPr>
        <w:rPr>
          <w:color w:val="E36C0A" w:themeColor="accent6" w:themeShade="BF"/>
        </w:rPr>
      </w:pPr>
      <w:r w:rsidRPr="00BB522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1CF37AC" wp14:editId="30F6CC12">
                <wp:simplePos x="0" y="0"/>
                <wp:positionH relativeFrom="page">
                  <wp:posOffset>1861185</wp:posOffset>
                </wp:positionH>
                <wp:positionV relativeFrom="paragraph">
                  <wp:posOffset>-777240</wp:posOffset>
                </wp:positionV>
                <wp:extent cx="3876675" cy="2247900"/>
                <wp:effectExtent l="0" t="0" r="9525" b="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247900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alpha val="67000"/>
                          </a:srgbClr>
                        </a:solidFill>
                        <a:ln w="381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3DDCD2BC" w14:textId="77777777" w:rsidR="00BB5224" w:rsidRDefault="00BB5224" w:rsidP="00BB5224">
                            <w:pPr>
                              <w:pStyle w:val="Heading1"/>
                              <w:jc w:val="left"/>
                            </w:pPr>
                          </w:p>
                          <w:p w14:paraId="5B8D3FA6" w14:textId="50F2DB56" w:rsidR="00BB5224" w:rsidRPr="00422059" w:rsidRDefault="00BB5224" w:rsidP="00BB5224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Conclusion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CF37AC" id="Oval 4" o:spid="_x0000_s1038" style="position:absolute;margin-left:146.55pt;margin-top:-61.2pt;width:305.25pt;height:177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" fillcolor="#1f497d" stroked="f" strokeweight="3pt">
                <v:fill opacity="43947f"/>
                <v:textbox>
                  <w:txbxContent>
                    <w:p w14:paraId="3DDCD2BC" w14:textId="77777777" w:rsidR="00BB5224" w:rsidRDefault="00BB5224" w:rsidP="00BB5224">
                      <w:pPr>
                        <w:pStyle w:val="Heading1"/>
                        <w:jc w:val="left"/>
                      </w:pPr>
                    </w:p>
                    <w:p w14:paraId="5B8D3FA6" w14:textId="50F2DB56" w:rsidR="00BB5224" w:rsidRPr="00422059" w:rsidRDefault="00BB5224" w:rsidP="00BB5224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Conclusion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  <w:r w:rsidR="00D42F4F" w:rsidRPr="00BB5224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6240A2A" wp14:editId="1AC77907">
                <wp:simplePos x="0" y="0"/>
                <wp:positionH relativeFrom="page">
                  <wp:align>center</wp:align>
                </wp:positionH>
                <wp:positionV relativeFrom="paragraph">
                  <wp:posOffset>228600</wp:posOffset>
                </wp:positionV>
                <wp:extent cx="7452360" cy="8519160"/>
                <wp:effectExtent l="0" t="0" r="0" b="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52360" cy="851916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alpha val="67000"/>
                          </a:srgbClr>
                        </a:solidFill>
                        <a:ln w="381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8824EB6" w14:textId="5CF45629" w:rsidR="00BF2B47" w:rsidRPr="00D42F4F" w:rsidRDefault="00BF2B47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The many skills </w:t>
                            </w:r>
                            <w:r w:rsidR="00917ED1" w:rsidRPr="00D42F4F">
                              <w:rPr>
                                <w:rFonts w:ascii="Arial" w:hAnsi="Arial" w:cs="Arial"/>
                              </w:rPr>
                              <w:t>that I have learnt so far on my learning journey ha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>ve</w:t>
                            </w:r>
                            <w:r w:rsidR="00917ED1" w:rsidRPr="00D42F4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972DE" w:rsidRPr="00D42F4F">
                              <w:rPr>
                                <w:rFonts w:ascii="Arial" w:hAnsi="Arial" w:cs="Arial"/>
                              </w:rPr>
                              <w:t xml:space="preserve">developed my range of 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ability </w:t>
                            </w:r>
                            <w:r w:rsidR="00FD1041" w:rsidRPr="00D42F4F">
                              <w:rPr>
                                <w:rFonts w:ascii="Arial" w:hAnsi="Arial" w:cs="Arial"/>
                              </w:rPr>
                              <w:t>and enhanced my employability</w:t>
                            </w:r>
                            <w:r w:rsidR="00A972DE" w:rsidRPr="00D42F4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in an </w:t>
                            </w:r>
                            <w:r w:rsidR="00D42F4F" w:rsidRPr="00D42F4F">
                              <w:rPr>
                                <w:rFonts w:ascii="Arial" w:hAnsi="Arial" w:cs="Arial"/>
                              </w:rPr>
                              <w:t>ever-progressive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 labor market.</w:t>
                            </w:r>
                          </w:p>
                          <w:p w14:paraId="5CB0BA7E" w14:textId="32A82A93" w:rsidR="00BB5224" w:rsidRPr="00D42F4F" w:rsidRDefault="00BF2B47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This can </w:t>
                            </w:r>
                            <w:r w:rsidR="00A972DE" w:rsidRPr="00D42F4F">
                              <w:rPr>
                                <w:rFonts w:ascii="Arial" w:hAnsi="Arial" w:cs="Arial"/>
                              </w:rPr>
                              <w:t xml:space="preserve">only help me in my educational life 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as well as </w:t>
                            </w:r>
                            <w:r w:rsidR="00A972DE" w:rsidRPr="00D42F4F">
                              <w:rPr>
                                <w:rFonts w:ascii="Arial" w:hAnsi="Arial" w:cs="Arial"/>
                              </w:rPr>
                              <w:t>be applied to any part of my personal life as well as a father and working man.</w:t>
                            </w:r>
                          </w:p>
                          <w:p w14:paraId="113FB926" w14:textId="787611B4" w:rsidR="00A972DE" w:rsidRPr="00D42F4F" w:rsidRDefault="00A972DE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>The skills I have learnt are life changing and have improved my ability to look at issues which previously may have seemed very daunting but when applying the</w:t>
                            </w:r>
                            <w:r w:rsidR="00FD1041" w:rsidRPr="00D42F4F">
                              <w:rPr>
                                <w:rFonts w:ascii="Arial" w:hAnsi="Arial" w:cs="Arial"/>
                              </w:rPr>
                              <w:t xml:space="preserve"> range of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FD1041" w:rsidRPr="00D42F4F">
                              <w:rPr>
                                <w:rFonts w:ascii="Arial" w:hAnsi="Arial" w:cs="Arial"/>
                              </w:rPr>
                              <w:t>skills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 I have learnt</w:t>
                            </w:r>
                            <w:r w:rsidR="00FD1041" w:rsidRPr="00D42F4F">
                              <w:rPr>
                                <w:rFonts w:ascii="Arial" w:hAnsi="Arial" w:cs="Arial"/>
                              </w:rPr>
                              <w:t xml:space="preserve"> most issues</w:t>
                            </w:r>
                            <w:r w:rsidRPr="00D42F4F">
                              <w:rPr>
                                <w:rFonts w:ascii="Arial" w:hAnsi="Arial" w:cs="Arial"/>
                              </w:rPr>
                              <w:t xml:space="preserve"> become easily solved.</w:t>
                            </w:r>
                          </w:p>
                          <w:p w14:paraId="64923175" w14:textId="1DCDFAA4" w:rsidR="00BF2B47" w:rsidRPr="00D42F4F" w:rsidRDefault="00BF2B47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>By using models such as the 4D’S of Time Management to organise my day I am sure that I can be successful in anything that I put my mind to and achieve great things.</w:t>
                            </w:r>
                          </w:p>
                          <w:p w14:paraId="4E652D18" w14:textId="0B0E2596" w:rsidR="00A972DE" w:rsidRPr="00D42F4F" w:rsidRDefault="00A972DE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>The skillset I am developing will also make me an attractive prospect in the world of work as they are very easy to transfer into my industry.</w:t>
                            </w:r>
                          </w:p>
                          <w:p w14:paraId="38C491EE" w14:textId="14D0961F" w:rsidR="00A972DE" w:rsidRPr="00D42F4F" w:rsidRDefault="00A972DE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>I am at the beginning of my skill development and look forward to enhancing my skillset even more and becoming a more proficient student able to use the various tools that I will need</w:t>
                            </w:r>
                            <w:r w:rsidR="00FD1041" w:rsidRPr="00D42F4F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11BE37A" w14:textId="78E1737A" w:rsidR="00D42F4F" w:rsidRPr="00D42F4F" w:rsidRDefault="00D42F4F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D42F4F">
                              <w:rPr>
                                <w:rFonts w:ascii="Arial" w:hAnsi="Arial" w:cs="Arial"/>
                              </w:rPr>
                              <w:t>My continual learning will also help me acquire a higher position in my company and move upwards by using my skills effectively.</w:t>
                            </w:r>
                          </w:p>
                          <w:p w14:paraId="02EF648B" w14:textId="2D19ABA7" w:rsidR="00BB5224" w:rsidRPr="005C7BAB" w:rsidRDefault="00BB5224" w:rsidP="00BB522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1F1B5CB8" w14:textId="71BAA438" w:rsidR="00BB5224" w:rsidRPr="000D0FB4" w:rsidRDefault="00BB5224" w:rsidP="00BB5224">
                            <w:pPr>
                              <w:pStyle w:val="15Spin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240A2A" id="Oval 3" o:spid="_x0000_s1039" style="position:absolute;margin-left:0;margin-top:18pt;width:586.8pt;height:670.8pt;z-index:25182720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" fillcolor="#eeece1" stroked="f" strokeweight="3pt">
                <v:fill opacity="43947f"/>
                <v:textbox>
                  <w:txbxContent>
                    <w:p w14:paraId="78824EB6" w14:textId="5CF45629" w:rsidR="00BF2B47" w:rsidRPr="00D42F4F" w:rsidRDefault="00BF2B47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 xml:space="preserve">The many skills </w:t>
                      </w:r>
                      <w:r w:rsidR="00917ED1" w:rsidRPr="00D42F4F">
                        <w:rPr>
                          <w:rFonts w:ascii="Arial" w:hAnsi="Arial" w:cs="Arial"/>
                        </w:rPr>
                        <w:t>that I have learnt so far on my learning journey ha</w:t>
                      </w:r>
                      <w:r w:rsidRPr="00D42F4F">
                        <w:rPr>
                          <w:rFonts w:ascii="Arial" w:hAnsi="Arial" w:cs="Arial"/>
                        </w:rPr>
                        <w:t>ve</w:t>
                      </w:r>
                      <w:r w:rsidR="00917ED1" w:rsidRPr="00D42F4F">
                        <w:rPr>
                          <w:rFonts w:ascii="Arial" w:hAnsi="Arial" w:cs="Arial"/>
                        </w:rPr>
                        <w:t xml:space="preserve"> </w:t>
                      </w:r>
                      <w:r w:rsidR="00A972DE" w:rsidRPr="00D42F4F">
                        <w:rPr>
                          <w:rFonts w:ascii="Arial" w:hAnsi="Arial" w:cs="Arial"/>
                        </w:rPr>
                        <w:t xml:space="preserve">developed my range of 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ability </w:t>
                      </w:r>
                      <w:r w:rsidR="00FD1041" w:rsidRPr="00D42F4F">
                        <w:rPr>
                          <w:rFonts w:ascii="Arial" w:hAnsi="Arial" w:cs="Arial"/>
                        </w:rPr>
                        <w:t>and enhanced my employability</w:t>
                      </w:r>
                      <w:r w:rsidR="00A972DE" w:rsidRPr="00D42F4F">
                        <w:rPr>
                          <w:rFonts w:ascii="Arial" w:hAnsi="Arial" w:cs="Arial"/>
                        </w:rPr>
                        <w:t xml:space="preserve"> 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in an </w:t>
                      </w:r>
                      <w:r w:rsidR="00D42F4F" w:rsidRPr="00D42F4F">
                        <w:rPr>
                          <w:rFonts w:ascii="Arial" w:hAnsi="Arial" w:cs="Arial"/>
                        </w:rPr>
                        <w:t>ever-progressive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 labor market.</w:t>
                      </w:r>
                    </w:p>
                    <w:p w14:paraId="5CB0BA7E" w14:textId="32A82A93" w:rsidR="00BB5224" w:rsidRPr="00D42F4F" w:rsidRDefault="00BF2B47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 xml:space="preserve">This can </w:t>
                      </w:r>
                      <w:r w:rsidR="00A972DE" w:rsidRPr="00D42F4F">
                        <w:rPr>
                          <w:rFonts w:ascii="Arial" w:hAnsi="Arial" w:cs="Arial"/>
                        </w:rPr>
                        <w:t xml:space="preserve">only help me in my educational life 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as well as </w:t>
                      </w:r>
                      <w:r w:rsidR="00A972DE" w:rsidRPr="00D42F4F">
                        <w:rPr>
                          <w:rFonts w:ascii="Arial" w:hAnsi="Arial" w:cs="Arial"/>
                        </w:rPr>
                        <w:t>be applied to any part of my personal life as well as a father and working man.</w:t>
                      </w:r>
                    </w:p>
                    <w:p w14:paraId="113FB926" w14:textId="787611B4" w:rsidR="00A972DE" w:rsidRPr="00D42F4F" w:rsidRDefault="00A972DE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>The skills I have learnt are life changing and have improved my ability to look at issues which previously may have seemed very daunting but when applying the</w:t>
                      </w:r>
                      <w:r w:rsidR="00FD1041" w:rsidRPr="00D42F4F">
                        <w:rPr>
                          <w:rFonts w:ascii="Arial" w:hAnsi="Arial" w:cs="Arial"/>
                        </w:rPr>
                        <w:t xml:space="preserve"> range of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 </w:t>
                      </w:r>
                      <w:r w:rsidR="00FD1041" w:rsidRPr="00D42F4F">
                        <w:rPr>
                          <w:rFonts w:ascii="Arial" w:hAnsi="Arial" w:cs="Arial"/>
                        </w:rPr>
                        <w:t>skills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 I have learnt</w:t>
                      </w:r>
                      <w:r w:rsidR="00FD1041" w:rsidRPr="00D42F4F">
                        <w:rPr>
                          <w:rFonts w:ascii="Arial" w:hAnsi="Arial" w:cs="Arial"/>
                        </w:rPr>
                        <w:t xml:space="preserve"> most issues</w:t>
                      </w:r>
                      <w:r w:rsidRPr="00D42F4F">
                        <w:rPr>
                          <w:rFonts w:ascii="Arial" w:hAnsi="Arial" w:cs="Arial"/>
                        </w:rPr>
                        <w:t xml:space="preserve"> become easily solved.</w:t>
                      </w:r>
                    </w:p>
                    <w:p w14:paraId="64923175" w14:textId="1DCDFAA4" w:rsidR="00BF2B47" w:rsidRPr="00D42F4F" w:rsidRDefault="00BF2B47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>By using models such as the 4D’S of Time Management to organise my day I am sure that I can be successful in anything that I put my mind to and achieve great things.</w:t>
                      </w:r>
                    </w:p>
                    <w:p w14:paraId="4E652D18" w14:textId="0B0E2596" w:rsidR="00A972DE" w:rsidRPr="00D42F4F" w:rsidRDefault="00A972DE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>The skillset I am developing will also make me an attractive prospect in the world of work as they are very easy to transfer into my industry.</w:t>
                      </w:r>
                    </w:p>
                    <w:p w14:paraId="38C491EE" w14:textId="14D0961F" w:rsidR="00A972DE" w:rsidRPr="00D42F4F" w:rsidRDefault="00A972DE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>I am at the beginning of my skill development and look forward to enhancing my skillset even more and becoming a more proficient student able to use the various tools that I will need</w:t>
                      </w:r>
                      <w:r w:rsidR="00FD1041" w:rsidRPr="00D42F4F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11BE37A" w14:textId="78E1737A" w:rsidR="00D42F4F" w:rsidRPr="00D42F4F" w:rsidRDefault="00D42F4F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D42F4F">
                        <w:rPr>
                          <w:rFonts w:ascii="Arial" w:hAnsi="Arial" w:cs="Arial"/>
                        </w:rPr>
                        <w:t>My continual learning will also help me acquire a higher position in my company and move upwards by using my skills effectively.</w:t>
                      </w:r>
                    </w:p>
                    <w:p w14:paraId="02EF648B" w14:textId="2D19ABA7" w:rsidR="00BB5224" w:rsidRPr="005C7BAB" w:rsidRDefault="00BB5224" w:rsidP="00BB522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1F1B5CB8" w14:textId="71BAA438" w:rsidR="00BB5224" w:rsidRPr="000D0FB4" w:rsidRDefault="00BB5224" w:rsidP="00BB5224">
                      <w:pPr>
                        <w:pStyle w:val="15Spine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</w:p>
    <w:p w14:paraId="0AE52E28" w14:textId="1E1AFF87" w:rsidR="00C47E5D" w:rsidRDefault="00C47E5D" w:rsidP="00894754">
      <w:pPr>
        <w:rPr>
          <w:color w:val="E36C0A" w:themeColor="accent6" w:themeShade="BF"/>
        </w:rPr>
      </w:pPr>
    </w:p>
    <w:p w14:paraId="15287B91" w14:textId="717097D1" w:rsidR="00C47E5D" w:rsidRDefault="00C47E5D">
      <w:pPr>
        <w:rPr>
          <w:color w:val="E36C0A" w:themeColor="accent6" w:themeShade="BF"/>
        </w:rPr>
      </w:pPr>
      <w:r>
        <w:rPr>
          <w:color w:val="E36C0A" w:themeColor="accent6" w:themeShade="BF"/>
        </w:rPr>
        <w:br w:type="page"/>
      </w:r>
    </w:p>
    <w:p w14:paraId="4D1924A5" w14:textId="357C798E" w:rsidR="004D4571" w:rsidRPr="00127C5F" w:rsidRDefault="006854A8" w:rsidP="00894754">
      <w:pPr>
        <w:rPr>
          <w:color w:val="E36C0A" w:themeColor="accent6" w:themeShade="BF"/>
        </w:rPr>
      </w:pPr>
      <w:r w:rsidRPr="00DC5A24">
        <w:rPr>
          <w:noProof/>
          <w:color w:val="E36C0A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F4F5B41" wp14:editId="00826C33">
                <wp:simplePos x="0" y="0"/>
                <wp:positionH relativeFrom="page">
                  <wp:align>center</wp:align>
                </wp:positionH>
                <wp:positionV relativeFrom="paragraph">
                  <wp:posOffset>304800</wp:posOffset>
                </wp:positionV>
                <wp:extent cx="7604760" cy="8534400"/>
                <wp:effectExtent l="0" t="0" r="0" b="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4760" cy="8534400"/>
                        </a:xfrm>
                        <a:prstGeom prst="ellipse">
                          <a:avLst/>
                        </a:prstGeom>
                        <a:solidFill>
                          <a:srgbClr val="EEECE1">
                            <a:alpha val="67000"/>
                          </a:srgbClr>
                        </a:solidFill>
                        <a:ln w="381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8965845" w14:textId="19FB3A6A" w:rsidR="0000436E" w:rsidRDefault="0000436E" w:rsidP="0000436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17752540" w14:textId="77777777" w:rsidR="006854A8" w:rsidRPr="00FB408C" w:rsidRDefault="006854A8" w:rsidP="00FB408C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22FC779" w14:textId="224C808A" w:rsidR="00637F55" w:rsidRPr="00FB408C" w:rsidRDefault="00B600FC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FB408C">
                              <w:rPr>
                                <w:rFonts w:ascii="Arial" w:hAnsi="Arial" w:cs="Arial"/>
                              </w:rPr>
                              <w:t>‘’</w:t>
                            </w:r>
                            <w:r w:rsidR="00C202C8" w:rsidRPr="00FB408C">
                              <w:rPr>
                                <w:rFonts w:ascii="Arial" w:hAnsi="Arial" w:cs="Arial"/>
                              </w:rPr>
                              <w:t>The world of work continues to evolve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 rapidly, with changes only set to increase in</w:t>
                            </w:r>
                            <w:r w:rsidR="00226F9F" w:rsidRPr="00FB408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>the wake of the covid-19 pandemic. Employers placing value on different skills, and</w:t>
                            </w:r>
                            <w:r w:rsidR="00226F9F" w:rsidRPr="00FB408C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new roles are emerging as growth sectors shift; all the while, an acceleration in economic, </w:t>
                            </w:r>
                            <w:r w:rsidR="0000436E" w:rsidRPr="00FB408C">
                              <w:rPr>
                                <w:rFonts w:ascii="Arial" w:hAnsi="Arial" w:cs="Arial"/>
                              </w:rPr>
                              <w:t>societal,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 and technological advances drive forward the pace of change.’’</w:t>
                            </w:r>
                          </w:p>
                          <w:p w14:paraId="6B7125EF" w14:textId="2AC522D6" w:rsidR="00B600FC" w:rsidRPr="00FB408C" w:rsidRDefault="00B600FC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hyperlink r:id="rId17" w:history="1">
                              <w:r w:rsidRPr="00FB408C">
                                <w:rPr>
                                  <w:rStyle w:val="Hyperlink"/>
                                  <w:rFonts w:ascii="Arial" w:hAnsi="Arial" w:cs="Arial"/>
                                </w:rPr>
                                <w:t>Employability Skills Research and Trends | Barclays LifeSkills</w:t>
                              </w:r>
                            </w:hyperlink>
                          </w:p>
                          <w:p w14:paraId="67D6486D" w14:textId="1D4BB720" w:rsidR="0000436E" w:rsidRPr="00FB408C" w:rsidRDefault="0000436E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FB408C">
                              <w:rPr>
                                <w:rFonts w:ascii="Arial" w:hAnsi="Arial" w:cs="Arial"/>
                                <w:lang w:val="en-GB"/>
                              </w:rPr>
                              <w:t>‘’Employability skills are those basic skills necessary for getting ,keeping and undo well on the job’’</w:t>
                            </w:r>
                          </w:p>
                          <w:p w14:paraId="7CBD11A0" w14:textId="6BEBEAAC" w:rsidR="0000436E" w:rsidRPr="00FB408C" w:rsidRDefault="0000436E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hyperlink r:id="rId18" w:history="1">
                              <w:r w:rsidRPr="00FB408C">
                                <w:rPr>
                                  <w:rStyle w:val="Hyperlink"/>
                                  <w:rFonts w:ascii="Arial" w:hAnsi="Arial" w:cs="Arial"/>
                                </w:rPr>
                                <w:t>9-15-00.PDF (face.edu)</w:t>
                              </w:r>
                            </w:hyperlink>
                          </w:p>
                          <w:p w14:paraId="47571FB9" w14:textId="3A7F078B" w:rsidR="00226F9F" w:rsidRPr="00FB408C" w:rsidRDefault="00226F9F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Despite the misconceptions, recent studies in Nevada and Canada have been successful in validating, updating, and regionalizing generic employability skills and competencies over time </w:t>
                            </w:r>
                          </w:p>
                          <w:p w14:paraId="5496BFB2" w14:textId="3AD4387E" w:rsidR="00226F9F" w:rsidRPr="00FB408C" w:rsidRDefault="00226F9F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FB408C">
                              <w:rPr>
                                <w:rFonts w:ascii="Arial" w:hAnsi="Arial" w:cs="Arial"/>
                              </w:rPr>
                              <w:t>(</w:t>
                            </w:r>
                            <w:r w:rsidR="00EE781E" w:rsidRPr="00FB408C">
                              <w:rPr>
                                <w:rFonts w:ascii="Arial" w:hAnsi="Arial" w:cs="Arial"/>
                              </w:rPr>
                              <w:t>employability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 Skills </w:t>
                            </w:r>
                            <w:r w:rsidR="00EE781E" w:rsidRPr="00FB408C">
                              <w:rPr>
                                <w:rFonts w:ascii="Arial" w:hAnsi="Arial" w:cs="Arial"/>
                              </w:rPr>
                              <w:t>Toolkit</w:t>
                            </w:r>
                            <w:r w:rsidRPr="00FB408C">
                              <w:rPr>
                                <w:rFonts w:ascii="Arial" w:hAnsi="Arial" w:cs="Arial"/>
                              </w:rPr>
                              <w:t xml:space="preserve"> 2000; Richens 1999).</w:t>
                            </w:r>
                          </w:p>
                          <w:p w14:paraId="4E6D1967" w14:textId="17539888" w:rsidR="006854A8" w:rsidRPr="00FB408C" w:rsidRDefault="006854A8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FB408C">
                              <w:rPr>
                                <w:rFonts w:ascii="Arial" w:hAnsi="Arial" w:cs="Arial"/>
                                <w:lang w:val="en-GB"/>
                              </w:rPr>
                              <w:t>‘’The implementation of employability skills in the instructional process is to integrate them into the classroom for all subjects’’</w:t>
                            </w:r>
                          </w:p>
                          <w:p w14:paraId="125364EF" w14:textId="44CBDF60" w:rsidR="006854A8" w:rsidRPr="00FB408C" w:rsidRDefault="006854A8" w:rsidP="00FB408C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hyperlink r:id="rId19" w:history="1">
                              <w:r w:rsidRPr="00FB408C">
                                <w:rPr>
                                  <w:rStyle w:val="Hyperlink"/>
                                  <w:rFonts w:ascii="Arial" w:hAnsi="Arial" w:cs="Arial"/>
                                </w:rPr>
                                <w:t>The Employability Skills Needed To Face the Demands of Work in the Future: Systematic Literature Reviews (degruyter.com)</w:t>
                              </w:r>
                            </w:hyperlink>
                          </w:p>
                          <w:p w14:paraId="344FBBFF" w14:textId="77777777" w:rsidR="0000436E" w:rsidRDefault="0000436E" w:rsidP="00226F9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C4FC520" w14:textId="77777777" w:rsidR="0000436E" w:rsidRPr="0000436E" w:rsidRDefault="0000436E" w:rsidP="000043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196F61" w14:textId="6788F743" w:rsidR="00637F55" w:rsidRPr="000D0FB4" w:rsidRDefault="00637F55" w:rsidP="00637F55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72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4F5B41" id="Oval 9" o:spid="_x0000_s1040" style="position:absolute;margin-left:0;margin-top:24pt;width:598.8pt;height:672pt;z-index:25183129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" fillcolor="#eeece1" stroked="f" strokeweight="3pt">
                <v:fill opacity="43947f"/>
                <v:textbox>
                  <w:txbxContent>
                    <w:p w14:paraId="28965845" w14:textId="19FB3A6A" w:rsidR="0000436E" w:rsidRDefault="0000436E" w:rsidP="0000436E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17752540" w14:textId="77777777" w:rsidR="006854A8" w:rsidRPr="00FB408C" w:rsidRDefault="006854A8" w:rsidP="00FB408C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22FC779" w14:textId="224C808A" w:rsidR="00637F55" w:rsidRPr="00FB408C" w:rsidRDefault="00B600FC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FB408C">
                        <w:rPr>
                          <w:rFonts w:ascii="Arial" w:hAnsi="Arial" w:cs="Arial"/>
                        </w:rPr>
                        <w:t>‘’</w:t>
                      </w:r>
                      <w:r w:rsidR="00C202C8" w:rsidRPr="00FB408C">
                        <w:rPr>
                          <w:rFonts w:ascii="Arial" w:hAnsi="Arial" w:cs="Arial"/>
                        </w:rPr>
                        <w:t>The world of work continues to evolve</w:t>
                      </w:r>
                      <w:r w:rsidRPr="00FB408C">
                        <w:rPr>
                          <w:rFonts w:ascii="Arial" w:hAnsi="Arial" w:cs="Arial"/>
                        </w:rPr>
                        <w:t xml:space="preserve"> rapidly, with changes only set to increase in</w:t>
                      </w:r>
                      <w:r w:rsidR="00226F9F" w:rsidRPr="00FB408C">
                        <w:rPr>
                          <w:rFonts w:ascii="Arial" w:hAnsi="Arial" w:cs="Arial"/>
                        </w:rPr>
                        <w:t xml:space="preserve"> </w:t>
                      </w:r>
                      <w:r w:rsidRPr="00FB408C">
                        <w:rPr>
                          <w:rFonts w:ascii="Arial" w:hAnsi="Arial" w:cs="Arial"/>
                        </w:rPr>
                        <w:t>the wake of the covid-19 pandemic. Employers placing value on different skills, and</w:t>
                      </w:r>
                      <w:r w:rsidR="00226F9F" w:rsidRPr="00FB408C">
                        <w:rPr>
                          <w:rFonts w:ascii="Arial" w:hAnsi="Arial" w:cs="Arial"/>
                        </w:rPr>
                        <w:t xml:space="preserve"> </w:t>
                      </w:r>
                      <w:r w:rsidRPr="00FB408C">
                        <w:rPr>
                          <w:rFonts w:ascii="Arial" w:hAnsi="Arial" w:cs="Arial"/>
                        </w:rPr>
                        <w:t xml:space="preserve">new roles are emerging as growth sectors shift; all the while, an acceleration in economic, </w:t>
                      </w:r>
                      <w:r w:rsidR="0000436E" w:rsidRPr="00FB408C">
                        <w:rPr>
                          <w:rFonts w:ascii="Arial" w:hAnsi="Arial" w:cs="Arial"/>
                        </w:rPr>
                        <w:t>societal,</w:t>
                      </w:r>
                      <w:r w:rsidRPr="00FB408C">
                        <w:rPr>
                          <w:rFonts w:ascii="Arial" w:hAnsi="Arial" w:cs="Arial"/>
                        </w:rPr>
                        <w:t xml:space="preserve"> and technological advances drive forward the pace of change.’’</w:t>
                      </w:r>
                    </w:p>
                    <w:p w14:paraId="6B7125EF" w14:textId="2AC522D6" w:rsidR="00B600FC" w:rsidRPr="00FB408C" w:rsidRDefault="00B600FC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hyperlink r:id="rId20" w:history="1">
                        <w:r w:rsidRPr="00FB408C">
                          <w:rPr>
                            <w:rStyle w:val="Hyperlink"/>
                            <w:rFonts w:ascii="Arial" w:hAnsi="Arial" w:cs="Arial"/>
                          </w:rPr>
                          <w:t>Employability Skills Research and Trends | Barclays LifeSkills</w:t>
                        </w:r>
                      </w:hyperlink>
                    </w:p>
                    <w:p w14:paraId="67D6486D" w14:textId="1D4BB720" w:rsidR="0000436E" w:rsidRPr="00FB408C" w:rsidRDefault="0000436E" w:rsidP="00FB408C">
                      <w:pPr>
                        <w:spacing w:line="360" w:lineRule="auto"/>
                        <w:rPr>
                          <w:rFonts w:ascii="Arial" w:hAnsi="Arial" w:cs="Arial"/>
                          <w:lang w:val="en-GB"/>
                        </w:rPr>
                      </w:pPr>
                      <w:r w:rsidRPr="00FB408C">
                        <w:rPr>
                          <w:rFonts w:ascii="Arial" w:hAnsi="Arial" w:cs="Arial"/>
                          <w:lang w:val="en-GB"/>
                        </w:rPr>
                        <w:t>‘’Employability skills are those basic skills necessary for getting ,keeping and undo well on the job’’</w:t>
                      </w:r>
                    </w:p>
                    <w:p w14:paraId="7CBD11A0" w14:textId="6BEBEAAC" w:rsidR="0000436E" w:rsidRPr="00FB408C" w:rsidRDefault="0000436E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hyperlink r:id="rId21" w:history="1">
                        <w:r w:rsidRPr="00FB408C">
                          <w:rPr>
                            <w:rStyle w:val="Hyperlink"/>
                            <w:rFonts w:ascii="Arial" w:hAnsi="Arial" w:cs="Arial"/>
                          </w:rPr>
                          <w:t>9-15-00.PDF (face.edu)</w:t>
                        </w:r>
                      </w:hyperlink>
                    </w:p>
                    <w:p w14:paraId="47571FB9" w14:textId="3A7F078B" w:rsidR="00226F9F" w:rsidRPr="00FB408C" w:rsidRDefault="00226F9F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FB408C">
                        <w:rPr>
                          <w:rFonts w:ascii="Arial" w:hAnsi="Arial" w:cs="Arial"/>
                        </w:rPr>
                        <w:t xml:space="preserve">Despite the misconceptions, recent studies in Nevada and Canada have been successful in validating, updating, and regionalizing generic employability skills and competencies over time </w:t>
                      </w:r>
                    </w:p>
                    <w:p w14:paraId="5496BFB2" w14:textId="3AD4387E" w:rsidR="00226F9F" w:rsidRPr="00FB408C" w:rsidRDefault="00226F9F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FB408C">
                        <w:rPr>
                          <w:rFonts w:ascii="Arial" w:hAnsi="Arial" w:cs="Arial"/>
                        </w:rPr>
                        <w:t>(</w:t>
                      </w:r>
                      <w:r w:rsidR="00EE781E" w:rsidRPr="00FB408C">
                        <w:rPr>
                          <w:rFonts w:ascii="Arial" w:hAnsi="Arial" w:cs="Arial"/>
                        </w:rPr>
                        <w:t>employability</w:t>
                      </w:r>
                      <w:r w:rsidRPr="00FB408C">
                        <w:rPr>
                          <w:rFonts w:ascii="Arial" w:hAnsi="Arial" w:cs="Arial"/>
                        </w:rPr>
                        <w:t xml:space="preserve"> Skills </w:t>
                      </w:r>
                      <w:r w:rsidR="00EE781E" w:rsidRPr="00FB408C">
                        <w:rPr>
                          <w:rFonts w:ascii="Arial" w:hAnsi="Arial" w:cs="Arial"/>
                        </w:rPr>
                        <w:t>Toolkit</w:t>
                      </w:r>
                      <w:r w:rsidRPr="00FB408C">
                        <w:rPr>
                          <w:rFonts w:ascii="Arial" w:hAnsi="Arial" w:cs="Arial"/>
                        </w:rPr>
                        <w:t xml:space="preserve"> 2000; Richens 1999).</w:t>
                      </w:r>
                    </w:p>
                    <w:p w14:paraId="4E6D1967" w14:textId="17539888" w:rsidR="006854A8" w:rsidRPr="00FB408C" w:rsidRDefault="006854A8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FB408C">
                        <w:rPr>
                          <w:rFonts w:ascii="Arial" w:hAnsi="Arial" w:cs="Arial"/>
                          <w:lang w:val="en-GB"/>
                        </w:rPr>
                        <w:t>‘’The implementation of employability skills in the instructional process is to integrate them into the classroom for all subjects’’</w:t>
                      </w:r>
                    </w:p>
                    <w:p w14:paraId="125364EF" w14:textId="44CBDF60" w:rsidR="006854A8" w:rsidRPr="00FB408C" w:rsidRDefault="006854A8" w:rsidP="00FB408C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hyperlink r:id="rId22" w:history="1">
                        <w:r w:rsidRPr="00FB408C">
                          <w:rPr>
                            <w:rStyle w:val="Hyperlink"/>
                            <w:rFonts w:ascii="Arial" w:hAnsi="Arial" w:cs="Arial"/>
                          </w:rPr>
                          <w:t>The Employability Skills Needed To Face the Demands of Work in the Future: Systematic Literature Reviews (degruyter.com)</w:t>
                        </w:r>
                      </w:hyperlink>
                    </w:p>
                    <w:p w14:paraId="344FBBFF" w14:textId="77777777" w:rsidR="0000436E" w:rsidRDefault="0000436E" w:rsidP="00226F9F">
                      <w:pPr>
                        <w:rPr>
                          <w:rFonts w:ascii="Arial" w:hAnsi="Arial" w:cs="Arial"/>
                        </w:rPr>
                      </w:pPr>
                    </w:p>
                    <w:p w14:paraId="2C4FC520" w14:textId="77777777" w:rsidR="0000436E" w:rsidRPr="0000436E" w:rsidRDefault="0000436E" w:rsidP="0000436E">
                      <w:pPr>
                        <w:rPr>
                          <w:rFonts w:ascii="Arial" w:hAnsi="Arial" w:cs="Arial"/>
                        </w:rPr>
                      </w:pPr>
                    </w:p>
                    <w:p w14:paraId="58196F61" w14:textId="6788F743" w:rsidR="00637F55" w:rsidRPr="000D0FB4" w:rsidRDefault="00637F55" w:rsidP="00637F55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720"/>
                        <w:jc w:val="left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Pr="006854A8">
        <w:rPr>
          <w:noProof/>
          <w:color w:val="E36C0A" w:themeColor="accent6" w:themeShade="BF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CBDECCD" wp14:editId="5BF0FD1A">
                <wp:simplePos x="0" y="0"/>
                <wp:positionH relativeFrom="page">
                  <wp:posOffset>1912620</wp:posOffset>
                </wp:positionH>
                <wp:positionV relativeFrom="paragraph">
                  <wp:posOffset>-762000</wp:posOffset>
                </wp:positionV>
                <wp:extent cx="3876675" cy="2247900"/>
                <wp:effectExtent l="0" t="0" r="9525" b="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247900"/>
                        </a:xfrm>
                        <a:prstGeom prst="ellipse">
                          <a:avLst/>
                        </a:prstGeom>
                        <a:solidFill>
                          <a:srgbClr val="1F497D">
                            <a:alpha val="67000"/>
                          </a:srgbClr>
                        </a:solidFill>
                        <a:ln w="381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573FA7CF" w14:textId="77777777" w:rsidR="006854A8" w:rsidRDefault="006854A8" w:rsidP="006854A8">
                            <w:pPr>
                              <w:pStyle w:val="Heading1"/>
                              <w:jc w:val="left"/>
                            </w:pPr>
                          </w:p>
                          <w:p w14:paraId="40158F95" w14:textId="1E39501F" w:rsidR="006854A8" w:rsidRPr="00422059" w:rsidRDefault="006854A8" w:rsidP="006854A8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Academic References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BDECCD" id="Oval 12" o:spid="_x0000_s1041" style="position:absolute;margin-left:150.6pt;margin-top:-60pt;width:305.25pt;height:177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" fillcolor="#1f497d" stroked="f" strokeweight="3pt">
                <v:fill opacity="43947f"/>
                <v:textbox>
                  <w:txbxContent>
                    <w:p w14:paraId="573FA7CF" w14:textId="77777777" w:rsidR="006854A8" w:rsidRDefault="006854A8" w:rsidP="006854A8">
                      <w:pPr>
                        <w:pStyle w:val="Heading1"/>
                        <w:jc w:val="left"/>
                      </w:pPr>
                    </w:p>
                    <w:p w14:paraId="40158F95" w14:textId="1E39501F" w:rsidR="006854A8" w:rsidRPr="00422059" w:rsidRDefault="006854A8" w:rsidP="006854A8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Academic References</w:t>
                      </w:r>
                    </w:p>
                  </w:txbxContent>
                </v:textbox>
                <w10:wrap anchorx="page"/>
              </v:oval>
            </w:pict>
          </mc:Fallback>
        </mc:AlternateContent>
      </w:r>
    </w:p>
    <w:sectPr w:rsidR="004D4571" w:rsidRPr="00127C5F" w:rsidSect="00F77647">
      <w:pgSz w:w="12240" w:h="15840"/>
      <w:pgMar w:top="1440" w:right="5083" w:bottom="0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61AAF" w14:textId="77777777" w:rsidR="007A4F26" w:rsidRDefault="007A4F26" w:rsidP="00E71C68">
      <w:pPr>
        <w:spacing w:after="0" w:line="240" w:lineRule="auto"/>
      </w:pPr>
      <w:r>
        <w:separator/>
      </w:r>
    </w:p>
  </w:endnote>
  <w:endnote w:type="continuationSeparator" w:id="0">
    <w:p w14:paraId="31446151" w14:textId="77777777" w:rsidR="007A4F26" w:rsidRDefault="007A4F26" w:rsidP="00E7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Office Preview Font">
    <w:altName w:val="Calibri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MinchoB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21E08" w14:textId="77777777" w:rsidR="0073702A" w:rsidRDefault="007370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CCBF1" w14:textId="77777777" w:rsidR="0073702A" w:rsidRDefault="007370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7543" w14:textId="77777777" w:rsidR="0073702A" w:rsidRDefault="007370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8F6D6" w14:textId="77777777" w:rsidR="007A4F26" w:rsidRDefault="007A4F26" w:rsidP="00E71C68">
      <w:pPr>
        <w:spacing w:after="0" w:line="240" w:lineRule="auto"/>
      </w:pPr>
      <w:r>
        <w:separator/>
      </w:r>
    </w:p>
  </w:footnote>
  <w:footnote w:type="continuationSeparator" w:id="0">
    <w:p w14:paraId="4EFF8DA9" w14:textId="77777777" w:rsidR="007A4F26" w:rsidRDefault="007A4F26" w:rsidP="00E71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BD429" w14:textId="77777777" w:rsidR="0073702A" w:rsidRDefault="007370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41E9" w14:textId="77777777" w:rsidR="0073702A" w:rsidRDefault="007370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D00DF" w14:textId="77777777" w:rsidR="0073702A" w:rsidRDefault="007370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70B9B"/>
    <w:multiLevelType w:val="hybridMultilevel"/>
    <w:tmpl w:val="A45E15CE"/>
    <w:lvl w:ilvl="0" w:tplc="BFD4D450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6C122B"/>
    <w:multiLevelType w:val="hybridMultilevel"/>
    <w:tmpl w:val="F3547CEE"/>
    <w:lvl w:ilvl="0" w:tplc="22349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333"/>
    <w:rsid w:val="0000436E"/>
    <w:rsid w:val="00006FB5"/>
    <w:rsid w:val="00011FF1"/>
    <w:rsid w:val="0002200E"/>
    <w:rsid w:val="00032A92"/>
    <w:rsid w:val="0003441C"/>
    <w:rsid w:val="0006261B"/>
    <w:rsid w:val="000811F4"/>
    <w:rsid w:val="00087B2B"/>
    <w:rsid w:val="000B12EB"/>
    <w:rsid w:val="000B4B04"/>
    <w:rsid w:val="000B56BF"/>
    <w:rsid w:val="000D0FB4"/>
    <w:rsid w:val="000D14F9"/>
    <w:rsid w:val="000E082B"/>
    <w:rsid w:val="000E2E3E"/>
    <w:rsid w:val="000E3DA1"/>
    <w:rsid w:val="000F1EE6"/>
    <w:rsid w:val="000F3AB3"/>
    <w:rsid w:val="000F6333"/>
    <w:rsid w:val="000F6E14"/>
    <w:rsid w:val="000F7717"/>
    <w:rsid w:val="00106D84"/>
    <w:rsid w:val="00114AA9"/>
    <w:rsid w:val="00123838"/>
    <w:rsid w:val="00123E3F"/>
    <w:rsid w:val="00127C5F"/>
    <w:rsid w:val="001419D9"/>
    <w:rsid w:val="00141AC3"/>
    <w:rsid w:val="00166BC2"/>
    <w:rsid w:val="001943EC"/>
    <w:rsid w:val="001A1FD8"/>
    <w:rsid w:val="001A4CE9"/>
    <w:rsid w:val="001A5D0F"/>
    <w:rsid w:val="001B2BDB"/>
    <w:rsid w:val="001B6867"/>
    <w:rsid w:val="001C3CC5"/>
    <w:rsid w:val="001D7239"/>
    <w:rsid w:val="001D7464"/>
    <w:rsid w:val="001D79DD"/>
    <w:rsid w:val="001F45AD"/>
    <w:rsid w:val="002028F6"/>
    <w:rsid w:val="00216CA2"/>
    <w:rsid w:val="00220B18"/>
    <w:rsid w:val="00226B91"/>
    <w:rsid w:val="00226F9F"/>
    <w:rsid w:val="00237489"/>
    <w:rsid w:val="00247F14"/>
    <w:rsid w:val="00281013"/>
    <w:rsid w:val="002923AF"/>
    <w:rsid w:val="0029766D"/>
    <w:rsid w:val="002A071C"/>
    <w:rsid w:val="002B0C55"/>
    <w:rsid w:val="002D41EE"/>
    <w:rsid w:val="002E076A"/>
    <w:rsid w:val="002F65C8"/>
    <w:rsid w:val="0030342E"/>
    <w:rsid w:val="00305E11"/>
    <w:rsid w:val="00311394"/>
    <w:rsid w:val="0031277C"/>
    <w:rsid w:val="00313274"/>
    <w:rsid w:val="00327501"/>
    <w:rsid w:val="003277BA"/>
    <w:rsid w:val="00327A26"/>
    <w:rsid w:val="00340B80"/>
    <w:rsid w:val="00344A2D"/>
    <w:rsid w:val="00351184"/>
    <w:rsid w:val="0037133C"/>
    <w:rsid w:val="00381773"/>
    <w:rsid w:val="003842A3"/>
    <w:rsid w:val="003B0BC2"/>
    <w:rsid w:val="003D0F5F"/>
    <w:rsid w:val="003E1F23"/>
    <w:rsid w:val="003E78CA"/>
    <w:rsid w:val="003F086C"/>
    <w:rsid w:val="00415427"/>
    <w:rsid w:val="00422059"/>
    <w:rsid w:val="004232A7"/>
    <w:rsid w:val="004242BA"/>
    <w:rsid w:val="00433BDB"/>
    <w:rsid w:val="0044254D"/>
    <w:rsid w:val="0045204A"/>
    <w:rsid w:val="00462F59"/>
    <w:rsid w:val="00477E7E"/>
    <w:rsid w:val="004B6520"/>
    <w:rsid w:val="004B6747"/>
    <w:rsid w:val="004D012D"/>
    <w:rsid w:val="004D342C"/>
    <w:rsid w:val="004D4571"/>
    <w:rsid w:val="004D5084"/>
    <w:rsid w:val="004D77DE"/>
    <w:rsid w:val="004F3A2A"/>
    <w:rsid w:val="00503867"/>
    <w:rsid w:val="00505D5C"/>
    <w:rsid w:val="00513BE6"/>
    <w:rsid w:val="00516D9A"/>
    <w:rsid w:val="00531213"/>
    <w:rsid w:val="00553AF2"/>
    <w:rsid w:val="00561F2A"/>
    <w:rsid w:val="005710D1"/>
    <w:rsid w:val="00585C94"/>
    <w:rsid w:val="005907CF"/>
    <w:rsid w:val="00595173"/>
    <w:rsid w:val="00596F7A"/>
    <w:rsid w:val="005A39E3"/>
    <w:rsid w:val="005A4B58"/>
    <w:rsid w:val="005B5088"/>
    <w:rsid w:val="005C0237"/>
    <w:rsid w:val="005C7BAB"/>
    <w:rsid w:val="005D7B71"/>
    <w:rsid w:val="005E616C"/>
    <w:rsid w:val="005F03FB"/>
    <w:rsid w:val="005F4499"/>
    <w:rsid w:val="00603C6F"/>
    <w:rsid w:val="00607A9E"/>
    <w:rsid w:val="00623218"/>
    <w:rsid w:val="00634A19"/>
    <w:rsid w:val="00637F55"/>
    <w:rsid w:val="006477A4"/>
    <w:rsid w:val="00654860"/>
    <w:rsid w:val="00655E3C"/>
    <w:rsid w:val="0065720E"/>
    <w:rsid w:val="00661713"/>
    <w:rsid w:val="0067304F"/>
    <w:rsid w:val="006854A8"/>
    <w:rsid w:val="006942E3"/>
    <w:rsid w:val="006C5603"/>
    <w:rsid w:val="006C7237"/>
    <w:rsid w:val="006F0ECB"/>
    <w:rsid w:val="006F549D"/>
    <w:rsid w:val="00701178"/>
    <w:rsid w:val="00703074"/>
    <w:rsid w:val="007075FB"/>
    <w:rsid w:val="00714974"/>
    <w:rsid w:val="0071641C"/>
    <w:rsid w:val="00720560"/>
    <w:rsid w:val="00727CDF"/>
    <w:rsid w:val="0073432E"/>
    <w:rsid w:val="00734AA9"/>
    <w:rsid w:val="0073702A"/>
    <w:rsid w:val="00750509"/>
    <w:rsid w:val="00754FFE"/>
    <w:rsid w:val="0076193A"/>
    <w:rsid w:val="007638B8"/>
    <w:rsid w:val="007730CE"/>
    <w:rsid w:val="007A4F26"/>
    <w:rsid w:val="007A4F6C"/>
    <w:rsid w:val="007D2103"/>
    <w:rsid w:val="007D430A"/>
    <w:rsid w:val="007D735D"/>
    <w:rsid w:val="007D78D5"/>
    <w:rsid w:val="007E0CC0"/>
    <w:rsid w:val="007E191F"/>
    <w:rsid w:val="007F270D"/>
    <w:rsid w:val="00802E4B"/>
    <w:rsid w:val="00806727"/>
    <w:rsid w:val="008121A2"/>
    <w:rsid w:val="00832A99"/>
    <w:rsid w:val="0083433E"/>
    <w:rsid w:val="008472CF"/>
    <w:rsid w:val="00857541"/>
    <w:rsid w:val="00861DE7"/>
    <w:rsid w:val="0087250B"/>
    <w:rsid w:val="00890994"/>
    <w:rsid w:val="008945CC"/>
    <w:rsid w:val="00894754"/>
    <w:rsid w:val="008A5A4F"/>
    <w:rsid w:val="008C300E"/>
    <w:rsid w:val="008D7CA9"/>
    <w:rsid w:val="008E73C6"/>
    <w:rsid w:val="008F179F"/>
    <w:rsid w:val="008F1825"/>
    <w:rsid w:val="008F1F04"/>
    <w:rsid w:val="008F636F"/>
    <w:rsid w:val="009070EB"/>
    <w:rsid w:val="00917ED1"/>
    <w:rsid w:val="009225E5"/>
    <w:rsid w:val="0093309D"/>
    <w:rsid w:val="0093445E"/>
    <w:rsid w:val="00940997"/>
    <w:rsid w:val="00950EC3"/>
    <w:rsid w:val="0095336F"/>
    <w:rsid w:val="00991736"/>
    <w:rsid w:val="009920C5"/>
    <w:rsid w:val="00993850"/>
    <w:rsid w:val="009A5B09"/>
    <w:rsid w:val="009D180E"/>
    <w:rsid w:val="009F6BB1"/>
    <w:rsid w:val="00A02E9A"/>
    <w:rsid w:val="00A031B1"/>
    <w:rsid w:val="00A0722F"/>
    <w:rsid w:val="00A149C0"/>
    <w:rsid w:val="00A764AC"/>
    <w:rsid w:val="00A83921"/>
    <w:rsid w:val="00A83959"/>
    <w:rsid w:val="00A90C75"/>
    <w:rsid w:val="00A91F94"/>
    <w:rsid w:val="00A96584"/>
    <w:rsid w:val="00A972DE"/>
    <w:rsid w:val="00AA2514"/>
    <w:rsid w:val="00AB0720"/>
    <w:rsid w:val="00AB21AC"/>
    <w:rsid w:val="00AC0CDB"/>
    <w:rsid w:val="00AC4155"/>
    <w:rsid w:val="00AD32B0"/>
    <w:rsid w:val="00B3401F"/>
    <w:rsid w:val="00B34603"/>
    <w:rsid w:val="00B453A6"/>
    <w:rsid w:val="00B45600"/>
    <w:rsid w:val="00B600FC"/>
    <w:rsid w:val="00B65E45"/>
    <w:rsid w:val="00B74234"/>
    <w:rsid w:val="00B82845"/>
    <w:rsid w:val="00B84B85"/>
    <w:rsid w:val="00B8632E"/>
    <w:rsid w:val="00B86AF3"/>
    <w:rsid w:val="00B97DE0"/>
    <w:rsid w:val="00BB5224"/>
    <w:rsid w:val="00BD0E87"/>
    <w:rsid w:val="00BD73DD"/>
    <w:rsid w:val="00BE022E"/>
    <w:rsid w:val="00BF2B47"/>
    <w:rsid w:val="00BF5322"/>
    <w:rsid w:val="00C02FA7"/>
    <w:rsid w:val="00C0585E"/>
    <w:rsid w:val="00C202C8"/>
    <w:rsid w:val="00C2509D"/>
    <w:rsid w:val="00C314A8"/>
    <w:rsid w:val="00C36CBE"/>
    <w:rsid w:val="00C37765"/>
    <w:rsid w:val="00C47E5D"/>
    <w:rsid w:val="00C537B5"/>
    <w:rsid w:val="00C56592"/>
    <w:rsid w:val="00C63E7D"/>
    <w:rsid w:val="00C76123"/>
    <w:rsid w:val="00C85A37"/>
    <w:rsid w:val="00C91FDE"/>
    <w:rsid w:val="00CA368C"/>
    <w:rsid w:val="00CB34A9"/>
    <w:rsid w:val="00CB7C48"/>
    <w:rsid w:val="00D228C1"/>
    <w:rsid w:val="00D36652"/>
    <w:rsid w:val="00D42F4F"/>
    <w:rsid w:val="00D53EDE"/>
    <w:rsid w:val="00D61901"/>
    <w:rsid w:val="00D62452"/>
    <w:rsid w:val="00DC5A24"/>
    <w:rsid w:val="00DF1303"/>
    <w:rsid w:val="00E126C5"/>
    <w:rsid w:val="00E126DB"/>
    <w:rsid w:val="00E21EF5"/>
    <w:rsid w:val="00E2507A"/>
    <w:rsid w:val="00E33A8F"/>
    <w:rsid w:val="00E535A3"/>
    <w:rsid w:val="00E547F3"/>
    <w:rsid w:val="00E5582E"/>
    <w:rsid w:val="00E6595B"/>
    <w:rsid w:val="00E71C68"/>
    <w:rsid w:val="00E75F75"/>
    <w:rsid w:val="00E8024A"/>
    <w:rsid w:val="00E8693C"/>
    <w:rsid w:val="00EA31B7"/>
    <w:rsid w:val="00EB6598"/>
    <w:rsid w:val="00ED4F64"/>
    <w:rsid w:val="00ED7502"/>
    <w:rsid w:val="00EE06DF"/>
    <w:rsid w:val="00EE781E"/>
    <w:rsid w:val="00F03761"/>
    <w:rsid w:val="00F252A7"/>
    <w:rsid w:val="00F47899"/>
    <w:rsid w:val="00F540FA"/>
    <w:rsid w:val="00F7167D"/>
    <w:rsid w:val="00F77647"/>
    <w:rsid w:val="00F81C5E"/>
    <w:rsid w:val="00F934B6"/>
    <w:rsid w:val="00F95754"/>
    <w:rsid w:val="00FB0797"/>
    <w:rsid w:val="00FB408C"/>
    <w:rsid w:val="00FB544B"/>
    <w:rsid w:val="00FC7B17"/>
    <w:rsid w:val="00FD1041"/>
    <w:rsid w:val="00FD7E5E"/>
    <w:rsid w:val="00FE227B"/>
    <w:rsid w:val="00FF3CD0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5B944F3D"/>
  <w15:docId w15:val="{94026501-FA02-4DE1-9A4A-5EB56A51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773"/>
    <w:rPr>
      <w:color w:val="262626" w:themeColor="accent1" w:themeShade="BF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167D"/>
    <w:pPr>
      <w:jc w:val="center"/>
      <w:outlineLvl w:val="0"/>
    </w:pPr>
    <w:rPr>
      <w:rFonts w:asciiTheme="majorHAnsi" w:hAnsiTheme="majorHAnsi"/>
      <w:caps/>
      <w:color w:val="FFFFFF" w:themeColor="background1"/>
      <w:sz w:val="56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F7167D"/>
    <w:pPr>
      <w:outlineLvl w:val="1"/>
    </w:pPr>
    <w:rPr>
      <w:color w:val="595959" w:themeColor="text1" w:themeTint="A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167D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1773"/>
    <w:pPr>
      <w:jc w:val="right"/>
      <w:outlineLvl w:val="3"/>
    </w:pPr>
    <w:rPr>
      <w:rFonts w:asciiTheme="majorHAnsi" w:hAnsiTheme="majorHAnsi"/>
      <w:color w:val="333333" w:themeColor="accent1"/>
      <w:sz w:val="24"/>
    </w:rPr>
  </w:style>
  <w:style w:type="paragraph" w:styleId="Heading6">
    <w:name w:val="heading 6"/>
    <w:basedOn w:val="Normal"/>
    <w:next w:val="Normal"/>
    <w:link w:val="Heading6Char"/>
    <w:unhideWhenUsed/>
    <w:qFormat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17365D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13B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Intro">
    <w:name w:val="Intro"/>
    <w:basedOn w:val="Normal"/>
    <w:qFormat/>
    <w:rsid w:val="00381773"/>
    <w:pPr>
      <w:ind w:left="1440"/>
    </w:pPr>
    <w:rPr>
      <w:sz w:val="28"/>
    </w:r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F7167D"/>
    <w:rPr>
      <w:rFonts w:asciiTheme="majorHAnsi" w:hAnsiTheme="majorHAnsi"/>
      <w:caps/>
      <w:color w:val="595959" w:themeColor="text1" w:themeTint="A6"/>
      <w:sz w:val="44"/>
      <w:szCs w:val="44"/>
    </w:rPr>
  </w:style>
  <w:style w:type="character" w:customStyle="1" w:styleId="Heading3Char">
    <w:name w:val="Heading 3 Char"/>
    <w:basedOn w:val="DefaultParagraphFont"/>
    <w:link w:val="Heading3"/>
    <w:uiPriority w:val="9"/>
    <w:rsid w:val="00F7167D"/>
    <w:rPr>
      <w:rFonts w:asciiTheme="majorHAnsi" w:hAnsiTheme="majorHAnsi"/>
      <w:caps/>
      <w:color w:val="FFFFFF" w:themeColor="background1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33333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17365D" w:themeColor="text2" w:themeShade="BF"/>
      <w:sz w:val="60"/>
    </w:rPr>
  </w:style>
  <w:style w:type="paragraph" w:customStyle="1" w:styleId="TabName">
    <w:name w:val="Tab Name"/>
    <w:basedOn w:val="Normal"/>
    <w:rsid w:val="00381773"/>
    <w:pPr>
      <w:jc w:val="center"/>
    </w:pPr>
    <w:rPr>
      <w:color w:val="333333" w:themeColor="accent1"/>
      <w:sz w:val="32"/>
    </w:rPr>
  </w:style>
  <w:style w:type="paragraph" w:styleId="ListParagraph">
    <w:name w:val="List Paragraph"/>
    <w:basedOn w:val="Normal"/>
    <w:uiPriority w:val="34"/>
    <w:qFormat/>
    <w:rsid w:val="000D0FB4"/>
    <w:pPr>
      <w:numPr>
        <w:numId w:val="1"/>
      </w:numPr>
      <w:spacing w:after="400" w:line="240" w:lineRule="auto"/>
      <w:jc w:val="center"/>
    </w:pPr>
    <w:rPr>
      <w:color w:val="333333" w:themeColor="accent1"/>
      <w:sz w:val="32"/>
      <w:lang w:bidi="hi-IN"/>
    </w:rPr>
  </w:style>
  <w:style w:type="paragraph" w:customStyle="1" w:styleId="1Spine">
    <w:name w:val="1&quot; Spine"/>
    <w:basedOn w:val="Normal"/>
    <w:qFormat/>
    <w:rsid w:val="00DC5A24"/>
    <w:pPr>
      <w:spacing w:after="0" w:line="240" w:lineRule="auto"/>
      <w:jc w:val="center"/>
    </w:pPr>
    <w:rPr>
      <w:b/>
      <w:color w:val="8064A2" w:themeColor="accent4"/>
      <w:sz w:val="44"/>
      <w:szCs w:val="44"/>
      <w:lang w:bidi="hi-IN"/>
    </w:rPr>
  </w:style>
  <w:style w:type="paragraph" w:customStyle="1" w:styleId="15Spine">
    <w:name w:val="1.5&quot; Spine"/>
    <w:basedOn w:val="Normal"/>
    <w:qFormat/>
    <w:rsid w:val="00DC5A24"/>
    <w:pPr>
      <w:spacing w:after="0" w:line="240" w:lineRule="auto"/>
      <w:jc w:val="center"/>
    </w:pPr>
    <w:rPr>
      <w:b/>
      <w:color w:val="8064A2" w:themeColor="accent4"/>
      <w:sz w:val="48"/>
      <w:szCs w:val="48"/>
      <w:lang w:bidi="hi-IN"/>
    </w:rPr>
  </w:style>
  <w:style w:type="paragraph" w:customStyle="1" w:styleId="2Spine">
    <w:name w:val="2&quot; Spine"/>
    <w:basedOn w:val="Normal"/>
    <w:qFormat/>
    <w:rsid w:val="00DC5A24"/>
    <w:pPr>
      <w:spacing w:after="0" w:line="240" w:lineRule="auto"/>
      <w:jc w:val="center"/>
    </w:pPr>
    <w:rPr>
      <w:b/>
      <w:color w:val="8064A2" w:themeColor="accent4"/>
      <w:sz w:val="56"/>
      <w:szCs w:val="56"/>
      <w:lang w:bidi="hi-IN"/>
    </w:rPr>
  </w:style>
  <w:style w:type="paragraph" w:customStyle="1" w:styleId="3Spine">
    <w:name w:val="3&quot; Spine"/>
    <w:basedOn w:val="Normal"/>
    <w:qFormat/>
    <w:rsid w:val="00DC5A24"/>
    <w:pPr>
      <w:spacing w:after="0" w:line="240" w:lineRule="auto"/>
      <w:jc w:val="center"/>
    </w:pPr>
    <w:rPr>
      <w:b/>
      <w:color w:val="8064A2" w:themeColor="accent4"/>
      <w:sz w:val="64"/>
      <w:szCs w:val="64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F7167D"/>
    <w:rPr>
      <w:rFonts w:asciiTheme="majorHAnsi" w:hAnsiTheme="majorHAnsi"/>
      <w:caps/>
      <w:color w:val="FFFFFF" w:themeColor="background1"/>
      <w:sz w:val="56"/>
      <w:szCs w:val="56"/>
    </w:rPr>
  </w:style>
  <w:style w:type="paragraph" w:customStyle="1" w:styleId="ClassName">
    <w:name w:val="Class Name"/>
    <w:basedOn w:val="Heading6"/>
    <w:qFormat/>
    <w:rsid w:val="00381773"/>
    <w:pPr>
      <w:jc w:val="center"/>
    </w:pPr>
    <w:rPr>
      <w:rFonts w:asciiTheme="majorHAnsi" w:hAnsiTheme="majorHAnsi"/>
      <w:caps/>
      <w:color w:val="333333" w:themeColor="accent1"/>
      <w:sz w:val="44"/>
    </w:rPr>
  </w:style>
  <w:style w:type="paragraph" w:styleId="Title">
    <w:name w:val="Title"/>
    <w:basedOn w:val="Heading3"/>
    <w:next w:val="Normal"/>
    <w:link w:val="TitleChar"/>
    <w:uiPriority w:val="10"/>
    <w:qFormat/>
    <w:rsid w:val="00381773"/>
  </w:style>
  <w:style w:type="character" w:customStyle="1" w:styleId="TitleChar">
    <w:name w:val="Title Char"/>
    <w:basedOn w:val="DefaultParagraphFont"/>
    <w:link w:val="Title"/>
    <w:uiPriority w:val="10"/>
    <w:rsid w:val="00381773"/>
    <w:rPr>
      <w:rFonts w:asciiTheme="majorHAnsi" w:hAnsiTheme="majorHAnsi"/>
      <w:caps/>
      <w:color w:val="333333" w:themeColor="accent1"/>
      <w:sz w:val="36"/>
      <w:szCs w:val="36"/>
    </w:rPr>
  </w:style>
  <w:style w:type="paragraph" w:customStyle="1" w:styleId="Subtitle2">
    <w:name w:val="Subtitle 2"/>
    <w:link w:val="Subtitle2Char"/>
    <w:qFormat/>
    <w:rsid w:val="000D0FB4"/>
    <w:pPr>
      <w:spacing w:line="240" w:lineRule="auto"/>
      <w:jc w:val="center"/>
    </w:pPr>
    <w:rPr>
      <w:rFonts w:ascii="Microsoft Office Preview Font" w:hAnsi="Microsoft Office Preview Font"/>
      <w:color w:val="948A54" w:themeColor="background2" w:themeShade="80"/>
      <w:sz w:val="32"/>
      <w:szCs w:val="32"/>
    </w:rPr>
  </w:style>
  <w:style w:type="paragraph" w:styleId="NoSpacing">
    <w:name w:val="No Spacing"/>
    <w:uiPriority w:val="1"/>
    <w:qFormat/>
    <w:rsid w:val="000D0FB4"/>
    <w:pPr>
      <w:spacing w:after="0" w:line="240" w:lineRule="auto"/>
    </w:pPr>
    <w:rPr>
      <w:color w:val="262626" w:themeColor="accent1" w:themeShade="BF"/>
    </w:rPr>
  </w:style>
  <w:style w:type="character" w:customStyle="1" w:styleId="Subtitle2Char">
    <w:name w:val="Subtitle 2 Char"/>
    <w:basedOn w:val="Heading4Char"/>
    <w:link w:val="Subtitle2"/>
    <w:rsid w:val="000D0FB4"/>
    <w:rPr>
      <w:rFonts w:ascii="Microsoft Office Preview Font" w:hAnsi="Microsoft Office Preview Font"/>
      <w:color w:val="948A54" w:themeColor="background2" w:themeShade="80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B600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www.face.edu/cms/lib/CA01000848/Centricity/Domain/189/employability-skills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face.edu/cms/lib/CA01000848/Centricity/Domain/189/employability-skills.pdf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barclayslifeskills.com/educators/support/employability-skills-research-and-trend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hyperlink" Target="https://barclayslifeskills.com/educators/support/employability-skills-research-and-trend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www.degruyter.com/document/doi/10.1515/eng-2020-0072/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www.degruyter.com/document/doi/10.1515/eng-2020-0072/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qar\AppData\Roaming\Microsoft\Templates\School%20project%20or%20report%20notebook%20kit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Foundry">
  <a:themeElements>
    <a:clrScheme name="Custom 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333333"/>
      </a:accent1>
      <a:accent2>
        <a:srgbClr val="B70DA3"/>
      </a:accent2>
      <a:accent3>
        <a:srgbClr val="B2B2B2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Foundry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Foundry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80000"/>
              </a:schemeClr>
            </a:gs>
            <a:gs pos="62000">
              <a:schemeClr val="phClr">
                <a:tint val="30000"/>
                <a:satMod val="180000"/>
              </a:schemeClr>
            </a:gs>
            <a:gs pos="100000">
              <a:schemeClr val="phClr">
                <a:tint val="22000"/>
                <a:satMod val="18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58000"/>
                <a:satMod val="150000"/>
              </a:schemeClr>
            </a:gs>
            <a:gs pos="72000">
              <a:schemeClr val="phClr">
                <a:tint val="90000"/>
                <a:satMod val="135000"/>
              </a:schemeClr>
            </a:gs>
            <a:gs pos="100000">
              <a:schemeClr val="phClr">
                <a:tint val="8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80000"/>
            </a:schemeClr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000000"/>
            </a:lightRig>
          </a:scene3d>
          <a:sp3d prstMaterial="matte">
            <a:bevelT w="63500" h="635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5000"/>
                <a:satMod val="400000"/>
              </a:schemeClr>
            </a:gs>
            <a:gs pos="20000">
              <a:schemeClr val="phClr">
                <a:tint val="80000"/>
                <a:satMod val="355000"/>
              </a:schemeClr>
            </a:gs>
            <a:gs pos="100000">
              <a:schemeClr val="phClr">
                <a:tint val="95000"/>
                <a:shade val="55000"/>
                <a:satMod val="355000"/>
              </a:schemeClr>
            </a:gs>
          </a:gsLst>
          <a:path path="circle">
            <a:fillToRect l="67500" t="35000" r="32500" b="65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0"/>
                <a:satMod val="120000"/>
              </a:schemeClr>
              <a:schemeClr val="phClr">
                <a:tint val="70000"/>
                <a:satMod val="250000"/>
              </a:schemeClr>
            </a:duotone>
          </a:blip>
          <a:tile tx="0" ty="0" sx="50000" sy="50000" flip="none" algn="t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6B68EC2-5A7E-425D-B226-DF03D753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project or report notebook kit</Template>
  <TotalTime>241</TotalTime>
  <Pages>8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dubs 110</dc:creator>
  <cp:lastModifiedBy>Waqar Ali (2027054)</cp:lastModifiedBy>
  <cp:revision>4</cp:revision>
  <dcterms:created xsi:type="dcterms:W3CDTF">2021-11-22T13:49:00Z</dcterms:created>
  <dcterms:modified xsi:type="dcterms:W3CDTF">2021-11-29T10:28:00Z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mageGenCounter">
    <vt:lpwstr>0</vt:lpwstr>
  </property>
  <property fmtid="{D5CDD505-2E9C-101B-9397-08002B2CF9AE}" pid="4" name="ViolationReportStatus">
    <vt:lpwstr>None</vt:lpwstr>
  </property>
  <property fmtid="{D5CDD505-2E9C-101B-9397-08002B2CF9AE}" pid="5" name="ImageGenStatus">
    <vt:lpwstr>0</vt:lpwstr>
  </property>
  <property fmtid="{D5CDD505-2E9C-101B-9397-08002B2CF9AE}" pid="6" name="Applications">
    <vt:lpwstr>95;#zwd120;#448;#zwd140;#79;#tpl120</vt:lpwstr>
  </property>
  <property fmtid="{D5CDD505-2E9C-101B-9397-08002B2CF9AE}" pid="7" name="PolicheckCounter">
    <vt:lpwstr>0</vt:lpwstr>
  </property>
  <property fmtid="{D5CDD505-2E9C-101B-9397-08002B2CF9AE}" pid="8" name="PolicheckStatus">
    <vt:lpwstr>0</vt:lpwstr>
  </property>
  <property fmtid="{D5CDD505-2E9C-101B-9397-08002B2CF9AE}" pid="9" name="APTrustLevel">
    <vt:r8>1</vt:r8>
  </property>
</Properties>
</file>