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5" Type="http://schemas.microsoft.com/office/2020/02/relationships/classificationlabels" Target="docMetadata/LabelInfo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06B26FF6" w14:textId="77777777" w:rsidR="00D23C1F" w:rsidRDefault="00635B58" w:rsidP="00C569AF">
            <w:proofErr w:type="spellStart"/>
            <w:r>
              <w:t>Sanam</w:t>
            </w:r>
            <w:proofErr w:type="spellEnd"/>
            <w:r>
              <w:t xml:space="preserve"> Aziz</w:t>
            </w:r>
            <w:r w:rsidR="003B7D18">
              <w:t xml:space="preserve"> </w:t>
            </w:r>
          </w:p>
          <w:p w14:paraId="2A33798C" w14:textId="348252E2" w:rsidR="00635B58" w:rsidRDefault="00635B58" w:rsidP="00C569AF">
            <w:r>
              <w:t>2128612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77777777" w:rsidR="00541B03" w:rsidRDefault="00541B03" w:rsidP="00C569AF"/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>September 2022/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A672DB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EndPr/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322D067A" w:rsidR="00541B03" w:rsidRDefault="00A672DB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25D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A672DB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EndPr/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1B081B46" w:rsidR="00541B03" w:rsidRDefault="00A672DB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25D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A672DB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EndPr/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276450E8" w:rsidR="00541B03" w:rsidRDefault="00A672DB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60DA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311947DC" w:rsidR="00541B03" w:rsidRDefault="00A672DB" w:rsidP="00541B03">
            <w:pPr>
              <w:pStyle w:val="CheckMarks"/>
            </w:pPr>
            <w:sdt>
              <w:sdtPr>
                <w:id w:val="-18010682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25D8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A672DB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EndPr/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CA56B6" w14:paraId="2BAFE700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463C34F2" w14:textId="77777777" w:rsidR="00CA56B6" w:rsidRDefault="00CA56B6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EC80D38" w14:textId="77777777" w:rsidR="00CA56B6" w:rsidRPr="00007525" w:rsidRDefault="00CA56B6" w:rsidP="00541B03"/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69350296" w:rsidR="00520AF2" w:rsidRPr="00007525" w:rsidRDefault="00520AF2" w:rsidP="00541B03">
            <w:r>
              <w:t>S. Aziz</w:t>
            </w:r>
          </w:p>
        </w:tc>
      </w:tr>
    </w:tbl>
    <w:p w14:paraId="47F21DE3" w14:textId="10CC040D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EndPr/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A672DB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A672DB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EndPr/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A672DB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A672DB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EndPr/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A672DB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A672DB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A672DB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EndPr/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A672DB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EndPr/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A672DB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A672DB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EndPr/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A672DB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A672DB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EndPr/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A672DB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A672DB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A672DB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A672DB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EndPr/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A672DB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A672DB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EndPr/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A672DB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A672DB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EndPr/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A672DB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A672DB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A672DB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29556" w14:textId="77777777" w:rsidR="00541B03" w:rsidRDefault="00541B03" w:rsidP="00600433">
      <w:pPr>
        <w:spacing w:after="0" w:line="240" w:lineRule="auto"/>
      </w:pPr>
      <w:r>
        <w:separator/>
      </w:r>
    </w:p>
  </w:endnote>
  <w:endnote w:type="continuationSeparator" w:id="0">
    <w:p w14:paraId="30D2C7E4" w14:textId="77777777" w:rsidR="00541B03" w:rsidRDefault="00541B03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91628" w14:textId="77777777" w:rsidR="00541B03" w:rsidRDefault="00541B03" w:rsidP="00600433">
      <w:pPr>
        <w:spacing w:after="0" w:line="240" w:lineRule="auto"/>
      </w:pPr>
      <w:r>
        <w:separator/>
      </w:r>
    </w:p>
  </w:footnote>
  <w:footnote w:type="continuationSeparator" w:id="0">
    <w:p w14:paraId="651CA61C" w14:textId="77777777" w:rsidR="00541B03" w:rsidRDefault="00541B03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EndPr/>
      <w:sdtContent>
        <w:r>
          <w:t>CertHE</w:t>
        </w:r>
      </w:sdtContent>
    </w:sdt>
    <w:r>
      <w:t xml:space="preserve"> </w:t>
    </w:r>
  </w:p>
  <w:p w14:paraId="49A8A876" w14:textId="11417AE0" w:rsidR="00541B03" w:rsidRDefault="00A672DB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EndPr/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4E3B"/>
    <w:rsid w:val="000A542B"/>
    <w:rsid w:val="000A6672"/>
    <w:rsid w:val="000B3CF4"/>
    <w:rsid w:val="00101810"/>
    <w:rsid w:val="001125D8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B71C4"/>
    <w:rsid w:val="002C3903"/>
    <w:rsid w:val="003010D4"/>
    <w:rsid w:val="00306551"/>
    <w:rsid w:val="00333046"/>
    <w:rsid w:val="00336B37"/>
    <w:rsid w:val="0035513C"/>
    <w:rsid w:val="00383305"/>
    <w:rsid w:val="00387C68"/>
    <w:rsid w:val="003B7D18"/>
    <w:rsid w:val="003D32BC"/>
    <w:rsid w:val="003E0EB3"/>
    <w:rsid w:val="003E3E9A"/>
    <w:rsid w:val="003E651E"/>
    <w:rsid w:val="004B6A64"/>
    <w:rsid w:val="004E5510"/>
    <w:rsid w:val="00520AF2"/>
    <w:rsid w:val="00534A3E"/>
    <w:rsid w:val="00541B03"/>
    <w:rsid w:val="00546F19"/>
    <w:rsid w:val="00596FC9"/>
    <w:rsid w:val="005D608A"/>
    <w:rsid w:val="005E7187"/>
    <w:rsid w:val="00600433"/>
    <w:rsid w:val="0061593B"/>
    <w:rsid w:val="00635B58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260DA"/>
    <w:rsid w:val="00946665"/>
    <w:rsid w:val="00976A72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47CBE"/>
    <w:rsid w:val="00C55D16"/>
    <w:rsid w:val="00C569AF"/>
    <w:rsid w:val="00C61897"/>
    <w:rsid w:val="00C8063B"/>
    <w:rsid w:val="00C95974"/>
    <w:rsid w:val="00CA56B6"/>
    <w:rsid w:val="00CC2EB9"/>
    <w:rsid w:val="00D171AC"/>
    <w:rsid w:val="00D23C1F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A62F5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  <w:style w:type="character" w:styleId="Hyperlink">
    <w:name w:val="Hyperlink"/>
    <w:basedOn w:val="DefaultParagraphFont"/>
    <w:rsid w:val="00635B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5B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glossaryDocument" Target="glossary/document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fontTable" Target="fontTable.xml" /><Relationship Id="rId5" Type="http://schemas.openxmlformats.org/officeDocument/2006/relationships/styles" Target="styles.xml" /><Relationship Id="rId10" Type="http://schemas.openxmlformats.org/officeDocument/2006/relationships/header" Target="header1.xml" /><Relationship Id="rId4" Type="http://schemas.openxmlformats.org/officeDocument/2006/relationships/numbering" Target="numbering.xml" /><Relationship Id="rId9" Type="http://schemas.openxmlformats.org/officeDocument/2006/relationships/endnotes" Target="endnotes.xm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image" Target="media/image1.jpe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D8020A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D8020A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D8020A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D8020A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  <ds:schemaRef ds:uri="71af3243-3dd4-4a8d-8c0d-dd76da1f02a5"/>
    <ds:schemaRef ds:uri="http://schemas.microsoft.com/office/infopath/2007/PartnerControls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71af3243-3dd4-4a8d-8c0d-dd76da1f02a5"/>
    <ds:schemaRef ds:uri="16c05727-aa75-4e4a-9b5f-8a80a1165891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Homework%20tips%20checklist.dotx</Template>
  <TotalTime>0</TotalTime>
  <Pages>1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2023-01-24T22:41:00Z</dcterms:created>
  <dcterms:modified xsi:type="dcterms:W3CDTF">2023-01-24T22:41:00Z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