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66D14BF4" w:rsidR="00D46A8E" w:rsidRPr="006243FA" w:rsidRDefault="006B1138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Lucy Butcher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065E84E7" w:rsidR="00D46A8E" w:rsidRPr="006243FA" w:rsidRDefault="006B1138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Reception-Class 2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1EBD0AA1" w:rsidR="00D46A8E" w:rsidRPr="006243FA" w:rsidRDefault="00BE03D7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Welsh </w:t>
            </w:r>
            <w:r w:rsidR="00AE56A9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 xml:space="preserve">anguage </w:t>
            </w:r>
            <w:r w:rsidR="00AE56A9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evelopment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408CD022" w:rsidR="00D46A8E" w:rsidRPr="006243FA" w:rsidRDefault="00BE03D7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8C61BD">
              <w:rPr>
                <w:sz w:val="28"/>
                <w:szCs w:val="28"/>
              </w:rPr>
              <w:t>.03.2020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2EA0A161" w:rsidR="00D46A8E" w:rsidRPr="006243FA" w:rsidRDefault="005D6941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write a sentence about how they are feeling.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1FF40CBB" w14:textId="3EC5361F" w:rsidR="00EB6268" w:rsidRDefault="00051633" w:rsidP="00BE03D7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051633">
              <w:rPr>
                <w:sz w:val="28"/>
                <w:szCs w:val="28"/>
              </w:rPr>
              <w:t>talk/communicate for a variety of purposes including</w:t>
            </w:r>
            <w:r>
              <w:rPr>
                <w:sz w:val="28"/>
                <w:szCs w:val="28"/>
              </w:rPr>
              <w:t xml:space="preserve"> </w:t>
            </w:r>
            <w:r w:rsidRPr="00051633">
              <w:rPr>
                <w:sz w:val="28"/>
                <w:szCs w:val="28"/>
              </w:rPr>
              <w:t>asking and answering questions – expressing feelings, likes, dislikes</w:t>
            </w:r>
            <w:r w:rsidR="0065252B">
              <w:rPr>
                <w:sz w:val="28"/>
                <w:szCs w:val="28"/>
              </w:rPr>
              <w:t>,</w:t>
            </w:r>
            <w:r w:rsidRPr="00051633">
              <w:rPr>
                <w:sz w:val="28"/>
                <w:szCs w:val="28"/>
              </w:rPr>
              <w:t xml:space="preserve"> and needs</w:t>
            </w:r>
          </w:p>
          <w:p w14:paraId="540BA2B3" w14:textId="68552935" w:rsidR="00051633" w:rsidRDefault="00051633" w:rsidP="00BE03D7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051633">
              <w:rPr>
                <w:sz w:val="28"/>
                <w:szCs w:val="28"/>
              </w:rPr>
              <w:t>read and respond to imaginative material, as appropriate, which should include</w:t>
            </w:r>
            <w:r>
              <w:rPr>
                <w:sz w:val="28"/>
                <w:szCs w:val="28"/>
              </w:rPr>
              <w:t xml:space="preserve"> </w:t>
            </w:r>
            <w:r w:rsidRPr="00051633">
              <w:rPr>
                <w:sz w:val="28"/>
                <w:szCs w:val="28"/>
              </w:rPr>
              <w:t>information resources</w:t>
            </w:r>
          </w:p>
          <w:p w14:paraId="7102E20E" w14:textId="24251C8E" w:rsidR="00051633" w:rsidRPr="006243FA" w:rsidRDefault="00051633" w:rsidP="00BE03D7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051633">
              <w:rPr>
                <w:sz w:val="28"/>
                <w:szCs w:val="28"/>
              </w:rPr>
              <w:t>write through a range of planned activities and those that are child initiated</w:t>
            </w:r>
            <w:r w:rsidR="0065252B">
              <w:rPr>
                <w:sz w:val="28"/>
                <w:szCs w:val="28"/>
              </w:rPr>
              <w:t>.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05C2FAF" w:rsidR="00EB6268" w:rsidRPr="006243FA" w:rsidRDefault="00EB6268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1EAA8710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r w:rsidR="001644E1" w:rsidRPr="006243FA">
              <w:rPr>
                <w:sz w:val="22"/>
                <w:szCs w:val="28"/>
              </w:rPr>
              <w:t>identified</w:t>
            </w:r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F3C7DDF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DABECD5" w14:textId="77777777" w:rsidR="0065252B" w:rsidRPr="006243FA" w:rsidRDefault="0065252B" w:rsidP="006525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Show commitment to incremental development of personal skills in the use of the Welsh language.</w:t>
            </w:r>
          </w:p>
          <w:p w14:paraId="48AACF16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5BD7566F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6F1BB93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59C509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126D28BE" w14:textId="2F0765AC" w:rsidR="00D46A8E" w:rsidRDefault="005D6941" w:rsidP="00BE03D7">
            <w:pPr>
              <w:pStyle w:val="paragraph"/>
              <w:spacing w:before="0" w:beforeAutospacing="0" w:after="0" w:afterAutospacing="0"/>
              <w:textAlignment w:val="baseline"/>
              <w:rPr>
                <w:szCs w:val="28"/>
              </w:rPr>
            </w:pPr>
            <w:r>
              <w:rPr>
                <w:szCs w:val="28"/>
              </w:rPr>
              <w:t>Say how they are feeling.</w:t>
            </w:r>
          </w:p>
          <w:p w14:paraId="1AEF9481" w14:textId="77777777" w:rsidR="005D6941" w:rsidRDefault="005D6941" w:rsidP="00BE03D7">
            <w:pPr>
              <w:pStyle w:val="paragraph"/>
              <w:spacing w:before="0" w:beforeAutospacing="0" w:after="0" w:afterAutospacing="0"/>
              <w:textAlignment w:val="baseline"/>
              <w:rPr>
                <w:szCs w:val="28"/>
              </w:rPr>
            </w:pPr>
            <w:r>
              <w:rPr>
                <w:szCs w:val="28"/>
              </w:rPr>
              <w:t>Ask a friend how they are feeling.</w:t>
            </w:r>
          </w:p>
          <w:p w14:paraId="145FAC42" w14:textId="61C28977" w:rsidR="005D6941" w:rsidRPr="006243FA" w:rsidRDefault="005D6941" w:rsidP="00BE03D7">
            <w:pPr>
              <w:pStyle w:val="paragraph"/>
              <w:spacing w:before="0" w:beforeAutospacing="0" w:after="0" w:afterAutospacing="0"/>
              <w:textAlignment w:val="baseline"/>
              <w:rPr>
                <w:szCs w:val="28"/>
              </w:rPr>
            </w:pPr>
            <w:r>
              <w:rPr>
                <w:szCs w:val="28"/>
              </w:rPr>
              <w:t>Match pictures of emotions to words that correspond with a feeling.</w:t>
            </w: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25FCCD7A" w14:textId="3E18D0BF" w:rsidR="006E204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t>Can the children ask their partner how are they feeling?</w:t>
            </w:r>
          </w:p>
          <w:p w14:paraId="590CF3F2" w14:textId="60F76C78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</w:p>
          <w:p w14:paraId="0F092478" w14:textId="7CDE9C44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lastRenderedPageBreak/>
              <w:t>Can the children write how they are feeling?</w:t>
            </w:r>
          </w:p>
          <w:p w14:paraId="031DCEBF" w14:textId="29913A8C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</w:p>
          <w:p w14:paraId="437FD970" w14:textId="427EFD9D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t>Can the children match pictures of feelings with the correct word?</w:t>
            </w:r>
          </w:p>
          <w:p w14:paraId="6708FB5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5E9E6941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E38D51A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064C1D70" w14:textId="229796E5" w:rsidR="006E204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lastRenderedPageBreak/>
              <w:t>The children can ask their partner how they are feeling.</w:t>
            </w:r>
          </w:p>
          <w:p w14:paraId="2B247653" w14:textId="30DC1FFA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</w:p>
          <w:p w14:paraId="07C37AC9" w14:textId="63BD6335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lastRenderedPageBreak/>
              <w:t>The children can write how they are feeling.</w:t>
            </w:r>
          </w:p>
          <w:p w14:paraId="7393C384" w14:textId="06C081F0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</w:p>
          <w:p w14:paraId="224585B8" w14:textId="2495188D" w:rsidR="000919D6" w:rsidRDefault="000919D6" w:rsidP="006E20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Segoe UI"/>
                <w:sz w:val="28"/>
                <w:szCs w:val="28"/>
              </w:rPr>
            </w:pPr>
            <w:r>
              <w:rPr>
                <w:rStyle w:val="normaltextrun"/>
                <w:rFonts w:ascii="Calibri" w:hAnsi="Calibri" w:cs="Segoe UI"/>
                <w:sz w:val="28"/>
                <w:szCs w:val="28"/>
              </w:rPr>
              <w:t>The children can match pictures of feelings with the correct word.</w:t>
            </w:r>
          </w:p>
          <w:p w14:paraId="2265C189" w14:textId="77777777" w:rsidR="00D46A8E" w:rsidRDefault="00D46A8E" w:rsidP="00E4674D">
            <w:pPr>
              <w:rPr>
                <w:sz w:val="28"/>
                <w:szCs w:val="28"/>
              </w:rPr>
            </w:pPr>
          </w:p>
          <w:p w14:paraId="250B79C3" w14:textId="001AE23C" w:rsidR="006E2046" w:rsidRPr="006243FA" w:rsidRDefault="006E2046" w:rsidP="00E4674D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4D058858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3445EB4C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>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prior learning)</w:t>
            </w:r>
          </w:p>
        </w:tc>
        <w:tc>
          <w:tcPr>
            <w:tcW w:w="4971" w:type="dxa"/>
          </w:tcPr>
          <w:p w14:paraId="7802204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49DFB93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BC8E289" w14:textId="284C628F" w:rsidR="00B11227" w:rsidRPr="006243FA" w:rsidRDefault="00E95B4B" w:rsidP="00BE03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t xml:space="preserve">hildren to play pairs with a partner with emotion cards. </w:t>
            </w:r>
            <w:r w:rsidR="00194239">
              <w:t>Then to use the emotion in the paired cards in a sentence.</w:t>
            </w:r>
          </w:p>
        </w:tc>
        <w:tc>
          <w:tcPr>
            <w:tcW w:w="4971" w:type="dxa"/>
          </w:tcPr>
          <w:p w14:paraId="24A77B1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29C240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2270AD3C" w:rsidR="002B2D5B" w:rsidRDefault="00194239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to play pairs in partners. Once they have made a pair, they use the emotion on the card in a sentence verbally. For example: ‘</w:t>
            </w:r>
            <w:proofErr w:type="spellStart"/>
            <w:r>
              <w:rPr>
                <w:sz w:val="28"/>
                <w:szCs w:val="28"/>
              </w:rPr>
              <w:t>Rydw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hapus</w:t>
            </w:r>
            <w:proofErr w:type="spellEnd"/>
            <w:r>
              <w:rPr>
                <w:sz w:val="28"/>
                <w:szCs w:val="28"/>
              </w:rPr>
              <w:t>’.</w:t>
            </w:r>
          </w:p>
          <w:p w14:paraId="7F17A4E6" w14:textId="77777777" w:rsidR="002B2D5B" w:rsidRPr="006243FA" w:rsidRDefault="002B2D5B" w:rsidP="00194239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23FEFE2A" w14:textId="77777777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91DF6ED" w14:textId="732F85BD" w:rsidR="00B11227" w:rsidRPr="006243FA" w:rsidRDefault="00343C17" w:rsidP="00BE03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Up to 4 x sets of </w:t>
            </w:r>
            <w:r w:rsidR="00194239">
              <w:rPr>
                <w:sz w:val="28"/>
                <w:szCs w:val="28"/>
              </w:rPr>
              <w:t>Emotion cards</w:t>
            </w: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2E7BFA8F" w14:textId="77777777" w:rsidR="002B2D5B" w:rsidRPr="006243FA" w:rsidRDefault="002B2D5B" w:rsidP="000C3769">
            <w:pPr>
              <w:rPr>
                <w:sz w:val="28"/>
                <w:szCs w:val="28"/>
              </w:rPr>
            </w:pPr>
          </w:p>
          <w:p w14:paraId="65481C09" w14:textId="041EB973" w:rsidR="002B2D5B" w:rsidRPr="006243FA" w:rsidRDefault="00343C1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draw 3 circles in their language books for them to draw a face on to represent an emotion.</w:t>
            </w:r>
          </w:p>
        </w:tc>
        <w:tc>
          <w:tcPr>
            <w:tcW w:w="4971" w:type="dxa"/>
          </w:tcPr>
          <w:p w14:paraId="1A68682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21F44AE" w14:textId="5857E053" w:rsidR="00343C17" w:rsidRPr="006243FA" w:rsidRDefault="00343C17" w:rsidP="00343C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to draw a face of their choice on each blank circle. And write a sentence ‘</w:t>
            </w:r>
            <w:proofErr w:type="spellStart"/>
            <w:r>
              <w:rPr>
                <w:sz w:val="28"/>
                <w:szCs w:val="28"/>
              </w:rPr>
              <w:t>Rydw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hapus</w:t>
            </w:r>
            <w:proofErr w:type="spellEnd"/>
            <w:r>
              <w:rPr>
                <w:sz w:val="28"/>
                <w:szCs w:val="28"/>
              </w:rPr>
              <w:t>. Emotion cards and I will write a sentence on the white board for them to copy for support.</w:t>
            </w: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798D82D" w14:textId="77777777" w:rsidR="00343C17" w:rsidRDefault="00343C17" w:rsidP="002B2D5B">
            <w:pPr>
              <w:jc w:val="center"/>
              <w:rPr>
                <w:sz w:val="28"/>
                <w:szCs w:val="28"/>
              </w:rPr>
            </w:pPr>
          </w:p>
          <w:p w14:paraId="0609F476" w14:textId="012A8765" w:rsidR="002B2D5B" w:rsidRDefault="00343C1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 to 4 x sets of Emotion cards</w:t>
            </w:r>
          </w:p>
          <w:p w14:paraId="5E9DF6CA" w14:textId="77777777" w:rsidR="000C3769" w:rsidRDefault="00343C1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Language books</w:t>
            </w:r>
          </w:p>
          <w:p w14:paraId="46403AB0" w14:textId="77777777" w:rsidR="00343C17" w:rsidRDefault="00343C1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Pencils</w:t>
            </w:r>
          </w:p>
          <w:p w14:paraId="73A5E4AB" w14:textId="144EBDAA" w:rsidR="00343C17" w:rsidRPr="006243FA" w:rsidRDefault="00343C1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board</w:t>
            </w: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2EEFA067" w14:textId="77777777" w:rsidR="002B2D5B" w:rsidRPr="006243FA" w:rsidRDefault="002B2D5B" w:rsidP="003F68B8">
            <w:pPr>
              <w:rPr>
                <w:sz w:val="28"/>
                <w:szCs w:val="28"/>
              </w:rPr>
            </w:pPr>
          </w:p>
          <w:p w14:paraId="39E95A6C" w14:textId="0D6BA3EF" w:rsidR="002B2D5B" w:rsidRPr="006243FA" w:rsidRDefault="003F68B8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to take turns in turning over the emotion cards as a full group. Children all to say the emotion after the card is turned over and the English version.</w:t>
            </w:r>
          </w:p>
          <w:p w14:paraId="483EB441" w14:textId="1D1A79E3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A163885" w14:textId="77777777" w:rsidR="002B2D5B" w:rsidRPr="006243FA" w:rsidRDefault="002B2D5B" w:rsidP="003F68B8">
            <w:pPr>
              <w:rPr>
                <w:sz w:val="28"/>
                <w:szCs w:val="28"/>
              </w:rPr>
            </w:pPr>
          </w:p>
          <w:p w14:paraId="395DB56C" w14:textId="77777777" w:rsidR="003F68B8" w:rsidRPr="006243FA" w:rsidRDefault="003F68B8" w:rsidP="003F68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to take turns in turning over the emotion cards as a full group. Children all to say the emotion after the card is turned over and the English version.</w:t>
            </w:r>
          </w:p>
          <w:p w14:paraId="58C994F4" w14:textId="77777777" w:rsidR="00BE3DEA" w:rsidRDefault="00BE3DEA" w:rsidP="002B2D5B">
            <w:pPr>
              <w:jc w:val="center"/>
              <w:rPr>
                <w:sz w:val="28"/>
                <w:szCs w:val="28"/>
              </w:rPr>
            </w:pPr>
          </w:p>
          <w:p w14:paraId="04212C43" w14:textId="77777777" w:rsidR="00BE3DEA" w:rsidRDefault="00BE3DEA" w:rsidP="002B2D5B">
            <w:pPr>
              <w:jc w:val="center"/>
              <w:rPr>
                <w:sz w:val="28"/>
                <w:szCs w:val="28"/>
              </w:rPr>
            </w:pPr>
          </w:p>
          <w:p w14:paraId="0E61511D" w14:textId="77777777" w:rsidR="002B2D5B" w:rsidRPr="006243FA" w:rsidRDefault="002B2D5B" w:rsidP="00BE3DEA">
            <w:pPr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45D5829" w14:textId="77777777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8BDEAF7" w14:textId="6EF184C2" w:rsidR="003F68B8" w:rsidRPr="006243FA" w:rsidRDefault="003F68B8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Emotion cards</w:t>
            </w: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26942F26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r w:rsidR="00BE03D7">
              <w:rPr>
                <w:b/>
              </w:rPr>
              <w:t>f</w:t>
            </w:r>
            <w:r w:rsidRPr="006243FA">
              <w:rPr>
                <w:b/>
              </w:rPr>
              <w:t>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8CB58" w14:textId="77777777" w:rsidR="00C0438D" w:rsidRDefault="00C0438D" w:rsidP="00B24C18">
      <w:r>
        <w:separator/>
      </w:r>
    </w:p>
  </w:endnote>
  <w:endnote w:type="continuationSeparator" w:id="0">
    <w:p w14:paraId="466D78B8" w14:textId="77777777" w:rsidR="00C0438D" w:rsidRDefault="00C0438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E2CB3" w14:textId="77777777" w:rsidR="00C0438D" w:rsidRDefault="00C0438D" w:rsidP="00B24C18">
      <w:r>
        <w:separator/>
      </w:r>
    </w:p>
  </w:footnote>
  <w:footnote w:type="continuationSeparator" w:id="0">
    <w:p w14:paraId="05D6D08F" w14:textId="77777777" w:rsidR="00C0438D" w:rsidRDefault="00C0438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51633"/>
    <w:rsid w:val="00063D4A"/>
    <w:rsid w:val="000919D6"/>
    <w:rsid w:val="000973E5"/>
    <w:rsid w:val="000B6B62"/>
    <w:rsid w:val="000C3769"/>
    <w:rsid w:val="000E5C05"/>
    <w:rsid w:val="001644E1"/>
    <w:rsid w:val="00167F75"/>
    <w:rsid w:val="00191C6A"/>
    <w:rsid w:val="00194239"/>
    <w:rsid w:val="002B2D5B"/>
    <w:rsid w:val="002F72F8"/>
    <w:rsid w:val="0031228F"/>
    <w:rsid w:val="00343C17"/>
    <w:rsid w:val="003502C7"/>
    <w:rsid w:val="0037014D"/>
    <w:rsid w:val="003770F9"/>
    <w:rsid w:val="003B005D"/>
    <w:rsid w:val="003D443E"/>
    <w:rsid w:val="003F68B8"/>
    <w:rsid w:val="0040291F"/>
    <w:rsid w:val="00405745"/>
    <w:rsid w:val="00467647"/>
    <w:rsid w:val="004847B6"/>
    <w:rsid w:val="004B73CD"/>
    <w:rsid w:val="004E1B77"/>
    <w:rsid w:val="005404E0"/>
    <w:rsid w:val="005979E1"/>
    <w:rsid w:val="005A20FC"/>
    <w:rsid w:val="005B7769"/>
    <w:rsid w:val="005D6941"/>
    <w:rsid w:val="00610C4A"/>
    <w:rsid w:val="006243FA"/>
    <w:rsid w:val="00645E24"/>
    <w:rsid w:val="0065252B"/>
    <w:rsid w:val="006953EE"/>
    <w:rsid w:val="006B1138"/>
    <w:rsid w:val="006E2046"/>
    <w:rsid w:val="006E32EF"/>
    <w:rsid w:val="00713823"/>
    <w:rsid w:val="007B65F8"/>
    <w:rsid w:val="00816DB9"/>
    <w:rsid w:val="00825827"/>
    <w:rsid w:val="00825DEF"/>
    <w:rsid w:val="008723DA"/>
    <w:rsid w:val="00896514"/>
    <w:rsid w:val="008A387E"/>
    <w:rsid w:val="008B2B15"/>
    <w:rsid w:val="008C61BD"/>
    <w:rsid w:val="00927F3F"/>
    <w:rsid w:val="009A03EA"/>
    <w:rsid w:val="009C26DA"/>
    <w:rsid w:val="009D68DF"/>
    <w:rsid w:val="00A229F3"/>
    <w:rsid w:val="00A46632"/>
    <w:rsid w:val="00A53AE4"/>
    <w:rsid w:val="00AA5380"/>
    <w:rsid w:val="00AE56A9"/>
    <w:rsid w:val="00AF532A"/>
    <w:rsid w:val="00B02BEF"/>
    <w:rsid w:val="00B0430A"/>
    <w:rsid w:val="00B11227"/>
    <w:rsid w:val="00B24C18"/>
    <w:rsid w:val="00B45943"/>
    <w:rsid w:val="00B85948"/>
    <w:rsid w:val="00BB582B"/>
    <w:rsid w:val="00BC35BE"/>
    <w:rsid w:val="00BE03D7"/>
    <w:rsid w:val="00BE3DEA"/>
    <w:rsid w:val="00BE4F5A"/>
    <w:rsid w:val="00BE5E13"/>
    <w:rsid w:val="00BF5170"/>
    <w:rsid w:val="00C0438D"/>
    <w:rsid w:val="00D060A6"/>
    <w:rsid w:val="00D46A8E"/>
    <w:rsid w:val="00D91956"/>
    <w:rsid w:val="00DB1D3B"/>
    <w:rsid w:val="00E066A3"/>
    <w:rsid w:val="00E67AD1"/>
    <w:rsid w:val="00E75960"/>
    <w:rsid w:val="00E92D48"/>
    <w:rsid w:val="00E95B4B"/>
    <w:rsid w:val="00EB6268"/>
    <w:rsid w:val="00EC0A98"/>
    <w:rsid w:val="00EC70E5"/>
    <w:rsid w:val="00EE0418"/>
    <w:rsid w:val="00EE0AC1"/>
    <w:rsid w:val="00EF0BE1"/>
    <w:rsid w:val="00F636FF"/>
    <w:rsid w:val="00F707F4"/>
    <w:rsid w:val="00F8496A"/>
    <w:rsid w:val="00FB79B2"/>
    <w:rsid w:val="00FC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C61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8C61BD"/>
  </w:style>
  <w:style w:type="character" w:customStyle="1" w:styleId="eop">
    <w:name w:val="eop"/>
    <w:basedOn w:val="DefaultParagraphFont"/>
    <w:rsid w:val="008C6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4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3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Lucy Butcher (1901155)</cp:lastModifiedBy>
  <cp:revision>2</cp:revision>
  <dcterms:created xsi:type="dcterms:W3CDTF">2020-04-03T17:53:00Z</dcterms:created>
  <dcterms:modified xsi:type="dcterms:W3CDTF">2020-04-03T17:53:00Z</dcterms:modified>
</cp:coreProperties>
</file>