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B819F" w14:textId="77777777" w:rsidR="00EA6312" w:rsidRPr="00EA6312" w:rsidRDefault="00EA6312" w:rsidP="00EA6312">
      <w:pPr>
        <w:jc w:val="center"/>
        <w:rPr>
          <w:b/>
          <w:bCs/>
          <w:sz w:val="22"/>
          <w:szCs w:val="22"/>
        </w:rPr>
      </w:pPr>
    </w:p>
    <w:p w14:paraId="76987FCF" w14:textId="77777777" w:rsidR="00EA6312" w:rsidRDefault="00EA6312" w:rsidP="00EA6312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University of Wales Trinity Saint David</w:t>
      </w:r>
    </w:p>
    <w:p w14:paraId="536C1A3D" w14:textId="77777777" w:rsidR="00EA6312" w:rsidRDefault="00EA6312" w:rsidP="00EA6312">
      <w:pPr>
        <w:jc w:val="center"/>
        <w:rPr>
          <w:b/>
          <w:bCs/>
          <w:sz w:val="28"/>
          <w:szCs w:val="28"/>
        </w:rPr>
      </w:pPr>
      <w:r w:rsidRPr="00EA6312">
        <w:rPr>
          <w:b/>
          <w:bCs/>
          <w:sz w:val="28"/>
          <w:szCs w:val="28"/>
        </w:rPr>
        <w:t>Wales Institute of Science &amp; Art</w:t>
      </w:r>
    </w:p>
    <w:p w14:paraId="753781AE" w14:textId="77777777" w:rsidR="00EA6312" w:rsidRDefault="00EA6312" w:rsidP="00EA6312">
      <w:pPr>
        <w:jc w:val="center"/>
        <w:rPr>
          <w:b/>
          <w:bCs/>
          <w:sz w:val="28"/>
          <w:szCs w:val="28"/>
        </w:rPr>
      </w:pPr>
    </w:p>
    <w:p w14:paraId="6D76E326" w14:textId="77777777" w:rsidR="00EA6312" w:rsidRDefault="00EA6312" w:rsidP="00EA6312">
      <w:pPr>
        <w:jc w:val="center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47EF101E" wp14:editId="394A351A">
            <wp:extent cx="3543300" cy="120650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120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F51B39" w14:textId="77777777" w:rsidR="00EA6312" w:rsidRDefault="00EA6312" w:rsidP="00EA6312">
      <w:pPr>
        <w:rPr>
          <w:b/>
          <w:bCs/>
          <w:noProof/>
          <w:sz w:val="28"/>
          <w:szCs w:val="28"/>
        </w:rPr>
      </w:pPr>
    </w:p>
    <w:p w14:paraId="4A221B45" w14:textId="77777777" w:rsidR="00EA6312" w:rsidRDefault="00EA6312" w:rsidP="00EA6312">
      <w:pPr>
        <w:tabs>
          <w:tab w:val="left" w:pos="3600"/>
        </w:tabs>
        <w:jc w:val="center"/>
        <w:rPr>
          <w:sz w:val="28"/>
          <w:szCs w:val="28"/>
        </w:rPr>
      </w:pPr>
    </w:p>
    <w:p w14:paraId="197CFD6F" w14:textId="77777777" w:rsidR="00EA6312" w:rsidRDefault="00EA6312" w:rsidP="00EA6312">
      <w:pPr>
        <w:tabs>
          <w:tab w:val="left" w:pos="3600"/>
        </w:tabs>
        <w:jc w:val="center"/>
        <w:rPr>
          <w:sz w:val="28"/>
          <w:szCs w:val="28"/>
        </w:rPr>
      </w:pPr>
    </w:p>
    <w:p w14:paraId="6B135D38" w14:textId="22E01AA7" w:rsidR="00EA6312" w:rsidRPr="00EA6312" w:rsidRDefault="0008009E" w:rsidP="00EA6312">
      <w:pPr>
        <w:tabs>
          <w:tab w:val="left" w:pos="3600"/>
        </w:tabs>
        <w:jc w:val="center"/>
        <w:rPr>
          <w:b/>
          <w:bCs/>
          <w:i/>
          <w:iCs/>
          <w:sz w:val="44"/>
          <w:szCs w:val="44"/>
        </w:rPr>
      </w:pPr>
      <w:r>
        <w:rPr>
          <w:b/>
          <w:bCs/>
          <w:i/>
          <w:iCs/>
          <w:sz w:val="44"/>
          <w:szCs w:val="44"/>
        </w:rPr>
        <w:t>Electronic Ignition &amp; Fuel injection systems</w:t>
      </w:r>
    </w:p>
    <w:p w14:paraId="65324C30" w14:textId="11954A14" w:rsidR="0008009E" w:rsidRDefault="0008009E" w:rsidP="0008009E">
      <w:pPr>
        <w:tabs>
          <w:tab w:val="left" w:pos="3600"/>
        </w:tabs>
        <w:jc w:val="center"/>
        <w:rPr>
          <w:i/>
          <w:iCs/>
          <w:sz w:val="36"/>
          <w:szCs w:val="36"/>
        </w:rPr>
      </w:pPr>
      <w:r>
        <w:rPr>
          <w:i/>
          <w:iCs/>
          <w:sz w:val="36"/>
          <w:szCs w:val="36"/>
        </w:rPr>
        <w:t>Electrical Control Systems ACHA4010</w:t>
      </w:r>
    </w:p>
    <w:p w14:paraId="5CED2470" w14:textId="77777777" w:rsidR="00EA6312" w:rsidRDefault="00EA6312" w:rsidP="00EA6312">
      <w:pPr>
        <w:tabs>
          <w:tab w:val="left" w:pos="3600"/>
        </w:tabs>
        <w:jc w:val="center"/>
        <w:rPr>
          <w:sz w:val="22"/>
          <w:szCs w:val="22"/>
        </w:rPr>
      </w:pPr>
    </w:p>
    <w:p w14:paraId="109BCFEE" w14:textId="77777777" w:rsidR="00EA6312" w:rsidRPr="00EA6312" w:rsidRDefault="00EA6312" w:rsidP="00EA6312">
      <w:pPr>
        <w:rPr>
          <w:sz w:val="22"/>
          <w:szCs w:val="22"/>
        </w:rPr>
      </w:pPr>
    </w:p>
    <w:p w14:paraId="44849EE0" w14:textId="77777777" w:rsidR="00EA6312" w:rsidRPr="00EA6312" w:rsidRDefault="00EA6312" w:rsidP="00EA6312">
      <w:pPr>
        <w:rPr>
          <w:sz w:val="22"/>
          <w:szCs w:val="22"/>
        </w:rPr>
      </w:pPr>
    </w:p>
    <w:p w14:paraId="2ECFC0CE" w14:textId="77777777" w:rsidR="00EA6312" w:rsidRPr="00EA6312" w:rsidRDefault="00EA6312" w:rsidP="00EA6312">
      <w:pPr>
        <w:rPr>
          <w:sz w:val="22"/>
          <w:szCs w:val="22"/>
        </w:rPr>
      </w:pPr>
    </w:p>
    <w:p w14:paraId="732478F9" w14:textId="77777777" w:rsidR="00EA6312" w:rsidRPr="00EA6312" w:rsidRDefault="00EA6312" w:rsidP="00EA6312">
      <w:pPr>
        <w:rPr>
          <w:sz w:val="22"/>
          <w:szCs w:val="22"/>
        </w:rPr>
      </w:pPr>
    </w:p>
    <w:p w14:paraId="5941D600" w14:textId="77777777" w:rsidR="00EA6312" w:rsidRPr="00EA6312" w:rsidRDefault="00EA6312" w:rsidP="00EA6312">
      <w:pPr>
        <w:rPr>
          <w:sz w:val="22"/>
          <w:szCs w:val="22"/>
        </w:rPr>
      </w:pPr>
    </w:p>
    <w:p w14:paraId="4DBBAD6B" w14:textId="77777777" w:rsidR="00EA6312" w:rsidRPr="00EA6312" w:rsidRDefault="00EA6312" w:rsidP="00EA6312">
      <w:pPr>
        <w:rPr>
          <w:sz w:val="22"/>
          <w:szCs w:val="22"/>
        </w:rPr>
      </w:pPr>
    </w:p>
    <w:p w14:paraId="33F8BF88" w14:textId="77777777" w:rsidR="00EA6312" w:rsidRPr="00EA6312" w:rsidRDefault="00EA6312" w:rsidP="00EA6312">
      <w:pPr>
        <w:rPr>
          <w:sz w:val="22"/>
          <w:szCs w:val="22"/>
        </w:rPr>
      </w:pPr>
    </w:p>
    <w:p w14:paraId="68D8A031" w14:textId="77777777" w:rsidR="00EA6312" w:rsidRPr="00EA6312" w:rsidRDefault="00EA6312" w:rsidP="00EA6312">
      <w:pPr>
        <w:rPr>
          <w:sz w:val="22"/>
          <w:szCs w:val="22"/>
        </w:rPr>
      </w:pPr>
    </w:p>
    <w:p w14:paraId="59866532" w14:textId="77777777" w:rsidR="00EA6312" w:rsidRPr="00EA6312" w:rsidRDefault="00EA6312" w:rsidP="00EA6312">
      <w:pPr>
        <w:rPr>
          <w:sz w:val="22"/>
          <w:szCs w:val="22"/>
        </w:rPr>
      </w:pPr>
    </w:p>
    <w:p w14:paraId="13E51080" w14:textId="77777777" w:rsidR="00EA6312" w:rsidRPr="00EA6312" w:rsidRDefault="00EA6312" w:rsidP="00EA6312">
      <w:pPr>
        <w:rPr>
          <w:sz w:val="22"/>
          <w:szCs w:val="22"/>
        </w:rPr>
      </w:pPr>
    </w:p>
    <w:p w14:paraId="55B6B01A" w14:textId="77777777" w:rsidR="00EA6312" w:rsidRPr="00EA6312" w:rsidRDefault="00EA6312" w:rsidP="00EA6312">
      <w:pPr>
        <w:rPr>
          <w:sz w:val="22"/>
          <w:szCs w:val="22"/>
        </w:rPr>
      </w:pPr>
    </w:p>
    <w:p w14:paraId="5C8EB8B9" w14:textId="77777777" w:rsidR="00EA6312" w:rsidRPr="00EA6312" w:rsidRDefault="00EA6312" w:rsidP="00EA6312">
      <w:pPr>
        <w:rPr>
          <w:sz w:val="22"/>
          <w:szCs w:val="22"/>
        </w:rPr>
      </w:pPr>
    </w:p>
    <w:p w14:paraId="6A5184E5" w14:textId="77777777" w:rsidR="00460B83" w:rsidRPr="00EA6312" w:rsidRDefault="00460B83" w:rsidP="00460B83">
      <w:pPr>
        <w:tabs>
          <w:tab w:val="left" w:pos="274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Parry Hill</w:t>
      </w:r>
    </w:p>
    <w:p w14:paraId="5464306A" w14:textId="77777777" w:rsidR="00EA6312" w:rsidRDefault="00460B83" w:rsidP="00460B83">
      <w:pPr>
        <w:jc w:val="center"/>
        <w:rPr>
          <w:sz w:val="22"/>
          <w:szCs w:val="22"/>
        </w:rPr>
      </w:pPr>
      <w:r>
        <w:rPr>
          <w:sz w:val="22"/>
          <w:szCs w:val="22"/>
        </w:rPr>
        <w:t>2004858</w:t>
      </w:r>
    </w:p>
    <w:p w14:paraId="22A22994" w14:textId="31F8C602" w:rsidR="00460B83" w:rsidRDefault="0008009E" w:rsidP="00460B83">
      <w:pPr>
        <w:jc w:val="center"/>
        <w:rPr>
          <w:sz w:val="22"/>
          <w:szCs w:val="22"/>
        </w:rPr>
      </w:pPr>
      <w:r>
        <w:rPr>
          <w:sz w:val="22"/>
          <w:szCs w:val="22"/>
        </w:rPr>
        <w:t>01/02/2022</w:t>
      </w:r>
      <w:r w:rsidR="00460B83">
        <w:rPr>
          <w:sz w:val="22"/>
          <w:szCs w:val="22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-507675046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221C8CA" w14:textId="77777777" w:rsidR="002C09E9" w:rsidRDefault="002C09E9">
          <w:pPr>
            <w:pStyle w:val="TOCHeading"/>
          </w:pPr>
          <w:r>
            <w:t>Table of Contents</w:t>
          </w:r>
        </w:p>
        <w:p w14:paraId="2563711B" w14:textId="2E13AADD" w:rsidR="00A96F8A" w:rsidRDefault="002C09E9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01731020" w:history="1">
            <w:r w:rsidR="00A96F8A" w:rsidRPr="00B55D87">
              <w:rPr>
                <w:rStyle w:val="Hyperlink"/>
                <w:noProof/>
              </w:rPr>
              <w:t>1.</w:t>
            </w:r>
            <w:r w:rsidR="00A96F8A"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="00A96F8A" w:rsidRPr="00B55D87">
              <w:rPr>
                <w:rStyle w:val="Hyperlink"/>
                <w:noProof/>
              </w:rPr>
              <w:t>Introduction</w:t>
            </w:r>
            <w:r w:rsidR="00A96F8A">
              <w:rPr>
                <w:noProof/>
                <w:webHidden/>
              </w:rPr>
              <w:tab/>
            </w:r>
            <w:r w:rsidR="00A96F8A">
              <w:rPr>
                <w:noProof/>
                <w:webHidden/>
              </w:rPr>
              <w:fldChar w:fldCharType="begin"/>
            </w:r>
            <w:r w:rsidR="00A96F8A">
              <w:rPr>
                <w:noProof/>
                <w:webHidden/>
              </w:rPr>
              <w:instrText xml:space="preserve"> PAGEREF _Toc101731020 \h </w:instrText>
            </w:r>
            <w:r w:rsidR="00A96F8A">
              <w:rPr>
                <w:noProof/>
                <w:webHidden/>
              </w:rPr>
            </w:r>
            <w:r w:rsidR="00A96F8A">
              <w:rPr>
                <w:noProof/>
                <w:webHidden/>
              </w:rPr>
              <w:fldChar w:fldCharType="separate"/>
            </w:r>
            <w:r w:rsidR="00A96F8A">
              <w:rPr>
                <w:noProof/>
                <w:webHidden/>
              </w:rPr>
              <w:t>3</w:t>
            </w:r>
            <w:r w:rsidR="00A96F8A">
              <w:rPr>
                <w:noProof/>
                <w:webHidden/>
              </w:rPr>
              <w:fldChar w:fldCharType="end"/>
            </w:r>
          </w:hyperlink>
        </w:p>
        <w:p w14:paraId="72F6EA54" w14:textId="2340804D" w:rsidR="00A96F8A" w:rsidRDefault="00A96F8A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01731021" w:history="1">
            <w:r w:rsidRPr="00B55D87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B55D87">
              <w:rPr>
                <w:rStyle w:val="Hyperlink"/>
                <w:noProof/>
              </w:rPr>
              <w:t>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_Toc101731021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888A56" w14:textId="1E67D218" w:rsidR="00A96F8A" w:rsidRDefault="00A96F8A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01731022" w:history="1">
            <w:r w:rsidRPr="00B55D87">
              <w:rPr>
                <w:rStyle w:val="Hyperlink"/>
                <w:noProof/>
              </w:rPr>
              <w:t>2.1. Testing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_Toc101731022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2FB56B" w14:textId="45274614" w:rsidR="00A96F8A" w:rsidRDefault="00A96F8A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01731023" w:history="1">
            <w:r w:rsidRPr="00B55D87">
              <w:rPr>
                <w:rStyle w:val="Hyperlink"/>
                <w:noProof/>
              </w:rPr>
              <w:t>2.2. Live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_Toc101731023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4FC234" w14:textId="24806A18" w:rsidR="00A96F8A" w:rsidRDefault="00A96F8A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01731024" w:history="1">
            <w:r w:rsidRPr="00B55D87">
              <w:rPr>
                <w:rStyle w:val="Hyperlink"/>
                <w:noProof/>
              </w:rPr>
              <w:t>2.3. History of the LE3 and Motronic management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_Toc101731024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DA3A28" w14:textId="1ECA4E10" w:rsidR="00A96F8A" w:rsidRDefault="00A96F8A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01731025" w:history="1">
            <w:r w:rsidRPr="00B55D87">
              <w:rPr>
                <w:rStyle w:val="Hyperlink"/>
                <w:rFonts w:asciiTheme="majorHAnsi" w:eastAsiaTheme="majorEastAsia" w:hAnsiTheme="majorHAnsi" w:cstheme="majorBidi"/>
                <w:noProof/>
              </w:rPr>
              <w:t>2.4. System Improvements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_Toc101731025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F5CE45" w14:textId="6DB8A4EA" w:rsidR="00A96F8A" w:rsidRDefault="00A96F8A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01731026" w:history="1">
            <w:r w:rsidRPr="00B55D87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B55D87">
              <w:rPr>
                <w:rStyle w:val="Hyperlink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_Toc101731026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F720AF" w14:textId="6604E43A" w:rsidR="00A96F8A" w:rsidRDefault="00A96F8A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01731027" w:history="1">
            <w:r w:rsidRPr="00B55D87">
              <w:rPr>
                <w:rStyle w:val="Hyperlink"/>
                <w:noProof/>
              </w:rPr>
              <w:t>3.1 Health and Safety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_Toc101731027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AD9778" w14:textId="7349C0C4" w:rsidR="00A96F8A" w:rsidRDefault="00A96F8A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01731028" w:history="1">
            <w:r w:rsidRPr="00B55D87">
              <w:rPr>
                <w:rStyle w:val="Hyperlink"/>
                <w:noProof/>
              </w:rPr>
              <w:t>4.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B55D87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_Toc101731028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988B6A" w14:textId="5793D63C" w:rsidR="00A96F8A" w:rsidRDefault="00A96F8A">
          <w:pPr>
            <w:pStyle w:val="TOC2"/>
            <w:tabs>
              <w:tab w:val="left" w:pos="960"/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01731029" w:history="1">
            <w:r w:rsidRPr="00B55D87">
              <w:rPr>
                <w:rStyle w:val="Hyperlink"/>
                <w:noProof/>
              </w:rPr>
              <w:t>4.1.</w:t>
            </w:r>
            <w:r>
              <w:rPr>
                <w:rFonts w:eastAsiaTheme="minorEastAsia"/>
                <w:b w:val="0"/>
                <w:bCs w:val="0"/>
                <w:noProof/>
                <w:lang w:eastAsia="en-GB"/>
              </w:rPr>
              <w:tab/>
            </w:r>
            <w:r w:rsidRPr="00B55D87">
              <w:rPr>
                <w:rStyle w:val="Hyperlink"/>
                <w:noProof/>
              </w:rPr>
              <w:t>Motronic NTC2 Graphs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_Toc101731029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2963E3" w14:textId="26E36006" w:rsidR="00A96F8A" w:rsidRDefault="00A96F8A">
          <w:pPr>
            <w:pStyle w:val="TOC2"/>
            <w:tabs>
              <w:tab w:val="left" w:pos="960"/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01731030" w:history="1">
            <w:r w:rsidRPr="00B55D87">
              <w:rPr>
                <w:rStyle w:val="Hyperlink"/>
                <w:noProof/>
              </w:rPr>
              <w:t>4.2.</w:t>
            </w:r>
            <w:r>
              <w:rPr>
                <w:rFonts w:eastAsiaTheme="minorEastAsia"/>
                <w:b w:val="0"/>
                <w:bCs w:val="0"/>
                <w:noProof/>
                <w:lang w:eastAsia="en-GB"/>
              </w:rPr>
              <w:tab/>
            </w:r>
            <w:r w:rsidRPr="00B55D87">
              <w:rPr>
                <w:rStyle w:val="Hyperlink"/>
                <w:noProof/>
              </w:rPr>
              <w:t>LE3 NTC2 Graphs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_Toc101731030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E9B10A" w14:textId="6BC625E1" w:rsidR="00A96F8A" w:rsidRDefault="00A96F8A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01731031" w:history="1">
            <w:r w:rsidRPr="00B55D87">
              <w:rPr>
                <w:rStyle w:val="Hyperlink"/>
                <w:noProof/>
              </w:rPr>
              <w:t>5.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B55D87">
              <w:rPr>
                <w:rStyle w:val="Hyperlink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_Toc101731031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39A19A" w14:textId="31DFFCF1" w:rsidR="00A96F8A" w:rsidRDefault="00A96F8A">
          <w:pPr>
            <w:pStyle w:val="TOC2"/>
            <w:tabs>
              <w:tab w:val="left" w:pos="960"/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01731032" w:history="1">
            <w:r w:rsidRPr="00B55D87">
              <w:rPr>
                <w:rStyle w:val="Hyperlink"/>
                <w:noProof/>
              </w:rPr>
              <w:t>5.1.</w:t>
            </w:r>
            <w:r>
              <w:rPr>
                <w:rFonts w:eastAsiaTheme="minorEastAsia"/>
                <w:b w:val="0"/>
                <w:bCs w:val="0"/>
                <w:noProof/>
                <w:lang w:eastAsia="en-GB"/>
              </w:rPr>
              <w:tab/>
            </w:r>
            <w:r w:rsidRPr="00B55D87">
              <w:rPr>
                <w:rStyle w:val="Hyperlink"/>
                <w:noProof/>
              </w:rPr>
              <w:t>Motronic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_Toc101731032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F96A08" w14:textId="73AE3F86" w:rsidR="00A96F8A" w:rsidRDefault="00A96F8A">
          <w:pPr>
            <w:pStyle w:val="TOC2"/>
            <w:tabs>
              <w:tab w:val="left" w:pos="960"/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01731033" w:history="1">
            <w:r w:rsidRPr="00B55D87">
              <w:rPr>
                <w:rStyle w:val="Hyperlink"/>
                <w:noProof/>
              </w:rPr>
              <w:t>5.2.</w:t>
            </w:r>
            <w:r>
              <w:rPr>
                <w:rFonts w:eastAsiaTheme="minorEastAsia"/>
                <w:b w:val="0"/>
                <w:bCs w:val="0"/>
                <w:noProof/>
                <w:lang w:eastAsia="en-GB"/>
              </w:rPr>
              <w:tab/>
            </w:r>
            <w:r w:rsidRPr="00B55D87">
              <w:rPr>
                <w:rStyle w:val="Hyperlink"/>
                <w:noProof/>
              </w:rPr>
              <w:t>LE3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_Toc101731033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65B3FD" w14:textId="38F8FD61" w:rsidR="00A96F8A" w:rsidRDefault="00A96F8A">
          <w:pPr>
            <w:pStyle w:val="TOC2"/>
            <w:tabs>
              <w:tab w:val="left" w:pos="960"/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01731034" w:history="1">
            <w:r w:rsidRPr="00B55D87">
              <w:rPr>
                <w:rStyle w:val="Hyperlink"/>
                <w:noProof/>
              </w:rPr>
              <w:t>5.3.</w:t>
            </w:r>
            <w:r>
              <w:rPr>
                <w:rFonts w:eastAsiaTheme="minorEastAsia"/>
                <w:b w:val="0"/>
                <w:bCs w:val="0"/>
                <w:noProof/>
                <w:lang w:eastAsia="en-GB"/>
              </w:rPr>
              <w:tab/>
            </w:r>
            <w:r w:rsidRPr="00B55D87">
              <w:rPr>
                <w:rStyle w:val="Hyperlink"/>
                <w:noProof/>
              </w:rPr>
              <w:t>LE3 Scope Patterns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_Toc101731034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B6A6C9" w14:textId="5E317688" w:rsidR="00A96F8A" w:rsidRDefault="00A96F8A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01731035" w:history="1">
            <w:r w:rsidRPr="00B55D87">
              <w:rPr>
                <w:rStyle w:val="Hyperlink"/>
                <w:noProof/>
              </w:rPr>
              <w:t>6.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B55D87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_Toc101731035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293781" w14:textId="7A45B689" w:rsidR="00A96F8A" w:rsidRDefault="00A96F8A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01731036" w:history="1">
            <w:r w:rsidRPr="00B55D87">
              <w:rPr>
                <w:rStyle w:val="Hyperlink"/>
                <w:noProof/>
              </w:rPr>
              <w:t>7.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B55D87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_Toc101731036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42F21B" w14:textId="604DF92E" w:rsidR="00A96F8A" w:rsidRDefault="00A96F8A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01731037" w:history="1">
            <w:r w:rsidRPr="00B55D87">
              <w:rPr>
                <w:rStyle w:val="Hyperlink"/>
                <w:noProof/>
              </w:rPr>
              <w:t>8.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B55D87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_Toc101731037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4ED007" w14:textId="588234FD" w:rsidR="00A96F8A" w:rsidRDefault="00A96F8A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01731038" w:history="1">
            <w:r w:rsidRPr="00B55D87">
              <w:rPr>
                <w:rStyle w:val="Hyperlink"/>
                <w:noProof/>
              </w:rPr>
              <w:t>9.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B55D87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_Toc101731038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8F5B55" w14:textId="4AEEF130" w:rsidR="00A96F8A" w:rsidRDefault="00A96F8A">
          <w:pPr>
            <w:pStyle w:val="TOC2"/>
            <w:tabs>
              <w:tab w:val="left" w:pos="960"/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01731039" w:history="1">
            <w:r w:rsidRPr="00B55D87">
              <w:rPr>
                <w:rStyle w:val="Hyperlink"/>
                <w:noProof/>
              </w:rPr>
              <w:t>9.1.</w:t>
            </w:r>
            <w:r>
              <w:rPr>
                <w:rFonts w:eastAsiaTheme="minorEastAsia"/>
                <w:b w:val="0"/>
                <w:bCs w:val="0"/>
                <w:noProof/>
                <w:lang w:eastAsia="en-GB"/>
              </w:rPr>
              <w:tab/>
            </w:r>
            <w:r w:rsidRPr="00B55D87">
              <w:rPr>
                <w:rStyle w:val="Hyperlink"/>
                <w:noProof/>
              </w:rPr>
              <w:t>LE3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_Toc101731039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AFADF5" w14:textId="2A2E97DC" w:rsidR="00A96F8A" w:rsidRDefault="00A96F8A">
          <w:pPr>
            <w:pStyle w:val="TOC2"/>
            <w:tabs>
              <w:tab w:val="left" w:pos="960"/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01731040" w:history="1">
            <w:r w:rsidRPr="00B55D87">
              <w:rPr>
                <w:rStyle w:val="Hyperlink"/>
                <w:noProof/>
              </w:rPr>
              <w:t>9.2.</w:t>
            </w:r>
            <w:r>
              <w:rPr>
                <w:rFonts w:eastAsiaTheme="minorEastAsia"/>
                <w:b w:val="0"/>
                <w:bCs w:val="0"/>
                <w:noProof/>
                <w:lang w:eastAsia="en-GB"/>
              </w:rPr>
              <w:tab/>
            </w:r>
            <w:r w:rsidRPr="00B55D87">
              <w:rPr>
                <w:rStyle w:val="Hyperlink"/>
                <w:noProof/>
              </w:rPr>
              <w:t>Motronic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_Toc101731040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5109D5" w14:textId="64B1874A" w:rsidR="002C09E9" w:rsidRDefault="002C09E9">
          <w:r>
            <w:rPr>
              <w:b/>
              <w:bCs/>
              <w:noProof/>
            </w:rPr>
            <w:fldChar w:fldCharType="end"/>
          </w:r>
        </w:p>
      </w:sdtContent>
    </w:sdt>
    <w:p w14:paraId="581852A1" w14:textId="77777777" w:rsidR="0003033B" w:rsidRDefault="007364DF" w:rsidP="007A2687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41358879" w14:textId="77777777" w:rsidR="0003033B" w:rsidRDefault="0003033B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3314FD77" w14:textId="77777777" w:rsidR="00A96F8A" w:rsidRDefault="0003033B" w:rsidP="0003033B">
      <w:pPr>
        <w:tabs>
          <w:tab w:val="left" w:pos="1068"/>
        </w:tabs>
        <w:rPr>
          <w:noProof/>
        </w:rPr>
      </w:pPr>
      <w:r>
        <w:lastRenderedPageBreak/>
        <w:tab/>
      </w:r>
      <w:r>
        <w:fldChar w:fldCharType="begin"/>
      </w:r>
      <w:r>
        <w:instrText xml:space="preserve"> TOC \h \z \c "Table" </w:instrText>
      </w:r>
      <w:r>
        <w:fldChar w:fldCharType="separate"/>
      </w:r>
    </w:p>
    <w:p w14:paraId="474C8856" w14:textId="7FF2AA86" w:rsidR="00A96F8A" w:rsidRDefault="00A96F8A">
      <w:pPr>
        <w:pStyle w:val="TableofFigures"/>
        <w:tabs>
          <w:tab w:val="right" w:pos="9010"/>
        </w:tabs>
        <w:rPr>
          <w:rFonts w:eastAsiaTheme="minorEastAsia"/>
          <w:noProof/>
          <w:sz w:val="22"/>
          <w:szCs w:val="22"/>
          <w:lang w:eastAsia="en-GB"/>
        </w:rPr>
      </w:pPr>
      <w:hyperlink w:anchor="_Toc101731041" w:history="1">
        <w:r w:rsidRPr="00AA34DB">
          <w:rPr>
            <w:rStyle w:val="Hyperlink"/>
            <w:noProof/>
          </w:rPr>
          <w:t>Table 1 - LE3 Dynamic test data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_Toc101731041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5E17175E" w14:textId="6D77F828" w:rsidR="00A96F8A" w:rsidRDefault="00A96F8A">
      <w:pPr>
        <w:pStyle w:val="TableofFigures"/>
        <w:tabs>
          <w:tab w:val="right" w:pos="9010"/>
        </w:tabs>
        <w:rPr>
          <w:rFonts w:eastAsiaTheme="minorEastAsia"/>
          <w:noProof/>
          <w:sz w:val="22"/>
          <w:szCs w:val="22"/>
          <w:lang w:eastAsia="en-GB"/>
        </w:rPr>
      </w:pPr>
      <w:hyperlink w:anchor="_Toc101731042" w:history="1">
        <w:r w:rsidRPr="00AA34DB">
          <w:rPr>
            <w:rStyle w:val="Hyperlink"/>
            <w:noProof/>
          </w:rPr>
          <w:t>Table 2 - Motronic Dynamic test data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_Toc101731042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6E85FF8" w14:textId="7306C9E9" w:rsidR="00A96F8A" w:rsidRDefault="00A96F8A">
      <w:pPr>
        <w:pStyle w:val="TableofFigures"/>
        <w:tabs>
          <w:tab w:val="right" w:pos="9010"/>
        </w:tabs>
        <w:rPr>
          <w:rFonts w:eastAsiaTheme="minorEastAsia"/>
          <w:noProof/>
          <w:sz w:val="22"/>
          <w:szCs w:val="22"/>
          <w:lang w:eastAsia="en-GB"/>
        </w:rPr>
      </w:pPr>
      <w:hyperlink r:id="rId9" w:anchor="_Toc101731043" w:history="1">
        <w:r w:rsidRPr="00AA34DB">
          <w:rPr>
            <w:rStyle w:val="Hyperlink"/>
            <w:noProof/>
          </w:rPr>
          <w:t>Table 4 – Motronic Pin Data Continued (Kay,2001)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_Toc101731043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0BB67960" w14:textId="576FFAA3" w:rsidR="00A96F8A" w:rsidRDefault="00A96F8A">
      <w:pPr>
        <w:pStyle w:val="TableofFigures"/>
        <w:tabs>
          <w:tab w:val="right" w:pos="9010"/>
        </w:tabs>
        <w:rPr>
          <w:rFonts w:eastAsiaTheme="minorEastAsia"/>
          <w:noProof/>
          <w:sz w:val="22"/>
          <w:szCs w:val="22"/>
          <w:lang w:eastAsia="en-GB"/>
        </w:rPr>
      </w:pPr>
      <w:hyperlink r:id="rId10" w:anchor="_Toc101731044" w:history="1">
        <w:r w:rsidRPr="00AA34DB">
          <w:rPr>
            <w:rStyle w:val="Hyperlink"/>
            <w:noProof/>
          </w:rPr>
          <w:t>Table 3 – Motronic Pin Data (Kay,2001)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_Toc101731044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403AEDFA" w14:textId="57DA9DBC" w:rsidR="0003033B" w:rsidRDefault="0003033B" w:rsidP="0003033B">
      <w:pPr>
        <w:tabs>
          <w:tab w:val="left" w:pos="1068"/>
        </w:tabs>
      </w:pPr>
      <w:r>
        <w:fldChar w:fldCharType="end"/>
      </w:r>
    </w:p>
    <w:p w14:paraId="1E7D3404" w14:textId="77777777" w:rsidR="0003033B" w:rsidRDefault="0003033B" w:rsidP="007A2687"/>
    <w:p w14:paraId="496A674F" w14:textId="7993B8F2" w:rsidR="00A96F8A" w:rsidRDefault="0003033B">
      <w:pPr>
        <w:pStyle w:val="TableofFigures"/>
        <w:tabs>
          <w:tab w:val="right" w:leader="dot" w:pos="9010"/>
        </w:tabs>
        <w:rPr>
          <w:rFonts w:eastAsiaTheme="minorEastAsia"/>
          <w:noProof/>
          <w:sz w:val="22"/>
          <w:szCs w:val="22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01731045" w:history="1">
        <w:r w:rsidR="00A96F8A" w:rsidRPr="00E71EAC">
          <w:rPr>
            <w:rStyle w:val="Hyperlink"/>
            <w:noProof/>
          </w:rPr>
          <w:t>Figure 1 – Motronic Pin 4 Idle Control Valve %</w:t>
        </w:r>
        <w:r w:rsidR="00A96F8A">
          <w:rPr>
            <w:noProof/>
            <w:webHidden/>
          </w:rPr>
          <w:tab/>
        </w:r>
        <w:r w:rsidR="00A96F8A">
          <w:rPr>
            <w:noProof/>
            <w:webHidden/>
          </w:rPr>
          <w:fldChar w:fldCharType="begin"/>
        </w:r>
        <w:r w:rsidR="00A96F8A">
          <w:rPr>
            <w:noProof/>
            <w:webHidden/>
          </w:rPr>
          <w:instrText xml:space="preserve"> PAGEREF _Toc101731045 \h </w:instrText>
        </w:r>
        <w:r w:rsidR="00A96F8A">
          <w:rPr>
            <w:noProof/>
            <w:webHidden/>
          </w:rPr>
        </w:r>
        <w:r w:rsidR="00A96F8A">
          <w:rPr>
            <w:noProof/>
            <w:webHidden/>
          </w:rPr>
          <w:fldChar w:fldCharType="separate"/>
        </w:r>
        <w:r w:rsidR="00A96F8A">
          <w:rPr>
            <w:noProof/>
            <w:webHidden/>
          </w:rPr>
          <w:t>11</w:t>
        </w:r>
        <w:r w:rsidR="00A96F8A">
          <w:rPr>
            <w:noProof/>
            <w:webHidden/>
          </w:rPr>
          <w:fldChar w:fldCharType="end"/>
        </w:r>
      </w:hyperlink>
    </w:p>
    <w:p w14:paraId="120A16E5" w14:textId="3DAB1C77" w:rsidR="00A96F8A" w:rsidRDefault="00A96F8A">
      <w:pPr>
        <w:pStyle w:val="TableofFigures"/>
        <w:tabs>
          <w:tab w:val="right" w:leader="dot" w:pos="9010"/>
        </w:tabs>
        <w:rPr>
          <w:rFonts w:eastAsiaTheme="minorEastAsia"/>
          <w:noProof/>
          <w:sz w:val="22"/>
          <w:szCs w:val="22"/>
          <w:lang w:eastAsia="en-GB"/>
        </w:rPr>
      </w:pPr>
      <w:hyperlink w:anchor="_Toc101731046" w:history="1">
        <w:r w:rsidRPr="00E71EAC">
          <w:rPr>
            <w:rStyle w:val="Hyperlink"/>
            <w:noProof/>
          </w:rPr>
          <w:t>Figure 2 - Motronic Pin 16 injection on 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_Toc101731046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281D16D3" w14:textId="3A838B87" w:rsidR="00A96F8A" w:rsidRDefault="00A96F8A">
      <w:pPr>
        <w:pStyle w:val="TableofFigures"/>
        <w:tabs>
          <w:tab w:val="right" w:leader="dot" w:pos="9010"/>
        </w:tabs>
        <w:rPr>
          <w:rFonts w:eastAsiaTheme="minorEastAsia"/>
          <w:noProof/>
          <w:sz w:val="22"/>
          <w:szCs w:val="22"/>
          <w:lang w:eastAsia="en-GB"/>
        </w:rPr>
      </w:pPr>
      <w:hyperlink w:anchor="_Toc101731047" w:history="1">
        <w:r w:rsidRPr="00E71EAC">
          <w:rPr>
            <w:rStyle w:val="Hyperlink"/>
            <w:noProof/>
          </w:rPr>
          <w:t>Figure 3 - Motronic Pin 45 Voltage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_Toc101731047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7F016900" w14:textId="7BB800EC" w:rsidR="00A96F8A" w:rsidRDefault="00A96F8A">
      <w:pPr>
        <w:pStyle w:val="TableofFigures"/>
        <w:tabs>
          <w:tab w:val="right" w:leader="dot" w:pos="9010"/>
        </w:tabs>
        <w:rPr>
          <w:rFonts w:eastAsiaTheme="minorEastAsia"/>
          <w:noProof/>
          <w:sz w:val="22"/>
          <w:szCs w:val="22"/>
          <w:lang w:eastAsia="en-GB"/>
        </w:rPr>
      </w:pPr>
      <w:hyperlink w:anchor="_Toc101731048" w:history="1">
        <w:r w:rsidRPr="00E71EAC">
          <w:rPr>
            <w:rStyle w:val="Hyperlink"/>
            <w:noProof/>
          </w:rPr>
          <w:t>Figure 4 - Motronic Pin 45 Resistance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_Toc101731048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742628B9" w14:textId="01B8A605" w:rsidR="00A96F8A" w:rsidRDefault="00A96F8A">
      <w:pPr>
        <w:pStyle w:val="TableofFigures"/>
        <w:tabs>
          <w:tab w:val="right" w:leader="dot" w:pos="9010"/>
        </w:tabs>
        <w:rPr>
          <w:rFonts w:eastAsiaTheme="minorEastAsia"/>
          <w:noProof/>
          <w:sz w:val="22"/>
          <w:szCs w:val="22"/>
          <w:lang w:eastAsia="en-GB"/>
        </w:rPr>
      </w:pPr>
      <w:hyperlink w:anchor="_Toc101731049" w:history="1">
        <w:r w:rsidRPr="00E71EAC">
          <w:rPr>
            <w:rStyle w:val="Hyperlink"/>
            <w:noProof/>
          </w:rPr>
          <w:t>Figure 5 – LE3 Pin 8 Coolant Temperature Sensor Resistance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_Toc101731049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76F527A2" w14:textId="00C63BB1" w:rsidR="00A96F8A" w:rsidRDefault="00A96F8A">
      <w:pPr>
        <w:pStyle w:val="TableofFigures"/>
        <w:tabs>
          <w:tab w:val="right" w:leader="dot" w:pos="9010"/>
        </w:tabs>
        <w:rPr>
          <w:rFonts w:eastAsiaTheme="minorEastAsia"/>
          <w:noProof/>
          <w:sz w:val="22"/>
          <w:szCs w:val="22"/>
          <w:lang w:eastAsia="en-GB"/>
        </w:rPr>
      </w:pPr>
      <w:hyperlink w:anchor="_Toc101731050" w:history="1">
        <w:r w:rsidRPr="00E71EAC">
          <w:rPr>
            <w:rStyle w:val="Hyperlink"/>
            <w:noProof/>
          </w:rPr>
          <w:t>Figure 6 – LE3 Pin 8 Coolant Temperature Sensor Voltage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_Toc101731050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35FE5761" w14:textId="18875B81" w:rsidR="00A96F8A" w:rsidRDefault="00A96F8A">
      <w:pPr>
        <w:pStyle w:val="TableofFigures"/>
        <w:tabs>
          <w:tab w:val="right" w:leader="dot" w:pos="9010"/>
        </w:tabs>
        <w:rPr>
          <w:rFonts w:eastAsiaTheme="minorEastAsia"/>
          <w:noProof/>
          <w:sz w:val="22"/>
          <w:szCs w:val="22"/>
          <w:lang w:eastAsia="en-GB"/>
        </w:rPr>
      </w:pPr>
      <w:hyperlink w:anchor="_Toc101731051" w:history="1">
        <w:r w:rsidRPr="00E71EAC">
          <w:rPr>
            <w:rStyle w:val="Hyperlink"/>
            <w:noProof/>
          </w:rPr>
          <w:t>Figure 7 – LE3 Pin 3 Injection Pulse 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_Toc101731051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796B02DF" w14:textId="31EF4D47" w:rsidR="00A96F8A" w:rsidRDefault="00A96F8A">
      <w:pPr>
        <w:pStyle w:val="TableofFigures"/>
        <w:tabs>
          <w:tab w:val="right" w:leader="dot" w:pos="9010"/>
        </w:tabs>
        <w:rPr>
          <w:rFonts w:eastAsiaTheme="minorEastAsia"/>
          <w:noProof/>
          <w:sz w:val="22"/>
          <w:szCs w:val="22"/>
          <w:lang w:eastAsia="en-GB"/>
        </w:rPr>
      </w:pPr>
      <w:hyperlink w:anchor="_Toc101731052" w:history="1">
        <w:r w:rsidRPr="00E71EAC">
          <w:rPr>
            <w:rStyle w:val="Hyperlink"/>
            <w:noProof/>
          </w:rPr>
          <w:t>Figure 8- Secondary Voltage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_Toc101731052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195A0EAA" w14:textId="7FAA7262" w:rsidR="00A96F8A" w:rsidRDefault="00A96F8A">
      <w:pPr>
        <w:pStyle w:val="TableofFigures"/>
        <w:tabs>
          <w:tab w:val="right" w:leader="dot" w:pos="9010"/>
        </w:tabs>
        <w:rPr>
          <w:rFonts w:eastAsiaTheme="minorEastAsia"/>
          <w:noProof/>
          <w:sz w:val="22"/>
          <w:szCs w:val="22"/>
          <w:lang w:eastAsia="en-GB"/>
        </w:rPr>
      </w:pPr>
      <w:hyperlink w:anchor="_Toc101731053" w:history="1">
        <w:r w:rsidRPr="00E71EAC">
          <w:rPr>
            <w:rStyle w:val="Hyperlink"/>
            <w:noProof/>
          </w:rPr>
          <w:t>Figure 9 – Crank Signal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_Toc101731053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2EF147BB" w14:textId="21CEE2DA" w:rsidR="00A96F8A" w:rsidRDefault="00A96F8A">
      <w:pPr>
        <w:pStyle w:val="TableofFigures"/>
        <w:tabs>
          <w:tab w:val="right" w:leader="dot" w:pos="9010"/>
        </w:tabs>
        <w:rPr>
          <w:rFonts w:eastAsiaTheme="minorEastAsia"/>
          <w:noProof/>
          <w:sz w:val="22"/>
          <w:szCs w:val="22"/>
          <w:lang w:eastAsia="en-GB"/>
        </w:rPr>
      </w:pPr>
      <w:hyperlink w:anchor="_Toc101731054" w:history="1">
        <w:r w:rsidRPr="00E71EAC">
          <w:rPr>
            <w:rStyle w:val="Hyperlink"/>
            <w:noProof/>
          </w:rPr>
          <w:t>Figure 10 – Spark Advance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_Toc101731054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79599EB5" w14:textId="22F4E736" w:rsidR="00A96F8A" w:rsidRDefault="00A96F8A">
      <w:pPr>
        <w:pStyle w:val="TableofFigures"/>
        <w:tabs>
          <w:tab w:val="right" w:leader="dot" w:pos="9010"/>
        </w:tabs>
        <w:rPr>
          <w:rFonts w:eastAsiaTheme="minorEastAsia"/>
          <w:noProof/>
          <w:sz w:val="22"/>
          <w:szCs w:val="22"/>
          <w:lang w:eastAsia="en-GB"/>
        </w:rPr>
      </w:pPr>
      <w:hyperlink w:anchor="_Toc101731055" w:history="1">
        <w:r w:rsidRPr="00E71EAC">
          <w:rPr>
            <w:rStyle w:val="Hyperlink"/>
            <w:noProof/>
          </w:rPr>
          <w:t>Figure 11- Amplifier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_Toc101731055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7E2A746B" w14:textId="0162A04C" w:rsidR="00A96F8A" w:rsidRDefault="00A96F8A">
      <w:pPr>
        <w:pStyle w:val="TableofFigures"/>
        <w:tabs>
          <w:tab w:val="right" w:leader="dot" w:pos="9010"/>
        </w:tabs>
        <w:rPr>
          <w:rFonts w:eastAsiaTheme="minorEastAsia"/>
          <w:noProof/>
          <w:sz w:val="22"/>
          <w:szCs w:val="22"/>
          <w:lang w:eastAsia="en-GB"/>
        </w:rPr>
      </w:pPr>
      <w:hyperlink w:anchor="_Toc101731056" w:history="1">
        <w:r w:rsidRPr="00E71EAC">
          <w:rPr>
            <w:rStyle w:val="Hyperlink"/>
            <w:noProof/>
          </w:rPr>
          <w:t>Figure 12 - Injector pulse idle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_Toc101731056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3DC13803" w14:textId="01B0C7AC" w:rsidR="00A96F8A" w:rsidRDefault="00A96F8A">
      <w:pPr>
        <w:pStyle w:val="TableofFigures"/>
        <w:tabs>
          <w:tab w:val="right" w:leader="dot" w:pos="9010"/>
        </w:tabs>
        <w:rPr>
          <w:rFonts w:eastAsiaTheme="minorEastAsia"/>
          <w:noProof/>
          <w:sz w:val="22"/>
          <w:szCs w:val="22"/>
          <w:lang w:eastAsia="en-GB"/>
        </w:rPr>
      </w:pPr>
      <w:hyperlink w:anchor="_Toc101731057" w:history="1">
        <w:r w:rsidRPr="00E71EAC">
          <w:rPr>
            <w:rStyle w:val="Hyperlink"/>
            <w:noProof/>
          </w:rPr>
          <w:t>Figure 13 -Injection pulse under acceleration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_Toc101731057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388EB0C5" w14:textId="4B57BC01" w:rsidR="00A96F8A" w:rsidRDefault="00A96F8A">
      <w:pPr>
        <w:pStyle w:val="TableofFigures"/>
        <w:tabs>
          <w:tab w:val="right" w:leader="dot" w:pos="9010"/>
        </w:tabs>
        <w:rPr>
          <w:rFonts w:eastAsiaTheme="minorEastAsia"/>
          <w:noProof/>
          <w:sz w:val="22"/>
          <w:szCs w:val="22"/>
          <w:lang w:eastAsia="en-GB"/>
        </w:rPr>
      </w:pPr>
      <w:hyperlink w:anchor="_Toc101731058" w:history="1">
        <w:r w:rsidRPr="00E71EAC">
          <w:rPr>
            <w:rStyle w:val="Hyperlink"/>
            <w:noProof/>
          </w:rPr>
          <w:t>Figure 14 – Injection pulse under deceleration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_Toc101731058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55203BB3" w14:textId="6A036A28" w:rsidR="00A96F8A" w:rsidRDefault="00A96F8A">
      <w:pPr>
        <w:pStyle w:val="TableofFigures"/>
        <w:tabs>
          <w:tab w:val="right" w:leader="dot" w:pos="9010"/>
        </w:tabs>
        <w:rPr>
          <w:rFonts w:eastAsiaTheme="minorEastAsia"/>
          <w:noProof/>
          <w:sz w:val="22"/>
          <w:szCs w:val="22"/>
          <w:lang w:eastAsia="en-GB"/>
        </w:rPr>
      </w:pPr>
      <w:hyperlink w:anchor="_Toc101731059" w:history="1">
        <w:r w:rsidRPr="00E71EAC">
          <w:rPr>
            <w:rStyle w:val="Hyperlink"/>
            <w:noProof/>
          </w:rPr>
          <w:t>Figure 15 – Speed Reference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_Toc101731059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509F1C77" w14:textId="46400BEF" w:rsidR="00A96F8A" w:rsidRDefault="00A96F8A">
      <w:pPr>
        <w:pStyle w:val="TableofFigures"/>
        <w:tabs>
          <w:tab w:val="right" w:leader="dot" w:pos="9010"/>
        </w:tabs>
        <w:rPr>
          <w:rFonts w:eastAsiaTheme="minorEastAsia"/>
          <w:noProof/>
          <w:sz w:val="22"/>
          <w:szCs w:val="22"/>
          <w:lang w:eastAsia="en-GB"/>
        </w:rPr>
      </w:pPr>
      <w:hyperlink w:anchor="_Toc101731060" w:history="1">
        <w:r w:rsidRPr="00E71EAC">
          <w:rPr>
            <w:rStyle w:val="Hyperlink"/>
            <w:noProof/>
          </w:rPr>
          <w:t>Figure 16 – Amplifier supply and earth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_Toc101731060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2C96E058" w14:textId="0313E44A" w:rsidR="0003033B" w:rsidRDefault="0003033B" w:rsidP="007A2687">
      <w:r>
        <w:fldChar w:fldCharType="end"/>
      </w:r>
    </w:p>
    <w:p w14:paraId="3984D88B" w14:textId="10C2B477" w:rsidR="007364DF" w:rsidRDefault="007364DF" w:rsidP="007A268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 w:rsidRPr="0003033B">
        <w:br w:type="page"/>
      </w:r>
    </w:p>
    <w:p w14:paraId="15137FA6" w14:textId="00F2F553" w:rsidR="007068D6" w:rsidRDefault="00460B83" w:rsidP="00460B83">
      <w:pPr>
        <w:pStyle w:val="Heading1"/>
        <w:numPr>
          <w:ilvl w:val="0"/>
          <w:numId w:val="1"/>
        </w:numPr>
      </w:pPr>
      <w:bookmarkStart w:id="0" w:name="_Toc101731020"/>
      <w:r>
        <w:lastRenderedPageBreak/>
        <w:t>Introduction</w:t>
      </w:r>
      <w:bookmarkEnd w:id="0"/>
    </w:p>
    <w:p w14:paraId="43D5A5B7" w14:textId="7A0B4589" w:rsidR="00187FDC" w:rsidRDefault="00187FDC" w:rsidP="00460B83">
      <w:r>
        <w:t xml:space="preserve">This report will be investigating </w:t>
      </w:r>
      <w:r w:rsidR="007D5ED7">
        <w:t xml:space="preserve">and assessing </w:t>
      </w:r>
      <w:r w:rsidR="004C236C">
        <w:t>both</w:t>
      </w:r>
      <w:r w:rsidR="00CA2F42">
        <w:t xml:space="preserve"> Bosch</w:t>
      </w:r>
      <w:r w:rsidR="007D5ED7">
        <w:t xml:space="preserve"> </w:t>
      </w:r>
      <w:r w:rsidR="00970E3A">
        <w:t>LE3</w:t>
      </w:r>
      <w:r w:rsidR="00CA2F42">
        <w:t>-jetronic</w:t>
      </w:r>
      <w:r w:rsidR="00970E3A">
        <w:t xml:space="preserve"> and</w:t>
      </w:r>
      <w:r w:rsidR="00CA2F42">
        <w:t xml:space="preserve"> Bosch</w:t>
      </w:r>
      <w:r w:rsidR="00970E3A">
        <w:t xml:space="preserve"> Motronic </w:t>
      </w:r>
      <w:r w:rsidR="00CA2F42">
        <w:t xml:space="preserve">M1.5 </w:t>
      </w:r>
      <w:r w:rsidR="004C236C">
        <w:t>fuelling</w:t>
      </w:r>
      <w:r w:rsidR="00970E3A">
        <w:t xml:space="preserve"> and ignition systems</w:t>
      </w:r>
      <w:r w:rsidR="00DC33FE">
        <w:t xml:space="preserve"> in a live testing situation</w:t>
      </w:r>
      <w:r w:rsidR="004C236C">
        <w:t>, the aim is to provide a clear static and dynamic test data set that will be compared to</w:t>
      </w:r>
      <w:r w:rsidR="00C11FEC">
        <w:t xml:space="preserve"> that of the manufacturers specification</w:t>
      </w:r>
      <w:r w:rsidR="009A4628">
        <w:t xml:space="preserve">. </w:t>
      </w:r>
      <w:r w:rsidR="0038359E">
        <w:t>Various components within each system will</w:t>
      </w:r>
      <w:r w:rsidR="00B32E57">
        <w:t xml:space="preserve"> then</w:t>
      </w:r>
      <w:r w:rsidR="0038359E">
        <w:t xml:space="preserve"> be assessed </w:t>
      </w:r>
      <w:r w:rsidR="00EC65DB">
        <w:t xml:space="preserve">with recommendations </w:t>
      </w:r>
      <w:r w:rsidR="00B32E57">
        <w:t xml:space="preserve">for change based on today’s emission standards being made </w:t>
      </w:r>
      <w:r w:rsidR="005D2339">
        <w:t xml:space="preserve">to bring these engines closer to modern vehicles in terms of fuel efficiency </w:t>
      </w:r>
      <w:r w:rsidR="007E102D">
        <w:t>and emissions.</w:t>
      </w:r>
    </w:p>
    <w:p w14:paraId="6D826D2F" w14:textId="2E52250D" w:rsidR="008B5097" w:rsidRDefault="008B5097" w:rsidP="00460B83">
      <w:r>
        <w:t xml:space="preserve">Live testing </w:t>
      </w:r>
      <w:r w:rsidR="00620A37">
        <w:t>is an integral part of</w:t>
      </w:r>
      <w:r w:rsidR="00725A22">
        <w:t xml:space="preserve"> </w:t>
      </w:r>
      <w:r w:rsidR="00544A36">
        <w:t xml:space="preserve">vehicle development, it allows engineers and manufacturers to assess the longevity of components </w:t>
      </w:r>
      <w:r w:rsidR="00A80D9D">
        <w:t xml:space="preserve">and how adaptive control </w:t>
      </w:r>
      <w:r w:rsidR="0085580A">
        <w:t xml:space="preserve">systems </w:t>
      </w:r>
      <w:r w:rsidR="00F60F67">
        <w:t xml:space="preserve">adjust to the requirements </w:t>
      </w:r>
      <w:r w:rsidR="004C01C9">
        <w:t xml:space="preserve">needed when components in an engine begin to wear, this ensures maximum efficiency is </w:t>
      </w:r>
      <w:r w:rsidR="00F32449">
        <w:t xml:space="preserve">maintained throughout a vehicles service life. </w:t>
      </w:r>
    </w:p>
    <w:p w14:paraId="20644043" w14:textId="77777777" w:rsidR="007E4A75" w:rsidRDefault="007E4A75" w:rsidP="00460B83"/>
    <w:p w14:paraId="208DD5A8" w14:textId="77777777" w:rsidR="002E6535" w:rsidRDefault="008A57EB" w:rsidP="00460B83">
      <w:r>
        <w:t xml:space="preserve">Since 1993 when European emission standards </w:t>
      </w:r>
      <w:r w:rsidR="007354AA">
        <w:t xml:space="preserve">(Euro 1) </w:t>
      </w:r>
      <w:r>
        <w:t>were introduced</w:t>
      </w:r>
      <w:r w:rsidR="00F00571">
        <w:t xml:space="preserve"> to limit how much nitrogen oxide</w:t>
      </w:r>
      <w:r>
        <w:t xml:space="preserve"> </w:t>
      </w:r>
      <w:r w:rsidR="00F00571">
        <w:t>a vehicle could produce</w:t>
      </w:r>
      <w:r w:rsidR="00DF77BA">
        <w:t xml:space="preserve"> manufacturers have had to ensure that </w:t>
      </w:r>
      <w:r w:rsidR="00B45C22">
        <w:t>emissions produced by a vehicle conform to and remain in the limitations</w:t>
      </w:r>
      <w:r w:rsidR="004768B5">
        <w:t>,</w:t>
      </w:r>
      <w:r>
        <w:t xml:space="preserve"> </w:t>
      </w:r>
      <w:r w:rsidR="004768B5">
        <w:t xml:space="preserve">in this legislation a </w:t>
      </w:r>
      <w:r>
        <w:t xml:space="preserve">petrol vehicle could create </w:t>
      </w:r>
      <w:r w:rsidR="00B03889">
        <w:t xml:space="preserve">no more than </w:t>
      </w:r>
      <w:r w:rsidR="007567A0">
        <w:t>0.49</w:t>
      </w:r>
      <w:r w:rsidR="00B03889" w:rsidRPr="00B03889">
        <w:t>g/km</w:t>
      </w:r>
      <w:r w:rsidR="00B03889">
        <w:t xml:space="preserve"> </w:t>
      </w:r>
      <w:r w:rsidR="00612CBD">
        <w:t>and</w:t>
      </w:r>
      <w:r w:rsidR="00B03889">
        <w:t xml:space="preserve"> </w:t>
      </w:r>
      <w:r w:rsidR="00B66227" w:rsidRPr="00B66227">
        <w:t xml:space="preserve">diesel cars </w:t>
      </w:r>
      <w:r w:rsidR="00612CBD">
        <w:t xml:space="preserve">no more than </w:t>
      </w:r>
      <w:r w:rsidR="007567A0">
        <w:t>0.78</w:t>
      </w:r>
      <w:r w:rsidR="00B66227" w:rsidRPr="00B66227">
        <w:t>g/km</w:t>
      </w:r>
      <w:r w:rsidR="007354AA">
        <w:t>, comparatively with today’s Euro 6 standard</w:t>
      </w:r>
      <w:r w:rsidR="000023EC">
        <w:t xml:space="preserve">, almost 30 years later, </w:t>
      </w:r>
      <w:r w:rsidR="00C8540A">
        <w:t xml:space="preserve">a petrol car can produce just </w:t>
      </w:r>
      <w:r w:rsidR="00EA2393">
        <w:t>0.06</w:t>
      </w:r>
      <w:r w:rsidR="00297CAB">
        <w:t>g/km an</w:t>
      </w:r>
      <w:r w:rsidR="00DA447F">
        <w:t>d</w:t>
      </w:r>
      <w:r w:rsidR="00297CAB">
        <w:t xml:space="preserve"> a diesel car </w:t>
      </w:r>
      <w:r w:rsidR="00EA2393">
        <w:t>0.08</w:t>
      </w:r>
      <w:r w:rsidR="00005E8A">
        <w:t>g/km</w:t>
      </w:r>
      <w:r w:rsidR="00633409">
        <w:t xml:space="preserve"> </w:t>
      </w:r>
      <w:r w:rsidR="00D1550F">
        <w:t>(</w:t>
      </w:r>
      <w:r w:rsidR="007F207E">
        <w:t>Minjares</w:t>
      </w:r>
      <w:r w:rsidR="0097680E">
        <w:t>, 2016)</w:t>
      </w:r>
      <w:r w:rsidR="007F207E">
        <w:t>.</w:t>
      </w:r>
      <w:r w:rsidR="0004281D">
        <w:t xml:space="preserve"> </w:t>
      </w:r>
    </w:p>
    <w:p w14:paraId="3F0FD2AB" w14:textId="0F52B6A0" w:rsidR="00A7385C" w:rsidRDefault="0004281D" w:rsidP="00460B83">
      <w:r>
        <w:t xml:space="preserve">With </w:t>
      </w:r>
      <w:r w:rsidR="00C11D43">
        <w:t xml:space="preserve">the </w:t>
      </w:r>
      <w:r w:rsidR="001F5349">
        <w:t>ever-increasing</w:t>
      </w:r>
      <w:r w:rsidR="00C11D43">
        <w:t xml:space="preserve"> standards for lower emissions</w:t>
      </w:r>
      <w:r w:rsidR="00030342">
        <w:t>,</w:t>
      </w:r>
      <w:r w:rsidR="007B54EB">
        <w:t xml:space="preserve"> the introduction of post combustion devices such as catalytic converters to aid in this</w:t>
      </w:r>
      <w:r w:rsidR="00030342">
        <w:t xml:space="preserve"> and Euro 7 standards expected to be introduced in 2025</w:t>
      </w:r>
      <w:r w:rsidR="007B54EB">
        <w:t xml:space="preserve"> manufacturers must strive to </w:t>
      </w:r>
      <w:r w:rsidR="00CB5D2C">
        <w:t xml:space="preserve">create systems on vehicles to </w:t>
      </w:r>
      <w:r w:rsidR="00030342">
        <w:t xml:space="preserve">meet these regulations and stay </w:t>
      </w:r>
      <w:r w:rsidR="00361E41">
        <w:t xml:space="preserve">effective in controlling these emissions </w:t>
      </w:r>
      <w:r w:rsidR="002E6535">
        <w:t>indefinitely.</w:t>
      </w:r>
    </w:p>
    <w:p w14:paraId="2DB61D56" w14:textId="2B5E36B1" w:rsidR="00460B83" w:rsidRDefault="00460B83" w:rsidP="00460B83">
      <w:r>
        <w:br w:type="page"/>
      </w:r>
    </w:p>
    <w:p w14:paraId="19A41CBC" w14:textId="4CF15CCF" w:rsidR="00937475" w:rsidRDefault="001D1367" w:rsidP="00937475">
      <w:pPr>
        <w:pStyle w:val="Heading1"/>
        <w:numPr>
          <w:ilvl w:val="0"/>
          <w:numId w:val="1"/>
        </w:numPr>
      </w:pPr>
      <w:bookmarkStart w:id="1" w:name="_Toc101731021"/>
      <w:r>
        <w:lastRenderedPageBreak/>
        <w:t>Literature Review</w:t>
      </w:r>
      <w:bookmarkEnd w:id="1"/>
    </w:p>
    <w:p w14:paraId="62825D65" w14:textId="39E25B04" w:rsidR="002028B8" w:rsidRPr="002028B8" w:rsidRDefault="002028B8" w:rsidP="002028B8">
      <w:pPr>
        <w:pStyle w:val="Heading2"/>
      </w:pPr>
      <w:bookmarkStart w:id="2" w:name="_Toc101731022"/>
      <w:r>
        <w:t>2.1. Testing Equipment</w:t>
      </w:r>
      <w:bookmarkEnd w:id="2"/>
    </w:p>
    <w:p w14:paraId="5F5501AC" w14:textId="77777777" w:rsidR="00D52644" w:rsidRDefault="00A06617" w:rsidP="005C45F3">
      <w:r>
        <w:t>When testing electrical com</w:t>
      </w:r>
      <w:r w:rsidR="00CF3E96">
        <w:t xml:space="preserve">ponents </w:t>
      </w:r>
      <w:r w:rsidR="003A04CA">
        <w:t>on a vehicle t</w:t>
      </w:r>
      <w:r w:rsidR="00F17CF4">
        <w:t>he</w:t>
      </w:r>
      <w:r w:rsidR="003A04CA">
        <w:t xml:space="preserve"> primary tools used are a</w:t>
      </w:r>
      <w:r w:rsidR="00563EE4">
        <w:t xml:space="preserve"> digital </w:t>
      </w:r>
      <w:r w:rsidR="003A04CA">
        <w:t>multimeter, whi</w:t>
      </w:r>
      <w:r w:rsidR="00F17CF4">
        <w:t>c</w:t>
      </w:r>
      <w:r w:rsidR="003A04CA">
        <w:t xml:space="preserve">h </w:t>
      </w:r>
      <w:r w:rsidR="00A216AD">
        <w:t>can</w:t>
      </w:r>
      <w:r w:rsidR="003A04CA">
        <w:t xml:space="preserve"> give </w:t>
      </w:r>
      <w:r w:rsidR="00563EE4">
        <w:t>accurate</w:t>
      </w:r>
      <w:r w:rsidR="003A04CA">
        <w:t xml:space="preserve"> voltage and resistance readings in a numerical form</w:t>
      </w:r>
      <w:r w:rsidR="00A216AD">
        <w:t>,</w:t>
      </w:r>
      <w:r w:rsidR="00F17CF4">
        <w:t xml:space="preserve"> and an oscilloscope.</w:t>
      </w:r>
      <w:r w:rsidR="00A216AD">
        <w:t xml:space="preserve"> </w:t>
      </w:r>
    </w:p>
    <w:p w14:paraId="35122EB6" w14:textId="38884893" w:rsidR="00E511FE" w:rsidRDefault="00A216AD" w:rsidP="005C45F3">
      <w:r>
        <w:t xml:space="preserve">Oscilloscopes </w:t>
      </w:r>
      <w:r w:rsidR="00186571">
        <w:t xml:space="preserve">allow these readings to be taken as well as display </w:t>
      </w:r>
      <w:r w:rsidR="00B15FF2">
        <w:t xml:space="preserve">wave form </w:t>
      </w:r>
      <w:r w:rsidR="00186571">
        <w:t>in a graphical manor</w:t>
      </w:r>
      <w:r w:rsidR="004923DC">
        <w:t xml:space="preserve"> showing things </w:t>
      </w:r>
      <w:r w:rsidR="00B15FF2">
        <w:t>such a</w:t>
      </w:r>
      <w:r w:rsidR="00B21D22">
        <w:t>s wave shape and</w:t>
      </w:r>
      <w:r w:rsidR="00A37AAC">
        <w:t xml:space="preserve"> signal strength</w:t>
      </w:r>
      <w:r w:rsidR="00E511FE">
        <w:t xml:space="preserve"> (</w:t>
      </w:r>
      <w:r w:rsidR="000750DB">
        <w:t>Scott Partnership</w:t>
      </w:r>
      <w:r w:rsidR="00F7452D">
        <w:t>, 2010, p.</w:t>
      </w:r>
      <w:r w:rsidR="00795EDB">
        <w:t>400</w:t>
      </w:r>
      <w:r w:rsidR="00E511FE">
        <w:t xml:space="preserve">). </w:t>
      </w:r>
      <w:r w:rsidR="00D51FFC">
        <w:t xml:space="preserve"> </w:t>
      </w:r>
    </w:p>
    <w:p w14:paraId="5E58A2D7" w14:textId="68E2B866" w:rsidR="009F6F0F" w:rsidRDefault="00E511FE" w:rsidP="005C45F3">
      <w:r>
        <w:t>F</w:t>
      </w:r>
      <w:r w:rsidR="004A2E97">
        <w:t xml:space="preserve">or components </w:t>
      </w:r>
      <w:r w:rsidR="008D307B">
        <w:t xml:space="preserve">such as injectors </w:t>
      </w:r>
      <w:r w:rsidR="009F6F0F">
        <w:t>oscilloscopes provide an invaluable insight when test</w:t>
      </w:r>
      <w:r w:rsidR="009137A6">
        <w:t xml:space="preserve">ing, </w:t>
      </w:r>
    </w:p>
    <w:p w14:paraId="4661E0C9" w14:textId="7705D6C3" w:rsidR="004A2E97" w:rsidRDefault="008D307B" w:rsidP="005C45F3">
      <w:r>
        <w:t xml:space="preserve">pulse time can be accurately measured </w:t>
      </w:r>
      <w:r w:rsidR="009137A6">
        <w:t>with the graph produced showing the potential voltage</w:t>
      </w:r>
      <w:r w:rsidR="00806A8E">
        <w:t>, injection on time</w:t>
      </w:r>
      <w:r w:rsidR="00667AB8">
        <w:t xml:space="preserve"> in </w:t>
      </w:r>
      <w:r w:rsidR="008754A3">
        <w:t>milliseconds</w:t>
      </w:r>
      <w:r w:rsidR="00806A8E">
        <w:t xml:space="preserve"> followed by the EMF spike as </w:t>
      </w:r>
      <w:r w:rsidR="00667AB8">
        <w:t>the injector is turned off</w:t>
      </w:r>
      <w:r w:rsidR="00470719">
        <w:t>, these results can then be compared to a manufacturers specification</w:t>
      </w:r>
      <w:r w:rsidR="006205EC">
        <w:t xml:space="preserve">. </w:t>
      </w:r>
    </w:p>
    <w:p w14:paraId="5C94C302" w14:textId="6556040C" w:rsidR="00CA2A8F" w:rsidRDefault="002028B8" w:rsidP="002028B8">
      <w:pPr>
        <w:pStyle w:val="Heading2"/>
      </w:pPr>
      <w:bookmarkStart w:id="3" w:name="_Toc101731023"/>
      <w:r>
        <w:t>2.</w:t>
      </w:r>
      <w:r w:rsidR="004008CB">
        <w:t>2</w:t>
      </w:r>
      <w:r>
        <w:t>.</w:t>
      </w:r>
      <w:r w:rsidR="001E207A">
        <w:t xml:space="preserve"> Live testing</w:t>
      </w:r>
      <w:bookmarkEnd w:id="3"/>
    </w:p>
    <w:p w14:paraId="1F303922" w14:textId="70C6D9CD" w:rsidR="00C40B80" w:rsidRDefault="00AD717A" w:rsidP="00F15A3D">
      <w:r>
        <w:t xml:space="preserve">For live vehicle testing </w:t>
      </w:r>
      <w:r w:rsidR="00803F66">
        <w:t>environment-controlled</w:t>
      </w:r>
      <w:r w:rsidR="00C53A2B">
        <w:t xml:space="preserve"> testing cells </w:t>
      </w:r>
      <w:r w:rsidR="00B4185B">
        <w:t>are often</w:t>
      </w:r>
      <w:r w:rsidR="00C53A2B">
        <w:t xml:space="preserve"> used</w:t>
      </w:r>
      <w:r w:rsidR="00B34DEC">
        <w:t xml:space="preserve">, this ensures that </w:t>
      </w:r>
      <w:r w:rsidR="0012299E">
        <w:t xml:space="preserve">accurate and repeatable test data can be collected </w:t>
      </w:r>
      <w:r w:rsidR="004F318E">
        <w:t xml:space="preserve">which is needed in order to validate any testing that takes place, when looking at a test cell design several objectives need to be met, </w:t>
      </w:r>
      <w:r w:rsidR="00AE6237">
        <w:t>objectives such as temperature</w:t>
      </w:r>
      <w:r w:rsidR="002A3D72">
        <w:t xml:space="preserve">, </w:t>
      </w:r>
      <w:r w:rsidR="00AE6237">
        <w:t xml:space="preserve"> air pressure</w:t>
      </w:r>
      <w:r w:rsidR="002A3D72">
        <w:t xml:space="preserve"> and</w:t>
      </w:r>
      <w:r w:rsidR="00AE6237">
        <w:t xml:space="preserve"> </w:t>
      </w:r>
      <w:r w:rsidR="00CF0DD4">
        <w:t xml:space="preserve">exhaust extraction </w:t>
      </w:r>
      <w:r w:rsidR="00DB47E6">
        <w:t xml:space="preserve">are essential </w:t>
      </w:r>
      <w:r w:rsidR="00D20B29">
        <w:t>to produce reliable data sets (Schuett and Peckham</w:t>
      </w:r>
      <w:r w:rsidR="00A964F8">
        <w:t>, 1986 p.912-923)</w:t>
      </w:r>
      <w:r w:rsidR="00620EC8">
        <w:t xml:space="preserve">. </w:t>
      </w:r>
      <w:r w:rsidR="00946F62">
        <w:t xml:space="preserve">Being able to control these conditions also allows engineers to </w:t>
      </w:r>
      <w:r w:rsidR="00D97139">
        <w:t xml:space="preserve">accurately test vehicles under different </w:t>
      </w:r>
      <w:r w:rsidR="002B1AD3">
        <w:t xml:space="preserve">circumstances, for example </w:t>
      </w:r>
      <w:r w:rsidR="00666C19">
        <w:t>a cold environment at high altitude can be artificially created using these parameters within the test cell</w:t>
      </w:r>
      <w:r w:rsidR="00E5472F">
        <w:t xml:space="preserve"> (</w:t>
      </w:r>
      <w:r w:rsidR="00E50EF3">
        <w:t>SGS, 2022)</w:t>
      </w:r>
      <w:r w:rsidR="00E31BDF">
        <w:t>.</w:t>
      </w:r>
    </w:p>
    <w:p w14:paraId="33079311" w14:textId="047CC3B5" w:rsidR="00C40B80" w:rsidRDefault="00513715" w:rsidP="00F15A3D">
      <w:r>
        <w:t xml:space="preserve">From a health and safety point of view, test cells are beneficial </w:t>
      </w:r>
      <w:r w:rsidR="00542368">
        <w:t>as cells are often fitted with</w:t>
      </w:r>
    </w:p>
    <w:p w14:paraId="02119269" w14:textId="201F4729" w:rsidR="00435F95" w:rsidRDefault="00E62F5B" w:rsidP="00435F95">
      <w:r>
        <w:t>a fuel</w:t>
      </w:r>
      <w:r w:rsidR="00620EC8">
        <w:t xml:space="preserve"> delivery system</w:t>
      </w:r>
      <w:r>
        <w:t>,</w:t>
      </w:r>
      <w:r w:rsidR="00E80AE1" w:rsidRPr="00E80AE1">
        <w:t xml:space="preserve"> </w:t>
      </w:r>
      <w:r w:rsidR="00E80AE1">
        <w:t>this reduces the risk when dealing with substances such as petrol and diesel which come under COSH regulations.</w:t>
      </w:r>
      <w:r w:rsidR="008807B7">
        <w:t xml:space="preserve"> </w:t>
      </w:r>
      <w:r w:rsidR="00E80AE1">
        <w:t>T</w:t>
      </w:r>
      <w:r w:rsidR="008807B7">
        <w:t>hese</w:t>
      </w:r>
      <w:r w:rsidR="00644A60">
        <w:t xml:space="preserve"> systems also</w:t>
      </w:r>
      <w:r w:rsidR="008807B7">
        <w:t xml:space="preserve"> enabl</w:t>
      </w:r>
      <w:r w:rsidR="00644A60">
        <w:t>e</w:t>
      </w:r>
      <w:r w:rsidR="008807B7">
        <w:t xml:space="preserve"> engineers to accurately measure fuel consumption during testing</w:t>
      </w:r>
      <w:r w:rsidR="00644A60">
        <w:t xml:space="preserve"> through a </w:t>
      </w:r>
      <w:r w:rsidR="00E80AE1">
        <w:t>fuel flow meter.</w:t>
      </w:r>
      <w:r w:rsidR="00070323">
        <w:br w:type="page"/>
      </w:r>
    </w:p>
    <w:p w14:paraId="31F62C8B" w14:textId="09792275" w:rsidR="00435F95" w:rsidRDefault="00435F95" w:rsidP="00435F95">
      <w:pPr>
        <w:pStyle w:val="Heading2"/>
      </w:pPr>
      <w:bookmarkStart w:id="4" w:name="_Toc101731024"/>
      <w:r>
        <w:lastRenderedPageBreak/>
        <w:t>2.</w:t>
      </w:r>
      <w:r w:rsidR="00EA7904">
        <w:t>3</w:t>
      </w:r>
      <w:r>
        <w:t>. History of the LE3 and Motronic management System</w:t>
      </w:r>
      <w:r w:rsidR="00BF2F02">
        <w:t>s</w:t>
      </w:r>
      <w:bookmarkEnd w:id="4"/>
    </w:p>
    <w:p w14:paraId="70FF6253" w14:textId="0781776B" w:rsidR="00D77578" w:rsidRDefault="00F41B25" w:rsidP="00435F95">
      <w:r>
        <w:t xml:space="preserve">The L-Jetronic </w:t>
      </w:r>
      <w:r w:rsidR="007F54A1">
        <w:t xml:space="preserve">engine management system was </w:t>
      </w:r>
      <w:r w:rsidR="00215907">
        <w:t xml:space="preserve">developed </w:t>
      </w:r>
      <w:r w:rsidR="00E96501">
        <w:t>from advancements in control units and sensors from the D-</w:t>
      </w:r>
      <w:r w:rsidR="00885C5D">
        <w:t>J</w:t>
      </w:r>
      <w:r w:rsidR="00E96501">
        <w:t>etronic</w:t>
      </w:r>
      <w:r w:rsidR="00656B6E">
        <w:t xml:space="preserve"> leading to a more efficient </w:t>
      </w:r>
      <w:r w:rsidR="002816E5">
        <w:t xml:space="preserve">operation system decreasing fuel consumption </w:t>
      </w:r>
      <w:r w:rsidR="003F493B">
        <w:t>and fulfilling emissions requirements</w:t>
      </w:r>
      <w:r w:rsidR="00E4322C">
        <w:t xml:space="preserve"> </w:t>
      </w:r>
      <w:r w:rsidR="00E879F1">
        <w:t>(</w:t>
      </w:r>
      <w:r w:rsidR="00433E67">
        <w:t>B</w:t>
      </w:r>
      <w:r w:rsidR="00E879F1">
        <w:t>os</w:t>
      </w:r>
      <w:r w:rsidR="00E4322C">
        <w:t>ch,1982, p.4).</w:t>
      </w:r>
      <w:r w:rsidR="00EE2332">
        <w:t xml:space="preserve"> The LE3 System was developed </w:t>
      </w:r>
      <w:r w:rsidR="000D7292">
        <w:t>from the L-Jetronic without lambda closed loop as emissions regulations were not as stringent in Europe at the time as other</w:t>
      </w:r>
      <w:r w:rsidR="00FD3FB6">
        <w:t>s such as the USA where the LU-Jet</w:t>
      </w:r>
      <w:r w:rsidR="00C626A1">
        <w:t xml:space="preserve">ronic system with closed loop lambda </w:t>
      </w:r>
      <w:r w:rsidR="00D462CB">
        <w:t xml:space="preserve">was </w:t>
      </w:r>
      <w:r w:rsidR="007F1789">
        <w:t>introduced (</w:t>
      </w:r>
      <w:r w:rsidR="00D3337A">
        <w:t xml:space="preserve">Bosch, 1995, </w:t>
      </w:r>
      <w:r w:rsidR="007F1789">
        <w:t>p.</w:t>
      </w:r>
      <w:r w:rsidR="00D3337A">
        <w:t>30</w:t>
      </w:r>
      <w:r w:rsidR="007F1789">
        <w:t>).</w:t>
      </w:r>
    </w:p>
    <w:p w14:paraId="4E522277" w14:textId="0CCEEF7C" w:rsidR="00C6576D" w:rsidRDefault="003F493B" w:rsidP="00435F95">
      <w:r>
        <w:t>This was then replaced</w:t>
      </w:r>
      <w:r w:rsidR="006E1666">
        <w:t xml:space="preserve"> </w:t>
      </w:r>
      <w:r w:rsidR="00C6576D">
        <w:t xml:space="preserve">by the Bosch Motronic system, combining </w:t>
      </w:r>
      <w:r w:rsidR="00190D23">
        <w:t xml:space="preserve">the separate </w:t>
      </w:r>
      <w:r w:rsidR="000247ED">
        <w:t>f</w:t>
      </w:r>
      <w:r w:rsidR="00190D23">
        <w:t xml:space="preserve">uel and </w:t>
      </w:r>
      <w:r w:rsidR="000247ED">
        <w:t>ignition</w:t>
      </w:r>
      <w:r w:rsidR="00190D23">
        <w:t xml:space="preserve"> </w:t>
      </w:r>
      <w:r w:rsidR="00885C5D">
        <w:t>ECUs</w:t>
      </w:r>
      <w:r w:rsidR="00190D23">
        <w:t xml:space="preserve"> into one</w:t>
      </w:r>
      <w:r w:rsidR="00571376">
        <w:t xml:space="preserve">, this was done to </w:t>
      </w:r>
      <w:r w:rsidR="003B5BC3">
        <w:t xml:space="preserve">increase reliability and reduce costs of production by making a more efficient system (Bosch, </w:t>
      </w:r>
      <w:r w:rsidR="00CE554F">
        <w:t>1982</w:t>
      </w:r>
      <w:r w:rsidR="00E4322C">
        <w:t>, p.</w:t>
      </w:r>
      <w:r w:rsidR="00EE2332">
        <w:t>20</w:t>
      </w:r>
      <w:r w:rsidR="00CE554F">
        <w:t>)</w:t>
      </w:r>
      <w:r w:rsidR="006E1666">
        <w:t>.</w:t>
      </w:r>
    </w:p>
    <w:p w14:paraId="1FAE1D08" w14:textId="032C10D9" w:rsidR="006E1666" w:rsidRDefault="006E1666" w:rsidP="00435F95">
      <w:r>
        <w:t>The Bosch Motronic</w:t>
      </w:r>
      <w:r w:rsidR="00474227">
        <w:t xml:space="preserve"> system utilises </w:t>
      </w:r>
      <w:r w:rsidR="008010BB">
        <w:t xml:space="preserve">open and closed loop </w:t>
      </w:r>
      <w:r w:rsidR="00974B84">
        <w:t xml:space="preserve">circuits within a single </w:t>
      </w:r>
      <w:r w:rsidR="009319E6">
        <w:t xml:space="preserve">ECU, </w:t>
      </w:r>
      <w:r w:rsidR="001D70C1">
        <w:t>the Motronic system was introduced to fulfil several functions</w:t>
      </w:r>
      <w:r w:rsidR="00AB5730">
        <w:t xml:space="preserve">, firstly to operate the engine in the most </w:t>
      </w:r>
      <w:r w:rsidR="00E447C9">
        <w:t>fuel-efficient</w:t>
      </w:r>
      <w:r w:rsidR="00AB5730">
        <w:t xml:space="preserve"> way possible </w:t>
      </w:r>
      <w:r w:rsidR="001B226D">
        <w:t>and to comply with increasing emissions control</w:t>
      </w:r>
      <w:r w:rsidR="00D81FEB">
        <w:t xml:space="preserve"> by means of adjusting the torque </w:t>
      </w:r>
      <w:r w:rsidR="00E307D8">
        <w:t>required by the engine from different loads being applied</w:t>
      </w:r>
      <w:r w:rsidR="004A4203">
        <w:t>,</w:t>
      </w:r>
      <w:r w:rsidR="00D73F06">
        <w:t xml:space="preserve"> </w:t>
      </w:r>
      <w:r w:rsidR="004A4203">
        <w:t>also to increase the level of driving comfort for the user of the vehicle</w:t>
      </w:r>
      <w:r w:rsidR="001D2605">
        <w:t xml:space="preserve"> (Bosch, 2007)</w:t>
      </w:r>
      <w:r w:rsidR="00E447C9">
        <w:t xml:space="preserve">. The Motronic system was also one of the first to utilise </w:t>
      </w:r>
      <w:r w:rsidR="00DF4FF8">
        <w:t>on board diagnostics (OBD)</w:t>
      </w:r>
      <w:r w:rsidR="00D73F06">
        <w:t xml:space="preserve"> as well as introducing </w:t>
      </w:r>
      <w:r w:rsidR="00D73F06" w:rsidRPr="00D73F06">
        <w:t>a previously not required lambda sensor</w:t>
      </w:r>
      <w:r w:rsidR="007042AB">
        <w:t xml:space="preserve"> alongside a catalytic converter</w:t>
      </w:r>
      <w:r w:rsidR="00D73F06">
        <w:t xml:space="preserve"> into the system to combat</w:t>
      </w:r>
      <w:r w:rsidR="001B3CB3">
        <w:t xml:space="preserve"> the newly introduced Euro 1 emissions standards</w:t>
      </w:r>
      <w:r w:rsidR="007042AB">
        <w:t>.</w:t>
      </w:r>
    </w:p>
    <w:p w14:paraId="2BE0E705" w14:textId="6981416F" w:rsidR="00FE3395" w:rsidRPr="00435F95" w:rsidRDefault="0020570D" w:rsidP="00435F95">
      <w:r>
        <w:br w:type="page"/>
      </w:r>
    </w:p>
    <w:p w14:paraId="0EE9DCD6" w14:textId="0F59CD77" w:rsidR="00EA7904" w:rsidRPr="00EA7904" w:rsidRDefault="00EA7904" w:rsidP="00EA7904">
      <w:pPr>
        <w:keepNext/>
        <w:keepLines/>
        <w:spacing w:before="40"/>
        <w:outlineLvl w:val="1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bookmarkStart w:id="5" w:name="_Toc101731025"/>
      <w:r w:rsidRPr="00EA7904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lastRenderedPageBreak/>
        <w:t>2.</w:t>
      </w:r>
      <w:r w:rsidR="00FE3395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>4</w:t>
      </w:r>
      <w:r w:rsidRPr="00EA7904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>. System Improvements</w:t>
      </w:r>
      <w:bookmarkEnd w:id="5"/>
      <w:r w:rsidRPr="00EA7904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 xml:space="preserve"> </w:t>
      </w:r>
    </w:p>
    <w:p w14:paraId="3E007C39" w14:textId="41178031" w:rsidR="000A2196" w:rsidRDefault="00402513">
      <w:r>
        <w:t xml:space="preserve">Since the introduction of fuel </w:t>
      </w:r>
      <w:r w:rsidR="00BB5F42">
        <w:t>injection-based engine management systems, the technology of these systems has greatly improved</w:t>
      </w:r>
      <w:r w:rsidR="007A4314">
        <w:t>, this is partially due to two main contributing factors</w:t>
      </w:r>
      <w:r w:rsidR="008C11C1">
        <w:t>, vehicle safety and emissions control</w:t>
      </w:r>
      <w:r w:rsidR="00FE49EB">
        <w:t>.</w:t>
      </w:r>
      <w:r w:rsidR="00922D97">
        <w:t xml:space="preserve"> </w:t>
      </w:r>
      <w:r w:rsidR="002A42A7">
        <w:t>The ever-increasing stringent emissions control</w:t>
      </w:r>
      <w:r w:rsidR="00736542">
        <w:t>s have forced manufacturers to constantly improve vehicles efficiency as well as decrease emissions</w:t>
      </w:r>
      <w:r w:rsidR="009B1ABC">
        <w:t xml:space="preserve">, this has resulted in </w:t>
      </w:r>
      <w:r w:rsidR="00195333">
        <w:t xml:space="preserve">an advancement of sensor technology to keep every vehicle </w:t>
      </w:r>
      <w:r w:rsidR="000A2196">
        <w:t>operating within these constraints.</w:t>
      </w:r>
    </w:p>
    <w:p w14:paraId="5E8FD940" w14:textId="6B0B7E2A" w:rsidR="009C66EA" w:rsidRDefault="004C7E31">
      <w:r>
        <w:t xml:space="preserve">Maintaining a </w:t>
      </w:r>
      <w:r w:rsidR="00990A09">
        <w:t xml:space="preserve">stoichiometric ratio of 14:1 (air: fuel) </w:t>
      </w:r>
      <w:r w:rsidR="00DE19D9">
        <w:t xml:space="preserve">is key in improving fuel consumption and </w:t>
      </w:r>
      <w:r w:rsidR="00BC3E54">
        <w:t>minimising emissions</w:t>
      </w:r>
      <w:r w:rsidR="001F5298">
        <w:t xml:space="preserve"> and therefore is the </w:t>
      </w:r>
      <w:r w:rsidR="0020570D">
        <w:t>primary</w:t>
      </w:r>
      <w:r w:rsidR="007F5464">
        <w:t xml:space="preserve"> objective in automotive research</w:t>
      </w:r>
      <w:r w:rsidR="00C0742C">
        <w:t xml:space="preserve">, </w:t>
      </w:r>
      <w:r w:rsidR="00381F58">
        <w:t>systems such as a feedforward fuelling control actively predict the amount of fuel req</w:t>
      </w:r>
      <w:r w:rsidR="007B247D">
        <w:t>uired to maintain stoichiometric ratio</w:t>
      </w:r>
      <w:r w:rsidR="006526A4">
        <w:t xml:space="preserve"> however </w:t>
      </w:r>
      <w:r w:rsidR="00D862C8">
        <w:t>these</w:t>
      </w:r>
      <w:r w:rsidR="006526A4">
        <w:t xml:space="preserve"> </w:t>
      </w:r>
      <w:r w:rsidR="00D862C8">
        <w:t>systems</w:t>
      </w:r>
      <w:r w:rsidR="006526A4">
        <w:t xml:space="preserve"> still rely on the input of other sensors such as </w:t>
      </w:r>
      <w:r w:rsidR="00D862C8">
        <w:t xml:space="preserve">universal exhaust gas oxygen sensors in the </w:t>
      </w:r>
      <w:r w:rsidR="0020570D">
        <w:t>feedback fuelling control to compensate for any errors that are made by the system</w:t>
      </w:r>
      <w:r w:rsidR="00B15483">
        <w:t xml:space="preserve">, measures like this have replaced </w:t>
      </w:r>
      <w:r w:rsidR="00F66340">
        <w:t>sensors such as mass air flow sensors</w:t>
      </w:r>
      <w:r w:rsidR="009112DA">
        <w:t xml:space="preserve"> in order to reduce communication delay within the ECU as well as improving accuracy of the system (</w:t>
      </w:r>
      <w:r w:rsidR="00FC5D41">
        <w:t xml:space="preserve">Feng </w:t>
      </w:r>
      <w:r w:rsidR="00FC5D41" w:rsidRPr="00FC5D41">
        <w:rPr>
          <w:i/>
          <w:iCs/>
        </w:rPr>
        <w:t>et al</w:t>
      </w:r>
      <w:r w:rsidR="00FC5D41">
        <w:t>, 2016)</w:t>
      </w:r>
      <w:r w:rsidR="009C66EA">
        <w:t>.</w:t>
      </w:r>
    </w:p>
    <w:p w14:paraId="32F413DC" w14:textId="77777777" w:rsidR="00BE6A7C" w:rsidRDefault="00BE6A7C"/>
    <w:p w14:paraId="14B7EAFE" w14:textId="66D6603A" w:rsidR="00937475" w:rsidRDefault="009C66EA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>Other methods such as</w:t>
      </w:r>
      <w:r w:rsidR="006C0100">
        <w:t xml:space="preserve"> </w:t>
      </w:r>
      <w:r w:rsidR="00B85A78">
        <w:t>continuous</w:t>
      </w:r>
      <w:r>
        <w:t xml:space="preserve"> variable valve </w:t>
      </w:r>
      <w:r w:rsidR="008B63AC">
        <w:t>lift</w:t>
      </w:r>
      <w:r w:rsidR="003D3305">
        <w:t xml:space="preserve"> (CV</w:t>
      </w:r>
      <w:r w:rsidR="003E2A6B">
        <w:t>V</w:t>
      </w:r>
      <w:r w:rsidR="003D3305">
        <w:t>L)</w:t>
      </w:r>
      <w:r w:rsidR="008B63AC">
        <w:t xml:space="preserve"> have been developed</w:t>
      </w:r>
      <w:r w:rsidR="006C0100">
        <w:t xml:space="preserve"> as alternative to </w:t>
      </w:r>
      <w:r w:rsidR="00B85A78">
        <w:t xml:space="preserve">direct injection, which </w:t>
      </w:r>
      <w:r w:rsidR="002C5569">
        <w:t>improves fuel consumption by minimising pumping losses</w:t>
      </w:r>
      <w:r w:rsidR="005420AA">
        <w:t xml:space="preserve">, the system </w:t>
      </w:r>
      <w:r w:rsidR="00C325F1">
        <w:t>achieves</w:t>
      </w:r>
      <w:r w:rsidR="005420AA">
        <w:t xml:space="preserve"> this by </w:t>
      </w:r>
      <w:r w:rsidR="00C325F1">
        <w:t>continuously adjusting maximum valve lift and cam phasing</w:t>
      </w:r>
      <w:r w:rsidR="00504251">
        <w:t>, maximising torque produced by the engine</w:t>
      </w:r>
      <w:r w:rsidR="00983ABB">
        <w:t>. It is also a method of adjusting engine load from base idle to full load under a dynamic situation</w:t>
      </w:r>
      <w:r w:rsidR="00ED5E38">
        <w:t>, by using CV</w:t>
      </w:r>
      <w:r w:rsidR="003E2A6B">
        <w:t>V</w:t>
      </w:r>
      <w:r w:rsidR="00ED5E38">
        <w:t xml:space="preserve">L to control engine load </w:t>
      </w:r>
      <w:r w:rsidR="00B8321A">
        <w:t xml:space="preserve">intake pressure is </w:t>
      </w:r>
      <w:r w:rsidR="00004200">
        <w:t>kept around atmospheric pressure</w:t>
      </w:r>
      <w:r w:rsidR="005A32A1">
        <w:t xml:space="preserve">, further </w:t>
      </w:r>
      <w:r w:rsidR="0001584F">
        <w:t>minimising any losses (</w:t>
      </w:r>
      <w:proofErr w:type="spellStart"/>
      <w:r w:rsidR="006861E2">
        <w:t>Kawasumi</w:t>
      </w:r>
      <w:proofErr w:type="spellEnd"/>
      <w:r w:rsidR="006861E2">
        <w:t xml:space="preserve"> and Yasui, 2007)</w:t>
      </w:r>
      <w:r w:rsidR="003C0084">
        <w:t>.</w:t>
      </w:r>
      <w:r w:rsidR="00937475">
        <w:br w:type="page"/>
      </w:r>
    </w:p>
    <w:p w14:paraId="65BD5EF9" w14:textId="21760D56" w:rsidR="00112D81" w:rsidRDefault="00C9665E" w:rsidP="00A453E8">
      <w:pPr>
        <w:pStyle w:val="Heading1"/>
        <w:numPr>
          <w:ilvl w:val="0"/>
          <w:numId w:val="1"/>
        </w:numPr>
      </w:pPr>
      <w:bookmarkStart w:id="6" w:name="_Toc101731026"/>
      <w:r>
        <w:lastRenderedPageBreak/>
        <w:t>Methodology</w:t>
      </w:r>
      <w:bookmarkEnd w:id="6"/>
    </w:p>
    <w:p w14:paraId="48EA654C" w14:textId="0ACC6261" w:rsidR="00E817EA" w:rsidRDefault="00E817EA" w:rsidP="00E817EA">
      <w:pPr>
        <w:rPr>
          <w:u w:val="single"/>
        </w:rPr>
      </w:pPr>
      <w:r w:rsidRPr="00E817EA">
        <w:rPr>
          <w:u w:val="single"/>
        </w:rPr>
        <w:t>Equipment used</w:t>
      </w:r>
      <w:r>
        <w:rPr>
          <w:u w:val="single"/>
        </w:rPr>
        <w:t>:</w:t>
      </w:r>
    </w:p>
    <w:p w14:paraId="5DE6E865" w14:textId="29DD1A9A" w:rsidR="00E817EA" w:rsidRDefault="00FF7359" w:rsidP="00E817EA">
      <w:pPr>
        <w:pStyle w:val="ListParagraph"/>
        <w:numPr>
          <w:ilvl w:val="0"/>
          <w:numId w:val="16"/>
        </w:numPr>
      </w:pPr>
      <w:r>
        <w:t>Digital multimeter</w:t>
      </w:r>
    </w:p>
    <w:p w14:paraId="1954B26A" w14:textId="3F5EDDA3" w:rsidR="00E36BD0" w:rsidRDefault="00E36BD0" w:rsidP="006E3DC1">
      <w:pPr>
        <w:pStyle w:val="ListParagraph"/>
        <w:numPr>
          <w:ilvl w:val="0"/>
          <w:numId w:val="16"/>
        </w:numPr>
      </w:pPr>
      <w:r>
        <w:t>Bosch</w:t>
      </w:r>
      <w:r w:rsidR="00A46CE4">
        <w:t xml:space="preserve"> digital</w:t>
      </w:r>
      <w:r>
        <w:t xml:space="preserve"> Oscilloscope</w:t>
      </w:r>
    </w:p>
    <w:p w14:paraId="35698E2E" w14:textId="6272B7B1" w:rsidR="00A46CE4" w:rsidRDefault="00B110FD" w:rsidP="00A46CE4">
      <w:pPr>
        <w:ind w:left="60"/>
      </w:pPr>
      <w:r>
        <w:t>When testing the engines</w:t>
      </w:r>
      <w:r w:rsidR="00045057">
        <w:t>, a</w:t>
      </w:r>
      <w:r>
        <w:t xml:space="preserve"> digital multimeter and</w:t>
      </w:r>
      <w:r w:rsidR="00045057">
        <w:t xml:space="preserve"> an</w:t>
      </w:r>
      <w:r>
        <w:t xml:space="preserve"> oscilloscope were used for higher accuracy over analogue alternatives. </w:t>
      </w:r>
      <w:r w:rsidR="00E72F11">
        <w:t>A digital oscilloscope has the benefit of being able to record data that can be vi</w:t>
      </w:r>
      <w:r w:rsidR="00FA418F">
        <w:t xml:space="preserve">ewed after the test has been completed </w:t>
      </w:r>
      <w:r w:rsidR="00526636">
        <w:t>whereas</w:t>
      </w:r>
      <w:r w:rsidR="00FA418F">
        <w:t xml:space="preserve"> an analogue </w:t>
      </w:r>
      <w:r w:rsidR="00B93DF7">
        <w:t xml:space="preserve">oscilloscope can only provide a live view as the test is being carried out, this enables the test engineer to take accurate readings from the graphs produced </w:t>
      </w:r>
      <w:r w:rsidR="00526636">
        <w:t>as well as store these graphs within the systems memory and compare them with other tests.</w:t>
      </w:r>
    </w:p>
    <w:p w14:paraId="3CB36694" w14:textId="77777777" w:rsidR="00526636" w:rsidRDefault="00526636" w:rsidP="00A46CE4">
      <w:pPr>
        <w:ind w:left="60"/>
      </w:pPr>
    </w:p>
    <w:p w14:paraId="4CD297F5" w14:textId="42B9D599" w:rsidR="00FF7359" w:rsidRPr="00793B67" w:rsidRDefault="00793B67" w:rsidP="00793B67">
      <w:pPr>
        <w:rPr>
          <w:u w:val="single"/>
        </w:rPr>
      </w:pPr>
      <w:r w:rsidRPr="00793B67">
        <w:rPr>
          <w:u w:val="single"/>
        </w:rPr>
        <w:t>Testing Procedure</w:t>
      </w:r>
    </w:p>
    <w:p w14:paraId="4D4955CF" w14:textId="67DEA21F" w:rsidR="00997EBA" w:rsidRDefault="006C4709" w:rsidP="006C4709">
      <w:r>
        <w:t>Both Engines were presented in the workshop cold with an average temperature of 18</w:t>
      </w:r>
      <w:r>
        <w:rPr>
          <w:rFonts w:cstheme="minorHAnsi"/>
        </w:rPr>
        <w:t>°</w:t>
      </w:r>
      <w:r>
        <w:t>C</w:t>
      </w:r>
      <w:r w:rsidR="004D4B75">
        <w:t xml:space="preserve">, the workshop sits at sea level, with an average air pressure of </w:t>
      </w:r>
      <w:r w:rsidR="0001712C">
        <w:t>10</w:t>
      </w:r>
      <w:r w:rsidR="00305850">
        <w:t>12mbar at the time of the test on 17/02</w:t>
      </w:r>
      <w:r w:rsidR="00997EBA">
        <w:t>/2022.</w:t>
      </w:r>
    </w:p>
    <w:p w14:paraId="4746100F" w14:textId="5F44E83B" w:rsidR="008B2E40" w:rsidRDefault="00334CEA" w:rsidP="006C4709">
      <w:r>
        <w:t>First</w:t>
      </w:r>
      <w:r w:rsidR="004E2A33">
        <w:t xml:space="preserve"> </w:t>
      </w:r>
      <w:r w:rsidR="004B0C53">
        <w:t>readings were taken from each engine with the ignition off</w:t>
      </w:r>
      <w:r w:rsidR="002205DE">
        <w:t xml:space="preserve"> then with the ignition on</w:t>
      </w:r>
      <w:r w:rsidR="008F0E5B">
        <w:t>,</w:t>
      </w:r>
      <w:r w:rsidR="00D03F35">
        <w:t xml:space="preserve"> </w:t>
      </w:r>
      <w:r w:rsidR="005C45F3">
        <w:t xml:space="preserve">a </w:t>
      </w:r>
      <w:r w:rsidR="00070323">
        <w:t>multimeter</w:t>
      </w:r>
      <w:r w:rsidR="005D487F">
        <w:t xml:space="preserve"> </w:t>
      </w:r>
      <w:r w:rsidR="008F0E5B">
        <w:t xml:space="preserve">was used </w:t>
      </w:r>
      <w:r w:rsidR="005D487F">
        <w:t xml:space="preserve">by placing the </w:t>
      </w:r>
      <w:r w:rsidR="00257BF9">
        <w:t xml:space="preserve">negative wire to an earth and using the live wire to test each pin </w:t>
      </w:r>
      <w:r w:rsidR="00060696">
        <w:t>individually,</w:t>
      </w:r>
      <w:r w:rsidR="008B2E40">
        <w:t xml:space="preserve"> the components tested were as follows:</w:t>
      </w:r>
    </w:p>
    <w:p w14:paraId="0EA3BA90" w14:textId="77777777" w:rsidR="00526636" w:rsidRDefault="00526636" w:rsidP="0088139F">
      <w:pPr>
        <w:rPr>
          <w:u w:val="single"/>
        </w:rPr>
      </w:pPr>
    </w:p>
    <w:p w14:paraId="202C5C75" w14:textId="4977A939" w:rsidR="0088139F" w:rsidRDefault="008B2E40" w:rsidP="0088139F">
      <w:pPr>
        <w:rPr>
          <w:u w:val="single"/>
        </w:rPr>
      </w:pPr>
      <w:r>
        <w:rPr>
          <w:u w:val="single"/>
        </w:rPr>
        <w:t>LE3</w:t>
      </w:r>
    </w:p>
    <w:p w14:paraId="34FBDBF9" w14:textId="5F79D2A5" w:rsidR="00934FB6" w:rsidRDefault="00934FB6" w:rsidP="007E102D">
      <w:pPr>
        <w:pStyle w:val="ListParagraph"/>
        <w:numPr>
          <w:ilvl w:val="0"/>
          <w:numId w:val="15"/>
        </w:numPr>
      </w:pPr>
      <w:r>
        <w:t>Battery voltage</w:t>
      </w:r>
    </w:p>
    <w:p w14:paraId="3D32BA32" w14:textId="43BF3183" w:rsidR="00934FB6" w:rsidRDefault="00934FB6" w:rsidP="007E102D">
      <w:pPr>
        <w:pStyle w:val="ListParagraph"/>
        <w:numPr>
          <w:ilvl w:val="0"/>
          <w:numId w:val="15"/>
        </w:numPr>
      </w:pPr>
      <w:r>
        <w:t>Amplifier pins voltage</w:t>
      </w:r>
    </w:p>
    <w:p w14:paraId="5E1DE8BA" w14:textId="6922211A" w:rsidR="00934FB6" w:rsidRDefault="00934FB6" w:rsidP="007E102D">
      <w:pPr>
        <w:pStyle w:val="ListParagraph"/>
        <w:numPr>
          <w:ilvl w:val="0"/>
          <w:numId w:val="15"/>
        </w:numPr>
      </w:pPr>
      <w:r>
        <w:t>Fuel ECU pins voltage</w:t>
      </w:r>
    </w:p>
    <w:p w14:paraId="3C761C3C" w14:textId="3A828627" w:rsidR="00934FB6" w:rsidRDefault="00934FB6" w:rsidP="007E102D">
      <w:pPr>
        <w:pStyle w:val="ListParagraph"/>
        <w:numPr>
          <w:ilvl w:val="0"/>
          <w:numId w:val="15"/>
        </w:numPr>
      </w:pPr>
      <w:r>
        <w:t>Ignition ECU pins voltage</w:t>
      </w:r>
    </w:p>
    <w:p w14:paraId="2C787861" w14:textId="1C02154F" w:rsidR="00DE294B" w:rsidRDefault="00D03B89" w:rsidP="007E102D">
      <w:pPr>
        <w:pStyle w:val="ListParagraph"/>
        <w:numPr>
          <w:ilvl w:val="0"/>
          <w:numId w:val="15"/>
        </w:numPr>
      </w:pPr>
      <w:r>
        <w:t xml:space="preserve">Throttle position sensor resistance </w:t>
      </w:r>
    </w:p>
    <w:p w14:paraId="6ABAD5E5" w14:textId="315954FF" w:rsidR="00D03B89" w:rsidRDefault="00D03B89" w:rsidP="007E102D">
      <w:pPr>
        <w:pStyle w:val="ListParagraph"/>
        <w:numPr>
          <w:ilvl w:val="0"/>
          <w:numId w:val="15"/>
        </w:numPr>
      </w:pPr>
      <w:r>
        <w:t>Auxiliary air resistance</w:t>
      </w:r>
    </w:p>
    <w:p w14:paraId="5841F2B2" w14:textId="0E86D27C" w:rsidR="00934FB6" w:rsidRDefault="00D03B89" w:rsidP="00934FB6">
      <w:pPr>
        <w:pStyle w:val="ListParagraph"/>
        <w:numPr>
          <w:ilvl w:val="0"/>
          <w:numId w:val="15"/>
        </w:numPr>
      </w:pPr>
      <w:r>
        <w:t>Injector resistance</w:t>
      </w:r>
    </w:p>
    <w:p w14:paraId="2C796DD7" w14:textId="77777777" w:rsidR="00526636" w:rsidRDefault="00526636">
      <w:pPr>
        <w:rPr>
          <w:u w:val="single"/>
        </w:rPr>
      </w:pPr>
      <w:r>
        <w:rPr>
          <w:u w:val="single"/>
        </w:rPr>
        <w:br w:type="page"/>
      </w:r>
    </w:p>
    <w:p w14:paraId="22BFC2CD" w14:textId="4CC49448" w:rsidR="00934FB6" w:rsidRDefault="00934FB6" w:rsidP="00934FB6">
      <w:pPr>
        <w:rPr>
          <w:u w:val="single"/>
        </w:rPr>
      </w:pPr>
      <w:r w:rsidRPr="00934FB6">
        <w:rPr>
          <w:u w:val="single"/>
        </w:rPr>
        <w:lastRenderedPageBreak/>
        <w:t>Motronic</w:t>
      </w:r>
    </w:p>
    <w:p w14:paraId="1CC071DF" w14:textId="2A467B5F" w:rsidR="00934FB6" w:rsidRDefault="00934FB6" w:rsidP="007E102D">
      <w:pPr>
        <w:pStyle w:val="ListParagraph"/>
        <w:numPr>
          <w:ilvl w:val="0"/>
          <w:numId w:val="15"/>
        </w:numPr>
      </w:pPr>
      <w:r>
        <w:t>Battery voltage</w:t>
      </w:r>
    </w:p>
    <w:p w14:paraId="1402EAAF" w14:textId="2CC1905D" w:rsidR="00934FB6" w:rsidRDefault="00934FB6" w:rsidP="007E102D">
      <w:pPr>
        <w:pStyle w:val="ListParagraph"/>
        <w:numPr>
          <w:ilvl w:val="0"/>
          <w:numId w:val="15"/>
        </w:numPr>
      </w:pPr>
      <w:r>
        <w:t>ECU pins voltage</w:t>
      </w:r>
    </w:p>
    <w:p w14:paraId="1A3C07F0" w14:textId="7B500DFD" w:rsidR="00934FB6" w:rsidRDefault="0097603D" w:rsidP="007E102D">
      <w:pPr>
        <w:pStyle w:val="ListParagraph"/>
        <w:numPr>
          <w:ilvl w:val="0"/>
          <w:numId w:val="15"/>
        </w:numPr>
      </w:pPr>
      <w:r>
        <w:t>Injector resistance</w:t>
      </w:r>
    </w:p>
    <w:p w14:paraId="32FCD11A" w14:textId="55875524" w:rsidR="0097603D" w:rsidRDefault="0097603D" w:rsidP="007E102D">
      <w:pPr>
        <w:pStyle w:val="ListParagraph"/>
        <w:numPr>
          <w:ilvl w:val="0"/>
          <w:numId w:val="15"/>
        </w:numPr>
      </w:pPr>
      <w:r>
        <w:t>Rotary idle valve resistance</w:t>
      </w:r>
    </w:p>
    <w:p w14:paraId="345D5614" w14:textId="56D3BE8B" w:rsidR="0097603D" w:rsidRDefault="000A46F4" w:rsidP="007E102D">
      <w:pPr>
        <w:pStyle w:val="ListParagraph"/>
        <w:numPr>
          <w:ilvl w:val="0"/>
          <w:numId w:val="15"/>
        </w:numPr>
      </w:pPr>
      <w:r>
        <w:t>Throttle position sensor resistance</w:t>
      </w:r>
    </w:p>
    <w:p w14:paraId="7E4F9EAB" w14:textId="019FD2CE" w:rsidR="000A46F4" w:rsidRDefault="00291E08" w:rsidP="007E102D">
      <w:pPr>
        <w:pStyle w:val="ListParagraph"/>
        <w:numPr>
          <w:ilvl w:val="0"/>
          <w:numId w:val="15"/>
        </w:numPr>
      </w:pPr>
      <w:r>
        <w:t xml:space="preserve">Air Flow meter resistance </w:t>
      </w:r>
    </w:p>
    <w:p w14:paraId="6B66D86A" w14:textId="77777777" w:rsidR="00A37630" w:rsidRPr="00934FB6" w:rsidRDefault="00A37630" w:rsidP="00A37630">
      <w:pPr>
        <w:ind w:left="60"/>
      </w:pPr>
    </w:p>
    <w:p w14:paraId="5B52B00B" w14:textId="2C441654" w:rsidR="007855CA" w:rsidRDefault="006B19FC" w:rsidP="00934FB6">
      <w:pPr>
        <w:ind w:left="60"/>
      </w:pPr>
      <w:r>
        <w:t>It is important to note that for any resistance values the lead resistance of 0.2</w:t>
      </w:r>
      <w:r>
        <w:rPr>
          <w:rFonts w:cstheme="minorHAnsi"/>
        </w:rPr>
        <w:t>Ω</w:t>
      </w:r>
      <w:r>
        <w:t xml:space="preserve"> was </w:t>
      </w:r>
      <w:r w:rsidR="00A37630">
        <w:t>subtracted from the readings.</w:t>
      </w:r>
    </w:p>
    <w:p w14:paraId="4B195807" w14:textId="77777777" w:rsidR="00526636" w:rsidRDefault="00526636" w:rsidP="00934FB6">
      <w:pPr>
        <w:ind w:left="60"/>
      </w:pPr>
    </w:p>
    <w:p w14:paraId="5998CA97" w14:textId="63FAEC32" w:rsidR="00934FB6" w:rsidRDefault="00233151" w:rsidP="00526636">
      <w:r>
        <w:t>After this was completed</w:t>
      </w:r>
      <w:r w:rsidR="000E67F4">
        <w:t>,</w:t>
      </w:r>
      <w:r w:rsidR="00AD7160">
        <w:t xml:space="preserve"> the values </w:t>
      </w:r>
      <w:r w:rsidR="00121001">
        <w:t>found using the multimeter were recorded and</w:t>
      </w:r>
      <w:r w:rsidR="000E67F4">
        <w:t xml:space="preserve"> the resistance values were compared to the </w:t>
      </w:r>
      <w:r w:rsidR="00CB756D">
        <w:t>manufacturer’s</w:t>
      </w:r>
      <w:r w:rsidR="000E67F4">
        <w:t xml:space="preserve"> recommendation </w:t>
      </w:r>
      <w:r w:rsidR="00CB756D">
        <w:t>using the workshop manuals provided</w:t>
      </w:r>
      <w:r w:rsidR="00121001">
        <w:t>.</w:t>
      </w:r>
    </w:p>
    <w:p w14:paraId="040D0B46" w14:textId="50ABC65C" w:rsidR="009B165D" w:rsidRDefault="009B165D" w:rsidP="00934FB6">
      <w:pPr>
        <w:ind w:left="60"/>
      </w:pPr>
      <w:r>
        <w:t xml:space="preserve">Following this each engine was dynamically tested using the Bosch </w:t>
      </w:r>
      <w:r w:rsidR="00D03F35">
        <w:t>oscilloscope</w:t>
      </w:r>
      <w:r w:rsidR="00261051">
        <w:t xml:space="preserve">, for the LE3 </w:t>
      </w:r>
      <w:r w:rsidR="009866AF">
        <w:t>the cold crank injection on time was recorded</w:t>
      </w:r>
      <w:r w:rsidR="00B6729F">
        <w:t xml:space="preserve"> then NCT2 readings were taken at </w:t>
      </w:r>
      <w:r w:rsidR="00363629">
        <w:t>1</w:t>
      </w:r>
      <w:r w:rsidR="00B6729F">
        <w:t>0</w:t>
      </w:r>
      <w:r w:rsidR="00B6729F">
        <w:rPr>
          <w:rFonts w:cstheme="minorHAnsi"/>
        </w:rPr>
        <w:t>°</w:t>
      </w:r>
      <w:r w:rsidR="00B6729F">
        <w:t xml:space="preserve">c </w:t>
      </w:r>
      <w:r w:rsidR="005E7904">
        <w:t>intervals</w:t>
      </w:r>
      <w:r w:rsidR="005C3F4A">
        <w:t xml:space="preserve">, the same process for the Motronic was followed </w:t>
      </w:r>
      <w:r w:rsidR="00B3058D">
        <w:t>with the addition of</w:t>
      </w:r>
      <w:r w:rsidR="00090341">
        <w:t xml:space="preserve"> NTC1</w:t>
      </w:r>
      <w:r w:rsidR="00B3058D">
        <w:t xml:space="preserve"> readings taken at 20</w:t>
      </w:r>
      <w:r w:rsidR="00B3058D">
        <w:rPr>
          <w:rFonts w:cstheme="minorHAnsi"/>
        </w:rPr>
        <w:t>°</w:t>
      </w:r>
      <w:r w:rsidR="00B3058D">
        <w:t>c then at 80</w:t>
      </w:r>
      <w:r w:rsidR="00B3058D">
        <w:rPr>
          <w:rFonts w:cstheme="minorHAnsi"/>
        </w:rPr>
        <w:t>°</w:t>
      </w:r>
      <w:r w:rsidR="00B3058D">
        <w:t>c.</w:t>
      </w:r>
    </w:p>
    <w:p w14:paraId="68E5941B" w14:textId="0D81F228" w:rsidR="005D3441" w:rsidRDefault="005D3441" w:rsidP="00934FB6">
      <w:pPr>
        <w:ind w:left="60"/>
      </w:pPr>
      <w:r>
        <w:t>The full data set for the testing can be found in the appendix</w:t>
      </w:r>
      <w:r w:rsidR="00472F13">
        <w:t xml:space="preserve">, any pins with no voltage </w:t>
      </w:r>
      <w:r w:rsidR="0090269A">
        <w:t>reading taken were not being used on the engine being tested</w:t>
      </w:r>
      <w:r w:rsidR="00CB04A5">
        <w:t>.</w:t>
      </w:r>
    </w:p>
    <w:p w14:paraId="526A1B28" w14:textId="77777777" w:rsidR="002205DE" w:rsidRDefault="002205DE" w:rsidP="002205DE">
      <w:pPr>
        <w:pStyle w:val="ListParagraph"/>
        <w:numPr>
          <w:ilvl w:val="0"/>
          <w:numId w:val="7"/>
        </w:numPr>
      </w:pPr>
    </w:p>
    <w:p w14:paraId="580CB787" w14:textId="77777777" w:rsidR="00D03F35" w:rsidRDefault="00D03F35">
      <w:pPr>
        <w:rPr>
          <w:rFonts w:asciiTheme="majorHAnsi" w:eastAsiaTheme="majorEastAsia" w:hAnsiTheme="majorHAnsi" w:cstheme="majorBidi"/>
          <w:color w:val="2F5496" w:themeColor="accent1" w:themeShade="BF"/>
          <w:sz w:val="28"/>
          <w:szCs w:val="28"/>
        </w:rPr>
      </w:pPr>
      <w:r>
        <w:rPr>
          <w:sz w:val="28"/>
          <w:szCs w:val="28"/>
        </w:rPr>
        <w:br w:type="page"/>
      </w:r>
    </w:p>
    <w:p w14:paraId="2304235D" w14:textId="1C8FE9E5" w:rsidR="00FF5495" w:rsidRDefault="00997EBA" w:rsidP="004861DA">
      <w:pPr>
        <w:pStyle w:val="Heading2"/>
      </w:pPr>
      <w:bookmarkStart w:id="7" w:name="_Toc101731027"/>
      <w:r w:rsidRPr="00987D47">
        <w:lastRenderedPageBreak/>
        <w:t>3.1 Health and Safety</w:t>
      </w:r>
      <w:bookmarkEnd w:id="7"/>
    </w:p>
    <w:p w14:paraId="771D69B7" w14:textId="51DA0255" w:rsidR="00F84AD7" w:rsidRDefault="00FF5495" w:rsidP="00FF5495">
      <w:r>
        <w:t xml:space="preserve">Whilst the tests are carried out, it is highly important correct health and safety measures are always followed whilst </w:t>
      </w:r>
      <w:r w:rsidR="00F84AD7">
        <w:t>within the workshop area</w:t>
      </w:r>
      <w:r w:rsidR="004D2D7E">
        <w:t>, the correct measures can be defined into different categories.</w:t>
      </w:r>
      <w:r w:rsidR="00F84AD7">
        <w:t xml:space="preserve"> </w:t>
      </w:r>
    </w:p>
    <w:p w14:paraId="21C6E8BE" w14:textId="0789FFCE" w:rsidR="00E149C8" w:rsidRPr="007E102D" w:rsidRDefault="00A71140" w:rsidP="007E102D">
      <w:pPr>
        <w:pStyle w:val="ListParagraph"/>
        <w:numPr>
          <w:ilvl w:val="0"/>
          <w:numId w:val="14"/>
        </w:numPr>
        <w:rPr>
          <w:sz w:val="28"/>
          <w:szCs w:val="28"/>
        </w:rPr>
      </w:pPr>
      <w:r>
        <w:t xml:space="preserve">Clothing – Dust coats and steel toe capped safety boots </w:t>
      </w:r>
      <w:r w:rsidR="00255F6D">
        <w:t xml:space="preserve">must </w:t>
      </w:r>
      <w:r w:rsidR="00B06990">
        <w:t>always be worn</w:t>
      </w:r>
      <w:r w:rsidR="00255F6D">
        <w:t>, if required safety glasses must also be used</w:t>
      </w:r>
      <w:r w:rsidR="00E149C8">
        <w:t>.</w:t>
      </w:r>
    </w:p>
    <w:p w14:paraId="78749F0A" w14:textId="23858688" w:rsidR="00181045" w:rsidRPr="00D2039E" w:rsidRDefault="00E149C8" w:rsidP="00D2039E">
      <w:pPr>
        <w:pStyle w:val="ListParagraph"/>
        <w:numPr>
          <w:ilvl w:val="0"/>
          <w:numId w:val="14"/>
        </w:numPr>
        <w:rPr>
          <w:sz w:val="28"/>
          <w:szCs w:val="28"/>
        </w:rPr>
      </w:pPr>
      <w:r>
        <w:t xml:space="preserve">Ventilation – During the test a Co meter was used to periodically check </w:t>
      </w:r>
      <w:r w:rsidR="00A82C51">
        <w:t xml:space="preserve">the workshop for dangerous amounts of harmful gasses produced as a </w:t>
      </w:r>
      <w:r w:rsidR="00277586">
        <w:t>by-product</w:t>
      </w:r>
      <w:r w:rsidR="00A82C51">
        <w:t xml:space="preserve"> from </w:t>
      </w:r>
      <w:r w:rsidR="00EB0B39">
        <w:t xml:space="preserve">the combustion process, the exhaust must also be connected to a ventilation hose to </w:t>
      </w:r>
      <w:r w:rsidR="00EE683D">
        <w:t xml:space="preserve">safely remove these gasses. </w:t>
      </w:r>
      <w:r w:rsidR="00505C20">
        <w:t>T</w:t>
      </w:r>
      <w:r w:rsidR="004D34FD">
        <w:t xml:space="preserve">he workshop also has large roller doors that can be opened </w:t>
      </w:r>
      <w:r w:rsidR="00FE3851">
        <w:t>if the room needs to be ventilated quickly</w:t>
      </w:r>
      <w:r w:rsidR="00501585">
        <w:t xml:space="preserve"> and </w:t>
      </w:r>
      <w:r w:rsidR="00B06990">
        <w:t>efficiently</w:t>
      </w:r>
      <w:r w:rsidR="00FE3851">
        <w:t xml:space="preserve"> </w:t>
      </w:r>
      <w:r w:rsidR="00501585">
        <w:t>if the Co levels were to rise too high.</w:t>
      </w:r>
    </w:p>
    <w:p w14:paraId="67BD1011" w14:textId="718E0C14" w:rsidR="00245142" w:rsidRPr="00D2039E" w:rsidRDefault="00262880" w:rsidP="00D2039E">
      <w:pPr>
        <w:pStyle w:val="ListParagraph"/>
        <w:numPr>
          <w:ilvl w:val="0"/>
          <w:numId w:val="14"/>
        </w:numPr>
        <w:rPr>
          <w:sz w:val="28"/>
          <w:szCs w:val="28"/>
        </w:rPr>
      </w:pPr>
      <w:r>
        <w:t>Engine checks</w:t>
      </w:r>
      <w:r w:rsidR="002129CF">
        <w:t xml:space="preserve"> </w:t>
      </w:r>
      <w:r w:rsidR="000561BB">
        <w:t>–</w:t>
      </w:r>
      <w:r w:rsidR="002129CF">
        <w:t xml:space="preserve"> </w:t>
      </w:r>
      <w:r w:rsidR="000561BB">
        <w:t>Before working on an engine several checks must be made</w:t>
      </w:r>
      <w:r w:rsidR="00107C6A">
        <w:t xml:space="preserve">; oil and fluid levels must be </w:t>
      </w:r>
      <w:r w:rsidR="00327E25">
        <w:t>ensured to be within the operating levels</w:t>
      </w:r>
      <w:r w:rsidR="00107C6A">
        <w:t xml:space="preserve">, this minimises the risk of </w:t>
      </w:r>
      <w:r w:rsidR="00607B6F">
        <w:t>catastrophic failure of the engine</w:t>
      </w:r>
      <w:r w:rsidR="00327E25">
        <w:t xml:space="preserve"> therefore </w:t>
      </w:r>
      <w:r w:rsidR="00943FF4">
        <w:t xml:space="preserve">increasing safety. All guards on the engine </w:t>
      </w:r>
      <w:r w:rsidR="002621DB">
        <w:t xml:space="preserve">must be secure so nothing can </w:t>
      </w:r>
      <w:r w:rsidR="003B00AB">
        <w:t>come loose and potentially cause harm.</w:t>
      </w:r>
    </w:p>
    <w:p w14:paraId="2B80BCB6" w14:textId="22043513" w:rsidR="00937475" w:rsidRPr="00D2039E" w:rsidRDefault="00245142" w:rsidP="00D2039E">
      <w:pPr>
        <w:pStyle w:val="ListParagraph"/>
        <w:numPr>
          <w:ilvl w:val="0"/>
          <w:numId w:val="14"/>
        </w:numPr>
        <w:rPr>
          <w:sz w:val="28"/>
          <w:szCs w:val="28"/>
        </w:rPr>
      </w:pPr>
      <w:r>
        <w:t>COSH – COSH regulations must always be followed when dealing with fluids such as fuel or engine oil.</w:t>
      </w:r>
      <w:r w:rsidR="00937475">
        <w:br w:type="page"/>
      </w:r>
    </w:p>
    <w:p w14:paraId="3B259B13" w14:textId="0607D2ED" w:rsidR="005B1EDB" w:rsidRDefault="003F4605" w:rsidP="005B1EDB">
      <w:pPr>
        <w:pStyle w:val="Heading1"/>
        <w:numPr>
          <w:ilvl w:val="0"/>
          <w:numId w:val="1"/>
        </w:numPr>
      </w:pPr>
      <w:bookmarkStart w:id="8" w:name="_Toc101731028"/>
      <w:r>
        <w:lastRenderedPageBreak/>
        <w:t>Results</w:t>
      </w:r>
      <w:bookmarkEnd w:id="8"/>
    </w:p>
    <w:p w14:paraId="75338D8F" w14:textId="5E20D870" w:rsidR="003B4FBE" w:rsidRPr="003B4FBE" w:rsidRDefault="003B4FBE" w:rsidP="003B4FBE">
      <w:r>
        <w:t>Data for the</w:t>
      </w:r>
      <w:r w:rsidR="00B45D8A">
        <w:t xml:space="preserve"> dynamic testing of the LE3 engine can be found in table 1 below and for the Motro</w:t>
      </w:r>
      <w:r w:rsidR="001B08F1">
        <w:t>nic</w:t>
      </w:r>
      <w:r w:rsidR="00FE20B9">
        <w:t xml:space="preserve"> engine</w:t>
      </w:r>
      <w:r w:rsidR="001B08F1">
        <w:t xml:space="preserve"> in table 2.</w:t>
      </w:r>
    </w:p>
    <w:p w14:paraId="5B09EB69" w14:textId="260FEE77" w:rsidR="00817127" w:rsidRDefault="00817127" w:rsidP="00817127">
      <w:pPr>
        <w:pStyle w:val="Caption"/>
        <w:keepNext/>
      </w:pPr>
      <w:bookmarkStart w:id="9" w:name="_Toc101731041"/>
      <w:r>
        <w:t xml:space="preserve">Table </w:t>
      </w:r>
      <w:fldSimple w:instr=" SEQ Table \* ARABIC ">
        <w:r w:rsidR="00A8537B">
          <w:rPr>
            <w:noProof/>
          </w:rPr>
          <w:t>1</w:t>
        </w:r>
      </w:fldSimple>
      <w:r>
        <w:t xml:space="preserve"> - LE3 Dynamic test data</w:t>
      </w:r>
      <w:bookmarkEnd w:id="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1"/>
        <w:gridCol w:w="1501"/>
        <w:gridCol w:w="1502"/>
        <w:gridCol w:w="1502"/>
        <w:gridCol w:w="1267"/>
      </w:tblGrid>
      <w:tr w:rsidR="009E15D7" w:rsidRPr="009E15D7" w14:paraId="0D61D9C8" w14:textId="1C20EDD0" w:rsidTr="009E15D7">
        <w:trPr>
          <w:trHeight w:val="288"/>
        </w:trPr>
        <w:tc>
          <w:tcPr>
            <w:tcW w:w="1501" w:type="dxa"/>
            <w:noWrap/>
            <w:hideMark/>
          </w:tcPr>
          <w:p w14:paraId="56936A26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Test:</w:t>
            </w:r>
          </w:p>
        </w:tc>
        <w:tc>
          <w:tcPr>
            <w:tcW w:w="1501" w:type="dxa"/>
            <w:noWrap/>
            <w:hideMark/>
          </w:tcPr>
          <w:p w14:paraId="705C088C" w14:textId="6DAF7EFB" w:rsidR="009E15D7" w:rsidRPr="009E15D7" w:rsidRDefault="0081712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LE3 </w:t>
            </w:r>
            <w:r w:rsidR="009E15D7"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NCT2 Dynamic</w:t>
            </w:r>
          </w:p>
        </w:tc>
        <w:tc>
          <w:tcPr>
            <w:tcW w:w="1502" w:type="dxa"/>
            <w:noWrap/>
            <w:hideMark/>
          </w:tcPr>
          <w:p w14:paraId="15C0CD69" w14:textId="46E9EFFA" w:rsidR="009E15D7" w:rsidRPr="009E15D7" w:rsidRDefault="00DA606D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Start Engine </w:t>
            </w:r>
            <w:r w:rsidR="00130C0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Temperature 18</w:t>
            </w:r>
            <w:r w:rsidR="00130C0F" w:rsidRPr="00130C0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°c</w:t>
            </w:r>
            <w:r w:rsidR="00130C0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502" w:type="dxa"/>
            <w:noWrap/>
            <w:hideMark/>
          </w:tcPr>
          <w:p w14:paraId="2094F403" w14:textId="5C01D856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67" w:type="dxa"/>
          </w:tcPr>
          <w:p w14:paraId="36500A8C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9E15D7" w:rsidRPr="009E15D7" w14:paraId="400569A7" w14:textId="77777777" w:rsidTr="009E15D7">
        <w:trPr>
          <w:trHeight w:val="288"/>
        </w:trPr>
        <w:tc>
          <w:tcPr>
            <w:tcW w:w="1501" w:type="dxa"/>
            <w:noWrap/>
            <w:hideMark/>
          </w:tcPr>
          <w:p w14:paraId="7DEC7417" w14:textId="19F4C9DC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10" w:name="_Hlk100328512"/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Engine </w:t>
            </w:r>
            <w:r w:rsidR="00CC018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</w:t>
            </w: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emp</w:t>
            </w:r>
            <w:r w:rsidR="00CC018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erature</w:t>
            </w: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(°c)</w:t>
            </w:r>
          </w:p>
        </w:tc>
        <w:tc>
          <w:tcPr>
            <w:tcW w:w="1501" w:type="dxa"/>
            <w:noWrap/>
            <w:hideMark/>
          </w:tcPr>
          <w:p w14:paraId="732E9D86" w14:textId="5F3BBD02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pin 8 </w:t>
            </w:r>
            <w:r w:rsidR="00556FA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(</w:t>
            </w: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Ω</w:t>
            </w:r>
            <w:r w:rsidR="00556FA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1502" w:type="dxa"/>
            <w:noWrap/>
            <w:hideMark/>
          </w:tcPr>
          <w:p w14:paraId="5E5E1198" w14:textId="4AB22929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pin 8 </w:t>
            </w:r>
            <w:r w:rsidR="00556FA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(</w:t>
            </w: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</w:t>
            </w:r>
            <w:r w:rsidR="00556FA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1502" w:type="dxa"/>
            <w:noWrap/>
            <w:hideMark/>
          </w:tcPr>
          <w:p w14:paraId="59D5CE0E" w14:textId="07CAD665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pin 3 </w:t>
            </w:r>
            <w:r w:rsidR="00556FA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(</w:t>
            </w:r>
            <w:proofErr w:type="spellStart"/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ms</w:t>
            </w:r>
            <w:proofErr w:type="spellEnd"/>
            <w:r w:rsidR="00556FA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1267" w:type="dxa"/>
          </w:tcPr>
          <w:p w14:paraId="7FD9A100" w14:textId="147F26C9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Cold crank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time (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)</w:t>
            </w:r>
          </w:p>
        </w:tc>
      </w:tr>
      <w:bookmarkEnd w:id="10"/>
      <w:tr w:rsidR="009E15D7" w:rsidRPr="009E15D7" w14:paraId="0FFB46C5" w14:textId="77777777" w:rsidTr="009E15D7">
        <w:trPr>
          <w:trHeight w:val="288"/>
        </w:trPr>
        <w:tc>
          <w:tcPr>
            <w:tcW w:w="1501" w:type="dxa"/>
            <w:noWrap/>
            <w:hideMark/>
          </w:tcPr>
          <w:p w14:paraId="2AB2F9F8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</w:t>
            </w:r>
          </w:p>
        </w:tc>
        <w:tc>
          <w:tcPr>
            <w:tcW w:w="1501" w:type="dxa"/>
            <w:noWrap/>
            <w:hideMark/>
          </w:tcPr>
          <w:p w14:paraId="2F2C71D1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1824</w:t>
            </w:r>
          </w:p>
        </w:tc>
        <w:tc>
          <w:tcPr>
            <w:tcW w:w="1502" w:type="dxa"/>
            <w:noWrap/>
            <w:hideMark/>
          </w:tcPr>
          <w:p w14:paraId="571726C8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1.6</w:t>
            </w:r>
          </w:p>
        </w:tc>
        <w:tc>
          <w:tcPr>
            <w:tcW w:w="1502" w:type="dxa"/>
            <w:noWrap/>
            <w:hideMark/>
          </w:tcPr>
          <w:p w14:paraId="2E37A7EA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3.6</w:t>
            </w:r>
          </w:p>
        </w:tc>
        <w:tc>
          <w:tcPr>
            <w:tcW w:w="1267" w:type="dxa"/>
          </w:tcPr>
          <w:p w14:paraId="7798F512" w14:textId="39C92FCB" w:rsidR="009E15D7" w:rsidRPr="009E15D7" w:rsidRDefault="00DA606D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63.5</w:t>
            </w:r>
          </w:p>
        </w:tc>
      </w:tr>
      <w:tr w:rsidR="009E15D7" w:rsidRPr="009E15D7" w14:paraId="0785BA49" w14:textId="77777777" w:rsidTr="009E15D7">
        <w:trPr>
          <w:trHeight w:val="288"/>
        </w:trPr>
        <w:tc>
          <w:tcPr>
            <w:tcW w:w="1501" w:type="dxa"/>
            <w:noWrap/>
            <w:hideMark/>
          </w:tcPr>
          <w:p w14:paraId="35D69A28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</w:t>
            </w:r>
          </w:p>
        </w:tc>
        <w:tc>
          <w:tcPr>
            <w:tcW w:w="1501" w:type="dxa"/>
            <w:noWrap/>
            <w:hideMark/>
          </w:tcPr>
          <w:p w14:paraId="04E4B8EA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1058</w:t>
            </w:r>
          </w:p>
        </w:tc>
        <w:tc>
          <w:tcPr>
            <w:tcW w:w="1502" w:type="dxa"/>
            <w:noWrap/>
            <w:hideMark/>
          </w:tcPr>
          <w:p w14:paraId="5596AE51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1.1</w:t>
            </w:r>
          </w:p>
        </w:tc>
        <w:tc>
          <w:tcPr>
            <w:tcW w:w="1502" w:type="dxa"/>
            <w:noWrap/>
            <w:hideMark/>
          </w:tcPr>
          <w:p w14:paraId="10AA33F1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3.2</w:t>
            </w:r>
          </w:p>
        </w:tc>
        <w:tc>
          <w:tcPr>
            <w:tcW w:w="1267" w:type="dxa"/>
          </w:tcPr>
          <w:p w14:paraId="7A2023BF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9E15D7" w:rsidRPr="009E15D7" w14:paraId="7F0AFC2E" w14:textId="77777777" w:rsidTr="009E15D7">
        <w:trPr>
          <w:trHeight w:val="288"/>
        </w:trPr>
        <w:tc>
          <w:tcPr>
            <w:tcW w:w="1501" w:type="dxa"/>
            <w:noWrap/>
            <w:hideMark/>
          </w:tcPr>
          <w:p w14:paraId="30482DE8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</w:t>
            </w:r>
          </w:p>
        </w:tc>
        <w:tc>
          <w:tcPr>
            <w:tcW w:w="1501" w:type="dxa"/>
            <w:noWrap/>
            <w:hideMark/>
          </w:tcPr>
          <w:p w14:paraId="5C15D746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780</w:t>
            </w:r>
          </w:p>
        </w:tc>
        <w:tc>
          <w:tcPr>
            <w:tcW w:w="1502" w:type="dxa"/>
            <w:noWrap/>
            <w:hideMark/>
          </w:tcPr>
          <w:p w14:paraId="4CF088E6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0.9</w:t>
            </w:r>
          </w:p>
        </w:tc>
        <w:tc>
          <w:tcPr>
            <w:tcW w:w="1502" w:type="dxa"/>
            <w:noWrap/>
            <w:hideMark/>
          </w:tcPr>
          <w:p w14:paraId="42C0ABAF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267" w:type="dxa"/>
          </w:tcPr>
          <w:p w14:paraId="41471111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9E15D7" w:rsidRPr="009E15D7" w14:paraId="61D18CFE" w14:textId="77777777" w:rsidTr="009E15D7">
        <w:trPr>
          <w:trHeight w:val="288"/>
        </w:trPr>
        <w:tc>
          <w:tcPr>
            <w:tcW w:w="1501" w:type="dxa"/>
            <w:noWrap/>
            <w:hideMark/>
          </w:tcPr>
          <w:p w14:paraId="63796D9D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</w:t>
            </w:r>
          </w:p>
        </w:tc>
        <w:tc>
          <w:tcPr>
            <w:tcW w:w="1501" w:type="dxa"/>
            <w:noWrap/>
            <w:hideMark/>
          </w:tcPr>
          <w:p w14:paraId="446F1872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526</w:t>
            </w:r>
          </w:p>
        </w:tc>
        <w:tc>
          <w:tcPr>
            <w:tcW w:w="1502" w:type="dxa"/>
            <w:noWrap/>
            <w:hideMark/>
          </w:tcPr>
          <w:p w14:paraId="7509A347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0.7</w:t>
            </w:r>
          </w:p>
        </w:tc>
        <w:tc>
          <w:tcPr>
            <w:tcW w:w="1502" w:type="dxa"/>
            <w:noWrap/>
            <w:hideMark/>
          </w:tcPr>
          <w:p w14:paraId="0DC9E125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2.8</w:t>
            </w:r>
          </w:p>
        </w:tc>
        <w:tc>
          <w:tcPr>
            <w:tcW w:w="1267" w:type="dxa"/>
          </w:tcPr>
          <w:p w14:paraId="2E20AB40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9E15D7" w:rsidRPr="009E15D7" w14:paraId="073CEF25" w14:textId="77777777" w:rsidTr="009E15D7">
        <w:trPr>
          <w:trHeight w:val="288"/>
        </w:trPr>
        <w:tc>
          <w:tcPr>
            <w:tcW w:w="1501" w:type="dxa"/>
            <w:noWrap/>
            <w:hideMark/>
          </w:tcPr>
          <w:p w14:paraId="3F1AD519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60</w:t>
            </w:r>
          </w:p>
        </w:tc>
        <w:tc>
          <w:tcPr>
            <w:tcW w:w="1501" w:type="dxa"/>
            <w:noWrap/>
            <w:hideMark/>
          </w:tcPr>
          <w:p w14:paraId="036DFE59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387</w:t>
            </w:r>
          </w:p>
        </w:tc>
        <w:tc>
          <w:tcPr>
            <w:tcW w:w="1502" w:type="dxa"/>
            <w:noWrap/>
            <w:hideMark/>
          </w:tcPr>
          <w:p w14:paraId="2DC33CC7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0.5</w:t>
            </w:r>
          </w:p>
        </w:tc>
        <w:tc>
          <w:tcPr>
            <w:tcW w:w="1502" w:type="dxa"/>
            <w:noWrap/>
            <w:hideMark/>
          </w:tcPr>
          <w:p w14:paraId="35FF6AB9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9E15D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2.7</w:t>
            </w:r>
          </w:p>
        </w:tc>
        <w:tc>
          <w:tcPr>
            <w:tcW w:w="1267" w:type="dxa"/>
          </w:tcPr>
          <w:p w14:paraId="733AC5A6" w14:textId="77777777" w:rsidR="009E15D7" w:rsidRPr="009E15D7" w:rsidRDefault="009E15D7" w:rsidP="00DA606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7A229C3A" w14:textId="0F5C664A" w:rsidR="00711C3C" w:rsidRDefault="00711C3C"/>
    <w:p w14:paraId="66CCD788" w14:textId="77777777" w:rsidR="004B589F" w:rsidRDefault="004B589F"/>
    <w:p w14:paraId="3B424E25" w14:textId="6E8DC9B9" w:rsidR="0040364A" w:rsidRDefault="0040364A" w:rsidP="0040364A">
      <w:pPr>
        <w:pStyle w:val="Caption"/>
        <w:keepNext/>
      </w:pPr>
      <w:bookmarkStart w:id="11" w:name="_Toc101731042"/>
      <w:r>
        <w:t xml:space="preserve">Table </w:t>
      </w:r>
      <w:fldSimple w:instr=" SEQ Table \* ARABIC ">
        <w:r w:rsidR="00A8537B">
          <w:rPr>
            <w:noProof/>
          </w:rPr>
          <w:t>2</w:t>
        </w:r>
      </w:fldSimple>
      <w:r>
        <w:t xml:space="preserve"> - Motronic Dynamic test data</w:t>
      </w:r>
      <w:bookmarkEnd w:id="11"/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489"/>
        <w:gridCol w:w="1046"/>
        <w:gridCol w:w="1391"/>
        <w:gridCol w:w="930"/>
        <w:gridCol w:w="930"/>
        <w:gridCol w:w="930"/>
        <w:gridCol w:w="1062"/>
        <w:gridCol w:w="695"/>
        <w:gridCol w:w="878"/>
      </w:tblGrid>
      <w:tr w:rsidR="00C70DE1" w:rsidRPr="00F0485B" w14:paraId="0F15464A" w14:textId="2310D9EA" w:rsidTr="00FE7633">
        <w:trPr>
          <w:trHeight w:val="288"/>
        </w:trPr>
        <w:tc>
          <w:tcPr>
            <w:tcW w:w="1489" w:type="dxa"/>
            <w:noWrap/>
            <w:hideMark/>
          </w:tcPr>
          <w:p w14:paraId="4BEE50DE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Test:</w:t>
            </w:r>
          </w:p>
        </w:tc>
        <w:tc>
          <w:tcPr>
            <w:tcW w:w="1004" w:type="dxa"/>
            <w:noWrap/>
            <w:hideMark/>
          </w:tcPr>
          <w:p w14:paraId="10A13FE0" w14:textId="240CC54D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Motronic </w:t>
            </w: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NCT2 Dynamic</w:t>
            </w:r>
          </w:p>
        </w:tc>
        <w:tc>
          <w:tcPr>
            <w:tcW w:w="1332" w:type="dxa"/>
            <w:noWrap/>
            <w:hideMark/>
          </w:tcPr>
          <w:p w14:paraId="151C2515" w14:textId="5F716A40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Start Engine Temperature 17.9</w:t>
            </w:r>
            <w:r w:rsidRPr="008C18F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°c</w:t>
            </w:r>
          </w:p>
        </w:tc>
        <w:tc>
          <w:tcPr>
            <w:tcW w:w="930" w:type="dxa"/>
            <w:noWrap/>
            <w:hideMark/>
          </w:tcPr>
          <w:p w14:paraId="73C74CA6" w14:textId="1D06010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930" w:type="dxa"/>
            <w:noWrap/>
            <w:hideMark/>
          </w:tcPr>
          <w:p w14:paraId="3FD47B15" w14:textId="0A6232FA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930" w:type="dxa"/>
            <w:noWrap/>
            <w:hideMark/>
          </w:tcPr>
          <w:p w14:paraId="5582BB5B" w14:textId="744A5498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019" w:type="dxa"/>
            <w:noWrap/>
            <w:hideMark/>
          </w:tcPr>
          <w:p w14:paraId="135A6D06" w14:textId="629C38C3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671" w:type="dxa"/>
          </w:tcPr>
          <w:p w14:paraId="1D72A403" w14:textId="3FE13F9D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NTC1</w:t>
            </w:r>
          </w:p>
        </w:tc>
        <w:tc>
          <w:tcPr>
            <w:tcW w:w="1046" w:type="dxa"/>
          </w:tcPr>
          <w:p w14:paraId="5884ABEA" w14:textId="048EDC34" w:rsidR="00FE7633" w:rsidRDefault="00FE7633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C70DE1" w:rsidRPr="00F0485B" w14:paraId="30988F1D" w14:textId="25362CFB" w:rsidTr="00FE7633">
        <w:trPr>
          <w:trHeight w:val="288"/>
        </w:trPr>
        <w:tc>
          <w:tcPr>
            <w:tcW w:w="1489" w:type="dxa"/>
            <w:noWrap/>
            <w:hideMark/>
          </w:tcPr>
          <w:p w14:paraId="3E3646D2" w14:textId="04F69314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Engine 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</w:t>
            </w: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emp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erature </w:t>
            </w: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(°c)</w:t>
            </w:r>
          </w:p>
        </w:tc>
        <w:tc>
          <w:tcPr>
            <w:tcW w:w="1004" w:type="dxa"/>
            <w:noWrap/>
            <w:hideMark/>
          </w:tcPr>
          <w:p w14:paraId="4347BA22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Pin 45 (Ω)</w:t>
            </w:r>
          </w:p>
        </w:tc>
        <w:tc>
          <w:tcPr>
            <w:tcW w:w="1332" w:type="dxa"/>
            <w:noWrap/>
            <w:hideMark/>
          </w:tcPr>
          <w:p w14:paraId="31BC8E02" w14:textId="1E3A8043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Pin 45 (v)</w:t>
            </w:r>
          </w:p>
        </w:tc>
        <w:tc>
          <w:tcPr>
            <w:tcW w:w="930" w:type="dxa"/>
            <w:noWrap/>
            <w:hideMark/>
          </w:tcPr>
          <w:p w14:paraId="29A0AC88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Pin 16 (</w:t>
            </w:r>
            <w:proofErr w:type="spellStart"/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ms</w:t>
            </w:r>
            <w:proofErr w:type="spellEnd"/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930" w:type="dxa"/>
            <w:noWrap/>
            <w:hideMark/>
          </w:tcPr>
          <w:p w14:paraId="1407B407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Pin 4 (%)</w:t>
            </w:r>
          </w:p>
        </w:tc>
        <w:tc>
          <w:tcPr>
            <w:tcW w:w="930" w:type="dxa"/>
            <w:noWrap/>
            <w:hideMark/>
          </w:tcPr>
          <w:p w14:paraId="06922320" w14:textId="455741A3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Pin 5</w:t>
            </w:r>
          </w:p>
        </w:tc>
        <w:tc>
          <w:tcPr>
            <w:tcW w:w="1019" w:type="dxa"/>
            <w:noWrap/>
            <w:hideMark/>
          </w:tcPr>
          <w:p w14:paraId="2F5A270B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Pin 28</w:t>
            </w:r>
          </w:p>
        </w:tc>
        <w:tc>
          <w:tcPr>
            <w:tcW w:w="671" w:type="dxa"/>
          </w:tcPr>
          <w:p w14:paraId="198162D5" w14:textId="31347A20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Pin 44 (v)</w:t>
            </w:r>
          </w:p>
        </w:tc>
        <w:tc>
          <w:tcPr>
            <w:tcW w:w="1046" w:type="dxa"/>
          </w:tcPr>
          <w:p w14:paraId="1D31E612" w14:textId="77777777" w:rsidR="00ED36A1" w:rsidRPr="00ED36A1" w:rsidRDefault="00ED36A1" w:rsidP="00ED36A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ED36A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Cold Crank</w:t>
            </w:r>
          </w:p>
          <w:p w14:paraId="2A685594" w14:textId="1E5400D4" w:rsidR="00C70DE1" w:rsidRDefault="00ED36A1" w:rsidP="00ED36A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ED36A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Time (</w:t>
            </w:r>
            <w:proofErr w:type="spellStart"/>
            <w:r w:rsidRPr="00ED36A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ms</w:t>
            </w:r>
            <w:proofErr w:type="spellEnd"/>
            <w:r w:rsidRPr="00ED36A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)</w:t>
            </w:r>
          </w:p>
        </w:tc>
      </w:tr>
      <w:tr w:rsidR="00C70DE1" w:rsidRPr="00F0485B" w14:paraId="50232655" w14:textId="49DF0B08" w:rsidTr="00FE7633">
        <w:trPr>
          <w:trHeight w:val="288"/>
        </w:trPr>
        <w:tc>
          <w:tcPr>
            <w:tcW w:w="1489" w:type="dxa"/>
            <w:noWrap/>
            <w:hideMark/>
          </w:tcPr>
          <w:p w14:paraId="67B71543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</w:t>
            </w:r>
          </w:p>
        </w:tc>
        <w:tc>
          <w:tcPr>
            <w:tcW w:w="1004" w:type="dxa"/>
            <w:noWrap/>
            <w:hideMark/>
          </w:tcPr>
          <w:p w14:paraId="75B7A159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1730</w:t>
            </w:r>
          </w:p>
        </w:tc>
        <w:tc>
          <w:tcPr>
            <w:tcW w:w="1332" w:type="dxa"/>
            <w:noWrap/>
            <w:hideMark/>
          </w:tcPr>
          <w:p w14:paraId="20B5D6C2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3.2</w:t>
            </w:r>
          </w:p>
        </w:tc>
        <w:tc>
          <w:tcPr>
            <w:tcW w:w="930" w:type="dxa"/>
            <w:noWrap/>
            <w:hideMark/>
          </w:tcPr>
          <w:p w14:paraId="7AFC9B07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</w:t>
            </w:r>
          </w:p>
        </w:tc>
        <w:tc>
          <w:tcPr>
            <w:tcW w:w="930" w:type="dxa"/>
            <w:noWrap/>
            <w:hideMark/>
          </w:tcPr>
          <w:p w14:paraId="47D4517B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930" w:type="dxa"/>
            <w:noWrap/>
            <w:hideMark/>
          </w:tcPr>
          <w:p w14:paraId="3746B1ED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off</w:t>
            </w:r>
          </w:p>
        </w:tc>
        <w:tc>
          <w:tcPr>
            <w:tcW w:w="1019" w:type="dxa"/>
            <w:noWrap/>
            <w:hideMark/>
          </w:tcPr>
          <w:p w14:paraId="2E24AD90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671" w:type="dxa"/>
          </w:tcPr>
          <w:p w14:paraId="5786C427" w14:textId="1D62B0DA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3.7</w:t>
            </w:r>
          </w:p>
        </w:tc>
        <w:tc>
          <w:tcPr>
            <w:tcW w:w="1046" w:type="dxa"/>
          </w:tcPr>
          <w:p w14:paraId="0CB70096" w14:textId="2E475945" w:rsidR="00C70DE1" w:rsidRDefault="00ED36A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24</w:t>
            </w:r>
          </w:p>
        </w:tc>
      </w:tr>
      <w:tr w:rsidR="00C70DE1" w:rsidRPr="00F0485B" w14:paraId="2DE85AC8" w14:textId="4DF0001E" w:rsidTr="00FE7633">
        <w:trPr>
          <w:trHeight w:val="288"/>
        </w:trPr>
        <w:tc>
          <w:tcPr>
            <w:tcW w:w="1489" w:type="dxa"/>
            <w:noWrap/>
            <w:hideMark/>
          </w:tcPr>
          <w:p w14:paraId="6F826D7B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</w:t>
            </w:r>
          </w:p>
        </w:tc>
        <w:tc>
          <w:tcPr>
            <w:tcW w:w="1004" w:type="dxa"/>
            <w:noWrap/>
            <w:hideMark/>
          </w:tcPr>
          <w:p w14:paraId="79AF0962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970</w:t>
            </w:r>
          </w:p>
        </w:tc>
        <w:tc>
          <w:tcPr>
            <w:tcW w:w="1332" w:type="dxa"/>
            <w:noWrap/>
            <w:hideMark/>
          </w:tcPr>
          <w:p w14:paraId="4B07DEA0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2.5</w:t>
            </w:r>
          </w:p>
        </w:tc>
        <w:tc>
          <w:tcPr>
            <w:tcW w:w="930" w:type="dxa"/>
            <w:noWrap/>
            <w:hideMark/>
          </w:tcPr>
          <w:p w14:paraId="07F47ADE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</w:t>
            </w:r>
          </w:p>
        </w:tc>
        <w:tc>
          <w:tcPr>
            <w:tcW w:w="930" w:type="dxa"/>
            <w:noWrap/>
            <w:hideMark/>
          </w:tcPr>
          <w:p w14:paraId="491A48DA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43</w:t>
            </w:r>
          </w:p>
        </w:tc>
        <w:tc>
          <w:tcPr>
            <w:tcW w:w="930" w:type="dxa"/>
            <w:noWrap/>
            <w:hideMark/>
          </w:tcPr>
          <w:p w14:paraId="1069A180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off</w:t>
            </w:r>
          </w:p>
        </w:tc>
        <w:tc>
          <w:tcPr>
            <w:tcW w:w="1019" w:type="dxa"/>
            <w:noWrap/>
            <w:hideMark/>
          </w:tcPr>
          <w:p w14:paraId="3F6557DC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switching</w:t>
            </w:r>
          </w:p>
        </w:tc>
        <w:tc>
          <w:tcPr>
            <w:tcW w:w="671" w:type="dxa"/>
          </w:tcPr>
          <w:p w14:paraId="734CF8AE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046" w:type="dxa"/>
          </w:tcPr>
          <w:p w14:paraId="0B4164A8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C70DE1" w:rsidRPr="00F0485B" w14:paraId="3D204005" w14:textId="27F46F88" w:rsidTr="00FE7633">
        <w:trPr>
          <w:trHeight w:val="288"/>
        </w:trPr>
        <w:tc>
          <w:tcPr>
            <w:tcW w:w="1489" w:type="dxa"/>
            <w:noWrap/>
            <w:hideMark/>
          </w:tcPr>
          <w:p w14:paraId="45EF658D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</w:t>
            </w:r>
          </w:p>
        </w:tc>
        <w:tc>
          <w:tcPr>
            <w:tcW w:w="1004" w:type="dxa"/>
            <w:noWrap/>
            <w:hideMark/>
          </w:tcPr>
          <w:p w14:paraId="0C17A339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662</w:t>
            </w:r>
          </w:p>
        </w:tc>
        <w:tc>
          <w:tcPr>
            <w:tcW w:w="1332" w:type="dxa"/>
            <w:noWrap/>
            <w:hideMark/>
          </w:tcPr>
          <w:p w14:paraId="01DD82C0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2.1</w:t>
            </w:r>
          </w:p>
        </w:tc>
        <w:tc>
          <w:tcPr>
            <w:tcW w:w="930" w:type="dxa"/>
            <w:noWrap/>
            <w:hideMark/>
          </w:tcPr>
          <w:p w14:paraId="29EDA657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930" w:type="dxa"/>
            <w:noWrap/>
            <w:hideMark/>
          </w:tcPr>
          <w:p w14:paraId="1D131FFE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44</w:t>
            </w:r>
          </w:p>
        </w:tc>
        <w:tc>
          <w:tcPr>
            <w:tcW w:w="930" w:type="dxa"/>
            <w:noWrap/>
            <w:hideMark/>
          </w:tcPr>
          <w:p w14:paraId="01BF093A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off</w:t>
            </w:r>
          </w:p>
        </w:tc>
        <w:tc>
          <w:tcPr>
            <w:tcW w:w="1019" w:type="dxa"/>
            <w:noWrap/>
            <w:hideMark/>
          </w:tcPr>
          <w:p w14:paraId="18D1A128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671" w:type="dxa"/>
          </w:tcPr>
          <w:p w14:paraId="0406A97F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046" w:type="dxa"/>
          </w:tcPr>
          <w:p w14:paraId="67678FAB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C70DE1" w:rsidRPr="00F0485B" w14:paraId="4811D6EB" w14:textId="32EB2EAF" w:rsidTr="00FE7633">
        <w:trPr>
          <w:trHeight w:val="288"/>
        </w:trPr>
        <w:tc>
          <w:tcPr>
            <w:tcW w:w="1489" w:type="dxa"/>
            <w:noWrap/>
            <w:hideMark/>
          </w:tcPr>
          <w:p w14:paraId="1944CB0C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</w:t>
            </w:r>
          </w:p>
        </w:tc>
        <w:tc>
          <w:tcPr>
            <w:tcW w:w="1004" w:type="dxa"/>
            <w:noWrap/>
            <w:hideMark/>
          </w:tcPr>
          <w:p w14:paraId="7F2E4CEB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398</w:t>
            </w:r>
          </w:p>
        </w:tc>
        <w:tc>
          <w:tcPr>
            <w:tcW w:w="1332" w:type="dxa"/>
            <w:noWrap/>
            <w:hideMark/>
          </w:tcPr>
          <w:p w14:paraId="2E49D11A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1.5</w:t>
            </w:r>
          </w:p>
        </w:tc>
        <w:tc>
          <w:tcPr>
            <w:tcW w:w="930" w:type="dxa"/>
            <w:noWrap/>
            <w:hideMark/>
          </w:tcPr>
          <w:p w14:paraId="60E7A47D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930" w:type="dxa"/>
            <w:noWrap/>
            <w:hideMark/>
          </w:tcPr>
          <w:p w14:paraId="319E4BA4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44</w:t>
            </w:r>
          </w:p>
        </w:tc>
        <w:tc>
          <w:tcPr>
            <w:tcW w:w="930" w:type="dxa"/>
            <w:noWrap/>
            <w:hideMark/>
          </w:tcPr>
          <w:p w14:paraId="20C8B290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on</w:t>
            </w:r>
          </w:p>
        </w:tc>
        <w:tc>
          <w:tcPr>
            <w:tcW w:w="1019" w:type="dxa"/>
            <w:noWrap/>
            <w:hideMark/>
          </w:tcPr>
          <w:p w14:paraId="4E770BF0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671" w:type="dxa"/>
          </w:tcPr>
          <w:p w14:paraId="1173CC4F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046" w:type="dxa"/>
          </w:tcPr>
          <w:p w14:paraId="036AC525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C70DE1" w:rsidRPr="00F0485B" w14:paraId="7DFC5921" w14:textId="12FE1F1E" w:rsidTr="00FE7633">
        <w:trPr>
          <w:trHeight w:val="288"/>
        </w:trPr>
        <w:tc>
          <w:tcPr>
            <w:tcW w:w="1489" w:type="dxa"/>
            <w:noWrap/>
            <w:hideMark/>
          </w:tcPr>
          <w:p w14:paraId="6F6EE250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60</w:t>
            </w:r>
          </w:p>
        </w:tc>
        <w:tc>
          <w:tcPr>
            <w:tcW w:w="1004" w:type="dxa"/>
            <w:noWrap/>
            <w:hideMark/>
          </w:tcPr>
          <w:p w14:paraId="0BED1B50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302</w:t>
            </w:r>
          </w:p>
        </w:tc>
        <w:tc>
          <w:tcPr>
            <w:tcW w:w="1332" w:type="dxa"/>
            <w:noWrap/>
            <w:hideMark/>
          </w:tcPr>
          <w:p w14:paraId="223D9678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1.2</w:t>
            </w:r>
          </w:p>
        </w:tc>
        <w:tc>
          <w:tcPr>
            <w:tcW w:w="930" w:type="dxa"/>
            <w:noWrap/>
            <w:hideMark/>
          </w:tcPr>
          <w:p w14:paraId="2FC23B3B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2.8</w:t>
            </w:r>
          </w:p>
        </w:tc>
        <w:tc>
          <w:tcPr>
            <w:tcW w:w="930" w:type="dxa"/>
            <w:noWrap/>
            <w:hideMark/>
          </w:tcPr>
          <w:p w14:paraId="496724C5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43</w:t>
            </w:r>
          </w:p>
        </w:tc>
        <w:tc>
          <w:tcPr>
            <w:tcW w:w="930" w:type="dxa"/>
            <w:noWrap/>
            <w:hideMark/>
          </w:tcPr>
          <w:p w14:paraId="14FA6758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on</w:t>
            </w:r>
          </w:p>
        </w:tc>
        <w:tc>
          <w:tcPr>
            <w:tcW w:w="1019" w:type="dxa"/>
            <w:noWrap/>
            <w:hideMark/>
          </w:tcPr>
          <w:p w14:paraId="655B6346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671" w:type="dxa"/>
          </w:tcPr>
          <w:p w14:paraId="1BC27D49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046" w:type="dxa"/>
          </w:tcPr>
          <w:p w14:paraId="39FC7034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C70DE1" w:rsidRPr="00F0485B" w14:paraId="64721EA8" w14:textId="0E5CE87D" w:rsidTr="00FE7633">
        <w:trPr>
          <w:trHeight w:val="288"/>
        </w:trPr>
        <w:tc>
          <w:tcPr>
            <w:tcW w:w="1489" w:type="dxa"/>
            <w:noWrap/>
            <w:hideMark/>
          </w:tcPr>
          <w:p w14:paraId="33DB3E2C" w14:textId="77777777" w:rsidR="00C70DE1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70</w:t>
            </w:r>
          </w:p>
          <w:p w14:paraId="54F44BFC" w14:textId="45AD45FF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(Fan ON)</w:t>
            </w:r>
          </w:p>
        </w:tc>
        <w:tc>
          <w:tcPr>
            <w:tcW w:w="1004" w:type="dxa"/>
            <w:noWrap/>
            <w:hideMark/>
          </w:tcPr>
          <w:p w14:paraId="3B13EC45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245</w:t>
            </w:r>
          </w:p>
        </w:tc>
        <w:tc>
          <w:tcPr>
            <w:tcW w:w="1332" w:type="dxa"/>
            <w:noWrap/>
            <w:hideMark/>
          </w:tcPr>
          <w:p w14:paraId="065BF839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930" w:type="dxa"/>
            <w:noWrap/>
            <w:hideMark/>
          </w:tcPr>
          <w:p w14:paraId="114E5E6E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</w:t>
            </w:r>
          </w:p>
        </w:tc>
        <w:tc>
          <w:tcPr>
            <w:tcW w:w="930" w:type="dxa"/>
            <w:noWrap/>
            <w:hideMark/>
          </w:tcPr>
          <w:p w14:paraId="06894C86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44</w:t>
            </w:r>
          </w:p>
        </w:tc>
        <w:tc>
          <w:tcPr>
            <w:tcW w:w="930" w:type="dxa"/>
            <w:noWrap/>
            <w:hideMark/>
          </w:tcPr>
          <w:p w14:paraId="5C496ABF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on</w:t>
            </w:r>
          </w:p>
        </w:tc>
        <w:tc>
          <w:tcPr>
            <w:tcW w:w="1019" w:type="dxa"/>
            <w:noWrap/>
            <w:hideMark/>
          </w:tcPr>
          <w:p w14:paraId="079118D4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671" w:type="dxa"/>
          </w:tcPr>
          <w:p w14:paraId="06C74327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046" w:type="dxa"/>
          </w:tcPr>
          <w:p w14:paraId="1D4FB5B1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C70DE1" w:rsidRPr="00F0485B" w14:paraId="6A35EFEE" w14:textId="5BF122CA" w:rsidTr="00FE7633">
        <w:trPr>
          <w:trHeight w:val="288"/>
        </w:trPr>
        <w:tc>
          <w:tcPr>
            <w:tcW w:w="1489" w:type="dxa"/>
            <w:noWrap/>
            <w:hideMark/>
          </w:tcPr>
          <w:p w14:paraId="090F023A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80</w:t>
            </w:r>
          </w:p>
        </w:tc>
        <w:tc>
          <w:tcPr>
            <w:tcW w:w="1004" w:type="dxa"/>
            <w:noWrap/>
            <w:hideMark/>
          </w:tcPr>
          <w:p w14:paraId="1FD533D4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261</w:t>
            </w:r>
          </w:p>
        </w:tc>
        <w:tc>
          <w:tcPr>
            <w:tcW w:w="1332" w:type="dxa"/>
            <w:noWrap/>
            <w:hideMark/>
          </w:tcPr>
          <w:p w14:paraId="51320DCD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1.1</w:t>
            </w:r>
          </w:p>
        </w:tc>
        <w:tc>
          <w:tcPr>
            <w:tcW w:w="930" w:type="dxa"/>
            <w:noWrap/>
            <w:hideMark/>
          </w:tcPr>
          <w:p w14:paraId="08485DBF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2.8</w:t>
            </w:r>
          </w:p>
        </w:tc>
        <w:tc>
          <w:tcPr>
            <w:tcW w:w="930" w:type="dxa"/>
            <w:noWrap/>
            <w:hideMark/>
          </w:tcPr>
          <w:p w14:paraId="5B412DEB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44</w:t>
            </w:r>
          </w:p>
        </w:tc>
        <w:tc>
          <w:tcPr>
            <w:tcW w:w="930" w:type="dxa"/>
            <w:noWrap/>
            <w:hideMark/>
          </w:tcPr>
          <w:p w14:paraId="6E8B7FC9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0485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on</w:t>
            </w:r>
          </w:p>
        </w:tc>
        <w:tc>
          <w:tcPr>
            <w:tcW w:w="1019" w:type="dxa"/>
            <w:noWrap/>
            <w:hideMark/>
          </w:tcPr>
          <w:p w14:paraId="78B2460A" w14:textId="77777777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671" w:type="dxa"/>
          </w:tcPr>
          <w:p w14:paraId="72E5F2E7" w14:textId="4636AFC4" w:rsidR="00C70DE1" w:rsidRPr="00F0485B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3.4</w:t>
            </w:r>
          </w:p>
        </w:tc>
        <w:tc>
          <w:tcPr>
            <w:tcW w:w="1046" w:type="dxa"/>
          </w:tcPr>
          <w:p w14:paraId="4CD07D1E" w14:textId="77777777" w:rsidR="00C70DE1" w:rsidRDefault="00C70DE1" w:rsidP="008B664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41071714" w14:textId="77777777" w:rsidR="00817127" w:rsidRDefault="00817127"/>
    <w:p w14:paraId="2E17DACA" w14:textId="1D938FF9" w:rsidR="002C70EA" w:rsidRDefault="003879A2">
      <w:r w:rsidRPr="003879A2">
        <w:t>The data from testing was used to create a series of graphs for each engine for the individual dynamic tests that were undertaken</w:t>
      </w:r>
      <w:r>
        <w:t xml:space="preserve"> which are presented in the </w:t>
      </w:r>
      <w:r w:rsidR="00CC0F13">
        <w:t>sections of this report underneath.</w:t>
      </w:r>
    </w:p>
    <w:p w14:paraId="48DC695E" w14:textId="77777777" w:rsidR="002C70EA" w:rsidRDefault="002C70EA"/>
    <w:p w14:paraId="16CD8220" w14:textId="682C3AE8" w:rsidR="00B6763A" w:rsidRPr="00C64C27" w:rsidRDefault="006A77D0" w:rsidP="00C64C27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69AE6894" w14:textId="6E757F72" w:rsidR="002E1228" w:rsidRDefault="002E1228" w:rsidP="002E1228">
      <w:pPr>
        <w:pStyle w:val="Heading2"/>
        <w:numPr>
          <w:ilvl w:val="1"/>
          <w:numId w:val="1"/>
        </w:numPr>
      </w:pPr>
      <w:bookmarkStart w:id="12" w:name="_Toc101731029"/>
      <w:r>
        <w:lastRenderedPageBreak/>
        <w:t>Motronic N</w:t>
      </w:r>
      <w:r w:rsidR="008D3D1F">
        <w:t>TC</w:t>
      </w:r>
      <w:r>
        <w:t>2 Graphs</w:t>
      </w:r>
      <w:bookmarkEnd w:id="12"/>
    </w:p>
    <w:p w14:paraId="16BCBE4F" w14:textId="3CF2E63A" w:rsidR="00C64C27" w:rsidRDefault="00042A5D" w:rsidP="00C64C27">
      <w:pPr>
        <w:keepNext/>
      </w:pPr>
      <w:r>
        <w:rPr>
          <w:noProof/>
        </w:rPr>
        <w:drawing>
          <wp:inline distT="0" distB="0" distL="0" distR="0" wp14:anchorId="5BE9E709" wp14:editId="32E2AC25">
            <wp:extent cx="4584700" cy="2755900"/>
            <wp:effectExtent l="0" t="0" r="6350" b="635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5BC89A" w14:textId="1BD239F8" w:rsidR="0039345A" w:rsidRDefault="00C64C27" w:rsidP="00C64C27">
      <w:pPr>
        <w:pStyle w:val="Caption"/>
      </w:pPr>
      <w:bookmarkStart w:id="13" w:name="_Toc101731045"/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t xml:space="preserve"> – Motronic Pin 4 Idle Control Valve %</w:t>
      </w:r>
      <w:bookmarkEnd w:id="13"/>
    </w:p>
    <w:p w14:paraId="422B769D" w14:textId="42BFDADE" w:rsidR="0039345A" w:rsidRDefault="0039345A" w:rsidP="0039345A">
      <w:pPr>
        <w:pStyle w:val="Caption"/>
      </w:pPr>
    </w:p>
    <w:p w14:paraId="12C53E8E" w14:textId="2F554614" w:rsidR="0067438A" w:rsidRDefault="00F469B9" w:rsidP="0067438A">
      <w:pPr>
        <w:keepNext/>
      </w:pPr>
      <w:r>
        <w:rPr>
          <w:noProof/>
        </w:rPr>
        <w:drawing>
          <wp:inline distT="0" distB="0" distL="0" distR="0" wp14:anchorId="7B6EAD26" wp14:editId="5E3B9879">
            <wp:extent cx="4578350" cy="2755900"/>
            <wp:effectExtent l="0" t="0" r="0" b="635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FD7F31" w14:textId="394A1FF0" w:rsidR="0067438A" w:rsidRDefault="0067438A" w:rsidP="0067438A">
      <w:pPr>
        <w:pStyle w:val="Caption"/>
      </w:pPr>
      <w:bookmarkStart w:id="14" w:name="_Toc101731046"/>
      <w:r>
        <w:t xml:space="preserve">Figure </w:t>
      </w:r>
      <w:fldSimple w:instr=" SEQ Figure \* ARABIC ">
        <w:r w:rsidR="00C64C27">
          <w:rPr>
            <w:noProof/>
          </w:rPr>
          <w:t>2</w:t>
        </w:r>
      </w:fldSimple>
      <w:r>
        <w:t xml:space="preserve"> - Motronic Pin </w:t>
      </w:r>
      <w:r w:rsidR="003A485E">
        <w:t>16 injection on time</w:t>
      </w:r>
      <w:bookmarkEnd w:id="14"/>
    </w:p>
    <w:p w14:paraId="5BFF7A58" w14:textId="660809C3" w:rsidR="001A3EC3" w:rsidRDefault="00D10D9E" w:rsidP="001A3EC3">
      <w:pPr>
        <w:keepNext/>
      </w:pPr>
      <w:r>
        <w:rPr>
          <w:noProof/>
        </w:rPr>
        <w:lastRenderedPageBreak/>
        <w:drawing>
          <wp:inline distT="0" distB="0" distL="0" distR="0" wp14:anchorId="7207D062" wp14:editId="5D000D38">
            <wp:extent cx="4584700" cy="2755900"/>
            <wp:effectExtent l="0" t="0" r="6350" b="635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056C97" w14:textId="52F963DD" w:rsidR="001A3EC3" w:rsidRDefault="001A3EC3" w:rsidP="001A3EC3">
      <w:pPr>
        <w:pStyle w:val="Caption"/>
      </w:pPr>
      <w:bookmarkStart w:id="15" w:name="_Toc101731047"/>
      <w:r>
        <w:t xml:space="preserve">Figure </w:t>
      </w:r>
      <w:fldSimple w:instr=" SEQ Figure \* ARABIC ">
        <w:r w:rsidR="00C64C27">
          <w:rPr>
            <w:noProof/>
          </w:rPr>
          <w:t>3</w:t>
        </w:r>
      </w:fldSimple>
      <w:r>
        <w:t xml:space="preserve"> - Motronic Pin 4</w:t>
      </w:r>
      <w:r w:rsidR="003A485E">
        <w:t>5 Voltage</w:t>
      </w:r>
      <w:bookmarkEnd w:id="15"/>
    </w:p>
    <w:p w14:paraId="21D0A6AD" w14:textId="281D2655" w:rsidR="008E5E78" w:rsidRDefault="00D10D9E" w:rsidP="008E5E78">
      <w:pPr>
        <w:keepNext/>
      </w:pPr>
      <w:r>
        <w:rPr>
          <w:noProof/>
        </w:rPr>
        <w:drawing>
          <wp:inline distT="0" distB="0" distL="0" distR="0" wp14:anchorId="2F1C79CE" wp14:editId="13D9DDC2">
            <wp:extent cx="4584700" cy="2755900"/>
            <wp:effectExtent l="0" t="0" r="6350" b="635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970613" w14:textId="64B7C897" w:rsidR="008E5E78" w:rsidRDefault="008E5E78" w:rsidP="008E5E78">
      <w:pPr>
        <w:pStyle w:val="Caption"/>
      </w:pPr>
      <w:bookmarkStart w:id="16" w:name="_Toc101731048"/>
      <w:r>
        <w:t xml:space="preserve">Figure </w:t>
      </w:r>
      <w:fldSimple w:instr=" SEQ Figure \* ARABIC ">
        <w:r w:rsidR="00C64C27">
          <w:rPr>
            <w:noProof/>
          </w:rPr>
          <w:t>4</w:t>
        </w:r>
      </w:fldSimple>
      <w:r>
        <w:t xml:space="preserve"> - Motronic Pin </w:t>
      </w:r>
      <w:r w:rsidR="003A485E">
        <w:t>45 Resi</w:t>
      </w:r>
      <w:r w:rsidR="00CA41FD">
        <w:t>stance</w:t>
      </w:r>
      <w:bookmarkEnd w:id="16"/>
    </w:p>
    <w:p w14:paraId="31F4BD29" w14:textId="77777777" w:rsidR="00386C21" w:rsidRDefault="00386C21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DEFFF8D" w14:textId="6720F47A" w:rsidR="00C64C27" w:rsidRDefault="00C64C27" w:rsidP="00C64C27">
      <w:pPr>
        <w:pStyle w:val="Heading2"/>
        <w:numPr>
          <w:ilvl w:val="1"/>
          <w:numId w:val="1"/>
        </w:numPr>
      </w:pPr>
      <w:bookmarkStart w:id="17" w:name="_Toc101731030"/>
      <w:r>
        <w:lastRenderedPageBreak/>
        <w:t>LE3 NTC2 Graphs</w:t>
      </w:r>
      <w:bookmarkEnd w:id="17"/>
    </w:p>
    <w:p w14:paraId="4633311E" w14:textId="15CFB4BF" w:rsidR="00C64C27" w:rsidRDefault="00C64C27" w:rsidP="00C64C27">
      <w:r>
        <w:rPr>
          <w:noProof/>
        </w:rPr>
        <w:drawing>
          <wp:inline distT="0" distB="0" distL="0" distR="0" wp14:anchorId="0550E393" wp14:editId="22E9185A">
            <wp:extent cx="4639310" cy="2901950"/>
            <wp:effectExtent l="0" t="0" r="889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310" cy="290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F02A29" w14:textId="1BB2BDED" w:rsidR="00C64C27" w:rsidRDefault="00C64C27" w:rsidP="00C64C27">
      <w:pPr>
        <w:pStyle w:val="Caption"/>
        <w:rPr>
          <w:noProof/>
        </w:rPr>
      </w:pPr>
      <w:bookmarkStart w:id="18" w:name="_Toc101731049"/>
      <w:r>
        <w:t xml:space="preserve">Figure </w:t>
      </w:r>
      <w:fldSimple w:instr=" SEQ Figure \* ARABIC ">
        <w:r>
          <w:rPr>
            <w:noProof/>
          </w:rPr>
          <w:t>5</w:t>
        </w:r>
      </w:fldSimple>
      <w:r>
        <w:t xml:space="preserve"> – LE3 Pin 8</w:t>
      </w:r>
      <w:r w:rsidR="007146F3">
        <w:t xml:space="preserve"> Coolant Temperature Sensor</w:t>
      </w:r>
      <w:r>
        <w:t xml:space="preserve"> Resistance</w:t>
      </w:r>
      <w:bookmarkEnd w:id="18"/>
    </w:p>
    <w:p w14:paraId="44963207" w14:textId="77777777" w:rsidR="00C64C27" w:rsidRDefault="00C64C27" w:rsidP="00C64C27">
      <w:pPr>
        <w:keepNext/>
      </w:pPr>
      <w:r>
        <w:rPr>
          <w:noProof/>
        </w:rPr>
        <w:drawing>
          <wp:inline distT="0" distB="0" distL="0" distR="0" wp14:anchorId="511FC7AF" wp14:editId="384139D2">
            <wp:extent cx="4584700" cy="2755900"/>
            <wp:effectExtent l="0" t="0" r="6350" b="635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3C65F3" w14:textId="1EDA3D12" w:rsidR="00C64C27" w:rsidRPr="00C64C27" w:rsidRDefault="00C64C27" w:rsidP="00C64C27">
      <w:pPr>
        <w:pStyle w:val="Caption"/>
      </w:pPr>
      <w:bookmarkStart w:id="19" w:name="_Toc101731050"/>
      <w:r>
        <w:t xml:space="preserve">Figure </w:t>
      </w:r>
      <w:fldSimple w:instr=" SEQ Figure \* ARABIC ">
        <w:r>
          <w:rPr>
            <w:noProof/>
          </w:rPr>
          <w:t>6</w:t>
        </w:r>
      </w:fldSimple>
      <w:r>
        <w:t xml:space="preserve"> – LE3 Pin 8</w:t>
      </w:r>
      <w:r w:rsidR="007146F3">
        <w:t xml:space="preserve"> Coolant Temperature Sensor</w:t>
      </w:r>
      <w:r>
        <w:t xml:space="preserve"> Voltage</w:t>
      </w:r>
      <w:bookmarkEnd w:id="19"/>
    </w:p>
    <w:p w14:paraId="6F9F8A02" w14:textId="2ED80B95" w:rsidR="00C64C27" w:rsidRDefault="00C64C27" w:rsidP="00C64C27">
      <w:pPr>
        <w:pStyle w:val="Heading2"/>
        <w:ind w:left="360"/>
      </w:pPr>
    </w:p>
    <w:p w14:paraId="69195B61" w14:textId="77777777" w:rsidR="00C64C27" w:rsidRDefault="00C64C27" w:rsidP="00C64C27">
      <w:pPr>
        <w:keepNext/>
      </w:pPr>
      <w:r>
        <w:rPr>
          <w:noProof/>
        </w:rPr>
        <w:drawing>
          <wp:inline distT="0" distB="0" distL="0" distR="0" wp14:anchorId="6D7FAE54" wp14:editId="144ADF0E">
            <wp:extent cx="4962525" cy="2755900"/>
            <wp:effectExtent l="0" t="0" r="9525" b="635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5B4258" w14:textId="2220AE98" w:rsidR="00C64C27" w:rsidRDefault="00C64C27" w:rsidP="00C64C27">
      <w:pPr>
        <w:pStyle w:val="Caption"/>
      </w:pPr>
      <w:bookmarkStart w:id="20" w:name="_Toc101731051"/>
      <w:r>
        <w:t xml:space="preserve">Figure </w:t>
      </w:r>
      <w:fldSimple w:instr=" SEQ Figure \* ARABIC ">
        <w:r>
          <w:rPr>
            <w:noProof/>
          </w:rPr>
          <w:t>7</w:t>
        </w:r>
      </w:fldSimple>
      <w:r>
        <w:t xml:space="preserve"> – LE3 Pin 3 Injection Pulse Time</w:t>
      </w:r>
      <w:bookmarkEnd w:id="20"/>
      <w:r>
        <w:t xml:space="preserve"> </w:t>
      </w:r>
    </w:p>
    <w:p w14:paraId="63A66A77" w14:textId="63B36E76" w:rsidR="00DF65F7" w:rsidRDefault="005B1EDB" w:rsidP="00C64C27">
      <w:r>
        <w:br w:type="page"/>
      </w:r>
      <w:r w:rsidR="00F038F7">
        <w:lastRenderedPageBreak/>
        <w:t xml:space="preserve">4.3 </w:t>
      </w:r>
      <w:r w:rsidR="0055189D">
        <w:t xml:space="preserve">LE3 </w:t>
      </w:r>
      <w:r w:rsidR="00F038F7">
        <w:t>Scope Patterns</w:t>
      </w:r>
    </w:p>
    <w:p w14:paraId="606BB501" w14:textId="77777777" w:rsidR="00387231" w:rsidRDefault="003C7D14" w:rsidP="00387231">
      <w:pPr>
        <w:keepNext/>
      </w:pPr>
      <w:r w:rsidRPr="003C7D14">
        <w:drawing>
          <wp:inline distT="0" distB="0" distL="0" distR="0" wp14:anchorId="35E64347" wp14:editId="77F879BF">
            <wp:extent cx="3695700" cy="2354580"/>
            <wp:effectExtent l="0" t="0" r="0" b="7620"/>
            <wp:docPr id="43" name="Picture 4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A screenshot of a computer&#10;&#10;Description automatically generated"/>
                    <pic:cNvPicPr/>
                  </pic:nvPicPr>
                  <pic:blipFill rotWithShape="1">
                    <a:blip r:embed="rId18"/>
                    <a:srcRect l="29401" t="16555" r="6075" b="10367"/>
                    <a:stretch/>
                  </pic:blipFill>
                  <pic:spPr bwMode="auto">
                    <a:xfrm>
                      <a:off x="0" y="0"/>
                      <a:ext cx="3695700" cy="2354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98CD4C" w14:textId="48D172D8" w:rsidR="003C7D14" w:rsidRPr="003C7D14" w:rsidRDefault="00387231" w:rsidP="00387231">
      <w:pPr>
        <w:pStyle w:val="Caption"/>
      </w:pPr>
      <w:bookmarkStart w:id="21" w:name="_Toc101731052"/>
      <w:r>
        <w:t xml:space="preserve">Figure </w:t>
      </w:r>
      <w:fldSimple w:instr=" SEQ Figure \* ARABIC ">
        <w:r w:rsidR="00C64C27">
          <w:rPr>
            <w:noProof/>
          </w:rPr>
          <w:t>8</w:t>
        </w:r>
      </w:fldSimple>
      <w:r>
        <w:t>- Secondary Voltage</w:t>
      </w:r>
      <w:bookmarkEnd w:id="21"/>
    </w:p>
    <w:p w14:paraId="09ECF43D" w14:textId="77777777" w:rsidR="00387231" w:rsidRDefault="003C7D14" w:rsidP="00387231">
      <w:pPr>
        <w:keepNext/>
      </w:pPr>
      <w:r w:rsidRPr="003C7D14">
        <w:drawing>
          <wp:inline distT="0" distB="0" distL="0" distR="0" wp14:anchorId="0825297F" wp14:editId="283F0890">
            <wp:extent cx="3688080" cy="2316480"/>
            <wp:effectExtent l="0" t="0" r="7620" b="7620"/>
            <wp:docPr id="42" name="Picture 4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Graphical user interface&#10;&#10;Description automatically generated"/>
                    <pic:cNvPicPr/>
                  </pic:nvPicPr>
                  <pic:blipFill rotWithShape="1">
                    <a:blip r:embed="rId19"/>
                    <a:srcRect l="28869" t="16082" r="6741" b="12022"/>
                    <a:stretch/>
                  </pic:blipFill>
                  <pic:spPr bwMode="auto">
                    <a:xfrm>
                      <a:off x="0" y="0"/>
                      <a:ext cx="3688080" cy="2316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0DF711" w14:textId="2A97BD23" w:rsidR="009D54CD" w:rsidRPr="009D54CD" w:rsidRDefault="00387231" w:rsidP="00387231">
      <w:pPr>
        <w:pStyle w:val="Caption"/>
      </w:pPr>
      <w:bookmarkStart w:id="22" w:name="_Toc101731053"/>
      <w:r>
        <w:t xml:space="preserve">Figure </w:t>
      </w:r>
      <w:fldSimple w:instr=" SEQ Figure \* ARABIC ">
        <w:r w:rsidR="00C64C27">
          <w:rPr>
            <w:noProof/>
          </w:rPr>
          <w:t>9</w:t>
        </w:r>
      </w:fldSimple>
      <w:r>
        <w:t xml:space="preserve"> – Crank Signal</w:t>
      </w:r>
      <w:bookmarkEnd w:id="22"/>
    </w:p>
    <w:p w14:paraId="4CCAA4BA" w14:textId="77777777" w:rsidR="00387231" w:rsidRDefault="009D54CD" w:rsidP="00387231">
      <w:pPr>
        <w:keepNext/>
      </w:pPr>
      <w:r w:rsidRPr="009D54CD">
        <w:drawing>
          <wp:inline distT="0" distB="0" distL="0" distR="0" wp14:anchorId="22C536CF" wp14:editId="044EEF51">
            <wp:extent cx="3794760" cy="2369820"/>
            <wp:effectExtent l="0" t="0" r="0" b="0"/>
            <wp:docPr id="41" name="Picture 4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Graphical user interface&#10;&#10;Description automatically generated"/>
                    <pic:cNvPicPr/>
                  </pic:nvPicPr>
                  <pic:blipFill rotWithShape="1">
                    <a:blip r:embed="rId20"/>
                    <a:srcRect l="29002" t="18447" r="4745" b="8002"/>
                    <a:stretch/>
                  </pic:blipFill>
                  <pic:spPr bwMode="auto">
                    <a:xfrm>
                      <a:off x="0" y="0"/>
                      <a:ext cx="3794760" cy="2369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001586" w14:textId="38A87A95" w:rsidR="009D54CD" w:rsidRPr="009D54CD" w:rsidRDefault="00387231" w:rsidP="00387231">
      <w:pPr>
        <w:pStyle w:val="Caption"/>
      </w:pPr>
      <w:bookmarkStart w:id="23" w:name="_Toc101731054"/>
      <w:r>
        <w:t xml:space="preserve">Figure </w:t>
      </w:r>
      <w:fldSimple w:instr=" SEQ Figure \* ARABIC ">
        <w:r w:rsidR="00C64C27">
          <w:rPr>
            <w:noProof/>
          </w:rPr>
          <w:t>10</w:t>
        </w:r>
      </w:fldSimple>
      <w:r w:rsidR="00793396">
        <w:t xml:space="preserve"> – Spark Advance</w:t>
      </w:r>
      <w:bookmarkEnd w:id="23"/>
    </w:p>
    <w:p w14:paraId="6A18A15F" w14:textId="77777777" w:rsidR="00387231" w:rsidRDefault="009D54CD" w:rsidP="00387231">
      <w:pPr>
        <w:keepNext/>
      </w:pPr>
      <w:r w:rsidRPr="009D54CD">
        <w:lastRenderedPageBreak/>
        <w:drawing>
          <wp:inline distT="0" distB="0" distL="0" distR="0" wp14:anchorId="4DF8EA76" wp14:editId="420ACE1C">
            <wp:extent cx="3451860" cy="2438400"/>
            <wp:effectExtent l="0" t="0" r="0" b="0"/>
            <wp:docPr id="40" name="Picture 40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Graphical user interface&#10;&#10;Description automatically generated"/>
                    <pic:cNvPicPr/>
                  </pic:nvPicPr>
                  <pic:blipFill rotWithShape="1">
                    <a:blip r:embed="rId21"/>
                    <a:srcRect l="29002" t="16791" r="10732" b="7528"/>
                    <a:stretch/>
                  </pic:blipFill>
                  <pic:spPr bwMode="auto">
                    <a:xfrm>
                      <a:off x="0" y="0"/>
                      <a:ext cx="3451860" cy="243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9666BF" w14:textId="6FEA60A8" w:rsidR="00286197" w:rsidRDefault="00387231" w:rsidP="00387231">
      <w:pPr>
        <w:pStyle w:val="Caption"/>
      </w:pPr>
      <w:bookmarkStart w:id="24" w:name="_Toc101731055"/>
      <w:r>
        <w:t xml:space="preserve">Figure </w:t>
      </w:r>
      <w:fldSimple w:instr=" SEQ Figure \* ARABIC ">
        <w:r w:rsidR="00C64C27">
          <w:rPr>
            <w:noProof/>
          </w:rPr>
          <w:t>11</w:t>
        </w:r>
      </w:fldSimple>
      <w:r w:rsidR="00793396">
        <w:t>- Amplifier</w:t>
      </w:r>
      <w:bookmarkEnd w:id="24"/>
    </w:p>
    <w:p w14:paraId="65574BA0" w14:textId="77777777" w:rsidR="009C1EF2" w:rsidRDefault="009C1EF2" w:rsidP="009C1EF2">
      <w:pPr>
        <w:keepNext/>
      </w:pPr>
      <w:r>
        <w:rPr>
          <w:noProof/>
        </w:rPr>
        <w:drawing>
          <wp:inline distT="0" distB="0" distL="0" distR="0" wp14:anchorId="35127FFD" wp14:editId="6BE2732B">
            <wp:extent cx="3706495" cy="2292350"/>
            <wp:effectExtent l="0" t="0" r="825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495" cy="229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6C85D2" w14:textId="77FBADF9" w:rsidR="009C1EF2" w:rsidRPr="009C1EF2" w:rsidRDefault="009C1EF2" w:rsidP="009C1EF2">
      <w:pPr>
        <w:pStyle w:val="Caption"/>
      </w:pPr>
      <w:bookmarkStart w:id="25" w:name="_Toc101731056"/>
      <w:r>
        <w:t xml:space="preserve">Figure </w:t>
      </w:r>
      <w:fldSimple w:instr=" SEQ Figure \* ARABIC ">
        <w:r w:rsidR="00C64C27">
          <w:rPr>
            <w:noProof/>
          </w:rPr>
          <w:t>12</w:t>
        </w:r>
      </w:fldSimple>
      <w:r>
        <w:t xml:space="preserve"> - Injector pulse idle</w:t>
      </w:r>
      <w:bookmarkEnd w:id="25"/>
    </w:p>
    <w:p w14:paraId="5C8678DD" w14:textId="77777777" w:rsidR="00387231" w:rsidRDefault="00286197" w:rsidP="00387231">
      <w:pPr>
        <w:keepNext/>
      </w:pPr>
      <w:r w:rsidRPr="00286197">
        <w:drawing>
          <wp:inline distT="0" distB="0" distL="0" distR="0" wp14:anchorId="5971D99C" wp14:editId="674D4BD1">
            <wp:extent cx="3581400" cy="2400300"/>
            <wp:effectExtent l="0" t="0" r="0" b="0"/>
            <wp:docPr id="39" name="Picture 39" descr="Graphical user interface,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Graphical user interface, chart&#10;&#10;Description automatically generated"/>
                    <pic:cNvPicPr/>
                  </pic:nvPicPr>
                  <pic:blipFill rotWithShape="1">
                    <a:blip r:embed="rId23"/>
                    <a:srcRect l="28736" t="16082" r="8736" b="9421"/>
                    <a:stretch/>
                  </pic:blipFill>
                  <pic:spPr bwMode="auto">
                    <a:xfrm>
                      <a:off x="0" y="0"/>
                      <a:ext cx="3581400" cy="2400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E9616E" w14:textId="647D7440" w:rsidR="00286197" w:rsidRPr="00286197" w:rsidRDefault="00387231" w:rsidP="00387231">
      <w:pPr>
        <w:pStyle w:val="Caption"/>
      </w:pPr>
      <w:bookmarkStart w:id="26" w:name="_Toc101731057"/>
      <w:r>
        <w:t xml:space="preserve">Figure </w:t>
      </w:r>
      <w:fldSimple w:instr=" SEQ Figure \* ARABIC ">
        <w:r w:rsidR="00C64C27">
          <w:rPr>
            <w:noProof/>
          </w:rPr>
          <w:t>13</w:t>
        </w:r>
      </w:fldSimple>
      <w:r w:rsidR="00793396">
        <w:t xml:space="preserve"> -</w:t>
      </w:r>
      <w:r w:rsidR="00D6650F">
        <w:t>Injection pulse under acceleration</w:t>
      </w:r>
      <w:bookmarkEnd w:id="26"/>
    </w:p>
    <w:p w14:paraId="031DF8A8" w14:textId="77777777" w:rsidR="00387231" w:rsidRDefault="009048EC" w:rsidP="00387231">
      <w:pPr>
        <w:keepNext/>
      </w:pPr>
      <w:r w:rsidRPr="009048EC">
        <w:lastRenderedPageBreak/>
        <w:drawing>
          <wp:inline distT="0" distB="0" distL="0" distR="0" wp14:anchorId="2268E45A" wp14:editId="56B76EFD">
            <wp:extent cx="3649980" cy="2377440"/>
            <wp:effectExtent l="0" t="0" r="7620" b="3810"/>
            <wp:docPr id="38" name="Picture 3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Graphical user interface&#10;&#10;Description automatically generated"/>
                    <pic:cNvPicPr/>
                  </pic:nvPicPr>
                  <pic:blipFill rotWithShape="1">
                    <a:blip r:embed="rId24"/>
                    <a:srcRect l="29002" t="17974" r="7273" b="8238"/>
                    <a:stretch/>
                  </pic:blipFill>
                  <pic:spPr bwMode="auto">
                    <a:xfrm>
                      <a:off x="0" y="0"/>
                      <a:ext cx="3649980" cy="2377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EA842C" w14:textId="0E510258" w:rsidR="00211E19" w:rsidRPr="00211E19" w:rsidRDefault="00387231" w:rsidP="00387231">
      <w:pPr>
        <w:pStyle w:val="Caption"/>
      </w:pPr>
      <w:bookmarkStart w:id="27" w:name="_Toc101731058"/>
      <w:r>
        <w:t xml:space="preserve">Figure </w:t>
      </w:r>
      <w:fldSimple w:instr=" SEQ Figure \* ARABIC ">
        <w:r w:rsidR="00C64C27">
          <w:rPr>
            <w:noProof/>
          </w:rPr>
          <w:t>14</w:t>
        </w:r>
      </w:fldSimple>
      <w:r w:rsidR="00D6650F">
        <w:t xml:space="preserve"> – Injection pulse under </w:t>
      </w:r>
      <w:r w:rsidR="00942B1B">
        <w:t>deceleration</w:t>
      </w:r>
      <w:bookmarkEnd w:id="27"/>
    </w:p>
    <w:p w14:paraId="74DA6DB7" w14:textId="3227D7F5" w:rsidR="00387231" w:rsidRDefault="00387231" w:rsidP="00387231">
      <w:pPr>
        <w:keepNext/>
      </w:pPr>
    </w:p>
    <w:p w14:paraId="29F58878" w14:textId="77777777" w:rsidR="00387231" w:rsidRDefault="00211E19" w:rsidP="00387231">
      <w:pPr>
        <w:keepNext/>
      </w:pPr>
      <w:r w:rsidRPr="008E1231">
        <w:drawing>
          <wp:inline distT="0" distB="0" distL="0" distR="0" wp14:anchorId="6166CA24" wp14:editId="7E32FA6D">
            <wp:extent cx="3802380" cy="2453640"/>
            <wp:effectExtent l="0" t="0" r="7620" b="3810"/>
            <wp:docPr id="36" name="Picture 36" descr="Graphical user interface,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Graphical user interface, chart&#10;&#10;Description automatically generated"/>
                    <pic:cNvPicPr/>
                  </pic:nvPicPr>
                  <pic:blipFill rotWithShape="1">
                    <a:blip r:embed="rId25"/>
                    <a:srcRect l="29136" t="15372" r="4478" b="8475"/>
                    <a:stretch/>
                  </pic:blipFill>
                  <pic:spPr bwMode="auto">
                    <a:xfrm>
                      <a:off x="0" y="0"/>
                      <a:ext cx="3802380" cy="2453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51856A" w14:textId="64616E37" w:rsidR="00211E19" w:rsidRPr="00211E19" w:rsidRDefault="00387231" w:rsidP="00387231">
      <w:pPr>
        <w:pStyle w:val="Caption"/>
      </w:pPr>
      <w:bookmarkStart w:id="28" w:name="_Toc101731059"/>
      <w:r>
        <w:t xml:space="preserve">Figure </w:t>
      </w:r>
      <w:fldSimple w:instr=" SEQ Figure \* ARABIC ">
        <w:r w:rsidR="00C64C27">
          <w:rPr>
            <w:noProof/>
          </w:rPr>
          <w:t>15</w:t>
        </w:r>
      </w:fldSimple>
      <w:r w:rsidR="007D77CB">
        <w:t xml:space="preserve"> – Speed </w:t>
      </w:r>
      <w:r w:rsidR="00942B1B">
        <w:t>Reference</w:t>
      </w:r>
      <w:bookmarkEnd w:id="28"/>
    </w:p>
    <w:p w14:paraId="43BB5174" w14:textId="77777777" w:rsidR="00387231" w:rsidRDefault="00105CBC" w:rsidP="00387231">
      <w:pPr>
        <w:keepNext/>
      </w:pPr>
      <w:r w:rsidRPr="00105CBC">
        <w:drawing>
          <wp:inline distT="0" distB="0" distL="0" distR="0" wp14:anchorId="53BF70E6" wp14:editId="7020D701">
            <wp:extent cx="3345180" cy="2331720"/>
            <wp:effectExtent l="0" t="0" r="7620" b="0"/>
            <wp:docPr id="35" name="Picture 35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Graphical user interface&#10;&#10;Description automatically generated with low confidence"/>
                    <pic:cNvPicPr/>
                  </pic:nvPicPr>
                  <pic:blipFill rotWithShape="1">
                    <a:blip r:embed="rId26"/>
                    <a:srcRect l="29402" t="15609" r="12195" b="12022"/>
                    <a:stretch/>
                  </pic:blipFill>
                  <pic:spPr bwMode="auto">
                    <a:xfrm>
                      <a:off x="0" y="0"/>
                      <a:ext cx="3345180" cy="2331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309760" w14:textId="36B33EFD" w:rsidR="00387231" w:rsidRDefault="00387231" w:rsidP="00387231">
      <w:pPr>
        <w:pStyle w:val="Caption"/>
      </w:pPr>
      <w:bookmarkStart w:id="29" w:name="_Toc101731060"/>
      <w:r>
        <w:t xml:space="preserve">Figure </w:t>
      </w:r>
      <w:fldSimple w:instr=" SEQ Figure \* ARABIC ">
        <w:r w:rsidR="00C64C27">
          <w:rPr>
            <w:noProof/>
          </w:rPr>
          <w:t>16</w:t>
        </w:r>
      </w:fldSimple>
      <w:r w:rsidR="007D77CB">
        <w:t xml:space="preserve"> </w:t>
      </w:r>
      <w:r w:rsidR="00942B1B">
        <w:t>–</w:t>
      </w:r>
      <w:r w:rsidR="007D77CB">
        <w:t xml:space="preserve"> Amplifier</w:t>
      </w:r>
      <w:r w:rsidR="00942B1B">
        <w:t xml:space="preserve"> supply and earth</w:t>
      </w:r>
      <w:bookmarkEnd w:id="29"/>
      <w:r w:rsidR="00942B1B">
        <w:t xml:space="preserve"> </w:t>
      </w:r>
    </w:p>
    <w:p w14:paraId="51D2C8F4" w14:textId="6E49032D" w:rsidR="005B1EDB" w:rsidRDefault="008E1231" w:rsidP="002E1228">
      <w:r w:rsidRPr="008E1231">
        <w:rPr>
          <w:noProof/>
        </w:rPr>
        <w:t xml:space="preserve"> </w:t>
      </w:r>
      <w:r w:rsidR="00F038F7">
        <w:br w:type="page"/>
      </w:r>
    </w:p>
    <w:p w14:paraId="53AC8A38" w14:textId="56CCF72D" w:rsidR="00277586" w:rsidRDefault="005B1EDB" w:rsidP="005B1EDB">
      <w:pPr>
        <w:pStyle w:val="Heading1"/>
        <w:numPr>
          <w:ilvl w:val="0"/>
          <w:numId w:val="1"/>
        </w:numPr>
      </w:pPr>
      <w:bookmarkStart w:id="30" w:name="_Toc101731031"/>
      <w:r>
        <w:lastRenderedPageBreak/>
        <w:t>Analysis</w:t>
      </w:r>
      <w:bookmarkEnd w:id="30"/>
      <w:r>
        <w:t xml:space="preserve"> </w:t>
      </w:r>
    </w:p>
    <w:p w14:paraId="65F383AB" w14:textId="506589F8" w:rsidR="00F31AF7" w:rsidRPr="009277A3" w:rsidRDefault="00255C27" w:rsidP="00F31AF7">
      <w:r>
        <w:t>When looking at the results of static testing of the LE3 and Motronic system</w:t>
      </w:r>
      <w:r w:rsidR="005332D7">
        <w:t xml:space="preserve">s with </w:t>
      </w:r>
      <w:r w:rsidR="001E598B">
        <w:t>ignition on</w:t>
      </w:r>
      <w:r w:rsidR="00CA6718">
        <w:t>, of which the data can be found in the appendix,</w:t>
      </w:r>
      <w:r w:rsidR="000C5ACA">
        <w:t xml:space="preserve"> </w:t>
      </w:r>
      <w:r w:rsidR="001E598B">
        <w:t>all active pins show a voltage reading, this can be determined as potential voltage, ready for the engine to be started</w:t>
      </w:r>
      <w:r w:rsidR="00742B87">
        <w:t>.</w:t>
      </w:r>
      <w:r w:rsidR="00BA37AB">
        <w:t xml:space="preserve"> </w:t>
      </w:r>
      <w:r w:rsidR="009277A3">
        <w:t>(Gibson,2022)</w:t>
      </w:r>
    </w:p>
    <w:p w14:paraId="6ADF2F2B" w14:textId="77777777" w:rsidR="00F305AF" w:rsidRDefault="00D15DC2" w:rsidP="00F31AF7">
      <w:r>
        <w:t>After a reading was taken</w:t>
      </w:r>
      <w:r w:rsidR="00571C74">
        <w:t xml:space="preserve"> from the individual components</w:t>
      </w:r>
      <w:r w:rsidR="004410C1">
        <w:t xml:space="preserve">, the data collected was compared to the </w:t>
      </w:r>
      <w:r w:rsidR="00C244CC">
        <w:t>manufacture’s</w:t>
      </w:r>
      <w:r w:rsidR="004410C1">
        <w:t xml:space="preserve"> specification</w:t>
      </w:r>
      <w:r w:rsidR="00F305AF">
        <w:t>.</w:t>
      </w:r>
    </w:p>
    <w:p w14:paraId="5E39EB07" w14:textId="2A49D346" w:rsidR="001528FF" w:rsidRDefault="00F305AF" w:rsidP="00F31AF7">
      <w:pPr>
        <w:rPr>
          <w:rFonts w:cstheme="minorHAnsi"/>
        </w:rPr>
      </w:pPr>
      <w:r>
        <w:t>F</w:t>
      </w:r>
      <w:r w:rsidR="004410C1">
        <w:t xml:space="preserve">or the Motronic, it was found the </w:t>
      </w:r>
      <w:r w:rsidR="00C244CC">
        <w:t>rotary idle valve had a 0.3</w:t>
      </w:r>
      <w:r w:rsidR="0098564D">
        <w:t xml:space="preserve"> </w:t>
      </w:r>
      <w:r w:rsidR="00C244CC">
        <w:rPr>
          <w:rFonts w:cstheme="minorHAnsi"/>
        </w:rPr>
        <w:t xml:space="preserve">Ω higher resistance </w:t>
      </w:r>
      <w:r>
        <w:rPr>
          <w:rFonts w:cstheme="minorHAnsi"/>
        </w:rPr>
        <w:t>than the tolerance specified, it was also discovered that</w:t>
      </w:r>
      <w:r w:rsidR="00507160">
        <w:rPr>
          <w:rFonts w:cstheme="minorHAnsi"/>
        </w:rPr>
        <w:t xml:space="preserve"> the throttle position sensor</w:t>
      </w:r>
      <w:r>
        <w:rPr>
          <w:rFonts w:cstheme="minorHAnsi"/>
        </w:rPr>
        <w:t xml:space="preserve"> pin 3 </w:t>
      </w:r>
      <w:r w:rsidR="000E3699">
        <w:rPr>
          <w:rFonts w:cstheme="minorHAnsi"/>
        </w:rPr>
        <w:t xml:space="preserve">had a </w:t>
      </w:r>
      <w:r w:rsidR="0045567D">
        <w:rPr>
          <w:rFonts w:cstheme="minorHAnsi"/>
        </w:rPr>
        <w:t>reading of 500</w:t>
      </w:r>
      <w:r w:rsidR="0098564D">
        <w:rPr>
          <w:rFonts w:cstheme="minorHAnsi"/>
        </w:rPr>
        <w:t xml:space="preserve"> </w:t>
      </w:r>
      <w:r w:rsidR="0045567D">
        <w:rPr>
          <w:rFonts w:cstheme="minorHAnsi"/>
        </w:rPr>
        <w:t>Ω more than the maximum resistance</w:t>
      </w:r>
      <w:r w:rsidR="0052255C">
        <w:rPr>
          <w:rFonts w:cstheme="minorHAnsi"/>
        </w:rPr>
        <w:t xml:space="preserve">, however pin 3 of the </w:t>
      </w:r>
      <w:r w:rsidR="00507160">
        <w:rPr>
          <w:rFonts w:cstheme="minorHAnsi"/>
        </w:rPr>
        <w:t>airflow sensor had a reading of 6</w:t>
      </w:r>
      <w:r w:rsidR="0098564D">
        <w:rPr>
          <w:rFonts w:cstheme="minorHAnsi"/>
        </w:rPr>
        <w:t>6</w:t>
      </w:r>
      <w:r w:rsidR="00507160">
        <w:rPr>
          <w:rFonts w:cstheme="minorHAnsi"/>
        </w:rPr>
        <w:t>0</w:t>
      </w:r>
      <w:r w:rsidR="0098564D">
        <w:rPr>
          <w:rFonts w:cstheme="minorHAnsi"/>
        </w:rPr>
        <w:t xml:space="preserve"> </w:t>
      </w:r>
      <w:r w:rsidR="00507160">
        <w:rPr>
          <w:rFonts w:cstheme="minorHAnsi"/>
        </w:rPr>
        <w:t xml:space="preserve">Ω, </w:t>
      </w:r>
      <w:r w:rsidR="0098564D">
        <w:rPr>
          <w:rFonts w:cstheme="minorHAnsi"/>
        </w:rPr>
        <w:t>the minimum resistance</w:t>
      </w:r>
      <w:r w:rsidR="00F06453">
        <w:rPr>
          <w:rFonts w:cstheme="minorHAnsi"/>
        </w:rPr>
        <w:t xml:space="preserve"> of</w:t>
      </w:r>
      <w:r w:rsidR="0098564D">
        <w:rPr>
          <w:rFonts w:cstheme="minorHAnsi"/>
        </w:rPr>
        <w:t xml:space="preserve"> this pin is 1000 Ω.</w:t>
      </w:r>
    </w:p>
    <w:p w14:paraId="4535D817" w14:textId="0C5E7D16" w:rsidR="0098564D" w:rsidRDefault="0098564D" w:rsidP="00F31AF7">
      <w:pPr>
        <w:rPr>
          <w:rFonts w:cstheme="minorHAnsi"/>
        </w:rPr>
      </w:pPr>
      <w:r>
        <w:rPr>
          <w:rFonts w:cstheme="minorHAnsi"/>
        </w:rPr>
        <w:t xml:space="preserve">For the LE3 </w:t>
      </w:r>
      <w:r w:rsidR="00F06453">
        <w:rPr>
          <w:rFonts w:cstheme="minorHAnsi"/>
        </w:rPr>
        <w:t>it was only found that the Auxiliary Air had a resistance outside the manufacturer’s specification, a reading of 5.8 Ω over the upper limit.</w:t>
      </w:r>
    </w:p>
    <w:p w14:paraId="1FF17BCD" w14:textId="77777777" w:rsidR="002654AB" w:rsidRPr="00382C71" w:rsidRDefault="002654AB" w:rsidP="00F31AF7"/>
    <w:p w14:paraId="6DA69275" w14:textId="04879862" w:rsidR="00146D7F" w:rsidRPr="00146D7F" w:rsidRDefault="00026686" w:rsidP="00146D7F">
      <w:pPr>
        <w:pStyle w:val="Heading2"/>
        <w:numPr>
          <w:ilvl w:val="1"/>
          <w:numId w:val="1"/>
        </w:numPr>
      </w:pPr>
      <w:bookmarkStart w:id="31" w:name="_Toc101731032"/>
      <w:r>
        <w:t>Motronic</w:t>
      </w:r>
      <w:bookmarkEnd w:id="31"/>
      <w:r>
        <w:t xml:space="preserve"> </w:t>
      </w:r>
    </w:p>
    <w:p w14:paraId="222200E9" w14:textId="6245766B" w:rsidR="00362142" w:rsidRDefault="00362142" w:rsidP="00362142">
      <w:r>
        <w:t xml:space="preserve">When </w:t>
      </w:r>
      <w:r w:rsidR="00F31AF7">
        <w:t xml:space="preserve">the engine </w:t>
      </w:r>
      <w:r w:rsidR="008F0E5B">
        <w:t>is</w:t>
      </w:r>
      <w:r w:rsidR="00F31AF7">
        <w:t xml:space="preserve"> started</w:t>
      </w:r>
      <w:r w:rsidR="000D0388">
        <w:t>, known as</w:t>
      </w:r>
      <w:r w:rsidR="00F31AF7">
        <w:t xml:space="preserve"> cold crank</w:t>
      </w:r>
      <w:r w:rsidR="00E12437">
        <w:t>,</w:t>
      </w:r>
      <w:r w:rsidR="00F31AF7">
        <w:t xml:space="preserve"> a</w:t>
      </w:r>
      <w:r w:rsidR="00675348">
        <w:t>n</w:t>
      </w:r>
      <w:r w:rsidR="00F31AF7">
        <w:t xml:space="preserve"> </w:t>
      </w:r>
      <w:r w:rsidR="004E3CA8">
        <w:t>injection on time of 24ms was recorded</w:t>
      </w:r>
      <w:r w:rsidR="00B27257">
        <w:t xml:space="preserve"> from pin 16</w:t>
      </w:r>
      <w:r w:rsidR="00675348">
        <w:t>.</w:t>
      </w:r>
      <w:r w:rsidR="004E3CA8">
        <w:t xml:space="preserve"> </w:t>
      </w:r>
      <w:r w:rsidR="00675348">
        <w:t>T</w:t>
      </w:r>
      <w:r w:rsidR="004E3CA8">
        <w:t>his extended injection on time is due to the engine being cold and more fuel being required</w:t>
      </w:r>
      <w:r w:rsidR="00971B9E">
        <w:t xml:space="preserve"> due to poor mixing of air and fuel, </w:t>
      </w:r>
      <w:r w:rsidR="00493F69">
        <w:t>poor fuel vapori</w:t>
      </w:r>
      <w:r w:rsidR="00675348">
        <w:t>zation and potential condensation being built up within the cylinder</w:t>
      </w:r>
      <w:r w:rsidR="007715A4">
        <w:t xml:space="preserve">, </w:t>
      </w:r>
      <w:r w:rsidR="00AF79DA">
        <w:t>all</w:t>
      </w:r>
      <w:r w:rsidR="007715A4">
        <w:t xml:space="preserve"> t</w:t>
      </w:r>
      <w:r w:rsidR="007F73BA">
        <w:t>hree</w:t>
      </w:r>
      <w:r w:rsidR="007715A4">
        <w:t xml:space="preserve"> factors are a result of low temperatures within the </w:t>
      </w:r>
      <w:r w:rsidR="00AF79DA">
        <w:t>engine and therefore</w:t>
      </w:r>
      <w:r w:rsidR="007F73BA">
        <w:t xml:space="preserve"> the system</w:t>
      </w:r>
      <w:r w:rsidR="00AF79DA">
        <w:t xml:space="preserve"> requir</w:t>
      </w:r>
      <w:r w:rsidR="007F73BA">
        <w:t>es</w:t>
      </w:r>
      <w:r w:rsidR="00AF79DA">
        <w:t xml:space="preserve"> an increase in fuel to start the engine (Bosch, 2000</w:t>
      </w:r>
      <w:r w:rsidR="00E75AAB">
        <w:t>, p.9</w:t>
      </w:r>
      <w:r w:rsidR="00AF79DA">
        <w:t>)</w:t>
      </w:r>
      <w:r w:rsidR="006472F3">
        <w:t>.</w:t>
      </w:r>
    </w:p>
    <w:p w14:paraId="58BEE425" w14:textId="5C2F2F76" w:rsidR="007F73BA" w:rsidRDefault="0068273D" w:rsidP="00362142">
      <w:r>
        <w:t xml:space="preserve">As seen in figure </w:t>
      </w:r>
      <w:r w:rsidR="00CA3965">
        <w:t>2</w:t>
      </w:r>
      <w:r>
        <w:t xml:space="preserve"> </w:t>
      </w:r>
      <w:r w:rsidR="00CC2C60">
        <w:t xml:space="preserve">after cold crank the injection on time reduces drastically to 3.3ms, this can be deemed </w:t>
      </w:r>
      <w:r w:rsidR="00EE6E8F">
        <w:t xml:space="preserve">as the post start phase where a richer mixture is required </w:t>
      </w:r>
      <w:r w:rsidR="00B961D9">
        <w:t xml:space="preserve">briefly to heat the cylinder, this also </w:t>
      </w:r>
      <w:r w:rsidR="00AD6DA2">
        <w:t>creates an increase in torque aiding the engine to reach base id</w:t>
      </w:r>
      <w:r w:rsidR="00B27257">
        <w:t>le</w:t>
      </w:r>
      <w:r w:rsidR="00AD6DA2">
        <w:t xml:space="preserve">, following this </w:t>
      </w:r>
      <w:r w:rsidR="0053088B">
        <w:t>at 40</w:t>
      </w:r>
      <w:r w:rsidR="0053088B">
        <w:rPr>
          <w:rFonts w:cstheme="minorHAnsi"/>
        </w:rPr>
        <w:t>°</w:t>
      </w:r>
      <w:r w:rsidR="0053088B">
        <w:t xml:space="preserve">c injection </w:t>
      </w:r>
      <w:r w:rsidR="00EA1476">
        <w:t xml:space="preserve">time is reduced again </w:t>
      </w:r>
      <w:r w:rsidR="00F13183">
        <w:t xml:space="preserve">to 3ms, this is the </w:t>
      </w:r>
      <w:r w:rsidR="00173875">
        <w:t>warmup</w:t>
      </w:r>
      <w:r w:rsidR="00F13183">
        <w:t xml:space="preserve"> phase</w:t>
      </w:r>
      <w:r w:rsidR="00173875">
        <w:t xml:space="preserve"> where </w:t>
      </w:r>
      <w:r w:rsidR="003C285F">
        <w:t>a slightly richer mixture is required to combat any fuel condensation until 60</w:t>
      </w:r>
      <w:r w:rsidR="003C285F">
        <w:rPr>
          <w:rFonts w:cstheme="minorHAnsi"/>
        </w:rPr>
        <w:t>°</w:t>
      </w:r>
      <w:r w:rsidR="003C285F">
        <w:t xml:space="preserve">c where injection time is 2.8ms </w:t>
      </w:r>
      <w:r w:rsidR="00F94F96">
        <w:t>and the engine has reached base id</w:t>
      </w:r>
      <w:r w:rsidR="00B27257">
        <w:t>le</w:t>
      </w:r>
      <w:r w:rsidR="00F94F96">
        <w:t xml:space="preserve"> where it </w:t>
      </w:r>
      <w:r w:rsidR="00B27257">
        <w:t>c</w:t>
      </w:r>
      <w:r w:rsidR="00F94F96">
        <w:t xml:space="preserve">an burn fuel </w:t>
      </w:r>
      <w:r w:rsidR="006472F3">
        <w:t>efficiently (Bosch, 2000</w:t>
      </w:r>
      <w:r w:rsidR="002F6978">
        <w:t>, p.42</w:t>
      </w:r>
      <w:r w:rsidR="006472F3">
        <w:t>).</w:t>
      </w:r>
    </w:p>
    <w:p w14:paraId="21F0920A" w14:textId="77777777" w:rsidR="00A21127" w:rsidRDefault="006472F3" w:rsidP="00255C27">
      <w:r>
        <w:t>At 70</w:t>
      </w:r>
      <w:r>
        <w:rPr>
          <w:rFonts w:cstheme="minorHAnsi"/>
        </w:rPr>
        <w:t xml:space="preserve">°c there is an increase </w:t>
      </w:r>
      <w:r w:rsidR="00435547">
        <w:rPr>
          <w:rFonts w:cstheme="minorHAnsi"/>
        </w:rPr>
        <w:t xml:space="preserve">back to 3.3ms, this is caused by the fan being turned on and therefore the load on the engine is increased requiring a richer mixture </w:t>
      </w:r>
      <w:r w:rsidR="00B27257">
        <w:rPr>
          <w:rFonts w:cstheme="minorHAnsi"/>
        </w:rPr>
        <w:t>to</w:t>
      </w:r>
      <w:r w:rsidR="00AE6DC4">
        <w:rPr>
          <w:rFonts w:cstheme="minorHAnsi"/>
        </w:rPr>
        <w:t xml:space="preserve"> maintain base idle.</w:t>
      </w:r>
    </w:p>
    <w:p w14:paraId="35A756B6" w14:textId="7E371369" w:rsidR="007D411B" w:rsidRPr="00A21127" w:rsidRDefault="00CA2F42" w:rsidP="00255C27">
      <w:pPr>
        <w:rPr>
          <w:rFonts w:cstheme="minorHAnsi"/>
        </w:rPr>
      </w:pPr>
      <w:r>
        <w:lastRenderedPageBreak/>
        <w:t>Comparing the Motronic</w:t>
      </w:r>
      <w:r w:rsidR="00F62B49">
        <w:t xml:space="preserve"> static test data</w:t>
      </w:r>
      <w:r>
        <w:t xml:space="preserve"> </w:t>
      </w:r>
      <w:r w:rsidR="00DC4524">
        <w:t xml:space="preserve">to the </w:t>
      </w:r>
      <w:r w:rsidR="004015B0">
        <w:t>manufacturer’s</w:t>
      </w:r>
      <w:r w:rsidR="00DC4524">
        <w:t xml:space="preserve"> specifications found in table </w:t>
      </w:r>
      <w:r w:rsidR="00C40FB5">
        <w:t>3</w:t>
      </w:r>
      <w:r w:rsidR="00DC4524">
        <w:t xml:space="preserve"> </w:t>
      </w:r>
      <w:r w:rsidR="00F62B49">
        <w:t>and 4 b</w:t>
      </w:r>
      <w:r w:rsidR="00DC4524">
        <w:t xml:space="preserve">elow </w:t>
      </w:r>
      <w:r w:rsidR="00A8537B" w:rsidRPr="007E3ECA">
        <w:t>several pin</w:t>
      </w:r>
      <w:r w:rsidR="001B14EC" w:rsidRPr="007E3ECA">
        <w:t xml:space="preserve"> readings </w:t>
      </w:r>
      <w:r w:rsidR="007E3ECA">
        <w:t>draw an interest:</w:t>
      </w:r>
    </w:p>
    <w:p w14:paraId="57B8FA04" w14:textId="4536E00A" w:rsidR="00FA2749" w:rsidRDefault="0090269A" w:rsidP="00E94404">
      <w:pPr>
        <w:pStyle w:val="ListParagraph"/>
        <w:numPr>
          <w:ilvl w:val="0"/>
          <w:numId w:val="17"/>
        </w:numPr>
      </w:pPr>
      <w:r>
        <w:t>Pin 4 (Rotary Idle Valve)</w:t>
      </w:r>
      <w:r w:rsidR="00924274">
        <w:t xml:space="preserve"> </w:t>
      </w:r>
      <w:r w:rsidR="00A5523D">
        <w:t>–</w:t>
      </w:r>
      <w:r w:rsidR="00924274">
        <w:t xml:space="preserve"> </w:t>
      </w:r>
      <w:r w:rsidR="00A5523D">
        <w:t xml:space="preserve">In figure </w:t>
      </w:r>
      <w:r w:rsidR="00CA3965">
        <w:t>1</w:t>
      </w:r>
      <w:r w:rsidR="00A5523D">
        <w:t xml:space="preserve"> the graph shows a 1% drop at 60</w:t>
      </w:r>
      <w:r w:rsidR="00A5523D">
        <w:rPr>
          <w:rFonts w:cstheme="minorHAnsi"/>
        </w:rPr>
        <w:t>°</w:t>
      </w:r>
      <w:r w:rsidR="00DF33A0">
        <w:t>c</w:t>
      </w:r>
      <w:r w:rsidR="00907A01">
        <w:t xml:space="preserve">, this can be explained by the engine reaching operating temperature and therefore </w:t>
      </w:r>
      <w:r w:rsidR="00DF33A0">
        <w:t>having less mechanical friction as components expand to running tolerances, however at 70</w:t>
      </w:r>
      <w:r w:rsidR="00DF33A0">
        <w:rPr>
          <w:rFonts w:cstheme="minorHAnsi"/>
        </w:rPr>
        <w:t>°</w:t>
      </w:r>
      <w:r w:rsidR="00DF33A0">
        <w:t>c it increases by 1</w:t>
      </w:r>
      <w:r w:rsidR="00520AAD">
        <w:t>% as the fan was turned on, increasing the electrical load on the engine</w:t>
      </w:r>
      <w:r w:rsidR="005B39F5">
        <w:t>.</w:t>
      </w:r>
    </w:p>
    <w:p w14:paraId="6505ACD6" w14:textId="4DF63600" w:rsidR="00B82967" w:rsidRDefault="00E94404" w:rsidP="00E94404">
      <w:pPr>
        <w:pStyle w:val="ListParagraph"/>
      </w:pPr>
      <w:r>
        <w:t>The rotary idle control valve is designed to maintain base idle regardless of load</w:t>
      </w:r>
      <w:r>
        <w:t>,</w:t>
      </w:r>
      <w:r w:rsidR="00561009">
        <w:t xml:space="preserve"> </w:t>
      </w:r>
      <w:r>
        <w:t>w</w:t>
      </w:r>
      <w:r w:rsidR="00B82967">
        <w:t xml:space="preserve">hen an engine is at base idle there is no input from the throttle, therefore </w:t>
      </w:r>
      <w:r w:rsidR="00CB7053">
        <w:t xml:space="preserve">the engine must maintain an exact </w:t>
      </w:r>
      <w:r w:rsidR="00120F6C">
        <w:t xml:space="preserve">torque </w:t>
      </w:r>
      <w:r w:rsidR="00E42379">
        <w:t>to</w:t>
      </w:r>
      <w:r w:rsidR="00120F6C">
        <w:t xml:space="preserve"> overcome</w:t>
      </w:r>
      <w:r w:rsidR="008772C5">
        <w:t xml:space="preserve"> any friction from the engine to remain at base idle</w:t>
      </w:r>
      <w:r w:rsidR="006036EA">
        <w:t xml:space="preserve">, however additional loads </w:t>
      </w:r>
      <w:r w:rsidR="00E42379">
        <w:t>such as electr</w:t>
      </w:r>
      <w:r w:rsidR="0061201E">
        <w:t xml:space="preserve">ical components </w:t>
      </w:r>
      <w:r w:rsidR="00FE7672">
        <w:t>requ</w:t>
      </w:r>
      <w:r>
        <w:t xml:space="preserve">ire an </w:t>
      </w:r>
      <w:r w:rsidR="000B02A7">
        <w:t>increase</w:t>
      </w:r>
      <w:r>
        <w:t xml:space="preserve"> in</w:t>
      </w:r>
      <w:r w:rsidR="000B02A7">
        <w:t xml:space="preserve"> the airflow and fuel into the engine </w:t>
      </w:r>
      <w:r w:rsidR="00F93AD9">
        <w:t>to</w:t>
      </w:r>
      <w:r w:rsidR="000B02A7">
        <w:t xml:space="preserve"> maintain base idle</w:t>
      </w:r>
      <w:r w:rsidR="00CA1E3E">
        <w:t xml:space="preserve"> (Ribbens,</w:t>
      </w:r>
      <w:r w:rsidR="00DC317F">
        <w:t xml:space="preserve"> 2017, p.</w:t>
      </w:r>
      <w:r w:rsidR="000A4164">
        <w:t>177</w:t>
      </w:r>
      <w:r w:rsidR="00DC317F">
        <w:t>)</w:t>
      </w:r>
    </w:p>
    <w:p w14:paraId="609BDE92" w14:textId="06D41A20" w:rsidR="00860A36" w:rsidRDefault="001B14EC" w:rsidP="00860A36">
      <w:pPr>
        <w:pStyle w:val="ListParagraph"/>
        <w:numPr>
          <w:ilvl w:val="0"/>
          <w:numId w:val="17"/>
        </w:numPr>
      </w:pPr>
      <w:r>
        <w:t xml:space="preserve">Pin 7 (Air </w:t>
      </w:r>
      <w:r w:rsidR="00E0488A">
        <w:t>f</w:t>
      </w:r>
      <w:r>
        <w:t xml:space="preserve">low </w:t>
      </w:r>
      <w:r w:rsidR="00E0488A">
        <w:t>s</w:t>
      </w:r>
      <w:r>
        <w:t xml:space="preserve">ensor) </w:t>
      </w:r>
      <w:r w:rsidR="0015332B">
        <w:t>–</w:t>
      </w:r>
      <w:r>
        <w:t xml:space="preserve"> </w:t>
      </w:r>
      <w:r w:rsidR="0015332B">
        <w:t xml:space="preserve">this pin should read between 0.5v to 1.5v however this is when the engine is at base idle, therefore the </w:t>
      </w:r>
      <w:r w:rsidR="00876F2D">
        <w:t xml:space="preserve">reading of pin 3 is inaccurate due to </w:t>
      </w:r>
      <w:r w:rsidR="00860A36">
        <w:t>the engine being off.</w:t>
      </w:r>
    </w:p>
    <w:p w14:paraId="51528D9F" w14:textId="07102755" w:rsidR="00860A36" w:rsidRDefault="001F2827" w:rsidP="00860A36">
      <w:pPr>
        <w:pStyle w:val="ListParagraph"/>
        <w:numPr>
          <w:ilvl w:val="0"/>
          <w:numId w:val="17"/>
        </w:numPr>
      </w:pPr>
      <w:r>
        <w:t>Pin 44 (Intake</w:t>
      </w:r>
      <w:r w:rsidR="00312130">
        <w:t xml:space="preserve"> air</w:t>
      </w:r>
      <w:r>
        <w:t xml:space="preserve"> </w:t>
      </w:r>
      <w:r w:rsidR="00E0488A">
        <w:t>t</w:t>
      </w:r>
      <w:r>
        <w:t xml:space="preserve">emperature) this pin shows a reading of </w:t>
      </w:r>
      <w:r w:rsidR="0003427C">
        <w:t xml:space="preserve">3.7v however once the engine is tested warm there is a voltage drop to </w:t>
      </w:r>
      <w:r w:rsidR="008F75A6">
        <w:t>3.37v as expected showing this sensor is working correctly</w:t>
      </w:r>
      <w:r w:rsidR="00951FCF">
        <w:t>, this is known as NTC1.</w:t>
      </w:r>
    </w:p>
    <w:p w14:paraId="11C1ACD1" w14:textId="68F7A954" w:rsidR="00951FCF" w:rsidRDefault="00A812D7" w:rsidP="00951FCF">
      <w:pPr>
        <w:pStyle w:val="ListParagraph"/>
      </w:pPr>
      <w:r>
        <w:t xml:space="preserve">NTC1 is a </w:t>
      </w:r>
      <w:r w:rsidR="004A405C">
        <w:t xml:space="preserve">negative temperature resistance </w:t>
      </w:r>
      <w:r w:rsidR="0092318C">
        <w:t>resistor that operates with a 5v supply</w:t>
      </w:r>
      <w:r w:rsidR="00B16821">
        <w:t xml:space="preserve">, the </w:t>
      </w:r>
      <w:r w:rsidR="00FF53AE">
        <w:t>ECU</w:t>
      </w:r>
      <w:r w:rsidR="00B16821">
        <w:t xml:space="preserve"> monitors the </w:t>
      </w:r>
      <w:r w:rsidR="00AE70FA">
        <w:t>voltage drop</w:t>
      </w:r>
      <w:r w:rsidR="007610CC">
        <w:t xml:space="preserve"> using a</w:t>
      </w:r>
      <w:r w:rsidR="00E06261">
        <w:t>n analogue-digital converter</w:t>
      </w:r>
      <w:r w:rsidR="00AE70FA">
        <w:t xml:space="preserve"> which provides a reference point</w:t>
      </w:r>
      <w:r w:rsidR="009C47B7">
        <w:t xml:space="preserve"> </w:t>
      </w:r>
      <w:r w:rsidR="00AE70FA">
        <w:t xml:space="preserve">to the </w:t>
      </w:r>
      <w:r w:rsidR="00E77138">
        <w:t xml:space="preserve">temperature using a table stored within the </w:t>
      </w:r>
      <w:r w:rsidR="00FF53AE">
        <w:t xml:space="preserve">ECU </w:t>
      </w:r>
      <w:r w:rsidR="00E77138">
        <w:t>memory</w:t>
      </w:r>
      <w:r w:rsidR="00FF53AE">
        <w:t>,</w:t>
      </w:r>
      <w:r w:rsidR="00A721B3">
        <w:t xml:space="preserve"> the data from NTC1 then influences </w:t>
      </w:r>
      <w:r w:rsidR="009A6DB9">
        <w:t xml:space="preserve">ignition advance angle </w:t>
      </w:r>
      <w:r w:rsidR="005F7077">
        <w:t xml:space="preserve">by providing corrections to compensate change in temperature </w:t>
      </w:r>
      <w:r w:rsidR="00EB30BD">
        <w:t xml:space="preserve">to optimize and maintain </w:t>
      </w:r>
      <w:r w:rsidR="00591A4C">
        <w:t xml:space="preserve">minimal fuel consumption </w:t>
      </w:r>
      <w:r w:rsidR="009C47B7">
        <w:t>as well as</w:t>
      </w:r>
      <w:r w:rsidR="00591A4C">
        <w:t xml:space="preserve"> emissions (Bosch, 2000</w:t>
      </w:r>
      <w:r w:rsidR="008D2FC0">
        <w:t>, p.37-41)</w:t>
      </w:r>
    </w:p>
    <w:p w14:paraId="7D7C557E" w14:textId="77777777" w:rsidR="00E1052F" w:rsidRDefault="00E1052F">
      <w:r>
        <w:br w:type="page"/>
      </w:r>
    </w:p>
    <w:p w14:paraId="6D25B0B3" w14:textId="339530C2" w:rsidR="008F75A6" w:rsidRDefault="00D76BA3" w:rsidP="00860A36">
      <w:pPr>
        <w:pStyle w:val="ListParagraph"/>
        <w:numPr>
          <w:ilvl w:val="0"/>
          <w:numId w:val="17"/>
        </w:numPr>
      </w:pPr>
      <w:r>
        <w:lastRenderedPageBreak/>
        <w:t>Pin 45</w:t>
      </w:r>
      <w:r w:rsidR="00E0488A">
        <w:t xml:space="preserve"> (C</w:t>
      </w:r>
      <w:r w:rsidR="00E0488A">
        <w:t>oolant temperature</w:t>
      </w:r>
      <w:r w:rsidR="00E0488A">
        <w:t xml:space="preserve"> sensor)</w:t>
      </w:r>
      <w:r w:rsidR="00E0488A">
        <w:t xml:space="preserve"> </w:t>
      </w:r>
      <w:r w:rsidR="00E0488A">
        <w:t xml:space="preserve">–this shows a drop in voltage as expected when the engine is </w:t>
      </w:r>
      <w:r w:rsidR="00E82813">
        <w:t>retested</w:t>
      </w:r>
      <w:r w:rsidR="00E0488A">
        <w:t xml:space="preserve"> </w:t>
      </w:r>
      <w:r w:rsidR="00E82813">
        <w:t xml:space="preserve">once </w:t>
      </w:r>
      <w:r w:rsidR="00E0488A">
        <w:t>warm</w:t>
      </w:r>
      <w:r w:rsidR="00E82813">
        <w:t>.</w:t>
      </w:r>
      <w:r w:rsidR="004656D0">
        <w:t xml:space="preserve"> This can be further demonstrated in the dynamic test results and graphs produced from this data in figures </w:t>
      </w:r>
      <w:r w:rsidR="00A57DC9">
        <w:t>3</w:t>
      </w:r>
      <w:r w:rsidR="004656D0">
        <w:t xml:space="preserve"> and </w:t>
      </w:r>
      <w:r w:rsidR="00A57DC9">
        <w:t>4</w:t>
      </w:r>
      <w:r w:rsidR="00C22AC2">
        <w:t xml:space="preserve"> which show a gradual drop in both voltage and resistance as the temperature of the engine increases however once the engine reaches </w:t>
      </w:r>
      <w:r w:rsidR="00650DAA">
        <w:t>an operating temperature of 80</w:t>
      </w:r>
      <w:r w:rsidR="00650DAA">
        <w:rPr>
          <w:rFonts w:cstheme="minorHAnsi"/>
        </w:rPr>
        <w:t>°</w:t>
      </w:r>
      <w:r w:rsidR="00650DAA">
        <w:t>C</w:t>
      </w:r>
      <w:r w:rsidR="003B78A2">
        <w:t xml:space="preserve"> the data shows a slight increase in both voltage and resistance, however using the manufacturer’s reference point of 1.4v at 80</w:t>
      </w:r>
      <w:r w:rsidR="003B78A2">
        <w:rPr>
          <w:rFonts w:cstheme="minorHAnsi"/>
        </w:rPr>
        <w:t>°</w:t>
      </w:r>
      <w:r w:rsidR="003B78A2">
        <w:t>C it is clear the sensor is still working within its tolerances</w:t>
      </w:r>
      <w:r w:rsidR="00BA0926">
        <w:t>.</w:t>
      </w:r>
    </w:p>
    <w:p w14:paraId="0FE57AFB" w14:textId="4629516D" w:rsidR="003F754E" w:rsidRDefault="003168A4" w:rsidP="003168A4">
      <w:pPr>
        <w:pStyle w:val="ListParagraph"/>
      </w:pPr>
      <w:r>
        <w:t>Coolant temperature actively influences injection pulse time</w:t>
      </w:r>
      <w:r w:rsidR="003D0C6A">
        <w:t xml:space="preserve"> providing a reference point for </w:t>
      </w:r>
      <w:r w:rsidR="00A74181">
        <w:t>engine operating temperature</w:t>
      </w:r>
      <w:r w:rsidR="00B86EA2">
        <w:t xml:space="preserve">, the ECU measures the voltage </w:t>
      </w:r>
      <w:r w:rsidR="00952F45">
        <w:t xml:space="preserve">and calculates the engine </w:t>
      </w:r>
      <w:r w:rsidR="004A3579">
        <w:t>temperature</w:t>
      </w:r>
      <w:r w:rsidR="00952F45">
        <w:t xml:space="preserve"> </w:t>
      </w:r>
      <w:r w:rsidR="00AD4790">
        <w:t xml:space="preserve">from this data, this data is then used to either </w:t>
      </w:r>
      <w:r w:rsidR="004A3579">
        <w:t>enrich</w:t>
      </w:r>
      <w:r w:rsidR="00AD4790">
        <w:t xml:space="preserve"> the </w:t>
      </w:r>
      <w:r w:rsidR="004A3579">
        <w:t xml:space="preserve">air fuel </w:t>
      </w:r>
      <w:r w:rsidR="00AD4790">
        <w:t>mixture</w:t>
      </w:r>
      <w:r w:rsidR="004A3579">
        <w:t xml:space="preserve"> in the case of cold </w:t>
      </w:r>
      <w:r w:rsidR="002911FC">
        <w:t xml:space="preserve">cranking or create a leaner mixture as the engine reaches operating </w:t>
      </w:r>
      <w:r w:rsidR="00887FD0">
        <w:t>temperature</w:t>
      </w:r>
      <w:r w:rsidR="00A51B8B">
        <w:t xml:space="preserve"> (Ribbens, 2017, p.167</w:t>
      </w:r>
      <w:r w:rsidR="00C54A25">
        <w:t>-2</w:t>
      </w:r>
      <w:r w:rsidR="006973A6">
        <w:t>68)</w:t>
      </w:r>
    </w:p>
    <w:p w14:paraId="7DB16E6E" w14:textId="2AC29F35" w:rsidR="00E82813" w:rsidRDefault="00E82813" w:rsidP="00860A36">
      <w:pPr>
        <w:pStyle w:val="ListParagraph"/>
        <w:numPr>
          <w:ilvl w:val="0"/>
          <w:numId w:val="17"/>
        </w:numPr>
      </w:pPr>
      <w:r>
        <w:t xml:space="preserve">Pin 48 (Crank position sensor) – this pin shows </w:t>
      </w:r>
      <w:r w:rsidR="00EB00C8">
        <w:t xml:space="preserve">a reading </w:t>
      </w:r>
      <w:r w:rsidR="00FE79CD">
        <w:t>of 0.05v, this is due to the engine not running and the pin being tested as static</w:t>
      </w:r>
    </w:p>
    <w:p w14:paraId="7E6EA2E6" w14:textId="00C29B23" w:rsidR="00431B86" w:rsidRDefault="006D627C" w:rsidP="00431B86">
      <w:pPr>
        <w:pStyle w:val="ListParagraph"/>
        <w:numPr>
          <w:ilvl w:val="0"/>
          <w:numId w:val="17"/>
        </w:numPr>
      </w:pPr>
      <w:r>
        <w:t xml:space="preserve">Pin 55 (Throttle position signal) </w:t>
      </w:r>
      <w:r w:rsidR="00E27D5C">
        <w:t>–</w:t>
      </w:r>
      <w:r>
        <w:t xml:space="preserve"> </w:t>
      </w:r>
      <w:r w:rsidR="00E27D5C">
        <w:t>This pin shows a reading of 0.02v, this is due to the throttle being closed at the time of testing.</w:t>
      </w:r>
    </w:p>
    <w:p w14:paraId="070C22A2" w14:textId="27FCD800" w:rsidR="007D411B" w:rsidRDefault="007D411B" w:rsidP="0062196D">
      <w:pPr>
        <w:pStyle w:val="Heading2"/>
        <w:ind w:left="360"/>
      </w:pPr>
      <w:r>
        <w:br w:type="page"/>
      </w:r>
    </w:p>
    <w:p w14:paraId="5C5F7E5F" w14:textId="2A94BE7E" w:rsidR="00CA2F42" w:rsidRDefault="00941E73" w:rsidP="00255C2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3F672E51" wp14:editId="60843E22">
                <wp:simplePos x="0" y="0"/>
                <wp:positionH relativeFrom="column">
                  <wp:posOffset>-15240</wp:posOffset>
                </wp:positionH>
                <wp:positionV relativeFrom="paragraph">
                  <wp:posOffset>4785360</wp:posOffset>
                </wp:positionV>
                <wp:extent cx="3360420" cy="198120"/>
                <wp:effectExtent l="0" t="0" r="0" b="0"/>
                <wp:wrapTight wrapText="bothSides">
                  <wp:wrapPolygon edited="0">
                    <wp:start x="0" y="0"/>
                    <wp:lineTo x="0" y="18692"/>
                    <wp:lineTo x="21429" y="18692"/>
                    <wp:lineTo x="21429" y="0"/>
                    <wp:lineTo x="0" y="0"/>
                  </wp:wrapPolygon>
                </wp:wrapTight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0420" cy="1981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A0D32D5" w14:textId="1D3954C4" w:rsidR="00A8537B" w:rsidRPr="00DA7293" w:rsidRDefault="00A8537B" w:rsidP="00A8537B">
                            <w:pPr>
                              <w:pStyle w:val="Caption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bookmarkStart w:id="32" w:name="_Toc101731043"/>
                            <w:r>
                              <w:t xml:space="preserve">Table </w:t>
                            </w:r>
                            <w:fldSimple w:instr=" SEQ Table \* ARABIC ">
                              <w:r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  <w:r>
                              <w:t xml:space="preserve"> – Motronic Pin Data Continued (Kay,2001)</w:t>
                            </w:r>
                            <w:bookmarkEnd w:id="3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672E51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-1.2pt;margin-top:376.8pt;width:264.6pt;height:15.6pt;z-index:-251642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" stroked="f">
                <v:textbox inset="0,0,0,0">
                  <w:txbxContent>
                    <w:p w14:paraId="3A0D32D5" w14:textId="1D3954C4" w:rsidR="00A8537B" w:rsidRPr="00DA7293" w:rsidRDefault="00A8537B" w:rsidP="00A8537B">
                      <w:pPr>
                        <w:pStyle w:val="Caption"/>
                        <w:rPr>
                          <w:noProof/>
                          <w:sz w:val="24"/>
                          <w:szCs w:val="24"/>
                        </w:rPr>
                      </w:pPr>
                      <w:bookmarkStart w:id="33" w:name="_Toc101731043"/>
                      <w:r>
                        <w:t xml:space="preserve">Table </w:t>
                      </w:r>
                      <w:fldSimple w:instr=" SEQ Table \* ARABIC ">
                        <w:r>
                          <w:rPr>
                            <w:noProof/>
                          </w:rPr>
                          <w:t>4</w:t>
                        </w:r>
                      </w:fldSimple>
                      <w:r>
                        <w:t xml:space="preserve"> – Motronic Pin Data Continued (Kay,2001)</w:t>
                      </w:r>
                      <w:bookmarkEnd w:id="33"/>
                    </w:p>
                  </w:txbxContent>
                </v:textbox>
                <w10:wrap type="tight"/>
              </v:shape>
            </w:pict>
          </mc:Fallback>
        </mc:AlternateContent>
      </w:r>
      <w:r w:rsidR="00A8537B"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5EF73240" wp14:editId="2881B4DC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812155" cy="182880"/>
                <wp:effectExtent l="0" t="0" r="0" b="7620"/>
                <wp:wrapTight wrapText="bothSides">
                  <wp:wrapPolygon edited="0">
                    <wp:start x="0" y="0"/>
                    <wp:lineTo x="0" y="20250"/>
                    <wp:lineTo x="21522" y="20250"/>
                    <wp:lineTo x="21522" y="0"/>
                    <wp:lineTo x="0" y="0"/>
                  </wp:wrapPolygon>
                </wp:wrapTight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2155" cy="1828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3AFF6A6" w14:textId="5193EF87" w:rsidR="00A8537B" w:rsidRPr="00F54D0B" w:rsidRDefault="00A8537B" w:rsidP="00A8537B">
                            <w:pPr>
                              <w:pStyle w:val="Caption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bookmarkStart w:id="34" w:name="_Toc101731044"/>
                            <w:r>
                              <w:t xml:space="preserve">Table </w:t>
                            </w:r>
                            <w:fldSimple w:instr=" SEQ Table \* ARABIC ">
                              <w:r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 xml:space="preserve"> – Motronic Pin Data (Kay,2001)</w:t>
                            </w:r>
                            <w:bookmarkEnd w:id="3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F73240" id="Text Box 15" o:spid="_x0000_s1027" type="#_x0000_t202" style="position:absolute;margin-left:406.45pt;margin-top:0;width:457.65pt;height:14.4pt;z-index:-25164492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" stroked="f">
                <v:textbox inset="0,0,0,0">
                  <w:txbxContent>
                    <w:p w14:paraId="73AFF6A6" w14:textId="5193EF87" w:rsidR="00A8537B" w:rsidRPr="00F54D0B" w:rsidRDefault="00A8537B" w:rsidP="00A8537B">
                      <w:pPr>
                        <w:pStyle w:val="Caption"/>
                        <w:rPr>
                          <w:noProof/>
                          <w:sz w:val="24"/>
                          <w:szCs w:val="24"/>
                        </w:rPr>
                      </w:pPr>
                      <w:bookmarkStart w:id="35" w:name="_Toc101731044"/>
                      <w:r>
                        <w:t xml:space="preserve">Table </w:t>
                      </w:r>
                      <w:fldSimple w:instr=" SEQ Table \* ARABIC ">
                        <w:r>
                          <w:rPr>
                            <w:noProof/>
                          </w:rPr>
                          <w:t>3</w:t>
                        </w:r>
                      </w:fldSimple>
                      <w:r>
                        <w:t xml:space="preserve"> – Motronic Pin Data (Kay,2001)</w:t>
                      </w:r>
                      <w:bookmarkEnd w:id="35"/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A8537B"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991BF38" wp14:editId="292F5BBB">
                <wp:simplePos x="0" y="0"/>
                <wp:positionH relativeFrom="margin">
                  <wp:align>right</wp:align>
                </wp:positionH>
                <wp:positionV relativeFrom="paragraph">
                  <wp:posOffset>281940</wp:posOffset>
                </wp:positionV>
                <wp:extent cx="5812155" cy="4230370"/>
                <wp:effectExtent l="0" t="0" r="0" b="0"/>
                <wp:wrapTight wrapText="bothSides">
                  <wp:wrapPolygon edited="0">
                    <wp:start x="0" y="0"/>
                    <wp:lineTo x="0" y="21496"/>
                    <wp:lineTo x="10761" y="21496"/>
                    <wp:lineTo x="21522" y="21496"/>
                    <wp:lineTo x="21522" y="0"/>
                    <wp:lineTo x="0" y="0"/>
                  </wp:wrapPolygon>
                </wp:wrapTight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12155" cy="4230370"/>
                          <a:chOff x="0" y="0"/>
                          <a:chExt cx="5812155" cy="4230370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Table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590" t="8751" r="32928" b="8635"/>
                          <a:stretch/>
                        </pic:blipFill>
                        <pic:spPr bwMode="auto">
                          <a:xfrm>
                            <a:off x="0" y="0"/>
                            <a:ext cx="2948940" cy="42183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679" t="8856" r="32982" b="6711"/>
                          <a:stretch/>
                        </pic:blipFill>
                        <pic:spPr bwMode="auto">
                          <a:xfrm>
                            <a:off x="2941320" y="7620"/>
                            <a:ext cx="2870835" cy="4222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A784343" id="Group 10" o:spid="_x0000_s1026" style="position:absolute;margin-left:406.45pt;margin-top:22.2pt;width:457.65pt;height:333.1pt;z-index:251668480;mso-position-horizontal:right;mso-position-horizontal-relative:margin" coordsize="58121,423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Table&#10;&#10;Description automatically generated" style="position:absolute;width:29489;height:42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">
                  <v:imagedata r:id="rId29" o:title="Table&#10;&#10;Description automatically generated" croptop="5735f" cropbottom="5659f" cropleft="22669f" cropright="21580f"/>
                </v:shape>
                <v:shape id="Picture 3" o:spid="_x0000_s1028" type="#_x0000_t75" style="position:absolute;left:29413;top:76;width:28708;height:42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">
                  <v:imagedata r:id="rId30" o:title="" croptop="5804f" cropbottom="4398f" cropleft="22727f" cropright="21615f"/>
                </v:shape>
                <w10:wrap type="tight" anchorx="margin"/>
              </v:group>
            </w:pict>
          </mc:Fallback>
        </mc:AlternateContent>
      </w:r>
    </w:p>
    <w:p w14:paraId="7D2B6C4D" w14:textId="5B6CF48D" w:rsidR="00D7745D" w:rsidRPr="00D7745D" w:rsidRDefault="00A8537B" w:rsidP="00941E73">
      <w:r>
        <w:rPr>
          <w:noProof/>
        </w:rPr>
        <w:drawing>
          <wp:anchor distT="0" distB="0" distL="114300" distR="114300" simplePos="0" relativeHeight="251669504" behindDoc="0" locked="0" layoutInCell="1" allowOverlap="1" wp14:anchorId="7B5A0BAE" wp14:editId="7177FCC1">
            <wp:simplePos x="0" y="0"/>
            <wp:positionH relativeFrom="margin">
              <wp:posOffset>-38100</wp:posOffset>
            </wp:positionH>
            <wp:positionV relativeFrom="paragraph">
              <wp:posOffset>52070</wp:posOffset>
            </wp:positionV>
            <wp:extent cx="3360420" cy="3595370"/>
            <wp:effectExtent l="0" t="0" r="0" b="5080"/>
            <wp:wrapTight wrapText="bothSides">
              <wp:wrapPolygon edited="0">
                <wp:start x="0" y="0"/>
                <wp:lineTo x="0" y="21516"/>
                <wp:lineTo x="21429" y="21516"/>
                <wp:lineTo x="21429" y="0"/>
                <wp:lineTo x="0" y="0"/>
              </wp:wrapPolygon>
            </wp:wrapTight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>
                      <a:picLocks noChangeAspect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02" t="8721" r="33214" b="30039"/>
                    <a:stretch/>
                  </pic:blipFill>
                  <pic:spPr bwMode="auto">
                    <a:xfrm>
                      <a:off x="0" y="0"/>
                      <a:ext cx="3360420" cy="3595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745D">
        <w:t xml:space="preserve"> </w:t>
      </w:r>
    </w:p>
    <w:p w14:paraId="54F92B8A" w14:textId="0F937BC5" w:rsidR="005E5644" w:rsidRDefault="0013674E" w:rsidP="0062196D">
      <w:pPr>
        <w:pStyle w:val="Heading2"/>
        <w:numPr>
          <w:ilvl w:val="1"/>
          <w:numId w:val="1"/>
        </w:numPr>
      </w:pPr>
      <w:r>
        <w:br w:type="page"/>
      </w:r>
      <w:bookmarkStart w:id="36" w:name="_Toc101731033"/>
      <w:r w:rsidR="0062196D">
        <w:lastRenderedPageBreak/>
        <w:t>LE3</w:t>
      </w:r>
      <w:bookmarkEnd w:id="36"/>
    </w:p>
    <w:p w14:paraId="27FFFF6C" w14:textId="591248CE" w:rsidR="005E5644" w:rsidRDefault="00EE7EEC" w:rsidP="005E5644">
      <w:r>
        <w:t xml:space="preserve">When starting the </w:t>
      </w:r>
      <w:r w:rsidR="00692998">
        <w:t>LE3 system in cold crank, a</w:t>
      </w:r>
      <w:r w:rsidR="00A16D91">
        <w:t>n injection on</w:t>
      </w:r>
      <w:r w:rsidR="00692998">
        <w:t xml:space="preserve"> time of 63.5ms was recorded</w:t>
      </w:r>
      <w:r w:rsidR="0090585F">
        <w:t xml:space="preserve">, following this the </w:t>
      </w:r>
      <w:r w:rsidR="003009CB">
        <w:t>injection</w:t>
      </w:r>
      <w:r w:rsidR="0090585F">
        <w:t xml:space="preserve"> </w:t>
      </w:r>
      <w:r w:rsidR="003009CB">
        <w:t xml:space="preserve">time reduced to 3.6ms this was then gradually reduced </w:t>
      </w:r>
      <w:r w:rsidR="00B64EE4">
        <w:t>to 2.7ms when the engine reached its operating temperature of 60</w:t>
      </w:r>
      <w:r w:rsidR="00B64EE4">
        <w:rPr>
          <w:rFonts w:cstheme="minorHAnsi"/>
        </w:rPr>
        <w:t>°</w:t>
      </w:r>
      <w:r w:rsidR="00B64EE4">
        <w:t>c</w:t>
      </w:r>
      <w:r w:rsidR="008120A4">
        <w:t>, this is shown in figure 7</w:t>
      </w:r>
      <w:r w:rsidR="008A23A6">
        <w:t>,</w:t>
      </w:r>
      <w:r w:rsidR="00271A15">
        <w:t xml:space="preserve"> this shows as the engine goes from post start to warm up phase followed by operating temperature</w:t>
      </w:r>
      <w:r w:rsidR="00170FAC">
        <w:t>,</w:t>
      </w:r>
      <w:r w:rsidR="00271A15">
        <w:t xml:space="preserve"> the system gradually </w:t>
      </w:r>
      <w:r w:rsidR="00AF3E1D">
        <w:t xml:space="preserve">reduces the fuel being injected into the cylinder creating a leaner </w:t>
      </w:r>
      <w:r w:rsidR="00E93D7D">
        <w:t xml:space="preserve">mixture </w:t>
      </w:r>
      <w:r w:rsidR="0076741C">
        <w:t xml:space="preserve">as the engine warms, this also helps to vaporize any large fuel droplets </w:t>
      </w:r>
      <w:r w:rsidR="00EB3C17">
        <w:t xml:space="preserve">that are left from condensation during the </w:t>
      </w:r>
      <w:r w:rsidR="00DE1592">
        <w:t>warm up phase (Bosch, 1995)</w:t>
      </w:r>
    </w:p>
    <w:p w14:paraId="7140B2B8" w14:textId="1F263495" w:rsidR="00F71C36" w:rsidRDefault="00F71C36" w:rsidP="005E5644">
      <w:r>
        <w:t xml:space="preserve">This reduction of injection time is partly controlled by </w:t>
      </w:r>
      <w:r w:rsidR="007146F3">
        <w:t xml:space="preserve">the coolant temperature sensor, Figures </w:t>
      </w:r>
      <w:r w:rsidR="005F14B5">
        <w:t xml:space="preserve">5 and 6 show a gradual reduction in </w:t>
      </w:r>
      <w:r w:rsidR="00655270">
        <w:t>voltage and resistance as the engine heats up, this voltage and resistance is used by the system</w:t>
      </w:r>
      <w:r w:rsidR="00BD7A50">
        <w:t xml:space="preserve"> via a negative temperature resistor (NTC)</w:t>
      </w:r>
      <w:r w:rsidR="00655270">
        <w:t xml:space="preserve"> to provide a reference point to the current temperature of the engine</w:t>
      </w:r>
      <w:r w:rsidR="005F79E6">
        <w:t>, this ens</w:t>
      </w:r>
      <w:r w:rsidR="008D572D">
        <w:t>ures that minimal fuel is used and increases fuel economy (Bosch, 19</w:t>
      </w:r>
      <w:r w:rsidR="00D16000">
        <w:t>95</w:t>
      </w:r>
      <w:r w:rsidR="00BD7A50">
        <w:t>, p.24)</w:t>
      </w:r>
      <w:r w:rsidR="00FA17EA">
        <w:t>.</w:t>
      </w:r>
    </w:p>
    <w:p w14:paraId="17BC0C34" w14:textId="60B01101" w:rsidR="00D67599" w:rsidRDefault="00D67599">
      <w:r>
        <w:br w:type="page"/>
      </w:r>
    </w:p>
    <w:p w14:paraId="5D894FE5" w14:textId="77777777" w:rsidR="00FA17EA" w:rsidRPr="005E5644" w:rsidRDefault="00FA17EA" w:rsidP="005E5644"/>
    <w:p w14:paraId="0D4FF1D9" w14:textId="421163BC" w:rsidR="00337824" w:rsidRDefault="005E5644" w:rsidP="005E5644">
      <w:pPr>
        <w:pStyle w:val="Heading2"/>
        <w:numPr>
          <w:ilvl w:val="1"/>
          <w:numId w:val="1"/>
        </w:numPr>
      </w:pPr>
      <w:bookmarkStart w:id="37" w:name="_Toc101731034"/>
      <w:r>
        <w:t>LE3 Scope Patterns</w:t>
      </w:r>
      <w:bookmarkEnd w:id="37"/>
    </w:p>
    <w:p w14:paraId="10824D83" w14:textId="1E3D4F5C" w:rsidR="00D67893" w:rsidRDefault="00337824" w:rsidP="00337824">
      <w:r>
        <w:t xml:space="preserve">When looking at the scope patterns produced from the LE3 </w:t>
      </w:r>
      <w:r w:rsidR="00CE20A5">
        <w:t>testing figure</w:t>
      </w:r>
      <w:r w:rsidR="00F24E16">
        <w:t xml:space="preserve"> 9 shows the crank angle sensor</w:t>
      </w:r>
      <w:r w:rsidR="00CE20A5">
        <w:t xml:space="preserve"> producing a voltage spike followed by a negative voltage spike</w:t>
      </w:r>
      <w:r w:rsidR="0086084D">
        <w:t>, this sensor sends a signal to the ecu</w:t>
      </w:r>
      <w:r w:rsidR="00D41FA5">
        <w:t>,</w:t>
      </w:r>
      <w:r w:rsidR="0086084D">
        <w:t xml:space="preserve"> this data</w:t>
      </w:r>
      <w:r w:rsidR="00D41FA5">
        <w:t xml:space="preserve"> is used</w:t>
      </w:r>
      <w:r w:rsidR="0086084D">
        <w:t xml:space="preserve"> to </w:t>
      </w:r>
      <w:r w:rsidR="00871C36">
        <w:t>calculate engine speed as well as injection time</w:t>
      </w:r>
      <w:r w:rsidR="00AB3049">
        <w:t xml:space="preserve">. Injection </w:t>
      </w:r>
      <w:r w:rsidR="003619BB">
        <w:t>pulses occur</w:t>
      </w:r>
      <w:r w:rsidR="00BE5EAA">
        <w:t xml:space="preserve"> twice </w:t>
      </w:r>
      <w:r w:rsidR="00390532">
        <w:t>for each cylinder</w:t>
      </w:r>
      <w:r w:rsidR="004110EE">
        <w:t>, the system then injects once for every turn of the crank shaft, if the inlet val</w:t>
      </w:r>
      <w:r w:rsidR="00014942">
        <w:t xml:space="preserve">ve is closed, the unused fuel is then stored until it opens where it drawn in with air entering the </w:t>
      </w:r>
      <w:r w:rsidR="00FC30C0">
        <w:t xml:space="preserve">cylinder (Bosch, 1982, p. </w:t>
      </w:r>
      <w:r w:rsidR="00554388">
        <w:t>11)</w:t>
      </w:r>
    </w:p>
    <w:p w14:paraId="70E5A7BB" w14:textId="1BC45E25" w:rsidR="003423EF" w:rsidRDefault="003423EF" w:rsidP="00337824"/>
    <w:p w14:paraId="246F1305" w14:textId="678EC7D3" w:rsidR="00D67893" w:rsidRDefault="00D67893" w:rsidP="00337824">
      <w:r>
        <w:t xml:space="preserve">Figure 12 shows the injection pulse at </w:t>
      </w:r>
      <w:r w:rsidR="0092587A">
        <w:t>idle;</w:t>
      </w:r>
      <w:r w:rsidR="00984AA2">
        <w:t xml:space="preserve"> the scope pattern </w:t>
      </w:r>
      <w:r w:rsidR="00956D4D">
        <w:t xml:space="preserve">first shows </w:t>
      </w:r>
      <w:r w:rsidR="0050358F">
        <w:t xml:space="preserve">a </w:t>
      </w:r>
      <w:r w:rsidR="007F2DDB">
        <w:t>supply</w:t>
      </w:r>
      <w:r w:rsidR="0050358F">
        <w:t xml:space="preserve"> voltage</w:t>
      </w:r>
      <w:r w:rsidR="007F2DDB">
        <w:t>,</w:t>
      </w:r>
      <w:r w:rsidR="003261D0">
        <w:t xml:space="preserve"> a current limiting hump can be seen at this point, </w:t>
      </w:r>
      <w:r w:rsidR="007F2DDB">
        <w:t xml:space="preserve"> this is followed by</w:t>
      </w:r>
      <w:r w:rsidR="0007214B">
        <w:t xml:space="preserve"> a voltage drop to almost 0v as the injector is earthed, here injection on time has started</w:t>
      </w:r>
      <w:r w:rsidR="001E10F4">
        <w:t xml:space="preserve"> for around 3ms</w:t>
      </w:r>
      <w:r w:rsidR="0092587A">
        <w:t xml:space="preserve">, a spike in voltage </w:t>
      </w:r>
      <w:r w:rsidR="00607194">
        <w:t xml:space="preserve">known as EMF </w:t>
      </w:r>
      <w:r w:rsidR="0092587A">
        <w:t>is then produc</w:t>
      </w:r>
      <w:r w:rsidR="00607194">
        <w:t>ed</w:t>
      </w:r>
      <w:r w:rsidR="00E40A2D">
        <w:t xml:space="preserve">, this is due to the coil being inductive </w:t>
      </w:r>
      <w:r w:rsidR="007F6CEF">
        <w:t xml:space="preserve">so any unused </w:t>
      </w:r>
      <w:r w:rsidR="00580285">
        <w:t>energy</w:t>
      </w:r>
      <w:r w:rsidR="007F6CEF">
        <w:t xml:space="preserve"> converts into voltage</w:t>
      </w:r>
      <w:r w:rsidR="00833843">
        <w:t xml:space="preserve">, the voltage spike then drops and </w:t>
      </w:r>
      <w:r w:rsidR="00360030">
        <w:t>returns to the supply voltage</w:t>
      </w:r>
      <w:r w:rsidR="00AE04A4">
        <w:t xml:space="preserve"> (</w:t>
      </w:r>
      <w:r w:rsidR="002C37B8">
        <w:t>Garage Lube, 2017)</w:t>
      </w:r>
      <w:r w:rsidR="00E74936">
        <w:t>.</w:t>
      </w:r>
    </w:p>
    <w:p w14:paraId="468FDC6E" w14:textId="7E2A838F" w:rsidR="00941E73" w:rsidRPr="00D97904" w:rsidRDefault="00E74936" w:rsidP="00337824">
      <w:r>
        <w:t xml:space="preserve">In figure </w:t>
      </w:r>
      <w:r w:rsidR="00296F02">
        <w:t>13 the same wave shape is shown with a much higher frequency of injection pulses</w:t>
      </w:r>
      <w:r w:rsidR="00976D48">
        <w:t xml:space="preserve"> due to the engine accelerating and therefore increasing the load</w:t>
      </w:r>
      <w:r w:rsidR="00296F02">
        <w:t>, figure 14 shows a decrease in frequency</w:t>
      </w:r>
      <w:r w:rsidR="00E836C5">
        <w:t xml:space="preserve"> due to the engine </w:t>
      </w:r>
      <w:r w:rsidR="00251D23">
        <w:t>decelerating, this is</w:t>
      </w:r>
      <w:r w:rsidR="00296F02">
        <w:t xml:space="preserve"> </w:t>
      </w:r>
      <w:r w:rsidR="009452E4">
        <w:t xml:space="preserve">followed by </w:t>
      </w:r>
      <w:r w:rsidR="00251D23">
        <w:t xml:space="preserve">the voltage levelling off as the injectors are shut off due to the ecu </w:t>
      </w:r>
      <w:r w:rsidR="00386C21">
        <w:t>registering the engine in a state of over run.</w:t>
      </w:r>
      <w:r w:rsidR="00941E73">
        <w:br w:type="page"/>
      </w:r>
    </w:p>
    <w:p w14:paraId="6C5A477A" w14:textId="77777777" w:rsidR="00461988" w:rsidRDefault="005C1341" w:rsidP="005E5644">
      <w:pPr>
        <w:pStyle w:val="Heading1"/>
        <w:numPr>
          <w:ilvl w:val="0"/>
          <w:numId w:val="1"/>
        </w:numPr>
      </w:pPr>
      <w:bookmarkStart w:id="38" w:name="_Toc101731035"/>
      <w:r>
        <w:lastRenderedPageBreak/>
        <w:t>Discussion</w:t>
      </w:r>
      <w:bookmarkEnd w:id="38"/>
    </w:p>
    <w:p w14:paraId="4044BBA0" w14:textId="0CE495DD" w:rsidR="008F2E81" w:rsidRDefault="00710E01" w:rsidP="00710E01">
      <w:r>
        <w:t>From the data collected as a result of the testing carried out</w:t>
      </w:r>
      <w:r w:rsidR="004B327D">
        <w:t xml:space="preserve"> in live conditions</w:t>
      </w:r>
      <w:r w:rsidR="00684B62">
        <w:t xml:space="preserve"> and the research </w:t>
      </w:r>
      <w:r w:rsidR="00247C9D">
        <w:t>outlined</w:t>
      </w:r>
      <w:r w:rsidR="00684B62">
        <w:t xml:space="preserve"> within this report</w:t>
      </w:r>
      <w:r w:rsidR="00245181">
        <w:t>,</w:t>
      </w:r>
      <w:r w:rsidR="004B327D">
        <w:t xml:space="preserve"> it is clear that both the LE3 and Motronic systems were </w:t>
      </w:r>
      <w:r w:rsidR="00247C9D">
        <w:t>efficient and reliable systems of the time</w:t>
      </w:r>
      <w:r w:rsidR="000513D5">
        <w:t xml:space="preserve">, they both hold many similarities </w:t>
      </w:r>
      <w:r w:rsidR="00D67599">
        <w:t>in terms of sensors used such as, coolant temperature, crank position</w:t>
      </w:r>
      <w:r w:rsidR="00337913">
        <w:t>, throttle position</w:t>
      </w:r>
      <w:r w:rsidR="003015CA">
        <w:t xml:space="preserve"> and air flow</w:t>
      </w:r>
      <w:r w:rsidR="005175F1">
        <w:t>.</w:t>
      </w:r>
    </w:p>
    <w:p w14:paraId="3D5DCE30" w14:textId="767B56EC" w:rsidR="005D21DA" w:rsidRDefault="005175F1" w:rsidP="00710E01">
      <w:r>
        <w:t>H</w:t>
      </w:r>
      <w:r w:rsidR="00306F7B">
        <w:t>owever,</w:t>
      </w:r>
      <w:r w:rsidR="003015CA">
        <w:t xml:space="preserve"> the Motronic is a clear development and advancement in technology </w:t>
      </w:r>
      <w:r w:rsidR="00875701">
        <w:t>over the LE3 system</w:t>
      </w:r>
      <w:r w:rsidR="00322A02">
        <w:t xml:space="preserve"> by adding </w:t>
      </w:r>
      <w:r w:rsidR="00FB3853">
        <w:t>sensor</w:t>
      </w:r>
      <w:r w:rsidR="00B27511">
        <w:t>s</w:t>
      </w:r>
      <w:r w:rsidR="00322A02">
        <w:t xml:space="preserve"> such as closed loop </w:t>
      </w:r>
      <w:r w:rsidR="000117FC">
        <w:t>lambda to measure post combustion</w:t>
      </w:r>
      <w:r w:rsidR="00B27511">
        <w:t xml:space="preserve"> oxygen levels, this allows the system to </w:t>
      </w:r>
      <w:r w:rsidR="00A62CC7">
        <w:t>adjust</w:t>
      </w:r>
      <w:r w:rsidR="00B27511">
        <w:t xml:space="preserve"> the air-fuel ratio</w:t>
      </w:r>
      <w:r w:rsidR="00A62CC7">
        <w:t xml:space="preserve"> to increase fuel economy and control emissions.</w:t>
      </w:r>
      <w:r w:rsidR="004E7F52">
        <w:t xml:space="preserve"> </w:t>
      </w:r>
      <w:r w:rsidR="00851963">
        <w:t xml:space="preserve"> </w:t>
      </w:r>
      <w:r w:rsidR="004A34BE">
        <w:t xml:space="preserve">When comparing both systems to modern day equivalents </w:t>
      </w:r>
      <w:r w:rsidR="00552E9A">
        <w:t xml:space="preserve">several improvements could be made </w:t>
      </w:r>
      <w:r w:rsidR="00385CCD">
        <w:t xml:space="preserve">to bring the </w:t>
      </w:r>
      <w:r w:rsidR="007943A3">
        <w:t>systems</w:t>
      </w:r>
      <w:r w:rsidR="00385CCD">
        <w:t xml:space="preserve"> closer to todays standards of </w:t>
      </w:r>
      <w:r w:rsidR="007943A3">
        <w:t>fuel consumption and emissions control</w:t>
      </w:r>
      <w:r w:rsidR="005D21DA">
        <w:t xml:space="preserve">. </w:t>
      </w:r>
    </w:p>
    <w:p w14:paraId="426AC3C9" w14:textId="77777777" w:rsidR="009A6959" w:rsidRDefault="009A6959" w:rsidP="00710E01"/>
    <w:p w14:paraId="6266FCE2" w14:textId="392405B2" w:rsidR="00937475" w:rsidRDefault="005D21DA" w:rsidP="00710E01">
      <w:r>
        <w:t>Firstly</w:t>
      </w:r>
      <w:r w:rsidR="00967041">
        <w:t>,</w:t>
      </w:r>
      <w:r>
        <w:t xml:space="preserve"> </w:t>
      </w:r>
      <w:r w:rsidR="00680B4D">
        <w:t>the</w:t>
      </w:r>
      <w:r w:rsidR="0036619A">
        <w:t xml:space="preserve"> rotary arm</w:t>
      </w:r>
      <w:r w:rsidR="00680B4D">
        <w:t xml:space="preserve"> </w:t>
      </w:r>
      <w:r w:rsidR="00663DF8">
        <w:t>distributor</w:t>
      </w:r>
      <w:r w:rsidR="0036619A">
        <w:t xml:space="preserve"> would need to be replaced, </w:t>
      </w:r>
      <w:r w:rsidR="00DF3878">
        <w:t>t</w:t>
      </w:r>
      <w:r w:rsidR="00092B17">
        <w:t xml:space="preserve">he </w:t>
      </w:r>
      <w:r w:rsidR="00DF3878">
        <w:t>d</w:t>
      </w:r>
      <w:r w:rsidR="00092B17">
        <w:t xml:space="preserve">istributor </w:t>
      </w:r>
      <w:r w:rsidR="00A8785B">
        <w:t>sequentially connect</w:t>
      </w:r>
      <w:r w:rsidR="006446B5">
        <w:t>s</w:t>
      </w:r>
      <w:r w:rsidR="00C52B66">
        <w:t xml:space="preserve"> the coils output voltage </w:t>
      </w:r>
      <w:r w:rsidR="006446B5">
        <w:t>to each spark plug by using a rotary arm</w:t>
      </w:r>
      <w:r w:rsidR="001008DB">
        <w:t>,</w:t>
      </w:r>
      <w:r w:rsidR="001E535D">
        <w:t xml:space="preserve"> it also causes the coil to generate the spark by </w:t>
      </w:r>
      <w:r w:rsidR="00FC0BB7">
        <w:t>interrupting the primary current within the coil</w:t>
      </w:r>
      <w:r w:rsidR="007A00DC">
        <w:t xml:space="preserve"> (</w:t>
      </w:r>
      <w:r w:rsidR="0083316F">
        <w:t>Ribbens</w:t>
      </w:r>
      <w:r w:rsidR="007A00DC">
        <w:t xml:space="preserve">, </w:t>
      </w:r>
      <w:r w:rsidR="0083316F">
        <w:t>2017, p.</w:t>
      </w:r>
      <w:r w:rsidR="005A2325">
        <w:t>309)</w:t>
      </w:r>
      <w:r w:rsidR="00DF3878">
        <w:t xml:space="preserve">. </w:t>
      </w:r>
      <w:r w:rsidR="00B53D3C">
        <w:t>H</w:t>
      </w:r>
      <w:r w:rsidR="00B91035">
        <w:t>aving a mechanical device</w:t>
      </w:r>
      <w:r w:rsidR="00B53D3C">
        <w:t xml:space="preserve"> such as a rotary arm</w:t>
      </w:r>
      <w:r w:rsidR="00B91035">
        <w:t xml:space="preserve"> is an inherent weakness due to the risk of mechanical failure and the possibility of it needing maintenance</w:t>
      </w:r>
      <w:r w:rsidR="00B53D3C">
        <w:t xml:space="preserve">, therefore a suitable </w:t>
      </w:r>
      <w:r w:rsidR="00E12533">
        <w:t>replacement would be coil on plug</w:t>
      </w:r>
      <w:r w:rsidR="00882C8A">
        <w:t xml:space="preserve">, for this each spark plug has its own coil which is controlled by the </w:t>
      </w:r>
      <w:r w:rsidR="00A81C17">
        <w:t>ECU</w:t>
      </w:r>
      <w:r w:rsidR="00903C61">
        <w:t xml:space="preserve"> providing the spark directly to the spark plug. </w:t>
      </w:r>
      <w:r w:rsidR="005C311A">
        <w:t>Coil on plug</w:t>
      </w:r>
      <w:r w:rsidR="00FC091A">
        <w:t xml:space="preserve"> </w:t>
      </w:r>
      <w:r w:rsidR="005C311A">
        <w:t xml:space="preserve">ignition systems have an advantage over </w:t>
      </w:r>
      <w:r w:rsidR="00B56287">
        <w:t xml:space="preserve">traditional distributor types due to </w:t>
      </w:r>
      <w:r w:rsidR="00F12B2F">
        <w:t xml:space="preserve">the improved reliability </w:t>
      </w:r>
      <w:r w:rsidR="00E47BD7">
        <w:t>of the ignition system</w:t>
      </w:r>
      <w:r w:rsidR="004771B3">
        <w:t xml:space="preserve">, </w:t>
      </w:r>
      <w:r w:rsidR="00AA1B05">
        <w:t>this is achieved by the lack of excess wiring as the is no voltage loss</w:t>
      </w:r>
      <w:r w:rsidR="008A68BD">
        <w:t xml:space="preserve">, each coil also has a longer saturation time </w:t>
      </w:r>
      <w:r w:rsidR="0013021E">
        <w:t xml:space="preserve">which increases its output making the system more reliable at higher RPM where misfires can </w:t>
      </w:r>
      <w:r w:rsidR="009A6959">
        <w:t>occur</w:t>
      </w:r>
      <w:r w:rsidR="00F9359A">
        <w:t xml:space="preserve">, as a by product coil </w:t>
      </w:r>
      <w:r w:rsidR="00962A27">
        <w:t>on plug also reduces cost for the manufacturer (Carley,2000)</w:t>
      </w:r>
      <w:r w:rsidR="00F76332">
        <w:t>.</w:t>
      </w:r>
    </w:p>
    <w:p w14:paraId="6E523498" w14:textId="77777777" w:rsidR="009E346B" w:rsidRDefault="009E346B">
      <w:r>
        <w:br w:type="page"/>
      </w:r>
    </w:p>
    <w:p w14:paraId="4E500902" w14:textId="63C9A0E2" w:rsidR="009A6959" w:rsidRDefault="009A6959" w:rsidP="00710E01">
      <w:r>
        <w:lastRenderedPageBreak/>
        <w:t xml:space="preserve">The second component </w:t>
      </w:r>
      <w:r w:rsidR="002518EE">
        <w:t>for recommended replacement</w:t>
      </w:r>
      <w:r w:rsidR="00D84AD6">
        <w:t xml:space="preserve"> would be the </w:t>
      </w:r>
      <w:r w:rsidR="00522089">
        <w:t xml:space="preserve">volume sensor </w:t>
      </w:r>
      <w:r w:rsidR="00A6337D">
        <w:t xml:space="preserve">, this is for several reasons; </w:t>
      </w:r>
      <w:r w:rsidR="0030375F">
        <w:t xml:space="preserve">it operates on a vacuum line and is therefore liable to leaks, </w:t>
      </w:r>
      <w:r w:rsidR="00E51244">
        <w:t xml:space="preserve">and can also cause a restriction of flow within the system, lastly </w:t>
      </w:r>
      <w:r w:rsidR="00F05B5A">
        <w:t xml:space="preserve">as this sensor takes a reading the </w:t>
      </w:r>
      <w:r w:rsidR="00F40A5A">
        <w:t>ECU</w:t>
      </w:r>
      <w:r w:rsidR="00F05B5A">
        <w:t xml:space="preserve"> is then required to convert this data to mass, which causes a delay between the sensor and appropriate action being taken by the </w:t>
      </w:r>
      <w:r w:rsidR="00F40A5A">
        <w:t>ECU</w:t>
      </w:r>
      <w:r w:rsidR="00F05B5A">
        <w:t xml:space="preserve"> to adjust to different </w:t>
      </w:r>
      <w:r w:rsidR="00F40A5A">
        <w:t>conditions</w:t>
      </w:r>
      <w:r w:rsidR="00FB384C">
        <w:t>, a modern alternative to this would be a manifold absolute pressure (MAP) sensor</w:t>
      </w:r>
      <w:r w:rsidR="00F052EB">
        <w:t xml:space="preserve">. </w:t>
      </w:r>
    </w:p>
    <w:p w14:paraId="492DE966" w14:textId="300A7148" w:rsidR="004638D4" w:rsidRDefault="004638D4" w:rsidP="00710E01">
      <w:r>
        <w:t xml:space="preserve">Manifold pressure and engine load are proportional to </w:t>
      </w:r>
      <w:r w:rsidR="00777B58">
        <w:t>one another;</w:t>
      </w:r>
      <w:r w:rsidR="00811C99">
        <w:t xml:space="preserve"> </w:t>
      </w:r>
      <w:r w:rsidR="00534764">
        <w:t>therefore,</w:t>
      </w:r>
      <w:r w:rsidR="00811C99">
        <w:t xml:space="preserve"> a MAP sensor is deemed as a pressure transducer</w:t>
      </w:r>
      <w:r w:rsidR="0061462D">
        <w:t xml:space="preserve">, using this data of pressure the ECU can then </w:t>
      </w:r>
      <w:r w:rsidR="00534764">
        <w:t>retard</w:t>
      </w:r>
      <w:r w:rsidR="00E21E2F">
        <w:t xml:space="preserve"> o</w:t>
      </w:r>
      <w:r w:rsidR="00534764">
        <w:t>r</w:t>
      </w:r>
      <w:r w:rsidR="00E21E2F">
        <w:t xml:space="preserve"> advance the timing to compensate for different dynamic situations (</w:t>
      </w:r>
      <w:r w:rsidR="004F0340">
        <w:t>Denton, 2004, p.</w:t>
      </w:r>
      <w:r w:rsidR="00443CEF">
        <w:t>171)</w:t>
      </w:r>
      <w:r w:rsidR="00534764">
        <w:t xml:space="preserve">. </w:t>
      </w:r>
    </w:p>
    <w:p w14:paraId="20DE0411" w14:textId="79E1F78B" w:rsidR="00534764" w:rsidRDefault="00AB33D4" w:rsidP="00710E01">
      <w:r>
        <w:t xml:space="preserve">Due to the MAP sensor detecting </w:t>
      </w:r>
      <w:r w:rsidR="00F17D43">
        <w:t>pressure within the manifold as opposed to measuring volume passing</w:t>
      </w:r>
      <w:r w:rsidR="001413ED">
        <w:t>,</w:t>
      </w:r>
      <w:r w:rsidR="00F17D43">
        <w:t xml:space="preserve"> the issue of restriction is removed</w:t>
      </w:r>
      <w:r w:rsidR="0066556C">
        <w:t xml:space="preserve">. </w:t>
      </w:r>
      <w:r w:rsidR="00FD3AD9">
        <w:t>T</w:t>
      </w:r>
      <w:r w:rsidR="0066556C">
        <w:t>he introduction of piezo</w:t>
      </w:r>
      <w:r w:rsidR="00A43831">
        <w:t>resistive</w:t>
      </w:r>
      <w:r w:rsidR="0066556C">
        <w:t xml:space="preserve"> MAP sensors </w:t>
      </w:r>
      <w:r w:rsidR="004D3004">
        <w:t>has also</w:t>
      </w:r>
      <w:r w:rsidR="00A43831">
        <w:t xml:space="preserve"> reduc</w:t>
      </w:r>
      <w:r w:rsidR="004D3004">
        <w:t>ed</w:t>
      </w:r>
      <w:r w:rsidR="00A43831">
        <w:t xml:space="preserve"> cal</w:t>
      </w:r>
      <w:r w:rsidR="006C32DC">
        <w:t xml:space="preserve">culation time for the ECU to adjust to the system’s needs based on applied load, improving </w:t>
      </w:r>
      <w:r w:rsidR="004D3004">
        <w:t xml:space="preserve">efficiency </w:t>
      </w:r>
      <w:r w:rsidR="004D3004">
        <w:t>a</w:t>
      </w:r>
      <w:r w:rsidR="004D3004">
        <w:t>s well as</w:t>
      </w:r>
      <w:r w:rsidR="004D3004">
        <w:t xml:space="preserve"> redu</w:t>
      </w:r>
      <w:r w:rsidR="004D3004">
        <w:t xml:space="preserve">cing </w:t>
      </w:r>
      <w:r w:rsidR="004D3004">
        <w:t>the cost for manufactur</w:t>
      </w:r>
      <w:r w:rsidR="004D3004">
        <w:t>er (</w:t>
      </w:r>
      <w:r w:rsidR="007447A5">
        <w:t xml:space="preserve">Baney </w:t>
      </w:r>
      <w:r w:rsidR="007447A5">
        <w:rPr>
          <w:i/>
          <w:iCs/>
        </w:rPr>
        <w:t>et al,</w:t>
      </w:r>
      <w:r w:rsidR="00472027">
        <w:rPr>
          <w:i/>
          <w:iCs/>
        </w:rPr>
        <w:t xml:space="preserve"> </w:t>
      </w:r>
      <w:r w:rsidR="00472027">
        <w:t>1997</w:t>
      </w:r>
      <w:r w:rsidR="004D3004">
        <w:t>).</w:t>
      </w:r>
    </w:p>
    <w:p w14:paraId="2EC4176F" w14:textId="747F319E" w:rsidR="009A6959" w:rsidRDefault="009A6959" w:rsidP="00710E01"/>
    <w:p w14:paraId="4E9F7F2C" w14:textId="53BB3D60" w:rsidR="007B3FAA" w:rsidRDefault="006F6EEB" w:rsidP="00710E01">
      <w:r>
        <w:t>The next recommend</w:t>
      </w:r>
      <w:r w:rsidR="007F5458">
        <w:t>ation to be made would be to replace the throttle posit</w:t>
      </w:r>
      <w:r w:rsidR="00430203">
        <w:t>ion sensor and idle control valve with a drive by wire system</w:t>
      </w:r>
      <w:r w:rsidR="00B74DFB">
        <w:t xml:space="preserve">. Drive by wire </w:t>
      </w:r>
      <w:r w:rsidR="001515FD">
        <w:t xml:space="preserve">(DBW) </w:t>
      </w:r>
      <w:r w:rsidR="00B74DFB">
        <w:t xml:space="preserve">systems do not require a mechanical connection from the accelerator to the throttle valve, </w:t>
      </w:r>
      <w:r w:rsidR="003F6807">
        <w:t xml:space="preserve">this in turn </w:t>
      </w:r>
      <w:r w:rsidR="001515FD">
        <w:t xml:space="preserve">eliminates </w:t>
      </w:r>
      <w:r w:rsidR="003F6807">
        <w:t>the potential for me</w:t>
      </w:r>
      <w:r w:rsidR="00E4207F">
        <w:t>chanical failure</w:t>
      </w:r>
      <w:r w:rsidR="008F5878">
        <w:t>.</w:t>
      </w:r>
    </w:p>
    <w:p w14:paraId="752238D9" w14:textId="2ED494C3" w:rsidR="001C7986" w:rsidRDefault="00224CC9" w:rsidP="00710E01">
      <w:r>
        <w:t>D</w:t>
      </w:r>
      <w:r w:rsidR="00CC21CC">
        <w:t>BW</w:t>
      </w:r>
      <w:r>
        <w:t xml:space="preserve"> systems utilise </w:t>
      </w:r>
      <w:r w:rsidR="00E92C47">
        <w:t xml:space="preserve">a throttle actuator, this is controlled by a system that </w:t>
      </w:r>
      <w:r w:rsidR="00D0666F">
        <w:t>balances driver request along side external factors such as</w:t>
      </w:r>
      <w:r w:rsidR="0088012B">
        <w:t xml:space="preserve"> driving conditions and</w:t>
      </w:r>
      <w:r w:rsidR="00D0666F">
        <w:t xml:space="preserve"> </w:t>
      </w:r>
      <w:r w:rsidR="0088012B">
        <w:t xml:space="preserve">emissions control, </w:t>
      </w:r>
    </w:p>
    <w:p w14:paraId="0E52CA40" w14:textId="5568CA36" w:rsidR="007F5458" w:rsidRDefault="003167DE" w:rsidP="00710E01">
      <w:r>
        <w:t xml:space="preserve">It also </w:t>
      </w:r>
      <w:r w:rsidR="00CA7F18">
        <w:t>acts</w:t>
      </w:r>
      <w:r>
        <w:t xml:space="preserve"> as a </w:t>
      </w:r>
      <w:r w:rsidR="00A03014">
        <w:t>control measure for idle speed and cold start management</w:t>
      </w:r>
      <w:r w:rsidR="00CA7F18">
        <w:t>. T</w:t>
      </w:r>
      <w:r w:rsidR="0088012B">
        <w:t xml:space="preserve">his system improves </w:t>
      </w:r>
      <w:r w:rsidR="00A677F2">
        <w:t xml:space="preserve">reliability and performance </w:t>
      </w:r>
      <w:r w:rsidR="00D54A30">
        <w:t>alongside</w:t>
      </w:r>
      <w:r w:rsidR="003913CD">
        <w:t xml:space="preserve"> safety features which can be integrated such as anti-lock </w:t>
      </w:r>
      <w:r w:rsidR="00583B58">
        <w:t>braking</w:t>
      </w:r>
      <w:r w:rsidR="003913CD">
        <w:t>, traction control</w:t>
      </w:r>
      <w:r w:rsidR="00D54A30">
        <w:t xml:space="preserve"> and anti-collision systems, it also improves fuel consumption when </w:t>
      </w:r>
      <w:r w:rsidR="001C7986">
        <w:t>features such as cruise control as utilised</w:t>
      </w:r>
      <w:r w:rsidR="00CC21CC">
        <w:t xml:space="preserve"> (</w:t>
      </w:r>
      <w:r w:rsidR="0047288D">
        <w:t xml:space="preserve">Rossi </w:t>
      </w:r>
      <w:r w:rsidR="0047288D" w:rsidRPr="0047288D">
        <w:rPr>
          <w:i/>
          <w:iCs/>
        </w:rPr>
        <w:t>et al</w:t>
      </w:r>
      <w:r w:rsidR="0047288D">
        <w:t>, 2000).</w:t>
      </w:r>
    </w:p>
    <w:p w14:paraId="57E5BAF3" w14:textId="19383EFD" w:rsidR="00CA7F18" w:rsidRDefault="00CA7F18">
      <w:r>
        <w:br w:type="page"/>
      </w:r>
    </w:p>
    <w:p w14:paraId="1DD5293C" w14:textId="77777777" w:rsidR="004412B1" w:rsidRDefault="004412B1" w:rsidP="00710E01"/>
    <w:p w14:paraId="3AF65CAA" w14:textId="784A5D2F" w:rsidR="00A13F61" w:rsidRDefault="00A30DFF" w:rsidP="00710E01">
      <w:r>
        <w:t xml:space="preserve">The </w:t>
      </w:r>
      <w:r w:rsidR="002E6AF8">
        <w:t>systems</w:t>
      </w:r>
      <w:r>
        <w:t xml:space="preserve"> would also benefit from the addition of knock sensors, </w:t>
      </w:r>
      <w:r w:rsidR="00D03DB3">
        <w:t>knock sensors</w:t>
      </w:r>
      <w:r w:rsidR="00390409">
        <w:t xml:space="preserve"> are a piezoelectric</w:t>
      </w:r>
      <w:r w:rsidR="00077E54">
        <w:t xml:space="preserve"> accelerometer which</w:t>
      </w:r>
      <w:r w:rsidR="00D03DB3">
        <w:t xml:space="preserve"> can detect ionization during the combustion process and can either retard or advance the </w:t>
      </w:r>
      <w:r w:rsidR="00727557">
        <w:t>ignition timing accordingly, this would benefit the system as it allows greater control</w:t>
      </w:r>
      <w:r w:rsidR="002E6AF8">
        <w:t xml:space="preserve"> over the ignition timing</w:t>
      </w:r>
      <w:r w:rsidR="001D733C">
        <w:t>.</w:t>
      </w:r>
    </w:p>
    <w:p w14:paraId="57871B4F" w14:textId="061CAC6F" w:rsidR="00F85D3E" w:rsidRDefault="00F85D3E" w:rsidP="00710E01">
      <w:r>
        <w:t xml:space="preserve">Knock, more known as detonation is caused by </w:t>
      </w:r>
      <w:r w:rsidR="000D5A1A">
        <w:t>advancing the ignition timing too much</w:t>
      </w:r>
      <w:r w:rsidR="00463976">
        <w:t xml:space="preserve">, under normal operating conditions </w:t>
      </w:r>
      <w:r w:rsidR="0093413F">
        <w:t>an engine will run most efficiently when the ignition is advanced as far as possible</w:t>
      </w:r>
      <w:r w:rsidR="00C24D0D">
        <w:t>,</w:t>
      </w:r>
      <w:r w:rsidR="007A6CFE">
        <w:t xml:space="preserve"> therefore </w:t>
      </w:r>
      <w:r w:rsidR="00D55D99">
        <w:t>the timing map will be set as close to the knock limit as possible</w:t>
      </w:r>
      <w:r w:rsidR="00390409">
        <w:t>.</w:t>
      </w:r>
      <w:r w:rsidR="00077E54">
        <w:t xml:space="preserve"> The knock sensor sends a signal to the </w:t>
      </w:r>
      <w:r w:rsidR="00914B2B">
        <w:t>ECU</w:t>
      </w:r>
      <w:r w:rsidR="00077E54">
        <w:t xml:space="preserve"> </w:t>
      </w:r>
      <w:r w:rsidR="00D854BB">
        <w:t xml:space="preserve">a few degrees either side of top dead </w:t>
      </w:r>
      <w:r w:rsidR="005913BA">
        <w:t xml:space="preserve">centre </w:t>
      </w:r>
      <w:r w:rsidR="008C6EB3">
        <w:t>to</w:t>
      </w:r>
      <w:r w:rsidR="00914B2B">
        <w:t xml:space="preserve"> avoid a false reading from valve chatter</w:t>
      </w:r>
      <w:r w:rsidR="005913BA">
        <w:t>, if knock is then detected</w:t>
      </w:r>
      <w:r w:rsidR="00F90C85">
        <w:t xml:space="preserve"> the ignition will be retarded on the fourth </w:t>
      </w:r>
      <w:r w:rsidR="007D143F">
        <w:t xml:space="preserve">ignition pulse after detection until the signal shows no knock (Denton, </w:t>
      </w:r>
      <w:r w:rsidR="008C6EB3">
        <w:t>2004</w:t>
      </w:r>
      <w:r w:rsidR="007D143F">
        <w:t>,</w:t>
      </w:r>
      <w:r w:rsidR="008C6EB3">
        <w:t xml:space="preserve"> </w:t>
      </w:r>
      <w:r w:rsidR="007D143F">
        <w:t>p.</w:t>
      </w:r>
      <w:r w:rsidR="00DC262D">
        <w:t>181</w:t>
      </w:r>
      <w:r w:rsidR="007D143F">
        <w:t>)</w:t>
      </w:r>
    </w:p>
    <w:p w14:paraId="0226D17E" w14:textId="150FD0AE" w:rsidR="00DF3878" w:rsidRDefault="00DF3878">
      <w:r>
        <w:br w:type="page"/>
      </w:r>
    </w:p>
    <w:p w14:paraId="6FA80993" w14:textId="77777777" w:rsidR="00DF3878" w:rsidRDefault="00DF3878" w:rsidP="00710E01"/>
    <w:p w14:paraId="18CE5482" w14:textId="3C581025" w:rsidR="006D627C" w:rsidRDefault="005C1341" w:rsidP="005E5644">
      <w:pPr>
        <w:pStyle w:val="Heading1"/>
        <w:numPr>
          <w:ilvl w:val="0"/>
          <w:numId w:val="1"/>
        </w:numPr>
      </w:pPr>
      <w:bookmarkStart w:id="39" w:name="_Toc101731036"/>
      <w:r>
        <w:t>Conclusion</w:t>
      </w:r>
      <w:bookmarkEnd w:id="39"/>
    </w:p>
    <w:p w14:paraId="572BB18E" w14:textId="6B6B765E" w:rsidR="006A45E5" w:rsidRDefault="00F65151" w:rsidP="006A45E5">
      <w:r>
        <w:t>To conclude, the testing of the Bosch Motronic and LE3 engine management control system</w:t>
      </w:r>
      <w:r w:rsidR="007E42E7">
        <w:t xml:space="preserve">s </w:t>
      </w:r>
      <w:r w:rsidR="00D6566F">
        <w:t>was carried out in a timely and effective manor, a digit</w:t>
      </w:r>
      <w:r w:rsidR="006D6A45">
        <w:t xml:space="preserve">al multimeter was used to find static results for voltages presented at each pin, an oscilloscope was then used to validate this data under dynamic conditions </w:t>
      </w:r>
      <w:r w:rsidR="00430F64">
        <w:t xml:space="preserve">providing an insight into how the system operates and how the adaptive control measures </w:t>
      </w:r>
      <w:r w:rsidR="004F1585">
        <w:t>have adjusted</w:t>
      </w:r>
      <w:r w:rsidR="00E43DBE">
        <w:t xml:space="preserve"> to</w:t>
      </w:r>
      <w:r w:rsidR="004F1585">
        <w:t xml:space="preserve"> the systems requirements over time</w:t>
      </w:r>
      <w:r w:rsidR="00946F11">
        <w:t>.</w:t>
      </w:r>
      <w:r w:rsidR="006A45E5" w:rsidRPr="006A45E5">
        <w:t xml:space="preserve"> </w:t>
      </w:r>
      <w:r w:rsidR="006A45E5">
        <w:t>To further validate the data collected the test would need to be repeated several times to provide a wider data set where the results can be measured against one another to see any variations within the data. Another suggestion that could be made is testing a newer vehicle with similar mileage to compare the data and actively see how adaptive control measures have progressed and advanced.</w:t>
      </w:r>
    </w:p>
    <w:p w14:paraId="514D5CE4" w14:textId="4247855A" w:rsidR="00946F11" w:rsidRDefault="00946F11" w:rsidP="004F1585"/>
    <w:p w14:paraId="404FB719" w14:textId="4D2DCAE8" w:rsidR="00360609" w:rsidRDefault="00360609" w:rsidP="004F1585">
      <w:r>
        <w:t xml:space="preserve">The recommendations made in this report would support the </w:t>
      </w:r>
      <w:r w:rsidR="006A45E5">
        <w:t>engines</w:t>
      </w:r>
      <w:r w:rsidR="006A0819">
        <w:t xml:space="preserve"> to be bought closer to todays standards in terms of emissions control and fuel consumption</w:t>
      </w:r>
      <w:r w:rsidR="007B09FE">
        <w:t xml:space="preserve">, with growing concerns globally of emissions and sustainability the </w:t>
      </w:r>
      <w:r w:rsidR="0081077B">
        <w:t xml:space="preserve">overhaul of aged engine control systems could </w:t>
      </w:r>
      <w:r w:rsidR="00751436">
        <w:t xml:space="preserve">soon become a viable </w:t>
      </w:r>
      <w:r w:rsidR="006A45E5">
        <w:t xml:space="preserve">alternative to producing cars. </w:t>
      </w:r>
    </w:p>
    <w:p w14:paraId="6A079E85" w14:textId="41594E13" w:rsidR="006A0819" w:rsidRDefault="006A0819" w:rsidP="004F1585"/>
    <w:p w14:paraId="1A150F1D" w14:textId="77777777" w:rsidR="006A0819" w:rsidRDefault="006A0819" w:rsidP="004F1585"/>
    <w:p w14:paraId="3CB65E22" w14:textId="572B44CC" w:rsidR="00937475" w:rsidRDefault="00937475" w:rsidP="004F1585">
      <w:r>
        <w:br w:type="page"/>
      </w:r>
    </w:p>
    <w:p w14:paraId="5AF1177D" w14:textId="39C05378" w:rsidR="00243077" w:rsidRPr="00243077" w:rsidRDefault="0032362D" w:rsidP="005E5644">
      <w:pPr>
        <w:pStyle w:val="Heading1"/>
        <w:numPr>
          <w:ilvl w:val="0"/>
          <w:numId w:val="1"/>
        </w:numPr>
      </w:pPr>
      <w:bookmarkStart w:id="40" w:name="_Toc101731037"/>
      <w:r>
        <w:lastRenderedPageBreak/>
        <w:t>References</w:t>
      </w:r>
      <w:bookmarkEnd w:id="40"/>
    </w:p>
    <w:p w14:paraId="47FAD704" w14:textId="4E391BCD" w:rsidR="00472027" w:rsidRDefault="00472027" w:rsidP="00DB2706">
      <w:pPr>
        <w:pStyle w:val="ListParagraph"/>
        <w:numPr>
          <w:ilvl w:val="0"/>
          <w:numId w:val="15"/>
        </w:numPr>
      </w:pPr>
      <w:r>
        <w:t>Baney</w:t>
      </w:r>
      <w:r w:rsidR="00152874">
        <w:t xml:space="preserve">, Chilcott, Huang, Long, Siekkinen, Sparks and </w:t>
      </w:r>
      <w:r w:rsidR="00E65F9A">
        <w:t>Staller (1997) ‘</w:t>
      </w:r>
      <w:r w:rsidR="00E65F9A" w:rsidRPr="00E65F9A">
        <w:t>A Comparison Between Micromachined Piezoresistive and Capacitive Pressure Sensors</w:t>
      </w:r>
      <w:r w:rsidR="00E65F9A">
        <w:t xml:space="preserve">’ </w:t>
      </w:r>
      <w:r w:rsidR="00AE1024" w:rsidRPr="00AE1024">
        <w:rPr>
          <w:i/>
          <w:iCs/>
        </w:rPr>
        <w:t>SAE Transactions</w:t>
      </w:r>
      <w:r w:rsidR="003959BF">
        <w:rPr>
          <w:i/>
          <w:iCs/>
        </w:rPr>
        <w:t>, Journal of Commercial Vehicles</w:t>
      </w:r>
      <w:r w:rsidR="00B4767C">
        <w:t>. Vol.106 (2)</w:t>
      </w:r>
      <w:r w:rsidR="0075517A">
        <w:t>,</w:t>
      </w:r>
      <w:r w:rsidR="00B4767C">
        <w:t xml:space="preserve"> pp.562-</w:t>
      </w:r>
      <w:r w:rsidR="0075517A">
        <w:t>565</w:t>
      </w:r>
    </w:p>
    <w:p w14:paraId="73D70E73" w14:textId="6CE27DA3" w:rsidR="00CE554F" w:rsidRDefault="00CE554F" w:rsidP="00DB2706">
      <w:pPr>
        <w:pStyle w:val="ListParagraph"/>
        <w:numPr>
          <w:ilvl w:val="0"/>
          <w:numId w:val="15"/>
        </w:numPr>
      </w:pPr>
      <w:r>
        <w:t>Bosch (1981)</w:t>
      </w:r>
      <w:r w:rsidR="0065725E">
        <w:t xml:space="preserve"> </w:t>
      </w:r>
      <w:r w:rsidR="0065725E" w:rsidRPr="0065725E">
        <w:rPr>
          <w:i/>
          <w:iCs/>
        </w:rPr>
        <w:t>Technical Instruction</w:t>
      </w:r>
      <w:r w:rsidRPr="0065725E">
        <w:rPr>
          <w:i/>
          <w:iCs/>
        </w:rPr>
        <w:t xml:space="preserve"> L-Jetronic</w:t>
      </w:r>
      <w:r>
        <w:t xml:space="preserve"> </w:t>
      </w:r>
      <w:r w:rsidR="0065725E">
        <w:t>1</w:t>
      </w:r>
      <w:r w:rsidR="0065725E" w:rsidRPr="0065725E">
        <w:rPr>
          <w:vertAlign w:val="superscript"/>
        </w:rPr>
        <w:t>st</w:t>
      </w:r>
      <w:r w:rsidR="0065725E">
        <w:t xml:space="preserve"> Edition, </w:t>
      </w:r>
      <w:r w:rsidR="002B75B3">
        <w:t>Germany: Robert Bosch GmbH</w:t>
      </w:r>
    </w:p>
    <w:p w14:paraId="4F57C47F" w14:textId="0A769A74" w:rsidR="00D3337A" w:rsidRDefault="00D3337A" w:rsidP="00DB2706">
      <w:pPr>
        <w:pStyle w:val="ListParagraph"/>
        <w:numPr>
          <w:ilvl w:val="0"/>
          <w:numId w:val="15"/>
        </w:numPr>
      </w:pPr>
      <w:r>
        <w:t xml:space="preserve">Bosch (1995) </w:t>
      </w:r>
      <w:r w:rsidR="007F5C7E" w:rsidRPr="007F5C7E">
        <w:rPr>
          <w:i/>
          <w:iCs/>
        </w:rPr>
        <w:t>Gasoline Fuel-Injection System L-Jetronic</w:t>
      </w:r>
      <w:r w:rsidR="007F5C7E">
        <w:rPr>
          <w:i/>
          <w:iCs/>
        </w:rPr>
        <w:t xml:space="preserve"> </w:t>
      </w:r>
      <w:r w:rsidR="008D2787">
        <w:t>2</w:t>
      </w:r>
      <w:r w:rsidR="008D2787" w:rsidRPr="008D2787">
        <w:rPr>
          <w:vertAlign w:val="superscript"/>
        </w:rPr>
        <w:t>nd</w:t>
      </w:r>
      <w:r w:rsidR="008D2787">
        <w:t xml:space="preserve"> Edition, Germany: Robert Bosch GmbH</w:t>
      </w:r>
    </w:p>
    <w:p w14:paraId="7723B3DD" w14:textId="02503D32" w:rsidR="00FA3BAD" w:rsidRDefault="00FA3BAD" w:rsidP="00DB2706">
      <w:pPr>
        <w:pStyle w:val="ListParagraph"/>
        <w:numPr>
          <w:ilvl w:val="0"/>
          <w:numId w:val="15"/>
        </w:numPr>
      </w:pPr>
      <w:r w:rsidRPr="00AF79DA">
        <w:t xml:space="preserve">Bosch (2000) </w:t>
      </w:r>
      <w:r w:rsidRPr="00AF79DA">
        <w:rPr>
          <w:i/>
          <w:iCs/>
        </w:rPr>
        <w:t>M-Motronic</w:t>
      </w:r>
      <w:r w:rsidR="00FC447A" w:rsidRPr="00AF79DA">
        <w:rPr>
          <w:i/>
          <w:iCs/>
        </w:rPr>
        <w:t xml:space="preserve"> Engine management Technical </w:t>
      </w:r>
      <w:r w:rsidR="00D173A8" w:rsidRPr="00AF79DA">
        <w:rPr>
          <w:i/>
          <w:iCs/>
        </w:rPr>
        <w:t xml:space="preserve">Instruction. </w:t>
      </w:r>
      <w:r w:rsidR="00D173A8" w:rsidRPr="00AF79DA">
        <w:t>4</w:t>
      </w:r>
      <w:r w:rsidR="00D173A8" w:rsidRPr="00AF79DA">
        <w:rPr>
          <w:vertAlign w:val="superscript"/>
        </w:rPr>
        <w:t>th</w:t>
      </w:r>
      <w:r w:rsidR="00D173A8" w:rsidRPr="00AF79DA">
        <w:t xml:space="preserve"> Edition</w:t>
      </w:r>
      <w:r w:rsidR="00C40FB5" w:rsidRPr="00AF79DA">
        <w:t>, Germany: Robert Bosch GmbH</w:t>
      </w:r>
    </w:p>
    <w:p w14:paraId="5B485E9C" w14:textId="197992FD" w:rsidR="001D2605" w:rsidRDefault="001D2605" w:rsidP="00DB2706">
      <w:pPr>
        <w:pStyle w:val="ListParagraph"/>
        <w:numPr>
          <w:ilvl w:val="0"/>
          <w:numId w:val="15"/>
        </w:numPr>
      </w:pPr>
      <w:r>
        <w:t>Bosch (2007)</w:t>
      </w:r>
      <w:r w:rsidR="00C77C30">
        <w:t xml:space="preserve"> </w:t>
      </w:r>
      <w:r w:rsidR="005F5057" w:rsidRPr="005F5057">
        <w:rPr>
          <w:i/>
          <w:iCs/>
        </w:rPr>
        <w:t xml:space="preserve">Bosch </w:t>
      </w:r>
      <w:r w:rsidR="00C77C30" w:rsidRPr="005F5057">
        <w:rPr>
          <w:i/>
          <w:iCs/>
        </w:rPr>
        <w:t>Automotive Electric</w:t>
      </w:r>
      <w:r w:rsidR="00C77C30" w:rsidRPr="005F5057">
        <w:rPr>
          <w:i/>
          <w:iCs/>
        </w:rPr>
        <w:t xml:space="preserve"> and Automotive </w:t>
      </w:r>
      <w:r w:rsidR="00C77C30" w:rsidRPr="005F5057">
        <w:rPr>
          <w:i/>
          <w:iCs/>
        </w:rPr>
        <w:t>Electronic Systems</w:t>
      </w:r>
      <w:r w:rsidR="005F5057">
        <w:rPr>
          <w:i/>
          <w:iCs/>
        </w:rPr>
        <w:t xml:space="preserve"> </w:t>
      </w:r>
      <w:r w:rsidR="005F5057">
        <w:t>5</w:t>
      </w:r>
      <w:r w:rsidR="005F5057" w:rsidRPr="005F5057">
        <w:rPr>
          <w:vertAlign w:val="superscript"/>
        </w:rPr>
        <w:t>th</w:t>
      </w:r>
      <w:r w:rsidR="005F5057">
        <w:t xml:space="preserve"> Edition</w:t>
      </w:r>
      <w:r w:rsidR="002C1C5C">
        <w:t>, Germany: Robert Bosch GmbH</w:t>
      </w:r>
    </w:p>
    <w:p w14:paraId="6808AD87" w14:textId="0A6412CC" w:rsidR="00A34EB1" w:rsidRDefault="00A34EB1" w:rsidP="00DB2706">
      <w:pPr>
        <w:pStyle w:val="ListParagraph"/>
        <w:numPr>
          <w:ilvl w:val="0"/>
          <w:numId w:val="15"/>
        </w:numPr>
      </w:pPr>
      <w:r>
        <w:t xml:space="preserve">Carley (2000) </w:t>
      </w:r>
      <w:r w:rsidR="00BB7640">
        <w:t>‘</w:t>
      </w:r>
      <w:r w:rsidRPr="00BB7640">
        <w:t>Going</w:t>
      </w:r>
      <w:r>
        <w:rPr>
          <w:i/>
          <w:iCs/>
        </w:rPr>
        <w:t xml:space="preserve"> </w:t>
      </w:r>
      <w:r w:rsidRPr="00BB7640">
        <w:t>Wireless:</w:t>
      </w:r>
      <w:r w:rsidR="00944269">
        <w:t xml:space="preserve"> </w:t>
      </w:r>
      <w:r w:rsidRPr="00BB7640">
        <w:t>Coil</w:t>
      </w:r>
      <w:r w:rsidR="00BB7640" w:rsidRPr="00BB7640">
        <w:t>-on-Plug Ignition Systems</w:t>
      </w:r>
      <w:r w:rsidR="00BB7640">
        <w:t xml:space="preserve">’ </w:t>
      </w:r>
      <w:r w:rsidR="00937B95">
        <w:rPr>
          <w:i/>
          <w:iCs/>
        </w:rPr>
        <w:t>Underhood Service; Akron</w:t>
      </w:r>
      <w:r w:rsidR="00486B66">
        <w:t>, Vol 6 (9)</w:t>
      </w:r>
      <w:r w:rsidR="00DC66D0">
        <w:t xml:space="preserve"> </w:t>
      </w:r>
      <w:r w:rsidR="006E4983">
        <w:t>p</w:t>
      </w:r>
      <w:r w:rsidR="00DC66D0">
        <w:t>p</w:t>
      </w:r>
      <w:r w:rsidR="006E4983">
        <w:t>.</w:t>
      </w:r>
      <w:r w:rsidR="0045210A">
        <w:t>22-28</w:t>
      </w:r>
    </w:p>
    <w:p w14:paraId="245B7387" w14:textId="1A26E68B" w:rsidR="008C6EB3" w:rsidRPr="00FC5D41" w:rsidRDefault="008C6EB3" w:rsidP="00DB2706">
      <w:pPr>
        <w:pStyle w:val="ListParagraph"/>
        <w:numPr>
          <w:ilvl w:val="0"/>
          <w:numId w:val="15"/>
        </w:numPr>
      </w:pPr>
      <w:r>
        <w:t>Denton (200</w:t>
      </w:r>
      <w:r w:rsidR="004A5474">
        <w:t xml:space="preserve">4) </w:t>
      </w:r>
      <w:r w:rsidR="004A5474" w:rsidRPr="004A5474">
        <w:rPr>
          <w:i/>
          <w:iCs/>
        </w:rPr>
        <w:t>Automobile Electrical and Electronic Systems</w:t>
      </w:r>
      <w:r w:rsidR="004A5474">
        <w:t xml:space="preserve"> 3</w:t>
      </w:r>
      <w:r w:rsidR="004A5474" w:rsidRPr="004A5474">
        <w:rPr>
          <w:vertAlign w:val="superscript"/>
        </w:rPr>
        <w:t>rd</w:t>
      </w:r>
      <w:r w:rsidR="004A5474">
        <w:t xml:space="preserve"> Edition</w:t>
      </w:r>
      <w:r w:rsidR="009E346B">
        <w:t xml:space="preserve">, Oxford: </w:t>
      </w:r>
      <w:r w:rsidR="009E346B">
        <w:t>Elsevier Butterworth-Heinemann</w:t>
      </w:r>
      <w:r w:rsidR="004A5474">
        <w:rPr>
          <w:i/>
          <w:iCs/>
        </w:rPr>
        <w:t xml:space="preserve"> </w:t>
      </w:r>
    </w:p>
    <w:p w14:paraId="61672209" w14:textId="5D7F74AC" w:rsidR="00FC5D41" w:rsidRDefault="00FC5D41" w:rsidP="00DB2706">
      <w:pPr>
        <w:pStyle w:val="ListParagraph"/>
        <w:numPr>
          <w:ilvl w:val="0"/>
          <w:numId w:val="15"/>
        </w:numPr>
      </w:pPr>
      <w:r>
        <w:t>Feng, Jiao and Wang (2016)</w:t>
      </w:r>
      <w:r w:rsidR="00880E4D">
        <w:t xml:space="preserve"> </w:t>
      </w:r>
      <w:r w:rsidR="00850126" w:rsidRPr="00850126">
        <w:t>‘</w:t>
      </w:r>
      <w:r w:rsidR="00E92570" w:rsidRPr="00850126">
        <w:t>Adaptive and predictive control of fuel injection with time delay consideration for air–fuel ratio regulation of gasoline direct injection engines</w:t>
      </w:r>
      <w:r w:rsidR="00850126" w:rsidRPr="00850126">
        <w:t>’</w:t>
      </w:r>
      <w:r w:rsidR="009044CD">
        <w:rPr>
          <w:i/>
          <w:iCs/>
        </w:rPr>
        <w:t xml:space="preserve"> Proceedings of the Institution of Mechanical E</w:t>
      </w:r>
      <w:r w:rsidR="008E2B20">
        <w:rPr>
          <w:i/>
          <w:iCs/>
        </w:rPr>
        <w:t xml:space="preserve">ngineers, Part D: Journal of Automobile Engineering. </w:t>
      </w:r>
      <w:r w:rsidR="008E2B20">
        <w:t>Vol.</w:t>
      </w:r>
      <w:r w:rsidR="00AA6D1D">
        <w:t>231 (8) pp.1022-1033</w:t>
      </w:r>
      <w:r w:rsidR="00850126">
        <w:t xml:space="preserve"> </w:t>
      </w:r>
    </w:p>
    <w:p w14:paraId="1A6299EE" w14:textId="626AC748" w:rsidR="0013037C" w:rsidRDefault="0013037C" w:rsidP="00DB2706">
      <w:pPr>
        <w:pStyle w:val="ListParagraph"/>
        <w:numPr>
          <w:ilvl w:val="0"/>
          <w:numId w:val="15"/>
        </w:numPr>
      </w:pPr>
      <w:r>
        <w:t>Garage Lube (2017)</w:t>
      </w:r>
      <w:r w:rsidR="00654677">
        <w:t xml:space="preserve"> </w:t>
      </w:r>
      <w:r w:rsidR="00DB3D76" w:rsidRPr="00DB3D76">
        <w:rPr>
          <w:i/>
          <w:iCs/>
        </w:rPr>
        <w:t>Test 4 - Injector Current and Voltage</w:t>
      </w:r>
      <w:r w:rsidR="00DB3D76">
        <w:rPr>
          <w:i/>
          <w:iCs/>
        </w:rPr>
        <w:t xml:space="preserve">. </w:t>
      </w:r>
      <w:r w:rsidR="00DB3D76">
        <w:t xml:space="preserve">Available at URL: </w:t>
      </w:r>
      <w:hyperlink r:id="rId32" w:history="1">
        <w:r w:rsidR="00E74936" w:rsidRPr="00F60053">
          <w:rPr>
            <w:rStyle w:val="Hyperlink"/>
          </w:rPr>
          <w:t>https://www.garagelube.com/tests/injector-current-and-voltage/</w:t>
        </w:r>
      </w:hyperlink>
      <w:r w:rsidR="00E74936">
        <w:t xml:space="preserve"> (Accessed 8</w:t>
      </w:r>
      <w:r w:rsidR="00E74936" w:rsidRPr="00E74936">
        <w:rPr>
          <w:vertAlign w:val="superscript"/>
        </w:rPr>
        <w:t>th</w:t>
      </w:r>
      <w:r w:rsidR="00E74936">
        <w:t xml:space="preserve"> April 2022)</w:t>
      </w:r>
    </w:p>
    <w:p w14:paraId="356C0D58" w14:textId="785DFD04" w:rsidR="009277A3" w:rsidRDefault="009277A3" w:rsidP="00DB2706">
      <w:pPr>
        <w:pStyle w:val="ListParagraph"/>
        <w:numPr>
          <w:ilvl w:val="0"/>
          <w:numId w:val="15"/>
        </w:numPr>
      </w:pPr>
      <w:r>
        <w:t>Gibson (20</w:t>
      </w:r>
      <w:r w:rsidR="0074167E">
        <w:t>22) In Person Lecture, University of Wales Trinity St David</w:t>
      </w:r>
    </w:p>
    <w:p w14:paraId="2540794C" w14:textId="02BFA7AC" w:rsidR="006861E2" w:rsidRDefault="006861E2" w:rsidP="00DB2706">
      <w:pPr>
        <w:pStyle w:val="ListParagraph"/>
        <w:numPr>
          <w:ilvl w:val="0"/>
          <w:numId w:val="15"/>
        </w:numPr>
      </w:pPr>
      <w:proofErr w:type="spellStart"/>
      <w:r>
        <w:t>Kawasumi</w:t>
      </w:r>
      <w:proofErr w:type="spellEnd"/>
      <w:r>
        <w:t xml:space="preserve"> and Yasui (2007)</w:t>
      </w:r>
      <w:r w:rsidR="006832E7">
        <w:t xml:space="preserve"> ‘</w:t>
      </w:r>
      <w:r w:rsidR="006832E7">
        <w:t>Adaptive Air-fuel Ratio Controls for Continuously Variable Valve Lift Gasoline Engines</w:t>
      </w:r>
      <w:r w:rsidR="006832E7">
        <w:t xml:space="preserve">’ </w:t>
      </w:r>
      <w:r w:rsidR="003A73E3" w:rsidRPr="003A73E3">
        <w:rPr>
          <w:i/>
          <w:iCs/>
        </w:rPr>
        <w:t xml:space="preserve">2007 </w:t>
      </w:r>
      <w:r w:rsidR="00DB0ABA">
        <w:rPr>
          <w:i/>
          <w:iCs/>
        </w:rPr>
        <w:t xml:space="preserve">SAE </w:t>
      </w:r>
      <w:r w:rsidR="003A73E3" w:rsidRPr="003A73E3">
        <w:rPr>
          <w:i/>
          <w:iCs/>
        </w:rPr>
        <w:t>World Congress Detroit</w:t>
      </w:r>
      <w:r w:rsidR="00A323C3">
        <w:rPr>
          <w:i/>
          <w:iCs/>
        </w:rPr>
        <w:t>.</w:t>
      </w:r>
      <w:r w:rsidR="00A323C3" w:rsidRPr="00A323C3">
        <w:t xml:space="preserve"> </w:t>
      </w:r>
      <w:r w:rsidR="00A323C3">
        <w:t>Michigan April 16-19, 2007</w:t>
      </w:r>
      <w:r w:rsidR="00A323C3">
        <w:t>, United States of America: SAE International</w:t>
      </w:r>
    </w:p>
    <w:p w14:paraId="0D90171A" w14:textId="4B3F7FF4" w:rsidR="00FC618B" w:rsidRPr="00AF79DA" w:rsidRDefault="00FC618B" w:rsidP="00FC618B">
      <w:pPr>
        <w:pStyle w:val="ListParagraph"/>
        <w:numPr>
          <w:ilvl w:val="0"/>
          <w:numId w:val="15"/>
        </w:numPr>
      </w:pPr>
      <w:r>
        <w:t xml:space="preserve">Kay (2001) </w:t>
      </w:r>
      <w:r w:rsidRPr="00127F21">
        <w:rPr>
          <w:i/>
          <w:iCs/>
        </w:rPr>
        <w:t>Fault Diagnosis on Motronic M1.5 Engine Management System</w:t>
      </w:r>
      <w:r>
        <w:rPr>
          <w:i/>
          <w:iCs/>
        </w:rPr>
        <w:t xml:space="preserve">. </w:t>
      </w:r>
      <w:r>
        <w:t xml:space="preserve">Available at URL: </w:t>
      </w:r>
      <w:hyperlink r:id="rId33" w:history="1">
        <w:r w:rsidRPr="00F60053">
          <w:rPr>
            <w:rStyle w:val="Hyperlink"/>
          </w:rPr>
          <w:t>https://docplayer.net/31708250-Fault-diagnosis-on-motronic-m1-5-engine-management-system.html</w:t>
        </w:r>
      </w:hyperlink>
      <w:r>
        <w:t xml:space="preserve"> (Accessed 5</w:t>
      </w:r>
      <w:r w:rsidRPr="00166178">
        <w:rPr>
          <w:vertAlign w:val="superscript"/>
        </w:rPr>
        <w:t>th</w:t>
      </w:r>
      <w:r>
        <w:t xml:space="preserve"> April 2022)</w:t>
      </w:r>
    </w:p>
    <w:p w14:paraId="203BC240" w14:textId="316B011D" w:rsidR="000A4164" w:rsidRDefault="007F207E" w:rsidP="000A4164">
      <w:pPr>
        <w:pStyle w:val="ListParagraph"/>
        <w:numPr>
          <w:ilvl w:val="0"/>
          <w:numId w:val="15"/>
        </w:numPr>
      </w:pPr>
      <w:r>
        <w:t xml:space="preserve">Minjares </w:t>
      </w:r>
      <w:r w:rsidR="00AC6D20">
        <w:t xml:space="preserve">(2016) </w:t>
      </w:r>
      <w:r w:rsidR="002003FF" w:rsidRPr="00DE4FDB">
        <w:rPr>
          <w:i/>
          <w:iCs/>
        </w:rPr>
        <w:t>A technical summary of Euro 6/VI vehicle emission standards</w:t>
      </w:r>
      <w:r w:rsidR="00DB2706">
        <w:rPr>
          <w:i/>
          <w:iCs/>
        </w:rPr>
        <w:t>.</w:t>
      </w:r>
      <w:r w:rsidR="00DB2706">
        <w:t xml:space="preserve"> Washington: The International</w:t>
      </w:r>
      <w:r w:rsidR="005E2E58">
        <w:t xml:space="preserve"> Council on Clean Transportation</w:t>
      </w:r>
    </w:p>
    <w:p w14:paraId="71167A04" w14:textId="1A4C4121" w:rsidR="000A4164" w:rsidRDefault="000A4164" w:rsidP="000A4164">
      <w:pPr>
        <w:pStyle w:val="ListParagraph"/>
        <w:numPr>
          <w:ilvl w:val="0"/>
          <w:numId w:val="15"/>
        </w:numPr>
      </w:pPr>
      <w:r>
        <w:lastRenderedPageBreak/>
        <w:t xml:space="preserve">Ribbens (2017) </w:t>
      </w:r>
      <w:r w:rsidR="00BA7363">
        <w:rPr>
          <w:i/>
          <w:iCs/>
        </w:rPr>
        <w:t xml:space="preserve">Understanding Automotive Electronics </w:t>
      </w:r>
      <w:r w:rsidR="00E82712">
        <w:rPr>
          <w:i/>
          <w:iCs/>
        </w:rPr>
        <w:t>an</w:t>
      </w:r>
      <w:r w:rsidR="00BA7363">
        <w:rPr>
          <w:i/>
          <w:iCs/>
        </w:rPr>
        <w:t xml:space="preserve"> Engineering Perspective</w:t>
      </w:r>
      <w:r w:rsidR="00762336">
        <w:rPr>
          <w:i/>
          <w:iCs/>
        </w:rPr>
        <w:t xml:space="preserve">. </w:t>
      </w:r>
      <w:r w:rsidR="00762336">
        <w:t>Oxford:</w:t>
      </w:r>
      <w:r w:rsidR="000D495A" w:rsidRPr="000D495A">
        <w:t xml:space="preserve"> Elsevier Inc</w:t>
      </w:r>
      <w:r w:rsidR="000D495A">
        <w:t>.</w:t>
      </w:r>
    </w:p>
    <w:p w14:paraId="7A6B44B5" w14:textId="1CB989DE" w:rsidR="002F0DC6" w:rsidRPr="000A4164" w:rsidRDefault="002F0DC6" w:rsidP="000A4164">
      <w:pPr>
        <w:pStyle w:val="ListParagraph"/>
        <w:numPr>
          <w:ilvl w:val="0"/>
          <w:numId w:val="15"/>
        </w:numPr>
      </w:pPr>
      <w:r>
        <w:t xml:space="preserve">Rossi, </w:t>
      </w:r>
      <w:r w:rsidR="00FA7284">
        <w:t xml:space="preserve">Tilli, </w:t>
      </w:r>
      <w:proofErr w:type="spellStart"/>
      <w:r w:rsidR="00FA7284">
        <w:t>Tonielli</w:t>
      </w:r>
      <w:proofErr w:type="spellEnd"/>
      <w:r w:rsidR="00FA7284">
        <w:t xml:space="preserve"> (2000) </w:t>
      </w:r>
      <w:r w:rsidR="008032BC">
        <w:t>‘</w:t>
      </w:r>
      <w:r w:rsidR="008032BC" w:rsidRPr="008032BC">
        <w:t>Robust control of a throttle body for drive by wire opening of automotive engines</w:t>
      </w:r>
      <w:r w:rsidR="008032BC">
        <w:t xml:space="preserve">’ </w:t>
      </w:r>
      <w:r w:rsidR="008032BC" w:rsidRPr="001427FF">
        <w:rPr>
          <w:i/>
          <w:iCs/>
        </w:rPr>
        <w:t>Control Systems Technol</w:t>
      </w:r>
      <w:r w:rsidR="001427FF" w:rsidRPr="001427FF">
        <w:rPr>
          <w:i/>
          <w:iCs/>
        </w:rPr>
        <w:t>ogy, IEEE Transactions</w:t>
      </w:r>
      <w:r w:rsidR="001427FF">
        <w:rPr>
          <w:i/>
          <w:iCs/>
        </w:rPr>
        <w:t xml:space="preserve"> </w:t>
      </w:r>
      <w:r w:rsidR="001427FF">
        <w:t>vol. 8 (6)</w:t>
      </w:r>
      <w:r w:rsidR="00BD1972">
        <w:t>, pp.993-1002</w:t>
      </w:r>
    </w:p>
    <w:p w14:paraId="39D03029" w14:textId="18F0D737" w:rsidR="00803F66" w:rsidRPr="00803F66" w:rsidRDefault="00803F66" w:rsidP="00803F66">
      <w:pPr>
        <w:pStyle w:val="ListParagraph"/>
        <w:numPr>
          <w:ilvl w:val="0"/>
          <w:numId w:val="15"/>
        </w:num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 w:rsidRPr="00A964F8">
        <w:t xml:space="preserve">Schuett and Peckham </w:t>
      </w:r>
      <w:r>
        <w:t>(</w:t>
      </w:r>
      <w:r w:rsidRPr="00A964F8">
        <w:t>1986</w:t>
      </w:r>
      <w:r>
        <w:t>) ‘</w:t>
      </w:r>
      <w:r w:rsidRPr="002618FD">
        <w:t>Advancements in Test Cell Design</w:t>
      </w:r>
      <w:r>
        <w:t xml:space="preserve">’ </w:t>
      </w:r>
      <w:r>
        <w:rPr>
          <w:i/>
          <w:iCs/>
        </w:rPr>
        <w:t xml:space="preserve">SAE Transactions, </w:t>
      </w:r>
      <w:r>
        <w:t xml:space="preserve">Vol.96 (4) </w:t>
      </w:r>
      <w:r w:rsidRPr="00A964F8">
        <w:t>p</w:t>
      </w:r>
      <w:r w:rsidR="00E82712">
        <w:t>p</w:t>
      </w:r>
      <w:r w:rsidRPr="00A964F8">
        <w:t>.912-923</w:t>
      </w:r>
    </w:p>
    <w:p w14:paraId="39DC42F7" w14:textId="0D4330BE" w:rsidR="00A964F8" w:rsidRPr="001305D3" w:rsidRDefault="00A964F8" w:rsidP="00A964F8">
      <w:pPr>
        <w:pStyle w:val="ListParagraph"/>
        <w:numPr>
          <w:ilvl w:val="0"/>
          <w:numId w:val="15"/>
        </w:num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 xml:space="preserve">Scott partnership (2010) ‘Oscilloscopes’ </w:t>
      </w:r>
      <w:r>
        <w:rPr>
          <w:i/>
          <w:iCs/>
        </w:rPr>
        <w:t xml:space="preserve">Nature Photonics </w:t>
      </w:r>
      <w:r w:rsidRPr="00F759CC">
        <w:rPr>
          <w:i/>
          <w:iCs/>
        </w:rPr>
        <w:t>2010-06</w:t>
      </w:r>
      <w:r w:rsidRPr="00F759CC">
        <w:t>, Vol.4 (6), p.400-401</w:t>
      </w:r>
    </w:p>
    <w:p w14:paraId="65B1A1E4" w14:textId="224EFD2F" w:rsidR="001305D3" w:rsidRDefault="001305D3" w:rsidP="00D7476B">
      <w:pPr>
        <w:pStyle w:val="ListParagraph"/>
        <w:numPr>
          <w:ilvl w:val="0"/>
          <w:numId w:val="15"/>
        </w:numPr>
      </w:pPr>
      <w:r>
        <w:t>SGS (2022)</w:t>
      </w:r>
      <w:r w:rsidR="00D7476B">
        <w:t xml:space="preserve"> </w:t>
      </w:r>
      <w:r w:rsidR="00D7476B" w:rsidRPr="00D7476B">
        <w:rPr>
          <w:i/>
          <w:iCs/>
        </w:rPr>
        <w:t>Vehicle &amp; Engine Testing</w:t>
      </w:r>
      <w:r w:rsidR="005915BE">
        <w:rPr>
          <w:i/>
          <w:iCs/>
        </w:rPr>
        <w:t>:</w:t>
      </w:r>
      <w:r w:rsidR="00D7476B" w:rsidRPr="00D7476B">
        <w:rPr>
          <w:i/>
          <w:iCs/>
        </w:rPr>
        <w:t xml:space="preserve"> Research, Development </w:t>
      </w:r>
      <w:r w:rsidR="001D00AF" w:rsidRPr="00D7476B">
        <w:rPr>
          <w:i/>
          <w:iCs/>
        </w:rPr>
        <w:t>and</w:t>
      </w:r>
      <w:r w:rsidR="00D7476B" w:rsidRPr="00D7476B">
        <w:rPr>
          <w:i/>
          <w:iCs/>
        </w:rPr>
        <w:t xml:space="preserve"> Certification Testing </w:t>
      </w:r>
      <w:r w:rsidR="005915BE" w:rsidRPr="00D7476B">
        <w:rPr>
          <w:i/>
          <w:iCs/>
        </w:rPr>
        <w:t>with</w:t>
      </w:r>
      <w:r w:rsidR="00D7476B" w:rsidRPr="00D7476B">
        <w:rPr>
          <w:i/>
          <w:iCs/>
        </w:rPr>
        <w:t xml:space="preserve"> Environmental Conditions</w:t>
      </w:r>
      <w:r w:rsidR="001D00AF">
        <w:t xml:space="preserve">. Available at URL: </w:t>
      </w:r>
      <w:hyperlink r:id="rId34" w:history="1">
        <w:r w:rsidR="001D00AF" w:rsidRPr="00AF1667">
          <w:rPr>
            <w:rStyle w:val="Hyperlink"/>
          </w:rPr>
          <w:t>https://www.sgs.com/-/media/global/documents/brochures/sgs-trp-aurora-engine-and-vehicle-us-en.pdf</w:t>
        </w:r>
      </w:hyperlink>
      <w:r w:rsidR="001D00AF">
        <w:t xml:space="preserve"> (</w:t>
      </w:r>
      <w:r w:rsidR="005915BE">
        <w:t>A</w:t>
      </w:r>
      <w:r w:rsidR="001D00AF">
        <w:t xml:space="preserve">ccessed </w:t>
      </w:r>
      <w:r w:rsidR="005915BE">
        <w:t>2</w:t>
      </w:r>
      <w:r w:rsidR="005915BE" w:rsidRPr="005915BE">
        <w:rPr>
          <w:vertAlign w:val="superscript"/>
        </w:rPr>
        <w:t>nd</w:t>
      </w:r>
      <w:r w:rsidR="005915BE">
        <w:t xml:space="preserve"> April 2022)</w:t>
      </w:r>
    </w:p>
    <w:p w14:paraId="6E22DC1D" w14:textId="20184F1E" w:rsidR="00937475" w:rsidRPr="00A964F8" w:rsidRDefault="00937475" w:rsidP="00A964F8">
      <w:pPr>
        <w:pStyle w:val="ListParagraph"/>
        <w:numPr>
          <w:ilvl w:val="0"/>
          <w:numId w:val="15"/>
        </w:num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64C88090" w14:textId="2616B3C1" w:rsidR="00D73E53" w:rsidRDefault="0032362D" w:rsidP="005E5644">
      <w:pPr>
        <w:pStyle w:val="Heading1"/>
        <w:numPr>
          <w:ilvl w:val="0"/>
          <w:numId w:val="1"/>
        </w:numPr>
      </w:pPr>
      <w:bookmarkStart w:id="41" w:name="_Toc101731038"/>
      <w:r>
        <w:lastRenderedPageBreak/>
        <w:t>Appendix</w:t>
      </w:r>
      <w:bookmarkEnd w:id="41"/>
    </w:p>
    <w:p w14:paraId="77F6071F" w14:textId="4322EDD2" w:rsidR="00D73E53" w:rsidRDefault="00245A2A" w:rsidP="005E5644">
      <w:pPr>
        <w:pStyle w:val="Heading2"/>
        <w:numPr>
          <w:ilvl w:val="1"/>
          <w:numId w:val="1"/>
        </w:numPr>
      </w:pPr>
      <w:bookmarkStart w:id="42" w:name="_Toc101731039"/>
      <w:r>
        <w:rPr>
          <w:noProof/>
        </w:rPr>
        <w:drawing>
          <wp:anchor distT="0" distB="0" distL="114300" distR="114300" simplePos="0" relativeHeight="251655168" behindDoc="1" locked="0" layoutInCell="1" allowOverlap="1" wp14:anchorId="3AE04CF2" wp14:editId="02A56B1B">
            <wp:simplePos x="0" y="0"/>
            <wp:positionH relativeFrom="column">
              <wp:posOffset>-205740</wp:posOffset>
            </wp:positionH>
            <wp:positionV relativeFrom="paragraph">
              <wp:posOffset>2805430</wp:posOffset>
            </wp:positionV>
            <wp:extent cx="6133465" cy="2362200"/>
            <wp:effectExtent l="0" t="0" r="635" b="0"/>
            <wp:wrapTight wrapText="bothSides">
              <wp:wrapPolygon edited="0">
                <wp:start x="0" y="0"/>
                <wp:lineTo x="0" y="21426"/>
                <wp:lineTo x="21535" y="21426"/>
                <wp:lineTo x="21535" y="0"/>
                <wp:lineTo x="0" y="0"/>
              </wp:wrapPolygon>
            </wp:wrapTight>
            <wp:docPr id="14" name="Picture 14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application, table, Excel&#10;&#10;Description automatically generated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5" t="29370" r="36836" b="28609"/>
                    <a:stretch/>
                  </pic:blipFill>
                  <pic:spPr bwMode="auto">
                    <a:xfrm>
                      <a:off x="0" y="0"/>
                      <a:ext cx="6133465" cy="236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3120" behindDoc="1" locked="0" layoutInCell="1" allowOverlap="1" wp14:anchorId="17E99D71" wp14:editId="1F0A8E7A">
            <wp:simplePos x="0" y="0"/>
            <wp:positionH relativeFrom="margin">
              <wp:align>center</wp:align>
            </wp:positionH>
            <wp:positionV relativeFrom="paragraph">
              <wp:posOffset>361950</wp:posOffset>
            </wp:positionV>
            <wp:extent cx="6088380" cy="2438107"/>
            <wp:effectExtent l="0" t="0" r="7620" b="635"/>
            <wp:wrapTight wrapText="bothSides">
              <wp:wrapPolygon edited="0">
                <wp:start x="0" y="0"/>
                <wp:lineTo x="0" y="21437"/>
                <wp:lineTo x="21559" y="21437"/>
                <wp:lineTo x="21559" y="0"/>
                <wp:lineTo x="0" y="0"/>
              </wp:wrapPolygon>
            </wp:wrapTight>
            <wp:docPr id="8" name="Picture 8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, table, Excel&#10;&#10;Description automatically generated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8" t="27198" r="39470" b="30942"/>
                    <a:stretch/>
                  </pic:blipFill>
                  <pic:spPr bwMode="auto">
                    <a:xfrm>
                      <a:off x="0" y="0"/>
                      <a:ext cx="6088380" cy="24381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E53">
        <w:t>LE3 Data</w:t>
      </w:r>
      <w:bookmarkEnd w:id="42"/>
      <w:r w:rsidR="00D73E53">
        <w:t xml:space="preserve"> </w:t>
      </w:r>
    </w:p>
    <w:p w14:paraId="44B3B9AC" w14:textId="67C94BDF" w:rsidR="00245A2A" w:rsidRDefault="00245A2A" w:rsidP="00D73E53"/>
    <w:p w14:paraId="595F3C2C" w14:textId="16416EEB" w:rsidR="00245A2A" w:rsidRDefault="00245A2A" w:rsidP="00D73E53"/>
    <w:p w14:paraId="1353D67B" w14:textId="1281869E" w:rsidR="00245A2A" w:rsidRDefault="00245A2A" w:rsidP="00D73E53"/>
    <w:p w14:paraId="53D72D2E" w14:textId="2A1BF61E" w:rsidR="00245A2A" w:rsidRDefault="00245A2A" w:rsidP="00D73E53"/>
    <w:p w14:paraId="2633E54A" w14:textId="1342BF7A" w:rsidR="00245A2A" w:rsidRDefault="00245A2A" w:rsidP="00D73E53"/>
    <w:p w14:paraId="26064487" w14:textId="404E5CFE" w:rsidR="00245A2A" w:rsidRDefault="00245A2A" w:rsidP="00D73E53"/>
    <w:p w14:paraId="11A2DD62" w14:textId="030C5B07" w:rsidR="00245A2A" w:rsidRDefault="00245A2A" w:rsidP="00D73E53"/>
    <w:p w14:paraId="7DD16C07" w14:textId="6144E610" w:rsidR="00245A2A" w:rsidRDefault="00245A2A" w:rsidP="00D73E53"/>
    <w:p w14:paraId="0091696A" w14:textId="7181B205" w:rsidR="00245A2A" w:rsidRDefault="00245A2A" w:rsidP="00D73E53"/>
    <w:p w14:paraId="496E2639" w14:textId="211EC1CA" w:rsidR="00BB510E" w:rsidRDefault="007D7875" w:rsidP="00D73E53">
      <w:pPr>
        <w:rPr>
          <w:noProof/>
        </w:rPr>
      </w:pPr>
      <w:r>
        <w:t xml:space="preserve"> </w:t>
      </w:r>
      <w:r w:rsidR="00DA4ED0">
        <w:t xml:space="preserve"> </w:t>
      </w:r>
      <w:r w:rsidR="00937475">
        <w:br w:type="page"/>
      </w:r>
    </w:p>
    <w:p w14:paraId="59688569" w14:textId="5AD0083E" w:rsidR="00937475" w:rsidRDefault="00F93F63" w:rsidP="00D73E53">
      <w:r w:rsidRPr="002971BB">
        <w:rPr>
          <w:noProof/>
        </w:rPr>
        <w:lastRenderedPageBreak/>
        <w:drawing>
          <wp:anchor distT="0" distB="0" distL="114300" distR="114300" simplePos="0" relativeHeight="251657216" behindDoc="1" locked="0" layoutInCell="1" allowOverlap="1" wp14:anchorId="64C1F0FB" wp14:editId="7308A37B">
            <wp:simplePos x="0" y="0"/>
            <wp:positionH relativeFrom="margin">
              <wp:posOffset>2529205</wp:posOffset>
            </wp:positionH>
            <wp:positionV relativeFrom="paragraph">
              <wp:posOffset>7620</wp:posOffset>
            </wp:positionV>
            <wp:extent cx="2479040" cy="2201545"/>
            <wp:effectExtent l="0" t="0" r="0" b="8255"/>
            <wp:wrapTight wrapText="bothSides">
              <wp:wrapPolygon edited="0">
                <wp:start x="0" y="0"/>
                <wp:lineTo x="0" y="21494"/>
                <wp:lineTo x="21412" y="21494"/>
                <wp:lineTo x="21412" y="0"/>
                <wp:lineTo x="0" y="0"/>
              </wp:wrapPolygon>
            </wp:wrapTight>
            <wp:docPr id="11" name="Picture 11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application, table, Excel&#10;&#10;Description automatically generated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922" t="35948" r="12462" b="28343"/>
                    <a:stretch/>
                  </pic:blipFill>
                  <pic:spPr bwMode="auto">
                    <a:xfrm>
                      <a:off x="0" y="0"/>
                      <a:ext cx="2479040" cy="2201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192" behindDoc="1" locked="0" layoutInCell="1" allowOverlap="1" wp14:anchorId="2A1F18F6" wp14:editId="2D748944">
            <wp:simplePos x="0" y="0"/>
            <wp:positionH relativeFrom="margin">
              <wp:posOffset>0</wp:posOffset>
            </wp:positionH>
            <wp:positionV relativeFrom="paragraph">
              <wp:posOffset>15240</wp:posOffset>
            </wp:positionV>
            <wp:extent cx="2529840" cy="2193925"/>
            <wp:effectExtent l="0" t="0" r="3810" b="0"/>
            <wp:wrapTight wrapText="bothSides">
              <wp:wrapPolygon edited="0">
                <wp:start x="0" y="0"/>
                <wp:lineTo x="0" y="21381"/>
                <wp:lineTo x="21470" y="21381"/>
                <wp:lineTo x="21470" y="0"/>
                <wp:lineTo x="0" y="0"/>
              </wp:wrapPolygon>
            </wp:wrapTight>
            <wp:docPr id="9" name="Picture 9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application, table, Excel&#10;&#10;Description automatically generated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89" t="27213" r="12056" b="37087"/>
                    <a:stretch/>
                  </pic:blipFill>
                  <pic:spPr bwMode="auto">
                    <a:xfrm>
                      <a:off x="0" y="0"/>
                      <a:ext cx="2529840" cy="2193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EB4089" w14:textId="77989D12" w:rsidR="005758AE" w:rsidRDefault="00F04692" w:rsidP="005758AE">
      <w:pPr>
        <w:tabs>
          <w:tab w:val="left" w:pos="2808"/>
        </w:tabs>
      </w:pPr>
      <w:r>
        <w:rPr>
          <w:noProof/>
        </w:rPr>
        <w:t xml:space="preserve"> </w:t>
      </w:r>
      <w:r w:rsidR="002971BB" w:rsidRPr="002971BB">
        <w:rPr>
          <w:noProof/>
        </w:rPr>
        <w:t xml:space="preserve"> </w:t>
      </w:r>
      <w:r w:rsidR="005758AE">
        <w:tab/>
      </w:r>
    </w:p>
    <w:p w14:paraId="4E02AA21" w14:textId="5D2F898B" w:rsidR="00482611" w:rsidRPr="00482611" w:rsidRDefault="00482611" w:rsidP="00482611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  <w:highlight w:val="lightGray"/>
        </w:rPr>
      </w:pPr>
      <w:r w:rsidRPr="00176F92">
        <w:rPr>
          <w:noProof/>
        </w:rPr>
        <w:drawing>
          <wp:anchor distT="0" distB="0" distL="114300" distR="114300" simplePos="0" relativeHeight="251654144" behindDoc="1" locked="0" layoutInCell="1" allowOverlap="1" wp14:anchorId="753D3014" wp14:editId="6AC2B89D">
            <wp:simplePos x="0" y="0"/>
            <wp:positionH relativeFrom="margin">
              <wp:posOffset>-15240</wp:posOffset>
            </wp:positionH>
            <wp:positionV relativeFrom="paragraph">
              <wp:posOffset>1636395</wp:posOffset>
            </wp:positionV>
            <wp:extent cx="2773045" cy="1684020"/>
            <wp:effectExtent l="0" t="0" r="8255" b="0"/>
            <wp:wrapTight wrapText="bothSides">
              <wp:wrapPolygon edited="0">
                <wp:start x="0" y="0"/>
                <wp:lineTo x="0" y="21258"/>
                <wp:lineTo x="21516" y="21258"/>
                <wp:lineTo x="21516" y="0"/>
                <wp:lineTo x="0" y="0"/>
              </wp:wrapPolygon>
            </wp:wrapTight>
            <wp:docPr id="13" name="Picture 13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application, table, Excel&#10;&#10;Description automatically generated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8" t="51514" r="73260" b="21483"/>
                    <a:stretch/>
                  </pic:blipFill>
                  <pic:spPr bwMode="auto">
                    <a:xfrm>
                      <a:off x="0" y="0"/>
                      <a:ext cx="2773045" cy="1684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D147E7" w14:textId="17DEDA61" w:rsidR="00460B83" w:rsidRPr="008D0647" w:rsidRDefault="00176F92" w:rsidP="005E5644">
      <w:pPr>
        <w:pStyle w:val="Heading2"/>
        <w:numPr>
          <w:ilvl w:val="1"/>
          <w:numId w:val="1"/>
        </w:numPr>
      </w:pPr>
      <w:r w:rsidRPr="00482611">
        <w:br w:type="page"/>
      </w:r>
      <w:bookmarkStart w:id="43" w:name="_Toc101731040"/>
      <w:r w:rsidR="004779D2">
        <w:lastRenderedPageBreak/>
        <w:t>Motronic Data</w:t>
      </w:r>
      <w:bookmarkEnd w:id="43"/>
    </w:p>
    <w:p w14:paraId="2DA7D37F" w14:textId="0AD5159A" w:rsidR="004779D2" w:rsidRDefault="0092018C" w:rsidP="004779D2">
      <w:pPr>
        <w:rPr>
          <w:noProof/>
        </w:rPr>
      </w:pPr>
      <w:r>
        <w:rPr>
          <w:noProof/>
        </w:rPr>
        <w:drawing>
          <wp:inline distT="0" distB="0" distL="0" distR="0" wp14:anchorId="4081F578" wp14:editId="4B3140BE">
            <wp:extent cx="6190615" cy="2292985"/>
            <wp:effectExtent l="0" t="0" r="635" b="0"/>
            <wp:docPr id="16" name="Picture 16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application, table, Excel&#10;&#10;Description automatically generated"/>
                    <pic:cNvPicPr/>
                  </pic:nvPicPr>
                  <pic:blipFill rotWithShape="1">
                    <a:blip r:embed="rId40"/>
                    <a:srcRect l="1730" t="27090" r="45310" b="38037"/>
                    <a:stretch/>
                  </pic:blipFill>
                  <pic:spPr bwMode="auto">
                    <a:xfrm>
                      <a:off x="0" y="0"/>
                      <a:ext cx="6203812" cy="22978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AA59E3" w14:textId="3E85D144" w:rsidR="0092018C" w:rsidRDefault="001A3AA6" w:rsidP="0092018C">
      <w:pPr>
        <w:rPr>
          <w:noProof/>
        </w:rPr>
      </w:pPr>
      <w:r w:rsidRPr="001A3AA6">
        <w:rPr>
          <w:noProof/>
        </w:rPr>
        <w:drawing>
          <wp:inline distT="0" distB="0" distL="0" distR="0" wp14:anchorId="2EBA052E" wp14:editId="3B8D8D78">
            <wp:extent cx="6220800" cy="2278907"/>
            <wp:effectExtent l="0" t="0" r="0" b="7620"/>
            <wp:docPr id="18" name="Picture 18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application, table, Excel&#10;&#10;Description automatically generated"/>
                    <pic:cNvPicPr/>
                  </pic:nvPicPr>
                  <pic:blipFill rotWithShape="1">
                    <a:blip r:embed="rId41"/>
                    <a:srcRect l="40842" t="27197" r="5410" b="37801"/>
                    <a:stretch/>
                  </pic:blipFill>
                  <pic:spPr bwMode="auto">
                    <a:xfrm>
                      <a:off x="0" y="0"/>
                      <a:ext cx="6220800" cy="22789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13CD49" w14:textId="263BCB30" w:rsidR="0092018C" w:rsidRDefault="0092018C" w:rsidP="0092018C">
      <w:pPr>
        <w:tabs>
          <w:tab w:val="left" w:pos="1428"/>
        </w:tabs>
      </w:pPr>
    </w:p>
    <w:p w14:paraId="5C5D6DE6" w14:textId="074DE6A7" w:rsidR="00245A2A" w:rsidRPr="00245A2A" w:rsidRDefault="00245A2A" w:rsidP="00245A2A"/>
    <w:p w14:paraId="52963CD4" w14:textId="68A878A4" w:rsidR="00245A2A" w:rsidRPr="00245A2A" w:rsidRDefault="00245A2A" w:rsidP="00245A2A"/>
    <w:p w14:paraId="22290D70" w14:textId="1BF53DB5" w:rsidR="00245A2A" w:rsidRDefault="00245A2A" w:rsidP="00245A2A"/>
    <w:p w14:paraId="2A4D0F30" w14:textId="5C7ED038" w:rsidR="00245A2A" w:rsidRDefault="00245A2A" w:rsidP="00245A2A">
      <w:pPr>
        <w:tabs>
          <w:tab w:val="left" w:pos="1716"/>
        </w:tabs>
      </w:pPr>
      <w:r>
        <w:tab/>
      </w:r>
    </w:p>
    <w:p w14:paraId="0806EAF5" w14:textId="77777777" w:rsidR="00245A2A" w:rsidRDefault="00245A2A">
      <w:r>
        <w:br w:type="page"/>
      </w:r>
    </w:p>
    <w:p w14:paraId="39C8840E" w14:textId="25042419" w:rsidR="00245A2A" w:rsidRDefault="00C224CF">
      <w:r w:rsidRPr="00C224CF"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7ED35947" wp14:editId="40790345">
            <wp:simplePos x="0" y="0"/>
            <wp:positionH relativeFrom="column">
              <wp:posOffset>2667000</wp:posOffset>
            </wp:positionH>
            <wp:positionV relativeFrom="paragraph">
              <wp:posOffset>4838700</wp:posOffset>
            </wp:positionV>
            <wp:extent cx="2331720" cy="2377440"/>
            <wp:effectExtent l="0" t="0" r="0" b="3810"/>
            <wp:wrapTight wrapText="bothSides">
              <wp:wrapPolygon edited="0">
                <wp:start x="0" y="0"/>
                <wp:lineTo x="0" y="21462"/>
                <wp:lineTo x="21353" y="21462"/>
                <wp:lineTo x="21353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7" t="42570" r="78568" b="21829"/>
                    <a:stretch/>
                  </pic:blipFill>
                  <pic:spPr bwMode="auto">
                    <a:xfrm>
                      <a:off x="0" y="0"/>
                      <a:ext cx="2331720" cy="2377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2B0C">
        <w:rPr>
          <w:noProof/>
        </w:rPr>
        <w:drawing>
          <wp:anchor distT="0" distB="0" distL="114300" distR="114300" simplePos="0" relativeHeight="251660288" behindDoc="1" locked="0" layoutInCell="1" allowOverlap="1" wp14:anchorId="5AA11811" wp14:editId="7D7F3D43">
            <wp:simplePos x="0" y="0"/>
            <wp:positionH relativeFrom="column">
              <wp:posOffset>-274320</wp:posOffset>
            </wp:positionH>
            <wp:positionV relativeFrom="paragraph">
              <wp:posOffset>4846320</wp:posOffset>
            </wp:positionV>
            <wp:extent cx="2938145" cy="2385060"/>
            <wp:effectExtent l="0" t="0" r="0" b="0"/>
            <wp:wrapTight wrapText="bothSides">
              <wp:wrapPolygon edited="0">
                <wp:start x="0" y="0"/>
                <wp:lineTo x="0" y="21393"/>
                <wp:lineTo x="21427" y="21393"/>
                <wp:lineTo x="21427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6" t="27220" r="73791" b="37564"/>
                    <a:stretch/>
                  </pic:blipFill>
                  <pic:spPr bwMode="auto">
                    <a:xfrm>
                      <a:off x="0" y="0"/>
                      <a:ext cx="2938145" cy="2385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30ED" w:rsidRPr="00A67569">
        <w:rPr>
          <w:noProof/>
        </w:rPr>
        <w:drawing>
          <wp:anchor distT="0" distB="0" distL="114300" distR="114300" simplePos="0" relativeHeight="251659264" behindDoc="1" locked="0" layoutInCell="1" allowOverlap="1" wp14:anchorId="7530FBD3" wp14:editId="155E3352">
            <wp:simplePos x="0" y="0"/>
            <wp:positionH relativeFrom="margin">
              <wp:align>center</wp:align>
            </wp:positionH>
            <wp:positionV relativeFrom="paragraph">
              <wp:posOffset>2476500</wp:posOffset>
            </wp:positionV>
            <wp:extent cx="6192000" cy="2275185"/>
            <wp:effectExtent l="0" t="0" r="0" b="0"/>
            <wp:wrapTight wrapText="bothSides">
              <wp:wrapPolygon edited="0">
                <wp:start x="0" y="0"/>
                <wp:lineTo x="0" y="21347"/>
                <wp:lineTo x="21531" y="21347"/>
                <wp:lineTo x="21531" y="0"/>
                <wp:lineTo x="0" y="0"/>
              </wp:wrapPolygon>
            </wp:wrapTight>
            <wp:docPr id="20" name="Picture 20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Graphical user interface, application, table, Excel&#10;&#10;Description automatically generated"/>
                    <pic:cNvPicPr/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61" t="29351" r="5582" b="35665"/>
                    <a:stretch/>
                  </pic:blipFill>
                  <pic:spPr bwMode="auto">
                    <a:xfrm>
                      <a:off x="0" y="0"/>
                      <a:ext cx="6192000" cy="2275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5525" w:rsidRPr="00245A2A">
        <w:rPr>
          <w:noProof/>
        </w:rPr>
        <w:drawing>
          <wp:anchor distT="0" distB="0" distL="114300" distR="114300" simplePos="0" relativeHeight="251658240" behindDoc="1" locked="0" layoutInCell="1" allowOverlap="1" wp14:anchorId="09DC1622" wp14:editId="59E38D8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192000" cy="2292993"/>
            <wp:effectExtent l="0" t="0" r="0" b="0"/>
            <wp:wrapTight wrapText="bothSides">
              <wp:wrapPolygon edited="0">
                <wp:start x="0" y="0"/>
                <wp:lineTo x="0" y="21355"/>
                <wp:lineTo x="21531" y="21355"/>
                <wp:lineTo x="21531" y="0"/>
                <wp:lineTo x="0" y="0"/>
              </wp:wrapPolygon>
            </wp:wrapTight>
            <wp:docPr id="19" name="Picture 19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Graphical user interface, application, table, Excel&#10;&#10;Description automatically generated"/>
                    <pic:cNvPicPr/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19" t="29089" r="40666" b="36146"/>
                    <a:stretch/>
                  </pic:blipFill>
                  <pic:spPr bwMode="auto">
                    <a:xfrm>
                      <a:off x="0" y="0"/>
                      <a:ext cx="6192000" cy="22929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314F8CA" w14:textId="0BCFA826" w:rsidR="00245A2A" w:rsidRDefault="00A67569">
      <w:r w:rsidRPr="00A67569">
        <w:t xml:space="preserve"> </w:t>
      </w:r>
      <w:r w:rsidR="00542B0C" w:rsidRPr="00542B0C">
        <w:t xml:space="preserve"> </w:t>
      </w:r>
      <w:r w:rsidR="00245A2A">
        <w:br w:type="page"/>
      </w:r>
    </w:p>
    <w:p w14:paraId="2D8E9626" w14:textId="3E19C2DD" w:rsidR="00245A2A" w:rsidRPr="00245A2A" w:rsidRDefault="00EC7E8B" w:rsidP="00EC7E8B">
      <w:r w:rsidRPr="00EC7E8B">
        <w:rPr>
          <w:noProof/>
        </w:rPr>
        <w:lastRenderedPageBreak/>
        <w:drawing>
          <wp:inline distT="0" distB="0" distL="0" distR="0" wp14:anchorId="0EE80A05" wp14:editId="739536B4">
            <wp:extent cx="5294735" cy="2818130"/>
            <wp:effectExtent l="0" t="0" r="1270" b="1270"/>
            <wp:docPr id="23" name="Picture 23" descr="Graphical user interface, chart, application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Graphical user interface, chart, application, Excel&#10;&#10;Description automatically generated"/>
                    <pic:cNvPicPr/>
                  </pic:nvPicPr>
                  <pic:blipFill rotWithShape="1">
                    <a:blip r:embed="rId46"/>
                    <a:srcRect l="1824" t="38267" r="60885" b="26450"/>
                    <a:stretch/>
                  </pic:blipFill>
                  <pic:spPr bwMode="auto">
                    <a:xfrm>
                      <a:off x="0" y="0"/>
                      <a:ext cx="5307126" cy="2824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C7E8B">
        <w:t xml:space="preserve"> </w:t>
      </w:r>
    </w:p>
    <w:sectPr w:rsidR="00245A2A" w:rsidRPr="00245A2A" w:rsidSect="00460B83">
      <w:footerReference w:type="even" r:id="rId47"/>
      <w:footerReference w:type="default" r:id="rId48"/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35281" w14:textId="77777777" w:rsidR="00A50EE1" w:rsidRDefault="00A50EE1" w:rsidP="00460B83">
      <w:pPr>
        <w:spacing w:line="240" w:lineRule="auto"/>
      </w:pPr>
      <w:r>
        <w:separator/>
      </w:r>
    </w:p>
  </w:endnote>
  <w:endnote w:type="continuationSeparator" w:id="0">
    <w:p w14:paraId="5F490322" w14:textId="77777777" w:rsidR="00A50EE1" w:rsidRDefault="00A50EE1" w:rsidP="00460B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37368484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2796A74" w14:textId="77777777" w:rsidR="00460B83" w:rsidRDefault="00460B83" w:rsidP="00925B1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6F5A507" w14:textId="77777777" w:rsidR="00460B83" w:rsidRDefault="00460B83" w:rsidP="00460B8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51374213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DB6486E" w14:textId="31B7C263" w:rsidR="00460B83" w:rsidRDefault="00460B83" w:rsidP="00925B1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350595DA" w14:textId="77777777" w:rsidR="00460B83" w:rsidRDefault="00460B83" w:rsidP="00460B8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DFFF1" w14:textId="77777777" w:rsidR="00A50EE1" w:rsidRDefault="00A50EE1" w:rsidP="00460B83">
      <w:pPr>
        <w:spacing w:line="240" w:lineRule="auto"/>
      </w:pPr>
      <w:r>
        <w:separator/>
      </w:r>
    </w:p>
  </w:footnote>
  <w:footnote w:type="continuationSeparator" w:id="0">
    <w:p w14:paraId="68BB7124" w14:textId="77777777" w:rsidR="00A50EE1" w:rsidRDefault="00A50EE1" w:rsidP="00460B8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0B2FF8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1D2AEB"/>
    <w:multiLevelType w:val="hybridMultilevel"/>
    <w:tmpl w:val="0A3C0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577A1"/>
    <w:multiLevelType w:val="hybridMultilevel"/>
    <w:tmpl w:val="3B9097B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4394BF0"/>
    <w:multiLevelType w:val="hybridMultilevel"/>
    <w:tmpl w:val="E8468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DF2F4E"/>
    <w:multiLevelType w:val="hybridMultilevel"/>
    <w:tmpl w:val="FCBEA1A2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251A194A"/>
    <w:multiLevelType w:val="hybridMultilevel"/>
    <w:tmpl w:val="91A049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89446EB"/>
    <w:multiLevelType w:val="hybridMultilevel"/>
    <w:tmpl w:val="A96867D0"/>
    <w:lvl w:ilvl="0" w:tplc="B3F2D750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B2D6F22"/>
    <w:multiLevelType w:val="hybridMultilevel"/>
    <w:tmpl w:val="6EEEF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14EE1"/>
    <w:multiLevelType w:val="hybridMultilevel"/>
    <w:tmpl w:val="956008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6F602E"/>
    <w:multiLevelType w:val="hybridMultilevel"/>
    <w:tmpl w:val="27928D94"/>
    <w:lvl w:ilvl="0" w:tplc="94723F3A">
      <w:numFmt w:val="bullet"/>
      <w:lvlText w:val="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8846EA"/>
    <w:multiLevelType w:val="hybridMultilevel"/>
    <w:tmpl w:val="E7507718"/>
    <w:lvl w:ilvl="0" w:tplc="1038B914">
      <w:numFmt w:val="bullet"/>
      <w:lvlText w:val="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68531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A897AE2"/>
    <w:multiLevelType w:val="hybridMultilevel"/>
    <w:tmpl w:val="06D6A8E8"/>
    <w:lvl w:ilvl="0" w:tplc="993E6CBC">
      <w:numFmt w:val="bullet"/>
      <w:lvlText w:val="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5D457C9D"/>
    <w:multiLevelType w:val="hybridMultilevel"/>
    <w:tmpl w:val="6368256A"/>
    <w:lvl w:ilvl="0" w:tplc="37F047AE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4" w15:restartNumberingAfterBreak="0">
    <w:nsid w:val="627B5DD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67A1A96"/>
    <w:multiLevelType w:val="hybridMultilevel"/>
    <w:tmpl w:val="41F4A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D60947"/>
    <w:multiLevelType w:val="hybridMultilevel"/>
    <w:tmpl w:val="2FECE5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3462268"/>
    <w:multiLevelType w:val="hybridMultilevel"/>
    <w:tmpl w:val="3D46F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D56DFD"/>
    <w:multiLevelType w:val="hybridMultilevel"/>
    <w:tmpl w:val="B486F69C"/>
    <w:lvl w:ilvl="0" w:tplc="1EDE8838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F75D08"/>
    <w:multiLevelType w:val="hybridMultilevel"/>
    <w:tmpl w:val="B01EEE0C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0" w15:restartNumberingAfterBreak="0">
    <w:nsid w:val="77CC2943"/>
    <w:multiLevelType w:val="hybridMultilevel"/>
    <w:tmpl w:val="B5B8E398"/>
    <w:lvl w:ilvl="0" w:tplc="080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2058776312">
    <w:abstractNumId w:val="11"/>
  </w:num>
  <w:num w:numId="2" w16cid:durableId="1104568109">
    <w:abstractNumId w:val="7"/>
  </w:num>
  <w:num w:numId="3" w16cid:durableId="373391259">
    <w:abstractNumId w:val="5"/>
  </w:num>
  <w:num w:numId="4" w16cid:durableId="427624821">
    <w:abstractNumId w:val="10"/>
  </w:num>
  <w:num w:numId="5" w16cid:durableId="2090536565">
    <w:abstractNumId w:val="9"/>
  </w:num>
  <w:num w:numId="6" w16cid:durableId="744761636">
    <w:abstractNumId w:val="18"/>
  </w:num>
  <w:num w:numId="7" w16cid:durableId="817763203">
    <w:abstractNumId w:val="12"/>
  </w:num>
  <w:num w:numId="8" w16cid:durableId="523598337">
    <w:abstractNumId w:val="20"/>
  </w:num>
  <w:num w:numId="9" w16cid:durableId="612397514">
    <w:abstractNumId w:val="2"/>
  </w:num>
  <w:num w:numId="10" w16cid:durableId="1453010380">
    <w:abstractNumId w:val="3"/>
  </w:num>
  <w:num w:numId="11" w16cid:durableId="1196235963">
    <w:abstractNumId w:val="15"/>
  </w:num>
  <w:num w:numId="12" w16cid:durableId="433207755">
    <w:abstractNumId w:val="17"/>
  </w:num>
  <w:num w:numId="13" w16cid:durableId="1122263909">
    <w:abstractNumId w:val="16"/>
  </w:num>
  <w:num w:numId="14" w16cid:durableId="1503666097">
    <w:abstractNumId w:val="1"/>
  </w:num>
  <w:num w:numId="15" w16cid:durableId="1323126028">
    <w:abstractNumId w:val="13"/>
  </w:num>
  <w:num w:numId="16" w16cid:durableId="1634216020">
    <w:abstractNumId w:val="6"/>
  </w:num>
  <w:num w:numId="17" w16cid:durableId="1892383046">
    <w:abstractNumId w:val="8"/>
  </w:num>
  <w:num w:numId="18" w16cid:durableId="75367818">
    <w:abstractNumId w:val="4"/>
  </w:num>
  <w:num w:numId="19" w16cid:durableId="1290473375">
    <w:abstractNumId w:val="19"/>
  </w:num>
  <w:num w:numId="20" w16cid:durableId="1061446596">
    <w:abstractNumId w:val="0"/>
  </w:num>
  <w:num w:numId="21" w16cid:durableId="1288619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09E"/>
    <w:rsid w:val="000023EC"/>
    <w:rsid w:val="000027AC"/>
    <w:rsid w:val="00004200"/>
    <w:rsid w:val="00005E8A"/>
    <w:rsid w:val="000117FC"/>
    <w:rsid w:val="00014942"/>
    <w:rsid w:val="0001584F"/>
    <w:rsid w:val="0001712C"/>
    <w:rsid w:val="000247ED"/>
    <w:rsid w:val="00026686"/>
    <w:rsid w:val="00027FDD"/>
    <w:rsid w:val="0003033B"/>
    <w:rsid w:val="00030342"/>
    <w:rsid w:val="0003427C"/>
    <w:rsid w:val="0004281D"/>
    <w:rsid w:val="00042A5D"/>
    <w:rsid w:val="00045057"/>
    <w:rsid w:val="000513D5"/>
    <w:rsid w:val="000561BB"/>
    <w:rsid w:val="00060696"/>
    <w:rsid w:val="00070323"/>
    <w:rsid w:val="0007214B"/>
    <w:rsid w:val="00074080"/>
    <w:rsid w:val="000750DB"/>
    <w:rsid w:val="00077E54"/>
    <w:rsid w:val="0008009E"/>
    <w:rsid w:val="00090341"/>
    <w:rsid w:val="00092B17"/>
    <w:rsid w:val="000A2196"/>
    <w:rsid w:val="000A29D2"/>
    <w:rsid w:val="000A4164"/>
    <w:rsid w:val="000A46F4"/>
    <w:rsid w:val="000B02A7"/>
    <w:rsid w:val="000B543C"/>
    <w:rsid w:val="000C5ACA"/>
    <w:rsid w:val="000C6911"/>
    <w:rsid w:val="000D0388"/>
    <w:rsid w:val="000D495A"/>
    <w:rsid w:val="000D5A1A"/>
    <w:rsid w:val="000D7292"/>
    <w:rsid w:val="000E3699"/>
    <w:rsid w:val="000E67F4"/>
    <w:rsid w:val="000F17BA"/>
    <w:rsid w:val="001008DB"/>
    <w:rsid w:val="00105CBC"/>
    <w:rsid w:val="00107C6A"/>
    <w:rsid w:val="00107EFF"/>
    <w:rsid w:val="00112445"/>
    <w:rsid w:val="00112D81"/>
    <w:rsid w:val="00120F6C"/>
    <w:rsid w:val="00121001"/>
    <w:rsid w:val="0012299E"/>
    <w:rsid w:val="001266C5"/>
    <w:rsid w:val="00127F21"/>
    <w:rsid w:val="0013021E"/>
    <w:rsid w:val="0013037C"/>
    <w:rsid w:val="001305D3"/>
    <w:rsid w:val="00130C0F"/>
    <w:rsid w:val="0013674E"/>
    <w:rsid w:val="00137123"/>
    <w:rsid w:val="001413ED"/>
    <w:rsid w:val="001427FF"/>
    <w:rsid w:val="00143B3E"/>
    <w:rsid w:val="00146D7F"/>
    <w:rsid w:val="001515FD"/>
    <w:rsid w:val="00152874"/>
    <w:rsid w:val="001528FF"/>
    <w:rsid w:val="0015332B"/>
    <w:rsid w:val="001534B2"/>
    <w:rsid w:val="00165C5D"/>
    <w:rsid w:val="00166178"/>
    <w:rsid w:val="00170FAC"/>
    <w:rsid w:val="00173875"/>
    <w:rsid w:val="00176F92"/>
    <w:rsid w:val="00181045"/>
    <w:rsid w:val="00186571"/>
    <w:rsid w:val="00187FDC"/>
    <w:rsid w:val="00190D23"/>
    <w:rsid w:val="00195333"/>
    <w:rsid w:val="00195859"/>
    <w:rsid w:val="0019626A"/>
    <w:rsid w:val="001A13A9"/>
    <w:rsid w:val="001A3AA6"/>
    <w:rsid w:val="001A3EC3"/>
    <w:rsid w:val="001B08F1"/>
    <w:rsid w:val="001B14EC"/>
    <w:rsid w:val="001B226D"/>
    <w:rsid w:val="001B3221"/>
    <w:rsid w:val="001B3CB3"/>
    <w:rsid w:val="001C01D0"/>
    <w:rsid w:val="001C7986"/>
    <w:rsid w:val="001D00AF"/>
    <w:rsid w:val="001D0311"/>
    <w:rsid w:val="001D1367"/>
    <w:rsid w:val="001D2605"/>
    <w:rsid w:val="001D3AC9"/>
    <w:rsid w:val="001D70C1"/>
    <w:rsid w:val="001D733C"/>
    <w:rsid w:val="001E10F4"/>
    <w:rsid w:val="001E207A"/>
    <w:rsid w:val="001E535D"/>
    <w:rsid w:val="001E598B"/>
    <w:rsid w:val="001E6859"/>
    <w:rsid w:val="001F19C9"/>
    <w:rsid w:val="001F2827"/>
    <w:rsid w:val="001F5298"/>
    <w:rsid w:val="001F5349"/>
    <w:rsid w:val="001F7359"/>
    <w:rsid w:val="002003FF"/>
    <w:rsid w:val="002028B8"/>
    <w:rsid w:val="00202A5E"/>
    <w:rsid w:val="0020570D"/>
    <w:rsid w:val="00211E19"/>
    <w:rsid w:val="002129CF"/>
    <w:rsid w:val="00215907"/>
    <w:rsid w:val="002205DE"/>
    <w:rsid w:val="00224CC9"/>
    <w:rsid w:val="00233151"/>
    <w:rsid w:val="0024148E"/>
    <w:rsid w:val="00243077"/>
    <w:rsid w:val="00245142"/>
    <w:rsid w:val="00245181"/>
    <w:rsid w:val="00245A2A"/>
    <w:rsid w:val="00247C9D"/>
    <w:rsid w:val="002518EE"/>
    <w:rsid w:val="00251D23"/>
    <w:rsid w:val="00255C27"/>
    <w:rsid w:val="00255F6D"/>
    <w:rsid w:val="00257BF9"/>
    <w:rsid w:val="00260078"/>
    <w:rsid w:val="00261051"/>
    <w:rsid w:val="002618FD"/>
    <w:rsid w:val="002621DB"/>
    <w:rsid w:val="00262880"/>
    <w:rsid w:val="00263B67"/>
    <w:rsid w:val="002654AB"/>
    <w:rsid w:val="00271A15"/>
    <w:rsid w:val="00277586"/>
    <w:rsid w:val="002816E5"/>
    <w:rsid w:val="00286197"/>
    <w:rsid w:val="002911FC"/>
    <w:rsid w:val="00291E08"/>
    <w:rsid w:val="00296F02"/>
    <w:rsid w:val="002971BB"/>
    <w:rsid w:val="00297CAB"/>
    <w:rsid w:val="002A3D72"/>
    <w:rsid w:val="002A42A7"/>
    <w:rsid w:val="002B1AD3"/>
    <w:rsid w:val="002B75B3"/>
    <w:rsid w:val="002C09E9"/>
    <w:rsid w:val="002C1C5C"/>
    <w:rsid w:val="002C37B8"/>
    <w:rsid w:val="002C51AE"/>
    <w:rsid w:val="002C5569"/>
    <w:rsid w:val="002C70EA"/>
    <w:rsid w:val="002D6959"/>
    <w:rsid w:val="002E1228"/>
    <w:rsid w:val="002E6535"/>
    <w:rsid w:val="002E6AF8"/>
    <w:rsid w:val="002F0DC6"/>
    <w:rsid w:val="002F4FE5"/>
    <w:rsid w:val="002F6978"/>
    <w:rsid w:val="003009CB"/>
    <w:rsid w:val="00300B14"/>
    <w:rsid w:val="003015CA"/>
    <w:rsid w:val="0030375F"/>
    <w:rsid w:val="00305850"/>
    <w:rsid w:val="00306F7B"/>
    <w:rsid w:val="003076F2"/>
    <w:rsid w:val="00312130"/>
    <w:rsid w:val="003167DE"/>
    <w:rsid w:val="003168A4"/>
    <w:rsid w:val="00322A02"/>
    <w:rsid w:val="0032362D"/>
    <w:rsid w:val="00325D91"/>
    <w:rsid w:val="003261D0"/>
    <w:rsid w:val="00327E25"/>
    <w:rsid w:val="00334CEA"/>
    <w:rsid w:val="00336A6A"/>
    <w:rsid w:val="00337824"/>
    <w:rsid w:val="00337913"/>
    <w:rsid w:val="003423EF"/>
    <w:rsid w:val="00347236"/>
    <w:rsid w:val="00351DE8"/>
    <w:rsid w:val="0035242D"/>
    <w:rsid w:val="00360030"/>
    <w:rsid w:val="00360609"/>
    <w:rsid w:val="003619BB"/>
    <w:rsid w:val="00361E41"/>
    <w:rsid w:val="00362142"/>
    <w:rsid w:val="00362FEC"/>
    <w:rsid w:val="00363629"/>
    <w:rsid w:val="00364E93"/>
    <w:rsid w:val="0036619A"/>
    <w:rsid w:val="00381F58"/>
    <w:rsid w:val="00382C71"/>
    <w:rsid w:val="0038359E"/>
    <w:rsid w:val="00385B6F"/>
    <w:rsid w:val="00385CCD"/>
    <w:rsid w:val="00386C21"/>
    <w:rsid w:val="00387231"/>
    <w:rsid w:val="003879A2"/>
    <w:rsid w:val="00390409"/>
    <w:rsid w:val="00390532"/>
    <w:rsid w:val="003913CD"/>
    <w:rsid w:val="0039345A"/>
    <w:rsid w:val="003959BF"/>
    <w:rsid w:val="003A04CA"/>
    <w:rsid w:val="003A1893"/>
    <w:rsid w:val="003A485E"/>
    <w:rsid w:val="003A73E3"/>
    <w:rsid w:val="003B00AB"/>
    <w:rsid w:val="003B4FBE"/>
    <w:rsid w:val="003B5BC3"/>
    <w:rsid w:val="003B78A2"/>
    <w:rsid w:val="003C0084"/>
    <w:rsid w:val="003C285F"/>
    <w:rsid w:val="003C74FB"/>
    <w:rsid w:val="003C7D14"/>
    <w:rsid w:val="003D0C6A"/>
    <w:rsid w:val="003D3305"/>
    <w:rsid w:val="003E2A6B"/>
    <w:rsid w:val="003E5919"/>
    <w:rsid w:val="003F4605"/>
    <w:rsid w:val="003F493B"/>
    <w:rsid w:val="003F6807"/>
    <w:rsid w:val="003F754E"/>
    <w:rsid w:val="004008CB"/>
    <w:rsid w:val="00400DCB"/>
    <w:rsid w:val="004015B0"/>
    <w:rsid w:val="00402513"/>
    <w:rsid w:val="0040364A"/>
    <w:rsid w:val="004110EE"/>
    <w:rsid w:val="004211CD"/>
    <w:rsid w:val="00424DFA"/>
    <w:rsid w:val="00430203"/>
    <w:rsid w:val="00430F64"/>
    <w:rsid w:val="00431B86"/>
    <w:rsid w:val="00431EE9"/>
    <w:rsid w:val="00433E67"/>
    <w:rsid w:val="00435547"/>
    <w:rsid w:val="00435F95"/>
    <w:rsid w:val="00436F29"/>
    <w:rsid w:val="00436FAD"/>
    <w:rsid w:val="004410C1"/>
    <w:rsid w:val="004412B1"/>
    <w:rsid w:val="00443CEF"/>
    <w:rsid w:val="0045210A"/>
    <w:rsid w:val="0045567D"/>
    <w:rsid w:val="00460B83"/>
    <w:rsid w:val="00461988"/>
    <w:rsid w:val="004638D4"/>
    <w:rsid w:val="00463976"/>
    <w:rsid w:val="004656D0"/>
    <w:rsid w:val="00470719"/>
    <w:rsid w:val="00472027"/>
    <w:rsid w:val="0047288D"/>
    <w:rsid w:val="00472F13"/>
    <w:rsid w:val="00474227"/>
    <w:rsid w:val="004768B5"/>
    <w:rsid w:val="004771B3"/>
    <w:rsid w:val="004779D2"/>
    <w:rsid w:val="00477ED0"/>
    <w:rsid w:val="00482611"/>
    <w:rsid w:val="004861DA"/>
    <w:rsid w:val="00486B66"/>
    <w:rsid w:val="00487237"/>
    <w:rsid w:val="00491B1B"/>
    <w:rsid w:val="004923DC"/>
    <w:rsid w:val="00493F69"/>
    <w:rsid w:val="004A2E97"/>
    <w:rsid w:val="004A34BE"/>
    <w:rsid w:val="004A3579"/>
    <w:rsid w:val="004A405C"/>
    <w:rsid w:val="004A4203"/>
    <w:rsid w:val="004A5474"/>
    <w:rsid w:val="004B0C53"/>
    <w:rsid w:val="004B327D"/>
    <w:rsid w:val="004B589F"/>
    <w:rsid w:val="004B6140"/>
    <w:rsid w:val="004C01C9"/>
    <w:rsid w:val="004C236C"/>
    <w:rsid w:val="004C7E31"/>
    <w:rsid w:val="004D2D7E"/>
    <w:rsid w:val="004D3004"/>
    <w:rsid w:val="004D34FD"/>
    <w:rsid w:val="004D4B75"/>
    <w:rsid w:val="004E2A33"/>
    <w:rsid w:val="004E3CA8"/>
    <w:rsid w:val="004E7F52"/>
    <w:rsid w:val="004F0340"/>
    <w:rsid w:val="004F1585"/>
    <w:rsid w:val="004F22EF"/>
    <w:rsid w:val="004F318E"/>
    <w:rsid w:val="004F5C86"/>
    <w:rsid w:val="004F68EC"/>
    <w:rsid w:val="00501585"/>
    <w:rsid w:val="0050358F"/>
    <w:rsid w:val="00504251"/>
    <w:rsid w:val="00505C20"/>
    <w:rsid w:val="00507160"/>
    <w:rsid w:val="00513715"/>
    <w:rsid w:val="00513C0C"/>
    <w:rsid w:val="005175F1"/>
    <w:rsid w:val="00520AAD"/>
    <w:rsid w:val="00521E12"/>
    <w:rsid w:val="00522089"/>
    <w:rsid w:val="0052255C"/>
    <w:rsid w:val="00526636"/>
    <w:rsid w:val="0053088B"/>
    <w:rsid w:val="005332D7"/>
    <w:rsid w:val="00534764"/>
    <w:rsid w:val="005420AA"/>
    <w:rsid w:val="00542368"/>
    <w:rsid w:val="00542B0C"/>
    <w:rsid w:val="00544A36"/>
    <w:rsid w:val="00550E10"/>
    <w:rsid w:val="0055189D"/>
    <w:rsid w:val="00552E9A"/>
    <w:rsid w:val="00554388"/>
    <w:rsid w:val="00556FA5"/>
    <w:rsid w:val="00561009"/>
    <w:rsid w:val="00563EE4"/>
    <w:rsid w:val="00564DE1"/>
    <w:rsid w:val="00571376"/>
    <w:rsid w:val="00571C74"/>
    <w:rsid w:val="005758AE"/>
    <w:rsid w:val="00580285"/>
    <w:rsid w:val="00583B58"/>
    <w:rsid w:val="005913BA"/>
    <w:rsid w:val="005915BE"/>
    <w:rsid w:val="00591A4C"/>
    <w:rsid w:val="005A2325"/>
    <w:rsid w:val="005A32A1"/>
    <w:rsid w:val="005B1EDB"/>
    <w:rsid w:val="005B39F5"/>
    <w:rsid w:val="005C1341"/>
    <w:rsid w:val="005C2AEA"/>
    <w:rsid w:val="005C311A"/>
    <w:rsid w:val="005C3F4A"/>
    <w:rsid w:val="005C45F3"/>
    <w:rsid w:val="005C5329"/>
    <w:rsid w:val="005D0EDE"/>
    <w:rsid w:val="005D21DA"/>
    <w:rsid w:val="005D2339"/>
    <w:rsid w:val="005D3441"/>
    <w:rsid w:val="005D487F"/>
    <w:rsid w:val="005E2E58"/>
    <w:rsid w:val="005E5644"/>
    <w:rsid w:val="005E7904"/>
    <w:rsid w:val="005F14B5"/>
    <w:rsid w:val="005F5057"/>
    <w:rsid w:val="005F7077"/>
    <w:rsid w:val="005F79E6"/>
    <w:rsid w:val="006036EA"/>
    <w:rsid w:val="00605938"/>
    <w:rsid w:val="00607194"/>
    <w:rsid w:val="00607B6F"/>
    <w:rsid w:val="00607FF5"/>
    <w:rsid w:val="0061201E"/>
    <w:rsid w:val="00612CBD"/>
    <w:rsid w:val="0061462D"/>
    <w:rsid w:val="006205EC"/>
    <w:rsid w:val="00620A37"/>
    <w:rsid w:val="00620EC8"/>
    <w:rsid w:val="0062196D"/>
    <w:rsid w:val="00621A00"/>
    <w:rsid w:val="006269EA"/>
    <w:rsid w:val="006318B8"/>
    <w:rsid w:val="00633409"/>
    <w:rsid w:val="006446B5"/>
    <w:rsid w:val="00644A60"/>
    <w:rsid w:val="0064673B"/>
    <w:rsid w:val="006472F3"/>
    <w:rsid w:val="00650DAA"/>
    <w:rsid w:val="006526A4"/>
    <w:rsid w:val="00654677"/>
    <w:rsid w:val="00655270"/>
    <w:rsid w:val="00656B6E"/>
    <w:rsid w:val="0065725E"/>
    <w:rsid w:val="006618B9"/>
    <w:rsid w:val="00661B2E"/>
    <w:rsid w:val="00663DF8"/>
    <w:rsid w:val="006652CF"/>
    <w:rsid w:val="0066556C"/>
    <w:rsid w:val="00666C19"/>
    <w:rsid w:val="00667AB8"/>
    <w:rsid w:val="0067438A"/>
    <w:rsid w:val="00675348"/>
    <w:rsid w:val="00680593"/>
    <w:rsid w:val="00680B4D"/>
    <w:rsid w:val="0068273D"/>
    <w:rsid w:val="006832E7"/>
    <w:rsid w:val="00684B62"/>
    <w:rsid w:val="006861E2"/>
    <w:rsid w:val="00687EC8"/>
    <w:rsid w:val="00692998"/>
    <w:rsid w:val="006973A6"/>
    <w:rsid w:val="006A0819"/>
    <w:rsid w:val="006A45E5"/>
    <w:rsid w:val="006A6B89"/>
    <w:rsid w:val="006A77D0"/>
    <w:rsid w:val="006B0CAB"/>
    <w:rsid w:val="006B19FC"/>
    <w:rsid w:val="006B3E7F"/>
    <w:rsid w:val="006C0100"/>
    <w:rsid w:val="006C32DC"/>
    <w:rsid w:val="006C4709"/>
    <w:rsid w:val="006D627C"/>
    <w:rsid w:val="006D6A45"/>
    <w:rsid w:val="006E1666"/>
    <w:rsid w:val="006E3DC1"/>
    <w:rsid w:val="006E4983"/>
    <w:rsid w:val="006F173A"/>
    <w:rsid w:val="006F6EEB"/>
    <w:rsid w:val="007042AB"/>
    <w:rsid w:val="007068D6"/>
    <w:rsid w:val="00710E01"/>
    <w:rsid w:val="00711C3C"/>
    <w:rsid w:val="007146F3"/>
    <w:rsid w:val="00723DE0"/>
    <w:rsid w:val="00725A22"/>
    <w:rsid w:val="00727557"/>
    <w:rsid w:val="00731CE2"/>
    <w:rsid w:val="007354AA"/>
    <w:rsid w:val="007364DF"/>
    <w:rsid w:val="00736542"/>
    <w:rsid w:val="00740F3E"/>
    <w:rsid w:val="00741070"/>
    <w:rsid w:val="0074167E"/>
    <w:rsid w:val="00742B87"/>
    <w:rsid w:val="007447A5"/>
    <w:rsid w:val="007466AF"/>
    <w:rsid w:val="00751436"/>
    <w:rsid w:val="0075517A"/>
    <w:rsid w:val="007567A0"/>
    <w:rsid w:val="007610CC"/>
    <w:rsid w:val="00762336"/>
    <w:rsid w:val="0076741C"/>
    <w:rsid w:val="007715A4"/>
    <w:rsid w:val="0077504E"/>
    <w:rsid w:val="00777B58"/>
    <w:rsid w:val="00784A39"/>
    <w:rsid w:val="007855CA"/>
    <w:rsid w:val="00793396"/>
    <w:rsid w:val="00793B67"/>
    <w:rsid w:val="007943A3"/>
    <w:rsid w:val="00795EDB"/>
    <w:rsid w:val="007A00DC"/>
    <w:rsid w:val="007A2687"/>
    <w:rsid w:val="007A4314"/>
    <w:rsid w:val="007A6CFE"/>
    <w:rsid w:val="007B09FE"/>
    <w:rsid w:val="007B247D"/>
    <w:rsid w:val="007B2978"/>
    <w:rsid w:val="007B3FAA"/>
    <w:rsid w:val="007B54EB"/>
    <w:rsid w:val="007C0726"/>
    <w:rsid w:val="007D143F"/>
    <w:rsid w:val="007D411B"/>
    <w:rsid w:val="007D5ED7"/>
    <w:rsid w:val="007D77CB"/>
    <w:rsid w:val="007D7875"/>
    <w:rsid w:val="007D7D93"/>
    <w:rsid w:val="007E0417"/>
    <w:rsid w:val="007E09E3"/>
    <w:rsid w:val="007E102D"/>
    <w:rsid w:val="007E23D8"/>
    <w:rsid w:val="007E3ECA"/>
    <w:rsid w:val="007E42E7"/>
    <w:rsid w:val="007E4A75"/>
    <w:rsid w:val="007F1789"/>
    <w:rsid w:val="007F207E"/>
    <w:rsid w:val="007F2DDB"/>
    <w:rsid w:val="007F5458"/>
    <w:rsid w:val="007F5464"/>
    <w:rsid w:val="007F54A1"/>
    <w:rsid w:val="007F5C7E"/>
    <w:rsid w:val="007F6CEF"/>
    <w:rsid w:val="007F73BA"/>
    <w:rsid w:val="008010BB"/>
    <w:rsid w:val="008032BC"/>
    <w:rsid w:val="00803F66"/>
    <w:rsid w:val="00806A8E"/>
    <w:rsid w:val="00806F4A"/>
    <w:rsid w:val="0081077B"/>
    <w:rsid w:val="00811C99"/>
    <w:rsid w:val="008120A4"/>
    <w:rsid w:val="00817127"/>
    <w:rsid w:val="008219D9"/>
    <w:rsid w:val="00824403"/>
    <w:rsid w:val="0083316F"/>
    <w:rsid w:val="00833843"/>
    <w:rsid w:val="008371E6"/>
    <w:rsid w:val="0084175F"/>
    <w:rsid w:val="00850126"/>
    <w:rsid w:val="00851963"/>
    <w:rsid w:val="0085580A"/>
    <w:rsid w:val="0086084D"/>
    <w:rsid w:val="00860A36"/>
    <w:rsid w:val="00871C36"/>
    <w:rsid w:val="008754A3"/>
    <w:rsid w:val="00875701"/>
    <w:rsid w:val="00876F2D"/>
    <w:rsid w:val="008772C5"/>
    <w:rsid w:val="0088012B"/>
    <w:rsid w:val="008807B7"/>
    <w:rsid w:val="00880E4D"/>
    <w:rsid w:val="0088139F"/>
    <w:rsid w:val="00882C8A"/>
    <w:rsid w:val="00885C5D"/>
    <w:rsid w:val="0088778F"/>
    <w:rsid w:val="00887FD0"/>
    <w:rsid w:val="008948EB"/>
    <w:rsid w:val="008A23A6"/>
    <w:rsid w:val="008A3983"/>
    <w:rsid w:val="008A57EB"/>
    <w:rsid w:val="008A68BD"/>
    <w:rsid w:val="008B2E40"/>
    <w:rsid w:val="008B5097"/>
    <w:rsid w:val="008B63AC"/>
    <w:rsid w:val="008B6647"/>
    <w:rsid w:val="008C11C1"/>
    <w:rsid w:val="008C18FD"/>
    <w:rsid w:val="008C5525"/>
    <w:rsid w:val="008C5743"/>
    <w:rsid w:val="008C6EB3"/>
    <w:rsid w:val="008D0647"/>
    <w:rsid w:val="008D2787"/>
    <w:rsid w:val="008D2790"/>
    <w:rsid w:val="008D2FC0"/>
    <w:rsid w:val="008D307B"/>
    <w:rsid w:val="008D3D1F"/>
    <w:rsid w:val="008D572D"/>
    <w:rsid w:val="008D7DC5"/>
    <w:rsid w:val="008E1231"/>
    <w:rsid w:val="008E2B20"/>
    <w:rsid w:val="008E5E78"/>
    <w:rsid w:val="008F0E5B"/>
    <w:rsid w:val="008F2E81"/>
    <w:rsid w:val="008F5878"/>
    <w:rsid w:val="008F75A6"/>
    <w:rsid w:val="00901278"/>
    <w:rsid w:val="0090269A"/>
    <w:rsid w:val="00903C61"/>
    <w:rsid w:val="009044CD"/>
    <w:rsid w:val="009048EC"/>
    <w:rsid w:val="009051A2"/>
    <w:rsid w:val="0090585F"/>
    <w:rsid w:val="00907A01"/>
    <w:rsid w:val="009112DA"/>
    <w:rsid w:val="009137A6"/>
    <w:rsid w:val="00914B2B"/>
    <w:rsid w:val="00914DA4"/>
    <w:rsid w:val="0092018C"/>
    <w:rsid w:val="00922D97"/>
    <w:rsid w:val="0092318C"/>
    <w:rsid w:val="00924274"/>
    <w:rsid w:val="0092587A"/>
    <w:rsid w:val="009277A3"/>
    <w:rsid w:val="009319E6"/>
    <w:rsid w:val="0093319A"/>
    <w:rsid w:val="0093413F"/>
    <w:rsid w:val="00934703"/>
    <w:rsid w:val="00934FB6"/>
    <w:rsid w:val="00937475"/>
    <w:rsid w:val="00937B95"/>
    <w:rsid w:val="00941E73"/>
    <w:rsid w:val="00942B1B"/>
    <w:rsid w:val="00943FF4"/>
    <w:rsid w:val="00944269"/>
    <w:rsid w:val="009452E4"/>
    <w:rsid w:val="00946F11"/>
    <w:rsid w:val="00946F62"/>
    <w:rsid w:val="009471CF"/>
    <w:rsid w:val="00951FCF"/>
    <w:rsid w:val="00952F45"/>
    <w:rsid w:val="00954FEF"/>
    <w:rsid w:val="00956ABF"/>
    <w:rsid w:val="00956D4D"/>
    <w:rsid w:val="00962A27"/>
    <w:rsid w:val="00967041"/>
    <w:rsid w:val="00970E3A"/>
    <w:rsid w:val="00971B9E"/>
    <w:rsid w:val="00974B84"/>
    <w:rsid w:val="0097603D"/>
    <w:rsid w:val="0097680E"/>
    <w:rsid w:val="00976D48"/>
    <w:rsid w:val="00981C51"/>
    <w:rsid w:val="00983ABB"/>
    <w:rsid w:val="00984510"/>
    <w:rsid w:val="00984AA2"/>
    <w:rsid w:val="0098564D"/>
    <w:rsid w:val="009866AF"/>
    <w:rsid w:val="00987D47"/>
    <w:rsid w:val="00990A09"/>
    <w:rsid w:val="00997C8F"/>
    <w:rsid w:val="00997EBA"/>
    <w:rsid w:val="009A3B99"/>
    <w:rsid w:val="009A4628"/>
    <w:rsid w:val="009A6959"/>
    <w:rsid w:val="009A6DB9"/>
    <w:rsid w:val="009B165D"/>
    <w:rsid w:val="009B1ABC"/>
    <w:rsid w:val="009B6F6D"/>
    <w:rsid w:val="009C1EF2"/>
    <w:rsid w:val="009C47B7"/>
    <w:rsid w:val="009C66EA"/>
    <w:rsid w:val="009C6CA6"/>
    <w:rsid w:val="009D4250"/>
    <w:rsid w:val="009D54CD"/>
    <w:rsid w:val="009E15D7"/>
    <w:rsid w:val="009E346B"/>
    <w:rsid w:val="009F6F0F"/>
    <w:rsid w:val="009F790D"/>
    <w:rsid w:val="00A03014"/>
    <w:rsid w:val="00A03410"/>
    <w:rsid w:val="00A06617"/>
    <w:rsid w:val="00A13F61"/>
    <w:rsid w:val="00A16D91"/>
    <w:rsid w:val="00A21127"/>
    <w:rsid w:val="00A216AD"/>
    <w:rsid w:val="00A23463"/>
    <w:rsid w:val="00A30DFF"/>
    <w:rsid w:val="00A323C3"/>
    <w:rsid w:val="00A34EB1"/>
    <w:rsid w:val="00A35135"/>
    <w:rsid w:val="00A37630"/>
    <w:rsid w:val="00A37AAC"/>
    <w:rsid w:val="00A43831"/>
    <w:rsid w:val="00A44453"/>
    <w:rsid w:val="00A4460A"/>
    <w:rsid w:val="00A453E8"/>
    <w:rsid w:val="00A46CE4"/>
    <w:rsid w:val="00A50EE1"/>
    <w:rsid w:val="00A51378"/>
    <w:rsid w:val="00A51B8B"/>
    <w:rsid w:val="00A5523D"/>
    <w:rsid w:val="00A57DC9"/>
    <w:rsid w:val="00A62860"/>
    <w:rsid w:val="00A62CC7"/>
    <w:rsid w:val="00A6337D"/>
    <w:rsid w:val="00A65112"/>
    <w:rsid w:val="00A67569"/>
    <w:rsid w:val="00A677F2"/>
    <w:rsid w:val="00A71140"/>
    <w:rsid w:val="00A721B3"/>
    <w:rsid w:val="00A7385C"/>
    <w:rsid w:val="00A74181"/>
    <w:rsid w:val="00A80221"/>
    <w:rsid w:val="00A80D9D"/>
    <w:rsid w:val="00A812D7"/>
    <w:rsid w:val="00A81C17"/>
    <w:rsid w:val="00A82C51"/>
    <w:rsid w:val="00A8537B"/>
    <w:rsid w:val="00A8785B"/>
    <w:rsid w:val="00A90CA6"/>
    <w:rsid w:val="00A91F3E"/>
    <w:rsid w:val="00A964F8"/>
    <w:rsid w:val="00A96F8A"/>
    <w:rsid w:val="00AA1B05"/>
    <w:rsid w:val="00AA6D1D"/>
    <w:rsid w:val="00AB3049"/>
    <w:rsid w:val="00AB33D4"/>
    <w:rsid w:val="00AB3490"/>
    <w:rsid w:val="00AB5730"/>
    <w:rsid w:val="00AC1B62"/>
    <w:rsid w:val="00AC2357"/>
    <w:rsid w:val="00AC6CB4"/>
    <w:rsid w:val="00AC6D20"/>
    <w:rsid w:val="00AD4790"/>
    <w:rsid w:val="00AD6DA2"/>
    <w:rsid w:val="00AD7160"/>
    <w:rsid w:val="00AD717A"/>
    <w:rsid w:val="00AE04A4"/>
    <w:rsid w:val="00AE0943"/>
    <w:rsid w:val="00AE1024"/>
    <w:rsid w:val="00AE153F"/>
    <w:rsid w:val="00AE6237"/>
    <w:rsid w:val="00AE6DC4"/>
    <w:rsid w:val="00AE70FA"/>
    <w:rsid w:val="00AF3E1D"/>
    <w:rsid w:val="00AF79DA"/>
    <w:rsid w:val="00B03889"/>
    <w:rsid w:val="00B06990"/>
    <w:rsid w:val="00B110FD"/>
    <w:rsid w:val="00B15483"/>
    <w:rsid w:val="00B156FD"/>
    <w:rsid w:val="00B15FF2"/>
    <w:rsid w:val="00B16821"/>
    <w:rsid w:val="00B21D22"/>
    <w:rsid w:val="00B27257"/>
    <w:rsid w:val="00B27511"/>
    <w:rsid w:val="00B3058D"/>
    <w:rsid w:val="00B32E57"/>
    <w:rsid w:val="00B34DEC"/>
    <w:rsid w:val="00B37DF6"/>
    <w:rsid w:val="00B40B96"/>
    <w:rsid w:val="00B4185B"/>
    <w:rsid w:val="00B42145"/>
    <w:rsid w:val="00B45C22"/>
    <w:rsid w:val="00B45D8A"/>
    <w:rsid w:val="00B4767C"/>
    <w:rsid w:val="00B53D3C"/>
    <w:rsid w:val="00B54FBE"/>
    <w:rsid w:val="00B56287"/>
    <w:rsid w:val="00B64EE4"/>
    <w:rsid w:val="00B66227"/>
    <w:rsid w:val="00B6729F"/>
    <w:rsid w:val="00B6763A"/>
    <w:rsid w:val="00B74DFB"/>
    <w:rsid w:val="00B82967"/>
    <w:rsid w:val="00B8321A"/>
    <w:rsid w:val="00B85A78"/>
    <w:rsid w:val="00B86EA2"/>
    <w:rsid w:val="00B91035"/>
    <w:rsid w:val="00B93DF7"/>
    <w:rsid w:val="00B961D9"/>
    <w:rsid w:val="00BA0926"/>
    <w:rsid w:val="00BA37AB"/>
    <w:rsid w:val="00BA7363"/>
    <w:rsid w:val="00BB24D6"/>
    <w:rsid w:val="00BB510E"/>
    <w:rsid w:val="00BB5F42"/>
    <w:rsid w:val="00BB7640"/>
    <w:rsid w:val="00BC3E54"/>
    <w:rsid w:val="00BC5874"/>
    <w:rsid w:val="00BD1972"/>
    <w:rsid w:val="00BD7A50"/>
    <w:rsid w:val="00BE5EAA"/>
    <w:rsid w:val="00BE6A7C"/>
    <w:rsid w:val="00BF2F02"/>
    <w:rsid w:val="00C02AF4"/>
    <w:rsid w:val="00C0742C"/>
    <w:rsid w:val="00C11D43"/>
    <w:rsid w:val="00C11FEC"/>
    <w:rsid w:val="00C172D8"/>
    <w:rsid w:val="00C224CF"/>
    <w:rsid w:val="00C22AC2"/>
    <w:rsid w:val="00C244CC"/>
    <w:rsid w:val="00C24D0D"/>
    <w:rsid w:val="00C325F1"/>
    <w:rsid w:val="00C40B80"/>
    <w:rsid w:val="00C40FB5"/>
    <w:rsid w:val="00C4180C"/>
    <w:rsid w:val="00C45A19"/>
    <w:rsid w:val="00C52B66"/>
    <w:rsid w:val="00C53A2B"/>
    <w:rsid w:val="00C54A25"/>
    <w:rsid w:val="00C626A1"/>
    <w:rsid w:val="00C64C27"/>
    <w:rsid w:val="00C6576D"/>
    <w:rsid w:val="00C70DE1"/>
    <w:rsid w:val="00C77C30"/>
    <w:rsid w:val="00C8540A"/>
    <w:rsid w:val="00C85C4C"/>
    <w:rsid w:val="00C9665E"/>
    <w:rsid w:val="00CA1E3E"/>
    <w:rsid w:val="00CA2A8F"/>
    <w:rsid w:val="00CA2F42"/>
    <w:rsid w:val="00CA3965"/>
    <w:rsid w:val="00CA41FD"/>
    <w:rsid w:val="00CA6718"/>
    <w:rsid w:val="00CA7F18"/>
    <w:rsid w:val="00CB04A5"/>
    <w:rsid w:val="00CB1343"/>
    <w:rsid w:val="00CB3AE4"/>
    <w:rsid w:val="00CB463B"/>
    <w:rsid w:val="00CB5D2C"/>
    <w:rsid w:val="00CB6C44"/>
    <w:rsid w:val="00CB7053"/>
    <w:rsid w:val="00CB756D"/>
    <w:rsid w:val="00CC0185"/>
    <w:rsid w:val="00CC0F13"/>
    <w:rsid w:val="00CC1261"/>
    <w:rsid w:val="00CC21CC"/>
    <w:rsid w:val="00CC2C60"/>
    <w:rsid w:val="00CE20A5"/>
    <w:rsid w:val="00CE554F"/>
    <w:rsid w:val="00CF0DD4"/>
    <w:rsid w:val="00CF3E96"/>
    <w:rsid w:val="00D03B89"/>
    <w:rsid w:val="00D03DB3"/>
    <w:rsid w:val="00D03F35"/>
    <w:rsid w:val="00D0666F"/>
    <w:rsid w:val="00D10D9E"/>
    <w:rsid w:val="00D1550F"/>
    <w:rsid w:val="00D15DC2"/>
    <w:rsid w:val="00D16000"/>
    <w:rsid w:val="00D173A8"/>
    <w:rsid w:val="00D2039E"/>
    <w:rsid w:val="00D20B29"/>
    <w:rsid w:val="00D3242D"/>
    <w:rsid w:val="00D3337A"/>
    <w:rsid w:val="00D41FA5"/>
    <w:rsid w:val="00D462CB"/>
    <w:rsid w:val="00D51FFC"/>
    <w:rsid w:val="00D52644"/>
    <w:rsid w:val="00D54A30"/>
    <w:rsid w:val="00D55D99"/>
    <w:rsid w:val="00D61EA3"/>
    <w:rsid w:val="00D6566F"/>
    <w:rsid w:val="00D6650F"/>
    <w:rsid w:val="00D67599"/>
    <w:rsid w:val="00D67893"/>
    <w:rsid w:val="00D73E53"/>
    <w:rsid w:val="00D73F06"/>
    <w:rsid w:val="00D7476B"/>
    <w:rsid w:val="00D76BA3"/>
    <w:rsid w:val="00D7745D"/>
    <w:rsid w:val="00D77578"/>
    <w:rsid w:val="00D81FEB"/>
    <w:rsid w:val="00D84AD6"/>
    <w:rsid w:val="00D854BB"/>
    <w:rsid w:val="00D862C8"/>
    <w:rsid w:val="00D94E83"/>
    <w:rsid w:val="00D97139"/>
    <w:rsid w:val="00D97904"/>
    <w:rsid w:val="00DA447F"/>
    <w:rsid w:val="00DA4ED0"/>
    <w:rsid w:val="00DA606D"/>
    <w:rsid w:val="00DB0ABA"/>
    <w:rsid w:val="00DB2706"/>
    <w:rsid w:val="00DB3D76"/>
    <w:rsid w:val="00DB47E6"/>
    <w:rsid w:val="00DC1C04"/>
    <w:rsid w:val="00DC262D"/>
    <w:rsid w:val="00DC317F"/>
    <w:rsid w:val="00DC33FE"/>
    <w:rsid w:val="00DC4524"/>
    <w:rsid w:val="00DC66D0"/>
    <w:rsid w:val="00DD7EC3"/>
    <w:rsid w:val="00DE1592"/>
    <w:rsid w:val="00DE19D9"/>
    <w:rsid w:val="00DE294B"/>
    <w:rsid w:val="00DE4FDB"/>
    <w:rsid w:val="00DF33A0"/>
    <w:rsid w:val="00DF3878"/>
    <w:rsid w:val="00DF4FF8"/>
    <w:rsid w:val="00DF65F7"/>
    <w:rsid w:val="00DF77BA"/>
    <w:rsid w:val="00E0488A"/>
    <w:rsid w:val="00E06261"/>
    <w:rsid w:val="00E0776B"/>
    <w:rsid w:val="00E1052F"/>
    <w:rsid w:val="00E12437"/>
    <w:rsid w:val="00E12533"/>
    <w:rsid w:val="00E149C8"/>
    <w:rsid w:val="00E17F33"/>
    <w:rsid w:val="00E21E2F"/>
    <w:rsid w:val="00E27D5C"/>
    <w:rsid w:val="00E307D8"/>
    <w:rsid w:val="00E31BDF"/>
    <w:rsid w:val="00E36BD0"/>
    <w:rsid w:val="00E40A2D"/>
    <w:rsid w:val="00E4207F"/>
    <w:rsid w:val="00E42379"/>
    <w:rsid w:val="00E4322C"/>
    <w:rsid w:val="00E43DBE"/>
    <w:rsid w:val="00E447C9"/>
    <w:rsid w:val="00E47BD7"/>
    <w:rsid w:val="00E50EF3"/>
    <w:rsid w:val="00E511FE"/>
    <w:rsid w:val="00E51244"/>
    <w:rsid w:val="00E5472F"/>
    <w:rsid w:val="00E54EE9"/>
    <w:rsid w:val="00E61FAE"/>
    <w:rsid w:val="00E62F5B"/>
    <w:rsid w:val="00E65F9A"/>
    <w:rsid w:val="00E72F11"/>
    <w:rsid w:val="00E74936"/>
    <w:rsid w:val="00E75AAB"/>
    <w:rsid w:val="00E77138"/>
    <w:rsid w:val="00E80AE1"/>
    <w:rsid w:val="00E817EA"/>
    <w:rsid w:val="00E82712"/>
    <w:rsid w:val="00E82813"/>
    <w:rsid w:val="00E836C5"/>
    <w:rsid w:val="00E879F1"/>
    <w:rsid w:val="00E9227C"/>
    <w:rsid w:val="00E92570"/>
    <w:rsid w:val="00E92C47"/>
    <w:rsid w:val="00E93D7D"/>
    <w:rsid w:val="00E93ED8"/>
    <w:rsid w:val="00E94404"/>
    <w:rsid w:val="00E96501"/>
    <w:rsid w:val="00EA1476"/>
    <w:rsid w:val="00EA2393"/>
    <w:rsid w:val="00EA6312"/>
    <w:rsid w:val="00EA7904"/>
    <w:rsid w:val="00EB00C8"/>
    <w:rsid w:val="00EB0B39"/>
    <w:rsid w:val="00EB30BD"/>
    <w:rsid w:val="00EB3C17"/>
    <w:rsid w:val="00EB4D16"/>
    <w:rsid w:val="00EB683C"/>
    <w:rsid w:val="00EC245D"/>
    <w:rsid w:val="00EC35EB"/>
    <w:rsid w:val="00EC65DB"/>
    <w:rsid w:val="00EC7E8B"/>
    <w:rsid w:val="00ED36A1"/>
    <w:rsid w:val="00ED576D"/>
    <w:rsid w:val="00ED5E38"/>
    <w:rsid w:val="00EE2332"/>
    <w:rsid w:val="00EE36A1"/>
    <w:rsid w:val="00EE47CF"/>
    <w:rsid w:val="00EE683D"/>
    <w:rsid w:val="00EE6E8F"/>
    <w:rsid w:val="00EE7EEC"/>
    <w:rsid w:val="00EF17B1"/>
    <w:rsid w:val="00F00571"/>
    <w:rsid w:val="00F030ED"/>
    <w:rsid w:val="00F038F7"/>
    <w:rsid w:val="00F04692"/>
    <w:rsid w:val="00F0485B"/>
    <w:rsid w:val="00F052EB"/>
    <w:rsid w:val="00F05B5A"/>
    <w:rsid w:val="00F06453"/>
    <w:rsid w:val="00F12B2F"/>
    <w:rsid w:val="00F13183"/>
    <w:rsid w:val="00F15A3D"/>
    <w:rsid w:val="00F17CF4"/>
    <w:rsid w:val="00F17D43"/>
    <w:rsid w:val="00F2319D"/>
    <w:rsid w:val="00F24E16"/>
    <w:rsid w:val="00F305AF"/>
    <w:rsid w:val="00F31AF7"/>
    <w:rsid w:val="00F32449"/>
    <w:rsid w:val="00F40A5A"/>
    <w:rsid w:val="00F41B25"/>
    <w:rsid w:val="00F469B9"/>
    <w:rsid w:val="00F55F5D"/>
    <w:rsid w:val="00F60F67"/>
    <w:rsid w:val="00F62A82"/>
    <w:rsid w:val="00F62B49"/>
    <w:rsid w:val="00F65151"/>
    <w:rsid w:val="00F66340"/>
    <w:rsid w:val="00F71C36"/>
    <w:rsid w:val="00F735A6"/>
    <w:rsid w:val="00F7452D"/>
    <w:rsid w:val="00F759CC"/>
    <w:rsid w:val="00F76332"/>
    <w:rsid w:val="00F84648"/>
    <w:rsid w:val="00F84AD7"/>
    <w:rsid w:val="00F85D3E"/>
    <w:rsid w:val="00F90C85"/>
    <w:rsid w:val="00F928B8"/>
    <w:rsid w:val="00F9359A"/>
    <w:rsid w:val="00F93AD9"/>
    <w:rsid w:val="00F93F63"/>
    <w:rsid w:val="00F94F96"/>
    <w:rsid w:val="00FA17EA"/>
    <w:rsid w:val="00FA2749"/>
    <w:rsid w:val="00FA3BAD"/>
    <w:rsid w:val="00FA418F"/>
    <w:rsid w:val="00FA5C64"/>
    <w:rsid w:val="00FA7284"/>
    <w:rsid w:val="00FB384C"/>
    <w:rsid w:val="00FB3853"/>
    <w:rsid w:val="00FC091A"/>
    <w:rsid w:val="00FC0BB7"/>
    <w:rsid w:val="00FC30C0"/>
    <w:rsid w:val="00FC447A"/>
    <w:rsid w:val="00FC5D41"/>
    <w:rsid w:val="00FC618B"/>
    <w:rsid w:val="00FD3AD9"/>
    <w:rsid w:val="00FD3E55"/>
    <w:rsid w:val="00FD3FB6"/>
    <w:rsid w:val="00FE12CD"/>
    <w:rsid w:val="00FE20B9"/>
    <w:rsid w:val="00FE3395"/>
    <w:rsid w:val="00FE3851"/>
    <w:rsid w:val="00FE49EB"/>
    <w:rsid w:val="00FE726E"/>
    <w:rsid w:val="00FE7633"/>
    <w:rsid w:val="00FE7672"/>
    <w:rsid w:val="00FE77CC"/>
    <w:rsid w:val="00FE79CD"/>
    <w:rsid w:val="00FF53AE"/>
    <w:rsid w:val="00FF5495"/>
    <w:rsid w:val="00FF5EA0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3B8B82"/>
  <w15:chartTrackingRefBased/>
  <w15:docId w15:val="{646FAC88-B2B3-4EF6-972B-6E31767B5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0B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3E5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0B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Footer">
    <w:name w:val="footer"/>
    <w:basedOn w:val="Normal"/>
    <w:link w:val="FooterChar"/>
    <w:uiPriority w:val="99"/>
    <w:unhideWhenUsed/>
    <w:rsid w:val="00460B8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0B83"/>
  </w:style>
  <w:style w:type="character" w:styleId="PageNumber">
    <w:name w:val="page number"/>
    <w:basedOn w:val="DefaultParagraphFont"/>
    <w:uiPriority w:val="99"/>
    <w:semiHidden/>
    <w:unhideWhenUsed/>
    <w:rsid w:val="00460B83"/>
  </w:style>
  <w:style w:type="paragraph" w:styleId="TOCHeading">
    <w:name w:val="TOC Heading"/>
    <w:basedOn w:val="Heading1"/>
    <w:next w:val="Normal"/>
    <w:uiPriority w:val="39"/>
    <w:unhideWhenUsed/>
    <w:qFormat/>
    <w:rsid w:val="002C09E9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C09E9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2C09E9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2C09E9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2C09E9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2C09E9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2C09E9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2C09E9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2C09E9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2C09E9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2C09E9"/>
    <w:pPr>
      <w:ind w:left="1920"/>
    </w:pPr>
    <w:rPr>
      <w:sz w:val="20"/>
      <w:szCs w:val="20"/>
    </w:rPr>
  </w:style>
  <w:style w:type="table" w:styleId="TableGrid">
    <w:name w:val="Table Grid"/>
    <w:basedOn w:val="TableNormal"/>
    <w:uiPriority w:val="39"/>
    <w:rsid w:val="00956AB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956AB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956ABF"/>
  </w:style>
  <w:style w:type="paragraph" w:styleId="Header">
    <w:name w:val="header"/>
    <w:basedOn w:val="Normal"/>
    <w:link w:val="HeaderChar"/>
    <w:uiPriority w:val="99"/>
    <w:unhideWhenUsed/>
    <w:rsid w:val="00A453E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3E8"/>
  </w:style>
  <w:style w:type="paragraph" w:styleId="ListParagraph">
    <w:name w:val="List Paragraph"/>
    <w:basedOn w:val="Normal"/>
    <w:uiPriority w:val="34"/>
    <w:qFormat/>
    <w:rsid w:val="006A6B8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D73E5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1D00AF"/>
    <w:rPr>
      <w:color w:val="605E5C"/>
      <w:shd w:val="clear" w:color="auto" w:fill="E1DFDD"/>
    </w:rPr>
  </w:style>
  <w:style w:type="paragraph" w:styleId="ListBullet">
    <w:name w:val="List Bullet"/>
    <w:basedOn w:val="Normal"/>
    <w:uiPriority w:val="99"/>
    <w:unhideWhenUsed/>
    <w:rsid w:val="00431B86"/>
    <w:pPr>
      <w:numPr>
        <w:numId w:val="20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9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27.png"/><Relationship Id="rId21" Type="http://schemas.openxmlformats.org/officeDocument/2006/relationships/image" Target="media/image12.png"/><Relationship Id="rId34" Type="http://schemas.openxmlformats.org/officeDocument/2006/relationships/hyperlink" Target="https://www.sgs.com/-/media/global/documents/brochures/sgs-trp-aurora-engine-and-vehicle-us-en.pdf" TargetMode="External"/><Relationship Id="rId42" Type="http://schemas.openxmlformats.org/officeDocument/2006/relationships/image" Target="media/image30.png"/><Relationship Id="rId47" Type="http://schemas.openxmlformats.org/officeDocument/2006/relationships/footer" Target="footer1.xm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hyperlink" Target="https://www.garagelube.com/tests/injector-current-and-voltage/" TargetMode="External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4.png"/><Relationship Id="rId49" Type="http://schemas.openxmlformats.org/officeDocument/2006/relationships/fontTable" Target="fontTable.xml"/><Relationship Id="rId10" Type="http://schemas.openxmlformats.org/officeDocument/2006/relationships/hyperlink" Target="https://uowtsd-my.sharepoint.com/personal/2004858_student_uwtsd_ac_uk/Documents/ECS/22.04%20Electronic%20Ignition%20&amp;%20Fuel%20Injection%20sytems%20-%202004858.docx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2.png"/><Relationship Id="rId4" Type="http://schemas.openxmlformats.org/officeDocument/2006/relationships/settings" Target="settings.xml"/><Relationship Id="rId9" Type="http://schemas.openxmlformats.org/officeDocument/2006/relationships/hyperlink" Target="https://uowtsd-my.sharepoint.com/personal/2004858_student_uwtsd_ac_uk/Documents/ECS/22.04%20Electronic%20Ignition%20&amp;%20Fuel%20Injection%20sytems%20-%202004858.docx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3.png"/><Relationship Id="rId43" Type="http://schemas.openxmlformats.org/officeDocument/2006/relationships/image" Target="media/image31.png"/><Relationship Id="rId48" Type="http://schemas.openxmlformats.org/officeDocument/2006/relationships/footer" Target="footer2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hyperlink" Target="https://docplayer.net/31708250-Fault-diagnosis-on-motronic-m1-5-engine-management-system.html" TargetMode="External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20" Type="http://schemas.openxmlformats.org/officeDocument/2006/relationships/image" Target="media/image11.png"/><Relationship Id="rId41" Type="http://schemas.openxmlformats.org/officeDocument/2006/relationships/image" Target="media/image2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44759\Desktop\Technical%20Repor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792EF37-B2AA-0F45-82BC-5AD649F59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Technical Report Template</Template>
  <TotalTime>30157</TotalTime>
  <Pages>35</Pages>
  <Words>5017</Words>
  <Characters>28600</Characters>
  <Application>Microsoft Office Word</Application>
  <DocSecurity>0</DocSecurity>
  <Lines>238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Parry Hill (2004858)</dc:creator>
  <cp:keywords/>
  <dc:description/>
  <cp:lastModifiedBy>Parry Hill (2004858)</cp:lastModifiedBy>
  <cp:revision>986</cp:revision>
  <dcterms:created xsi:type="dcterms:W3CDTF">2022-02-16T20:19:00Z</dcterms:created>
  <dcterms:modified xsi:type="dcterms:W3CDTF">2022-04-24T21:36:00Z</dcterms:modified>
</cp:coreProperties>
</file>