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84DD08" w14:textId="77777777" w:rsidR="00FC5C3B" w:rsidRDefault="00FC5C3B" w:rsidP="00D363C8">
      <w:pPr>
        <w:rPr>
          <w:lang w:val="en-GB"/>
        </w:rPr>
      </w:pPr>
    </w:p>
    <w:p w14:paraId="0DC3A3C3" w14:textId="6ACD7ED1" w:rsidR="00C0576D" w:rsidRDefault="00142B0A">
      <w:pPr>
        <w:spacing w:after="160" w:line="259" w:lineRule="auto"/>
        <w:rPr>
          <w:color w:val="auto"/>
          <w:sz w:val="56"/>
          <w:szCs w:val="56"/>
          <w:lang w:val="en-GB"/>
        </w:rPr>
      </w:pPr>
      <w:r>
        <w:rPr>
          <w:color w:val="auto"/>
          <w:sz w:val="56"/>
          <w:szCs w:val="56"/>
          <w:lang w:val="en-GB"/>
        </w:rPr>
        <w:t>Student</w:t>
      </w:r>
      <w:r w:rsidR="00C0576D">
        <w:rPr>
          <w:color w:val="auto"/>
          <w:sz w:val="56"/>
          <w:szCs w:val="56"/>
          <w:lang w:val="en-GB"/>
        </w:rPr>
        <w:t>:</w:t>
      </w:r>
      <w:r>
        <w:rPr>
          <w:color w:val="auto"/>
          <w:sz w:val="56"/>
          <w:szCs w:val="56"/>
          <w:lang w:val="en-GB"/>
        </w:rPr>
        <w:t xml:space="preserve"> </w:t>
      </w:r>
      <w:r w:rsidRPr="00142B0A">
        <w:rPr>
          <w:color w:val="auto"/>
          <w:sz w:val="56"/>
          <w:szCs w:val="56"/>
          <w:lang w:val="en-GB"/>
        </w:rPr>
        <w:t xml:space="preserve">Sabrina </w:t>
      </w:r>
      <w:r>
        <w:rPr>
          <w:color w:val="auto"/>
          <w:sz w:val="56"/>
          <w:szCs w:val="56"/>
          <w:lang w:val="en-GB"/>
        </w:rPr>
        <w:t>J</w:t>
      </w:r>
      <w:r w:rsidRPr="00142B0A">
        <w:rPr>
          <w:color w:val="auto"/>
          <w:sz w:val="56"/>
          <w:szCs w:val="56"/>
          <w:lang w:val="en-GB"/>
        </w:rPr>
        <w:t xml:space="preserve">ane </w:t>
      </w:r>
      <w:r>
        <w:rPr>
          <w:color w:val="auto"/>
          <w:sz w:val="56"/>
          <w:szCs w:val="56"/>
          <w:lang w:val="en-GB"/>
        </w:rPr>
        <w:t>J</w:t>
      </w:r>
      <w:r w:rsidRPr="00142B0A">
        <w:rPr>
          <w:color w:val="auto"/>
          <w:sz w:val="56"/>
          <w:szCs w:val="56"/>
          <w:lang w:val="en-GB"/>
        </w:rPr>
        <w:t xml:space="preserve">udge </w:t>
      </w:r>
      <w:r w:rsidR="00C0576D">
        <w:rPr>
          <w:color w:val="auto"/>
          <w:sz w:val="56"/>
          <w:szCs w:val="56"/>
          <w:lang w:val="en-GB"/>
        </w:rPr>
        <w:t>2027749</w:t>
      </w:r>
    </w:p>
    <w:p w14:paraId="68871641" w14:textId="5D97251C" w:rsidR="00C0576D" w:rsidRDefault="00C0576D">
      <w:pPr>
        <w:spacing w:after="160" w:line="259" w:lineRule="auto"/>
        <w:rPr>
          <w:color w:val="auto"/>
          <w:sz w:val="56"/>
          <w:szCs w:val="56"/>
          <w:lang w:val="en-GB"/>
        </w:rPr>
      </w:pPr>
      <w:r>
        <w:rPr>
          <w:color w:val="auto"/>
          <w:sz w:val="56"/>
          <w:szCs w:val="56"/>
          <w:lang w:val="en-GB"/>
        </w:rPr>
        <w:t xml:space="preserve">Lecturer Tristian </w:t>
      </w:r>
      <w:r w:rsidR="000B3111">
        <w:rPr>
          <w:color w:val="auto"/>
          <w:sz w:val="56"/>
          <w:szCs w:val="56"/>
          <w:lang w:val="en-GB"/>
        </w:rPr>
        <w:t xml:space="preserve">Hawkins </w:t>
      </w:r>
    </w:p>
    <w:p w14:paraId="510CC303" w14:textId="758B24A5" w:rsidR="000B3111" w:rsidRDefault="000B3111">
      <w:pPr>
        <w:spacing w:after="160" w:line="259" w:lineRule="auto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t>S</w:t>
      </w:r>
      <w:r w:rsidRPr="000B3111">
        <w:rPr>
          <w:color w:val="auto"/>
          <w:sz w:val="56"/>
          <w:szCs w:val="56"/>
        </w:rPr>
        <w:t xml:space="preserve">chool of Hospitality &amp; Tourism Management BA International Hotel </w:t>
      </w:r>
    </w:p>
    <w:p w14:paraId="0A778781" w14:textId="10103025" w:rsidR="000B3111" w:rsidRDefault="000B3111">
      <w:pPr>
        <w:spacing w:after="160" w:line="259" w:lineRule="auto"/>
        <w:rPr>
          <w:color w:val="auto"/>
          <w:sz w:val="56"/>
          <w:szCs w:val="56"/>
        </w:rPr>
      </w:pPr>
      <w:r w:rsidRPr="000B3111">
        <w:rPr>
          <w:color w:val="auto"/>
          <w:sz w:val="56"/>
          <w:szCs w:val="56"/>
        </w:rPr>
        <w:t>Food and Beverage Operations BMIH4002 LEVEL 4</w:t>
      </w:r>
    </w:p>
    <w:p w14:paraId="5813AFAA" w14:textId="0646FDC1" w:rsidR="00C406DE" w:rsidRDefault="00C406DE">
      <w:pPr>
        <w:spacing w:after="160" w:line="259" w:lineRule="auto"/>
        <w:rPr>
          <w:color w:val="auto"/>
          <w:sz w:val="56"/>
          <w:szCs w:val="56"/>
        </w:rPr>
      </w:pPr>
    </w:p>
    <w:p w14:paraId="6C81854A" w14:textId="3EBC2231" w:rsidR="00C406DE" w:rsidRDefault="00C406DE">
      <w:pPr>
        <w:spacing w:after="160" w:line="259" w:lineRule="auto"/>
        <w:rPr>
          <w:color w:val="auto"/>
          <w:sz w:val="56"/>
          <w:szCs w:val="56"/>
        </w:rPr>
      </w:pPr>
      <w:r>
        <w:rPr>
          <w:color w:val="auto"/>
          <w:sz w:val="56"/>
          <w:szCs w:val="56"/>
        </w:rPr>
        <w:t xml:space="preserve">Valentines Menu </w:t>
      </w:r>
    </w:p>
    <w:p w14:paraId="52788BF0" w14:textId="1D532D68" w:rsidR="00C406DE" w:rsidRDefault="00C406DE">
      <w:pPr>
        <w:spacing w:after="160" w:line="259" w:lineRule="auto"/>
        <w:rPr>
          <w:color w:val="auto"/>
          <w:sz w:val="56"/>
          <w:szCs w:val="56"/>
          <w:lang w:val="en-GB"/>
        </w:rPr>
      </w:pPr>
      <w:r>
        <w:rPr>
          <w:color w:val="auto"/>
          <w:sz w:val="56"/>
          <w:szCs w:val="56"/>
        </w:rPr>
        <w:t xml:space="preserve">Assignment 2 </w:t>
      </w:r>
    </w:p>
    <w:p w14:paraId="1540A720" w14:textId="0CC9720D" w:rsidR="00D61BB8" w:rsidRPr="00142B0A" w:rsidRDefault="00FC5C3B">
      <w:pPr>
        <w:spacing w:after="160" w:line="259" w:lineRule="auto"/>
        <w:rPr>
          <w:sz w:val="56"/>
          <w:szCs w:val="56"/>
          <w:lang w:val="en-GB"/>
        </w:rPr>
      </w:pPr>
      <w:r w:rsidRPr="00142B0A">
        <w:rPr>
          <w:sz w:val="56"/>
          <w:szCs w:val="56"/>
          <w:lang w:val="en-GB"/>
        </w:rPr>
        <w:br w:type="page"/>
      </w:r>
      <w:r w:rsidR="00D61BB8" w:rsidRPr="00142B0A">
        <w:rPr>
          <w:sz w:val="56"/>
          <w:szCs w:val="56"/>
          <w:lang w:val="en-GB"/>
        </w:rPr>
        <w:lastRenderedPageBreak/>
        <w:br w:type="page"/>
      </w:r>
    </w:p>
    <w:p w14:paraId="70FEB649" w14:textId="77777777" w:rsidR="00FC5C3B" w:rsidRDefault="00FC5C3B">
      <w:pPr>
        <w:spacing w:after="160" w:line="259" w:lineRule="auto"/>
        <w:rPr>
          <w:lang w:val="en-GB"/>
        </w:rPr>
      </w:pPr>
    </w:p>
    <w:p w14:paraId="218969DD" w14:textId="36206E9F" w:rsidR="002737EF" w:rsidRPr="00A15A1F" w:rsidRDefault="00E5212D" w:rsidP="00D363C8">
      <w:pPr>
        <w:rPr>
          <w:lang w:val="en-GB"/>
        </w:rPr>
      </w:pPr>
      <w:r w:rsidRPr="00A15A1F">
        <w:rPr>
          <w:noProof/>
          <w:lang w:val="en-GB" w:bidi="en-GB"/>
        </w:rPr>
        <w:drawing>
          <wp:anchor distT="0" distB="0" distL="114300" distR="114300" simplePos="0" relativeHeight="251657217" behindDoc="1" locked="0" layoutInCell="1" allowOverlap="1" wp14:anchorId="048A67C1" wp14:editId="5CC11546">
            <wp:simplePos x="0" y="0"/>
            <wp:positionH relativeFrom="column">
              <wp:posOffset>-778042</wp:posOffset>
            </wp:positionH>
            <wp:positionV relativeFrom="paragraph">
              <wp:posOffset>-850232</wp:posOffset>
            </wp:positionV>
            <wp:extent cx="8155940" cy="10619874"/>
            <wp:effectExtent l="0" t="0" r="0" b="0"/>
            <wp:wrapNone/>
            <wp:docPr id="6" name="Picture 6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156455" cy="1062054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3734E" w:rsidRPr="00A15A1F">
        <w:rPr>
          <w:noProof/>
          <w:lang w:val="en-GB" w:bidi="en-GB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67B0F40" wp14:editId="68CB99FE">
                <wp:simplePos x="0" y="0"/>
                <wp:positionH relativeFrom="column">
                  <wp:posOffset>-638175</wp:posOffset>
                </wp:positionH>
                <wp:positionV relativeFrom="paragraph">
                  <wp:posOffset>-838201</wp:posOffset>
                </wp:positionV>
                <wp:extent cx="8107680" cy="11058525"/>
                <wp:effectExtent l="0" t="0" r="7620" b="9525"/>
                <wp:wrapNone/>
                <wp:docPr id="1" name="Rectangle 1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107680" cy="11058525"/>
                        </a:xfrm>
                        <a:prstGeom prst="rect">
                          <a:avLst/>
                        </a:prstGeom>
                        <a:solidFill>
                          <a:schemeClr val="accent5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7E2B11" id="Rectangle 1" o:spid="_x0000_s1026" alt="&quot;&quot;" style="position:absolute;margin-left:-50.25pt;margin-top:-66pt;width:638.4pt;height:870.75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" fillcolor="#f1f0f0 [3208]" stroked="f" strokeweight="1pt"/>
            </w:pict>
          </mc:Fallback>
        </mc:AlternateContent>
      </w:r>
    </w:p>
    <w:tbl>
      <w:tblPr>
        <w:tblW w:w="5000" w:type="pct"/>
        <w:tblLook w:val="0600" w:firstRow="0" w:lastRow="0" w:firstColumn="0" w:lastColumn="0" w:noHBand="1" w:noVBand="1"/>
      </w:tblPr>
      <w:tblGrid>
        <w:gridCol w:w="5670"/>
        <w:gridCol w:w="4796"/>
      </w:tblGrid>
      <w:tr w:rsidR="00C955AA" w:rsidRPr="00A15A1F" w14:paraId="23822377" w14:textId="77777777" w:rsidTr="506792DA">
        <w:trPr>
          <w:trHeight w:val="13680"/>
        </w:trPr>
        <w:tc>
          <w:tcPr>
            <w:tcW w:w="2709" w:type="pct"/>
            <w:tcMar>
              <w:left w:w="288" w:type="dxa"/>
              <w:right w:w="115" w:type="dxa"/>
            </w:tcMar>
            <w:vAlign w:val="bottom"/>
          </w:tcPr>
          <w:p w14:paraId="583AE2F8" w14:textId="55605B83" w:rsidR="003F0307" w:rsidRDefault="00FC5C3B" w:rsidP="001D14DD">
            <w:pPr>
              <w:pStyle w:val="TitleLowercase"/>
              <w:rPr>
                <w:lang w:val="en-GB" w:bidi="en-GB"/>
              </w:rPr>
            </w:pPr>
            <w:r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4386" behindDoc="0" locked="0" layoutInCell="1" allowOverlap="1" wp14:anchorId="5DFA446A" wp14:editId="7355995A">
                      <wp:simplePos x="0" y="0"/>
                      <wp:positionH relativeFrom="column">
                        <wp:posOffset>2503170</wp:posOffset>
                      </wp:positionH>
                      <wp:positionV relativeFrom="paragraph">
                        <wp:posOffset>-292735</wp:posOffset>
                      </wp:positionV>
                      <wp:extent cx="320675" cy="408940"/>
                      <wp:effectExtent l="19050" t="0" r="41275" b="29210"/>
                      <wp:wrapNone/>
                      <wp:docPr id="17" name="Heart 1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0675" cy="40894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FF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7AECF9" id="Heart 17" o:spid="_x0000_s1026" style="position:absolute;margin-left:197.1pt;margin-top:-23.05pt;width:25.25pt;height:32.2pt;z-index:25166438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20675,40894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" path="m160338,102235v66807,-238548,327355,,,306705c-167018,102235,93530,-136313,160338,102235xe" fillcolor="yellow" strokecolor="#7f0000 [1604]" strokeweight="1pt">
                      <v:stroke joinstyle="miter"/>
                      <v:path arrowok="t" o:connecttype="custom" o:connectlocs="160338,102235;160338,408940;160338,102235" o:connectangles="0,0,0"/>
                    </v:shape>
                  </w:pict>
                </mc:Fallback>
              </mc:AlternateContent>
            </w:r>
            <w:r w:rsidR="00AD52D0">
              <w:rPr>
                <w:noProof/>
                <w:lang w:val="en-GB"/>
              </w:rPr>
              <mc:AlternateContent>
                <mc:Choice Requires="wps">
                  <w:drawing>
                    <wp:anchor distT="0" distB="0" distL="114300" distR="114300" simplePos="0" relativeHeight="251662338" behindDoc="0" locked="0" layoutInCell="1" allowOverlap="1" wp14:anchorId="1C7AD5B6" wp14:editId="33B1243D">
                      <wp:simplePos x="0" y="0"/>
                      <wp:positionH relativeFrom="column">
                        <wp:posOffset>1370965</wp:posOffset>
                      </wp:positionH>
                      <wp:positionV relativeFrom="paragraph">
                        <wp:posOffset>-3018790</wp:posOffset>
                      </wp:positionV>
                      <wp:extent cx="1034415" cy="1074420"/>
                      <wp:effectExtent l="19050" t="0" r="32385" b="30480"/>
                      <wp:wrapNone/>
                      <wp:docPr id="15" name="Heart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034415" cy="107442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A31AA8" id="Heart 15" o:spid="_x0000_s1026" style="position:absolute;margin-left:107.95pt;margin-top:-237.7pt;width:81.45pt;height:84.6pt;z-index:25166233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034415,107442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" path="m517208,268605v215503,-626745,1055965,,,805815c-538758,268605,301704,-358140,517208,268605xe" fillcolor="red" strokecolor="#7f0000 [1604]" strokeweight="1pt">
                      <v:stroke joinstyle="miter"/>
                      <v:path arrowok="t" o:connecttype="custom" o:connectlocs="517208,268605;517208,1074420;517208,268605" o:connectangles="0,0,0"/>
                    </v:shape>
                  </w:pict>
                </mc:Fallback>
              </mc:AlternateContent>
            </w:r>
            <w:sdt>
              <w:sdtPr>
                <w:rPr>
                  <w:lang w:val="en-GB"/>
                </w:rPr>
                <w:id w:val="-1017377959"/>
                <w:placeholder>
                  <w:docPart w:val="C07B02B64A504AB1BE5FE412845438D3"/>
                </w:placeholder>
                <w15:appearance w15:val="hidden"/>
              </w:sdtPr>
              <w:sdtContent>
                <w:r w:rsidR="00C23379">
                  <w:rPr>
                    <w:lang w:val="en-GB"/>
                  </w:rPr>
                  <w:t xml:space="preserve">Drinks </w:t>
                </w:r>
                <w:r w:rsidR="003F0307">
                  <w:rPr>
                    <w:lang w:val="en-GB"/>
                  </w:rPr>
                  <w:t>M</w:t>
                </w:r>
                <w:r w:rsidR="00C23379">
                  <w:rPr>
                    <w:lang w:val="en-GB"/>
                  </w:rPr>
                  <w:t>enu</w:t>
                </w:r>
              </w:sdtContent>
            </w:sdt>
            <w:r w:rsidR="008D67A9" w:rsidRPr="00A15A1F">
              <w:rPr>
                <w:lang w:val="en-GB" w:bidi="en-GB"/>
              </w:rPr>
              <w:t xml:space="preserve"> </w:t>
            </w:r>
          </w:p>
          <w:p w14:paraId="1A27811B" w14:textId="50877A89" w:rsidR="00A01516" w:rsidRDefault="00413F26" w:rsidP="00413F26">
            <w:pPr>
              <w:pStyle w:val="TitleLowercase"/>
              <w:rPr>
                <w:rFonts w:ascii="Amasis MT Pro" w:hAnsi="Amasis MT Pro"/>
                <w:sz w:val="32"/>
                <w:szCs w:val="32"/>
                <w:lang w:val="en-GB" w:bidi="en-GB"/>
              </w:rPr>
            </w:pPr>
            <w:r w:rsidRPr="00413F26">
              <w:rPr>
                <w:rFonts w:ascii="Amasis MT Pro" w:hAnsi="Amasis MT Pro"/>
                <w:sz w:val="32"/>
                <w:szCs w:val="32"/>
                <w:lang w:val="en-GB" w:bidi="en-GB"/>
              </w:rPr>
              <w:t xml:space="preserve">All </w:t>
            </w:r>
            <w:r w:rsidR="003F0307" w:rsidRPr="00413F26">
              <w:rPr>
                <w:rFonts w:ascii="Amasis MT Pro" w:hAnsi="Amasis MT Pro"/>
                <w:sz w:val="32"/>
                <w:szCs w:val="32"/>
                <w:lang w:val="en-GB" w:bidi="en-GB"/>
              </w:rPr>
              <w:t xml:space="preserve">cocktails </w:t>
            </w:r>
            <w:r w:rsidR="003D5A6E" w:rsidRPr="00413F26">
              <w:rPr>
                <w:rFonts w:ascii="Amasis MT Pro" w:hAnsi="Amasis MT Pro"/>
                <w:sz w:val="32"/>
                <w:szCs w:val="32"/>
                <w:lang w:val="en-GB" w:bidi="en-GB"/>
              </w:rPr>
              <w:t>two</w:t>
            </w:r>
            <w:r w:rsidRPr="00413F26">
              <w:rPr>
                <w:rFonts w:ascii="Amasis MT Pro" w:hAnsi="Amasis MT Pro"/>
                <w:sz w:val="32"/>
                <w:szCs w:val="32"/>
                <w:lang w:val="en-GB" w:bidi="en-GB"/>
              </w:rPr>
              <w:t xml:space="preserve"> for £18</w:t>
            </w:r>
          </w:p>
          <w:p w14:paraId="06D50391" w14:textId="171C393F" w:rsidR="00AE100F" w:rsidRDefault="00AE100F" w:rsidP="00413F26">
            <w:pPr>
              <w:pStyle w:val="TitleLowercase"/>
              <w:rPr>
                <w:rFonts w:ascii="Amasis MT Pro" w:hAnsi="Amasis MT Pro"/>
                <w:sz w:val="32"/>
                <w:szCs w:val="32"/>
                <w:lang w:val="en-GB" w:bidi="en-GB"/>
              </w:rPr>
            </w:pPr>
            <w:r>
              <w:rPr>
                <w:rFonts w:ascii="Amasis MT Pro" w:hAnsi="Amasis MT Pro"/>
                <w:sz w:val="32"/>
                <w:szCs w:val="32"/>
                <w:lang w:val="en-GB" w:bidi="en-GB"/>
              </w:rPr>
              <w:t>Valid d</w:t>
            </w:r>
            <w:r w:rsidR="00A01516">
              <w:rPr>
                <w:rFonts w:ascii="Amasis MT Pro" w:hAnsi="Amasis MT Pro"/>
                <w:sz w:val="32"/>
                <w:szCs w:val="32"/>
                <w:lang w:val="en-GB" w:bidi="en-GB"/>
              </w:rPr>
              <w:t xml:space="preserve">uring valentine menu </w:t>
            </w:r>
          </w:p>
          <w:p w14:paraId="6A22F747" w14:textId="0896006B" w:rsidR="00D47732" w:rsidRPr="00413F26" w:rsidRDefault="00AE100F" w:rsidP="00413F26">
            <w:pPr>
              <w:pStyle w:val="TitleLowercase"/>
              <w:rPr>
                <w:rFonts w:ascii="Amasis MT Pro" w:hAnsi="Amasis MT Pro"/>
                <w:sz w:val="32"/>
                <w:szCs w:val="32"/>
                <w:lang w:val="en-GB" w:bidi="en-GB"/>
              </w:rPr>
            </w:pPr>
            <w:r>
              <w:rPr>
                <w:rFonts w:ascii="Amasis MT Pro" w:hAnsi="Amasis MT Pro"/>
                <w:sz w:val="32"/>
                <w:szCs w:val="32"/>
                <w:lang w:val="en-GB" w:bidi="en-GB"/>
              </w:rPr>
              <w:t>12</w:t>
            </w:r>
            <w:r w:rsidRPr="00AE100F">
              <w:rPr>
                <w:rFonts w:ascii="Amasis MT Pro" w:hAnsi="Amasis MT Pro"/>
                <w:sz w:val="32"/>
                <w:szCs w:val="32"/>
                <w:vertAlign w:val="superscript"/>
                <w:lang w:val="en-GB" w:bidi="en-GB"/>
              </w:rPr>
              <w:t>th</w:t>
            </w:r>
            <w:r>
              <w:rPr>
                <w:rFonts w:ascii="Amasis MT Pro" w:hAnsi="Amasis MT Pro"/>
                <w:sz w:val="32"/>
                <w:szCs w:val="32"/>
                <w:lang w:val="en-GB" w:bidi="en-GB"/>
              </w:rPr>
              <w:t xml:space="preserve"> to 19</w:t>
            </w:r>
            <w:r w:rsidRPr="00AE100F">
              <w:rPr>
                <w:rFonts w:ascii="Amasis MT Pro" w:hAnsi="Amasis MT Pro"/>
                <w:sz w:val="32"/>
                <w:szCs w:val="32"/>
                <w:vertAlign w:val="superscript"/>
                <w:lang w:val="en-GB" w:bidi="en-GB"/>
              </w:rPr>
              <w:t>th</w:t>
            </w:r>
            <w:r>
              <w:rPr>
                <w:rFonts w:ascii="Amasis MT Pro" w:hAnsi="Amasis MT Pro"/>
                <w:sz w:val="32"/>
                <w:szCs w:val="32"/>
                <w:lang w:val="en-GB" w:bidi="en-GB"/>
              </w:rPr>
              <w:t xml:space="preserve"> February </w:t>
            </w:r>
            <w:r w:rsidR="00E5212D">
              <w:rPr>
                <w:rFonts w:ascii="Amasis MT Pro" w:hAnsi="Amasis MT Pro"/>
                <w:sz w:val="32"/>
                <w:szCs w:val="32"/>
                <w:lang w:val="en-GB" w:bidi="en-GB"/>
              </w:rPr>
              <w:t>2pm till 11pm</w:t>
            </w:r>
          </w:p>
        </w:tc>
        <w:tc>
          <w:tcPr>
            <w:tcW w:w="2291" w:type="pct"/>
            <w:vAlign w:val="bottom"/>
          </w:tcPr>
          <w:p w14:paraId="5A753BDA" w14:textId="598DECBC" w:rsidR="00297E4E" w:rsidRPr="00A15A1F" w:rsidRDefault="00FC5C3B" w:rsidP="004D6D38">
            <w:pPr>
              <w:pStyle w:val="SectionTitlesLowercase"/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5410" behindDoc="0" locked="0" layoutInCell="1" allowOverlap="1" wp14:anchorId="3FBA9E92" wp14:editId="2501568B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-668655</wp:posOffset>
                      </wp:positionV>
                      <wp:extent cx="513080" cy="433070"/>
                      <wp:effectExtent l="19050" t="0" r="39370" b="43180"/>
                      <wp:wrapNone/>
                      <wp:docPr id="18" name="Heart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13080" cy="433070"/>
                              </a:xfrm>
                              <a:prstGeom prst="heart">
                                <a:avLst/>
                              </a:prstGeom>
                              <a:solidFill>
                                <a:srgbClr val="00B0F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0BC7686" id="Heart 18" o:spid="_x0000_s1026" style="position:absolute;margin-left:115.2pt;margin-top:-52.65pt;width:40.4pt;height:34.1pt;z-index:25166541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13080,4330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" path="m256540,108268v106892,-252625,523769,,,324802c-267229,108268,149648,-144357,256540,108268xe" fillcolor="#00b0f0" strokecolor="#7f0000 [1604]" strokeweight="1pt">
                      <v:stroke joinstyle="miter"/>
                      <v:path arrowok="t" o:connecttype="custom" o:connectlocs="256540,108268;256540,433070;256540,108268" o:connectangles="0,0,0"/>
                    </v:shape>
                  </w:pict>
                </mc:Fallback>
              </mc:AlternateContent>
            </w:r>
            <w:r w:rsidR="003F2EDA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6" behindDoc="0" locked="0" layoutInCell="1" allowOverlap="1" wp14:anchorId="5AC7173F" wp14:editId="065A5207">
                      <wp:simplePos x="0" y="0"/>
                      <wp:positionH relativeFrom="column">
                        <wp:posOffset>45720</wp:posOffset>
                      </wp:positionH>
                      <wp:positionV relativeFrom="paragraph">
                        <wp:posOffset>-2180590</wp:posOffset>
                      </wp:positionV>
                      <wp:extent cx="1828800" cy="1828800"/>
                      <wp:effectExtent l="0" t="0" r="0" b="0"/>
                      <wp:wrapNone/>
                      <wp:docPr id="2" name="Text Box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828800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32DBEB95" w14:textId="77777777" w:rsidR="003F2EDA" w:rsidRDefault="003F2EDA" w:rsidP="003F2ED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outline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outline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 xml:space="preserve">Hotel </w:t>
                                  </w:r>
                                </w:p>
                                <w:p w14:paraId="48642596" w14:textId="2BD8FDF8" w:rsidR="003F2EDA" w:rsidRPr="003F2EDA" w:rsidRDefault="003F2EDA" w:rsidP="003F2EDA">
                                  <w:pPr>
                                    <w:jc w:val="center"/>
                                    <w:rPr>
                                      <w:b/>
                                      <w:bCs/>
                                      <w:outline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  <w:outline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 xml:space="preserve">               Trinity 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5AC7173F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3.6pt;margin-top:-171.7pt;width:2in;height:2in;z-index:25165926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" filled="f" stroked="f">
                      <v:fill o:detectmouseclick="t"/>
                      <v:textbox style="mso-fit-shape-to-text:t">
                        <w:txbxContent>
                          <w:p w14:paraId="32DBEB95" w14:textId="77777777" w:rsidR="003F2EDA" w:rsidRDefault="003F2EDA" w:rsidP="003F2EDA">
                            <w:pPr>
                              <w:jc w:val="center"/>
                              <w:rPr>
                                <w:b/>
                                <w:bCs/>
                                <w:outline/>
                                <w:color w:val="BC58B7" w:themeColor="accent2"/>
                                <w:spacing w:val="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outline/>
                                <w:color w:val="BC58B7" w:themeColor="accent2"/>
                                <w:spacing w:val="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Hotel </w:t>
                            </w:r>
                          </w:p>
                          <w:p w14:paraId="48642596" w14:textId="2BD8FDF8" w:rsidR="003F2EDA" w:rsidRPr="003F2EDA" w:rsidRDefault="003F2EDA" w:rsidP="003F2EDA">
                            <w:pPr>
                              <w:jc w:val="center"/>
                              <w:rPr>
                                <w:b/>
                                <w:bCs/>
                                <w:outline/>
                                <w:color w:val="BC58B7" w:themeColor="accent2"/>
                                <w:spacing w:val="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bCs/>
                                <w:outline/>
                                <w:color w:val="BC58B7" w:themeColor="accent2"/>
                                <w:spacing w:val="0"/>
                                <w:sz w:val="72"/>
                                <w:szCs w:val="72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               Trinity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sdt>
              <w:sdtPr>
                <w:rPr>
                  <w:lang w:val="en-GB"/>
                </w:rPr>
                <w:id w:val="1102457837"/>
                <w:placeholder>
                  <w:docPart w:val="D5730DF20D7543149D6451B5652DB941"/>
                </w:placeholder>
                <w15:appearance w15:val="hidden"/>
              </w:sdtPr>
              <w:sdtContent>
                <w:r w:rsidR="00CE6673">
                  <w:rPr>
                    <w:lang w:val="en-GB"/>
                  </w:rPr>
                  <w:t xml:space="preserve">Prosecco cocktails </w:t>
                </w:r>
              </w:sdtContent>
            </w:sdt>
          </w:p>
          <w:p w14:paraId="6D9C4CC1" w14:textId="60EF5885" w:rsidR="00A34B81" w:rsidRDefault="00A34B81" w:rsidP="00CE6673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 xml:space="preserve"> </w:t>
            </w:r>
          </w:p>
          <w:p w14:paraId="020D5F7D" w14:textId="6EEB5C4A" w:rsidR="004B7CD0" w:rsidRDefault="00A34B81" w:rsidP="00CE6673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 xml:space="preserve">Aperol </w:t>
            </w:r>
            <w:r w:rsidR="00C034DD">
              <w:rPr>
                <w:lang w:val="en-GB"/>
              </w:rPr>
              <w:t>spritz.</w:t>
            </w:r>
            <w:r>
              <w:rPr>
                <w:lang w:val="en-GB"/>
              </w:rPr>
              <w:t xml:space="preserve"> </w:t>
            </w:r>
          </w:p>
          <w:p w14:paraId="56722850" w14:textId="09B53DD7" w:rsidR="00A34B81" w:rsidRDefault="00E76233" w:rsidP="00A34B81">
            <w:pPr>
              <w:rPr>
                <w:lang w:val="it-IT"/>
              </w:rPr>
            </w:pPr>
            <w:r w:rsidRPr="00E76233">
              <w:rPr>
                <w:lang w:val="it-IT"/>
              </w:rPr>
              <w:t>Processo</w:t>
            </w:r>
            <w:r w:rsidR="00DA1133" w:rsidRPr="00E76233">
              <w:rPr>
                <w:lang w:val="it-IT"/>
              </w:rPr>
              <w:t xml:space="preserve">, soda water, </w:t>
            </w:r>
            <w:r w:rsidRPr="00E76233">
              <w:rPr>
                <w:lang w:val="it-IT"/>
              </w:rPr>
              <w:t xml:space="preserve">Orange, </w:t>
            </w:r>
            <w:r>
              <w:rPr>
                <w:lang w:val="it-IT"/>
              </w:rPr>
              <w:t xml:space="preserve">Aperol  </w:t>
            </w:r>
          </w:p>
          <w:p w14:paraId="0912206D" w14:textId="709D4073" w:rsidR="00F9306B" w:rsidRPr="00E76233" w:rsidRDefault="00F9306B" w:rsidP="00A34B81">
            <w:pPr>
              <w:rPr>
                <w:lang w:val="it-IT"/>
              </w:rPr>
            </w:pPr>
            <w:r>
              <w:rPr>
                <w:lang w:val="it-IT"/>
              </w:rPr>
              <w:t>£10.7</w:t>
            </w:r>
            <w:r w:rsidR="00D46920">
              <w:rPr>
                <w:lang w:val="it-IT"/>
              </w:rPr>
              <w:t>5</w:t>
            </w:r>
          </w:p>
          <w:p w14:paraId="74DFBCAC" w14:textId="77777777" w:rsidR="00A34B81" w:rsidRPr="00E76233" w:rsidRDefault="00A34B81" w:rsidP="00A34B81">
            <w:pPr>
              <w:rPr>
                <w:lang w:val="it-IT"/>
              </w:rPr>
            </w:pPr>
          </w:p>
          <w:p w14:paraId="7AC197F5" w14:textId="352AE4A3" w:rsidR="004B7CD0" w:rsidRPr="00980207" w:rsidRDefault="00236194" w:rsidP="00C30F63">
            <w:pPr>
              <w:pStyle w:val="MenuItem"/>
              <w:rPr>
                <w:lang w:val="it-IT"/>
              </w:rPr>
            </w:pPr>
            <w:r w:rsidRPr="00980207">
              <w:rPr>
                <w:lang w:val="it-IT"/>
              </w:rPr>
              <w:t>Prosecco</w:t>
            </w:r>
            <w:r w:rsidR="00980207" w:rsidRPr="00980207">
              <w:rPr>
                <w:lang w:val="it-IT"/>
              </w:rPr>
              <w:t xml:space="preserve"> strawberry</w:t>
            </w:r>
            <w:r w:rsidRPr="00980207">
              <w:rPr>
                <w:lang w:val="it-IT"/>
              </w:rPr>
              <w:t xml:space="preserve"> bellini </w:t>
            </w:r>
          </w:p>
          <w:p w14:paraId="6FEF8DB5" w14:textId="3B2879F9" w:rsidR="00297E4E" w:rsidRPr="00174C18" w:rsidRDefault="00000000" w:rsidP="00C30F63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-1973290118"/>
                <w:placeholder>
                  <w:docPart w:val="FA0A8A25C2E14E60BF0EE2D38F751772"/>
                </w:placeholder>
                <w15:appearance w15:val="hidden"/>
              </w:sdtPr>
              <w:sdtContent>
                <w:r w:rsidR="00174C18">
                  <w:rPr>
                    <w:lang w:val="en-GB"/>
                  </w:rPr>
                  <w:t>Lemon juice,</w:t>
                </w:r>
                <w:r w:rsidR="00174C18" w:rsidRPr="00174C18">
                  <w:rPr>
                    <w:lang w:val="en-GB"/>
                  </w:rPr>
                  <w:t xml:space="preserve"> Prosecco</w:t>
                </w:r>
                <w:r w:rsidR="00980207" w:rsidRPr="00174C18">
                  <w:rPr>
                    <w:lang w:val="en-GB"/>
                  </w:rPr>
                  <w:t>,</w:t>
                </w:r>
              </w:sdtContent>
            </w:sdt>
            <w:r w:rsidR="00A6364B" w:rsidRPr="00174C18">
              <w:rPr>
                <w:lang w:val="en-GB" w:bidi="en-GB"/>
              </w:rPr>
              <w:t xml:space="preserve"> </w:t>
            </w:r>
            <w:r w:rsidR="00980207" w:rsidRPr="00174C18">
              <w:rPr>
                <w:lang w:val="en-GB" w:bidi="en-GB"/>
              </w:rPr>
              <w:t xml:space="preserve">strawberry </w:t>
            </w:r>
            <w:r w:rsidR="00C034DD" w:rsidRPr="00174C18">
              <w:rPr>
                <w:lang w:val="en-GB" w:bidi="en-GB"/>
              </w:rPr>
              <w:t>puree, sugar</w:t>
            </w:r>
            <w:r w:rsidR="003F0307">
              <w:rPr>
                <w:lang w:val="en-GB" w:bidi="en-GB"/>
              </w:rPr>
              <w:t xml:space="preserve"> </w:t>
            </w:r>
            <w:r w:rsidR="00F9306B">
              <w:rPr>
                <w:lang w:val="en-GB" w:bidi="en-GB"/>
              </w:rPr>
              <w:t>£</w:t>
            </w:r>
            <w:r w:rsidR="00684698">
              <w:rPr>
                <w:lang w:val="en-GB" w:bidi="en-GB"/>
              </w:rPr>
              <w:t>1</w:t>
            </w:r>
            <w:r w:rsidR="00F9306B">
              <w:rPr>
                <w:lang w:val="en-GB" w:bidi="en-GB"/>
              </w:rPr>
              <w:t>1</w:t>
            </w:r>
            <w:r w:rsidR="00684698">
              <w:rPr>
                <w:lang w:val="en-GB" w:bidi="en-GB"/>
              </w:rPr>
              <w:t>.50</w:t>
            </w:r>
          </w:p>
          <w:p w14:paraId="5DEC87FE" w14:textId="6BE13503" w:rsidR="0042557E" w:rsidRPr="00A15A1F" w:rsidRDefault="00D46920" w:rsidP="00A6364B">
            <w:pPr>
              <w:pStyle w:val="SectionTitlesLowercase"/>
              <w:rPr>
                <w:lang w:val="en-GB"/>
              </w:rPr>
            </w:pPr>
            <w:r>
              <w:rPr>
                <w:lang w:val="en-GB"/>
              </w:rPr>
              <w:t xml:space="preserve">Cocktails </w:t>
            </w:r>
          </w:p>
          <w:p w14:paraId="4A9FD5AC" w14:textId="53AE1CA6" w:rsidR="00EF19F6" w:rsidRDefault="00EF19F6" w:rsidP="00C30F63">
            <w:pPr>
              <w:rPr>
                <w:b/>
                <w:lang w:val="en-GB"/>
              </w:rPr>
            </w:pPr>
          </w:p>
          <w:p w14:paraId="46DE00F7" w14:textId="685E212B" w:rsidR="000608E1" w:rsidRDefault="00EF19F6" w:rsidP="00C30F63">
            <w:pPr>
              <w:rPr>
                <w:b/>
                <w:lang w:val="en-GB"/>
              </w:rPr>
            </w:pPr>
            <w:r>
              <w:rPr>
                <w:b/>
                <w:lang w:val="en-GB"/>
              </w:rPr>
              <w:t xml:space="preserve">Cosmopolitan </w:t>
            </w:r>
          </w:p>
          <w:p w14:paraId="0DCFB1DC" w14:textId="52A38ED5" w:rsidR="00A1405B" w:rsidRDefault="00A529A2" w:rsidP="00C30F63">
            <w:pPr>
              <w:rPr>
                <w:bCs/>
                <w:lang w:val="en-GB"/>
              </w:rPr>
            </w:pPr>
            <w:r w:rsidRPr="00A529A2">
              <w:rPr>
                <w:bCs/>
                <w:lang w:val="en-GB"/>
              </w:rPr>
              <w:t xml:space="preserve">Grey goose </w:t>
            </w:r>
            <w:r>
              <w:rPr>
                <w:bCs/>
                <w:lang w:val="en-GB"/>
              </w:rPr>
              <w:t>vodka,</w:t>
            </w:r>
            <w:r w:rsidR="00A1405B">
              <w:rPr>
                <w:bCs/>
                <w:lang w:val="en-GB"/>
              </w:rPr>
              <w:t xml:space="preserve"> Cointreau, cranberry juice lime, juice </w:t>
            </w:r>
            <w:r w:rsidR="003F0307">
              <w:rPr>
                <w:bCs/>
                <w:lang w:val="en-GB"/>
              </w:rPr>
              <w:t>£11.50</w:t>
            </w:r>
          </w:p>
          <w:p w14:paraId="0AE9BC7F" w14:textId="77777777" w:rsidR="009F5C30" w:rsidRDefault="009F5C30" w:rsidP="00C30F63">
            <w:pPr>
              <w:rPr>
                <w:lang w:val="en-GB"/>
              </w:rPr>
            </w:pPr>
          </w:p>
          <w:p w14:paraId="57CF220E" w14:textId="6F8B39F1" w:rsidR="008D67A9" w:rsidRDefault="009F5C30" w:rsidP="00C30F63">
            <w:pPr>
              <w:rPr>
                <w:b/>
                <w:bCs/>
                <w:lang w:val="en-GB"/>
              </w:rPr>
            </w:pPr>
            <w:r w:rsidRPr="008768B6">
              <w:rPr>
                <w:b/>
                <w:bCs/>
                <w:lang w:val="en-GB"/>
              </w:rPr>
              <w:t xml:space="preserve">Woo </w:t>
            </w:r>
            <w:r w:rsidR="008768B6" w:rsidRPr="008768B6">
              <w:rPr>
                <w:b/>
                <w:bCs/>
                <w:lang w:val="en-GB"/>
              </w:rPr>
              <w:t>W</w:t>
            </w:r>
            <w:r w:rsidRPr="008768B6">
              <w:rPr>
                <w:b/>
                <w:bCs/>
                <w:lang w:val="en-GB"/>
              </w:rPr>
              <w:t>oo</w:t>
            </w:r>
          </w:p>
          <w:p w14:paraId="4B3AC557" w14:textId="39BB9DBD" w:rsidR="008768B6" w:rsidRDefault="005B42F0" w:rsidP="00C30F63">
            <w:pPr>
              <w:rPr>
                <w:lang w:val="en-GB"/>
              </w:rPr>
            </w:pPr>
            <w:r w:rsidRPr="008E6E4D">
              <w:rPr>
                <w:lang w:val="en-GB"/>
              </w:rPr>
              <w:t>Vodka, peach s</w:t>
            </w:r>
            <w:r w:rsidR="00720C5B" w:rsidRPr="008E6E4D">
              <w:rPr>
                <w:lang w:val="en-GB"/>
              </w:rPr>
              <w:t>ch</w:t>
            </w:r>
            <w:r w:rsidRPr="008E6E4D">
              <w:rPr>
                <w:lang w:val="en-GB"/>
              </w:rPr>
              <w:t>napps</w:t>
            </w:r>
            <w:r w:rsidR="00720C5B" w:rsidRPr="008E6E4D">
              <w:rPr>
                <w:lang w:val="en-GB"/>
              </w:rPr>
              <w:t>, cranberry</w:t>
            </w:r>
            <w:r w:rsidR="008E6E4D">
              <w:rPr>
                <w:lang w:val="en-GB"/>
              </w:rPr>
              <w:t xml:space="preserve"> juice</w:t>
            </w:r>
            <w:r w:rsidR="000B7B94">
              <w:rPr>
                <w:lang w:val="en-GB"/>
              </w:rPr>
              <w:t xml:space="preserve"> </w:t>
            </w:r>
            <w:r w:rsidR="0059795B">
              <w:rPr>
                <w:lang w:val="en-GB"/>
              </w:rPr>
              <w:t>11.70</w:t>
            </w:r>
            <w:r w:rsidR="008E6E4D">
              <w:rPr>
                <w:lang w:val="en-GB"/>
              </w:rPr>
              <w:t xml:space="preserve"> </w:t>
            </w:r>
          </w:p>
          <w:p w14:paraId="6D9F39FE" w14:textId="1080B96A" w:rsidR="0064316B" w:rsidRPr="0064316B" w:rsidRDefault="0064316B" w:rsidP="00C30F63">
            <w:pPr>
              <w:rPr>
                <w:b/>
                <w:bCs/>
                <w:sz w:val="32"/>
                <w:szCs w:val="32"/>
                <w:lang w:val="en-GB"/>
              </w:rPr>
            </w:pPr>
          </w:p>
          <w:p w14:paraId="3515918D" w14:textId="0B9EAC2D" w:rsidR="00311A41" w:rsidRDefault="0064316B" w:rsidP="00C30F63">
            <w:pPr>
              <w:rPr>
                <w:rFonts w:asciiTheme="majorHAnsi" w:hAnsiTheme="majorHAnsi"/>
                <w:color w:val="BC58B7" w:themeColor="accent2"/>
                <w:sz w:val="32"/>
                <w:szCs w:val="32"/>
                <w:lang w:val="en-GB"/>
              </w:rPr>
            </w:pPr>
            <w:r w:rsidRPr="0064316B">
              <w:rPr>
                <w:rFonts w:asciiTheme="majorHAnsi" w:hAnsiTheme="majorHAnsi"/>
                <w:color w:val="BC58B7" w:themeColor="accent2"/>
                <w:sz w:val="32"/>
                <w:szCs w:val="32"/>
                <w:lang w:val="en-GB"/>
              </w:rPr>
              <w:t>Beers</w:t>
            </w:r>
          </w:p>
          <w:p w14:paraId="613FFF94" w14:textId="77777777" w:rsidR="00854DA2" w:rsidRPr="00311A41" w:rsidRDefault="00854DA2" w:rsidP="00C30F63">
            <w:pPr>
              <w:rPr>
                <w:rFonts w:asciiTheme="majorHAnsi" w:hAnsiTheme="majorHAnsi"/>
                <w:color w:val="BC58B7" w:themeColor="accent2"/>
                <w:sz w:val="32"/>
                <w:szCs w:val="32"/>
                <w:lang w:val="en-GB"/>
              </w:rPr>
            </w:pPr>
          </w:p>
          <w:p w14:paraId="3EF77AE6" w14:textId="039B8B39" w:rsidR="0064316B" w:rsidRDefault="00854DA2" w:rsidP="00C30F63">
            <w:pPr>
              <w:rPr>
                <w:lang w:val="en-GB"/>
              </w:rPr>
            </w:pPr>
            <w:r>
              <w:rPr>
                <w:lang w:val="en-GB"/>
              </w:rPr>
              <w:t>Carling</w:t>
            </w:r>
            <w:r w:rsidR="00577976">
              <w:rPr>
                <w:lang w:val="en-GB"/>
              </w:rPr>
              <w:t xml:space="preserve">                          </w:t>
            </w:r>
            <w:r w:rsidR="00F2728C">
              <w:rPr>
                <w:lang w:val="en-GB"/>
              </w:rPr>
              <w:t xml:space="preserve">             </w:t>
            </w:r>
            <w:r>
              <w:rPr>
                <w:lang w:val="en-GB"/>
              </w:rPr>
              <w:t xml:space="preserve"> </w:t>
            </w:r>
            <w:r w:rsidR="00431609">
              <w:rPr>
                <w:lang w:val="en-GB"/>
              </w:rPr>
              <w:t>£5.50</w:t>
            </w:r>
          </w:p>
          <w:p w14:paraId="3D32AC24" w14:textId="3EB26CF6" w:rsidR="00854DA2" w:rsidRDefault="00854DA2" w:rsidP="00C30F63">
            <w:pPr>
              <w:rPr>
                <w:lang w:val="en-GB"/>
              </w:rPr>
            </w:pPr>
            <w:r>
              <w:rPr>
                <w:lang w:val="en-GB"/>
              </w:rPr>
              <w:t xml:space="preserve">Stella </w:t>
            </w:r>
            <w:r w:rsidR="00431609">
              <w:rPr>
                <w:lang w:val="en-GB"/>
              </w:rPr>
              <w:t xml:space="preserve">   </w:t>
            </w:r>
            <w:r w:rsidR="00577976">
              <w:rPr>
                <w:lang w:val="en-GB"/>
              </w:rPr>
              <w:t xml:space="preserve">                         </w:t>
            </w:r>
            <w:r w:rsidR="00F2728C">
              <w:rPr>
                <w:lang w:val="en-GB"/>
              </w:rPr>
              <w:t xml:space="preserve">              </w:t>
            </w:r>
            <w:r w:rsidR="00431609">
              <w:rPr>
                <w:lang w:val="en-GB"/>
              </w:rPr>
              <w:t>£5.50</w:t>
            </w:r>
          </w:p>
          <w:p w14:paraId="6EEF65E5" w14:textId="33E17D05" w:rsidR="00431609" w:rsidRDefault="006112A1" w:rsidP="00C30F63">
            <w:pPr>
              <w:rPr>
                <w:lang w:val="en-GB"/>
              </w:rPr>
            </w:pPr>
            <w:r>
              <w:rPr>
                <w:lang w:val="en-GB"/>
              </w:rPr>
              <w:t xml:space="preserve">Fullers London pride </w:t>
            </w:r>
            <w:r w:rsidR="00F2728C">
              <w:rPr>
                <w:lang w:val="en-GB"/>
              </w:rPr>
              <w:t xml:space="preserve">             </w:t>
            </w:r>
            <w:r w:rsidR="00577976">
              <w:rPr>
                <w:lang w:val="en-GB"/>
              </w:rPr>
              <w:t xml:space="preserve"> £6.50</w:t>
            </w:r>
          </w:p>
          <w:p w14:paraId="6C85E62E" w14:textId="3C9FB144" w:rsidR="00C27065" w:rsidRPr="00A15A1F" w:rsidRDefault="00C27065" w:rsidP="00C30F63">
            <w:pPr>
              <w:rPr>
                <w:lang w:val="en-GB"/>
              </w:rPr>
            </w:pPr>
            <w:r>
              <w:rPr>
                <w:lang w:val="en-GB"/>
              </w:rPr>
              <w:t xml:space="preserve">Corona                                        </w:t>
            </w:r>
            <w:r w:rsidR="00A01516">
              <w:rPr>
                <w:lang w:val="en-GB"/>
              </w:rPr>
              <w:t>£5.50</w:t>
            </w:r>
          </w:p>
          <w:p w14:paraId="47E20603" w14:textId="7B3501E6" w:rsidR="00235436" w:rsidRPr="00A15A1F" w:rsidRDefault="00000000" w:rsidP="00CE6673">
            <w:pPr>
              <w:pStyle w:val="SectionTitlesLowercase"/>
              <w:spacing w:line="360" w:lineRule="auto"/>
              <w:rPr>
                <w:lang w:val="en-GB"/>
              </w:rPr>
            </w:pPr>
            <w:sdt>
              <w:sdtPr>
                <w:rPr>
                  <w:lang w:val="en-GB"/>
                </w:rPr>
                <w:id w:val="1471094555"/>
                <w:placeholder>
                  <w:docPart w:val="3DCDFE12F8D04937BD025819A7411133"/>
                </w:placeholder>
                <w15:appearance w15:val="hidden"/>
              </w:sdtPr>
              <w:sdtContent>
                <w:r w:rsidR="00C23379">
                  <w:rPr>
                    <w:lang w:val="en-GB"/>
                  </w:rPr>
                  <w:t>S</w:t>
                </w:r>
                <w:r w:rsidR="00C23379">
                  <w:t>oft drinks</w:t>
                </w:r>
              </w:sdtContent>
            </w:sdt>
            <w:r w:rsidR="00A6364B" w:rsidRPr="00A15A1F">
              <w:rPr>
                <w:lang w:val="en-GB" w:bidi="en-GB"/>
              </w:rPr>
              <w:t xml:space="preserve"> </w:t>
            </w:r>
          </w:p>
          <w:p w14:paraId="450D7802" w14:textId="359F5EFA" w:rsidR="000A2EA8" w:rsidRPr="00A15A1F" w:rsidRDefault="000A2EA8" w:rsidP="00CE6673">
            <w:pPr>
              <w:spacing w:line="360" w:lineRule="auto"/>
              <w:rPr>
                <w:lang w:val="en-GB"/>
              </w:rPr>
            </w:pPr>
          </w:p>
          <w:p w14:paraId="30C1B32E" w14:textId="77EA6ECB" w:rsidR="000A2EA8" w:rsidRPr="00A15A1F" w:rsidRDefault="00000000" w:rsidP="00CE6673">
            <w:pPr>
              <w:spacing w:line="360" w:lineRule="auto"/>
              <w:rPr>
                <w:lang w:val="en-GB"/>
              </w:rPr>
            </w:pPr>
            <w:sdt>
              <w:sdtPr>
                <w:rPr>
                  <w:lang w:val="en-GB"/>
                </w:rPr>
                <w:id w:val="-194854633"/>
                <w:placeholder>
                  <w:docPart w:val="8AB94053E2874F83B4FDD859A3773324"/>
                </w:placeholder>
                <w15:appearance w15:val="hidden"/>
              </w:sdtPr>
              <w:sdtContent>
                <w:r w:rsidR="00C034DD">
                  <w:rPr>
                    <w:lang w:val="en-GB"/>
                  </w:rPr>
                  <w:t>C</w:t>
                </w:r>
                <w:r w:rsidR="00C034DD">
                  <w:t>oke,</w:t>
                </w:r>
                <w:r w:rsidR="00A36190">
                  <w:t xml:space="preserve"> </w:t>
                </w:r>
                <w:r w:rsidR="003D5A6E">
                  <w:t>Sprite,</w:t>
                </w:r>
                <w:r w:rsidR="00FB22B3">
                  <w:t xml:space="preserve"> Fanta </w:t>
                </w:r>
                <w:r w:rsidR="00257AC5">
                  <w:t xml:space="preserve">      </w:t>
                </w:r>
                <w:r w:rsidR="00FB22B3">
                  <w:t>£</w:t>
                </w:r>
              </w:sdtContent>
            </w:sdt>
            <w:r w:rsidR="00CE6673">
              <w:rPr>
                <w:lang w:val="en-GB"/>
              </w:rPr>
              <w:t>3</w:t>
            </w:r>
            <w:r w:rsidR="00257AC5">
              <w:rPr>
                <w:lang w:val="en-GB"/>
              </w:rPr>
              <w:t>.</w:t>
            </w:r>
            <w:r w:rsidR="00CE6673">
              <w:rPr>
                <w:lang w:val="en-GB"/>
              </w:rPr>
              <w:t>00</w:t>
            </w:r>
          </w:p>
          <w:p w14:paraId="0F0A9D9D" w14:textId="06B752B1" w:rsidR="000A2EA8" w:rsidRPr="00A15A1F" w:rsidRDefault="00257AC5" w:rsidP="00CE6673">
            <w:pPr>
              <w:spacing w:line="360" w:lineRule="auto"/>
              <w:rPr>
                <w:lang w:val="en-GB"/>
              </w:rPr>
            </w:pPr>
            <w:r>
              <w:rPr>
                <w:lang w:val="en-GB"/>
              </w:rPr>
              <w:t>Coffee                                £</w:t>
            </w:r>
            <w:r w:rsidR="001011CC">
              <w:rPr>
                <w:lang w:val="en-GB"/>
              </w:rPr>
              <w:t>2.</w:t>
            </w:r>
            <w:r w:rsidR="00CE6673">
              <w:rPr>
                <w:lang w:val="en-GB"/>
              </w:rPr>
              <w:t>50</w:t>
            </w:r>
          </w:p>
          <w:p w14:paraId="254D59FE" w14:textId="15D09FF7" w:rsidR="00146462" w:rsidRPr="00A15A1F" w:rsidRDefault="00000000" w:rsidP="00CE6673">
            <w:pPr>
              <w:spacing w:line="360" w:lineRule="auto"/>
              <w:rPr>
                <w:lang w:val="en-GB"/>
              </w:rPr>
            </w:pPr>
            <w:sdt>
              <w:sdtPr>
                <w:rPr>
                  <w:lang w:val="en-GB"/>
                </w:rPr>
                <w:id w:val="2146314158"/>
                <w:placeholder>
                  <w:docPart w:val="55E304F0FB124F609E27CB2A34BF91D0"/>
                </w:placeholder>
                <w15:appearance w15:val="hidden"/>
              </w:sdtPr>
              <w:sdtContent>
                <w:r w:rsidR="001011CC">
                  <w:rPr>
                    <w:lang w:val="en-GB"/>
                  </w:rPr>
                  <w:t xml:space="preserve">Tea                                     </w:t>
                </w:r>
                <w:r w:rsidR="00CE6673">
                  <w:rPr>
                    <w:lang w:val="en-GB"/>
                  </w:rPr>
                  <w:t>£2.00</w:t>
                </w:r>
              </w:sdtContent>
            </w:sdt>
          </w:p>
        </w:tc>
      </w:tr>
    </w:tbl>
    <w:p w14:paraId="0D5D073D" w14:textId="77777777" w:rsidR="00273123" w:rsidRDefault="00273123" w:rsidP="00130374">
      <w:pPr>
        <w:rPr>
          <w:b/>
          <w:bCs/>
          <w:sz w:val="56"/>
          <w:szCs w:val="56"/>
          <w:lang w:val="en-GB"/>
        </w:rPr>
      </w:pPr>
    </w:p>
    <w:p w14:paraId="14C97DAD" w14:textId="58D7D938" w:rsidR="00273123" w:rsidRDefault="00273123" w:rsidP="00273123">
      <w:pPr>
        <w:jc w:val="center"/>
        <w:rPr>
          <w:b/>
          <w:bCs/>
          <w:sz w:val="56"/>
          <w:szCs w:val="56"/>
          <w:lang w:val="en-GB"/>
        </w:rPr>
      </w:pPr>
    </w:p>
    <w:p w14:paraId="1695DFB2" w14:textId="44EB5FDD" w:rsidR="00273123" w:rsidRPr="00273123" w:rsidRDefault="00273123" w:rsidP="00273123">
      <w:pPr>
        <w:jc w:val="center"/>
        <w:rPr>
          <w:b/>
          <w:bCs/>
          <w:sz w:val="56"/>
          <w:szCs w:val="56"/>
          <w:lang w:val="en-GB"/>
        </w:rPr>
        <w:sectPr w:rsidR="00273123" w:rsidRPr="00273123" w:rsidSect="00797573">
          <w:pgSz w:w="11906" w:h="16838" w:code="9"/>
          <w:pgMar w:top="720" w:right="720" w:bottom="720" w:left="720" w:header="720" w:footer="720" w:gutter="0"/>
          <w:cols w:space="720"/>
          <w:titlePg/>
          <w:docGrid w:linePitch="360"/>
        </w:sectPr>
      </w:pPr>
    </w:p>
    <w:p w14:paraId="0EB378DF" w14:textId="01F917A4" w:rsidR="002737EF" w:rsidRPr="00A15A1F" w:rsidRDefault="00FC5C3B">
      <w:pPr>
        <w:rPr>
          <w:lang w:val="en-GB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6434" behindDoc="0" locked="0" layoutInCell="1" allowOverlap="1" wp14:anchorId="75A5BFB2" wp14:editId="46BE326E">
                <wp:simplePos x="0" y="0"/>
                <wp:positionH relativeFrom="column">
                  <wp:posOffset>6528569</wp:posOffset>
                </wp:positionH>
                <wp:positionV relativeFrom="paragraph">
                  <wp:posOffset>6914816</wp:posOffset>
                </wp:positionV>
                <wp:extent cx="449179" cy="649705"/>
                <wp:effectExtent l="19050" t="0" r="46355" b="36195"/>
                <wp:wrapNone/>
                <wp:docPr id="19" name="Heart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49179" cy="649705"/>
                        </a:xfrm>
                        <a:prstGeom prst="heart">
                          <a:avLst/>
                        </a:prstGeom>
                        <a:solidFill>
                          <a:srgbClr val="00B050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D7DF35" id="Heart 19" o:spid="_x0000_s1026" style="position:absolute;margin-left:514.05pt;margin-top:544.45pt;width:35.35pt;height:51.15pt;z-index:25166643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49179,64970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" path="m224590,162426v93578,-378994,458536,,,487279c-233947,162426,131011,-216568,224590,162426xe" fillcolor="#00b050" strokecolor="#7f0000 [1604]" strokeweight="1pt">
                <v:stroke joinstyle="miter"/>
                <v:path arrowok="t" o:connecttype="custom" o:connectlocs="224590,162426;224590,649705;224590,162426" o:connectangles="0,0,0"/>
              </v:shape>
            </w:pict>
          </mc:Fallback>
        </mc:AlternateContent>
      </w:r>
      <w:r>
        <w:rPr>
          <w:noProof/>
          <w:lang w:val="en-GB" w:bidi="en-GB"/>
        </w:rPr>
        <w:drawing>
          <wp:inline distT="0" distB="0" distL="0" distR="0" wp14:anchorId="43B34896" wp14:editId="040BA227">
            <wp:extent cx="2767263" cy="1226820"/>
            <wp:effectExtent l="0" t="0" r="0" b="0"/>
            <wp:docPr id="14" name="Picture 14" descr="Couple with matching Pride he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Picture 14" descr="Couple with matching Pride heart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32776" cy="1255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737EF" w:rsidRPr="00A15A1F">
        <w:rPr>
          <w:noProof/>
          <w:lang w:val="en-GB" w:bidi="en-GB"/>
        </w:rPr>
        <mc:AlternateContent>
          <mc:Choice Requires="wpg">
            <w:drawing>
              <wp:anchor distT="0" distB="0" distL="114300" distR="114300" simplePos="0" relativeHeight="251657218" behindDoc="1" locked="1" layoutInCell="1" allowOverlap="1" wp14:anchorId="4E9F91D2" wp14:editId="1ABB6405">
                <wp:simplePos x="0" y="0"/>
                <wp:positionH relativeFrom="page">
                  <wp:align>left</wp:align>
                </wp:positionH>
                <wp:positionV relativeFrom="paragraph">
                  <wp:posOffset>-485140</wp:posOffset>
                </wp:positionV>
                <wp:extent cx="7808595" cy="10706100"/>
                <wp:effectExtent l="0" t="0" r="1905" b="0"/>
                <wp:wrapNone/>
                <wp:docPr id="9" name="Group 9">
                  <a:extLst xmlns:a="http://schemas.openxmlformats.org/drawingml/2006/main">
                    <a:ext uri="{C183D7F6-B498-43B3-948B-1728B52AA6E4}">
                      <adec:decorative xmlns:adec="http://schemas.microsoft.com/office/drawing/2017/decorative" val="1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8595" cy="10706100"/>
                          <a:chOff x="0" y="0"/>
                          <a:chExt cx="7808595" cy="10210672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0" y="0"/>
                            <a:ext cx="7772400" cy="10210672"/>
                          </a:xfrm>
                          <a:prstGeom prst="rect">
                            <a:avLst/>
                          </a:prstGeom>
                          <a:solidFill>
                            <a:schemeClr val="accent5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08595" cy="101314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8BEE3B" id="Group 9" o:spid="_x0000_s1026" alt="&quot;&quot;" style="position:absolute;margin-left:0;margin-top:-38.2pt;width:614.85pt;height:843pt;z-index:-251659262;mso-position-horizontal:left;mso-position-horizontal-relative:page;mso-width-relative:margin;mso-height-relative:margin" coordsize="78085,10210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">
                <v:rect id="Rectangle 7" o:spid="_x0000_s1027" style="position:absolute;width:77724;height:1021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" fillcolor="#f1f0f0 [3208]" stroked="f" strokeweight="1pt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8" type="#_x0000_t75" style="position:absolute;width:78085;height:1013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">
                  <v:imagedata r:id="rId12" o:title=""/>
                </v:shape>
                <w10:wrap anchorx="page"/>
                <w10:anchorlock/>
              </v:group>
            </w:pict>
          </mc:Fallback>
        </mc:AlternateContent>
      </w:r>
    </w:p>
    <w:tbl>
      <w:tblPr>
        <w:tblStyle w:val="TableGrid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442"/>
        <w:gridCol w:w="5024"/>
      </w:tblGrid>
      <w:tr w:rsidR="003F1A12" w:rsidRPr="00A15A1F" w14:paraId="196BDE8A" w14:textId="77777777" w:rsidTr="506792DA">
        <w:trPr>
          <w:trHeight w:val="12960"/>
        </w:trPr>
        <w:tc>
          <w:tcPr>
            <w:tcW w:w="2600" w:type="pct"/>
          </w:tcPr>
          <w:p w14:paraId="1630C840" w14:textId="1C9B041A" w:rsidR="003F1A12" w:rsidRPr="00A15A1F" w:rsidRDefault="005E226C">
            <w:pPr>
              <w:rPr>
                <w:lang w:val="en-GB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3362" behindDoc="0" locked="0" layoutInCell="1" allowOverlap="1" wp14:anchorId="30BB1837" wp14:editId="7C3F9E9A">
                      <wp:simplePos x="0" y="0"/>
                      <wp:positionH relativeFrom="column">
                        <wp:posOffset>1823854</wp:posOffset>
                      </wp:positionH>
                      <wp:positionV relativeFrom="paragraph">
                        <wp:posOffset>2599857</wp:posOffset>
                      </wp:positionV>
                      <wp:extent cx="409073" cy="425116"/>
                      <wp:effectExtent l="19050" t="0" r="29210" b="32385"/>
                      <wp:wrapNone/>
                      <wp:docPr id="16" name="Heart 1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073" cy="425116"/>
                              </a:xfrm>
                              <a:prstGeom prst="heart">
                                <a:avLst/>
                              </a:prstGeom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633249EA" id="Heart 16" o:spid="_x0000_s1026" style="position:absolute;margin-left:143.6pt;margin-top:204.7pt;width:32.2pt;height:33.45pt;z-index:25166336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09073,4251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" path="m204537,106279v85223,-247984,417595,,,318837c-213059,106279,119313,-141705,204537,106279xe" fillcolor="red [3204]" strokecolor="#7f0000 [1604]" strokeweight="1pt">
                      <v:stroke joinstyle="miter"/>
                      <v:path arrowok="t" o:connecttype="custom" o:connectlocs="204537,106279;204537,425116;204537,106279" o:connectangles="0,0,0"/>
                    </v:shape>
                  </w:pict>
                </mc:Fallback>
              </mc:AlternateContent>
            </w:r>
            <w:r w:rsidR="007D20FE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1314" behindDoc="0" locked="0" layoutInCell="1" allowOverlap="1" wp14:anchorId="705C92B3" wp14:editId="2A339E41">
                      <wp:simplePos x="0" y="0"/>
                      <wp:positionH relativeFrom="column">
                        <wp:posOffset>-894381</wp:posOffset>
                      </wp:positionH>
                      <wp:positionV relativeFrom="paragraph">
                        <wp:posOffset>1822183</wp:posOffset>
                      </wp:positionV>
                      <wp:extent cx="3713647" cy="1828800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3713647" cy="1828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19A0B7D7" w14:textId="6757AF93" w:rsidR="00001241" w:rsidRDefault="00DC4F0F" w:rsidP="00DC4F0F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:lang w:bidi="en-GB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outline/>
                                      <w:noProof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:lang w:bidi="en-GB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 xml:space="preserve">Hotel </w:t>
                                  </w:r>
                                </w:p>
                                <w:p w14:paraId="2B368C51" w14:textId="78375257" w:rsidR="00DC4F0F" w:rsidRPr="00DC4F0F" w:rsidRDefault="00DC4F0F" w:rsidP="00DC4F0F">
                                  <w:pPr>
                                    <w:jc w:val="center"/>
                                    <w:rPr>
                                      <w:b/>
                                      <w:outline/>
                                      <w:noProof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:lang w:bidi="en-GB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</w:pPr>
                                  <w:r>
                                    <w:rPr>
                                      <w:b/>
                                      <w:outline/>
                                      <w:noProof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:lang w:bidi="en-GB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Trin</w:t>
                                  </w:r>
                                  <w:r w:rsidR="00001241">
                                    <w:rPr>
                                      <w:b/>
                                      <w:outline/>
                                      <w:noProof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:lang w:bidi="en-GB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i</w:t>
                                  </w:r>
                                  <w:r>
                                    <w:rPr>
                                      <w:b/>
                                      <w:outline/>
                                      <w:noProof/>
                                      <w:color w:val="BC58B7" w:themeColor="accent2"/>
                                      <w:spacing w:val="0"/>
                                      <w:sz w:val="72"/>
                                      <w:szCs w:val="72"/>
                                      <w:lang w:bidi="en-GB"/>
                                      <w14:shadow w14:blurRad="0" w14:dist="38100" w14:dir="2700000" w14:sx="100000" w14:sy="100000" w14:kx="0" w14:ky="0" w14:algn="tl">
                                        <w14:schemeClr w14:val="accent2"/>
                                      </w14:shadow>
                                      <w14:textOutline w14:w="6604" w14:cap="flat" w14:cmpd="sng" w14:algn="ctr">
                                        <w14:solidFill>
                                          <w14:schemeClr w14:val="accent2"/>
                                        </w14:solidFill>
                                        <w14:prstDash w14:val="solid"/>
                                        <w14:round/>
                                      </w14:textOutline>
                                      <w14:textFill>
                                        <w14:solidFill>
                                          <w14:srgbClr w14:val="FFFFFF"/>
                                        </w14:solidFill>
                                      </w14:textFill>
                                    </w:rPr>
                                    <w:t>ty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5C92B3" id="Text Box 11" o:spid="_x0000_s1027" type="#_x0000_t202" style="position:absolute;margin-left:-70.4pt;margin-top:143.5pt;width:292.4pt;height:2in;z-index:25166131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" filled="f" stroked="f">
                      <v:fill o:detectmouseclick="t"/>
                      <v:textbox>
                        <w:txbxContent>
                          <w:p w14:paraId="19A0B7D7" w14:textId="6757AF93" w:rsidR="00001241" w:rsidRDefault="00DC4F0F" w:rsidP="00DC4F0F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BC58B7" w:themeColor="accent2"/>
                                <w:spacing w:val="0"/>
                                <w:sz w:val="72"/>
                                <w:szCs w:val="72"/>
                                <w:lang w:bidi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BC58B7" w:themeColor="accent2"/>
                                <w:spacing w:val="0"/>
                                <w:sz w:val="72"/>
                                <w:szCs w:val="72"/>
                                <w:lang w:bidi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 xml:space="preserve">Hotel </w:t>
                            </w:r>
                          </w:p>
                          <w:p w14:paraId="2B368C51" w14:textId="78375257" w:rsidR="00DC4F0F" w:rsidRPr="00DC4F0F" w:rsidRDefault="00DC4F0F" w:rsidP="00DC4F0F">
                            <w:pPr>
                              <w:jc w:val="center"/>
                              <w:rPr>
                                <w:b/>
                                <w:outline/>
                                <w:noProof/>
                                <w:color w:val="BC58B7" w:themeColor="accent2"/>
                                <w:spacing w:val="0"/>
                                <w:sz w:val="72"/>
                                <w:szCs w:val="72"/>
                                <w:lang w:bidi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b/>
                                <w:outline/>
                                <w:noProof/>
                                <w:color w:val="BC58B7" w:themeColor="accent2"/>
                                <w:spacing w:val="0"/>
                                <w:sz w:val="72"/>
                                <w:szCs w:val="72"/>
                                <w:lang w:bidi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Trin</w:t>
                            </w:r>
                            <w:r w:rsidR="00001241">
                              <w:rPr>
                                <w:b/>
                                <w:outline/>
                                <w:noProof/>
                                <w:color w:val="BC58B7" w:themeColor="accent2"/>
                                <w:spacing w:val="0"/>
                                <w:sz w:val="72"/>
                                <w:szCs w:val="72"/>
                                <w:lang w:bidi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i</w:t>
                            </w:r>
                            <w:r>
                              <w:rPr>
                                <w:b/>
                                <w:outline/>
                                <w:noProof/>
                                <w:color w:val="BC58B7" w:themeColor="accent2"/>
                                <w:spacing w:val="0"/>
                                <w:sz w:val="72"/>
                                <w:szCs w:val="72"/>
                                <w:lang w:bidi="en-GB"/>
                                <w14:shadow w14:blurRad="0" w14:dist="38100" w14:dir="2700000" w14:sx="100000" w14:sy="100000" w14:kx="0" w14:ky="0" w14:algn="tl">
                                  <w14:schemeClr w14:val="accent2"/>
                                </w14:shadow>
                                <w14:textOutline w14:w="6604" w14:cap="flat" w14:cmpd="sng" w14:algn="ctr">
                                  <w14:solidFill>
                                    <w14:schemeClr w14:val="accent2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  <w:t>ty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2400" w:type="pct"/>
            <w:vAlign w:val="center"/>
          </w:tcPr>
          <w:p w14:paraId="687EEC6E" w14:textId="73C67A4F" w:rsidR="00B82E05" w:rsidRPr="00A15A1F" w:rsidRDefault="00000000" w:rsidP="00B82E05">
            <w:pPr>
              <w:pStyle w:val="TitleAllCaps"/>
              <w:rPr>
                <w:lang w:val="en-GB"/>
              </w:rPr>
            </w:pPr>
            <w:sdt>
              <w:sdtPr>
                <w:rPr>
                  <w:lang w:val="en-GB"/>
                </w:rPr>
                <w:id w:val="356547511"/>
                <w:placeholder>
                  <w:docPart w:val="87C75D53DA704DA0A5E4E866575B2022"/>
                </w:placeholder>
                <w15:appearance w15:val="hidden"/>
              </w:sdtPr>
              <w:sdtContent>
                <w:r w:rsidR="005250AC" w:rsidRPr="005250AC">
                  <w:rPr>
                    <w:sz w:val="52"/>
                    <w:szCs w:val="52"/>
                    <w:lang w:val="en-GB"/>
                  </w:rPr>
                  <w:t>valentines menu</w:t>
                </w:r>
              </w:sdtContent>
            </w:sdt>
            <w:r w:rsidR="00B82E05" w:rsidRPr="00A15A1F">
              <w:rPr>
                <w:lang w:val="en-GB" w:bidi="en-GB"/>
              </w:rPr>
              <w:t xml:space="preserve"> </w:t>
            </w:r>
          </w:p>
          <w:p w14:paraId="6841261A" w14:textId="77777777" w:rsidR="00B82E05" w:rsidRPr="00A15A1F" w:rsidRDefault="00B82E05" w:rsidP="00B82E05">
            <w:pPr>
              <w:rPr>
                <w:rFonts w:asciiTheme="majorHAnsi" w:hAnsiTheme="majorHAnsi"/>
                <w:color w:val="BC58B7" w:themeColor="accent2"/>
                <w:sz w:val="4"/>
                <w:szCs w:val="4"/>
                <w:lang w:val="en-GB"/>
              </w:rPr>
            </w:pPr>
          </w:p>
          <w:p w14:paraId="265FB419" w14:textId="6A1EA0B5" w:rsidR="00B82E05" w:rsidRPr="00A15A1F" w:rsidRDefault="00000000" w:rsidP="00B82E05">
            <w:pPr>
              <w:pStyle w:val="Subtitle"/>
              <w:rPr>
                <w:rStyle w:val="SentenceCaseGoldSubtitle"/>
                <w:szCs w:val="22"/>
                <w:lang w:val="en-GB"/>
              </w:rPr>
            </w:pPr>
            <w:sdt>
              <w:sdtPr>
                <w:rPr>
                  <w:szCs w:val="36"/>
                  <w:lang w:val="en-GB"/>
                </w:rPr>
                <w:id w:val="-942601738"/>
                <w:placeholder>
                  <w:docPart w:val="B6D3D03DC38040D6BCEBCE38640F49C7"/>
                </w:placeholder>
                <w15:appearance w15:val="hidden"/>
              </w:sdtPr>
              <w:sdtEndPr>
                <w:rPr>
                  <w:rStyle w:val="SentenceCaseGoldSubtitle"/>
                </w:rPr>
              </w:sdtEndPr>
              <w:sdtContent>
                <w:r w:rsidR="005250AC">
                  <w:rPr>
                    <w:szCs w:val="36"/>
                    <w:lang w:val="en-GB"/>
                  </w:rPr>
                  <w:t>£45pp</w:t>
                </w:r>
              </w:sdtContent>
            </w:sdt>
            <w:r w:rsidR="00B82E05" w:rsidRPr="00A15A1F">
              <w:rPr>
                <w:rStyle w:val="SentenceCaseGoldSubtitle"/>
                <w:szCs w:val="22"/>
                <w:lang w:val="en-GB" w:bidi="en-GB"/>
              </w:rPr>
              <w:t xml:space="preserve"> </w:t>
            </w:r>
          </w:p>
          <w:sdt>
            <w:sdtPr>
              <w:rPr>
                <w:lang w:val="en-GB"/>
              </w:rPr>
              <w:id w:val="2114315942"/>
              <w:placeholder>
                <w:docPart w:val="1145C54F027F45318B2773BC257C500E"/>
              </w:placeholder>
              <w15:appearance w15:val="hidden"/>
            </w:sdtPr>
            <w:sdtContent>
              <w:p w14:paraId="64753805" w14:textId="55E4610B" w:rsidR="00DF6977" w:rsidRDefault="00DF6977" w:rsidP="00B82E05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Select one dish from each </w:t>
                </w:r>
                <w:r w:rsidR="00C034DD">
                  <w:rPr>
                    <w:lang w:val="en-GB"/>
                  </w:rPr>
                  <w:t>course.</w:t>
                </w:r>
                <w:r>
                  <w:rPr>
                    <w:lang w:val="en-GB"/>
                  </w:rPr>
                  <w:t xml:space="preserve"> </w:t>
                </w:r>
              </w:p>
              <w:p w14:paraId="6F5F0BF5" w14:textId="51560C48" w:rsidR="00DF6977" w:rsidRPr="00A15A1F" w:rsidRDefault="00DF6977" w:rsidP="00B82E05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>Glass of prosecco on arrival or non-alcoholic alternative</w:t>
                </w:r>
              </w:p>
            </w:sdtContent>
          </w:sdt>
          <w:p w14:paraId="7B1AA38D" w14:textId="7BB265CA" w:rsidR="00B82E05" w:rsidRPr="00A15A1F" w:rsidRDefault="00F350ED" w:rsidP="00B82E05">
            <w:pPr>
              <w:rPr>
                <w:lang w:val="en-GB"/>
              </w:rPr>
            </w:pPr>
            <w:r>
              <w:rPr>
                <w:lang w:val="en-GB"/>
              </w:rPr>
              <w:t xml:space="preserve">From the drinks menu </w:t>
            </w:r>
          </w:p>
          <w:p w14:paraId="3A6362E8" w14:textId="6011A781" w:rsidR="005250AC" w:rsidRDefault="00000000" w:rsidP="00B82E05">
            <w:pPr>
              <w:pStyle w:val="SectionTitlesAllCaps"/>
              <w:rPr>
                <w:lang w:val="en-GB" w:bidi="en-GB"/>
              </w:rPr>
            </w:pPr>
            <w:sdt>
              <w:sdtPr>
                <w:rPr>
                  <w:lang w:val="en-GB"/>
                </w:rPr>
                <w:id w:val="1458295859"/>
                <w:placeholder>
                  <w:docPart w:val="9DAF1035B1B946B98A5629FFC4BD9C73"/>
                </w:placeholder>
                <w:showingPlcHdr/>
                <w15:appearance w15:val="hidden"/>
              </w:sdtPr>
              <w:sdtContent>
                <w:r w:rsidR="00B82E05" w:rsidRPr="00A15A1F">
                  <w:rPr>
                    <w:lang w:val="en-GB" w:bidi="en-GB"/>
                  </w:rPr>
                  <w:t>FIRST COURSE</w:t>
                </w:r>
              </w:sdtContent>
            </w:sdt>
            <w:r w:rsidR="00B82E05" w:rsidRPr="00A15A1F">
              <w:rPr>
                <w:lang w:val="en-GB" w:bidi="en-GB"/>
              </w:rPr>
              <w:t xml:space="preserve"> </w:t>
            </w:r>
          </w:p>
          <w:p w14:paraId="61532492" w14:textId="77777777" w:rsidR="005250AC" w:rsidRDefault="005250AC" w:rsidP="005250AC">
            <w:pPr>
              <w:pStyle w:val="MenuItem"/>
              <w:rPr>
                <w:lang w:val="en-GB" w:bidi="en-GB"/>
              </w:rPr>
            </w:pPr>
            <w:sdt>
              <w:sdtPr>
                <w:rPr>
                  <w:lang w:val="en-GB"/>
                </w:rPr>
                <w:id w:val="810215418"/>
                <w:placeholder>
                  <w:docPart w:val="2D3E17CC81324E78B0C48C268B1479CB"/>
                </w:placeholder>
                <w15:appearance w15:val="hidden"/>
              </w:sdtPr>
              <w:sdtContent>
                <w:r>
                  <w:rPr>
                    <w:lang w:val="en-GB"/>
                  </w:rPr>
                  <w:t>B</w:t>
                </w:r>
                <w:r>
                  <w:t>utternut squash soup</w:t>
                </w:r>
              </w:sdtContent>
            </w:sdt>
            <w:r w:rsidRPr="00A15A1F">
              <w:rPr>
                <w:lang w:val="en-GB" w:bidi="en-GB"/>
              </w:rPr>
              <w:t xml:space="preserve"> </w:t>
            </w:r>
          </w:p>
          <w:p w14:paraId="4DAEEF9F" w14:textId="35BBA18C" w:rsidR="005250AC" w:rsidRPr="00BC46EC" w:rsidRDefault="005250AC" w:rsidP="005250AC">
            <w:pPr>
              <w:rPr>
                <w:lang w:val="en-GB" w:bidi="en-GB"/>
              </w:rPr>
            </w:pPr>
            <w:r>
              <w:rPr>
                <w:lang w:val="en-GB" w:bidi="en-GB"/>
              </w:rPr>
              <w:t xml:space="preserve">Served with warm crusty bread, black truffle </w:t>
            </w:r>
            <w:r w:rsidR="003D5A6E">
              <w:rPr>
                <w:lang w:val="en-GB" w:bidi="en-GB"/>
              </w:rPr>
              <w:t>oil.</w:t>
            </w:r>
          </w:p>
          <w:p w14:paraId="4B2B86E5" w14:textId="77777777" w:rsidR="005250AC" w:rsidRPr="00A15A1F" w:rsidRDefault="005250AC" w:rsidP="005250AC">
            <w:pPr>
              <w:rPr>
                <w:lang w:val="en-GB"/>
              </w:rPr>
            </w:pPr>
          </w:p>
          <w:p w14:paraId="5FE2DAC1" w14:textId="77777777" w:rsidR="005250AC" w:rsidRPr="00A15A1F" w:rsidRDefault="005250AC" w:rsidP="005250AC">
            <w:pPr>
              <w:pStyle w:val="MenuItem"/>
              <w:rPr>
                <w:lang w:val="en-GB"/>
              </w:rPr>
            </w:pPr>
            <w:sdt>
              <w:sdtPr>
                <w:rPr>
                  <w:lang w:val="en-GB"/>
                </w:rPr>
                <w:id w:val="-532653537"/>
                <w:placeholder>
                  <w:docPart w:val="C5460A23921B4736AC8DDFC307948D0B"/>
                </w:placeholder>
                <w15:appearance w15:val="hidden"/>
              </w:sdtPr>
              <w:sdtContent>
                <w:r>
                  <w:rPr>
                    <w:lang w:val="en-GB"/>
                  </w:rPr>
                  <w:t xml:space="preserve">Smoked salmon blinis </w:t>
                </w:r>
              </w:sdtContent>
            </w:sdt>
          </w:p>
          <w:sdt>
            <w:sdtPr>
              <w:rPr>
                <w:rFonts w:cs="Calibri"/>
                <w:szCs w:val="18"/>
                <w:lang w:val="en-GB"/>
              </w:rPr>
              <w:id w:val="-1645118161"/>
              <w:placeholder>
                <w:docPart w:val="47B8E99B710F4DDD80D60B7586F74E7E"/>
              </w:placeholder>
              <w15:appearance w15:val="hidden"/>
            </w:sdtPr>
            <w:sdtContent>
              <w:p w14:paraId="1CEEF69B" w14:textId="77777777" w:rsidR="005250AC" w:rsidRDefault="005250AC" w:rsidP="005250AC">
                <w:pPr>
                  <w:rPr>
                    <w:rFonts w:cs="Calibri"/>
                    <w:szCs w:val="18"/>
                    <w:lang w:val="en-GB"/>
                  </w:rPr>
                </w:pPr>
                <w:r>
                  <w:rPr>
                    <w:rFonts w:cs="Calibri"/>
                    <w:szCs w:val="18"/>
                    <w:lang w:val="en-GB"/>
                  </w:rPr>
                  <w:t xml:space="preserve">Locally line caught with fresh choux pastry </w:t>
                </w:r>
              </w:p>
              <w:p w14:paraId="16775FA5" w14:textId="33B426AC" w:rsidR="005250AC" w:rsidRDefault="005250AC" w:rsidP="005250AC">
                <w:pPr>
                  <w:rPr>
                    <w:rStyle w:val="Bodycopy"/>
                    <w:lang w:val="en-GB"/>
                  </w:rPr>
                </w:pPr>
              </w:p>
              <w:p w14:paraId="1FE8D22B" w14:textId="01C0743C" w:rsidR="005250AC" w:rsidRDefault="005250AC" w:rsidP="005250AC">
                <w:pPr>
                  <w:rPr>
                    <w:rStyle w:val="Bodycopy"/>
                    <w:lang w:val="en-GB"/>
                  </w:rPr>
                </w:pPr>
                <w:r w:rsidRPr="00417BEA">
                  <w:rPr>
                    <w:rStyle w:val="Bodycopy"/>
                    <w:b/>
                    <w:bCs/>
                    <w:lang w:val="en-GB"/>
                  </w:rPr>
                  <w:t xml:space="preserve">Caramelized red onion </w:t>
                </w:r>
                <w:r w:rsidR="003D5A6E" w:rsidRPr="00417BEA">
                  <w:rPr>
                    <w:rStyle w:val="Bodycopy"/>
                    <w:b/>
                    <w:bCs/>
                    <w:lang w:val="en-GB"/>
                  </w:rPr>
                  <w:t>tart.</w:t>
                </w:r>
                <w:r>
                  <w:rPr>
                    <w:rStyle w:val="Bodycopy"/>
                    <w:lang w:val="en-GB"/>
                  </w:rPr>
                  <w:t xml:space="preserve"> </w:t>
                </w:r>
              </w:p>
              <w:p w14:paraId="7542CF95" w14:textId="49536601" w:rsidR="00B82E05" w:rsidRPr="00CB344A" w:rsidRDefault="005250AC" w:rsidP="00B82E05">
                <w:pPr>
                  <w:rPr>
                    <w:rFonts w:cs="Calibri"/>
                    <w:szCs w:val="18"/>
                    <w:lang w:val="en-GB"/>
                  </w:rPr>
                </w:pPr>
                <w:r>
                  <w:rPr>
                    <w:rStyle w:val="Bodycopy"/>
                    <w:lang w:val="en-GB"/>
                  </w:rPr>
                  <w:t>With seasonal green salad</w:t>
                </w:r>
              </w:p>
            </w:sdtContent>
          </w:sdt>
          <w:p w14:paraId="3499D102" w14:textId="435407BA" w:rsidR="00B82E05" w:rsidRPr="00A15A1F" w:rsidRDefault="00B82E05" w:rsidP="00B82E05">
            <w:pPr>
              <w:rPr>
                <w:lang w:val="en-GB"/>
              </w:rPr>
            </w:pPr>
          </w:p>
          <w:p w14:paraId="0BF403E9" w14:textId="0F7F538C" w:rsidR="00A6364B" w:rsidRPr="00A15A1F" w:rsidRDefault="00000000" w:rsidP="00B82E05">
            <w:pPr>
              <w:pStyle w:val="SectionTitlesAllCaps"/>
              <w:rPr>
                <w:lang w:val="en-GB"/>
              </w:rPr>
            </w:pPr>
            <w:sdt>
              <w:sdtPr>
                <w:rPr>
                  <w:lang w:val="en-GB"/>
                </w:rPr>
                <w:id w:val="1962837455"/>
                <w:placeholder>
                  <w:docPart w:val="8B7454EB7D2D48AA87E765F7DA39066E"/>
                </w:placeholder>
                <w:showingPlcHdr/>
                <w15:appearance w15:val="hidden"/>
              </w:sdtPr>
              <w:sdtContent>
                <w:r w:rsidR="00B82E05" w:rsidRPr="00A15A1F">
                  <w:rPr>
                    <w:lang w:val="en-GB" w:bidi="en-GB"/>
                  </w:rPr>
                  <w:t>SECOND COURSE</w:t>
                </w:r>
              </w:sdtContent>
            </w:sdt>
            <w:r w:rsidR="00B82E05" w:rsidRPr="00A15A1F">
              <w:rPr>
                <w:lang w:val="en-GB" w:bidi="en-GB"/>
              </w:rPr>
              <w:t xml:space="preserve"> </w:t>
            </w:r>
          </w:p>
          <w:p w14:paraId="60F8A0F0" w14:textId="1F41B778" w:rsidR="00B82E05" w:rsidRPr="00A15A1F" w:rsidRDefault="00B82E05" w:rsidP="00B82E05">
            <w:pPr>
              <w:rPr>
                <w:lang w:val="en-GB"/>
              </w:rPr>
            </w:pPr>
          </w:p>
          <w:p w14:paraId="5B694158" w14:textId="77777777" w:rsidR="005250AC" w:rsidRPr="00A15A1F" w:rsidRDefault="005250AC" w:rsidP="005250AC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 xml:space="preserve">French trimmed lamb cutlets </w:t>
            </w:r>
          </w:p>
          <w:p w14:paraId="6FFCA11C" w14:textId="0D6F0550" w:rsidR="005250AC" w:rsidRPr="00D23EE4" w:rsidRDefault="005250AC" w:rsidP="005250AC">
            <w:pPr>
              <w:rPr>
                <w:lang w:val="en-GB"/>
              </w:rPr>
            </w:pPr>
            <w:sdt>
              <w:sdtPr>
                <w:rPr>
                  <w:lang w:val="en-GB"/>
                </w:rPr>
                <w:id w:val="-1931739637"/>
                <w:placeholder>
                  <w:docPart w:val="223411D81C5E48878BE160F05463381A"/>
                </w:placeholder>
                <w15:appearance w15:val="hidden"/>
              </w:sdtPr>
              <w:sdtContent>
                <w:r w:rsidRPr="00D23EE4">
                  <w:rPr>
                    <w:lang w:val="en-GB"/>
                  </w:rPr>
                  <w:t>cauliflower puree</w:t>
                </w:r>
              </w:sdtContent>
            </w:sdt>
            <w:r w:rsidRPr="00D23EE4">
              <w:rPr>
                <w:lang w:val="en-GB"/>
              </w:rPr>
              <w:t>, purple sprouting b</w:t>
            </w:r>
            <w:r>
              <w:rPr>
                <w:lang w:val="en-GB"/>
              </w:rPr>
              <w:t xml:space="preserve">roccoli, baby </w:t>
            </w:r>
            <w:r>
              <w:rPr>
                <w:lang w:val="en-GB"/>
              </w:rPr>
              <w:t>potatoes, red wine</w:t>
            </w:r>
            <w:r>
              <w:rPr>
                <w:lang w:val="en-GB"/>
              </w:rPr>
              <w:t xml:space="preserve"> jus</w:t>
            </w:r>
          </w:p>
          <w:p w14:paraId="49BDAEB3" w14:textId="6D9161BD" w:rsidR="005250AC" w:rsidRPr="00D23EE4" w:rsidRDefault="005250AC" w:rsidP="005250AC">
            <w:pPr>
              <w:rPr>
                <w:lang w:val="en-GB"/>
              </w:rPr>
            </w:pPr>
          </w:p>
          <w:p w14:paraId="0CE3E8DD" w14:textId="77777777" w:rsidR="005250AC" w:rsidRPr="00A15A1F" w:rsidRDefault="005250AC" w:rsidP="005250AC">
            <w:pPr>
              <w:pStyle w:val="MenuItem"/>
              <w:rPr>
                <w:lang w:val="en-GB"/>
              </w:rPr>
            </w:pPr>
            <w:r>
              <w:rPr>
                <w:lang w:val="en-GB"/>
              </w:rPr>
              <w:t>Surf and turf sirloin steak</w:t>
            </w:r>
          </w:p>
          <w:sdt>
            <w:sdtPr>
              <w:rPr>
                <w:lang w:val="en-GB"/>
              </w:rPr>
              <w:id w:val="1469240956"/>
              <w:placeholder>
                <w:docPart w:val="DFB21C1631C5468A858370A5E62CD3F0"/>
              </w:placeholder>
              <w15:appearance w15:val="hidden"/>
            </w:sdtPr>
            <w:sdtEndPr>
              <w:rPr>
                <w:b/>
                <w:bCs/>
              </w:rPr>
            </w:sdtEndPr>
            <w:sdtContent>
              <w:p w14:paraId="1E6925FA" w14:textId="541F5E4A" w:rsidR="005250AC" w:rsidRDefault="005250AC" w:rsidP="005250AC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Jumbo king prawns, triple cooked chips and side </w:t>
                </w:r>
                <w:r w:rsidR="003D5A6E">
                  <w:rPr>
                    <w:lang w:val="en-GB"/>
                  </w:rPr>
                  <w:t>salad.</w:t>
                </w:r>
              </w:p>
              <w:p w14:paraId="42E2AA6F" w14:textId="77777777" w:rsidR="005250AC" w:rsidRDefault="005250AC" w:rsidP="005250AC"/>
              <w:p w14:paraId="0CB12A29" w14:textId="77777777" w:rsidR="005250AC" w:rsidRDefault="005250AC" w:rsidP="005250AC">
                <w:pPr>
                  <w:rPr>
                    <w:b/>
                    <w:bCs/>
                    <w:lang w:val="en-GB"/>
                  </w:rPr>
                </w:pPr>
                <w:r w:rsidRPr="000F35D7">
                  <w:rPr>
                    <w:b/>
                    <w:bCs/>
                    <w:lang w:val="en-GB"/>
                  </w:rPr>
                  <w:t xml:space="preserve">Vegetable wellington </w:t>
                </w:r>
              </w:p>
            </w:sdtContent>
          </w:sdt>
          <w:p w14:paraId="3D430E06" w14:textId="05C46759" w:rsidR="00B82E05" w:rsidRPr="00A15A1F" w:rsidRDefault="005250AC" w:rsidP="005250AC">
            <w:pPr>
              <w:rPr>
                <w:lang w:val="en-GB"/>
              </w:rPr>
            </w:pPr>
            <w:r>
              <w:rPr>
                <w:lang w:val="en-GB"/>
              </w:rPr>
              <w:t>Mushrooms, potatoes spinach filling, served with hearty gravy</w:t>
            </w:r>
            <w:r w:rsidR="00BB0495">
              <w:rPr>
                <w:lang w:val="en-GB"/>
              </w:rPr>
              <w:t>,</w:t>
            </w:r>
            <w:r>
              <w:rPr>
                <w:lang w:val="en-GB"/>
              </w:rPr>
              <w:t xml:space="preserve"> side of chips or roast potatoes</w:t>
            </w:r>
          </w:p>
          <w:p w14:paraId="507DD92A" w14:textId="77777777" w:rsidR="00A6364B" w:rsidRPr="00A15A1F" w:rsidRDefault="00000000" w:rsidP="00B82E05">
            <w:pPr>
              <w:pStyle w:val="SectionTitlesAllCaps"/>
              <w:rPr>
                <w:lang w:val="en-GB"/>
              </w:rPr>
            </w:pPr>
            <w:sdt>
              <w:sdtPr>
                <w:rPr>
                  <w:lang w:val="en-GB"/>
                </w:rPr>
                <w:id w:val="-1527942327"/>
                <w:placeholder>
                  <w:docPart w:val="47DB037290ED44679D7FB204211DE3F0"/>
                </w:placeholder>
                <w:showingPlcHdr/>
                <w15:appearance w15:val="hidden"/>
              </w:sdtPr>
              <w:sdtContent>
                <w:r w:rsidR="00B82E05" w:rsidRPr="00A15A1F">
                  <w:rPr>
                    <w:lang w:val="en-GB" w:bidi="en-GB"/>
                  </w:rPr>
                  <w:t>THIRD COURSE</w:t>
                </w:r>
              </w:sdtContent>
            </w:sdt>
            <w:r w:rsidR="00B82E05" w:rsidRPr="00A15A1F">
              <w:rPr>
                <w:lang w:val="en-GB" w:bidi="en-GB"/>
              </w:rPr>
              <w:t xml:space="preserve"> </w:t>
            </w:r>
          </w:p>
          <w:p w14:paraId="07010A0F" w14:textId="77777777" w:rsidR="00B82E05" w:rsidRPr="00A15A1F" w:rsidRDefault="00B82E05" w:rsidP="00A6364B">
            <w:pPr>
              <w:rPr>
                <w:szCs w:val="14"/>
                <w:lang w:val="en-GB"/>
              </w:rPr>
            </w:pPr>
          </w:p>
          <w:sdt>
            <w:sdtPr>
              <w:rPr>
                <w:lang w:val="en-GB"/>
              </w:rPr>
              <w:id w:val="115036692"/>
              <w:placeholder>
                <w:docPart w:val="686C9312658E420EB5A024ED125442C1"/>
              </w:placeholder>
              <w15:appearance w15:val="hidden"/>
            </w:sdtPr>
            <w:sdtEndPr>
              <w:rPr>
                <w:b w:val="0"/>
              </w:rPr>
            </w:sdtEndPr>
            <w:sdtContent>
              <w:p w14:paraId="01E14ADF" w14:textId="77777777" w:rsidR="003968F9" w:rsidRDefault="003968F9" w:rsidP="003968F9">
                <w:pPr>
                  <w:pStyle w:val="MenuItem"/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Warm gooey chocolate brownie </w:t>
                </w:r>
              </w:p>
              <w:p w14:paraId="30F6C415" w14:textId="45ABC87D" w:rsidR="00A11215" w:rsidRDefault="003968F9" w:rsidP="003968F9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Served with </w:t>
                </w:r>
                <w:r w:rsidR="00C648B0">
                  <w:rPr>
                    <w:lang w:val="en-GB"/>
                  </w:rPr>
                  <w:t xml:space="preserve">a choice of </w:t>
                </w:r>
                <w:r>
                  <w:rPr>
                    <w:lang w:val="en-GB"/>
                  </w:rPr>
                  <w:t xml:space="preserve">fresh cream </w:t>
                </w:r>
                <w:r w:rsidR="00F024F8">
                  <w:rPr>
                    <w:lang w:val="en-GB"/>
                  </w:rPr>
                  <w:t>or</w:t>
                </w:r>
                <w:r w:rsidR="00C648B0">
                  <w:rPr>
                    <w:lang w:val="en-GB"/>
                  </w:rPr>
                  <w:t xml:space="preserve"> ice cream </w:t>
                </w:r>
              </w:p>
              <w:p w14:paraId="65135755" w14:textId="320A3790" w:rsidR="00C648B0" w:rsidRDefault="00C648B0" w:rsidP="003968F9">
                <w:pPr>
                  <w:rPr>
                    <w:lang w:val="en-GB"/>
                  </w:rPr>
                </w:pPr>
              </w:p>
              <w:p w14:paraId="4D02676D" w14:textId="35329194" w:rsidR="00C648B0" w:rsidRDefault="009C4E0F" w:rsidP="003968F9">
                <w:pPr>
                  <w:rPr>
                    <w:b/>
                    <w:bCs/>
                    <w:lang w:val="en-GB"/>
                  </w:rPr>
                </w:pPr>
                <w:r w:rsidRPr="009C4E0F">
                  <w:rPr>
                    <w:b/>
                    <w:bCs/>
                    <w:lang w:val="en-GB"/>
                  </w:rPr>
                  <w:t>Heart shaped strawberry</w:t>
                </w:r>
                <w:r w:rsidR="003A02FE">
                  <w:rPr>
                    <w:b/>
                    <w:bCs/>
                    <w:lang w:val="en-GB"/>
                  </w:rPr>
                  <w:t xml:space="preserve"> jam</w:t>
                </w:r>
                <w:r w:rsidRPr="009C4E0F">
                  <w:rPr>
                    <w:b/>
                    <w:bCs/>
                    <w:lang w:val="en-GB"/>
                  </w:rPr>
                  <w:t xml:space="preserve"> </w:t>
                </w:r>
                <w:r w:rsidR="003D5A6E" w:rsidRPr="009C4E0F">
                  <w:rPr>
                    <w:b/>
                    <w:bCs/>
                    <w:lang w:val="en-GB"/>
                  </w:rPr>
                  <w:t>tart</w:t>
                </w:r>
                <w:proofErr w:type="gramStart"/>
                <w:r w:rsidR="003D5A6E" w:rsidRPr="009C4E0F">
                  <w:rPr>
                    <w:b/>
                    <w:bCs/>
                    <w:lang w:val="en-GB"/>
                  </w:rPr>
                  <w:t>.</w:t>
                </w:r>
                <w:r w:rsidRPr="009C4E0F">
                  <w:rPr>
                    <w:b/>
                    <w:bCs/>
                    <w:lang w:val="en-GB"/>
                  </w:rPr>
                  <w:t xml:space="preserve">  </w:t>
                </w:r>
                <w:proofErr w:type="gramEnd"/>
              </w:p>
              <w:p w14:paraId="05344953" w14:textId="7A8806B9" w:rsidR="009C4E0F" w:rsidRDefault="009C4E0F" w:rsidP="003968F9">
                <w:pPr>
                  <w:rPr>
                    <w:lang w:val="en-GB"/>
                  </w:rPr>
                </w:pPr>
                <w:r w:rsidRPr="003A02FE">
                  <w:rPr>
                    <w:lang w:val="en-GB"/>
                  </w:rPr>
                  <w:t xml:space="preserve">Served with </w:t>
                </w:r>
                <w:r w:rsidR="003A02FE" w:rsidRPr="003A02FE">
                  <w:rPr>
                    <w:lang w:val="en-GB"/>
                  </w:rPr>
                  <w:t>strawberries</w:t>
                </w:r>
                <w:r w:rsidR="004E1BA6" w:rsidRPr="003A02FE">
                  <w:rPr>
                    <w:lang w:val="en-GB"/>
                  </w:rPr>
                  <w:t xml:space="preserve"> </w:t>
                </w:r>
                <w:r w:rsidR="008E1C39">
                  <w:rPr>
                    <w:lang w:val="en-GB"/>
                  </w:rPr>
                  <w:t>fresh cream</w:t>
                </w:r>
                <w:r w:rsidR="00F024F8">
                  <w:rPr>
                    <w:lang w:val="en-GB"/>
                  </w:rPr>
                  <w:t xml:space="preserve"> or </w:t>
                </w:r>
                <w:r w:rsidR="008E1C39">
                  <w:rPr>
                    <w:lang w:val="en-GB"/>
                  </w:rPr>
                  <w:t>custard</w:t>
                </w:r>
              </w:p>
              <w:p w14:paraId="658B7D31" w14:textId="77777777" w:rsidR="00A00E3B" w:rsidRDefault="00A00E3B" w:rsidP="003968F9">
                <w:pPr>
                  <w:rPr>
                    <w:lang w:val="en-GB"/>
                  </w:rPr>
                </w:pPr>
              </w:p>
              <w:p w14:paraId="3EAC16AE" w14:textId="5A4E3772" w:rsidR="00A00E3B" w:rsidRPr="00A00E3B" w:rsidRDefault="00A00E3B" w:rsidP="003968F9">
                <w:pPr>
                  <w:rPr>
                    <w:b/>
                    <w:bCs/>
                    <w:lang w:val="en-GB"/>
                  </w:rPr>
                </w:pPr>
                <w:r w:rsidRPr="00A00E3B">
                  <w:rPr>
                    <w:b/>
                    <w:bCs/>
                    <w:lang w:val="en-GB"/>
                  </w:rPr>
                  <w:t>C</w:t>
                </w:r>
                <w:r w:rsidR="008F3305" w:rsidRPr="00A00E3B">
                  <w:rPr>
                    <w:b/>
                    <w:bCs/>
                    <w:lang w:val="en-GB"/>
                  </w:rPr>
                  <w:t>hocolate</w:t>
                </w:r>
                <w:r w:rsidRPr="00A00E3B">
                  <w:rPr>
                    <w:b/>
                    <w:bCs/>
                    <w:lang w:val="en-GB"/>
                  </w:rPr>
                  <w:t xml:space="preserve"> fondue </w:t>
                </w:r>
              </w:p>
              <w:p w14:paraId="4A9883DC" w14:textId="1D343DB2" w:rsidR="008E1C39" w:rsidRDefault="00A00E3B" w:rsidP="003968F9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>Strawberries</w:t>
                </w:r>
                <w:r w:rsidR="00340DBD">
                  <w:rPr>
                    <w:lang w:val="en-GB"/>
                  </w:rPr>
                  <w:t>,</w:t>
                </w:r>
                <w:r w:rsidR="003E201D">
                  <w:rPr>
                    <w:lang w:val="en-GB"/>
                  </w:rPr>
                  <w:t xml:space="preserve"> blackberries </w:t>
                </w:r>
                <w:r w:rsidR="00797626">
                  <w:rPr>
                    <w:lang w:val="en-GB"/>
                  </w:rPr>
                  <w:t xml:space="preserve">, bananas and </w:t>
                </w:r>
                <w:r>
                  <w:rPr>
                    <w:lang w:val="en-GB"/>
                  </w:rPr>
                  <w:t xml:space="preserve">marshmallows </w:t>
                </w:r>
                <w:r w:rsidR="008F3305">
                  <w:rPr>
                    <w:lang w:val="en-GB"/>
                  </w:rPr>
                  <w:t xml:space="preserve"> </w:t>
                </w:r>
              </w:p>
              <w:p w14:paraId="782FA370" w14:textId="569DEE5B" w:rsidR="00797626" w:rsidRDefault="00797626" w:rsidP="003968F9">
                <w:pPr>
                  <w:rPr>
                    <w:lang w:val="en-GB"/>
                  </w:rPr>
                </w:pPr>
              </w:p>
              <w:p w14:paraId="6A919B7B" w14:textId="77777777" w:rsidR="00CB344A" w:rsidRDefault="00CB344A" w:rsidP="003968F9">
                <w:pPr>
                  <w:rPr>
                    <w:b/>
                    <w:bCs/>
                    <w:color w:val="0D0D0D" w:themeColor="text1" w:themeTint="F2"/>
                    <w:lang w:val="en-GB"/>
                  </w:rPr>
                </w:pPr>
              </w:p>
              <w:p w14:paraId="28E86BDF" w14:textId="5AF0FFC9" w:rsidR="008F18B2" w:rsidRDefault="00797626" w:rsidP="003968F9">
                <w:pPr>
                  <w:rPr>
                    <w:b/>
                    <w:bCs/>
                    <w:color w:val="0D0D0D" w:themeColor="text1" w:themeTint="F2"/>
                    <w:lang w:val="en-GB"/>
                  </w:rPr>
                </w:pPr>
                <w:r w:rsidRPr="0068486D">
                  <w:rPr>
                    <w:b/>
                    <w:bCs/>
                    <w:color w:val="0D0D0D" w:themeColor="text1" w:themeTint="F2"/>
                    <w:lang w:val="en-GB"/>
                  </w:rPr>
                  <w:t xml:space="preserve">Any special request or allergies please make a member of staff aware prior to ordering </w:t>
                </w:r>
                <w:r w:rsidR="008F18B2">
                  <w:rPr>
                    <w:b/>
                    <w:bCs/>
                    <w:color w:val="0D0D0D" w:themeColor="text1" w:themeTint="F2"/>
                    <w:lang w:val="en-GB"/>
                  </w:rPr>
                  <w:t xml:space="preserve"> </w:t>
                </w:r>
              </w:p>
              <w:p w14:paraId="2D030787" w14:textId="4DADA5F4" w:rsidR="00932F7F" w:rsidRDefault="00CB344A" w:rsidP="003968F9">
                <w:pPr>
                  <w:rPr>
                    <w:b/>
                    <w:bCs/>
                    <w:color w:val="0D0D0D" w:themeColor="text1" w:themeTint="F2"/>
                    <w:lang w:val="en-GB"/>
                  </w:rPr>
                </w:pPr>
                <w:r>
                  <w:rPr>
                    <w:b/>
                    <w:bCs/>
                    <w:color w:val="0D0D0D" w:themeColor="text1" w:themeTint="F2"/>
                    <w:lang w:val="en-GB"/>
                  </w:rPr>
                  <w:t xml:space="preserve">Vegan alternatives available upon request </w:t>
                </w:r>
              </w:p>
              <w:p w14:paraId="19C4655F" w14:textId="77777777" w:rsidR="00CB344A" w:rsidRPr="0068486D" w:rsidRDefault="00CB344A" w:rsidP="003968F9">
                <w:pPr>
                  <w:rPr>
                    <w:b/>
                    <w:bCs/>
                    <w:color w:val="0D0D0D" w:themeColor="text1" w:themeTint="F2"/>
                    <w:lang w:val="en-GB"/>
                  </w:rPr>
                </w:pPr>
              </w:p>
              <w:p w14:paraId="4EE4CE99" w14:textId="4B7571F0" w:rsidR="00DA2616" w:rsidRPr="003A02FE" w:rsidRDefault="00DA2616" w:rsidP="003968F9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 xml:space="preserve">Menu </w:t>
                </w:r>
                <w:r w:rsidR="0068486D">
                  <w:rPr>
                    <w:lang w:val="en-GB"/>
                  </w:rPr>
                  <w:t xml:space="preserve">available </w:t>
                </w:r>
              </w:p>
              <w:p w14:paraId="14DA6546" w14:textId="0AA0DEB8" w:rsidR="00B82E05" w:rsidRPr="00A15A1F" w:rsidRDefault="00932F7F" w:rsidP="00B82E05">
                <w:pPr>
                  <w:rPr>
                    <w:lang w:val="en-GB"/>
                  </w:rPr>
                </w:pPr>
                <w:r>
                  <w:rPr>
                    <w:lang w:val="en-GB"/>
                  </w:rPr>
                  <w:t>12</w:t>
                </w:r>
                <w:r w:rsidRPr="00932F7F">
                  <w:rPr>
                    <w:vertAlign w:val="superscript"/>
                    <w:lang w:val="en-GB"/>
                  </w:rPr>
                  <w:t>th</w:t>
                </w:r>
                <w:r>
                  <w:rPr>
                    <w:lang w:val="en-GB"/>
                  </w:rPr>
                  <w:t xml:space="preserve"> to 19</w:t>
                </w:r>
                <w:r w:rsidRPr="00932F7F">
                  <w:rPr>
                    <w:vertAlign w:val="superscript"/>
                    <w:lang w:val="en-GB"/>
                  </w:rPr>
                  <w:t>th</w:t>
                </w:r>
                <w:r>
                  <w:rPr>
                    <w:lang w:val="en-GB"/>
                  </w:rPr>
                  <w:t xml:space="preserve"> </w:t>
                </w:r>
                <w:r w:rsidR="007772AF">
                  <w:rPr>
                    <w:lang w:val="en-GB"/>
                  </w:rPr>
                  <w:t xml:space="preserve">February </w:t>
                </w:r>
                <w:r w:rsidR="00136DE1">
                  <w:rPr>
                    <w:lang w:val="en-GB"/>
                  </w:rPr>
                  <w:t>from 2pm till 11pm</w:t>
                </w:r>
              </w:p>
            </w:sdtContent>
          </w:sdt>
        </w:tc>
      </w:tr>
    </w:tbl>
    <w:p w14:paraId="0CB75457" w14:textId="77777777" w:rsidR="00130374" w:rsidRDefault="00130374" w:rsidP="00130374">
      <w:pPr>
        <w:pStyle w:val="NormalWeb"/>
        <w:spacing w:before="0" w:beforeAutospacing="0" w:after="240" w:afterAutospacing="0" w:line="360" w:lineRule="auto"/>
        <w:rPr>
          <w:sz w:val="36"/>
          <w:szCs w:val="36"/>
        </w:rPr>
      </w:pPr>
      <w:r>
        <w:rPr>
          <w:sz w:val="36"/>
          <w:szCs w:val="36"/>
        </w:rPr>
        <w:lastRenderedPageBreak/>
        <w:t>Reference list</w:t>
      </w:r>
    </w:p>
    <w:p w14:paraId="702B523D" w14:textId="77777777" w:rsidR="00130374" w:rsidRDefault="00130374" w:rsidP="00130374">
      <w:pPr>
        <w:pStyle w:val="NormalWeb"/>
        <w:spacing w:before="0" w:beforeAutospacing="0" w:after="240" w:afterAutospacing="0" w:line="360" w:lineRule="auto"/>
      </w:pPr>
      <w:r>
        <w:t xml:space="preserve">Blair, O. and Gulla, E. (2022) </w:t>
      </w:r>
      <w:r>
        <w:rPr>
          <w:i/>
          <w:iCs/>
        </w:rPr>
        <w:t>10 Prosecco cocktail recipes you need to try, like, right now</w:t>
      </w:r>
      <w:r>
        <w:t>. Available at: https://www.cosmopolitan.com/uk/worklife/g14195072/prosecco-cocktail-recipes/ (Accessed: 12 February 2023).</w:t>
      </w:r>
    </w:p>
    <w:p w14:paraId="48FED6AF" w14:textId="77777777" w:rsidR="00130374" w:rsidRDefault="00130374" w:rsidP="00130374">
      <w:pPr>
        <w:pStyle w:val="NormalWeb"/>
        <w:spacing w:before="0" w:beforeAutospacing="0" w:after="240" w:afterAutospacing="0" w:line="360" w:lineRule="auto"/>
      </w:pPr>
      <w:r>
        <w:t xml:space="preserve">Liquor.com (2021) </w:t>
      </w:r>
      <w:r>
        <w:rPr>
          <w:i/>
          <w:iCs/>
        </w:rPr>
        <w:t>This Fruity Cocktail Is All Party, All the Time</w:t>
      </w:r>
      <w:r>
        <w:t>. Available at: https://www.liquor.com/woo-woo-cocktail-recipe-5101083 (Accessed: 13 February 2023).</w:t>
      </w:r>
    </w:p>
    <w:p w14:paraId="737EE065" w14:textId="77777777" w:rsidR="00130374" w:rsidRDefault="00130374" w:rsidP="00130374">
      <w:pPr>
        <w:pStyle w:val="NormalWeb"/>
        <w:spacing w:before="0" w:beforeAutospacing="0" w:after="240" w:afterAutospacing="0" w:line="360" w:lineRule="auto"/>
      </w:pPr>
      <w:r>
        <w:t xml:space="preserve">Penner, J. (2022) </w:t>
      </w:r>
      <w:r>
        <w:rPr>
          <w:i/>
          <w:iCs/>
        </w:rPr>
        <w:t>A guide to British beer</w:t>
      </w:r>
      <w:r>
        <w:t>. Available at: https://www.expatica.com/uk/lifestyle/food-drink/british-beer-469903/ (Accessed: 14 February 2023).</w:t>
      </w:r>
    </w:p>
    <w:p w14:paraId="65738750" w14:textId="77777777" w:rsidR="00130374" w:rsidRDefault="00130374" w:rsidP="00130374">
      <w:pPr>
        <w:pStyle w:val="NormalWeb"/>
        <w:spacing w:before="0" w:beforeAutospacing="0" w:after="240" w:afterAutospacing="0" w:line="360" w:lineRule="auto"/>
      </w:pPr>
      <w:r>
        <w:t xml:space="preserve">valeiko, karlina (2021) </w:t>
      </w:r>
      <w:r>
        <w:rPr>
          <w:i/>
          <w:iCs/>
        </w:rPr>
        <w:t>February foods in season and what to cook with them</w:t>
      </w:r>
      <w:r>
        <w:t>. Available at: https://www.lovefood.com/guides/81359/february-foods-in-season-and-what-to-cook-with-them#:~:text=Root%20vegetables%20like%20beetroot%2C%20swede (Accessed: 10 February 2023).</w:t>
      </w:r>
    </w:p>
    <w:p w14:paraId="1C1AF563" w14:textId="77777777" w:rsidR="00130374" w:rsidRDefault="00130374" w:rsidP="00130374">
      <w:pPr>
        <w:pStyle w:val="NormalWeb"/>
        <w:spacing w:before="0" w:beforeAutospacing="0" w:after="240" w:afterAutospacing="0" w:line="360" w:lineRule="auto"/>
      </w:pPr>
      <w:r>
        <w:t xml:space="preserve">Wikipedia (2021) </w:t>
      </w:r>
      <w:r>
        <w:rPr>
          <w:i/>
          <w:iCs/>
        </w:rPr>
        <w:t>Cosmopolitan (cocktail)</w:t>
      </w:r>
      <w:r>
        <w:t>. Available at: https://en.wikipedia.org/wiki/Cosmopolitan_(cocktail) (Accessed: 13 February 2023).</w:t>
      </w:r>
    </w:p>
    <w:p w14:paraId="5A450FC6" w14:textId="77777777" w:rsidR="00B24CA4" w:rsidRPr="00A15A1F" w:rsidRDefault="00B24CA4">
      <w:pPr>
        <w:rPr>
          <w:lang w:val="en-GB"/>
        </w:rPr>
      </w:pPr>
    </w:p>
    <w:sectPr w:rsidR="00B24CA4" w:rsidRPr="00A15A1F" w:rsidSect="00797573">
      <w:headerReference w:type="first" r:id="rId13"/>
      <w:pgSz w:w="11906" w:h="16838" w:code="9"/>
      <w:pgMar w:top="720" w:right="720" w:bottom="720" w:left="72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E4AFAB" w14:textId="77777777" w:rsidR="006D7049" w:rsidRDefault="006D7049" w:rsidP="001A2967">
      <w:r>
        <w:separator/>
      </w:r>
    </w:p>
  </w:endnote>
  <w:endnote w:type="continuationSeparator" w:id="0">
    <w:p w14:paraId="096107E2" w14:textId="77777777" w:rsidR="006D7049" w:rsidRDefault="006D7049" w:rsidP="001A2967">
      <w:r>
        <w:continuationSeparator/>
      </w:r>
    </w:p>
  </w:endnote>
  <w:endnote w:type="continuationNotice" w:id="1">
    <w:p w14:paraId="1C9CAF10" w14:textId="77777777" w:rsidR="006D7049" w:rsidRDefault="006D704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gh Tower Text">
    <w:altName w:val="Cambria"/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52E5CD" w14:textId="77777777" w:rsidR="006D7049" w:rsidRDefault="006D7049" w:rsidP="001A2967">
      <w:r>
        <w:separator/>
      </w:r>
    </w:p>
  </w:footnote>
  <w:footnote w:type="continuationSeparator" w:id="0">
    <w:p w14:paraId="6AFBD782" w14:textId="77777777" w:rsidR="006D7049" w:rsidRDefault="006D7049" w:rsidP="001A2967">
      <w:r>
        <w:continuationSeparator/>
      </w:r>
    </w:p>
  </w:footnote>
  <w:footnote w:type="continuationNotice" w:id="1">
    <w:p w14:paraId="19E0028B" w14:textId="77777777" w:rsidR="006D7049" w:rsidRDefault="006D704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38F10D" w14:textId="77777777" w:rsidR="00B24CA4" w:rsidRDefault="00B24CA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removePersonalInformation/>
  <w:removeDateAndTime/>
  <w:displayBackgroundShape/>
  <w:proofState w:spelling="clean" w:grammar="clean"/>
  <w:attachedTemplate r:id="rId1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characterSpacingControl w:val="doNotCompress"/>
  <w:hdrShapeDefaults>
    <o:shapedefaults v:ext="edit" spidmax="2050">
      <o:colormru v:ext="edit" colors="#f1f0f0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50AC"/>
    <w:rsid w:val="00001241"/>
    <w:rsid w:val="000153C5"/>
    <w:rsid w:val="00044BFA"/>
    <w:rsid w:val="000608E1"/>
    <w:rsid w:val="0006487F"/>
    <w:rsid w:val="000742CC"/>
    <w:rsid w:val="000932F9"/>
    <w:rsid w:val="000A2EA8"/>
    <w:rsid w:val="000B3111"/>
    <w:rsid w:val="000B7B94"/>
    <w:rsid w:val="000C631E"/>
    <w:rsid w:val="000F4C04"/>
    <w:rsid w:val="00100C89"/>
    <w:rsid w:val="001011CC"/>
    <w:rsid w:val="00117EB6"/>
    <w:rsid w:val="00130374"/>
    <w:rsid w:val="00136DE1"/>
    <w:rsid w:val="00142B0A"/>
    <w:rsid w:val="00146462"/>
    <w:rsid w:val="00162BDD"/>
    <w:rsid w:val="00174C18"/>
    <w:rsid w:val="00177960"/>
    <w:rsid w:val="00195C94"/>
    <w:rsid w:val="001A12D4"/>
    <w:rsid w:val="001A2967"/>
    <w:rsid w:val="001C13B9"/>
    <w:rsid w:val="001D14DD"/>
    <w:rsid w:val="001D3B27"/>
    <w:rsid w:val="001E33CE"/>
    <w:rsid w:val="00201428"/>
    <w:rsid w:val="002042A0"/>
    <w:rsid w:val="00212F22"/>
    <w:rsid w:val="00224C68"/>
    <w:rsid w:val="00235436"/>
    <w:rsid w:val="00236194"/>
    <w:rsid w:val="00253133"/>
    <w:rsid w:val="002562DA"/>
    <w:rsid w:val="00257AC5"/>
    <w:rsid w:val="00273123"/>
    <w:rsid w:val="002737EF"/>
    <w:rsid w:val="0028484D"/>
    <w:rsid w:val="00297E4E"/>
    <w:rsid w:val="002A4CED"/>
    <w:rsid w:val="002A6555"/>
    <w:rsid w:val="002B3244"/>
    <w:rsid w:val="002B66BB"/>
    <w:rsid w:val="0031088A"/>
    <w:rsid w:val="00311A41"/>
    <w:rsid w:val="00336FBF"/>
    <w:rsid w:val="00340DBD"/>
    <w:rsid w:val="00346546"/>
    <w:rsid w:val="003467CD"/>
    <w:rsid w:val="00377385"/>
    <w:rsid w:val="0039580F"/>
    <w:rsid w:val="003968F9"/>
    <w:rsid w:val="003A02FE"/>
    <w:rsid w:val="003B4A0F"/>
    <w:rsid w:val="003C6701"/>
    <w:rsid w:val="003D48AC"/>
    <w:rsid w:val="003D5A6E"/>
    <w:rsid w:val="003E201D"/>
    <w:rsid w:val="003E657D"/>
    <w:rsid w:val="003F0307"/>
    <w:rsid w:val="003F1A12"/>
    <w:rsid w:val="003F2EDA"/>
    <w:rsid w:val="00413F26"/>
    <w:rsid w:val="00421207"/>
    <w:rsid w:val="0042557E"/>
    <w:rsid w:val="00431609"/>
    <w:rsid w:val="0043556D"/>
    <w:rsid w:val="004949DF"/>
    <w:rsid w:val="004B1C4C"/>
    <w:rsid w:val="004B4F4F"/>
    <w:rsid w:val="004B7CD0"/>
    <w:rsid w:val="004D6D38"/>
    <w:rsid w:val="004E1BA6"/>
    <w:rsid w:val="004E1F72"/>
    <w:rsid w:val="004E29BA"/>
    <w:rsid w:val="005138C2"/>
    <w:rsid w:val="0052206B"/>
    <w:rsid w:val="005250AC"/>
    <w:rsid w:val="00547066"/>
    <w:rsid w:val="00555125"/>
    <w:rsid w:val="00566507"/>
    <w:rsid w:val="00570C4F"/>
    <w:rsid w:val="00577976"/>
    <w:rsid w:val="00593BDB"/>
    <w:rsid w:val="0059795B"/>
    <w:rsid w:val="005B3CBE"/>
    <w:rsid w:val="005B42F0"/>
    <w:rsid w:val="005B51FF"/>
    <w:rsid w:val="005C2238"/>
    <w:rsid w:val="005E226C"/>
    <w:rsid w:val="006112A1"/>
    <w:rsid w:val="00620AA5"/>
    <w:rsid w:val="00625B76"/>
    <w:rsid w:val="0064316B"/>
    <w:rsid w:val="00653221"/>
    <w:rsid w:val="00654B3D"/>
    <w:rsid w:val="00663852"/>
    <w:rsid w:val="00663869"/>
    <w:rsid w:val="00672FFB"/>
    <w:rsid w:val="00684698"/>
    <w:rsid w:val="0068486D"/>
    <w:rsid w:val="00684C78"/>
    <w:rsid w:val="006C488D"/>
    <w:rsid w:val="006D7049"/>
    <w:rsid w:val="006E2392"/>
    <w:rsid w:val="006F64EA"/>
    <w:rsid w:val="007016A0"/>
    <w:rsid w:val="00704FB1"/>
    <w:rsid w:val="00715F79"/>
    <w:rsid w:val="00720C5B"/>
    <w:rsid w:val="0073254C"/>
    <w:rsid w:val="00734704"/>
    <w:rsid w:val="007439BA"/>
    <w:rsid w:val="007644C4"/>
    <w:rsid w:val="00764D90"/>
    <w:rsid w:val="00767FAF"/>
    <w:rsid w:val="00772242"/>
    <w:rsid w:val="007772AF"/>
    <w:rsid w:val="00797573"/>
    <w:rsid w:val="00797626"/>
    <w:rsid w:val="007A7AB3"/>
    <w:rsid w:val="007D20FE"/>
    <w:rsid w:val="007D7F04"/>
    <w:rsid w:val="00806DB0"/>
    <w:rsid w:val="00810AFE"/>
    <w:rsid w:val="00836F58"/>
    <w:rsid w:val="00845B4D"/>
    <w:rsid w:val="00854DA2"/>
    <w:rsid w:val="00872335"/>
    <w:rsid w:val="008768B6"/>
    <w:rsid w:val="00877DC3"/>
    <w:rsid w:val="0089737F"/>
    <w:rsid w:val="008B515B"/>
    <w:rsid w:val="008C7F79"/>
    <w:rsid w:val="008D67A9"/>
    <w:rsid w:val="008E0291"/>
    <w:rsid w:val="008E1C39"/>
    <w:rsid w:val="008E6E4D"/>
    <w:rsid w:val="008F18B2"/>
    <w:rsid w:val="008F3305"/>
    <w:rsid w:val="008F7090"/>
    <w:rsid w:val="009123D2"/>
    <w:rsid w:val="00932F7F"/>
    <w:rsid w:val="00937647"/>
    <w:rsid w:val="009378B1"/>
    <w:rsid w:val="00954443"/>
    <w:rsid w:val="00964BB0"/>
    <w:rsid w:val="00980207"/>
    <w:rsid w:val="0098202E"/>
    <w:rsid w:val="009861A0"/>
    <w:rsid w:val="009C4E0F"/>
    <w:rsid w:val="009C5C11"/>
    <w:rsid w:val="009E6FDF"/>
    <w:rsid w:val="009F5C30"/>
    <w:rsid w:val="00A001BE"/>
    <w:rsid w:val="00A00E3B"/>
    <w:rsid w:val="00A01516"/>
    <w:rsid w:val="00A04222"/>
    <w:rsid w:val="00A04FA8"/>
    <w:rsid w:val="00A11215"/>
    <w:rsid w:val="00A1405B"/>
    <w:rsid w:val="00A15A1F"/>
    <w:rsid w:val="00A16587"/>
    <w:rsid w:val="00A20F13"/>
    <w:rsid w:val="00A30730"/>
    <w:rsid w:val="00A34B81"/>
    <w:rsid w:val="00A36190"/>
    <w:rsid w:val="00A419E6"/>
    <w:rsid w:val="00A529A2"/>
    <w:rsid w:val="00A633A3"/>
    <w:rsid w:val="00A6364B"/>
    <w:rsid w:val="00A83F81"/>
    <w:rsid w:val="00AA1662"/>
    <w:rsid w:val="00AA2A46"/>
    <w:rsid w:val="00AB5758"/>
    <w:rsid w:val="00AC4E2A"/>
    <w:rsid w:val="00AC5120"/>
    <w:rsid w:val="00AD2FBB"/>
    <w:rsid w:val="00AD4146"/>
    <w:rsid w:val="00AD52D0"/>
    <w:rsid w:val="00AE100F"/>
    <w:rsid w:val="00B06A49"/>
    <w:rsid w:val="00B24CA4"/>
    <w:rsid w:val="00B67E07"/>
    <w:rsid w:val="00B71F47"/>
    <w:rsid w:val="00B724A9"/>
    <w:rsid w:val="00B82E05"/>
    <w:rsid w:val="00B86E88"/>
    <w:rsid w:val="00B915B9"/>
    <w:rsid w:val="00BB0495"/>
    <w:rsid w:val="00BC2997"/>
    <w:rsid w:val="00C01275"/>
    <w:rsid w:val="00C034DD"/>
    <w:rsid w:val="00C0576D"/>
    <w:rsid w:val="00C15B9B"/>
    <w:rsid w:val="00C23379"/>
    <w:rsid w:val="00C27065"/>
    <w:rsid w:val="00C30F63"/>
    <w:rsid w:val="00C33ACB"/>
    <w:rsid w:val="00C3656A"/>
    <w:rsid w:val="00C406DE"/>
    <w:rsid w:val="00C648B0"/>
    <w:rsid w:val="00C82EBA"/>
    <w:rsid w:val="00C834DB"/>
    <w:rsid w:val="00C903FF"/>
    <w:rsid w:val="00C909E1"/>
    <w:rsid w:val="00C931E2"/>
    <w:rsid w:val="00C955AA"/>
    <w:rsid w:val="00CB344A"/>
    <w:rsid w:val="00CC2ED3"/>
    <w:rsid w:val="00CE6673"/>
    <w:rsid w:val="00CF2F33"/>
    <w:rsid w:val="00D363C8"/>
    <w:rsid w:val="00D46920"/>
    <w:rsid w:val="00D47732"/>
    <w:rsid w:val="00D572C8"/>
    <w:rsid w:val="00D61503"/>
    <w:rsid w:val="00D61BB8"/>
    <w:rsid w:val="00D6212E"/>
    <w:rsid w:val="00D968E2"/>
    <w:rsid w:val="00D9714E"/>
    <w:rsid w:val="00DA1133"/>
    <w:rsid w:val="00DA2616"/>
    <w:rsid w:val="00DA5699"/>
    <w:rsid w:val="00DC4F0F"/>
    <w:rsid w:val="00DF18B7"/>
    <w:rsid w:val="00DF6977"/>
    <w:rsid w:val="00E3734E"/>
    <w:rsid w:val="00E5212D"/>
    <w:rsid w:val="00E60A74"/>
    <w:rsid w:val="00E70DD8"/>
    <w:rsid w:val="00E76233"/>
    <w:rsid w:val="00E77076"/>
    <w:rsid w:val="00E85E0D"/>
    <w:rsid w:val="00ED2934"/>
    <w:rsid w:val="00EE3207"/>
    <w:rsid w:val="00EF19F6"/>
    <w:rsid w:val="00EF5033"/>
    <w:rsid w:val="00F0023F"/>
    <w:rsid w:val="00F024F8"/>
    <w:rsid w:val="00F06FD8"/>
    <w:rsid w:val="00F26E82"/>
    <w:rsid w:val="00F2728C"/>
    <w:rsid w:val="00F350ED"/>
    <w:rsid w:val="00F627D3"/>
    <w:rsid w:val="00F9306B"/>
    <w:rsid w:val="00FB22B3"/>
    <w:rsid w:val="00FB58B8"/>
    <w:rsid w:val="00FC5C3B"/>
    <w:rsid w:val="00FE0F47"/>
    <w:rsid w:val="036C13DD"/>
    <w:rsid w:val="05D2442A"/>
    <w:rsid w:val="089CD8AB"/>
    <w:rsid w:val="0A168BC0"/>
    <w:rsid w:val="0D07EFC1"/>
    <w:rsid w:val="1515FCCD"/>
    <w:rsid w:val="199B6C99"/>
    <w:rsid w:val="2E0BEADF"/>
    <w:rsid w:val="308313FF"/>
    <w:rsid w:val="35B8285F"/>
    <w:rsid w:val="35BFEE9B"/>
    <w:rsid w:val="35F4FADC"/>
    <w:rsid w:val="3722E909"/>
    <w:rsid w:val="375BBEFC"/>
    <w:rsid w:val="3C0D1AC2"/>
    <w:rsid w:val="454C3E4B"/>
    <w:rsid w:val="4F6CAA53"/>
    <w:rsid w:val="506792DA"/>
    <w:rsid w:val="52EE2565"/>
    <w:rsid w:val="543F2AF7"/>
    <w:rsid w:val="56A28843"/>
    <w:rsid w:val="59CB3AB6"/>
    <w:rsid w:val="5E7AD200"/>
    <w:rsid w:val="646AD2C4"/>
    <w:rsid w:val="73CB7521"/>
    <w:rsid w:val="750A2BA5"/>
    <w:rsid w:val="783B0956"/>
    <w:rsid w:val="79FA73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ru v:ext="edit" colors="#f1f0f0"/>
    </o:shapedefaults>
    <o:shapelayout v:ext="edit">
      <o:idmap v:ext="edit" data="2"/>
    </o:shapelayout>
  </w:shapeDefaults>
  <w:decimalSymbol w:val="."/>
  <w:listSeparator w:val=","/>
  <w14:docId w14:val="519192C2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semiHidden="1" w:uiPriority="9" w:qFormat="1"/>
    <w:lsdException w:name="heading 2" w:semiHidden="1" w:uiPriority="9" w:qFormat="1"/>
    <w:lsdException w:name="heading 3" w:semiHidden="1" w:uiPriority="9" w:qFormat="1"/>
    <w:lsdException w:name="heading 4" w:semiHidden="1" w:uiPriority="9" w:qFormat="1"/>
    <w:lsdException w:name="heading 5" w:semiHidden="1" w:uiPriority="9" w:qFormat="1"/>
    <w:lsdException w:name="heading 6" w:semiHidden="1" w:uiPriority="9" w:qFormat="1"/>
    <w:lsdException w:name="heading 7" w:semiHidden="1" w:uiPriority="9" w:qFormat="1"/>
    <w:lsdException w:name="heading 8" w:semiHidden="1" w:uiPriority="9" w:qFormat="1"/>
    <w:lsdException w:name="heading 9" w:semiHidden="1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/>
    <w:lsdException w:name="toc 2" w:semiHidden="1" w:uiPriority="39"/>
    <w:lsdException w:name="toc 3" w:semiHidden="1" w:uiPriority="39"/>
    <w:lsdException w:name="toc 4" w:semiHidden="1" w:uiPriority="39"/>
    <w:lsdException w:name="toc 5" w:semiHidden="1" w:uiPriority="39"/>
    <w:lsdException w:name="toc 6" w:semiHidden="1" w:uiPriority="39"/>
    <w:lsdException w:name="toc 7" w:semiHidden="1" w:uiPriority="39"/>
    <w:lsdException w:name="toc 8" w:semiHidden="1" w:uiPriority="39"/>
    <w:lsdException w:name="toc 9" w:semiHidden="1" w:uiPriority="39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qFormat="1"/>
    <w:lsdException w:name="Emphasis" w:semiHidden="1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semiHidden="1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qFormat="1"/>
    <w:lsdException w:name="Quote" w:semiHidden="1" w:uiPriority="29" w:qFormat="1"/>
    <w:lsdException w:name="Intense Quote" w:semiHidden="1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qFormat="1"/>
    <w:lsdException w:name="Intense Emphasis" w:semiHidden="1" w:uiPriority="21" w:qFormat="1"/>
    <w:lsdException w:name="Subtle Reference" w:semiHidden="1" w:uiPriority="31" w:qFormat="1"/>
    <w:lsdException w:name="Intense Reference" w:semiHidden="1" w:uiPriority="32" w:qFormat="1"/>
    <w:lsdException w:name="Book Title" w:semiHidden="1" w:uiPriority="33" w:qFormat="1"/>
    <w:lsdException w:name="Bibliography" w:semiHidden="1" w:uiPriority="37" w:unhideWhenUsed="1"/>
    <w:lsdException w:name="TOC Heading" w:semiHidden="1" w:uiPriority="39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/>
    <w:lsdException w:name="Unresolved Mention" w:semiHidden="1"/>
    <w:lsdException w:name="Smart Link" w:semiHidden="1" w:unhideWhenUsed="1"/>
  </w:latentStyles>
  <w:style w:type="paragraph" w:default="1" w:styleId="Normal">
    <w:name w:val="Normal"/>
    <w:qFormat/>
    <w:rsid w:val="00D363C8"/>
    <w:pPr>
      <w:spacing w:after="0" w:line="240" w:lineRule="auto"/>
    </w:pPr>
    <w:rPr>
      <w:color w:val="FF0000" w:themeColor="accent1"/>
      <w:spacing w:val="10"/>
      <w:sz w:val="1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955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semiHidden/>
    <w:rsid w:val="004B7CD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semiHidden/>
    <w:rsid w:val="004B7CD0"/>
  </w:style>
  <w:style w:type="paragraph" w:styleId="Header">
    <w:name w:val="header"/>
    <w:basedOn w:val="Normal"/>
    <w:link w:val="HeaderChar"/>
    <w:uiPriority w:val="99"/>
    <w:semiHidden/>
    <w:rsid w:val="001A296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B82E05"/>
    <w:rPr>
      <w:color w:val="FF0000" w:themeColor="accent1"/>
      <w:spacing w:val="10"/>
      <w:sz w:val="18"/>
    </w:rPr>
  </w:style>
  <w:style w:type="paragraph" w:styleId="Footer">
    <w:name w:val="footer"/>
    <w:basedOn w:val="Normal"/>
    <w:link w:val="FooterChar"/>
    <w:uiPriority w:val="99"/>
    <w:semiHidden/>
    <w:rsid w:val="001A296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B82E05"/>
    <w:rPr>
      <w:color w:val="FF0000" w:themeColor="accent1"/>
      <w:spacing w:val="10"/>
      <w:sz w:val="18"/>
    </w:rPr>
  </w:style>
  <w:style w:type="paragraph" w:customStyle="1" w:styleId="SectionTitlesAllCaps">
    <w:name w:val="Section Titles All Caps"/>
    <w:basedOn w:val="paragraph"/>
    <w:qFormat/>
    <w:rsid w:val="00224C68"/>
    <w:pPr>
      <w:spacing w:before="360" w:beforeAutospacing="0" w:after="0" w:afterAutospacing="0"/>
      <w:textAlignment w:val="baseline"/>
    </w:pPr>
    <w:rPr>
      <w:rFonts w:asciiTheme="majorHAnsi" w:hAnsiTheme="majorHAnsi"/>
      <w:caps/>
      <w:color w:val="BC58B7" w:themeColor="accent2"/>
      <w:sz w:val="32"/>
    </w:rPr>
  </w:style>
  <w:style w:type="character" w:customStyle="1" w:styleId="SentenceCaseGoldSubtitle">
    <w:name w:val="Sentence Case Gold Subtitle"/>
    <w:basedOn w:val="DefaultParagraphFont"/>
    <w:uiPriority w:val="1"/>
    <w:semiHidden/>
    <w:qFormat/>
    <w:rsid w:val="00C3656A"/>
    <w:rPr>
      <w:rFonts w:asciiTheme="majorHAnsi" w:hAnsiTheme="majorHAnsi"/>
      <w:color w:val="BC58B7" w:themeColor="accent2"/>
      <w:sz w:val="36"/>
      <w:szCs w:val="36"/>
    </w:rPr>
  </w:style>
  <w:style w:type="character" w:customStyle="1" w:styleId="Bodycopy">
    <w:name w:val="Body copy"/>
    <w:basedOn w:val="normaltextrun"/>
    <w:uiPriority w:val="1"/>
    <w:semiHidden/>
    <w:qFormat/>
    <w:rsid w:val="00684C78"/>
    <w:rPr>
      <w:rFonts w:asciiTheme="minorHAnsi" w:hAnsiTheme="minorHAnsi" w:cs="Calibri"/>
      <w:color w:val="FF0000" w:themeColor="accent1"/>
      <w:spacing w:val="10"/>
      <w:sz w:val="18"/>
      <w:szCs w:val="18"/>
    </w:rPr>
  </w:style>
  <w:style w:type="character" w:customStyle="1" w:styleId="CapsSectionTitle">
    <w:name w:val="Caps Section Title"/>
    <w:basedOn w:val="normaltextrun"/>
    <w:uiPriority w:val="1"/>
    <w:semiHidden/>
    <w:qFormat/>
    <w:rsid w:val="004949DF"/>
    <w:rPr>
      <w:rFonts w:asciiTheme="majorHAnsi" w:hAnsiTheme="majorHAnsi" w:cs="Calibri"/>
      <w:caps/>
      <w:smallCaps w:val="0"/>
      <w:color w:val="BC58B7" w:themeColor="accent2"/>
      <w:sz w:val="32"/>
      <w:szCs w:val="32"/>
    </w:rPr>
  </w:style>
  <w:style w:type="paragraph" w:customStyle="1" w:styleId="BodyCopyItalic">
    <w:name w:val="Body Copy Italic"/>
    <w:basedOn w:val="paragraph"/>
    <w:semiHidden/>
    <w:rsid w:val="00F06FD8"/>
    <w:pPr>
      <w:spacing w:before="0" w:beforeAutospacing="0" w:after="0" w:afterAutospacing="0"/>
      <w:textAlignment w:val="baseline"/>
    </w:pPr>
    <w:rPr>
      <w:rFonts w:asciiTheme="minorHAnsi" w:hAnsiTheme="minorHAnsi" w:cs="Calibri"/>
      <w:i/>
      <w:iCs/>
      <w:sz w:val="18"/>
      <w:szCs w:val="18"/>
    </w:rPr>
  </w:style>
  <w:style w:type="paragraph" w:customStyle="1" w:styleId="MenuItem">
    <w:name w:val="Menu Item"/>
    <w:basedOn w:val="Normal"/>
    <w:next w:val="Normal"/>
    <w:qFormat/>
    <w:rsid w:val="00224C68"/>
    <w:rPr>
      <w:b/>
    </w:rPr>
  </w:style>
  <w:style w:type="character" w:customStyle="1" w:styleId="LowercaseMenuTitle">
    <w:name w:val="Lowercase Menu Title"/>
    <w:basedOn w:val="DefaultParagraphFont"/>
    <w:uiPriority w:val="1"/>
    <w:semiHidden/>
    <w:qFormat/>
    <w:rsid w:val="00F06FD8"/>
    <w:rPr>
      <w:rFonts w:asciiTheme="majorHAnsi" w:hAnsiTheme="majorHAnsi"/>
      <w:color w:val="BC58B7" w:themeColor="accent2"/>
      <w:sz w:val="96"/>
      <w:szCs w:val="96"/>
    </w:rPr>
  </w:style>
  <w:style w:type="character" w:customStyle="1" w:styleId="LowercaseSectionTitle">
    <w:name w:val="Lowercase Section Title"/>
    <w:basedOn w:val="normaltextrun"/>
    <w:uiPriority w:val="1"/>
    <w:semiHidden/>
    <w:qFormat/>
    <w:rsid w:val="00F06FD8"/>
    <w:rPr>
      <w:rFonts w:asciiTheme="majorHAnsi" w:hAnsiTheme="majorHAnsi" w:cs="Calibri"/>
      <w:color w:val="BC58B7" w:themeColor="accent2"/>
      <w:sz w:val="32"/>
      <w:szCs w:val="32"/>
    </w:rPr>
  </w:style>
  <w:style w:type="paragraph" w:customStyle="1" w:styleId="TitleAllCaps">
    <w:name w:val="Title All Caps"/>
    <w:basedOn w:val="Normal"/>
    <w:next w:val="Normal"/>
    <w:qFormat/>
    <w:rsid w:val="00B86E88"/>
    <w:rPr>
      <w:rFonts w:asciiTheme="majorHAnsi" w:hAnsiTheme="majorHAnsi"/>
      <w:caps/>
      <w:color w:val="BC58B7" w:themeColor="accent2"/>
      <w:sz w:val="96"/>
    </w:rPr>
  </w:style>
  <w:style w:type="character" w:styleId="PlaceholderText">
    <w:name w:val="Placeholder Text"/>
    <w:basedOn w:val="DefaultParagraphFont"/>
    <w:uiPriority w:val="99"/>
    <w:semiHidden/>
    <w:rsid w:val="008D67A9"/>
    <w:rPr>
      <w:color w:val="808080"/>
    </w:rPr>
  </w:style>
  <w:style w:type="paragraph" w:styleId="Subtitle">
    <w:name w:val="Subtitle"/>
    <w:basedOn w:val="Normal"/>
    <w:next w:val="Normal"/>
    <w:link w:val="SubtitleChar"/>
    <w:uiPriority w:val="11"/>
    <w:qFormat/>
    <w:rsid w:val="00224C68"/>
    <w:pPr>
      <w:numPr>
        <w:ilvl w:val="1"/>
      </w:numPr>
      <w:spacing w:after="160"/>
    </w:pPr>
    <w:rPr>
      <w:rFonts w:asciiTheme="majorHAnsi" w:eastAsiaTheme="minorEastAsia" w:hAnsiTheme="majorHAnsi"/>
      <w:color w:val="BC58B7" w:themeColor="accent2"/>
      <w:spacing w:val="15"/>
      <w:sz w:val="36"/>
    </w:rPr>
  </w:style>
  <w:style w:type="character" w:customStyle="1" w:styleId="SubtitleChar">
    <w:name w:val="Subtitle Char"/>
    <w:basedOn w:val="DefaultParagraphFont"/>
    <w:link w:val="Subtitle"/>
    <w:uiPriority w:val="11"/>
    <w:rsid w:val="00224C68"/>
    <w:rPr>
      <w:rFonts w:asciiTheme="majorHAnsi" w:eastAsiaTheme="minorEastAsia" w:hAnsiTheme="majorHAnsi"/>
      <w:color w:val="BC58B7" w:themeColor="accent2"/>
      <w:spacing w:val="15"/>
      <w:sz w:val="36"/>
    </w:rPr>
  </w:style>
  <w:style w:type="paragraph" w:customStyle="1" w:styleId="SectionTitlesLowercase">
    <w:name w:val="Section Titles Lowercase"/>
    <w:basedOn w:val="SectionTitlesAllCaps"/>
    <w:qFormat/>
    <w:rsid w:val="004D6D38"/>
    <w:rPr>
      <w:caps w:val="0"/>
    </w:rPr>
  </w:style>
  <w:style w:type="paragraph" w:customStyle="1" w:styleId="TitleLowercase">
    <w:name w:val="Title Lowercase"/>
    <w:basedOn w:val="TitleAllCaps"/>
    <w:qFormat/>
    <w:rsid w:val="001D14DD"/>
    <w:rPr>
      <w:caps w:val="0"/>
    </w:rPr>
  </w:style>
  <w:style w:type="paragraph" w:styleId="NormalWeb">
    <w:name w:val="Normal (Web)"/>
    <w:basedOn w:val="Normal"/>
    <w:uiPriority w:val="99"/>
    <w:semiHidden/>
    <w:unhideWhenUsed/>
    <w:rsid w:val="00DC4F0F"/>
    <w:pPr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spacing w:val="0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317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0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039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35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48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4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89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94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813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480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8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43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114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957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5102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3826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453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466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402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93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84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9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sep\AppData\Roaming\Microsoft\Templates\Elegant%20dinner%20men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07B02B64A504AB1BE5FE412845438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2FA5A7-B204-4C91-B838-FCB3F3A23744}"/>
      </w:docPartPr>
      <w:docPartBody>
        <w:p w:rsidR="00000000" w:rsidRDefault="00000000">
          <w:pPr>
            <w:pStyle w:val="C07B02B64A504AB1BE5FE412845438D3"/>
          </w:pPr>
          <w:r w:rsidRPr="00A15A1F">
            <w:rPr>
              <w:lang w:bidi="en-GB"/>
            </w:rPr>
            <w:t>Dinner Menu</w:t>
          </w:r>
        </w:p>
      </w:docPartBody>
    </w:docPart>
    <w:docPart>
      <w:docPartPr>
        <w:name w:val="D5730DF20D7543149D6451B5652DB9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F9B282-9CDD-4CAA-8973-7907079A7EB0}"/>
      </w:docPartPr>
      <w:docPartBody>
        <w:p w:rsidR="00000000" w:rsidRDefault="00000000">
          <w:pPr>
            <w:pStyle w:val="D5730DF20D7543149D6451B5652DB941"/>
          </w:pPr>
          <w:r w:rsidRPr="00A15A1F">
            <w:rPr>
              <w:lang w:bidi="en-GB"/>
            </w:rPr>
            <w:t>First Course</w:t>
          </w:r>
        </w:p>
      </w:docPartBody>
    </w:docPart>
    <w:docPart>
      <w:docPartPr>
        <w:name w:val="FA0A8A25C2E14E60BF0EE2D38F75177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0600130-D729-4216-BDE0-0A41D789F4AF}"/>
      </w:docPartPr>
      <w:docPartBody>
        <w:p w:rsidR="00000000" w:rsidRDefault="00000000">
          <w:pPr>
            <w:pStyle w:val="FA0A8A25C2E14E60BF0EE2D38F751772"/>
          </w:pPr>
          <w:r w:rsidRPr="00A15A1F">
            <w:rPr>
              <w:lang w:bidi="en-GB"/>
            </w:rPr>
            <w:t>Lemon, olive oil, garlic, Parmesan</w:t>
          </w:r>
        </w:p>
      </w:docPartBody>
    </w:docPart>
    <w:docPart>
      <w:docPartPr>
        <w:name w:val="3DCDFE12F8D04937BD025819A74111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296175A-50A1-4DF9-B096-0050834D2624}"/>
      </w:docPartPr>
      <w:docPartBody>
        <w:p w:rsidR="00000000" w:rsidRDefault="00000000">
          <w:pPr>
            <w:pStyle w:val="3DCDFE12F8D04937BD025819A7411133"/>
          </w:pPr>
          <w:r w:rsidRPr="00A15A1F">
            <w:rPr>
              <w:lang w:bidi="en-GB"/>
            </w:rPr>
            <w:t>Drinks</w:t>
          </w:r>
        </w:p>
      </w:docPartBody>
    </w:docPart>
    <w:docPart>
      <w:docPartPr>
        <w:name w:val="8AB94053E2874F83B4FDD859A377332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B886F-6B6A-442F-9D0F-27D5E763F8B5}"/>
      </w:docPartPr>
      <w:docPartBody>
        <w:p w:rsidR="00000000" w:rsidRDefault="00000000">
          <w:pPr>
            <w:pStyle w:val="8AB94053E2874F83B4FDD859A3773324"/>
          </w:pPr>
          <w:r w:rsidRPr="00A15A1F">
            <w:rPr>
              <w:lang w:bidi="en-GB"/>
            </w:rPr>
            <w:t>Soda</w:t>
          </w:r>
        </w:p>
      </w:docPartBody>
    </w:docPart>
    <w:docPart>
      <w:docPartPr>
        <w:name w:val="55E304F0FB124F609E27CB2A34BF91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A101214-ED42-4DF1-A519-E2ECDF9A7F3E}"/>
      </w:docPartPr>
      <w:docPartBody>
        <w:p w:rsidR="00000000" w:rsidRDefault="00000000">
          <w:pPr>
            <w:pStyle w:val="55E304F0FB124F609E27CB2A34BF91D0"/>
          </w:pPr>
          <w:r w:rsidRPr="00A15A1F">
            <w:rPr>
              <w:lang w:bidi="en-GB"/>
            </w:rPr>
            <w:t>Tea</w:t>
          </w:r>
        </w:p>
      </w:docPartBody>
    </w:docPart>
    <w:docPart>
      <w:docPartPr>
        <w:name w:val="87C75D53DA704DA0A5E4E866575B20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32A1608-1F65-4EA6-96FD-A07F458038D9}"/>
      </w:docPartPr>
      <w:docPartBody>
        <w:p w:rsidR="00000000" w:rsidRDefault="00000000">
          <w:pPr>
            <w:pStyle w:val="87C75D53DA704DA0A5E4E866575B2022"/>
          </w:pPr>
          <w:r w:rsidRPr="00A15A1F">
            <w:rPr>
              <w:lang w:bidi="en-GB"/>
            </w:rPr>
            <w:t>DINNER MENU</w:t>
          </w:r>
        </w:p>
      </w:docPartBody>
    </w:docPart>
    <w:docPart>
      <w:docPartPr>
        <w:name w:val="B6D3D03DC38040D6BCEBCE38640F49C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E6B105-8EEA-4127-BA47-AF98D9445C5D}"/>
      </w:docPartPr>
      <w:docPartBody>
        <w:p w:rsidR="00000000" w:rsidRDefault="00000000">
          <w:pPr>
            <w:pStyle w:val="B6D3D03DC38040D6BCEBCE38640F49C7"/>
          </w:pPr>
          <w:r w:rsidRPr="00A15A1F">
            <w:rPr>
              <w:rStyle w:val="PlaceholderText"/>
              <w:lang w:bidi="en-GB"/>
            </w:rPr>
            <w:t>$30 per person</w:t>
          </w:r>
        </w:p>
      </w:docPartBody>
    </w:docPart>
    <w:docPart>
      <w:docPartPr>
        <w:name w:val="1145C54F027F45318B2773BC257C500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51D690-FC49-4DA9-806D-C3C5AD0501C5}"/>
      </w:docPartPr>
      <w:docPartBody>
        <w:p w:rsidR="00000000" w:rsidRDefault="00000000">
          <w:pPr>
            <w:pStyle w:val="1145C54F027F45318B2773BC257C500E"/>
          </w:pPr>
          <w:r w:rsidRPr="00A15A1F">
            <w:rPr>
              <w:lang w:bidi="en-GB"/>
            </w:rPr>
            <w:t>Select one dish from each course</w:t>
          </w:r>
        </w:p>
      </w:docPartBody>
    </w:docPart>
    <w:docPart>
      <w:docPartPr>
        <w:name w:val="9DAF1035B1B946B98A5629FFC4BD9C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96D786-0838-4A66-94A7-19EBDD2A6681}"/>
      </w:docPartPr>
      <w:docPartBody>
        <w:p w:rsidR="00000000" w:rsidRDefault="00000000">
          <w:pPr>
            <w:pStyle w:val="9DAF1035B1B946B98A5629FFC4BD9C73"/>
          </w:pPr>
          <w:r w:rsidRPr="00A15A1F">
            <w:rPr>
              <w:lang w:bidi="en-GB"/>
            </w:rPr>
            <w:t>FIRST COURSE</w:t>
          </w:r>
        </w:p>
      </w:docPartBody>
    </w:docPart>
    <w:docPart>
      <w:docPartPr>
        <w:name w:val="8B7454EB7D2D48AA87E765F7DA3906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904993-02A8-420E-B465-C688731F959A}"/>
      </w:docPartPr>
      <w:docPartBody>
        <w:p w:rsidR="00000000" w:rsidRDefault="00000000">
          <w:pPr>
            <w:pStyle w:val="8B7454EB7D2D48AA87E765F7DA39066E"/>
          </w:pPr>
          <w:r w:rsidRPr="00A15A1F">
            <w:rPr>
              <w:lang w:bidi="en-GB"/>
            </w:rPr>
            <w:t>SECOND COURSE</w:t>
          </w:r>
        </w:p>
      </w:docPartBody>
    </w:docPart>
    <w:docPart>
      <w:docPartPr>
        <w:name w:val="47DB037290ED44679D7FB204211DE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B416C-FC4B-4E90-B827-F19D6B7C03B0}"/>
      </w:docPartPr>
      <w:docPartBody>
        <w:p w:rsidR="00000000" w:rsidRDefault="00000000">
          <w:pPr>
            <w:pStyle w:val="47DB037290ED44679D7FB204211DE3F0"/>
          </w:pPr>
          <w:r w:rsidRPr="00A15A1F">
            <w:rPr>
              <w:lang w:bidi="en-GB"/>
            </w:rPr>
            <w:t>THIRD COURSE</w:t>
          </w:r>
        </w:p>
      </w:docPartBody>
    </w:docPart>
    <w:docPart>
      <w:docPartPr>
        <w:name w:val="686C9312658E420EB5A024ED125442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79F40D-8B03-4A09-8DEF-7E7522EE914C}"/>
      </w:docPartPr>
      <w:docPartBody>
        <w:p w:rsidR="00000000" w:rsidRDefault="00000000">
          <w:pPr>
            <w:pStyle w:val="686C9312658E420EB5A024ED125442C1"/>
          </w:pPr>
          <w:r w:rsidRPr="00A15A1F">
            <w:rPr>
              <w:lang w:bidi="en-GB"/>
            </w:rPr>
            <w:t>Caramel cheesecake</w:t>
          </w:r>
        </w:p>
      </w:docPartBody>
    </w:docPart>
    <w:docPart>
      <w:docPartPr>
        <w:name w:val="2D3E17CC81324E78B0C48C268B1479C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97DEB7-D8F4-4D3F-9CDE-85988BF4F776}"/>
      </w:docPartPr>
      <w:docPartBody>
        <w:p w:rsidR="00000000" w:rsidRDefault="00DA6970" w:rsidP="00DA6970">
          <w:pPr>
            <w:pStyle w:val="2D3E17CC81324E78B0C48C268B1479CB"/>
          </w:pPr>
          <w:r w:rsidRPr="00A15A1F">
            <w:rPr>
              <w:lang w:bidi="en-GB"/>
            </w:rPr>
            <w:t>Potato cakes</w:t>
          </w:r>
        </w:p>
      </w:docPartBody>
    </w:docPart>
    <w:docPart>
      <w:docPartPr>
        <w:name w:val="C5460A23921B4736AC8DDFC307948D0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B4ABB85-3E4F-4BA8-AD81-6368F3409B42}"/>
      </w:docPartPr>
      <w:docPartBody>
        <w:p w:rsidR="00000000" w:rsidRDefault="00DA6970" w:rsidP="00DA6970">
          <w:pPr>
            <w:pStyle w:val="C5460A23921B4736AC8DDFC307948D0B"/>
          </w:pPr>
          <w:r w:rsidRPr="00A15A1F">
            <w:rPr>
              <w:lang w:bidi="en-GB"/>
            </w:rPr>
            <w:t>Arugula salad</w:t>
          </w:r>
        </w:p>
      </w:docPartBody>
    </w:docPart>
    <w:docPart>
      <w:docPartPr>
        <w:name w:val="47B8E99B710F4DDD80D60B7586F74E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B5C5ABE-7649-4237-8E1E-45E437BB1B47}"/>
      </w:docPartPr>
      <w:docPartBody>
        <w:p w:rsidR="00000000" w:rsidRDefault="00DA6970" w:rsidP="00DA6970">
          <w:pPr>
            <w:pStyle w:val="47B8E99B710F4DDD80D60B7586F74E7E"/>
          </w:pPr>
          <w:r w:rsidRPr="00A15A1F">
            <w:rPr>
              <w:rFonts w:cs="Calibri"/>
              <w:szCs w:val="18"/>
              <w:lang w:bidi="en-GB"/>
            </w:rPr>
            <w:t>Lemon, olive oil, garlic, Parmesan</w:t>
          </w:r>
        </w:p>
      </w:docPartBody>
    </w:docPart>
    <w:docPart>
      <w:docPartPr>
        <w:name w:val="223411D81C5E48878BE160F05463381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480B446-A254-4E0B-B532-7D6925E7E4E2}"/>
      </w:docPartPr>
      <w:docPartBody>
        <w:p w:rsidR="00000000" w:rsidRDefault="00DA6970" w:rsidP="00DA6970">
          <w:pPr>
            <w:pStyle w:val="223411D81C5E48878BE160F05463381A"/>
          </w:pPr>
          <w:r w:rsidRPr="00A15A1F">
            <w:rPr>
              <w:lang w:bidi="en-GB"/>
            </w:rPr>
            <w:t>Beef patty, triple cream brie, alfalfa sprouts, caramelized onions, aioli</w:t>
          </w:r>
        </w:p>
      </w:docPartBody>
    </w:docPart>
    <w:docPart>
      <w:docPartPr>
        <w:name w:val="DFB21C1631C5468A858370A5E62CD3F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298663-2B5F-460A-B6FA-DE5A79C35AB9}"/>
      </w:docPartPr>
      <w:docPartBody>
        <w:p w:rsidR="00000000" w:rsidRDefault="00DA6970" w:rsidP="00DA6970">
          <w:pPr>
            <w:pStyle w:val="DFB21C1631C5468A858370A5E62CD3F0"/>
          </w:pPr>
          <w:r w:rsidRPr="00A15A1F">
            <w:rPr>
              <w:lang w:bidi="en-GB"/>
            </w:rPr>
            <w:t>Hand-made pasta, black truffle, Parmesan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ource Sans Pro">
    <w:altName w:val="Arial"/>
    <w:charset w:val="00"/>
    <w:family w:val="swiss"/>
    <w:pitch w:val="variable"/>
    <w:sig w:usb0="600002F7" w:usb1="02000001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igh Tower Text">
    <w:altName w:val="Cambria"/>
    <w:panose1 w:val="02040502050506030303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masis MT Pro">
    <w:charset w:val="00"/>
    <w:family w:val="roman"/>
    <w:pitch w:val="variable"/>
    <w:sig w:usb0="A00000AF" w:usb1="4000205B" w:usb2="00000000" w:usb3="00000000" w:csb0="0000009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6970"/>
    <w:rsid w:val="007B62CA"/>
    <w:rsid w:val="00DA6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07B02B64A504AB1BE5FE412845438D3">
    <w:name w:val="C07B02B64A504AB1BE5FE412845438D3"/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customStyle="1" w:styleId="D995E46FB73B4350AC13BDC0A90E05E0">
    <w:name w:val="D995E46FB73B4350AC13BDC0A90E05E0"/>
  </w:style>
  <w:style w:type="paragraph" w:customStyle="1" w:styleId="D9C59B708EA74289A4C2200518BF2FAD">
    <w:name w:val="D9C59B708EA74289A4C2200518BF2FAD"/>
  </w:style>
  <w:style w:type="paragraph" w:customStyle="1" w:styleId="D5730DF20D7543149D6451B5652DB941">
    <w:name w:val="D5730DF20D7543149D6451B5652DB941"/>
  </w:style>
  <w:style w:type="paragraph" w:customStyle="1" w:styleId="F3F31476F3284283A3096F83FB18379F">
    <w:name w:val="F3F31476F3284283A3096F83FB18379F"/>
  </w:style>
  <w:style w:type="paragraph" w:customStyle="1" w:styleId="23843AD85D104936B6DDE0C7D60AE187">
    <w:name w:val="23843AD85D104936B6DDE0C7D60AE187"/>
  </w:style>
  <w:style w:type="paragraph" w:customStyle="1" w:styleId="3FAE6B14C7EF453B83B163A95A33BA64">
    <w:name w:val="3FAE6B14C7EF453B83B163A95A33BA64"/>
  </w:style>
  <w:style w:type="paragraph" w:customStyle="1" w:styleId="FA0A8A25C2E14E60BF0EE2D38F751772">
    <w:name w:val="FA0A8A25C2E14E60BF0EE2D38F751772"/>
  </w:style>
  <w:style w:type="paragraph" w:customStyle="1" w:styleId="EEB8F8800BE54531AB0F5BD61940A2CE">
    <w:name w:val="EEB8F8800BE54531AB0F5BD61940A2CE"/>
  </w:style>
  <w:style w:type="paragraph" w:customStyle="1" w:styleId="0D0D82E40B11486AACD433C5DE32D29B">
    <w:name w:val="0D0D82E40B11486AACD433C5DE32D29B"/>
  </w:style>
  <w:style w:type="paragraph" w:customStyle="1" w:styleId="D9B11E8D5A8E4AE09B0AFB64BFA67EF5">
    <w:name w:val="D9B11E8D5A8E4AE09B0AFB64BFA67EF5"/>
  </w:style>
  <w:style w:type="paragraph" w:customStyle="1" w:styleId="E7F203BD7E6A4A65953157C41BF2113A">
    <w:name w:val="E7F203BD7E6A4A65953157C41BF2113A"/>
  </w:style>
  <w:style w:type="paragraph" w:customStyle="1" w:styleId="02470CF0AEB8426BBB47B6DAE5139CEE">
    <w:name w:val="02470CF0AEB8426BBB47B6DAE5139CEE"/>
  </w:style>
  <w:style w:type="paragraph" w:customStyle="1" w:styleId="E851CD03A1F948579433CE7EAE1D5772">
    <w:name w:val="E851CD03A1F948579433CE7EAE1D5772"/>
  </w:style>
  <w:style w:type="paragraph" w:customStyle="1" w:styleId="8E3DE175E2744F88A396A8AC5EE4C9D5">
    <w:name w:val="8E3DE175E2744F88A396A8AC5EE4C9D5"/>
  </w:style>
  <w:style w:type="paragraph" w:customStyle="1" w:styleId="699D25BEDFA44F0182A67414552B5D0B">
    <w:name w:val="699D25BEDFA44F0182A67414552B5D0B"/>
  </w:style>
  <w:style w:type="paragraph" w:customStyle="1" w:styleId="4E6D08045BA84FCCAFD9E99E79C19C6B">
    <w:name w:val="4E6D08045BA84FCCAFD9E99E79C19C6B"/>
  </w:style>
  <w:style w:type="paragraph" w:customStyle="1" w:styleId="733E65AE4EF946E380BF25CCDFC20244">
    <w:name w:val="733E65AE4EF946E380BF25CCDFC20244"/>
  </w:style>
  <w:style w:type="paragraph" w:customStyle="1" w:styleId="3DCDFE12F8D04937BD025819A7411133">
    <w:name w:val="3DCDFE12F8D04937BD025819A7411133"/>
  </w:style>
  <w:style w:type="paragraph" w:customStyle="1" w:styleId="8AB94053E2874F83B4FDD859A3773324">
    <w:name w:val="8AB94053E2874F83B4FDD859A3773324"/>
  </w:style>
  <w:style w:type="paragraph" w:customStyle="1" w:styleId="2C043E44C5E147DDB73763C1F0DC17FA">
    <w:name w:val="2C043E44C5E147DDB73763C1F0DC17FA"/>
  </w:style>
  <w:style w:type="paragraph" w:customStyle="1" w:styleId="71B244D5434343CCB50CA131C139F9F6">
    <w:name w:val="71B244D5434343CCB50CA131C139F9F6"/>
  </w:style>
  <w:style w:type="paragraph" w:customStyle="1" w:styleId="764080DD40694BD7B5269A1853CC0813">
    <w:name w:val="764080DD40694BD7B5269A1853CC0813"/>
  </w:style>
  <w:style w:type="paragraph" w:customStyle="1" w:styleId="55E304F0FB124F609E27CB2A34BF91D0">
    <w:name w:val="55E304F0FB124F609E27CB2A34BF91D0"/>
  </w:style>
  <w:style w:type="paragraph" w:customStyle="1" w:styleId="F30F83D031B64372B70AE4E695FE37F5">
    <w:name w:val="F30F83D031B64372B70AE4E695FE37F5"/>
  </w:style>
  <w:style w:type="paragraph" w:customStyle="1" w:styleId="D78B714578BB4036B7785D0735B100D1">
    <w:name w:val="D78B714578BB4036B7785D0735B100D1"/>
  </w:style>
  <w:style w:type="paragraph" w:customStyle="1" w:styleId="FDB0D176765F441A9BD22EB7AEA31A26">
    <w:name w:val="FDB0D176765F441A9BD22EB7AEA31A26"/>
  </w:style>
  <w:style w:type="paragraph" w:customStyle="1" w:styleId="A358AE70EF684B61957A2DAE38F48F06">
    <w:name w:val="A358AE70EF684B61957A2DAE38F48F06"/>
  </w:style>
  <w:style w:type="paragraph" w:customStyle="1" w:styleId="9789D7B3263C4E02B38FFBDB44A40651">
    <w:name w:val="9789D7B3263C4E02B38FFBDB44A40651"/>
  </w:style>
  <w:style w:type="paragraph" w:customStyle="1" w:styleId="ABC97D8B6A5D4DCF978B122F76B8F05F">
    <w:name w:val="ABC97D8B6A5D4DCF978B122F76B8F05F"/>
  </w:style>
  <w:style w:type="paragraph" w:customStyle="1" w:styleId="46EA56F68C7A497C9F2C3C5CAE4F5C91">
    <w:name w:val="46EA56F68C7A497C9F2C3C5CAE4F5C91"/>
  </w:style>
  <w:style w:type="paragraph" w:customStyle="1" w:styleId="401D6EDEAFD9430495AE518528E5067B">
    <w:name w:val="401D6EDEAFD9430495AE518528E5067B"/>
  </w:style>
  <w:style w:type="paragraph" w:customStyle="1" w:styleId="86A0C350BB4B4F02B7CB7F7DAAAB560D">
    <w:name w:val="86A0C350BB4B4F02B7CB7F7DAAAB560D"/>
  </w:style>
  <w:style w:type="paragraph" w:customStyle="1" w:styleId="0BEFBBD11F654BB2A28B70A7BFA5F8E0">
    <w:name w:val="0BEFBBD11F654BB2A28B70A7BFA5F8E0"/>
  </w:style>
  <w:style w:type="paragraph" w:customStyle="1" w:styleId="F27872257E6B4FC7B3963809D6EC3AF6">
    <w:name w:val="F27872257E6B4FC7B3963809D6EC3AF6"/>
  </w:style>
  <w:style w:type="paragraph" w:customStyle="1" w:styleId="2A855B17BC1B44FB962BEA35096167B2">
    <w:name w:val="2A855B17BC1B44FB962BEA35096167B2"/>
  </w:style>
  <w:style w:type="paragraph" w:customStyle="1" w:styleId="E37CF88F0AF841A9A3CF3400101CE2B5">
    <w:name w:val="E37CF88F0AF841A9A3CF3400101CE2B5"/>
  </w:style>
  <w:style w:type="paragraph" w:customStyle="1" w:styleId="2BD0378543894231905A4DC7984D058D">
    <w:name w:val="2BD0378543894231905A4DC7984D058D"/>
  </w:style>
  <w:style w:type="paragraph" w:customStyle="1" w:styleId="B71E33F1F86E4AAE92E80BDAB171A63C">
    <w:name w:val="B71E33F1F86E4AAE92E80BDAB171A63C"/>
  </w:style>
  <w:style w:type="paragraph" w:customStyle="1" w:styleId="466293AB27FE421AA7CCD9306F1DC92D">
    <w:name w:val="466293AB27FE421AA7CCD9306F1DC92D"/>
  </w:style>
  <w:style w:type="paragraph" w:customStyle="1" w:styleId="EBFE5B463A9040D98ED167C3E4811385">
    <w:name w:val="EBFE5B463A9040D98ED167C3E4811385"/>
  </w:style>
  <w:style w:type="paragraph" w:customStyle="1" w:styleId="18F552C57E594A37B2A180723544FB88">
    <w:name w:val="18F552C57E594A37B2A180723544FB88"/>
  </w:style>
  <w:style w:type="paragraph" w:customStyle="1" w:styleId="7A298E3E315347E19A4E71F018E17484">
    <w:name w:val="7A298E3E315347E19A4E71F018E17484"/>
  </w:style>
  <w:style w:type="paragraph" w:customStyle="1" w:styleId="59EF52FE7CD7494DA809D254302C9101">
    <w:name w:val="59EF52FE7CD7494DA809D254302C9101"/>
  </w:style>
  <w:style w:type="paragraph" w:customStyle="1" w:styleId="18885ED50A9C4D59A4B982431A631FCB">
    <w:name w:val="18885ED50A9C4D59A4B982431A631FCB"/>
  </w:style>
  <w:style w:type="paragraph" w:customStyle="1" w:styleId="F759EABDF3744B46ABFE7D2E952D8D4C">
    <w:name w:val="F759EABDF3744B46ABFE7D2E952D8D4C"/>
  </w:style>
  <w:style w:type="paragraph" w:customStyle="1" w:styleId="2D3724E579B0430A901D099FA86988A2">
    <w:name w:val="2D3724E579B0430A901D099FA86988A2"/>
  </w:style>
  <w:style w:type="paragraph" w:customStyle="1" w:styleId="61E0EC65CF1D4BC283EA2958D9C7A337">
    <w:name w:val="61E0EC65CF1D4BC283EA2958D9C7A337"/>
  </w:style>
  <w:style w:type="paragraph" w:customStyle="1" w:styleId="87C75D53DA704DA0A5E4E866575B2022">
    <w:name w:val="87C75D53DA704DA0A5E4E866575B2022"/>
  </w:style>
  <w:style w:type="paragraph" w:customStyle="1" w:styleId="B6D3D03DC38040D6BCEBCE38640F49C7">
    <w:name w:val="B6D3D03DC38040D6BCEBCE38640F49C7"/>
  </w:style>
  <w:style w:type="paragraph" w:customStyle="1" w:styleId="1145C54F027F45318B2773BC257C500E">
    <w:name w:val="1145C54F027F45318B2773BC257C500E"/>
  </w:style>
  <w:style w:type="paragraph" w:customStyle="1" w:styleId="9DAF1035B1B946B98A5629FFC4BD9C73">
    <w:name w:val="9DAF1035B1B946B98A5629FFC4BD9C73"/>
  </w:style>
  <w:style w:type="paragraph" w:customStyle="1" w:styleId="E23C2EE3EE124D4188490C6CA8B7A704">
    <w:name w:val="E23C2EE3EE124D4188490C6CA8B7A704"/>
  </w:style>
  <w:style w:type="paragraph" w:customStyle="1" w:styleId="FEB9A4F81F1245E0955A1356659832DB">
    <w:name w:val="FEB9A4F81F1245E0955A1356659832DB"/>
  </w:style>
  <w:style w:type="paragraph" w:customStyle="1" w:styleId="38CC7A126EE64258B3EEAE13F0FBBFF0">
    <w:name w:val="38CC7A126EE64258B3EEAE13F0FBBFF0"/>
  </w:style>
  <w:style w:type="paragraph" w:customStyle="1" w:styleId="D09023747F8C42BF94343AE928B30B99">
    <w:name w:val="D09023747F8C42BF94343AE928B30B99"/>
  </w:style>
  <w:style w:type="paragraph" w:customStyle="1" w:styleId="8B7454EB7D2D48AA87E765F7DA39066E">
    <w:name w:val="8B7454EB7D2D48AA87E765F7DA39066E"/>
  </w:style>
  <w:style w:type="paragraph" w:customStyle="1" w:styleId="166EDDB3BFCA4557A70C0F232A7E5292">
    <w:name w:val="166EDDB3BFCA4557A70C0F232A7E5292"/>
  </w:style>
  <w:style w:type="paragraph" w:customStyle="1" w:styleId="38AF145C79204224B0F43E44E2229D2B">
    <w:name w:val="38AF145C79204224B0F43E44E2229D2B"/>
  </w:style>
  <w:style w:type="paragraph" w:customStyle="1" w:styleId="F98455A4A61B455CA9EB97F012DA7010">
    <w:name w:val="F98455A4A61B455CA9EB97F012DA7010"/>
  </w:style>
  <w:style w:type="paragraph" w:customStyle="1" w:styleId="571C4A4D7E074E90975C2BA7A9292778">
    <w:name w:val="571C4A4D7E074E90975C2BA7A9292778"/>
  </w:style>
  <w:style w:type="paragraph" w:customStyle="1" w:styleId="47DB037290ED44679D7FB204211DE3F0">
    <w:name w:val="47DB037290ED44679D7FB204211DE3F0"/>
  </w:style>
  <w:style w:type="paragraph" w:customStyle="1" w:styleId="686C9312658E420EB5A024ED125442C1">
    <w:name w:val="686C9312658E420EB5A024ED125442C1"/>
  </w:style>
  <w:style w:type="paragraph" w:customStyle="1" w:styleId="5F315CCF0DB44E25B49E23B626993771">
    <w:name w:val="5F315CCF0DB44E25B49E23B626993771"/>
  </w:style>
  <w:style w:type="paragraph" w:customStyle="1" w:styleId="165721E383C54ED3B15ADB1B629E3713">
    <w:name w:val="165721E383C54ED3B15ADB1B629E3713"/>
  </w:style>
  <w:style w:type="paragraph" w:customStyle="1" w:styleId="CFFD4F6828CF4DC0945A06564C52F4B3">
    <w:name w:val="CFFD4F6828CF4DC0945A06564C52F4B3"/>
  </w:style>
  <w:style w:type="paragraph" w:customStyle="1" w:styleId="214CE2C386334B6FAA4277FA83CCCA4F">
    <w:name w:val="214CE2C386334B6FAA4277FA83CCCA4F"/>
  </w:style>
  <w:style w:type="paragraph" w:customStyle="1" w:styleId="43BFBA013ECE4F68853B6722EDE65177">
    <w:name w:val="43BFBA013ECE4F68853B6722EDE65177"/>
  </w:style>
  <w:style w:type="paragraph" w:customStyle="1" w:styleId="79BEE70C31AC4F24B0C0A73204FC159D">
    <w:name w:val="79BEE70C31AC4F24B0C0A73204FC159D"/>
  </w:style>
  <w:style w:type="paragraph" w:customStyle="1" w:styleId="0F6D9573DA50471585B7ABC4A2078198">
    <w:name w:val="0F6D9573DA50471585B7ABC4A2078198"/>
  </w:style>
  <w:style w:type="paragraph" w:customStyle="1" w:styleId="717267AAC332437288607B69A17699D4">
    <w:name w:val="717267AAC332437288607B69A17699D4"/>
  </w:style>
  <w:style w:type="paragraph" w:customStyle="1" w:styleId="D8E923862B4F4E81BB6C9036EFB92110">
    <w:name w:val="D8E923862B4F4E81BB6C9036EFB92110"/>
  </w:style>
  <w:style w:type="paragraph" w:customStyle="1" w:styleId="2D3E17CC81324E78B0C48C268B1479CB">
    <w:name w:val="2D3E17CC81324E78B0C48C268B1479CB"/>
    <w:rsid w:val="00DA6970"/>
  </w:style>
  <w:style w:type="paragraph" w:customStyle="1" w:styleId="C5460A23921B4736AC8DDFC307948D0B">
    <w:name w:val="C5460A23921B4736AC8DDFC307948D0B"/>
    <w:rsid w:val="00DA6970"/>
  </w:style>
  <w:style w:type="paragraph" w:customStyle="1" w:styleId="47B8E99B710F4DDD80D60B7586F74E7E">
    <w:name w:val="47B8E99B710F4DDD80D60B7586F74E7E"/>
    <w:rsid w:val="00DA6970"/>
  </w:style>
  <w:style w:type="paragraph" w:customStyle="1" w:styleId="223411D81C5E48878BE160F05463381A">
    <w:name w:val="223411D81C5E48878BE160F05463381A"/>
    <w:rsid w:val="00DA6970"/>
  </w:style>
  <w:style w:type="paragraph" w:customStyle="1" w:styleId="DFB21C1631C5468A858370A5E62CD3F0">
    <w:name w:val="DFB21C1631C5468A858370A5E62CD3F0"/>
    <w:rsid w:val="00DA697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Custom 1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FF0000"/>
      </a:accent1>
      <a:accent2>
        <a:srgbClr val="BC58B7"/>
      </a:accent2>
      <a:accent3>
        <a:srgbClr val="A34763"/>
      </a:accent3>
      <a:accent4>
        <a:srgbClr val="68885A"/>
      </a:accent4>
      <a:accent5>
        <a:srgbClr val="F1F0F0"/>
      </a:accent5>
      <a:accent6>
        <a:srgbClr val="70AD47"/>
      </a:accent6>
      <a:hlink>
        <a:srgbClr val="0563C1"/>
      </a:hlink>
      <a:folHlink>
        <a:srgbClr val="954F72"/>
      </a:folHlink>
    </a:clrScheme>
    <a:fontScheme name="Custom 30">
      <a:majorFont>
        <a:latin typeface="High Tower Text"/>
        <a:ea typeface=""/>
        <a:cs typeface=""/>
      </a:majorFont>
      <a:minorFont>
        <a:latin typeface="Source Sans Pro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ServiceKeyPoints xmlns="0c664b51-63af-4b9d-8d70-3880ca420fc4" xsi:nil="true"/>
    <_activity xmlns="0c664b51-63af-4b9d-8d70-3880ca420fc4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97F2D8AE153124389A81730E392BE38" ma:contentTypeVersion="12" ma:contentTypeDescription="Create a new document." ma:contentTypeScope="" ma:versionID="c3b412d7dfa07e0119abd8880ea612fe">
  <xsd:schema xmlns:xsd="http://www.w3.org/2001/XMLSchema" xmlns:xs="http://www.w3.org/2001/XMLSchema" xmlns:p="http://schemas.microsoft.com/office/2006/metadata/properties" xmlns:ns3="0c664b51-63af-4b9d-8d70-3880ca420fc4" xmlns:ns4="d1ca41dc-05f3-4340-86ae-42a3158c68b4" targetNamespace="http://schemas.microsoft.com/office/2006/metadata/properties" ma:root="true" ma:fieldsID="6914aa3a64fee6a26192ae51969fce0a" ns3:_="" ns4:_="">
    <xsd:import namespace="0c664b51-63af-4b9d-8d70-3880ca420fc4"/>
    <xsd:import namespace="d1ca41dc-05f3-4340-86ae-42a3158c68b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LengthInSeconds" minOccurs="0"/>
                <xsd:element ref="ns3:MediaServiceSearchProperties" minOccurs="0"/>
                <xsd:element ref="ns3:_activity" minOccurs="0"/>
                <xsd:element ref="ns3:MediaServiceAuto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c664b51-63af-4b9d-8d70-3880ca420f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1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AutoTags" ma:index="19" nillable="true" ma:displayName="Tags" ma:internalName="MediaServiceAutoTag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ca41dc-05f3-4340-86ae-42a3158c68b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F4033C9-4E25-4852-B548-A985F4ADDAF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2CA9C69-99AF-45EC-8CA2-D96A75CA12A9}">
  <ds:schemaRefs>
    <ds:schemaRef ds:uri="http://schemas.microsoft.com/office/2006/metadata/properties"/>
    <ds:schemaRef ds:uri="http://schemas.microsoft.com/office/infopath/2007/PartnerControls"/>
    <ds:schemaRef ds:uri="0c664b51-63af-4b9d-8d70-3880ca420fc4"/>
  </ds:schemaRefs>
</ds:datastoreItem>
</file>

<file path=customXml/itemProps3.xml><?xml version="1.0" encoding="utf-8"?>
<ds:datastoreItem xmlns:ds="http://schemas.openxmlformats.org/officeDocument/2006/customXml" ds:itemID="{3F0D2B40-636B-4EA9-BE8F-5EE20701D81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c664b51-63af-4b9d-8d70-3880ca420fc4"/>
    <ds:schemaRef ds:uri="d1ca41dc-05f3-4340-86ae-42a3158c68b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Elegant dinner menu</Template>
  <TotalTime>0</TotalTime>
  <Pages>6</Pages>
  <Words>464</Words>
  <Characters>2647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2023-02-17T16:39:00Z</dcterms:created>
  <dcterms:modified xsi:type="dcterms:W3CDTF">2023-02-17T19:04:00Z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0x010100497F2D8AE153124389A81730E392BE38</vt:lpwstr>
  </property>
</Properties>
</file>