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0" w:type="auto"/>
        <w:tblLook w:val="0600" w:firstRow="0" w:lastRow="0" w:firstColumn="0" w:lastColumn="0" w:noHBand="1" w:noVBand="1"/>
      </w:tblPr>
      <w:tblGrid>
        <w:gridCol w:w="222"/>
        <w:gridCol w:w="9896"/>
        <w:gridCol w:w="222"/>
      </w:tblGrid>
      <w:tr w:rsidR="00A81248" w:rsidRPr="003A798E" w14:paraId="729464F0" w14:textId="77777777" w:rsidTr="00F91585">
        <w:tc>
          <w:tcPr>
            <w:tcW w:w="0" w:type="auto"/>
            <w:gridSpan w:val="2"/>
          </w:tcPr>
          <w:p w14:paraId="45250F91" w14:textId="77777777" w:rsidR="00A81248" w:rsidRPr="003A798E" w:rsidRDefault="00A81248" w:rsidP="00AE70B4">
            <w:pPr>
              <w:pStyle w:val="GraphicAnchor"/>
            </w:pPr>
          </w:p>
        </w:tc>
        <w:tc>
          <w:tcPr>
            <w:tcW w:w="0" w:type="auto"/>
          </w:tcPr>
          <w:p w14:paraId="39D319DF" w14:textId="77777777" w:rsidR="00A81248" w:rsidRPr="003A798E" w:rsidRDefault="00A81248" w:rsidP="00AE70B4">
            <w:pPr>
              <w:pStyle w:val="GraphicAnchor"/>
            </w:pPr>
          </w:p>
        </w:tc>
      </w:tr>
      <w:tr w:rsidR="00A81248" w:rsidRPr="003A798E" w14:paraId="28176A9C" w14:textId="77777777" w:rsidTr="00F91585">
        <w:trPr>
          <w:trHeight w:val="2719"/>
        </w:trPr>
        <w:tc>
          <w:tcPr>
            <w:tcW w:w="0" w:type="auto"/>
            <w:gridSpan w:val="2"/>
          </w:tcPr>
          <w:p w14:paraId="03E95E8A" w14:textId="77777777" w:rsidR="00F91585" w:rsidRDefault="00AE70B4" w:rsidP="00AE70B4">
            <w:pPr>
              <w:pStyle w:val="Text"/>
              <w:rPr>
                <w:rFonts w:asciiTheme="majorHAnsi" w:hAnsiTheme="majorHAnsi"/>
                <w:color w:val="123869" w:themeColor="accent1"/>
                <w:sz w:val="80"/>
                <w:szCs w:val="80"/>
              </w:rPr>
            </w:pPr>
            <w:r w:rsidRPr="00AE70B4">
              <w:rPr>
                <w:rFonts w:asciiTheme="majorHAnsi" w:hAnsiTheme="majorHAnsi"/>
                <w:color w:val="123869" w:themeColor="accent1"/>
                <w:sz w:val="80"/>
                <w:szCs w:val="80"/>
              </w:rPr>
              <w:t xml:space="preserve">Marius-Catalin </w:t>
            </w:r>
          </w:p>
          <w:p w14:paraId="41F13EBA" w14:textId="4D990F36" w:rsidR="00A81248" w:rsidRPr="00AE70B4" w:rsidRDefault="00AE70B4" w:rsidP="00AE70B4">
            <w:pPr>
              <w:pStyle w:val="Text"/>
              <w:rPr>
                <w:rFonts w:asciiTheme="majorHAnsi" w:hAnsiTheme="majorHAnsi"/>
                <w:sz w:val="80"/>
                <w:szCs w:val="80"/>
              </w:rPr>
            </w:pPr>
            <w:r w:rsidRPr="00AE70B4">
              <w:rPr>
                <w:rFonts w:asciiTheme="majorHAnsi" w:hAnsiTheme="majorHAnsi"/>
                <w:color w:val="123869" w:themeColor="accent1"/>
                <w:sz w:val="80"/>
                <w:szCs w:val="80"/>
              </w:rPr>
              <w:t>Bobitiu</w:t>
            </w:r>
          </w:p>
        </w:tc>
        <w:tc>
          <w:tcPr>
            <w:tcW w:w="0" w:type="auto"/>
          </w:tcPr>
          <w:p w14:paraId="5F004301" w14:textId="77777777" w:rsidR="00A81248" w:rsidRPr="003A798E" w:rsidRDefault="00A81248" w:rsidP="00AE70B4"/>
        </w:tc>
      </w:tr>
      <w:tr w:rsidR="00A81248" w:rsidRPr="003A798E" w14:paraId="00D3B423" w14:textId="77777777" w:rsidTr="00F91585">
        <w:trPr>
          <w:trHeight w:val="8059"/>
        </w:trPr>
        <w:tc>
          <w:tcPr>
            <w:tcW w:w="0" w:type="auto"/>
            <w:gridSpan w:val="2"/>
          </w:tcPr>
          <w:p w14:paraId="2561B612" w14:textId="77777777" w:rsidR="00A81248" w:rsidRPr="003A798E" w:rsidRDefault="00A81248" w:rsidP="00AE70B4">
            <w:r w:rsidRPr="003A798E">
              <w:rPr>
                <w:noProof/>
                <w:lang w:eastAsia="en-AU"/>
              </w:rPr>
              <mc:AlternateContent>
                <mc:Choice Requires="wpg">
                  <w:drawing>
                    <wp:anchor distT="0" distB="0" distL="114300" distR="114300" simplePos="0" relativeHeight="251659264" behindDoc="1" locked="0" layoutInCell="1" allowOverlap="1" wp14:anchorId="70786703" wp14:editId="3848BC12">
                      <wp:simplePos x="0" y="0"/>
                      <wp:positionH relativeFrom="margin">
                        <wp:posOffset>-445477</wp:posOffset>
                      </wp:positionH>
                      <wp:positionV relativeFrom="page">
                        <wp:posOffset>-2242527</wp:posOffset>
                      </wp:positionV>
                      <wp:extent cx="7772400" cy="10054800"/>
                      <wp:effectExtent l="0" t="0" r="0" b="3810"/>
                      <wp:wrapNone/>
                      <wp:docPr id="2" name="Group 1">
                        <a:extLst xmlns:a="http://schemas.openxmlformats.org/drawingml/2006/main">
                          <a:ext uri="{FF2B5EF4-FFF2-40B4-BE49-F238E27FC236}">
                            <a16:creationId xmlns:a16="http://schemas.microsoft.com/office/drawing/2014/main" id="{405C8564-9AA1-3741-A518-06A1556F88BC}"/>
                          </a:ext>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7772400" cy="10054800"/>
                                <a:chOff x="0" y="0"/>
                                <a:chExt cx="7771132" cy="10053322"/>
                              </a:xfrm>
                            </wpg:grpSpPr>
                            <wps:wsp>
                              <wps:cNvPr id="3" name="Shape"/>
                              <wps:cNvSpPr/>
                              <wps:spPr>
                                <a:xfrm>
                                  <a:off x="0" y="2552701"/>
                                  <a:ext cx="5845812" cy="7500621"/>
                                </a:xfrm>
                                <a:custGeom>
                                  <a:avLst/>
                                  <a:gdLst/>
                                  <a:ahLst/>
                                  <a:cxnLst>
                                    <a:cxn ang="0">
                                      <a:pos x="wd2" y="hd2"/>
                                    </a:cxn>
                                    <a:cxn ang="5400000">
                                      <a:pos x="wd2" y="hd2"/>
                                    </a:cxn>
                                    <a:cxn ang="10800000">
                                      <a:pos x="wd2" y="hd2"/>
                                    </a:cxn>
                                    <a:cxn ang="16200000">
                                      <a:pos x="wd2" y="hd2"/>
                                    </a:cxn>
                                  </a:cxnLst>
                                  <a:rect l="0" t="0" r="r" b="b"/>
                                  <a:pathLst>
                                    <a:path w="21600" h="21600" extrusionOk="0">
                                      <a:moveTo>
                                        <a:pt x="0" y="10687"/>
                                      </a:moveTo>
                                      <a:lnTo>
                                        <a:pt x="0" y="21600"/>
                                      </a:lnTo>
                                      <a:lnTo>
                                        <a:pt x="1769" y="21600"/>
                                      </a:lnTo>
                                      <a:lnTo>
                                        <a:pt x="21600" y="6148"/>
                                      </a:lnTo>
                                      <a:lnTo>
                                        <a:pt x="13712" y="0"/>
                                      </a:lnTo>
                                      <a:close/>
                                    </a:path>
                                  </a:pathLst>
                                </a:custGeom>
                                <a:solidFill>
                                  <a:schemeClr val="bg1">
                                    <a:lumMod val="85000"/>
                                  </a:schemeClr>
                                </a:solidFill>
                                <a:ln w="12700">
                                  <a:miter lim="400000"/>
                                </a:ln>
                              </wps:spPr>
                              <wps:bodyPr lIns="38100" tIns="38100" rIns="38100" bIns="38100" anchor="ctr"/>
                            </wps:wsp>
                            <wps:wsp>
                              <wps:cNvPr id="4" name="Triangle"/>
                              <wps:cNvSpPr/>
                              <wps:spPr>
                                <a:xfrm>
                                  <a:off x="0" y="2044700"/>
                                  <a:ext cx="3907791" cy="7816851"/>
                                </a:xfrm>
                                <a:custGeom>
                                  <a:avLst/>
                                  <a:gdLst/>
                                  <a:ahLst/>
                                  <a:cxnLst>
                                    <a:cxn ang="0">
                                      <a:pos x="wd2" y="hd2"/>
                                    </a:cxn>
                                    <a:cxn ang="5400000">
                                      <a:pos x="wd2" y="hd2"/>
                                    </a:cxn>
                                    <a:cxn ang="10800000">
                                      <a:pos x="wd2" y="hd2"/>
                                    </a:cxn>
                                    <a:cxn ang="16200000">
                                      <a:pos x="wd2" y="hd2"/>
                                    </a:cxn>
                                  </a:cxnLst>
                                  <a:rect l="0" t="0" r="r" b="b"/>
                                  <a:pathLst>
                                    <a:path w="21600" h="21600" extrusionOk="0">
                                      <a:moveTo>
                                        <a:pt x="0" y="21600"/>
                                      </a:moveTo>
                                      <a:lnTo>
                                        <a:pt x="21600" y="10802"/>
                                      </a:lnTo>
                                      <a:lnTo>
                                        <a:pt x="0" y="0"/>
                                      </a:lnTo>
                                      <a:close/>
                                    </a:path>
                                  </a:pathLst>
                                </a:custGeom>
                                <a:solidFill>
                                  <a:schemeClr val="accent2"/>
                                </a:solidFill>
                                <a:ln w="12700">
                                  <a:miter lim="400000"/>
                                </a:ln>
                              </wps:spPr>
                              <wps:bodyPr lIns="38100" tIns="38100" rIns="38100" bIns="38100" anchor="ctr"/>
                            </wps:wsp>
                            <wps:wsp>
                              <wps:cNvPr id="5" name="Shape"/>
                              <wps:cNvSpPr/>
                              <wps:spPr>
                                <a:xfrm>
                                  <a:off x="0" y="0"/>
                                  <a:ext cx="7771132" cy="9039861"/>
                                </a:xfrm>
                                <a:custGeom>
                                  <a:avLst/>
                                  <a:gdLst/>
                                  <a:ahLst/>
                                  <a:cxnLst>
                                    <a:cxn ang="0">
                                      <a:pos x="wd2" y="hd2"/>
                                    </a:cxn>
                                    <a:cxn ang="5400000">
                                      <a:pos x="wd2" y="hd2"/>
                                    </a:cxn>
                                    <a:cxn ang="10800000">
                                      <a:pos x="wd2" y="hd2"/>
                                    </a:cxn>
                                    <a:cxn ang="16200000">
                                      <a:pos x="wd2" y="hd2"/>
                                    </a:cxn>
                                  </a:cxnLst>
                                  <a:rect l="0" t="0" r="r" b="b"/>
                                  <a:pathLst>
                                    <a:path w="21600" h="21600" extrusionOk="0">
                                      <a:moveTo>
                                        <a:pt x="0" y="14678"/>
                                      </a:moveTo>
                                      <a:lnTo>
                                        <a:pt x="0" y="21600"/>
                                      </a:lnTo>
                                      <a:lnTo>
                                        <a:pt x="21600" y="3032"/>
                                      </a:lnTo>
                                      <a:lnTo>
                                        <a:pt x="21600" y="0"/>
                                      </a:lnTo>
                                      <a:lnTo>
                                        <a:pt x="17075" y="0"/>
                                      </a:lnTo>
                                      <a:close/>
                                    </a:path>
                                  </a:pathLst>
                                </a:custGeom>
                                <a:solidFill>
                                  <a:schemeClr val="accent1"/>
                                </a:solidFill>
                                <a:ln w="12700">
                                  <a:miter lim="400000"/>
                                </a:ln>
                              </wps:spPr>
                              <wps:bodyPr lIns="38100" tIns="38100" rIns="38100" bIns="38100" anchor="ctr"/>
                            </wps:wsp>
                          </wpg:wgp>
                        </a:graphicData>
                      </a:graphic>
                      <wp14:sizeRelH relativeFrom="margin">
                        <wp14:pctWidth>0</wp14:pctWidth>
                      </wp14:sizeRelH>
                      <wp14:sizeRelV relativeFrom="margin">
                        <wp14:pctHeight>0</wp14:pctHeight>
                      </wp14:sizeRelV>
                    </wp:anchor>
                  </w:drawing>
                </mc:Choice>
                <mc:Fallback>
                  <w:pict>
                    <v:group w14:anchorId="7C4058CA" id="Group 1" o:spid="_x0000_s1026" style="position:absolute;margin-left:-35.1pt;margin-top:-176.6pt;width:612pt;height:791.7pt;z-index:-251657216;mso-position-horizontal-relative:margin;mso-position-vertical-relative:page;mso-width-relative:margin;mso-height-relative:margin" coordsize="77711,1005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">
                      <v:shape id="Shape" o:spid="_x0000_s1027" style="position:absolute;top:25527;width:58458;height:75006;visibility:visible;mso-wrap-style:square;v-text-anchor:middle"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" path="m,10687l,21600r1769,l21600,6148,13712,,,10687xe" fillcolor="#d8d8d8 [2732]" stroked="f" strokeweight="1pt">
                        <v:stroke miterlimit="4" joinstyle="miter"/>
                        <v:path arrowok="t" o:extrusionok="f" o:connecttype="custom" o:connectlocs="2922906,3750311;2922906,3750311;2922906,3750311;2922906,3750311" o:connectangles="0,90,180,270"/>
                      </v:shape>
                      <v:shape id="Triangle" o:spid="_x0000_s1028" style="position:absolute;top:20447;width:39077;height:78168;visibility:visible;mso-wrap-style:square;v-text-anchor:middle"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" path="m,21600l21600,10802,,,,21600xe" fillcolor="#00c1c7 [3205]" stroked="f" strokeweight="1pt">
                        <v:stroke miterlimit="4" joinstyle="miter"/>
                        <v:path arrowok="t" o:extrusionok="f" o:connecttype="custom" o:connectlocs="1953896,3908426;1953896,3908426;1953896,3908426;1953896,3908426" o:connectangles="0,90,180,270"/>
                      </v:shape>
                      <v:shape id="Shape" o:spid="_x0000_s1029" style="position:absolute;width:77711;height:90398;visibility:visible;mso-wrap-style:square;v-text-anchor:middle"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" path="m,14678r,6922l21600,3032,21600,,17075,,,14678xe" fillcolor="#123869 [3204]" stroked="f" strokeweight="1pt">
                        <v:stroke miterlimit="4" joinstyle="miter"/>
                        <v:path arrowok="t" o:extrusionok="f" o:connecttype="custom" o:connectlocs="3885566,4519931;3885566,4519931;3885566,4519931;3885566,4519931" o:connectangles="0,90,180,270"/>
                      </v:shape>
                      <w10:wrap anchorx="margin" anchory="page"/>
                    </v:group>
                  </w:pict>
                </mc:Fallback>
              </mc:AlternateContent>
            </w:r>
          </w:p>
        </w:tc>
        <w:tc>
          <w:tcPr>
            <w:tcW w:w="0" w:type="auto"/>
          </w:tcPr>
          <w:p w14:paraId="30928A63" w14:textId="77777777" w:rsidR="00A81248" w:rsidRPr="003A798E" w:rsidRDefault="00A81248" w:rsidP="00AE70B4"/>
        </w:tc>
      </w:tr>
      <w:tr w:rsidR="00F91585" w:rsidRPr="003A798E" w14:paraId="38571FF8" w14:textId="77777777" w:rsidTr="00F91585">
        <w:trPr>
          <w:gridAfter w:val="1"/>
          <w:cantSplit/>
          <w:trHeight w:val="1757"/>
        </w:trPr>
        <w:tc>
          <w:tcPr>
            <w:tcW w:w="0" w:type="auto"/>
          </w:tcPr>
          <w:p w14:paraId="54B250B8" w14:textId="77777777" w:rsidR="00A81248" w:rsidRPr="003A798E" w:rsidRDefault="00A81248" w:rsidP="00AE70B4"/>
        </w:tc>
        <w:tc>
          <w:tcPr>
            <w:tcW w:w="0" w:type="auto"/>
          </w:tcPr>
          <w:p w14:paraId="54D4FDB5" w14:textId="77777777" w:rsidR="00AE70B4" w:rsidRDefault="00AE70B4" w:rsidP="00F91585">
            <w:pPr>
              <w:pStyle w:val="Heading2"/>
              <w:rPr>
                <w:rFonts w:ascii="Arial" w:hAnsi="Arial" w:cs="Arial"/>
              </w:rPr>
            </w:pPr>
          </w:p>
          <w:p w14:paraId="57CF90EA" w14:textId="1852E1C0" w:rsidR="00A81248" w:rsidRPr="00F91585" w:rsidRDefault="00F91585" w:rsidP="00F91585">
            <w:pPr>
              <w:pStyle w:val="Text"/>
              <w:rPr>
                <w:rFonts w:ascii="Arial" w:hAnsi="Arial" w:cs="Arial"/>
                <w:color w:val="00C1C7" w:themeColor="accent2"/>
                <w:sz w:val="56"/>
                <w:szCs w:val="56"/>
              </w:rPr>
            </w:pPr>
            <w:r w:rsidRPr="00F91585">
              <w:rPr>
                <w:rFonts w:ascii="Arial" w:hAnsi="Arial" w:cs="Arial"/>
                <w:i w:val="0"/>
                <w:iCs/>
                <w:color w:val="00C1C7" w:themeColor="accent2"/>
                <w:sz w:val="56"/>
                <w:szCs w:val="56"/>
              </w:rPr>
              <w:t xml:space="preserve">                             </w:t>
            </w:r>
            <w:r w:rsidR="00AE70B4" w:rsidRPr="00F91585">
              <w:rPr>
                <w:rFonts w:ascii="Arial" w:hAnsi="Arial" w:cs="Arial"/>
                <w:color w:val="00C1C7" w:themeColor="accent2"/>
                <w:sz w:val="56"/>
                <w:szCs w:val="56"/>
              </w:rPr>
              <w:t>Cloud Computing</w:t>
            </w:r>
          </w:p>
          <w:p w14:paraId="5D1CD81A" w14:textId="5641BDA5" w:rsidR="00F91585" w:rsidRPr="00F91585" w:rsidRDefault="00F91585" w:rsidP="00F91585">
            <w:pPr>
              <w:pStyle w:val="Text"/>
              <w:rPr>
                <w:rFonts w:ascii="Arial" w:hAnsi="Arial" w:cs="Arial"/>
                <w:color w:val="00C1C7" w:themeColor="accent2"/>
                <w:sz w:val="56"/>
                <w:szCs w:val="56"/>
              </w:rPr>
            </w:pPr>
            <w:r w:rsidRPr="00F91585">
              <w:rPr>
                <w:rFonts w:ascii="Arial" w:hAnsi="Arial" w:cs="Arial"/>
                <w:color w:val="00C1C7" w:themeColor="accent2"/>
                <w:sz w:val="56"/>
                <w:szCs w:val="56"/>
              </w:rPr>
              <w:t xml:space="preserve">                             </w:t>
            </w:r>
            <w:r w:rsidR="00FD63DD">
              <w:rPr>
                <w:rFonts w:ascii="Arial" w:hAnsi="Arial" w:cs="Arial"/>
                <w:color w:val="00C1C7" w:themeColor="accent2"/>
                <w:sz w:val="56"/>
                <w:szCs w:val="56"/>
              </w:rPr>
              <w:t>Project Management</w:t>
            </w:r>
          </w:p>
          <w:p w14:paraId="50F73FCB" w14:textId="66728DF2" w:rsidR="00AE70B4" w:rsidRPr="00FD63DD" w:rsidRDefault="00F91585" w:rsidP="00F91585">
            <w:pPr>
              <w:pStyle w:val="Text"/>
              <w:rPr>
                <w:rFonts w:ascii="Arial" w:hAnsi="Arial" w:cs="Arial"/>
                <w:color w:val="00C1C7" w:themeColor="accent2"/>
                <w:sz w:val="56"/>
                <w:szCs w:val="56"/>
              </w:rPr>
            </w:pPr>
            <w:r w:rsidRPr="00F91585">
              <w:rPr>
                <w:rFonts w:ascii="Arial" w:hAnsi="Arial" w:cs="Arial"/>
                <w:color w:val="00C1C7" w:themeColor="accent2"/>
                <w:sz w:val="56"/>
                <w:szCs w:val="56"/>
              </w:rPr>
              <w:t xml:space="preserve">                            </w:t>
            </w:r>
            <w:r w:rsidR="00AE70B4" w:rsidRPr="00F91585">
              <w:rPr>
                <w:rFonts w:ascii="Arial" w:hAnsi="Arial" w:cs="Arial"/>
                <w:color w:val="00C1C7" w:themeColor="accent2"/>
                <w:sz w:val="52"/>
                <w:szCs w:val="52"/>
              </w:rPr>
              <w:t>ACCC500</w:t>
            </w:r>
            <w:r w:rsidR="00FD63DD">
              <w:rPr>
                <w:rFonts w:ascii="Arial" w:hAnsi="Arial" w:cs="Arial"/>
                <w:color w:val="00C1C7" w:themeColor="accent2"/>
                <w:sz w:val="52"/>
                <w:szCs w:val="52"/>
              </w:rPr>
              <w:t>5</w:t>
            </w:r>
          </w:p>
        </w:tc>
      </w:tr>
      <w:tr w:rsidR="00A81248" w:rsidRPr="003A798E" w14:paraId="2450173A" w14:textId="77777777" w:rsidTr="00F91585">
        <w:trPr>
          <w:trHeight w:val="1402"/>
        </w:trPr>
        <w:tc>
          <w:tcPr>
            <w:tcW w:w="0" w:type="auto"/>
            <w:gridSpan w:val="2"/>
          </w:tcPr>
          <w:p w14:paraId="0172430A" w14:textId="77777777" w:rsidR="00A81248" w:rsidRPr="003A798E" w:rsidRDefault="00A81248" w:rsidP="00AE70B4"/>
        </w:tc>
        <w:tc>
          <w:tcPr>
            <w:tcW w:w="0" w:type="auto"/>
          </w:tcPr>
          <w:p w14:paraId="07F02F37" w14:textId="59B22E5C" w:rsidR="00A81248" w:rsidRPr="00AE70B4" w:rsidRDefault="00A81248" w:rsidP="00AE70B4">
            <w:pPr>
              <w:pStyle w:val="Heading2"/>
              <w:rPr>
                <w:rFonts w:ascii="Arial" w:hAnsi="Arial" w:cs="Arial"/>
              </w:rPr>
            </w:pPr>
          </w:p>
        </w:tc>
      </w:tr>
    </w:tbl>
    <w:p w14:paraId="2F97DDC8" w14:textId="77777777" w:rsidR="000C4ED1" w:rsidRPr="003A798E" w:rsidRDefault="000C4ED1"/>
    <w:tbl>
      <w:tblPr>
        <w:tblW w:w="10666" w:type="dxa"/>
        <w:shd w:val="clear" w:color="auto" w:fill="EDF0F4" w:themeFill="accent3"/>
        <w:tblLayout w:type="fixed"/>
        <w:tblCellMar>
          <w:left w:w="0" w:type="dxa"/>
          <w:right w:w="0" w:type="dxa"/>
        </w:tblCellMar>
        <w:tblLook w:val="0600" w:firstRow="0" w:lastRow="0" w:firstColumn="0" w:lastColumn="0" w:noHBand="1" w:noVBand="1"/>
      </w:tblPr>
      <w:tblGrid>
        <w:gridCol w:w="421"/>
        <w:gridCol w:w="9785"/>
        <w:gridCol w:w="39"/>
        <w:gridCol w:w="421"/>
      </w:tblGrid>
      <w:tr w:rsidR="001205A1" w:rsidRPr="003A798E" w14:paraId="5D432D33" w14:textId="77777777" w:rsidTr="00B30994">
        <w:trPr>
          <w:trHeight w:val="441"/>
        </w:trPr>
        <w:tc>
          <w:tcPr>
            <w:tcW w:w="421" w:type="dxa"/>
            <w:shd w:val="clear" w:color="auto" w:fill="EDF0F4" w:themeFill="accent3"/>
          </w:tcPr>
          <w:p w14:paraId="70240B58" w14:textId="77777777" w:rsidR="00A81248" w:rsidRPr="003A798E" w:rsidRDefault="00A81248"/>
        </w:tc>
        <w:tc>
          <w:tcPr>
            <w:tcW w:w="9785" w:type="dxa"/>
            <w:shd w:val="clear" w:color="auto" w:fill="EDF0F4" w:themeFill="accent3"/>
          </w:tcPr>
          <w:p w14:paraId="31D434AE" w14:textId="77777777" w:rsidR="00A81248" w:rsidRPr="003A798E" w:rsidRDefault="00A81248"/>
        </w:tc>
        <w:tc>
          <w:tcPr>
            <w:tcW w:w="39" w:type="dxa"/>
            <w:shd w:val="clear" w:color="auto" w:fill="EDF0F4" w:themeFill="accent3"/>
          </w:tcPr>
          <w:p w14:paraId="34F5C344" w14:textId="77777777" w:rsidR="00A81248" w:rsidRPr="003A798E" w:rsidRDefault="00A81248"/>
        </w:tc>
        <w:tc>
          <w:tcPr>
            <w:tcW w:w="421" w:type="dxa"/>
            <w:shd w:val="clear" w:color="auto" w:fill="EDF0F4" w:themeFill="accent3"/>
          </w:tcPr>
          <w:p w14:paraId="5350C931" w14:textId="77777777" w:rsidR="00A81248" w:rsidRPr="003A798E" w:rsidRDefault="00A81248"/>
        </w:tc>
      </w:tr>
      <w:tr w:rsidR="001205A1" w:rsidRPr="003A798E" w14:paraId="711BA9F1" w14:textId="77777777" w:rsidTr="00A24793">
        <w:trPr>
          <w:trHeight w:val="4599"/>
        </w:trPr>
        <w:tc>
          <w:tcPr>
            <w:tcW w:w="421" w:type="dxa"/>
            <w:shd w:val="clear" w:color="auto" w:fill="EDF0F4" w:themeFill="accent3"/>
          </w:tcPr>
          <w:p w14:paraId="7529D38B" w14:textId="77777777" w:rsidR="001205A1" w:rsidRPr="00522F92" w:rsidRDefault="001205A1">
            <w:pPr>
              <w:rPr>
                <w:color w:val="123869" w:themeColor="accent1"/>
              </w:rPr>
            </w:pPr>
          </w:p>
        </w:tc>
        <w:tc>
          <w:tcPr>
            <w:tcW w:w="9824" w:type="dxa"/>
            <w:gridSpan w:val="2"/>
            <w:shd w:val="clear" w:color="auto" w:fill="EDF0F4" w:themeFill="accent3"/>
          </w:tcPr>
          <w:sdt>
            <w:sdtPr>
              <w:rPr>
                <w:rFonts w:asciiTheme="minorHAnsi" w:eastAsiaTheme="minorHAnsi" w:hAnsiTheme="minorHAnsi" w:cstheme="minorBidi"/>
                <w:color w:val="123869" w:themeColor="accent1"/>
                <w:sz w:val="24"/>
                <w:szCs w:val="24"/>
              </w:rPr>
              <w:id w:val="796803809"/>
              <w:docPartObj>
                <w:docPartGallery w:val="Table of Contents"/>
                <w:docPartUnique/>
              </w:docPartObj>
            </w:sdtPr>
            <w:sdtEndPr>
              <w:rPr>
                <w:b/>
                <w:bCs/>
                <w:noProof/>
              </w:rPr>
            </w:sdtEndPr>
            <w:sdtContent>
              <w:p w14:paraId="39D07759" w14:textId="2ECA08C6" w:rsidR="00AE70B4" w:rsidRPr="00522F92" w:rsidRDefault="00AE70B4">
                <w:pPr>
                  <w:pStyle w:val="TOCHeading"/>
                  <w:rPr>
                    <w:color w:val="00C1C7" w:themeColor="accent2"/>
                  </w:rPr>
                </w:pPr>
                <w:r w:rsidRPr="00522F92">
                  <w:rPr>
                    <w:color w:val="00C1C7" w:themeColor="accent2"/>
                  </w:rPr>
                  <w:t>Table of Contents</w:t>
                </w:r>
              </w:p>
              <w:p w14:paraId="3E3CDD61" w14:textId="4DACF4BF" w:rsidR="00A83E7F" w:rsidRDefault="00AE70B4">
                <w:pPr>
                  <w:pStyle w:val="TOC1"/>
                  <w:tabs>
                    <w:tab w:val="right" w:leader="dot" w:pos="10790"/>
                  </w:tabs>
                  <w:rPr>
                    <w:rFonts w:cstheme="minorBidi"/>
                    <w:noProof/>
                    <w:lang w:val="en-GB" w:eastAsia="en-GB"/>
                  </w:rPr>
                </w:pPr>
                <w:r w:rsidRPr="00522F92">
                  <w:rPr>
                    <w:color w:val="123869" w:themeColor="accent1"/>
                  </w:rPr>
                  <w:fldChar w:fldCharType="begin"/>
                </w:r>
                <w:r w:rsidRPr="00522F92">
                  <w:rPr>
                    <w:color w:val="123869" w:themeColor="accent1"/>
                  </w:rPr>
                  <w:instrText xml:space="preserve"> TOC \o "1-3" \h \z \u </w:instrText>
                </w:r>
                <w:r w:rsidRPr="00522F92">
                  <w:rPr>
                    <w:color w:val="123869" w:themeColor="accent1"/>
                  </w:rPr>
                  <w:fldChar w:fldCharType="separate"/>
                </w:r>
                <w:hyperlink w:anchor="_Toc40454628" w:history="1">
                  <w:r w:rsidR="00A83E7F" w:rsidRPr="00F7013E">
                    <w:rPr>
                      <w:rStyle w:val="Hyperlink"/>
                      <w:noProof/>
                    </w:rPr>
                    <w:t>Introduction</w:t>
                  </w:r>
                  <w:r w:rsidR="00A83E7F">
                    <w:rPr>
                      <w:noProof/>
                      <w:webHidden/>
                    </w:rPr>
                    <w:tab/>
                  </w:r>
                  <w:r w:rsidR="00A83E7F">
                    <w:rPr>
                      <w:noProof/>
                      <w:webHidden/>
                    </w:rPr>
                    <w:fldChar w:fldCharType="begin"/>
                  </w:r>
                  <w:r w:rsidR="00A83E7F">
                    <w:rPr>
                      <w:noProof/>
                      <w:webHidden/>
                    </w:rPr>
                    <w:instrText xml:space="preserve"> PAGEREF _Toc40454628 \h </w:instrText>
                  </w:r>
                  <w:r w:rsidR="00A83E7F">
                    <w:rPr>
                      <w:noProof/>
                      <w:webHidden/>
                    </w:rPr>
                  </w:r>
                  <w:r w:rsidR="00A83E7F">
                    <w:rPr>
                      <w:noProof/>
                      <w:webHidden/>
                    </w:rPr>
                    <w:fldChar w:fldCharType="separate"/>
                  </w:r>
                  <w:r w:rsidR="00A83E7F">
                    <w:rPr>
                      <w:noProof/>
                      <w:webHidden/>
                    </w:rPr>
                    <w:t>3</w:t>
                  </w:r>
                  <w:r w:rsidR="00A83E7F">
                    <w:rPr>
                      <w:noProof/>
                      <w:webHidden/>
                    </w:rPr>
                    <w:fldChar w:fldCharType="end"/>
                  </w:r>
                </w:hyperlink>
              </w:p>
              <w:p w14:paraId="4005A87B" w14:textId="3D3F5513" w:rsidR="00A83E7F" w:rsidRDefault="00A83E7F">
                <w:pPr>
                  <w:pStyle w:val="TOC2"/>
                  <w:tabs>
                    <w:tab w:val="right" w:leader="dot" w:pos="10790"/>
                  </w:tabs>
                  <w:rPr>
                    <w:rFonts w:cstheme="minorBidi"/>
                    <w:noProof/>
                    <w:lang w:val="en-GB" w:eastAsia="en-GB"/>
                  </w:rPr>
                </w:pPr>
                <w:hyperlink w:anchor="_Toc40454629" w:history="1">
                  <w:r w:rsidRPr="00F7013E">
                    <w:rPr>
                      <w:rStyle w:val="Hyperlink"/>
                      <w:noProof/>
                    </w:rPr>
                    <w:t>What is project management?</w:t>
                  </w:r>
                  <w:r>
                    <w:rPr>
                      <w:noProof/>
                      <w:webHidden/>
                    </w:rPr>
                    <w:tab/>
                  </w:r>
                  <w:r>
                    <w:rPr>
                      <w:noProof/>
                      <w:webHidden/>
                    </w:rPr>
                    <w:fldChar w:fldCharType="begin"/>
                  </w:r>
                  <w:r>
                    <w:rPr>
                      <w:noProof/>
                      <w:webHidden/>
                    </w:rPr>
                    <w:instrText xml:space="preserve"> PAGEREF _Toc40454629 \h </w:instrText>
                  </w:r>
                  <w:r>
                    <w:rPr>
                      <w:noProof/>
                      <w:webHidden/>
                    </w:rPr>
                  </w:r>
                  <w:r>
                    <w:rPr>
                      <w:noProof/>
                      <w:webHidden/>
                    </w:rPr>
                    <w:fldChar w:fldCharType="separate"/>
                  </w:r>
                  <w:r>
                    <w:rPr>
                      <w:noProof/>
                      <w:webHidden/>
                    </w:rPr>
                    <w:t>3</w:t>
                  </w:r>
                  <w:r>
                    <w:rPr>
                      <w:noProof/>
                      <w:webHidden/>
                    </w:rPr>
                    <w:fldChar w:fldCharType="end"/>
                  </w:r>
                </w:hyperlink>
              </w:p>
              <w:p w14:paraId="341D5325" w14:textId="080A2D39" w:rsidR="00A83E7F" w:rsidRDefault="00A83E7F">
                <w:pPr>
                  <w:pStyle w:val="TOC2"/>
                  <w:tabs>
                    <w:tab w:val="right" w:leader="dot" w:pos="10790"/>
                  </w:tabs>
                  <w:rPr>
                    <w:rFonts w:cstheme="minorBidi"/>
                    <w:noProof/>
                    <w:lang w:val="en-GB" w:eastAsia="en-GB"/>
                  </w:rPr>
                </w:pPr>
                <w:hyperlink w:anchor="_Toc40454630" w:history="1">
                  <w:r w:rsidRPr="00F7013E">
                    <w:rPr>
                      <w:rStyle w:val="Hyperlink"/>
                      <w:noProof/>
                    </w:rPr>
                    <w:t>What is an integrated system?</w:t>
                  </w:r>
                  <w:r>
                    <w:rPr>
                      <w:noProof/>
                      <w:webHidden/>
                    </w:rPr>
                    <w:tab/>
                  </w:r>
                  <w:r>
                    <w:rPr>
                      <w:noProof/>
                      <w:webHidden/>
                    </w:rPr>
                    <w:fldChar w:fldCharType="begin"/>
                  </w:r>
                  <w:r>
                    <w:rPr>
                      <w:noProof/>
                      <w:webHidden/>
                    </w:rPr>
                    <w:instrText xml:space="preserve"> PAGEREF _Toc40454630 \h </w:instrText>
                  </w:r>
                  <w:r>
                    <w:rPr>
                      <w:noProof/>
                      <w:webHidden/>
                    </w:rPr>
                  </w:r>
                  <w:r>
                    <w:rPr>
                      <w:noProof/>
                      <w:webHidden/>
                    </w:rPr>
                    <w:fldChar w:fldCharType="separate"/>
                  </w:r>
                  <w:r>
                    <w:rPr>
                      <w:noProof/>
                      <w:webHidden/>
                    </w:rPr>
                    <w:t>3</w:t>
                  </w:r>
                  <w:r>
                    <w:rPr>
                      <w:noProof/>
                      <w:webHidden/>
                    </w:rPr>
                    <w:fldChar w:fldCharType="end"/>
                  </w:r>
                </w:hyperlink>
              </w:p>
              <w:p w14:paraId="640B91D3" w14:textId="205E070F" w:rsidR="00A83E7F" w:rsidRDefault="00A83E7F">
                <w:pPr>
                  <w:pStyle w:val="TOC2"/>
                  <w:tabs>
                    <w:tab w:val="right" w:leader="dot" w:pos="10790"/>
                  </w:tabs>
                  <w:rPr>
                    <w:rFonts w:cstheme="minorBidi"/>
                    <w:noProof/>
                    <w:lang w:val="en-GB" w:eastAsia="en-GB"/>
                  </w:rPr>
                </w:pPr>
                <w:hyperlink w:anchor="_Toc40454631" w:history="1">
                  <w:r w:rsidRPr="00F7013E">
                    <w:rPr>
                      <w:rStyle w:val="Hyperlink"/>
                      <w:noProof/>
                    </w:rPr>
                    <w:t>Rapid prototyping Methodology</w:t>
                  </w:r>
                  <w:r>
                    <w:rPr>
                      <w:noProof/>
                      <w:webHidden/>
                    </w:rPr>
                    <w:tab/>
                  </w:r>
                  <w:r>
                    <w:rPr>
                      <w:noProof/>
                      <w:webHidden/>
                    </w:rPr>
                    <w:fldChar w:fldCharType="begin"/>
                  </w:r>
                  <w:r>
                    <w:rPr>
                      <w:noProof/>
                      <w:webHidden/>
                    </w:rPr>
                    <w:instrText xml:space="preserve"> PAGEREF _Toc40454631 \h </w:instrText>
                  </w:r>
                  <w:r>
                    <w:rPr>
                      <w:noProof/>
                      <w:webHidden/>
                    </w:rPr>
                  </w:r>
                  <w:r>
                    <w:rPr>
                      <w:noProof/>
                      <w:webHidden/>
                    </w:rPr>
                    <w:fldChar w:fldCharType="separate"/>
                  </w:r>
                  <w:r>
                    <w:rPr>
                      <w:noProof/>
                      <w:webHidden/>
                    </w:rPr>
                    <w:t>3</w:t>
                  </w:r>
                  <w:r>
                    <w:rPr>
                      <w:noProof/>
                      <w:webHidden/>
                    </w:rPr>
                    <w:fldChar w:fldCharType="end"/>
                  </w:r>
                </w:hyperlink>
              </w:p>
              <w:p w14:paraId="2AE62E42" w14:textId="14CC0FFB" w:rsidR="00A83E7F" w:rsidRDefault="00A83E7F">
                <w:pPr>
                  <w:pStyle w:val="TOC1"/>
                  <w:tabs>
                    <w:tab w:val="right" w:leader="dot" w:pos="10790"/>
                  </w:tabs>
                  <w:rPr>
                    <w:rFonts w:cstheme="minorBidi"/>
                    <w:noProof/>
                    <w:lang w:val="en-GB" w:eastAsia="en-GB"/>
                  </w:rPr>
                </w:pPr>
                <w:hyperlink w:anchor="_Toc40454632" w:history="1">
                  <w:r w:rsidRPr="00F7013E">
                    <w:rPr>
                      <w:rStyle w:val="Hyperlink"/>
                      <w:noProof/>
                    </w:rPr>
                    <w:t>Project</w:t>
                  </w:r>
                  <w:r>
                    <w:rPr>
                      <w:noProof/>
                      <w:webHidden/>
                    </w:rPr>
                    <w:tab/>
                  </w:r>
                  <w:r>
                    <w:rPr>
                      <w:noProof/>
                      <w:webHidden/>
                    </w:rPr>
                    <w:fldChar w:fldCharType="begin"/>
                  </w:r>
                  <w:r>
                    <w:rPr>
                      <w:noProof/>
                      <w:webHidden/>
                    </w:rPr>
                    <w:instrText xml:space="preserve"> PAGEREF _Toc40454632 \h </w:instrText>
                  </w:r>
                  <w:r>
                    <w:rPr>
                      <w:noProof/>
                      <w:webHidden/>
                    </w:rPr>
                  </w:r>
                  <w:r>
                    <w:rPr>
                      <w:noProof/>
                      <w:webHidden/>
                    </w:rPr>
                    <w:fldChar w:fldCharType="separate"/>
                  </w:r>
                  <w:r>
                    <w:rPr>
                      <w:noProof/>
                      <w:webHidden/>
                    </w:rPr>
                    <w:t>4</w:t>
                  </w:r>
                  <w:r>
                    <w:rPr>
                      <w:noProof/>
                      <w:webHidden/>
                    </w:rPr>
                    <w:fldChar w:fldCharType="end"/>
                  </w:r>
                </w:hyperlink>
              </w:p>
              <w:p w14:paraId="5B897550" w14:textId="5508E23D" w:rsidR="00A83E7F" w:rsidRDefault="00A83E7F">
                <w:pPr>
                  <w:pStyle w:val="TOC2"/>
                  <w:tabs>
                    <w:tab w:val="right" w:leader="dot" w:pos="10790"/>
                  </w:tabs>
                  <w:rPr>
                    <w:rFonts w:cstheme="minorBidi"/>
                    <w:noProof/>
                    <w:lang w:val="en-GB" w:eastAsia="en-GB"/>
                  </w:rPr>
                </w:pPr>
                <w:hyperlink w:anchor="_Toc40454633" w:history="1">
                  <w:r w:rsidRPr="00F7013E">
                    <w:rPr>
                      <w:rStyle w:val="Hyperlink"/>
                      <w:noProof/>
                    </w:rPr>
                    <w:t>Mission</w:t>
                  </w:r>
                  <w:r>
                    <w:rPr>
                      <w:noProof/>
                      <w:webHidden/>
                    </w:rPr>
                    <w:tab/>
                  </w:r>
                  <w:r>
                    <w:rPr>
                      <w:noProof/>
                      <w:webHidden/>
                    </w:rPr>
                    <w:fldChar w:fldCharType="begin"/>
                  </w:r>
                  <w:r>
                    <w:rPr>
                      <w:noProof/>
                      <w:webHidden/>
                    </w:rPr>
                    <w:instrText xml:space="preserve"> PAGEREF _Toc40454633 \h </w:instrText>
                  </w:r>
                  <w:r>
                    <w:rPr>
                      <w:noProof/>
                      <w:webHidden/>
                    </w:rPr>
                  </w:r>
                  <w:r>
                    <w:rPr>
                      <w:noProof/>
                      <w:webHidden/>
                    </w:rPr>
                    <w:fldChar w:fldCharType="separate"/>
                  </w:r>
                  <w:r>
                    <w:rPr>
                      <w:noProof/>
                      <w:webHidden/>
                    </w:rPr>
                    <w:t>4</w:t>
                  </w:r>
                  <w:r>
                    <w:rPr>
                      <w:noProof/>
                      <w:webHidden/>
                    </w:rPr>
                    <w:fldChar w:fldCharType="end"/>
                  </w:r>
                </w:hyperlink>
              </w:p>
              <w:p w14:paraId="43666803" w14:textId="1D7C8A36" w:rsidR="00A83E7F" w:rsidRDefault="00A83E7F">
                <w:pPr>
                  <w:pStyle w:val="TOC2"/>
                  <w:tabs>
                    <w:tab w:val="right" w:leader="dot" w:pos="10790"/>
                  </w:tabs>
                  <w:rPr>
                    <w:rFonts w:cstheme="minorBidi"/>
                    <w:noProof/>
                    <w:lang w:val="en-GB" w:eastAsia="en-GB"/>
                  </w:rPr>
                </w:pPr>
                <w:hyperlink w:anchor="_Toc40454634" w:history="1">
                  <w:r w:rsidRPr="00F7013E">
                    <w:rPr>
                      <w:rStyle w:val="Hyperlink"/>
                      <w:noProof/>
                    </w:rPr>
                    <w:t>Tables</w:t>
                  </w:r>
                  <w:r>
                    <w:rPr>
                      <w:noProof/>
                      <w:webHidden/>
                    </w:rPr>
                    <w:tab/>
                  </w:r>
                  <w:r>
                    <w:rPr>
                      <w:noProof/>
                      <w:webHidden/>
                    </w:rPr>
                    <w:fldChar w:fldCharType="begin"/>
                  </w:r>
                  <w:r>
                    <w:rPr>
                      <w:noProof/>
                      <w:webHidden/>
                    </w:rPr>
                    <w:instrText xml:space="preserve"> PAGEREF _Toc40454634 \h </w:instrText>
                  </w:r>
                  <w:r>
                    <w:rPr>
                      <w:noProof/>
                      <w:webHidden/>
                    </w:rPr>
                  </w:r>
                  <w:r>
                    <w:rPr>
                      <w:noProof/>
                      <w:webHidden/>
                    </w:rPr>
                    <w:fldChar w:fldCharType="separate"/>
                  </w:r>
                  <w:r>
                    <w:rPr>
                      <w:noProof/>
                      <w:webHidden/>
                    </w:rPr>
                    <w:t>4</w:t>
                  </w:r>
                  <w:r>
                    <w:rPr>
                      <w:noProof/>
                      <w:webHidden/>
                    </w:rPr>
                    <w:fldChar w:fldCharType="end"/>
                  </w:r>
                </w:hyperlink>
              </w:p>
              <w:p w14:paraId="4AB10EC9" w14:textId="1CC42295" w:rsidR="00A83E7F" w:rsidRDefault="00A83E7F">
                <w:pPr>
                  <w:pStyle w:val="TOC2"/>
                  <w:tabs>
                    <w:tab w:val="right" w:leader="dot" w:pos="10790"/>
                  </w:tabs>
                  <w:rPr>
                    <w:rFonts w:cstheme="minorBidi"/>
                    <w:noProof/>
                    <w:lang w:val="en-GB" w:eastAsia="en-GB"/>
                  </w:rPr>
                </w:pPr>
                <w:hyperlink w:anchor="_Toc40454635" w:history="1">
                  <w:r w:rsidRPr="00F7013E">
                    <w:rPr>
                      <w:rStyle w:val="Hyperlink"/>
                      <w:noProof/>
                    </w:rPr>
                    <w:t>Work-breakdown structure</w:t>
                  </w:r>
                  <w:r>
                    <w:rPr>
                      <w:noProof/>
                      <w:webHidden/>
                    </w:rPr>
                    <w:tab/>
                  </w:r>
                  <w:r>
                    <w:rPr>
                      <w:noProof/>
                      <w:webHidden/>
                    </w:rPr>
                    <w:fldChar w:fldCharType="begin"/>
                  </w:r>
                  <w:r>
                    <w:rPr>
                      <w:noProof/>
                      <w:webHidden/>
                    </w:rPr>
                    <w:instrText xml:space="preserve"> PAGEREF _Toc40454635 \h </w:instrText>
                  </w:r>
                  <w:r>
                    <w:rPr>
                      <w:noProof/>
                      <w:webHidden/>
                    </w:rPr>
                  </w:r>
                  <w:r>
                    <w:rPr>
                      <w:noProof/>
                      <w:webHidden/>
                    </w:rPr>
                    <w:fldChar w:fldCharType="separate"/>
                  </w:r>
                  <w:r>
                    <w:rPr>
                      <w:noProof/>
                      <w:webHidden/>
                    </w:rPr>
                    <w:t>15</w:t>
                  </w:r>
                  <w:r>
                    <w:rPr>
                      <w:noProof/>
                      <w:webHidden/>
                    </w:rPr>
                    <w:fldChar w:fldCharType="end"/>
                  </w:r>
                </w:hyperlink>
              </w:p>
              <w:p w14:paraId="05910ABE" w14:textId="2CAF2627" w:rsidR="00A83E7F" w:rsidRDefault="00A83E7F">
                <w:pPr>
                  <w:pStyle w:val="TOC2"/>
                  <w:tabs>
                    <w:tab w:val="right" w:leader="dot" w:pos="10790"/>
                  </w:tabs>
                  <w:rPr>
                    <w:rFonts w:cstheme="minorBidi"/>
                    <w:noProof/>
                    <w:lang w:val="en-GB" w:eastAsia="en-GB"/>
                  </w:rPr>
                </w:pPr>
                <w:hyperlink w:anchor="_Toc40454636" w:history="1">
                  <w:r w:rsidRPr="00F7013E">
                    <w:rPr>
                      <w:rStyle w:val="Hyperlink"/>
                      <w:noProof/>
                    </w:rPr>
                    <w:t>Communication plan</w:t>
                  </w:r>
                  <w:r>
                    <w:rPr>
                      <w:noProof/>
                      <w:webHidden/>
                    </w:rPr>
                    <w:tab/>
                  </w:r>
                  <w:r>
                    <w:rPr>
                      <w:noProof/>
                      <w:webHidden/>
                    </w:rPr>
                    <w:fldChar w:fldCharType="begin"/>
                  </w:r>
                  <w:r>
                    <w:rPr>
                      <w:noProof/>
                      <w:webHidden/>
                    </w:rPr>
                    <w:instrText xml:space="preserve"> PAGEREF _Toc40454636 \h </w:instrText>
                  </w:r>
                  <w:r>
                    <w:rPr>
                      <w:noProof/>
                      <w:webHidden/>
                    </w:rPr>
                  </w:r>
                  <w:r>
                    <w:rPr>
                      <w:noProof/>
                      <w:webHidden/>
                    </w:rPr>
                    <w:fldChar w:fldCharType="separate"/>
                  </w:r>
                  <w:r>
                    <w:rPr>
                      <w:noProof/>
                      <w:webHidden/>
                    </w:rPr>
                    <w:t>16</w:t>
                  </w:r>
                  <w:r>
                    <w:rPr>
                      <w:noProof/>
                      <w:webHidden/>
                    </w:rPr>
                    <w:fldChar w:fldCharType="end"/>
                  </w:r>
                </w:hyperlink>
              </w:p>
              <w:p w14:paraId="2855C6B5" w14:textId="67FBB51B" w:rsidR="00A83E7F" w:rsidRDefault="00A83E7F">
                <w:pPr>
                  <w:pStyle w:val="TOC2"/>
                  <w:tabs>
                    <w:tab w:val="right" w:leader="dot" w:pos="10790"/>
                  </w:tabs>
                  <w:rPr>
                    <w:rFonts w:cstheme="minorBidi"/>
                    <w:noProof/>
                    <w:lang w:val="en-GB" w:eastAsia="en-GB"/>
                  </w:rPr>
                </w:pPr>
                <w:hyperlink w:anchor="_Toc40454637" w:history="1">
                  <w:r w:rsidRPr="00F7013E">
                    <w:rPr>
                      <w:rStyle w:val="Hyperlink"/>
                      <w:noProof/>
                    </w:rPr>
                    <w:t>Stakeholder Management Plan</w:t>
                  </w:r>
                  <w:r>
                    <w:rPr>
                      <w:noProof/>
                      <w:webHidden/>
                    </w:rPr>
                    <w:tab/>
                  </w:r>
                  <w:r>
                    <w:rPr>
                      <w:noProof/>
                      <w:webHidden/>
                    </w:rPr>
                    <w:fldChar w:fldCharType="begin"/>
                  </w:r>
                  <w:r>
                    <w:rPr>
                      <w:noProof/>
                      <w:webHidden/>
                    </w:rPr>
                    <w:instrText xml:space="preserve"> PAGEREF _Toc40454637 \h </w:instrText>
                  </w:r>
                  <w:r>
                    <w:rPr>
                      <w:noProof/>
                      <w:webHidden/>
                    </w:rPr>
                  </w:r>
                  <w:r>
                    <w:rPr>
                      <w:noProof/>
                      <w:webHidden/>
                    </w:rPr>
                    <w:fldChar w:fldCharType="separate"/>
                  </w:r>
                  <w:r>
                    <w:rPr>
                      <w:noProof/>
                      <w:webHidden/>
                    </w:rPr>
                    <w:t>17</w:t>
                  </w:r>
                  <w:r>
                    <w:rPr>
                      <w:noProof/>
                      <w:webHidden/>
                    </w:rPr>
                    <w:fldChar w:fldCharType="end"/>
                  </w:r>
                </w:hyperlink>
              </w:p>
              <w:p w14:paraId="7DB4E39E" w14:textId="762357EB" w:rsidR="00A83E7F" w:rsidRDefault="00A83E7F">
                <w:pPr>
                  <w:pStyle w:val="TOC2"/>
                  <w:tabs>
                    <w:tab w:val="right" w:leader="dot" w:pos="10790"/>
                  </w:tabs>
                  <w:rPr>
                    <w:rFonts w:cstheme="minorBidi"/>
                    <w:noProof/>
                    <w:lang w:val="en-GB" w:eastAsia="en-GB"/>
                  </w:rPr>
                </w:pPr>
                <w:hyperlink w:anchor="_Toc40454638" w:history="1">
                  <w:r w:rsidRPr="00F7013E">
                    <w:rPr>
                      <w:rStyle w:val="Hyperlink"/>
                      <w:noProof/>
                    </w:rPr>
                    <w:t>Gantt Chart</w:t>
                  </w:r>
                  <w:r>
                    <w:rPr>
                      <w:noProof/>
                      <w:webHidden/>
                    </w:rPr>
                    <w:tab/>
                  </w:r>
                  <w:r>
                    <w:rPr>
                      <w:noProof/>
                      <w:webHidden/>
                    </w:rPr>
                    <w:fldChar w:fldCharType="begin"/>
                  </w:r>
                  <w:r>
                    <w:rPr>
                      <w:noProof/>
                      <w:webHidden/>
                    </w:rPr>
                    <w:instrText xml:space="preserve"> PAGEREF _Toc40454638 \h </w:instrText>
                  </w:r>
                  <w:r>
                    <w:rPr>
                      <w:noProof/>
                      <w:webHidden/>
                    </w:rPr>
                  </w:r>
                  <w:r>
                    <w:rPr>
                      <w:noProof/>
                      <w:webHidden/>
                    </w:rPr>
                    <w:fldChar w:fldCharType="separate"/>
                  </w:r>
                  <w:r>
                    <w:rPr>
                      <w:noProof/>
                      <w:webHidden/>
                    </w:rPr>
                    <w:t>17</w:t>
                  </w:r>
                  <w:r>
                    <w:rPr>
                      <w:noProof/>
                      <w:webHidden/>
                    </w:rPr>
                    <w:fldChar w:fldCharType="end"/>
                  </w:r>
                </w:hyperlink>
              </w:p>
              <w:p w14:paraId="1F8D2ABF" w14:textId="2B5951BE" w:rsidR="00A83E7F" w:rsidRDefault="00A83E7F">
                <w:pPr>
                  <w:pStyle w:val="TOC1"/>
                  <w:tabs>
                    <w:tab w:val="right" w:leader="dot" w:pos="10790"/>
                  </w:tabs>
                  <w:rPr>
                    <w:rFonts w:cstheme="minorBidi"/>
                    <w:noProof/>
                    <w:lang w:val="en-GB" w:eastAsia="en-GB"/>
                  </w:rPr>
                </w:pPr>
                <w:hyperlink w:anchor="_Toc40454639" w:history="1">
                  <w:r w:rsidRPr="00F7013E">
                    <w:rPr>
                      <w:rStyle w:val="Hyperlink"/>
                      <w:noProof/>
                    </w:rPr>
                    <w:t>References</w:t>
                  </w:r>
                  <w:r>
                    <w:rPr>
                      <w:noProof/>
                      <w:webHidden/>
                    </w:rPr>
                    <w:tab/>
                  </w:r>
                  <w:r>
                    <w:rPr>
                      <w:noProof/>
                      <w:webHidden/>
                    </w:rPr>
                    <w:fldChar w:fldCharType="begin"/>
                  </w:r>
                  <w:r>
                    <w:rPr>
                      <w:noProof/>
                      <w:webHidden/>
                    </w:rPr>
                    <w:instrText xml:space="preserve"> PAGEREF _Toc40454639 \h </w:instrText>
                  </w:r>
                  <w:r>
                    <w:rPr>
                      <w:noProof/>
                      <w:webHidden/>
                    </w:rPr>
                  </w:r>
                  <w:r>
                    <w:rPr>
                      <w:noProof/>
                      <w:webHidden/>
                    </w:rPr>
                    <w:fldChar w:fldCharType="separate"/>
                  </w:r>
                  <w:r>
                    <w:rPr>
                      <w:noProof/>
                      <w:webHidden/>
                    </w:rPr>
                    <w:t>18</w:t>
                  </w:r>
                  <w:r>
                    <w:rPr>
                      <w:noProof/>
                      <w:webHidden/>
                    </w:rPr>
                    <w:fldChar w:fldCharType="end"/>
                  </w:r>
                </w:hyperlink>
              </w:p>
              <w:p w14:paraId="5B92A1EA" w14:textId="05ADAF17" w:rsidR="00984316" w:rsidRPr="00522F92" w:rsidRDefault="00AE70B4" w:rsidP="00984316">
                <w:pPr>
                  <w:rPr>
                    <w:color w:val="123869" w:themeColor="accent1"/>
                  </w:rPr>
                </w:pPr>
                <w:r w:rsidRPr="00522F92">
                  <w:rPr>
                    <w:b/>
                    <w:bCs/>
                    <w:noProof/>
                    <w:color w:val="123869" w:themeColor="accent1"/>
                  </w:rPr>
                  <w:fldChar w:fldCharType="end"/>
                </w:r>
              </w:p>
            </w:sdtContent>
          </w:sdt>
          <w:p w14:paraId="79AB35E0" w14:textId="017A15DA" w:rsidR="00522F92" w:rsidRPr="00522F92" w:rsidRDefault="00522F92" w:rsidP="00F91585">
            <w:pPr>
              <w:pStyle w:val="Heading1"/>
              <w:jc w:val="center"/>
              <w:rPr>
                <w:sz w:val="24"/>
                <w:szCs w:val="24"/>
              </w:rPr>
            </w:pPr>
          </w:p>
          <w:p w14:paraId="43A4F076" w14:textId="29A9B56A" w:rsidR="00522F92" w:rsidRPr="00522F92" w:rsidRDefault="00522F92" w:rsidP="00522F92">
            <w:pPr>
              <w:rPr>
                <w:color w:val="123869" w:themeColor="accent1"/>
              </w:rPr>
            </w:pPr>
          </w:p>
          <w:p w14:paraId="6EA15A94" w14:textId="3F1CCD03" w:rsidR="00522F92" w:rsidRPr="00522F92" w:rsidRDefault="00522F92" w:rsidP="00522F92">
            <w:pPr>
              <w:rPr>
                <w:color w:val="123869" w:themeColor="accent1"/>
              </w:rPr>
            </w:pPr>
          </w:p>
          <w:p w14:paraId="4EF1BFA2" w14:textId="2B5197FF" w:rsidR="00522F92" w:rsidRPr="00522F92" w:rsidRDefault="00522F92" w:rsidP="00522F92">
            <w:pPr>
              <w:rPr>
                <w:color w:val="123869" w:themeColor="accent1"/>
              </w:rPr>
            </w:pPr>
          </w:p>
          <w:p w14:paraId="7440EBEC" w14:textId="79A7B837" w:rsidR="00522F92" w:rsidRPr="00522F92" w:rsidRDefault="00522F92" w:rsidP="00522F92">
            <w:pPr>
              <w:rPr>
                <w:color w:val="123869" w:themeColor="accent1"/>
              </w:rPr>
            </w:pPr>
          </w:p>
          <w:p w14:paraId="3252FD02" w14:textId="34C10647" w:rsidR="00522F92" w:rsidRPr="00522F92" w:rsidRDefault="00522F92" w:rsidP="00522F92">
            <w:pPr>
              <w:rPr>
                <w:color w:val="123869" w:themeColor="accent1"/>
              </w:rPr>
            </w:pPr>
          </w:p>
          <w:p w14:paraId="39A7F85D" w14:textId="77777777" w:rsidR="00522F92" w:rsidRPr="00522F92" w:rsidRDefault="00522F92" w:rsidP="00522F92">
            <w:pPr>
              <w:rPr>
                <w:color w:val="123869" w:themeColor="accent1"/>
              </w:rPr>
            </w:pPr>
          </w:p>
          <w:p w14:paraId="2FE0364E" w14:textId="479013A5" w:rsidR="00522F92" w:rsidRPr="00522F92" w:rsidRDefault="00522F92" w:rsidP="00522F92">
            <w:pPr>
              <w:rPr>
                <w:color w:val="123869" w:themeColor="accent1"/>
              </w:rPr>
            </w:pPr>
          </w:p>
          <w:p w14:paraId="7D4E7B74" w14:textId="46E2FB2A" w:rsidR="00522F92" w:rsidRPr="00522F92" w:rsidRDefault="00522F92" w:rsidP="00522F92">
            <w:pPr>
              <w:rPr>
                <w:color w:val="123869" w:themeColor="accent1"/>
              </w:rPr>
            </w:pPr>
          </w:p>
          <w:p w14:paraId="0CCA5500" w14:textId="492B9334" w:rsidR="00522F92" w:rsidRPr="00522F92" w:rsidRDefault="00522F92" w:rsidP="00522F92">
            <w:pPr>
              <w:rPr>
                <w:color w:val="123869" w:themeColor="accent1"/>
              </w:rPr>
            </w:pPr>
          </w:p>
          <w:p w14:paraId="27BB0031" w14:textId="4C032A85" w:rsidR="00522F92" w:rsidRPr="00522F92" w:rsidRDefault="00522F92" w:rsidP="00522F92">
            <w:pPr>
              <w:rPr>
                <w:color w:val="123869" w:themeColor="accent1"/>
              </w:rPr>
            </w:pPr>
          </w:p>
          <w:p w14:paraId="30831E8A" w14:textId="31374F07" w:rsidR="00522F92" w:rsidRPr="00522F92" w:rsidRDefault="00522F92" w:rsidP="00522F92">
            <w:pPr>
              <w:rPr>
                <w:color w:val="123869" w:themeColor="accent1"/>
              </w:rPr>
            </w:pPr>
          </w:p>
          <w:p w14:paraId="184A85B9" w14:textId="77777777" w:rsidR="00522F92" w:rsidRPr="00522F92" w:rsidRDefault="00522F92" w:rsidP="00522F92">
            <w:pPr>
              <w:rPr>
                <w:color w:val="123869" w:themeColor="accent1"/>
              </w:rPr>
            </w:pPr>
          </w:p>
          <w:p w14:paraId="28E0AAE0" w14:textId="4E0810BE" w:rsidR="00D421E3" w:rsidRDefault="00D421E3" w:rsidP="00D421E3">
            <w:pPr>
              <w:pStyle w:val="Heading1"/>
              <w:rPr>
                <w:sz w:val="72"/>
                <w:szCs w:val="72"/>
              </w:rPr>
            </w:pPr>
          </w:p>
          <w:p w14:paraId="267730CD" w14:textId="4597F1E7" w:rsidR="00D421E3" w:rsidRDefault="00D421E3" w:rsidP="00D421E3"/>
          <w:p w14:paraId="7128050E" w14:textId="2756D7A2" w:rsidR="00D421E3" w:rsidRDefault="00D421E3" w:rsidP="00D421E3"/>
          <w:p w14:paraId="499B2AE8" w14:textId="60C9E3F1" w:rsidR="00D421E3" w:rsidRDefault="00D421E3" w:rsidP="00D421E3"/>
          <w:p w14:paraId="3C3A7057" w14:textId="28F480A4" w:rsidR="00D421E3" w:rsidRDefault="00D421E3" w:rsidP="00D421E3"/>
          <w:p w14:paraId="46F7CE8C" w14:textId="2BBBA8D4" w:rsidR="00D421E3" w:rsidRDefault="00D421E3" w:rsidP="00D421E3"/>
          <w:p w14:paraId="1221E810" w14:textId="77777777" w:rsidR="00D421E3" w:rsidRPr="00D421E3" w:rsidRDefault="00D421E3" w:rsidP="00D421E3"/>
          <w:p w14:paraId="3B2A4185" w14:textId="01AEC5A3" w:rsidR="00FD63DD" w:rsidRDefault="004B6546" w:rsidP="00FD63DD">
            <w:pPr>
              <w:pStyle w:val="Heading1"/>
              <w:jc w:val="center"/>
              <w:rPr>
                <w:sz w:val="72"/>
                <w:szCs w:val="72"/>
              </w:rPr>
            </w:pPr>
            <w:bookmarkStart w:id="0" w:name="_Toc40454628"/>
            <w:r w:rsidRPr="00522F92">
              <w:rPr>
                <w:sz w:val="72"/>
                <w:szCs w:val="72"/>
              </w:rPr>
              <w:t>Introdu</w:t>
            </w:r>
            <w:r w:rsidR="00ED0471" w:rsidRPr="00522F92">
              <w:rPr>
                <w:sz w:val="72"/>
                <w:szCs w:val="72"/>
              </w:rPr>
              <w:t>ction</w:t>
            </w:r>
            <w:bookmarkEnd w:id="0"/>
          </w:p>
          <w:p w14:paraId="671660B7" w14:textId="608927AB" w:rsidR="00FD63DD" w:rsidRDefault="00FD63DD" w:rsidP="00FD63DD"/>
          <w:p w14:paraId="08C3A723" w14:textId="3762EC75" w:rsidR="00FD63DD" w:rsidRDefault="00FD63DD" w:rsidP="00FD63DD">
            <w:pPr>
              <w:pStyle w:val="Heading2"/>
            </w:pPr>
            <w:bookmarkStart w:id="1" w:name="_Toc40454629"/>
            <w:r>
              <w:t>What is project management?</w:t>
            </w:r>
            <w:bookmarkEnd w:id="1"/>
          </w:p>
          <w:p w14:paraId="29A7FB45" w14:textId="6142A0B6" w:rsidR="00FD63DD" w:rsidRPr="00FD63DD" w:rsidRDefault="00FD63DD" w:rsidP="00FD63DD">
            <w:r>
              <w:t xml:space="preserve">  </w:t>
            </w:r>
          </w:p>
          <w:p w14:paraId="33907EC3" w14:textId="298E63B7" w:rsidR="003E0E0F" w:rsidRDefault="00FD63DD" w:rsidP="005E65A3">
            <w:pPr>
              <w:rPr>
                <w:color w:val="123869" w:themeColor="accent1"/>
              </w:rPr>
            </w:pPr>
            <w:r>
              <w:rPr>
                <w:color w:val="123869" w:themeColor="accent1"/>
              </w:rPr>
              <w:t xml:space="preserve">             </w:t>
            </w:r>
            <w:r w:rsidR="00460DC7">
              <w:rPr>
                <w:color w:val="123869" w:themeColor="accent1"/>
              </w:rPr>
              <w:t xml:space="preserve">Project management practices attempt of finishing the project as planned. Getting it done most efficiently by minimizing the cost and achieving external goals related to customer needs. Goals appear straightforward and achievable; however, projects continue to run late, exceed their budgets or fail to meet project objectives. Modern project management was introduced during the Manhattan project in the early 50’s. </w:t>
            </w:r>
            <w:sdt>
              <w:sdtPr>
                <w:rPr>
                  <w:color w:val="123869" w:themeColor="accent1"/>
                </w:rPr>
                <w:id w:val="930851634"/>
                <w:citation/>
              </w:sdtPr>
              <w:sdtEndPr/>
              <w:sdtContent>
                <w:r w:rsidR="00460DC7">
                  <w:rPr>
                    <w:color w:val="123869" w:themeColor="accent1"/>
                  </w:rPr>
                  <w:fldChar w:fldCharType="begin"/>
                </w:r>
                <w:r w:rsidR="00101BB6">
                  <w:rPr>
                    <w:color w:val="123869" w:themeColor="accent1"/>
                    <w:lang w:val="en-GB"/>
                  </w:rPr>
                  <w:instrText xml:space="preserve">CITATION Ass18 \l 2057 </w:instrText>
                </w:r>
                <w:r w:rsidR="00460DC7">
                  <w:rPr>
                    <w:color w:val="123869" w:themeColor="accent1"/>
                  </w:rPr>
                  <w:fldChar w:fldCharType="separate"/>
                </w:r>
                <w:r w:rsidR="00101BB6" w:rsidRPr="00101BB6">
                  <w:rPr>
                    <w:noProof/>
                    <w:color w:val="123869" w:themeColor="accent1"/>
                    <w:lang w:val="en-GB"/>
                  </w:rPr>
                  <w:t>(Assem Al-Hajj, 2018)</w:t>
                </w:r>
                <w:r w:rsidR="00460DC7">
                  <w:rPr>
                    <w:color w:val="123869" w:themeColor="accent1"/>
                  </w:rPr>
                  <w:fldChar w:fldCharType="end"/>
                </w:r>
              </w:sdtContent>
            </w:sdt>
          </w:p>
          <w:p w14:paraId="254EC23F" w14:textId="04D8E24C" w:rsidR="0034263F" w:rsidRDefault="0034263F" w:rsidP="005E65A3">
            <w:pPr>
              <w:rPr>
                <w:color w:val="123869" w:themeColor="accent1"/>
              </w:rPr>
            </w:pPr>
          </w:p>
          <w:p w14:paraId="0F6E385B" w14:textId="44E47A60" w:rsidR="0034263F" w:rsidRDefault="0034263F" w:rsidP="0034263F">
            <w:pPr>
              <w:pStyle w:val="Heading2"/>
            </w:pPr>
            <w:bookmarkStart w:id="2" w:name="_Toc40454630"/>
            <w:r>
              <w:t>What is an integrated system?</w:t>
            </w:r>
            <w:bookmarkEnd w:id="2"/>
          </w:p>
          <w:p w14:paraId="000A62F4" w14:textId="2982DEB8" w:rsidR="0034263F" w:rsidRDefault="0034263F" w:rsidP="0034263F"/>
          <w:p w14:paraId="1CA6F58A" w14:textId="0A791633" w:rsidR="0034263F" w:rsidRDefault="0034263F" w:rsidP="0034263F">
            <w:pPr>
              <w:rPr>
                <w:color w:val="123869" w:themeColor="accent1"/>
              </w:rPr>
            </w:pPr>
            <w:r>
              <w:t xml:space="preserve">        </w:t>
            </w:r>
            <w:r w:rsidR="00F05E7A">
              <w:rPr>
                <w:color w:val="123869" w:themeColor="accent1"/>
              </w:rPr>
              <w:t>An integrated management system is a single framework intended to manage multiple aspects of an organization’s operations in accordance with various principles. In this case the principles are the booking, payment and sales of spare parts system.</w:t>
            </w:r>
          </w:p>
          <w:p w14:paraId="625557A6" w14:textId="7F107330" w:rsidR="00F05E7A" w:rsidRDefault="00F05E7A" w:rsidP="0034263F">
            <w:pPr>
              <w:rPr>
                <w:color w:val="123869" w:themeColor="accent1"/>
              </w:rPr>
            </w:pPr>
          </w:p>
          <w:p w14:paraId="351FEA41" w14:textId="3AE8A07A" w:rsidR="00F05E7A" w:rsidRDefault="00F05E7A" w:rsidP="00F05E7A">
            <w:pPr>
              <w:pStyle w:val="Heading2"/>
            </w:pPr>
            <w:bookmarkStart w:id="3" w:name="_Toc40454631"/>
            <w:r>
              <w:t>Rapid prototyping Methodology</w:t>
            </w:r>
            <w:bookmarkEnd w:id="3"/>
          </w:p>
          <w:p w14:paraId="44725EDC" w14:textId="45A7CF6D" w:rsidR="00F05E7A" w:rsidRDefault="00F05E7A" w:rsidP="00F05E7A">
            <w:r>
              <w:t xml:space="preserve">    </w:t>
            </w:r>
          </w:p>
          <w:p w14:paraId="0822464C" w14:textId="0CBA6B1E" w:rsidR="00A83E7F" w:rsidRDefault="00F05E7A" w:rsidP="00A83E7F">
            <w:pPr>
              <w:rPr>
                <w:color w:val="123869" w:themeColor="accent1"/>
              </w:rPr>
            </w:pPr>
            <w:r>
              <w:t xml:space="preserve">        </w:t>
            </w:r>
            <w:r>
              <w:rPr>
                <w:color w:val="123869" w:themeColor="accent1"/>
              </w:rPr>
              <w:t xml:space="preserve">Rapid prototyping is a pattern of recreating challenging designing since last decade with a potential area of uses. Different kinds of rapid prototyping have been presented since Cold War for the improvement of advanced state of defense and space articles. Depending on the purpose, it is probably going </w:t>
            </w:r>
            <w:r w:rsidR="00101BB6">
              <w:rPr>
                <w:color w:val="123869" w:themeColor="accent1"/>
              </w:rPr>
              <w:t>to be implemented.</w:t>
            </w:r>
            <w:sdt>
              <w:sdtPr>
                <w:rPr>
                  <w:color w:val="123869" w:themeColor="accent1"/>
                </w:rPr>
                <w:id w:val="1957760857"/>
                <w:citation/>
              </w:sdtPr>
              <w:sdtEndPr/>
              <w:sdtContent>
                <w:r w:rsidR="00101BB6">
                  <w:rPr>
                    <w:color w:val="123869" w:themeColor="accent1"/>
                  </w:rPr>
                  <w:fldChar w:fldCharType="begin"/>
                </w:r>
                <w:r w:rsidR="00101BB6">
                  <w:rPr>
                    <w:color w:val="123869" w:themeColor="accent1"/>
                    <w:lang w:val="en-GB"/>
                  </w:rPr>
                  <w:instrText xml:space="preserve"> CITATION Sha18 \l 2057 </w:instrText>
                </w:r>
                <w:r w:rsidR="00101BB6">
                  <w:rPr>
                    <w:color w:val="123869" w:themeColor="accent1"/>
                  </w:rPr>
                  <w:fldChar w:fldCharType="separate"/>
                </w:r>
                <w:r w:rsidR="00101BB6">
                  <w:rPr>
                    <w:noProof/>
                    <w:color w:val="123869" w:themeColor="accent1"/>
                    <w:lang w:val="en-GB"/>
                  </w:rPr>
                  <w:t xml:space="preserve"> </w:t>
                </w:r>
                <w:r w:rsidR="00101BB6" w:rsidRPr="00101BB6">
                  <w:rPr>
                    <w:noProof/>
                    <w:color w:val="123869" w:themeColor="accent1"/>
                    <w:lang w:val="en-GB"/>
                  </w:rPr>
                  <w:t>(Sharda Gupta, 2018)</w:t>
                </w:r>
                <w:r w:rsidR="00101BB6">
                  <w:rPr>
                    <w:color w:val="123869" w:themeColor="accent1"/>
                  </w:rPr>
                  <w:fldChar w:fldCharType="end"/>
                </w:r>
              </w:sdtContent>
            </w:sdt>
            <w:bookmarkStart w:id="4" w:name="_Toc40454632"/>
          </w:p>
          <w:p w14:paraId="66AC25AD" w14:textId="48A9F014" w:rsidR="00A83E7F" w:rsidRDefault="00A83E7F" w:rsidP="00A83E7F">
            <w:pPr>
              <w:rPr>
                <w:color w:val="123869" w:themeColor="accent1"/>
              </w:rPr>
            </w:pPr>
          </w:p>
          <w:p w14:paraId="3A6BFAF2" w14:textId="37504ACE" w:rsidR="00A83E7F" w:rsidRDefault="00A83E7F" w:rsidP="00A83E7F">
            <w:pPr>
              <w:rPr>
                <w:color w:val="123869" w:themeColor="accent1"/>
              </w:rPr>
            </w:pPr>
          </w:p>
          <w:p w14:paraId="1E529A01" w14:textId="61EAD1AF" w:rsidR="00A83E7F" w:rsidRDefault="00A83E7F" w:rsidP="00A83E7F">
            <w:pPr>
              <w:rPr>
                <w:color w:val="123869" w:themeColor="accent1"/>
              </w:rPr>
            </w:pPr>
          </w:p>
          <w:p w14:paraId="087AFEB2" w14:textId="71899727" w:rsidR="00A83E7F" w:rsidRDefault="00A83E7F" w:rsidP="00A83E7F">
            <w:pPr>
              <w:rPr>
                <w:color w:val="123869" w:themeColor="accent1"/>
              </w:rPr>
            </w:pPr>
          </w:p>
          <w:p w14:paraId="46789E9D" w14:textId="1C69D929" w:rsidR="00A83E7F" w:rsidRDefault="00A83E7F" w:rsidP="00A83E7F">
            <w:pPr>
              <w:rPr>
                <w:color w:val="123869" w:themeColor="accent1"/>
              </w:rPr>
            </w:pPr>
          </w:p>
          <w:p w14:paraId="23BCB17E" w14:textId="18F20013" w:rsidR="00A83E7F" w:rsidRDefault="00A83E7F" w:rsidP="00A83E7F">
            <w:pPr>
              <w:rPr>
                <w:color w:val="123869" w:themeColor="accent1"/>
              </w:rPr>
            </w:pPr>
          </w:p>
          <w:p w14:paraId="16F98F74" w14:textId="7F01119B" w:rsidR="00A83E7F" w:rsidRDefault="00A83E7F" w:rsidP="00A83E7F">
            <w:pPr>
              <w:rPr>
                <w:color w:val="123869" w:themeColor="accent1"/>
              </w:rPr>
            </w:pPr>
          </w:p>
          <w:p w14:paraId="670D578D" w14:textId="05E499F6" w:rsidR="00A83E7F" w:rsidRDefault="00A83E7F" w:rsidP="00A83E7F">
            <w:pPr>
              <w:rPr>
                <w:color w:val="123869" w:themeColor="accent1"/>
              </w:rPr>
            </w:pPr>
          </w:p>
          <w:p w14:paraId="2DF32EC3" w14:textId="6555B1C0" w:rsidR="00A83E7F" w:rsidRDefault="00A83E7F" w:rsidP="00A83E7F">
            <w:pPr>
              <w:rPr>
                <w:color w:val="123869" w:themeColor="accent1"/>
              </w:rPr>
            </w:pPr>
          </w:p>
          <w:p w14:paraId="2390F475" w14:textId="0AFF00F4" w:rsidR="00A83E7F" w:rsidRDefault="00A83E7F" w:rsidP="00A83E7F">
            <w:pPr>
              <w:rPr>
                <w:color w:val="123869" w:themeColor="accent1"/>
              </w:rPr>
            </w:pPr>
          </w:p>
          <w:p w14:paraId="73D438F3" w14:textId="2F99B7D7" w:rsidR="00A83E7F" w:rsidRDefault="00A83E7F" w:rsidP="00A83E7F">
            <w:pPr>
              <w:rPr>
                <w:color w:val="123869" w:themeColor="accent1"/>
              </w:rPr>
            </w:pPr>
          </w:p>
          <w:p w14:paraId="372E8CCC" w14:textId="0FDC31D9" w:rsidR="00A83E7F" w:rsidRDefault="00A83E7F" w:rsidP="00A83E7F">
            <w:pPr>
              <w:rPr>
                <w:color w:val="123869" w:themeColor="accent1"/>
              </w:rPr>
            </w:pPr>
          </w:p>
          <w:p w14:paraId="0D710D1B" w14:textId="45106BEC" w:rsidR="00A83E7F" w:rsidRDefault="00A83E7F" w:rsidP="00A83E7F">
            <w:pPr>
              <w:rPr>
                <w:color w:val="123869" w:themeColor="accent1"/>
              </w:rPr>
            </w:pPr>
          </w:p>
          <w:p w14:paraId="22090F88" w14:textId="50A5A33B" w:rsidR="00A83E7F" w:rsidRDefault="00A83E7F" w:rsidP="00A83E7F">
            <w:pPr>
              <w:rPr>
                <w:color w:val="123869" w:themeColor="accent1"/>
              </w:rPr>
            </w:pPr>
          </w:p>
          <w:p w14:paraId="7D73EB91" w14:textId="63211169" w:rsidR="00A83E7F" w:rsidRDefault="00A83E7F" w:rsidP="00A83E7F">
            <w:pPr>
              <w:rPr>
                <w:color w:val="123869" w:themeColor="accent1"/>
              </w:rPr>
            </w:pPr>
          </w:p>
          <w:p w14:paraId="06A5CD2D" w14:textId="21BCFDA2" w:rsidR="00A83E7F" w:rsidRDefault="00A83E7F" w:rsidP="00A83E7F">
            <w:pPr>
              <w:rPr>
                <w:color w:val="123869" w:themeColor="accent1"/>
              </w:rPr>
            </w:pPr>
          </w:p>
          <w:p w14:paraId="6A5AF1DC" w14:textId="3DFD8619" w:rsidR="00A83E7F" w:rsidRDefault="00A83E7F" w:rsidP="00A83E7F">
            <w:pPr>
              <w:rPr>
                <w:color w:val="123869" w:themeColor="accent1"/>
              </w:rPr>
            </w:pPr>
          </w:p>
          <w:p w14:paraId="420E4C9E" w14:textId="399E1394" w:rsidR="00A83E7F" w:rsidRDefault="00A83E7F" w:rsidP="00A83E7F">
            <w:pPr>
              <w:rPr>
                <w:color w:val="123869" w:themeColor="accent1"/>
              </w:rPr>
            </w:pPr>
          </w:p>
          <w:p w14:paraId="0061E7DE" w14:textId="4708CD9F" w:rsidR="00A83E7F" w:rsidRDefault="00A83E7F" w:rsidP="00A83E7F">
            <w:pPr>
              <w:rPr>
                <w:color w:val="123869" w:themeColor="accent1"/>
              </w:rPr>
            </w:pPr>
          </w:p>
          <w:p w14:paraId="37C5196A" w14:textId="1F6CD8C4" w:rsidR="00A83E7F" w:rsidRDefault="00A83E7F" w:rsidP="00A83E7F">
            <w:pPr>
              <w:rPr>
                <w:color w:val="123869" w:themeColor="accent1"/>
              </w:rPr>
            </w:pPr>
          </w:p>
          <w:p w14:paraId="2DC4A834" w14:textId="6C7593ED" w:rsidR="00A83E7F" w:rsidRDefault="00A83E7F" w:rsidP="00A83E7F">
            <w:pPr>
              <w:rPr>
                <w:color w:val="123869" w:themeColor="accent1"/>
              </w:rPr>
            </w:pPr>
          </w:p>
          <w:p w14:paraId="41E3E015" w14:textId="77777777" w:rsidR="00A83E7F" w:rsidRPr="00A83E7F" w:rsidRDefault="00A83E7F" w:rsidP="00A83E7F">
            <w:pPr>
              <w:rPr>
                <w:color w:val="123869" w:themeColor="accent1"/>
              </w:rPr>
            </w:pPr>
          </w:p>
          <w:p w14:paraId="49A0DA5A" w14:textId="6E61AD95" w:rsidR="003E0E0F" w:rsidRPr="00522F92" w:rsidRDefault="0012748E" w:rsidP="00A83E7F">
            <w:pPr>
              <w:pStyle w:val="Heading1"/>
              <w:jc w:val="center"/>
              <w:rPr>
                <w:sz w:val="72"/>
                <w:szCs w:val="72"/>
              </w:rPr>
            </w:pPr>
            <w:r>
              <w:rPr>
                <w:sz w:val="72"/>
                <w:szCs w:val="72"/>
              </w:rPr>
              <w:lastRenderedPageBreak/>
              <w:t>Project</w:t>
            </w:r>
            <w:bookmarkEnd w:id="4"/>
          </w:p>
          <w:p w14:paraId="5E3B7943" w14:textId="2AA7DD3A" w:rsidR="003E0E0F" w:rsidRPr="00522F92" w:rsidRDefault="003E0E0F" w:rsidP="003E0E0F">
            <w:pPr>
              <w:rPr>
                <w:color w:val="123869" w:themeColor="accent1"/>
              </w:rPr>
            </w:pPr>
          </w:p>
          <w:p w14:paraId="04DEC467" w14:textId="543974F3" w:rsidR="003E0E0F" w:rsidRPr="00522F92" w:rsidRDefault="00C450E3" w:rsidP="003E0E0F">
            <w:pPr>
              <w:pStyle w:val="Heading2"/>
              <w:rPr>
                <w:color w:val="123869" w:themeColor="accent1"/>
              </w:rPr>
            </w:pPr>
            <w:bookmarkStart w:id="5" w:name="_Toc40454633"/>
            <w:r w:rsidRPr="00522F92">
              <w:t>Mission</w:t>
            </w:r>
            <w:bookmarkEnd w:id="5"/>
            <w:r w:rsidRPr="00522F92">
              <w:rPr>
                <w:color w:val="123869" w:themeColor="accent1"/>
              </w:rPr>
              <w:t xml:space="preserve"> </w:t>
            </w:r>
          </w:p>
          <w:p w14:paraId="2BBB66A3" w14:textId="4F5D55E1" w:rsidR="00C450E3" w:rsidRPr="00522F92" w:rsidRDefault="00C450E3" w:rsidP="00C450E3">
            <w:pPr>
              <w:rPr>
                <w:color w:val="123869" w:themeColor="accent1"/>
              </w:rPr>
            </w:pPr>
          </w:p>
          <w:p w14:paraId="4AB46A56" w14:textId="0311AAE7" w:rsidR="00C450E3" w:rsidRPr="00522F92" w:rsidRDefault="00C450E3" w:rsidP="00C450E3">
            <w:pPr>
              <w:rPr>
                <w:color w:val="123869" w:themeColor="accent1"/>
              </w:rPr>
            </w:pPr>
            <w:r w:rsidRPr="00522F92">
              <w:rPr>
                <w:color w:val="123869" w:themeColor="accent1"/>
              </w:rPr>
              <w:t xml:space="preserve">     To </w:t>
            </w:r>
            <w:r w:rsidR="00101BB6">
              <w:rPr>
                <w:color w:val="123869" w:themeColor="accent1"/>
              </w:rPr>
              <w:t>develop a medium level prototype for the integrated system for Japher Motors using Rapid Prototyping Methodology.</w:t>
            </w:r>
          </w:p>
          <w:p w14:paraId="0C61E4CF" w14:textId="22939418" w:rsidR="00C450E3" w:rsidRPr="00522F92" w:rsidRDefault="00C450E3" w:rsidP="00C450E3">
            <w:pPr>
              <w:rPr>
                <w:color w:val="123869" w:themeColor="accent1"/>
              </w:rPr>
            </w:pPr>
          </w:p>
          <w:p w14:paraId="12A52DB8" w14:textId="7AE477C4" w:rsidR="00C450E3" w:rsidRPr="00522F92" w:rsidRDefault="00C450E3" w:rsidP="00C450E3">
            <w:pPr>
              <w:pStyle w:val="Heading2"/>
            </w:pPr>
            <w:bookmarkStart w:id="6" w:name="_Toc40454634"/>
            <w:r w:rsidRPr="00522F92">
              <w:t>Tables</w:t>
            </w:r>
            <w:bookmarkEnd w:id="6"/>
          </w:p>
          <w:p w14:paraId="29D3A4AC" w14:textId="376127BC" w:rsidR="00C450E3" w:rsidRPr="00522F92" w:rsidRDefault="00C450E3" w:rsidP="00C450E3">
            <w:pPr>
              <w:rPr>
                <w:color w:val="123869" w:themeColor="accent1"/>
              </w:rPr>
            </w:pPr>
          </w:p>
          <w:p w14:paraId="253E3B8E" w14:textId="03C706DC" w:rsidR="00C450E3" w:rsidRPr="00522F92" w:rsidRDefault="00C450E3" w:rsidP="00C450E3">
            <w:pPr>
              <w:rPr>
                <w:color w:val="123869" w:themeColor="accent1"/>
              </w:rPr>
            </w:pPr>
            <w:r w:rsidRPr="00522F92">
              <w:rPr>
                <w:color w:val="123869" w:themeColor="accent1"/>
              </w:rPr>
              <w:t xml:space="preserve">     The database consists of </w:t>
            </w:r>
            <w:r w:rsidR="00101BB6">
              <w:rPr>
                <w:color w:val="123869" w:themeColor="accent1"/>
              </w:rPr>
              <w:t>10</w:t>
            </w:r>
            <w:r w:rsidRPr="00522F92">
              <w:rPr>
                <w:color w:val="123869" w:themeColor="accent1"/>
              </w:rPr>
              <w:t xml:space="preserve"> tables. The tables are as follows:</w:t>
            </w:r>
          </w:p>
          <w:p w14:paraId="29F90415" w14:textId="511E611C" w:rsidR="00C450E3" w:rsidRPr="00522F92" w:rsidRDefault="00C450E3" w:rsidP="00C450E3">
            <w:pPr>
              <w:rPr>
                <w:color w:val="123869" w:themeColor="accent1"/>
              </w:rPr>
            </w:pPr>
          </w:p>
          <w:p w14:paraId="36D218BE" w14:textId="113FDA26" w:rsidR="00C450E3" w:rsidRDefault="00101BB6" w:rsidP="00101BB6">
            <w:pPr>
              <w:pStyle w:val="ListParagraph"/>
              <w:numPr>
                <w:ilvl w:val="0"/>
                <w:numId w:val="12"/>
              </w:numPr>
              <w:rPr>
                <w:color w:val="123869" w:themeColor="accent1"/>
              </w:rPr>
            </w:pPr>
            <w:r>
              <w:rPr>
                <w:color w:val="123869" w:themeColor="accent1"/>
              </w:rPr>
              <w:t xml:space="preserve">Booking: This table consists of appointment details of the customer in the </w:t>
            </w:r>
            <w:r w:rsidR="00EE4E82">
              <w:rPr>
                <w:color w:val="123869" w:themeColor="accent1"/>
              </w:rPr>
              <w:t>service.</w:t>
            </w:r>
          </w:p>
          <w:p w14:paraId="59A08F56" w14:textId="50535D69" w:rsidR="00EE4E82" w:rsidRPr="00EE4E82" w:rsidRDefault="00EE4E82" w:rsidP="00EE4E82">
            <w:pPr>
              <w:ind w:left="285"/>
              <w:rPr>
                <w:color w:val="123869" w:themeColor="accent1"/>
              </w:rPr>
            </w:pPr>
          </w:p>
          <w:p w14:paraId="2AF2677C" w14:textId="4B143F1F" w:rsidR="00C450E3" w:rsidRDefault="00C450E3" w:rsidP="005719FD">
            <w:pPr>
              <w:pStyle w:val="ListParagraph"/>
              <w:numPr>
                <w:ilvl w:val="0"/>
                <w:numId w:val="12"/>
              </w:numPr>
              <w:rPr>
                <w:color w:val="123869" w:themeColor="accent1"/>
              </w:rPr>
            </w:pPr>
            <w:r w:rsidRPr="00EE4E82">
              <w:rPr>
                <w:color w:val="123869" w:themeColor="accent1"/>
              </w:rPr>
              <w:t>C</w:t>
            </w:r>
            <w:r w:rsidR="00EE4E82">
              <w:rPr>
                <w:color w:val="123869" w:themeColor="accent1"/>
              </w:rPr>
              <w:t>ar problems: This table shows all the problems that the service can do.</w:t>
            </w:r>
          </w:p>
          <w:p w14:paraId="6565C13D" w14:textId="77777777" w:rsidR="00EE4E82" w:rsidRPr="00EE4E82" w:rsidRDefault="00EE4E82" w:rsidP="00EE4E82">
            <w:pPr>
              <w:pStyle w:val="ListParagraph"/>
              <w:rPr>
                <w:color w:val="123869" w:themeColor="accent1"/>
              </w:rPr>
            </w:pPr>
          </w:p>
          <w:p w14:paraId="23CC0843" w14:textId="3492F87A" w:rsidR="00EE4E82" w:rsidRDefault="00EE4E82" w:rsidP="005719FD">
            <w:pPr>
              <w:pStyle w:val="ListParagraph"/>
              <w:numPr>
                <w:ilvl w:val="0"/>
                <w:numId w:val="12"/>
              </w:numPr>
              <w:rPr>
                <w:color w:val="123869" w:themeColor="accent1"/>
              </w:rPr>
            </w:pPr>
            <w:r>
              <w:rPr>
                <w:color w:val="123869" w:themeColor="accent1"/>
              </w:rPr>
              <w:t>Car Spare Parts: This table contains the information about any part of the car, including its price.</w:t>
            </w:r>
          </w:p>
          <w:p w14:paraId="71236985" w14:textId="48DFD9BC" w:rsidR="00EE4E82" w:rsidRPr="00EE4E82" w:rsidRDefault="00EE4E82" w:rsidP="00EE4E82">
            <w:pPr>
              <w:rPr>
                <w:color w:val="123869" w:themeColor="accent1"/>
              </w:rPr>
            </w:pPr>
          </w:p>
          <w:p w14:paraId="4086AF48" w14:textId="1ABBD0C7" w:rsidR="00EE4E82" w:rsidRDefault="00EE4E82" w:rsidP="005719FD">
            <w:pPr>
              <w:pStyle w:val="ListParagraph"/>
              <w:numPr>
                <w:ilvl w:val="0"/>
                <w:numId w:val="12"/>
              </w:numPr>
              <w:rPr>
                <w:color w:val="123869" w:themeColor="accent1"/>
              </w:rPr>
            </w:pPr>
            <w:r>
              <w:rPr>
                <w:color w:val="123869" w:themeColor="accent1"/>
              </w:rPr>
              <w:t>Customers: This table contains all the information about the customers that have been to the service.</w:t>
            </w:r>
          </w:p>
          <w:p w14:paraId="228FEF6D" w14:textId="5D925905" w:rsidR="00EE4E82" w:rsidRPr="00EE4E82" w:rsidRDefault="00EE4E82" w:rsidP="00EE4E82">
            <w:pPr>
              <w:pStyle w:val="ListParagraph"/>
              <w:rPr>
                <w:color w:val="123869" w:themeColor="accent1"/>
              </w:rPr>
            </w:pPr>
          </w:p>
          <w:p w14:paraId="1C97CCA1" w14:textId="3AC98A3E" w:rsidR="00EE4E82" w:rsidRDefault="00EE4E82" w:rsidP="00EE4E82">
            <w:pPr>
              <w:pStyle w:val="ListParagraph"/>
              <w:numPr>
                <w:ilvl w:val="0"/>
                <w:numId w:val="12"/>
              </w:numPr>
              <w:rPr>
                <w:color w:val="123869" w:themeColor="accent1"/>
              </w:rPr>
            </w:pPr>
            <w:r>
              <w:rPr>
                <w:color w:val="123869" w:themeColor="accent1"/>
              </w:rPr>
              <w:t>Invoice: This table shows all the data regarding the bill of the customer.</w:t>
            </w:r>
          </w:p>
          <w:p w14:paraId="5EDE5752" w14:textId="1DF222FD" w:rsidR="00EE4E82" w:rsidRPr="00EE4E82" w:rsidRDefault="00EE4E82" w:rsidP="00EE4E82">
            <w:pPr>
              <w:pStyle w:val="ListParagraph"/>
              <w:rPr>
                <w:color w:val="123869" w:themeColor="accent1"/>
              </w:rPr>
            </w:pPr>
          </w:p>
          <w:p w14:paraId="433B8EB4" w14:textId="4108B719" w:rsidR="00EE4E82" w:rsidRDefault="00EE4E82" w:rsidP="00EE4E82">
            <w:pPr>
              <w:pStyle w:val="ListParagraph"/>
              <w:numPr>
                <w:ilvl w:val="0"/>
                <w:numId w:val="12"/>
              </w:numPr>
              <w:rPr>
                <w:color w:val="123869" w:themeColor="accent1"/>
              </w:rPr>
            </w:pPr>
            <w:r>
              <w:rPr>
                <w:color w:val="123869" w:themeColor="accent1"/>
              </w:rPr>
              <w:t>Payment: This table contains the information about any payment made at the service.</w:t>
            </w:r>
          </w:p>
          <w:p w14:paraId="6F88D03A" w14:textId="621B2AB8" w:rsidR="00EE4E82" w:rsidRPr="00EE4E82" w:rsidRDefault="00EE4E82" w:rsidP="00EE4E82">
            <w:pPr>
              <w:pStyle w:val="ListParagraph"/>
              <w:rPr>
                <w:color w:val="123869" w:themeColor="accent1"/>
              </w:rPr>
            </w:pPr>
          </w:p>
          <w:p w14:paraId="47F012D1" w14:textId="790E1399" w:rsidR="00EE4E82" w:rsidRDefault="00EE4E82" w:rsidP="00EE4E82">
            <w:pPr>
              <w:pStyle w:val="ListParagraph"/>
              <w:numPr>
                <w:ilvl w:val="0"/>
                <w:numId w:val="12"/>
              </w:numPr>
              <w:rPr>
                <w:color w:val="123869" w:themeColor="accent1"/>
              </w:rPr>
            </w:pPr>
            <w:r>
              <w:rPr>
                <w:color w:val="123869" w:themeColor="accent1"/>
              </w:rPr>
              <w:t>SP Invoice: This table shows all the data regarding the bill of the customer when purchasing a spare part (SP).</w:t>
            </w:r>
          </w:p>
          <w:p w14:paraId="629EA114" w14:textId="0C1037B9" w:rsidR="00EE4E82" w:rsidRPr="00EE4E82" w:rsidRDefault="00EE4E82" w:rsidP="00EE4E82">
            <w:pPr>
              <w:pStyle w:val="ListParagraph"/>
              <w:rPr>
                <w:color w:val="123869" w:themeColor="accent1"/>
              </w:rPr>
            </w:pPr>
          </w:p>
          <w:p w14:paraId="77F21E07" w14:textId="78BC0FFF" w:rsidR="00EE4E82" w:rsidRDefault="00EE4E82" w:rsidP="00EE4E82">
            <w:pPr>
              <w:pStyle w:val="ListParagraph"/>
              <w:numPr>
                <w:ilvl w:val="0"/>
                <w:numId w:val="12"/>
              </w:numPr>
              <w:rPr>
                <w:color w:val="123869" w:themeColor="accent1"/>
              </w:rPr>
            </w:pPr>
            <w:r>
              <w:rPr>
                <w:color w:val="123869" w:themeColor="accent1"/>
              </w:rPr>
              <w:t>Spare Parts Inventory: This table contains the data regarding the spare parts left in the stores.</w:t>
            </w:r>
          </w:p>
          <w:p w14:paraId="1E76F213" w14:textId="7952AEEB" w:rsidR="00EE4E82" w:rsidRPr="00EE4E82" w:rsidRDefault="00EE4E82" w:rsidP="00EE4E82">
            <w:pPr>
              <w:pStyle w:val="ListParagraph"/>
              <w:rPr>
                <w:color w:val="123869" w:themeColor="accent1"/>
              </w:rPr>
            </w:pPr>
          </w:p>
          <w:p w14:paraId="5E6C642B" w14:textId="4F40BBCF" w:rsidR="00EE4E82" w:rsidRDefault="00EE4E82" w:rsidP="00EE4E82">
            <w:pPr>
              <w:pStyle w:val="ListParagraph"/>
              <w:numPr>
                <w:ilvl w:val="0"/>
                <w:numId w:val="12"/>
              </w:numPr>
              <w:rPr>
                <w:color w:val="123869" w:themeColor="accent1"/>
              </w:rPr>
            </w:pPr>
            <w:r>
              <w:rPr>
                <w:color w:val="123869" w:themeColor="accent1"/>
              </w:rPr>
              <w:t>Staff: This table shows all details of the staff working in the service.</w:t>
            </w:r>
          </w:p>
          <w:p w14:paraId="676C9AF2" w14:textId="31AFCCAF" w:rsidR="00EE4E82" w:rsidRPr="00EE4E82" w:rsidRDefault="00EE4E82" w:rsidP="00EE4E82">
            <w:pPr>
              <w:rPr>
                <w:color w:val="123869" w:themeColor="accent1"/>
              </w:rPr>
            </w:pPr>
          </w:p>
          <w:p w14:paraId="44C73FD9" w14:textId="3349D207" w:rsidR="00EE4E82" w:rsidRPr="00EE4E82" w:rsidRDefault="00EE4E82" w:rsidP="00EE4E82">
            <w:pPr>
              <w:pStyle w:val="ListParagraph"/>
              <w:numPr>
                <w:ilvl w:val="0"/>
                <w:numId w:val="12"/>
              </w:numPr>
              <w:rPr>
                <w:color w:val="123869" w:themeColor="accent1"/>
              </w:rPr>
            </w:pPr>
            <w:r>
              <w:rPr>
                <w:color w:val="123869" w:themeColor="accent1"/>
              </w:rPr>
              <w:t>Suppliers: This table shows all details of the suppliers.</w:t>
            </w:r>
          </w:p>
          <w:p w14:paraId="1E8BF60E" w14:textId="61BE954F" w:rsidR="00EE4E82" w:rsidRPr="00EE4E82" w:rsidRDefault="00EE4E82" w:rsidP="00EE4E82">
            <w:pPr>
              <w:rPr>
                <w:color w:val="123869" w:themeColor="accent1"/>
              </w:rPr>
            </w:pPr>
            <w:r>
              <w:rPr>
                <w:noProof/>
              </w:rPr>
              <w:drawing>
                <wp:anchor distT="0" distB="0" distL="114300" distR="114300" simplePos="0" relativeHeight="251662336" behindDoc="1" locked="0" layoutInCell="1" allowOverlap="1" wp14:anchorId="56E98948" wp14:editId="795A6A7A">
                  <wp:simplePos x="0" y="0"/>
                  <wp:positionH relativeFrom="column">
                    <wp:posOffset>1866900</wp:posOffset>
                  </wp:positionH>
                  <wp:positionV relativeFrom="paragraph">
                    <wp:posOffset>39370</wp:posOffset>
                  </wp:positionV>
                  <wp:extent cx="3068955" cy="205740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3068955" cy="2057400"/>
                          </a:xfrm>
                          <a:prstGeom prst="rect">
                            <a:avLst/>
                          </a:prstGeom>
                        </pic:spPr>
                      </pic:pic>
                    </a:graphicData>
                  </a:graphic>
                </wp:anchor>
              </w:drawing>
            </w:r>
          </w:p>
          <w:p w14:paraId="068CEF56" w14:textId="77648F28" w:rsidR="00EE4E82" w:rsidRPr="00EE4E82" w:rsidRDefault="00EE4E82" w:rsidP="00EE4E82">
            <w:pPr>
              <w:pStyle w:val="ListParagraph"/>
              <w:rPr>
                <w:color w:val="123869" w:themeColor="accent1"/>
              </w:rPr>
            </w:pPr>
          </w:p>
          <w:p w14:paraId="68D67680" w14:textId="7D0D5876" w:rsidR="00EE4E82" w:rsidRPr="00EE4E82" w:rsidRDefault="00EE4E82" w:rsidP="00EE4E82">
            <w:pPr>
              <w:rPr>
                <w:color w:val="123869" w:themeColor="accent1"/>
              </w:rPr>
            </w:pPr>
          </w:p>
          <w:p w14:paraId="7AC5EBF6" w14:textId="48310FF9" w:rsidR="000028F3" w:rsidRPr="00522F92" w:rsidRDefault="000028F3" w:rsidP="000028F3">
            <w:pPr>
              <w:rPr>
                <w:color w:val="123869" w:themeColor="accent1"/>
              </w:rPr>
            </w:pPr>
          </w:p>
          <w:p w14:paraId="5F89E0C2" w14:textId="0842239E" w:rsidR="000028F3" w:rsidRPr="00522F92" w:rsidRDefault="000028F3" w:rsidP="000028F3">
            <w:pPr>
              <w:ind w:left="2160"/>
              <w:rPr>
                <w:color w:val="123869" w:themeColor="accent1"/>
              </w:rPr>
            </w:pPr>
          </w:p>
          <w:p w14:paraId="0DE4DD3C" w14:textId="7B6C466F" w:rsidR="000028F3" w:rsidRPr="00522F92" w:rsidRDefault="000028F3" w:rsidP="000028F3">
            <w:pPr>
              <w:ind w:left="2160"/>
              <w:rPr>
                <w:color w:val="123869" w:themeColor="accent1"/>
              </w:rPr>
            </w:pPr>
          </w:p>
          <w:p w14:paraId="7A80A4B9" w14:textId="343C44B8" w:rsidR="000028F3" w:rsidRPr="00522F92" w:rsidRDefault="000028F3" w:rsidP="000028F3">
            <w:pPr>
              <w:ind w:left="2160"/>
              <w:rPr>
                <w:color w:val="123869" w:themeColor="accent1"/>
              </w:rPr>
            </w:pPr>
          </w:p>
          <w:p w14:paraId="072515E6" w14:textId="579191CC" w:rsidR="000028F3" w:rsidRPr="00522F92" w:rsidRDefault="000028F3" w:rsidP="000028F3">
            <w:pPr>
              <w:ind w:left="2160"/>
              <w:rPr>
                <w:color w:val="123869" w:themeColor="accent1"/>
              </w:rPr>
            </w:pPr>
          </w:p>
          <w:p w14:paraId="2111D906" w14:textId="77777777" w:rsidR="000028F3" w:rsidRPr="00522F92" w:rsidRDefault="000028F3" w:rsidP="000028F3">
            <w:pPr>
              <w:ind w:left="2160"/>
              <w:rPr>
                <w:color w:val="123869" w:themeColor="accent1"/>
              </w:rPr>
            </w:pPr>
          </w:p>
          <w:p w14:paraId="77706A8A" w14:textId="3AFA2B83" w:rsidR="000028F3" w:rsidRDefault="000028F3" w:rsidP="000028F3">
            <w:pPr>
              <w:rPr>
                <w:color w:val="123869" w:themeColor="accent1"/>
              </w:rPr>
            </w:pPr>
            <w:r w:rsidRPr="00522F92">
              <w:rPr>
                <w:color w:val="123869" w:themeColor="accent1"/>
              </w:rPr>
              <w:t xml:space="preserve">         </w:t>
            </w:r>
          </w:p>
          <w:p w14:paraId="2A641722" w14:textId="5CD84552" w:rsidR="00EE4E82" w:rsidRDefault="00EE4E82" w:rsidP="000028F3">
            <w:pPr>
              <w:rPr>
                <w:color w:val="123869" w:themeColor="accent1"/>
              </w:rPr>
            </w:pPr>
          </w:p>
          <w:p w14:paraId="6FE8500D" w14:textId="3E53E6D4" w:rsidR="00EE4E82" w:rsidRDefault="00EE4E82" w:rsidP="000028F3">
            <w:pPr>
              <w:rPr>
                <w:color w:val="123869" w:themeColor="accent1"/>
              </w:rPr>
            </w:pPr>
          </w:p>
          <w:p w14:paraId="33CB2045" w14:textId="12A1B4F6" w:rsidR="00EE4E82" w:rsidRDefault="00EE4E82" w:rsidP="000028F3">
            <w:pPr>
              <w:rPr>
                <w:color w:val="123869" w:themeColor="accent1"/>
              </w:rPr>
            </w:pPr>
          </w:p>
          <w:p w14:paraId="60A7F631" w14:textId="269C91D1" w:rsidR="00EE4E82" w:rsidRDefault="00EE4E82" w:rsidP="000028F3">
            <w:pPr>
              <w:rPr>
                <w:color w:val="123869" w:themeColor="accent1"/>
              </w:rPr>
            </w:pPr>
          </w:p>
          <w:p w14:paraId="19E84640" w14:textId="203FB4A6" w:rsidR="000028F3" w:rsidRPr="00522F92" w:rsidRDefault="00EE4E82" w:rsidP="000028F3">
            <w:pPr>
              <w:rPr>
                <w:color w:val="123869" w:themeColor="accent1"/>
              </w:rPr>
            </w:pPr>
            <w:r>
              <w:rPr>
                <w:color w:val="123869" w:themeColor="accent1"/>
              </w:rPr>
              <w:t xml:space="preserve">         Each table has several fields to enter data, and all fields have several field proprieties.</w:t>
            </w:r>
          </w:p>
          <w:p w14:paraId="1660B073" w14:textId="53312AB1" w:rsidR="00F46984" w:rsidRDefault="000028F3" w:rsidP="00EE4E82">
            <w:pPr>
              <w:rPr>
                <w:b/>
                <w:bCs/>
                <w:color w:val="123869" w:themeColor="accent1"/>
                <w:sz w:val="28"/>
                <w:szCs w:val="28"/>
              </w:rPr>
            </w:pPr>
            <w:r w:rsidRPr="00522F92">
              <w:rPr>
                <w:color w:val="123869" w:themeColor="accent1"/>
              </w:rPr>
              <w:t xml:space="preserve">        </w:t>
            </w:r>
            <w:r w:rsidR="00EA0D9E" w:rsidRPr="00EA0D9E">
              <w:rPr>
                <w:b/>
                <w:bCs/>
                <w:color w:val="123869" w:themeColor="accent1"/>
                <w:sz w:val="28"/>
                <w:szCs w:val="28"/>
              </w:rPr>
              <w:t>Booking</w:t>
            </w:r>
          </w:p>
          <w:p w14:paraId="44435689" w14:textId="665BA9B9" w:rsidR="00EA0D9E" w:rsidRDefault="00EA0D9E" w:rsidP="00EE4E82">
            <w:pPr>
              <w:rPr>
                <w:b/>
                <w:bCs/>
                <w:color w:val="123869" w:themeColor="accent1"/>
                <w:sz w:val="28"/>
                <w:szCs w:val="28"/>
              </w:rPr>
            </w:pPr>
          </w:p>
          <w:tbl>
            <w:tblPr>
              <w:tblStyle w:val="TableGrid"/>
              <w:tblW w:w="0" w:type="auto"/>
              <w:tblLayout w:type="fixed"/>
              <w:tblLook w:val="04A0" w:firstRow="1" w:lastRow="0" w:firstColumn="1" w:lastColumn="0" w:noHBand="0" w:noVBand="1"/>
            </w:tblPr>
            <w:tblGrid>
              <w:gridCol w:w="2977"/>
              <w:gridCol w:w="1843"/>
              <w:gridCol w:w="4994"/>
            </w:tblGrid>
            <w:tr w:rsidR="00EA0D9E" w14:paraId="5743AB4C" w14:textId="77777777" w:rsidTr="00EA0D9E">
              <w:tc>
                <w:tcPr>
                  <w:tcW w:w="2977" w:type="dxa"/>
                </w:tcPr>
                <w:p w14:paraId="414D9DA3" w14:textId="115DA1F5" w:rsidR="00EA0D9E" w:rsidRDefault="00EA0D9E" w:rsidP="00EE4E82">
                  <w:pPr>
                    <w:rPr>
                      <w:b/>
                      <w:bCs/>
                      <w:color w:val="123869" w:themeColor="accent1"/>
                    </w:rPr>
                  </w:pPr>
                  <w:r>
                    <w:rPr>
                      <w:b/>
                      <w:bCs/>
                      <w:color w:val="123869" w:themeColor="accent1"/>
                    </w:rPr>
                    <w:t>Field name</w:t>
                  </w:r>
                </w:p>
              </w:tc>
              <w:tc>
                <w:tcPr>
                  <w:tcW w:w="1843" w:type="dxa"/>
                </w:tcPr>
                <w:p w14:paraId="59A5415E" w14:textId="53196C48" w:rsidR="00EA0D9E" w:rsidRDefault="00EA0D9E" w:rsidP="00EE4E82">
                  <w:pPr>
                    <w:rPr>
                      <w:b/>
                      <w:bCs/>
                      <w:color w:val="123869" w:themeColor="accent1"/>
                    </w:rPr>
                  </w:pPr>
                  <w:r>
                    <w:rPr>
                      <w:b/>
                      <w:bCs/>
                      <w:color w:val="123869" w:themeColor="accent1"/>
                    </w:rPr>
                    <w:t>Data Type</w:t>
                  </w:r>
                </w:p>
              </w:tc>
              <w:tc>
                <w:tcPr>
                  <w:tcW w:w="4994" w:type="dxa"/>
                </w:tcPr>
                <w:p w14:paraId="33C9941B" w14:textId="7A591A00" w:rsidR="00EA0D9E" w:rsidRDefault="00EA0D9E" w:rsidP="00EE4E82">
                  <w:pPr>
                    <w:rPr>
                      <w:b/>
                      <w:bCs/>
                      <w:color w:val="123869" w:themeColor="accent1"/>
                    </w:rPr>
                  </w:pPr>
                  <w:r>
                    <w:rPr>
                      <w:b/>
                      <w:bCs/>
                      <w:color w:val="123869" w:themeColor="accent1"/>
                    </w:rPr>
                    <w:t>Field Properties</w:t>
                  </w:r>
                </w:p>
              </w:tc>
            </w:tr>
            <w:tr w:rsidR="00EA0D9E" w14:paraId="41661B57" w14:textId="77777777" w:rsidTr="00EA0D9E">
              <w:tc>
                <w:tcPr>
                  <w:tcW w:w="2977" w:type="dxa"/>
                </w:tcPr>
                <w:p w14:paraId="5A0F5421" w14:textId="1C36F828" w:rsidR="00EA0D9E" w:rsidRPr="00EA0D9E" w:rsidRDefault="00EA0D9E" w:rsidP="00EE4E82">
                  <w:pPr>
                    <w:rPr>
                      <w:color w:val="123869" w:themeColor="accent1"/>
                    </w:rPr>
                  </w:pPr>
                  <w:r w:rsidRPr="00EA0D9E">
                    <w:rPr>
                      <w:color w:val="123869" w:themeColor="accent1"/>
                    </w:rPr>
                    <w:t>ID</w:t>
                  </w:r>
                </w:p>
              </w:tc>
              <w:tc>
                <w:tcPr>
                  <w:tcW w:w="1843" w:type="dxa"/>
                </w:tcPr>
                <w:p w14:paraId="191B67CF" w14:textId="5458B231" w:rsidR="00EA0D9E" w:rsidRPr="00EA0D9E" w:rsidRDefault="00EA0D9E" w:rsidP="00EE4E82">
                  <w:pPr>
                    <w:rPr>
                      <w:color w:val="123869" w:themeColor="accent1"/>
                    </w:rPr>
                  </w:pPr>
                  <w:r w:rsidRPr="00EA0D9E">
                    <w:rPr>
                      <w:color w:val="123869" w:themeColor="accent1"/>
                    </w:rPr>
                    <w:t>Short text</w:t>
                  </w:r>
                </w:p>
              </w:tc>
              <w:tc>
                <w:tcPr>
                  <w:tcW w:w="4994" w:type="dxa"/>
                </w:tcPr>
                <w:p w14:paraId="09BB7F6D" w14:textId="1916421B" w:rsidR="00EA0D9E" w:rsidRPr="00EA0D9E" w:rsidRDefault="00EA0D9E" w:rsidP="00EE4E82">
                  <w:pPr>
                    <w:rPr>
                      <w:color w:val="123869" w:themeColor="accent1"/>
                    </w:rPr>
                  </w:pPr>
                  <w:r w:rsidRPr="00EA0D9E">
                    <w:rPr>
                      <w:color w:val="123869" w:themeColor="accent1"/>
                    </w:rPr>
                    <w:t>Field size – 10</w:t>
                  </w:r>
                </w:p>
                <w:p w14:paraId="2D499E46" w14:textId="77777777" w:rsidR="00EA0D9E" w:rsidRPr="00EA0D9E" w:rsidRDefault="00EA0D9E" w:rsidP="00EE4E82">
                  <w:pPr>
                    <w:rPr>
                      <w:rFonts w:ascii="Arial" w:hAnsi="Arial" w:cs="Arial"/>
                      <w:color w:val="123869" w:themeColor="accent1"/>
                    </w:rPr>
                  </w:pPr>
                  <w:r w:rsidRPr="00EA0D9E">
                    <w:rPr>
                      <w:color w:val="123869" w:themeColor="accent1"/>
                    </w:rPr>
                    <w:t>Input mask – “BOOKNR”</w:t>
                  </w:r>
                  <w:r w:rsidRPr="00EA0D9E">
                    <w:rPr>
                      <w:rFonts w:ascii="Arial" w:hAnsi="Arial" w:cs="Arial"/>
                      <w:color w:val="123869" w:themeColor="accent1"/>
                    </w:rPr>
                    <w:t>000</w:t>
                  </w:r>
                </w:p>
                <w:p w14:paraId="103010F5" w14:textId="77777777" w:rsidR="00EA0D9E" w:rsidRPr="00EA0D9E" w:rsidRDefault="00EA0D9E" w:rsidP="00EE4E82">
                  <w:pPr>
                    <w:rPr>
                      <w:color w:val="123869" w:themeColor="accent1"/>
                    </w:rPr>
                  </w:pPr>
                  <w:r w:rsidRPr="00EA0D9E">
                    <w:rPr>
                      <w:color w:val="123869" w:themeColor="accent1"/>
                    </w:rPr>
                    <w:t>Caption – Booking ID</w:t>
                  </w:r>
                </w:p>
                <w:p w14:paraId="4B6A204E" w14:textId="1FB7CF33" w:rsidR="00EA0D9E" w:rsidRPr="00EA0D9E" w:rsidRDefault="00EA0D9E" w:rsidP="00EE4E82">
                  <w:pPr>
                    <w:rPr>
                      <w:color w:val="123869" w:themeColor="accent1"/>
                    </w:rPr>
                  </w:pPr>
                  <w:r w:rsidRPr="00EA0D9E">
                    <w:rPr>
                      <w:color w:val="123869" w:themeColor="accent1"/>
                    </w:rPr>
                    <w:t>Required - Yes</w:t>
                  </w:r>
                </w:p>
              </w:tc>
            </w:tr>
            <w:tr w:rsidR="00EA0D9E" w14:paraId="136E4561" w14:textId="77777777" w:rsidTr="00EA0D9E">
              <w:tc>
                <w:tcPr>
                  <w:tcW w:w="2977" w:type="dxa"/>
                </w:tcPr>
                <w:p w14:paraId="0533ABA1" w14:textId="78A7449A" w:rsidR="00EA0D9E" w:rsidRPr="00EA0D9E" w:rsidRDefault="00EA0D9E" w:rsidP="00EE4E82">
                  <w:pPr>
                    <w:rPr>
                      <w:color w:val="123869" w:themeColor="accent1"/>
                    </w:rPr>
                  </w:pPr>
                  <w:r w:rsidRPr="00EA0D9E">
                    <w:rPr>
                      <w:color w:val="123869" w:themeColor="accent1"/>
                    </w:rPr>
                    <w:t>Customer ID</w:t>
                  </w:r>
                </w:p>
              </w:tc>
              <w:tc>
                <w:tcPr>
                  <w:tcW w:w="1843" w:type="dxa"/>
                </w:tcPr>
                <w:p w14:paraId="2A4BFCDB" w14:textId="0C43E39F" w:rsidR="00EA0D9E" w:rsidRPr="00EA0D9E" w:rsidRDefault="00EA0D9E" w:rsidP="00EE4E82">
                  <w:pPr>
                    <w:rPr>
                      <w:color w:val="123869" w:themeColor="accent1"/>
                    </w:rPr>
                  </w:pPr>
                  <w:r w:rsidRPr="00EA0D9E">
                    <w:rPr>
                      <w:color w:val="123869" w:themeColor="accent1"/>
                    </w:rPr>
                    <w:t>Short Text</w:t>
                  </w:r>
                </w:p>
              </w:tc>
              <w:tc>
                <w:tcPr>
                  <w:tcW w:w="4994" w:type="dxa"/>
                </w:tcPr>
                <w:p w14:paraId="2060C608" w14:textId="19AEABAB" w:rsidR="00EA0D9E" w:rsidRPr="00EA0D9E" w:rsidRDefault="00EA0D9E" w:rsidP="00EE4E82">
                  <w:pPr>
                    <w:rPr>
                      <w:color w:val="123869" w:themeColor="accent1"/>
                    </w:rPr>
                  </w:pPr>
                  <w:r w:rsidRPr="00EA0D9E">
                    <w:rPr>
                      <w:color w:val="123869" w:themeColor="accent1"/>
                    </w:rPr>
                    <w:t>Field size – 7</w:t>
                  </w:r>
                </w:p>
                <w:p w14:paraId="73D80FEF" w14:textId="0D6C1FA3" w:rsidR="00EA0D9E" w:rsidRPr="00EA0D9E" w:rsidRDefault="00EA0D9E" w:rsidP="00EE4E82">
                  <w:pPr>
                    <w:rPr>
                      <w:rFonts w:ascii="Arial" w:hAnsi="Arial" w:cs="Arial"/>
                      <w:color w:val="123869" w:themeColor="accent1"/>
                    </w:rPr>
                  </w:pPr>
                  <w:r w:rsidRPr="00EA0D9E">
                    <w:rPr>
                      <w:color w:val="123869" w:themeColor="accent1"/>
                    </w:rPr>
                    <w:t>Input mask – “C”</w:t>
                  </w:r>
                  <w:r w:rsidRPr="00EA0D9E">
                    <w:rPr>
                      <w:rFonts w:ascii="Arial" w:hAnsi="Arial" w:cs="Arial"/>
                      <w:color w:val="123869" w:themeColor="accent1"/>
                    </w:rPr>
                    <w:t xml:space="preserve"> 000000</w:t>
                  </w:r>
                </w:p>
                <w:p w14:paraId="08066438" w14:textId="448BB34F" w:rsidR="00EA0D9E" w:rsidRPr="00EA0D9E" w:rsidRDefault="00EA0D9E" w:rsidP="00EE4E82">
                  <w:pPr>
                    <w:rPr>
                      <w:rFonts w:ascii="Arial" w:hAnsi="Arial" w:cs="Arial"/>
                      <w:color w:val="123869" w:themeColor="accent1"/>
                    </w:rPr>
                  </w:pPr>
                  <w:r w:rsidRPr="00EA0D9E">
                    <w:rPr>
                      <w:rFonts w:ascii="Arial" w:hAnsi="Arial" w:cs="Arial"/>
                      <w:color w:val="123869" w:themeColor="accent1"/>
                    </w:rPr>
                    <w:t>Caption – Customer ID</w:t>
                  </w:r>
                </w:p>
                <w:p w14:paraId="40302E55" w14:textId="4BDA3690" w:rsidR="00EA0D9E" w:rsidRPr="00EA0D9E" w:rsidRDefault="00EA0D9E" w:rsidP="00EE4E82">
                  <w:pPr>
                    <w:rPr>
                      <w:color w:val="123869" w:themeColor="accent1"/>
                    </w:rPr>
                  </w:pPr>
                  <w:r w:rsidRPr="00EA0D9E">
                    <w:rPr>
                      <w:rFonts w:ascii="Arial" w:hAnsi="Arial" w:cs="Arial"/>
                      <w:color w:val="123869" w:themeColor="accent1"/>
                    </w:rPr>
                    <w:t>Required - Yes</w:t>
                  </w:r>
                </w:p>
              </w:tc>
            </w:tr>
            <w:tr w:rsidR="00EA0D9E" w14:paraId="07AC86C2" w14:textId="77777777" w:rsidTr="00EA0D9E">
              <w:tc>
                <w:tcPr>
                  <w:tcW w:w="2977" w:type="dxa"/>
                </w:tcPr>
                <w:p w14:paraId="08684D31" w14:textId="1A14A94C" w:rsidR="00EA0D9E" w:rsidRPr="00EA0D9E" w:rsidRDefault="00EA0D9E" w:rsidP="00EE4E82">
                  <w:pPr>
                    <w:rPr>
                      <w:color w:val="123869" w:themeColor="accent1"/>
                    </w:rPr>
                  </w:pPr>
                  <w:r w:rsidRPr="00EA0D9E">
                    <w:rPr>
                      <w:color w:val="123869" w:themeColor="accent1"/>
                    </w:rPr>
                    <w:t xml:space="preserve">Customer title </w:t>
                  </w:r>
                </w:p>
              </w:tc>
              <w:tc>
                <w:tcPr>
                  <w:tcW w:w="1843" w:type="dxa"/>
                </w:tcPr>
                <w:p w14:paraId="2466180F" w14:textId="6AA7B42D" w:rsidR="00EA0D9E" w:rsidRPr="00EA0D9E" w:rsidRDefault="00EA0D9E" w:rsidP="00EE4E82">
                  <w:pPr>
                    <w:rPr>
                      <w:color w:val="123869" w:themeColor="accent1"/>
                    </w:rPr>
                  </w:pPr>
                  <w:r w:rsidRPr="00EA0D9E">
                    <w:rPr>
                      <w:color w:val="123869" w:themeColor="accent1"/>
                    </w:rPr>
                    <w:t>Short Text</w:t>
                  </w:r>
                </w:p>
              </w:tc>
              <w:tc>
                <w:tcPr>
                  <w:tcW w:w="4994" w:type="dxa"/>
                </w:tcPr>
                <w:p w14:paraId="04D6555E" w14:textId="6160B210" w:rsidR="00EA0D9E" w:rsidRPr="00EA0D9E" w:rsidRDefault="00EA0D9E" w:rsidP="00EE4E82">
                  <w:pPr>
                    <w:rPr>
                      <w:color w:val="123869" w:themeColor="accent1"/>
                    </w:rPr>
                  </w:pPr>
                  <w:r w:rsidRPr="00EA0D9E">
                    <w:rPr>
                      <w:color w:val="123869" w:themeColor="accent1"/>
                    </w:rPr>
                    <w:t>Field size – 3</w:t>
                  </w:r>
                </w:p>
                <w:p w14:paraId="1416E6E5" w14:textId="77777777" w:rsidR="00EA0D9E" w:rsidRPr="00EA0D9E" w:rsidRDefault="00EA0D9E" w:rsidP="00EE4E82">
                  <w:pPr>
                    <w:rPr>
                      <w:color w:val="123869" w:themeColor="accent1"/>
                    </w:rPr>
                  </w:pPr>
                  <w:r w:rsidRPr="00EA0D9E">
                    <w:rPr>
                      <w:color w:val="123869" w:themeColor="accent1"/>
                    </w:rPr>
                    <w:t>Caption – C title</w:t>
                  </w:r>
                </w:p>
                <w:p w14:paraId="775939A0" w14:textId="77777777" w:rsidR="00EA0D9E" w:rsidRPr="00EA0D9E" w:rsidRDefault="00EA0D9E" w:rsidP="00EE4E82">
                  <w:pPr>
                    <w:rPr>
                      <w:color w:val="123869" w:themeColor="accent1"/>
                    </w:rPr>
                  </w:pPr>
                  <w:r w:rsidRPr="00EA0D9E">
                    <w:rPr>
                      <w:color w:val="123869" w:themeColor="accent1"/>
                    </w:rPr>
                    <w:t>Display control – Combo box</w:t>
                  </w:r>
                </w:p>
                <w:p w14:paraId="071EC7E0" w14:textId="77777777" w:rsidR="00EA0D9E" w:rsidRPr="00EA0D9E" w:rsidRDefault="00EA0D9E" w:rsidP="00EE4E82">
                  <w:pPr>
                    <w:rPr>
                      <w:color w:val="123869" w:themeColor="accent1"/>
                    </w:rPr>
                  </w:pPr>
                  <w:r w:rsidRPr="00EA0D9E">
                    <w:rPr>
                      <w:color w:val="123869" w:themeColor="accent1"/>
                    </w:rPr>
                    <w:t>Row source type – Value list</w:t>
                  </w:r>
                </w:p>
                <w:p w14:paraId="7BB5C752" w14:textId="1752ECCD" w:rsidR="00EA0D9E" w:rsidRPr="00EA0D9E" w:rsidRDefault="00EA0D9E" w:rsidP="00EE4E82">
                  <w:pPr>
                    <w:rPr>
                      <w:color w:val="123869" w:themeColor="accent1"/>
                    </w:rPr>
                  </w:pPr>
                  <w:r w:rsidRPr="00EA0D9E">
                    <w:rPr>
                      <w:color w:val="123869" w:themeColor="accent1"/>
                    </w:rPr>
                    <w:t>Row source – “</w:t>
                  </w:r>
                  <w:proofErr w:type="spellStart"/>
                  <w:r w:rsidRPr="00EA0D9E">
                    <w:rPr>
                      <w:color w:val="123869" w:themeColor="accent1"/>
                    </w:rPr>
                    <w:t>Mr</w:t>
                  </w:r>
                  <w:proofErr w:type="spellEnd"/>
                  <w:r w:rsidRPr="00EA0D9E">
                    <w:rPr>
                      <w:color w:val="123869" w:themeColor="accent1"/>
                    </w:rPr>
                    <w:t>”;”</w:t>
                  </w:r>
                  <w:proofErr w:type="spellStart"/>
                  <w:r w:rsidRPr="00EA0D9E">
                    <w:rPr>
                      <w:color w:val="123869" w:themeColor="accent1"/>
                    </w:rPr>
                    <w:t>Mrs</w:t>
                  </w:r>
                  <w:proofErr w:type="spellEnd"/>
                  <w:r w:rsidRPr="00EA0D9E">
                    <w:rPr>
                      <w:color w:val="123869" w:themeColor="accent1"/>
                    </w:rPr>
                    <w:t>”</w:t>
                  </w:r>
                </w:p>
              </w:tc>
            </w:tr>
            <w:tr w:rsidR="00EA0D9E" w14:paraId="5AD8A7A9" w14:textId="77777777" w:rsidTr="00EA0D9E">
              <w:tc>
                <w:tcPr>
                  <w:tcW w:w="2977" w:type="dxa"/>
                </w:tcPr>
                <w:p w14:paraId="00BA7E99" w14:textId="5C83972A" w:rsidR="00EA0D9E" w:rsidRPr="00EA0D9E" w:rsidRDefault="00EA0D9E" w:rsidP="00EE4E82">
                  <w:pPr>
                    <w:rPr>
                      <w:color w:val="123869" w:themeColor="accent1"/>
                    </w:rPr>
                  </w:pPr>
                  <w:r w:rsidRPr="00EA0D9E">
                    <w:rPr>
                      <w:color w:val="123869" w:themeColor="accent1"/>
                    </w:rPr>
                    <w:t>Customer First Name</w:t>
                  </w:r>
                </w:p>
              </w:tc>
              <w:tc>
                <w:tcPr>
                  <w:tcW w:w="1843" w:type="dxa"/>
                </w:tcPr>
                <w:p w14:paraId="0D9756F4" w14:textId="68C4DF78" w:rsidR="00EA0D9E" w:rsidRPr="00EA0D9E" w:rsidRDefault="00EA0D9E" w:rsidP="00EE4E82">
                  <w:pPr>
                    <w:rPr>
                      <w:color w:val="123869" w:themeColor="accent1"/>
                    </w:rPr>
                  </w:pPr>
                  <w:r w:rsidRPr="00EA0D9E">
                    <w:rPr>
                      <w:color w:val="123869" w:themeColor="accent1"/>
                    </w:rPr>
                    <w:t>Short Text</w:t>
                  </w:r>
                </w:p>
              </w:tc>
              <w:tc>
                <w:tcPr>
                  <w:tcW w:w="4994" w:type="dxa"/>
                </w:tcPr>
                <w:p w14:paraId="01EF77EE" w14:textId="25C30A16" w:rsidR="00EA0D9E" w:rsidRPr="00EA0D9E" w:rsidRDefault="00EA0D9E" w:rsidP="00EE4E82">
                  <w:pPr>
                    <w:rPr>
                      <w:color w:val="123869" w:themeColor="accent1"/>
                    </w:rPr>
                  </w:pPr>
                  <w:r w:rsidRPr="00EA0D9E">
                    <w:rPr>
                      <w:color w:val="123869" w:themeColor="accent1"/>
                    </w:rPr>
                    <w:t>Field size – 40</w:t>
                  </w:r>
                </w:p>
              </w:tc>
            </w:tr>
            <w:tr w:rsidR="00EA0D9E" w14:paraId="2474D223" w14:textId="77777777" w:rsidTr="00EA0D9E">
              <w:tc>
                <w:tcPr>
                  <w:tcW w:w="2977" w:type="dxa"/>
                </w:tcPr>
                <w:p w14:paraId="44A4D773" w14:textId="56AA79BD" w:rsidR="00EA0D9E" w:rsidRPr="00EA0D9E" w:rsidRDefault="00EA0D9E" w:rsidP="00EE4E82">
                  <w:pPr>
                    <w:rPr>
                      <w:color w:val="123869" w:themeColor="accent1"/>
                    </w:rPr>
                  </w:pPr>
                  <w:r w:rsidRPr="00EA0D9E">
                    <w:rPr>
                      <w:color w:val="123869" w:themeColor="accent1"/>
                    </w:rPr>
                    <w:t>Customer Last Name</w:t>
                  </w:r>
                </w:p>
              </w:tc>
              <w:tc>
                <w:tcPr>
                  <w:tcW w:w="1843" w:type="dxa"/>
                </w:tcPr>
                <w:p w14:paraId="02EA2FCC" w14:textId="3AEE5A92" w:rsidR="00EA0D9E" w:rsidRPr="00EA0D9E" w:rsidRDefault="00EA0D9E" w:rsidP="00EE4E82">
                  <w:pPr>
                    <w:rPr>
                      <w:color w:val="123869" w:themeColor="accent1"/>
                    </w:rPr>
                  </w:pPr>
                  <w:r w:rsidRPr="00EA0D9E">
                    <w:rPr>
                      <w:color w:val="123869" w:themeColor="accent1"/>
                    </w:rPr>
                    <w:t>Short Text</w:t>
                  </w:r>
                </w:p>
              </w:tc>
              <w:tc>
                <w:tcPr>
                  <w:tcW w:w="4994" w:type="dxa"/>
                </w:tcPr>
                <w:p w14:paraId="6D38507E" w14:textId="1EADC871" w:rsidR="00EA0D9E" w:rsidRPr="00EA0D9E" w:rsidRDefault="00EA0D9E" w:rsidP="00EE4E82">
                  <w:pPr>
                    <w:rPr>
                      <w:color w:val="123869" w:themeColor="accent1"/>
                    </w:rPr>
                  </w:pPr>
                  <w:r w:rsidRPr="00EA0D9E">
                    <w:rPr>
                      <w:color w:val="123869" w:themeColor="accent1"/>
                    </w:rPr>
                    <w:t>Field size – 40</w:t>
                  </w:r>
                </w:p>
              </w:tc>
            </w:tr>
            <w:tr w:rsidR="00EA0D9E" w14:paraId="1434646E" w14:textId="77777777" w:rsidTr="00EA0D9E">
              <w:tc>
                <w:tcPr>
                  <w:tcW w:w="2977" w:type="dxa"/>
                </w:tcPr>
                <w:p w14:paraId="30AE4389" w14:textId="0AE145A0" w:rsidR="00EA0D9E" w:rsidRPr="00EA0D9E" w:rsidRDefault="00EA0D9E" w:rsidP="00EE4E82">
                  <w:pPr>
                    <w:rPr>
                      <w:color w:val="123869" w:themeColor="accent1"/>
                    </w:rPr>
                  </w:pPr>
                  <w:r w:rsidRPr="00EA0D9E">
                    <w:rPr>
                      <w:color w:val="123869" w:themeColor="accent1"/>
                    </w:rPr>
                    <w:t xml:space="preserve">Booking Date </w:t>
                  </w:r>
                </w:p>
              </w:tc>
              <w:tc>
                <w:tcPr>
                  <w:tcW w:w="1843" w:type="dxa"/>
                </w:tcPr>
                <w:p w14:paraId="2861A8CD" w14:textId="37B240A2" w:rsidR="00EA0D9E" w:rsidRPr="00EA0D9E" w:rsidRDefault="00EA0D9E" w:rsidP="00EE4E82">
                  <w:pPr>
                    <w:rPr>
                      <w:color w:val="123869" w:themeColor="accent1"/>
                    </w:rPr>
                  </w:pPr>
                  <w:r w:rsidRPr="00EA0D9E">
                    <w:rPr>
                      <w:color w:val="123869" w:themeColor="accent1"/>
                    </w:rPr>
                    <w:t>Date/Time</w:t>
                  </w:r>
                </w:p>
              </w:tc>
              <w:tc>
                <w:tcPr>
                  <w:tcW w:w="4994" w:type="dxa"/>
                </w:tcPr>
                <w:p w14:paraId="459585A2" w14:textId="4C66469D" w:rsidR="00EA0D9E" w:rsidRPr="00EA0D9E" w:rsidRDefault="00EA0D9E" w:rsidP="00EE4E82">
                  <w:pPr>
                    <w:rPr>
                      <w:color w:val="123869" w:themeColor="accent1"/>
                    </w:rPr>
                  </w:pPr>
                  <w:r w:rsidRPr="00EA0D9E">
                    <w:rPr>
                      <w:color w:val="123869" w:themeColor="accent1"/>
                    </w:rPr>
                    <w:t>-</w:t>
                  </w:r>
                </w:p>
              </w:tc>
            </w:tr>
            <w:tr w:rsidR="00EA0D9E" w14:paraId="4A4E6EF7" w14:textId="77777777" w:rsidTr="00EA0D9E">
              <w:tc>
                <w:tcPr>
                  <w:tcW w:w="2977" w:type="dxa"/>
                </w:tcPr>
                <w:p w14:paraId="38FD9BDD" w14:textId="3890C760" w:rsidR="00EA0D9E" w:rsidRPr="00EA0D9E" w:rsidRDefault="00EA0D9E" w:rsidP="00EE4E82">
                  <w:pPr>
                    <w:rPr>
                      <w:color w:val="123869" w:themeColor="accent1"/>
                    </w:rPr>
                  </w:pPr>
                  <w:r w:rsidRPr="00EA0D9E">
                    <w:rPr>
                      <w:color w:val="123869" w:themeColor="accent1"/>
                    </w:rPr>
                    <w:t>Car Manufacturer</w:t>
                  </w:r>
                </w:p>
              </w:tc>
              <w:tc>
                <w:tcPr>
                  <w:tcW w:w="1843" w:type="dxa"/>
                </w:tcPr>
                <w:p w14:paraId="74514732" w14:textId="6E074DC1" w:rsidR="00EA0D9E" w:rsidRPr="00EA0D9E" w:rsidRDefault="00EA0D9E" w:rsidP="00EE4E82">
                  <w:pPr>
                    <w:rPr>
                      <w:color w:val="123869" w:themeColor="accent1"/>
                    </w:rPr>
                  </w:pPr>
                  <w:r w:rsidRPr="00EA0D9E">
                    <w:rPr>
                      <w:color w:val="123869" w:themeColor="accent1"/>
                    </w:rPr>
                    <w:t>Short text</w:t>
                  </w:r>
                </w:p>
              </w:tc>
              <w:tc>
                <w:tcPr>
                  <w:tcW w:w="4994" w:type="dxa"/>
                </w:tcPr>
                <w:p w14:paraId="6AF07637" w14:textId="477DA152" w:rsidR="00EA0D9E" w:rsidRPr="00EA0D9E" w:rsidRDefault="00EA0D9E" w:rsidP="00EE4E82">
                  <w:pPr>
                    <w:rPr>
                      <w:color w:val="123869" w:themeColor="accent1"/>
                    </w:rPr>
                  </w:pPr>
                  <w:r w:rsidRPr="00EA0D9E">
                    <w:rPr>
                      <w:color w:val="123869" w:themeColor="accent1"/>
                    </w:rPr>
                    <w:t>Field size - 25</w:t>
                  </w:r>
                </w:p>
                <w:p w14:paraId="500E522E" w14:textId="77777777" w:rsidR="00EA0D9E" w:rsidRPr="00EA0D9E" w:rsidRDefault="00EA0D9E" w:rsidP="00EE4E82">
                  <w:pPr>
                    <w:rPr>
                      <w:color w:val="123869" w:themeColor="accent1"/>
                    </w:rPr>
                  </w:pPr>
                  <w:r w:rsidRPr="00EA0D9E">
                    <w:rPr>
                      <w:color w:val="123869" w:themeColor="accent1"/>
                    </w:rPr>
                    <w:t>Display Control – Combo box</w:t>
                  </w:r>
                </w:p>
                <w:p w14:paraId="56135D17" w14:textId="77777777" w:rsidR="00EA0D9E" w:rsidRPr="00EA0D9E" w:rsidRDefault="00EA0D9E" w:rsidP="00EE4E82">
                  <w:pPr>
                    <w:rPr>
                      <w:color w:val="123869" w:themeColor="accent1"/>
                    </w:rPr>
                  </w:pPr>
                  <w:r w:rsidRPr="00EA0D9E">
                    <w:rPr>
                      <w:color w:val="123869" w:themeColor="accent1"/>
                    </w:rPr>
                    <w:t>Row Source Type – Value list</w:t>
                  </w:r>
                </w:p>
                <w:p w14:paraId="6D25482A" w14:textId="044CD37C" w:rsidR="00EA0D9E" w:rsidRPr="00EA0D9E" w:rsidRDefault="00EA0D9E" w:rsidP="00EE4E82">
                  <w:pPr>
                    <w:rPr>
                      <w:color w:val="123869" w:themeColor="accent1"/>
                    </w:rPr>
                  </w:pPr>
                  <w:r w:rsidRPr="00EA0D9E">
                    <w:rPr>
                      <w:color w:val="123869" w:themeColor="accent1"/>
                    </w:rPr>
                    <w:t>Row Source – “Audi";"BMW";"Ford";"Mercedes-Benz";"Porsche";"Vauxhall";"Volkswagen"</w:t>
                  </w:r>
                </w:p>
              </w:tc>
            </w:tr>
            <w:tr w:rsidR="00EA0D9E" w14:paraId="0A2EE21A" w14:textId="77777777" w:rsidTr="00EA0D9E">
              <w:tc>
                <w:tcPr>
                  <w:tcW w:w="2977" w:type="dxa"/>
                </w:tcPr>
                <w:p w14:paraId="3E03CF60" w14:textId="2CB5FD26" w:rsidR="00EA0D9E" w:rsidRPr="00EA0D9E" w:rsidRDefault="00EA0D9E" w:rsidP="00EE4E82">
                  <w:pPr>
                    <w:rPr>
                      <w:color w:val="123869" w:themeColor="accent1"/>
                    </w:rPr>
                  </w:pPr>
                  <w:r w:rsidRPr="00EA0D9E">
                    <w:rPr>
                      <w:color w:val="123869" w:themeColor="accent1"/>
                    </w:rPr>
                    <w:t>Car Model</w:t>
                  </w:r>
                </w:p>
              </w:tc>
              <w:tc>
                <w:tcPr>
                  <w:tcW w:w="1843" w:type="dxa"/>
                </w:tcPr>
                <w:p w14:paraId="333760F4" w14:textId="15614E4E" w:rsidR="00EA0D9E" w:rsidRPr="00EA0D9E" w:rsidRDefault="00EA0D9E" w:rsidP="00EE4E82">
                  <w:pPr>
                    <w:rPr>
                      <w:color w:val="123869" w:themeColor="accent1"/>
                    </w:rPr>
                  </w:pPr>
                  <w:r w:rsidRPr="00EA0D9E">
                    <w:rPr>
                      <w:color w:val="123869" w:themeColor="accent1"/>
                    </w:rPr>
                    <w:t>Short Text</w:t>
                  </w:r>
                </w:p>
              </w:tc>
              <w:tc>
                <w:tcPr>
                  <w:tcW w:w="4994" w:type="dxa"/>
                </w:tcPr>
                <w:p w14:paraId="2D1BE7A1" w14:textId="510F2516" w:rsidR="00EA0D9E" w:rsidRPr="00EA0D9E" w:rsidRDefault="00EA0D9E" w:rsidP="00EE4E82">
                  <w:pPr>
                    <w:rPr>
                      <w:color w:val="123869" w:themeColor="accent1"/>
                    </w:rPr>
                  </w:pPr>
                  <w:r w:rsidRPr="00EA0D9E">
                    <w:rPr>
                      <w:color w:val="123869" w:themeColor="accent1"/>
                    </w:rPr>
                    <w:t>Field size – 30</w:t>
                  </w:r>
                </w:p>
                <w:p w14:paraId="6E8F4AA1" w14:textId="1BC735F3" w:rsidR="00EA0D9E" w:rsidRPr="00EA0D9E" w:rsidRDefault="00EA0D9E" w:rsidP="00EE4E82">
                  <w:pPr>
                    <w:rPr>
                      <w:color w:val="123869" w:themeColor="accent1"/>
                    </w:rPr>
                  </w:pPr>
                  <w:r w:rsidRPr="00EA0D9E">
                    <w:rPr>
                      <w:color w:val="123869" w:themeColor="accent1"/>
                    </w:rPr>
                    <w:t>Caption – Car Model</w:t>
                  </w:r>
                </w:p>
              </w:tc>
            </w:tr>
            <w:tr w:rsidR="00EA0D9E" w14:paraId="5E1CC2B0" w14:textId="77777777" w:rsidTr="00EA0D9E">
              <w:tc>
                <w:tcPr>
                  <w:tcW w:w="2977" w:type="dxa"/>
                </w:tcPr>
                <w:p w14:paraId="43A4AA3B" w14:textId="1729B671" w:rsidR="00EA0D9E" w:rsidRPr="00EA0D9E" w:rsidRDefault="00EA0D9E" w:rsidP="00EE4E82">
                  <w:pPr>
                    <w:rPr>
                      <w:color w:val="123869" w:themeColor="accent1"/>
                    </w:rPr>
                  </w:pPr>
                  <w:r w:rsidRPr="00EA0D9E">
                    <w:rPr>
                      <w:color w:val="123869" w:themeColor="accent1"/>
                    </w:rPr>
                    <w:t>Problem</w:t>
                  </w:r>
                </w:p>
              </w:tc>
              <w:tc>
                <w:tcPr>
                  <w:tcW w:w="1843" w:type="dxa"/>
                </w:tcPr>
                <w:p w14:paraId="1F236869" w14:textId="08A211DC" w:rsidR="00EA0D9E" w:rsidRPr="00EA0D9E" w:rsidRDefault="00EA0D9E" w:rsidP="00EE4E82">
                  <w:pPr>
                    <w:rPr>
                      <w:color w:val="123869" w:themeColor="accent1"/>
                    </w:rPr>
                  </w:pPr>
                  <w:r w:rsidRPr="00EA0D9E">
                    <w:rPr>
                      <w:color w:val="123869" w:themeColor="accent1"/>
                    </w:rPr>
                    <w:t>Short Text</w:t>
                  </w:r>
                </w:p>
              </w:tc>
              <w:tc>
                <w:tcPr>
                  <w:tcW w:w="4994" w:type="dxa"/>
                </w:tcPr>
                <w:p w14:paraId="5FAF4CB1" w14:textId="77777777" w:rsidR="00EA0D9E" w:rsidRPr="00EA0D9E" w:rsidRDefault="00EA0D9E" w:rsidP="00EE4E82">
                  <w:pPr>
                    <w:rPr>
                      <w:color w:val="123869" w:themeColor="accent1"/>
                    </w:rPr>
                  </w:pPr>
                  <w:r w:rsidRPr="00EA0D9E">
                    <w:rPr>
                      <w:color w:val="123869" w:themeColor="accent1"/>
                    </w:rPr>
                    <w:t xml:space="preserve">Field size – 50 </w:t>
                  </w:r>
                </w:p>
                <w:p w14:paraId="3671A67D" w14:textId="77777777" w:rsidR="00EA0D9E" w:rsidRPr="00EA0D9E" w:rsidRDefault="00EA0D9E" w:rsidP="00EE4E82">
                  <w:pPr>
                    <w:rPr>
                      <w:color w:val="123869" w:themeColor="accent1"/>
                    </w:rPr>
                  </w:pPr>
                  <w:r w:rsidRPr="00EA0D9E">
                    <w:rPr>
                      <w:color w:val="123869" w:themeColor="accent1"/>
                    </w:rPr>
                    <w:t>Display Control – Combo box</w:t>
                  </w:r>
                </w:p>
                <w:p w14:paraId="4D3D8D7A" w14:textId="36C18BB3" w:rsidR="00EA0D9E" w:rsidRPr="00EA0D9E" w:rsidRDefault="00EA0D9E" w:rsidP="00EE4E82">
                  <w:pPr>
                    <w:rPr>
                      <w:color w:val="123869" w:themeColor="accent1"/>
                    </w:rPr>
                  </w:pPr>
                  <w:r w:rsidRPr="00EA0D9E">
                    <w:rPr>
                      <w:color w:val="123869" w:themeColor="accent1"/>
                    </w:rPr>
                    <w:t xml:space="preserve">Row source Type – </w:t>
                  </w:r>
                  <w:r w:rsidR="007455E5">
                    <w:rPr>
                      <w:color w:val="123869" w:themeColor="accent1"/>
                    </w:rPr>
                    <w:t>Table/Query</w:t>
                  </w:r>
                </w:p>
                <w:p w14:paraId="2C6948DB" w14:textId="73E9F989" w:rsidR="00EA0D9E" w:rsidRPr="00EA0D9E" w:rsidRDefault="00EA0D9E" w:rsidP="00EE4E82">
                  <w:pPr>
                    <w:rPr>
                      <w:color w:val="123869" w:themeColor="accent1"/>
                    </w:rPr>
                  </w:pPr>
                  <w:r w:rsidRPr="00EA0D9E">
                    <w:rPr>
                      <w:color w:val="123869" w:themeColor="accent1"/>
                    </w:rPr>
                    <w:t>Row source – Select [Car Problems].[Problem Description] from [Car Problems];</w:t>
                  </w:r>
                </w:p>
              </w:tc>
            </w:tr>
          </w:tbl>
          <w:p w14:paraId="354B9A22" w14:textId="77777777" w:rsidR="007455E5" w:rsidRDefault="007455E5" w:rsidP="00EE4E82">
            <w:pPr>
              <w:rPr>
                <w:b/>
                <w:bCs/>
                <w:color w:val="123869" w:themeColor="accent1"/>
              </w:rPr>
            </w:pPr>
          </w:p>
          <w:p w14:paraId="658B03E2" w14:textId="3064E863" w:rsidR="00EA0D9E" w:rsidRPr="00EA0D9E" w:rsidRDefault="007455E5" w:rsidP="00EE4E82">
            <w:pPr>
              <w:rPr>
                <w:b/>
                <w:bCs/>
                <w:color w:val="123869" w:themeColor="accent1"/>
              </w:rPr>
            </w:pPr>
            <w:r>
              <w:rPr>
                <w:color w:val="123869" w:themeColor="accent1"/>
              </w:rPr>
              <w:t xml:space="preserve">This is the Booking table in design view: </w:t>
            </w:r>
            <w:r>
              <w:rPr>
                <w:noProof/>
              </w:rPr>
              <w:drawing>
                <wp:anchor distT="0" distB="0" distL="114300" distR="114300" simplePos="0" relativeHeight="251663360" behindDoc="0" locked="0" layoutInCell="1" allowOverlap="1" wp14:anchorId="1721A3FB" wp14:editId="1D9CF04F">
                  <wp:simplePos x="0" y="0"/>
                  <wp:positionH relativeFrom="column">
                    <wp:posOffset>0</wp:posOffset>
                  </wp:positionH>
                  <wp:positionV relativeFrom="paragraph">
                    <wp:posOffset>225425</wp:posOffset>
                  </wp:positionV>
                  <wp:extent cx="6238240" cy="1713230"/>
                  <wp:effectExtent l="0" t="0" r="0" b="1270"/>
                  <wp:wrapThrough wrapText="bothSides">
                    <wp:wrapPolygon edited="0">
                      <wp:start x="0" y="0"/>
                      <wp:lineTo x="0" y="21376"/>
                      <wp:lineTo x="21503" y="21376"/>
                      <wp:lineTo x="21503" y="0"/>
                      <wp:lineTo x="0" y="0"/>
                    </wp:wrapPolygon>
                  </wp:wrapThrough>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6238240" cy="1713230"/>
                          </a:xfrm>
                          <a:prstGeom prst="rect">
                            <a:avLst/>
                          </a:prstGeom>
                        </pic:spPr>
                      </pic:pic>
                    </a:graphicData>
                  </a:graphic>
                </wp:anchor>
              </w:drawing>
            </w:r>
          </w:p>
          <w:p w14:paraId="2AD1AC35" w14:textId="13ACF220" w:rsidR="00F46984" w:rsidRDefault="007455E5" w:rsidP="000028F3">
            <w:pPr>
              <w:rPr>
                <w:color w:val="123869" w:themeColor="accent1"/>
              </w:rPr>
            </w:pPr>
            <w:r>
              <w:rPr>
                <w:color w:val="123869" w:themeColor="accent1"/>
              </w:rPr>
              <w:t xml:space="preserve">        </w:t>
            </w:r>
          </w:p>
          <w:p w14:paraId="6CD16773" w14:textId="77777777" w:rsidR="007455E5" w:rsidRDefault="007455E5" w:rsidP="000028F3">
            <w:pPr>
              <w:rPr>
                <w:color w:val="123869" w:themeColor="accent1"/>
              </w:rPr>
            </w:pPr>
          </w:p>
          <w:p w14:paraId="2DBD4FE4" w14:textId="16E24CFD" w:rsidR="007455E5" w:rsidRDefault="007455E5" w:rsidP="000028F3">
            <w:pPr>
              <w:rPr>
                <w:color w:val="123869" w:themeColor="accent1"/>
              </w:rPr>
            </w:pPr>
            <w:r>
              <w:rPr>
                <w:color w:val="123869" w:themeColor="accent1"/>
              </w:rPr>
              <w:t xml:space="preserve"> This is the Booking table in datasheet view with some testing records.</w:t>
            </w:r>
          </w:p>
          <w:p w14:paraId="19A8BBB8" w14:textId="2DD16BFC" w:rsidR="007455E5" w:rsidRDefault="007455E5" w:rsidP="000028F3">
            <w:pPr>
              <w:rPr>
                <w:color w:val="123869" w:themeColor="accent1"/>
              </w:rPr>
            </w:pPr>
          </w:p>
          <w:p w14:paraId="322F1F5D" w14:textId="5C2153A5" w:rsidR="007455E5" w:rsidRDefault="007455E5" w:rsidP="000028F3">
            <w:pPr>
              <w:rPr>
                <w:color w:val="123869" w:themeColor="accent1"/>
              </w:rPr>
            </w:pPr>
            <w:r>
              <w:rPr>
                <w:noProof/>
              </w:rPr>
              <w:drawing>
                <wp:inline distT="0" distB="0" distL="0" distR="0" wp14:anchorId="63A0BE4A" wp14:editId="28B107E2">
                  <wp:extent cx="6238240" cy="76835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6238240" cy="768350"/>
                          </a:xfrm>
                          <a:prstGeom prst="rect">
                            <a:avLst/>
                          </a:prstGeom>
                        </pic:spPr>
                      </pic:pic>
                    </a:graphicData>
                  </a:graphic>
                </wp:inline>
              </w:drawing>
            </w:r>
          </w:p>
          <w:p w14:paraId="0592D23D" w14:textId="64E261CE" w:rsidR="007455E5" w:rsidRDefault="007455E5" w:rsidP="000028F3">
            <w:pPr>
              <w:rPr>
                <w:color w:val="123869" w:themeColor="accent1"/>
              </w:rPr>
            </w:pPr>
          </w:p>
          <w:p w14:paraId="5BCF1644" w14:textId="4664A9BF" w:rsidR="007455E5" w:rsidRPr="007455E5" w:rsidRDefault="007455E5" w:rsidP="000028F3">
            <w:pPr>
              <w:rPr>
                <w:b/>
                <w:bCs/>
                <w:color w:val="123869" w:themeColor="accent1"/>
              </w:rPr>
            </w:pPr>
            <w:r>
              <w:rPr>
                <w:color w:val="123869" w:themeColor="accent1"/>
              </w:rPr>
              <w:t xml:space="preserve">         </w:t>
            </w:r>
            <w:r w:rsidRPr="007455E5">
              <w:rPr>
                <w:b/>
                <w:bCs/>
                <w:color w:val="123869" w:themeColor="accent1"/>
                <w:sz w:val="28"/>
                <w:szCs w:val="28"/>
              </w:rPr>
              <w:t>Car Problems</w:t>
            </w:r>
          </w:p>
          <w:p w14:paraId="1AF28876" w14:textId="1ED0D83C" w:rsidR="00F46984" w:rsidRDefault="00F46984" w:rsidP="000028F3">
            <w:pPr>
              <w:rPr>
                <w:color w:val="123869" w:themeColor="accent1"/>
              </w:rPr>
            </w:pPr>
          </w:p>
          <w:p w14:paraId="15454BC3" w14:textId="77777777" w:rsidR="007455E5" w:rsidRPr="007455E5" w:rsidRDefault="007455E5" w:rsidP="000028F3">
            <w:pPr>
              <w:rPr>
                <w:b/>
                <w:bCs/>
                <w:color w:val="123869" w:themeColor="accent1"/>
              </w:rPr>
            </w:pPr>
            <w:r>
              <w:rPr>
                <w:color w:val="123869" w:themeColor="accent1"/>
              </w:rPr>
              <w:t xml:space="preserve"> </w:t>
            </w:r>
          </w:p>
          <w:tbl>
            <w:tblPr>
              <w:tblStyle w:val="TableGrid"/>
              <w:tblW w:w="0" w:type="auto"/>
              <w:tblLayout w:type="fixed"/>
              <w:tblLook w:val="04A0" w:firstRow="1" w:lastRow="0" w:firstColumn="1" w:lastColumn="0" w:noHBand="0" w:noVBand="1"/>
            </w:tblPr>
            <w:tblGrid>
              <w:gridCol w:w="3271"/>
              <w:gridCol w:w="1691"/>
              <w:gridCol w:w="4852"/>
            </w:tblGrid>
            <w:tr w:rsidR="007455E5" w:rsidRPr="007455E5" w14:paraId="5A4679C8" w14:textId="77777777" w:rsidTr="007455E5">
              <w:tc>
                <w:tcPr>
                  <w:tcW w:w="3271" w:type="dxa"/>
                </w:tcPr>
                <w:p w14:paraId="627E94EB" w14:textId="13EAA855" w:rsidR="007455E5" w:rsidRPr="007455E5" w:rsidRDefault="007455E5" w:rsidP="000028F3">
                  <w:pPr>
                    <w:rPr>
                      <w:b/>
                      <w:bCs/>
                      <w:color w:val="123869" w:themeColor="accent1"/>
                    </w:rPr>
                  </w:pPr>
                  <w:r w:rsidRPr="007455E5">
                    <w:rPr>
                      <w:b/>
                      <w:bCs/>
                      <w:color w:val="123869" w:themeColor="accent1"/>
                    </w:rPr>
                    <w:t>Field Name</w:t>
                  </w:r>
                </w:p>
              </w:tc>
              <w:tc>
                <w:tcPr>
                  <w:tcW w:w="1691" w:type="dxa"/>
                </w:tcPr>
                <w:p w14:paraId="2D23E5FF" w14:textId="58919694" w:rsidR="007455E5" w:rsidRPr="007455E5" w:rsidRDefault="007455E5" w:rsidP="000028F3">
                  <w:pPr>
                    <w:rPr>
                      <w:b/>
                      <w:bCs/>
                      <w:color w:val="123869" w:themeColor="accent1"/>
                    </w:rPr>
                  </w:pPr>
                  <w:r w:rsidRPr="007455E5">
                    <w:rPr>
                      <w:b/>
                      <w:bCs/>
                      <w:color w:val="123869" w:themeColor="accent1"/>
                    </w:rPr>
                    <w:t>Data Type</w:t>
                  </w:r>
                </w:p>
              </w:tc>
              <w:tc>
                <w:tcPr>
                  <w:tcW w:w="4852" w:type="dxa"/>
                </w:tcPr>
                <w:p w14:paraId="553B2D52" w14:textId="1440486E" w:rsidR="007455E5" w:rsidRPr="007455E5" w:rsidRDefault="007455E5" w:rsidP="000028F3">
                  <w:pPr>
                    <w:rPr>
                      <w:b/>
                      <w:bCs/>
                      <w:color w:val="123869" w:themeColor="accent1"/>
                    </w:rPr>
                  </w:pPr>
                  <w:r w:rsidRPr="007455E5">
                    <w:rPr>
                      <w:b/>
                      <w:bCs/>
                      <w:color w:val="123869" w:themeColor="accent1"/>
                    </w:rPr>
                    <w:t>Field Properties</w:t>
                  </w:r>
                </w:p>
              </w:tc>
            </w:tr>
            <w:tr w:rsidR="007455E5" w14:paraId="30C4DD1E" w14:textId="77777777" w:rsidTr="007455E5">
              <w:tc>
                <w:tcPr>
                  <w:tcW w:w="3271" w:type="dxa"/>
                </w:tcPr>
                <w:p w14:paraId="5CBAC313" w14:textId="195F9146" w:rsidR="007455E5" w:rsidRDefault="007455E5" w:rsidP="000028F3">
                  <w:pPr>
                    <w:rPr>
                      <w:color w:val="123869" w:themeColor="accent1"/>
                    </w:rPr>
                  </w:pPr>
                  <w:r>
                    <w:rPr>
                      <w:color w:val="123869" w:themeColor="accent1"/>
                    </w:rPr>
                    <w:t>Problem Identification No</w:t>
                  </w:r>
                </w:p>
              </w:tc>
              <w:tc>
                <w:tcPr>
                  <w:tcW w:w="1691" w:type="dxa"/>
                </w:tcPr>
                <w:p w14:paraId="03DA8C71" w14:textId="73BE7CFF" w:rsidR="007455E5" w:rsidRDefault="007455E5" w:rsidP="000028F3">
                  <w:pPr>
                    <w:rPr>
                      <w:color w:val="123869" w:themeColor="accent1"/>
                    </w:rPr>
                  </w:pPr>
                  <w:r>
                    <w:rPr>
                      <w:color w:val="123869" w:themeColor="accent1"/>
                    </w:rPr>
                    <w:t>Short Text</w:t>
                  </w:r>
                </w:p>
              </w:tc>
              <w:tc>
                <w:tcPr>
                  <w:tcW w:w="4852" w:type="dxa"/>
                </w:tcPr>
                <w:p w14:paraId="69E3D7C5" w14:textId="77777777" w:rsidR="007455E5" w:rsidRDefault="007455E5" w:rsidP="000028F3">
                  <w:pPr>
                    <w:rPr>
                      <w:color w:val="123869" w:themeColor="accent1"/>
                    </w:rPr>
                  </w:pPr>
                  <w:r>
                    <w:rPr>
                      <w:color w:val="123869" w:themeColor="accent1"/>
                    </w:rPr>
                    <w:t xml:space="preserve">Field size – 8 </w:t>
                  </w:r>
                </w:p>
                <w:p w14:paraId="663C8699" w14:textId="77777777" w:rsidR="007455E5" w:rsidRDefault="007455E5" w:rsidP="000028F3">
                  <w:pPr>
                    <w:rPr>
                      <w:rFonts w:ascii="Arial" w:hAnsi="Arial" w:cs="Arial"/>
                      <w:color w:val="123869" w:themeColor="accent1"/>
                    </w:rPr>
                  </w:pPr>
                  <w:r>
                    <w:rPr>
                      <w:color w:val="123869" w:themeColor="accent1"/>
                    </w:rPr>
                    <w:t>Input Mask – “SERV”</w:t>
                  </w:r>
                  <w:r w:rsidRPr="00EA0D9E">
                    <w:rPr>
                      <w:rFonts w:ascii="Arial" w:hAnsi="Arial" w:cs="Arial"/>
                      <w:color w:val="123869" w:themeColor="accent1"/>
                    </w:rPr>
                    <w:t xml:space="preserve"> 000000</w:t>
                  </w:r>
                </w:p>
                <w:p w14:paraId="39309788" w14:textId="77777777" w:rsidR="007455E5" w:rsidRDefault="007455E5" w:rsidP="000028F3">
                  <w:pPr>
                    <w:rPr>
                      <w:rFonts w:ascii="Arial" w:hAnsi="Arial" w:cs="Arial"/>
                      <w:color w:val="123869" w:themeColor="accent1"/>
                    </w:rPr>
                  </w:pPr>
                  <w:r>
                    <w:rPr>
                      <w:rFonts w:ascii="Arial" w:hAnsi="Arial" w:cs="Arial"/>
                      <w:color w:val="123869" w:themeColor="accent1"/>
                    </w:rPr>
                    <w:t>Caption – Problem ID</w:t>
                  </w:r>
                </w:p>
                <w:p w14:paraId="724A8B09" w14:textId="520CE491" w:rsidR="007455E5" w:rsidRPr="007455E5" w:rsidRDefault="007455E5" w:rsidP="000028F3">
                  <w:pPr>
                    <w:rPr>
                      <w:rFonts w:ascii="Arial" w:hAnsi="Arial" w:cs="Arial"/>
                      <w:color w:val="123869" w:themeColor="accent1"/>
                    </w:rPr>
                  </w:pPr>
                  <w:r>
                    <w:rPr>
                      <w:rFonts w:ascii="Arial" w:hAnsi="Arial" w:cs="Arial"/>
                      <w:color w:val="123869" w:themeColor="accent1"/>
                    </w:rPr>
                    <w:t>Required – Yes</w:t>
                  </w:r>
                </w:p>
              </w:tc>
            </w:tr>
            <w:tr w:rsidR="007455E5" w14:paraId="66023190" w14:textId="77777777" w:rsidTr="007455E5">
              <w:tc>
                <w:tcPr>
                  <w:tcW w:w="3271" w:type="dxa"/>
                </w:tcPr>
                <w:p w14:paraId="0B63A3B0" w14:textId="18650B60" w:rsidR="007455E5" w:rsidRDefault="007455E5" w:rsidP="007455E5">
                  <w:pPr>
                    <w:tabs>
                      <w:tab w:val="left" w:pos="1050"/>
                    </w:tabs>
                    <w:rPr>
                      <w:color w:val="123869" w:themeColor="accent1"/>
                    </w:rPr>
                  </w:pPr>
                  <w:r>
                    <w:rPr>
                      <w:color w:val="123869" w:themeColor="accent1"/>
                    </w:rPr>
                    <w:t>Problem Description</w:t>
                  </w:r>
                </w:p>
              </w:tc>
              <w:tc>
                <w:tcPr>
                  <w:tcW w:w="1691" w:type="dxa"/>
                </w:tcPr>
                <w:p w14:paraId="088B5DF9" w14:textId="58FD8C38" w:rsidR="007455E5" w:rsidRDefault="007455E5" w:rsidP="000028F3">
                  <w:pPr>
                    <w:rPr>
                      <w:color w:val="123869" w:themeColor="accent1"/>
                    </w:rPr>
                  </w:pPr>
                  <w:r>
                    <w:rPr>
                      <w:color w:val="123869" w:themeColor="accent1"/>
                    </w:rPr>
                    <w:t>Short text</w:t>
                  </w:r>
                </w:p>
              </w:tc>
              <w:tc>
                <w:tcPr>
                  <w:tcW w:w="4852" w:type="dxa"/>
                </w:tcPr>
                <w:p w14:paraId="4E626AAC" w14:textId="7F068933" w:rsidR="007455E5" w:rsidRDefault="007455E5" w:rsidP="000028F3">
                  <w:pPr>
                    <w:rPr>
                      <w:color w:val="123869" w:themeColor="accent1"/>
                    </w:rPr>
                  </w:pPr>
                  <w:r>
                    <w:rPr>
                      <w:color w:val="123869" w:themeColor="accent1"/>
                    </w:rPr>
                    <w:t>Field Size – 255</w:t>
                  </w:r>
                </w:p>
                <w:p w14:paraId="39AFD95B" w14:textId="77777777" w:rsidR="007455E5" w:rsidRDefault="007455E5" w:rsidP="000028F3">
                  <w:pPr>
                    <w:rPr>
                      <w:color w:val="123869" w:themeColor="accent1"/>
                    </w:rPr>
                  </w:pPr>
                  <w:r>
                    <w:rPr>
                      <w:color w:val="123869" w:themeColor="accent1"/>
                    </w:rPr>
                    <w:t>Caption – Problem Description</w:t>
                  </w:r>
                </w:p>
                <w:p w14:paraId="65A0D46C" w14:textId="17C19A47" w:rsidR="007455E5" w:rsidRDefault="007455E5" w:rsidP="000028F3">
                  <w:pPr>
                    <w:rPr>
                      <w:color w:val="123869" w:themeColor="accent1"/>
                    </w:rPr>
                  </w:pPr>
                  <w:r>
                    <w:rPr>
                      <w:color w:val="123869" w:themeColor="accent1"/>
                    </w:rPr>
                    <w:t>Required – Yes</w:t>
                  </w:r>
                </w:p>
              </w:tc>
            </w:tr>
            <w:tr w:rsidR="007455E5" w14:paraId="4B1D54E9" w14:textId="77777777" w:rsidTr="007455E5">
              <w:tc>
                <w:tcPr>
                  <w:tcW w:w="3271" w:type="dxa"/>
                </w:tcPr>
                <w:p w14:paraId="7D344497" w14:textId="76D0F462" w:rsidR="007455E5" w:rsidRDefault="007455E5" w:rsidP="000028F3">
                  <w:pPr>
                    <w:rPr>
                      <w:color w:val="123869" w:themeColor="accent1"/>
                    </w:rPr>
                  </w:pPr>
                  <w:r>
                    <w:rPr>
                      <w:color w:val="123869" w:themeColor="accent1"/>
                    </w:rPr>
                    <w:t>Approximate Cost</w:t>
                  </w:r>
                </w:p>
              </w:tc>
              <w:tc>
                <w:tcPr>
                  <w:tcW w:w="1691" w:type="dxa"/>
                </w:tcPr>
                <w:p w14:paraId="5938488B" w14:textId="32D7EE2B" w:rsidR="007455E5" w:rsidRDefault="007455E5" w:rsidP="000028F3">
                  <w:pPr>
                    <w:rPr>
                      <w:color w:val="123869" w:themeColor="accent1"/>
                    </w:rPr>
                  </w:pPr>
                  <w:r>
                    <w:rPr>
                      <w:color w:val="123869" w:themeColor="accent1"/>
                    </w:rPr>
                    <w:t>Currency</w:t>
                  </w:r>
                </w:p>
              </w:tc>
              <w:tc>
                <w:tcPr>
                  <w:tcW w:w="4852" w:type="dxa"/>
                </w:tcPr>
                <w:p w14:paraId="11640D30" w14:textId="1BA59FFD" w:rsidR="007455E5" w:rsidRDefault="007455E5" w:rsidP="007455E5">
                  <w:pPr>
                    <w:tabs>
                      <w:tab w:val="left" w:pos="1095"/>
                    </w:tabs>
                    <w:rPr>
                      <w:color w:val="123869" w:themeColor="accent1"/>
                    </w:rPr>
                  </w:pPr>
                  <w:r>
                    <w:rPr>
                      <w:color w:val="123869" w:themeColor="accent1"/>
                    </w:rPr>
                    <w:t>Decimal places – 2</w:t>
                  </w:r>
                </w:p>
                <w:p w14:paraId="5F43E7B8" w14:textId="3D96A972" w:rsidR="007455E5" w:rsidRDefault="007455E5" w:rsidP="007455E5">
                  <w:pPr>
                    <w:tabs>
                      <w:tab w:val="left" w:pos="1095"/>
                    </w:tabs>
                    <w:rPr>
                      <w:color w:val="123869" w:themeColor="accent1"/>
                    </w:rPr>
                  </w:pPr>
                  <w:r>
                    <w:rPr>
                      <w:color w:val="123869" w:themeColor="accent1"/>
                    </w:rPr>
                    <w:t>Caption - Cost</w:t>
                  </w:r>
                  <w:r>
                    <w:rPr>
                      <w:color w:val="123869" w:themeColor="accent1"/>
                    </w:rPr>
                    <w:tab/>
                  </w:r>
                </w:p>
              </w:tc>
            </w:tr>
            <w:tr w:rsidR="007455E5" w14:paraId="01B12CEC" w14:textId="77777777" w:rsidTr="007455E5">
              <w:tc>
                <w:tcPr>
                  <w:tcW w:w="3271" w:type="dxa"/>
                </w:tcPr>
                <w:p w14:paraId="3F4F4B08" w14:textId="554D1D7B" w:rsidR="007455E5" w:rsidRDefault="007455E5" w:rsidP="000028F3">
                  <w:pPr>
                    <w:rPr>
                      <w:color w:val="123869" w:themeColor="accent1"/>
                    </w:rPr>
                  </w:pPr>
                  <w:r>
                    <w:rPr>
                      <w:color w:val="123869" w:themeColor="accent1"/>
                    </w:rPr>
                    <w:t xml:space="preserve">Time Required </w:t>
                  </w:r>
                </w:p>
              </w:tc>
              <w:tc>
                <w:tcPr>
                  <w:tcW w:w="1691" w:type="dxa"/>
                </w:tcPr>
                <w:p w14:paraId="5FFE4A52" w14:textId="2D8F926D" w:rsidR="007455E5" w:rsidRDefault="007455E5" w:rsidP="000028F3">
                  <w:pPr>
                    <w:rPr>
                      <w:color w:val="123869" w:themeColor="accent1"/>
                    </w:rPr>
                  </w:pPr>
                  <w:r>
                    <w:rPr>
                      <w:color w:val="123869" w:themeColor="accent1"/>
                    </w:rPr>
                    <w:t>Short Text</w:t>
                  </w:r>
                </w:p>
              </w:tc>
              <w:tc>
                <w:tcPr>
                  <w:tcW w:w="4852" w:type="dxa"/>
                </w:tcPr>
                <w:p w14:paraId="7E3FBD07" w14:textId="77777777" w:rsidR="007455E5" w:rsidRDefault="007455E5" w:rsidP="000028F3">
                  <w:pPr>
                    <w:rPr>
                      <w:color w:val="123869" w:themeColor="accent1"/>
                    </w:rPr>
                  </w:pPr>
                  <w:r>
                    <w:rPr>
                      <w:color w:val="123869" w:themeColor="accent1"/>
                    </w:rPr>
                    <w:t>Field size – 10</w:t>
                  </w:r>
                </w:p>
                <w:p w14:paraId="252E2837" w14:textId="2B39A42F" w:rsidR="007455E5" w:rsidRDefault="007455E5" w:rsidP="000028F3">
                  <w:pPr>
                    <w:rPr>
                      <w:color w:val="123869" w:themeColor="accent1"/>
                    </w:rPr>
                  </w:pPr>
                  <w:r>
                    <w:rPr>
                      <w:color w:val="123869" w:themeColor="accent1"/>
                    </w:rPr>
                    <w:t>Required – Yes</w:t>
                  </w:r>
                </w:p>
                <w:p w14:paraId="22F4D7F3" w14:textId="77777777" w:rsidR="007455E5" w:rsidRDefault="007455E5" w:rsidP="000028F3">
                  <w:pPr>
                    <w:rPr>
                      <w:color w:val="123869" w:themeColor="accent1"/>
                    </w:rPr>
                  </w:pPr>
                  <w:r>
                    <w:rPr>
                      <w:color w:val="123869" w:themeColor="accent1"/>
                    </w:rPr>
                    <w:t>Display Control – List Box</w:t>
                  </w:r>
                </w:p>
                <w:p w14:paraId="6EB78A47" w14:textId="77777777" w:rsidR="007455E5" w:rsidRDefault="007455E5" w:rsidP="000028F3">
                  <w:pPr>
                    <w:rPr>
                      <w:color w:val="123869" w:themeColor="accent1"/>
                    </w:rPr>
                  </w:pPr>
                  <w:r>
                    <w:rPr>
                      <w:color w:val="123869" w:themeColor="accent1"/>
                    </w:rPr>
                    <w:t>Row Source Type – Value List</w:t>
                  </w:r>
                </w:p>
                <w:p w14:paraId="39761284" w14:textId="154ADD99" w:rsidR="007455E5" w:rsidRDefault="007455E5" w:rsidP="000028F3">
                  <w:pPr>
                    <w:rPr>
                      <w:color w:val="123869" w:themeColor="accent1"/>
                    </w:rPr>
                  </w:pPr>
                  <w:r>
                    <w:rPr>
                      <w:color w:val="123869" w:themeColor="accent1"/>
                    </w:rPr>
                    <w:t xml:space="preserve">Row Source – </w:t>
                  </w:r>
                  <w:r w:rsidRPr="007455E5">
                    <w:rPr>
                      <w:color w:val="123869" w:themeColor="accent1"/>
                    </w:rPr>
                    <w:t>"15min";"30min";"45min";"1h";"2h";"4h";"6h";"8h"</w:t>
                  </w:r>
                </w:p>
              </w:tc>
            </w:tr>
            <w:tr w:rsidR="007455E5" w14:paraId="1856774A" w14:textId="77777777" w:rsidTr="007455E5">
              <w:tc>
                <w:tcPr>
                  <w:tcW w:w="3271" w:type="dxa"/>
                </w:tcPr>
                <w:p w14:paraId="0514FA7B" w14:textId="19F456B9" w:rsidR="007455E5" w:rsidRDefault="007455E5" w:rsidP="000028F3">
                  <w:pPr>
                    <w:rPr>
                      <w:color w:val="123869" w:themeColor="accent1"/>
                    </w:rPr>
                  </w:pPr>
                  <w:r>
                    <w:rPr>
                      <w:color w:val="123869" w:themeColor="accent1"/>
                    </w:rPr>
                    <w:t>Parts Required</w:t>
                  </w:r>
                </w:p>
              </w:tc>
              <w:tc>
                <w:tcPr>
                  <w:tcW w:w="1691" w:type="dxa"/>
                </w:tcPr>
                <w:p w14:paraId="10DA02A0" w14:textId="635AA323" w:rsidR="007455E5" w:rsidRDefault="007455E5" w:rsidP="000028F3">
                  <w:pPr>
                    <w:rPr>
                      <w:color w:val="123869" w:themeColor="accent1"/>
                    </w:rPr>
                  </w:pPr>
                  <w:r>
                    <w:rPr>
                      <w:color w:val="123869" w:themeColor="accent1"/>
                    </w:rPr>
                    <w:t xml:space="preserve">Short Text </w:t>
                  </w:r>
                </w:p>
              </w:tc>
              <w:tc>
                <w:tcPr>
                  <w:tcW w:w="4852" w:type="dxa"/>
                </w:tcPr>
                <w:p w14:paraId="11716761" w14:textId="4493B76F" w:rsidR="007455E5" w:rsidRDefault="007455E5" w:rsidP="000028F3">
                  <w:pPr>
                    <w:rPr>
                      <w:color w:val="123869" w:themeColor="accent1"/>
                    </w:rPr>
                  </w:pPr>
                  <w:r>
                    <w:rPr>
                      <w:color w:val="123869" w:themeColor="accent1"/>
                    </w:rPr>
                    <w:t>Field size – 50</w:t>
                  </w:r>
                </w:p>
                <w:p w14:paraId="3AF16C7F" w14:textId="77777777" w:rsidR="007455E5" w:rsidRDefault="007455E5" w:rsidP="000028F3">
                  <w:pPr>
                    <w:rPr>
                      <w:color w:val="123869" w:themeColor="accent1"/>
                    </w:rPr>
                  </w:pPr>
                  <w:r>
                    <w:rPr>
                      <w:color w:val="123869" w:themeColor="accent1"/>
                    </w:rPr>
                    <w:t>Display control – List Box</w:t>
                  </w:r>
                </w:p>
                <w:p w14:paraId="5249577A" w14:textId="77777777" w:rsidR="007455E5" w:rsidRDefault="007455E5" w:rsidP="000028F3">
                  <w:pPr>
                    <w:rPr>
                      <w:color w:val="123869" w:themeColor="accent1"/>
                    </w:rPr>
                  </w:pPr>
                  <w:r>
                    <w:rPr>
                      <w:color w:val="123869" w:themeColor="accent1"/>
                    </w:rPr>
                    <w:t>Row Source Type – Table/Query</w:t>
                  </w:r>
                </w:p>
                <w:p w14:paraId="16A3789A" w14:textId="4C06FC8D" w:rsidR="007455E5" w:rsidRDefault="007455E5" w:rsidP="000028F3">
                  <w:pPr>
                    <w:rPr>
                      <w:color w:val="123869" w:themeColor="accent1"/>
                    </w:rPr>
                  </w:pPr>
                  <w:r>
                    <w:rPr>
                      <w:color w:val="123869" w:themeColor="accent1"/>
                    </w:rPr>
                    <w:t xml:space="preserve">Row Source - </w:t>
                  </w:r>
                  <w:r w:rsidRPr="007455E5">
                    <w:rPr>
                      <w:color w:val="123869" w:themeColor="accent1"/>
                    </w:rPr>
                    <w:t>SELECT [Car Spare Parts].[Spare Part Name] FROM [Car Spare Parts];</w:t>
                  </w:r>
                </w:p>
              </w:tc>
            </w:tr>
          </w:tbl>
          <w:p w14:paraId="4D043316" w14:textId="3DC04C8B" w:rsidR="007455E5" w:rsidRPr="007455E5" w:rsidRDefault="007455E5" w:rsidP="000028F3">
            <w:pPr>
              <w:rPr>
                <w:color w:val="123869" w:themeColor="accent1"/>
              </w:rPr>
            </w:pPr>
          </w:p>
          <w:p w14:paraId="48950FE0" w14:textId="6C31C594" w:rsidR="007455E5" w:rsidRDefault="007455E5" w:rsidP="000028F3">
            <w:pPr>
              <w:rPr>
                <w:color w:val="123869" w:themeColor="accent1"/>
              </w:rPr>
            </w:pPr>
            <w:r>
              <w:rPr>
                <w:color w:val="123869" w:themeColor="accent1"/>
              </w:rPr>
              <w:t xml:space="preserve">  This is the Car Problems </w:t>
            </w:r>
            <w:r w:rsidR="00C211D6">
              <w:rPr>
                <w:color w:val="123869" w:themeColor="accent1"/>
              </w:rPr>
              <w:t xml:space="preserve">table in design view: </w:t>
            </w:r>
          </w:p>
          <w:p w14:paraId="4C75BFA4" w14:textId="5C45E09A" w:rsidR="00C211D6" w:rsidRDefault="00C211D6" w:rsidP="000028F3">
            <w:pPr>
              <w:rPr>
                <w:color w:val="123869" w:themeColor="accent1"/>
              </w:rPr>
            </w:pPr>
          </w:p>
          <w:p w14:paraId="7FC64E9B" w14:textId="6637D9E7" w:rsidR="00C211D6" w:rsidRDefault="00C211D6" w:rsidP="000028F3">
            <w:pPr>
              <w:rPr>
                <w:color w:val="123869" w:themeColor="accent1"/>
              </w:rPr>
            </w:pPr>
            <w:r>
              <w:rPr>
                <w:noProof/>
              </w:rPr>
              <w:drawing>
                <wp:inline distT="0" distB="0" distL="0" distR="0" wp14:anchorId="2F8D5D2A" wp14:editId="5D3BF3F1">
                  <wp:extent cx="6115050" cy="136207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6115050" cy="1362075"/>
                          </a:xfrm>
                          <a:prstGeom prst="rect">
                            <a:avLst/>
                          </a:prstGeom>
                        </pic:spPr>
                      </pic:pic>
                    </a:graphicData>
                  </a:graphic>
                </wp:inline>
              </w:drawing>
            </w:r>
          </w:p>
          <w:p w14:paraId="07AF5EE5" w14:textId="5BA27E3F" w:rsidR="00C211D6" w:rsidRDefault="00C211D6" w:rsidP="000028F3">
            <w:pPr>
              <w:rPr>
                <w:color w:val="123869" w:themeColor="accent1"/>
              </w:rPr>
            </w:pPr>
          </w:p>
          <w:p w14:paraId="03D225DC" w14:textId="29B7386A" w:rsidR="00C211D6" w:rsidRDefault="00C211D6" w:rsidP="000028F3">
            <w:pPr>
              <w:rPr>
                <w:color w:val="123869" w:themeColor="accent1"/>
              </w:rPr>
            </w:pPr>
          </w:p>
          <w:p w14:paraId="74FC0A9B" w14:textId="120D4B49" w:rsidR="00C211D6" w:rsidRDefault="00C211D6" w:rsidP="000028F3">
            <w:pPr>
              <w:rPr>
                <w:color w:val="123869" w:themeColor="accent1"/>
              </w:rPr>
            </w:pPr>
          </w:p>
          <w:p w14:paraId="230DF488" w14:textId="6EB83207" w:rsidR="00C211D6" w:rsidRDefault="00C211D6" w:rsidP="000028F3">
            <w:pPr>
              <w:rPr>
                <w:color w:val="123869" w:themeColor="accent1"/>
              </w:rPr>
            </w:pPr>
          </w:p>
          <w:p w14:paraId="2B64163A" w14:textId="643AF738" w:rsidR="00C211D6" w:rsidRDefault="00C211D6" w:rsidP="000028F3">
            <w:pPr>
              <w:rPr>
                <w:color w:val="123869" w:themeColor="accent1"/>
              </w:rPr>
            </w:pPr>
          </w:p>
          <w:p w14:paraId="452B0BB1" w14:textId="070F339B" w:rsidR="00C211D6" w:rsidRDefault="00C211D6" w:rsidP="000028F3">
            <w:pPr>
              <w:rPr>
                <w:color w:val="123869" w:themeColor="accent1"/>
              </w:rPr>
            </w:pPr>
          </w:p>
          <w:p w14:paraId="729044F0" w14:textId="5C2A6252" w:rsidR="00C211D6" w:rsidRDefault="00C211D6" w:rsidP="000028F3">
            <w:pPr>
              <w:rPr>
                <w:color w:val="123869" w:themeColor="accent1"/>
              </w:rPr>
            </w:pPr>
            <w:r>
              <w:rPr>
                <w:color w:val="123869" w:themeColor="accent1"/>
              </w:rPr>
              <w:t xml:space="preserve">  This is the Car Problems table in datasheet view with some test data. </w:t>
            </w:r>
          </w:p>
          <w:p w14:paraId="610AD022" w14:textId="76DF9B37" w:rsidR="00C211D6" w:rsidRDefault="00C211D6" w:rsidP="000028F3">
            <w:pPr>
              <w:rPr>
                <w:color w:val="123869" w:themeColor="accent1"/>
              </w:rPr>
            </w:pPr>
          </w:p>
          <w:p w14:paraId="7B527846" w14:textId="21938450" w:rsidR="00C211D6" w:rsidRDefault="00C211D6" w:rsidP="000028F3">
            <w:pPr>
              <w:rPr>
                <w:color w:val="123869" w:themeColor="accent1"/>
              </w:rPr>
            </w:pPr>
            <w:r>
              <w:rPr>
                <w:noProof/>
              </w:rPr>
              <w:drawing>
                <wp:inline distT="0" distB="0" distL="0" distR="0" wp14:anchorId="2B40AB47" wp14:editId="6AF78E78">
                  <wp:extent cx="6238240" cy="986155"/>
                  <wp:effectExtent l="0" t="0" r="0" b="444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6238240" cy="986155"/>
                          </a:xfrm>
                          <a:prstGeom prst="rect">
                            <a:avLst/>
                          </a:prstGeom>
                        </pic:spPr>
                      </pic:pic>
                    </a:graphicData>
                  </a:graphic>
                </wp:inline>
              </w:drawing>
            </w:r>
          </w:p>
          <w:p w14:paraId="3347C61B" w14:textId="40EAAD63" w:rsidR="00C211D6" w:rsidRDefault="00C211D6" w:rsidP="000028F3">
            <w:pPr>
              <w:rPr>
                <w:color w:val="123869" w:themeColor="accent1"/>
              </w:rPr>
            </w:pPr>
          </w:p>
          <w:p w14:paraId="060A9193" w14:textId="56687168" w:rsidR="005719FD" w:rsidRDefault="005719FD" w:rsidP="000028F3">
            <w:pPr>
              <w:rPr>
                <w:color w:val="123869" w:themeColor="accent1"/>
                <w:sz w:val="28"/>
                <w:szCs w:val="28"/>
              </w:rPr>
            </w:pPr>
            <w:r>
              <w:rPr>
                <w:color w:val="123869" w:themeColor="accent1"/>
              </w:rPr>
              <w:t xml:space="preserve">      </w:t>
            </w:r>
            <w:r>
              <w:rPr>
                <w:b/>
                <w:bCs/>
                <w:color w:val="123869" w:themeColor="accent1"/>
                <w:sz w:val="28"/>
                <w:szCs w:val="28"/>
              </w:rPr>
              <w:t xml:space="preserve">Car Spare Parts </w:t>
            </w:r>
          </w:p>
          <w:p w14:paraId="7FD378A5" w14:textId="6EC85849" w:rsidR="005719FD" w:rsidRDefault="005719FD" w:rsidP="000028F3">
            <w:pPr>
              <w:rPr>
                <w:color w:val="123869" w:themeColor="accent1"/>
                <w:sz w:val="28"/>
                <w:szCs w:val="28"/>
              </w:rPr>
            </w:pPr>
          </w:p>
          <w:tbl>
            <w:tblPr>
              <w:tblStyle w:val="TableGrid"/>
              <w:tblW w:w="0" w:type="auto"/>
              <w:tblLayout w:type="fixed"/>
              <w:tblLook w:val="04A0" w:firstRow="1" w:lastRow="0" w:firstColumn="1" w:lastColumn="0" w:noHBand="0" w:noVBand="1"/>
            </w:tblPr>
            <w:tblGrid>
              <w:gridCol w:w="3271"/>
              <w:gridCol w:w="1974"/>
              <w:gridCol w:w="4569"/>
            </w:tblGrid>
            <w:tr w:rsidR="005719FD" w14:paraId="6DAB47D3" w14:textId="77777777" w:rsidTr="005719FD">
              <w:tc>
                <w:tcPr>
                  <w:tcW w:w="3271" w:type="dxa"/>
                </w:tcPr>
                <w:p w14:paraId="6E67BC43" w14:textId="78C25AE5" w:rsidR="005719FD" w:rsidRPr="005719FD" w:rsidRDefault="005719FD" w:rsidP="000028F3">
                  <w:pPr>
                    <w:rPr>
                      <w:b/>
                      <w:bCs/>
                      <w:color w:val="123869" w:themeColor="accent1"/>
                    </w:rPr>
                  </w:pPr>
                  <w:r w:rsidRPr="005719FD">
                    <w:rPr>
                      <w:b/>
                      <w:bCs/>
                      <w:color w:val="123869" w:themeColor="accent1"/>
                    </w:rPr>
                    <w:t>Field</w:t>
                  </w:r>
                </w:p>
              </w:tc>
              <w:tc>
                <w:tcPr>
                  <w:tcW w:w="1974" w:type="dxa"/>
                </w:tcPr>
                <w:p w14:paraId="1CAE3BF2" w14:textId="1FBD2732" w:rsidR="005719FD" w:rsidRPr="005719FD" w:rsidRDefault="005719FD" w:rsidP="000028F3">
                  <w:pPr>
                    <w:rPr>
                      <w:b/>
                      <w:bCs/>
                      <w:color w:val="123869" w:themeColor="accent1"/>
                    </w:rPr>
                  </w:pPr>
                  <w:r w:rsidRPr="005719FD">
                    <w:rPr>
                      <w:b/>
                      <w:bCs/>
                      <w:color w:val="123869" w:themeColor="accent1"/>
                    </w:rPr>
                    <w:t>Data type</w:t>
                  </w:r>
                </w:p>
              </w:tc>
              <w:tc>
                <w:tcPr>
                  <w:tcW w:w="4569" w:type="dxa"/>
                </w:tcPr>
                <w:p w14:paraId="633E7214" w14:textId="68707788" w:rsidR="005719FD" w:rsidRPr="005719FD" w:rsidRDefault="005719FD" w:rsidP="000028F3">
                  <w:pPr>
                    <w:rPr>
                      <w:b/>
                      <w:bCs/>
                      <w:color w:val="123869" w:themeColor="accent1"/>
                    </w:rPr>
                  </w:pPr>
                  <w:r w:rsidRPr="005719FD">
                    <w:rPr>
                      <w:b/>
                      <w:bCs/>
                      <w:color w:val="123869" w:themeColor="accent1"/>
                    </w:rPr>
                    <w:t>Field Properties</w:t>
                  </w:r>
                </w:p>
              </w:tc>
            </w:tr>
            <w:tr w:rsidR="005719FD" w14:paraId="19E15EE1" w14:textId="77777777" w:rsidTr="005719FD">
              <w:tc>
                <w:tcPr>
                  <w:tcW w:w="3271" w:type="dxa"/>
                </w:tcPr>
                <w:p w14:paraId="5EEF4C55" w14:textId="51F1CDC0" w:rsidR="005719FD" w:rsidRDefault="005719FD" w:rsidP="000028F3">
                  <w:pPr>
                    <w:rPr>
                      <w:color w:val="123869" w:themeColor="accent1"/>
                    </w:rPr>
                  </w:pPr>
                  <w:r>
                    <w:rPr>
                      <w:color w:val="123869" w:themeColor="accent1"/>
                    </w:rPr>
                    <w:t>Spare Part ID</w:t>
                  </w:r>
                </w:p>
              </w:tc>
              <w:tc>
                <w:tcPr>
                  <w:tcW w:w="1974" w:type="dxa"/>
                </w:tcPr>
                <w:p w14:paraId="1D503B43" w14:textId="619B58C2" w:rsidR="005719FD" w:rsidRDefault="005719FD" w:rsidP="000028F3">
                  <w:pPr>
                    <w:rPr>
                      <w:color w:val="123869" w:themeColor="accent1"/>
                    </w:rPr>
                  </w:pPr>
                  <w:r>
                    <w:rPr>
                      <w:color w:val="123869" w:themeColor="accent1"/>
                    </w:rPr>
                    <w:t>Short text</w:t>
                  </w:r>
                </w:p>
              </w:tc>
              <w:tc>
                <w:tcPr>
                  <w:tcW w:w="4569" w:type="dxa"/>
                </w:tcPr>
                <w:p w14:paraId="6130D225" w14:textId="77777777" w:rsidR="005719FD" w:rsidRDefault="005719FD" w:rsidP="000028F3">
                  <w:pPr>
                    <w:rPr>
                      <w:color w:val="123869" w:themeColor="accent1"/>
                    </w:rPr>
                  </w:pPr>
                  <w:r>
                    <w:rPr>
                      <w:color w:val="123869" w:themeColor="accent1"/>
                    </w:rPr>
                    <w:t>Field size – 10</w:t>
                  </w:r>
                </w:p>
                <w:p w14:paraId="62FA23B4" w14:textId="77777777" w:rsidR="005719FD" w:rsidRDefault="005719FD" w:rsidP="000028F3">
                  <w:pPr>
                    <w:rPr>
                      <w:rFonts w:ascii="Arial" w:hAnsi="Arial" w:cs="Arial"/>
                      <w:color w:val="123869" w:themeColor="accent1"/>
                    </w:rPr>
                  </w:pPr>
                  <w:r>
                    <w:rPr>
                      <w:color w:val="123869" w:themeColor="accent1"/>
                    </w:rPr>
                    <w:t>Input Mask – “PARTPP”</w:t>
                  </w:r>
                  <w:r w:rsidRPr="00EA0D9E">
                    <w:rPr>
                      <w:rFonts w:ascii="Arial" w:hAnsi="Arial" w:cs="Arial"/>
                      <w:color w:val="123869" w:themeColor="accent1"/>
                    </w:rPr>
                    <w:t xml:space="preserve"> 0000</w:t>
                  </w:r>
                </w:p>
                <w:p w14:paraId="5F26CF88" w14:textId="77777777" w:rsidR="005719FD" w:rsidRDefault="005719FD" w:rsidP="000028F3">
                  <w:pPr>
                    <w:rPr>
                      <w:rFonts w:ascii="Arial" w:hAnsi="Arial" w:cs="Arial"/>
                      <w:color w:val="123869" w:themeColor="accent1"/>
                    </w:rPr>
                  </w:pPr>
                  <w:r>
                    <w:rPr>
                      <w:rFonts w:ascii="Arial" w:hAnsi="Arial" w:cs="Arial"/>
                      <w:color w:val="123869" w:themeColor="accent1"/>
                    </w:rPr>
                    <w:t>Caption Part ID</w:t>
                  </w:r>
                </w:p>
                <w:p w14:paraId="29FE3FC6" w14:textId="2385BC96" w:rsidR="005719FD" w:rsidRDefault="005719FD" w:rsidP="000028F3">
                  <w:pPr>
                    <w:rPr>
                      <w:color w:val="123869" w:themeColor="accent1"/>
                    </w:rPr>
                  </w:pPr>
                  <w:r>
                    <w:rPr>
                      <w:rFonts w:ascii="Arial" w:hAnsi="Arial" w:cs="Arial"/>
                      <w:color w:val="123869" w:themeColor="accent1"/>
                    </w:rPr>
                    <w:t>Required – Yes</w:t>
                  </w:r>
                </w:p>
              </w:tc>
            </w:tr>
            <w:tr w:rsidR="005719FD" w14:paraId="7AB5EDB1" w14:textId="77777777" w:rsidTr="005719FD">
              <w:tc>
                <w:tcPr>
                  <w:tcW w:w="3271" w:type="dxa"/>
                </w:tcPr>
                <w:p w14:paraId="7601B04E" w14:textId="3323762C" w:rsidR="005719FD" w:rsidRDefault="005719FD" w:rsidP="000028F3">
                  <w:pPr>
                    <w:rPr>
                      <w:color w:val="123869" w:themeColor="accent1"/>
                    </w:rPr>
                  </w:pPr>
                  <w:r>
                    <w:rPr>
                      <w:color w:val="123869" w:themeColor="accent1"/>
                    </w:rPr>
                    <w:t>Spare Part Name</w:t>
                  </w:r>
                </w:p>
              </w:tc>
              <w:tc>
                <w:tcPr>
                  <w:tcW w:w="1974" w:type="dxa"/>
                </w:tcPr>
                <w:p w14:paraId="39D5A6FC" w14:textId="2ED80BDD" w:rsidR="005719FD" w:rsidRDefault="005719FD" w:rsidP="000028F3">
                  <w:pPr>
                    <w:rPr>
                      <w:color w:val="123869" w:themeColor="accent1"/>
                    </w:rPr>
                  </w:pPr>
                  <w:r>
                    <w:rPr>
                      <w:color w:val="123869" w:themeColor="accent1"/>
                    </w:rPr>
                    <w:t>Short text</w:t>
                  </w:r>
                </w:p>
              </w:tc>
              <w:tc>
                <w:tcPr>
                  <w:tcW w:w="4569" w:type="dxa"/>
                </w:tcPr>
                <w:p w14:paraId="5473D4C2" w14:textId="5D867C05" w:rsidR="005719FD" w:rsidRDefault="005719FD" w:rsidP="000028F3">
                  <w:pPr>
                    <w:rPr>
                      <w:color w:val="123869" w:themeColor="accent1"/>
                    </w:rPr>
                  </w:pPr>
                  <w:r>
                    <w:rPr>
                      <w:color w:val="123869" w:themeColor="accent1"/>
                    </w:rPr>
                    <w:t>Field size – 40</w:t>
                  </w:r>
                </w:p>
              </w:tc>
            </w:tr>
            <w:tr w:rsidR="005719FD" w14:paraId="53770FCD" w14:textId="77777777" w:rsidTr="005719FD">
              <w:tc>
                <w:tcPr>
                  <w:tcW w:w="3271" w:type="dxa"/>
                </w:tcPr>
                <w:p w14:paraId="306C89A0" w14:textId="326D9B45" w:rsidR="005719FD" w:rsidRDefault="005719FD" w:rsidP="000028F3">
                  <w:pPr>
                    <w:rPr>
                      <w:color w:val="123869" w:themeColor="accent1"/>
                    </w:rPr>
                  </w:pPr>
                  <w:r>
                    <w:rPr>
                      <w:color w:val="123869" w:themeColor="accent1"/>
                    </w:rPr>
                    <w:t>For Car/s</w:t>
                  </w:r>
                </w:p>
              </w:tc>
              <w:tc>
                <w:tcPr>
                  <w:tcW w:w="1974" w:type="dxa"/>
                </w:tcPr>
                <w:p w14:paraId="4EE88F5F" w14:textId="6EF5C333" w:rsidR="005719FD" w:rsidRDefault="005719FD" w:rsidP="000028F3">
                  <w:pPr>
                    <w:rPr>
                      <w:color w:val="123869" w:themeColor="accent1"/>
                    </w:rPr>
                  </w:pPr>
                  <w:r>
                    <w:rPr>
                      <w:color w:val="123869" w:themeColor="accent1"/>
                    </w:rPr>
                    <w:t>Short text</w:t>
                  </w:r>
                </w:p>
              </w:tc>
              <w:tc>
                <w:tcPr>
                  <w:tcW w:w="4569" w:type="dxa"/>
                </w:tcPr>
                <w:p w14:paraId="16E759DB" w14:textId="77777777" w:rsidR="005719FD" w:rsidRDefault="005719FD" w:rsidP="000028F3">
                  <w:pPr>
                    <w:rPr>
                      <w:color w:val="123869" w:themeColor="accent1"/>
                    </w:rPr>
                  </w:pPr>
                  <w:r>
                    <w:rPr>
                      <w:color w:val="123869" w:themeColor="accent1"/>
                    </w:rPr>
                    <w:t>Field Size 25</w:t>
                  </w:r>
                </w:p>
                <w:p w14:paraId="1EE12CFE" w14:textId="77777777" w:rsidR="005719FD" w:rsidRDefault="005719FD" w:rsidP="000028F3">
                  <w:pPr>
                    <w:rPr>
                      <w:color w:val="123869" w:themeColor="accent1"/>
                    </w:rPr>
                  </w:pPr>
                  <w:r>
                    <w:rPr>
                      <w:color w:val="123869" w:themeColor="accent1"/>
                    </w:rPr>
                    <w:t>Display control – List box</w:t>
                  </w:r>
                </w:p>
                <w:p w14:paraId="112FDBDA" w14:textId="77777777" w:rsidR="005719FD" w:rsidRDefault="005719FD" w:rsidP="000028F3">
                  <w:pPr>
                    <w:rPr>
                      <w:color w:val="123869" w:themeColor="accent1"/>
                    </w:rPr>
                  </w:pPr>
                  <w:r>
                    <w:rPr>
                      <w:color w:val="123869" w:themeColor="accent1"/>
                    </w:rPr>
                    <w:t>Row Source Type – Value List</w:t>
                  </w:r>
                </w:p>
                <w:p w14:paraId="4AD11DF5" w14:textId="06819DC8" w:rsidR="005719FD" w:rsidRDefault="005719FD" w:rsidP="000028F3">
                  <w:pPr>
                    <w:rPr>
                      <w:color w:val="123869" w:themeColor="accent1"/>
                    </w:rPr>
                  </w:pPr>
                  <w:r>
                    <w:rPr>
                      <w:color w:val="123869" w:themeColor="accent1"/>
                    </w:rPr>
                    <w:t>Row Source – “</w:t>
                  </w:r>
                  <w:r w:rsidRPr="005719FD">
                    <w:rPr>
                      <w:color w:val="123869" w:themeColor="accent1"/>
                    </w:rPr>
                    <w:t>Audi";"BMW";"Ford";"Mercedes-benz";"Porsche";"Vauxhall";"Volkswagen"</w:t>
                  </w:r>
                </w:p>
              </w:tc>
            </w:tr>
            <w:tr w:rsidR="005719FD" w14:paraId="1EC59499" w14:textId="77777777" w:rsidTr="005719FD">
              <w:tc>
                <w:tcPr>
                  <w:tcW w:w="3271" w:type="dxa"/>
                </w:tcPr>
                <w:p w14:paraId="19A61679" w14:textId="2CCD96D6" w:rsidR="005719FD" w:rsidRDefault="005719FD" w:rsidP="000028F3">
                  <w:pPr>
                    <w:rPr>
                      <w:color w:val="123869" w:themeColor="accent1"/>
                    </w:rPr>
                  </w:pPr>
                  <w:r>
                    <w:rPr>
                      <w:color w:val="123869" w:themeColor="accent1"/>
                    </w:rPr>
                    <w:t>Spare Part Description</w:t>
                  </w:r>
                </w:p>
              </w:tc>
              <w:tc>
                <w:tcPr>
                  <w:tcW w:w="1974" w:type="dxa"/>
                </w:tcPr>
                <w:p w14:paraId="13B8E21F" w14:textId="4ED5B589" w:rsidR="005719FD" w:rsidRDefault="005719FD" w:rsidP="000028F3">
                  <w:pPr>
                    <w:rPr>
                      <w:color w:val="123869" w:themeColor="accent1"/>
                    </w:rPr>
                  </w:pPr>
                  <w:r>
                    <w:rPr>
                      <w:color w:val="123869" w:themeColor="accent1"/>
                    </w:rPr>
                    <w:t>Short text</w:t>
                  </w:r>
                </w:p>
              </w:tc>
              <w:tc>
                <w:tcPr>
                  <w:tcW w:w="4569" w:type="dxa"/>
                </w:tcPr>
                <w:p w14:paraId="2BA45916" w14:textId="77777777" w:rsidR="005719FD" w:rsidRDefault="005719FD" w:rsidP="000028F3">
                  <w:pPr>
                    <w:rPr>
                      <w:color w:val="123869" w:themeColor="accent1"/>
                    </w:rPr>
                  </w:pPr>
                  <w:r>
                    <w:rPr>
                      <w:color w:val="123869" w:themeColor="accent1"/>
                    </w:rPr>
                    <w:t>Field Size – 255</w:t>
                  </w:r>
                </w:p>
                <w:p w14:paraId="36C781A6" w14:textId="17E14B40" w:rsidR="005719FD" w:rsidRDefault="005719FD" w:rsidP="000028F3">
                  <w:pPr>
                    <w:rPr>
                      <w:color w:val="123869" w:themeColor="accent1"/>
                    </w:rPr>
                  </w:pPr>
                  <w:r>
                    <w:rPr>
                      <w:color w:val="123869" w:themeColor="accent1"/>
                    </w:rPr>
                    <w:t>Caption Part Description</w:t>
                  </w:r>
                </w:p>
              </w:tc>
            </w:tr>
            <w:tr w:rsidR="005719FD" w14:paraId="4D37FC5C" w14:textId="77777777" w:rsidTr="005719FD">
              <w:tc>
                <w:tcPr>
                  <w:tcW w:w="3271" w:type="dxa"/>
                </w:tcPr>
                <w:p w14:paraId="1CE27C83" w14:textId="235DF74F" w:rsidR="005719FD" w:rsidRDefault="005719FD" w:rsidP="000028F3">
                  <w:pPr>
                    <w:rPr>
                      <w:color w:val="123869" w:themeColor="accent1"/>
                    </w:rPr>
                  </w:pPr>
                  <w:r>
                    <w:rPr>
                      <w:color w:val="123869" w:themeColor="accent1"/>
                    </w:rPr>
                    <w:t>Spare Part Price</w:t>
                  </w:r>
                </w:p>
              </w:tc>
              <w:tc>
                <w:tcPr>
                  <w:tcW w:w="1974" w:type="dxa"/>
                </w:tcPr>
                <w:p w14:paraId="37CF79A5" w14:textId="7C7895B6" w:rsidR="005719FD" w:rsidRDefault="005719FD" w:rsidP="000028F3">
                  <w:pPr>
                    <w:rPr>
                      <w:color w:val="123869" w:themeColor="accent1"/>
                    </w:rPr>
                  </w:pPr>
                  <w:r>
                    <w:rPr>
                      <w:color w:val="123869" w:themeColor="accent1"/>
                    </w:rPr>
                    <w:t>Currency</w:t>
                  </w:r>
                </w:p>
              </w:tc>
              <w:tc>
                <w:tcPr>
                  <w:tcW w:w="4569" w:type="dxa"/>
                </w:tcPr>
                <w:p w14:paraId="2D7A706E" w14:textId="70ACA061" w:rsidR="005719FD" w:rsidRDefault="005719FD" w:rsidP="000028F3">
                  <w:pPr>
                    <w:rPr>
                      <w:color w:val="123869" w:themeColor="accent1"/>
                    </w:rPr>
                  </w:pPr>
                  <w:r>
                    <w:rPr>
                      <w:color w:val="123869" w:themeColor="accent1"/>
                    </w:rPr>
                    <w:t>Decimal places - 2</w:t>
                  </w:r>
                </w:p>
              </w:tc>
            </w:tr>
            <w:tr w:rsidR="005719FD" w14:paraId="4A5F6570" w14:textId="77777777" w:rsidTr="005719FD">
              <w:tc>
                <w:tcPr>
                  <w:tcW w:w="3271" w:type="dxa"/>
                </w:tcPr>
                <w:p w14:paraId="77D92B70" w14:textId="2DF052F4" w:rsidR="005719FD" w:rsidRDefault="005719FD" w:rsidP="000028F3">
                  <w:pPr>
                    <w:rPr>
                      <w:color w:val="123869" w:themeColor="accent1"/>
                    </w:rPr>
                  </w:pPr>
                  <w:r>
                    <w:rPr>
                      <w:color w:val="123869" w:themeColor="accent1"/>
                    </w:rPr>
                    <w:t>Supplier Name</w:t>
                  </w:r>
                </w:p>
              </w:tc>
              <w:tc>
                <w:tcPr>
                  <w:tcW w:w="1974" w:type="dxa"/>
                </w:tcPr>
                <w:p w14:paraId="6164559B" w14:textId="6C8A0647" w:rsidR="005719FD" w:rsidRDefault="005719FD" w:rsidP="000028F3">
                  <w:pPr>
                    <w:rPr>
                      <w:color w:val="123869" w:themeColor="accent1"/>
                    </w:rPr>
                  </w:pPr>
                  <w:r>
                    <w:rPr>
                      <w:color w:val="123869" w:themeColor="accent1"/>
                    </w:rPr>
                    <w:t>Short text</w:t>
                  </w:r>
                </w:p>
              </w:tc>
              <w:tc>
                <w:tcPr>
                  <w:tcW w:w="4569" w:type="dxa"/>
                </w:tcPr>
                <w:p w14:paraId="7C77AF73" w14:textId="77777777" w:rsidR="005719FD" w:rsidRDefault="005719FD" w:rsidP="000028F3">
                  <w:pPr>
                    <w:rPr>
                      <w:color w:val="123869" w:themeColor="accent1"/>
                    </w:rPr>
                  </w:pPr>
                  <w:r>
                    <w:rPr>
                      <w:color w:val="123869" w:themeColor="accent1"/>
                    </w:rPr>
                    <w:t>Display Control – Combo box</w:t>
                  </w:r>
                </w:p>
                <w:p w14:paraId="07F64E27" w14:textId="77777777" w:rsidR="005719FD" w:rsidRDefault="005719FD" w:rsidP="000028F3">
                  <w:pPr>
                    <w:rPr>
                      <w:color w:val="123869" w:themeColor="accent1"/>
                    </w:rPr>
                  </w:pPr>
                  <w:r>
                    <w:rPr>
                      <w:color w:val="123869" w:themeColor="accent1"/>
                    </w:rPr>
                    <w:t>Row Source Type – Table/Query</w:t>
                  </w:r>
                </w:p>
                <w:p w14:paraId="61350721" w14:textId="190CD9EA" w:rsidR="005719FD" w:rsidRDefault="005719FD" w:rsidP="000028F3">
                  <w:pPr>
                    <w:rPr>
                      <w:color w:val="123869" w:themeColor="accent1"/>
                    </w:rPr>
                  </w:pPr>
                  <w:r>
                    <w:rPr>
                      <w:color w:val="123869" w:themeColor="accent1"/>
                    </w:rPr>
                    <w:t xml:space="preserve">Row Source - </w:t>
                  </w:r>
                  <w:r w:rsidRPr="005719FD">
                    <w:rPr>
                      <w:color w:val="123869" w:themeColor="accent1"/>
                    </w:rPr>
                    <w:t>SELECT Suppliers.[Supplier Name] FROM Suppliers;</w:t>
                  </w:r>
                </w:p>
              </w:tc>
            </w:tr>
            <w:tr w:rsidR="005719FD" w14:paraId="651D8ABA" w14:textId="77777777" w:rsidTr="005719FD">
              <w:tc>
                <w:tcPr>
                  <w:tcW w:w="3271" w:type="dxa"/>
                </w:tcPr>
                <w:p w14:paraId="48C35B78" w14:textId="2501FE69" w:rsidR="005719FD" w:rsidRDefault="005719FD" w:rsidP="000028F3">
                  <w:pPr>
                    <w:rPr>
                      <w:color w:val="123869" w:themeColor="accent1"/>
                    </w:rPr>
                  </w:pPr>
                  <w:r>
                    <w:rPr>
                      <w:color w:val="123869" w:themeColor="accent1"/>
                    </w:rPr>
                    <w:t xml:space="preserve">Supplier ID </w:t>
                  </w:r>
                </w:p>
              </w:tc>
              <w:tc>
                <w:tcPr>
                  <w:tcW w:w="1974" w:type="dxa"/>
                </w:tcPr>
                <w:p w14:paraId="0998E603" w14:textId="0CFFCDD5" w:rsidR="005719FD" w:rsidRDefault="005719FD" w:rsidP="000028F3">
                  <w:pPr>
                    <w:rPr>
                      <w:color w:val="123869" w:themeColor="accent1"/>
                    </w:rPr>
                  </w:pPr>
                  <w:r>
                    <w:rPr>
                      <w:color w:val="123869" w:themeColor="accent1"/>
                    </w:rPr>
                    <w:t>Short text</w:t>
                  </w:r>
                </w:p>
              </w:tc>
              <w:tc>
                <w:tcPr>
                  <w:tcW w:w="4569" w:type="dxa"/>
                </w:tcPr>
                <w:p w14:paraId="4F8C1535" w14:textId="77777777" w:rsidR="005719FD" w:rsidRDefault="005719FD" w:rsidP="000028F3">
                  <w:pPr>
                    <w:rPr>
                      <w:color w:val="123869" w:themeColor="accent1"/>
                    </w:rPr>
                  </w:pPr>
                  <w:r>
                    <w:rPr>
                      <w:color w:val="123869" w:themeColor="accent1"/>
                    </w:rPr>
                    <w:t>Display Control – Combo box</w:t>
                  </w:r>
                </w:p>
                <w:p w14:paraId="2A7188C6" w14:textId="77777777" w:rsidR="005719FD" w:rsidRDefault="005719FD" w:rsidP="000028F3">
                  <w:pPr>
                    <w:rPr>
                      <w:color w:val="123869" w:themeColor="accent1"/>
                    </w:rPr>
                  </w:pPr>
                  <w:r>
                    <w:rPr>
                      <w:color w:val="123869" w:themeColor="accent1"/>
                    </w:rPr>
                    <w:t>Row Source Type – Table/Query</w:t>
                  </w:r>
                </w:p>
                <w:p w14:paraId="49BCA548" w14:textId="00719454" w:rsidR="005719FD" w:rsidRDefault="005719FD" w:rsidP="000028F3">
                  <w:pPr>
                    <w:rPr>
                      <w:color w:val="123869" w:themeColor="accent1"/>
                    </w:rPr>
                  </w:pPr>
                  <w:r>
                    <w:rPr>
                      <w:color w:val="123869" w:themeColor="accent1"/>
                    </w:rPr>
                    <w:t xml:space="preserve">Row Source - </w:t>
                  </w:r>
                  <w:r w:rsidRPr="005719FD">
                    <w:rPr>
                      <w:color w:val="123869" w:themeColor="accent1"/>
                    </w:rPr>
                    <w:t xml:space="preserve">SELECT Suppliers.[Supplier </w:t>
                  </w:r>
                  <w:r>
                    <w:rPr>
                      <w:color w:val="123869" w:themeColor="accent1"/>
                    </w:rPr>
                    <w:t>ID</w:t>
                  </w:r>
                  <w:r w:rsidRPr="005719FD">
                    <w:rPr>
                      <w:color w:val="123869" w:themeColor="accent1"/>
                    </w:rPr>
                    <w:t>] FROM Suppliers;</w:t>
                  </w:r>
                </w:p>
              </w:tc>
            </w:tr>
          </w:tbl>
          <w:p w14:paraId="16EFDC96" w14:textId="77777777" w:rsidR="005719FD" w:rsidRPr="005719FD" w:rsidRDefault="005719FD" w:rsidP="000028F3">
            <w:pPr>
              <w:rPr>
                <w:color w:val="123869" w:themeColor="accent1"/>
              </w:rPr>
            </w:pPr>
          </w:p>
          <w:p w14:paraId="0645B6DA" w14:textId="25EF50ED" w:rsidR="00C211D6" w:rsidRDefault="005719FD" w:rsidP="000028F3">
            <w:pPr>
              <w:rPr>
                <w:color w:val="123869" w:themeColor="accent1"/>
              </w:rPr>
            </w:pPr>
            <w:r>
              <w:rPr>
                <w:color w:val="123869" w:themeColor="accent1"/>
              </w:rPr>
              <w:t>This is the Car Spare Parts table in design view:</w:t>
            </w:r>
          </w:p>
          <w:p w14:paraId="69005B5A" w14:textId="4DBD81EF" w:rsidR="005719FD" w:rsidRDefault="005719FD" w:rsidP="000028F3">
            <w:pPr>
              <w:rPr>
                <w:color w:val="123869" w:themeColor="accent1"/>
              </w:rPr>
            </w:pPr>
          </w:p>
          <w:p w14:paraId="7A2E796C" w14:textId="0A57E77C" w:rsidR="005719FD" w:rsidRDefault="005719FD" w:rsidP="000028F3">
            <w:pPr>
              <w:rPr>
                <w:color w:val="123869" w:themeColor="accent1"/>
              </w:rPr>
            </w:pPr>
            <w:r>
              <w:rPr>
                <w:noProof/>
              </w:rPr>
              <w:drawing>
                <wp:inline distT="0" distB="0" distL="0" distR="0" wp14:anchorId="15FE8F14" wp14:editId="61C39F85">
                  <wp:extent cx="6210300" cy="1704975"/>
                  <wp:effectExtent l="0" t="0" r="0"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6210300" cy="1704975"/>
                          </a:xfrm>
                          <a:prstGeom prst="rect">
                            <a:avLst/>
                          </a:prstGeom>
                        </pic:spPr>
                      </pic:pic>
                    </a:graphicData>
                  </a:graphic>
                </wp:inline>
              </w:drawing>
            </w:r>
          </w:p>
          <w:p w14:paraId="69583D30" w14:textId="38E38F70" w:rsidR="005719FD" w:rsidRDefault="005719FD" w:rsidP="000028F3">
            <w:pPr>
              <w:rPr>
                <w:color w:val="123869" w:themeColor="accent1"/>
              </w:rPr>
            </w:pPr>
          </w:p>
          <w:p w14:paraId="0D029AC6" w14:textId="5663B7AC" w:rsidR="005719FD" w:rsidRDefault="005719FD" w:rsidP="000028F3">
            <w:pPr>
              <w:rPr>
                <w:color w:val="123869" w:themeColor="accent1"/>
              </w:rPr>
            </w:pPr>
            <w:r>
              <w:rPr>
                <w:color w:val="123869" w:themeColor="accent1"/>
              </w:rPr>
              <w:t>This is the Car Spare Parts table in datasheet view with some testing records:</w:t>
            </w:r>
          </w:p>
          <w:p w14:paraId="019570E3" w14:textId="5D185B80" w:rsidR="005719FD" w:rsidRDefault="005719FD" w:rsidP="000028F3">
            <w:pPr>
              <w:rPr>
                <w:color w:val="123869" w:themeColor="accent1"/>
              </w:rPr>
            </w:pPr>
          </w:p>
          <w:p w14:paraId="0A7B2FB2" w14:textId="57182DCD" w:rsidR="005719FD" w:rsidRDefault="005719FD" w:rsidP="000028F3">
            <w:pPr>
              <w:rPr>
                <w:color w:val="123869" w:themeColor="accent1"/>
              </w:rPr>
            </w:pPr>
            <w:r>
              <w:rPr>
                <w:noProof/>
              </w:rPr>
              <w:drawing>
                <wp:inline distT="0" distB="0" distL="0" distR="0" wp14:anchorId="00FA3E31" wp14:editId="1B30884A">
                  <wp:extent cx="6238240" cy="86423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6238240" cy="864235"/>
                          </a:xfrm>
                          <a:prstGeom prst="rect">
                            <a:avLst/>
                          </a:prstGeom>
                        </pic:spPr>
                      </pic:pic>
                    </a:graphicData>
                  </a:graphic>
                </wp:inline>
              </w:drawing>
            </w:r>
          </w:p>
          <w:p w14:paraId="55A20499" w14:textId="3FE4B226" w:rsidR="005719FD" w:rsidRDefault="005719FD" w:rsidP="000028F3">
            <w:pPr>
              <w:rPr>
                <w:color w:val="123869" w:themeColor="accent1"/>
              </w:rPr>
            </w:pPr>
          </w:p>
          <w:p w14:paraId="43932EAD" w14:textId="15995D3D" w:rsidR="005719FD" w:rsidRDefault="005719FD" w:rsidP="000028F3">
            <w:pPr>
              <w:rPr>
                <w:b/>
                <w:bCs/>
                <w:color w:val="123869" w:themeColor="accent1"/>
                <w:sz w:val="28"/>
                <w:szCs w:val="28"/>
              </w:rPr>
            </w:pPr>
            <w:r>
              <w:rPr>
                <w:color w:val="123869" w:themeColor="accent1"/>
              </w:rPr>
              <w:t xml:space="preserve">        </w:t>
            </w:r>
            <w:r>
              <w:rPr>
                <w:b/>
                <w:bCs/>
                <w:color w:val="123869" w:themeColor="accent1"/>
                <w:sz w:val="28"/>
                <w:szCs w:val="28"/>
              </w:rPr>
              <w:t xml:space="preserve">  Customers</w:t>
            </w:r>
          </w:p>
          <w:p w14:paraId="379AB787" w14:textId="457F8761" w:rsidR="005719FD" w:rsidRPr="005719FD" w:rsidRDefault="005719FD" w:rsidP="000028F3">
            <w:pPr>
              <w:rPr>
                <w:color w:val="123869" w:themeColor="accent1"/>
              </w:rPr>
            </w:pPr>
          </w:p>
          <w:tbl>
            <w:tblPr>
              <w:tblStyle w:val="TableGrid"/>
              <w:tblW w:w="0" w:type="auto"/>
              <w:tblLayout w:type="fixed"/>
              <w:tblLook w:val="04A0" w:firstRow="1" w:lastRow="0" w:firstColumn="1" w:lastColumn="0" w:noHBand="0" w:noVBand="1"/>
            </w:tblPr>
            <w:tblGrid>
              <w:gridCol w:w="3271"/>
              <w:gridCol w:w="2258"/>
              <w:gridCol w:w="4285"/>
            </w:tblGrid>
            <w:tr w:rsidR="005719FD" w:rsidRPr="005719FD" w14:paraId="739AED3D" w14:textId="77777777" w:rsidTr="00557491">
              <w:tc>
                <w:tcPr>
                  <w:tcW w:w="3271" w:type="dxa"/>
                </w:tcPr>
                <w:p w14:paraId="5A7A6E78" w14:textId="4E502A40" w:rsidR="005719FD" w:rsidRPr="00D278D3" w:rsidRDefault="005719FD" w:rsidP="000028F3">
                  <w:pPr>
                    <w:rPr>
                      <w:b/>
                      <w:bCs/>
                      <w:color w:val="123869" w:themeColor="accent1"/>
                    </w:rPr>
                  </w:pPr>
                  <w:r w:rsidRPr="00D278D3">
                    <w:rPr>
                      <w:b/>
                      <w:bCs/>
                      <w:color w:val="123869" w:themeColor="accent1"/>
                    </w:rPr>
                    <w:t>Field</w:t>
                  </w:r>
                </w:p>
              </w:tc>
              <w:tc>
                <w:tcPr>
                  <w:tcW w:w="2258" w:type="dxa"/>
                </w:tcPr>
                <w:p w14:paraId="25ECC67D" w14:textId="7AEAA33A" w:rsidR="005719FD" w:rsidRPr="00D278D3" w:rsidRDefault="005719FD" w:rsidP="000028F3">
                  <w:pPr>
                    <w:rPr>
                      <w:b/>
                      <w:bCs/>
                      <w:color w:val="123869" w:themeColor="accent1"/>
                    </w:rPr>
                  </w:pPr>
                  <w:r w:rsidRPr="00D278D3">
                    <w:rPr>
                      <w:b/>
                      <w:bCs/>
                      <w:color w:val="123869" w:themeColor="accent1"/>
                    </w:rPr>
                    <w:t>Data type</w:t>
                  </w:r>
                </w:p>
              </w:tc>
              <w:tc>
                <w:tcPr>
                  <w:tcW w:w="4285" w:type="dxa"/>
                </w:tcPr>
                <w:p w14:paraId="07877B89" w14:textId="5F848430" w:rsidR="005719FD" w:rsidRPr="00D278D3" w:rsidRDefault="005719FD" w:rsidP="000028F3">
                  <w:pPr>
                    <w:rPr>
                      <w:b/>
                      <w:bCs/>
                      <w:color w:val="123869" w:themeColor="accent1"/>
                    </w:rPr>
                  </w:pPr>
                  <w:r w:rsidRPr="00D278D3">
                    <w:rPr>
                      <w:b/>
                      <w:bCs/>
                      <w:color w:val="123869" w:themeColor="accent1"/>
                    </w:rPr>
                    <w:t>Field Properties</w:t>
                  </w:r>
                </w:p>
              </w:tc>
            </w:tr>
            <w:tr w:rsidR="005719FD" w14:paraId="0B1B5FAD" w14:textId="77777777" w:rsidTr="00557491">
              <w:tc>
                <w:tcPr>
                  <w:tcW w:w="3271" w:type="dxa"/>
                </w:tcPr>
                <w:p w14:paraId="198C3F63" w14:textId="0901FDF1" w:rsidR="005719FD" w:rsidRPr="005719FD" w:rsidRDefault="005719FD" w:rsidP="000028F3">
                  <w:pPr>
                    <w:rPr>
                      <w:color w:val="123869" w:themeColor="accent1"/>
                    </w:rPr>
                  </w:pPr>
                  <w:r>
                    <w:rPr>
                      <w:color w:val="123869" w:themeColor="accent1"/>
                    </w:rPr>
                    <w:t>Customer ID</w:t>
                  </w:r>
                </w:p>
              </w:tc>
              <w:tc>
                <w:tcPr>
                  <w:tcW w:w="2258" w:type="dxa"/>
                </w:tcPr>
                <w:p w14:paraId="3468871E" w14:textId="57AB6BE7" w:rsidR="005719FD" w:rsidRPr="005719FD" w:rsidRDefault="005719FD" w:rsidP="000028F3">
                  <w:pPr>
                    <w:rPr>
                      <w:color w:val="123869" w:themeColor="accent1"/>
                    </w:rPr>
                  </w:pPr>
                  <w:r>
                    <w:rPr>
                      <w:color w:val="123869" w:themeColor="accent1"/>
                    </w:rPr>
                    <w:t>Short text</w:t>
                  </w:r>
                </w:p>
              </w:tc>
              <w:tc>
                <w:tcPr>
                  <w:tcW w:w="4285" w:type="dxa"/>
                </w:tcPr>
                <w:p w14:paraId="53251D62" w14:textId="5EAA8C12" w:rsidR="005719FD" w:rsidRDefault="005719FD" w:rsidP="000028F3">
                  <w:pPr>
                    <w:rPr>
                      <w:color w:val="123869" w:themeColor="accent1"/>
                    </w:rPr>
                  </w:pPr>
                  <w:r>
                    <w:rPr>
                      <w:color w:val="123869" w:themeColor="accent1"/>
                    </w:rPr>
                    <w:t>Field size – 10</w:t>
                  </w:r>
                </w:p>
                <w:p w14:paraId="3CF3C9B8" w14:textId="77777777" w:rsidR="005719FD" w:rsidRDefault="005719FD" w:rsidP="000028F3">
                  <w:pPr>
                    <w:rPr>
                      <w:rFonts w:ascii="Arial" w:hAnsi="Arial" w:cs="Arial"/>
                      <w:color w:val="123869" w:themeColor="accent1"/>
                    </w:rPr>
                  </w:pPr>
                  <w:r>
                    <w:rPr>
                      <w:color w:val="123869" w:themeColor="accent1"/>
                    </w:rPr>
                    <w:t>Input Mask – “C”</w:t>
                  </w:r>
                  <w:r>
                    <w:t xml:space="preserve"> </w:t>
                  </w:r>
                  <w:r w:rsidRPr="00EA0D9E">
                    <w:rPr>
                      <w:rFonts w:ascii="Arial" w:hAnsi="Arial" w:cs="Arial"/>
                      <w:color w:val="123869" w:themeColor="accent1"/>
                    </w:rPr>
                    <w:t>0000</w:t>
                  </w:r>
                  <w:r>
                    <w:rPr>
                      <w:rFonts w:ascii="Arial" w:hAnsi="Arial" w:cs="Arial"/>
                      <w:color w:val="123869" w:themeColor="accent1"/>
                    </w:rPr>
                    <w:t>00</w:t>
                  </w:r>
                </w:p>
                <w:p w14:paraId="37FE50CA" w14:textId="77777777" w:rsidR="005719FD" w:rsidRDefault="00557491" w:rsidP="000028F3">
                  <w:pPr>
                    <w:rPr>
                      <w:rFonts w:cs="Arial"/>
                      <w:color w:val="123869" w:themeColor="accent1"/>
                    </w:rPr>
                  </w:pPr>
                  <w:r>
                    <w:rPr>
                      <w:rFonts w:cs="Arial"/>
                      <w:color w:val="123869" w:themeColor="accent1"/>
                    </w:rPr>
                    <w:t>Caption – Customer ID</w:t>
                  </w:r>
                </w:p>
                <w:p w14:paraId="29144EAF" w14:textId="13889B77" w:rsidR="00557491" w:rsidRPr="005719FD" w:rsidRDefault="00557491" w:rsidP="000028F3">
                  <w:pPr>
                    <w:rPr>
                      <w:rFonts w:cs="Arial"/>
                      <w:color w:val="123869" w:themeColor="accent1"/>
                    </w:rPr>
                  </w:pPr>
                  <w:r>
                    <w:rPr>
                      <w:rFonts w:cs="Arial"/>
                      <w:color w:val="123869" w:themeColor="accent1"/>
                    </w:rPr>
                    <w:t>Required – Yes</w:t>
                  </w:r>
                </w:p>
              </w:tc>
            </w:tr>
            <w:tr w:rsidR="005719FD" w14:paraId="2DB1A645" w14:textId="77777777" w:rsidTr="00557491">
              <w:tc>
                <w:tcPr>
                  <w:tcW w:w="3271" w:type="dxa"/>
                </w:tcPr>
                <w:p w14:paraId="343229FE" w14:textId="149152D1" w:rsidR="005719FD" w:rsidRPr="005719FD" w:rsidRDefault="00557491" w:rsidP="000028F3">
                  <w:pPr>
                    <w:rPr>
                      <w:color w:val="123869" w:themeColor="accent1"/>
                    </w:rPr>
                  </w:pPr>
                  <w:r>
                    <w:rPr>
                      <w:color w:val="123869" w:themeColor="accent1"/>
                    </w:rPr>
                    <w:t xml:space="preserve">Title </w:t>
                  </w:r>
                </w:p>
              </w:tc>
              <w:tc>
                <w:tcPr>
                  <w:tcW w:w="2258" w:type="dxa"/>
                </w:tcPr>
                <w:p w14:paraId="0381CD51" w14:textId="3102E39D" w:rsidR="005719FD" w:rsidRPr="005719FD" w:rsidRDefault="00557491" w:rsidP="000028F3">
                  <w:pPr>
                    <w:rPr>
                      <w:color w:val="123869" w:themeColor="accent1"/>
                    </w:rPr>
                  </w:pPr>
                  <w:r>
                    <w:rPr>
                      <w:color w:val="123869" w:themeColor="accent1"/>
                    </w:rPr>
                    <w:t>Short text</w:t>
                  </w:r>
                </w:p>
              </w:tc>
              <w:tc>
                <w:tcPr>
                  <w:tcW w:w="4285" w:type="dxa"/>
                </w:tcPr>
                <w:p w14:paraId="7D38F59E" w14:textId="77777777" w:rsidR="005719FD" w:rsidRDefault="00557491" w:rsidP="000028F3">
                  <w:pPr>
                    <w:rPr>
                      <w:color w:val="123869" w:themeColor="accent1"/>
                    </w:rPr>
                  </w:pPr>
                  <w:r>
                    <w:rPr>
                      <w:color w:val="123869" w:themeColor="accent1"/>
                    </w:rPr>
                    <w:t xml:space="preserve">Field Size – 40 </w:t>
                  </w:r>
                </w:p>
                <w:p w14:paraId="24B943C1" w14:textId="77777777" w:rsidR="00557491" w:rsidRDefault="00557491" w:rsidP="000028F3">
                  <w:pPr>
                    <w:rPr>
                      <w:color w:val="123869" w:themeColor="accent1"/>
                    </w:rPr>
                  </w:pPr>
                  <w:r>
                    <w:rPr>
                      <w:color w:val="123869" w:themeColor="accent1"/>
                    </w:rPr>
                    <w:t>Display Control – Combo box</w:t>
                  </w:r>
                </w:p>
                <w:p w14:paraId="5E274B2E" w14:textId="77777777" w:rsidR="00557491" w:rsidRDefault="00557491" w:rsidP="000028F3">
                  <w:pPr>
                    <w:rPr>
                      <w:color w:val="123869" w:themeColor="accent1"/>
                    </w:rPr>
                  </w:pPr>
                  <w:r>
                    <w:rPr>
                      <w:color w:val="123869" w:themeColor="accent1"/>
                    </w:rPr>
                    <w:t>Row Source Type – Value list</w:t>
                  </w:r>
                </w:p>
                <w:p w14:paraId="25AE6050" w14:textId="4EABB7A1" w:rsidR="00557491" w:rsidRPr="005719FD" w:rsidRDefault="00557491" w:rsidP="000028F3">
                  <w:pPr>
                    <w:rPr>
                      <w:color w:val="123869" w:themeColor="accent1"/>
                    </w:rPr>
                  </w:pPr>
                  <w:r>
                    <w:rPr>
                      <w:color w:val="123869" w:themeColor="accent1"/>
                    </w:rPr>
                    <w:t>Row Source – “</w:t>
                  </w:r>
                  <w:proofErr w:type="spellStart"/>
                  <w:r>
                    <w:rPr>
                      <w:color w:val="123869" w:themeColor="accent1"/>
                    </w:rPr>
                    <w:t>Mr</w:t>
                  </w:r>
                  <w:proofErr w:type="spellEnd"/>
                  <w:r>
                    <w:rPr>
                      <w:color w:val="123869" w:themeColor="accent1"/>
                    </w:rPr>
                    <w:t>”;”</w:t>
                  </w:r>
                  <w:proofErr w:type="spellStart"/>
                  <w:r>
                    <w:rPr>
                      <w:color w:val="123869" w:themeColor="accent1"/>
                    </w:rPr>
                    <w:t>Mrs</w:t>
                  </w:r>
                  <w:proofErr w:type="spellEnd"/>
                  <w:r>
                    <w:rPr>
                      <w:color w:val="123869" w:themeColor="accent1"/>
                    </w:rPr>
                    <w:t>”</w:t>
                  </w:r>
                </w:p>
              </w:tc>
            </w:tr>
            <w:tr w:rsidR="005719FD" w14:paraId="27E6CE5F" w14:textId="77777777" w:rsidTr="00557491">
              <w:tc>
                <w:tcPr>
                  <w:tcW w:w="3271" w:type="dxa"/>
                </w:tcPr>
                <w:p w14:paraId="13446A4E" w14:textId="1FF48254" w:rsidR="005719FD" w:rsidRPr="005719FD" w:rsidRDefault="00557491" w:rsidP="000028F3">
                  <w:pPr>
                    <w:rPr>
                      <w:color w:val="123869" w:themeColor="accent1"/>
                    </w:rPr>
                  </w:pPr>
                  <w:r>
                    <w:rPr>
                      <w:color w:val="123869" w:themeColor="accent1"/>
                    </w:rPr>
                    <w:t>First Name</w:t>
                  </w:r>
                </w:p>
              </w:tc>
              <w:tc>
                <w:tcPr>
                  <w:tcW w:w="2258" w:type="dxa"/>
                </w:tcPr>
                <w:p w14:paraId="42AEDF85" w14:textId="425AEE5E" w:rsidR="005719FD" w:rsidRPr="005719FD" w:rsidRDefault="00557491" w:rsidP="000028F3">
                  <w:pPr>
                    <w:rPr>
                      <w:color w:val="123869" w:themeColor="accent1"/>
                    </w:rPr>
                  </w:pPr>
                  <w:r>
                    <w:rPr>
                      <w:color w:val="123869" w:themeColor="accent1"/>
                    </w:rPr>
                    <w:t>Short text</w:t>
                  </w:r>
                </w:p>
              </w:tc>
              <w:tc>
                <w:tcPr>
                  <w:tcW w:w="4285" w:type="dxa"/>
                </w:tcPr>
                <w:p w14:paraId="69C9809C" w14:textId="2C1C33EF" w:rsidR="005719FD" w:rsidRDefault="00557491" w:rsidP="000028F3">
                  <w:pPr>
                    <w:rPr>
                      <w:color w:val="123869" w:themeColor="accent1"/>
                    </w:rPr>
                  </w:pPr>
                  <w:r>
                    <w:rPr>
                      <w:color w:val="123869" w:themeColor="accent1"/>
                    </w:rPr>
                    <w:t>Field Size – 40</w:t>
                  </w:r>
                </w:p>
                <w:p w14:paraId="49C1B919" w14:textId="62DED9DE" w:rsidR="00557491" w:rsidRPr="005719FD" w:rsidRDefault="00557491" w:rsidP="000028F3">
                  <w:pPr>
                    <w:rPr>
                      <w:color w:val="123869" w:themeColor="accent1"/>
                    </w:rPr>
                  </w:pPr>
                  <w:r>
                    <w:rPr>
                      <w:color w:val="123869" w:themeColor="accent1"/>
                    </w:rPr>
                    <w:t>Caption – First Name</w:t>
                  </w:r>
                </w:p>
              </w:tc>
            </w:tr>
            <w:tr w:rsidR="005719FD" w14:paraId="0BE16C96" w14:textId="77777777" w:rsidTr="00557491">
              <w:tc>
                <w:tcPr>
                  <w:tcW w:w="3271" w:type="dxa"/>
                </w:tcPr>
                <w:p w14:paraId="5C87E7A1" w14:textId="3A58D38A" w:rsidR="005719FD" w:rsidRPr="005719FD" w:rsidRDefault="00557491" w:rsidP="000028F3">
                  <w:pPr>
                    <w:rPr>
                      <w:color w:val="123869" w:themeColor="accent1"/>
                    </w:rPr>
                  </w:pPr>
                  <w:r>
                    <w:rPr>
                      <w:color w:val="123869" w:themeColor="accent1"/>
                    </w:rPr>
                    <w:t>Last Name</w:t>
                  </w:r>
                </w:p>
              </w:tc>
              <w:tc>
                <w:tcPr>
                  <w:tcW w:w="2258" w:type="dxa"/>
                </w:tcPr>
                <w:p w14:paraId="64CDF283" w14:textId="03583755" w:rsidR="005719FD" w:rsidRPr="005719FD" w:rsidRDefault="00557491" w:rsidP="000028F3">
                  <w:pPr>
                    <w:rPr>
                      <w:color w:val="123869" w:themeColor="accent1"/>
                    </w:rPr>
                  </w:pPr>
                  <w:r>
                    <w:rPr>
                      <w:color w:val="123869" w:themeColor="accent1"/>
                    </w:rPr>
                    <w:t>Short text</w:t>
                  </w:r>
                </w:p>
              </w:tc>
              <w:tc>
                <w:tcPr>
                  <w:tcW w:w="4285" w:type="dxa"/>
                </w:tcPr>
                <w:p w14:paraId="1DD5C8B7" w14:textId="67A16B02" w:rsidR="005719FD" w:rsidRDefault="00557491" w:rsidP="000028F3">
                  <w:pPr>
                    <w:rPr>
                      <w:color w:val="123869" w:themeColor="accent1"/>
                    </w:rPr>
                  </w:pPr>
                  <w:r>
                    <w:rPr>
                      <w:color w:val="123869" w:themeColor="accent1"/>
                    </w:rPr>
                    <w:t>Field size – 40</w:t>
                  </w:r>
                </w:p>
                <w:p w14:paraId="4BDD826D" w14:textId="3AB79D2D" w:rsidR="00557491" w:rsidRPr="005719FD" w:rsidRDefault="00557491" w:rsidP="000028F3">
                  <w:pPr>
                    <w:rPr>
                      <w:color w:val="123869" w:themeColor="accent1"/>
                    </w:rPr>
                  </w:pPr>
                  <w:r>
                    <w:rPr>
                      <w:color w:val="123869" w:themeColor="accent1"/>
                    </w:rPr>
                    <w:t>Caption – Last Name</w:t>
                  </w:r>
                </w:p>
              </w:tc>
            </w:tr>
            <w:tr w:rsidR="005719FD" w14:paraId="012AC8A3" w14:textId="77777777" w:rsidTr="00557491">
              <w:tc>
                <w:tcPr>
                  <w:tcW w:w="3271" w:type="dxa"/>
                </w:tcPr>
                <w:p w14:paraId="620F79ED" w14:textId="5E4DD521" w:rsidR="005719FD" w:rsidRPr="005719FD" w:rsidRDefault="00557491" w:rsidP="000028F3">
                  <w:pPr>
                    <w:rPr>
                      <w:color w:val="123869" w:themeColor="accent1"/>
                    </w:rPr>
                  </w:pPr>
                  <w:r>
                    <w:rPr>
                      <w:color w:val="123869" w:themeColor="accent1"/>
                    </w:rPr>
                    <w:t>Date of Birth</w:t>
                  </w:r>
                </w:p>
              </w:tc>
              <w:tc>
                <w:tcPr>
                  <w:tcW w:w="2258" w:type="dxa"/>
                </w:tcPr>
                <w:p w14:paraId="06C56539" w14:textId="6436B861" w:rsidR="005719FD" w:rsidRPr="005719FD" w:rsidRDefault="00557491" w:rsidP="000028F3">
                  <w:pPr>
                    <w:rPr>
                      <w:color w:val="123869" w:themeColor="accent1"/>
                    </w:rPr>
                  </w:pPr>
                  <w:r>
                    <w:rPr>
                      <w:color w:val="123869" w:themeColor="accent1"/>
                    </w:rPr>
                    <w:t>Date/Time</w:t>
                  </w:r>
                </w:p>
              </w:tc>
              <w:tc>
                <w:tcPr>
                  <w:tcW w:w="4285" w:type="dxa"/>
                </w:tcPr>
                <w:p w14:paraId="5DC8F34D" w14:textId="3F69424B" w:rsidR="00557491" w:rsidRPr="005719FD" w:rsidRDefault="00557491" w:rsidP="000028F3">
                  <w:pPr>
                    <w:rPr>
                      <w:color w:val="123869" w:themeColor="accent1"/>
                    </w:rPr>
                  </w:pPr>
                  <w:r>
                    <w:rPr>
                      <w:color w:val="123869" w:themeColor="accent1"/>
                    </w:rPr>
                    <w:t>-</w:t>
                  </w:r>
                </w:p>
              </w:tc>
            </w:tr>
            <w:tr w:rsidR="005719FD" w14:paraId="50AA1395" w14:textId="77777777" w:rsidTr="00557491">
              <w:tc>
                <w:tcPr>
                  <w:tcW w:w="3271" w:type="dxa"/>
                </w:tcPr>
                <w:p w14:paraId="615FCBC3" w14:textId="6670F1FD" w:rsidR="005719FD" w:rsidRPr="005719FD" w:rsidRDefault="00557491" w:rsidP="000028F3">
                  <w:pPr>
                    <w:rPr>
                      <w:color w:val="123869" w:themeColor="accent1"/>
                    </w:rPr>
                  </w:pPr>
                  <w:r>
                    <w:rPr>
                      <w:color w:val="123869" w:themeColor="accent1"/>
                    </w:rPr>
                    <w:t xml:space="preserve">Phone Number </w:t>
                  </w:r>
                </w:p>
              </w:tc>
              <w:tc>
                <w:tcPr>
                  <w:tcW w:w="2258" w:type="dxa"/>
                </w:tcPr>
                <w:p w14:paraId="3318DAAC" w14:textId="76990B22" w:rsidR="005719FD" w:rsidRPr="005719FD" w:rsidRDefault="00557491" w:rsidP="000028F3">
                  <w:pPr>
                    <w:rPr>
                      <w:color w:val="123869" w:themeColor="accent1"/>
                    </w:rPr>
                  </w:pPr>
                  <w:r>
                    <w:rPr>
                      <w:color w:val="123869" w:themeColor="accent1"/>
                    </w:rPr>
                    <w:t>Short text</w:t>
                  </w:r>
                </w:p>
              </w:tc>
              <w:tc>
                <w:tcPr>
                  <w:tcW w:w="4285" w:type="dxa"/>
                </w:tcPr>
                <w:p w14:paraId="004787B5" w14:textId="77777777" w:rsidR="005719FD" w:rsidRDefault="00557491" w:rsidP="000028F3">
                  <w:pPr>
                    <w:rPr>
                      <w:rFonts w:ascii="Arial" w:hAnsi="Arial" w:cs="Arial"/>
                      <w:color w:val="123869" w:themeColor="accent1"/>
                    </w:rPr>
                  </w:pPr>
                  <w:r>
                    <w:rPr>
                      <w:color w:val="123869" w:themeColor="accent1"/>
                    </w:rPr>
                    <w:t>Input Mask “+”</w:t>
                  </w:r>
                  <w:r w:rsidRPr="00EA0D9E">
                    <w:rPr>
                      <w:rFonts w:ascii="Arial" w:hAnsi="Arial" w:cs="Arial"/>
                      <w:color w:val="123869" w:themeColor="accent1"/>
                    </w:rPr>
                    <w:t>00</w:t>
                  </w:r>
                  <w:r>
                    <w:rPr>
                      <w:rFonts w:ascii="Arial" w:hAnsi="Arial" w:cs="Arial"/>
                      <w:color w:val="123869" w:themeColor="accent1"/>
                    </w:rPr>
                    <w:t>” (</w:t>
                  </w:r>
                  <w:r w:rsidRPr="00EA0D9E">
                    <w:rPr>
                      <w:rFonts w:ascii="Arial" w:hAnsi="Arial" w:cs="Arial"/>
                      <w:color w:val="123869" w:themeColor="accent1"/>
                    </w:rPr>
                    <w:t>0</w:t>
                  </w:r>
                  <w:r>
                    <w:rPr>
                      <w:rFonts w:ascii="Arial" w:hAnsi="Arial" w:cs="Arial"/>
                      <w:color w:val="123869" w:themeColor="accent1"/>
                    </w:rPr>
                    <w:t>) “</w:t>
                  </w:r>
                  <w:r w:rsidRPr="00EA0D9E">
                    <w:rPr>
                      <w:rFonts w:ascii="Arial" w:hAnsi="Arial" w:cs="Arial"/>
                      <w:color w:val="123869" w:themeColor="accent1"/>
                    </w:rPr>
                    <w:t>00</w:t>
                  </w:r>
                  <w:r>
                    <w:rPr>
                      <w:rFonts w:ascii="Arial" w:hAnsi="Arial" w:cs="Arial"/>
                      <w:color w:val="123869" w:themeColor="accent1"/>
                    </w:rPr>
                    <w:t>” “0000</w:t>
                  </w:r>
                  <w:proofErr w:type="gramStart"/>
                  <w:r>
                    <w:rPr>
                      <w:rFonts w:ascii="Arial" w:hAnsi="Arial" w:cs="Arial"/>
                      <w:color w:val="123869" w:themeColor="accent1"/>
                    </w:rPr>
                    <w:t>”;;</w:t>
                  </w:r>
                  <w:proofErr w:type="gramEnd"/>
                  <w:r>
                    <w:rPr>
                      <w:rFonts w:ascii="Arial" w:hAnsi="Arial" w:cs="Arial"/>
                      <w:color w:val="123869" w:themeColor="accent1"/>
                    </w:rPr>
                    <w:t>#</w:t>
                  </w:r>
                </w:p>
                <w:p w14:paraId="5B89CDD4" w14:textId="01E4210E" w:rsidR="00557491" w:rsidRPr="00557491" w:rsidRDefault="00557491" w:rsidP="000028F3">
                  <w:pPr>
                    <w:rPr>
                      <w:color w:val="123869" w:themeColor="accent1"/>
                    </w:rPr>
                  </w:pPr>
                  <w:r>
                    <w:rPr>
                      <w:rFonts w:cs="Arial"/>
                      <w:color w:val="123869" w:themeColor="accent1"/>
                    </w:rPr>
                    <w:t>Caption – Phone Number</w:t>
                  </w:r>
                </w:p>
              </w:tc>
            </w:tr>
            <w:tr w:rsidR="005719FD" w14:paraId="61DAF175" w14:textId="77777777" w:rsidTr="00557491">
              <w:tc>
                <w:tcPr>
                  <w:tcW w:w="3271" w:type="dxa"/>
                </w:tcPr>
                <w:p w14:paraId="27BE259B" w14:textId="55A474F7" w:rsidR="005719FD" w:rsidRPr="005719FD" w:rsidRDefault="00557491" w:rsidP="000028F3">
                  <w:pPr>
                    <w:rPr>
                      <w:color w:val="123869" w:themeColor="accent1"/>
                    </w:rPr>
                  </w:pPr>
                  <w:r>
                    <w:rPr>
                      <w:color w:val="123869" w:themeColor="accent1"/>
                    </w:rPr>
                    <w:t>Address</w:t>
                  </w:r>
                </w:p>
              </w:tc>
              <w:tc>
                <w:tcPr>
                  <w:tcW w:w="2258" w:type="dxa"/>
                </w:tcPr>
                <w:p w14:paraId="44B5630E" w14:textId="435944B4" w:rsidR="005719FD" w:rsidRPr="005719FD" w:rsidRDefault="00557491" w:rsidP="000028F3">
                  <w:pPr>
                    <w:rPr>
                      <w:color w:val="123869" w:themeColor="accent1"/>
                    </w:rPr>
                  </w:pPr>
                  <w:r>
                    <w:rPr>
                      <w:color w:val="123869" w:themeColor="accent1"/>
                    </w:rPr>
                    <w:t>Short text</w:t>
                  </w:r>
                </w:p>
              </w:tc>
              <w:tc>
                <w:tcPr>
                  <w:tcW w:w="4285" w:type="dxa"/>
                </w:tcPr>
                <w:p w14:paraId="7DA5EF51" w14:textId="75AB45D3" w:rsidR="005719FD" w:rsidRPr="005719FD" w:rsidRDefault="00557491" w:rsidP="000028F3">
                  <w:pPr>
                    <w:rPr>
                      <w:color w:val="123869" w:themeColor="accent1"/>
                    </w:rPr>
                  </w:pPr>
                  <w:r>
                    <w:rPr>
                      <w:color w:val="123869" w:themeColor="accent1"/>
                    </w:rPr>
                    <w:t>Field size 255</w:t>
                  </w:r>
                </w:p>
              </w:tc>
            </w:tr>
          </w:tbl>
          <w:p w14:paraId="4879616A" w14:textId="46A29BC6" w:rsidR="005719FD" w:rsidRDefault="005719FD" w:rsidP="000028F3">
            <w:pPr>
              <w:rPr>
                <w:color w:val="123869" w:themeColor="accent1"/>
                <w:sz w:val="28"/>
                <w:szCs w:val="28"/>
              </w:rPr>
            </w:pPr>
          </w:p>
          <w:p w14:paraId="673ED8F6" w14:textId="2AE6C1B7" w:rsidR="00557491" w:rsidRDefault="00557491" w:rsidP="000028F3">
            <w:pPr>
              <w:rPr>
                <w:color w:val="123869" w:themeColor="accent1"/>
              </w:rPr>
            </w:pPr>
            <w:r w:rsidRPr="00557491">
              <w:rPr>
                <w:color w:val="123869" w:themeColor="accent1"/>
              </w:rPr>
              <w:t>This is the Customer</w:t>
            </w:r>
            <w:r>
              <w:rPr>
                <w:color w:val="123869" w:themeColor="accent1"/>
              </w:rPr>
              <w:t xml:space="preserve">s table in design view: </w:t>
            </w:r>
          </w:p>
          <w:p w14:paraId="71A249C4" w14:textId="79F4DE8F" w:rsidR="00557491" w:rsidRDefault="00557491" w:rsidP="000028F3">
            <w:pPr>
              <w:rPr>
                <w:color w:val="123869" w:themeColor="accent1"/>
              </w:rPr>
            </w:pPr>
          </w:p>
          <w:p w14:paraId="420B059E" w14:textId="0869D6C4" w:rsidR="00557491" w:rsidRDefault="00557491" w:rsidP="000028F3">
            <w:pPr>
              <w:rPr>
                <w:color w:val="123869" w:themeColor="accent1"/>
              </w:rPr>
            </w:pPr>
            <w:r>
              <w:rPr>
                <w:noProof/>
              </w:rPr>
              <w:drawing>
                <wp:inline distT="0" distB="0" distL="0" distR="0" wp14:anchorId="3E69ED1E" wp14:editId="00BA6B73">
                  <wp:extent cx="6238240" cy="1572895"/>
                  <wp:effectExtent l="0" t="0" r="0" b="825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6238240" cy="1572895"/>
                          </a:xfrm>
                          <a:prstGeom prst="rect">
                            <a:avLst/>
                          </a:prstGeom>
                        </pic:spPr>
                      </pic:pic>
                    </a:graphicData>
                  </a:graphic>
                </wp:inline>
              </w:drawing>
            </w:r>
          </w:p>
          <w:p w14:paraId="5F60C630" w14:textId="0F1EE719" w:rsidR="00557491" w:rsidRDefault="00557491" w:rsidP="000028F3">
            <w:pPr>
              <w:rPr>
                <w:color w:val="123869" w:themeColor="accent1"/>
              </w:rPr>
            </w:pPr>
          </w:p>
          <w:p w14:paraId="00A1366E" w14:textId="595B5CA4" w:rsidR="00557491" w:rsidRDefault="00557491" w:rsidP="000028F3">
            <w:pPr>
              <w:rPr>
                <w:color w:val="123869" w:themeColor="accent1"/>
              </w:rPr>
            </w:pPr>
            <w:r>
              <w:rPr>
                <w:color w:val="123869" w:themeColor="accent1"/>
              </w:rPr>
              <w:t>This is the Customers table in datasheet view with some testing data:</w:t>
            </w:r>
          </w:p>
          <w:p w14:paraId="20FDEE19" w14:textId="77777777" w:rsidR="00557491" w:rsidRPr="00557491" w:rsidRDefault="00557491" w:rsidP="000028F3">
            <w:pPr>
              <w:rPr>
                <w:color w:val="123869" w:themeColor="accent1"/>
              </w:rPr>
            </w:pPr>
          </w:p>
          <w:p w14:paraId="57093D91" w14:textId="1716C22D" w:rsidR="00557491" w:rsidRDefault="00557491" w:rsidP="000028F3">
            <w:pPr>
              <w:rPr>
                <w:color w:val="123869" w:themeColor="accent1"/>
                <w:sz w:val="28"/>
                <w:szCs w:val="28"/>
              </w:rPr>
            </w:pPr>
            <w:r>
              <w:rPr>
                <w:noProof/>
              </w:rPr>
              <w:drawing>
                <wp:inline distT="0" distB="0" distL="0" distR="0" wp14:anchorId="1F1333DA" wp14:editId="3EB90118">
                  <wp:extent cx="6238240" cy="116332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6238240" cy="1163320"/>
                          </a:xfrm>
                          <a:prstGeom prst="rect">
                            <a:avLst/>
                          </a:prstGeom>
                        </pic:spPr>
                      </pic:pic>
                    </a:graphicData>
                  </a:graphic>
                </wp:inline>
              </w:drawing>
            </w:r>
          </w:p>
          <w:p w14:paraId="5F23ED52" w14:textId="77777777" w:rsidR="00557491" w:rsidRDefault="00557491" w:rsidP="000028F3">
            <w:pPr>
              <w:rPr>
                <w:color w:val="123869" w:themeColor="accent1"/>
                <w:sz w:val="28"/>
                <w:szCs w:val="28"/>
              </w:rPr>
            </w:pPr>
          </w:p>
          <w:p w14:paraId="692A3A14" w14:textId="77777777" w:rsidR="00A078AC" w:rsidRDefault="00557491" w:rsidP="000028F3">
            <w:pPr>
              <w:rPr>
                <w:b/>
                <w:bCs/>
                <w:color w:val="123869" w:themeColor="accent1"/>
                <w:sz w:val="28"/>
                <w:szCs w:val="28"/>
              </w:rPr>
            </w:pPr>
            <w:r>
              <w:rPr>
                <w:b/>
                <w:bCs/>
                <w:color w:val="123869" w:themeColor="accent1"/>
                <w:sz w:val="28"/>
                <w:szCs w:val="28"/>
              </w:rPr>
              <w:t xml:space="preserve">    </w:t>
            </w:r>
          </w:p>
          <w:p w14:paraId="4F58789A" w14:textId="77777777" w:rsidR="00A078AC" w:rsidRDefault="00A078AC" w:rsidP="000028F3">
            <w:pPr>
              <w:rPr>
                <w:b/>
                <w:bCs/>
                <w:color w:val="123869" w:themeColor="accent1"/>
                <w:sz w:val="28"/>
                <w:szCs w:val="28"/>
              </w:rPr>
            </w:pPr>
          </w:p>
          <w:p w14:paraId="701B5135" w14:textId="77777777" w:rsidR="00A078AC" w:rsidRDefault="00A078AC" w:rsidP="000028F3">
            <w:pPr>
              <w:rPr>
                <w:b/>
                <w:bCs/>
                <w:color w:val="123869" w:themeColor="accent1"/>
                <w:sz w:val="28"/>
                <w:szCs w:val="28"/>
              </w:rPr>
            </w:pPr>
          </w:p>
          <w:p w14:paraId="45BD048D" w14:textId="7F577933" w:rsidR="00557491" w:rsidRDefault="00A078AC" w:rsidP="000028F3">
            <w:pPr>
              <w:rPr>
                <w:b/>
                <w:bCs/>
                <w:color w:val="123869" w:themeColor="accent1"/>
                <w:sz w:val="28"/>
                <w:szCs w:val="28"/>
              </w:rPr>
            </w:pPr>
            <w:r>
              <w:rPr>
                <w:b/>
                <w:bCs/>
                <w:color w:val="123869" w:themeColor="accent1"/>
                <w:sz w:val="28"/>
                <w:szCs w:val="28"/>
              </w:rPr>
              <w:t xml:space="preserve">    </w:t>
            </w:r>
            <w:r w:rsidR="00557491">
              <w:rPr>
                <w:b/>
                <w:bCs/>
                <w:color w:val="123869" w:themeColor="accent1"/>
                <w:sz w:val="28"/>
                <w:szCs w:val="28"/>
              </w:rPr>
              <w:t xml:space="preserve">    Invoice</w:t>
            </w:r>
          </w:p>
          <w:p w14:paraId="5CAF1132" w14:textId="433397E3" w:rsidR="00557491" w:rsidRDefault="00557491" w:rsidP="000028F3">
            <w:pPr>
              <w:rPr>
                <w:b/>
                <w:bCs/>
                <w:color w:val="123869" w:themeColor="accent1"/>
                <w:sz w:val="28"/>
                <w:szCs w:val="28"/>
              </w:rPr>
            </w:pPr>
          </w:p>
          <w:tbl>
            <w:tblPr>
              <w:tblStyle w:val="TableGrid"/>
              <w:tblW w:w="0" w:type="auto"/>
              <w:tblLayout w:type="fixed"/>
              <w:tblLook w:val="04A0" w:firstRow="1" w:lastRow="0" w:firstColumn="1" w:lastColumn="0" w:noHBand="0" w:noVBand="1"/>
            </w:tblPr>
            <w:tblGrid>
              <w:gridCol w:w="2977"/>
              <w:gridCol w:w="2552"/>
              <w:gridCol w:w="4285"/>
            </w:tblGrid>
            <w:tr w:rsidR="00557491" w14:paraId="475D0ADB" w14:textId="77777777" w:rsidTr="00557491">
              <w:tc>
                <w:tcPr>
                  <w:tcW w:w="2977" w:type="dxa"/>
                </w:tcPr>
                <w:p w14:paraId="1EE36FB8" w14:textId="304ACF4C" w:rsidR="00557491" w:rsidRPr="00D278D3" w:rsidRDefault="00557491" w:rsidP="000028F3">
                  <w:pPr>
                    <w:rPr>
                      <w:b/>
                      <w:bCs/>
                      <w:color w:val="123869" w:themeColor="accent1"/>
                    </w:rPr>
                  </w:pPr>
                  <w:r w:rsidRPr="00D278D3">
                    <w:rPr>
                      <w:b/>
                      <w:bCs/>
                      <w:color w:val="123869" w:themeColor="accent1"/>
                    </w:rPr>
                    <w:t>Field Name</w:t>
                  </w:r>
                </w:p>
              </w:tc>
              <w:tc>
                <w:tcPr>
                  <w:tcW w:w="2552" w:type="dxa"/>
                </w:tcPr>
                <w:p w14:paraId="16419FC4" w14:textId="1A1188B5" w:rsidR="00557491" w:rsidRPr="00D278D3" w:rsidRDefault="00557491" w:rsidP="000028F3">
                  <w:pPr>
                    <w:rPr>
                      <w:b/>
                      <w:bCs/>
                      <w:color w:val="123869" w:themeColor="accent1"/>
                    </w:rPr>
                  </w:pPr>
                  <w:r w:rsidRPr="00D278D3">
                    <w:rPr>
                      <w:b/>
                      <w:bCs/>
                      <w:color w:val="123869" w:themeColor="accent1"/>
                    </w:rPr>
                    <w:t>Data Type</w:t>
                  </w:r>
                </w:p>
              </w:tc>
              <w:tc>
                <w:tcPr>
                  <w:tcW w:w="4285" w:type="dxa"/>
                </w:tcPr>
                <w:p w14:paraId="6E9AE556" w14:textId="01CCC429" w:rsidR="00557491" w:rsidRPr="00D278D3" w:rsidRDefault="00557491" w:rsidP="000028F3">
                  <w:pPr>
                    <w:rPr>
                      <w:b/>
                      <w:bCs/>
                      <w:color w:val="123869" w:themeColor="accent1"/>
                    </w:rPr>
                  </w:pPr>
                  <w:r w:rsidRPr="00D278D3">
                    <w:rPr>
                      <w:b/>
                      <w:bCs/>
                      <w:color w:val="123869" w:themeColor="accent1"/>
                    </w:rPr>
                    <w:t>Field Properties</w:t>
                  </w:r>
                </w:p>
              </w:tc>
            </w:tr>
            <w:tr w:rsidR="00557491" w14:paraId="00AC7ED2" w14:textId="77777777" w:rsidTr="00557491">
              <w:tc>
                <w:tcPr>
                  <w:tcW w:w="2977" w:type="dxa"/>
                </w:tcPr>
                <w:p w14:paraId="57763BB7" w14:textId="1C765A51" w:rsidR="00557491" w:rsidRDefault="00557491" w:rsidP="000028F3">
                  <w:pPr>
                    <w:rPr>
                      <w:color w:val="123869" w:themeColor="accent1"/>
                    </w:rPr>
                  </w:pPr>
                  <w:r>
                    <w:rPr>
                      <w:color w:val="123869" w:themeColor="accent1"/>
                    </w:rPr>
                    <w:t>Invoice ID</w:t>
                  </w:r>
                </w:p>
              </w:tc>
              <w:tc>
                <w:tcPr>
                  <w:tcW w:w="2552" w:type="dxa"/>
                </w:tcPr>
                <w:p w14:paraId="6DDDB23F" w14:textId="7EA89712" w:rsidR="00557491" w:rsidRDefault="00557491" w:rsidP="000028F3">
                  <w:pPr>
                    <w:rPr>
                      <w:color w:val="123869" w:themeColor="accent1"/>
                    </w:rPr>
                  </w:pPr>
                  <w:r>
                    <w:rPr>
                      <w:color w:val="123869" w:themeColor="accent1"/>
                    </w:rPr>
                    <w:t>Short text</w:t>
                  </w:r>
                </w:p>
              </w:tc>
              <w:tc>
                <w:tcPr>
                  <w:tcW w:w="4285" w:type="dxa"/>
                </w:tcPr>
                <w:p w14:paraId="1BC782FA" w14:textId="77777777" w:rsidR="00557491" w:rsidRDefault="00557491" w:rsidP="000028F3">
                  <w:pPr>
                    <w:rPr>
                      <w:color w:val="123869" w:themeColor="accent1"/>
                    </w:rPr>
                  </w:pPr>
                  <w:r>
                    <w:rPr>
                      <w:color w:val="123869" w:themeColor="accent1"/>
                    </w:rPr>
                    <w:t>Field size – 50</w:t>
                  </w:r>
                </w:p>
                <w:p w14:paraId="09798230" w14:textId="77777777" w:rsidR="00557491" w:rsidRDefault="00557491" w:rsidP="000028F3">
                  <w:pPr>
                    <w:rPr>
                      <w:rFonts w:ascii="Arial" w:hAnsi="Arial" w:cs="Arial"/>
                      <w:color w:val="123869" w:themeColor="accent1"/>
                    </w:rPr>
                  </w:pPr>
                  <w:r>
                    <w:rPr>
                      <w:color w:val="123869" w:themeColor="accent1"/>
                    </w:rPr>
                    <w:t>Input Mask – “INVOICE NO”</w:t>
                  </w:r>
                  <w:r w:rsidRPr="00EA0D9E">
                    <w:rPr>
                      <w:rFonts w:ascii="Arial" w:hAnsi="Arial" w:cs="Arial"/>
                      <w:color w:val="123869" w:themeColor="accent1"/>
                    </w:rPr>
                    <w:t>0000</w:t>
                  </w:r>
                  <w:r>
                    <w:rPr>
                      <w:rFonts w:ascii="Arial" w:hAnsi="Arial" w:cs="Arial"/>
                      <w:color w:val="123869" w:themeColor="accent1"/>
                    </w:rPr>
                    <w:t>00</w:t>
                  </w:r>
                </w:p>
                <w:p w14:paraId="6D0C01C3" w14:textId="08275512" w:rsidR="00557491" w:rsidRPr="00557491" w:rsidRDefault="00557491" w:rsidP="000028F3">
                  <w:pPr>
                    <w:rPr>
                      <w:color w:val="123869" w:themeColor="accent1"/>
                    </w:rPr>
                  </w:pPr>
                  <w:r>
                    <w:rPr>
                      <w:rFonts w:cs="Arial"/>
                      <w:color w:val="123869" w:themeColor="accent1"/>
                    </w:rPr>
                    <w:t>Required – Yes</w:t>
                  </w:r>
                </w:p>
              </w:tc>
            </w:tr>
            <w:tr w:rsidR="00557491" w14:paraId="6ABB6A93" w14:textId="77777777" w:rsidTr="00557491">
              <w:tc>
                <w:tcPr>
                  <w:tcW w:w="2977" w:type="dxa"/>
                </w:tcPr>
                <w:p w14:paraId="7489DDD5" w14:textId="461A66C2" w:rsidR="00557491" w:rsidRDefault="00557491" w:rsidP="000028F3">
                  <w:pPr>
                    <w:rPr>
                      <w:color w:val="123869" w:themeColor="accent1"/>
                    </w:rPr>
                  </w:pPr>
                  <w:r>
                    <w:rPr>
                      <w:color w:val="123869" w:themeColor="accent1"/>
                    </w:rPr>
                    <w:t xml:space="preserve">Customer ID </w:t>
                  </w:r>
                </w:p>
              </w:tc>
              <w:tc>
                <w:tcPr>
                  <w:tcW w:w="2552" w:type="dxa"/>
                </w:tcPr>
                <w:p w14:paraId="68102046" w14:textId="30B16A69" w:rsidR="00557491" w:rsidRDefault="00557491" w:rsidP="000028F3">
                  <w:pPr>
                    <w:rPr>
                      <w:color w:val="123869" w:themeColor="accent1"/>
                    </w:rPr>
                  </w:pPr>
                  <w:r>
                    <w:rPr>
                      <w:color w:val="123869" w:themeColor="accent1"/>
                    </w:rPr>
                    <w:t>Short text</w:t>
                  </w:r>
                </w:p>
              </w:tc>
              <w:tc>
                <w:tcPr>
                  <w:tcW w:w="4285" w:type="dxa"/>
                </w:tcPr>
                <w:p w14:paraId="267F900D" w14:textId="739F92E7" w:rsidR="00557491" w:rsidRDefault="00557491" w:rsidP="000028F3">
                  <w:pPr>
                    <w:rPr>
                      <w:color w:val="123869" w:themeColor="accent1"/>
                    </w:rPr>
                  </w:pPr>
                  <w:r>
                    <w:rPr>
                      <w:color w:val="123869" w:themeColor="accent1"/>
                    </w:rPr>
                    <w:t>Field Size – 12</w:t>
                  </w:r>
                </w:p>
                <w:p w14:paraId="41E548A6" w14:textId="77777777" w:rsidR="00557491" w:rsidRDefault="00557491" w:rsidP="000028F3">
                  <w:pPr>
                    <w:rPr>
                      <w:rFonts w:ascii="Arial" w:hAnsi="Arial" w:cs="Arial"/>
                      <w:color w:val="123869" w:themeColor="accent1"/>
                    </w:rPr>
                  </w:pPr>
                  <w:r>
                    <w:rPr>
                      <w:color w:val="123869" w:themeColor="accent1"/>
                    </w:rPr>
                    <w:t>Input Mask – “C”</w:t>
                  </w:r>
                  <w:r w:rsidRPr="00EA0D9E">
                    <w:rPr>
                      <w:rFonts w:ascii="Arial" w:hAnsi="Arial" w:cs="Arial"/>
                      <w:color w:val="123869" w:themeColor="accent1"/>
                    </w:rPr>
                    <w:t xml:space="preserve"> 0000</w:t>
                  </w:r>
                  <w:r>
                    <w:rPr>
                      <w:rFonts w:ascii="Arial" w:hAnsi="Arial" w:cs="Arial"/>
                      <w:color w:val="123869" w:themeColor="accent1"/>
                    </w:rPr>
                    <w:t>00</w:t>
                  </w:r>
                </w:p>
                <w:p w14:paraId="4DB31863" w14:textId="77EEA04F" w:rsidR="00557491" w:rsidRPr="00557491" w:rsidRDefault="00557491" w:rsidP="000028F3">
                  <w:pPr>
                    <w:rPr>
                      <w:color w:val="123869" w:themeColor="accent1"/>
                    </w:rPr>
                  </w:pPr>
                  <w:r w:rsidRPr="00557491">
                    <w:rPr>
                      <w:rFonts w:cs="Arial"/>
                      <w:color w:val="123869" w:themeColor="accent1"/>
                    </w:rPr>
                    <w:t>Caption</w:t>
                  </w:r>
                  <w:r>
                    <w:rPr>
                      <w:rFonts w:cs="Arial"/>
                      <w:color w:val="123869" w:themeColor="accent1"/>
                    </w:rPr>
                    <w:t xml:space="preserve"> – Customer ID</w:t>
                  </w:r>
                </w:p>
              </w:tc>
            </w:tr>
            <w:tr w:rsidR="00557491" w14:paraId="50171088" w14:textId="77777777" w:rsidTr="00557491">
              <w:tc>
                <w:tcPr>
                  <w:tcW w:w="2977" w:type="dxa"/>
                </w:tcPr>
                <w:p w14:paraId="32F476B9" w14:textId="0461C180" w:rsidR="00557491" w:rsidRDefault="00557491" w:rsidP="000028F3">
                  <w:pPr>
                    <w:rPr>
                      <w:color w:val="123869" w:themeColor="accent1"/>
                    </w:rPr>
                  </w:pPr>
                  <w:r>
                    <w:rPr>
                      <w:color w:val="123869" w:themeColor="accent1"/>
                    </w:rPr>
                    <w:t>Problem ID</w:t>
                  </w:r>
                </w:p>
              </w:tc>
              <w:tc>
                <w:tcPr>
                  <w:tcW w:w="2552" w:type="dxa"/>
                </w:tcPr>
                <w:p w14:paraId="677B7192" w14:textId="7EDF7CFE" w:rsidR="00557491" w:rsidRDefault="00557491" w:rsidP="000028F3">
                  <w:pPr>
                    <w:rPr>
                      <w:color w:val="123869" w:themeColor="accent1"/>
                    </w:rPr>
                  </w:pPr>
                  <w:r>
                    <w:rPr>
                      <w:color w:val="123869" w:themeColor="accent1"/>
                    </w:rPr>
                    <w:t>Short text</w:t>
                  </w:r>
                </w:p>
              </w:tc>
              <w:tc>
                <w:tcPr>
                  <w:tcW w:w="4285" w:type="dxa"/>
                </w:tcPr>
                <w:p w14:paraId="2A77A701" w14:textId="77777777" w:rsidR="00557491" w:rsidRDefault="00557491" w:rsidP="000028F3">
                  <w:pPr>
                    <w:rPr>
                      <w:color w:val="123869" w:themeColor="accent1"/>
                    </w:rPr>
                  </w:pPr>
                  <w:r>
                    <w:rPr>
                      <w:color w:val="123869" w:themeColor="accent1"/>
                    </w:rPr>
                    <w:t xml:space="preserve">Field Size – 8 </w:t>
                  </w:r>
                </w:p>
                <w:p w14:paraId="05C0CA21" w14:textId="2B09B63F" w:rsidR="00557491" w:rsidRDefault="00557491" w:rsidP="000028F3">
                  <w:pPr>
                    <w:rPr>
                      <w:color w:val="123869" w:themeColor="accent1"/>
                    </w:rPr>
                  </w:pPr>
                  <w:r>
                    <w:rPr>
                      <w:color w:val="123869" w:themeColor="accent1"/>
                    </w:rPr>
                    <w:t>Input Mask – “SERV”</w:t>
                  </w:r>
                  <w:r w:rsidRPr="00EA0D9E">
                    <w:rPr>
                      <w:rFonts w:ascii="Arial" w:hAnsi="Arial" w:cs="Arial"/>
                      <w:color w:val="123869" w:themeColor="accent1"/>
                    </w:rPr>
                    <w:t xml:space="preserve"> 0000</w:t>
                  </w:r>
                </w:p>
              </w:tc>
            </w:tr>
            <w:tr w:rsidR="00557491" w14:paraId="3B881380" w14:textId="77777777" w:rsidTr="00557491">
              <w:tc>
                <w:tcPr>
                  <w:tcW w:w="2977" w:type="dxa"/>
                </w:tcPr>
                <w:p w14:paraId="1FE20242" w14:textId="5D9E5897" w:rsidR="00557491" w:rsidRDefault="00557491" w:rsidP="000028F3">
                  <w:pPr>
                    <w:rPr>
                      <w:color w:val="123869" w:themeColor="accent1"/>
                    </w:rPr>
                  </w:pPr>
                  <w:r>
                    <w:rPr>
                      <w:color w:val="123869" w:themeColor="accent1"/>
                    </w:rPr>
                    <w:t>Problem Description</w:t>
                  </w:r>
                </w:p>
              </w:tc>
              <w:tc>
                <w:tcPr>
                  <w:tcW w:w="2552" w:type="dxa"/>
                </w:tcPr>
                <w:p w14:paraId="3C7D5114" w14:textId="254E36E2" w:rsidR="00557491" w:rsidRDefault="00557491" w:rsidP="000028F3">
                  <w:pPr>
                    <w:rPr>
                      <w:color w:val="123869" w:themeColor="accent1"/>
                    </w:rPr>
                  </w:pPr>
                  <w:r>
                    <w:rPr>
                      <w:color w:val="123869" w:themeColor="accent1"/>
                    </w:rPr>
                    <w:t>Short Text</w:t>
                  </w:r>
                </w:p>
              </w:tc>
              <w:tc>
                <w:tcPr>
                  <w:tcW w:w="4285" w:type="dxa"/>
                </w:tcPr>
                <w:p w14:paraId="0BD09097" w14:textId="77777777" w:rsidR="00557491" w:rsidRDefault="00557491" w:rsidP="000028F3">
                  <w:pPr>
                    <w:rPr>
                      <w:color w:val="123869" w:themeColor="accent1"/>
                    </w:rPr>
                  </w:pPr>
                  <w:r>
                    <w:rPr>
                      <w:color w:val="123869" w:themeColor="accent1"/>
                    </w:rPr>
                    <w:t>Display Control – Combo box</w:t>
                  </w:r>
                </w:p>
                <w:p w14:paraId="0BE3AB4C" w14:textId="77777777" w:rsidR="00557491" w:rsidRDefault="00557491" w:rsidP="000028F3">
                  <w:pPr>
                    <w:rPr>
                      <w:color w:val="123869" w:themeColor="accent1"/>
                    </w:rPr>
                  </w:pPr>
                  <w:r>
                    <w:rPr>
                      <w:color w:val="123869" w:themeColor="accent1"/>
                    </w:rPr>
                    <w:t>Row Source Type – Table/Query</w:t>
                  </w:r>
                </w:p>
                <w:p w14:paraId="2E9C4176" w14:textId="53DDD98E" w:rsidR="00557491" w:rsidRDefault="00557491" w:rsidP="000028F3">
                  <w:pPr>
                    <w:rPr>
                      <w:color w:val="123869" w:themeColor="accent1"/>
                    </w:rPr>
                  </w:pPr>
                  <w:r>
                    <w:rPr>
                      <w:color w:val="123869" w:themeColor="accent1"/>
                    </w:rPr>
                    <w:t>Row Source – SELECT [Car Problems].[Problem Description] FROM [Car Problem]</w:t>
                  </w:r>
                </w:p>
              </w:tc>
            </w:tr>
            <w:tr w:rsidR="00557491" w14:paraId="40203B8B" w14:textId="77777777" w:rsidTr="00557491">
              <w:tc>
                <w:tcPr>
                  <w:tcW w:w="2977" w:type="dxa"/>
                </w:tcPr>
                <w:p w14:paraId="6E60E1D9" w14:textId="49E1FBFD" w:rsidR="00557491" w:rsidRDefault="00557491" w:rsidP="000028F3">
                  <w:pPr>
                    <w:rPr>
                      <w:color w:val="123869" w:themeColor="accent1"/>
                    </w:rPr>
                  </w:pPr>
                  <w:r>
                    <w:rPr>
                      <w:color w:val="123869" w:themeColor="accent1"/>
                    </w:rPr>
                    <w:t>Problem Cost</w:t>
                  </w:r>
                </w:p>
              </w:tc>
              <w:tc>
                <w:tcPr>
                  <w:tcW w:w="2552" w:type="dxa"/>
                </w:tcPr>
                <w:p w14:paraId="15C5458F" w14:textId="013410C9" w:rsidR="00557491" w:rsidRDefault="00557491" w:rsidP="000028F3">
                  <w:pPr>
                    <w:rPr>
                      <w:color w:val="123869" w:themeColor="accent1"/>
                    </w:rPr>
                  </w:pPr>
                  <w:r>
                    <w:rPr>
                      <w:color w:val="123869" w:themeColor="accent1"/>
                    </w:rPr>
                    <w:t>Short text</w:t>
                  </w:r>
                </w:p>
              </w:tc>
              <w:tc>
                <w:tcPr>
                  <w:tcW w:w="4285" w:type="dxa"/>
                </w:tcPr>
                <w:p w14:paraId="0198143E" w14:textId="77777777" w:rsidR="00557491" w:rsidRDefault="00557491" w:rsidP="000028F3">
                  <w:pPr>
                    <w:rPr>
                      <w:color w:val="123869" w:themeColor="accent1"/>
                    </w:rPr>
                  </w:pPr>
                  <w:r>
                    <w:rPr>
                      <w:color w:val="123869" w:themeColor="accent1"/>
                    </w:rPr>
                    <w:t>Display Control – Combo box</w:t>
                  </w:r>
                </w:p>
                <w:p w14:paraId="4DB3E7ED" w14:textId="77777777" w:rsidR="00557491" w:rsidRDefault="00557491" w:rsidP="000028F3">
                  <w:pPr>
                    <w:rPr>
                      <w:color w:val="123869" w:themeColor="accent1"/>
                    </w:rPr>
                  </w:pPr>
                  <w:r>
                    <w:rPr>
                      <w:color w:val="123869" w:themeColor="accent1"/>
                    </w:rPr>
                    <w:t>Row Source Type – Table/Query</w:t>
                  </w:r>
                </w:p>
                <w:p w14:paraId="4C0A3F03" w14:textId="32343C5C" w:rsidR="00557491" w:rsidRDefault="00557491" w:rsidP="000028F3">
                  <w:pPr>
                    <w:rPr>
                      <w:color w:val="123869" w:themeColor="accent1"/>
                    </w:rPr>
                  </w:pPr>
                  <w:r>
                    <w:rPr>
                      <w:color w:val="123869" w:themeColor="accent1"/>
                    </w:rPr>
                    <w:t>Row Source SELECT [ Car Problems].[Approximate cost] FROM [Car Problems];</w:t>
                  </w:r>
                </w:p>
              </w:tc>
            </w:tr>
            <w:tr w:rsidR="00557491" w14:paraId="36069833" w14:textId="77777777" w:rsidTr="00557491">
              <w:tc>
                <w:tcPr>
                  <w:tcW w:w="2977" w:type="dxa"/>
                </w:tcPr>
                <w:p w14:paraId="2F991B17" w14:textId="342493C1" w:rsidR="00557491" w:rsidRDefault="00557491" w:rsidP="000028F3">
                  <w:pPr>
                    <w:rPr>
                      <w:color w:val="123869" w:themeColor="accent1"/>
                    </w:rPr>
                  </w:pPr>
                  <w:r>
                    <w:rPr>
                      <w:color w:val="123869" w:themeColor="accent1"/>
                    </w:rPr>
                    <w:t>Date of Service</w:t>
                  </w:r>
                </w:p>
              </w:tc>
              <w:tc>
                <w:tcPr>
                  <w:tcW w:w="2552" w:type="dxa"/>
                </w:tcPr>
                <w:p w14:paraId="1FB101CC" w14:textId="11A17102" w:rsidR="00557491" w:rsidRDefault="00557491" w:rsidP="000028F3">
                  <w:pPr>
                    <w:rPr>
                      <w:color w:val="123869" w:themeColor="accent1"/>
                    </w:rPr>
                  </w:pPr>
                  <w:r>
                    <w:rPr>
                      <w:color w:val="123869" w:themeColor="accent1"/>
                    </w:rPr>
                    <w:t>Short Text</w:t>
                  </w:r>
                </w:p>
              </w:tc>
              <w:tc>
                <w:tcPr>
                  <w:tcW w:w="4285" w:type="dxa"/>
                </w:tcPr>
                <w:p w14:paraId="2BB5ED53" w14:textId="77777777" w:rsidR="00557491" w:rsidRDefault="00A078AC" w:rsidP="000028F3">
                  <w:pPr>
                    <w:rPr>
                      <w:color w:val="123869" w:themeColor="accent1"/>
                    </w:rPr>
                  </w:pPr>
                  <w:r>
                    <w:rPr>
                      <w:color w:val="123869" w:themeColor="accent1"/>
                    </w:rPr>
                    <w:t>Display Control – List box</w:t>
                  </w:r>
                </w:p>
                <w:p w14:paraId="3723CB19" w14:textId="77777777" w:rsidR="00A078AC" w:rsidRDefault="00A078AC" w:rsidP="000028F3">
                  <w:pPr>
                    <w:rPr>
                      <w:color w:val="123869" w:themeColor="accent1"/>
                    </w:rPr>
                  </w:pPr>
                  <w:r>
                    <w:rPr>
                      <w:color w:val="123869" w:themeColor="accent1"/>
                    </w:rPr>
                    <w:t>Row Source Type – Table/Query</w:t>
                  </w:r>
                </w:p>
                <w:p w14:paraId="649EAAAD" w14:textId="327F4603" w:rsidR="00A078AC" w:rsidRDefault="00A078AC" w:rsidP="000028F3">
                  <w:pPr>
                    <w:rPr>
                      <w:color w:val="123869" w:themeColor="accent1"/>
                    </w:rPr>
                  </w:pPr>
                  <w:r>
                    <w:rPr>
                      <w:color w:val="123869" w:themeColor="accent1"/>
                    </w:rPr>
                    <w:t>Row Source – SELECT Booking. [Booking Date] FROM Booking;</w:t>
                  </w:r>
                </w:p>
              </w:tc>
            </w:tr>
            <w:tr w:rsidR="00557491" w14:paraId="26B6DBC5" w14:textId="77777777" w:rsidTr="00557491">
              <w:tc>
                <w:tcPr>
                  <w:tcW w:w="2977" w:type="dxa"/>
                </w:tcPr>
                <w:p w14:paraId="36099ED7" w14:textId="2B782AA6" w:rsidR="00557491" w:rsidRDefault="00A078AC" w:rsidP="000028F3">
                  <w:pPr>
                    <w:rPr>
                      <w:color w:val="123869" w:themeColor="accent1"/>
                    </w:rPr>
                  </w:pPr>
                  <w:r>
                    <w:rPr>
                      <w:color w:val="123869" w:themeColor="accent1"/>
                    </w:rPr>
                    <w:t>Spare Parts used</w:t>
                  </w:r>
                </w:p>
              </w:tc>
              <w:tc>
                <w:tcPr>
                  <w:tcW w:w="2552" w:type="dxa"/>
                </w:tcPr>
                <w:p w14:paraId="2A1F6E6E" w14:textId="53817942" w:rsidR="00557491" w:rsidRDefault="00A078AC" w:rsidP="000028F3">
                  <w:pPr>
                    <w:rPr>
                      <w:color w:val="123869" w:themeColor="accent1"/>
                    </w:rPr>
                  </w:pPr>
                  <w:r>
                    <w:rPr>
                      <w:color w:val="123869" w:themeColor="accent1"/>
                    </w:rPr>
                    <w:t>Short text</w:t>
                  </w:r>
                </w:p>
              </w:tc>
              <w:tc>
                <w:tcPr>
                  <w:tcW w:w="4285" w:type="dxa"/>
                </w:tcPr>
                <w:p w14:paraId="4B0A1204" w14:textId="77777777" w:rsidR="00557491" w:rsidRDefault="00A078AC" w:rsidP="000028F3">
                  <w:pPr>
                    <w:rPr>
                      <w:color w:val="123869" w:themeColor="accent1"/>
                    </w:rPr>
                  </w:pPr>
                  <w:r>
                    <w:rPr>
                      <w:color w:val="123869" w:themeColor="accent1"/>
                    </w:rPr>
                    <w:t xml:space="preserve">Display Control – List Box </w:t>
                  </w:r>
                </w:p>
                <w:p w14:paraId="224CEBF9" w14:textId="77777777" w:rsidR="00A078AC" w:rsidRDefault="00A078AC" w:rsidP="000028F3">
                  <w:pPr>
                    <w:rPr>
                      <w:color w:val="123869" w:themeColor="accent1"/>
                    </w:rPr>
                  </w:pPr>
                  <w:r>
                    <w:rPr>
                      <w:color w:val="123869" w:themeColor="accent1"/>
                    </w:rPr>
                    <w:t>Row Source Type – Table/Query</w:t>
                  </w:r>
                </w:p>
                <w:p w14:paraId="12DC4103" w14:textId="04EEFDC7" w:rsidR="00A078AC" w:rsidRDefault="00A078AC" w:rsidP="000028F3">
                  <w:pPr>
                    <w:rPr>
                      <w:color w:val="123869" w:themeColor="accent1"/>
                    </w:rPr>
                  </w:pPr>
                  <w:r>
                    <w:rPr>
                      <w:color w:val="123869" w:themeColor="accent1"/>
                    </w:rPr>
                    <w:t>Row Source – SELECT [Car Spare Parts].[Spare Part Name] FROM [Car Spare Parts];</w:t>
                  </w:r>
                </w:p>
              </w:tc>
            </w:tr>
            <w:tr w:rsidR="00557491" w14:paraId="73C90B42" w14:textId="77777777" w:rsidTr="00557491">
              <w:tc>
                <w:tcPr>
                  <w:tcW w:w="2977" w:type="dxa"/>
                </w:tcPr>
                <w:p w14:paraId="5019D993" w14:textId="2A00A173" w:rsidR="00557491" w:rsidRDefault="00A078AC" w:rsidP="000028F3">
                  <w:pPr>
                    <w:rPr>
                      <w:color w:val="123869" w:themeColor="accent1"/>
                    </w:rPr>
                  </w:pPr>
                  <w:r>
                    <w:rPr>
                      <w:color w:val="123869" w:themeColor="accent1"/>
                    </w:rPr>
                    <w:t>Spare Parts Cost</w:t>
                  </w:r>
                </w:p>
              </w:tc>
              <w:tc>
                <w:tcPr>
                  <w:tcW w:w="2552" w:type="dxa"/>
                </w:tcPr>
                <w:p w14:paraId="0ABCC169" w14:textId="507E250B" w:rsidR="00557491" w:rsidRDefault="00A078AC" w:rsidP="000028F3">
                  <w:pPr>
                    <w:rPr>
                      <w:color w:val="123869" w:themeColor="accent1"/>
                    </w:rPr>
                  </w:pPr>
                  <w:r>
                    <w:rPr>
                      <w:color w:val="123869" w:themeColor="accent1"/>
                    </w:rPr>
                    <w:t>Short Text</w:t>
                  </w:r>
                </w:p>
              </w:tc>
              <w:tc>
                <w:tcPr>
                  <w:tcW w:w="4285" w:type="dxa"/>
                </w:tcPr>
                <w:p w14:paraId="4CF40D08" w14:textId="77777777" w:rsidR="00557491" w:rsidRDefault="00A078AC" w:rsidP="000028F3">
                  <w:pPr>
                    <w:rPr>
                      <w:color w:val="123869" w:themeColor="accent1"/>
                    </w:rPr>
                  </w:pPr>
                  <w:r>
                    <w:rPr>
                      <w:color w:val="123869" w:themeColor="accent1"/>
                    </w:rPr>
                    <w:t>Display Control List Box</w:t>
                  </w:r>
                </w:p>
                <w:p w14:paraId="79191C79" w14:textId="77777777" w:rsidR="00A078AC" w:rsidRDefault="00A078AC" w:rsidP="000028F3">
                  <w:pPr>
                    <w:rPr>
                      <w:color w:val="123869" w:themeColor="accent1"/>
                    </w:rPr>
                  </w:pPr>
                  <w:r>
                    <w:rPr>
                      <w:color w:val="123869" w:themeColor="accent1"/>
                    </w:rPr>
                    <w:t>Row Source Type – Table/Query</w:t>
                  </w:r>
                </w:p>
                <w:p w14:paraId="065486EE" w14:textId="385C6D48" w:rsidR="00A078AC" w:rsidRDefault="00A078AC" w:rsidP="000028F3">
                  <w:pPr>
                    <w:rPr>
                      <w:color w:val="123869" w:themeColor="accent1"/>
                    </w:rPr>
                  </w:pPr>
                  <w:r>
                    <w:rPr>
                      <w:color w:val="123869" w:themeColor="accent1"/>
                    </w:rPr>
                    <w:t>Row Source – SELECT [Car Spare Parts].[Spare Part Price] FROM [Car Spare Parts]</w:t>
                  </w:r>
                </w:p>
              </w:tc>
            </w:tr>
            <w:tr w:rsidR="00557491" w14:paraId="33E38C36" w14:textId="77777777" w:rsidTr="00557491">
              <w:tc>
                <w:tcPr>
                  <w:tcW w:w="2977" w:type="dxa"/>
                </w:tcPr>
                <w:p w14:paraId="02C1E907" w14:textId="6B4FC96D" w:rsidR="00557491" w:rsidRDefault="00A078AC" w:rsidP="000028F3">
                  <w:pPr>
                    <w:rPr>
                      <w:color w:val="123869" w:themeColor="accent1"/>
                    </w:rPr>
                  </w:pPr>
                  <w:r>
                    <w:rPr>
                      <w:color w:val="123869" w:themeColor="accent1"/>
                    </w:rPr>
                    <w:t>Total Cost</w:t>
                  </w:r>
                </w:p>
              </w:tc>
              <w:tc>
                <w:tcPr>
                  <w:tcW w:w="2552" w:type="dxa"/>
                </w:tcPr>
                <w:p w14:paraId="6415635E" w14:textId="17E081D0" w:rsidR="00557491" w:rsidRDefault="00A078AC" w:rsidP="000028F3">
                  <w:pPr>
                    <w:rPr>
                      <w:color w:val="123869" w:themeColor="accent1"/>
                    </w:rPr>
                  </w:pPr>
                  <w:r>
                    <w:rPr>
                      <w:color w:val="123869" w:themeColor="accent1"/>
                    </w:rPr>
                    <w:t>Currency</w:t>
                  </w:r>
                </w:p>
              </w:tc>
              <w:tc>
                <w:tcPr>
                  <w:tcW w:w="4285" w:type="dxa"/>
                </w:tcPr>
                <w:p w14:paraId="23920556" w14:textId="4AAC8E38" w:rsidR="00557491" w:rsidRDefault="00A078AC" w:rsidP="000028F3">
                  <w:pPr>
                    <w:rPr>
                      <w:color w:val="123869" w:themeColor="accent1"/>
                    </w:rPr>
                  </w:pPr>
                  <w:r>
                    <w:rPr>
                      <w:color w:val="123869" w:themeColor="accent1"/>
                    </w:rPr>
                    <w:t>Decimal pla</w:t>
                  </w:r>
                  <w:r w:rsidR="005E49FF">
                    <w:rPr>
                      <w:color w:val="123869" w:themeColor="accent1"/>
                    </w:rPr>
                    <w:t>c</w:t>
                  </w:r>
                  <w:r>
                    <w:rPr>
                      <w:color w:val="123869" w:themeColor="accent1"/>
                    </w:rPr>
                    <w:t>es - 2</w:t>
                  </w:r>
                </w:p>
              </w:tc>
            </w:tr>
          </w:tbl>
          <w:p w14:paraId="2D56A872" w14:textId="3B4CD549" w:rsidR="00557491" w:rsidRDefault="00557491" w:rsidP="000028F3">
            <w:pPr>
              <w:rPr>
                <w:color w:val="123869" w:themeColor="accent1"/>
              </w:rPr>
            </w:pPr>
          </w:p>
          <w:p w14:paraId="1459BF0A" w14:textId="77777777" w:rsidR="00A078AC" w:rsidRDefault="00A078AC" w:rsidP="000028F3">
            <w:pPr>
              <w:rPr>
                <w:color w:val="123869" w:themeColor="accent1"/>
              </w:rPr>
            </w:pPr>
          </w:p>
          <w:p w14:paraId="48D25B82" w14:textId="77777777" w:rsidR="00A078AC" w:rsidRDefault="00A078AC" w:rsidP="000028F3">
            <w:pPr>
              <w:rPr>
                <w:color w:val="123869" w:themeColor="accent1"/>
              </w:rPr>
            </w:pPr>
          </w:p>
          <w:p w14:paraId="202F6416" w14:textId="77777777" w:rsidR="00A078AC" w:rsidRDefault="00A078AC" w:rsidP="000028F3">
            <w:pPr>
              <w:rPr>
                <w:color w:val="123869" w:themeColor="accent1"/>
              </w:rPr>
            </w:pPr>
          </w:p>
          <w:p w14:paraId="2E984B58" w14:textId="77777777" w:rsidR="00A078AC" w:rsidRDefault="00A078AC" w:rsidP="000028F3">
            <w:pPr>
              <w:rPr>
                <w:color w:val="123869" w:themeColor="accent1"/>
              </w:rPr>
            </w:pPr>
          </w:p>
          <w:p w14:paraId="48793AEF" w14:textId="77777777" w:rsidR="00A078AC" w:rsidRDefault="00A078AC" w:rsidP="000028F3">
            <w:pPr>
              <w:rPr>
                <w:color w:val="123869" w:themeColor="accent1"/>
              </w:rPr>
            </w:pPr>
          </w:p>
          <w:p w14:paraId="63C863A4" w14:textId="77777777" w:rsidR="00A078AC" w:rsidRDefault="00A078AC" w:rsidP="000028F3">
            <w:pPr>
              <w:rPr>
                <w:color w:val="123869" w:themeColor="accent1"/>
              </w:rPr>
            </w:pPr>
          </w:p>
          <w:p w14:paraId="2F8089D1" w14:textId="77777777" w:rsidR="00A078AC" w:rsidRDefault="00A078AC" w:rsidP="000028F3">
            <w:pPr>
              <w:rPr>
                <w:color w:val="123869" w:themeColor="accent1"/>
              </w:rPr>
            </w:pPr>
          </w:p>
          <w:p w14:paraId="6DABC346" w14:textId="77777777" w:rsidR="00A078AC" w:rsidRDefault="00A078AC" w:rsidP="000028F3">
            <w:pPr>
              <w:rPr>
                <w:color w:val="123869" w:themeColor="accent1"/>
              </w:rPr>
            </w:pPr>
          </w:p>
          <w:p w14:paraId="548AB991" w14:textId="77777777" w:rsidR="00A078AC" w:rsidRDefault="00A078AC" w:rsidP="000028F3">
            <w:pPr>
              <w:rPr>
                <w:color w:val="123869" w:themeColor="accent1"/>
              </w:rPr>
            </w:pPr>
          </w:p>
          <w:p w14:paraId="63EB5760" w14:textId="77777777" w:rsidR="00A078AC" w:rsidRDefault="00A078AC" w:rsidP="000028F3">
            <w:pPr>
              <w:rPr>
                <w:color w:val="123869" w:themeColor="accent1"/>
              </w:rPr>
            </w:pPr>
          </w:p>
          <w:p w14:paraId="0D9F37F3" w14:textId="36F158E0" w:rsidR="00A078AC" w:rsidRDefault="00A078AC" w:rsidP="000028F3">
            <w:pPr>
              <w:rPr>
                <w:color w:val="123869" w:themeColor="accent1"/>
              </w:rPr>
            </w:pPr>
            <w:r>
              <w:rPr>
                <w:color w:val="123869" w:themeColor="accent1"/>
              </w:rPr>
              <w:t xml:space="preserve">This is the Invoice table from design view: </w:t>
            </w:r>
          </w:p>
          <w:p w14:paraId="76325A68" w14:textId="04C335EE" w:rsidR="00A078AC" w:rsidRDefault="00A078AC" w:rsidP="000028F3">
            <w:pPr>
              <w:rPr>
                <w:color w:val="123869" w:themeColor="accent1"/>
              </w:rPr>
            </w:pPr>
          </w:p>
          <w:p w14:paraId="4FF89F89" w14:textId="170B081E" w:rsidR="00A078AC" w:rsidRDefault="00A078AC" w:rsidP="000028F3">
            <w:pPr>
              <w:rPr>
                <w:color w:val="123869" w:themeColor="accent1"/>
              </w:rPr>
            </w:pPr>
            <w:r>
              <w:rPr>
                <w:noProof/>
              </w:rPr>
              <w:drawing>
                <wp:inline distT="0" distB="0" distL="0" distR="0" wp14:anchorId="79FDFB3C" wp14:editId="1F9C2D9A">
                  <wp:extent cx="6238240" cy="19450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6238240" cy="1945005"/>
                          </a:xfrm>
                          <a:prstGeom prst="rect">
                            <a:avLst/>
                          </a:prstGeom>
                        </pic:spPr>
                      </pic:pic>
                    </a:graphicData>
                  </a:graphic>
                </wp:inline>
              </w:drawing>
            </w:r>
          </w:p>
          <w:p w14:paraId="1D4316EE" w14:textId="4ED2C419" w:rsidR="00A078AC" w:rsidRDefault="00A078AC" w:rsidP="000028F3">
            <w:pPr>
              <w:rPr>
                <w:color w:val="123869" w:themeColor="accent1"/>
              </w:rPr>
            </w:pPr>
          </w:p>
          <w:p w14:paraId="06B9DA43" w14:textId="1C78CABF" w:rsidR="00A078AC" w:rsidRDefault="00A078AC" w:rsidP="000028F3">
            <w:pPr>
              <w:rPr>
                <w:color w:val="123869" w:themeColor="accent1"/>
              </w:rPr>
            </w:pPr>
            <w:r>
              <w:rPr>
                <w:color w:val="123869" w:themeColor="accent1"/>
              </w:rPr>
              <w:t xml:space="preserve">This is the Invoice Table from datasheet view with some testing records: </w:t>
            </w:r>
          </w:p>
          <w:p w14:paraId="6106BAB5" w14:textId="5A3589DE" w:rsidR="00A078AC" w:rsidRDefault="00A078AC" w:rsidP="000028F3">
            <w:pPr>
              <w:rPr>
                <w:color w:val="123869" w:themeColor="accent1"/>
              </w:rPr>
            </w:pPr>
          </w:p>
          <w:p w14:paraId="52F6FADD" w14:textId="1B102E46" w:rsidR="00A078AC" w:rsidRDefault="00A078AC" w:rsidP="000028F3">
            <w:pPr>
              <w:rPr>
                <w:color w:val="123869" w:themeColor="accent1"/>
              </w:rPr>
            </w:pPr>
            <w:r>
              <w:rPr>
                <w:noProof/>
              </w:rPr>
              <w:drawing>
                <wp:inline distT="0" distB="0" distL="0" distR="0" wp14:anchorId="71A2BA05" wp14:editId="0AC74669">
                  <wp:extent cx="6238240" cy="626110"/>
                  <wp:effectExtent l="0" t="0" r="0" b="254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6238240" cy="626110"/>
                          </a:xfrm>
                          <a:prstGeom prst="rect">
                            <a:avLst/>
                          </a:prstGeom>
                        </pic:spPr>
                      </pic:pic>
                    </a:graphicData>
                  </a:graphic>
                </wp:inline>
              </w:drawing>
            </w:r>
          </w:p>
          <w:p w14:paraId="56CBE1A9" w14:textId="47B84646" w:rsidR="00A078AC" w:rsidRDefault="00A078AC" w:rsidP="000028F3">
            <w:pPr>
              <w:rPr>
                <w:color w:val="123869" w:themeColor="accent1"/>
              </w:rPr>
            </w:pPr>
          </w:p>
          <w:p w14:paraId="036CCE57" w14:textId="77777777" w:rsidR="00A078AC" w:rsidRPr="00557491" w:rsidRDefault="00A078AC" w:rsidP="000028F3">
            <w:pPr>
              <w:rPr>
                <w:color w:val="123869" w:themeColor="accent1"/>
              </w:rPr>
            </w:pPr>
          </w:p>
          <w:p w14:paraId="2812C089" w14:textId="34F32273" w:rsidR="00557491" w:rsidRDefault="00A078AC" w:rsidP="000028F3">
            <w:pPr>
              <w:rPr>
                <w:b/>
                <w:bCs/>
                <w:color w:val="123869" w:themeColor="accent1"/>
                <w:sz w:val="28"/>
                <w:szCs w:val="28"/>
              </w:rPr>
            </w:pPr>
            <w:r>
              <w:rPr>
                <w:b/>
                <w:bCs/>
                <w:color w:val="123869" w:themeColor="accent1"/>
                <w:sz w:val="28"/>
                <w:szCs w:val="28"/>
              </w:rPr>
              <w:t xml:space="preserve">         Payment</w:t>
            </w:r>
          </w:p>
          <w:p w14:paraId="6E7D70D0" w14:textId="050C0C5C" w:rsidR="00A078AC" w:rsidRDefault="00A078AC" w:rsidP="000028F3">
            <w:pPr>
              <w:rPr>
                <w:color w:val="123869" w:themeColor="accent1"/>
              </w:rPr>
            </w:pPr>
          </w:p>
          <w:tbl>
            <w:tblPr>
              <w:tblStyle w:val="TableGrid"/>
              <w:tblW w:w="0" w:type="auto"/>
              <w:tblLayout w:type="fixed"/>
              <w:tblLook w:val="04A0" w:firstRow="1" w:lastRow="0" w:firstColumn="1" w:lastColumn="0" w:noHBand="0" w:noVBand="1"/>
            </w:tblPr>
            <w:tblGrid>
              <w:gridCol w:w="2977"/>
              <w:gridCol w:w="2694"/>
              <w:gridCol w:w="4143"/>
            </w:tblGrid>
            <w:tr w:rsidR="00A078AC" w14:paraId="7CA21E00" w14:textId="77777777" w:rsidTr="00A078AC">
              <w:tc>
                <w:tcPr>
                  <w:tcW w:w="2977" w:type="dxa"/>
                </w:tcPr>
                <w:p w14:paraId="33BC5EFD" w14:textId="6F891450" w:rsidR="00A078AC" w:rsidRPr="00D278D3" w:rsidRDefault="00A078AC" w:rsidP="000028F3">
                  <w:pPr>
                    <w:rPr>
                      <w:b/>
                      <w:bCs/>
                      <w:color w:val="123869" w:themeColor="accent1"/>
                    </w:rPr>
                  </w:pPr>
                  <w:r w:rsidRPr="00D278D3">
                    <w:rPr>
                      <w:b/>
                      <w:bCs/>
                      <w:color w:val="123869" w:themeColor="accent1"/>
                    </w:rPr>
                    <w:t>Field Name</w:t>
                  </w:r>
                </w:p>
              </w:tc>
              <w:tc>
                <w:tcPr>
                  <w:tcW w:w="2694" w:type="dxa"/>
                </w:tcPr>
                <w:p w14:paraId="5C94D43E" w14:textId="3367E1A6" w:rsidR="00A078AC" w:rsidRPr="00D278D3" w:rsidRDefault="00A078AC" w:rsidP="000028F3">
                  <w:pPr>
                    <w:rPr>
                      <w:b/>
                      <w:bCs/>
                      <w:color w:val="123869" w:themeColor="accent1"/>
                    </w:rPr>
                  </w:pPr>
                  <w:r w:rsidRPr="00D278D3">
                    <w:rPr>
                      <w:b/>
                      <w:bCs/>
                      <w:color w:val="123869" w:themeColor="accent1"/>
                    </w:rPr>
                    <w:t>Data Type</w:t>
                  </w:r>
                </w:p>
              </w:tc>
              <w:tc>
                <w:tcPr>
                  <w:tcW w:w="4143" w:type="dxa"/>
                </w:tcPr>
                <w:p w14:paraId="549F418A" w14:textId="45EA808C" w:rsidR="00A078AC" w:rsidRPr="00D278D3" w:rsidRDefault="00A078AC" w:rsidP="000028F3">
                  <w:pPr>
                    <w:rPr>
                      <w:b/>
                      <w:bCs/>
                      <w:color w:val="123869" w:themeColor="accent1"/>
                    </w:rPr>
                  </w:pPr>
                  <w:r w:rsidRPr="00D278D3">
                    <w:rPr>
                      <w:b/>
                      <w:bCs/>
                      <w:color w:val="123869" w:themeColor="accent1"/>
                    </w:rPr>
                    <w:t>Field Properties</w:t>
                  </w:r>
                </w:p>
              </w:tc>
            </w:tr>
            <w:tr w:rsidR="00A078AC" w14:paraId="170FB96E" w14:textId="77777777" w:rsidTr="00A078AC">
              <w:tc>
                <w:tcPr>
                  <w:tcW w:w="2977" w:type="dxa"/>
                </w:tcPr>
                <w:p w14:paraId="7265E227" w14:textId="71DADC7F" w:rsidR="00A078AC" w:rsidRDefault="00A078AC" w:rsidP="000028F3">
                  <w:pPr>
                    <w:rPr>
                      <w:color w:val="123869" w:themeColor="accent1"/>
                    </w:rPr>
                  </w:pPr>
                  <w:r>
                    <w:rPr>
                      <w:color w:val="123869" w:themeColor="accent1"/>
                    </w:rPr>
                    <w:t>Payment ID</w:t>
                  </w:r>
                </w:p>
              </w:tc>
              <w:tc>
                <w:tcPr>
                  <w:tcW w:w="2694" w:type="dxa"/>
                </w:tcPr>
                <w:p w14:paraId="49A1F19F" w14:textId="31A8DBB1" w:rsidR="00A078AC" w:rsidRDefault="00A078AC" w:rsidP="000028F3">
                  <w:pPr>
                    <w:rPr>
                      <w:color w:val="123869" w:themeColor="accent1"/>
                    </w:rPr>
                  </w:pPr>
                  <w:r>
                    <w:rPr>
                      <w:color w:val="123869" w:themeColor="accent1"/>
                    </w:rPr>
                    <w:t>Short text</w:t>
                  </w:r>
                </w:p>
              </w:tc>
              <w:tc>
                <w:tcPr>
                  <w:tcW w:w="4143" w:type="dxa"/>
                </w:tcPr>
                <w:p w14:paraId="222FD704" w14:textId="7AB4A5D6" w:rsidR="00A078AC" w:rsidRDefault="00A078AC" w:rsidP="000028F3">
                  <w:pPr>
                    <w:rPr>
                      <w:color w:val="123869" w:themeColor="accent1"/>
                    </w:rPr>
                  </w:pPr>
                  <w:r>
                    <w:rPr>
                      <w:color w:val="123869" w:themeColor="accent1"/>
                    </w:rPr>
                    <w:t>Field Size – 11</w:t>
                  </w:r>
                </w:p>
                <w:p w14:paraId="2880CE27" w14:textId="77777777" w:rsidR="00A078AC" w:rsidRDefault="00A078AC" w:rsidP="000028F3">
                  <w:pPr>
                    <w:rPr>
                      <w:rFonts w:ascii="Arial" w:hAnsi="Arial" w:cs="Arial"/>
                      <w:color w:val="123869" w:themeColor="accent1"/>
                    </w:rPr>
                  </w:pPr>
                  <w:r>
                    <w:rPr>
                      <w:color w:val="123869" w:themeColor="accent1"/>
                    </w:rPr>
                    <w:t>Input Mask – “P-PPP”</w:t>
                  </w:r>
                  <w:r w:rsidRPr="00EA0D9E">
                    <w:rPr>
                      <w:rFonts w:ascii="Arial" w:hAnsi="Arial" w:cs="Arial"/>
                      <w:color w:val="123869" w:themeColor="accent1"/>
                    </w:rPr>
                    <w:t xml:space="preserve"> 0000</w:t>
                  </w:r>
                  <w:r>
                    <w:rPr>
                      <w:rFonts w:ascii="Arial" w:hAnsi="Arial" w:cs="Arial"/>
                      <w:color w:val="123869" w:themeColor="accent1"/>
                    </w:rPr>
                    <w:t>00</w:t>
                  </w:r>
                </w:p>
                <w:p w14:paraId="64BF398D" w14:textId="53A4A651" w:rsidR="00A078AC" w:rsidRDefault="00A078AC" w:rsidP="000028F3">
                  <w:pPr>
                    <w:rPr>
                      <w:color w:val="123869" w:themeColor="accent1"/>
                    </w:rPr>
                  </w:pPr>
                  <w:r>
                    <w:rPr>
                      <w:color w:val="123869" w:themeColor="accent1"/>
                    </w:rPr>
                    <w:t>Caption – Payment Id</w:t>
                  </w:r>
                </w:p>
              </w:tc>
            </w:tr>
            <w:tr w:rsidR="00A078AC" w14:paraId="0A82A4E3" w14:textId="77777777" w:rsidTr="00A078AC">
              <w:tc>
                <w:tcPr>
                  <w:tcW w:w="2977" w:type="dxa"/>
                </w:tcPr>
                <w:p w14:paraId="51497751" w14:textId="2D35B49B" w:rsidR="00A078AC" w:rsidRDefault="00A078AC" w:rsidP="000028F3">
                  <w:pPr>
                    <w:rPr>
                      <w:color w:val="123869" w:themeColor="accent1"/>
                    </w:rPr>
                  </w:pPr>
                  <w:r>
                    <w:rPr>
                      <w:color w:val="123869" w:themeColor="accent1"/>
                    </w:rPr>
                    <w:t>Customer ID</w:t>
                  </w:r>
                </w:p>
              </w:tc>
              <w:tc>
                <w:tcPr>
                  <w:tcW w:w="2694" w:type="dxa"/>
                </w:tcPr>
                <w:p w14:paraId="0A734DC6" w14:textId="2861D102" w:rsidR="00A078AC" w:rsidRDefault="00A078AC" w:rsidP="000028F3">
                  <w:pPr>
                    <w:rPr>
                      <w:color w:val="123869" w:themeColor="accent1"/>
                    </w:rPr>
                  </w:pPr>
                  <w:r>
                    <w:rPr>
                      <w:color w:val="123869" w:themeColor="accent1"/>
                    </w:rPr>
                    <w:t>Short text</w:t>
                  </w:r>
                </w:p>
              </w:tc>
              <w:tc>
                <w:tcPr>
                  <w:tcW w:w="4143" w:type="dxa"/>
                </w:tcPr>
                <w:p w14:paraId="640940C3" w14:textId="5A2571C8" w:rsidR="00A078AC" w:rsidRDefault="00A078AC" w:rsidP="000028F3">
                  <w:pPr>
                    <w:rPr>
                      <w:color w:val="123869" w:themeColor="accent1"/>
                    </w:rPr>
                  </w:pPr>
                  <w:r>
                    <w:rPr>
                      <w:color w:val="123869" w:themeColor="accent1"/>
                    </w:rPr>
                    <w:t>Field size – 10</w:t>
                  </w:r>
                </w:p>
                <w:p w14:paraId="70F51C29" w14:textId="77777777" w:rsidR="00A078AC" w:rsidRDefault="00A078AC" w:rsidP="000028F3">
                  <w:pPr>
                    <w:rPr>
                      <w:rFonts w:ascii="Arial" w:hAnsi="Arial" w:cs="Arial"/>
                      <w:color w:val="123869" w:themeColor="accent1"/>
                    </w:rPr>
                  </w:pPr>
                  <w:r>
                    <w:rPr>
                      <w:color w:val="123869" w:themeColor="accent1"/>
                    </w:rPr>
                    <w:t>Input Mask - “C”</w:t>
                  </w:r>
                  <w:r w:rsidRPr="00EA0D9E">
                    <w:rPr>
                      <w:rFonts w:ascii="Arial" w:hAnsi="Arial" w:cs="Arial"/>
                      <w:color w:val="123869" w:themeColor="accent1"/>
                    </w:rPr>
                    <w:t>0000</w:t>
                  </w:r>
                  <w:r>
                    <w:rPr>
                      <w:rFonts w:ascii="Arial" w:hAnsi="Arial" w:cs="Arial"/>
                      <w:color w:val="123869" w:themeColor="accent1"/>
                    </w:rPr>
                    <w:t>00</w:t>
                  </w:r>
                </w:p>
                <w:p w14:paraId="21FD38DA" w14:textId="77777777" w:rsidR="00A078AC" w:rsidRDefault="00A078AC" w:rsidP="000028F3">
                  <w:pPr>
                    <w:rPr>
                      <w:color w:val="123869" w:themeColor="accent1"/>
                    </w:rPr>
                  </w:pPr>
                  <w:r>
                    <w:rPr>
                      <w:color w:val="123869" w:themeColor="accent1"/>
                    </w:rPr>
                    <w:t>Caption – Customer ID</w:t>
                  </w:r>
                </w:p>
                <w:p w14:paraId="047B5543" w14:textId="2696C565" w:rsidR="00A078AC" w:rsidRDefault="00A078AC" w:rsidP="000028F3">
                  <w:pPr>
                    <w:rPr>
                      <w:color w:val="123869" w:themeColor="accent1"/>
                    </w:rPr>
                  </w:pPr>
                  <w:r>
                    <w:rPr>
                      <w:color w:val="123869" w:themeColor="accent1"/>
                    </w:rPr>
                    <w:t>Required - Yes</w:t>
                  </w:r>
                </w:p>
              </w:tc>
            </w:tr>
            <w:tr w:rsidR="00A078AC" w14:paraId="3662334B" w14:textId="77777777" w:rsidTr="00A078AC">
              <w:tc>
                <w:tcPr>
                  <w:tcW w:w="2977" w:type="dxa"/>
                </w:tcPr>
                <w:p w14:paraId="50FC5F1F" w14:textId="5FF447AB" w:rsidR="00A078AC" w:rsidRDefault="00A078AC" w:rsidP="000028F3">
                  <w:pPr>
                    <w:rPr>
                      <w:color w:val="123869" w:themeColor="accent1"/>
                    </w:rPr>
                  </w:pPr>
                  <w:r>
                    <w:rPr>
                      <w:color w:val="123869" w:themeColor="accent1"/>
                    </w:rPr>
                    <w:t>Date of Payment</w:t>
                  </w:r>
                </w:p>
              </w:tc>
              <w:tc>
                <w:tcPr>
                  <w:tcW w:w="2694" w:type="dxa"/>
                </w:tcPr>
                <w:p w14:paraId="7CDA0D1D" w14:textId="5F42E27D" w:rsidR="00A078AC" w:rsidRDefault="00A078AC" w:rsidP="000028F3">
                  <w:pPr>
                    <w:rPr>
                      <w:color w:val="123869" w:themeColor="accent1"/>
                    </w:rPr>
                  </w:pPr>
                  <w:r>
                    <w:rPr>
                      <w:color w:val="123869" w:themeColor="accent1"/>
                    </w:rPr>
                    <w:t>Date/Time</w:t>
                  </w:r>
                </w:p>
              </w:tc>
              <w:tc>
                <w:tcPr>
                  <w:tcW w:w="4143" w:type="dxa"/>
                </w:tcPr>
                <w:p w14:paraId="5435FE1B" w14:textId="011F8212" w:rsidR="00A078AC" w:rsidRDefault="00A078AC" w:rsidP="000028F3">
                  <w:pPr>
                    <w:rPr>
                      <w:color w:val="123869" w:themeColor="accent1"/>
                    </w:rPr>
                  </w:pPr>
                  <w:r>
                    <w:rPr>
                      <w:color w:val="123869" w:themeColor="accent1"/>
                    </w:rPr>
                    <w:t>-</w:t>
                  </w:r>
                </w:p>
              </w:tc>
            </w:tr>
            <w:tr w:rsidR="00A078AC" w14:paraId="01E26ABC" w14:textId="77777777" w:rsidTr="00A078AC">
              <w:tc>
                <w:tcPr>
                  <w:tcW w:w="2977" w:type="dxa"/>
                </w:tcPr>
                <w:p w14:paraId="705683C8" w14:textId="2D1BB794" w:rsidR="00A078AC" w:rsidRDefault="00A078AC" w:rsidP="000028F3">
                  <w:pPr>
                    <w:rPr>
                      <w:color w:val="123869" w:themeColor="accent1"/>
                    </w:rPr>
                  </w:pPr>
                  <w:r>
                    <w:rPr>
                      <w:color w:val="123869" w:themeColor="accent1"/>
                    </w:rPr>
                    <w:t xml:space="preserve">Payment Method </w:t>
                  </w:r>
                </w:p>
              </w:tc>
              <w:tc>
                <w:tcPr>
                  <w:tcW w:w="2694" w:type="dxa"/>
                </w:tcPr>
                <w:p w14:paraId="420A910F" w14:textId="1735C12E" w:rsidR="00A078AC" w:rsidRDefault="00A078AC" w:rsidP="000028F3">
                  <w:pPr>
                    <w:rPr>
                      <w:color w:val="123869" w:themeColor="accent1"/>
                    </w:rPr>
                  </w:pPr>
                  <w:r>
                    <w:rPr>
                      <w:color w:val="123869" w:themeColor="accent1"/>
                    </w:rPr>
                    <w:t>Short text</w:t>
                  </w:r>
                </w:p>
              </w:tc>
              <w:tc>
                <w:tcPr>
                  <w:tcW w:w="4143" w:type="dxa"/>
                </w:tcPr>
                <w:p w14:paraId="7E8A0D50" w14:textId="77777777" w:rsidR="00A078AC" w:rsidRDefault="00A078AC" w:rsidP="000028F3">
                  <w:pPr>
                    <w:rPr>
                      <w:color w:val="123869" w:themeColor="accent1"/>
                    </w:rPr>
                  </w:pPr>
                  <w:r>
                    <w:rPr>
                      <w:color w:val="123869" w:themeColor="accent1"/>
                    </w:rPr>
                    <w:t>Display Control – Combo box</w:t>
                  </w:r>
                </w:p>
                <w:p w14:paraId="4ADCCDCB" w14:textId="77777777" w:rsidR="00A078AC" w:rsidRDefault="00A078AC" w:rsidP="000028F3">
                  <w:pPr>
                    <w:rPr>
                      <w:color w:val="123869" w:themeColor="accent1"/>
                    </w:rPr>
                  </w:pPr>
                  <w:r>
                    <w:rPr>
                      <w:color w:val="123869" w:themeColor="accent1"/>
                    </w:rPr>
                    <w:t>Row Source Type – Value List</w:t>
                  </w:r>
                </w:p>
                <w:p w14:paraId="2A6BBA9A" w14:textId="3A239851" w:rsidR="00A078AC" w:rsidRDefault="00A078AC" w:rsidP="000028F3">
                  <w:pPr>
                    <w:rPr>
                      <w:color w:val="123869" w:themeColor="accent1"/>
                    </w:rPr>
                  </w:pPr>
                  <w:r>
                    <w:rPr>
                      <w:color w:val="123869" w:themeColor="accent1"/>
                    </w:rPr>
                    <w:t xml:space="preserve">Row Source - </w:t>
                  </w:r>
                  <w:r w:rsidRPr="00A078AC">
                    <w:rPr>
                      <w:color w:val="123869" w:themeColor="accent1"/>
                    </w:rPr>
                    <w:t>"</w:t>
                  </w:r>
                  <w:proofErr w:type="spellStart"/>
                  <w:r w:rsidRPr="00A078AC">
                    <w:rPr>
                      <w:color w:val="123869" w:themeColor="accent1"/>
                    </w:rPr>
                    <w:t>Cash";"Credit</w:t>
                  </w:r>
                  <w:proofErr w:type="spellEnd"/>
                  <w:r w:rsidRPr="00A078AC">
                    <w:rPr>
                      <w:color w:val="123869" w:themeColor="accent1"/>
                    </w:rPr>
                    <w:t xml:space="preserve"> </w:t>
                  </w:r>
                  <w:proofErr w:type="spellStart"/>
                  <w:r w:rsidRPr="00A078AC">
                    <w:rPr>
                      <w:color w:val="123869" w:themeColor="accent1"/>
                    </w:rPr>
                    <w:t>Card";"Debit</w:t>
                  </w:r>
                  <w:proofErr w:type="spellEnd"/>
                  <w:r w:rsidRPr="00A078AC">
                    <w:rPr>
                      <w:color w:val="123869" w:themeColor="accent1"/>
                    </w:rPr>
                    <w:t xml:space="preserve"> </w:t>
                  </w:r>
                  <w:proofErr w:type="spellStart"/>
                  <w:r w:rsidRPr="00A078AC">
                    <w:rPr>
                      <w:color w:val="123869" w:themeColor="accent1"/>
                    </w:rPr>
                    <w:t>Card";"Cheque";"Pay</w:t>
                  </w:r>
                  <w:proofErr w:type="spellEnd"/>
                  <w:r w:rsidRPr="00A078AC">
                    <w:rPr>
                      <w:color w:val="123869" w:themeColor="accent1"/>
                    </w:rPr>
                    <w:t xml:space="preserve"> Order"</w:t>
                  </w:r>
                </w:p>
              </w:tc>
            </w:tr>
            <w:tr w:rsidR="00A078AC" w14:paraId="3E2E9268" w14:textId="77777777" w:rsidTr="00A078AC">
              <w:tc>
                <w:tcPr>
                  <w:tcW w:w="2977" w:type="dxa"/>
                </w:tcPr>
                <w:p w14:paraId="66255808" w14:textId="59DA1E0C" w:rsidR="00A078AC" w:rsidRDefault="00A078AC" w:rsidP="000028F3">
                  <w:pPr>
                    <w:rPr>
                      <w:color w:val="123869" w:themeColor="accent1"/>
                    </w:rPr>
                  </w:pPr>
                  <w:r>
                    <w:rPr>
                      <w:color w:val="123869" w:themeColor="accent1"/>
                    </w:rPr>
                    <w:t>Problem ID</w:t>
                  </w:r>
                </w:p>
              </w:tc>
              <w:tc>
                <w:tcPr>
                  <w:tcW w:w="2694" w:type="dxa"/>
                </w:tcPr>
                <w:p w14:paraId="41AF0B6B" w14:textId="2BF0500E" w:rsidR="00A078AC" w:rsidRDefault="00A078AC" w:rsidP="000028F3">
                  <w:pPr>
                    <w:rPr>
                      <w:color w:val="123869" w:themeColor="accent1"/>
                    </w:rPr>
                  </w:pPr>
                  <w:r>
                    <w:rPr>
                      <w:color w:val="123869" w:themeColor="accent1"/>
                    </w:rPr>
                    <w:t>Short text</w:t>
                  </w:r>
                </w:p>
              </w:tc>
              <w:tc>
                <w:tcPr>
                  <w:tcW w:w="4143" w:type="dxa"/>
                </w:tcPr>
                <w:p w14:paraId="510B66B5" w14:textId="77777777" w:rsidR="00A078AC" w:rsidRDefault="00A078AC" w:rsidP="00A078AC">
                  <w:pPr>
                    <w:rPr>
                      <w:color w:val="123869" w:themeColor="accent1"/>
                    </w:rPr>
                  </w:pPr>
                  <w:r>
                    <w:rPr>
                      <w:color w:val="123869" w:themeColor="accent1"/>
                    </w:rPr>
                    <w:t>Display Control – Combo box</w:t>
                  </w:r>
                </w:p>
                <w:p w14:paraId="3D70014D" w14:textId="7BC6252F" w:rsidR="00A078AC" w:rsidRDefault="00A078AC" w:rsidP="00A078AC">
                  <w:pPr>
                    <w:rPr>
                      <w:color w:val="123869" w:themeColor="accent1"/>
                    </w:rPr>
                  </w:pPr>
                  <w:r>
                    <w:rPr>
                      <w:color w:val="123869" w:themeColor="accent1"/>
                    </w:rPr>
                    <w:t>Row Source Type – Table / Query</w:t>
                  </w:r>
                </w:p>
                <w:p w14:paraId="7355D08C" w14:textId="22D1C398" w:rsidR="00A078AC" w:rsidRDefault="00A078AC" w:rsidP="00A078AC">
                  <w:pPr>
                    <w:rPr>
                      <w:color w:val="123869" w:themeColor="accent1"/>
                    </w:rPr>
                  </w:pPr>
                  <w:r>
                    <w:rPr>
                      <w:color w:val="123869" w:themeColor="accent1"/>
                    </w:rPr>
                    <w:t xml:space="preserve">Row Source - </w:t>
                  </w:r>
                  <w:r w:rsidRPr="00A078AC">
                    <w:rPr>
                      <w:color w:val="123869" w:themeColor="accent1"/>
                    </w:rPr>
                    <w:t>SELECT [Car Problems].[Problem Identification Number] FROM [Car Problems];</w:t>
                  </w:r>
                </w:p>
              </w:tc>
            </w:tr>
            <w:tr w:rsidR="00A078AC" w14:paraId="15260921" w14:textId="77777777" w:rsidTr="00A078AC">
              <w:tc>
                <w:tcPr>
                  <w:tcW w:w="2977" w:type="dxa"/>
                </w:tcPr>
                <w:p w14:paraId="1BB369E3" w14:textId="3607378F" w:rsidR="00A078AC" w:rsidRDefault="00A078AC" w:rsidP="000028F3">
                  <w:pPr>
                    <w:rPr>
                      <w:color w:val="123869" w:themeColor="accent1"/>
                    </w:rPr>
                  </w:pPr>
                  <w:r>
                    <w:rPr>
                      <w:color w:val="123869" w:themeColor="accent1"/>
                    </w:rPr>
                    <w:t>Problem Description</w:t>
                  </w:r>
                </w:p>
              </w:tc>
              <w:tc>
                <w:tcPr>
                  <w:tcW w:w="2694" w:type="dxa"/>
                </w:tcPr>
                <w:p w14:paraId="4CF1F597" w14:textId="32B74DB6" w:rsidR="00A078AC" w:rsidRDefault="00A078AC" w:rsidP="000028F3">
                  <w:pPr>
                    <w:rPr>
                      <w:color w:val="123869" w:themeColor="accent1"/>
                    </w:rPr>
                  </w:pPr>
                  <w:r>
                    <w:rPr>
                      <w:color w:val="123869" w:themeColor="accent1"/>
                    </w:rPr>
                    <w:t>Short text</w:t>
                  </w:r>
                </w:p>
              </w:tc>
              <w:tc>
                <w:tcPr>
                  <w:tcW w:w="4143" w:type="dxa"/>
                </w:tcPr>
                <w:p w14:paraId="7F8CC475" w14:textId="77777777" w:rsidR="00A078AC" w:rsidRDefault="00A078AC" w:rsidP="00A078AC">
                  <w:pPr>
                    <w:rPr>
                      <w:color w:val="123869" w:themeColor="accent1"/>
                    </w:rPr>
                  </w:pPr>
                  <w:r>
                    <w:rPr>
                      <w:color w:val="123869" w:themeColor="accent1"/>
                    </w:rPr>
                    <w:t>Display Control – Combo box</w:t>
                  </w:r>
                </w:p>
                <w:p w14:paraId="5659B6DC" w14:textId="77777777" w:rsidR="00A078AC" w:rsidRDefault="00A078AC" w:rsidP="00A078AC">
                  <w:pPr>
                    <w:rPr>
                      <w:color w:val="123869" w:themeColor="accent1"/>
                    </w:rPr>
                  </w:pPr>
                  <w:r>
                    <w:rPr>
                      <w:color w:val="123869" w:themeColor="accent1"/>
                    </w:rPr>
                    <w:t>Row Source Type – Table / Query</w:t>
                  </w:r>
                </w:p>
                <w:p w14:paraId="796790AC" w14:textId="4870D143" w:rsidR="00A078AC" w:rsidRDefault="00A078AC" w:rsidP="00A078AC">
                  <w:pPr>
                    <w:rPr>
                      <w:color w:val="123869" w:themeColor="accent1"/>
                    </w:rPr>
                  </w:pPr>
                  <w:r>
                    <w:rPr>
                      <w:color w:val="123869" w:themeColor="accent1"/>
                    </w:rPr>
                    <w:t xml:space="preserve">Row Source - </w:t>
                  </w:r>
                  <w:r w:rsidRPr="00A078AC">
                    <w:rPr>
                      <w:color w:val="123869" w:themeColor="accent1"/>
                    </w:rPr>
                    <w:t>SELECT [Car Problems].[Problem</w:t>
                  </w:r>
                  <w:r>
                    <w:rPr>
                      <w:color w:val="123869" w:themeColor="accent1"/>
                    </w:rPr>
                    <w:t xml:space="preserve"> Description</w:t>
                  </w:r>
                  <w:r w:rsidRPr="00A078AC">
                    <w:rPr>
                      <w:color w:val="123869" w:themeColor="accent1"/>
                    </w:rPr>
                    <w:t>] FROM [Car Problems];</w:t>
                  </w:r>
                </w:p>
              </w:tc>
            </w:tr>
            <w:tr w:rsidR="00A078AC" w14:paraId="3C73BED2" w14:textId="77777777" w:rsidTr="00A078AC">
              <w:trPr>
                <w:trHeight w:val="288"/>
              </w:trPr>
              <w:tc>
                <w:tcPr>
                  <w:tcW w:w="2977" w:type="dxa"/>
                </w:tcPr>
                <w:p w14:paraId="6F38E72A" w14:textId="21E1BEE4" w:rsidR="00A078AC" w:rsidRDefault="00A078AC" w:rsidP="000028F3">
                  <w:pPr>
                    <w:rPr>
                      <w:color w:val="123869" w:themeColor="accent1"/>
                    </w:rPr>
                  </w:pPr>
                  <w:r>
                    <w:rPr>
                      <w:color w:val="123869" w:themeColor="accent1"/>
                    </w:rPr>
                    <w:t>Total Cost</w:t>
                  </w:r>
                </w:p>
              </w:tc>
              <w:tc>
                <w:tcPr>
                  <w:tcW w:w="2694" w:type="dxa"/>
                </w:tcPr>
                <w:p w14:paraId="75092E97" w14:textId="236E659F" w:rsidR="00A078AC" w:rsidRDefault="00A078AC" w:rsidP="000028F3">
                  <w:pPr>
                    <w:rPr>
                      <w:color w:val="123869" w:themeColor="accent1"/>
                    </w:rPr>
                  </w:pPr>
                  <w:r>
                    <w:rPr>
                      <w:color w:val="123869" w:themeColor="accent1"/>
                    </w:rPr>
                    <w:t>Currency</w:t>
                  </w:r>
                </w:p>
              </w:tc>
              <w:tc>
                <w:tcPr>
                  <w:tcW w:w="4143" w:type="dxa"/>
                </w:tcPr>
                <w:p w14:paraId="7C4D4C44" w14:textId="6E006FA5" w:rsidR="00A078AC" w:rsidRDefault="00A078AC" w:rsidP="000028F3">
                  <w:pPr>
                    <w:rPr>
                      <w:color w:val="123869" w:themeColor="accent1"/>
                    </w:rPr>
                  </w:pPr>
                  <w:r>
                    <w:rPr>
                      <w:color w:val="123869" w:themeColor="accent1"/>
                    </w:rPr>
                    <w:t>Decimal Places - 2</w:t>
                  </w:r>
                </w:p>
              </w:tc>
            </w:tr>
          </w:tbl>
          <w:p w14:paraId="3A42D29B" w14:textId="77777777" w:rsidR="00A078AC" w:rsidRPr="00A078AC" w:rsidRDefault="00A078AC" w:rsidP="000028F3">
            <w:pPr>
              <w:rPr>
                <w:color w:val="123869" w:themeColor="accent1"/>
              </w:rPr>
            </w:pPr>
          </w:p>
          <w:p w14:paraId="54BCC210" w14:textId="3E11C70B" w:rsidR="00557491" w:rsidRDefault="00557491" w:rsidP="000028F3">
            <w:pPr>
              <w:rPr>
                <w:color w:val="123869" w:themeColor="accent1"/>
                <w:sz w:val="28"/>
                <w:szCs w:val="28"/>
              </w:rPr>
            </w:pPr>
          </w:p>
          <w:p w14:paraId="51A1C578" w14:textId="5707A0DC" w:rsidR="00F21DBF" w:rsidRDefault="00A078AC" w:rsidP="00F21DBF">
            <w:pPr>
              <w:rPr>
                <w:color w:val="123869" w:themeColor="accent1"/>
              </w:rPr>
            </w:pPr>
            <w:r>
              <w:rPr>
                <w:color w:val="123869" w:themeColor="accent1"/>
              </w:rPr>
              <w:t xml:space="preserve">This is the Payment table from design view: </w:t>
            </w:r>
          </w:p>
          <w:p w14:paraId="5AB2EA7E" w14:textId="1CDAC40F" w:rsidR="00A078AC" w:rsidRDefault="00A078AC" w:rsidP="00F21DBF">
            <w:pPr>
              <w:rPr>
                <w:color w:val="123869" w:themeColor="accent1"/>
              </w:rPr>
            </w:pPr>
          </w:p>
          <w:p w14:paraId="0FA03697" w14:textId="6858409B" w:rsidR="00A078AC" w:rsidRDefault="00A078AC" w:rsidP="00F21DBF">
            <w:pPr>
              <w:rPr>
                <w:color w:val="123869" w:themeColor="accent1"/>
              </w:rPr>
            </w:pPr>
            <w:r>
              <w:rPr>
                <w:noProof/>
              </w:rPr>
              <w:drawing>
                <wp:inline distT="0" distB="0" distL="0" distR="0" wp14:anchorId="4FCEFDC2" wp14:editId="52E9E354">
                  <wp:extent cx="5257800" cy="1704975"/>
                  <wp:effectExtent l="0" t="0" r="0" b="952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257800" cy="1704975"/>
                          </a:xfrm>
                          <a:prstGeom prst="rect">
                            <a:avLst/>
                          </a:prstGeom>
                        </pic:spPr>
                      </pic:pic>
                    </a:graphicData>
                  </a:graphic>
                </wp:inline>
              </w:drawing>
            </w:r>
          </w:p>
          <w:p w14:paraId="1CB36CF4" w14:textId="77777777" w:rsidR="00A078AC" w:rsidRPr="00522F92" w:rsidRDefault="00A078AC" w:rsidP="00F21DBF">
            <w:pPr>
              <w:rPr>
                <w:color w:val="123869" w:themeColor="accent1"/>
              </w:rPr>
            </w:pPr>
          </w:p>
          <w:p w14:paraId="0C4DA055" w14:textId="331D5771" w:rsidR="00F21DBF" w:rsidRDefault="00A078AC" w:rsidP="00F21DBF">
            <w:pPr>
              <w:rPr>
                <w:color w:val="123869" w:themeColor="accent1"/>
              </w:rPr>
            </w:pPr>
            <w:r>
              <w:rPr>
                <w:color w:val="123869" w:themeColor="accent1"/>
              </w:rPr>
              <w:t>This is the Payment table from datasheet view with some testing records:</w:t>
            </w:r>
          </w:p>
          <w:p w14:paraId="07B05A4E" w14:textId="1385040F" w:rsidR="00A078AC" w:rsidRDefault="00A078AC" w:rsidP="00F21DBF">
            <w:pPr>
              <w:rPr>
                <w:color w:val="123869" w:themeColor="accent1"/>
              </w:rPr>
            </w:pPr>
          </w:p>
          <w:p w14:paraId="70F95CE2" w14:textId="24812E91" w:rsidR="00A078AC" w:rsidRPr="00522F92" w:rsidRDefault="00A078AC" w:rsidP="00F21DBF">
            <w:pPr>
              <w:rPr>
                <w:color w:val="123869" w:themeColor="accent1"/>
              </w:rPr>
            </w:pPr>
            <w:r>
              <w:rPr>
                <w:noProof/>
              </w:rPr>
              <w:drawing>
                <wp:inline distT="0" distB="0" distL="0" distR="0" wp14:anchorId="0AE446B2" wp14:editId="7278E238">
                  <wp:extent cx="6238240" cy="73152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6238240" cy="731520"/>
                          </a:xfrm>
                          <a:prstGeom prst="rect">
                            <a:avLst/>
                          </a:prstGeom>
                        </pic:spPr>
                      </pic:pic>
                    </a:graphicData>
                  </a:graphic>
                </wp:inline>
              </w:drawing>
            </w:r>
          </w:p>
          <w:p w14:paraId="335360C3" w14:textId="20B3E7BE" w:rsidR="00A078AC" w:rsidRDefault="00A078AC" w:rsidP="000028F3">
            <w:pPr>
              <w:rPr>
                <w:color w:val="123869" w:themeColor="accent1"/>
              </w:rPr>
            </w:pPr>
          </w:p>
          <w:p w14:paraId="30CE21C4" w14:textId="78AD8DCC" w:rsidR="00A078AC" w:rsidRDefault="00A078AC" w:rsidP="000028F3">
            <w:pPr>
              <w:rPr>
                <w:b/>
                <w:bCs/>
                <w:color w:val="123869" w:themeColor="accent1"/>
                <w:sz w:val="28"/>
                <w:szCs w:val="28"/>
              </w:rPr>
            </w:pPr>
            <w:r>
              <w:rPr>
                <w:b/>
                <w:bCs/>
                <w:color w:val="123869" w:themeColor="accent1"/>
                <w:sz w:val="28"/>
                <w:szCs w:val="28"/>
              </w:rPr>
              <w:t xml:space="preserve">         SP Invoice</w:t>
            </w:r>
          </w:p>
          <w:p w14:paraId="3525B343" w14:textId="025AD767" w:rsidR="00A078AC" w:rsidRDefault="00A078AC" w:rsidP="000028F3">
            <w:pPr>
              <w:rPr>
                <w:b/>
                <w:bCs/>
                <w:color w:val="123869" w:themeColor="accent1"/>
                <w:sz w:val="28"/>
                <w:szCs w:val="28"/>
              </w:rPr>
            </w:pPr>
          </w:p>
          <w:tbl>
            <w:tblPr>
              <w:tblStyle w:val="TableGrid"/>
              <w:tblW w:w="0" w:type="auto"/>
              <w:tblLayout w:type="fixed"/>
              <w:tblLook w:val="04A0" w:firstRow="1" w:lastRow="0" w:firstColumn="1" w:lastColumn="0" w:noHBand="0" w:noVBand="1"/>
            </w:tblPr>
            <w:tblGrid>
              <w:gridCol w:w="2977"/>
              <w:gridCol w:w="2410"/>
              <w:gridCol w:w="4427"/>
            </w:tblGrid>
            <w:tr w:rsidR="005E49FF" w14:paraId="30FA2831" w14:textId="77777777" w:rsidTr="005E49FF">
              <w:tc>
                <w:tcPr>
                  <w:tcW w:w="2977" w:type="dxa"/>
                </w:tcPr>
                <w:p w14:paraId="663E99D5" w14:textId="47CE612D" w:rsidR="005E49FF" w:rsidRPr="00D278D3" w:rsidRDefault="005E49FF" w:rsidP="000028F3">
                  <w:pPr>
                    <w:rPr>
                      <w:b/>
                      <w:bCs/>
                      <w:color w:val="123869" w:themeColor="accent1"/>
                    </w:rPr>
                  </w:pPr>
                  <w:r w:rsidRPr="00D278D3">
                    <w:rPr>
                      <w:b/>
                      <w:bCs/>
                      <w:color w:val="123869" w:themeColor="accent1"/>
                    </w:rPr>
                    <w:t>Field Name</w:t>
                  </w:r>
                </w:p>
              </w:tc>
              <w:tc>
                <w:tcPr>
                  <w:tcW w:w="2410" w:type="dxa"/>
                </w:tcPr>
                <w:p w14:paraId="0AA06443" w14:textId="23518F31" w:rsidR="005E49FF" w:rsidRPr="00D278D3" w:rsidRDefault="005E49FF" w:rsidP="000028F3">
                  <w:pPr>
                    <w:rPr>
                      <w:b/>
                      <w:bCs/>
                      <w:color w:val="123869" w:themeColor="accent1"/>
                    </w:rPr>
                  </w:pPr>
                  <w:r w:rsidRPr="00D278D3">
                    <w:rPr>
                      <w:b/>
                      <w:bCs/>
                      <w:color w:val="123869" w:themeColor="accent1"/>
                    </w:rPr>
                    <w:t>Data Type</w:t>
                  </w:r>
                </w:p>
              </w:tc>
              <w:tc>
                <w:tcPr>
                  <w:tcW w:w="4427" w:type="dxa"/>
                </w:tcPr>
                <w:p w14:paraId="463316B0" w14:textId="1940D3EA" w:rsidR="005E49FF" w:rsidRPr="00D278D3" w:rsidRDefault="005E49FF" w:rsidP="000028F3">
                  <w:pPr>
                    <w:rPr>
                      <w:b/>
                      <w:bCs/>
                      <w:color w:val="123869" w:themeColor="accent1"/>
                    </w:rPr>
                  </w:pPr>
                  <w:r w:rsidRPr="00D278D3">
                    <w:rPr>
                      <w:b/>
                      <w:bCs/>
                      <w:color w:val="123869" w:themeColor="accent1"/>
                    </w:rPr>
                    <w:t>Field Properties</w:t>
                  </w:r>
                </w:p>
              </w:tc>
            </w:tr>
            <w:tr w:rsidR="005E49FF" w14:paraId="6ABDEC69" w14:textId="77777777" w:rsidTr="005E49FF">
              <w:tc>
                <w:tcPr>
                  <w:tcW w:w="2977" w:type="dxa"/>
                </w:tcPr>
                <w:p w14:paraId="07E4B9DE" w14:textId="50CD41D4" w:rsidR="005E49FF" w:rsidRDefault="005E49FF" w:rsidP="000028F3">
                  <w:pPr>
                    <w:rPr>
                      <w:color w:val="123869" w:themeColor="accent1"/>
                    </w:rPr>
                  </w:pPr>
                  <w:proofErr w:type="spellStart"/>
                  <w:r>
                    <w:rPr>
                      <w:color w:val="123869" w:themeColor="accent1"/>
                    </w:rPr>
                    <w:t>SP_Invoice</w:t>
                  </w:r>
                  <w:proofErr w:type="spellEnd"/>
                  <w:r>
                    <w:rPr>
                      <w:color w:val="123869" w:themeColor="accent1"/>
                    </w:rPr>
                    <w:t xml:space="preserve"> ID</w:t>
                  </w:r>
                </w:p>
              </w:tc>
              <w:tc>
                <w:tcPr>
                  <w:tcW w:w="2410" w:type="dxa"/>
                </w:tcPr>
                <w:p w14:paraId="6CBB39DC" w14:textId="4424B418" w:rsidR="005E49FF" w:rsidRDefault="005E49FF" w:rsidP="000028F3">
                  <w:pPr>
                    <w:rPr>
                      <w:color w:val="123869" w:themeColor="accent1"/>
                    </w:rPr>
                  </w:pPr>
                  <w:r>
                    <w:rPr>
                      <w:color w:val="123869" w:themeColor="accent1"/>
                    </w:rPr>
                    <w:t>Short text</w:t>
                  </w:r>
                </w:p>
              </w:tc>
              <w:tc>
                <w:tcPr>
                  <w:tcW w:w="4427" w:type="dxa"/>
                </w:tcPr>
                <w:p w14:paraId="7094F71C" w14:textId="77777777" w:rsidR="005E49FF" w:rsidRDefault="005E49FF" w:rsidP="000028F3">
                  <w:pPr>
                    <w:rPr>
                      <w:rFonts w:ascii="Arial" w:hAnsi="Arial" w:cs="Arial"/>
                      <w:color w:val="123869" w:themeColor="accent1"/>
                    </w:rPr>
                  </w:pPr>
                  <w:r>
                    <w:rPr>
                      <w:color w:val="123869" w:themeColor="accent1"/>
                    </w:rPr>
                    <w:t>Input Mask – “SPINVOICE NO”</w:t>
                  </w:r>
                  <w:r w:rsidRPr="00EA0D9E">
                    <w:rPr>
                      <w:rFonts w:ascii="Arial" w:hAnsi="Arial" w:cs="Arial"/>
                      <w:color w:val="123869" w:themeColor="accent1"/>
                    </w:rPr>
                    <w:t xml:space="preserve"> 0000</w:t>
                  </w:r>
                  <w:r>
                    <w:rPr>
                      <w:rFonts w:ascii="Arial" w:hAnsi="Arial" w:cs="Arial"/>
                      <w:color w:val="123869" w:themeColor="accent1"/>
                    </w:rPr>
                    <w:t>0</w:t>
                  </w:r>
                </w:p>
                <w:p w14:paraId="65A7A04F" w14:textId="5F83A78A" w:rsidR="005E49FF" w:rsidRDefault="005E49FF" w:rsidP="000028F3">
                  <w:pPr>
                    <w:rPr>
                      <w:color w:val="123869" w:themeColor="accent1"/>
                    </w:rPr>
                  </w:pPr>
                  <w:r>
                    <w:rPr>
                      <w:color w:val="123869" w:themeColor="accent1"/>
                    </w:rPr>
                    <w:t>Caption – Spare Parts Invoice ID</w:t>
                  </w:r>
                </w:p>
              </w:tc>
            </w:tr>
            <w:tr w:rsidR="005E49FF" w14:paraId="0C2C0AA2" w14:textId="77777777" w:rsidTr="005E49FF">
              <w:tc>
                <w:tcPr>
                  <w:tcW w:w="2977" w:type="dxa"/>
                </w:tcPr>
                <w:p w14:paraId="13235FB3" w14:textId="7511FAD0" w:rsidR="005E49FF" w:rsidRDefault="005E49FF" w:rsidP="000028F3">
                  <w:pPr>
                    <w:rPr>
                      <w:color w:val="123869" w:themeColor="accent1"/>
                    </w:rPr>
                  </w:pPr>
                  <w:r>
                    <w:rPr>
                      <w:color w:val="123869" w:themeColor="accent1"/>
                    </w:rPr>
                    <w:t>Customer ID</w:t>
                  </w:r>
                </w:p>
              </w:tc>
              <w:tc>
                <w:tcPr>
                  <w:tcW w:w="2410" w:type="dxa"/>
                </w:tcPr>
                <w:p w14:paraId="4F1B0A8D" w14:textId="7C959E4E" w:rsidR="005E49FF" w:rsidRDefault="005E49FF" w:rsidP="000028F3">
                  <w:pPr>
                    <w:rPr>
                      <w:color w:val="123869" w:themeColor="accent1"/>
                    </w:rPr>
                  </w:pPr>
                  <w:r>
                    <w:rPr>
                      <w:color w:val="123869" w:themeColor="accent1"/>
                    </w:rPr>
                    <w:t>Short text</w:t>
                  </w:r>
                </w:p>
              </w:tc>
              <w:tc>
                <w:tcPr>
                  <w:tcW w:w="4427" w:type="dxa"/>
                </w:tcPr>
                <w:p w14:paraId="727CAD48" w14:textId="77777777" w:rsidR="005E49FF" w:rsidRDefault="005E49FF" w:rsidP="000028F3">
                  <w:pPr>
                    <w:rPr>
                      <w:rFonts w:ascii="Arial" w:hAnsi="Arial" w:cs="Arial"/>
                      <w:color w:val="123869" w:themeColor="accent1"/>
                    </w:rPr>
                  </w:pPr>
                  <w:r>
                    <w:rPr>
                      <w:color w:val="123869" w:themeColor="accent1"/>
                    </w:rPr>
                    <w:t>Input Mask – “C”</w:t>
                  </w:r>
                  <w:r w:rsidRPr="00EA0D9E">
                    <w:rPr>
                      <w:rFonts w:ascii="Arial" w:hAnsi="Arial" w:cs="Arial"/>
                      <w:color w:val="123869" w:themeColor="accent1"/>
                    </w:rPr>
                    <w:t xml:space="preserve"> 0000</w:t>
                  </w:r>
                  <w:r>
                    <w:rPr>
                      <w:rFonts w:ascii="Arial" w:hAnsi="Arial" w:cs="Arial"/>
                      <w:color w:val="123869" w:themeColor="accent1"/>
                    </w:rPr>
                    <w:t>0</w:t>
                  </w:r>
                  <w:r w:rsidRPr="00EA0D9E">
                    <w:rPr>
                      <w:rFonts w:ascii="Arial" w:hAnsi="Arial" w:cs="Arial"/>
                      <w:color w:val="123869" w:themeColor="accent1"/>
                    </w:rPr>
                    <w:t>0</w:t>
                  </w:r>
                </w:p>
                <w:p w14:paraId="5B70A9B9" w14:textId="04F85DBB" w:rsidR="005E49FF" w:rsidRPr="005E49FF" w:rsidRDefault="005E49FF" w:rsidP="000028F3">
                  <w:pPr>
                    <w:rPr>
                      <w:rFonts w:cs="Arial"/>
                      <w:color w:val="123869" w:themeColor="accent1"/>
                    </w:rPr>
                  </w:pPr>
                  <w:r w:rsidRPr="005E49FF">
                    <w:rPr>
                      <w:rFonts w:cs="Arial"/>
                      <w:color w:val="123869" w:themeColor="accent1"/>
                    </w:rPr>
                    <w:t>Required - Yes</w:t>
                  </w:r>
                </w:p>
              </w:tc>
            </w:tr>
            <w:tr w:rsidR="005E49FF" w14:paraId="54574801" w14:textId="77777777" w:rsidTr="005E49FF">
              <w:tc>
                <w:tcPr>
                  <w:tcW w:w="2977" w:type="dxa"/>
                </w:tcPr>
                <w:p w14:paraId="10A095F6" w14:textId="3F7AD52E" w:rsidR="005E49FF" w:rsidRDefault="005E49FF" w:rsidP="000028F3">
                  <w:pPr>
                    <w:rPr>
                      <w:color w:val="123869" w:themeColor="accent1"/>
                    </w:rPr>
                  </w:pPr>
                  <w:r>
                    <w:rPr>
                      <w:color w:val="123869" w:themeColor="accent1"/>
                    </w:rPr>
                    <w:t>Store ID</w:t>
                  </w:r>
                </w:p>
              </w:tc>
              <w:tc>
                <w:tcPr>
                  <w:tcW w:w="2410" w:type="dxa"/>
                </w:tcPr>
                <w:p w14:paraId="7BA5BF2D" w14:textId="2A47EC18" w:rsidR="005E49FF" w:rsidRDefault="005E49FF" w:rsidP="000028F3">
                  <w:pPr>
                    <w:rPr>
                      <w:color w:val="123869" w:themeColor="accent1"/>
                    </w:rPr>
                  </w:pPr>
                  <w:r>
                    <w:rPr>
                      <w:color w:val="123869" w:themeColor="accent1"/>
                    </w:rPr>
                    <w:t>Short text</w:t>
                  </w:r>
                </w:p>
              </w:tc>
              <w:tc>
                <w:tcPr>
                  <w:tcW w:w="4427" w:type="dxa"/>
                </w:tcPr>
                <w:p w14:paraId="2E816DA2" w14:textId="77777777" w:rsidR="005E49FF" w:rsidRDefault="005E49FF" w:rsidP="000028F3">
                  <w:pPr>
                    <w:rPr>
                      <w:color w:val="123869" w:themeColor="accent1"/>
                    </w:rPr>
                  </w:pPr>
                  <w:r>
                    <w:rPr>
                      <w:color w:val="123869" w:themeColor="accent1"/>
                    </w:rPr>
                    <w:t>Display Control – Combo box</w:t>
                  </w:r>
                </w:p>
                <w:p w14:paraId="12FDD2FC" w14:textId="77777777" w:rsidR="005E49FF" w:rsidRDefault="005E49FF" w:rsidP="000028F3">
                  <w:pPr>
                    <w:rPr>
                      <w:color w:val="123869" w:themeColor="accent1"/>
                    </w:rPr>
                  </w:pPr>
                  <w:r>
                    <w:rPr>
                      <w:color w:val="123869" w:themeColor="accent1"/>
                    </w:rPr>
                    <w:t>Row Source Type – Table/Query</w:t>
                  </w:r>
                </w:p>
                <w:p w14:paraId="20A4261F" w14:textId="0BAAAF59" w:rsidR="005E49FF" w:rsidRDefault="005E49FF" w:rsidP="000028F3">
                  <w:pPr>
                    <w:rPr>
                      <w:color w:val="123869" w:themeColor="accent1"/>
                    </w:rPr>
                  </w:pPr>
                  <w:r>
                    <w:rPr>
                      <w:color w:val="123869" w:themeColor="accent1"/>
                    </w:rPr>
                    <w:t>Row Source – SELECT[Spare Parts Inventory].[Store ID] FROM [Store Parts Inventory];</w:t>
                  </w:r>
                </w:p>
              </w:tc>
            </w:tr>
            <w:tr w:rsidR="005E49FF" w14:paraId="792681D4" w14:textId="77777777" w:rsidTr="005E49FF">
              <w:tc>
                <w:tcPr>
                  <w:tcW w:w="2977" w:type="dxa"/>
                </w:tcPr>
                <w:p w14:paraId="337238EA" w14:textId="4DAB245F" w:rsidR="005E49FF" w:rsidRDefault="005E49FF" w:rsidP="000028F3">
                  <w:pPr>
                    <w:rPr>
                      <w:color w:val="123869" w:themeColor="accent1"/>
                    </w:rPr>
                  </w:pPr>
                  <w:r>
                    <w:rPr>
                      <w:color w:val="123869" w:themeColor="accent1"/>
                    </w:rPr>
                    <w:t>Spare Part ID</w:t>
                  </w:r>
                </w:p>
              </w:tc>
              <w:tc>
                <w:tcPr>
                  <w:tcW w:w="2410" w:type="dxa"/>
                </w:tcPr>
                <w:p w14:paraId="3FFE27B9" w14:textId="468E04EC" w:rsidR="005E49FF" w:rsidRDefault="005E49FF" w:rsidP="000028F3">
                  <w:pPr>
                    <w:rPr>
                      <w:color w:val="123869" w:themeColor="accent1"/>
                    </w:rPr>
                  </w:pPr>
                  <w:r>
                    <w:rPr>
                      <w:color w:val="123869" w:themeColor="accent1"/>
                    </w:rPr>
                    <w:t>Short text</w:t>
                  </w:r>
                </w:p>
              </w:tc>
              <w:tc>
                <w:tcPr>
                  <w:tcW w:w="4427" w:type="dxa"/>
                </w:tcPr>
                <w:p w14:paraId="5EAF0DDE" w14:textId="77777777" w:rsidR="005E49FF" w:rsidRDefault="005E49FF" w:rsidP="005E49FF">
                  <w:pPr>
                    <w:rPr>
                      <w:color w:val="123869" w:themeColor="accent1"/>
                    </w:rPr>
                  </w:pPr>
                  <w:r>
                    <w:rPr>
                      <w:color w:val="123869" w:themeColor="accent1"/>
                    </w:rPr>
                    <w:t>Display Control – Combo box</w:t>
                  </w:r>
                </w:p>
                <w:p w14:paraId="7CB3E50C" w14:textId="77777777" w:rsidR="005E49FF" w:rsidRDefault="005E49FF" w:rsidP="005E49FF">
                  <w:pPr>
                    <w:rPr>
                      <w:color w:val="123869" w:themeColor="accent1"/>
                    </w:rPr>
                  </w:pPr>
                  <w:r>
                    <w:rPr>
                      <w:color w:val="123869" w:themeColor="accent1"/>
                    </w:rPr>
                    <w:t>Row Source Type – Table/Query</w:t>
                  </w:r>
                </w:p>
                <w:p w14:paraId="1446BF53" w14:textId="0B1584F1" w:rsidR="005E49FF" w:rsidRDefault="005E49FF" w:rsidP="005E49FF">
                  <w:pPr>
                    <w:rPr>
                      <w:color w:val="123869" w:themeColor="accent1"/>
                    </w:rPr>
                  </w:pPr>
                  <w:r>
                    <w:rPr>
                      <w:color w:val="123869" w:themeColor="accent1"/>
                    </w:rPr>
                    <w:t>Row Source – SELECT[Spare Parts Inventory].[Spare Part ID] FROM [Store Parts Inventory];</w:t>
                  </w:r>
                </w:p>
              </w:tc>
            </w:tr>
            <w:tr w:rsidR="005E49FF" w14:paraId="79E9FB74" w14:textId="77777777" w:rsidTr="005E49FF">
              <w:tc>
                <w:tcPr>
                  <w:tcW w:w="2977" w:type="dxa"/>
                </w:tcPr>
                <w:p w14:paraId="554FA870" w14:textId="28C948D9" w:rsidR="005E49FF" w:rsidRDefault="005E49FF" w:rsidP="000028F3">
                  <w:pPr>
                    <w:rPr>
                      <w:color w:val="123869" w:themeColor="accent1"/>
                    </w:rPr>
                  </w:pPr>
                  <w:r>
                    <w:rPr>
                      <w:color w:val="123869" w:themeColor="accent1"/>
                    </w:rPr>
                    <w:t>Spare Part Name</w:t>
                  </w:r>
                </w:p>
              </w:tc>
              <w:tc>
                <w:tcPr>
                  <w:tcW w:w="2410" w:type="dxa"/>
                </w:tcPr>
                <w:p w14:paraId="6BFDA56E" w14:textId="6675E37E" w:rsidR="005E49FF" w:rsidRDefault="005E49FF" w:rsidP="000028F3">
                  <w:pPr>
                    <w:rPr>
                      <w:color w:val="123869" w:themeColor="accent1"/>
                    </w:rPr>
                  </w:pPr>
                  <w:r>
                    <w:rPr>
                      <w:color w:val="123869" w:themeColor="accent1"/>
                    </w:rPr>
                    <w:t>Short text</w:t>
                  </w:r>
                </w:p>
              </w:tc>
              <w:tc>
                <w:tcPr>
                  <w:tcW w:w="4427" w:type="dxa"/>
                </w:tcPr>
                <w:p w14:paraId="5399BD3C" w14:textId="77777777" w:rsidR="005E49FF" w:rsidRDefault="005E49FF" w:rsidP="005E49FF">
                  <w:pPr>
                    <w:rPr>
                      <w:color w:val="123869" w:themeColor="accent1"/>
                    </w:rPr>
                  </w:pPr>
                  <w:r>
                    <w:rPr>
                      <w:color w:val="123869" w:themeColor="accent1"/>
                    </w:rPr>
                    <w:t>Display Control – Combo box</w:t>
                  </w:r>
                </w:p>
                <w:p w14:paraId="4BFD7CAA" w14:textId="77777777" w:rsidR="005E49FF" w:rsidRDefault="005E49FF" w:rsidP="005E49FF">
                  <w:pPr>
                    <w:rPr>
                      <w:color w:val="123869" w:themeColor="accent1"/>
                    </w:rPr>
                  </w:pPr>
                  <w:r>
                    <w:rPr>
                      <w:color w:val="123869" w:themeColor="accent1"/>
                    </w:rPr>
                    <w:t>Row Source Type – Table/Query</w:t>
                  </w:r>
                </w:p>
                <w:p w14:paraId="7CC05781" w14:textId="26ECFACB" w:rsidR="005E49FF" w:rsidRDefault="005E49FF" w:rsidP="005E49FF">
                  <w:pPr>
                    <w:rPr>
                      <w:color w:val="123869" w:themeColor="accent1"/>
                    </w:rPr>
                  </w:pPr>
                  <w:r>
                    <w:rPr>
                      <w:color w:val="123869" w:themeColor="accent1"/>
                    </w:rPr>
                    <w:t>Row Source – SELECT[Spare Parts Inventory].[Spare Part Name] FROM [Store Parts Inventory];</w:t>
                  </w:r>
                </w:p>
              </w:tc>
            </w:tr>
            <w:tr w:rsidR="005E49FF" w14:paraId="4B9ABDC2" w14:textId="77777777" w:rsidTr="005E49FF">
              <w:tc>
                <w:tcPr>
                  <w:tcW w:w="2977" w:type="dxa"/>
                </w:tcPr>
                <w:p w14:paraId="20607A44" w14:textId="1C3A98D1" w:rsidR="005E49FF" w:rsidRDefault="005E49FF" w:rsidP="000028F3">
                  <w:pPr>
                    <w:rPr>
                      <w:color w:val="123869" w:themeColor="accent1"/>
                    </w:rPr>
                  </w:pPr>
                  <w:r>
                    <w:rPr>
                      <w:color w:val="123869" w:themeColor="accent1"/>
                    </w:rPr>
                    <w:t>Price</w:t>
                  </w:r>
                </w:p>
              </w:tc>
              <w:tc>
                <w:tcPr>
                  <w:tcW w:w="2410" w:type="dxa"/>
                </w:tcPr>
                <w:p w14:paraId="303F568D" w14:textId="62659ADA" w:rsidR="005E49FF" w:rsidRDefault="005E49FF" w:rsidP="000028F3">
                  <w:pPr>
                    <w:rPr>
                      <w:color w:val="123869" w:themeColor="accent1"/>
                    </w:rPr>
                  </w:pPr>
                  <w:r>
                    <w:rPr>
                      <w:color w:val="123869" w:themeColor="accent1"/>
                    </w:rPr>
                    <w:t>Short text</w:t>
                  </w:r>
                </w:p>
              </w:tc>
              <w:tc>
                <w:tcPr>
                  <w:tcW w:w="4427" w:type="dxa"/>
                </w:tcPr>
                <w:p w14:paraId="6C5E023A" w14:textId="77777777" w:rsidR="005E49FF" w:rsidRDefault="005E49FF" w:rsidP="005E49FF">
                  <w:pPr>
                    <w:rPr>
                      <w:color w:val="123869" w:themeColor="accent1"/>
                    </w:rPr>
                  </w:pPr>
                  <w:r>
                    <w:rPr>
                      <w:color w:val="123869" w:themeColor="accent1"/>
                    </w:rPr>
                    <w:t>Display Control – Combo box</w:t>
                  </w:r>
                </w:p>
                <w:p w14:paraId="6D886C05" w14:textId="77777777" w:rsidR="005E49FF" w:rsidRDefault="005E49FF" w:rsidP="005E49FF">
                  <w:pPr>
                    <w:rPr>
                      <w:color w:val="123869" w:themeColor="accent1"/>
                    </w:rPr>
                  </w:pPr>
                  <w:r>
                    <w:rPr>
                      <w:color w:val="123869" w:themeColor="accent1"/>
                    </w:rPr>
                    <w:t>Row Source Type – Table/Query</w:t>
                  </w:r>
                </w:p>
                <w:p w14:paraId="08E81C85" w14:textId="7A9A06EB" w:rsidR="005E49FF" w:rsidRDefault="005E49FF" w:rsidP="005E49FF">
                  <w:pPr>
                    <w:rPr>
                      <w:color w:val="123869" w:themeColor="accent1"/>
                    </w:rPr>
                  </w:pPr>
                  <w:r>
                    <w:rPr>
                      <w:color w:val="123869" w:themeColor="accent1"/>
                    </w:rPr>
                    <w:t>Row Source – SELECT[Car Spare Parts].[Spare Part Price] FROM [Car Spare Parts];</w:t>
                  </w:r>
                </w:p>
              </w:tc>
            </w:tr>
            <w:tr w:rsidR="005E49FF" w14:paraId="3EEEF577" w14:textId="77777777" w:rsidTr="005E49FF">
              <w:tc>
                <w:tcPr>
                  <w:tcW w:w="2977" w:type="dxa"/>
                </w:tcPr>
                <w:p w14:paraId="0A6E9219" w14:textId="56C2083A" w:rsidR="005E49FF" w:rsidRDefault="005E49FF" w:rsidP="000028F3">
                  <w:pPr>
                    <w:rPr>
                      <w:color w:val="123869" w:themeColor="accent1"/>
                    </w:rPr>
                  </w:pPr>
                  <w:r>
                    <w:rPr>
                      <w:color w:val="123869" w:themeColor="accent1"/>
                    </w:rPr>
                    <w:t>Quantity</w:t>
                  </w:r>
                </w:p>
              </w:tc>
              <w:tc>
                <w:tcPr>
                  <w:tcW w:w="2410" w:type="dxa"/>
                </w:tcPr>
                <w:p w14:paraId="4EE77BA8" w14:textId="04181899" w:rsidR="005E49FF" w:rsidRDefault="005E49FF" w:rsidP="000028F3">
                  <w:pPr>
                    <w:rPr>
                      <w:color w:val="123869" w:themeColor="accent1"/>
                    </w:rPr>
                  </w:pPr>
                  <w:r>
                    <w:rPr>
                      <w:color w:val="123869" w:themeColor="accent1"/>
                    </w:rPr>
                    <w:t>Number</w:t>
                  </w:r>
                </w:p>
              </w:tc>
              <w:tc>
                <w:tcPr>
                  <w:tcW w:w="4427" w:type="dxa"/>
                </w:tcPr>
                <w:p w14:paraId="217FCD2D" w14:textId="020856E4" w:rsidR="005E49FF" w:rsidRDefault="005E49FF" w:rsidP="000028F3">
                  <w:pPr>
                    <w:rPr>
                      <w:color w:val="123869" w:themeColor="accent1"/>
                    </w:rPr>
                  </w:pPr>
                  <w:r>
                    <w:rPr>
                      <w:color w:val="123869" w:themeColor="accent1"/>
                    </w:rPr>
                    <w:t>-</w:t>
                  </w:r>
                </w:p>
              </w:tc>
            </w:tr>
            <w:tr w:rsidR="005E49FF" w14:paraId="5AF7403A" w14:textId="77777777" w:rsidTr="005E49FF">
              <w:tc>
                <w:tcPr>
                  <w:tcW w:w="2977" w:type="dxa"/>
                </w:tcPr>
                <w:p w14:paraId="704B9FF5" w14:textId="744C3A03" w:rsidR="005E49FF" w:rsidRDefault="005E49FF" w:rsidP="000028F3">
                  <w:pPr>
                    <w:rPr>
                      <w:color w:val="123869" w:themeColor="accent1"/>
                    </w:rPr>
                  </w:pPr>
                  <w:r>
                    <w:rPr>
                      <w:color w:val="123869" w:themeColor="accent1"/>
                    </w:rPr>
                    <w:t>Total Cost</w:t>
                  </w:r>
                </w:p>
              </w:tc>
              <w:tc>
                <w:tcPr>
                  <w:tcW w:w="2410" w:type="dxa"/>
                </w:tcPr>
                <w:p w14:paraId="20447005" w14:textId="57BFA002" w:rsidR="005E49FF" w:rsidRDefault="005E49FF" w:rsidP="000028F3">
                  <w:pPr>
                    <w:rPr>
                      <w:color w:val="123869" w:themeColor="accent1"/>
                    </w:rPr>
                  </w:pPr>
                  <w:r>
                    <w:rPr>
                      <w:color w:val="123869" w:themeColor="accent1"/>
                    </w:rPr>
                    <w:t>Currency</w:t>
                  </w:r>
                </w:p>
              </w:tc>
              <w:tc>
                <w:tcPr>
                  <w:tcW w:w="4427" w:type="dxa"/>
                </w:tcPr>
                <w:p w14:paraId="7C8A2696" w14:textId="3B8CE45C" w:rsidR="005E49FF" w:rsidRDefault="005E49FF" w:rsidP="000028F3">
                  <w:pPr>
                    <w:rPr>
                      <w:color w:val="123869" w:themeColor="accent1"/>
                    </w:rPr>
                  </w:pPr>
                  <w:r>
                    <w:rPr>
                      <w:color w:val="123869" w:themeColor="accent1"/>
                    </w:rPr>
                    <w:t>Decimal places - 2</w:t>
                  </w:r>
                </w:p>
              </w:tc>
            </w:tr>
          </w:tbl>
          <w:p w14:paraId="72063786" w14:textId="77777777" w:rsidR="00A078AC" w:rsidRPr="00A078AC" w:rsidRDefault="00A078AC" w:rsidP="000028F3">
            <w:pPr>
              <w:rPr>
                <w:color w:val="123869" w:themeColor="accent1"/>
              </w:rPr>
            </w:pPr>
          </w:p>
          <w:p w14:paraId="6C8ED94F" w14:textId="77777777" w:rsidR="00B3141B" w:rsidRDefault="005E49FF" w:rsidP="000028F3">
            <w:pPr>
              <w:rPr>
                <w:color w:val="123869" w:themeColor="accent1"/>
              </w:rPr>
            </w:pPr>
            <w:r>
              <w:rPr>
                <w:color w:val="123869" w:themeColor="accent1"/>
              </w:rPr>
              <w:t xml:space="preserve">This is the SP Invoice table in the design view: </w:t>
            </w:r>
          </w:p>
          <w:p w14:paraId="3BAFE1B5" w14:textId="77777777" w:rsidR="005E49FF" w:rsidRDefault="005E49FF" w:rsidP="000028F3">
            <w:pPr>
              <w:rPr>
                <w:color w:val="123869" w:themeColor="accent1"/>
              </w:rPr>
            </w:pPr>
          </w:p>
          <w:p w14:paraId="70B17746" w14:textId="77777777" w:rsidR="005E49FF" w:rsidRDefault="005E49FF" w:rsidP="000028F3">
            <w:pPr>
              <w:rPr>
                <w:color w:val="123869" w:themeColor="accent1"/>
              </w:rPr>
            </w:pPr>
            <w:r>
              <w:rPr>
                <w:noProof/>
              </w:rPr>
              <w:drawing>
                <wp:inline distT="0" distB="0" distL="0" distR="0" wp14:anchorId="4A63CE9E" wp14:editId="71FA6387">
                  <wp:extent cx="6238240" cy="171767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6238240" cy="1717675"/>
                          </a:xfrm>
                          <a:prstGeom prst="rect">
                            <a:avLst/>
                          </a:prstGeom>
                        </pic:spPr>
                      </pic:pic>
                    </a:graphicData>
                  </a:graphic>
                </wp:inline>
              </w:drawing>
            </w:r>
          </w:p>
          <w:p w14:paraId="35CC4EDD" w14:textId="77777777" w:rsidR="005E49FF" w:rsidRDefault="005E49FF" w:rsidP="000028F3">
            <w:pPr>
              <w:rPr>
                <w:color w:val="123869" w:themeColor="accent1"/>
              </w:rPr>
            </w:pPr>
          </w:p>
          <w:p w14:paraId="285242A2" w14:textId="77777777" w:rsidR="005E49FF" w:rsidRDefault="005E49FF" w:rsidP="000028F3">
            <w:pPr>
              <w:rPr>
                <w:color w:val="123869" w:themeColor="accent1"/>
              </w:rPr>
            </w:pPr>
            <w:r>
              <w:rPr>
                <w:color w:val="123869" w:themeColor="accent1"/>
              </w:rPr>
              <w:t>This is the SP Invoice table in the datasheet view with some testing data:</w:t>
            </w:r>
          </w:p>
          <w:p w14:paraId="1935A6B0" w14:textId="77777777" w:rsidR="005E49FF" w:rsidRDefault="005E49FF" w:rsidP="000028F3">
            <w:pPr>
              <w:rPr>
                <w:color w:val="123869" w:themeColor="accent1"/>
              </w:rPr>
            </w:pPr>
          </w:p>
          <w:p w14:paraId="21FA4D08" w14:textId="77777777" w:rsidR="005E49FF" w:rsidRDefault="005E49FF" w:rsidP="000028F3">
            <w:pPr>
              <w:rPr>
                <w:color w:val="123869" w:themeColor="accent1"/>
              </w:rPr>
            </w:pPr>
            <w:r>
              <w:rPr>
                <w:noProof/>
              </w:rPr>
              <w:drawing>
                <wp:inline distT="0" distB="0" distL="0" distR="0" wp14:anchorId="39ACE4DA" wp14:editId="38D45DE8">
                  <wp:extent cx="6238240" cy="63627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6238240" cy="636270"/>
                          </a:xfrm>
                          <a:prstGeom prst="rect">
                            <a:avLst/>
                          </a:prstGeom>
                        </pic:spPr>
                      </pic:pic>
                    </a:graphicData>
                  </a:graphic>
                </wp:inline>
              </w:drawing>
            </w:r>
          </w:p>
          <w:p w14:paraId="6ED8D429" w14:textId="77777777" w:rsidR="005E49FF" w:rsidRDefault="005E49FF" w:rsidP="000028F3">
            <w:pPr>
              <w:rPr>
                <w:color w:val="123869" w:themeColor="accent1"/>
              </w:rPr>
            </w:pPr>
          </w:p>
          <w:p w14:paraId="5B85B62B" w14:textId="77777777" w:rsidR="005E49FF" w:rsidRDefault="005E49FF" w:rsidP="000028F3">
            <w:pPr>
              <w:rPr>
                <w:b/>
                <w:bCs/>
                <w:color w:val="123869" w:themeColor="accent1"/>
                <w:sz w:val="28"/>
                <w:szCs w:val="28"/>
              </w:rPr>
            </w:pPr>
            <w:r>
              <w:rPr>
                <w:color w:val="123869" w:themeColor="accent1"/>
              </w:rPr>
              <w:t xml:space="preserve">      </w:t>
            </w:r>
            <w:r>
              <w:rPr>
                <w:b/>
                <w:bCs/>
                <w:color w:val="123869" w:themeColor="accent1"/>
                <w:sz w:val="28"/>
                <w:szCs w:val="28"/>
              </w:rPr>
              <w:t xml:space="preserve">    Spare Parts Inventory</w:t>
            </w:r>
          </w:p>
          <w:p w14:paraId="0F571FA5" w14:textId="1C65C4E0" w:rsidR="005474A9" w:rsidRDefault="005474A9" w:rsidP="000028F3">
            <w:pPr>
              <w:rPr>
                <w:color w:val="123869" w:themeColor="accent1"/>
              </w:rPr>
            </w:pPr>
          </w:p>
          <w:p w14:paraId="073E873E" w14:textId="237ECC30" w:rsidR="005474A9" w:rsidRDefault="005474A9" w:rsidP="000028F3">
            <w:pPr>
              <w:rPr>
                <w:color w:val="123869" w:themeColor="accent1"/>
              </w:rPr>
            </w:pPr>
            <w:r>
              <w:rPr>
                <w:color w:val="123869" w:themeColor="accent1"/>
              </w:rPr>
              <w:t xml:space="preserve">This is the Spare Parts Inventory table from the design view: </w:t>
            </w:r>
          </w:p>
          <w:tbl>
            <w:tblPr>
              <w:tblStyle w:val="TableGrid"/>
              <w:tblpPr w:leftFromText="180" w:rightFromText="180" w:vertAnchor="text" w:horzAnchor="margin" w:tblpY="-305"/>
              <w:tblOverlap w:val="never"/>
              <w:tblW w:w="0" w:type="auto"/>
              <w:tblLayout w:type="fixed"/>
              <w:tblLook w:val="04A0" w:firstRow="1" w:lastRow="0" w:firstColumn="1" w:lastColumn="0" w:noHBand="0" w:noVBand="1"/>
            </w:tblPr>
            <w:tblGrid>
              <w:gridCol w:w="3271"/>
              <w:gridCol w:w="3271"/>
              <w:gridCol w:w="3272"/>
            </w:tblGrid>
            <w:tr w:rsidR="005474A9" w14:paraId="69C93029" w14:textId="77777777" w:rsidTr="005474A9">
              <w:tc>
                <w:tcPr>
                  <w:tcW w:w="3271" w:type="dxa"/>
                </w:tcPr>
                <w:p w14:paraId="63221E63" w14:textId="77777777" w:rsidR="005474A9" w:rsidRPr="00D278D3" w:rsidRDefault="005474A9" w:rsidP="005474A9">
                  <w:pPr>
                    <w:rPr>
                      <w:b/>
                      <w:bCs/>
                      <w:color w:val="123869" w:themeColor="accent1"/>
                    </w:rPr>
                  </w:pPr>
                  <w:r w:rsidRPr="00D278D3">
                    <w:rPr>
                      <w:b/>
                      <w:bCs/>
                      <w:color w:val="123869" w:themeColor="accent1"/>
                    </w:rPr>
                    <w:t>Field Name</w:t>
                  </w:r>
                </w:p>
              </w:tc>
              <w:tc>
                <w:tcPr>
                  <w:tcW w:w="3271" w:type="dxa"/>
                </w:tcPr>
                <w:p w14:paraId="2EF4956E" w14:textId="77777777" w:rsidR="005474A9" w:rsidRPr="00D278D3" w:rsidRDefault="005474A9" w:rsidP="005474A9">
                  <w:pPr>
                    <w:rPr>
                      <w:b/>
                      <w:bCs/>
                      <w:color w:val="123869" w:themeColor="accent1"/>
                    </w:rPr>
                  </w:pPr>
                  <w:r w:rsidRPr="00D278D3">
                    <w:rPr>
                      <w:b/>
                      <w:bCs/>
                      <w:color w:val="123869" w:themeColor="accent1"/>
                    </w:rPr>
                    <w:t>Data Type</w:t>
                  </w:r>
                </w:p>
              </w:tc>
              <w:tc>
                <w:tcPr>
                  <w:tcW w:w="3272" w:type="dxa"/>
                </w:tcPr>
                <w:p w14:paraId="78157227" w14:textId="77777777" w:rsidR="005474A9" w:rsidRPr="00D278D3" w:rsidRDefault="005474A9" w:rsidP="005474A9">
                  <w:pPr>
                    <w:rPr>
                      <w:b/>
                      <w:bCs/>
                      <w:color w:val="123869" w:themeColor="accent1"/>
                    </w:rPr>
                  </w:pPr>
                  <w:r w:rsidRPr="00D278D3">
                    <w:rPr>
                      <w:b/>
                      <w:bCs/>
                      <w:color w:val="123869" w:themeColor="accent1"/>
                    </w:rPr>
                    <w:t>Field Properties</w:t>
                  </w:r>
                </w:p>
              </w:tc>
            </w:tr>
            <w:tr w:rsidR="005474A9" w14:paraId="61104DFD" w14:textId="77777777" w:rsidTr="005474A9">
              <w:tc>
                <w:tcPr>
                  <w:tcW w:w="3271" w:type="dxa"/>
                </w:tcPr>
                <w:p w14:paraId="6649879C" w14:textId="77777777" w:rsidR="005474A9" w:rsidRDefault="005474A9" w:rsidP="005474A9">
                  <w:pPr>
                    <w:rPr>
                      <w:color w:val="123869" w:themeColor="accent1"/>
                    </w:rPr>
                  </w:pPr>
                  <w:r>
                    <w:rPr>
                      <w:color w:val="123869" w:themeColor="accent1"/>
                    </w:rPr>
                    <w:t>Spare Part ID</w:t>
                  </w:r>
                </w:p>
              </w:tc>
              <w:tc>
                <w:tcPr>
                  <w:tcW w:w="3271" w:type="dxa"/>
                </w:tcPr>
                <w:p w14:paraId="2DE44909" w14:textId="77777777" w:rsidR="005474A9" w:rsidRDefault="005474A9" w:rsidP="005474A9">
                  <w:pPr>
                    <w:rPr>
                      <w:color w:val="123869" w:themeColor="accent1"/>
                    </w:rPr>
                  </w:pPr>
                  <w:r>
                    <w:rPr>
                      <w:color w:val="123869" w:themeColor="accent1"/>
                    </w:rPr>
                    <w:t>Short text</w:t>
                  </w:r>
                </w:p>
              </w:tc>
              <w:tc>
                <w:tcPr>
                  <w:tcW w:w="3272" w:type="dxa"/>
                </w:tcPr>
                <w:p w14:paraId="29D29E2F" w14:textId="77777777" w:rsidR="005474A9" w:rsidRDefault="005474A9" w:rsidP="005474A9">
                  <w:pPr>
                    <w:rPr>
                      <w:color w:val="123869" w:themeColor="accent1"/>
                    </w:rPr>
                  </w:pPr>
                  <w:r>
                    <w:rPr>
                      <w:color w:val="123869" w:themeColor="accent1"/>
                    </w:rPr>
                    <w:t>Field Size – 50</w:t>
                  </w:r>
                </w:p>
                <w:p w14:paraId="100B4898" w14:textId="77777777" w:rsidR="005474A9" w:rsidRDefault="005474A9" w:rsidP="005474A9">
                  <w:pPr>
                    <w:rPr>
                      <w:color w:val="123869" w:themeColor="accent1"/>
                    </w:rPr>
                  </w:pPr>
                  <w:r>
                    <w:rPr>
                      <w:color w:val="123869" w:themeColor="accent1"/>
                    </w:rPr>
                    <w:t>Input Mask – “PARTPP”</w:t>
                  </w:r>
                  <w:r w:rsidRPr="005E49FF">
                    <w:rPr>
                      <w:rFonts w:ascii="Arial" w:hAnsi="Arial" w:cs="Arial"/>
                      <w:color w:val="123869" w:themeColor="accent1"/>
                    </w:rPr>
                    <w:t>0000</w:t>
                  </w:r>
                </w:p>
                <w:p w14:paraId="1BECA8B1" w14:textId="77777777" w:rsidR="005474A9" w:rsidRDefault="005474A9" w:rsidP="005474A9">
                  <w:pPr>
                    <w:rPr>
                      <w:color w:val="123869" w:themeColor="accent1"/>
                    </w:rPr>
                  </w:pPr>
                  <w:r>
                    <w:rPr>
                      <w:color w:val="123869" w:themeColor="accent1"/>
                    </w:rPr>
                    <w:t>Caption – Part ID</w:t>
                  </w:r>
                </w:p>
              </w:tc>
            </w:tr>
            <w:tr w:rsidR="005474A9" w14:paraId="7F1597FB" w14:textId="77777777" w:rsidTr="005474A9">
              <w:tc>
                <w:tcPr>
                  <w:tcW w:w="3271" w:type="dxa"/>
                </w:tcPr>
                <w:p w14:paraId="498CCBE2" w14:textId="77777777" w:rsidR="005474A9" w:rsidRDefault="005474A9" w:rsidP="005474A9">
                  <w:pPr>
                    <w:rPr>
                      <w:color w:val="123869" w:themeColor="accent1"/>
                    </w:rPr>
                  </w:pPr>
                  <w:r>
                    <w:rPr>
                      <w:color w:val="123869" w:themeColor="accent1"/>
                    </w:rPr>
                    <w:t>Spare Part Name</w:t>
                  </w:r>
                </w:p>
              </w:tc>
              <w:tc>
                <w:tcPr>
                  <w:tcW w:w="3271" w:type="dxa"/>
                </w:tcPr>
                <w:p w14:paraId="3976894C" w14:textId="77777777" w:rsidR="005474A9" w:rsidRDefault="005474A9" w:rsidP="005474A9">
                  <w:pPr>
                    <w:rPr>
                      <w:color w:val="123869" w:themeColor="accent1"/>
                    </w:rPr>
                  </w:pPr>
                  <w:r>
                    <w:rPr>
                      <w:color w:val="123869" w:themeColor="accent1"/>
                    </w:rPr>
                    <w:t>Short text</w:t>
                  </w:r>
                </w:p>
              </w:tc>
              <w:tc>
                <w:tcPr>
                  <w:tcW w:w="3272" w:type="dxa"/>
                </w:tcPr>
                <w:p w14:paraId="137E0D8A" w14:textId="77777777" w:rsidR="005474A9" w:rsidRDefault="005474A9" w:rsidP="005474A9">
                  <w:pPr>
                    <w:rPr>
                      <w:color w:val="123869" w:themeColor="accent1"/>
                    </w:rPr>
                  </w:pPr>
                  <w:r>
                    <w:rPr>
                      <w:color w:val="123869" w:themeColor="accent1"/>
                    </w:rPr>
                    <w:t>Field Size – 40</w:t>
                  </w:r>
                </w:p>
                <w:p w14:paraId="65DA344F" w14:textId="77777777" w:rsidR="005474A9" w:rsidRDefault="005474A9" w:rsidP="005474A9">
                  <w:pPr>
                    <w:rPr>
                      <w:color w:val="123869" w:themeColor="accent1"/>
                    </w:rPr>
                  </w:pPr>
                  <w:r>
                    <w:rPr>
                      <w:color w:val="123869" w:themeColor="accent1"/>
                    </w:rPr>
                    <w:t>Caption - Part Name</w:t>
                  </w:r>
                </w:p>
              </w:tc>
            </w:tr>
            <w:tr w:rsidR="005474A9" w14:paraId="62578107" w14:textId="77777777" w:rsidTr="005474A9">
              <w:tc>
                <w:tcPr>
                  <w:tcW w:w="3271" w:type="dxa"/>
                </w:tcPr>
                <w:p w14:paraId="7A747DDA" w14:textId="77777777" w:rsidR="005474A9" w:rsidRDefault="005474A9" w:rsidP="005474A9">
                  <w:pPr>
                    <w:rPr>
                      <w:color w:val="123869" w:themeColor="accent1"/>
                    </w:rPr>
                  </w:pPr>
                  <w:r>
                    <w:rPr>
                      <w:color w:val="123869" w:themeColor="accent1"/>
                    </w:rPr>
                    <w:t>Store ID</w:t>
                  </w:r>
                </w:p>
              </w:tc>
              <w:tc>
                <w:tcPr>
                  <w:tcW w:w="3271" w:type="dxa"/>
                </w:tcPr>
                <w:p w14:paraId="620D1632" w14:textId="77777777" w:rsidR="005474A9" w:rsidRDefault="005474A9" w:rsidP="005474A9">
                  <w:pPr>
                    <w:rPr>
                      <w:color w:val="123869" w:themeColor="accent1"/>
                    </w:rPr>
                  </w:pPr>
                  <w:r>
                    <w:rPr>
                      <w:color w:val="123869" w:themeColor="accent1"/>
                    </w:rPr>
                    <w:t>Short text</w:t>
                  </w:r>
                </w:p>
              </w:tc>
              <w:tc>
                <w:tcPr>
                  <w:tcW w:w="3272" w:type="dxa"/>
                </w:tcPr>
                <w:p w14:paraId="2B195BB3" w14:textId="77777777" w:rsidR="005474A9" w:rsidRDefault="005474A9" w:rsidP="005474A9">
                  <w:pPr>
                    <w:rPr>
                      <w:color w:val="123869" w:themeColor="accent1"/>
                    </w:rPr>
                  </w:pPr>
                  <w:r>
                    <w:rPr>
                      <w:color w:val="123869" w:themeColor="accent1"/>
                    </w:rPr>
                    <w:t>Field size – 12</w:t>
                  </w:r>
                </w:p>
                <w:p w14:paraId="06DFAC36" w14:textId="77777777" w:rsidR="005474A9" w:rsidRDefault="005474A9" w:rsidP="005474A9">
                  <w:pPr>
                    <w:rPr>
                      <w:rFonts w:ascii="Arial" w:hAnsi="Arial" w:cs="Arial"/>
                      <w:color w:val="123869" w:themeColor="accent1"/>
                    </w:rPr>
                  </w:pPr>
                  <w:r>
                    <w:rPr>
                      <w:color w:val="123869" w:themeColor="accent1"/>
                    </w:rPr>
                    <w:t>Input Mask – “STORE/ JM”</w:t>
                  </w:r>
                  <w:r w:rsidRPr="005E49FF">
                    <w:rPr>
                      <w:rFonts w:ascii="Arial" w:hAnsi="Arial" w:cs="Arial"/>
                      <w:color w:val="123869" w:themeColor="accent1"/>
                    </w:rPr>
                    <w:t xml:space="preserve"> 00</w:t>
                  </w:r>
                </w:p>
                <w:p w14:paraId="4DDE4059" w14:textId="77777777" w:rsidR="005474A9" w:rsidRDefault="005474A9" w:rsidP="005474A9">
                  <w:pPr>
                    <w:rPr>
                      <w:color w:val="123869" w:themeColor="accent1"/>
                    </w:rPr>
                  </w:pPr>
                  <w:r>
                    <w:rPr>
                      <w:color w:val="123869" w:themeColor="accent1"/>
                    </w:rPr>
                    <w:t>Required – Yes</w:t>
                  </w:r>
                </w:p>
              </w:tc>
            </w:tr>
            <w:tr w:rsidR="005474A9" w14:paraId="0180F0B8" w14:textId="77777777" w:rsidTr="005474A9">
              <w:tc>
                <w:tcPr>
                  <w:tcW w:w="3271" w:type="dxa"/>
                </w:tcPr>
                <w:p w14:paraId="51FDDC8F" w14:textId="77777777" w:rsidR="005474A9" w:rsidRDefault="005474A9" w:rsidP="005474A9">
                  <w:pPr>
                    <w:rPr>
                      <w:color w:val="123869" w:themeColor="accent1"/>
                    </w:rPr>
                  </w:pPr>
                  <w:r>
                    <w:rPr>
                      <w:color w:val="123869" w:themeColor="accent1"/>
                    </w:rPr>
                    <w:t>Quantity</w:t>
                  </w:r>
                </w:p>
              </w:tc>
              <w:tc>
                <w:tcPr>
                  <w:tcW w:w="3271" w:type="dxa"/>
                </w:tcPr>
                <w:p w14:paraId="13032CD3" w14:textId="77777777" w:rsidR="005474A9" w:rsidRDefault="005474A9" w:rsidP="005474A9">
                  <w:pPr>
                    <w:rPr>
                      <w:color w:val="123869" w:themeColor="accent1"/>
                    </w:rPr>
                  </w:pPr>
                  <w:r>
                    <w:rPr>
                      <w:color w:val="123869" w:themeColor="accent1"/>
                    </w:rPr>
                    <w:t>Short text</w:t>
                  </w:r>
                </w:p>
              </w:tc>
              <w:tc>
                <w:tcPr>
                  <w:tcW w:w="3272" w:type="dxa"/>
                </w:tcPr>
                <w:p w14:paraId="7BDB4A14" w14:textId="77777777" w:rsidR="005474A9" w:rsidRDefault="005474A9" w:rsidP="005474A9">
                  <w:pPr>
                    <w:rPr>
                      <w:color w:val="123869" w:themeColor="accent1"/>
                    </w:rPr>
                  </w:pPr>
                  <w:r>
                    <w:rPr>
                      <w:color w:val="123869" w:themeColor="accent1"/>
                    </w:rPr>
                    <w:t>Field size – 5</w:t>
                  </w:r>
                </w:p>
                <w:p w14:paraId="26B5E0A5" w14:textId="77777777" w:rsidR="005474A9" w:rsidRDefault="005474A9" w:rsidP="005474A9">
                  <w:pPr>
                    <w:rPr>
                      <w:color w:val="123869" w:themeColor="accent1"/>
                    </w:rPr>
                  </w:pPr>
                  <w:r>
                    <w:rPr>
                      <w:color w:val="123869" w:themeColor="accent1"/>
                    </w:rPr>
                    <w:t xml:space="preserve">Input Mask – </w:t>
                  </w:r>
                  <w:r w:rsidRPr="005474A9">
                    <w:rPr>
                      <w:rFonts w:ascii="Arial" w:hAnsi="Arial" w:cs="Arial"/>
                      <w:color w:val="123869" w:themeColor="accent1"/>
                    </w:rPr>
                    <w:t>000</w:t>
                  </w:r>
                  <w:r>
                    <w:rPr>
                      <w:color w:val="123869" w:themeColor="accent1"/>
                    </w:rPr>
                    <w:t>” PCS”</w:t>
                  </w:r>
                </w:p>
                <w:p w14:paraId="2A77EBB1" w14:textId="77777777" w:rsidR="005474A9" w:rsidRDefault="005474A9" w:rsidP="005474A9">
                  <w:pPr>
                    <w:rPr>
                      <w:color w:val="123869" w:themeColor="accent1"/>
                    </w:rPr>
                  </w:pPr>
                  <w:r>
                    <w:rPr>
                      <w:color w:val="123869" w:themeColor="accent1"/>
                    </w:rPr>
                    <w:t xml:space="preserve">Default Value – </w:t>
                  </w:r>
                  <w:r w:rsidRPr="005474A9">
                    <w:rPr>
                      <w:rFonts w:ascii="Arial" w:hAnsi="Arial" w:cs="Arial"/>
                      <w:color w:val="123869" w:themeColor="accent1"/>
                    </w:rPr>
                    <w:t>0</w:t>
                  </w:r>
                </w:p>
                <w:p w14:paraId="55999F4B" w14:textId="77777777" w:rsidR="005474A9" w:rsidRDefault="005474A9" w:rsidP="005474A9">
                  <w:pPr>
                    <w:rPr>
                      <w:color w:val="123869" w:themeColor="accent1"/>
                    </w:rPr>
                  </w:pPr>
                  <w:r>
                    <w:rPr>
                      <w:color w:val="123869" w:themeColor="accent1"/>
                    </w:rPr>
                    <w:t>Required – Yes</w:t>
                  </w:r>
                </w:p>
              </w:tc>
            </w:tr>
          </w:tbl>
          <w:p w14:paraId="468FCD0C" w14:textId="15BA0ECB" w:rsidR="005474A9" w:rsidRDefault="005474A9" w:rsidP="000028F3">
            <w:pPr>
              <w:rPr>
                <w:color w:val="123869" w:themeColor="accent1"/>
              </w:rPr>
            </w:pPr>
          </w:p>
          <w:p w14:paraId="1DD63586" w14:textId="38D0A9E1" w:rsidR="005474A9" w:rsidRDefault="005474A9" w:rsidP="000028F3">
            <w:pPr>
              <w:rPr>
                <w:color w:val="123869" w:themeColor="accent1"/>
              </w:rPr>
            </w:pPr>
            <w:r>
              <w:rPr>
                <w:noProof/>
              </w:rPr>
              <w:drawing>
                <wp:inline distT="0" distB="0" distL="0" distR="0" wp14:anchorId="3811F587" wp14:editId="24051F40">
                  <wp:extent cx="6238240" cy="1043940"/>
                  <wp:effectExtent l="0" t="0" r="0" b="381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6238240" cy="1043940"/>
                          </a:xfrm>
                          <a:prstGeom prst="rect">
                            <a:avLst/>
                          </a:prstGeom>
                        </pic:spPr>
                      </pic:pic>
                    </a:graphicData>
                  </a:graphic>
                </wp:inline>
              </w:drawing>
            </w:r>
          </w:p>
          <w:p w14:paraId="1831B73B" w14:textId="464F01DD" w:rsidR="005474A9" w:rsidRDefault="005474A9" w:rsidP="000028F3">
            <w:pPr>
              <w:rPr>
                <w:color w:val="123869" w:themeColor="accent1"/>
              </w:rPr>
            </w:pPr>
          </w:p>
          <w:p w14:paraId="6007544C" w14:textId="40E86283" w:rsidR="005474A9" w:rsidRDefault="005474A9" w:rsidP="000028F3">
            <w:pPr>
              <w:rPr>
                <w:color w:val="123869" w:themeColor="accent1"/>
              </w:rPr>
            </w:pPr>
          </w:p>
          <w:p w14:paraId="2E180326" w14:textId="3A512546" w:rsidR="005474A9" w:rsidRDefault="005474A9" w:rsidP="000028F3">
            <w:pPr>
              <w:rPr>
                <w:color w:val="123869" w:themeColor="accent1"/>
              </w:rPr>
            </w:pPr>
          </w:p>
          <w:p w14:paraId="560FC977" w14:textId="36B0CEAC" w:rsidR="005474A9" w:rsidRDefault="005474A9" w:rsidP="000028F3">
            <w:pPr>
              <w:rPr>
                <w:color w:val="123869" w:themeColor="accent1"/>
              </w:rPr>
            </w:pPr>
          </w:p>
          <w:p w14:paraId="37F55A4D" w14:textId="5A961031" w:rsidR="005474A9" w:rsidRDefault="005474A9" w:rsidP="000028F3">
            <w:pPr>
              <w:rPr>
                <w:color w:val="123869" w:themeColor="accent1"/>
              </w:rPr>
            </w:pPr>
          </w:p>
          <w:p w14:paraId="49F807EF" w14:textId="78BB76C9" w:rsidR="005474A9" w:rsidRDefault="005474A9" w:rsidP="000028F3">
            <w:pPr>
              <w:rPr>
                <w:color w:val="123869" w:themeColor="accent1"/>
              </w:rPr>
            </w:pPr>
            <w:r>
              <w:rPr>
                <w:color w:val="123869" w:themeColor="accent1"/>
              </w:rPr>
              <w:t>This is the Spare Parts Inventory table from the datasheet view with some testing records:</w:t>
            </w:r>
          </w:p>
          <w:p w14:paraId="4AC8F5E1" w14:textId="1A8D9221" w:rsidR="005474A9" w:rsidRDefault="005474A9" w:rsidP="000028F3">
            <w:pPr>
              <w:rPr>
                <w:color w:val="123869" w:themeColor="accent1"/>
              </w:rPr>
            </w:pPr>
          </w:p>
          <w:p w14:paraId="0B487634" w14:textId="043C35FE" w:rsidR="005474A9" w:rsidRDefault="005474A9" w:rsidP="000028F3">
            <w:pPr>
              <w:rPr>
                <w:color w:val="123869" w:themeColor="accent1"/>
              </w:rPr>
            </w:pPr>
            <w:r>
              <w:rPr>
                <w:noProof/>
              </w:rPr>
              <w:drawing>
                <wp:inline distT="0" distB="0" distL="0" distR="0" wp14:anchorId="7D186977" wp14:editId="606E583E">
                  <wp:extent cx="4076700" cy="139065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4076700" cy="1390650"/>
                          </a:xfrm>
                          <a:prstGeom prst="rect">
                            <a:avLst/>
                          </a:prstGeom>
                        </pic:spPr>
                      </pic:pic>
                    </a:graphicData>
                  </a:graphic>
                </wp:inline>
              </w:drawing>
            </w:r>
          </w:p>
          <w:p w14:paraId="14F00CB2" w14:textId="00CA9CB7" w:rsidR="005474A9" w:rsidRDefault="005474A9" w:rsidP="000028F3">
            <w:pPr>
              <w:rPr>
                <w:color w:val="123869" w:themeColor="accent1"/>
              </w:rPr>
            </w:pPr>
          </w:p>
          <w:p w14:paraId="59CE4271" w14:textId="69B4B128" w:rsidR="005474A9" w:rsidRDefault="005474A9" w:rsidP="000028F3">
            <w:pPr>
              <w:rPr>
                <w:b/>
                <w:bCs/>
                <w:color w:val="123869" w:themeColor="accent1"/>
                <w:sz w:val="28"/>
                <w:szCs w:val="28"/>
              </w:rPr>
            </w:pPr>
            <w:r>
              <w:rPr>
                <w:b/>
                <w:bCs/>
                <w:color w:val="123869" w:themeColor="accent1"/>
                <w:sz w:val="28"/>
                <w:szCs w:val="28"/>
              </w:rPr>
              <w:t xml:space="preserve">        Staff</w:t>
            </w:r>
          </w:p>
          <w:p w14:paraId="53FD3CAC" w14:textId="350D76F7" w:rsidR="005474A9" w:rsidRDefault="005474A9" w:rsidP="000028F3">
            <w:pPr>
              <w:rPr>
                <w:color w:val="123869" w:themeColor="accent1"/>
              </w:rPr>
            </w:pPr>
          </w:p>
          <w:tbl>
            <w:tblPr>
              <w:tblStyle w:val="TableGrid"/>
              <w:tblW w:w="0" w:type="auto"/>
              <w:tblLayout w:type="fixed"/>
              <w:tblLook w:val="04A0" w:firstRow="1" w:lastRow="0" w:firstColumn="1" w:lastColumn="0" w:noHBand="0" w:noVBand="1"/>
            </w:tblPr>
            <w:tblGrid>
              <w:gridCol w:w="2552"/>
              <w:gridCol w:w="3119"/>
              <w:gridCol w:w="4143"/>
            </w:tblGrid>
            <w:tr w:rsidR="005474A9" w14:paraId="47F1C308" w14:textId="77777777" w:rsidTr="005474A9">
              <w:tc>
                <w:tcPr>
                  <w:tcW w:w="2552" w:type="dxa"/>
                </w:tcPr>
                <w:p w14:paraId="778AC82D" w14:textId="6C12C8AA" w:rsidR="005474A9" w:rsidRPr="00D278D3" w:rsidRDefault="005474A9" w:rsidP="000028F3">
                  <w:pPr>
                    <w:rPr>
                      <w:b/>
                      <w:bCs/>
                      <w:color w:val="123869" w:themeColor="accent1"/>
                    </w:rPr>
                  </w:pPr>
                  <w:r w:rsidRPr="00D278D3">
                    <w:rPr>
                      <w:b/>
                      <w:bCs/>
                      <w:color w:val="123869" w:themeColor="accent1"/>
                    </w:rPr>
                    <w:t>Field Name</w:t>
                  </w:r>
                </w:p>
              </w:tc>
              <w:tc>
                <w:tcPr>
                  <w:tcW w:w="3119" w:type="dxa"/>
                </w:tcPr>
                <w:p w14:paraId="222E6222" w14:textId="60630737" w:rsidR="005474A9" w:rsidRPr="00D278D3" w:rsidRDefault="005474A9" w:rsidP="000028F3">
                  <w:pPr>
                    <w:rPr>
                      <w:b/>
                      <w:bCs/>
                      <w:color w:val="123869" w:themeColor="accent1"/>
                    </w:rPr>
                  </w:pPr>
                  <w:r w:rsidRPr="00D278D3">
                    <w:rPr>
                      <w:b/>
                      <w:bCs/>
                      <w:color w:val="123869" w:themeColor="accent1"/>
                    </w:rPr>
                    <w:t>Data Type</w:t>
                  </w:r>
                </w:p>
              </w:tc>
              <w:tc>
                <w:tcPr>
                  <w:tcW w:w="4143" w:type="dxa"/>
                </w:tcPr>
                <w:p w14:paraId="68776886" w14:textId="409DDBF5" w:rsidR="005474A9" w:rsidRPr="00D278D3" w:rsidRDefault="005474A9" w:rsidP="000028F3">
                  <w:pPr>
                    <w:rPr>
                      <w:b/>
                      <w:bCs/>
                      <w:color w:val="123869" w:themeColor="accent1"/>
                    </w:rPr>
                  </w:pPr>
                  <w:r w:rsidRPr="00D278D3">
                    <w:rPr>
                      <w:b/>
                      <w:bCs/>
                      <w:color w:val="123869" w:themeColor="accent1"/>
                    </w:rPr>
                    <w:t>Field Properties</w:t>
                  </w:r>
                </w:p>
              </w:tc>
            </w:tr>
            <w:tr w:rsidR="005474A9" w14:paraId="7B2652F9" w14:textId="77777777" w:rsidTr="005474A9">
              <w:tc>
                <w:tcPr>
                  <w:tcW w:w="2552" w:type="dxa"/>
                </w:tcPr>
                <w:p w14:paraId="20D3E865" w14:textId="6FDB2921" w:rsidR="005474A9" w:rsidRDefault="005474A9" w:rsidP="000028F3">
                  <w:pPr>
                    <w:rPr>
                      <w:color w:val="123869" w:themeColor="accent1"/>
                    </w:rPr>
                  </w:pPr>
                  <w:r>
                    <w:rPr>
                      <w:color w:val="123869" w:themeColor="accent1"/>
                    </w:rPr>
                    <w:t>Staff ID</w:t>
                  </w:r>
                </w:p>
              </w:tc>
              <w:tc>
                <w:tcPr>
                  <w:tcW w:w="3119" w:type="dxa"/>
                </w:tcPr>
                <w:p w14:paraId="7C872009" w14:textId="28A11EBD" w:rsidR="005474A9" w:rsidRDefault="005474A9" w:rsidP="000028F3">
                  <w:pPr>
                    <w:rPr>
                      <w:color w:val="123869" w:themeColor="accent1"/>
                    </w:rPr>
                  </w:pPr>
                  <w:r>
                    <w:rPr>
                      <w:color w:val="123869" w:themeColor="accent1"/>
                    </w:rPr>
                    <w:t>Short text</w:t>
                  </w:r>
                </w:p>
              </w:tc>
              <w:tc>
                <w:tcPr>
                  <w:tcW w:w="4143" w:type="dxa"/>
                </w:tcPr>
                <w:p w14:paraId="07955C6A" w14:textId="0D9F4C59" w:rsidR="005474A9" w:rsidRDefault="005474A9" w:rsidP="000028F3">
                  <w:pPr>
                    <w:rPr>
                      <w:color w:val="123869" w:themeColor="accent1"/>
                    </w:rPr>
                  </w:pPr>
                  <w:r>
                    <w:rPr>
                      <w:color w:val="123869" w:themeColor="accent1"/>
                    </w:rPr>
                    <w:t>Field size – 11</w:t>
                  </w:r>
                </w:p>
                <w:p w14:paraId="3705D702" w14:textId="77777777" w:rsidR="005474A9" w:rsidRDefault="005474A9" w:rsidP="000028F3">
                  <w:pPr>
                    <w:rPr>
                      <w:color w:val="123869" w:themeColor="accent1"/>
                    </w:rPr>
                  </w:pPr>
                  <w:r>
                    <w:rPr>
                      <w:color w:val="123869" w:themeColor="accent1"/>
                    </w:rPr>
                    <w:t>Input Mask – “STAFF-“LL</w:t>
                  </w:r>
                  <w:r w:rsidRPr="005474A9">
                    <w:rPr>
                      <w:rFonts w:ascii="Arial" w:hAnsi="Arial" w:cs="Arial"/>
                      <w:color w:val="123869" w:themeColor="accent1"/>
                    </w:rPr>
                    <w:t>000</w:t>
                  </w:r>
                </w:p>
                <w:p w14:paraId="66E5060F" w14:textId="5542B2D7" w:rsidR="005474A9" w:rsidRDefault="005474A9" w:rsidP="000028F3">
                  <w:pPr>
                    <w:rPr>
                      <w:color w:val="123869" w:themeColor="accent1"/>
                    </w:rPr>
                  </w:pPr>
                  <w:r>
                    <w:rPr>
                      <w:color w:val="123869" w:themeColor="accent1"/>
                    </w:rPr>
                    <w:t>Required – Yes</w:t>
                  </w:r>
                </w:p>
              </w:tc>
            </w:tr>
            <w:tr w:rsidR="005474A9" w14:paraId="76135974" w14:textId="77777777" w:rsidTr="005474A9">
              <w:tc>
                <w:tcPr>
                  <w:tcW w:w="2552" w:type="dxa"/>
                </w:tcPr>
                <w:p w14:paraId="084A1F62" w14:textId="3383FFA2" w:rsidR="005474A9" w:rsidRDefault="005474A9" w:rsidP="000028F3">
                  <w:pPr>
                    <w:rPr>
                      <w:color w:val="123869" w:themeColor="accent1"/>
                    </w:rPr>
                  </w:pPr>
                  <w:r>
                    <w:rPr>
                      <w:color w:val="123869" w:themeColor="accent1"/>
                    </w:rPr>
                    <w:t xml:space="preserve">Title </w:t>
                  </w:r>
                </w:p>
              </w:tc>
              <w:tc>
                <w:tcPr>
                  <w:tcW w:w="3119" w:type="dxa"/>
                </w:tcPr>
                <w:p w14:paraId="1EA2AF12" w14:textId="1A9955CC" w:rsidR="005474A9" w:rsidRDefault="005474A9" w:rsidP="000028F3">
                  <w:pPr>
                    <w:rPr>
                      <w:color w:val="123869" w:themeColor="accent1"/>
                    </w:rPr>
                  </w:pPr>
                  <w:r>
                    <w:rPr>
                      <w:color w:val="123869" w:themeColor="accent1"/>
                    </w:rPr>
                    <w:t>Short text</w:t>
                  </w:r>
                </w:p>
              </w:tc>
              <w:tc>
                <w:tcPr>
                  <w:tcW w:w="4143" w:type="dxa"/>
                </w:tcPr>
                <w:p w14:paraId="4EDDC90E" w14:textId="4A007A86" w:rsidR="005474A9" w:rsidRDefault="005474A9" w:rsidP="000028F3">
                  <w:pPr>
                    <w:rPr>
                      <w:color w:val="123869" w:themeColor="accent1"/>
                    </w:rPr>
                  </w:pPr>
                  <w:r>
                    <w:rPr>
                      <w:color w:val="123869" w:themeColor="accent1"/>
                    </w:rPr>
                    <w:t>Field size – 3</w:t>
                  </w:r>
                </w:p>
                <w:p w14:paraId="630AC5FC" w14:textId="77777777" w:rsidR="005474A9" w:rsidRDefault="005474A9" w:rsidP="000028F3">
                  <w:pPr>
                    <w:rPr>
                      <w:color w:val="123869" w:themeColor="accent1"/>
                    </w:rPr>
                  </w:pPr>
                  <w:r>
                    <w:rPr>
                      <w:color w:val="123869" w:themeColor="accent1"/>
                    </w:rPr>
                    <w:t>Display Control – Combo box</w:t>
                  </w:r>
                </w:p>
                <w:p w14:paraId="28FE2BC5" w14:textId="77777777" w:rsidR="005474A9" w:rsidRDefault="005474A9" w:rsidP="000028F3">
                  <w:pPr>
                    <w:rPr>
                      <w:color w:val="123869" w:themeColor="accent1"/>
                    </w:rPr>
                  </w:pPr>
                  <w:r>
                    <w:rPr>
                      <w:color w:val="123869" w:themeColor="accent1"/>
                    </w:rPr>
                    <w:t>Row Source Type – Value List</w:t>
                  </w:r>
                </w:p>
                <w:p w14:paraId="62230F6B" w14:textId="46E8115B" w:rsidR="005474A9" w:rsidRDefault="005474A9" w:rsidP="000028F3">
                  <w:pPr>
                    <w:rPr>
                      <w:color w:val="123869" w:themeColor="accent1"/>
                    </w:rPr>
                  </w:pPr>
                  <w:r>
                    <w:rPr>
                      <w:color w:val="123869" w:themeColor="accent1"/>
                    </w:rPr>
                    <w:t>Row Source – “</w:t>
                  </w:r>
                  <w:proofErr w:type="spellStart"/>
                  <w:r>
                    <w:rPr>
                      <w:color w:val="123869" w:themeColor="accent1"/>
                    </w:rPr>
                    <w:t>Mr</w:t>
                  </w:r>
                  <w:proofErr w:type="spellEnd"/>
                  <w:r>
                    <w:rPr>
                      <w:color w:val="123869" w:themeColor="accent1"/>
                    </w:rPr>
                    <w:t>”;”</w:t>
                  </w:r>
                  <w:proofErr w:type="spellStart"/>
                  <w:r>
                    <w:rPr>
                      <w:color w:val="123869" w:themeColor="accent1"/>
                    </w:rPr>
                    <w:t>Mrs</w:t>
                  </w:r>
                  <w:proofErr w:type="spellEnd"/>
                  <w:r>
                    <w:rPr>
                      <w:color w:val="123869" w:themeColor="accent1"/>
                    </w:rPr>
                    <w:t>”</w:t>
                  </w:r>
                </w:p>
              </w:tc>
            </w:tr>
            <w:tr w:rsidR="005474A9" w14:paraId="3AC392BC" w14:textId="77777777" w:rsidTr="005474A9">
              <w:tc>
                <w:tcPr>
                  <w:tcW w:w="2552" w:type="dxa"/>
                </w:tcPr>
                <w:p w14:paraId="5F5BB252" w14:textId="499F4C23" w:rsidR="005474A9" w:rsidRDefault="005474A9" w:rsidP="000028F3">
                  <w:pPr>
                    <w:rPr>
                      <w:color w:val="123869" w:themeColor="accent1"/>
                    </w:rPr>
                  </w:pPr>
                  <w:r>
                    <w:rPr>
                      <w:color w:val="123869" w:themeColor="accent1"/>
                    </w:rPr>
                    <w:t>First Name</w:t>
                  </w:r>
                </w:p>
              </w:tc>
              <w:tc>
                <w:tcPr>
                  <w:tcW w:w="3119" w:type="dxa"/>
                </w:tcPr>
                <w:p w14:paraId="5BD4E54E" w14:textId="4D047A46" w:rsidR="005474A9" w:rsidRDefault="005474A9" w:rsidP="000028F3">
                  <w:pPr>
                    <w:rPr>
                      <w:color w:val="123869" w:themeColor="accent1"/>
                    </w:rPr>
                  </w:pPr>
                  <w:r>
                    <w:rPr>
                      <w:color w:val="123869" w:themeColor="accent1"/>
                    </w:rPr>
                    <w:t>Short text</w:t>
                  </w:r>
                </w:p>
              </w:tc>
              <w:tc>
                <w:tcPr>
                  <w:tcW w:w="4143" w:type="dxa"/>
                </w:tcPr>
                <w:p w14:paraId="043418EE" w14:textId="77777777" w:rsidR="005474A9" w:rsidRDefault="005474A9" w:rsidP="000028F3">
                  <w:pPr>
                    <w:rPr>
                      <w:color w:val="123869" w:themeColor="accent1"/>
                    </w:rPr>
                  </w:pPr>
                  <w:r>
                    <w:rPr>
                      <w:color w:val="123869" w:themeColor="accent1"/>
                    </w:rPr>
                    <w:t xml:space="preserve">Field Size – 40 </w:t>
                  </w:r>
                </w:p>
                <w:p w14:paraId="116DC24C" w14:textId="608AC6F9" w:rsidR="005474A9" w:rsidRDefault="005474A9" w:rsidP="000028F3">
                  <w:pPr>
                    <w:rPr>
                      <w:color w:val="123869" w:themeColor="accent1"/>
                    </w:rPr>
                  </w:pPr>
                  <w:r>
                    <w:rPr>
                      <w:color w:val="123869" w:themeColor="accent1"/>
                    </w:rPr>
                    <w:t>Caption – Staff First Name</w:t>
                  </w:r>
                </w:p>
              </w:tc>
            </w:tr>
            <w:tr w:rsidR="005474A9" w14:paraId="18F2FDA7" w14:textId="77777777" w:rsidTr="005474A9">
              <w:tc>
                <w:tcPr>
                  <w:tcW w:w="2552" w:type="dxa"/>
                </w:tcPr>
                <w:p w14:paraId="7BE107D1" w14:textId="527C0EC8" w:rsidR="005474A9" w:rsidRDefault="005474A9" w:rsidP="000028F3">
                  <w:pPr>
                    <w:rPr>
                      <w:color w:val="123869" w:themeColor="accent1"/>
                    </w:rPr>
                  </w:pPr>
                  <w:r>
                    <w:rPr>
                      <w:color w:val="123869" w:themeColor="accent1"/>
                    </w:rPr>
                    <w:t>Last Name</w:t>
                  </w:r>
                </w:p>
              </w:tc>
              <w:tc>
                <w:tcPr>
                  <w:tcW w:w="3119" w:type="dxa"/>
                </w:tcPr>
                <w:p w14:paraId="02F5CEBF" w14:textId="77728136" w:rsidR="005474A9" w:rsidRDefault="005474A9" w:rsidP="000028F3">
                  <w:pPr>
                    <w:rPr>
                      <w:color w:val="123869" w:themeColor="accent1"/>
                    </w:rPr>
                  </w:pPr>
                  <w:r>
                    <w:rPr>
                      <w:color w:val="123869" w:themeColor="accent1"/>
                    </w:rPr>
                    <w:t>Short text</w:t>
                  </w:r>
                </w:p>
              </w:tc>
              <w:tc>
                <w:tcPr>
                  <w:tcW w:w="4143" w:type="dxa"/>
                </w:tcPr>
                <w:p w14:paraId="665D3615" w14:textId="77777777" w:rsidR="005474A9" w:rsidRDefault="005474A9" w:rsidP="000028F3">
                  <w:pPr>
                    <w:rPr>
                      <w:color w:val="123869" w:themeColor="accent1"/>
                    </w:rPr>
                  </w:pPr>
                  <w:r>
                    <w:rPr>
                      <w:color w:val="123869" w:themeColor="accent1"/>
                    </w:rPr>
                    <w:t xml:space="preserve">Field Size – 40 </w:t>
                  </w:r>
                </w:p>
                <w:p w14:paraId="2B092591" w14:textId="2848561D" w:rsidR="005474A9" w:rsidRDefault="005474A9" w:rsidP="000028F3">
                  <w:pPr>
                    <w:rPr>
                      <w:color w:val="123869" w:themeColor="accent1"/>
                    </w:rPr>
                  </w:pPr>
                  <w:r>
                    <w:rPr>
                      <w:color w:val="123869" w:themeColor="accent1"/>
                    </w:rPr>
                    <w:t>Caption – Staff Last Name</w:t>
                  </w:r>
                </w:p>
              </w:tc>
            </w:tr>
            <w:tr w:rsidR="005474A9" w14:paraId="54FFC3F8" w14:textId="77777777" w:rsidTr="005474A9">
              <w:tc>
                <w:tcPr>
                  <w:tcW w:w="2552" w:type="dxa"/>
                </w:tcPr>
                <w:p w14:paraId="3CF9AF35" w14:textId="35E0DF43" w:rsidR="005474A9" w:rsidRDefault="005474A9" w:rsidP="000028F3">
                  <w:pPr>
                    <w:rPr>
                      <w:color w:val="123869" w:themeColor="accent1"/>
                    </w:rPr>
                  </w:pPr>
                  <w:r>
                    <w:rPr>
                      <w:color w:val="123869" w:themeColor="accent1"/>
                    </w:rPr>
                    <w:t xml:space="preserve">Password </w:t>
                  </w:r>
                </w:p>
              </w:tc>
              <w:tc>
                <w:tcPr>
                  <w:tcW w:w="3119" w:type="dxa"/>
                </w:tcPr>
                <w:p w14:paraId="51C35F4B" w14:textId="119CC05A" w:rsidR="005474A9" w:rsidRDefault="005474A9" w:rsidP="000028F3">
                  <w:pPr>
                    <w:rPr>
                      <w:color w:val="123869" w:themeColor="accent1"/>
                    </w:rPr>
                  </w:pPr>
                  <w:r>
                    <w:rPr>
                      <w:color w:val="123869" w:themeColor="accent1"/>
                    </w:rPr>
                    <w:t>Short text</w:t>
                  </w:r>
                </w:p>
              </w:tc>
              <w:tc>
                <w:tcPr>
                  <w:tcW w:w="4143" w:type="dxa"/>
                </w:tcPr>
                <w:p w14:paraId="4F2B8E52" w14:textId="3FE3D68B" w:rsidR="005474A9" w:rsidRDefault="005474A9" w:rsidP="000028F3">
                  <w:pPr>
                    <w:rPr>
                      <w:color w:val="123869" w:themeColor="accent1"/>
                    </w:rPr>
                  </w:pPr>
                  <w:r>
                    <w:rPr>
                      <w:color w:val="123869" w:themeColor="accent1"/>
                    </w:rPr>
                    <w:t>Input Mask – Password</w:t>
                  </w:r>
                </w:p>
              </w:tc>
            </w:tr>
            <w:tr w:rsidR="005474A9" w14:paraId="18219B02" w14:textId="77777777" w:rsidTr="005474A9">
              <w:tc>
                <w:tcPr>
                  <w:tcW w:w="2552" w:type="dxa"/>
                </w:tcPr>
                <w:p w14:paraId="730DD54F" w14:textId="48935576" w:rsidR="005474A9" w:rsidRDefault="005474A9" w:rsidP="000028F3">
                  <w:pPr>
                    <w:rPr>
                      <w:color w:val="123869" w:themeColor="accent1"/>
                    </w:rPr>
                  </w:pPr>
                  <w:r>
                    <w:rPr>
                      <w:color w:val="123869" w:themeColor="accent1"/>
                    </w:rPr>
                    <w:t xml:space="preserve">Phone Number </w:t>
                  </w:r>
                </w:p>
              </w:tc>
              <w:tc>
                <w:tcPr>
                  <w:tcW w:w="3119" w:type="dxa"/>
                </w:tcPr>
                <w:p w14:paraId="74BD3E31" w14:textId="649B0AB5" w:rsidR="005474A9" w:rsidRDefault="005474A9" w:rsidP="000028F3">
                  <w:pPr>
                    <w:rPr>
                      <w:color w:val="123869" w:themeColor="accent1"/>
                    </w:rPr>
                  </w:pPr>
                  <w:r>
                    <w:rPr>
                      <w:color w:val="123869" w:themeColor="accent1"/>
                    </w:rPr>
                    <w:t>Short text</w:t>
                  </w:r>
                </w:p>
              </w:tc>
              <w:tc>
                <w:tcPr>
                  <w:tcW w:w="4143" w:type="dxa"/>
                </w:tcPr>
                <w:p w14:paraId="1B07DFCE" w14:textId="6A4DF558" w:rsidR="005474A9" w:rsidRDefault="005474A9" w:rsidP="000028F3">
                  <w:pPr>
                    <w:rPr>
                      <w:color w:val="123869" w:themeColor="accent1"/>
                    </w:rPr>
                  </w:pPr>
                  <w:r>
                    <w:rPr>
                      <w:color w:val="123869" w:themeColor="accent1"/>
                    </w:rPr>
                    <w:t xml:space="preserve">Input Mask - </w:t>
                  </w:r>
                  <w:r w:rsidRPr="005474A9">
                    <w:rPr>
                      <w:color w:val="123869" w:themeColor="accent1"/>
                    </w:rPr>
                    <w:t>"+"</w:t>
                  </w:r>
                  <w:r w:rsidRPr="005474A9">
                    <w:rPr>
                      <w:rFonts w:ascii="Arial" w:hAnsi="Arial" w:cs="Arial"/>
                      <w:color w:val="123869" w:themeColor="accent1"/>
                    </w:rPr>
                    <w:t>00</w:t>
                  </w:r>
                  <w:r w:rsidRPr="005474A9">
                    <w:rPr>
                      <w:color w:val="123869" w:themeColor="accent1"/>
                    </w:rPr>
                    <w:t>" (</w:t>
                  </w:r>
                  <w:r w:rsidRPr="005474A9">
                    <w:rPr>
                      <w:rFonts w:ascii="Arial" w:hAnsi="Arial" w:cs="Arial"/>
                      <w:color w:val="123869" w:themeColor="accent1"/>
                    </w:rPr>
                    <w:t>0</w:t>
                  </w:r>
                  <w:r w:rsidRPr="005474A9">
                    <w:rPr>
                      <w:color w:val="123869" w:themeColor="accent1"/>
                    </w:rPr>
                    <w:t>) "</w:t>
                  </w:r>
                  <w:r w:rsidRPr="005474A9">
                    <w:rPr>
                      <w:rFonts w:ascii="Arial" w:hAnsi="Arial" w:cs="Arial"/>
                      <w:color w:val="123869" w:themeColor="accent1"/>
                    </w:rPr>
                    <w:t>000</w:t>
                  </w:r>
                  <w:r w:rsidRPr="005474A9">
                    <w:rPr>
                      <w:color w:val="123869" w:themeColor="accent1"/>
                    </w:rPr>
                    <w:t>" "</w:t>
                  </w:r>
                  <w:r w:rsidRPr="005474A9">
                    <w:rPr>
                      <w:rFonts w:ascii="Arial" w:hAnsi="Arial" w:cs="Arial"/>
                      <w:color w:val="123869" w:themeColor="accent1"/>
                    </w:rPr>
                    <w:t>000</w:t>
                  </w:r>
                  <w:r w:rsidRPr="005474A9">
                    <w:rPr>
                      <w:color w:val="123869" w:themeColor="accent1"/>
                    </w:rPr>
                    <w:t>" "</w:t>
                  </w:r>
                  <w:proofErr w:type="gramStart"/>
                  <w:r w:rsidRPr="005474A9">
                    <w:rPr>
                      <w:rFonts w:ascii="Arial" w:hAnsi="Arial" w:cs="Arial"/>
                      <w:color w:val="123869" w:themeColor="accent1"/>
                    </w:rPr>
                    <w:t>0000</w:t>
                  </w:r>
                  <w:r w:rsidRPr="005474A9">
                    <w:rPr>
                      <w:color w:val="123869" w:themeColor="accent1"/>
                    </w:rPr>
                    <w:t>;;</w:t>
                  </w:r>
                  <w:proofErr w:type="gramEnd"/>
                  <w:r w:rsidRPr="005474A9">
                    <w:rPr>
                      <w:color w:val="123869" w:themeColor="accent1"/>
                    </w:rPr>
                    <w:t>#</w:t>
                  </w:r>
                </w:p>
              </w:tc>
            </w:tr>
            <w:tr w:rsidR="005474A9" w14:paraId="2092550E" w14:textId="77777777" w:rsidTr="005474A9">
              <w:tc>
                <w:tcPr>
                  <w:tcW w:w="2552" w:type="dxa"/>
                </w:tcPr>
                <w:p w14:paraId="5C4465E7" w14:textId="6FE7CA0D" w:rsidR="005474A9" w:rsidRDefault="005474A9" w:rsidP="000028F3">
                  <w:pPr>
                    <w:rPr>
                      <w:color w:val="123869" w:themeColor="accent1"/>
                    </w:rPr>
                  </w:pPr>
                  <w:r>
                    <w:rPr>
                      <w:color w:val="123869" w:themeColor="accent1"/>
                    </w:rPr>
                    <w:t>Email address</w:t>
                  </w:r>
                </w:p>
              </w:tc>
              <w:tc>
                <w:tcPr>
                  <w:tcW w:w="3119" w:type="dxa"/>
                </w:tcPr>
                <w:p w14:paraId="47064860" w14:textId="6E7AB6E2" w:rsidR="005474A9" w:rsidRDefault="005474A9" w:rsidP="000028F3">
                  <w:pPr>
                    <w:rPr>
                      <w:color w:val="123869" w:themeColor="accent1"/>
                    </w:rPr>
                  </w:pPr>
                  <w:r>
                    <w:rPr>
                      <w:color w:val="123869" w:themeColor="accent1"/>
                    </w:rPr>
                    <w:t>Short text</w:t>
                  </w:r>
                </w:p>
              </w:tc>
              <w:tc>
                <w:tcPr>
                  <w:tcW w:w="4143" w:type="dxa"/>
                </w:tcPr>
                <w:p w14:paraId="09A19CD8" w14:textId="6F455D29" w:rsidR="005474A9" w:rsidRDefault="005474A9" w:rsidP="000028F3">
                  <w:pPr>
                    <w:rPr>
                      <w:color w:val="123869" w:themeColor="accent1"/>
                    </w:rPr>
                  </w:pPr>
                  <w:r>
                    <w:rPr>
                      <w:color w:val="123869" w:themeColor="accent1"/>
                    </w:rPr>
                    <w:t>Field Size – 255</w:t>
                  </w:r>
                </w:p>
                <w:p w14:paraId="57137592" w14:textId="51DB1472" w:rsidR="005474A9" w:rsidRDefault="005474A9" w:rsidP="000028F3">
                  <w:pPr>
                    <w:rPr>
                      <w:color w:val="123869" w:themeColor="accent1"/>
                    </w:rPr>
                  </w:pPr>
                  <w:r>
                    <w:rPr>
                      <w:color w:val="123869" w:themeColor="accent1"/>
                    </w:rPr>
                    <w:t>Caption – Staff Email Address</w:t>
                  </w:r>
                </w:p>
              </w:tc>
            </w:tr>
            <w:tr w:rsidR="005474A9" w14:paraId="4589645F" w14:textId="77777777" w:rsidTr="005474A9">
              <w:tc>
                <w:tcPr>
                  <w:tcW w:w="2552" w:type="dxa"/>
                </w:tcPr>
                <w:p w14:paraId="28D5CCF5" w14:textId="7548EFEB" w:rsidR="005474A9" w:rsidRDefault="005474A9" w:rsidP="000028F3">
                  <w:pPr>
                    <w:rPr>
                      <w:color w:val="123869" w:themeColor="accent1"/>
                    </w:rPr>
                  </w:pPr>
                  <w:r>
                    <w:rPr>
                      <w:color w:val="123869" w:themeColor="accent1"/>
                    </w:rPr>
                    <w:t>Position</w:t>
                  </w:r>
                </w:p>
              </w:tc>
              <w:tc>
                <w:tcPr>
                  <w:tcW w:w="3119" w:type="dxa"/>
                </w:tcPr>
                <w:p w14:paraId="2D24A8CC" w14:textId="41F9F9B7" w:rsidR="005474A9" w:rsidRDefault="005474A9" w:rsidP="000028F3">
                  <w:pPr>
                    <w:rPr>
                      <w:color w:val="123869" w:themeColor="accent1"/>
                    </w:rPr>
                  </w:pPr>
                  <w:r>
                    <w:rPr>
                      <w:color w:val="123869" w:themeColor="accent1"/>
                    </w:rPr>
                    <w:t>Short text</w:t>
                  </w:r>
                </w:p>
              </w:tc>
              <w:tc>
                <w:tcPr>
                  <w:tcW w:w="4143" w:type="dxa"/>
                </w:tcPr>
                <w:p w14:paraId="020E2750" w14:textId="77777777" w:rsidR="005474A9" w:rsidRDefault="005474A9" w:rsidP="000028F3">
                  <w:pPr>
                    <w:rPr>
                      <w:color w:val="123869" w:themeColor="accent1"/>
                    </w:rPr>
                  </w:pPr>
                  <w:r>
                    <w:rPr>
                      <w:color w:val="123869" w:themeColor="accent1"/>
                    </w:rPr>
                    <w:t>Display Control – Combo box</w:t>
                  </w:r>
                </w:p>
                <w:p w14:paraId="72721835" w14:textId="77777777" w:rsidR="005474A9" w:rsidRDefault="005474A9" w:rsidP="000028F3">
                  <w:pPr>
                    <w:rPr>
                      <w:color w:val="123869" w:themeColor="accent1"/>
                    </w:rPr>
                  </w:pPr>
                  <w:r>
                    <w:rPr>
                      <w:color w:val="123869" w:themeColor="accent1"/>
                    </w:rPr>
                    <w:t>Row Source Type – Value List</w:t>
                  </w:r>
                </w:p>
                <w:p w14:paraId="726C731F" w14:textId="18C8E781" w:rsidR="005474A9" w:rsidRDefault="005474A9" w:rsidP="000028F3">
                  <w:pPr>
                    <w:rPr>
                      <w:color w:val="123869" w:themeColor="accent1"/>
                    </w:rPr>
                  </w:pPr>
                  <w:r>
                    <w:rPr>
                      <w:color w:val="123869" w:themeColor="accent1"/>
                    </w:rPr>
                    <w:t>Row Source – “</w:t>
                  </w:r>
                  <w:proofErr w:type="spellStart"/>
                  <w:r>
                    <w:rPr>
                      <w:color w:val="123869" w:themeColor="accent1"/>
                    </w:rPr>
                    <w:t>Boss”;”Receptionist”;”Mechanic”;”Electrician</w:t>
                  </w:r>
                  <w:proofErr w:type="spellEnd"/>
                  <w:r>
                    <w:rPr>
                      <w:color w:val="123869" w:themeColor="accent1"/>
                    </w:rPr>
                    <w:t>”</w:t>
                  </w:r>
                </w:p>
              </w:tc>
            </w:tr>
            <w:tr w:rsidR="005474A9" w14:paraId="59FB3133" w14:textId="77777777" w:rsidTr="005474A9">
              <w:tc>
                <w:tcPr>
                  <w:tcW w:w="2552" w:type="dxa"/>
                </w:tcPr>
                <w:p w14:paraId="42DC70F2" w14:textId="0BD52355" w:rsidR="005474A9" w:rsidRDefault="005474A9" w:rsidP="000028F3">
                  <w:pPr>
                    <w:rPr>
                      <w:color w:val="123869" w:themeColor="accent1"/>
                    </w:rPr>
                  </w:pPr>
                  <w:proofErr w:type="spellStart"/>
                  <w:r>
                    <w:rPr>
                      <w:color w:val="123869" w:themeColor="accent1"/>
                    </w:rPr>
                    <w:t>PayRate</w:t>
                  </w:r>
                  <w:proofErr w:type="spellEnd"/>
                </w:p>
              </w:tc>
              <w:tc>
                <w:tcPr>
                  <w:tcW w:w="3119" w:type="dxa"/>
                </w:tcPr>
                <w:p w14:paraId="1DE5C4FD" w14:textId="70065824" w:rsidR="005474A9" w:rsidRDefault="005474A9" w:rsidP="000028F3">
                  <w:pPr>
                    <w:rPr>
                      <w:color w:val="123869" w:themeColor="accent1"/>
                    </w:rPr>
                  </w:pPr>
                  <w:r>
                    <w:rPr>
                      <w:color w:val="123869" w:themeColor="accent1"/>
                    </w:rPr>
                    <w:t>Currency</w:t>
                  </w:r>
                </w:p>
              </w:tc>
              <w:tc>
                <w:tcPr>
                  <w:tcW w:w="4143" w:type="dxa"/>
                </w:tcPr>
                <w:p w14:paraId="61C46EEA" w14:textId="7528DAD3" w:rsidR="005474A9" w:rsidRDefault="005474A9" w:rsidP="000028F3">
                  <w:pPr>
                    <w:rPr>
                      <w:color w:val="123869" w:themeColor="accent1"/>
                    </w:rPr>
                  </w:pPr>
                  <w:r>
                    <w:rPr>
                      <w:color w:val="123869" w:themeColor="accent1"/>
                    </w:rPr>
                    <w:t>Decimal Places – 2</w:t>
                  </w:r>
                </w:p>
                <w:p w14:paraId="12C2E5EB" w14:textId="3892D6A0" w:rsidR="005474A9" w:rsidRDefault="005474A9" w:rsidP="000028F3">
                  <w:pPr>
                    <w:rPr>
                      <w:color w:val="123869" w:themeColor="accent1"/>
                    </w:rPr>
                  </w:pPr>
                  <w:r>
                    <w:rPr>
                      <w:color w:val="123869" w:themeColor="accent1"/>
                    </w:rPr>
                    <w:t>Default Value – 8.72</w:t>
                  </w:r>
                </w:p>
              </w:tc>
            </w:tr>
          </w:tbl>
          <w:p w14:paraId="6099AB75" w14:textId="77777777" w:rsidR="005474A9" w:rsidRPr="005474A9" w:rsidRDefault="005474A9" w:rsidP="000028F3">
            <w:pPr>
              <w:rPr>
                <w:color w:val="123869" w:themeColor="accent1"/>
              </w:rPr>
            </w:pPr>
          </w:p>
          <w:p w14:paraId="64A76CC3" w14:textId="007C6CFE" w:rsidR="005474A9" w:rsidRDefault="005474A9" w:rsidP="000028F3">
            <w:pPr>
              <w:rPr>
                <w:color w:val="123869" w:themeColor="accent1"/>
              </w:rPr>
            </w:pPr>
            <w:r>
              <w:rPr>
                <w:color w:val="123869" w:themeColor="accent1"/>
              </w:rPr>
              <w:t xml:space="preserve">This is the staff table from design view: </w:t>
            </w:r>
          </w:p>
          <w:p w14:paraId="406DEC1E" w14:textId="5632C6BC" w:rsidR="005474A9" w:rsidRDefault="005474A9" w:rsidP="000028F3">
            <w:pPr>
              <w:rPr>
                <w:color w:val="123869" w:themeColor="accent1"/>
              </w:rPr>
            </w:pPr>
            <w:r>
              <w:rPr>
                <w:color w:val="123869" w:themeColor="accent1"/>
              </w:rPr>
              <w:t xml:space="preserve"> </w:t>
            </w:r>
          </w:p>
          <w:p w14:paraId="74FEF170" w14:textId="01A322EE" w:rsidR="005474A9" w:rsidRDefault="005474A9" w:rsidP="000028F3">
            <w:pPr>
              <w:rPr>
                <w:color w:val="123869" w:themeColor="accent1"/>
              </w:rPr>
            </w:pPr>
            <w:r>
              <w:rPr>
                <w:noProof/>
              </w:rPr>
              <w:lastRenderedPageBreak/>
              <w:drawing>
                <wp:inline distT="0" distB="0" distL="0" distR="0" wp14:anchorId="0F0A5FF0" wp14:editId="1C0F22F3">
                  <wp:extent cx="5657850" cy="207645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657850" cy="2076450"/>
                          </a:xfrm>
                          <a:prstGeom prst="rect">
                            <a:avLst/>
                          </a:prstGeom>
                        </pic:spPr>
                      </pic:pic>
                    </a:graphicData>
                  </a:graphic>
                </wp:inline>
              </w:drawing>
            </w:r>
          </w:p>
          <w:p w14:paraId="6A7FAEB8" w14:textId="2468D886" w:rsidR="005474A9" w:rsidRDefault="005474A9" w:rsidP="000028F3">
            <w:pPr>
              <w:rPr>
                <w:color w:val="123869" w:themeColor="accent1"/>
              </w:rPr>
            </w:pPr>
          </w:p>
          <w:p w14:paraId="654747CC" w14:textId="07D84B8A" w:rsidR="005474A9" w:rsidRDefault="005474A9" w:rsidP="000028F3">
            <w:pPr>
              <w:rPr>
                <w:color w:val="123869" w:themeColor="accent1"/>
              </w:rPr>
            </w:pPr>
            <w:r>
              <w:rPr>
                <w:color w:val="123869" w:themeColor="accent1"/>
              </w:rPr>
              <w:t>This is the Staff table from the datasheet view with some testing records:</w:t>
            </w:r>
          </w:p>
          <w:p w14:paraId="0FD6B0CC" w14:textId="3A493669" w:rsidR="005474A9" w:rsidRDefault="005474A9" w:rsidP="000028F3">
            <w:pPr>
              <w:rPr>
                <w:color w:val="123869" w:themeColor="accent1"/>
              </w:rPr>
            </w:pPr>
          </w:p>
          <w:p w14:paraId="25B92BBE" w14:textId="70675717" w:rsidR="005474A9" w:rsidRDefault="005474A9" w:rsidP="000028F3">
            <w:pPr>
              <w:rPr>
                <w:color w:val="123869" w:themeColor="accent1"/>
              </w:rPr>
            </w:pPr>
            <w:r>
              <w:rPr>
                <w:noProof/>
              </w:rPr>
              <w:drawing>
                <wp:inline distT="0" distB="0" distL="0" distR="0" wp14:anchorId="5E269D4F" wp14:editId="0A6DC9BA">
                  <wp:extent cx="6238240" cy="1040765"/>
                  <wp:effectExtent l="0" t="0" r="0" b="698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6238240" cy="1040765"/>
                          </a:xfrm>
                          <a:prstGeom prst="rect">
                            <a:avLst/>
                          </a:prstGeom>
                        </pic:spPr>
                      </pic:pic>
                    </a:graphicData>
                  </a:graphic>
                </wp:inline>
              </w:drawing>
            </w:r>
          </w:p>
          <w:p w14:paraId="47850611" w14:textId="5A4118BF" w:rsidR="005474A9" w:rsidRDefault="005474A9" w:rsidP="000028F3">
            <w:pPr>
              <w:rPr>
                <w:color w:val="123869" w:themeColor="accent1"/>
              </w:rPr>
            </w:pPr>
          </w:p>
          <w:p w14:paraId="0E5F3B1F" w14:textId="4222306F" w:rsidR="005474A9" w:rsidRDefault="005474A9" w:rsidP="000028F3">
            <w:pPr>
              <w:rPr>
                <w:b/>
                <w:bCs/>
                <w:color w:val="123869" w:themeColor="accent1"/>
                <w:sz w:val="28"/>
                <w:szCs w:val="28"/>
              </w:rPr>
            </w:pPr>
            <w:r>
              <w:rPr>
                <w:b/>
                <w:bCs/>
                <w:color w:val="123869" w:themeColor="accent1"/>
                <w:sz w:val="28"/>
                <w:szCs w:val="28"/>
              </w:rPr>
              <w:t xml:space="preserve">      Supplier</w:t>
            </w:r>
          </w:p>
          <w:p w14:paraId="34A8EFC3" w14:textId="5002D2B9" w:rsidR="00F0477D" w:rsidRDefault="00F0477D" w:rsidP="000028F3">
            <w:pPr>
              <w:rPr>
                <w:b/>
                <w:bCs/>
                <w:color w:val="123869" w:themeColor="accent1"/>
                <w:sz w:val="28"/>
                <w:szCs w:val="28"/>
              </w:rPr>
            </w:pPr>
          </w:p>
          <w:tbl>
            <w:tblPr>
              <w:tblStyle w:val="TableGrid"/>
              <w:tblW w:w="0" w:type="auto"/>
              <w:tblLayout w:type="fixed"/>
              <w:tblLook w:val="04A0" w:firstRow="1" w:lastRow="0" w:firstColumn="1" w:lastColumn="0" w:noHBand="0" w:noVBand="1"/>
            </w:tblPr>
            <w:tblGrid>
              <w:gridCol w:w="3271"/>
              <w:gridCol w:w="3271"/>
              <w:gridCol w:w="3272"/>
            </w:tblGrid>
            <w:tr w:rsidR="00F0477D" w14:paraId="2A83C9B3" w14:textId="77777777" w:rsidTr="00F0477D">
              <w:tc>
                <w:tcPr>
                  <w:tcW w:w="3271" w:type="dxa"/>
                </w:tcPr>
                <w:p w14:paraId="1A262B35" w14:textId="1CBE85BD" w:rsidR="00F0477D" w:rsidRPr="00D278D3" w:rsidRDefault="00F0477D" w:rsidP="000028F3">
                  <w:pPr>
                    <w:rPr>
                      <w:b/>
                      <w:bCs/>
                      <w:color w:val="123869" w:themeColor="accent1"/>
                    </w:rPr>
                  </w:pPr>
                  <w:r w:rsidRPr="00D278D3">
                    <w:rPr>
                      <w:b/>
                      <w:bCs/>
                      <w:color w:val="123869" w:themeColor="accent1"/>
                    </w:rPr>
                    <w:t>Field Name</w:t>
                  </w:r>
                </w:p>
              </w:tc>
              <w:tc>
                <w:tcPr>
                  <w:tcW w:w="3271" w:type="dxa"/>
                </w:tcPr>
                <w:p w14:paraId="455443BB" w14:textId="6E80234A" w:rsidR="00F0477D" w:rsidRPr="00D278D3" w:rsidRDefault="00F0477D" w:rsidP="000028F3">
                  <w:pPr>
                    <w:rPr>
                      <w:b/>
                      <w:bCs/>
                      <w:color w:val="123869" w:themeColor="accent1"/>
                    </w:rPr>
                  </w:pPr>
                  <w:r w:rsidRPr="00D278D3">
                    <w:rPr>
                      <w:b/>
                      <w:bCs/>
                      <w:color w:val="123869" w:themeColor="accent1"/>
                    </w:rPr>
                    <w:t>Data Type</w:t>
                  </w:r>
                </w:p>
              </w:tc>
              <w:tc>
                <w:tcPr>
                  <w:tcW w:w="3272" w:type="dxa"/>
                </w:tcPr>
                <w:p w14:paraId="4CB72E9B" w14:textId="32C2F779" w:rsidR="00F0477D" w:rsidRPr="00D278D3" w:rsidRDefault="00F0477D" w:rsidP="000028F3">
                  <w:pPr>
                    <w:rPr>
                      <w:b/>
                      <w:bCs/>
                      <w:color w:val="123869" w:themeColor="accent1"/>
                    </w:rPr>
                  </w:pPr>
                  <w:r w:rsidRPr="00D278D3">
                    <w:rPr>
                      <w:b/>
                      <w:bCs/>
                      <w:color w:val="123869" w:themeColor="accent1"/>
                    </w:rPr>
                    <w:t>Field Properties</w:t>
                  </w:r>
                </w:p>
              </w:tc>
            </w:tr>
            <w:tr w:rsidR="00F0477D" w14:paraId="1C3C95A9" w14:textId="77777777" w:rsidTr="00F0477D">
              <w:tc>
                <w:tcPr>
                  <w:tcW w:w="3271" w:type="dxa"/>
                </w:tcPr>
                <w:p w14:paraId="1CDDA641" w14:textId="55C5770E" w:rsidR="00F0477D" w:rsidRDefault="00F0477D" w:rsidP="000028F3">
                  <w:pPr>
                    <w:rPr>
                      <w:color w:val="123869" w:themeColor="accent1"/>
                    </w:rPr>
                  </w:pPr>
                  <w:r>
                    <w:rPr>
                      <w:color w:val="123869" w:themeColor="accent1"/>
                    </w:rPr>
                    <w:t>Supplier ID</w:t>
                  </w:r>
                </w:p>
              </w:tc>
              <w:tc>
                <w:tcPr>
                  <w:tcW w:w="3271" w:type="dxa"/>
                </w:tcPr>
                <w:p w14:paraId="7E3FD75D" w14:textId="10253633" w:rsidR="00F0477D" w:rsidRDefault="00F0477D" w:rsidP="000028F3">
                  <w:pPr>
                    <w:rPr>
                      <w:color w:val="123869" w:themeColor="accent1"/>
                    </w:rPr>
                  </w:pPr>
                  <w:r>
                    <w:rPr>
                      <w:color w:val="123869" w:themeColor="accent1"/>
                    </w:rPr>
                    <w:t xml:space="preserve">Short text </w:t>
                  </w:r>
                </w:p>
              </w:tc>
              <w:tc>
                <w:tcPr>
                  <w:tcW w:w="3272" w:type="dxa"/>
                </w:tcPr>
                <w:p w14:paraId="0DB66CD4" w14:textId="1AF40D1A" w:rsidR="00F0477D" w:rsidRDefault="00F0477D" w:rsidP="000028F3">
                  <w:pPr>
                    <w:rPr>
                      <w:color w:val="123869" w:themeColor="accent1"/>
                    </w:rPr>
                  </w:pPr>
                  <w:r>
                    <w:rPr>
                      <w:color w:val="123869" w:themeColor="accent1"/>
                    </w:rPr>
                    <w:t>Field Size – 30</w:t>
                  </w:r>
                </w:p>
                <w:p w14:paraId="7235FD1F" w14:textId="6FD0BA44" w:rsidR="00F0477D" w:rsidRDefault="00F0477D" w:rsidP="000028F3">
                  <w:pPr>
                    <w:rPr>
                      <w:color w:val="123869" w:themeColor="accent1"/>
                    </w:rPr>
                  </w:pPr>
                  <w:r>
                    <w:rPr>
                      <w:color w:val="123869" w:themeColor="accent1"/>
                    </w:rPr>
                    <w:t>Input Mask – “SUPPS”</w:t>
                  </w:r>
                  <w:r w:rsidRPr="00F0477D">
                    <w:rPr>
                      <w:rFonts w:ascii="Arial" w:hAnsi="Arial" w:cs="Arial"/>
                      <w:color w:val="123869" w:themeColor="accent1"/>
                    </w:rPr>
                    <w:t xml:space="preserve"> 000</w:t>
                  </w:r>
                </w:p>
              </w:tc>
            </w:tr>
            <w:tr w:rsidR="00F0477D" w14:paraId="3D13927A" w14:textId="77777777" w:rsidTr="00F0477D">
              <w:tc>
                <w:tcPr>
                  <w:tcW w:w="3271" w:type="dxa"/>
                </w:tcPr>
                <w:p w14:paraId="5B463090" w14:textId="1A6999E0" w:rsidR="00F0477D" w:rsidRDefault="00F0477D" w:rsidP="000028F3">
                  <w:pPr>
                    <w:rPr>
                      <w:color w:val="123869" w:themeColor="accent1"/>
                    </w:rPr>
                  </w:pPr>
                  <w:r>
                    <w:rPr>
                      <w:color w:val="123869" w:themeColor="accent1"/>
                    </w:rPr>
                    <w:t>Supplier Name</w:t>
                  </w:r>
                </w:p>
              </w:tc>
              <w:tc>
                <w:tcPr>
                  <w:tcW w:w="3271" w:type="dxa"/>
                </w:tcPr>
                <w:p w14:paraId="2EC1D8AF" w14:textId="28033040" w:rsidR="00F0477D" w:rsidRDefault="00F0477D" w:rsidP="000028F3">
                  <w:pPr>
                    <w:rPr>
                      <w:color w:val="123869" w:themeColor="accent1"/>
                    </w:rPr>
                  </w:pPr>
                  <w:r>
                    <w:rPr>
                      <w:color w:val="123869" w:themeColor="accent1"/>
                    </w:rPr>
                    <w:t>Short text</w:t>
                  </w:r>
                </w:p>
              </w:tc>
              <w:tc>
                <w:tcPr>
                  <w:tcW w:w="3272" w:type="dxa"/>
                </w:tcPr>
                <w:p w14:paraId="6C263323" w14:textId="4BDB5178" w:rsidR="00F0477D" w:rsidRDefault="00F0477D" w:rsidP="000028F3">
                  <w:pPr>
                    <w:rPr>
                      <w:color w:val="123869" w:themeColor="accent1"/>
                    </w:rPr>
                  </w:pPr>
                  <w:r>
                    <w:rPr>
                      <w:color w:val="123869" w:themeColor="accent1"/>
                    </w:rPr>
                    <w:t>Field size – 40</w:t>
                  </w:r>
                </w:p>
                <w:p w14:paraId="5DA27947" w14:textId="6DB02530" w:rsidR="00F0477D" w:rsidRDefault="00F0477D" w:rsidP="000028F3">
                  <w:pPr>
                    <w:rPr>
                      <w:color w:val="123869" w:themeColor="accent1"/>
                    </w:rPr>
                  </w:pPr>
                  <w:r>
                    <w:rPr>
                      <w:color w:val="123869" w:themeColor="accent1"/>
                    </w:rPr>
                    <w:t>Caption – Supplier Name</w:t>
                  </w:r>
                </w:p>
              </w:tc>
            </w:tr>
            <w:tr w:rsidR="00F0477D" w14:paraId="26999EC8" w14:textId="77777777" w:rsidTr="00F0477D">
              <w:tc>
                <w:tcPr>
                  <w:tcW w:w="3271" w:type="dxa"/>
                </w:tcPr>
                <w:p w14:paraId="32E72B90" w14:textId="1A062152" w:rsidR="00F0477D" w:rsidRDefault="00F0477D" w:rsidP="000028F3">
                  <w:pPr>
                    <w:rPr>
                      <w:color w:val="123869" w:themeColor="accent1"/>
                    </w:rPr>
                  </w:pPr>
                  <w:r>
                    <w:rPr>
                      <w:color w:val="123869" w:themeColor="accent1"/>
                    </w:rPr>
                    <w:t>Supplier Address</w:t>
                  </w:r>
                </w:p>
              </w:tc>
              <w:tc>
                <w:tcPr>
                  <w:tcW w:w="3271" w:type="dxa"/>
                </w:tcPr>
                <w:p w14:paraId="697EF399" w14:textId="5A86974B" w:rsidR="00F0477D" w:rsidRDefault="00F0477D" w:rsidP="000028F3">
                  <w:pPr>
                    <w:rPr>
                      <w:color w:val="123869" w:themeColor="accent1"/>
                    </w:rPr>
                  </w:pPr>
                  <w:r>
                    <w:rPr>
                      <w:color w:val="123869" w:themeColor="accent1"/>
                    </w:rPr>
                    <w:t xml:space="preserve">Short text </w:t>
                  </w:r>
                </w:p>
              </w:tc>
              <w:tc>
                <w:tcPr>
                  <w:tcW w:w="3272" w:type="dxa"/>
                </w:tcPr>
                <w:p w14:paraId="46542EF1" w14:textId="6D365430" w:rsidR="00F0477D" w:rsidRDefault="00F0477D" w:rsidP="000028F3">
                  <w:pPr>
                    <w:rPr>
                      <w:color w:val="123869" w:themeColor="accent1"/>
                    </w:rPr>
                  </w:pPr>
                  <w:r>
                    <w:rPr>
                      <w:color w:val="123869" w:themeColor="accent1"/>
                    </w:rPr>
                    <w:t>Field Size – 255</w:t>
                  </w:r>
                </w:p>
              </w:tc>
            </w:tr>
            <w:tr w:rsidR="00F0477D" w14:paraId="2A8FCC34" w14:textId="77777777" w:rsidTr="00F0477D">
              <w:tc>
                <w:tcPr>
                  <w:tcW w:w="3271" w:type="dxa"/>
                </w:tcPr>
                <w:p w14:paraId="6E6D2037" w14:textId="45C25F3C" w:rsidR="00F0477D" w:rsidRDefault="00F0477D" w:rsidP="000028F3">
                  <w:pPr>
                    <w:rPr>
                      <w:color w:val="123869" w:themeColor="accent1"/>
                    </w:rPr>
                  </w:pPr>
                  <w:r>
                    <w:rPr>
                      <w:color w:val="123869" w:themeColor="accent1"/>
                    </w:rPr>
                    <w:t>Supplier City</w:t>
                  </w:r>
                </w:p>
              </w:tc>
              <w:tc>
                <w:tcPr>
                  <w:tcW w:w="3271" w:type="dxa"/>
                </w:tcPr>
                <w:p w14:paraId="6B79DBB5" w14:textId="32F5C6F0" w:rsidR="00F0477D" w:rsidRDefault="00F0477D" w:rsidP="000028F3">
                  <w:pPr>
                    <w:rPr>
                      <w:color w:val="123869" w:themeColor="accent1"/>
                    </w:rPr>
                  </w:pPr>
                  <w:r>
                    <w:rPr>
                      <w:color w:val="123869" w:themeColor="accent1"/>
                    </w:rPr>
                    <w:t>Short text</w:t>
                  </w:r>
                </w:p>
              </w:tc>
              <w:tc>
                <w:tcPr>
                  <w:tcW w:w="3272" w:type="dxa"/>
                </w:tcPr>
                <w:p w14:paraId="3CEEA72A" w14:textId="5DF2AFE5" w:rsidR="00F0477D" w:rsidRDefault="00F0477D" w:rsidP="000028F3">
                  <w:pPr>
                    <w:rPr>
                      <w:color w:val="123869" w:themeColor="accent1"/>
                    </w:rPr>
                  </w:pPr>
                  <w:r>
                    <w:rPr>
                      <w:color w:val="123869" w:themeColor="accent1"/>
                    </w:rPr>
                    <w:t>Field Size – 30</w:t>
                  </w:r>
                </w:p>
              </w:tc>
            </w:tr>
            <w:tr w:rsidR="00F0477D" w14:paraId="4B6B82EB" w14:textId="77777777" w:rsidTr="00F0477D">
              <w:tc>
                <w:tcPr>
                  <w:tcW w:w="3271" w:type="dxa"/>
                </w:tcPr>
                <w:p w14:paraId="6999A77A" w14:textId="00F0E3E7" w:rsidR="00F0477D" w:rsidRDefault="00F0477D" w:rsidP="000028F3">
                  <w:pPr>
                    <w:rPr>
                      <w:color w:val="123869" w:themeColor="accent1"/>
                    </w:rPr>
                  </w:pPr>
                  <w:r>
                    <w:rPr>
                      <w:color w:val="123869" w:themeColor="accent1"/>
                    </w:rPr>
                    <w:t xml:space="preserve">Supplier </w:t>
                  </w:r>
                  <w:proofErr w:type="spellStart"/>
                  <w:r>
                    <w:rPr>
                      <w:color w:val="123869" w:themeColor="accent1"/>
                    </w:rPr>
                    <w:t>PostCode</w:t>
                  </w:r>
                  <w:proofErr w:type="spellEnd"/>
                </w:p>
              </w:tc>
              <w:tc>
                <w:tcPr>
                  <w:tcW w:w="3271" w:type="dxa"/>
                </w:tcPr>
                <w:p w14:paraId="46BAE330" w14:textId="2B71A4DE" w:rsidR="00F0477D" w:rsidRDefault="00F0477D" w:rsidP="000028F3">
                  <w:pPr>
                    <w:rPr>
                      <w:color w:val="123869" w:themeColor="accent1"/>
                    </w:rPr>
                  </w:pPr>
                  <w:r>
                    <w:rPr>
                      <w:color w:val="123869" w:themeColor="accent1"/>
                    </w:rPr>
                    <w:t>Short text</w:t>
                  </w:r>
                </w:p>
              </w:tc>
              <w:tc>
                <w:tcPr>
                  <w:tcW w:w="3272" w:type="dxa"/>
                </w:tcPr>
                <w:p w14:paraId="14BDBB5A" w14:textId="37421238" w:rsidR="00F0477D" w:rsidRDefault="00F0477D" w:rsidP="000028F3">
                  <w:pPr>
                    <w:rPr>
                      <w:color w:val="123869" w:themeColor="accent1"/>
                    </w:rPr>
                  </w:pPr>
                  <w:r>
                    <w:rPr>
                      <w:color w:val="123869" w:themeColor="accent1"/>
                    </w:rPr>
                    <w:t>Field size – 8</w:t>
                  </w:r>
                </w:p>
                <w:p w14:paraId="0AAA898C" w14:textId="1776CC4F" w:rsidR="00F0477D" w:rsidRDefault="00F0477D" w:rsidP="000028F3">
                  <w:pPr>
                    <w:rPr>
                      <w:color w:val="123869" w:themeColor="accent1"/>
                    </w:rPr>
                  </w:pPr>
                  <w:r>
                    <w:rPr>
                      <w:color w:val="123869" w:themeColor="accent1"/>
                    </w:rPr>
                    <w:t>Input Mask &gt;LL</w:t>
                  </w:r>
                  <w:r w:rsidRPr="00F0477D">
                    <w:rPr>
                      <w:rFonts w:ascii="Arial" w:hAnsi="Arial" w:cs="Arial"/>
                      <w:color w:val="123869" w:themeColor="accent1"/>
                    </w:rPr>
                    <w:t>00</w:t>
                  </w:r>
                  <w:r>
                    <w:rPr>
                      <w:color w:val="123869" w:themeColor="accent1"/>
                    </w:rPr>
                    <w:t>/</w:t>
                  </w:r>
                  <w:r w:rsidRPr="00F0477D">
                    <w:rPr>
                      <w:rFonts w:ascii="Arial" w:hAnsi="Arial" w:cs="Arial"/>
                      <w:color w:val="123869" w:themeColor="accent1"/>
                    </w:rPr>
                    <w:t>0</w:t>
                  </w:r>
                  <w:r>
                    <w:rPr>
                      <w:color w:val="123869" w:themeColor="accent1"/>
                    </w:rPr>
                    <w:t>LL;</w:t>
                  </w:r>
                  <w:r w:rsidRPr="00F0477D">
                    <w:rPr>
                      <w:rFonts w:ascii="Arial" w:hAnsi="Arial" w:cs="Arial"/>
                      <w:color w:val="123869" w:themeColor="accent1"/>
                    </w:rPr>
                    <w:t xml:space="preserve"> 0</w:t>
                  </w:r>
                  <w:r>
                    <w:rPr>
                      <w:color w:val="123869" w:themeColor="accent1"/>
                    </w:rPr>
                    <w:t>;#</w:t>
                  </w:r>
                </w:p>
              </w:tc>
            </w:tr>
            <w:tr w:rsidR="00F0477D" w14:paraId="76E6EE87" w14:textId="77777777" w:rsidTr="00F0477D">
              <w:tc>
                <w:tcPr>
                  <w:tcW w:w="3271" w:type="dxa"/>
                </w:tcPr>
                <w:p w14:paraId="768A6103" w14:textId="6C3F4E35" w:rsidR="00F0477D" w:rsidRDefault="00F0477D" w:rsidP="000028F3">
                  <w:pPr>
                    <w:rPr>
                      <w:color w:val="123869" w:themeColor="accent1"/>
                    </w:rPr>
                  </w:pPr>
                  <w:r>
                    <w:rPr>
                      <w:color w:val="123869" w:themeColor="accent1"/>
                    </w:rPr>
                    <w:t>Supplier Phone Number</w:t>
                  </w:r>
                </w:p>
              </w:tc>
              <w:tc>
                <w:tcPr>
                  <w:tcW w:w="3271" w:type="dxa"/>
                </w:tcPr>
                <w:p w14:paraId="35B8A2A8" w14:textId="15185415" w:rsidR="00F0477D" w:rsidRDefault="00F0477D" w:rsidP="000028F3">
                  <w:pPr>
                    <w:rPr>
                      <w:color w:val="123869" w:themeColor="accent1"/>
                    </w:rPr>
                  </w:pPr>
                  <w:r>
                    <w:rPr>
                      <w:color w:val="123869" w:themeColor="accent1"/>
                    </w:rPr>
                    <w:t>Short text</w:t>
                  </w:r>
                </w:p>
              </w:tc>
              <w:tc>
                <w:tcPr>
                  <w:tcW w:w="3272" w:type="dxa"/>
                </w:tcPr>
                <w:p w14:paraId="7B399653" w14:textId="254B56EE" w:rsidR="00F0477D" w:rsidRDefault="00F0477D" w:rsidP="000028F3">
                  <w:pPr>
                    <w:rPr>
                      <w:color w:val="123869" w:themeColor="accent1"/>
                    </w:rPr>
                  </w:pPr>
                  <w:r>
                    <w:rPr>
                      <w:color w:val="123869" w:themeColor="accent1"/>
                    </w:rPr>
                    <w:t xml:space="preserve">Field size - 15 </w:t>
                  </w:r>
                </w:p>
                <w:p w14:paraId="0744D689" w14:textId="5B4B894F" w:rsidR="00F0477D" w:rsidRPr="00F0477D" w:rsidRDefault="00F0477D" w:rsidP="000028F3">
                  <w:pPr>
                    <w:rPr>
                      <w:rFonts w:ascii="Arial" w:hAnsi="Arial" w:cs="Arial"/>
                      <w:color w:val="123869" w:themeColor="accent1"/>
                    </w:rPr>
                  </w:pPr>
                  <w:r>
                    <w:rPr>
                      <w:color w:val="123869" w:themeColor="accent1"/>
                    </w:rPr>
                    <w:t xml:space="preserve">Input Mask </w:t>
                  </w:r>
                  <w:r w:rsidRPr="00F0477D">
                    <w:rPr>
                      <w:rFonts w:ascii="Arial" w:hAnsi="Arial" w:cs="Arial"/>
                      <w:color w:val="123869" w:themeColor="accent1"/>
                    </w:rPr>
                    <w:t>"+"00" (0) "000" "000" "</w:t>
                  </w:r>
                  <w:proofErr w:type="gramStart"/>
                  <w:r w:rsidRPr="00F0477D">
                    <w:rPr>
                      <w:rFonts w:ascii="Arial" w:hAnsi="Arial" w:cs="Arial"/>
                      <w:color w:val="123869" w:themeColor="accent1"/>
                    </w:rPr>
                    <w:t>0000;;</w:t>
                  </w:r>
                  <w:proofErr w:type="gramEnd"/>
                  <w:r w:rsidRPr="00F0477D">
                    <w:rPr>
                      <w:rFonts w:ascii="Arial" w:hAnsi="Arial" w:cs="Arial"/>
                      <w:color w:val="123869" w:themeColor="accent1"/>
                    </w:rPr>
                    <w:t>#</w:t>
                  </w:r>
                </w:p>
              </w:tc>
            </w:tr>
            <w:tr w:rsidR="00F0477D" w14:paraId="0AFC4042" w14:textId="77777777" w:rsidTr="00F0477D">
              <w:tc>
                <w:tcPr>
                  <w:tcW w:w="3271" w:type="dxa"/>
                </w:tcPr>
                <w:p w14:paraId="1459AA0E" w14:textId="7B298AAB" w:rsidR="00F0477D" w:rsidRDefault="00F0477D" w:rsidP="000028F3">
                  <w:pPr>
                    <w:rPr>
                      <w:color w:val="123869" w:themeColor="accent1"/>
                    </w:rPr>
                  </w:pPr>
                  <w:r>
                    <w:rPr>
                      <w:color w:val="123869" w:themeColor="accent1"/>
                    </w:rPr>
                    <w:t>Supplier Email Address</w:t>
                  </w:r>
                </w:p>
              </w:tc>
              <w:tc>
                <w:tcPr>
                  <w:tcW w:w="3271" w:type="dxa"/>
                </w:tcPr>
                <w:p w14:paraId="4EDD9C0C" w14:textId="46B11768" w:rsidR="00F0477D" w:rsidRDefault="00F0477D" w:rsidP="000028F3">
                  <w:pPr>
                    <w:rPr>
                      <w:color w:val="123869" w:themeColor="accent1"/>
                    </w:rPr>
                  </w:pPr>
                  <w:r>
                    <w:rPr>
                      <w:color w:val="123869" w:themeColor="accent1"/>
                    </w:rPr>
                    <w:t>Short text</w:t>
                  </w:r>
                </w:p>
              </w:tc>
              <w:tc>
                <w:tcPr>
                  <w:tcW w:w="3272" w:type="dxa"/>
                </w:tcPr>
                <w:p w14:paraId="3F765B56" w14:textId="77777777" w:rsidR="00F0477D" w:rsidRDefault="00F0477D" w:rsidP="000028F3">
                  <w:pPr>
                    <w:rPr>
                      <w:color w:val="123869" w:themeColor="accent1"/>
                    </w:rPr>
                  </w:pPr>
                  <w:r>
                    <w:rPr>
                      <w:color w:val="123869" w:themeColor="accent1"/>
                    </w:rPr>
                    <w:t>Field Size – 60</w:t>
                  </w:r>
                </w:p>
                <w:p w14:paraId="26B864B5" w14:textId="03160536" w:rsidR="00F0477D" w:rsidRDefault="00F0477D" w:rsidP="000028F3">
                  <w:pPr>
                    <w:rPr>
                      <w:color w:val="123869" w:themeColor="accent1"/>
                    </w:rPr>
                  </w:pPr>
                  <w:r>
                    <w:rPr>
                      <w:color w:val="123869" w:themeColor="accent1"/>
                    </w:rPr>
                    <w:t>Caption – Supplier Email address</w:t>
                  </w:r>
                </w:p>
              </w:tc>
            </w:tr>
          </w:tbl>
          <w:p w14:paraId="175AD69B" w14:textId="77777777" w:rsidR="00F0477D" w:rsidRPr="00F0477D" w:rsidRDefault="00F0477D" w:rsidP="000028F3">
            <w:pPr>
              <w:rPr>
                <w:color w:val="123869" w:themeColor="accent1"/>
              </w:rPr>
            </w:pPr>
          </w:p>
          <w:p w14:paraId="717016AB" w14:textId="4513EB96" w:rsidR="005474A9" w:rsidRDefault="00F0477D" w:rsidP="000028F3">
            <w:pPr>
              <w:rPr>
                <w:color w:val="123869" w:themeColor="accent1"/>
              </w:rPr>
            </w:pPr>
            <w:r>
              <w:rPr>
                <w:color w:val="123869" w:themeColor="accent1"/>
              </w:rPr>
              <w:t xml:space="preserve">This is the Supplier table from the design view: </w:t>
            </w:r>
          </w:p>
          <w:p w14:paraId="2841BAD3" w14:textId="23945392" w:rsidR="00F0477D" w:rsidRDefault="00F0477D" w:rsidP="000028F3">
            <w:pPr>
              <w:rPr>
                <w:color w:val="123869" w:themeColor="accent1"/>
              </w:rPr>
            </w:pPr>
            <w:r>
              <w:rPr>
                <w:noProof/>
              </w:rPr>
              <w:drawing>
                <wp:inline distT="0" distB="0" distL="0" distR="0" wp14:anchorId="107AB965" wp14:editId="4F271415">
                  <wp:extent cx="6238240" cy="1590675"/>
                  <wp:effectExtent l="0" t="0" r="0" b="952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6238240" cy="1590675"/>
                          </a:xfrm>
                          <a:prstGeom prst="rect">
                            <a:avLst/>
                          </a:prstGeom>
                        </pic:spPr>
                      </pic:pic>
                    </a:graphicData>
                  </a:graphic>
                </wp:inline>
              </w:drawing>
            </w:r>
          </w:p>
          <w:p w14:paraId="0C56D6B8" w14:textId="1126E469" w:rsidR="00F0477D" w:rsidRDefault="00F0477D" w:rsidP="000028F3">
            <w:pPr>
              <w:rPr>
                <w:color w:val="123869" w:themeColor="accent1"/>
              </w:rPr>
            </w:pPr>
          </w:p>
          <w:p w14:paraId="1C155D40" w14:textId="0EE9B198" w:rsidR="00F0477D" w:rsidRDefault="00F0477D" w:rsidP="000028F3">
            <w:pPr>
              <w:rPr>
                <w:color w:val="123869" w:themeColor="accent1"/>
              </w:rPr>
            </w:pPr>
            <w:r>
              <w:rPr>
                <w:color w:val="123869" w:themeColor="accent1"/>
              </w:rPr>
              <w:t>This is the Supplier table from the datasheet view with some testing records:</w:t>
            </w:r>
          </w:p>
          <w:p w14:paraId="364EDC3A" w14:textId="0A6365E7" w:rsidR="00F0477D" w:rsidRDefault="00F0477D" w:rsidP="000028F3">
            <w:pPr>
              <w:rPr>
                <w:color w:val="123869" w:themeColor="accent1"/>
              </w:rPr>
            </w:pPr>
          </w:p>
          <w:p w14:paraId="224917AD" w14:textId="701E4F02" w:rsidR="00F0477D" w:rsidRDefault="00F0477D" w:rsidP="000028F3">
            <w:pPr>
              <w:rPr>
                <w:color w:val="123869" w:themeColor="accent1"/>
              </w:rPr>
            </w:pPr>
            <w:r>
              <w:rPr>
                <w:noProof/>
              </w:rPr>
              <w:drawing>
                <wp:inline distT="0" distB="0" distL="0" distR="0" wp14:anchorId="55C9E301" wp14:editId="3D169121">
                  <wp:extent cx="6238240" cy="777240"/>
                  <wp:effectExtent l="0" t="0" r="0" b="381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6238240" cy="777240"/>
                          </a:xfrm>
                          <a:prstGeom prst="rect">
                            <a:avLst/>
                          </a:prstGeom>
                        </pic:spPr>
                      </pic:pic>
                    </a:graphicData>
                  </a:graphic>
                </wp:inline>
              </w:drawing>
            </w:r>
          </w:p>
          <w:p w14:paraId="2CD5BC94" w14:textId="1EB055DB" w:rsidR="00F0477D" w:rsidRDefault="00F0477D" w:rsidP="000028F3">
            <w:pPr>
              <w:rPr>
                <w:color w:val="123869" w:themeColor="accent1"/>
              </w:rPr>
            </w:pPr>
          </w:p>
          <w:p w14:paraId="6DDA6F19" w14:textId="4BC6EDFE" w:rsidR="00F0477D" w:rsidRDefault="00D8597C" w:rsidP="00D8597C">
            <w:pPr>
              <w:pStyle w:val="Heading2"/>
            </w:pPr>
            <w:bookmarkStart w:id="7" w:name="_Toc40454635"/>
            <w:r>
              <w:t>Work-breakdown structure</w:t>
            </w:r>
            <w:bookmarkEnd w:id="7"/>
          </w:p>
          <w:p w14:paraId="29A5146C" w14:textId="3D0D4355" w:rsidR="00D8597C" w:rsidRDefault="00D8597C" w:rsidP="00D8597C"/>
          <w:p w14:paraId="40DCF463" w14:textId="0BC4C43C" w:rsidR="00D8597C" w:rsidRDefault="00D8597C" w:rsidP="00D8597C">
            <w:pPr>
              <w:rPr>
                <w:color w:val="123869" w:themeColor="accent1"/>
              </w:rPr>
            </w:pPr>
            <w:r>
              <w:t xml:space="preserve">          </w:t>
            </w:r>
            <w:r>
              <w:rPr>
                <w:color w:val="123869" w:themeColor="accent1"/>
              </w:rPr>
              <w:t xml:space="preserve">A work-breakdown structure (WBS) in project management is a deliverable-oriented breakdown of a project into smaller components. It is a key project deliverable that organizes the team’s work into manageable sections. </w:t>
            </w:r>
          </w:p>
          <w:p w14:paraId="16A8F982" w14:textId="606E47B9" w:rsidR="00D8597C" w:rsidRDefault="00D8597C" w:rsidP="00D8597C">
            <w:pPr>
              <w:rPr>
                <w:color w:val="123869" w:themeColor="accent1"/>
              </w:rPr>
            </w:pPr>
            <w:r>
              <w:rPr>
                <w:color w:val="123869" w:themeColor="accent1"/>
              </w:rPr>
              <w:t xml:space="preserve">          This is the work-breakdown structure for this project: </w:t>
            </w:r>
          </w:p>
          <w:p w14:paraId="01C27162" w14:textId="1B8462AB" w:rsidR="00D8597C" w:rsidRDefault="00D8597C" w:rsidP="00D8597C">
            <w:pPr>
              <w:rPr>
                <w:color w:val="123869" w:themeColor="accent1"/>
              </w:rPr>
            </w:pPr>
          </w:p>
          <w:p w14:paraId="40C9F817" w14:textId="5CE56FFE" w:rsidR="00D8597C" w:rsidRDefault="00D8597C" w:rsidP="00D8597C">
            <w:pPr>
              <w:rPr>
                <w:color w:val="123869" w:themeColor="accent1"/>
              </w:rPr>
            </w:pPr>
            <w:r>
              <w:rPr>
                <w:noProof/>
                <w:color w:val="123869" w:themeColor="accent1"/>
              </w:rPr>
              <w:drawing>
                <wp:inline distT="0" distB="0" distL="0" distR="0" wp14:anchorId="69064068" wp14:editId="6EC7E29B">
                  <wp:extent cx="6238240" cy="4505960"/>
                  <wp:effectExtent l="0" t="0" r="0" b="8890"/>
                  <wp:docPr id="9" name="Picture 9"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WBS.PNG"/>
                          <pic:cNvPicPr/>
                        </pic:nvPicPr>
                        <pic:blipFill>
                          <a:blip r:embed="rId32">
                            <a:extLst>
                              <a:ext uri="{28A0092B-C50C-407E-A947-70E740481C1C}">
                                <a14:useLocalDpi xmlns:a14="http://schemas.microsoft.com/office/drawing/2010/main" val="0"/>
                              </a:ext>
                            </a:extLst>
                          </a:blip>
                          <a:stretch>
                            <a:fillRect/>
                          </a:stretch>
                        </pic:blipFill>
                        <pic:spPr>
                          <a:xfrm>
                            <a:off x="0" y="0"/>
                            <a:ext cx="6238240" cy="4505960"/>
                          </a:xfrm>
                          <a:prstGeom prst="rect">
                            <a:avLst/>
                          </a:prstGeom>
                        </pic:spPr>
                      </pic:pic>
                    </a:graphicData>
                  </a:graphic>
                </wp:inline>
              </w:drawing>
            </w:r>
          </w:p>
          <w:p w14:paraId="6E9C6DD8" w14:textId="7E869C24" w:rsidR="005474A9" w:rsidRDefault="005474A9" w:rsidP="000028F3">
            <w:pPr>
              <w:rPr>
                <w:color w:val="123869" w:themeColor="accent1"/>
              </w:rPr>
            </w:pPr>
          </w:p>
          <w:p w14:paraId="0D20FE8E" w14:textId="1A8F60F5" w:rsidR="00D8597C" w:rsidRDefault="00D8597C" w:rsidP="00D8597C">
            <w:pPr>
              <w:pStyle w:val="Heading2"/>
            </w:pPr>
          </w:p>
          <w:p w14:paraId="098758A5" w14:textId="286069EA" w:rsidR="00D8597C" w:rsidRDefault="00D8597C" w:rsidP="00D8597C"/>
          <w:p w14:paraId="15CC03C9" w14:textId="4EB9FE53" w:rsidR="00D8597C" w:rsidRDefault="00D8597C" w:rsidP="00D8597C"/>
          <w:p w14:paraId="505E9ADB" w14:textId="5867A231" w:rsidR="00D8597C" w:rsidRDefault="00D8597C" w:rsidP="00D8597C"/>
          <w:p w14:paraId="1AC61B74" w14:textId="3D17E8F6" w:rsidR="00D8597C" w:rsidRDefault="00D8597C" w:rsidP="00D8597C"/>
          <w:p w14:paraId="59510B91" w14:textId="1535B097" w:rsidR="00D8597C" w:rsidRDefault="00D8597C" w:rsidP="00D8597C"/>
          <w:p w14:paraId="47C44E72" w14:textId="51025117" w:rsidR="00D8597C" w:rsidRDefault="00D8597C" w:rsidP="00D8597C"/>
          <w:p w14:paraId="60EDCBDA" w14:textId="1DB244A3" w:rsidR="00D8597C" w:rsidRDefault="00D8597C" w:rsidP="00D8597C"/>
          <w:p w14:paraId="5AFFDDE8" w14:textId="3EA63175" w:rsidR="00D8597C" w:rsidRDefault="00D8597C" w:rsidP="00D8597C">
            <w:pPr>
              <w:pStyle w:val="Heading2"/>
            </w:pPr>
            <w:bookmarkStart w:id="8" w:name="_Toc40454636"/>
            <w:r>
              <w:t>Communication plan</w:t>
            </w:r>
            <w:bookmarkEnd w:id="8"/>
          </w:p>
          <w:p w14:paraId="08C419D8" w14:textId="182E2567" w:rsidR="00D8597C" w:rsidRDefault="00D8597C" w:rsidP="00D8597C">
            <w:r>
              <w:t xml:space="preserve">     </w:t>
            </w:r>
          </w:p>
          <w:p w14:paraId="3D5DAAE6" w14:textId="35B95057" w:rsidR="00D8597C" w:rsidRDefault="00D8597C" w:rsidP="00D8597C">
            <w:pPr>
              <w:rPr>
                <w:color w:val="123869" w:themeColor="accent1"/>
              </w:rPr>
            </w:pPr>
            <w:r>
              <w:t xml:space="preserve">             </w:t>
            </w:r>
            <w:r w:rsidRPr="00D8597C">
              <w:rPr>
                <w:color w:val="123869" w:themeColor="accent1"/>
              </w:rPr>
              <w:t>A communications plan enables you to effectively deliver information to appropriate stakeholders. The plan will identify the messages you need to promote, to whom you</w:t>
            </w:r>
            <w:r>
              <w:rPr>
                <w:color w:val="123869" w:themeColor="accent1"/>
              </w:rPr>
              <w:t xml:space="preserve"> a</w:t>
            </w:r>
            <w:r w:rsidRPr="00D8597C">
              <w:rPr>
                <w:color w:val="123869" w:themeColor="accent1"/>
              </w:rPr>
              <w:t>re targeting those messages, and on which channel(s).</w:t>
            </w:r>
            <w:sdt>
              <w:sdtPr>
                <w:rPr>
                  <w:color w:val="123869" w:themeColor="accent1"/>
                </w:rPr>
                <w:id w:val="473871210"/>
                <w:citation/>
              </w:sdtPr>
              <w:sdtEndPr/>
              <w:sdtContent>
                <w:r>
                  <w:rPr>
                    <w:color w:val="123869" w:themeColor="accent1"/>
                  </w:rPr>
                  <w:fldChar w:fldCharType="begin"/>
                </w:r>
                <w:r>
                  <w:rPr>
                    <w:color w:val="123869" w:themeColor="accent1"/>
                    <w:lang w:val="en-GB"/>
                  </w:rPr>
                  <w:instrText xml:space="preserve"> CITATION Kay19 \l 2057 </w:instrText>
                </w:r>
                <w:r>
                  <w:rPr>
                    <w:color w:val="123869" w:themeColor="accent1"/>
                  </w:rPr>
                  <w:fldChar w:fldCharType="separate"/>
                </w:r>
                <w:r>
                  <w:rPr>
                    <w:noProof/>
                    <w:color w:val="123869" w:themeColor="accent1"/>
                    <w:lang w:val="en-GB"/>
                  </w:rPr>
                  <w:t xml:space="preserve"> </w:t>
                </w:r>
                <w:r w:rsidRPr="00D8597C">
                  <w:rPr>
                    <w:noProof/>
                    <w:color w:val="123869" w:themeColor="accent1"/>
                    <w:lang w:val="en-GB"/>
                  </w:rPr>
                  <w:t>(Carmicheal, 2019)</w:t>
                </w:r>
                <w:r>
                  <w:rPr>
                    <w:color w:val="123869" w:themeColor="accent1"/>
                  </w:rPr>
                  <w:fldChar w:fldCharType="end"/>
                </w:r>
              </w:sdtContent>
            </w:sdt>
          </w:p>
          <w:p w14:paraId="214BF911" w14:textId="492B8C09" w:rsidR="00D278D3" w:rsidRDefault="00D278D3" w:rsidP="00D8597C">
            <w:pPr>
              <w:rPr>
                <w:color w:val="123869" w:themeColor="accent1"/>
              </w:rPr>
            </w:pPr>
          </w:p>
          <w:tbl>
            <w:tblPr>
              <w:tblStyle w:val="TableGrid"/>
              <w:tblW w:w="0" w:type="auto"/>
              <w:tblLayout w:type="fixed"/>
              <w:tblLook w:val="04A0" w:firstRow="1" w:lastRow="0" w:firstColumn="1" w:lastColumn="0" w:noHBand="0" w:noVBand="1"/>
            </w:tblPr>
            <w:tblGrid>
              <w:gridCol w:w="1962"/>
              <w:gridCol w:w="1963"/>
              <w:gridCol w:w="1963"/>
              <w:gridCol w:w="1963"/>
              <w:gridCol w:w="1963"/>
            </w:tblGrid>
            <w:tr w:rsidR="00D278D3" w14:paraId="74DAB09C" w14:textId="77777777" w:rsidTr="00D278D3">
              <w:tc>
                <w:tcPr>
                  <w:tcW w:w="1962" w:type="dxa"/>
                </w:tcPr>
                <w:p w14:paraId="1E0AE073" w14:textId="31FBAF29" w:rsidR="00D278D3" w:rsidRPr="00D278D3" w:rsidRDefault="00D278D3" w:rsidP="00D8597C">
                  <w:pPr>
                    <w:rPr>
                      <w:b/>
                      <w:bCs/>
                      <w:color w:val="123869" w:themeColor="accent1"/>
                    </w:rPr>
                  </w:pPr>
                  <w:r w:rsidRPr="00D278D3">
                    <w:rPr>
                      <w:b/>
                      <w:bCs/>
                      <w:color w:val="123869" w:themeColor="accent1"/>
                    </w:rPr>
                    <w:t>Stakeholder Name</w:t>
                  </w:r>
                </w:p>
              </w:tc>
              <w:tc>
                <w:tcPr>
                  <w:tcW w:w="1963" w:type="dxa"/>
                </w:tcPr>
                <w:p w14:paraId="22515DA4" w14:textId="62EFE425" w:rsidR="00D278D3" w:rsidRPr="00D278D3" w:rsidRDefault="00D278D3" w:rsidP="00D8597C">
                  <w:pPr>
                    <w:rPr>
                      <w:b/>
                      <w:bCs/>
                      <w:color w:val="123869" w:themeColor="accent1"/>
                    </w:rPr>
                  </w:pPr>
                  <w:r w:rsidRPr="00D278D3">
                    <w:rPr>
                      <w:b/>
                      <w:bCs/>
                      <w:color w:val="123869" w:themeColor="accent1"/>
                    </w:rPr>
                    <w:t>Engagement Action</w:t>
                  </w:r>
                </w:p>
              </w:tc>
              <w:tc>
                <w:tcPr>
                  <w:tcW w:w="1963" w:type="dxa"/>
                </w:tcPr>
                <w:p w14:paraId="26822975" w14:textId="63783A98" w:rsidR="00D278D3" w:rsidRPr="00D278D3" w:rsidRDefault="00D278D3" w:rsidP="00D8597C">
                  <w:pPr>
                    <w:rPr>
                      <w:b/>
                      <w:bCs/>
                      <w:color w:val="123869" w:themeColor="accent1"/>
                    </w:rPr>
                  </w:pPr>
                  <w:r w:rsidRPr="00D278D3">
                    <w:rPr>
                      <w:b/>
                      <w:bCs/>
                      <w:color w:val="123869" w:themeColor="accent1"/>
                    </w:rPr>
                    <w:t>Owner</w:t>
                  </w:r>
                </w:p>
              </w:tc>
              <w:tc>
                <w:tcPr>
                  <w:tcW w:w="1963" w:type="dxa"/>
                </w:tcPr>
                <w:p w14:paraId="6A7D2EEA" w14:textId="349900B4" w:rsidR="00D278D3" w:rsidRPr="00D278D3" w:rsidRDefault="00D278D3" w:rsidP="00D8597C">
                  <w:pPr>
                    <w:rPr>
                      <w:b/>
                      <w:bCs/>
                      <w:color w:val="123869" w:themeColor="accent1"/>
                    </w:rPr>
                  </w:pPr>
                  <w:r w:rsidRPr="00D278D3">
                    <w:rPr>
                      <w:b/>
                      <w:bCs/>
                      <w:color w:val="123869" w:themeColor="accent1"/>
                    </w:rPr>
                    <w:t>Channel</w:t>
                  </w:r>
                </w:p>
              </w:tc>
              <w:tc>
                <w:tcPr>
                  <w:tcW w:w="1963" w:type="dxa"/>
                </w:tcPr>
                <w:p w14:paraId="5F7DB6CD" w14:textId="323BFE71" w:rsidR="00D278D3" w:rsidRPr="00D278D3" w:rsidRDefault="00D278D3" w:rsidP="00D8597C">
                  <w:pPr>
                    <w:rPr>
                      <w:b/>
                      <w:bCs/>
                      <w:color w:val="123869" w:themeColor="accent1"/>
                    </w:rPr>
                  </w:pPr>
                  <w:r w:rsidRPr="00D278D3">
                    <w:rPr>
                      <w:b/>
                      <w:bCs/>
                      <w:color w:val="123869" w:themeColor="accent1"/>
                    </w:rPr>
                    <w:t>Frequency</w:t>
                  </w:r>
                </w:p>
              </w:tc>
            </w:tr>
            <w:tr w:rsidR="00D278D3" w14:paraId="1793EF6B" w14:textId="77777777" w:rsidTr="00D278D3">
              <w:tc>
                <w:tcPr>
                  <w:tcW w:w="1962" w:type="dxa"/>
                </w:tcPr>
                <w:p w14:paraId="04B63E39" w14:textId="394B43F5" w:rsidR="00D278D3" w:rsidRDefault="00D278D3" w:rsidP="00D8597C">
                  <w:pPr>
                    <w:rPr>
                      <w:color w:val="123869" w:themeColor="accent1"/>
                    </w:rPr>
                  </w:pPr>
                  <w:r>
                    <w:rPr>
                      <w:color w:val="123869" w:themeColor="accent1"/>
                    </w:rPr>
                    <w:t>Marius Bobitiu</w:t>
                  </w:r>
                </w:p>
              </w:tc>
              <w:tc>
                <w:tcPr>
                  <w:tcW w:w="1963" w:type="dxa"/>
                </w:tcPr>
                <w:p w14:paraId="5E7DB366" w14:textId="7785E87E" w:rsidR="00D278D3" w:rsidRDefault="00D278D3" w:rsidP="00D8597C">
                  <w:pPr>
                    <w:rPr>
                      <w:color w:val="123869" w:themeColor="accent1"/>
                    </w:rPr>
                  </w:pPr>
                  <w:r>
                    <w:rPr>
                      <w:color w:val="123869" w:themeColor="accent1"/>
                    </w:rPr>
                    <w:t>Manage Closely</w:t>
                  </w:r>
                </w:p>
              </w:tc>
              <w:tc>
                <w:tcPr>
                  <w:tcW w:w="1963" w:type="dxa"/>
                </w:tcPr>
                <w:p w14:paraId="17582DB8" w14:textId="082742CC" w:rsidR="00D278D3" w:rsidRDefault="00D278D3" w:rsidP="00D8597C">
                  <w:pPr>
                    <w:rPr>
                      <w:color w:val="123869" w:themeColor="accent1"/>
                    </w:rPr>
                  </w:pPr>
                  <w:r>
                    <w:rPr>
                      <w:color w:val="123869" w:themeColor="accent1"/>
                    </w:rPr>
                    <w:t>Project Manager</w:t>
                  </w:r>
                </w:p>
              </w:tc>
              <w:tc>
                <w:tcPr>
                  <w:tcW w:w="1963" w:type="dxa"/>
                </w:tcPr>
                <w:p w14:paraId="2CDEA145" w14:textId="49067D30" w:rsidR="00D278D3" w:rsidRDefault="00D278D3" w:rsidP="00D8597C">
                  <w:pPr>
                    <w:rPr>
                      <w:color w:val="123869" w:themeColor="accent1"/>
                    </w:rPr>
                  </w:pPr>
                  <w:r>
                    <w:rPr>
                      <w:color w:val="123869" w:themeColor="accent1"/>
                    </w:rPr>
                    <w:t>Personal check-in meetings, email notifications from software</w:t>
                  </w:r>
                </w:p>
              </w:tc>
              <w:tc>
                <w:tcPr>
                  <w:tcW w:w="1963" w:type="dxa"/>
                </w:tcPr>
                <w:p w14:paraId="73DD9B18" w14:textId="2AD72478" w:rsidR="00D278D3" w:rsidRDefault="00D278D3" w:rsidP="00D8597C">
                  <w:pPr>
                    <w:rPr>
                      <w:color w:val="123869" w:themeColor="accent1"/>
                    </w:rPr>
                  </w:pPr>
                  <w:r>
                    <w:rPr>
                      <w:color w:val="123869" w:themeColor="accent1"/>
                    </w:rPr>
                    <w:t>Daily</w:t>
                  </w:r>
                </w:p>
              </w:tc>
            </w:tr>
          </w:tbl>
          <w:p w14:paraId="26A80572" w14:textId="77777777" w:rsidR="00D278D3" w:rsidRDefault="00D278D3" w:rsidP="00D8597C">
            <w:pPr>
              <w:rPr>
                <w:color w:val="123869" w:themeColor="accent1"/>
              </w:rPr>
            </w:pPr>
          </w:p>
          <w:p w14:paraId="4525C0F3" w14:textId="0C8199A4" w:rsidR="00D8597C" w:rsidRPr="00D278D3" w:rsidRDefault="00D8597C" w:rsidP="00D278D3">
            <w:pPr>
              <w:pStyle w:val="ListParagraph"/>
              <w:ind w:left="780"/>
              <w:rPr>
                <w:color w:val="123869" w:themeColor="accent1"/>
              </w:rPr>
            </w:pPr>
          </w:p>
          <w:p w14:paraId="5E8BE227" w14:textId="71BC4339" w:rsidR="00D8597C" w:rsidRDefault="00D8597C" w:rsidP="00D8597C">
            <w:pPr>
              <w:pStyle w:val="Heading2"/>
            </w:pPr>
            <w:bookmarkStart w:id="9" w:name="_Toc40454637"/>
            <w:r>
              <w:t>Stakeholder Management Plan</w:t>
            </w:r>
            <w:bookmarkEnd w:id="9"/>
          </w:p>
          <w:p w14:paraId="5E6BD9BE" w14:textId="6A8D278F" w:rsidR="00D8597C" w:rsidRDefault="00D8597C" w:rsidP="00D8597C"/>
          <w:p w14:paraId="44339B79" w14:textId="1C8F2C41" w:rsidR="00D8597C" w:rsidRDefault="00D8597C" w:rsidP="00D8597C">
            <w:pPr>
              <w:rPr>
                <w:color w:val="123869" w:themeColor="accent1"/>
              </w:rPr>
            </w:pPr>
            <w:r w:rsidRPr="00D8597C">
              <w:rPr>
                <w:color w:val="123869" w:themeColor="accent1"/>
              </w:rPr>
              <w:t xml:space="preserve">          Put simply, stakeholder management is the concept of managing the stakeholders involved in any major project. Because of how much power they wield, the project manager needs to balance the requirements from key stakeholders with finesse.</w:t>
            </w:r>
            <w:sdt>
              <w:sdtPr>
                <w:rPr>
                  <w:color w:val="123869" w:themeColor="accent1"/>
                </w:rPr>
                <w:id w:val="-717196713"/>
                <w:citation/>
              </w:sdtPr>
              <w:sdtEndPr/>
              <w:sdtContent>
                <w:r>
                  <w:rPr>
                    <w:color w:val="123869" w:themeColor="accent1"/>
                  </w:rPr>
                  <w:fldChar w:fldCharType="begin"/>
                </w:r>
                <w:r>
                  <w:rPr>
                    <w:color w:val="123869" w:themeColor="accent1"/>
                    <w:lang w:val="en-GB"/>
                  </w:rPr>
                  <w:instrText xml:space="preserve"> CITATION Meg19 \l 2057 </w:instrText>
                </w:r>
                <w:r>
                  <w:rPr>
                    <w:color w:val="123869" w:themeColor="accent1"/>
                  </w:rPr>
                  <w:fldChar w:fldCharType="separate"/>
                </w:r>
                <w:r>
                  <w:rPr>
                    <w:noProof/>
                    <w:color w:val="123869" w:themeColor="accent1"/>
                    <w:lang w:val="en-GB"/>
                  </w:rPr>
                  <w:t xml:space="preserve"> </w:t>
                </w:r>
                <w:r w:rsidRPr="00D8597C">
                  <w:rPr>
                    <w:noProof/>
                    <w:color w:val="123869" w:themeColor="accent1"/>
                    <w:lang w:val="en-GB"/>
                  </w:rPr>
                  <w:t>(Blackburn, 2019)</w:t>
                </w:r>
                <w:r>
                  <w:rPr>
                    <w:color w:val="123869" w:themeColor="accent1"/>
                  </w:rPr>
                  <w:fldChar w:fldCharType="end"/>
                </w:r>
              </w:sdtContent>
            </w:sdt>
          </w:p>
          <w:p w14:paraId="3BA18478" w14:textId="2C691A9A" w:rsidR="00D8597C" w:rsidRDefault="00D8597C" w:rsidP="00D8597C">
            <w:pPr>
              <w:rPr>
                <w:color w:val="123869" w:themeColor="accent1"/>
              </w:rPr>
            </w:pPr>
          </w:p>
          <w:tbl>
            <w:tblPr>
              <w:tblStyle w:val="TableGrid"/>
              <w:tblW w:w="9747" w:type="dxa"/>
              <w:tblLayout w:type="fixed"/>
              <w:tblLook w:val="04A0" w:firstRow="1" w:lastRow="0" w:firstColumn="1" w:lastColumn="0" w:noHBand="0" w:noVBand="1"/>
            </w:tblPr>
            <w:tblGrid>
              <w:gridCol w:w="1843"/>
              <w:gridCol w:w="1232"/>
              <w:gridCol w:w="1320"/>
              <w:gridCol w:w="1007"/>
              <w:gridCol w:w="1261"/>
              <w:gridCol w:w="1417"/>
              <w:gridCol w:w="1667"/>
            </w:tblGrid>
            <w:tr w:rsidR="00D278D3" w14:paraId="6532BFF8" w14:textId="77777777" w:rsidTr="000D2E4D">
              <w:trPr>
                <w:trHeight w:val="265"/>
              </w:trPr>
              <w:tc>
                <w:tcPr>
                  <w:tcW w:w="1843" w:type="dxa"/>
                </w:tcPr>
                <w:p w14:paraId="304BBCBF" w14:textId="3EF0109A" w:rsidR="00D278D3" w:rsidRPr="00D278D3" w:rsidRDefault="00D278D3" w:rsidP="00D8597C">
                  <w:pPr>
                    <w:rPr>
                      <w:b/>
                      <w:bCs/>
                      <w:color w:val="123869" w:themeColor="accent1"/>
                    </w:rPr>
                  </w:pPr>
                  <w:r>
                    <w:rPr>
                      <w:b/>
                      <w:bCs/>
                      <w:color w:val="123869" w:themeColor="accent1"/>
                    </w:rPr>
                    <w:t>Stakeholder name</w:t>
                  </w:r>
                </w:p>
              </w:tc>
              <w:tc>
                <w:tcPr>
                  <w:tcW w:w="1232" w:type="dxa"/>
                </w:tcPr>
                <w:p w14:paraId="6494B065" w14:textId="37B83BB5" w:rsidR="00D278D3" w:rsidRPr="00D278D3" w:rsidRDefault="00D278D3" w:rsidP="00D8597C">
                  <w:pPr>
                    <w:rPr>
                      <w:b/>
                      <w:bCs/>
                      <w:color w:val="123869" w:themeColor="accent1"/>
                    </w:rPr>
                  </w:pPr>
                  <w:r w:rsidRPr="00D278D3">
                    <w:rPr>
                      <w:b/>
                      <w:bCs/>
                      <w:color w:val="123869" w:themeColor="accent1"/>
                    </w:rPr>
                    <w:t>Title</w:t>
                  </w:r>
                </w:p>
              </w:tc>
              <w:tc>
                <w:tcPr>
                  <w:tcW w:w="1320" w:type="dxa"/>
                </w:tcPr>
                <w:p w14:paraId="373FF7B2" w14:textId="1A0C89C7" w:rsidR="00D278D3" w:rsidRPr="00D278D3" w:rsidRDefault="00D278D3" w:rsidP="00D8597C">
                  <w:pPr>
                    <w:rPr>
                      <w:b/>
                      <w:bCs/>
                      <w:color w:val="123869" w:themeColor="accent1"/>
                    </w:rPr>
                  </w:pPr>
                  <w:r w:rsidRPr="00D278D3">
                    <w:rPr>
                      <w:b/>
                      <w:bCs/>
                      <w:color w:val="123869" w:themeColor="accent1"/>
                    </w:rPr>
                    <w:t>Role</w:t>
                  </w:r>
                </w:p>
              </w:tc>
              <w:tc>
                <w:tcPr>
                  <w:tcW w:w="1007" w:type="dxa"/>
                </w:tcPr>
                <w:p w14:paraId="2C0E3BCF" w14:textId="41AE6E3E" w:rsidR="00D278D3" w:rsidRPr="00D278D3" w:rsidRDefault="00D278D3" w:rsidP="00D8597C">
                  <w:pPr>
                    <w:rPr>
                      <w:b/>
                      <w:bCs/>
                      <w:color w:val="123869" w:themeColor="accent1"/>
                    </w:rPr>
                  </w:pPr>
                  <w:r w:rsidRPr="00D278D3">
                    <w:rPr>
                      <w:b/>
                      <w:bCs/>
                      <w:color w:val="123869" w:themeColor="accent1"/>
                    </w:rPr>
                    <w:t>Power (H/L)</w:t>
                  </w:r>
                </w:p>
              </w:tc>
              <w:tc>
                <w:tcPr>
                  <w:tcW w:w="1261" w:type="dxa"/>
                </w:tcPr>
                <w:p w14:paraId="39194D5D" w14:textId="7481CACB" w:rsidR="00D278D3" w:rsidRPr="00D278D3" w:rsidRDefault="00D278D3" w:rsidP="00D8597C">
                  <w:pPr>
                    <w:rPr>
                      <w:b/>
                      <w:bCs/>
                      <w:color w:val="123869" w:themeColor="accent1"/>
                    </w:rPr>
                  </w:pPr>
                  <w:r w:rsidRPr="00D278D3">
                    <w:rPr>
                      <w:b/>
                      <w:bCs/>
                      <w:color w:val="123869" w:themeColor="accent1"/>
                    </w:rPr>
                    <w:t>Interest</w:t>
                  </w:r>
                  <w:r w:rsidR="000D2E4D">
                    <w:rPr>
                      <w:b/>
                      <w:bCs/>
                      <w:color w:val="123869" w:themeColor="accent1"/>
                    </w:rPr>
                    <w:t xml:space="preserve"> </w:t>
                  </w:r>
                  <w:r w:rsidRPr="00D278D3">
                    <w:rPr>
                      <w:b/>
                      <w:bCs/>
                      <w:color w:val="123869" w:themeColor="accent1"/>
                    </w:rPr>
                    <w:t xml:space="preserve"> (H/L)</w:t>
                  </w:r>
                </w:p>
              </w:tc>
              <w:tc>
                <w:tcPr>
                  <w:tcW w:w="1417" w:type="dxa"/>
                </w:tcPr>
                <w:p w14:paraId="1AB9C879" w14:textId="6C75036C" w:rsidR="00D278D3" w:rsidRPr="00D278D3" w:rsidRDefault="00D278D3" w:rsidP="00D8597C">
                  <w:pPr>
                    <w:rPr>
                      <w:b/>
                      <w:bCs/>
                      <w:color w:val="123869" w:themeColor="accent1"/>
                    </w:rPr>
                  </w:pPr>
                  <w:r w:rsidRPr="00D278D3">
                    <w:rPr>
                      <w:b/>
                      <w:bCs/>
                      <w:color w:val="123869" w:themeColor="accent1"/>
                    </w:rPr>
                    <w:t>Requirements</w:t>
                  </w:r>
                </w:p>
              </w:tc>
              <w:tc>
                <w:tcPr>
                  <w:tcW w:w="1667" w:type="dxa"/>
                </w:tcPr>
                <w:p w14:paraId="644C7BB5" w14:textId="17202F72" w:rsidR="00D278D3" w:rsidRPr="00D278D3" w:rsidRDefault="00D278D3" w:rsidP="00D8597C">
                  <w:pPr>
                    <w:rPr>
                      <w:b/>
                      <w:bCs/>
                      <w:color w:val="123869" w:themeColor="accent1"/>
                    </w:rPr>
                  </w:pPr>
                  <w:r w:rsidRPr="00D278D3">
                    <w:rPr>
                      <w:b/>
                      <w:bCs/>
                      <w:color w:val="123869" w:themeColor="accent1"/>
                    </w:rPr>
                    <w:t>Concerns</w:t>
                  </w:r>
                </w:p>
              </w:tc>
            </w:tr>
            <w:tr w:rsidR="00D278D3" w14:paraId="0A836D39" w14:textId="77777777" w:rsidTr="000D2E4D">
              <w:trPr>
                <w:trHeight w:val="251"/>
              </w:trPr>
              <w:tc>
                <w:tcPr>
                  <w:tcW w:w="1843" w:type="dxa"/>
                </w:tcPr>
                <w:p w14:paraId="66FB788A" w14:textId="5C665010" w:rsidR="00D278D3" w:rsidRDefault="00D278D3" w:rsidP="00D278D3">
                  <w:pPr>
                    <w:rPr>
                      <w:color w:val="123869" w:themeColor="accent1"/>
                    </w:rPr>
                  </w:pPr>
                  <w:r>
                    <w:rPr>
                      <w:color w:val="123869" w:themeColor="accent1"/>
                    </w:rPr>
                    <w:t>Marius Bobitiu</w:t>
                  </w:r>
                </w:p>
              </w:tc>
              <w:tc>
                <w:tcPr>
                  <w:tcW w:w="1232" w:type="dxa"/>
                </w:tcPr>
                <w:p w14:paraId="584C321A" w14:textId="6249F667" w:rsidR="00D278D3" w:rsidRDefault="00D278D3" w:rsidP="00D8597C">
                  <w:pPr>
                    <w:rPr>
                      <w:color w:val="123869" w:themeColor="accent1"/>
                    </w:rPr>
                  </w:pPr>
                  <w:r>
                    <w:rPr>
                      <w:color w:val="123869" w:themeColor="accent1"/>
                    </w:rPr>
                    <w:t>Project Manager</w:t>
                  </w:r>
                </w:p>
              </w:tc>
              <w:tc>
                <w:tcPr>
                  <w:tcW w:w="1320" w:type="dxa"/>
                </w:tcPr>
                <w:p w14:paraId="7E2B05D4" w14:textId="1A127D53" w:rsidR="00D278D3" w:rsidRDefault="00D278D3" w:rsidP="00D8597C">
                  <w:pPr>
                    <w:rPr>
                      <w:color w:val="123869" w:themeColor="accent1"/>
                    </w:rPr>
                  </w:pPr>
                  <w:r>
                    <w:rPr>
                      <w:color w:val="123869" w:themeColor="accent1"/>
                    </w:rPr>
                    <w:t>Developer, Tester</w:t>
                  </w:r>
                </w:p>
              </w:tc>
              <w:tc>
                <w:tcPr>
                  <w:tcW w:w="1007" w:type="dxa"/>
                </w:tcPr>
                <w:p w14:paraId="538B95EB" w14:textId="525E8788" w:rsidR="00D278D3" w:rsidRDefault="00D278D3" w:rsidP="00D8597C">
                  <w:pPr>
                    <w:rPr>
                      <w:color w:val="123869" w:themeColor="accent1"/>
                    </w:rPr>
                  </w:pPr>
                  <w:r>
                    <w:rPr>
                      <w:color w:val="123869" w:themeColor="accent1"/>
                    </w:rPr>
                    <w:t>H</w:t>
                  </w:r>
                </w:p>
              </w:tc>
              <w:tc>
                <w:tcPr>
                  <w:tcW w:w="1261" w:type="dxa"/>
                </w:tcPr>
                <w:p w14:paraId="2D03349C" w14:textId="0F8256F5" w:rsidR="00D278D3" w:rsidRDefault="00D278D3" w:rsidP="00D8597C">
                  <w:pPr>
                    <w:rPr>
                      <w:color w:val="123869" w:themeColor="accent1"/>
                    </w:rPr>
                  </w:pPr>
                  <w:r>
                    <w:rPr>
                      <w:color w:val="123869" w:themeColor="accent1"/>
                    </w:rPr>
                    <w:t>H</w:t>
                  </w:r>
                </w:p>
              </w:tc>
              <w:tc>
                <w:tcPr>
                  <w:tcW w:w="1417" w:type="dxa"/>
                </w:tcPr>
                <w:p w14:paraId="0C87D0CF" w14:textId="77777777" w:rsidR="00D278D3" w:rsidRDefault="00D278D3" w:rsidP="00D8597C">
                  <w:pPr>
                    <w:rPr>
                      <w:color w:val="123869" w:themeColor="accent1"/>
                    </w:rPr>
                  </w:pPr>
                  <w:r>
                    <w:rPr>
                      <w:color w:val="123869" w:themeColor="accent1"/>
                    </w:rPr>
                    <w:t>Finish implementing the database and testing it.</w:t>
                  </w:r>
                </w:p>
                <w:p w14:paraId="6F060F26" w14:textId="1DEC47B6" w:rsidR="00D278D3" w:rsidRPr="00D278D3" w:rsidRDefault="00D278D3" w:rsidP="00D8597C">
                  <w:pPr>
                    <w:rPr>
                      <w:color w:val="123869" w:themeColor="accent1"/>
                      <w:sz w:val="16"/>
                      <w:szCs w:val="16"/>
                    </w:rPr>
                  </w:pPr>
                </w:p>
              </w:tc>
              <w:tc>
                <w:tcPr>
                  <w:tcW w:w="1667" w:type="dxa"/>
                </w:tcPr>
                <w:p w14:paraId="568013C6" w14:textId="64BC7D6B" w:rsidR="00D278D3" w:rsidRDefault="00D278D3" w:rsidP="00D8597C">
                  <w:pPr>
                    <w:rPr>
                      <w:color w:val="123869" w:themeColor="accent1"/>
                    </w:rPr>
                  </w:pPr>
                  <w:r>
                    <w:rPr>
                      <w:color w:val="123869" w:themeColor="accent1"/>
                    </w:rPr>
                    <w:t>Finishing the project in time.</w:t>
                  </w:r>
                </w:p>
              </w:tc>
            </w:tr>
          </w:tbl>
          <w:p w14:paraId="572E621B" w14:textId="77777777" w:rsidR="00D8597C" w:rsidRPr="00D8597C" w:rsidRDefault="00D8597C" w:rsidP="00D8597C">
            <w:pPr>
              <w:rPr>
                <w:color w:val="123869" w:themeColor="accent1"/>
              </w:rPr>
            </w:pPr>
          </w:p>
          <w:p w14:paraId="72EB1E9C" w14:textId="5C9B5B39" w:rsidR="005474A9" w:rsidRDefault="00D278D3" w:rsidP="00D278D3">
            <w:pPr>
              <w:pStyle w:val="Heading2"/>
            </w:pPr>
            <w:bookmarkStart w:id="10" w:name="_Toc40454638"/>
            <w:r>
              <w:t>Gantt Chart</w:t>
            </w:r>
            <w:bookmarkEnd w:id="10"/>
          </w:p>
          <w:p w14:paraId="3035D407" w14:textId="77777777" w:rsidR="00D421E3" w:rsidRDefault="00D421E3" w:rsidP="00D278D3">
            <w:r>
              <w:t xml:space="preserve">     </w:t>
            </w:r>
          </w:p>
          <w:p w14:paraId="58FFA220" w14:textId="39D05FDE" w:rsidR="0084202C" w:rsidRDefault="00D421E3" w:rsidP="00D278D3">
            <w:pPr>
              <w:rPr>
                <w:color w:val="123869" w:themeColor="accent1"/>
              </w:rPr>
            </w:pPr>
            <w:r>
              <w:t xml:space="preserve">          </w:t>
            </w:r>
            <w:r>
              <w:rPr>
                <w:color w:val="123869" w:themeColor="accent1"/>
              </w:rPr>
              <w:t>A Gantt Chart is a simple to use framework that shows a visual representation of large projects, broken into smaller activities with each of these activities spread out over time. A Gantt Chart shows what the individual activities are, when it should begin and end, if there is any overlap between activities and how the project can be completed within a given time limit.</w:t>
            </w:r>
            <w:sdt>
              <w:sdtPr>
                <w:rPr>
                  <w:color w:val="123869" w:themeColor="accent1"/>
                </w:rPr>
                <w:id w:val="1886600447"/>
                <w:citation/>
              </w:sdtPr>
              <w:sdtEndPr/>
              <w:sdtContent>
                <w:r w:rsidR="0084202C" w:rsidRPr="0084202C">
                  <w:rPr>
                    <w:color w:val="123869" w:themeColor="accent1"/>
                  </w:rPr>
                  <w:fldChar w:fldCharType="begin"/>
                </w:r>
                <w:r w:rsidR="0084202C" w:rsidRPr="0084202C">
                  <w:rPr>
                    <w:color w:val="123869" w:themeColor="accent1"/>
                    <w:lang w:val="en-GB"/>
                  </w:rPr>
                  <w:instrText xml:space="preserve"> CITATION Luc15 \l 2057 </w:instrText>
                </w:r>
                <w:r w:rsidR="0084202C" w:rsidRPr="0084202C">
                  <w:rPr>
                    <w:color w:val="123869" w:themeColor="accent1"/>
                  </w:rPr>
                  <w:fldChar w:fldCharType="separate"/>
                </w:r>
                <w:r w:rsidR="0084202C" w:rsidRPr="0084202C">
                  <w:rPr>
                    <w:noProof/>
                    <w:color w:val="123869" w:themeColor="accent1"/>
                    <w:lang w:val="en-GB"/>
                  </w:rPr>
                  <w:t>(Stanley, 2015)</w:t>
                </w:r>
                <w:r w:rsidR="0084202C" w:rsidRPr="0084202C">
                  <w:rPr>
                    <w:color w:val="123869" w:themeColor="accent1"/>
                  </w:rPr>
                  <w:fldChar w:fldCharType="end"/>
                </w:r>
              </w:sdtContent>
            </w:sdt>
          </w:p>
          <w:p w14:paraId="09FA8804" w14:textId="6AE8862C" w:rsidR="00D421E3" w:rsidRDefault="00D421E3" w:rsidP="00D278D3">
            <w:pPr>
              <w:rPr>
                <w:color w:val="123869" w:themeColor="accent1"/>
              </w:rPr>
            </w:pPr>
          </w:p>
          <w:p w14:paraId="75704728" w14:textId="6F66CF6D" w:rsidR="00D421E3" w:rsidRDefault="00D421E3" w:rsidP="00D278D3">
            <w:pPr>
              <w:rPr>
                <w:color w:val="123869" w:themeColor="accent1"/>
              </w:rPr>
            </w:pPr>
          </w:p>
          <w:p w14:paraId="56307937" w14:textId="77777777" w:rsidR="00D421E3" w:rsidRPr="0084202C" w:rsidRDefault="00D421E3" w:rsidP="00D278D3">
            <w:pPr>
              <w:rPr>
                <w:color w:val="123869" w:themeColor="accent1"/>
              </w:rPr>
            </w:pPr>
          </w:p>
          <w:p w14:paraId="1E774873" w14:textId="1821C822" w:rsidR="00D278D3" w:rsidRPr="0084202C" w:rsidRDefault="00D278D3" w:rsidP="00D278D3">
            <w:r>
              <w:lastRenderedPageBreak/>
              <w:t xml:space="preserve">        </w:t>
            </w:r>
            <w:r w:rsidR="0084202C">
              <w:rPr>
                <w:noProof/>
              </w:rPr>
              <w:drawing>
                <wp:inline distT="0" distB="0" distL="0" distR="0" wp14:anchorId="63079192" wp14:editId="34688A59">
                  <wp:extent cx="6238240" cy="3233420"/>
                  <wp:effectExtent l="0" t="0" r="0" b="508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6238240" cy="3233420"/>
                          </a:xfrm>
                          <a:prstGeom prst="rect">
                            <a:avLst/>
                          </a:prstGeom>
                        </pic:spPr>
                      </pic:pic>
                    </a:graphicData>
                  </a:graphic>
                </wp:inline>
              </w:drawing>
            </w:r>
          </w:p>
          <w:p w14:paraId="0FDE8BB1" w14:textId="67A1D206" w:rsidR="005474A9" w:rsidRDefault="005474A9" w:rsidP="000028F3">
            <w:pPr>
              <w:rPr>
                <w:color w:val="123869" w:themeColor="accent1"/>
              </w:rPr>
            </w:pPr>
          </w:p>
          <w:p w14:paraId="46033062" w14:textId="0363F147" w:rsidR="005474A9" w:rsidRDefault="005474A9" w:rsidP="000028F3">
            <w:pPr>
              <w:rPr>
                <w:color w:val="123869" w:themeColor="accent1"/>
              </w:rPr>
            </w:pPr>
          </w:p>
          <w:p w14:paraId="2C2BE3D2" w14:textId="1CA70D1F" w:rsidR="005474A9" w:rsidRDefault="005474A9" w:rsidP="000028F3">
            <w:pPr>
              <w:rPr>
                <w:color w:val="123869" w:themeColor="accent1"/>
              </w:rPr>
            </w:pPr>
          </w:p>
          <w:p w14:paraId="4FAF2571" w14:textId="0D3C4F53" w:rsidR="00D421E3" w:rsidRDefault="00D421E3" w:rsidP="000028F3">
            <w:pPr>
              <w:rPr>
                <w:color w:val="123869" w:themeColor="accent1"/>
              </w:rPr>
            </w:pPr>
          </w:p>
          <w:bookmarkStart w:id="11" w:name="_Toc40454639" w:displacedByCustomXml="next"/>
          <w:sdt>
            <w:sdtPr>
              <w:rPr>
                <w:rFonts w:asciiTheme="minorHAnsi" w:eastAsiaTheme="minorHAnsi" w:hAnsiTheme="minorHAnsi" w:cstheme="minorBidi"/>
                <w:b w:val="0"/>
                <w:color w:val="auto"/>
                <w:sz w:val="24"/>
                <w:szCs w:val="24"/>
              </w:rPr>
              <w:id w:val="-787049327"/>
              <w:docPartObj>
                <w:docPartGallery w:val="Bibliographies"/>
                <w:docPartUnique/>
              </w:docPartObj>
            </w:sdtPr>
            <w:sdtEndPr/>
            <w:sdtContent>
              <w:p w14:paraId="797747E4" w14:textId="335BEC78" w:rsidR="00D421E3" w:rsidRPr="00D421E3" w:rsidRDefault="00D421E3" w:rsidP="00D421E3">
                <w:pPr>
                  <w:pStyle w:val="Heading1"/>
                  <w:jc w:val="center"/>
                  <w:rPr>
                    <w:sz w:val="72"/>
                    <w:szCs w:val="72"/>
                  </w:rPr>
                </w:pPr>
                <w:r w:rsidRPr="00D421E3">
                  <w:rPr>
                    <w:sz w:val="72"/>
                    <w:szCs w:val="72"/>
                  </w:rPr>
                  <w:t>References</w:t>
                </w:r>
                <w:bookmarkEnd w:id="11"/>
              </w:p>
              <w:sdt>
                <w:sdtPr>
                  <w:id w:val="-573587230"/>
                  <w:bibliography/>
                </w:sdtPr>
                <w:sdtEndPr/>
                <w:sdtContent>
                  <w:p w14:paraId="5793AD83" w14:textId="77777777" w:rsidR="00D421E3" w:rsidRDefault="00D421E3" w:rsidP="00D421E3">
                    <w:pPr>
                      <w:pStyle w:val="Bibliography"/>
                    </w:pPr>
                  </w:p>
                  <w:p w14:paraId="74713550" w14:textId="5774630A" w:rsidR="00D421E3" w:rsidRPr="00D421E3" w:rsidRDefault="00D421E3" w:rsidP="00D421E3">
                    <w:pPr>
                      <w:pStyle w:val="Bibliography"/>
                      <w:rPr>
                        <w:noProof/>
                        <w:color w:val="123869" w:themeColor="accent1"/>
                      </w:rPr>
                    </w:pPr>
                    <w:r w:rsidRPr="00D421E3">
                      <w:rPr>
                        <w:color w:val="123869" w:themeColor="accent1"/>
                      </w:rPr>
                      <w:fldChar w:fldCharType="begin"/>
                    </w:r>
                    <w:r w:rsidRPr="00D421E3">
                      <w:rPr>
                        <w:color w:val="123869" w:themeColor="accent1"/>
                      </w:rPr>
                      <w:instrText xml:space="preserve"> BIBLIOGRAPHY </w:instrText>
                    </w:r>
                    <w:r w:rsidRPr="00D421E3">
                      <w:rPr>
                        <w:color w:val="123869" w:themeColor="accent1"/>
                      </w:rPr>
                      <w:fldChar w:fldCharType="separate"/>
                    </w:r>
                    <w:r w:rsidRPr="00D421E3">
                      <w:rPr>
                        <w:noProof/>
                        <w:color w:val="123869" w:themeColor="accent1"/>
                      </w:rPr>
                      <w:t>Assem Al-Hajj, M. M. Z., 2018. The impact of Project Management Implementation on the Successful Completion of Projects in Construction. International Journal of Innovation, Management and Technology., 9(1), p. 21.</w:t>
                    </w:r>
                  </w:p>
                  <w:p w14:paraId="2708586B" w14:textId="77777777" w:rsidR="00D421E3" w:rsidRPr="00D421E3" w:rsidRDefault="00D421E3" w:rsidP="00D421E3">
                    <w:pPr>
                      <w:rPr>
                        <w:color w:val="123869" w:themeColor="accent1"/>
                      </w:rPr>
                    </w:pPr>
                  </w:p>
                  <w:p w14:paraId="36173CEB" w14:textId="38B7DD99" w:rsidR="00D421E3" w:rsidRPr="00D421E3" w:rsidRDefault="00D421E3" w:rsidP="00D421E3">
                    <w:pPr>
                      <w:pStyle w:val="Bibliography"/>
                      <w:rPr>
                        <w:noProof/>
                        <w:color w:val="123869" w:themeColor="accent1"/>
                      </w:rPr>
                    </w:pPr>
                    <w:r w:rsidRPr="00D421E3">
                      <w:rPr>
                        <w:noProof/>
                        <w:color w:val="123869" w:themeColor="accent1"/>
                      </w:rPr>
                      <w:t xml:space="preserve">Blackburn, M., 2019. How to Make a Stakeholder Management Plan. [Online] </w:t>
                    </w:r>
                    <w:r w:rsidRPr="00D421E3">
                      <w:rPr>
                        <w:noProof/>
                        <w:color w:val="123869" w:themeColor="accent1"/>
                      </w:rPr>
                      <w:br/>
                      <w:t>Available at: https://www.projectmanager.com/blog/stakeholder-management-plan</w:t>
                    </w:r>
                    <w:r w:rsidRPr="00D421E3">
                      <w:rPr>
                        <w:noProof/>
                        <w:color w:val="123869" w:themeColor="accent1"/>
                      </w:rPr>
                      <w:br/>
                      <w:t>[Accessed 13 May 2020].</w:t>
                    </w:r>
                  </w:p>
                  <w:p w14:paraId="00BD0530" w14:textId="77777777" w:rsidR="00D421E3" w:rsidRPr="00D421E3" w:rsidRDefault="00D421E3" w:rsidP="00D421E3">
                    <w:pPr>
                      <w:rPr>
                        <w:color w:val="123869" w:themeColor="accent1"/>
                      </w:rPr>
                    </w:pPr>
                  </w:p>
                  <w:p w14:paraId="3488CAC7" w14:textId="6E7CA44D" w:rsidR="00D421E3" w:rsidRPr="00D421E3" w:rsidRDefault="00D421E3" w:rsidP="00D421E3">
                    <w:pPr>
                      <w:pStyle w:val="Bibliography"/>
                      <w:rPr>
                        <w:noProof/>
                        <w:color w:val="123869" w:themeColor="accent1"/>
                      </w:rPr>
                    </w:pPr>
                    <w:r w:rsidRPr="00D421E3">
                      <w:rPr>
                        <w:noProof/>
                        <w:color w:val="123869" w:themeColor="accent1"/>
                      </w:rPr>
                      <w:t xml:space="preserve">Carmicheal, K., 2019. How to Write an Effective Communications Plan. [Online] </w:t>
                    </w:r>
                    <w:r w:rsidRPr="00D421E3">
                      <w:rPr>
                        <w:noProof/>
                        <w:color w:val="123869" w:themeColor="accent1"/>
                      </w:rPr>
                      <w:br/>
                      <w:t>Available at: https://blog.hubspot.com/marketing/communications-plan</w:t>
                    </w:r>
                    <w:r w:rsidRPr="00D421E3">
                      <w:rPr>
                        <w:noProof/>
                        <w:color w:val="123869" w:themeColor="accent1"/>
                      </w:rPr>
                      <w:br/>
                      <w:t>[Accessed 13 May 2020].</w:t>
                    </w:r>
                  </w:p>
                  <w:p w14:paraId="3EB82213" w14:textId="77777777" w:rsidR="00D421E3" w:rsidRPr="00D421E3" w:rsidRDefault="00D421E3" w:rsidP="00D421E3">
                    <w:pPr>
                      <w:rPr>
                        <w:color w:val="123869" w:themeColor="accent1"/>
                      </w:rPr>
                    </w:pPr>
                  </w:p>
                  <w:p w14:paraId="7ED8121A" w14:textId="38FFFAE9" w:rsidR="00D421E3" w:rsidRPr="00D421E3" w:rsidRDefault="00D421E3" w:rsidP="00D421E3">
                    <w:pPr>
                      <w:pStyle w:val="Bibliography"/>
                      <w:rPr>
                        <w:noProof/>
                        <w:color w:val="123869" w:themeColor="accent1"/>
                      </w:rPr>
                    </w:pPr>
                    <w:r w:rsidRPr="00D421E3">
                      <w:rPr>
                        <w:noProof/>
                        <w:color w:val="123869" w:themeColor="accent1"/>
                      </w:rPr>
                      <w:t>Sharda Gupta, A. B., 2018. Rapid prototyping for polymeric gels. Polimeryc Gels.</w:t>
                    </w:r>
                  </w:p>
                  <w:p w14:paraId="4F498579" w14:textId="77777777" w:rsidR="00D421E3" w:rsidRPr="00D421E3" w:rsidRDefault="00D421E3" w:rsidP="00D421E3">
                    <w:pPr>
                      <w:rPr>
                        <w:color w:val="123869" w:themeColor="accent1"/>
                      </w:rPr>
                    </w:pPr>
                  </w:p>
                  <w:p w14:paraId="423B592B" w14:textId="77777777" w:rsidR="00D421E3" w:rsidRPr="00D421E3" w:rsidRDefault="00D421E3" w:rsidP="00D421E3">
                    <w:pPr>
                      <w:pStyle w:val="Bibliography"/>
                      <w:rPr>
                        <w:noProof/>
                        <w:color w:val="123869" w:themeColor="accent1"/>
                      </w:rPr>
                    </w:pPr>
                    <w:r w:rsidRPr="00D421E3">
                      <w:rPr>
                        <w:noProof/>
                        <w:color w:val="123869" w:themeColor="accent1"/>
                      </w:rPr>
                      <w:t xml:space="preserve">Stanley, L., 2015. Gantt Chart In Project Management: Definition &amp; Examples. [Online] </w:t>
                    </w:r>
                    <w:r w:rsidRPr="00D421E3">
                      <w:rPr>
                        <w:noProof/>
                        <w:color w:val="123869" w:themeColor="accent1"/>
                      </w:rPr>
                      <w:br/>
                      <w:t>Available at: https://study.com/academy/lesson/gantt-chart-in-project-management-definition-examples.html#lesson</w:t>
                    </w:r>
                    <w:r w:rsidRPr="00D421E3">
                      <w:rPr>
                        <w:noProof/>
                        <w:color w:val="123869" w:themeColor="accent1"/>
                      </w:rPr>
                      <w:br/>
                      <w:t>[Accessed 13 May 2020].</w:t>
                    </w:r>
                  </w:p>
                  <w:p w14:paraId="700DF8F3" w14:textId="6F3A870D" w:rsidR="00D421E3" w:rsidRDefault="00D421E3" w:rsidP="00D421E3">
                    <w:r w:rsidRPr="00D421E3">
                      <w:rPr>
                        <w:noProof/>
                        <w:color w:val="123869" w:themeColor="accent1"/>
                      </w:rPr>
                      <w:fldChar w:fldCharType="end"/>
                    </w:r>
                  </w:p>
                </w:sdtContent>
              </w:sdt>
            </w:sdtContent>
          </w:sdt>
          <w:p w14:paraId="5DBBCC83" w14:textId="77777777" w:rsidR="00D421E3" w:rsidRDefault="00D421E3" w:rsidP="000028F3">
            <w:pPr>
              <w:rPr>
                <w:color w:val="123869" w:themeColor="accent1"/>
              </w:rPr>
            </w:pPr>
          </w:p>
          <w:p w14:paraId="66125B00" w14:textId="03A12C42" w:rsidR="00D421E3" w:rsidRPr="005E49FF" w:rsidRDefault="00D421E3" w:rsidP="000028F3">
            <w:pPr>
              <w:rPr>
                <w:color w:val="123869" w:themeColor="accent1"/>
              </w:rPr>
            </w:pPr>
          </w:p>
        </w:tc>
        <w:tc>
          <w:tcPr>
            <w:tcW w:w="421" w:type="dxa"/>
            <w:shd w:val="clear" w:color="auto" w:fill="EDF0F4" w:themeFill="accent3"/>
          </w:tcPr>
          <w:p w14:paraId="6939FFEA" w14:textId="77777777" w:rsidR="001205A1" w:rsidRPr="003A798E" w:rsidRDefault="001205A1"/>
        </w:tc>
      </w:tr>
    </w:tbl>
    <w:p w14:paraId="0183EE53" w14:textId="77777777" w:rsidR="00134F30" w:rsidRPr="003A798E" w:rsidRDefault="00134F30"/>
    <w:tbl>
      <w:tblPr>
        <w:tblW w:w="10773" w:type="dxa"/>
        <w:shd w:val="clear" w:color="auto" w:fill="00C1C7" w:themeFill="accent2"/>
        <w:tblLayout w:type="fixed"/>
        <w:tblLook w:val="0600" w:firstRow="0" w:lastRow="0" w:firstColumn="0" w:lastColumn="0" w:noHBand="1" w:noVBand="1"/>
      </w:tblPr>
      <w:tblGrid>
        <w:gridCol w:w="993"/>
        <w:gridCol w:w="8788"/>
        <w:gridCol w:w="992"/>
      </w:tblGrid>
      <w:tr w:rsidR="0031055C" w:rsidRPr="003A798E" w14:paraId="50BF3B95" w14:textId="77777777" w:rsidTr="00A24793">
        <w:trPr>
          <w:trHeight w:val="3180"/>
        </w:trPr>
        <w:tc>
          <w:tcPr>
            <w:tcW w:w="993" w:type="dxa"/>
            <w:vMerge w:val="restart"/>
            <w:shd w:val="clear" w:color="auto" w:fill="00C1C7" w:themeFill="accent2"/>
          </w:tcPr>
          <w:p w14:paraId="6D5FB3EF" w14:textId="77777777" w:rsidR="0031055C" w:rsidRPr="003A798E" w:rsidRDefault="0031055C" w:rsidP="0031055C">
            <w:pPr>
              <w:pStyle w:val="GraphicAnchor"/>
            </w:pPr>
          </w:p>
        </w:tc>
        <w:tc>
          <w:tcPr>
            <w:tcW w:w="8788" w:type="dxa"/>
            <w:tcBorders>
              <w:bottom w:val="single" w:sz="36" w:space="0" w:color="123869" w:themeColor="accent1"/>
            </w:tcBorders>
            <w:shd w:val="clear" w:color="auto" w:fill="00C1C7" w:themeFill="accent2"/>
          </w:tcPr>
          <w:p w14:paraId="0B86C1C7" w14:textId="77777777" w:rsidR="0031055C" w:rsidRPr="003A798E" w:rsidRDefault="0031055C" w:rsidP="0031055C"/>
        </w:tc>
        <w:tc>
          <w:tcPr>
            <w:tcW w:w="992" w:type="dxa"/>
            <w:vMerge w:val="restart"/>
            <w:shd w:val="clear" w:color="auto" w:fill="00C1C7" w:themeFill="accent2"/>
          </w:tcPr>
          <w:p w14:paraId="4BC49CC6" w14:textId="77777777" w:rsidR="0031055C" w:rsidRPr="003A798E" w:rsidRDefault="0031055C" w:rsidP="00C4765B"/>
        </w:tc>
      </w:tr>
      <w:tr w:rsidR="0031055C" w:rsidRPr="003A798E" w14:paraId="70E068DE" w14:textId="77777777" w:rsidTr="00A24793">
        <w:trPr>
          <w:trHeight w:val="5966"/>
        </w:trPr>
        <w:tc>
          <w:tcPr>
            <w:tcW w:w="993" w:type="dxa"/>
            <w:vMerge/>
            <w:shd w:val="clear" w:color="auto" w:fill="00C1C7" w:themeFill="accent2"/>
          </w:tcPr>
          <w:p w14:paraId="535DB34C" w14:textId="77777777" w:rsidR="0031055C" w:rsidRPr="003A798E" w:rsidRDefault="0031055C" w:rsidP="00C4765B"/>
        </w:tc>
        <w:tc>
          <w:tcPr>
            <w:tcW w:w="8788" w:type="dxa"/>
            <w:tcBorders>
              <w:top w:val="single" w:sz="36" w:space="0" w:color="123869" w:themeColor="accent1"/>
              <w:bottom w:val="single" w:sz="36" w:space="0" w:color="123869" w:themeColor="accent1"/>
            </w:tcBorders>
            <w:shd w:val="clear" w:color="auto" w:fill="FFFFFF" w:themeFill="background1"/>
            <w:vAlign w:val="center"/>
          </w:tcPr>
          <w:p w14:paraId="4CB4413A" w14:textId="45156775" w:rsidR="00A203B2" w:rsidRPr="00A203B2" w:rsidRDefault="00A203B2" w:rsidP="00A203B2">
            <w:pPr>
              <w:pStyle w:val="Quote"/>
            </w:pPr>
            <w:r>
              <w:t>Thank You!</w:t>
            </w:r>
          </w:p>
        </w:tc>
        <w:tc>
          <w:tcPr>
            <w:tcW w:w="992" w:type="dxa"/>
            <w:vMerge/>
            <w:shd w:val="clear" w:color="auto" w:fill="00C1C7" w:themeFill="accent2"/>
          </w:tcPr>
          <w:p w14:paraId="3A372703" w14:textId="77777777" w:rsidR="0031055C" w:rsidRPr="003A798E" w:rsidRDefault="0031055C" w:rsidP="00C4765B"/>
        </w:tc>
      </w:tr>
      <w:tr w:rsidR="0031055C" w:rsidRPr="003A798E" w14:paraId="16972A99" w14:textId="77777777" w:rsidTr="00A24793">
        <w:trPr>
          <w:trHeight w:val="4074"/>
        </w:trPr>
        <w:tc>
          <w:tcPr>
            <w:tcW w:w="993" w:type="dxa"/>
            <w:vMerge/>
            <w:shd w:val="clear" w:color="auto" w:fill="00C1C7" w:themeFill="accent2"/>
          </w:tcPr>
          <w:p w14:paraId="6C23F120" w14:textId="77777777" w:rsidR="0031055C" w:rsidRPr="003A798E" w:rsidRDefault="0031055C" w:rsidP="00C4765B"/>
        </w:tc>
        <w:tc>
          <w:tcPr>
            <w:tcW w:w="8788" w:type="dxa"/>
            <w:tcBorders>
              <w:top w:val="single" w:sz="36" w:space="0" w:color="123869" w:themeColor="accent1"/>
            </w:tcBorders>
            <w:shd w:val="clear" w:color="auto" w:fill="00C1C7" w:themeFill="accent2"/>
          </w:tcPr>
          <w:p w14:paraId="39E648CB" w14:textId="77777777" w:rsidR="0031055C" w:rsidRPr="003A798E" w:rsidRDefault="0031055C" w:rsidP="0031055C"/>
        </w:tc>
        <w:tc>
          <w:tcPr>
            <w:tcW w:w="992" w:type="dxa"/>
            <w:vMerge/>
            <w:shd w:val="clear" w:color="auto" w:fill="00C1C7" w:themeFill="accent2"/>
          </w:tcPr>
          <w:p w14:paraId="52836A70" w14:textId="77777777" w:rsidR="0031055C" w:rsidRPr="003A798E" w:rsidRDefault="0031055C" w:rsidP="00C4765B"/>
        </w:tc>
      </w:tr>
    </w:tbl>
    <w:p w14:paraId="4049F63D" w14:textId="77777777" w:rsidR="00A81248" w:rsidRPr="003A798E" w:rsidRDefault="00C66528">
      <w:r w:rsidRPr="003A798E">
        <w:rPr>
          <w:noProof/>
          <w:lang w:eastAsia="en-AU"/>
        </w:rPr>
        <mc:AlternateContent>
          <mc:Choice Requires="wps">
            <w:drawing>
              <wp:anchor distT="0" distB="0" distL="114300" distR="114300" simplePos="0" relativeHeight="251661312" behindDoc="1" locked="0" layoutInCell="1" allowOverlap="1" wp14:anchorId="1C3D7FD5" wp14:editId="7E5DDC73">
                <wp:simplePos x="0" y="0"/>
                <wp:positionH relativeFrom="column">
                  <wp:posOffset>-433705</wp:posOffset>
                </wp:positionH>
                <wp:positionV relativeFrom="paragraph">
                  <wp:posOffset>-8985744</wp:posOffset>
                </wp:positionV>
                <wp:extent cx="7771130" cy="9039860"/>
                <wp:effectExtent l="0" t="0" r="1270" b="8890"/>
                <wp:wrapNone/>
                <wp:docPr id="23" name="Shape">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7771130" cy="9039860"/>
                        </a:xfrm>
                        <a:custGeom>
                          <a:avLst/>
                          <a:gdLst/>
                          <a:ahLst/>
                          <a:cxnLst>
                            <a:cxn ang="0">
                              <a:pos x="wd2" y="hd2"/>
                            </a:cxn>
                            <a:cxn ang="5400000">
                              <a:pos x="wd2" y="hd2"/>
                            </a:cxn>
                            <a:cxn ang="10800000">
                              <a:pos x="wd2" y="hd2"/>
                            </a:cxn>
                            <a:cxn ang="16200000">
                              <a:pos x="wd2" y="hd2"/>
                            </a:cxn>
                          </a:cxnLst>
                          <a:rect l="0" t="0" r="r" b="b"/>
                          <a:pathLst>
                            <a:path w="21600" h="21600" extrusionOk="0">
                              <a:moveTo>
                                <a:pt x="0" y="14678"/>
                              </a:moveTo>
                              <a:lnTo>
                                <a:pt x="0" y="21600"/>
                              </a:lnTo>
                              <a:lnTo>
                                <a:pt x="21600" y="3032"/>
                              </a:lnTo>
                              <a:lnTo>
                                <a:pt x="21600" y="0"/>
                              </a:lnTo>
                              <a:lnTo>
                                <a:pt x="17075" y="0"/>
                              </a:lnTo>
                              <a:close/>
                            </a:path>
                          </a:pathLst>
                        </a:custGeom>
                        <a:solidFill>
                          <a:schemeClr val="accent1"/>
                        </a:solidFill>
                        <a:ln w="12700">
                          <a:miter lim="400000"/>
                        </a:ln>
                      </wps:spPr>
                      <wps:bodyPr lIns="38100" tIns="38100" rIns="38100" bIns="38100" anchor="ctr"/>
                    </wps:wsp>
                  </a:graphicData>
                </a:graphic>
              </wp:anchor>
            </w:drawing>
          </mc:Choice>
          <mc:Fallback>
            <w:pict>
              <v:shape w14:anchorId="0AC099A4" id="Shape" o:spid="_x0000_s1026" style="position:absolute;margin-left:-34.15pt;margin-top:-707.55pt;width:611.9pt;height:711.8pt;z-index:-251655168;visibility:visible;mso-wrap-style:square;mso-wrap-distance-left:9pt;mso-wrap-distance-top:0;mso-wrap-distance-right:9pt;mso-wrap-distance-bottom:0;mso-position-horizontal:absolute;mso-position-horizontal-relative:text;mso-position-vertical:absolute;mso-position-vertical-relative:text;v-text-anchor:middle"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" path="m,14678r,6922l21600,3032,21600,,17075,,,14678xe" fillcolor="#123869 [3204]" stroked="f" strokeweight="1pt">
                <v:stroke miterlimit="4" joinstyle="miter"/>
                <v:path arrowok="t" o:extrusionok="f" o:connecttype="custom" o:connectlocs="3885565,4519930;3885565,4519930;3885565,4519930;3885565,4519930" o:connectangles="0,90,180,270"/>
              </v:shape>
            </w:pict>
          </mc:Fallback>
        </mc:AlternateContent>
      </w:r>
    </w:p>
    <w:sectPr w:rsidR="00A81248" w:rsidRPr="003A798E" w:rsidSect="00A24793">
      <w:footerReference w:type="even" r:id="rId34"/>
      <w:footerReference w:type="default" r:id="rId35"/>
      <w:pgSz w:w="12240" w:h="15840" w:code="1"/>
      <w:pgMar w:top="720" w:right="720" w:bottom="1080" w:left="720" w:header="709" w:footer="432"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1BF417A" w14:textId="77777777" w:rsidR="00392F34" w:rsidRDefault="00392F34" w:rsidP="001205A1">
      <w:r>
        <w:separator/>
      </w:r>
    </w:p>
  </w:endnote>
  <w:endnote w:type="continuationSeparator" w:id="0">
    <w:p w14:paraId="303197A5" w14:textId="77777777" w:rsidR="00392F34" w:rsidRDefault="00392F34" w:rsidP="001205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697884697"/>
      <w:docPartObj>
        <w:docPartGallery w:val="Page Numbers (Bottom of Page)"/>
        <w:docPartUnique/>
      </w:docPartObj>
    </w:sdtPr>
    <w:sdtEndPr>
      <w:rPr>
        <w:rStyle w:val="PageNumber"/>
      </w:rPr>
    </w:sdtEndPr>
    <w:sdtContent>
      <w:p w14:paraId="0899FE76" w14:textId="77777777" w:rsidR="000D2E4D" w:rsidRDefault="000D2E4D" w:rsidP="00C4765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16C3AEA4" w14:textId="77777777" w:rsidR="000D2E4D" w:rsidRDefault="000D2E4D" w:rsidP="001205A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041358343"/>
      <w:docPartObj>
        <w:docPartGallery w:val="Page Numbers (Bottom of Page)"/>
        <w:docPartUnique/>
      </w:docPartObj>
    </w:sdtPr>
    <w:sdtEndPr>
      <w:rPr>
        <w:rStyle w:val="PageNumber"/>
      </w:rPr>
    </w:sdtEndPr>
    <w:sdtContent>
      <w:p w14:paraId="297F70C9" w14:textId="77777777" w:rsidR="000D2E4D" w:rsidRDefault="000D2E4D" w:rsidP="00C4765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sdtContent>
  </w:sdt>
  <w:tbl>
    <w:tblPr>
      <w:tblW w:w="0" w:type="auto"/>
      <w:tblLayout w:type="fixed"/>
      <w:tblCellMar>
        <w:left w:w="0" w:type="dxa"/>
        <w:right w:w="0" w:type="dxa"/>
      </w:tblCellMar>
      <w:tblLook w:val="0600" w:firstRow="0" w:lastRow="0" w:firstColumn="0" w:lastColumn="0" w:noHBand="1" w:noVBand="1"/>
    </w:tblPr>
    <w:tblGrid>
      <w:gridCol w:w="5395"/>
      <w:gridCol w:w="5395"/>
    </w:tblGrid>
    <w:tr w:rsidR="000D2E4D" w14:paraId="13C3CC82" w14:textId="77777777" w:rsidTr="005F4F46">
      <w:tc>
        <w:tcPr>
          <w:tcW w:w="5395" w:type="dxa"/>
        </w:tcPr>
        <w:p w14:paraId="1916966E" w14:textId="7E8D9D27" w:rsidR="000D2E4D" w:rsidRPr="001205A1" w:rsidRDefault="000D2E4D" w:rsidP="00C66528">
          <w:pPr>
            <w:pStyle w:val="Footer"/>
          </w:pPr>
        </w:p>
      </w:tc>
      <w:tc>
        <w:tcPr>
          <w:tcW w:w="5395" w:type="dxa"/>
        </w:tcPr>
        <w:p w14:paraId="1295B169" w14:textId="77777777" w:rsidR="000D2E4D" w:rsidRPr="001205A1" w:rsidRDefault="000D2E4D" w:rsidP="001205A1">
          <w:pPr>
            <w:pStyle w:val="Footer"/>
          </w:pPr>
          <w:r w:rsidRPr="001205A1">
            <w:t xml:space="preserve">   </w:t>
          </w:r>
        </w:p>
      </w:tc>
    </w:tr>
  </w:tbl>
  <w:p w14:paraId="59895604" w14:textId="77777777" w:rsidR="000D2E4D" w:rsidRDefault="000D2E4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38905D0" w14:textId="77777777" w:rsidR="00392F34" w:rsidRDefault="00392F34" w:rsidP="001205A1">
      <w:r>
        <w:separator/>
      </w:r>
    </w:p>
  </w:footnote>
  <w:footnote w:type="continuationSeparator" w:id="0">
    <w:p w14:paraId="47AEBDAF" w14:textId="77777777" w:rsidR="00392F34" w:rsidRDefault="00392F34" w:rsidP="001205A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7D17D9"/>
    <w:multiLevelType w:val="hybridMultilevel"/>
    <w:tmpl w:val="0E92765E"/>
    <w:lvl w:ilvl="0" w:tplc="4F18ABCA">
      <w:start w:val="1"/>
      <w:numFmt w:val="decimal"/>
      <w:lvlText w:val="%1."/>
      <w:lvlJc w:val="left"/>
      <w:pPr>
        <w:ind w:left="765" w:hanging="360"/>
      </w:pPr>
      <w:rPr>
        <w:rFonts w:hint="default"/>
      </w:rPr>
    </w:lvl>
    <w:lvl w:ilvl="1" w:tplc="08090019" w:tentative="1">
      <w:start w:val="1"/>
      <w:numFmt w:val="lowerLetter"/>
      <w:lvlText w:val="%2."/>
      <w:lvlJc w:val="left"/>
      <w:pPr>
        <w:ind w:left="1485" w:hanging="360"/>
      </w:pPr>
    </w:lvl>
    <w:lvl w:ilvl="2" w:tplc="0809001B" w:tentative="1">
      <w:start w:val="1"/>
      <w:numFmt w:val="lowerRoman"/>
      <w:lvlText w:val="%3."/>
      <w:lvlJc w:val="right"/>
      <w:pPr>
        <w:ind w:left="2205" w:hanging="180"/>
      </w:pPr>
    </w:lvl>
    <w:lvl w:ilvl="3" w:tplc="0809000F" w:tentative="1">
      <w:start w:val="1"/>
      <w:numFmt w:val="decimal"/>
      <w:lvlText w:val="%4."/>
      <w:lvlJc w:val="left"/>
      <w:pPr>
        <w:ind w:left="2925" w:hanging="360"/>
      </w:pPr>
    </w:lvl>
    <w:lvl w:ilvl="4" w:tplc="08090019" w:tentative="1">
      <w:start w:val="1"/>
      <w:numFmt w:val="lowerLetter"/>
      <w:lvlText w:val="%5."/>
      <w:lvlJc w:val="left"/>
      <w:pPr>
        <w:ind w:left="3645" w:hanging="360"/>
      </w:pPr>
    </w:lvl>
    <w:lvl w:ilvl="5" w:tplc="0809001B" w:tentative="1">
      <w:start w:val="1"/>
      <w:numFmt w:val="lowerRoman"/>
      <w:lvlText w:val="%6."/>
      <w:lvlJc w:val="right"/>
      <w:pPr>
        <w:ind w:left="4365" w:hanging="180"/>
      </w:pPr>
    </w:lvl>
    <w:lvl w:ilvl="6" w:tplc="0809000F" w:tentative="1">
      <w:start w:val="1"/>
      <w:numFmt w:val="decimal"/>
      <w:lvlText w:val="%7."/>
      <w:lvlJc w:val="left"/>
      <w:pPr>
        <w:ind w:left="5085" w:hanging="360"/>
      </w:pPr>
    </w:lvl>
    <w:lvl w:ilvl="7" w:tplc="08090019" w:tentative="1">
      <w:start w:val="1"/>
      <w:numFmt w:val="lowerLetter"/>
      <w:lvlText w:val="%8."/>
      <w:lvlJc w:val="left"/>
      <w:pPr>
        <w:ind w:left="5805" w:hanging="360"/>
      </w:pPr>
    </w:lvl>
    <w:lvl w:ilvl="8" w:tplc="0809001B" w:tentative="1">
      <w:start w:val="1"/>
      <w:numFmt w:val="lowerRoman"/>
      <w:lvlText w:val="%9."/>
      <w:lvlJc w:val="right"/>
      <w:pPr>
        <w:ind w:left="6525" w:hanging="180"/>
      </w:pPr>
    </w:lvl>
  </w:abstractNum>
  <w:abstractNum w:abstractNumId="1" w15:restartNumberingAfterBreak="0">
    <w:nsid w:val="0B196D99"/>
    <w:multiLevelType w:val="hybridMultilevel"/>
    <w:tmpl w:val="8D6024E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434B29"/>
    <w:multiLevelType w:val="hybridMultilevel"/>
    <w:tmpl w:val="035A09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FF7B7A"/>
    <w:multiLevelType w:val="hybridMultilevel"/>
    <w:tmpl w:val="B53AED50"/>
    <w:lvl w:ilvl="0" w:tplc="0809000D">
      <w:start w:val="1"/>
      <w:numFmt w:val="bullet"/>
      <w:lvlText w:val=""/>
      <w:lvlJc w:val="left"/>
      <w:pPr>
        <w:ind w:left="990" w:hanging="360"/>
      </w:pPr>
      <w:rPr>
        <w:rFonts w:ascii="Wingdings" w:hAnsi="Wingdings" w:hint="default"/>
      </w:rPr>
    </w:lvl>
    <w:lvl w:ilvl="1" w:tplc="08090003" w:tentative="1">
      <w:start w:val="1"/>
      <w:numFmt w:val="bullet"/>
      <w:lvlText w:val="o"/>
      <w:lvlJc w:val="left"/>
      <w:pPr>
        <w:ind w:left="1710" w:hanging="360"/>
      </w:pPr>
      <w:rPr>
        <w:rFonts w:ascii="Courier New" w:hAnsi="Courier New" w:cs="Courier New" w:hint="default"/>
      </w:rPr>
    </w:lvl>
    <w:lvl w:ilvl="2" w:tplc="08090005" w:tentative="1">
      <w:start w:val="1"/>
      <w:numFmt w:val="bullet"/>
      <w:lvlText w:val=""/>
      <w:lvlJc w:val="left"/>
      <w:pPr>
        <w:ind w:left="2430" w:hanging="360"/>
      </w:pPr>
      <w:rPr>
        <w:rFonts w:ascii="Wingdings" w:hAnsi="Wingdings" w:hint="default"/>
      </w:rPr>
    </w:lvl>
    <w:lvl w:ilvl="3" w:tplc="08090001" w:tentative="1">
      <w:start w:val="1"/>
      <w:numFmt w:val="bullet"/>
      <w:lvlText w:val=""/>
      <w:lvlJc w:val="left"/>
      <w:pPr>
        <w:ind w:left="3150" w:hanging="360"/>
      </w:pPr>
      <w:rPr>
        <w:rFonts w:ascii="Symbol" w:hAnsi="Symbol" w:hint="default"/>
      </w:rPr>
    </w:lvl>
    <w:lvl w:ilvl="4" w:tplc="08090003" w:tentative="1">
      <w:start w:val="1"/>
      <w:numFmt w:val="bullet"/>
      <w:lvlText w:val="o"/>
      <w:lvlJc w:val="left"/>
      <w:pPr>
        <w:ind w:left="3870" w:hanging="360"/>
      </w:pPr>
      <w:rPr>
        <w:rFonts w:ascii="Courier New" w:hAnsi="Courier New" w:cs="Courier New" w:hint="default"/>
      </w:rPr>
    </w:lvl>
    <w:lvl w:ilvl="5" w:tplc="08090005" w:tentative="1">
      <w:start w:val="1"/>
      <w:numFmt w:val="bullet"/>
      <w:lvlText w:val=""/>
      <w:lvlJc w:val="left"/>
      <w:pPr>
        <w:ind w:left="4590" w:hanging="360"/>
      </w:pPr>
      <w:rPr>
        <w:rFonts w:ascii="Wingdings" w:hAnsi="Wingdings" w:hint="default"/>
      </w:rPr>
    </w:lvl>
    <w:lvl w:ilvl="6" w:tplc="08090001" w:tentative="1">
      <w:start w:val="1"/>
      <w:numFmt w:val="bullet"/>
      <w:lvlText w:val=""/>
      <w:lvlJc w:val="left"/>
      <w:pPr>
        <w:ind w:left="5310" w:hanging="360"/>
      </w:pPr>
      <w:rPr>
        <w:rFonts w:ascii="Symbol" w:hAnsi="Symbol" w:hint="default"/>
      </w:rPr>
    </w:lvl>
    <w:lvl w:ilvl="7" w:tplc="08090003" w:tentative="1">
      <w:start w:val="1"/>
      <w:numFmt w:val="bullet"/>
      <w:lvlText w:val="o"/>
      <w:lvlJc w:val="left"/>
      <w:pPr>
        <w:ind w:left="6030" w:hanging="360"/>
      </w:pPr>
      <w:rPr>
        <w:rFonts w:ascii="Courier New" w:hAnsi="Courier New" w:cs="Courier New" w:hint="default"/>
      </w:rPr>
    </w:lvl>
    <w:lvl w:ilvl="8" w:tplc="08090005" w:tentative="1">
      <w:start w:val="1"/>
      <w:numFmt w:val="bullet"/>
      <w:lvlText w:val=""/>
      <w:lvlJc w:val="left"/>
      <w:pPr>
        <w:ind w:left="6750" w:hanging="360"/>
      </w:pPr>
      <w:rPr>
        <w:rFonts w:ascii="Wingdings" w:hAnsi="Wingdings" w:hint="default"/>
      </w:rPr>
    </w:lvl>
  </w:abstractNum>
  <w:abstractNum w:abstractNumId="4" w15:restartNumberingAfterBreak="0">
    <w:nsid w:val="1F506915"/>
    <w:multiLevelType w:val="hybridMultilevel"/>
    <w:tmpl w:val="C53AE8FE"/>
    <w:lvl w:ilvl="0" w:tplc="ED36D9A8">
      <w:start w:val="1"/>
      <w:numFmt w:val="decimal"/>
      <w:lvlText w:val="%1."/>
      <w:lvlJc w:val="left"/>
      <w:pPr>
        <w:ind w:left="645" w:hanging="360"/>
      </w:pPr>
      <w:rPr>
        <w:rFonts w:hint="default"/>
      </w:rPr>
    </w:lvl>
    <w:lvl w:ilvl="1" w:tplc="08090019" w:tentative="1">
      <w:start w:val="1"/>
      <w:numFmt w:val="lowerLetter"/>
      <w:lvlText w:val="%2."/>
      <w:lvlJc w:val="left"/>
      <w:pPr>
        <w:ind w:left="1365" w:hanging="360"/>
      </w:pPr>
    </w:lvl>
    <w:lvl w:ilvl="2" w:tplc="0809001B" w:tentative="1">
      <w:start w:val="1"/>
      <w:numFmt w:val="lowerRoman"/>
      <w:lvlText w:val="%3."/>
      <w:lvlJc w:val="right"/>
      <w:pPr>
        <w:ind w:left="2085" w:hanging="180"/>
      </w:pPr>
    </w:lvl>
    <w:lvl w:ilvl="3" w:tplc="0809000F" w:tentative="1">
      <w:start w:val="1"/>
      <w:numFmt w:val="decimal"/>
      <w:lvlText w:val="%4."/>
      <w:lvlJc w:val="left"/>
      <w:pPr>
        <w:ind w:left="2805" w:hanging="360"/>
      </w:pPr>
    </w:lvl>
    <w:lvl w:ilvl="4" w:tplc="08090019" w:tentative="1">
      <w:start w:val="1"/>
      <w:numFmt w:val="lowerLetter"/>
      <w:lvlText w:val="%5."/>
      <w:lvlJc w:val="left"/>
      <w:pPr>
        <w:ind w:left="3525" w:hanging="360"/>
      </w:pPr>
    </w:lvl>
    <w:lvl w:ilvl="5" w:tplc="0809001B" w:tentative="1">
      <w:start w:val="1"/>
      <w:numFmt w:val="lowerRoman"/>
      <w:lvlText w:val="%6."/>
      <w:lvlJc w:val="right"/>
      <w:pPr>
        <w:ind w:left="4245" w:hanging="180"/>
      </w:pPr>
    </w:lvl>
    <w:lvl w:ilvl="6" w:tplc="0809000F" w:tentative="1">
      <w:start w:val="1"/>
      <w:numFmt w:val="decimal"/>
      <w:lvlText w:val="%7."/>
      <w:lvlJc w:val="left"/>
      <w:pPr>
        <w:ind w:left="4965" w:hanging="360"/>
      </w:pPr>
    </w:lvl>
    <w:lvl w:ilvl="7" w:tplc="08090019" w:tentative="1">
      <w:start w:val="1"/>
      <w:numFmt w:val="lowerLetter"/>
      <w:lvlText w:val="%8."/>
      <w:lvlJc w:val="left"/>
      <w:pPr>
        <w:ind w:left="5685" w:hanging="360"/>
      </w:pPr>
    </w:lvl>
    <w:lvl w:ilvl="8" w:tplc="0809001B" w:tentative="1">
      <w:start w:val="1"/>
      <w:numFmt w:val="lowerRoman"/>
      <w:lvlText w:val="%9."/>
      <w:lvlJc w:val="right"/>
      <w:pPr>
        <w:ind w:left="6405" w:hanging="180"/>
      </w:pPr>
    </w:lvl>
  </w:abstractNum>
  <w:abstractNum w:abstractNumId="5" w15:restartNumberingAfterBreak="0">
    <w:nsid w:val="234F4921"/>
    <w:multiLevelType w:val="hybridMultilevel"/>
    <w:tmpl w:val="CFB4B8A4"/>
    <w:lvl w:ilvl="0" w:tplc="E7EE2564">
      <w:start w:val="1"/>
      <w:numFmt w:val="decimal"/>
      <w:lvlText w:val="%1."/>
      <w:lvlJc w:val="left"/>
      <w:pPr>
        <w:ind w:left="480" w:hanging="360"/>
      </w:pPr>
      <w:rPr>
        <w:rFonts w:hint="default"/>
      </w:rPr>
    </w:lvl>
    <w:lvl w:ilvl="1" w:tplc="08090019" w:tentative="1">
      <w:start w:val="1"/>
      <w:numFmt w:val="lowerLetter"/>
      <w:lvlText w:val="%2."/>
      <w:lvlJc w:val="left"/>
      <w:pPr>
        <w:ind w:left="1200" w:hanging="360"/>
      </w:pPr>
    </w:lvl>
    <w:lvl w:ilvl="2" w:tplc="0809001B" w:tentative="1">
      <w:start w:val="1"/>
      <w:numFmt w:val="lowerRoman"/>
      <w:lvlText w:val="%3."/>
      <w:lvlJc w:val="right"/>
      <w:pPr>
        <w:ind w:left="1920" w:hanging="180"/>
      </w:pPr>
    </w:lvl>
    <w:lvl w:ilvl="3" w:tplc="0809000F" w:tentative="1">
      <w:start w:val="1"/>
      <w:numFmt w:val="decimal"/>
      <w:lvlText w:val="%4."/>
      <w:lvlJc w:val="left"/>
      <w:pPr>
        <w:ind w:left="2640" w:hanging="360"/>
      </w:pPr>
    </w:lvl>
    <w:lvl w:ilvl="4" w:tplc="08090019" w:tentative="1">
      <w:start w:val="1"/>
      <w:numFmt w:val="lowerLetter"/>
      <w:lvlText w:val="%5."/>
      <w:lvlJc w:val="left"/>
      <w:pPr>
        <w:ind w:left="3360" w:hanging="360"/>
      </w:pPr>
    </w:lvl>
    <w:lvl w:ilvl="5" w:tplc="0809001B" w:tentative="1">
      <w:start w:val="1"/>
      <w:numFmt w:val="lowerRoman"/>
      <w:lvlText w:val="%6."/>
      <w:lvlJc w:val="right"/>
      <w:pPr>
        <w:ind w:left="4080" w:hanging="180"/>
      </w:pPr>
    </w:lvl>
    <w:lvl w:ilvl="6" w:tplc="0809000F" w:tentative="1">
      <w:start w:val="1"/>
      <w:numFmt w:val="decimal"/>
      <w:lvlText w:val="%7."/>
      <w:lvlJc w:val="left"/>
      <w:pPr>
        <w:ind w:left="4800" w:hanging="360"/>
      </w:pPr>
    </w:lvl>
    <w:lvl w:ilvl="7" w:tplc="08090019" w:tentative="1">
      <w:start w:val="1"/>
      <w:numFmt w:val="lowerLetter"/>
      <w:lvlText w:val="%8."/>
      <w:lvlJc w:val="left"/>
      <w:pPr>
        <w:ind w:left="5520" w:hanging="360"/>
      </w:pPr>
    </w:lvl>
    <w:lvl w:ilvl="8" w:tplc="0809001B" w:tentative="1">
      <w:start w:val="1"/>
      <w:numFmt w:val="lowerRoman"/>
      <w:lvlText w:val="%9."/>
      <w:lvlJc w:val="right"/>
      <w:pPr>
        <w:ind w:left="6240" w:hanging="180"/>
      </w:pPr>
    </w:lvl>
  </w:abstractNum>
  <w:abstractNum w:abstractNumId="6" w15:restartNumberingAfterBreak="0">
    <w:nsid w:val="3CCE7882"/>
    <w:multiLevelType w:val="hybridMultilevel"/>
    <w:tmpl w:val="659686E6"/>
    <w:lvl w:ilvl="0" w:tplc="698A74DA">
      <w:start w:val="1"/>
      <w:numFmt w:val="decimal"/>
      <w:lvlText w:val="%1."/>
      <w:lvlJc w:val="left"/>
      <w:pPr>
        <w:ind w:left="825" w:hanging="360"/>
      </w:pPr>
      <w:rPr>
        <w:rFonts w:hint="default"/>
      </w:rPr>
    </w:lvl>
    <w:lvl w:ilvl="1" w:tplc="08090019" w:tentative="1">
      <w:start w:val="1"/>
      <w:numFmt w:val="lowerLetter"/>
      <w:lvlText w:val="%2."/>
      <w:lvlJc w:val="left"/>
      <w:pPr>
        <w:ind w:left="1545" w:hanging="360"/>
      </w:pPr>
    </w:lvl>
    <w:lvl w:ilvl="2" w:tplc="0809001B" w:tentative="1">
      <w:start w:val="1"/>
      <w:numFmt w:val="lowerRoman"/>
      <w:lvlText w:val="%3."/>
      <w:lvlJc w:val="right"/>
      <w:pPr>
        <w:ind w:left="2265" w:hanging="180"/>
      </w:pPr>
    </w:lvl>
    <w:lvl w:ilvl="3" w:tplc="0809000F" w:tentative="1">
      <w:start w:val="1"/>
      <w:numFmt w:val="decimal"/>
      <w:lvlText w:val="%4."/>
      <w:lvlJc w:val="left"/>
      <w:pPr>
        <w:ind w:left="2985" w:hanging="360"/>
      </w:pPr>
    </w:lvl>
    <w:lvl w:ilvl="4" w:tplc="08090019" w:tentative="1">
      <w:start w:val="1"/>
      <w:numFmt w:val="lowerLetter"/>
      <w:lvlText w:val="%5."/>
      <w:lvlJc w:val="left"/>
      <w:pPr>
        <w:ind w:left="3705" w:hanging="360"/>
      </w:pPr>
    </w:lvl>
    <w:lvl w:ilvl="5" w:tplc="0809001B" w:tentative="1">
      <w:start w:val="1"/>
      <w:numFmt w:val="lowerRoman"/>
      <w:lvlText w:val="%6."/>
      <w:lvlJc w:val="right"/>
      <w:pPr>
        <w:ind w:left="4425" w:hanging="180"/>
      </w:pPr>
    </w:lvl>
    <w:lvl w:ilvl="6" w:tplc="0809000F" w:tentative="1">
      <w:start w:val="1"/>
      <w:numFmt w:val="decimal"/>
      <w:lvlText w:val="%7."/>
      <w:lvlJc w:val="left"/>
      <w:pPr>
        <w:ind w:left="5145" w:hanging="360"/>
      </w:pPr>
    </w:lvl>
    <w:lvl w:ilvl="7" w:tplc="08090019" w:tentative="1">
      <w:start w:val="1"/>
      <w:numFmt w:val="lowerLetter"/>
      <w:lvlText w:val="%8."/>
      <w:lvlJc w:val="left"/>
      <w:pPr>
        <w:ind w:left="5865" w:hanging="360"/>
      </w:pPr>
    </w:lvl>
    <w:lvl w:ilvl="8" w:tplc="0809001B" w:tentative="1">
      <w:start w:val="1"/>
      <w:numFmt w:val="lowerRoman"/>
      <w:lvlText w:val="%9."/>
      <w:lvlJc w:val="right"/>
      <w:pPr>
        <w:ind w:left="6585" w:hanging="180"/>
      </w:pPr>
    </w:lvl>
  </w:abstractNum>
  <w:abstractNum w:abstractNumId="7" w15:restartNumberingAfterBreak="0">
    <w:nsid w:val="3EFA3623"/>
    <w:multiLevelType w:val="hybridMultilevel"/>
    <w:tmpl w:val="BA1AFF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FB24D0A"/>
    <w:multiLevelType w:val="hybridMultilevel"/>
    <w:tmpl w:val="561CEC4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0EB4572"/>
    <w:multiLevelType w:val="hybridMultilevel"/>
    <w:tmpl w:val="5B98449C"/>
    <w:lvl w:ilvl="0" w:tplc="6CB4C58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4DC26220"/>
    <w:multiLevelType w:val="hybridMultilevel"/>
    <w:tmpl w:val="3CAE3F64"/>
    <w:lvl w:ilvl="0" w:tplc="6D7CB0C2">
      <w:start w:val="1"/>
      <w:numFmt w:val="decimal"/>
      <w:lvlText w:val="%1."/>
      <w:lvlJc w:val="left"/>
      <w:pPr>
        <w:ind w:left="960" w:hanging="360"/>
      </w:pPr>
      <w:rPr>
        <w:rFonts w:hint="default"/>
      </w:rPr>
    </w:lvl>
    <w:lvl w:ilvl="1" w:tplc="08090019" w:tentative="1">
      <w:start w:val="1"/>
      <w:numFmt w:val="lowerLetter"/>
      <w:lvlText w:val="%2."/>
      <w:lvlJc w:val="left"/>
      <w:pPr>
        <w:ind w:left="1680" w:hanging="360"/>
      </w:pPr>
    </w:lvl>
    <w:lvl w:ilvl="2" w:tplc="0809001B" w:tentative="1">
      <w:start w:val="1"/>
      <w:numFmt w:val="lowerRoman"/>
      <w:lvlText w:val="%3."/>
      <w:lvlJc w:val="right"/>
      <w:pPr>
        <w:ind w:left="2400" w:hanging="180"/>
      </w:pPr>
    </w:lvl>
    <w:lvl w:ilvl="3" w:tplc="0809000F" w:tentative="1">
      <w:start w:val="1"/>
      <w:numFmt w:val="decimal"/>
      <w:lvlText w:val="%4."/>
      <w:lvlJc w:val="left"/>
      <w:pPr>
        <w:ind w:left="3120" w:hanging="360"/>
      </w:pPr>
    </w:lvl>
    <w:lvl w:ilvl="4" w:tplc="08090019" w:tentative="1">
      <w:start w:val="1"/>
      <w:numFmt w:val="lowerLetter"/>
      <w:lvlText w:val="%5."/>
      <w:lvlJc w:val="left"/>
      <w:pPr>
        <w:ind w:left="3840" w:hanging="360"/>
      </w:pPr>
    </w:lvl>
    <w:lvl w:ilvl="5" w:tplc="0809001B" w:tentative="1">
      <w:start w:val="1"/>
      <w:numFmt w:val="lowerRoman"/>
      <w:lvlText w:val="%6."/>
      <w:lvlJc w:val="right"/>
      <w:pPr>
        <w:ind w:left="4560" w:hanging="180"/>
      </w:pPr>
    </w:lvl>
    <w:lvl w:ilvl="6" w:tplc="0809000F" w:tentative="1">
      <w:start w:val="1"/>
      <w:numFmt w:val="decimal"/>
      <w:lvlText w:val="%7."/>
      <w:lvlJc w:val="left"/>
      <w:pPr>
        <w:ind w:left="5280" w:hanging="360"/>
      </w:pPr>
    </w:lvl>
    <w:lvl w:ilvl="7" w:tplc="08090019" w:tentative="1">
      <w:start w:val="1"/>
      <w:numFmt w:val="lowerLetter"/>
      <w:lvlText w:val="%8."/>
      <w:lvlJc w:val="left"/>
      <w:pPr>
        <w:ind w:left="6000" w:hanging="360"/>
      </w:pPr>
    </w:lvl>
    <w:lvl w:ilvl="8" w:tplc="0809001B" w:tentative="1">
      <w:start w:val="1"/>
      <w:numFmt w:val="lowerRoman"/>
      <w:lvlText w:val="%9."/>
      <w:lvlJc w:val="right"/>
      <w:pPr>
        <w:ind w:left="6720" w:hanging="180"/>
      </w:pPr>
    </w:lvl>
  </w:abstractNum>
  <w:abstractNum w:abstractNumId="11" w15:restartNumberingAfterBreak="0">
    <w:nsid w:val="597D686D"/>
    <w:multiLevelType w:val="hybridMultilevel"/>
    <w:tmpl w:val="5268BFDE"/>
    <w:lvl w:ilvl="0" w:tplc="0809000B">
      <w:start w:val="1"/>
      <w:numFmt w:val="bullet"/>
      <w:lvlText w:val=""/>
      <w:lvlJc w:val="left"/>
      <w:pPr>
        <w:ind w:left="990" w:hanging="360"/>
      </w:pPr>
      <w:rPr>
        <w:rFonts w:ascii="Wingdings" w:hAnsi="Wingdings" w:hint="default"/>
      </w:rPr>
    </w:lvl>
    <w:lvl w:ilvl="1" w:tplc="08090003" w:tentative="1">
      <w:start w:val="1"/>
      <w:numFmt w:val="bullet"/>
      <w:lvlText w:val="o"/>
      <w:lvlJc w:val="left"/>
      <w:pPr>
        <w:ind w:left="1710" w:hanging="360"/>
      </w:pPr>
      <w:rPr>
        <w:rFonts w:ascii="Courier New" w:hAnsi="Courier New" w:cs="Courier New" w:hint="default"/>
      </w:rPr>
    </w:lvl>
    <w:lvl w:ilvl="2" w:tplc="08090005" w:tentative="1">
      <w:start w:val="1"/>
      <w:numFmt w:val="bullet"/>
      <w:lvlText w:val=""/>
      <w:lvlJc w:val="left"/>
      <w:pPr>
        <w:ind w:left="2430" w:hanging="360"/>
      </w:pPr>
      <w:rPr>
        <w:rFonts w:ascii="Wingdings" w:hAnsi="Wingdings" w:hint="default"/>
      </w:rPr>
    </w:lvl>
    <w:lvl w:ilvl="3" w:tplc="08090001" w:tentative="1">
      <w:start w:val="1"/>
      <w:numFmt w:val="bullet"/>
      <w:lvlText w:val=""/>
      <w:lvlJc w:val="left"/>
      <w:pPr>
        <w:ind w:left="3150" w:hanging="360"/>
      </w:pPr>
      <w:rPr>
        <w:rFonts w:ascii="Symbol" w:hAnsi="Symbol" w:hint="default"/>
      </w:rPr>
    </w:lvl>
    <w:lvl w:ilvl="4" w:tplc="08090003" w:tentative="1">
      <w:start w:val="1"/>
      <w:numFmt w:val="bullet"/>
      <w:lvlText w:val="o"/>
      <w:lvlJc w:val="left"/>
      <w:pPr>
        <w:ind w:left="3870" w:hanging="360"/>
      </w:pPr>
      <w:rPr>
        <w:rFonts w:ascii="Courier New" w:hAnsi="Courier New" w:cs="Courier New" w:hint="default"/>
      </w:rPr>
    </w:lvl>
    <w:lvl w:ilvl="5" w:tplc="08090005" w:tentative="1">
      <w:start w:val="1"/>
      <w:numFmt w:val="bullet"/>
      <w:lvlText w:val=""/>
      <w:lvlJc w:val="left"/>
      <w:pPr>
        <w:ind w:left="4590" w:hanging="360"/>
      </w:pPr>
      <w:rPr>
        <w:rFonts w:ascii="Wingdings" w:hAnsi="Wingdings" w:hint="default"/>
      </w:rPr>
    </w:lvl>
    <w:lvl w:ilvl="6" w:tplc="08090001" w:tentative="1">
      <w:start w:val="1"/>
      <w:numFmt w:val="bullet"/>
      <w:lvlText w:val=""/>
      <w:lvlJc w:val="left"/>
      <w:pPr>
        <w:ind w:left="5310" w:hanging="360"/>
      </w:pPr>
      <w:rPr>
        <w:rFonts w:ascii="Symbol" w:hAnsi="Symbol" w:hint="default"/>
      </w:rPr>
    </w:lvl>
    <w:lvl w:ilvl="7" w:tplc="08090003" w:tentative="1">
      <w:start w:val="1"/>
      <w:numFmt w:val="bullet"/>
      <w:lvlText w:val="o"/>
      <w:lvlJc w:val="left"/>
      <w:pPr>
        <w:ind w:left="6030" w:hanging="360"/>
      </w:pPr>
      <w:rPr>
        <w:rFonts w:ascii="Courier New" w:hAnsi="Courier New" w:cs="Courier New" w:hint="default"/>
      </w:rPr>
    </w:lvl>
    <w:lvl w:ilvl="8" w:tplc="08090005" w:tentative="1">
      <w:start w:val="1"/>
      <w:numFmt w:val="bullet"/>
      <w:lvlText w:val=""/>
      <w:lvlJc w:val="left"/>
      <w:pPr>
        <w:ind w:left="6750" w:hanging="360"/>
      </w:pPr>
      <w:rPr>
        <w:rFonts w:ascii="Wingdings" w:hAnsi="Wingdings" w:hint="default"/>
      </w:rPr>
    </w:lvl>
  </w:abstractNum>
  <w:abstractNum w:abstractNumId="12" w15:restartNumberingAfterBreak="0">
    <w:nsid w:val="5ADD1F92"/>
    <w:multiLevelType w:val="hybridMultilevel"/>
    <w:tmpl w:val="D9CC22FC"/>
    <w:lvl w:ilvl="0" w:tplc="8FDC4D16">
      <w:numFmt w:val="bullet"/>
      <w:lvlText w:val=""/>
      <w:lvlJc w:val="left"/>
      <w:pPr>
        <w:ind w:left="780" w:hanging="360"/>
      </w:pPr>
      <w:rPr>
        <w:rFonts w:ascii="Symbol" w:eastAsiaTheme="minorHAnsi" w:hAnsi="Symbol" w:cstheme="minorBidi"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3" w15:restartNumberingAfterBreak="0">
    <w:nsid w:val="5DA41E43"/>
    <w:multiLevelType w:val="hybridMultilevel"/>
    <w:tmpl w:val="01EE69A2"/>
    <w:lvl w:ilvl="0" w:tplc="4AFCFA8A">
      <w:numFmt w:val="bullet"/>
      <w:lvlText w:val=""/>
      <w:lvlJc w:val="left"/>
      <w:pPr>
        <w:ind w:left="420" w:hanging="360"/>
      </w:pPr>
      <w:rPr>
        <w:rFonts w:ascii="Symbol" w:eastAsiaTheme="minorHAnsi" w:hAnsi="Symbol" w:cstheme="minorBidi"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4" w15:restartNumberingAfterBreak="0">
    <w:nsid w:val="676E4472"/>
    <w:multiLevelType w:val="hybridMultilevel"/>
    <w:tmpl w:val="101452D8"/>
    <w:lvl w:ilvl="0" w:tplc="ED36D9A8">
      <w:start w:val="1"/>
      <w:numFmt w:val="decimal"/>
      <w:lvlText w:val="%1."/>
      <w:lvlJc w:val="left"/>
      <w:pPr>
        <w:ind w:left="645"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E544FCB"/>
    <w:multiLevelType w:val="hybridMultilevel"/>
    <w:tmpl w:val="AF26C5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4E2517E"/>
    <w:multiLevelType w:val="hybridMultilevel"/>
    <w:tmpl w:val="4FEEF01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8773167"/>
    <w:multiLevelType w:val="hybridMultilevel"/>
    <w:tmpl w:val="DAF0A0F4"/>
    <w:lvl w:ilvl="0" w:tplc="6D7CB0C2">
      <w:start w:val="1"/>
      <w:numFmt w:val="decimal"/>
      <w:lvlText w:val="%1."/>
      <w:lvlJc w:val="left"/>
      <w:pPr>
        <w:ind w:left="960" w:hanging="360"/>
      </w:pPr>
      <w:rPr>
        <w:rFonts w:hint="default"/>
      </w:rPr>
    </w:lvl>
    <w:lvl w:ilvl="1" w:tplc="08090019" w:tentative="1">
      <w:start w:val="1"/>
      <w:numFmt w:val="lowerLetter"/>
      <w:lvlText w:val="%2."/>
      <w:lvlJc w:val="left"/>
      <w:pPr>
        <w:ind w:left="1680" w:hanging="360"/>
      </w:pPr>
    </w:lvl>
    <w:lvl w:ilvl="2" w:tplc="0809001B" w:tentative="1">
      <w:start w:val="1"/>
      <w:numFmt w:val="lowerRoman"/>
      <w:lvlText w:val="%3."/>
      <w:lvlJc w:val="right"/>
      <w:pPr>
        <w:ind w:left="2400" w:hanging="180"/>
      </w:pPr>
    </w:lvl>
    <w:lvl w:ilvl="3" w:tplc="0809000F" w:tentative="1">
      <w:start w:val="1"/>
      <w:numFmt w:val="decimal"/>
      <w:lvlText w:val="%4."/>
      <w:lvlJc w:val="left"/>
      <w:pPr>
        <w:ind w:left="3120" w:hanging="360"/>
      </w:pPr>
    </w:lvl>
    <w:lvl w:ilvl="4" w:tplc="08090019" w:tentative="1">
      <w:start w:val="1"/>
      <w:numFmt w:val="lowerLetter"/>
      <w:lvlText w:val="%5."/>
      <w:lvlJc w:val="left"/>
      <w:pPr>
        <w:ind w:left="3840" w:hanging="360"/>
      </w:pPr>
    </w:lvl>
    <w:lvl w:ilvl="5" w:tplc="0809001B" w:tentative="1">
      <w:start w:val="1"/>
      <w:numFmt w:val="lowerRoman"/>
      <w:lvlText w:val="%6."/>
      <w:lvlJc w:val="right"/>
      <w:pPr>
        <w:ind w:left="4560" w:hanging="180"/>
      </w:pPr>
    </w:lvl>
    <w:lvl w:ilvl="6" w:tplc="0809000F" w:tentative="1">
      <w:start w:val="1"/>
      <w:numFmt w:val="decimal"/>
      <w:lvlText w:val="%7."/>
      <w:lvlJc w:val="left"/>
      <w:pPr>
        <w:ind w:left="5280" w:hanging="360"/>
      </w:pPr>
    </w:lvl>
    <w:lvl w:ilvl="7" w:tplc="08090019" w:tentative="1">
      <w:start w:val="1"/>
      <w:numFmt w:val="lowerLetter"/>
      <w:lvlText w:val="%8."/>
      <w:lvlJc w:val="left"/>
      <w:pPr>
        <w:ind w:left="6000" w:hanging="360"/>
      </w:pPr>
    </w:lvl>
    <w:lvl w:ilvl="8" w:tplc="0809001B" w:tentative="1">
      <w:start w:val="1"/>
      <w:numFmt w:val="lowerRoman"/>
      <w:lvlText w:val="%9."/>
      <w:lvlJc w:val="right"/>
      <w:pPr>
        <w:ind w:left="6720" w:hanging="180"/>
      </w:pPr>
    </w:lvl>
  </w:abstractNum>
  <w:num w:numId="1">
    <w:abstractNumId w:val="15"/>
  </w:num>
  <w:num w:numId="2">
    <w:abstractNumId w:val="8"/>
  </w:num>
  <w:num w:numId="3">
    <w:abstractNumId w:val="16"/>
  </w:num>
  <w:num w:numId="4">
    <w:abstractNumId w:val="7"/>
  </w:num>
  <w:num w:numId="5">
    <w:abstractNumId w:val="6"/>
  </w:num>
  <w:num w:numId="6">
    <w:abstractNumId w:val="10"/>
  </w:num>
  <w:num w:numId="7">
    <w:abstractNumId w:val="17"/>
  </w:num>
  <w:num w:numId="8">
    <w:abstractNumId w:val="5"/>
  </w:num>
  <w:num w:numId="9">
    <w:abstractNumId w:val="9"/>
  </w:num>
  <w:num w:numId="10">
    <w:abstractNumId w:val="0"/>
  </w:num>
  <w:num w:numId="11">
    <w:abstractNumId w:val="2"/>
  </w:num>
  <w:num w:numId="12">
    <w:abstractNumId w:val="4"/>
  </w:num>
  <w:num w:numId="13">
    <w:abstractNumId w:val="3"/>
  </w:num>
  <w:num w:numId="14">
    <w:abstractNumId w:val="1"/>
  </w:num>
  <w:num w:numId="15">
    <w:abstractNumId w:val="14"/>
  </w:num>
  <w:num w:numId="16">
    <w:abstractNumId w:val="11"/>
  </w:num>
  <w:num w:numId="17">
    <w:abstractNumId w:val="13"/>
  </w:num>
  <w:num w:numId="1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70B4"/>
    <w:rsid w:val="000028F3"/>
    <w:rsid w:val="00014EA8"/>
    <w:rsid w:val="00073E27"/>
    <w:rsid w:val="00086431"/>
    <w:rsid w:val="0009326E"/>
    <w:rsid w:val="000B3A32"/>
    <w:rsid w:val="000C4ED1"/>
    <w:rsid w:val="000D2E4D"/>
    <w:rsid w:val="00101BB6"/>
    <w:rsid w:val="001205A1"/>
    <w:rsid w:val="0012748E"/>
    <w:rsid w:val="00134F30"/>
    <w:rsid w:val="0016437E"/>
    <w:rsid w:val="0016761A"/>
    <w:rsid w:val="001D48E1"/>
    <w:rsid w:val="0028353D"/>
    <w:rsid w:val="002877E8"/>
    <w:rsid w:val="002C210A"/>
    <w:rsid w:val="002C6249"/>
    <w:rsid w:val="002E7C4E"/>
    <w:rsid w:val="003052D9"/>
    <w:rsid w:val="0031055C"/>
    <w:rsid w:val="0034263F"/>
    <w:rsid w:val="00371EE1"/>
    <w:rsid w:val="00392F34"/>
    <w:rsid w:val="003A3559"/>
    <w:rsid w:val="003A798E"/>
    <w:rsid w:val="003E0E0F"/>
    <w:rsid w:val="004008D5"/>
    <w:rsid w:val="00425A99"/>
    <w:rsid w:val="00460DC7"/>
    <w:rsid w:val="00461A8F"/>
    <w:rsid w:val="004677C4"/>
    <w:rsid w:val="004B181B"/>
    <w:rsid w:val="004B6546"/>
    <w:rsid w:val="004E26D2"/>
    <w:rsid w:val="00522F92"/>
    <w:rsid w:val="005474A9"/>
    <w:rsid w:val="00557491"/>
    <w:rsid w:val="005719FD"/>
    <w:rsid w:val="005E49FF"/>
    <w:rsid w:val="005E65A3"/>
    <w:rsid w:val="005E6B25"/>
    <w:rsid w:val="005F4F46"/>
    <w:rsid w:val="0062667E"/>
    <w:rsid w:val="006337B9"/>
    <w:rsid w:val="00651F20"/>
    <w:rsid w:val="006B52EA"/>
    <w:rsid w:val="006C60E6"/>
    <w:rsid w:val="00724F5C"/>
    <w:rsid w:val="0073063F"/>
    <w:rsid w:val="007455E5"/>
    <w:rsid w:val="007B0740"/>
    <w:rsid w:val="007B4E80"/>
    <w:rsid w:val="007C1BAB"/>
    <w:rsid w:val="0084202C"/>
    <w:rsid w:val="0089555D"/>
    <w:rsid w:val="009745D9"/>
    <w:rsid w:val="00984316"/>
    <w:rsid w:val="009B5F98"/>
    <w:rsid w:val="00A078AC"/>
    <w:rsid w:val="00A15CF7"/>
    <w:rsid w:val="00A203B2"/>
    <w:rsid w:val="00A24793"/>
    <w:rsid w:val="00A26D66"/>
    <w:rsid w:val="00A34947"/>
    <w:rsid w:val="00A66E95"/>
    <w:rsid w:val="00A81248"/>
    <w:rsid w:val="00A83E7F"/>
    <w:rsid w:val="00AE289E"/>
    <w:rsid w:val="00AE70B4"/>
    <w:rsid w:val="00B30994"/>
    <w:rsid w:val="00B3141B"/>
    <w:rsid w:val="00B7118E"/>
    <w:rsid w:val="00BC22F9"/>
    <w:rsid w:val="00C211D6"/>
    <w:rsid w:val="00C34376"/>
    <w:rsid w:val="00C450E3"/>
    <w:rsid w:val="00C4765B"/>
    <w:rsid w:val="00C63D83"/>
    <w:rsid w:val="00C66528"/>
    <w:rsid w:val="00C915F0"/>
    <w:rsid w:val="00CA7554"/>
    <w:rsid w:val="00D278D3"/>
    <w:rsid w:val="00D421E3"/>
    <w:rsid w:val="00D61420"/>
    <w:rsid w:val="00D8597C"/>
    <w:rsid w:val="00E50D12"/>
    <w:rsid w:val="00E97B02"/>
    <w:rsid w:val="00EA0D9E"/>
    <w:rsid w:val="00ED0471"/>
    <w:rsid w:val="00EE4E82"/>
    <w:rsid w:val="00EE64A0"/>
    <w:rsid w:val="00EE71FD"/>
    <w:rsid w:val="00F0477D"/>
    <w:rsid w:val="00F05E7A"/>
    <w:rsid w:val="00F20497"/>
    <w:rsid w:val="00F21DBF"/>
    <w:rsid w:val="00F46984"/>
    <w:rsid w:val="00F91585"/>
    <w:rsid w:val="00FB65B8"/>
    <w:rsid w:val="00FC49AE"/>
    <w:rsid w:val="00FD2FC3"/>
    <w:rsid w:val="00FD63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FD7C05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lsdException w:name="annotation text" w:semiHidden="1"/>
    <w:lsdException w:name="header" w:semiHidden="1" w:unhideWhenUsed="1"/>
    <w:lsdException w:name="footer" w:semiHidden="1" w:unhideWhenUsed="1"/>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unhideWhenUsed="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uiPriority="1" w:unhideWhenUsed="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uiPriority="20"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unhideWhenUsed="1"/>
    <w:lsdException w:name="HTML Preformatted" w:semiHidden="1"/>
    <w:lsdException w:name="HTML Sample" w:semiHidden="1"/>
    <w:lsdException w:name="HTML Typewriter" w:semiHidden="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6"/>
    <w:qFormat/>
    <w:rsid w:val="00FC49AE"/>
  </w:style>
  <w:style w:type="paragraph" w:styleId="Heading1">
    <w:name w:val="heading 1"/>
    <w:basedOn w:val="Normal"/>
    <w:next w:val="Normal"/>
    <w:link w:val="Heading1Char"/>
    <w:uiPriority w:val="9"/>
    <w:qFormat/>
    <w:rsid w:val="00C66528"/>
    <w:pPr>
      <w:keepNext/>
      <w:keepLines/>
      <w:spacing w:before="240"/>
      <w:outlineLvl w:val="0"/>
    </w:pPr>
    <w:rPr>
      <w:rFonts w:asciiTheme="majorHAnsi" w:eastAsiaTheme="majorEastAsia" w:hAnsiTheme="majorHAnsi" w:cstheme="majorBidi"/>
      <w:b/>
      <w:color w:val="123869" w:themeColor="accent1"/>
      <w:sz w:val="80"/>
      <w:szCs w:val="32"/>
    </w:rPr>
  </w:style>
  <w:style w:type="paragraph" w:styleId="Heading2">
    <w:name w:val="heading 2"/>
    <w:basedOn w:val="Normal"/>
    <w:next w:val="Normal"/>
    <w:link w:val="Heading2Char"/>
    <w:uiPriority w:val="1"/>
    <w:qFormat/>
    <w:rsid w:val="00C66528"/>
    <w:pPr>
      <w:keepNext/>
      <w:keepLines/>
      <w:outlineLvl w:val="1"/>
    </w:pPr>
    <w:rPr>
      <w:rFonts w:eastAsiaTheme="majorEastAsia" w:cstheme="majorBidi"/>
      <w:i/>
      <w:color w:val="00C1C7" w:themeColor="accent2"/>
      <w:sz w:val="42"/>
      <w:szCs w:val="26"/>
    </w:rPr>
  </w:style>
  <w:style w:type="paragraph" w:styleId="Heading3">
    <w:name w:val="heading 3"/>
    <w:basedOn w:val="Normal"/>
    <w:next w:val="Normal"/>
    <w:link w:val="Heading3Char"/>
    <w:uiPriority w:val="2"/>
    <w:qFormat/>
    <w:rsid w:val="00C66528"/>
    <w:pPr>
      <w:keepNext/>
      <w:keepLines/>
      <w:outlineLvl w:val="2"/>
    </w:pPr>
    <w:rPr>
      <w:rFonts w:asciiTheme="majorHAnsi" w:eastAsiaTheme="majorEastAsia" w:hAnsiTheme="majorHAnsi" w:cstheme="majorBidi"/>
      <w:b/>
      <w:color w:val="123869" w:themeColor="accent1"/>
      <w:sz w:val="36"/>
    </w:rPr>
  </w:style>
  <w:style w:type="paragraph" w:styleId="Heading4">
    <w:name w:val="heading 4"/>
    <w:basedOn w:val="Normal"/>
    <w:next w:val="Normal"/>
    <w:link w:val="Heading4Char"/>
    <w:uiPriority w:val="3"/>
    <w:qFormat/>
    <w:rsid w:val="00C66528"/>
    <w:pPr>
      <w:keepNext/>
      <w:keepLines/>
      <w:outlineLvl w:val="3"/>
    </w:pPr>
    <w:rPr>
      <w:rFonts w:eastAsiaTheme="majorEastAsia" w:cstheme="majorBidi"/>
      <w:i/>
      <w:iCs/>
      <w:color w:val="000000" w:themeColor="text1"/>
      <w:sz w:val="32"/>
    </w:rPr>
  </w:style>
  <w:style w:type="paragraph" w:styleId="Heading5">
    <w:name w:val="heading 5"/>
    <w:basedOn w:val="Normal"/>
    <w:next w:val="Normal"/>
    <w:link w:val="Heading5Char"/>
    <w:uiPriority w:val="4"/>
    <w:qFormat/>
    <w:rsid w:val="00C66528"/>
    <w:pPr>
      <w:keepNext/>
      <w:keepLines/>
      <w:spacing w:line="192" w:lineRule="auto"/>
      <w:outlineLvl w:val="4"/>
    </w:pPr>
    <w:rPr>
      <w:rFonts w:asciiTheme="majorHAnsi" w:eastAsiaTheme="majorEastAsia" w:hAnsiTheme="majorHAnsi" w:cstheme="majorBidi"/>
      <w:b/>
      <w:color w:val="123869" w:themeColor="accent1"/>
      <w:sz w:val="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8124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A81248"/>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C66528"/>
    <w:rPr>
      <w:rFonts w:ascii="Times New Roman" w:hAnsi="Times New Roman" w:cs="Times New Roman"/>
      <w:sz w:val="18"/>
      <w:szCs w:val="18"/>
    </w:rPr>
  </w:style>
  <w:style w:type="character" w:customStyle="1" w:styleId="Heading1Char">
    <w:name w:val="Heading 1 Char"/>
    <w:basedOn w:val="DefaultParagraphFont"/>
    <w:link w:val="Heading1"/>
    <w:uiPriority w:val="9"/>
    <w:rsid w:val="00C66528"/>
    <w:rPr>
      <w:rFonts w:asciiTheme="majorHAnsi" w:eastAsiaTheme="majorEastAsia" w:hAnsiTheme="majorHAnsi" w:cstheme="majorBidi"/>
      <w:b/>
      <w:color w:val="123869" w:themeColor="accent1"/>
      <w:sz w:val="80"/>
      <w:szCs w:val="32"/>
    </w:rPr>
  </w:style>
  <w:style w:type="character" w:customStyle="1" w:styleId="Heading2Char">
    <w:name w:val="Heading 2 Char"/>
    <w:basedOn w:val="DefaultParagraphFont"/>
    <w:link w:val="Heading2"/>
    <w:uiPriority w:val="1"/>
    <w:rsid w:val="00C66528"/>
    <w:rPr>
      <w:rFonts w:eastAsiaTheme="majorEastAsia" w:cstheme="majorBidi"/>
      <w:i/>
      <w:color w:val="00C1C7" w:themeColor="accent2"/>
      <w:sz w:val="42"/>
      <w:szCs w:val="26"/>
    </w:rPr>
  </w:style>
  <w:style w:type="paragraph" w:customStyle="1" w:styleId="GraphicAnchor">
    <w:name w:val="Graphic Anchor"/>
    <w:basedOn w:val="Normal"/>
    <w:uiPriority w:val="7"/>
    <w:qFormat/>
    <w:rsid w:val="00A81248"/>
    <w:rPr>
      <w:sz w:val="10"/>
    </w:rPr>
  </w:style>
  <w:style w:type="character" w:customStyle="1" w:styleId="Heading3Char">
    <w:name w:val="Heading 3 Char"/>
    <w:basedOn w:val="DefaultParagraphFont"/>
    <w:link w:val="Heading3"/>
    <w:uiPriority w:val="2"/>
    <w:rsid w:val="00C66528"/>
    <w:rPr>
      <w:rFonts w:asciiTheme="majorHAnsi" w:eastAsiaTheme="majorEastAsia" w:hAnsiTheme="majorHAnsi" w:cstheme="majorBidi"/>
      <w:b/>
      <w:color w:val="123869" w:themeColor="accent1"/>
      <w:sz w:val="36"/>
    </w:rPr>
  </w:style>
  <w:style w:type="character" w:customStyle="1" w:styleId="Heading4Char">
    <w:name w:val="Heading 4 Char"/>
    <w:basedOn w:val="DefaultParagraphFont"/>
    <w:link w:val="Heading4"/>
    <w:uiPriority w:val="3"/>
    <w:rsid w:val="00C66528"/>
    <w:rPr>
      <w:rFonts w:eastAsiaTheme="majorEastAsia" w:cstheme="majorBidi"/>
      <w:i/>
      <w:iCs/>
      <w:color w:val="000000" w:themeColor="text1"/>
      <w:sz w:val="32"/>
    </w:rPr>
  </w:style>
  <w:style w:type="paragraph" w:customStyle="1" w:styleId="Text">
    <w:name w:val="Text"/>
    <w:basedOn w:val="Normal"/>
    <w:uiPriority w:val="5"/>
    <w:qFormat/>
    <w:rsid w:val="00C66528"/>
    <w:rPr>
      <w:i/>
      <w:color w:val="000000" w:themeColor="text1"/>
      <w:sz w:val="28"/>
    </w:rPr>
  </w:style>
  <w:style w:type="paragraph" w:styleId="Header">
    <w:name w:val="header"/>
    <w:basedOn w:val="Normal"/>
    <w:link w:val="HeaderChar"/>
    <w:uiPriority w:val="99"/>
    <w:rsid w:val="00C66528"/>
    <w:pPr>
      <w:tabs>
        <w:tab w:val="center" w:pos="4680"/>
        <w:tab w:val="right" w:pos="9360"/>
      </w:tabs>
    </w:pPr>
  </w:style>
  <w:style w:type="character" w:customStyle="1" w:styleId="HeaderChar">
    <w:name w:val="Header Char"/>
    <w:basedOn w:val="DefaultParagraphFont"/>
    <w:link w:val="Header"/>
    <w:uiPriority w:val="99"/>
    <w:rsid w:val="00C66528"/>
  </w:style>
  <w:style w:type="paragraph" w:styleId="Footer">
    <w:name w:val="footer"/>
    <w:basedOn w:val="Normal"/>
    <w:link w:val="FooterChar"/>
    <w:uiPriority w:val="99"/>
    <w:rsid w:val="00FC49AE"/>
    <w:pPr>
      <w:tabs>
        <w:tab w:val="center" w:pos="4680"/>
        <w:tab w:val="right" w:pos="9360"/>
      </w:tabs>
    </w:pPr>
    <w:rPr>
      <w:rFonts w:asciiTheme="majorHAnsi" w:hAnsiTheme="majorHAnsi"/>
      <w:b/>
      <w:color w:val="A6A6A6" w:themeColor="background1" w:themeShade="A6"/>
      <w:sz w:val="20"/>
    </w:rPr>
  </w:style>
  <w:style w:type="character" w:customStyle="1" w:styleId="FooterChar">
    <w:name w:val="Footer Char"/>
    <w:basedOn w:val="DefaultParagraphFont"/>
    <w:link w:val="Footer"/>
    <w:uiPriority w:val="99"/>
    <w:rsid w:val="00FC49AE"/>
    <w:rPr>
      <w:rFonts w:asciiTheme="majorHAnsi" w:hAnsiTheme="majorHAnsi"/>
      <w:b/>
      <w:color w:val="A6A6A6" w:themeColor="background1" w:themeShade="A6"/>
      <w:sz w:val="20"/>
    </w:rPr>
  </w:style>
  <w:style w:type="character" w:styleId="PageNumber">
    <w:name w:val="page number"/>
    <w:basedOn w:val="DefaultParagraphFont"/>
    <w:uiPriority w:val="99"/>
    <w:semiHidden/>
    <w:rsid w:val="001205A1"/>
  </w:style>
  <w:style w:type="character" w:customStyle="1" w:styleId="Heading5Char">
    <w:name w:val="Heading 5 Char"/>
    <w:basedOn w:val="DefaultParagraphFont"/>
    <w:link w:val="Heading5"/>
    <w:uiPriority w:val="4"/>
    <w:rsid w:val="00C66528"/>
    <w:rPr>
      <w:rFonts w:asciiTheme="majorHAnsi" w:eastAsiaTheme="majorEastAsia" w:hAnsiTheme="majorHAnsi" w:cstheme="majorBidi"/>
      <w:b/>
      <w:color w:val="123869" w:themeColor="accent1"/>
      <w:sz w:val="76"/>
    </w:rPr>
  </w:style>
  <w:style w:type="character" w:styleId="PlaceholderText">
    <w:name w:val="Placeholder Text"/>
    <w:basedOn w:val="DefaultParagraphFont"/>
    <w:uiPriority w:val="99"/>
    <w:semiHidden/>
    <w:rsid w:val="00C66528"/>
    <w:rPr>
      <w:color w:val="808080"/>
    </w:rPr>
  </w:style>
  <w:style w:type="character" w:styleId="Emphasis">
    <w:name w:val="Emphasis"/>
    <w:basedOn w:val="DefaultParagraphFont"/>
    <w:uiPriority w:val="20"/>
    <w:qFormat/>
    <w:rsid w:val="00FC49AE"/>
    <w:rPr>
      <w:i w:val="0"/>
      <w:iCs/>
      <w:color w:val="00C1C7" w:themeColor="accent2"/>
    </w:rPr>
  </w:style>
  <w:style w:type="paragraph" w:styleId="Quote">
    <w:name w:val="Quote"/>
    <w:basedOn w:val="Normal"/>
    <w:next w:val="Normal"/>
    <w:link w:val="QuoteChar"/>
    <w:uiPriority w:val="29"/>
    <w:qFormat/>
    <w:rsid w:val="00FC49AE"/>
    <w:pPr>
      <w:spacing w:line="192" w:lineRule="auto"/>
      <w:jc w:val="center"/>
    </w:pPr>
    <w:rPr>
      <w:rFonts w:asciiTheme="majorHAnsi" w:hAnsiTheme="majorHAnsi"/>
      <w:iCs/>
      <w:color w:val="123869" w:themeColor="accent1"/>
      <w:sz w:val="76"/>
    </w:rPr>
  </w:style>
  <w:style w:type="character" w:customStyle="1" w:styleId="QuoteChar">
    <w:name w:val="Quote Char"/>
    <w:basedOn w:val="DefaultParagraphFont"/>
    <w:link w:val="Quote"/>
    <w:uiPriority w:val="29"/>
    <w:rsid w:val="00FC49AE"/>
    <w:rPr>
      <w:rFonts w:asciiTheme="majorHAnsi" w:hAnsiTheme="majorHAnsi"/>
      <w:iCs/>
      <w:color w:val="123869" w:themeColor="accent1"/>
      <w:sz w:val="76"/>
    </w:rPr>
  </w:style>
  <w:style w:type="paragraph" w:styleId="TOCHeading">
    <w:name w:val="TOC Heading"/>
    <w:basedOn w:val="Heading1"/>
    <w:next w:val="Normal"/>
    <w:uiPriority w:val="39"/>
    <w:unhideWhenUsed/>
    <w:qFormat/>
    <w:rsid w:val="00AE70B4"/>
    <w:pPr>
      <w:spacing w:line="259" w:lineRule="auto"/>
      <w:outlineLvl w:val="9"/>
    </w:pPr>
    <w:rPr>
      <w:b w:val="0"/>
      <w:color w:val="0D294E" w:themeColor="accent1" w:themeShade="BF"/>
      <w:sz w:val="32"/>
    </w:rPr>
  </w:style>
  <w:style w:type="paragraph" w:styleId="TOC2">
    <w:name w:val="toc 2"/>
    <w:basedOn w:val="Normal"/>
    <w:next w:val="Normal"/>
    <w:autoRedefine/>
    <w:uiPriority w:val="39"/>
    <w:unhideWhenUsed/>
    <w:rsid w:val="00AE70B4"/>
    <w:pPr>
      <w:spacing w:after="100" w:line="259" w:lineRule="auto"/>
      <w:ind w:left="220"/>
    </w:pPr>
    <w:rPr>
      <w:rFonts w:eastAsiaTheme="minorEastAsia" w:cs="Times New Roman"/>
      <w:sz w:val="22"/>
      <w:szCs w:val="22"/>
    </w:rPr>
  </w:style>
  <w:style w:type="paragraph" w:styleId="TOC1">
    <w:name w:val="toc 1"/>
    <w:basedOn w:val="Normal"/>
    <w:next w:val="Normal"/>
    <w:autoRedefine/>
    <w:uiPriority w:val="39"/>
    <w:unhideWhenUsed/>
    <w:rsid w:val="00AE70B4"/>
    <w:pPr>
      <w:spacing w:after="100" w:line="259" w:lineRule="auto"/>
    </w:pPr>
    <w:rPr>
      <w:rFonts w:eastAsiaTheme="minorEastAsia" w:cs="Times New Roman"/>
      <w:sz w:val="22"/>
      <w:szCs w:val="22"/>
    </w:rPr>
  </w:style>
  <w:style w:type="paragraph" w:styleId="TOC3">
    <w:name w:val="toc 3"/>
    <w:basedOn w:val="Normal"/>
    <w:next w:val="Normal"/>
    <w:autoRedefine/>
    <w:uiPriority w:val="39"/>
    <w:unhideWhenUsed/>
    <w:rsid w:val="00AE70B4"/>
    <w:pPr>
      <w:spacing w:after="100" w:line="259" w:lineRule="auto"/>
      <w:ind w:left="440"/>
    </w:pPr>
    <w:rPr>
      <w:rFonts w:eastAsiaTheme="minorEastAsia" w:cs="Times New Roman"/>
      <w:sz w:val="22"/>
      <w:szCs w:val="22"/>
    </w:rPr>
  </w:style>
  <w:style w:type="character" w:styleId="Hyperlink">
    <w:name w:val="Hyperlink"/>
    <w:basedOn w:val="DefaultParagraphFont"/>
    <w:uiPriority w:val="99"/>
    <w:unhideWhenUsed/>
    <w:rsid w:val="00AE70B4"/>
    <w:rPr>
      <w:color w:val="0000FF" w:themeColor="hyperlink"/>
      <w:u w:val="single"/>
    </w:rPr>
  </w:style>
  <w:style w:type="paragraph" w:styleId="ListParagraph">
    <w:name w:val="List Paragraph"/>
    <w:basedOn w:val="Normal"/>
    <w:uiPriority w:val="34"/>
    <w:semiHidden/>
    <w:qFormat/>
    <w:rsid w:val="00651F20"/>
    <w:pPr>
      <w:ind w:left="720"/>
      <w:contextualSpacing/>
    </w:pPr>
  </w:style>
  <w:style w:type="paragraph" w:styleId="Bibliography">
    <w:name w:val="Bibliography"/>
    <w:basedOn w:val="Normal"/>
    <w:next w:val="Normal"/>
    <w:uiPriority w:val="37"/>
    <w:unhideWhenUsed/>
    <w:rsid w:val="00134F30"/>
  </w:style>
  <w:style w:type="character" w:styleId="UnresolvedMention">
    <w:name w:val="Unresolved Mention"/>
    <w:basedOn w:val="DefaultParagraphFont"/>
    <w:uiPriority w:val="99"/>
    <w:semiHidden/>
    <w:unhideWhenUsed/>
    <w:rsid w:val="00134F3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665852">
      <w:bodyDiv w:val="1"/>
      <w:marLeft w:val="0"/>
      <w:marRight w:val="0"/>
      <w:marTop w:val="0"/>
      <w:marBottom w:val="0"/>
      <w:divBdr>
        <w:top w:val="none" w:sz="0" w:space="0" w:color="auto"/>
        <w:left w:val="none" w:sz="0" w:space="0" w:color="auto"/>
        <w:bottom w:val="none" w:sz="0" w:space="0" w:color="auto"/>
        <w:right w:val="none" w:sz="0" w:space="0" w:color="auto"/>
      </w:divBdr>
    </w:div>
    <w:div w:id="56174829">
      <w:bodyDiv w:val="1"/>
      <w:marLeft w:val="0"/>
      <w:marRight w:val="0"/>
      <w:marTop w:val="0"/>
      <w:marBottom w:val="0"/>
      <w:divBdr>
        <w:top w:val="none" w:sz="0" w:space="0" w:color="auto"/>
        <w:left w:val="none" w:sz="0" w:space="0" w:color="auto"/>
        <w:bottom w:val="none" w:sz="0" w:space="0" w:color="auto"/>
        <w:right w:val="none" w:sz="0" w:space="0" w:color="auto"/>
      </w:divBdr>
    </w:div>
    <w:div w:id="227765987">
      <w:bodyDiv w:val="1"/>
      <w:marLeft w:val="0"/>
      <w:marRight w:val="0"/>
      <w:marTop w:val="0"/>
      <w:marBottom w:val="0"/>
      <w:divBdr>
        <w:top w:val="none" w:sz="0" w:space="0" w:color="auto"/>
        <w:left w:val="none" w:sz="0" w:space="0" w:color="auto"/>
        <w:bottom w:val="none" w:sz="0" w:space="0" w:color="auto"/>
        <w:right w:val="none" w:sz="0" w:space="0" w:color="auto"/>
      </w:divBdr>
    </w:div>
    <w:div w:id="267011709">
      <w:bodyDiv w:val="1"/>
      <w:marLeft w:val="0"/>
      <w:marRight w:val="0"/>
      <w:marTop w:val="0"/>
      <w:marBottom w:val="0"/>
      <w:divBdr>
        <w:top w:val="none" w:sz="0" w:space="0" w:color="auto"/>
        <w:left w:val="none" w:sz="0" w:space="0" w:color="auto"/>
        <w:bottom w:val="none" w:sz="0" w:space="0" w:color="auto"/>
        <w:right w:val="none" w:sz="0" w:space="0" w:color="auto"/>
      </w:divBdr>
    </w:div>
    <w:div w:id="316805444">
      <w:bodyDiv w:val="1"/>
      <w:marLeft w:val="0"/>
      <w:marRight w:val="0"/>
      <w:marTop w:val="0"/>
      <w:marBottom w:val="0"/>
      <w:divBdr>
        <w:top w:val="none" w:sz="0" w:space="0" w:color="auto"/>
        <w:left w:val="none" w:sz="0" w:space="0" w:color="auto"/>
        <w:bottom w:val="none" w:sz="0" w:space="0" w:color="auto"/>
        <w:right w:val="none" w:sz="0" w:space="0" w:color="auto"/>
      </w:divBdr>
    </w:div>
    <w:div w:id="365835757">
      <w:bodyDiv w:val="1"/>
      <w:marLeft w:val="0"/>
      <w:marRight w:val="0"/>
      <w:marTop w:val="0"/>
      <w:marBottom w:val="0"/>
      <w:divBdr>
        <w:top w:val="none" w:sz="0" w:space="0" w:color="auto"/>
        <w:left w:val="none" w:sz="0" w:space="0" w:color="auto"/>
        <w:bottom w:val="none" w:sz="0" w:space="0" w:color="auto"/>
        <w:right w:val="none" w:sz="0" w:space="0" w:color="auto"/>
      </w:divBdr>
    </w:div>
    <w:div w:id="404497016">
      <w:bodyDiv w:val="1"/>
      <w:marLeft w:val="0"/>
      <w:marRight w:val="0"/>
      <w:marTop w:val="0"/>
      <w:marBottom w:val="0"/>
      <w:divBdr>
        <w:top w:val="none" w:sz="0" w:space="0" w:color="auto"/>
        <w:left w:val="none" w:sz="0" w:space="0" w:color="auto"/>
        <w:bottom w:val="none" w:sz="0" w:space="0" w:color="auto"/>
        <w:right w:val="none" w:sz="0" w:space="0" w:color="auto"/>
      </w:divBdr>
    </w:div>
    <w:div w:id="497187481">
      <w:bodyDiv w:val="1"/>
      <w:marLeft w:val="0"/>
      <w:marRight w:val="0"/>
      <w:marTop w:val="0"/>
      <w:marBottom w:val="0"/>
      <w:divBdr>
        <w:top w:val="none" w:sz="0" w:space="0" w:color="auto"/>
        <w:left w:val="none" w:sz="0" w:space="0" w:color="auto"/>
        <w:bottom w:val="none" w:sz="0" w:space="0" w:color="auto"/>
        <w:right w:val="none" w:sz="0" w:space="0" w:color="auto"/>
      </w:divBdr>
    </w:div>
    <w:div w:id="629362156">
      <w:bodyDiv w:val="1"/>
      <w:marLeft w:val="0"/>
      <w:marRight w:val="0"/>
      <w:marTop w:val="0"/>
      <w:marBottom w:val="0"/>
      <w:divBdr>
        <w:top w:val="none" w:sz="0" w:space="0" w:color="auto"/>
        <w:left w:val="none" w:sz="0" w:space="0" w:color="auto"/>
        <w:bottom w:val="none" w:sz="0" w:space="0" w:color="auto"/>
        <w:right w:val="none" w:sz="0" w:space="0" w:color="auto"/>
      </w:divBdr>
    </w:div>
    <w:div w:id="648487047">
      <w:bodyDiv w:val="1"/>
      <w:marLeft w:val="0"/>
      <w:marRight w:val="0"/>
      <w:marTop w:val="0"/>
      <w:marBottom w:val="0"/>
      <w:divBdr>
        <w:top w:val="none" w:sz="0" w:space="0" w:color="auto"/>
        <w:left w:val="none" w:sz="0" w:space="0" w:color="auto"/>
        <w:bottom w:val="none" w:sz="0" w:space="0" w:color="auto"/>
        <w:right w:val="none" w:sz="0" w:space="0" w:color="auto"/>
      </w:divBdr>
    </w:div>
    <w:div w:id="721634473">
      <w:bodyDiv w:val="1"/>
      <w:marLeft w:val="0"/>
      <w:marRight w:val="0"/>
      <w:marTop w:val="0"/>
      <w:marBottom w:val="0"/>
      <w:divBdr>
        <w:top w:val="none" w:sz="0" w:space="0" w:color="auto"/>
        <w:left w:val="none" w:sz="0" w:space="0" w:color="auto"/>
        <w:bottom w:val="none" w:sz="0" w:space="0" w:color="auto"/>
        <w:right w:val="none" w:sz="0" w:space="0" w:color="auto"/>
      </w:divBdr>
    </w:div>
    <w:div w:id="948317399">
      <w:bodyDiv w:val="1"/>
      <w:marLeft w:val="0"/>
      <w:marRight w:val="0"/>
      <w:marTop w:val="0"/>
      <w:marBottom w:val="0"/>
      <w:divBdr>
        <w:top w:val="none" w:sz="0" w:space="0" w:color="auto"/>
        <w:left w:val="none" w:sz="0" w:space="0" w:color="auto"/>
        <w:bottom w:val="none" w:sz="0" w:space="0" w:color="auto"/>
        <w:right w:val="none" w:sz="0" w:space="0" w:color="auto"/>
      </w:divBdr>
    </w:div>
    <w:div w:id="958299867">
      <w:bodyDiv w:val="1"/>
      <w:marLeft w:val="0"/>
      <w:marRight w:val="0"/>
      <w:marTop w:val="0"/>
      <w:marBottom w:val="0"/>
      <w:divBdr>
        <w:top w:val="none" w:sz="0" w:space="0" w:color="auto"/>
        <w:left w:val="none" w:sz="0" w:space="0" w:color="auto"/>
        <w:bottom w:val="none" w:sz="0" w:space="0" w:color="auto"/>
        <w:right w:val="none" w:sz="0" w:space="0" w:color="auto"/>
      </w:divBdr>
    </w:div>
    <w:div w:id="1041858240">
      <w:bodyDiv w:val="1"/>
      <w:marLeft w:val="0"/>
      <w:marRight w:val="0"/>
      <w:marTop w:val="0"/>
      <w:marBottom w:val="0"/>
      <w:divBdr>
        <w:top w:val="none" w:sz="0" w:space="0" w:color="auto"/>
        <w:left w:val="none" w:sz="0" w:space="0" w:color="auto"/>
        <w:bottom w:val="none" w:sz="0" w:space="0" w:color="auto"/>
        <w:right w:val="none" w:sz="0" w:space="0" w:color="auto"/>
      </w:divBdr>
    </w:div>
    <w:div w:id="1124158233">
      <w:bodyDiv w:val="1"/>
      <w:marLeft w:val="0"/>
      <w:marRight w:val="0"/>
      <w:marTop w:val="0"/>
      <w:marBottom w:val="0"/>
      <w:divBdr>
        <w:top w:val="none" w:sz="0" w:space="0" w:color="auto"/>
        <w:left w:val="none" w:sz="0" w:space="0" w:color="auto"/>
        <w:bottom w:val="none" w:sz="0" w:space="0" w:color="auto"/>
        <w:right w:val="none" w:sz="0" w:space="0" w:color="auto"/>
      </w:divBdr>
    </w:div>
    <w:div w:id="1134635457">
      <w:bodyDiv w:val="1"/>
      <w:marLeft w:val="0"/>
      <w:marRight w:val="0"/>
      <w:marTop w:val="0"/>
      <w:marBottom w:val="0"/>
      <w:divBdr>
        <w:top w:val="none" w:sz="0" w:space="0" w:color="auto"/>
        <w:left w:val="none" w:sz="0" w:space="0" w:color="auto"/>
        <w:bottom w:val="none" w:sz="0" w:space="0" w:color="auto"/>
        <w:right w:val="none" w:sz="0" w:space="0" w:color="auto"/>
      </w:divBdr>
    </w:div>
    <w:div w:id="1249580814">
      <w:bodyDiv w:val="1"/>
      <w:marLeft w:val="0"/>
      <w:marRight w:val="0"/>
      <w:marTop w:val="0"/>
      <w:marBottom w:val="0"/>
      <w:divBdr>
        <w:top w:val="none" w:sz="0" w:space="0" w:color="auto"/>
        <w:left w:val="none" w:sz="0" w:space="0" w:color="auto"/>
        <w:bottom w:val="none" w:sz="0" w:space="0" w:color="auto"/>
        <w:right w:val="none" w:sz="0" w:space="0" w:color="auto"/>
      </w:divBdr>
    </w:div>
    <w:div w:id="1362778606">
      <w:bodyDiv w:val="1"/>
      <w:marLeft w:val="0"/>
      <w:marRight w:val="0"/>
      <w:marTop w:val="0"/>
      <w:marBottom w:val="0"/>
      <w:divBdr>
        <w:top w:val="none" w:sz="0" w:space="0" w:color="auto"/>
        <w:left w:val="none" w:sz="0" w:space="0" w:color="auto"/>
        <w:bottom w:val="none" w:sz="0" w:space="0" w:color="auto"/>
        <w:right w:val="none" w:sz="0" w:space="0" w:color="auto"/>
      </w:divBdr>
    </w:div>
    <w:div w:id="1395934223">
      <w:bodyDiv w:val="1"/>
      <w:marLeft w:val="0"/>
      <w:marRight w:val="0"/>
      <w:marTop w:val="0"/>
      <w:marBottom w:val="0"/>
      <w:divBdr>
        <w:top w:val="none" w:sz="0" w:space="0" w:color="auto"/>
        <w:left w:val="none" w:sz="0" w:space="0" w:color="auto"/>
        <w:bottom w:val="none" w:sz="0" w:space="0" w:color="auto"/>
        <w:right w:val="none" w:sz="0" w:space="0" w:color="auto"/>
      </w:divBdr>
    </w:div>
    <w:div w:id="1465078189">
      <w:bodyDiv w:val="1"/>
      <w:marLeft w:val="0"/>
      <w:marRight w:val="0"/>
      <w:marTop w:val="0"/>
      <w:marBottom w:val="0"/>
      <w:divBdr>
        <w:top w:val="none" w:sz="0" w:space="0" w:color="auto"/>
        <w:left w:val="none" w:sz="0" w:space="0" w:color="auto"/>
        <w:bottom w:val="none" w:sz="0" w:space="0" w:color="auto"/>
        <w:right w:val="none" w:sz="0" w:space="0" w:color="auto"/>
      </w:divBdr>
    </w:div>
    <w:div w:id="1495610194">
      <w:bodyDiv w:val="1"/>
      <w:marLeft w:val="0"/>
      <w:marRight w:val="0"/>
      <w:marTop w:val="0"/>
      <w:marBottom w:val="0"/>
      <w:divBdr>
        <w:top w:val="none" w:sz="0" w:space="0" w:color="auto"/>
        <w:left w:val="none" w:sz="0" w:space="0" w:color="auto"/>
        <w:bottom w:val="none" w:sz="0" w:space="0" w:color="auto"/>
        <w:right w:val="none" w:sz="0" w:space="0" w:color="auto"/>
      </w:divBdr>
    </w:div>
    <w:div w:id="1662198823">
      <w:bodyDiv w:val="1"/>
      <w:marLeft w:val="0"/>
      <w:marRight w:val="0"/>
      <w:marTop w:val="0"/>
      <w:marBottom w:val="0"/>
      <w:divBdr>
        <w:top w:val="none" w:sz="0" w:space="0" w:color="auto"/>
        <w:left w:val="none" w:sz="0" w:space="0" w:color="auto"/>
        <w:bottom w:val="none" w:sz="0" w:space="0" w:color="auto"/>
        <w:right w:val="none" w:sz="0" w:space="0" w:color="auto"/>
      </w:divBdr>
    </w:div>
    <w:div w:id="1847164531">
      <w:bodyDiv w:val="1"/>
      <w:marLeft w:val="0"/>
      <w:marRight w:val="0"/>
      <w:marTop w:val="0"/>
      <w:marBottom w:val="0"/>
      <w:divBdr>
        <w:top w:val="none" w:sz="0" w:space="0" w:color="auto"/>
        <w:left w:val="none" w:sz="0" w:space="0" w:color="auto"/>
        <w:bottom w:val="none" w:sz="0" w:space="0" w:color="auto"/>
        <w:right w:val="none" w:sz="0" w:space="0" w:color="auto"/>
      </w:divBdr>
    </w:div>
    <w:div w:id="1985232870">
      <w:bodyDiv w:val="1"/>
      <w:marLeft w:val="0"/>
      <w:marRight w:val="0"/>
      <w:marTop w:val="0"/>
      <w:marBottom w:val="0"/>
      <w:divBdr>
        <w:top w:val="none" w:sz="0" w:space="0" w:color="auto"/>
        <w:left w:val="none" w:sz="0" w:space="0" w:color="auto"/>
        <w:bottom w:val="none" w:sz="0" w:space="0" w:color="auto"/>
        <w:right w:val="none" w:sz="0" w:space="0" w:color="auto"/>
      </w:divBdr>
    </w:div>
    <w:div w:id="2053994846">
      <w:bodyDiv w:val="1"/>
      <w:marLeft w:val="0"/>
      <w:marRight w:val="0"/>
      <w:marTop w:val="0"/>
      <w:marBottom w:val="0"/>
      <w:divBdr>
        <w:top w:val="none" w:sz="0" w:space="0" w:color="auto"/>
        <w:left w:val="none" w:sz="0" w:space="0" w:color="auto"/>
        <w:bottom w:val="none" w:sz="0" w:space="0" w:color="auto"/>
        <w:right w:val="none" w:sz="0" w:space="0" w:color="auto"/>
      </w:divBdr>
    </w:div>
    <w:div w:id="21197181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 Type="http://schemas.openxmlformats.org/officeDocument/2006/relationships/customXml" Target="../customXml/item3.xml"/><Relationship Id="rId21" Type="http://schemas.openxmlformats.org/officeDocument/2006/relationships/image" Target="media/image11.png"/><Relationship Id="rId34"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3.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image" Target="media/image19.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9.png"/><Relationship Id="rId31" Type="http://schemas.openxmlformats.org/officeDocument/2006/relationships/image" Target="media/image21.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ius\AppData\Roaming\Microsoft\Templates\Jazzy%20student%20report.dotx" TargetMode="External"/></Relationships>
</file>

<file path=word/theme/theme1.xml><?xml version="1.0" encoding="utf-8"?>
<a:theme xmlns:a="http://schemas.openxmlformats.org/drawingml/2006/main" name="CSR">
  <a:themeElements>
    <a:clrScheme name="CSR 1">
      <a:dk1>
        <a:srgbClr val="000000"/>
      </a:dk1>
      <a:lt1>
        <a:srgbClr val="FFFFFF"/>
      </a:lt1>
      <a:dk2>
        <a:srgbClr val="5E5E5E"/>
      </a:dk2>
      <a:lt2>
        <a:srgbClr val="D6D5D5"/>
      </a:lt2>
      <a:accent1>
        <a:srgbClr val="123869"/>
      </a:accent1>
      <a:accent2>
        <a:srgbClr val="00C1C7"/>
      </a:accent2>
      <a:accent3>
        <a:srgbClr val="EDF0F4"/>
      </a:accent3>
      <a:accent4>
        <a:srgbClr val="ECFBFB"/>
      </a:accent4>
      <a:accent5>
        <a:srgbClr val="DBE8ED"/>
      </a:accent5>
      <a:accent6>
        <a:srgbClr val="F2F2F2"/>
      </a:accent6>
      <a:hlink>
        <a:srgbClr val="0000FF"/>
      </a:hlink>
      <a:folHlink>
        <a:srgbClr val="FF00FF"/>
      </a:folHlink>
    </a:clrScheme>
    <a:fontScheme name="ArialBlack Georgia">
      <a:majorFont>
        <a:latin typeface="Arial Black"/>
        <a:ea typeface=""/>
        <a:cs typeface=""/>
      </a:majorFont>
      <a:minorFont>
        <a:latin typeface="Georgia"/>
        <a:ea typeface=""/>
        <a:cs typeface=""/>
      </a:minorFont>
    </a:fontScheme>
    <a:fmtScheme name="Whit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noFill/>
        <a:ln w="25400" cap="flat">
          <a:solidFill>
            <a:srgbClr val="000000"/>
          </a:solidFill>
          <a:prstDash val="solid"/>
          <a:miter lim="400000"/>
        </a:ln>
        <a:effectLst/>
        <a:sp3d/>
      </a:spPr>
      <a:bodyPr rot="0" spcFirstLastPara="1" vertOverflow="overflow" horzOverflow="overflow" vert="horz" wrap="square" lIns="38100" tIns="38100" rIns="38100" bIns="381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000" b="0" i="0" u="none" strike="noStrike" cap="none" spc="0" normalizeH="0" baseline="0">
            <a:ln>
              <a:noFill/>
            </a:ln>
            <a:solidFill>
              <a:srgbClr val="FFFFFF"/>
            </a:solidFill>
            <a:effectLst>
              <a:outerShdw blurRad="38100" dist="12700" dir="5400000" rotWithShape="0">
                <a:srgbClr val="000000">
                  <a:alpha val="50000"/>
                </a:srgbClr>
              </a:outerShdw>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381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200" b="0" i="0" u="none" strike="noStrike" cap="none" spc="0" normalizeH="0" baseline="0">
            <a:ln>
              <a:noFill/>
            </a:ln>
            <a:solidFill>
              <a:srgbClr val="000000"/>
            </a:solidFill>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extLst>
    <a:ext uri="{05A4C25C-085E-4340-85A3-A5531E510DB2}">
      <thm15:themeFamily xmlns:thm15="http://schemas.microsoft.com/office/thememl/2012/main" name="CSR" id="{37F35FE8-81C2-834E-B0F5-A2BA747F975B}" vid="{780CE211-85CD-264E-8CB1-DEA4BD2090A5}"/>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2" ma:contentTypeDescription="Create a new document." ma:contentTypeScope="" ma:versionID="fa6e671f1cd7e4d96ff9652be322dd5e">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4e2496f70b101db0b8013f30a071bbf7"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element ref="ns2: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Status" ma:index="19" nillable="true" ma:displayName="Status" ma:default="Not started" ma:format="Dropdown" ma:internalName="Status">
      <xsd:simpleType>
        <xsd:restriction base="dms:Choice">
          <xsd:enumeration value="Not started"/>
          <xsd:enumeration value="In Progress"/>
          <xsd:enumeration value="Completed"/>
        </xsd:restriction>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Sha18</b:Tag>
    <b:SourceType>JournalArticle</b:SourceType>
    <b:Guid>{9C365C0D-6224-48D3-9C72-B9B29A7BE76C}</b:Guid>
    <b:Author>
      <b:Author>
        <b:NameList>
          <b:Person>
            <b:Last>Sharda Gupta</b:Last>
            <b:First>Arindam</b:First>
            <b:Middle>Bit</b:Middle>
          </b:Person>
        </b:NameList>
      </b:Author>
    </b:Author>
    <b:Title>Rapid prototyping for polymeric gels</b:Title>
    <b:JournalName>Polimeryc Gels</b:JournalName>
    <b:Year>2018</b:Year>
    <b:RefOrder>2</b:RefOrder>
  </b:Source>
  <b:Source>
    <b:Tag>Ass18</b:Tag>
    <b:SourceType>JournalArticle</b:SourceType>
    <b:Guid>{6E46C56E-13E4-41CA-8DAE-D92E711482F1}</b:Guid>
    <b:Author>
      <b:Author>
        <b:NameList>
          <b:Person>
            <b:Last>Assem Al-Hajj</b:Last>
            <b:First>Mario</b:First>
            <b:Middle>M. Zraunig</b:Middle>
          </b:Person>
        </b:NameList>
      </b:Author>
    </b:Author>
    <b:Title>The impact of Project Management Implementation on the Successful Completion of Projects in Construction</b:Title>
    <b:JournalName>International Journal of Innovation, Management and Technology.</b:JournalName>
    <b:Year>2018</b:Year>
    <b:Pages>21</b:Pages>
    <b:Volume>9</b:Volume>
    <b:Issue>1</b:Issue>
    <b:RefOrder>1</b:RefOrder>
  </b:Source>
  <b:Source>
    <b:Tag>Kay19</b:Tag>
    <b:SourceType>InternetSite</b:SourceType>
    <b:Guid>{0C82B81B-53C1-4CA6-BBFB-00F286A8C9AB}</b:Guid>
    <b:Title>How to Write an Effective Communications Plan</b:Title>
    <b:Year>2019</b:Year>
    <b:Author>
      <b:Author>
        <b:NameList>
          <b:Person>
            <b:Last>Carmicheal</b:Last>
            <b:First>Kayla</b:First>
          </b:Person>
        </b:NameList>
      </b:Author>
    </b:Author>
    <b:YearAccessed>2020</b:YearAccessed>
    <b:MonthAccessed>May</b:MonthAccessed>
    <b:DayAccessed>13</b:DayAccessed>
    <b:URL>https://blog.hubspot.com/marketing/communications-plan</b:URL>
    <b:RefOrder>3</b:RefOrder>
  </b:Source>
  <b:Source>
    <b:Tag>Meg19</b:Tag>
    <b:SourceType>InternetSite</b:SourceType>
    <b:Guid>{E818E5D8-C621-4898-920A-006E81A98FD1}</b:Guid>
    <b:Author>
      <b:Author>
        <b:NameList>
          <b:Person>
            <b:Last>Blackburn</b:Last>
            <b:First>Megan</b:First>
          </b:Person>
        </b:NameList>
      </b:Author>
    </b:Author>
    <b:Title>How to Make a Stakeholder Management Plan</b:Title>
    <b:Year>2019</b:Year>
    <b:YearAccessed>2020</b:YearAccessed>
    <b:MonthAccessed>May</b:MonthAccessed>
    <b:DayAccessed>13</b:DayAccessed>
    <b:URL>https://www.projectmanager.com/blog/stakeholder-management-plan</b:URL>
    <b:RefOrder>4</b:RefOrder>
  </b:Source>
  <b:Source>
    <b:Tag>Luc15</b:Tag>
    <b:SourceType>InternetSite</b:SourceType>
    <b:Guid>{CD48A47D-EDF4-474B-A15C-FD2DAED958E0}</b:Guid>
    <b:Author>
      <b:Author>
        <b:NameList>
          <b:Person>
            <b:Last>Stanley</b:Last>
            <b:First>Lucinda</b:First>
          </b:Person>
        </b:NameList>
      </b:Author>
    </b:Author>
    <b:Title>Gantt Chart In Project Management: Definition &amp; Examples</b:Title>
    <b:Year>2015</b:Year>
    <b:YearAccessed>2020</b:YearAccessed>
    <b:MonthAccessed>May</b:MonthAccessed>
    <b:DayAccessed>13</b:DayAccessed>
    <b:URL>https://study.com/academy/lesson/gantt-chart-in-project-management-definition-examples.html#lesson</b:URL>
    <b:RefOrder>5</b:RefOrder>
  </b:Source>
</b:Sources>
</file>

<file path=customXml/item3.xml><?xml version="1.0" encoding="utf-8"?>
<p:properties xmlns:p="http://schemas.microsoft.com/office/2006/metadata/properties" xmlns:xsi="http://www.w3.org/2001/XMLSchema-instance" xmlns:pc="http://schemas.microsoft.com/office/infopath/2007/PartnerControls">
  <documentManagement>
    <Status xmlns="71af3243-3dd4-4a8d-8c0d-dd76da1f02a5">Not started</Status>
    <MediaServiceKeyPoints xmlns="71af3243-3dd4-4a8d-8c0d-dd76da1f02a5"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07D20CB-E94B-44E8-97C3-44BC9C1AF3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D22B0C7-5C06-47DD-AB2C-B63F873FBCBB}">
  <ds:schemaRefs>
    <ds:schemaRef ds:uri="http://schemas.openxmlformats.org/officeDocument/2006/bibliography"/>
  </ds:schemaRefs>
</ds:datastoreItem>
</file>

<file path=customXml/itemProps3.xml><?xml version="1.0" encoding="utf-8"?>
<ds:datastoreItem xmlns:ds="http://schemas.openxmlformats.org/officeDocument/2006/customXml" ds:itemID="{57798B56-5215-4AD8-847F-8A1F1C10FD6F}">
  <ds:schemaRefs>
    <ds:schemaRef ds:uri="http://schemas.microsoft.com/office/2006/metadata/properties"/>
    <ds:schemaRef ds:uri="http://schemas.microsoft.com/office/infopath/2007/PartnerControls"/>
    <ds:schemaRef ds:uri="71af3243-3dd4-4a8d-8c0d-dd76da1f02a5"/>
  </ds:schemaRefs>
</ds:datastoreItem>
</file>

<file path=customXml/itemProps4.xml><?xml version="1.0" encoding="utf-8"?>
<ds:datastoreItem xmlns:ds="http://schemas.openxmlformats.org/officeDocument/2006/customXml" ds:itemID="{EF425F07-5221-4468-81DD-0F0C28E7FD9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Jazzy student report.dotx</Template>
  <TotalTime>0</TotalTime>
  <Pages>1</Pages>
  <Words>2289</Words>
  <Characters>13049</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2020-05-14T20:38:00Z</dcterms:created>
  <dcterms:modified xsi:type="dcterms:W3CDTF">2020-05-15T16:04:00Z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