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C799EB8" w14:textId="77777777" w:rsidR="00424012" w:rsidRDefault="007D02F1">
      <w:r>
        <w:rPr>
          <w:rFonts w:ascii="Myriad Pro" w:hAnsi="Myriad Pro"/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4C4F6F3E" wp14:editId="1B5AE347">
            <wp:simplePos x="0" y="0"/>
            <wp:positionH relativeFrom="page">
              <wp:align>left</wp:align>
            </wp:positionH>
            <wp:positionV relativeFrom="paragraph">
              <wp:posOffset>-1013460</wp:posOffset>
            </wp:positionV>
            <wp:extent cx="7527236" cy="10774680"/>
            <wp:effectExtent l="0" t="0" r="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olicy_FrontNoShield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41429" cy="107949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5EDB">
        <w:rPr>
          <w:noProof/>
          <w:lang w:eastAsia="en-GB"/>
        </w:rPr>
        <w:drawing>
          <wp:anchor distT="0" distB="0" distL="114300" distR="114300" simplePos="0" relativeHeight="251656192" behindDoc="1" locked="0" layoutInCell="1" allowOverlap="1" wp14:anchorId="4C4F6F40" wp14:editId="08CDE9D9">
            <wp:simplePos x="0" y="0"/>
            <wp:positionH relativeFrom="margin">
              <wp:align>center</wp:align>
            </wp:positionH>
            <wp:positionV relativeFrom="paragraph">
              <wp:posOffset>126387</wp:posOffset>
            </wp:positionV>
            <wp:extent cx="6144650" cy="2459421"/>
            <wp:effectExtent l="0" t="0" r="8890" b="0"/>
            <wp:wrapNone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UWTSD-Logo.jpg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4650" cy="24594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0CAD947" w14:textId="77777777" w:rsidR="00424012" w:rsidRDefault="00424012" w:rsidP="00440ACC"/>
    <w:p w14:paraId="40FE49DE" w14:textId="77777777" w:rsidR="00424012" w:rsidRDefault="00424012" w:rsidP="00440ACC"/>
    <w:p w14:paraId="766491A7" w14:textId="77777777" w:rsidR="00424012" w:rsidRDefault="00424012" w:rsidP="00440ACC"/>
    <w:p w14:paraId="0B34A2DD" w14:textId="77777777" w:rsidR="00424012" w:rsidRDefault="00424012" w:rsidP="00440ACC"/>
    <w:p w14:paraId="7D58C10A" w14:textId="77777777" w:rsidR="00440ACC" w:rsidRDefault="00440ACC" w:rsidP="00440ACC"/>
    <w:p w14:paraId="305BA9AF" w14:textId="2725C463" w:rsidR="00B85EDB" w:rsidRDefault="00B85EDB" w:rsidP="0092197D"/>
    <w:p w14:paraId="6EEBE201" w14:textId="3A519264" w:rsidR="004C3741" w:rsidRDefault="004C3741" w:rsidP="0092197D">
      <w:r>
        <w:t>.</w:t>
      </w:r>
    </w:p>
    <w:p w14:paraId="6669D97F" w14:textId="77777777" w:rsidR="004C3741" w:rsidRPr="00424012" w:rsidRDefault="004C3741" w:rsidP="0092197D"/>
    <w:p w14:paraId="3B2D1B5A" w14:textId="77777777" w:rsidR="004C3741" w:rsidRDefault="004C3741" w:rsidP="004C3741">
      <w:pPr>
        <w:jc w:val="right"/>
        <w:rPr>
          <w:b/>
          <w:color w:val="4472C4" w:themeColor="accent5"/>
          <w:sz w:val="48"/>
          <w:szCs w:val="48"/>
        </w:rPr>
      </w:pPr>
      <w:r w:rsidRPr="004C3741">
        <w:rPr>
          <w:b/>
          <w:color w:val="4472C4" w:themeColor="accent5"/>
          <w:sz w:val="48"/>
          <w:szCs w:val="48"/>
        </w:rPr>
        <w:t xml:space="preserve">CAN </w:t>
      </w:r>
    </w:p>
    <w:p w14:paraId="44656F3A" w14:textId="77777777" w:rsidR="004C3741" w:rsidRDefault="004C3741" w:rsidP="004C3741">
      <w:pPr>
        <w:jc w:val="right"/>
        <w:rPr>
          <w:b/>
          <w:color w:val="4472C4" w:themeColor="accent5"/>
          <w:sz w:val="48"/>
          <w:szCs w:val="48"/>
        </w:rPr>
      </w:pPr>
      <w:r w:rsidRPr="004C3741">
        <w:rPr>
          <w:b/>
          <w:color w:val="4472C4" w:themeColor="accent5"/>
          <w:sz w:val="48"/>
          <w:szCs w:val="48"/>
        </w:rPr>
        <w:t xml:space="preserve">FEA REPLACE </w:t>
      </w:r>
    </w:p>
    <w:p w14:paraId="198751E9" w14:textId="1CF92252" w:rsidR="002D6261" w:rsidRPr="004C3741" w:rsidRDefault="004C3741" w:rsidP="004C3741">
      <w:pPr>
        <w:jc w:val="right"/>
        <w:rPr>
          <w:b/>
          <w:color w:val="4472C4" w:themeColor="accent5"/>
          <w:sz w:val="48"/>
          <w:szCs w:val="48"/>
        </w:rPr>
      </w:pPr>
      <w:r w:rsidRPr="004C3741">
        <w:rPr>
          <w:b/>
          <w:color w:val="4472C4" w:themeColor="accent5"/>
          <w:sz w:val="48"/>
          <w:szCs w:val="48"/>
        </w:rPr>
        <w:t>PHYSICAL T</w:t>
      </w:r>
      <w:r>
        <w:rPr>
          <w:b/>
          <w:color w:val="4472C4" w:themeColor="accent5"/>
          <w:sz w:val="48"/>
          <w:szCs w:val="48"/>
        </w:rPr>
        <w:t>ESTING</w:t>
      </w:r>
      <w:r w:rsidR="002B12A1">
        <w:rPr>
          <w:b/>
          <w:color w:val="4472C4" w:themeColor="accent5"/>
          <w:sz w:val="48"/>
          <w:szCs w:val="48"/>
        </w:rPr>
        <w:t>?</w:t>
      </w:r>
      <w:r>
        <w:rPr>
          <w:b/>
          <w:color w:val="4472C4" w:themeColor="accent5"/>
          <w:sz w:val="48"/>
          <w:szCs w:val="48"/>
        </w:rPr>
        <w:t xml:space="preserve"> </w:t>
      </w:r>
    </w:p>
    <w:p w14:paraId="7B2BC23C" w14:textId="77777777" w:rsidR="00D34B78" w:rsidRPr="004C3741" w:rsidRDefault="00D34B78" w:rsidP="0092197D"/>
    <w:p w14:paraId="58C773CD" w14:textId="77777777" w:rsidR="00D34B78" w:rsidRPr="004C3741" w:rsidRDefault="00D34B78" w:rsidP="0092197D"/>
    <w:p w14:paraId="76B270FC" w14:textId="77777777" w:rsidR="00D34B78" w:rsidRPr="004C3741" w:rsidRDefault="00D34B78" w:rsidP="0092197D"/>
    <w:p w14:paraId="36A57ADE" w14:textId="77777777" w:rsidR="00D34B78" w:rsidRPr="004C3741" w:rsidRDefault="00D34B78" w:rsidP="0092197D"/>
    <w:p w14:paraId="0567724A" w14:textId="77777777" w:rsidR="00D34B78" w:rsidRPr="004C3741" w:rsidRDefault="00D34B78" w:rsidP="0092197D"/>
    <w:p w14:paraId="6C9839FA" w14:textId="77777777" w:rsidR="00D34B78" w:rsidRPr="001271E5" w:rsidRDefault="00AF74D8" w:rsidP="0092197D">
      <w:pPr>
        <w:rPr>
          <w:color w:val="FFFFFF" w:themeColor="background1"/>
          <w:lang w:val="it-IT"/>
        </w:rPr>
      </w:pPr>
      <w:r w:rsidRPr="001271E5">
        <w:rPr>
          <w:color w:val="FFFFFF" w:themeColor="background1"/>
          <w:lang w:val="it-IT"/>
        </w:rPr>
        <w:t>Emanuele Di Crosta</w:t>
      </w:r>
    </w:p>
    <w:p w14:paraId="4D40807A" w14:textId="4CD9B7C7" w:rsidR="00B85EDB" w:rsidRPr="004C3741" w:rsidRDefault="00AF74D8" w:rsidP="004C3741">
      <w:pPr>
        <w:rPr>
          <w:color w:val="FFFFFF" w:themeColor="background1"/>
          <w:lang w:val="it-IT"/>
        </w:rPr>
      </w:pPr>
      <w:r w:rsidRPr="001271E5">
        <w:rPr>
          <w:color w:val="FFFFFF" w:themeColor="background1"/>
          <w:lang w:val="it-IT"/>
        </w:rPr>
        <w:t>P151088</w:t>
      </w:r>
    </w:p>
    <w:p w14:paraId="3E8D945F" w14:textId="576C2376" w:rsidR="00AF74D8" w:rsidRDefault="00424012" w:rsidP="001C04C3">
      <w:pPr>
        <w:jc w:val="right"/>
        <w:rPr>
          <w:color w:val="FFFFFF" w:themeColor="background1"/>
          <w:lang w:val="it-IT"/>
        </w:rPr>
      </w:pPr>
      <w:r w:rsidRPr="001271E5">
        <w:rPr>
          <w:color w:val="FFFFFF" w:themeColor="background1"/>
          <w:lang w:val="it-IT"/>
        </w:rPr>
        <w:t>DATE</w:t>
      </w:r>
    </w:p>
    <w:p w14:paraId="6A993B5C" w14:textId="651960EB" w:rsidR="004C3741" w:rsidRPr="00695748" w:rsidRDefault="004C3741" w:rsidP="001C04C3">
      <w:pPr>
        <w:jc w:val="right"/>
        <w:rPr>
          <w:color w:val="FFFFFF" w:themeColor="background1"/>
          <w:lang w:val="it-IT"/>
        </w:rPr>
      </w:pPr>
      <w:r w:rsidRPr="00695748">
        <w:rPr>
          <w:color w:val="FFFFFF" w:themeColor="background1"/>
          <w:lang w:val="it-IT"/>
        </w:rPr>
        <w:t>28/03/2020</w:t>
      </w:r>
    </w:p>
    <w:p w14:paraId="2A0F7D5E" w14:textId="77777777" w:rsidR="004C3741" w:rsidRDefault="00424012" w:rsidP="005031F0">
      <w:pPr>
        <w:rPr>
          <w:color w:val="FFFFFF" w:themeColor="background1"/>
        </w:rPr>
      </w:pPr>
      <w:r w:rsidRPr="007D02F1">
        <w:rPr>
          <w:color w:val="FFFFFF" w:themeColor="background1"/>
        </w:rPr>
        <w:t>COURSE</w:t>
      </w:r>
    </w:p>
    <w:p w14:paraId="5881E85C" w14:textId="385CC4CD" w:rsidR="005448A3" w:rsidRDefault="004C3741" w:rsidP="005031F0">
      <w:r w:rsidRPr="000E39C3">
        <w:rPr>
          <w:color w:val="FFFFFF" w:themeColor="background1"/>
        </w:rPr>
        <w:t>B</w:t>
      </w:r>
      <w:r w:rsidR="000E39C3">
        <w:rPr>
          <w:color w:val="FFFFFF" w:themeColor="background1"/>
        </w:rPr>
        <w:t>E</w:t>
      </w:r>
      <w:r w:rsidRPr="000E39C3">
        <w:rPr>
          <w:color w:val="FFFFFF" w:themeColor="background1"/>
        </w:rPr>
        <w:t xml:space="preserve">ng Motorcycle </w:t>
      </w:r>
      <w:r w:rsidR="000E39C3" w:rsidRPr="000E39C3">
        <w:rPr>
          <w:color w:val="FFFFFF" w:themeColor="background1"/>
        </w:rPr>
        <w:t xml:space="preserve">Engineering </w:t>
      </w:r>
      <w:r w:rsidR="000E39C3">
        <w:rPr>
          <w:color w:val="FFFFFF" w:themeColor="background1"/>
        </w:rPr>
        <w:t>Course</w:t>
      </w:r>
      <w:r w:rsidR="005448A3">
        <w:br w:type="page"/>
      </w:r>
    </w:p>
    <w:p w14:paraId="60EF1A2D" w14:textId="77777777" w:rsidR="005448A3" w:rsidRDefault="005448A3" w:rsidP="005031F0">
      <w:pPr>
        <w:sectPr w:rsidR="005448A3" w:rsidSect="005448A3">
          <w:footerReference w:type="default" r:id="rId11"/>
          <w:pgSz w:w="11906" w:h="16838"/>
          <w:pgMar w:top="1440" w:right="1440" w:bottom="1440" w:left="1440" w:header="708" w:footer="708" w:gutter="0"/>
          <w:pgBorders w:display="firstPage" w:offsetFrom="page">
            <w:top w:val="single" w:sz="8" w:space="24" w:color="auto"/>
            <w:left w:val="single" w:sz="8" w:space="24" w:color="auto"/>
            <w:bottom w:val="single" w:sz="8" w:space="24" w:color="auto"/>
            <w:right w:val="single" w:sz="8" w:space="24" w:color="auto"/>
          </w:pgBorders>
          <w:pgNumType w:fmt="lowerRoman" w:start="1"/>
          <w:cols w:space="708"/>
          <w:titlePg/>
          <w:docGrid w:linePitch="360"/>
        </w:sectPr>
      </w:pPr>
    </w:p>
    <w:sdt>
      <w:sdtPr>
        <w:rPr>
          <w:rFonts w:ascii="Arial" w:eastAsiaTheme="minorHAnsi" w:hAnsi="Arial" w:cstheme="minorBidi"/>
          <w:color w:val="auto"/>
          <w:sz w:val="22"/>
          <w:szCs w:val="22"/>
          <w:lang w:val="it-IT" w:eastAsia="en-US"/>
        </w:rPr>
        <w:id w:val="2075935158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62D4D7EB" w14:textId="77777777" w:rsidR="0092197D" w:rsidRPr="00E025BD" w:rsidRDefault="00E025BD">
          <w:pPr>
            <w:pStyle w:val="TOCHeading"/>
          </w:pPr>
          <w:r>
            <w:t xml:space="preserve">Contents </w:t>
          </w:r>
        </w:p>
        <w:p w14:paraId="1A6C2D69" w14:textId="77777777" w:rsidR="00991630" w:rsidRDefault="00991630">
          <w:pPr>
            <w:pStyle w:val="TOC1"/>
            <w:tabs>
              <w:tab w:val="left" w:pos="440"/>
              <w:tab w:val="right" w:leader="dot" w:pos="9016"/>
            </w:tabs>
          </w:pPr>
        </w:p>
        <w:p w14:paraId="4B9E5AC2" w14:textId="7D63751D" w:rsidR="00B54B12" w:rsidRDefault="0092197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6292886" w:history="1">
            <w:r w:rsidR="00B54B12" w:rsidRPr="00260F65">
              <w:rPr>
                <w:rStyle w:val="Hyperlink"/>
                <w:noProof/>
              </w:rPr>
              <w:t>1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Introduction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_Toc36292886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1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150CA07E" w14:textId="1CCD2E63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87" w:history="1">
            <w:r w:rsidR="00B54B12" w:rsidRPr="00260F65">
              <w:rPr>
                <w:rStyle w:val="Hyperlink"/>
                <w:noProof/>
              </w:rPr>
              <w:t>2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Task 1: FEA along physical testing, why?              What it is FEA?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_Toc36292887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2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2075B759" w14:textId="73F10A51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88" w:history="1">
            <w:r w:rsidR="00B54B12" w:rsidRPr="00260F65">
              <w:rPr>
                <w:rStyle w:val="Hyperlink"/>
                <w:noProof/>
              </w:rPr>
              <w:t>3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Task 2: How Physical tests are correlated to FEA?              How FEA works?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_Toc36292888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6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5F07A64D" w14:textId="1E0AC69E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89" w:history="1">
            <w:r w:rsidR="00B54B12" w:rsidRPr="00260F65">
              <w:rPr>
                <w:rStyle w:val="Hyperlink"/>
                <w:noProof/>
              </w:rPr>
              <w:t>4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Task 3: FEA can/should replace physical testing?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_Toc36292889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10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4383B110" w14:textId="262E37AD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90" w:history="1">
            <w:r w:rsidR="00B54B12" w:rsidRPr="00260F65">
              <w:rPr>
                <w:rStyle w:val="Hyperlink"/>
                <w:noProof/>
              </w:rPr>
              <w:t>5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Recommend Further Work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_Toc36292890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14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2E2C8B87" w14:textId="5650FA8D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91" w:history="1">
            <w:r w:rsidR="00B54B12" w:rsidRPr="00260F65">
              <w:rPr>
                <w:rStyle w:val="Hyperlink"/>
                <w:noProof/>
              </w:rPr>
              <w:t>6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</w:rPr>
              <w:t>Conclusion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_Toc36292891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15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7DF19647" w14:textId="176ABDFE" w:rsidR="00B54B12" w:rsidRDefault="00251A2D">
          <w:pPr>
            <w:pStyle w:val="TOC1"/>
            <w:tabs>
              <w:tab w:val="left" w:pos="440"/>
              <w:tab w:val="right" w:leader="dot" w:pos="9016"/>
            </w:tabs>
            <w:rPr>
              <w:rFonts w:asciiTheme="minorHAnsi" w:eastAsiaTheme="minorEastAsia" w:hAnsiTheme="minorHAnsi"/>
              <w:noProof/>
              <w:lang w:eastAsia="en-GB"/>
            </w:rPr>
          </w:pPr>
          <w:hyperlink w:anchor="_Toc36292892" w:history="1">
            <w:r w:rsidR="00B54B12" w:rsidRPr="00260F65">
              <w:rPr>
                <w:rStyle w:val="Hyperlink"/>
                <w:noProof/>
              </w:rPr>
              <w:t>7</w:t>
            </w:r>
            <w:r w:rsidR="00B54B12">
              <w:rPr>
                <w:rFonts w:asciiTheme="minorHAnsi" w:eastAsiaTheme="minorEastAsia" w:hAnsiTheme="minorHAnsi"/>
                <w:noProof/>
                <w:lang w:eastAsia="en-GB"/>
              </w:rPr>
              <w:tab/>
            </w:r>
            <w:r w:rsidR="00B54B12" w:rsidRPr="00260F65">
              <w:rPr>
                <w:rStyle w:val="Hyperlink"/>
                <w:noProof/>
                <w:lang w:val="it-IT"/>
              </w:rPr>
              <w:t>References</w:t>
            </w:r>
            <w:r w:rsidR="00B54B12">
              <w:rPr>
                <w:noProof/>
                <w:webHidden/>
              </w:rPr>
              <w:tab/>
            </w:r>
            <w:r w:rsidR="00B54B12">
              <w:rPr>
                <w:noProof/>
                <w:webHidden/>
              </w:rPr>
              <w:fldChar w:fldCharType="begin"/>
            </w:r>
            <w:r w:rsidR="00B54B12">
              <w:rPr>
                <w:noProof/>
                <w:webHidden/>
              </w:rPr>
              <w:instrText xml:space="preserve"> PAGEREF _Toc36292892 \h </w:instrText>
            </w:r>
            <w:r w:rsidR="00B54B12">
              <w:rPr>
                <w:noProof/>
                <w:webHidden/>
              </w:rPr>
            </w:r>
            <w:r w:rsidR="00B54B12">
              <w:rPr>
                <w:noProof/>
                <w:webHidden/>
              </w:rPr>
              <w:fldChar w:fldCharType="separate"/>
            </w:r>
            <w:r w:rsidR="00007754">
              <w:rPr>
                <w:noProof/>
                <w:webHidden/>
              </w:rPr>
              <w:t>16</w:t>
            </w:r>
            <w:r w:rsidR="00B54B12">
              <w:rPr>
                <w:noProof/>
                <w:webHidden/>
              </w:rPr>
              <w:fldChar w:fldCharType="end"/>
            </w:r>
          </w:hyperlink>
        </w:p>
        <w:p w14:paraId="21BEC2A7" w14:textId="381F12A3" w:rsidR="0092197D" w:rsidRDefault="0092197D">
          <w:pPr>
            <w:rPr>
              <w:b/>
              <w:bCs/>
              <w:lang w:val="it-IT"/>
            </w:rPr>
          </w:pPr>
          <w:r>
            <w:rPr>
              <w:b/>
              <w:bCs/>
              <w:lang w:val="it-IT"/>
            </w:rPr>
            <w:fldChar w:fldCharType="end"/>
          </w:r>
        </w:p>
      </w:sdtContent>
    </w:sdt>
    <w:p w14:paraId="7D9F9C3A" w14:textId="6438CAA0" w:rsidR="00B54B12" w:rsidRDefault="00B54B12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b/>
          <w:bCs/>
          <w:lang w:val="it-IT"/>
        </w:rPr>
        <w:fldChar w:fldCharType="begin"/>
      </w:r>
      <w:r>
        <w:rPr>
          <w:b/>
          <w:bCs/>
          <w:lang w:val="it-IT"/>
        </w:rPr>
        <w:instrText xml:space="preserve"> TOC \h \z \c "Figure" </w:instrText>
      </w:r>
      <w:r>
        <w:rPr>
          <w:b/>
          <w:bCs/>
          <w:lang w:val="it-IT"/>
        </w:rPr>
        <w:fldChar w:fldCharType="separate"/>
      </w:r>
      <w:hyperlink w:anchor="_Toc36292893" w:history="1">
        <w:r w:rsidRPr="002A6ACA">
          <w:rPr>
            <w:rStyle w:val="Hyperlink"/>
            <w:noProof/>
          </w:rPr>
          <w:t>Figure 1 Project cycle scheme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_Toc36292893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14:paraId="6F3957CD" w14:textId="47D2DA65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r:id="rId12" w:anchor="_Toc36292894" w:history="1">
        <w:r w:rsidR="00B54B12" w:rsidRPr="002A6ACA">
          <w:rPr>
            <w:rStyle w:val="Hyperlink"/>
            <w:noProof/>
          </w:rPr>
          <w:t>Figure 2 FEM steps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_Toc36292894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7</w:t>
        </w:r>
        <w:r w:rsidR="00B54B12">
          <w:rPr>
            <w:noProof/>
            <w:webHidden/>
          </w:rPr>
          <w:fldChar w:fldCharType="end"/>
        </w:r>
      </w:hyperlink>
    </w:p>
    <w:p w14:paraId="05EA41B2" w14:textId="520D5F40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r:id="rId13" w:anchor="_Toc36292895" w:history="1">
        <w:r w:rsidR="00B54B12" w:rsidRPr="002A6ACA">
          <w:rPr>
            <w:rStyle w:val="Hyperlink"/>
            <w:noProof/>
          </w:rPr>
          <w:t>Figure 3 2D and 3D mesh shapes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_Toc36292895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8</w:t>
        </w:r>
        <w:r w:rsidR="00B54B12">
          <w:rPr>
            <w:noProof/>
            <w:webHidden/>
          </w:rPr>
          <w:fldChar w:fldCharType="end"/>
        </w:r>
      </w:hyperlink>
    </w:p>
    <w:p w14:paraId="06E704A3" w14:textId="72A2F368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r:id="rId14" w:anchor="_Toc36292896" w:history="1">
        <w:r w:rsidR="00B54B12" w:rsidRPr="002A6ACA">
          <w:rPr>
            <w:rStyle w:val="Hyperlink"/>
            <w:noProof/>
          </w:rPr>
          <w:t>Figure 4 Experiment layout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_Toc36292896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10</w:t>
        </w:r>
        <w:r w:rsidR="00B54B12">
          <w:rPr>
            <w:noProof/>
            <w:webHidden/>
          </w:rPr>
          <w:fldChar w:fldCharType="end"/>
        </w:r>
      </w:hyperlink>
    </w:p>
    <w:p w14:paraId="67A992D1" w14:textId="4BD46648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6292897" w:history="1">
        <w:r w:rsidR="00B54B12" w:rsidRPr="002A6ACA">
          <w:rPr>
            <w:rStyle w:val="Hyperlink"/>
            <w:noProof/>
          </w:rPr>
          <w:t>Figure 5 FEA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_Toc36292897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10</w:t>
        </w:r>
        <w:r w:rsidR="00B54B12">
          <w:rPr>
            <w:noProof/>
            <w:webHidden/>
          </w:rPr>
          <w:fldChar w:fldCharType="end"/>
        </w:r>
      </w:hyperlink>
    </w:p>
    <w:p w14:paraId="6F723F34" w14:textId="67721C4A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r:id="rId15" w:anchor="_Toc36292898" w:history="1">
        <w:r w:rsidR="00B54B12" w:rsidRPr="002A6ACA">
          <w:rPr>
            <w:rStyle w:val="Hyperlink"/>
            <w:noProof/>
          </w:rPr>
          <w:t>Figure 6 Mesh differences (5 mm vs 1 mm)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_Toc36292898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12</w:t>
        </w:r>
        <w:r w:rsidR="00B54B12">
          <w:rPr>
            <w:noProof/>
            <w:webHidden/>
          </w:rPr>
          <w:fldChar w:fldCharType="end"/>
        </w:r>
      </w:hyperlink>
    </w:p>
    <w:p w14:paraId="0CEFA195" w14:textId="604802A1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r:id="rId16" w:anchor="_Toc36292899" w:history="1">
        <w:r w:rsidR="00B54B12" w:rsidRPr="002A6ACA">
          <w:rPr>
            <w:rStyle w:val="Hyperlink"/>
            <w:noProof/>
          </w:rPr>
          <w:t>Figure 7 Measurement point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_Toc36292899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13</w:t>
        </w:r>
        <w:r w:rsidR="00B54B12">
          <w:rPr>
            <w:noProof/>
            <w:webHidden/>
          </w:rPr>
          <w:fldChar w:fldCharType="end"/>
        </w:r>
      </w:hyperlink>
    </w:p>
    <w:p w14:paraId="2E3E3F16" w14:textId="601695FD" w:rsidR="001C04C3" w:rsidRDefault="00B54B12">
      <w:pPr>
        <w:rPr>
          <w:b/>
          <w:bCs/>
          <w:lang w:val="it-IT"/>
        </w:rPr>
      </w:pPr>
      <w:r>
        <w:rPr>
          <w:b/>
          <w:bCs/>
          <w:lang w:val="it-IT"/>
        </w:rPr>
        <w:fldChar w:fldCharType="end"/>
      </w:r>
    </w:p>
    <w:p w14:paraId="102703F5" w14:textId="380BE522" w:rsidR="00B54B12" w:rsidRDefault="00B54B12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r>
        <w:rPr>
          <w:b/>
          <w:bCs/>
          <w:lang w:val="it-IT"/>
        </w:rPr>
        <w:fldChar w:fldCharType="begin"/>
      </w:r>
      <w:r>
        <w:rPr>
          <w:b/>
          <w:bCs/>
          <w:lang w:val="it-IT"/>
        </w:rPr>
        <w:instrText xml:space="preserve"> TOC \h \z \c "Graph" </w:instrText>
      </w:r>
      <w:r>
        <w:rPr>
          <w:b/>
          <w:bCs/>
          <w:lang w:val="it-IT"/>
        </w:rPr>
        <w:fldChar w:fldCharType="separate"/>
      </w:r>
      <w:hyperlink r:id="rId17" w:anchor="_Toc36292900" w:history="1">
        <w:r w:rsidRPr="00C94112">
          <w:rPr>
            <w:rStyle w:val="Hyperlink"/>
            <w:noProof/>
          </w:rPr>
          <w:t>Graph 1 Function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_Toc36292900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6</w:t>
        </w:r>
        <w:r>
          <w:rPr>
            <w:noProof/>
            <w:webHidden/>
          </w:rPr>
          <w:fldChar w:fldCharType="end"/>
        </w:r>
      </w:hyperlink>
    </w:p>
    <w:p w14:paraId="4E887ED6" w14:textId="77777777" w:rsidR="00B54B12" w:rsidRDefault="00B54B12">
      <w:pPr>
        <w:rPr>
          <w:noProof/>
        </w:rPr>
      </w:pPr>
      <w:r>
        <w:rPr>
          <w:b/>
          <w:bCs/>
          <w:lang w:val="it-IT"/>
        </w:rPr>
        <w:fldChar w:fldCharType="end"/>
      </w:r>
      <w:r>
        <w:rPr>
          <w:b/>
          <w:bCs/>
          <w:lang w:val="it-IT"/>
        </w:rPr>
        <w:fldChar w:fldCharType="begin"/>
      </w:r>
      <w:r>
        <w:rPr>
          <w:b/>
          <w:bCs/>
          <w:lang w:val="it-IT"/>
        </w:rPr>
        <w:instrText xml:space="preserve"> TOC \h \z \c "Table" </w:instrText>
      </w:r>
      <w:r>
        <w:rPr>
          <w:b/>
          <w:bCs/>
          <w:lang w:val="it-IT"/>
        </w:rPr>
        <w:fldChar w:fldCharType="separate"/>
      </w:r>
    </w:p>
    <w:p w14:paraId="6576C9A2" w14:textId="3C51FE7A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6292904" w:history="1">
        <w:r w:rsidR="00B54B12" w:rsidRPr="00F74F11">
          <w:rPr>
            <w:rStyle w:val="Hyperlink"/>
            <w:noProof/>
          </w:rPr>
          <w:t>Table 1 Material Properties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_Toc36292904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11</w:t>
        </w:r>
        <w:r w:rsidR="00B54B12">
          <w:rPr>
            <w:noProof/>
            <w:webHidden/>
          </w:rPr>
          <w:fldChar w:fldCharType="end"/>
        </w:r>
      </w:hyperlink>
    </w:p>
    <w:p w14:paraId="1922294A" w14:textId="7AD08483" w:rsidR="00B54B12" w:rsidRDefault="00251A2D">
      <w:pPr>
        <w:pStyle w:val="TableofFigures"/>
        <w:tabs>
          <w:tab w:val="right" w:leader="dot" w:pos="9016"/>
        </w:tabs>
        <w:rPr>
          <w:rFonts w:asciiTheme="minorHAnsi" w:eastAsiaTheme="minorEastAsia" w:hAnsiTheme="minorHAnsi"/>
          <w:noProof/>
          <w:lang w:eastAsia="en-GB"/>
        </w:rPr>
      </w:pPr>
      <w:hyperlink w:anchor="_Toc36292905" w:history="1">
        <w:r w:rsidR="00B54B12" w:rsidRPr="00F74F11">
          <w:rPr>
            <w:rStyle w:val="Hyperlink"/>
            <w:noProof/>
          </w:rPr>
          <w:t>Table 2 Experiment and FEA data</w:t>
        </w:r>
        <w:r w:rsidR="00B54B12">
          <w:rPr>
            <w:noProof/>
            <w:webHidden/>
          </w:rPr>
          <w:tab/>
        </w:r>
        <w:r w:rsidR="00B54B12">
          <w:rPr>
            <w:noProof/>
            <w:webHidden/>
          </w:rPr>
          <w:fldChar w:fldCharType="begin"/>
        </w:r>
        <w:r w:rsidR="00B54B12">
          <w:rPr>
            <w:noProof/>
            <w:webHidden/>
          </w:rPr>
          <w:instrText xml:space="preserve"> PAGEREF _Toc36292905 \h </w:instrText>
        </w:r>
        <w:r w:rsidR="00B54B12">
          <w:rPr>
            <w:noProof/>
            <w:webHidden/>
          </w:rPr>
        </w:r>
        <w:r w:rsidR="00B54B12">
          <w:rPr>
            <w:noProof/>
            <w:webHidden/>
          </w:rPr>
          <w:fldChar w:fldCharType="separate"/>
        </w:r>
        <w:r w:rsidR="00007754">
          <w:rPr>
            <w:noProof/>
            <w:webHidden/>
          </w:rPr>
          <w:t>12</w:t>
        </w:r>
        <w:r w:rsidR="00B54B12">
          <w:rPr>
            <w:noProof/>
            <w:webHidden/>
          </w:rPr>
          <w:fldChar w:fldCharType="end"/>
        </w:r>
      </w:hyperlink>
    </w:p>
    <w:p w14:paraId="15EE32F7" w14:textId="4456BC74" w:rsidR="001C04C3" w:rsidRDefault="00B54B12">
      <w:pPr>
        <w:rPr>
          <w:b/>
          <w:bCs/>
          <w:lang w:val="it-IT"/>
        </w:rPr>
      </w:pPr>
      <w:r>
        <w:rPr>
          <w:b/>
          <w:bCs/>
          <w:lang w:val="it-IT"/>
        </w:rPr>
        <w:fldChar w:fldCharType="end"/>
      </w:r>
    </w:p>
    <w:p w14:paraId="6E25E5ED" w14:textId="77777777" w:rsidR="001C04C3" w:rsidRDefault="001C04C3">
      <w:pPr>
        <w:rPr>
          <w:b/>
          <w:bCs/>
          <w:lang w:val="it-IT"/>
        </w:rPr>
      </w:pPr>
    </w:p>
    <w:p w14:paraId="3EF297C7" w14:textId="77777777" w:rsidR="001C04C3" w:rsidRDefault="001C04C3">
      <w:pPr>
        <w:rPr>
          <w:b/>
          <w:bCs/>
          <w:lang w:val="it-IT"/>
        </w:rPr>
      </w:pPr>
    </w:p>
    <w:p w14:paraId="7BB58FAC" w14:textId="77777777" w:rsidR="001C04C3" w:rsidRDefault="001C04C3">
      <w:pPr>
        <w:rPr>
          <w:b/>
          <w:bCs/>
          <w:lang w:val="it-IT"/>
        </w:rPr>
      </w:pPr>
    </w:p>
    <w:p w14:paraId="7F55A647" w14:textId="77777777" w:rsidR="001C04C3" w:rsidRPr="001C04C3" w:rsidRDefault="001C04C3">
      <w:pPr>
        <w:rPr>
          <w:b/>
          <w:bCs/>
          <w:lang w:val="it-IT"/>
        </w:rPr>
      </w:pPr>
    </w:p>
    <w:p w14:paraId="13D8E81C" w14:textId="77777777" w:rsidR="00E66089" w:rsidRDefault="00E66089">
      <w:pPr>
        <w:spacing w:line="259" w:lineRule="auto"/>
        <w:rPr>
          <w:rFonts w:eastAsiaTheme="majorEastAsia" w:cstheme="majorBidi"/>
          <w:color w:val="2E74B5" w:themeColor="accent1" w:themeShade="BF"/>
          <w:sz w:val="32"/>
          <w:szCs w:val="32"/>
          <w:lang w:val="en-US"/>
        </w:rPr>
      </w:pPr>
      <w:r>
        <w:br w:type="page"/>
      </w:r>
    </w:p>
    <w:p w14:paraId="034D2675" w14:textId="77777777" w:rsidR="00E66089" w:rsidRDefault="00E66089" w:rsidP="005031F0">
      <w:pPr>
        <w:pStyle w:val="Heading1"/>
        <w:sectPr w:rsidR="00E66089" w:rsidSect="005448A3">
          <w:pgSz w:w="11906" w:h="16838"/>
          <w:pgMar w:top="1440" w:right="1440" w:bottom="1440" w:left="1440" w:header="708" w:footer="708" w:gutter="0"/>
          <w:pgNumType w:fmt="lowerRoman" w:start="1"/>
          <w:cols w:space="708"/>
          <w:docGrid w:linePitch="360"/>
        </w:sectPr>
      </w:pPr>
    </w:p>
    <w:p w14:paraId="41C91764" w14:textId="77777777" w:rsidR="007968A3" w:rsidRPr="0069258D" w:rsidRDefault="005031F0" w:rsidP="005031F0">
      <w:pPr>
        <w:pStyle w:val="Heading1"/>
      </w:pPr>
      <w:bookmarkStart w:id="0" w:name="_Toc36292886"/>
      <w:r>
        <w:lastRenderedPageBreak/>
        <w:t>Introduction</w:t>
      </w:r>
      <w:bookmarkEnd w:id="0"/>
    </w:p>
    <w:p w14:paraId="789A67DD" w14:textId="6B40CC7F" w:rsidR="00CD6E31" w:rsidRDefault="006E166B" w:rsidP="007C4001">
      <w:pPr>
        <w:jc w:val="both"/>
      </w:pPr>
      <w:r>
        <w:t>Performance</w:t>
      </w:r>
      <w:r w:rsidR="005F15A5">
        <w:t>, durability</w:t>
      </w:r>
      <w:r w:rsidR="0013581C">
        <w:t xml:space="preserve"> and</w:t>
      </w:r>
      <w:r w:rsidR="00F364FD">
        <w:t xml:space="preserve"> robustness are </w:t>
      </w:r>
      <w:r w:rsidR="00405B39">
        <w:t xml:space="preserve">some of the </w:t>
      </w:r>
      <w:r w:rsidR="00B12475">
        <w:t>key</w:t>
      </w:r>
      <w:r w:rsidR="0078755C">
        <w:t xml:space="preserve"> feature</w:t>
      </w:r>
      <w:r w:rsidR="00405B39">
        <w:t>s</w:t>
      </w:r>
      <w:r w:rsidR="00B12475">
        <w:t xml:space="preserve"> </w:t>
      </w:r>
      <w:r w:rsidR="00007754">
        <w:t xml:space="preserve">of </w:t>
      </w:r>
      <w:r w:rsidR="00B12475">
        <w:t xml:space="preserve">a </w:t>
      </w:r>
      <w:r w:rsidR="00BE1E29">
        <w:t xml:space="preserve">better product </w:t>
      </w:r>
      <w:r w:rsidR="007719FC">
        <w:t xml:space="preserve">and therefore their analysis under </w:t>
      </w:r>
      <w:r w:rsidR="00AD6277">
        <w:t xml:space="preserve">certain conditions </w:t>
      </w:r>
      <w:r w:rsidR="00CD1129">
        <w:t>is fundamental</w:t>
      </w:r>
      <w:r w:rsidR="00F50D47">
        <w:t>. Physical prototyp</w:t>
      </w:r>
      <w:r w:rsidR="00E620BA">
        <w:t>ing</w:t>
      </w:r>
      <w:r w:rsidR="00F50D47">
        <w:t xml:space="preserve"> </w:t>
      </w:r>
      <w:r w:rsidR="00D77FDF">
        <w:t>requires</w:t>
      </w:r>
      <w:r w:rsidR="00A555D3">
        <w:t xml:space="preserve"> time </w:t>
      </w:r>
      <w:r w:rsidR="00E620BA">
        <w:t xml:space="preserve">and </w:t>
      </w:r>
      <w:r w:rsidR="008242C7">
        <w:t>therefore has a cost</w:t>
      </w:r>
      <w:r w:rsidR="0068140D">
        <w:t>, that is wh</w:t>
      </w:r>
      <w:r w:rsidR="00EE150D">
        <w:t>e</w:t>
      </w:r>
      <w:r w:rsidR="00990133">
        <w:t xml:space="preserve">n the engineering </w:t>
      </w:r>
      <w:r w:rsidR="002A1262">
        <w:t>field</w:t>
      </w:r>
      <w:r w:rsidR="00990133">
        <w:t xml:space="preserve"> had introduced </w:t>
      </w:r>
      <w:r w:rsidR="00CD6E31">
        <w:t>finite element analysis</w:t>
      </w:r>
      <w:r w:rsidR="004E7F93">
        <w:t>, FEA</w:t>
      </w:r>
      <w:r w:rsidR="00CD6E31">
        <w:t>.</w:t>
      </w:r>
    </w:p>
    <w:p w14:paraId="1A87D340" w14:textId="77472D47" w:rsidR="006E166B" w:rsidRDefault="00CD6E31" w:rsidP="007C4001">
      <w:pPr>
        <w:jc w:val="both"/>
      </w:pPr>
      <w:r>
        <w:t xml:space="preserve">The following report will </w:t>
      </w:r>
      <w:r w:rsidR="000B3F7E">
        <w:t xml:space="preserve">present </w:t>
      </w:r>
      <w:r w:rsidR="0004335D">
        <w:t xml:space="preserve">explanation on why </w:t>
      </w:r>
      <w:r w:rsidR="004E7F93">
        <w:t xml:space="preserve">the industry uses FE </w:t>
      </w:r>
      <w:proofErr w:type="spellStart"/>
      <w:r w:rsidR="004E7F93">
        <w:t>along side</w:t>
      </w:r>
      <w:proofErr w:type="spellEnd"/>
      <w:r w:rsidR="004E7F93">
        <w:t xml:space="preserve"> physical testing</w:t>
      </w:r>
      <w:r w:rsidR="001E180D">
        <w:t xml:space="preserve">, presenting </w:t>
      </w:r>
      <w:r w:rsidR="001E42F9">
        <w:t xml:space="preserve">some of </w:t>
      </w:r>
      <w:r w:rsidR="001E180D">
        <w:t xml:space="preserve">the mathematical </w:t>
      </w:r>
      <w:r w:rsidR="001E42F9">
        <w:t xml:space="preserve">principles </w:t>
      </w:r>
      <w:r w:rsidR="00772866">
        <w:t xml:space="preserve">and </w:t>
      </w:r>
      <w:r w:rsidR="00637FB6">
        <w:t xml:space="preserve">the computational cycles </w:t>
      </w:r>
      <w:r w:rsidR="008F3F05">
        <w:t xml:space="preserve">used by the software </w:t>
      </w:r>
      <w:r w:rsidR="001E42F9">
        <w:t xml:space="preserve">behind </w:t>
      </w:r>
      <w:r w:rsidR="008F3F05">
        <w:t>a</w:t>
      </w:r>
      <w:r w:rsidR="004745EA">
        <w:t xml:space="preserve"> structur</w:t>
      </w:r>
      <w:r w:rsidR="00D309A4">
        <w:t>al</w:t>
      </w:r>
      <w:r w:rsidR="004745EA">
        <w:t xml:space="preserve"> analysis</w:t>
      </w:r>
      <w:r w:rsidR="008F3F05">
        <w:t>.</w:t>
      </w:r>
    </w:p>
    <w:p w14:paraId="00A0F3DC" w14:textId="3BE79E09" w:rsidR="008F3F05" w:rsidRDefault="00C7134C" w:rsidP="007C4001">
      <w:pPr>
        <w:jc w:val="both"/>
      </w:pPr>
      <w:r>
        <w:t xml:space="preserve">It will be discussed furthermore, how FEA packages </w:t>
      </w:r>
      <w:r w:rsidR="00F7165C">
        <w:t xml:space="preserve">works, which are the steps </w:t>
      </w:r>
      <w:r w:rsidR="00667166">
        <w:t>to perform a simulation to best understand why a physical test is still very important to the validation of the results.</w:t>
      </w:r>
    </w:p>
    <w:p w14:paraId="3FA6851A" w14:textId="0EA549C7" w:rsidR="00703ECB" w:rsidRPr="0087351C" w:rsidRDefault="00703ECB" w:rsidP="007C4001">
      <w:pPr>
        <w:jc w:val="both"/>
      </w:pPr>
      <w:r>
        <w:t>Finally, throughout</w:t>
      </w:r>
      <w:r w:rsidR="00640F34">
        <w:t xml:space="preserve"> the simulation of a</w:t>
      </w:r>
      <w:r>
        <w:t xml:space="preserve"> simple </w:t>
      </w:r>
      <w:r w:rsidR="00640F34">
        <w:t xml:space="preserve">physical </w:t>
      </w:r>
      <w:r>
        <w:t xml:space="preserve">experiment it will </w:t>
      </w:r>
      <w:r w:rsidR="00E20145">
        <w:t>be highlighted how</w:t>
      </w:r>
      <w:r w:rsidR="00BD1B70">
        <w:t>,</w:t>
      </w:r>
      <w:r w:rsidR="00E20145">
        <w:t xml:space="preserve"> even though </w:t>
      </w:r>
      <w:r w:rsidR="00743F48">
        <w:t xml:space="preserve">FEA </w:t>
      </w:r>
      <w:r w:rsidR="0002195B">
        <w:t xml:space="preserve">provides </w:t>
      </w:r>
      <w:r w:rsidR="0042009C">
        <w:t>accurate results</w:t>
      </w:r>
      <w:r w:rsidR="00925D1C">
        <w:t xml:space="preserve">, the software is very sensible </w:t>
      </w:r>
      <w:r w:rsidR="002642FC">
        <w:t xml:space="preserve">to certain set-ups </w:t>
      </w:r>
      <w:r w:rsidR="00A3180D">
        <w:t>affect</w:t>
      </w:r>
      <w:r w:rsidR="00BD1B70">
        <w:t>ing</w:t>
      </w:r>
      <w:r w:rsidR="0080033C">
        <w:t xml:space="preserve"> </w:t>
      </w:r>
      <w:r w:rsidR="00743F48">
        <w:t>accuracy</w:t>
      </w:r>
      <w:r w:rsidR="0080033C">
        <w:t>.</w:t>
      </w:r>
    </w:p>
    <w:p w14:paraId="7E961217" w14:textId="77777777" w:rsidR="00CC09EA" w:rsidRPr="0087351C" w:rsidRDefault="00CC09EA" w:rsidP="007C4001">
      <w:pPr>
        <w:jc w:val="both"/>
      </w:pPr>
    </w:p>
    <w:p w14:paraId="5E410519" w14:textId="77777777" w:rsidR="00CC09EA" w:rsidRPr="0087351C" w:rsidRDefault="00CC09EA" w:rsidP="007C4001">
      <w:pPr>
        <w:jc w:val="both"/>
      </w:pPr>
    </w:p>
    <w:p w14:paraId="265F738F" w14:textId="77777777" w:rsidR="00CC09EA" w:rsidRPr="0087351C" w:rsidRDefault="00CC09EA" w:rsidP="007C4001">
      <w:pPr>
        <w:jc w:val="both"/>
      </w:pPr>
    </w:p>
    <w:p w14:paraId="36E10366" w14:textId="77777777" w:rsidR="00CC09EA" w:rsidRPr="0087351C" w:rsidRDefault="00CC09EA" w:rsidP="007C4001">
      <w:pPr>
        <w:jc w:val="both"/>
      </w:pPr>
    </w:p>
    <w:p w14:paraId="714C40B6" w14:textId="77777777" w:rsidR="00CC09EA" w:rsidRPr="0087351C" w:rsidRDefault="00CC09EA" w:rsidP="005031F0"/>
    <w:p w14:paraId="155B6C19" w14:textId="77777777" w:rsidR="00CC09EA" w:rsidRPr="0087351C" w:rsidRDefault="00CC09EA" w:rsidP="005031F0"/>
    <w:p w14:paraId="6F4EB6CC" w14:textId="77777777" w:rsidR="00CC09EA" w:rsidRPr="0087351C" w:rsidRDefault="00CC09EA" w:rsidP="005031F0">
      <w:pPr>
        <w:rPr>
          <w:color w:val="4472C4" w:themeColor="accent5"/>
        </w:rPr>
      </w:pPr>
    </w:p>
    <w:p w14:paraId="39C7A765" w14:textId="77777777" w:rsidR="00CC09EA" w:rsidRPr="0087351C" w:rsidRDefault="00CC09EA" w:rsidP="005031F0">
      <w:pPr>
        <w:rPr>
          <w:color w:val="4472C4" w:themeColor="accent5"/>
        </w:rPr>
      </w:pPr>
    </w:p>
    <w:p w14:paraId="3B6DAE20" w14:textId="77777777" w:rsidR="00CC09EA" w:rsidRPr="0087351C" w:rsidRDefault="00CC09EA" w:rsidP="005031F0">
      <w:pPr>
        <w:rPr>
          <w:color w:val="4472C4" w:themeColor="accent5"/>
        </w:rPr>
      </w:pPr>
    </w:p>
    <w:p w14:paraId="79BDD2B2" w14:textId="77777777" w:rsidR="00CC09EA" w:rsidRPr="0087351C" w:rsidRDefault="00CC09EA" w:rsidP="005031F0">
      <w:pPr>
        <w:rPr>
          <w:color w:val="4472C4" w:themeColor="accent5"/>
        </w:rPr>
      </w:pPr>
    </w:p>
    <w:p w14:paraId="0248E50A" w14:textId="77777777" w:rsidR="00CC09EA" w:rsidRPr="0087351C" w:rsidRDefault="00CC09EA" w:rsidP="005031F0">
      <w:pPr>
        <w:rPr>
          <w:color w:val="4472C4" w:themeColor="accent5"/>
        </w:rPr>
      </w:pPr>
    </w:p>
    <w:p w14:paraId="4187532D" w14:textId="77777777" w:rsidR="00CC09EA" w:rsidRPr="0087351C" w:rsidRDefault="00CC09EA" w:rsidP="005031F0">
      <w:pPr>
        <w:rPr>
          <w:color w:val="4472C4" w:themeColor="accent5"/>
        </w:rPr>
      </w:pPr>
    </w:p>
    <w:p w14:paraId="030A241B" w14:textId="77777777" w:rsidR="00CC09EA" w:rsidRPr="0087351C" w:rsidRDefault="00CC09EA" w:rsidP="005031F0">
      <w:pPr>
        <w:rPr>
          <w:color w:val="4472C4" w:themeColor="accent5"/>
        </w:rPr>
      </w:pPr>
    </w:p>
    <w:p w14:paraId="3717D2C3" w14:textId="77777777" w:rsidR="00CC09EA" w:rsidRPr="0087351C" w:rsidRDefault="00CC09EA" w:rsidP="005031F0">
      <w:pPr>
        <w:rPr>
          <w:color w:val="4472C4" w:themeColor="accent5"/>
        </w:rPr>
      </w:pPr>
    </w:p>
    <w:p w14:paraId="26754526" w14:textId="3D3FAB8B" w:rsidR="00681832" w:rsidRDefault="001271E5" w:rsidP="005031F0">
      <w:pPr>
        <w:pStyle w:val="Heading1"/>
      </w:pPr>
      <w:bookmarkStart w:id="1" w:name="_Toc36292887"/>
      <w:r>
        <w:lastRenderedPageBreak/>
        <w:t xml:space="preserve">Task </w:t>
      </w:r>
      <w:r w:rsidR="00455137">
        <w:t>1: FE</w:t>
      </w:r>
      <w:r w:rsidR="00062647">
        <w:t>A</w:t>
      </w:r>
      <w:r w:rsidR="00664438">
        <w:t xml:space="preserve"> along</w:t>
      </w:r>
      <w:r w:rsidR="00455137">
        <w:t xml:space="preserve"> physical testing</w:t>
      </w:r>
      <w:r w:rsidR="008D03AC">
        <w:t>, why?</w:t>
      </w:r>
      <w:r w:rsidR="00E05AEA">
        <w:br/>
        <w:t xml:space="preserve">            </w:t>
      </w:r>
      <w:r w:rsidR="00327E31">
        <w:t xml:space="preserve"> What it is FEA</w:t>
      </w:r>
      <w:r w:rsidR="00E05AEA">
        <w:t>?</w:t>
      </w:r>
      <w:bookmarkEnd w:id="1"/>
    </w:p>
    <w:p w14:paraId="7BEA857D" w14:textId="23DC4993" w:rsidR="00B85EDB" w:rsidRDefault="00B85EDB" w:rsidP="007C4001">
      <w:pPr>
        <w:jc w:val="both"/>
        <w:rPr>
          <w:lang w:val="en-US"/>
        </w:rPr>
      </w:pPr>
    </w:p>
    <w:p w14:paraId="21D359FF" w14:textId="30662E9B" w:rsidR="00D61B4D" w:rsidRPr="002B12A1" w:rsidRDefault="008D7C0A" w:rsidP="007C4001">
      <w:pPr>
        <w:jc w:val="both"/>
        <w:rPr>
          <w:lang w:val="en-US"/>
        </w:rPr>
      </w:pPr>
      <w:r>
        <w:rPr>
          <w:rStyle w:val="Hyperlink"/>
          <w:color w:val="auto"/>
          <w:u w:val="none"/>
        </w:rPr>
        <w:t>The f</w:t>
      </w:r>
      <w:r w:rsidR="00D258AE">
        <w:rPr>
          <w:rStyle w:val="Hyperlink"/>
          <w:color w:val="auto"/>
          <w:u w:val="none"/>
        </w:rPr>
        <w:t xml:space="preserve">inite element </w:t>
      </w:r>
      <w:r w:rsidR="00362FD7">
        <w:rPr>
          <w:rStyle w:val="Hyperlink"/>
          <w:color w:val="auto"/>
          <w:u w:val="none"/>
        </w:rPr>
        <w:t>method</w:t>
      </w:r>
      <w:r w:rsidR="00576624">
        <w:rPr>
          <w:rStyle w:val="Hyperlink"/>
          <w:color w:val="auto"/>
          <w:u w:val="none"/>
        </w:rPr>
        <w:t>,</w:t>
      </w:r>
      <w:r w:rsidR="00553609" w:rsidRPr="003310C3">
        <w:rPr>
          <w:rStyle w:val="Hyperlink"/>
          <w:color w:val="auto"/>
          <w:u w:val="none"/>
        </w:rPr>
        <w:t xml:space="preserve"> </w:t>
      </w:r>
      <w:r w:rsidR="00E15619">
        <w:rPr>
          <w:rStyle w:val="Hyperlink"/>
          <w:color w:val="auto"/>
          <w:u w:val="none"/>
        </w:rPr>
        <w:t>FEM</w:t>
      </w:r>
      <w:r w:rsidR="00576624">
        <w:rPr>
          <w:rStyle w:val="Hyperlink"/>
          <w:color w:val="auto"/>
          <w:u w:val="none"/>
        </w:rPr>
        <w:t>,</w:t>
      </w:r>
      <w:r w:rsidR="00E15619">
        <w:rPr>
          <w:rStyle w:val="Hyperlink"/>
          <w:color w:val="auto"/>
          <w:u w:val="none"/>
        </w:rPr>
        <w:t xml:space="preserve"> </w:t>
      </w:r>
      <w:r w:rsidR="00553609" w:rsidRPr="003310C3">
        <w:rPr>
          <w:rStyle w:val="Hyperlink"/>
          <w:color w:val="auto"/>
          <w:u w:val="none"/>
        </w:rPr>
        <w:t>it used by the</w:t>
      </w:r>
      <w:r w:rsidR="00553609">
        <w:rPr>
          <w:rStyle w:val="Hyperlink"/>
          <w:color w:val="auto"/>
          <w:u w:val="none"/>
        </w:rPr>
        <w:t xml:space="preserve"> industry to break down and solve the time-consuming mathematical operations</w:t>
      </w:r>
      <w:r w:rsidR="008F73E9">
        <w:rPr>
          <w:rStyle w:val="Hyperlink"/>
          <w:color w:val="auto"/>
          <w:u w:val="none"/>
        </w:rPr>
        <w:t>,</w:t>
      </w:r>
      <w:r w:rsidR="00553609">
        <w:rPr>
          <w:rStyle w:val="Hyperlink"/>
          <w:color w:val="auto"/>
          <w:u w:val="none"/>
        </w:rPr>
        <w:t xml:space="preserve"> pillars of structural analysis computation.</w:t>
      </w:r>
      <w:r w:rsidR="00A823B8">
        <w:rPr>
          <w:rStyle w:val="Hyperlink"/>
          <w:color w:val="auto"/>
          <w:u w:val="none"/>
        </w:rPr>
        <w:t xml:space="preserve"> FE</w:t>
      </w:r>
      <w:r w:rsidR="00495809">
        <w:rPr>
          <w:rStyle w:val="Hyperlink"/>
          <w:color w:val="auto"/>
          <w:u w:val="none"/>
        </w:rPr>
        <w:t xml:space="preserve"> </w:t>
      </w:r>
      <w:r w:rsidR="006F07F7">
        <w:rPr>
          <w:rStyle w:val="Hyperlink"/>
          <w:color w:val="auto"/>
          <w:u w:val="none"/>
          <w:lang w:val="en-US"/>
        </w:rPr>
        <w:t xml:space="preserve">is </w:t>
      </w:r>
      <w:r w:rsidR="00EF0043">
        <w:rPr>
          <w:rStyle w:val="Hyperlink"/>
          <w:color w:val="auto"/>
          <w:u w:val="none"/>
          <w:lang w:val="en-US"/>
        </w:rPr>
        <w:t xml:space="preserve">used to </w:t>
      </w:r>
      <w:r w:rsidR="007F60B0">
        <w:rPr>
          <w:rStyle w:val="Hyperlink"/>
          <w:color w:val="auto"/>
          <w:u w:val="none"/>
          <w:lang w:val="en-US"/>
        </w:rPr>
        <w:t>analy</w:t>
      </w:r>
      <w:r w:rsidR="003B211B">
        <w:rPr>
          <w:rStyle w:val="Hyperlink"/>
          <w:color w:val="auto"/>
          <w:u w:val="none"/>
          <w:lang w:val="en-US"/>
        </w:rPr>
        <w:t>s</w:t>
      </w:r>
      <w:r w:rsidR="00EF0043">
        <w:rPr>
          <w:rStyle w:val="Hyperlink"/>
          <w:color w:val="auto"/>
          <w:u w:val="none"/>
          <w:lang w:val="en-US"/>
        </w:rPr>
        <w:t xml:space="preserve">e </w:t>
      </w:r>
      <w:r w:rsidR="002F4E4B">
        <w:rPr>
          <w:rStyle w:val="Hyperlink"/>
          <w:color w:val="auto"/>
          <w:u w:val="none"/>
          <w:lang w:val="en-US"/>
        </w:rPr>
        <w:t>and predict</w:t>
      </w:r>
      <w:r w:rsidR="00D212CE">
        <w:rPr>
          <w:rStyle w:val="Hyperlink"/>
          <w:color w:val="auto"/>
          <w:u w:val="none"/>
          <w:lang w:val="en-US"/>
        </w:rPr>
        <w:t xml:space="preserve"> </w:t>
      </w:r>
      <w:r w:rsidR="007B41A5">
        <w:rPr>
          <w:rStyle w:val="Hyperlink"/>
          <w:color w:val="auto"/>
          <w:u w:val="none"/>
          <w:lang w:val="en-US"/>
        </w:rPr>
        <w:t xml:space="preserve">structures’ </w:t>
      </w:r>
      <w:r w:rsidR="00413A53">
        <w:rPr>
          <w:rStyle w:val="Hyperlink"/>
          <w:color w:val="auto"/>
          <w:u w:val="none"/>
          <w:lang w:val="en-US"/>
        </w:rPr>
        <w:t xml:space="preserve">behavior under </w:t>
      </w:r>
      <w:r w:rsidR="006F084D">
        <w:rPr>
          <w:rStyle w:val="Hyperlink"/>
          <w:color w:val="auto"/>
          <w:u w:val="none"/>
          <w:lang w:val="en-US"/>
        </w:rPr>
        <w:t>static</w:t>
      </w:r>
      <w:r w:rsidR="00EF26DC">
        <w:rPr>
          <w:rStyle w:val="Hyperlink"/>
          <w:color w:val="auto"/>
          <w:u w:val="none"/>
          <w:lang w:val="en-US"/>
        </w:rPr>
        <w:t xml:space="preserve"> and dynamic loading </w:t>
      </w:r>
      <w:r w:rsidR="00A823B8">
        <w:rPr>
          <w:lang w:val="en-US"/>
        </w:rPr>
        <w:t xml:space="preserve">or </w:t>
      </w:r>
      <w:r w:rsidR="00495809">
        <w:rPr>
          <w:lang w:val="en-US"/>
        </w:rPr>
        <w:t xml:space="preserve">to </w:t>
      </w:r>
      <w:r w:rsidR="00A823B8">
        <w:rPr>
          <w:lang w:val="en-US"/>
        </w:rPr>
        <w:t xml:space="preserve">investigate </w:t>
      </w:r>
      <w:r w:rsidR="00A823B8" w:rsidRPr="002B12A1">
        <w:rPr>
          <w:lang w:val="en-US"/>
        </w:rPr>
        <w:t>material</w:t>
      </w:r>
      <w:r w:rsidR="0044433E" w:rsidRPr="002B12A1">
        <w:rPr>
          <w:lang w:val="en-US"/>
        </w:rPr>
        <w:t>’s reaction</w:t>
      </w:r>
      <w:sdt>
        <w:sdtPr>
          <w:rPr>
            <w:i/>
            <w:iCs/>
            <w:lang w:val="en-US"/>
          </w:rPr>
          <w:id w:val="-850638108"/>
          <w:citation/>
        </w:sdtPr>
        <w:sdtEndPr/>
        <w:sdtContent>
          <w:r w:rsidR="00D61B4D" w:rsidRPr="002B12A1">
            <w:rPr>
              <w:i/>
              <w:iCs/>
              <w:lang w:val="en-US"/>
            </w:rPr>
            <w:fldChar w:fldCharType="begin"/>
          </w:r>
          <w:r w:rsidR="00D61B4D" w:rsidRPr="002B12A1">
            <w:rPr>
              <w:i/>
              <w:iCs/>
            </w:rPr>
            <w:instrText xml:space="preserve"> CITATION Sim10 \l 1040 </w:instrText>
          </w:r>
          <w:r w:rsidR="00D61B4D" w:rsidRPr="002B12A1">
            <w:rPr>
              <w:i/>
              <w:iCs/>
              <w:lang w:val="en-US"/>
            </w:rPr>
            <w:fldChar w:fldCharType="separate"/>
          </w:r>
          <w:r w:rsidR="001174CD">
            <w:rPr>
              <w:i/>
              <w:iCs/>
              <w:noProof/>
            </w:rPr>
            <w:t xml:space="preserve"> </w:t>
          </w:r>
          <w:r w:rsidR="001174CD" w:rsidRPr="001174CD">
            <w:rPr>
              <w:noProof/>
            </w:rPr>
            <w:t>(Simscale, 2010)</w:t>
          </w:r>
          <w:r w:rsidR="00D61B4D" w:rsidRPr="002B12A1">
            <w:rPr>
              <w:i/>
              <w:iCs/>
              <w:lang w:val="en-US"/>
            </w:rPr>
            <w:fldChar w:fldCharType="end"/>
          </w:r>
        </w:sdtContent>
      </w:sdt>
      <w:r w:rsidR="009D50B0" w:rsidRPr="002B12A1">
        <w:rPr>
          <w:lang w:val="en-US"/>
        </w:rPr>
        <w:t>.</w:t>
      </w:r>
    </w:p>
    <w:p w14:paraId="53CC8B49" w14:textId="6DA2901C" w:rsidR="00232F05" w:rsidRPr="002B12A1" w:rsidRDefault="00B511BF" w:rsidP="007C4001">
      <w:pPr>
        <w:jc w:val="both"/>
        <w:rPr>
          <w:lang w:val="en-US"/>
        </w:rPr>
      </w:pPr>
      <w:r w:rsidRPr="002B12A1">
        <w:rPr>
          <w:lang w:val="en-US"/>
        </w:rPr>
        <w:t xml:space="preserve">FEA is a </w:t>
      </w:r>
      <w:r w:rsidR="00CA4795" w:rsidRPr="002B12A1">
        <w:rPr>
          <w:lang w:val="en-US"/>
        </w:rPr>
        <w:t>numerical</w:t>
      </w:r>
      <w:r w:rsidRPr="002B12A1">
        <w:rPr>
          <w:lang w:val="en-US"/>
        </w:rPr>
        <w:t>-based process to model and analyze complex systems, the analysis occurs in a virtual environment which results are v</w:t>
      </w:r>
      <w:r w:rsidR="00232F05" w:rsidRPr="002B12A1">
        <w:rPr>
          <w:lang w:val="en-US"/>
        </w:rPr>
        <w:t>alidat</w:t>
      </w:r>
      <w:r w:rsidRPr="002B12A1">
        <w:rPr>
          <w:lang w:val="en-US"/>
        </w:rPr>
        <w:t>ed</w:t>
      </w:r>
      <w:r w:rsidR="00232F05" w:rsidRPr="002B12A1">
        <w:rPr>
          <w:lang w:val="en-US"/>
        </w:rPr>
        <w:t xml:space="preserve"> in a cross-referencing way. </w:t>
      </w:r>
    </w:p>
    <w:p w14:paraId="3453F3CF" w14:textId="35E07F68" w:rsidR="00CA4795" w:rsidRPr="002B12A1" w:rsidRDefault="00CA4795" w:rsidP="007C4001">
      <w:pPr>
        <w:jc w:val="both"/>
        <w:rPr>
          <w:lang w:val="en-US"/>
        </w:rPr>
      </w:pPr>
      <w:r w:rsidRPr="002B12A1">
        <w:rPr>
          <w:lang w:val="en-US"/>
        </w:rPr>
        <w:t xml:space="preserve">In </w:t>
      </w:r>
      <w:r w:rsidR="005C1A17" w:rsidRPr="002B12A1">
        <w:rPr>
          <w:lang w:val="en-US"/>
        </w:rPr>
        <w:t xml:space="preserve">the </w:t>
      </w:r>
      <w:r w:rsidRPr="002B12A1">
        <w:rPr>
          <w:lang w:val="en-US"/>
        </w:rPr>
        <w:t>engineering field</w:t>
      </w:r>
      <w:r w:rsidR="005C1A17" w:rsidRPr="002B12A1">
        <w:rPr>
          <w:lang w:val="en-US"/>
        </w:rPr>
        <w:t>s, it</w:t>
      </w:r>
      <w:r w:rsidRPr="002B12A1">
        <w:rPr>
          <w:lang w:val="en-US"/>
        </w:rPr>
        <w:t xml:space="preserve"> is used to calculate strength, behavior and characteristics of a component under various scenario: stress, deflection and vibration </w:t>
      </w:r>
    </w:p>
    <w:p w14:paraId="7D29E925" w14:textId="26CC92A9" w:rsidR="00950524" w:rsidRPr="002B12A1" w:rsidRDefault="00B772AD" w:rsidP="007C4001">
      <w:pPr>
        <w:jc w:val="both"/>
        <w:rPr>
          <w:lang w:val="en-US"/>
        </w:rPr>
      </w:pPr>
      <w:r w:rsidRPr="002B12A1">
        <w:rPr>
          <w:lang w:val="en-US"/>
        </w:rPr>
        <w:t>P</w:t>
      </w:r>
      <w:r w:rsidR="00232F05" w:rsidRPr="002B12A1">
        <w:rPr>
          <w:lang w:val="en-US"/>
        </w:rPr>
        <w:t>rior 1990</w:t>
      </w:r>
      <w:r w:rsidR="00950524" w:rsidRPr="002B12A1">
        <w:rPr>
          <w:lang w:val="en-US"/>
        </w:rPr>
        <w:t>,</w:t>
      </w:r>
      <w:r w:rsidR="00232F05" w:rsidRPr="002B12A1">
        <w:rPr>
          <w:lang w:val="en-US"/>
        </w:rPr>
        <w:t xml:space="preserve"> FE analysis was </w:t>
      </w:r>
      <w:r w:rsidR="00BE0D9B" w:rsidRPr="002B12A1">
        <w:rPr>
          <w:lang w:val="en-US"/>
        </w:rPr>
        <w:t xml:space="preserve">exploited </w:t>
      </w:r>
      <w:r w:rsidR="00DA0805" w:rsidRPr="002B12A1">
        <w:rPr>
          <w:lang w:val="en-US"/>
        </w:rPr>
        <w:t xml:space="preserve">and </w:t>
      </w:r>
      <w:r w:rsidR="00232F05" w:rsidRPr="002B12A1">
        <w:rPr>
          <w:lang w:val="en-US"/>
        </w:rPr>
        <w:t xml:space="preserve">restricted to </w:t>
      </w:r>
      <w:r w:rsidRPr="002B12A1">
        <w:rPr>
          <w:lang w:val="en-US"/>
        </w:rPr>
        <w:t xml:space="preserve">the </w:t>
      </w:r>
      <w:r w:rsidR="00232F05" w:rsidRPr="002B12A1">
        <w:rPr>
          <w:lang w:val="en-US"/>
        </w:rPr>
        <w:t>aeronautic</w:t>
      </w:r>
      <w:r w:rsidRPr="002B12A1">
        <w:rPr>
          <w:lang w:val="en-US"/>
        </w:rPr>
        <w:t>al</w:t>
      </w:r>
      <w:r w:rsidR="00232F05" w:rsidRPr="002B12A1">
        <w:rPr>
          <w:lang w:val="en-US"/>
        </w:rPr>
        <w:t>, defense</w:t>
      </w:r>
      <w:r w:rsidR="006A141E" w:rsidRPr="002B12A1">
        <w:rPr>
          <w:lang w:val="en-US"/>
        </w:rPr>
        <w:t xml:space="preserve"> and </w:t>
      </w:r>
      <w:r w:rsidR="00232F05" w:rsidRPr="002B12A1">
        <w:rPr>
          <w:lang w:val="en-US"/>
        </w:rPr>
        <w:t xml:space="preserve">nuclear industries </w:t>
      </w:r>
      <w:sdt>
        <w:sdtPr>
          <w:rPr>
            <w:lang w:val="en-US"/>
          </w:rPr>
          <w:id w:val="-714272271"/>
          <w:citation/>
        </w:sdtPr>
        <w:sdtEndPr/>
        <w:sdtContent>
          <w:r w:rsidR="00232F05" w:rsidRPr="002B12A1">
            <w:rPr>
              <w:lang w:val="en-US"/>
            </w:rPr>
            <w:fldChar w:fldCharType="begin"/>
          </w:r>
          <w:r w:rsidR="00232F05" w:rsidRPr="002B12A1">
            <w:instrText xml:space="preserve"> CITATION Man16 \l 2057 </w:instrText>
          </w:r>
          <w:r w:rsidR="00232F05" w:rsidRPr="002B12A1">
            <w:rPr>
              <w:lang w:val="en-US"/>
            </w:rPr>
            <w:fldChar w:fldCharType="separate"/>
          </w:r>
          <w:r w:rsidR="001174CD" w:rsidRPr="001174CD">
            <w:rPr>
              <w:noProof/>
            </w:rPr>
            <w:t>(Manor , 2016)</w:t>
          </w:r>
          <w:r w:rsidR="00232F05" w:rsidRPr="002B12A1">
            <w:rPr>
              <w:lang w:val="en-US"/>
            </w:rPr>
            <w:fldChar w:fldCharType="end"/>
          </w:r>
        </w:sdtContent>
      </w:sdt>
      <w:r w:rsidR="00DA0805" w:rsidRPr="002B12A1">
        <w:rPr>
          <w:lang w:val="en-US"/>
        </w:rPr>
        <w:t xml:space="preserve"> due to the high cost of </w:t>
      </w:r>
      <w:r w:rsidR="00FB2F80" w:rsidRPr="002B12A1">
        <w:rPr>
          <w:lang w:val="en-US"/>
        </w:rPr>
        <w:t xml:space="preserve">the </w:t>
      </w:r>
      <w:r w:rsidR="00DA0805" w:rsidRPr="002B12A1">
        <w:rPr>
          <w:lang w:val="en-US"/>
        </w:rPr>
        <w:t>software and computational power required</w:t>
      </w:r>
      <w:r w:rsidR="00950524" w:rsidRPr="002B12A1">
        <w:rPr>
          <w:lang w:val="en-US"/>
        </w:rPr>
        <w:t>.</w:t>
      </w:r>
      <w:r w:rsidR="000414C8" w:rsidRPr="002B12A1">
        <w:rPr>
          <w:lang w:val="en-US"/>
        </w:rPr>
        <w:t xml:space="preserve"> </w:t>
      </w:r>
      <w:r w:rsidR="00DA0805" w:rsidRPr="002B12A1">
        <w:rPr>
          <w:lang w:val="en-US"/>
        </w:rPr>
        <w:t>N</w:t>
      </w:r>
      <w:r w:rsidR="00DC7A90" w:rsidRPr="002B12A1">
        <w:t>owadays</w:t>
      </w:r>
      <w:r w:rsidR="00DA0805" w:rsidRPr="002B12A1">
        <w:t>,</w:t>
      </w:r>
      <w:r w:rsidR="00DC7A90" w:rsidRPr="002B12A1">
        <w:t xml:space="preserve"> </w:t>
      </w:r>
      <w:r w:rsidR="00950524" w:rsidRPr="002B12A1">
        <w:rPr>
          <w:lang w:val="en-US"/>
        </w:rPr>
        <w:t xml:space="preserve">FEA is reaching a major audience </w:t>
      </w:r>
      <w:r w:rsidR="001322EC" w:rsidRPr="002B12A1">
        <w:rPr>
          <w:lang w:val="en-US"/>
        </w:rPr>
        <w:t xml:space="preserve">of users </w:t>
      </w:r>
      <w:r w:rsidR="00BC7C1B" w:rsidRPr="002B12A1">
        <w:rPr>
          <w:lang w:val="en-US"/>
        </w:rPr>
        <w:t xml:space="preserve">thanks to </w:t>
      </w:r>
      <w:r w:rsidR="005052AA" w:rsidRPr="002B12A1">
        <w:rPr>
          <w:lang w:val="en-US"/>
        </w:rPr>
        <w:t xml:space="preserve">more accessible </w:t>
      </w:r>
      <w:r w:rsidR="00E40CBF" w:rsidRPr="002B12A1">
        <w:rPr>
          <w:lang w:val="en-US"/>
        </w:rPr>
        <w:t xml:space="preserve">costs than before as </w:t>
      </w:r>
      <w:r w:rsidR="005B4FA2" w:rsidRPr="002B12A1">
        <w:rPr>
          <w:lang w:val="en-US"/>
        </w:rPr>
        <w:t xml:space="preserve">well </w:t>
      </w:r>
      <w:r w:rsidR="0007623F">
        <w:rPr>
          <w:lang w:val="en-US"/>
        </w:rPr>
        <w:t>as</w:t>
      </w:r>
      <w:r w:rsidR="00E40CBF" w:rsidRPr="002B12A1">
        <w:rPr>
          <w:lang w:val="en-US"/>
        </w:rPr>
        <w:t xml:space="preserve"> the</w:t>
      </w:r>
      <w:r w:rsidR="005B4FA2" w:rsidRPr="002B12A1">
        <w:rPr>
          <w:lang w:val="en-US"/>
        </w:rPr>
        <w:t xml:space="preserve"> high</w:t>
      </w:r>
      <w:r w:rsidR="00E40CBF" w:rsidRPr="002B12A1">
        <w:rPr>
          <w:lang w:val="en-US"/>
        </w:rPr>
        <w:t xml:space="preserve"> </w:t>
      </w:r>
      <w:r w:rsidR="00DC7A90" w:rsidRPr="002B12A1">
        <w:rPr>
          <w:lang w:val="en-US"/>
        </w:rPr>
        <w:t>computational power</w:t>
      </w:r>
      <w:r w:rsidR="005B4FA2" w:rsidRPr="002B12A1">
        <w:rPr>
          <w:lang w:val="en-US"/>
        </w:rPr>
        <w:t xml:space="preserve"> commonly</w:t>
      </w:r>
      <w:r w:rsidR="00E947C5" w:rsidRPr="002B12A1">
        <w:rPr>
          <w:lang w:val="en-US"/>
        </w:rPr>
        <w:t xml:space="preserve"> availab</w:t>
      </w:r>
      <w:r w:rsidR="00376386" w:rsidRPr="002B12A1">
        <w:rPr>
          <w:lang w:val="en-US"/>
        </w:rPr>
        <w:t>le.</w:t>
      </w:r>
    </w:p>
    <w:p w14:paraId="58265976" w14:textId="77777777" w:rsidR="002A0546" w:rsidRDefault="00E947C5" w:rsidP="002A0546">
      <w:pPr>
        <w:keepNext/>
      </w:pPr>
      <w:r>
        <w:rPr>
          <w:noProof/>
        </w:rPr>
        <w:drawing>
          <wp:inline distT="0" distB="0" distL="0" distR="0" wp14:anchorId="5FD225F1" wp14:editId="5E90CF25">
            <wp:extent cx="4952907" cy="2376170"/>
            <wp:effectExtent l="0" t="0" r="635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8"/>
                    <a:srcRect l="5086" t="36635" r="53069" b="27674"/>
                    <a:stretch/>
                  </pic:blipFill>
                  <pic:spPr bwMode="auto">
                    <a:xfrm>
                      <a:off x="0" y="0"/>
                      <a:ext cx="4977451" cy="238794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16C91C1" w14:textId="2E994D6C" w:rsidR="00E947C5" w:rsidRPr="006D4603" w:rsidRDefault="002A0546" w:rsidP="002A0546">
      <w:pPr>
        <w:pStyle w:val="Caption"/>
        <w:rPr>
          <w:color w:val="FF0000"/>
          <w:lang w:val="en-US"/>
        </w:rPr>
      </w:pPr>
      <w:bookmarkStart w:id="2" w:name="_Toc36292893"/>
      <w:r>
        <w:t xml:space="preserve">Figure </w:t>
      </w:r>
      <w:r w:rsidR="00251A2D">
        <w:fldChar w:fldCharType="begin"/>
      </w:r>
      <w:r w:rsidR="00251A2D">
        <w:instrText xml:space="preserve"> SEQ Figure \* ARABIC </w:instrText>
      </w:r>
      <w:r w:rsidR="00251A2D">
        <w:fldChar w:fldCharType="separate"/>
      </w:r>
      <w:r w:rsidR="00007754">
        <w:rPr>
          <w:noProof/>
        </w:rPr>
        <w:t>1</w:t>
      </w:r>
      <w:r w:rsidR="00251A2D">
        <w:rPr>
          <w:noProof/>
        </w:rPr>
        <w:fldChar w:fldCharType="end"/>
      </w:r>
      <w:r w:rsidR="002B12A1">
        <w:rPr>
          <w:noProof/>
        </w:rPr>
        <w:t xml:space="preserve"> </w:t>
      </w:r>
      <w:r w:rsidR="00BE4EF3">
        <w:rPr>
          <w:noProof/>
        </w:rPr>
        <w:t>Project cycle scheme</w:t>
      </w:r>
      <w:bookmarkEnd w:id="2"/>
    </w:p>
    <w:p w14:paraId="50450FEE" w14:textId="66581884" w:rsidR="00563186" w:rsidRPr="00376386" w:rsidRDefault="002A0546" w:rsidP="007C4001">
      <w:pPr>
        <w:jc w:val="both"/>
      </w:pPr>
      <w:r>
        <w:rPr>
          <w:lang w:val="en-US"/>
        </w:rPr>
        <w:t xml:space="preserve">The main </w:t>
      </w:r>
      <w:r w:rsidR="0007623F">
        <w:rPr>
          <w:lang w:val="en-US"/>
        </w:rPr>
        <w:t>reason</w:t>
      </w:r>
      <w:r>
        <w:rPr>
          <w:lang w:val="en-US"/>
        </w:rPr>
        <w:t xml:space="preserve"> FEA is largely used by the industry is highlighted in </w:t>
      </w:r>
      <w:r w:rsidRPr="002A0546">
        <w:rPr>
          <w:i/>
          <w:iCs/>
          <w:lang w:val="en-US"/>
        </w:rPr>
        <w:t>Figure 1</w:t>
      </w:r>
      <w:r w:rsidR="00376386">
        <w:t xml:space="preserve"> and explained </w:t>
      </w:r>
      <w:r w:rsidR="00076195">
        <w:t>further on.</w:t>
      </w:r>
    </w:p>
    <w:p w14:paraId="0A316BF4" w14:textId="2C4FD4DB" w:rsidR="00046609" w:rsidRDefault="00046609" w:rsidP="00B85EDB">
      <w:pPr>
        <w:rPr>
          <w:lang w:val="en-US"/>
        </w:rPr>
      </w:pPr>
    </w:p>
    <w:p w14:paraId="0DA590AE" w14:textId="23AC22C1" w:rsidR="00F469FF" w:rsidRDefault="00F469FF" w:rsidP="00B85EDB">
      <w:pPr>
        <w:rPr>
          <w:lang w:val="en-US"/>
        </w:rPr>
      </w:pPr>
    </w:p>
    <w:p w14:paraId="1DBDFACA" w14:textId="77777777" w:rsidR="00F469FF" w:rsidRDefault="00F469FF" w:rsidP="00B85EDB">
      <w:pPr>
        <w:rPr>
          <w:lang w:val="en-US"/>
        </w:rPr>
      </w:pPr>
    </w:p>
    <w:p w14:paraId="00F91D39" w14:textId="0A7FC0E2" w:rsidR="007C1E70" w:rsidRPr="00BE4EF3" w:rsidRDefault="00B951A7" w:rsidP="007C4001">
      <w:pPr>
        <w:jc w:val="both"/>
        <w:rPr>
          <w:rStyle w:val="Hyperlink"/>
          <w:color w:val="auto"/>
          <w:u w:val="none"/>
        </w:rPr>
      </w:pPr>
      <w:r w:rsidRPr="00BE4EF3">
        <w:rPr>
          <w:rStyle w:val="Hyperlink"/>
          <w:color w:val="auto"/>
          <w:u w:val="none"/>
        </w:rPr>
        <w:lastRenderedPageBreak/>
        <w:t>An</w:t>
      </w:r>
      <w:r w:rsidR="000E66B2" w:rsidRPr="00BE4EF3">
        <w:rPr>
          <w:rStyle w:val="Hyperlink"/>
          <w:color w:val="auto"/>
          <w:u w:val="none"/>
        </w:rPr>
        <w:t xml:space="preserve"> </w:t>
      </w:r>
      <w:r w:rsidR="0054480E" w:rsidRPr="00BE4EF3">
        <w:rPr>
          <w:rStyle w:val="Hyperlink"/>
          <w:color w:val="auto"/>
          <w:u w:val="none"/>
        </w:rPr>
        <w:t xml:space="preserve">analysed component </w:t>
      </w:r>
      <w:r w:rsidR="00B429F8" w:rsidRPr="00BE4EF3">
        <w:rPr>
          <w:rStyle w:val="Hyperlink"/>
          <w:color w:val="auto"/>
          <w:u w:val="none"/>
        </w:rPr>
        <w:t xml:space="preserve">is identified </w:t>
      </w:r>
      <w:r w:rsidRPr="00BE4EF3">
        <w:rPr>
          <w:rStyle w:val="Hyperlink"/>
          <w:color w:val="auto"/>
          <w:u w:val="none"/>
        </w:rPr>
        <w:t xml:space="preserve">in </w:t>
      </w:r>
      <w:r w:rsidR="00F703F9" w:rsidRPr="00BE4EF3">
        <w:rPr>
          <w:rStyle w:val="Hyperlink"/>
          <w:color w:val="auto"/>
          <w:u w:val="none"/>
        </w:rPr>
        <w:t xml:space="preserve">space </w:t>
      </w:r>
      <w:r w:rsidR="00B429F8" w:rsidRPr="00BE4EF3">
        <w:rPr>
          <w:rStyle w:val="Hyperlink"/>
          <w:color w:val="auto"/>
          <w:u w:val="none"/>
        </w:rPr>
        <w:t xml:space="preserve">with </w:t>
      </w:r>
      <w:r w:rsidR="00C94798" w:rsidRPr="00BE4EF3">
        <w:rPr>
          <w:rStyle w:val="Hyperlink"/>
          <w:color w:val="auto"/>
          <w:u w:val="none"/>
        </w:rPr>
        <w:t>a global coordinate system</w:t>
      </w:r>
      <w:r w:rsidR="00B429F8" w:rsidRPr="00BE4EF3">
        <w:rPr>
          <w:rStyle w:val="Hyperlink"/>
          <w:color w:val="auto"/>
          <w:u w:val="none"/>
        </w:rPr>
        <w:t xml:space="preserve">, </w:t>
      </w:r>
      <w:r w:rsidR="007D1776" w:rsidRPr="00BE4EF3">
        <w:rPr>
          <w:rStyle w:val="Hyperlink"/>
          <w:color w:val="auto"/>
          <w:u w:val="none"/>
        </w:rPr>
        <w:t xml:space="preserve">and </w:t>
      </w:r>
      <w:r w:rsidR="00F32A8B" w:rsidRPr="00BE4EF3">
        <w:rPr>
          <w:rStyle w:val="Hyperlink"/>
          <w:color w:val="auto"/>
          <w:u w:val="none"/>
        </w:rPr>
        <w:t xml:space="preserve">is broken down </w:t>
      </w:r>
      <w:r w:rsidR="00CB5CDF" w:rsidRPr="00BE4EF3">
        <w:rPr>
          <w:rStyle w:val="Hyperlink"/>
          <w:color w:val="auto"/>
          <w:u w:val="none"/>
        </w:rPr>
        <w:t>into smaller sections</w:t>
      </w:r>
      <w:r w:rsidR="002D13EC" w:rsidRPr="00BE4EF3">
        <w:rPr>
          <w:rStyle w:val="Hyperlink"/>
          <w:color w:val="auto"/>
          <w:u w:val="none"/>
        </w:rPr>
        <w:t xml:space="preserve">, which </w:t>
      </w:r>
      <w:r w:rsidR="00F03C16" w:rsidRPr="00BE4EF3">
        <w:rPr>
          <w:rStyle w:val="Hyperlink"/>
          <w:color w:val="auto"/>
          <w:u w:val="none"/>
        </w:rPr>
        <w:t xml:space="preserve">will </w:t>
      </w:r>
      <w:r w:rsidR="006000C9" w:rsidRPr="00BE4EF3">
        <w:rPr>
          <w:rStyle w:val="Hyperlink"/>
          <w:color w:val="auto"/>
          <w:u w:val="none"/>
        </w:rPr>
        <w:t>be identified by</w:t>
      </w:r>
      <w:r w:rsidR="00DB3686" w:rsidRPr="00BE4EF3">
        <w:rPr>
          <w:rStyle w:val="Hyperlink"/>
          <w:color w:val="auto"/>
          <w:u w:val="none"/>
        </w:rPr>
        <w:t xml:space="preserve"> a local coordinate system</w:t>
      </w:r>
      <w:r w:rsidR="00F03C16" w:rsidRPr="00BE4EF3">
        <w:rPr>
          <w:rStyle w:val="Hyperlink"/>
          <w:color w:val="auto"/>
          <w:u w:val="none"/>
        </w:rPr>
        <w:t xml:space="preserve"> that </w:t>
      </w:r>
      <w:r w:rsidR="006000C9" w:rsidRPr="00BE4EF3">
        <w:rPr>
          <w:rStyle w:val="Hyperlink"/>
          <w:color w:val="auto"/>
          <w:u w:val="none"/>
        </w:rPr>
        <w:t xml:space="preserve">can </w:t>
      </w:r>
      <w:r w:rsidR="00F03C16" w:rsidRPr="00BE4EF3">
        <w:rPr>
          <w:rStyle w:val="Hyperlink"/>
          <w:color w:val="auto"/>
          <w:u w:val="none"/>
        </w:rPr>
        <w:t>be aligned or not with the overall one</w:t>
      </w:r>
      <w:r w:rsidR="00D67C06" w:rsidRPr="00BE4EF3">
        <w:rPr>
          <w:rStyle w:val="Hyperlink"/>
          <w:color w:val="auto"/>
          <w:u w:val="none"/>
        </w:rPr>
        <w:t xml:space="preserve">. </w:t>
      </w:r>
      <w:r w:rsidR="00714F9E" w:rsidRPr="00BE4EF3">
        <w:rPr>
          <w:rStyle w:val="Hyperlink"/>
          <w:color w:val="auto"/>
          <w:u w:val="none"/>
        </w:rPr>
        <w:t>This subdivision allow</w:t>
      </w:r>
      <w:r w:rsidR="00A35886" w:rsidRPr="00BE4EF3">
        <w:rPr>
          <w:rStyle w:val="Hyperlink"/>
          <w:color w:val="auto"/>
          <w:u w:val="none"/>
        </w:rPr>
        <w:t>s</w:t>
      </w:r>
      <w:r w:rsidR="00714F9E" w:rsidRPr="00BE4EF3">
        <w:rPr>
          <w:rStyle w:val="Hyperlink"/>
          <w:color w:val="auto"/>
          <w:u w:val="none"/>
        </w:rPr>
        <w:t xml:space="preserve"> the software to understand </w:t>
      </w:r>
      <w:r w:rsidR="007434F9" w:rsidRPr="00BE4EF3">
        <w:rPr>
          <w:rStyle w:val="Hyperlink"/>
          <w:color w:val="auto"/>
          <w:u w:val="none"/>
        </w:rPr>
        <w:t>h</w:t>
      </w:r>
      <w:r w:rsidR="00544969" w:rsidRPr="00BE4EF3">
        <w:rPr>
          <w:rStyle w:val="Hyperlink"/>
          <w:color w:val="auto"/>
          <w:u w:val="none"/>
        </w:rPr>
        <w:t xml:space="preserve">ow the overall structure </w:t>
      </w:r>
      <w:r w:rsidR="00773F5B" w:rsidRPr="00BE4EF3">
        <w:rPr>
          <w:rStyle w:val="Hyperlink"/>
          <w:color w:val="auto"/>
          <w:u w:val="none"/>
        </w:rPr>
        <w:t xml:space="preserve">will behave under </w:t>
      </w:r>
      <w:r w:rsidR="00A30354" w:rsidRPr="00BE4EF3">
        <w:rPr>
          <w:rStyle w:val="Hyperlink"/>
          <w:color w:val="auto"/>
          <w:u w:val="none"/>
        </w:rPr>
        <w:t>an ex</w:t>
      </w:r>
      <w:r w:rsidR="00E75821" w:rsidRPr="00BE4EF3">
        <w:rPr>
          <w:rStyle w:val="Hyperlink"/>
          <w:color w:val="auto"/>
          <w:u w:val="none"/>
        </w:rPr>
        <w:t xml:space="preserve">ternal </w:t>
      </w:r>
      <w:r w:rsidR="00AB0F26" w:rsidRPr="00BE4EF3">
        <w:rPr>
          <w:rStyle w:val="Hyperlink"/>
          <w:color w:val="auto"/>
          <w:u w:val="none"/>
        </w:rPr>
        <w:t>influence.</w:t>
      </w:r>
    </w:p>
    <w:p w14:paraId="6CFF2006" w14:textId="5647D735" w:rsidR="00B53884" w:rsidRDefault="00284B2C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The resulting structure has the shape of a fishing net</w:t>
      </w:r>
      <w:r w:rsidR="00A668AB">
        <w:rPr>
          <w:rStyle w:val="Hyperlink"/>
          <w:color w:val="auto"/>
          <w:u w:val="none"/>
        </w:rPr>
        <w:t xml:space="preserve"> and is </w:t>
      </w:r>
      <w:r w:rsidR="00414359">
        <w:rPr>
          <w:rStyle w:val="Hyperlink"/>
          <w:color w:val="auto"/>
          <w:u w:val="none"/>
        </w:rPr>
        <w:t>the so-</w:t>
      </w:r>
      <w:r w:rsidR="00A668AB">
        <w:rPr>
          <w:rStyle w:val="Hyperlink"/>
          <w:color w:val="auto"/>
          <w:u w:val="none"/>
        </w:rPr>
        <w:t>called mesh</w:t>
      </w:r>
      <w:r w:rsidR="00E02C74">
        <w:rPr>
          <w:rStyle w:val="Hyperlink"/>
          <w:color w:val="auto"/>
          <w:u w:val="none"/>
        </w:rPr>
        <w:t xml:space="preserve">, </w:t>
      </w:r>
      <w:r w:rsidR="00414359">
        <w:rPr>
          <w:rStyle w:val="Hyperlink"/>
          <w:color w:val="auto"/>
          <w:u w:val="none"/>
        </w:rPr>
        <w:t xml:space="preserve">where </w:t>
      </w:r>
      <w:r w:rsidR="003D6966">
        <w:rPr>
          <w:rStyle w:val="Hyperlink"/>
          <w:color w:val="auto"/>
          <w:u w:val="none"/>
        </w:rPr>
        <w:t>each</w:t>
      </w:r>
      <w:r w:rsidR="00731DEC">
        <w:rPr>
          <w:rStyle w:val="Hyperlink"/>
          <w:color w:val="auto"/>
          <w:u w:val="none"/>
        </w:rPr>
        <w:t xml:space="preserve"> </w:t>
      </w:r>
      <w:r w:rsidR="00F86D1E">
        <w:rPr>
          <w:rStyle w:val="Hyperlink"/>
          <w:color w:val="auto"/>
          <w:u w:val="none"/>
        </w:rPr>
        <w:t>sub</w:t>
      </w:r>
      <w:r w:rsidR="0070052C">
        <w:rPr>
          <w:rStyle w:val="Hyperlink"/>
          <w:color w:val="auto"/>
          <w:u w:val="none"/>
        </w:rPr>
        <w:t>-</w:t>
      </w:r>
      <w:r w:rsidR="00F86D1E">
        <w:rPr>
          <w:rStyle w:val="Hyperlink"/>
          <w:color w:val="auto"/>
          <w:u w:val="none"/>
        </w:rPr>
        <w:t>region</w:t>
      </w:r>
      <w:r w:rsidR="003D6966">
        <w:rPr>
          <w:rStyle w:val="Hyperlink"/>
          <w:color w:val="auto"/>
          <w:u w:val="none"/>
        </w:rPr>
        <w:t xml:space="preserve"> </w:t>
      </w:r>
      <w:r w:rsidR="006B4FE8">
        <w:rPr>
          <w:rStyle w:val="Hyperlink"/>
          <w:color w:val="auto"/>
          <w:u w:val="none"/>
        </w:rPr>
        <w:t xml:space="preserve">which is constituted by </w:t>
      </w:r>
      <w:r w:rsidR="00BC7E37">
        <w:rPr>
          <w:rStyle w:val="Hyperlink"/>
          <w:color w:val="auto"/>
          <w:u w:val="none"/>
        </w:rPr>
        <w:t>is defined by boundaries</w:t>
      </w:r>
      <w:r w:rsidR="0093588F">
        <w:rPr>
          <w:rStyle w:val="Hyperlink"/>
          <w:color w:val="auto"/>
          <w:u w:val="none"/>
        </w:rPr>
        <w:t>,</w:t>
      </w:r>
      <w:r w:rsidR="00F96755">
        <w:rPr>
          <w:rStyle w:val="Hyperlink"/>
          <w:color w:val="auto"/>
          <w:u w:val="none"/>
        </w:rPr>
        <w:t xml:space="preserve"> making every element a finite one</w:t>
      </w:r>
      <w:sdt>
        <w:sdtPr>
          <w:rPr>
            <w:rStyle w:val="Hyperlink"/>
            <w:color w:val="auto"/>
            <w:u w:val="none"/>
          </w:rPr>
          <w:id w:val="361957312"/>
          <w:citation/>
        </w:sdtPr>
        <w:sdtEndPr>
          <w:rPr>
            <w:rStyle w:val="Hyperlink"/>
          </w:rPr>
        </w:sdtEndPr>
        <w:sdtContent>
          <w:r w:rsidR="00C628CF">
            <w:rPr>
              <w:rStyle w:val="Hyperlink"/>
              <w:color w:val="auto"/>
              <w:u w:val="none"/>
            </w:rPr>
            <w:fldChar w:fldCharType="begin"/>
          </w:r>
          <w:r w:rsidR="00C628CF" w:rsidRPr="00C628CF">
            <w:rPr>
              <w:rStyle w:val="Hyperlink"/>
              <w:color w:val="auto"/>
              <w:u w:val="none"/>
            </w:rPr>
            <w:instrText xml:space="preserve"> CITATION Hea971 \l 1040 </w:instrText>
          </w:r>
          <w:r w:rsidR="00C628CF">
            <w:rPr>
              <w:rStyle w:val="Hyperlink"/>
              <w:color w:val="auto"/>
              <w:u w:val="none"/>
            </w:rPr>
            <w:fldChar w:fldCharType="separate"/>
          </w:r>
          <w:r w:rsidR="001174CD">
            <w:rPr>
              <w:rStyle w:val="Hyperlink"/>
              <w:noProof/>
              <w:color w:val="auto"/>
              <w:u w:val="none"/>
            </w:rPr>
            <w:t xml:space="preserve"> </w:t>
          </w:r>
          <w:r w:rsidR="001174CD" w:rsidRPr="001174CD">
            <w:rPr>
              <w:noProof/>
            </w:rPr>
            <w:t>(Hearn, 1997)</w:t>
          </w:r>
          <w:r w:rsidR="00C628CF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23311C">
        <w:rPr>
          <w:rStyle w:val="Hyperlink"/>
          <w:color w:val="auto"/>
          <w:u w:val="none"/>
        </w:rPr>
        <w:t>.</w:t>
      </w:r>
    </w:p>
    <w:p w14:paraId="3537F8C0" w14:textId="4D79123A" w:rsidR="00454B77" w:rsidRDefault="00C628CF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E</w:t>
      </w:r>
      <w:r w:rsidR="001F7F7D">
        <w:rPr>
          <w:rStyle w:val="Hyperlink"/>
          <w:color w:val="auto"/>
          <w:u w:val="none"/>
        </w:rPr>
        <w:t xml:space="preserve">ach </w:t>
      </w:r>
      <w:r w:rsidR="00552AE2">
        <w:rPr>
          <w:rStyle w:val="Hyperlink"/>
          <w:color w:val="auto"/>
          <w:u w:val="none"/>
        </w:rPr>
        <w:t xml:space="preserve">finite element </w:t>
      </w:r>
      <w:r w:rsidR="00E732A6">
        <w:rPr>
          <w:rStyle w:val="Hyperlink"/>
          <w:color w:val="auto"/>
          <w:u w:val="none"/>
        </w:rPr>
        <w:t xml:space="preserve">is </w:t>
      </w:r>
      <w:r w:rsidR="009209F8">
        <w:rPr>
          <w:rStyle w:val="Hyperlink"/>
          <w:color w:val="auto"/>
          <w:u w:val="none"/>
        </w:rPr>
        <w:t xml:space="preserve">in relation </w:t>
      </w:r>
      <w:r w:rsidR="00A072E8">
        <w:rPr>
          <w:rStyle w:val="Hyperlink"/>
          <w:color w:val="auto"/>
          <w:u w:val="none"/>
        </w:rPr>
        <w:t>on</w:t>
      </w:r>
      <w:r w:rsidR="00E732A6">
        <w:rPr>
          <w:rStyle w:val="Hyperlink"/>
          <w:color w:val="auto"/>
          <w:u w:val="none"/>
        </w:rPr>
        <w:t>e to the other</w:t>
      </w:r>
      <w:r w:rsidR="00A072E8">
        <w:rPr>
          <w:rStyle w:val="Hyperlink"/>
          <w:color w:val="auto"/>
          <w:u w:val="none"/>
        </w:rPr>
        <w:t xml:space="preserve"> </w:t>
      </w:r>
      <w:r w:rsidR="007B3A7A">
        <w:rPr>
          <w:rStyle w:val="Hyperlink"/>
          <w:color w:val="auto"/>
          <w:u w:val="none"/>
        </w:rPr>
        <w:t xml:space="preserve">by </w:t>
      </w:r>
      <w:r w:rsidR="00471582">
        <w:rPr>
          <w:rStyle w:val="Hyperlink"/>
          <w:color w:val="auto"/>
          <w:u w:val="none"/>
        </w:rPr>
        <w:t>d</w:t>
      </w:r>
      <w:r w:rsidR="00D43314">
        <w:rPr>
          <w:rStyle w:val="Hyperlink"/>
          <w:color w:val="auto"/>
          <w:u w:val="none"/>
        </w:rPr>
        <w:t>i</w:t>
      </w:r>
      <w:r w:rsidR="00471582">
        <w:rPr>
          <w:rStyle w:val="Hyperlink"/>
          <w:color w:val="auto"/>
          <w:u w:val="none"/>
        </w:rPr>
        <w:t>screte</w:t>
      </w:r>
      <w:r w:rsidR="00D43314">
        <w:rPr>
          <w:rStyle w:val="Hyperlink"/>
          <w:color w:val="auto"/>
          <w:u w:val="none"/>
        </w:rPr>
        <w:t xml:space="preserve"> </w:t>
      </w:r>
      <w:r w:rsidR="00471582">
        <w:rPr>
          <w:rStyle w:val="Hyperlink"/>
          <w:color w:val="auto"/>
          <w:u w:val="none"/>
        </w:rPr>
        <w:t>points</w:t>
      </w:r>
      <w:r w:rsidR="00D43314">
        <w:rPr>
          <w:rStyle w:val="Hyperlink"/>
          <w:color w:val="auto"/>
          <w:u w:val="none"/>
        </w:rPr>
        <w:t xml:space="preserve">, </w:t>
      </w:r>
      <w:r w:rsidR="00A257C6">
        <w:rPr>
          <w:rStyle w:val="Hyperlink"/>
          <w:color w:val="auto"/>
          <w:u w:val="none"/>
        </w:rPr>
        <w:t xml:space="preserve">at </w:t>
      </w:r>
      <w:r w:rsidR="006C0D32">
        <w:rPr>
          <w:rStyle w:val="Hyperlink"/>
          <w:color w:val="auto"/>
          <w:u w:val="none"/>
        </w:rPr>
        <w:t xml:space="preserve">their </w:t>
      </w:r>
      <w:r w:rsidR="009C36D7">
        <w:rPr>
          <w:rStyle w:val="Hyperlink"/>
          <w:color w:val="auto"/>
          <w:u w:val="none"/>
        </w:rPr>
        <w:t xml:space="preserve">corners </w:t>
      </w:r>
      <w:r w:rsidR="00E71A48">
        <w:rPr>
          <w:rStyle w:val="Hyperlink"/>
          <w:color w:val="auto"/>
          <w:u w:val="none"/>
        </w:rPr>
        <w:t xml:space="preserve">or at </w:t>
      </w:r>
      <w:r w:rsidR="00F96755">
        <w:rPr>
          <w:rStyle w:val="Hyperlink"/>
          <w:color w:val="auto"/>
          <w:u w:val="none"/>
        </w:rPr>
        <w:t xml:space="preserve">the </w:t>
      </w:r>
      <w:r w:rsidR="00ED27FF">
        <w:rPr>
          <w:rStyle w:val="Hyperlink"/>
          <w:color w:val="auto"/>
          <w:u w:val="none"/>
        </w:rPr>
        <w:t>midpoint</w:t>
      </w:r>
      <w:r w:rsidR="00E86CF0">
        <w:rPr>
          <w:rStyle w:val="Hyperlink"/>
          <w:color w:val="auto"/>
          <w:u w:val="none"/>
        </w:rPr>
        <w:t>s</w:t>
      </w:r>
      <w:r w:rsidR="00730C42">
        <w:rPr>
          <w:rStyle w:val="Hyperlink"/>
          <w:color w:val="auto"/>
          <w:u w:val="none"/>
        </w:rPr>
        <w:t>, called</w:t>
      </w:r>
      <w:r w:rsidR="005E5F1B">
        <w:rPr>
          <w:rStyle w:val="Hyperlink"/>
          <w:color w:val="auto"/>
          <w:u w:val="none"/>
        </w:rPr>
        <w:t xml:space="preserve"> nodes. </w:t>
      </w:r>
      <w:r w:rsidR="005446FF">
        <w:rPr>
          <w:rStyle w:val="Hyperlink"/>
          <w:color w:val="auto"/>
          <w:u w:val="none"/>
        </w:rPr>
        <w:t>A node is a single point</w:t>
      </w:r>
      <w:r w:rsidR="001A046A">
        <w:rPr>
          <w:rStyle w:val="Hyperlink"/>
          <w:color w:val="auto"/>
          <w:u w:val="none"/>
        </w:rPr>
        <w:t xml:space="preserve"> </w:t>
      </w:r>
      <w:r w:rsidR="007A6711">
        <w:rPr>
          <w:rStyle w:val="Hyperlink"/>
          <w:color w:val="auto"/>
          <w:u w:val="none"/>
        </w:rPr>
        <w:t xml:space="preserve">either </w:t>
      </w:r>
      <w:r w:rsidR="00562839">
        <w:rPr>
          <w:rStyle w:val="Hyperlink"/>
          <w:color w:val="auto"/>
          <w:u w:val="none"/>
        </w:rPr>
        <w:t xml:space="preserve">is </w:t>
      </w:r>
      <w:r w:rsidR="007A6711">
        <w:rPr>
          <w:rStyle w:val="Hyperlink"/>
          <w:color w:val="auto"/>
          <w:u w:val="none"/>
        </w:rPr>
        <w:t xml:space="preserve">in </w:t>
      </w:r>
      <w:r w:rsidR="00ED27FF">
        <w:rPr>
          <w:rStyle w:val="Hyperlink"/>
          <w:color w:val="auto"/>
          <w:u w:val="none"/>
        </w:rPr>
        <w:t xml:space="preserve">a </w:t>
      </w:r>
      <w:r w:rsidR="00180898">
        <w:rPr>
          <w:rStyle w:val="Hyperlink"/>
          <w:color w:val="auto"/>
          <w:u w:val="none"/>
        </w:rPr>
        <w:t xml:space="preserve">2-dimensional </w:t>
      </w:r>
      <w:r w:rsidR="00ED27FF">
        <w:rPr>
          <w:rStyle w:val="Hyperlink"/>
          <w:color w:val="auto"/>
          <w:u w:val="none"/>
        </w:rPr>
        <w:t>or</w:t>
      </w:r>
      <w:r w:rsidR="00180898">
        <w:rPr>
          <w:rStyle w:val="Hyperlink"/>
          <w:color w:val="auto"/>
          <w:u w:val="none"/>
        </w:rPr>
        <w:t xml:space="preserve"> 3-dimensional element </w:t>
      </w:r>
      <w:r w:rsidR="00527286">
        <w:rPr>
          <w:rStyle w:val="Hyperlink"/>
          <w:color w:val="auto"/>
          <w:u w:val="none"/>
        </w:rPr>
        <w:t xml:space="preserve">and holds </w:t>
      </w:r>
      <w:r w:rsidR="008C5197">
        <w:rPr>
          <w:rStyle w:val="Hyperlink"/>
          <w:color w:val="auto"/>
          <w:u w:val="none"/>
        </w:rPr>
        <w:t xml:space="preserve">information of </w:t>
      </w:r>
      <w:r w:rsidR="00ED27FF">
        <w:rPr>
          <w:rStyle w:val="Hyperlink"/>
          <w:color w:val="auto"/>
          <w:u w:val="none"/>
        </w:rPr>
        <w:t xml:space="preserve">its location and </w:t>
      </w:r>
      <w:r w:rsidR="00201F14">
        <w:rPr>
          <w:rStyle w:val="Hyperlink"/>
          <w:color w:val="auto"/>
          <w:u w:val="none"/>
        </w:rPr>
        <w:t xml:space="preserve">of </w:t>
      </w:r>
      <w:r w:rsidR="00562839">
        <w:rPr>
          <w:rStyle w:val="Hyperlink"/>
          <w:color w:val="auto"/>
          <w:u w:val="none"/>
        </w:rPr>
        <w:t xml:space="preserve">the </w:t>
      </w:r>
      <w:r w:rsidR="008C5197">
        <w:rPr>
          <w:rStyle w:val="Hyperlink"/>
          <w:color w:val="auto"/>
          <w:u w:val="none"/>
        </w:rPr>
        <w:t>material</w:t>
      </w:r>
      <w:r w:rsidR="00201F14">
        <w:rPr>
          <w:rStyle w:val="Hyperlink"/>
          <w:color w:val="auto"/>
          <w:u w:val="none"/>
        </w:rPr>
        <w:t xml:space="preserve"> properties</w:t>
      </w:r>
      <w:r w:rsidR="00B07DD0">
        <w:rPr>
          <w:rStyle w:val="Hyperlink"/>
          <w:color w:val="auto"/>
          <w:u w:val="none"/>
        </w:rPr>
        <w:t>.</w:t>
      </w:r>
    </w:p>
    <w:p w14:paraId="6561DBA3" w14:textId="62554D1F" w:rsidR="006A0C4E" w:rsidRDefault="00C17F80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Each node</w:t>
      </w:r>
      <w:r w:rsidR="005A3759">
        <w:rPr>
          <w:rStyle w:val="Hyperlink"/>
          <w:color w:val="auto"/>
          <w:u w:val="none"/>
        </w:rPr>
        <w:t>-to-node connection is</w:t>
      </w:r>
      <w:r w:rsidR="009864B1">
        <w:rPr>
          <w:rStyle w:val="Hyperlink"/>
          <w:color w:val="auto"/>
          <w:u w:val="none"/>
        </w:rPr>
        <w:t xml:space="preserve"> what defi</w:t>
      </w:r>
      <w:r w:rsidR="00715695">
        <w:rPr>
          <w:rStyle w:val="Hyperlink"/>
          <w:color w:val="auto"/>
          <w:u w:val="none"/>
        </w:rPr>
        <w:t>n</w:t>
      </w:r>
      <w:r w:rsidR="009864B1">
        <w:rPr>
          <w:rStyle w:val="Hyperlink"/>
          <w:color w:val="auto"/>
          <w:u w:val="none"/>
        </w:rPr>
        <w:t xml:space="preserve">es </w:t>
      </w:r>
      <w:r w:rsidR="00D317AA">
        <w:rPr>
          <w:rStyle w:val="Hyperlink"/>
          <w:color w:val="auto"/>
          <w:u w:val="none"/>
        </w:rPr>
        <w:t xml:space="preserve">an element </w:t>
      </w:r>
      <w:r w:rsidR="003605A5">
        <w:rPr>
          <w:rStyle w:val="Hyperlink"/>
          <w:color w:val="auto"/>
          <w:u w:val="none"/>
        </w:rPr>
        <w:t xml:space="preserve">to be </w:t>
      </w:r>
      <w:r w:rsidR="00074497">
        <w:rPr>
          <w:rStyle w:val="Hyperlink"/>
          <w:color w:val="auto"/>
          <w:u w:val="none"/>
        </w:rPr>
        <w:t>the finite</w:t>
      </w:r>
      <w:r w:rsidR="003605A5">
        <w:rPr>
          <w:rStyle w:val="Hyperlink"/>
          <w:color w:val="auto"/>
          <w:u w:val="none"/>
        </w:rPr>
        <w:t>.</w:t>
      </w:r>
    </w:p>
    <w:p w14:paraId="1D6B3979" w14:textId="2DC3228C" w:rsidR="00C61417" w:rsidRDefault="006E0F23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mesh embraces the entire </w:t>
      </w:r>
      <w:r w:rsidR="003B507E">
        <w:rPr>
          <w:rStyle w:val="Hyperlink"/>
          <w:color w:val="auto"/>
          <w:u w:val="none"/>
        </w:rPr>
        <w:t>element/component</w:t>
      </w:r>
      <w:r>
        <w:rPr>
          <w:rStyle w:val="Hyperlink"/>
          <w:color w:val="auto"/>
          <w:u w:val="none"/>
        </w:rPr>
        <w:t xml:space="preserve"> </w:t>
      </w:r>
      <w:r w:rsidR="00ED3B27">
        <w:rPr>
          <w:rStyle w:val="Hyperlink"/>
          <w:color w:val="auto"/>
          <w:u w:val="none"/>
        </w:rPr>
        <w:t xml:space="preserve">analysed </w:t>
      </w:r>
      <w:r>
        <w:rPr>
          <w:rStyle w:val="Hyperlink"/>
          <w:color w:val="auto"/>
          <w:u w:val="none"/>
        </w:rPr>
        <w:t xml:space="preserve">and </w:t>
      </w:r>
      <w:r w:rsidR="00F14656">
        <w:rPr>
          <w:rStyle w:val="Hyperlink"/>
          <w:color w:val="auto"/>
          <w:u w:val="none"/>
        </w:rPr>
        <w:t xml:space="preserve">could </w:t>
      </w:r>
      <w:r w:rsidR="00AC3488">
        <w:rPr>
          <w:rStyle w:val="Hyperlink"/>
          <w:color w:val="auto"/>
          <w:u w:val="none"/>
        </w:rPr>
        <w:t>be</w:t>
      </w:r>
      <w:r w:rsidR="00224037">
        <w:rPr>
          <w:rStyle w:val="Hyperlink"/>
          <w:color w:val="auto"/>
          <w:u w:val="none"/>
        </w:rPr>
        <w:t xml:space="preserve"> dense</w:t>
      </w:r>
      <w:r w:rsidR="005C0F5B">
        <w:rPr>
          <w:rStyle w:val="Hyperlink"/>
          <w:color w:val="auto"/>
          <w:u w:val="none"/>
        </w:rPr>
        <w:t xml:space="preserve">r </w:t>
      </w:r>
      <w:r w:rsidR="00224037">
        <w:rPr>
          <w:rStyle w:val="Hyperlink"/>
          <w:color w:val="auto"/>
          <w:u w:val="none"/>
        </w:rPr>
        <w:t xml:space="preserve">according to the level of precision </w:t>
      </w:r>
      <w:r w:rsidR="002F6651">
        <w:rPr>
          <w:rStyle w:val="Hyperlink"/>
          <w:color w:val="auto"/>
          <w:u w:val="none"/>
        </w:rPr>
        <w:t xml:space="preserve">of the results </w:t>
      </w:r>
      <w:r w:rsidR="00A11BA1">
        <w:rPr>
          <w:rStyle w:val="Hyperlink"/>
          <w:color w:val="auto"/>
          <w:u w:val="none"/>
        </w:rPr>
        <w:t xml:space="preserve">wanted: </w:t>
      </w:r>
      <w:r w:rsidR="00A70663">
        <w:rPr>
          <w:rStyle w:val="Hyperlink"/>
          <w:color w:val="auto"/>
          <w:u w:val="none"/>
        </w:rPr>
        <w:t xml:space="preserve">intuitively </w:t>
      </w:r>
      <w:r w:rsidR="00D77C61">
        <w:rPr>
          <w:rStyle w:val="Hyperlink"/>
          <w:color w:val="auto"/>
          <w:u w:val="none"/>
        </w:rPr>
        <w:t xml:space="preserve">a denser mesh comprehends </w:t>
      </w:r>
      <w:r w:rsidR="00BC527D">
        <w:rPr>
          <w:rStyle w:val="Hyperlink"/>
          <w:color w:val="auto"/>
          <w:u w:val="none"/>
        </w:rPr>
        <w:t xml:space="preserve">a larger number of </w:t>
      </w:r>
      <w:r w:rsidR="00A047B4">
        <w:rPr>
          <w:rStyle w:val="Hyperlink"/>
          <w:color w:val="auto"/>
          <w:u w:val="none"/>
        </w:rPr>
        <w:t>elements</w:t>
      </w:r>
      <w:r w:rsidR="00011B98">
        <w:rPr>
          <w:rStyle w:val="Hyperlink"/>
          <w:color w:val="auto"/>
          <w:u w:val="none"/>
        </w:rPr>
        <w:t xml:space="preserve">, therefore nodes, </w:t>
      </w:r>
      <w:r w:rsidR="00E14637">
        <w:rPr>
          <w:rStyle w:val="Hyperlink"/>
          <w:color w:val="auto"/>
          <w:u w:val="none"/>
        </w:rPr>
        <w:t xml:space="preserve">resulting in a more complex computation </w:t>
      </w:r>
      <w:sdt>
        <w:sdtPr>
          <w:rPr>
            <w:rStyle w:val="Hyperlink"/>
            <w:color w:val="auto"/>
            <w:u w:val="none"/>
          </w:rPr>
          <w:id w:val="881755244"/>
          <w:citation/>
        </w:sdtPr>
        <w:sdtEndPr>
          <w:rPr>
            <w:rStyle w:val="Hyperlink"/>
          </w:rPr>
        </w:sdtEndPr>
        <w:sdtContent>
          <w:r w:rsidR="0015058A">
            <w:rPr>
              <w:rStyle w:val="Hyperlink"/>
              <w:color w:val="auto"/>
              <w:u w:val="none"/>
            </w:rPr>
            <w:fldChar w:fldCharType="begin"/>
          </w:r>
          <w:r w:rsidR="0015058A" w:rsidRPr="00AC7927">
            <w:rPr>
              <w:rStyle w:val="Hyperlink"/>
              <w:color w:val="auto"/>
              <w:u w:val="none"/>
            </w:rPr>
            <w:instrText xml:space="preserve"> CITATION Man16 \l 1040 </w:instrText>
          </w:r>
          <w:r w:rsidR="0015058A">
            <w:rPr>
              <w:rStyle w:val="Hyperlink"/>
              <w:color w:val="auto"/>
              <w:u w:val="none"/>
            </w:rPr>
            <w:fldChar w:fldCharType="separate"/>
          </w:r>
          <w:r w:rsidR="001174CD" w:rsidRPr="001174CD">
            <w:rPr>
              <w:noProof/>
            </w:rPr>
            <w:t>(Manor , 2016)</w:t>
          </w:r>
          <w:r w:rsidR="0015058A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AC7927">
        <w:rPr>
          <w:rStyle w:val="Hyperlink"/>
          <w:color w:val="auto"/>
          <w:u w:val="none"/>
        </w:rPr>
        <w:t xml:space="preserve">. </w:t>
      </w:r>
    </w:p>
    <w:p w14:paraId="3980E270" w14:textId="38FE7967" w:rsidR="00322D9F" w:rsidRDefault="003B0527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E</w:t>
      </w:r>
      <w:r w:rsidR="008B5174">
        <w:rPr>
          <w:rStyle w:val="Hyperlink"/>
          <w:color w:val="auto"/>
          <w:u w:val="none"/>
        </w:rPr>
        <w:t xml:space="preserve">ach finite element </w:t>
      </w:r>
      <w:r w:rsidR="007334BC">
        <w:rPr>
          <w:rStyle w:val="Hyperlink"/>
          <w:color w:val="auto"/>
          <w:u w:val="none"/>
        </w:rPr>
        <w:t xml:space="preserve">is </w:t>
      </w:r>
      <w:r>
        <w:rPr>
          <w:rStyle w:val="Hyperlink"/>
          <w:color w:val="auto"/>
          <w:u w:val="none"/>
        </w:rPr>
        <w:t xml:space="preserve">defined </w:t>
      </w:r>
      <w:r w:rsidR="00100DD6">
        <w:rPr>
          <w:rStyle w:val="Hyperlink"/>
          <w:color w:val="auto"/>
          <w:u w:val="none"/>
        </w:rPr>
        <w:t xml:space="preserve">by </w:t>
      </w:r>
      <w:r w:rsidR="00177A9F">
        <w:rPr>
          <w:rStyle w:val="Hyperlink"/>
          <w:color w:val="auto"/>
          <w:u w:val="none"/>
        </w:rPr>
        <w:t xml:space="preserve">multiple set of </w:t>
      </w:r>
      <w:r w:rsidR="00100DD6">
        <w:rPr>
          <w:rStyle w:val="Hyperlink"/>
          <w:color w:val="auto"/>
          <w:u w:val="none"/>
        </w:rPr>
        <w:t>equations</w:t>
      </w:r>
      <w:r w:rsidR="00BA55D9">
        <w:rPr>
          <w:rStyle w:val="Hyperlink"/>
          <w:color w:val="auto"/>
          <w:u w:val="none"/>
        </w:rPr>
        <w:t>,</w:t>
      </w:r>
      <w:r w:rsidR="00100DD6">
        <w:rPr>
          <w:rStyle w:val="Hyperlink"/>
          <w:color w:val="auto"/>
          <w:u w:val="none"/>
        </w:rPr>
        <w:t xml:space="preserve"> </w:t>
      </w:r>
      <w:r w:rsidR="00743801">
        <w:rPr>
          <w:rStyle w:val="Hyperlink"/>
          <w:color w:val="auto"/>
          <w:u w:val="none"/>
        </w:rPr>
        <w:t xml:space="preserve">holding information regarding its </w:t>
      </w:r>
      <w:r w:rsidR="00A9052A">
        <w:rPr>
          <w:rStyle w:val="Hyperlink"/>
          <w:color w:val="auto"/>
          <w:u w:val="none"/>
        </w:rPr>
        <w:t>displacement</w:t>
      </w:r>
      <w:r w:rsidR="00BA55D9">
        <w:rPr>
          <w:rStyle w:val="Hyperlink"/>
          <w:color w:val="auto"/>
          <w:u w:val="none"/>
        </w:rPr>
        <w:t>s</w:t>
      </w:r>
      <w:r w:rsidR="00743801">
        <w:rPr>
          <w:rStyle w:val="Hyperlink"/>
          <w:color w:val="auto"/>
          <w:u w:val="none"/>
        </w:rPr>
        <w:t xml:space="preserve">, </w:t>
      </w:r>
      <w:r w:rsidR="00572F4D">
        <w:rPr>
          <w:rStyle w:val="Hyperlink"/>
          <w:color w:val="auto"/>
          <w:u w:val="none"/>
        </w:rPr>
        <w:t>acceleration</w:t>
      </w:r>
      <w:r w:rsidR="00C72EA8">
        <w:rPr>
          <w:rStyle w:val="Hyperlink"/>
          <w:color w:val="auto"/>
          <w:u w:val="none"/>
        </w:rPr>
        <w:t>, inertia</w:t>
      </w:r>
      <w:r w:rsidR="00887774">
        <w:rPr>
          <w:rStyle w:val="Hyperlink"/>
          <w:color w:val="auto"/>
          <w:u w:val="none"/>
        </w:rPr>
        <w:t>, stress</w:t>
      </w:r>
      <w:r w:rsidR="001953F8">
        <w:rPr>
          <w:rStyle w:val="Hyperlink"/>
          <w:color w:val="auto"/>
          <w:u w:val="none"/>
        </w:rPr>
        <w:t xml:space="preserve">, material properties </w:t>
      </w:r>
      <w:r w:rsidR="00887774">
        <w:rPr>
          <w:rStyle w:val="Hyperlink"/>
          <w:color w:val="auto"/>
          <w:u w:val="none"/>
        </w:rPr>
        <w:t xml:space="preserve">etc </w:t>
      </w:r>
      <w:r w:rsidR="00CB0356">
        <w:rPr>
          <w:rStyle w:val="Hyperlink"/>
          <w:color w:val="auto"/>
          <w:u w:val="none"/>
        </w:rPr>
        <w:t xml:space="preserve">and each </w:t>
      </w:r>
      <w:r w:rsidR="00A9052A">
        <w:rPr>
          <w:rStyle w:val="Hyperlink"/>
          <w:color w:val="auto"/>
          <w:u w:val="none"/>
        </w:rPr>
        <w:t xml:space="preserve">function </w:t>
      </w:r>
      <w:r w:rsidR="0097490E">
        <w:rPr>
          <w:rStyle w:val="Hyperlink"/>
          <w:color w:val="auto"/>
          <w:u w:val="none"/>
        </w:rPr>
        <w:t>is in relation</w:t>
      </w:r>
      <w:r w:rsidR="00BA55D9">
        <w:rPr>
          <w:rStyle w:val="Hyperlink"/>
          <w:color w:val="auto"/>
          <w:u w:val="none"/>
        </w:rPr>
        <w:t xml:space="preserve"> to</w:t>
      </w:r>
      <w:r w:rsidR="00F6477B">
        <w:rPr>
          <w:rStyle w:val="Hyperlink"/>
          <w:color w:val="auto"/>
          <w:u w:val="none"/>
        </w:rPr>
        <w:t xml:space="preserve"> the </w:t>
      </w:r>
      <w:r w:rsidR="0005640F">
        <w:rPr>
          <w:rStyle w:val="Hyperlink"/>
          <w:color w:val="auto"/>
          <w:u w:val="none"/>
        </w:rPr>
        <w:t xml:space="preserve">finite </w:t>
      </w:r>
      <w:r w:rsidR="00F6477B">
        <w:rPr>
          <w:rStyle w:val="Hyperlink"/>
          <w:color w:val="auto"/>
          <w:u w:val="none"/>
        </w:rPr>
        <w:t xml:space="preserve">elements </w:t>
      </w:r>
      <w:r w:rsidR="00053F98">
        <w:rPr>
          <w:rStyle w:val="Hyperlink"/>
          <w:color w:val="auto"/>
          <w:u w:val="none"/>
        </w:rPr>
        <w:t>nearby</w:t>
      </w:r>
      <w:r w:rsidR="00B92839">
        <w:rPr>
          <w:rStyle w:val="Hyperlink"/>
          <w:color w:val="auto"/>
          <w:u w:val="none"/>
        </w:rPr>
        <w:t>;</w:t>
      </w:r>
      <w:r w:rsidR="00F812ED">
        <w:rPr>
          <w:rStyle w:val="Hyperlink"/>
          <w:color w:val="auto"/>
          <w:u w:val="none"/>
        </w:rPr>
        <w:t xml:space="preserve"> all the equations </w:t>
      </w:r>
      <w:r w:rsidR="004442D3">
        <w:rPr>
          <w:rStyle w:val="Hyperlink"/>
          <w:color w:val="auto"/>
          <w:u w:val="none"/>
        </w:rPr>
        <w:t>are solved sim</w:t>
      </w:r>
      <w:r w:rsidR="009F1611">
        <w:rPr>
          <w:rStyle w:val="Hyperlink"/>
          <w:color w:val="auto"/>
          <w:u w:val="none"/>
        </w:rPr>
        <w:t xml:space="preserve">ultaneously </w:t>
      </w:r>
      <w:r w:rsidR="00A12B44">
        <w:rPr>
          <w:rStyle w:val="Hyperlink"/>
          <w:color w:val="auto"/>
          <w:u w:val="none"/>
        </w:rPr>
        <w:t>to determine how each node</w:t>
      </w:r>
      <w:r w:rsidR="00E552B9">
        <w:rPr>
          <w:rStyle w:val="Hyperlink"/>
          <w:color w:val="auto"/>
          <w:u w:val="none"/>
        </w:rPr>
        <w:t xml:space="preserve"> responds to an external input</w:t>
      </w:r>
      <w:r w:rsidR="00D563D8">
        <w:rPr>
          <w:rStyle w:val="Hyperlink"/>
          <w:color w:val="auto"/>
          <w:u w:val="none"/>
        </w:rPr>
        <w:t>.</w:t>
      </w:r>
      <w:r w:rsidR="00B92839">
        <w:rPr>
          <w:rStyle w:val="Hyperlink"/>
          <w:color w:val="auto"/>
          <w:u w:val="none"/>
        </w:rPr>
        <w:t xml:space="preserve"> </w:t>
      </w:r>
      <w:r w:rsidR="0078006B">
        <w:rPr>
          <w:rStyle w:val="Hyperlink"/>
          <w:color w:val="auto"/>
          <w:u w:val="none"/>
        </w:rPr>
        <w:t xml:space="preserve">To solve </w:t>
      </w:r>
      <w:r w:rsidR="00777AA0">
        <w:rPr>
          <w:rStyle w:val="Hyperlink"/>
          <w:color w:val="auto"/>
          <w:u w:val="none"/>
        </w:rPr>
        <w:t xml:space="preserve">such </w:t>
      </w:r>
      <w:r w:rsidR="0078006B">
        <w:rPr>
          <w:rStyle w:val="Hyperlink"/>
          <w:color w:val="auto"/>
          <w:u w:val="none"/>
        </w:rPr>
        <w:t xml:space="preserve">equation’s web the </w:t>
      </w:r>
      <w:r w:rsidR="00D40551">
        <w:rPr>
          <w:rStyle w:val="Hyperlink"/>
          <w:color w:val="auto"/>
          <w:u w:val="none"/>
        </w:rPr>
        <w:t>g</w:t>
      </w:r>
      <w:r w:rsidR="0015058A">
        <w:rPr>
          <w:rStyle w:val="Hyperlink"/>
          <w:color w:val="auto"/>
          <w:u w:val="none"/>
        </w:rPr>
        <w:t>overning equation</w:t>
      </w:r>
      <w:r w:rsidR="007F3216">
        <w:rPr>
          <w:rStyle w:val="Hyperlink"/>
          <w:color w:val="auto"/>
          <w:u w:val="none"/>
        </w:rPr>
        <w:t xml:space="preserve">s are </w:t>
      </w:r>
      <w:r w:rsidR="0057336F">
        <w:rPr>
          <w:rStyle w:val="Hyperlink"/>
          <w:color w:val="auto"/>
          <w:u w:val="none"/>
        </w:rPr>
        <w:t xml:space="preserve">organized </w:t>
      </w:r>
      <w:r w:rsidR="007F3216">
        <w:rPr>
          <w:rStyle w:val="Hyperlink"/>
          <w:color w:val="auto"/>
          <w:u w:val="none"/>
        </w:rPr>
        <w:t>in matrix form</w:t>
      </w:r>
      <w:r w:rsidR="00693FF4">
        <w:rPr>
          <w:rStyle w:val="Hyperlink"/>
          <w:color w:val="auto"/>
          <w:u w:val="none"/>
        </w:rPr>
        <w:t>.</w:t>
      </w:r>
    </w:p>
    <w:p w14:paraId="52FDB6E0" w14:textId="2426FA83" w:rsidR="00693FF4" w:rsidRDefault="00420BCD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Each </w:t>
      </w:r>
      <w:r w:rsidR="002E7CB3">
        <w:rPr>
          <w:rStyle w:val="Hyperlink"/>
          <w:color w:val="auto"/>
          <w:u w:val="none"/>
        </w:rPr>
        <w:t>element,</w:t>
      </w:r>
      <w:r>
        <w:rPr>
          <w:rStyle w:val="Hyperlink"/>
          <w:color w:val="auto"/>
          <w:u w:val="none"/>
        </w:rPr>
        <w:t xml:space="preserve"> therefore, under </w:t>
      </w:r>
      <w:r w:rsidR="007E6E13">
        <w:rPr>
          <w:rStyle w:val="Hyperlink"/>
          <w:color w:val="auto"/>
          <w:u w:val="none"/>
        </w:rPr>
        <w:t>applied</w:t>
      </w:r>
      <w:r w:rsidR="00360F3A">
        <w:rPr>
          <w:rStyle w:val="Hyperlink"/>
          <w:color w:val="auto"/>
          <w:u w:val="none"/>
        </w:rPr>
        <w:t xml:space="preserve"> </w:t>
      </w:r>
      <w:r w:rsidR="00863097">
        <w:rPr>
          <w:rStyle w:val="Hyperlink"/>
          <w:color w:val="auto"/>
          <w:u w:val="none"/>
        </w:rPr>
        <w:t>loads</w:t>
      </w:r>
      <w:r w:rsidR="004A0A6B">
        <w:rPr>
          <w:rStyle w:val="Hyperlink"/>
          <w:color w:val="auto"/>
          <w:u w:val="none"/>
        </w:rPr>
        <w:t xml:space="preserve">, </w:t>
      </w:r>
      <w:r w:rsidR="00BA3E19">
        <w:rPr>
          <w:rStyle w:val="Hyperlink"/>
          <w:color w:val="auto"/>
          <w:u w:val="none"/>
        </w:rPr>
        <w:t xml:space="preserve">adjusts </w:t>
      </w:r>
      <w:r w:rsidR="004906CB">
        <w:rPr>
          <w:rStyle w:val="Hyperlink"/>
          <w:color w:val="auto"/>
          <w:u w:val="none"/>
        </w:rPr>
        <w:t xml:space="preserve">its </w:t>
      </w:r>
      <w:r w:rsidR="006B4C97">
        <w:rPr>
          <w:rStyle w:val="Hyperlink"/>
          <w:color w:val="auto"/>
          <w:u w:val="none"/>
        </w:rPr>
        <w:t xml:space="preserve">equations which will create or </w:t>
      </w:r>
      <w:r w:rsidR="000853B0">
        <w:rPr>
          <w:rStyle w:val="Hyperlink"/>
          <w:color w:val="auto"/>
          <w:u w:val="none"/>
        </w:rPr>
        <w:t>relieve stresses</w:t>
      </w:r>
      <w:r w:rsidR="007B5701">
        <w:rPr>
          <w:rStyle w:val="Hyperlink"/>
          <w:color w:val="auto"/>
          <w:u w:val="none"/>
        </w:rPr>
        <w:t xml:space="preserve">, modifying its borders </w:t>
      </w:r>
      <w:r w:rsidR="00032005">
        <w:rPr>
          <w:rStyle w:val="Hyperlink"/>
          <w:color w:val="auto"/>
          <w:u w:val="none"/>
        </w:rPr>
        <w:t xml:space="preserve">and the </w:t>
      </w:r>
      <w:r w:rsidR="00D85B34">
        <w:rPr>
          <w:rStyle w:val="Hyperlink"/>
          <w:color w:val="auto"/>
          <w:u w:val="none"/>
        </w:rPr>
        <w:t>neighbour</w:t>
      </w:r>
      <w:r w:rsidR="00CC7BAC">
        <w:rPr>
          <w:rStyle w:val="Hyperlink"/>
          <w:color w:val="auto"/>
          <w:u w:val="none"/>
        </w:rPr>
        <w:t xml:space="preserve"> ones</w:t>
      </w:r>
      <w:r w:rsidR="00857E8A">
        <w:rPr>
          <w:rStyle w:val="Hyperlink"/>
          <w:color w:val="auto"/>
          <w:u w:val="none"/>
        </w:rPr>
        <w:t>. The computation</w:t>
      </w:r>
      <w:r w:rsidR="00136733">
        <w:rPr>
          <w:rStyle w:val="Hyperlink"/>
          <w:color w:val="auto"/>
          <w:u w:val="none"/>
        </w:rPr>
        <w:t xml:space="preserve"> </w:t>
      </w:r>
      <w:r w:rsidR="00B57204">
        <w:rPr>
          <w:rStyle w:val="Hyperlink"/>
          <w:color w:val="auto"/>
          <w:u w:val="none"/>
        </w:rPr>
        <w:t xml:space="preserve">is used to solve each finite element equation </w:t>
      </w:r>
      <w:r w:rsidR="00932BCF">
        <w:rPr>
          <w:rStyle w:val="Hyperlink"/>
          <w:color w:val="auto"/>
          <w:u w:val="none"/>
        </w:rPr>
        <w:t>considering its relation to the near elements</w:t>
      </w:r>
      <w:r w:rsidR="00316C73">
        <w:rPr>
          <w:rStyle w:val="Hyperlink"/>
          <w:color w:val="auto"/>
          <w:u w:val="none"/>
        </w:rPr>
        <w:t xml:space="preserve"> and combining</w:t>
      </w:r>
      <w:r w:rsidR="00210CF5">
        <w:rPr>
          <w:rStyle w:val="Hyperlink"/>
          <w:color w:val="auto"/>
          <w:u w:val="none"/>
        </w:rPr>
        <w:t xml:space="preserve"> them all to </w:t>
      </w:r>
      <w:r w:rsidR="00C82E2F">
        <w:rPr>
          <w:rStyle w:val="Hyperlink"/>
          <w:color w:val="auto"/>
          <w:u w:val="none"/>
        </w:rPr>
        <w:t>achiev</w:t>
      </w:r>
      <w:r w:rsidR="00210CF5">
        <w:rPr>
          <w:rStyle w:val="Hyperlink"/>
          <w:color w:val="auto"/>
          <w:u w:val="none"/>
        </w:rPr>
        <w:t>e</w:t>
      </w:r>
      <w:r w:rsidR="00C82E2F">
        <w:rPr>
          <w:rStyle w:val="Hyperlink"/>
          <w:color w:val="auto"/>
          <w:u w:val="none"/>
        </w:rPr>
        <w:t xml:space="preserve"> the overall solution </w:t>
      </w:r>
    </w:p>
    <w:p w14:paraId="0502F41A" w14:textId="2AE0DFFC" w:rsidR="009C6F45" w:rsidRDefault="003F7151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industry </w:t>
      </w:r>
      <w:r w:rsidR="009421B3">
        <w:rPr>
          <w:rStyle w:val="Hyperlink"/>
          <w:color w:val="auto"/>
          <w:u w:val="none"/>
        </w:rPr>
        <w:t xml:space="preserve">therefore </w:t>
      </w:r>
      <w:r>
        <w:rPr>
          <w:rStyle w:val="Hyperlink"/>
          <w:color w:val="auto"/>
          <w:u w:val="none"/>
        </w:rPr>
        <w:t>exploits</w:t>
      </w:r>
      <w:r w:rsidR="009421B3">
        <w:rPr>
          <w:rStyle w:val="Hyperlink"/>
          <w:color w:val="auto"/>
          <w:u w:val="none"/>
        </w:rPr>
        <w:t xml:space="preserve"> the </w:t>
      </w:r>
      <w:r w:rsidR="00587623">
        <w:rPr>
          <w:rStyle w:val="Hyperlink"/>
          <w:color w:val="auto"/>
          <w:u w:val="none"/>
        </w:rPr>
        <w:t>computational</w:t>
      </w:r>
      <w:r w:rsidR="007C2CD0">
        <w:rPr>
          <w:rStyle w:val="Hyperlink"/>
          <w:color w:val="auto"/>
          <w:u w:val="none"/>
        </w:rPr>
        <w:t xml:space="preserve"> capability of </w:t>
      </w:r>
      <w:r w:rsidR="00433922">
        <w:rPr>
          <w:rStyle w:val="Hyperlink"/>
          <w:color w:val="auto"/>
          <w:u w:val="none"/>
        </w:rPr>
        <w:t xml:space="preserve">repeating </w:t>
      </w:r>
      <w:r w:rsidR="003811A2">
        <w:rPr>
          <w:rStyle w:val="Hyperlink"/>
          <w:color w:val="auto"/>
          <w:u w:val="none"/>
        </w:rPr>
        <w:t xml:space="preserve">calculations to solve </w:t>
      </w:r>
      <w:r w:rsidR="00A76759">
        <w:rPr>
          <w:rStyle w:val="Hyperlink"/>
          <w:color w:val="auto"/>
          <w:u w:val="none"/>
        </w:rPr>
        <w:t xml:space="preserve">simultaneously </w:t>
      </w:r>
      <w:r w:rsidR="00123F54">
        <w:rPr>
          <w:rStyle w:val="Hyperlink"/>
          <w:color w:val="auto"/>
          <w:u w:val="none"/>
        </w:rPr>
        <w:t>the governing equations</w:t>
      </w:r>
      <w:r w:rsidR="0037007E">
        <w:rPr>
          <w:rStyle w:val="Hyperlink"/>
          <w:color w:val="auto"/>
          <w:u w:val="none"/>
        </w:rPr>
        <w:t xml:space="preserve"> </w:t>
      </w:r>
      <w:r w:rsidR="00E86545">
        <w:rPr>
          <w:rStyle w:val="Hyperlink"/>
          <w:color w:val="auto"/>
          <w:u w:val="none"/>
        </w:rPr>
        <w:t>organized in matrices form</w:t>
      </w:r>
      <w:r w:rsidR="00A76759">
        <w:rPr>
          <w:rStyle w:val="Hyperlink"/>
          <w:color w:val="auto"/>
          <w:u w:val="none"/>
        </w:rPr>
        <w:t>,</w:t>
      </w:r>
      <w:r w:rsidR="00E86545">
        <w:rPr>
          <w:rStyle w:val="Hyperlink"/>
          <w:color w:val="auto"/>
          <w:u w:val="none"/>
        </w:rPr>
        <w:t xml:space="preserve"> </w:t>
      </w:r>
      <w:r w:rsidR="006C558C">
        <w:rPr>
          <w:rStyle w:val="Hyperlink"/>
          <w:color w:val="auto"/>
          <w:u w:val="none"/>
        </w:rPr>
        <w:t>more of th</w:t>
      </w:r>
      <w:r w:rsidR="002455F3">
        <w:rPr>
          <w:rStyle w:val="Hyperlink"/>
          <w:color w:val="auto"/>
          <w:u w:val="none"/>
        </w:rPr>
        <w:t>ese</w:t>
      </w:r>
      <w:r w:rsidR="006C558C">
        <w:rPr>
          <w:rStyle w:val="Hyperlink"/>
          <w:color w:val="auto"/>
          <w:u w:val="none"/>
        </w:rPr>
        <w:t xml:space="preserve"> </w:t>
      </w:r>
      <w:r w:rsidR="005D3049">
        <w:rPr>
          <w:rStyle w:val="Hyperlink"/>
          <w:color w:val="auto"/>
          <w:u w:val="none"/>
        </w:rPr>
        <w:t>later</w:t>
      </w:r>
      <w:r w:rsidR="008803F3">
        <w:rPr>
          <w:rStyle w:val="Hyperlink"/>
          <w:color w:val="auto"/>
          <w:u w:val="none"/>
        </w:rPr>
        <w:t>.</w:t>
      </w:r>
    </w:p>
    <w:p w14:paraId="3020174B" w14:textId="47CE415A" w:rsidR="009C40E5" w:rsidRDefault="004B3F22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It w</w:t>
      </w:r>
      <w:r w:rsidR="009442ED">
        <w:rPr>
          <w:rStyle w:val="Hyperlink"/>
          <w:color w:val="auto"/>
          <w:u w:val="none"/>
        </w:rPr>
        <w:t xml:space="preserve">ill not be discussed and presented the calculations </w:t>
      </w:r>
      <w:r w:rsidR="00CC5650">
        <w:rPr>
          <w:rStyle w:val="Hyperlink"/>
          <w:color w:val="auto"/>
          <w:u w:val="none"/>
        </w:rPr>
        <w:t xml:space="preserve">behind the research </w:t>
      </w:r>
      <w:r w:rsidR="00834624">
        <w:rPr>
          <w:rStyle w:val="Hyperlink"/>
          <w:color w:val="auto"/>
          <w:u w:val="none"/>
        </w:rPr>
        <w:t>of the element</w:t>
      </w:r>
      <w:r w:rsidR="00D83323">
        <w:rPr>
          <w:rStyle w:val="Hyperlink"/>
          <w:color w:val="auto"/>
          <w:u w:val="none"/>
        </w:rPr>
        <w:t xml:space="preserve">’s </w:t>
      </w:r>
      <w:r w:rsidR="00210CF5">
        <w:rPr>
          <w:rStyle w:val="Hyperlink"/>
          <w:color w:val="auto"/>
          <w:u w:val="none"/>
        </w:rPr>
        <w:t>stiffness;</w:t>
      </w:r>
      <w:r w:rsidR="00834624">
        <w:rPr>
          <w:rStyle w:val="Hyperlink"/>
          <w:color w:val="auto"/>
          <w:u w:val="none"/>
        </w:rPr>
        <w:t xml:space="preserve"> however</w:t>
      </w:r>
      <w:r w:rsidR="00210CF5">
        <w:rPr>
          <w:rStyle w:val="Hyperlink"/>
          <w:color w:val="auto"/>
          <w:u w:val="none"/>
        </w:rPr>
        <w:t>,</w:t>
      </w:r>
      <w:r w:rsidR="009A44BE">
        <w:rPr>
          <w:rStyle w:val="Hyperlink"/>
          <w:color w:val="auto"/>
          <w:u w:val="none"/>
        </w:rPr>
        <w:t xml:space="preserve"> it must be remembered that each </w:t>
      </w:r>
      <w:r w:rsidR="00AF0AD9">
        <w:rPr>
          <w:rStyle w:val="Hyperlink"/>
          <w:color w:val="auto"/>
          <w:u w:val="none"/>
        </w:rPr>
        <w:t>node</w:t>
      </w:r>
      <w:r w:rsidR="009A44BE">
        <w:rPr>
          <w:rStyle w:val="Hyperlink"/>
          <w:color w:val="auto"/>
          <w:u w:val="none"/>
        </w:rPr>
        <w:t xml:space="preserve"> </w:t>
      </w:r>
      <w:r w:rsidR="001C68A0">
        <w:rPr>
          <w:rStyle w:val="Hyperlink"/>
          <w:color w:val="auto"/>
          <w:u w:val="none"/>
        </w:rPr>
        <w:t xml:space="preserve">holds information </w:t>
      </w:r>
      <w:r w:rsidR="00AF0AD9">
        <w:rPr>
          <w:rStyle w:val="Hyperlink"/>
          <w:color w:val="auto"/>
          <w:u w:val="none"/>
        </w:rPr>
        <w:t>of various nature</w:t>
      </w:r>
      <w:r w:rsidR="004F3AA1">
        <w:rPr>
          <w:rStyle w:val="Hyperlink"/>
          <w:color w:val="auto"/>
          <w:u w:val="none"/>
        </w:rPr>
        <w:t>.</w:t>
      </w:r>
      <w:r w:rsidR="00277DDE">
        <w:rPr>
          <w:rStyle w:val="Hyperlink"/>
          <w:color w:val="auto"/>
          <w:u w:val="none"/>
        </w:rPr>
        <w:t xml:space="preserve"> </w:t>
      </w:r>
      <w:r w:rsidR="00611FAA">
        <w:rPr>
          <w:rStyle w:val="Hyperlink"/>
          <w:color w:val="auto"/>
          <w:u w:val="none"/>
        </w:rPr>
        <w:t xml:space="preserve">During </w:t>
      </w:r>
      <w:r w:rsidR="007C5A0F">
        <w:rPr>
          <w:rStyle w:val="Hyperlink"/>
          <w:color w:val="auto"/>
          <w:u w:val="none"/>
        </w:rPr>
        <w:t>structural analysis</w:t>
      </w:r>
      <w:r w:rsidR="00631800">
        <w:rPr>
          <w:rStyle w:val="Hyperlink"/>
          <w:color w:val="auto"/>
          <w:u w:val="none"/>
        </w:rPr>
        <w:t xml:space="preserve">, </w:t>
      </w:r>
      <w:r w:rsidR="005076D3">
        <w:rPr>
          <w:rStyle w:val="Hyperlink"/>
          <w:color w:val="auto"/>
          <w:u w:val="none"/>
        </w:rPr>
        <w:t xml:space="preserve">to put into relation </w:t>
      </w:r>
      <w:r w:rsidR="0068618E">
        <w:rPr>
          <w:rStyle w:val="Hyperlink"/>
          <w:color w:val="auto"/>
          <w:u w:val="none"/>
        </w:rPr>
        <w:t xml:space="preserve">each </w:t>
      </w:r>
      <w:r w:rsidR="00BF4392">
        <w:rPr>
          <w:rStyle w:val="Hyperlink"/>
          <w:color w:val="auto"/>
          <w:u w:val="none"/>
        </w:rPr>
        <w:t>node</w:t>
      </w:r>
      <w:r w:rsidR="00747CB5">
        <w:rPr>
          <w:rStyle w:val="Hyperlink"/>
          <w:color w:val="auto"/>
          <w:u w:val="none"/>
        </w:rPr>
        <w:t xml:space="preserve">’s information </w:t>
      </w:r>
      <w:r w:rsidR="00631800">
        <w:rPr>
          <w:rStyle w:val="Hyperlink"/>
          <w:color w:val="auto"/>
          <w:u w:val="none"/>
        </w:rPr>
        <w:t xml:space="preserve">the system is simplified </w:t>
      </w:r>
      <w:r w:rsidR="00AE69FC">
        <w:rPr>
          <w:rStyle w:val="Hyperlink"/>
          <w:color w:val="auto"/>
          <w:u w:val="none"/>
        </w:rPr>
        <w:t xml:space="preserve">to </w:t>
      </w:r>
      <w:r w:rsidR="008168F9">
        <w:rPr>
          <w:rStyle w:val="Hyperlink"/>
          <w:color w:val="auto"/>
          <w:u w:val="none"/>
        </w:rPr>
        <w:t xml:space="preserve">multiple </w:t>
      </w:r>
      <w:r w:rsidR="00AE69FC">
        <w:rPr>
          <w:rStyle w:val="Hyperlink"/>
          <w:color w:val="auto"/>
          <w:u w:val="none"/>
        </w:rPr>
        <w:t>spring models</w:t>
      </w:r>
      <w:r w:rsidR="00EC6956">
        <w:rPr>
          <w:rStyle w:val="Hyperlink"/>
          <w:color w:val="auto"/>
          <w:u w:val="none"/>
        </w:rPr>
        <w:t xml:space="preserve"> </w:t>
      </w:r>
      <w:r w:rsidR="000307EC">
        <w:rPr>
          <w:rStyle w:val="Hyperlink"/>
          <w:color w:val="auto"/>
          <w:u w:val="none"/>
        </w:rPr>
        <w:t>each one connected</w:t>
      </w:r>
      <w:r w:rsidR="00276DD2">
        <w:rPr>
          <w:rStyle w:val="Hyperlink"/>
          <w:color w:val="auto"/>
          <w:u w:val="none"/>
        </w:rPr>
        <w:t xml:space="preserve"> to the neighbour </w:t>
      </w:r>
      <w:r w:rsidR="0048002E">
        <w:rPr>
          <w:rStyle w:val="Hyperlink"/>
          <w:color w:val="auto"/>
          <w:u w:val="none"/>
        </w:rPr>
        <w:t xml:space="preserve">one. </w:t>
      </w:r>
    </w:p>
    <w:p w14:paraId="29399FBC" w14:textId="65BDF2DB" w:rsidR="0048002E" w:rsidRDefault="0048002E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Each node </w:t>
      </w:r>
      <w:r w:rsidR="00DC77DE">
        <w:rPr>
          <w:rStyle w:val="Hyperlink"/>
          <w:color w:val="auto"/>
          <w:u w:val="none"/>
        </w:rPr>
        <w:t xml:space="preserve">can be free to </w:t>
      </w:r>
      <w:r w:rsidR="00AB509E">
        <w:rPr>
          <w:rStyle w:val="Hyperlink"/>
          <w:color w:val="auto"/>
          <w:u w:val="none"/>
        </w:rPr>
        <w:t>move (rotate</w:t>
      </w:r>
      <w:r w:rsidR="00A547AC">
        <w:rPr>
          <w:rStyle w:val="Hyperlink"/>
          <w:color w:val="auto"/>
          <w:u w:val="none"/>
        </w:rPr>
        <w:t xml:space="preserve"> or translat</w:t>
      </w:r>
      <w:r w:rsidR="00F25AAF">
        <w:rPr>
          <w:rStyle w:val="Hyperlink"/>
          <w:color w:val="auto"/>
          <w:u w:val="none"/>
        </w:rPr>
        <w:t>e</w:t>
      </w:r>
      <w:r w:rsidR="00A547AC">
        <w:rPr>
          <w:rStyle w:val="Hyperlink"/>
          <w:color w:val="auto"/>
          <w:u w:val="none"/>
        </w:rPr>
        <w:t>)</w:t>
      </w:r>
      <w:r w:rsidR="00E54DB1">
        <w:rPr>
          <w:rStyle w:val="Hyperlink"/>
          <w:color w:val="auto"/>
          <w:u w:val="none"/>
        </w:rPr>
        <w:t xml:space="preserve"> and this </w:t>
      </w:r>
      <w:r w:rsidR="00D335F3">
        <w:rPr>
          <w:rStyle w:val="Hyperlink"/>
          <w:color w:val="auto"/>
          <w:u w:val="none"/>
        </w:rPr>
        <w:t>possibility</w:t>
      </w:r>
      <w:r w:rsidR="00EB01E8">
        <w:rPr>
          <w:rStyle w:val="Hyperlink"/>
          <w:color w:val="auto"/>
          <w:u w:val="none"/>
        </w:rPr>
        <w:t xml:space="preserve"> is represented by </w:t>
      </w:r>
      <w:r w:rsidR="00A547AC">
        <w:rPr>
          <w:rStyle w:val="Hyperlink"/>
          <w:color w:val="auto"/>
          <w:u w:val="none"/>
        </w:rPr>
        <w:t>the degree of freedom (DOF)</w:t>
      </w:r>
      <w:r w:rsidR="00D335F3">
        <w:rPr>
          <w:rStyle w:val="Hyperlink"/>
          <w:color w:val="auto"/>
          <w:u w:val="none"/>
        </w:rPr>
        <w:t xml:space="preserve">: </w:t>
      </w:r>
      <w:r w:rsidR="00B22390">
        <w:rPr>
          <w:rStyle w:val="Hyperlink"/>
          <w:color w:val="auto"/>
          <w:u w:val="none"/>
        </w:rPr>
        <w:t>in a 2-dimensional system</w:t>
      </w:r>
      <w:r w:rsidR="00636F89">
        <w:rPr>
          <w:rStyle w:val="Hyperlink"/>
          <w:color w:val="auto"/>
          <w:u w:val="none"/>
        </w:rPr>
        <w:t>, each node has three degrees of freedom</w:t>
      </w:r>
      <w:r w:rsidR="00C61A9D">
        <w:rPr>
          <w:rStyle w:val="Hyperlink"/>
          <w:color w:val="auto"/>
          <w:u w:val="none"/>
        </w:rPr>
        <w:t xml:space="preserve">, </w:t>
      </w:r>
      <w:r w:rsidR="00934588">
        <w:rPr>
          <w:rStyle w:val="Hyperlink"/>
          <w:color w:val="auto"/>
          <w:u w:val="none"/>
        </w:rPr>
        <w:t xml:space="preserve">two </w:t>
      </w:r>
      <w:r w:rsidR="000F6AEF">
        <w:rPr>
          <w:rStyle w:val="Hyperlink"/>
          <w:color w:val="auto"/>
          <w:u w:val="none"/>
        </w:rPr>
        <w:t>translational</w:t>
      </w:r>
      <w:r w:rsidR="00B22941">
        <w:rPr>
          <w:rStyle w:val="Hyperlink"/>
          <w:color w:val="auto"/>
          <w:u w:val="none"/>
        </w:rPr>
        <w:t>,</w:t>
      </w:r>
      <w:r w:rsidR="00934588">
        <w:rPr>
          <w:rStyle w:val="Hyperlink"/>
          <w:color w:val="auto"/>
          <w:u w:val="none"/>
        </w:rPr>
        <w:t xml:space="preserve"> </w:t>
      </w:r>
      <w:r w:rsidR="00210CF5">
        <w:rPr>
          <w:rStyle w:val="Hyperlink"/>
          <w:color w:val="auto"/>
          <w:u w:val="none"/>
        </w:rPr>
        <w:t xml:space="preserve">one </w:t>
      </w:r>
      <w:r w:rsidR="00E05FF3">
        <w:rPr>
          <w:rStyle w:val="Hyperlink"/>
          <w:color w:val="auto"/>
          <w:u w:val="none"/>
        </w:rPr>
        <w:t xml:space="preserve">perpendicular </w:t>
      </w:r>
      <w:r w:rsidR="00210CF5">
        <w:rPr>
          <w:rStyle w:val="Hyperlink"/>
          <w:color w:val="auto"/>
          <w:u w:val="none"/>
        </w:rPr>
        <w:t>to the other</w:t>
      </w:r>
      <w:r w:rsidR="00E05FF3">
        <w:rPr>
          <w:rStyle w:val="Hyperlink"/>
          <w:color w:val="auto"/>
          <w:u w:val="none"/>
        </w:rPr>
        <w:t>,</w:t>
      </w:r>
      <w:r w:rsidR="00934588">
        <w:rPr>
          <w:rStyle w:val="Hyperlink"/>
          <w:color w:val="auto"/>
          <w:u w:val="none"/>
        </w:rPr>
        <w:t xml:space="preserve"> an</w:t>
      </w:r>
      <w:r w:rsidR="00EB45A4">
        <w:rPr>
          <w:rStyle w:val="Hyperlink"/>
          <w:color w:val="auto"/>
          <w:u w:val="none"/>
        </w:rPr>
        <w:t xml:space="preserve">d </w:t>
      </w:r>
      <w:r w:rsidR="00CE7E80">
        <w:rPr>
          <w:rStyle w:val="Hyperlink"/>
          <w:color w:val="auto"/>
          <w:u w:val="none"/>
        </w:rPr>
        <w:t xml:space="preserve">a rotational </w:t>
      </w:r>
      <w:r w:rsidR="00477EC9">
        <w:rPr>
          <w:rStyle w:val="Hyperlink"/>
          <w:color w:val="auto"/>
          <w:u w:val="none"/>
        </w:rPr>
        <w:t>one</w:t>
      </w:r>
      <w:sdt>
        <w:sdtPr>
          <w:rPr>
            <w:rStyle w:val="Hyperlink"/>
            <w:color w:val="auto"/>
            <w:u w:val="none"/>
          </w:rPr>
          <w:id w:val="-1412391690"/>
          <w:citation/>
        </w:sdtPr>
        <w:sdtEndPr>
          <w:rPr>
            <w:rStyle w:val="Hyperlink"/>
          </w:rPr>
        </w:sdtEndPr>
        <w:sdtContent>
          <w:r w:rsidR="00C62CDF">
            <w:rPr>
              <w:rStyle w:val="Hyperlink"/>
              <w:color w:val="auto"/>
              <w:u w:val="none"/>
            </w:rPr>
            <w:fldChar w:fldCharType="begin"/>
          </w:r>
          <w:r w:rsidR="00C62CDF" w:rsidRPr="00C62CDF">
            <w:rPr>
              <w:rStyle w:val="Hyperlink"/>
              <w:color w:val="auto"/>
              <w:u w:val="none"/>
            </w:rPr>
            <w:instrText xml:space="preserve"> CITATION Ero16 \l 1040 </w:instrText>
          </w:r>
          <w:r w:rsidR="00C62CDF">
            <w:rPr>
              <w:rStyle w:val="Hyperlink"/>
              <w:color w:val="auto"/>
              <w:u w:val="none"/>
            </w:rPr>
            <w:fldChar w:fldCharType="separate"/>
          </w:r>
          <w:r w:rsidR="001174CD">
            <w:rPr>
              <w:rStyle w:val="Hyperlink"/>
              <w:noProof/>
              <w:color w:val="auto"/>
              <w:u w:val="none"/>
            </w:rPr>
            <w:t xml:space="preserve"> </w:t>
          </w:r>
          <w:r w:rsidR="001174CD" w:rsidRPr="001174CD">
            <w:rPr>
              <w:noProof/>
            </w:rPr>
            <w:t xml:space="preserve">(Erochko, </w:t>
          </w:r>
          <w:r w:rsidR="001174CD" w:rsidRPr="001174CD">
            <w:rPr>
              <w:noProof/>
            </w:rPr>
            <w:lastRenderedPageBreak/>
            <w:t>2016)</w:t>
          </w:r>
          <w:r w:rsidR="00C62CDF">
            <w:rPr>
              <w:rStyle w:val="Hyperlink"/>
              <w:color w:val="auto"/>
              <w:u w:val="none"/>
            </w:rPr>
            <w:fldChar w:fldCharType="end"/>
          </w:r>
        </w:sdtContent>
      </w:sdt>
      <w:r w:rsidR="00531FC9">
        <w:rPr>
          <w:rStyle w:val="Hyperlink"/>
          <w:color w:val="auto"/>
          <w:u w:val="none"/>
        </w:rPr>
        <w:t xml:space="preserve">, in a 3-dimensional system instead there are six </w:t>
      </w:r>
      <w:proofErr w:type="spellStart"/>
      <w:r w:rsidR="00531FC9">
        <w:rPr>
          <w:rStyle w:val="Hyperlink"/>
          <w:color w:val="auto"/>
          <w:u w:val="none"/>
        </w:rPr>
        <w:t>DoF</w:t>
      </w:r>
      <w:proofErr w:type="spellEnd"/>
      <w:r w:rsidR="00531FC9">
        <w:rPr>
          <w:rStyle w:val="Hyperlink"/>
          <w:color w:val="auto"/>
          <w:u w:val="none"/>
        </w:rPr>
        <w:t xml:space="preserve"> per each node</w:t>
      </w:r>
      <w:r w:rsidR="00E202DD">
        <w:rPr>
          <w:rStyle w:val="Hyperlink"/>
          <w:color w:val="auto"/>
          <w:u w:val="none"/>
        </w:rPr>
        <w:t>, translat</w:t>
      </w:r>
      <w:r w:rsidR="006F57CB">
        <w:rPr>
          <w:rStyle w:val="Hyperlink"/>
          <w:color w:val="auto"/>
          <w:u w:val="none"/>
        </w:rPr>
        <w:t xml:space="preserve">ional </w:t>
      </w:r>
      <w:r w:rsidR="00BE36D1">
        <w:rPr>
          <w:rStyle w:val="Hyperlink"/>
          <w:color w:val="auto"/>
          <w:u w:val="none"/>
        </w:rPr>
        <w:t>motion</w:t>
      </w:r>
      <w:r w:rsidR="00E202DD">
        <w:rPr>
          <w:rStyle w:val="Hyperlink"/>
          <w:color w:val="auto"/>
          <w:u w:val="none"/>
        </w:rPr>
        <w:t xml:space="preserve"> along </w:t>
      </w:r>
      <w:proofErr w:type="spellStart"/>
      <w:r w:rsidR="00E202DD">
        <w:rPr>
          <w:rStyle w:val="Hyperlink"/>
          <w:color w:val="auto"/>
          <w:u w:val="none"/>
        </w:rPr>
        <w:t>x,y,z</w:t>
      </w:r>
      <w:proofErr w:type="spellEnd"/>
      <w:r w:rsidR="00E202DD">
        <w:rPr>
          <w:rStyle w:val="Hyperlink"/>
          <w:color w:val="auto"/>
          <w:u w:val="none"/>
        </w:rPr>
        <w:t xml:space="preserve"> axis and </w:t>
      </w:r>
      <w:r w:rsidR="002F2139">
        <w:rPr>
          <w:rStyle w:val="Hyperlink"/>
          <w:color w:val="auto"/>
          <w:u w:val="none"/>
        </w:rPr>
        <w:t xml:space="preserve">a </w:t>
      </w:r>
      <w:r w:rsidR="00E202DD">
        <w:rPr>
          <w:rStyle w:val="Hyperlink"/>
          <w:color w:val="auto"/>
          <w:u w:val="none"/>
        </w:rPr>
        <w:t>rotat</w:t>
      </w:r>
      <w:r w:rsidR="002F2139">
        <w:rPr>
          <w:rStyle w:val="Hyperlink"/>
          <w:color w:val="auto"/>
          <w:u w:val="none"/>
        </w:rPr>
        <w:t>ional</w:t>
      </w:r>
      <w:r w:rsidR="00161241">
        <w:rPr>
          <w:rStyle w:val="Hyperlink"/>
          <w:color w:val="auto"/>
          <w:u w:val="none"/>
        </w:rPr>
        <w:t xml:space="preserve"> one</w:t>
      </w:r>
      <w:r w:rsidR="002F2139">
        <w:rPr>
          <w:rStyle w:val="Hyperlink"/>
          <w:color w:val="auto"/>
          <w:u w:val="none"/>
        </w:rPr>
        <w:t xml:space="preserve"> </w:t>
      </w:r>
      <w:r w:rsidR="00E202DD">
        <w:rPr>
          <w:rStyle w:val="Hyperlink"/>
          <w:color w:val="auto"/>
          <w:u w:val="none"/>
        </w:rPr>
        <w:t xml:space="preserve">around </w:t>
      </w:r>
      <w:proofErr w:type="spellStart"/>
      <w:r w:rsidR="00E202DD">
        <w:rPr>
          <w:rStyle w:val="Hyperlink"/>
          <w:color w:val="auto"/>
          <w:u w:val="none"/>
        </w:rPr>
        <w:t>x,y</w:t>
      </w:r>
      <w:proofErr w:type="spellEnd"/>
      <w:r w:rsidR="0096084B">
        <w:rPr>
          <w:rStyle w:val="Hyperlink"/>
          <w:color w:val="auto"/>
          <w:u w:val="none"/>
        </w:rPr>
        <w:t xml:space="preserve"> and z.</w:t>
      </w:r>
    </w:p>
    <w:p w14:paraId="367190E2" w14:textId="16B90681" w:rsidR="004F3AA1" w:rsidRDefault="00732076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Hook’s law</w:t>
      </w:r>
      <w:r w:rsidR="002F3BAE">
        <w:rPr>
          <w:rStyle w:val="Hyperlink"/>
          <w:color w:val="auto"/>
          <w:u w:val="none"/>
        </w:rPr>
        <w:t xml:space="preserve"> and Young’s modulus </w:t>
      </w:r>
      <w:r w:rsidR="00800600">
        <w:rPr>
          <w:rStyle w:val="Hyperlink"/>
          <w:color w:val="auto"/>
          <w:u w:val="none"/>
        </w:rPr>
        <w:t>definition</w:t>
      </w:r>
      <w:r w:rsidR="002F3BAE">
        <w:rPr>
          <w:rStyle w:val="Hyperlink"/>
          <w:color w:val="auto"/>
          <w:u w:val="none"/>
        </w:rPr>
        <w:t xml:space="preserve"> are </w:t>
      </w:r>
      <w:r w:rsidR="00800600">
        <w:rPr>
          <w:rStyle w:val="Hyperlink"/>
          <w:color w:val="auto"/>
          <w:u w:val="none"/>
        </w:rPr>
        <w:t xml:space="preserve">applied per each node and then </w:t>
      </w:r>
      <w:r w:rsidR="00AE184A">
        <w:rPr>
          <w:rStyle w:val="Hyperlink"/>
          <w:color w:val="auto"/>
          <w:u w:val="none"/>
        </w:rPr>
        <w:t xml:space="preserve">combined </w:t>
      </w:r>
      <w:r w:rsidR="00E130E4">
        <w:rPr>
          <w:rStyle w:val="Hyperlink"/>
          <w:color w:val="auto"/>
          <w:u w:val="none"/>
        </w:rPr>
        <w:t xml:space="preserve">to identify the overall </w:t>
      </w:r>
      <w:r w:rsidR="002F3BAE">
        <w:rPr>
          <w:rStyle w:val="Hyperlink"/>
          <w:color w:val="auto"/>
          <w:u w:val="none"/>
        </w:rPr>
        <w:t xml:space="preserve">element </w:t>
      </w:r>
      <w:r w:rsidR="00E130E4">
        <w:rPr>
          <w:rStyle w:val="Hyperlink"/>
          <w:color w:val="auto"/>
          <w:u w:val="none"/>
        </w:rPr>
        <w:t>stiffness:</w:t>
      </w:r>
    </w:p>
    <w:p w14:paraId="264EF36C" w14:textId="0058B647" w:rsidR="00664353" w:rsidRPr="00742B3D" w:rsidRDefault="00251A2D" w:rsidP="00411226">
      <w:pPr>
        <w:jc w:val="center"/>
        <w:rPr>
          <w:rStyle w:val="Hyperlink"/>
          <w:rFonts w:eastAsiaTheme="minorEastAsia"/>
          <w:color w:val="auto"/>
          <w:u w:val="none"/>
        </w:rPr>
      </w:pPr>
      <m:oMath>
        <m:sSub>
          <m:sSubPr>
            <m:ctrlPr>
              <w:rPr>
                <w:rStyle w:val="Hyperlink"/>
                <w:rFonts w:ascii="Cambria Math" w:eastAsiaTheme="minorEastAsia" w:hAnsi="Cambria Math"/>
                <w:i/>
                <w:color w:val="auto"/>
                <w:u w:val="none"/>
              </w:rPr>
            </m:ctrlPr>
          </m:sSubPr>
          <m:e>
            <m:r>
              <w:rPr>
                <w:rStyle w:val="Hyperlink"/>
                <w:rFonts w:ascii="Cambria Math" w:eastAsiaTheme="minorEastAsia" w:hAnsi="Cambria Math"/>
                <w:color w:val="auto"/>
                <w:u w:val="none"/>
              </w:rPr>
              <m:t>F</m:t>
            </m:r>
          </m:e>
          <m:sub>
            <m:r>
              <w:rPr>
                <w:rStyle w:val="Hyperlink"/>
                <w:rFonts w:ascii="Cambria Math" w:eastAsiaTheme="minorEastAsia" w:hAnsi="Cambria Math"/>
                <w:color w:val="auto"/>
                <w:u w:val="none"/>
              </w:rPr>
              <m:t>elastic</m:t>
            </m:r>
          </m:sub>
        </m:sSub>
        <m:r>
          <w:rPr>
            <w:rStyle w:val="Hyperlink"/>
            <w:rFonts w:ascii="Cambria Math" w:eastAsiaTheme="minorEastAsia" w:hAnsi="Cambria Math"/>
            <w:color w:val="auto"/>
            <w:u w:val="none"/>
          </w:rPr>
          <m:t xml:space="preserve">=k* </m:t>
        </m:r>
      </m:oMath>
      <w:r w:rsidR="007A7E41">
        <w:rPr>
          <w:rStyle w:val="Hyperlink"/>
          <w:rFonts w:eastAsiaTheme="minorEastAsia"/>
          <w:color w:val="auto"/>
          <w:u w:val="none"/>
        </w:rPr>
        <w:t xml:space="preserve"> </w:t>
      </w:r>
      <m:oMath>
        <m:r>
          <w:rPr>
            <w:rStyle w:val="Hyperlink"/>
            <w:rFonts w:ascii="Cambria Math" w:hAnsi="Cambria Math"/>
            <w:color w:val="auto"/>
            <w:u w:val="none"/>
          </w:rPr>
          <m:t>δ Length</m:t>
        </m:r>
      </m:oMath>
      <w:r w:rsidR="00742B3D">
        <w:rPr>
          <w:rStyle w:val="Hyperlink"/>
          <w:rFonts w:eastAsiaTheme="minorEastAsia"/>
          <w:color w:val="auto"/>
          <w:u w:val="none"/>
        </w:rPr>
        <w:t xml:space="preserve">            ;          </w:t>
      </w:r>
      <m:oMath>
        <m:r>
          <w:rPr>
            <w:rStyle w:val="Hyperlink"/>
            <w:rFonts w:ascii="Cambria Math" w:hAnsi="Cambria Math"/>
            <w:color w:val="auto"/>
            <w:u w:val="none"/>
          </w:rPr>
          <m:t>E=</m:t>
        </m:r>
        <m:f>
          <m:fPr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fPr>
          <m:num>
            <m:r>
              <w:rPr>
                <w:rStyle w:val="Hyperlink"/>
                <w:rFonts w:ascii="Cambria Math" w:hAnsi="Cambria Math"/>
                <w:color w:val="auto"/>
                <w:u w:val="none"/>
              </w:rPr>
              <m:t xml:space="preserve">stress </m:t>
            </m:r>
          </m:num>
          <m:den>
            <m:r>
              <w:rPr>
                <w:rStyle w:val="Hyperlink"/>
                <w:rFonts w:ascii="Cambria Math" w:hAnsi="Cambria Math"/>
                <w:color w:val="auto"/>
                <w:u w:val="none"/>
              </w:rPr>
              <m:t>strain</m:t>
            </m:r>
          </m:den>
        </m:f>
        <m:r>
          <w:rPr>
            <w:rStyle w:val="Hyperlink"/>
            <w:rFonts w:ascii="Cambria Math" w:hAnsi="Cambria Math"/>
            <w:color w:val="auto"/>
            <w:u w:val="none"/>
          </w:rPr>
          <m:t>=</m:t>
        </m:r>
        <m:f>
          <m:fPr>
            <m:type m:val="skw"/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fPr>
          <m:num>
            <m:f>
              <m:fPr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fPr>
              <m:num>
                <m:r>
                  <w:rPr>
                    <w:rStyle w:val="Hyperlink"/>
                    <w:rFonts w:ascii="Cambria Math" w:hAnsi="Cambria Math"/>
                    <w:color w:val="auto"/>
                    <w:u w:val="none"/>
                  </w:rPr>
                  <m:t>Force</m:t>
                </m:r>
              </m:num>
              <m:den>
                <m:r>
                  <w:rPr>
                    <w:rStyle w:val="Hyperlink"/>
                    <w:rFonts w:ascii="Cambria Math" w:hAnsi="Cambria Math"/>
                    <w:color w:val="auto"/>
                    <w:u w:val="none"/>
                  </w:rPr>
                  <m:t>Area</m:t>
                </m:r>
              </m:den>
            </m:f>
          </m:num>
          <m:den>
            <m:f>
              <m:fPr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fPr>
              <m:num>
                <m:r>
                  <w:rPr>
                    <w:rStyle w:val="Hyperlink"/>
                    <w:rFonts w:ascii="Cambria Math" w:hAnsi="Cambria Math"/>
                    <w:color w:val="auto"/>
                    <w:u w:val="none"/>
                  </w:rPr>
                  <m:t xml:space="preserve">δ Length </m:t>
                </m:r>
              </m:num>
              <m:den>
                <m:r>
                  <w:rPr>
                    <w:rStyle w:val="Hyperlink"/>
                    <w:rFonts w:ascii="Cambria Math" w:hAnsi="Cambria Math"/>
                    <w:color w:val="auto"/>
                    <w:u w:val="none"/>
                  </w:rPr>
                  <m:t>Length</m:t>
                </m:r>
              </m:den>
            </m:f>
          </m:den>
        </m:f>
      </m:oMath>
    </w:p>
    <w:p w14:paraId="1779F007" w14:textId="11A185B3" w:rsidR="00411226" w:rsidRPr="00B72172" w:rsidRDefault="00ED0B87" w:rsidP="00B85EDB">
      <w:pPr>
        <w:rPr>
          <w:rStyle w:val="Hyperlink"/>
          <w:rFonts w:eastAsiaTheme="minorEastAsia"/>
          <w:color w:val="auto"/>
          <w:u w:val="none"/>
        </w:rPr>
      </w:pPr>
      <m:oMathPara>
        <m:oMath>
          <m:r>
            <w:rPr>
              <w:rStyle w:val="Hyperlink"/>
              <w:rFonts w:ascii="Cambria Math" w:hAnsi="Cambria Math"/>
              <w:color w:val="auto"/>
              <w:u w:val="none"/>
            </w:rPr>
            <m:t>k=</m:t>
          </m:r>
          <m:f>
            <m:fPr>
              <m:ctrlPr>
                <w:rPr>
                  <w:rStyle w:val="Hyperlink"/>
                  <w:rFonts w:ascii="Cambria Math" w:hAnsi="Cambria Math"/>
                  <w:i/>
                  <w:color w:val="auto"/>
                  <w:u w:val="none"/>
                </w:rPr>
              </m:ctrlPr>
            </m:fPr>
            <m:num>
              <m:r>
                <w:rPr>
                  <w:rStyle w:val="Hyperlink"/>
                  <w:rFonts w:ascii="Cambria Math" w:hAnsi="Cambria Math"/>
                  <w:color w:val="auto"/>
                  <w:u w:val="none"/>
                </w:rPr>
                <m:t>Area*E</m:t>
              </m:r>
            </m:num>
            <m:den>
              <m:r>
                <w:rPr>
                  <w:rStyle w:val="Hyperlink"/>
                  <w:rFonts w:ascii="Cambria Math" w:hAnsi="Cambria Math"/>
                  <w:color w:val="auto"/>
                  <w:u w:val="none"/>
                </w:rPr>
                <m:t>Length</m:t>
              </m:r>
            </m:den>
          </m:f>
        </m:oMath>
      </m:oMathPara>
    </w:p>
    <w:p w14:paraId="7C92E9A2" w14:textId="1490C80D" w:rsidR="00B72172" w:rsidRDefault="005F140E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</w:t>
      </w:r>
      <w:r w:rsidR="00547116">
        <w:rPr>
          <w:rStyle w:val="Hyperlink"/>
          <w:color w:val="auto"/>
          <w:u w:val="none"/>
        </w:rPr>
        <w:t>find</w:t>
      </w:r>
      <w:r>
        <w:rPr>
          <w:rStyle w:val="Hyperlink"/>
          <w:color w:val="auto"/>
          <w:u w:val="none"/>
        </w:rPr>
        <w:t xml:space="preserve"> </w:t>
      </w:r>
      <w:r w:rsidR="00197412">
        <w:rPr>
          <w:rStyle w:val="Hyperlink"/>
          <w:i/>
          <w:iCs/>
          <w:color w:val="auto"/>
          <w:u w:val="none"/>
        </w:rPr>
        <w:t>k</w:t>
      </w:r>
      <w:r>
        <w:rPr>
          <w:rStyle w:val="Hyperlink"/>
          <w:color w:val="auto"/>
          <w:u w:val="none"/>
        </w:rPr>
        <w:t xml:space="preserve"> value, e</w:t>
      </w:r>
      <w:r w:rsidR="006911EA">
        <w:rPr>
          <w:rStyle w:val="Hyperlink"/>
          <w:color w:val="auto"/>
          <w:u w:val="none"/>
        </w:rPr>
        <w:t xml:space="preserve">ach node </w:t>
      </w:r>
      <w:r w:rsidR="00197412">
        <w:rPr>
          <w:rStyle w:val="Hyperlink"/>
          <w:color w:val="auto"/>
          <w:u w:val="none"/>
        </w:rPr>
        <w:t>is</w:t>
      </w:r>
      <w:r w:rsidR="006911EA">
        <w:rPr>
          <w:rStyle w:val="Hyperlink"/>
          <w:color w:val="auto"/>
          <w:u w:val="none"/>
        </w:rPr>
        <w:t xml:space="preserve"> evaluated as a single spring </w:t>
      </w:r>
      <w:r w:rsidR="005C0EEA">
        <w:rPr>
          <w:rStyle w:val="Hyperlink"/>
          <w:color w:val="auto"/>
          <w:u w:val="none"/>
        </w:rPr>
        <w:t xml:space="preserve">and combined to </w:t>
      </w:r>
      <w:r>
        <w:rPr>
          <w:rStyle w:val="Hyperlink"/>
          <w:color w:val="auto"/>
          <w:u w:val="none"/>
        </w:rPr>
        <w:t>next one in a matri</w:t>
      </w:r>
      <w:r w:rsidR="00E75BEE">
        <w:rPr>
          <w:rStyle w:val="Hyperlink"/>
          <w:color w:val="auto"/>
          <w:u w:val="none"/>
        </w:rPr>
        <w:t>x form as:</w:t>
      </w:r>
    </w:p>
    <w:p w14:paraId="4EDFB157" w14:textId="32C9FD25" w:rsidR="00E75BEE" w:rsidRPr="00197412" w:rsidRDefault="00251A2D" w:rsidP="00161241">
      <w:pPr>
        <w:jc w:val="right"/>
        <w:rPr>
          <w:rStyle w:val="Hyperlink"/>
          <w:rFonts w:eastAsiaTheme="minorEastAsia"/>
          <w:color w:val="auto"/>
          <w:u w:val="none"/>
        </w:rPr>
      </w:pPr>
      <m:oMath>
        <m:d>
          <m:dPr>
            <m:begChr m:val="{"/>
            <m:endChr m:val="}"/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mP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F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F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2</m:t>
                      </m:r>
                    </m:sub>
                  </m:sSub>
                </m:e>
              </m:mr>
            </m:m>
          </m:e>
        </m:d>
        <m:r>
          <w:rPr>
            <w:rStyle w:val="Hyperlink"/>
            <w:rFonts w:ascii="Cambria Math" w:hAnsi="Cambria Math"/>
            <w:color w:val="auto"/>
            <w:u w:val="none"/>
          </w:rPr>
          <m:t>=</m:t>
        </m:r>
        <m:d>
          <m:dPr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mP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-k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-k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</m:m>
            <m:r>
              <w:rPr>
                <w:rStyle w:val="Hyperlink"/>
                <w:rFonts w:ascii="Cambria Math" w:hAnsi="Cambria Math"/>
                <w:color w:val="auto"/>
                <w:u w:val="none"/>
              </w:rPr>
              <m:t xml:space="preserve"> </m:t>
            </m:r>
          </m:e>
        </m:d>
        <m:r>
          <w:rPr>
            <w:rStyle w:val="Hyperlink"/>
            <w:rFonts w:ascii="Cambria Math" w:hAnsi="Cambria Math"/>
            <w:color w:val="auto"/>
            <w:u w:val="none"/>
          </w:rPr>
          <m:t xml:space="preserve">  </m:t>
        </m:r>
        <m:d>
          <m:dPr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dPr>
          <m:e>
            <m:m>
              <m:mPr>
                <m:mcs>
                  <m:mc>
                    <m:mcPr>
                      <m:count m:val="1"/>
                      <m:mcJc m:val="center"/>
                    </m:mcPr>
                  </m:mc>
                </m:mcs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mP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x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x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2</m:t>
                      </m:r>
                    </m:sub>
                  </m:sSub>
                </m:e>
              </m:mr>
            </m:m>
          </m:e>
        </m:d>
      </m:oMath>
      <w:r w:rsidR="00161241">
        <w:rPr>
          <w:rStyle w:val="Hyperlink"/>
          <w:rFonts w:eastAsiaTheme="minorEastAsia"/>
          <w:color w:val="auto"/>
          <w:u w:val="none"/>
        </w:rPr>
        <w:t xml:space="preserve">                                                  (1)</w:t>
      </w:r>
    </w:p>
    <w:p w14:paraId="648E6214" w14:textId="42F6BE06" w:rsidR="005108B6" w:rsidRDefault="00946D0B" w:rsidP="007C4001">
      <w:pPr>
        <w:jc w:val="both"/>
        <w:rPr>
          <w:rStyle w:val="Hyperlink"/>
          <w:rFonts w:eastAsiaTheme="minorEastAsia"/>
          <w:color w:val="auto"/>
          <w:u w:val="none"/>
        </w:rPr>
      </w:pPr>
      <w:r>
        <w:rPr>
          <w:rStyle w:val="Hyperlink"/>
          <w:rFonts w:eastAsiaTheme="minorEastAsia"/>
          <w:color w:val="auto"/>
          <w:u w:val="none"/>
        </w:rPr>
        <w:t xml:space="preserve">Where </w:t>
      </w:r>
      <m:oMath>
        <m:d>
          <m:dPr>
            <m:ctrlPr>
              <w:rPr>
                <w:rStyle w:val="Hyperlink"/>
                <w:rFonts w:ascii="Cambria Math" w:hAnsi="Cambria Math"/>
                <w:i/>
                <w:color w:val="auto"/>
                <w:u w:val="none"/>
              </w:rPr>
            </m:ctrlPr>
          </m:dPr>
          <m:e>
            <m:m>
              <m:mPr>
                <m:mcs>
                  <m:mc>
                    <m:mcPr>
                      <m:count m:val="2"/>
                      <m:mcJc m:val="center"/>
                    </m:mcPr>
                  </m:mc>
                </m:mcs>
                <m:ctrlPr>
                  <w:rPr>
                    <w:rStyle w:val="Hyperlink"/>
                    <w:rFonts w:ascii="Cambria Math" w:hAnsi="Cambria Math"/>
                    <w:i/>
                    <w:color w:val="auto"/>
                    <w:u w:val="none"/>
                  </w:rPr>
                </m:ctrlPr>
              </m:mP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-k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  <m:mr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-k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  <m:e>
                  <m:sSub>
                    <m:sSubPr>
                      <m:ctrlPr>
                        <w:rPr>
                          <w:rStyle w:val="Hyperlink"/>
                          <w:rFonts w:ascii="Cambria Math" w:hAnsi="Cambria Math"/>
                          <w:i/>
                          <w:color w:val="auto"/>
                          <w:u w:val="none"/>
                        </w:rPr>
                      </m:ctrlPr>
                    </m:sSubPr>
                    <m:e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k</m:t>
                      </m:r>
                    </m:e>
                    <m:sub>
                      <m:r>
                        <w:rPr>
                          <w:rStyle w:val="Hyperlink"/>
                          <w:rFonts w:ascii="Cambria Math" w:hAnsi="Cambria Math"/>
                          <w:color w:val="auto"/>
                          <w:u w:val="none"/>
                        </w:rPr>
                        <m:t>1</m:t>
                      </m:r>
                    </m:sub>
                  </m:sSub>
                </m:e>
              </m:mr>
            </m:m>
            <m:r>
              <w:rPr>
                <w:rStyle w:val="Hyperlink"/>
                <w:rFonts w:ascii="Cambria Math" w:hAnsi="Cambria Math"/>
                <w:color w:val="auto"/>
                <w:u w:val="none"/>
              </w:rPr>
              <m:t xml:space="preserve"> </m:t>
            </m:r>
          </m:e>
        </m:d>
      </m:oMath>
      <w:r>
        <w:rPr>
          <w:rStyle w:val="Hyperlink"/>
          <w:rFonts w:eastAsiaTheme="minorEastAsia"/>
          <w:color w:val="auto"/>
          <w:u w:val="none"/>
        </w:rPr>
        <w:t xml:space="preserve"> is the stiffness matrix</w:t>
      </w:r>
      <w:r w:rsidR="00DB6E42">
        <w:rPr>
          <w:rStyle w:val="Hyperlink"/>
          <w:rFonts w:eastAsiaTheme="minorEastAsia"/>
          <w:color w:val="auto"/>
          <w:u w:val="none"/>
        </w:rPr>
        <w:t xml:space="preserve">; the above </w:t>
      </w:r>
      <w:r w:rsidR="00DC1862">
        <w:rPr>
          <w:rStyle w:val="Hyperlink"/>
          <w:rFonts w:eastAsiaTheme="minorEastAsia"/>
          <w:color w:val="auto"/>
          <w:u w:val="none"/>
        </w:rPr>
        <w:t>matrix</w:t>
      </w:r>
      <w:r w:rsidR="00161241">
        <w:rPr>
          <w:rStyle w:val="Hyperlink"/>
          <w:rFonts w:eastAsiaTheme="minorEastAsia"/>
          <w:color w:val="auto"/>
          <w:u w:val="none"/>
        </w:rPr>
        <w:t xml:space="preserve"> (1)</w:t>
      </w:r>
      <w:r w:rsidR="00DC1862">
        <w:rPr>
          <w:rStyle w:val="Hyperlink"/>
          <w:rFonts w:eastAsiaTheme="minorEastAsia"/>
          <w:color w:val="auto"/>
          <w:u w:val="none"/>
        </w:rPr>
        <w:t xml:space="preserve"> </w:t>
      </w:r>
      <w:r w:rsidR="00DB6E42">
        <w:rPr>
          <w:rStyle w:val="Hyperlink"/>
          <w:rFonts w:eastAsiaTheme="minorEastAsia"/>
          <w:color w:val="auto"/>
          <w:u w:val="none"/>
        </w:rPr>
        <w:t>is the one generated by a single element with two nodes</w:t>
      </w:r>
      <w:r w:rsidR="00880636">
        <w:rPr>
          <w:rStyle w:val="Hyperlink"/>
          <w:rFonts w:eastAsiaTheme="minorEastAsia"/>
          <w:color w:val="auto"/>
          <w:u w:val="none"/>
        </w:rPr>
        <w:t>;</w:t>
      </w:r>
      <w:r w:rsidR="00DB6E42">
        <w:rPr>
          <w:rStyle w:val="Hyperlink"/>
          <w:rFonts w:eastAsiaTheme="minorEastAsia"/>
          <w:color w:val="auto"/>
          <w:u w:val="none"/>
        </w:rPr>
        <w:t xml:space="preserve"> however, </w:t>
      </w:r>
      <w:r w:rsidR="00883643">
        <w:rPr>
          <w:rStyle w:val="Hyperlink"/>
          <w:rFonts w:eastAsiaTheme="minorEastAsia"/>
          <w:color w:val="auto"/>
          <w:u w:val="none"/>
        </w:rPr>
        <w:t>a mesh is constituted by numerous</w:t>
      </w:r>
      <w:r w:rsidR="00DB6E42">
        <w:rPr>
          <w:rStyle w:val="Hyperlink"/>
          <w:rFonts w:eastAsiaTheme="minorEastAsia"/>
          <w:color w:val="auto"/>
          <w:u w:val="none"/>
        </w:rPr>
        <w:t xml:space="preserve"> elements </w:t>
      </w:r>
      <w:r w:rsidR="00883643">
        <w:rPr>
          <w:rStyle w:val="Hyperlink"/>
          <w:rFonts w:eastAsiaTheme="minorEastAsia"/>
          <w:color w:val="auto"/>
          <w:u w:val="none"/>
        </w:rPr>
        <w:t xml:space="preserve">which </w:t>
      </w:r>
      <w:r w:rsidR="00DB6E42">
        <w:rPr>
          <w:rStyle w:val="Hyperlink"/>
          <w:rFonts w:eastAsiaTheme="minorEastAsia"/>
          <w:color w:val="auto"/>
          <w:u w:val="none"/>
        </w:rPr>
        <w:t xml:space="preserve">have </w:t>
      </w:r>
      <w:r w:rsidR="00152FE3" w:rsidRPr="00BE4EF3">
        <w:rPr>
          <w:rStyle w:val="Hyperlink"/>
          <w:rFonts w:eastAsiaTheme="minorEastAsia"/>
          <w:color w:val="auto"/>
          <w:u w:val="none"/>
        </w:rPr>
        <w:t>many nodes</w:t>
      </w:r>
      <w:r w:rsidR="005426B6" w:rsidRPr="00BE4EF3">
        <w:rPr>
          <w:rStyle w:val="Hyperlink"/>
          <w:rFonts w:eastAsiaTheme="minorEastAsia"/>
          <w:color w:val="auto"/>
          <w:u w:val="none"/>
        </w:rPr>
        <w:t xml:space="preserve"> and </w:t>
      </w:r>
      <w:r w:rsidR="00E878FC" w:rsidRPr="00BE4EF3">
        <w:rPr>
          <w:rStyle w:val="Hyperlink"/>
          <w:rFonts w:eastAsiaTheme="minorEastAsia"/>
          <w:color w:val="auto"/>
          <w:u w:val="none"/>
        </w:rPr>
        <w:t xml:space="preserve">the equivalent </w:t>
      </w:r>
      <w:r w:rsidR="005426B6" w:rsidRPr="00BE4EF3">
        <w:rPr>
          <w:rStyle w:val="Hyperlink"/>
          <w:rFonts w:eastAsiaTheme="minorEastAsia"/>
          <w:color w:val="auto"/>
          <w:u w:val="none"/>
        </w:rPr>
        <w:t xml:space="preserve">stiffness </w:t>
      </w:r>
      <w:r w:rsidR="00E878FC" w:rsidRPr="00BE4EF3">
        <w:rPr>
          <w:rStyle w:val="Hyperlink"/>
          <w:rFonts w:eastAsiaTheme="minorEastAsia"/>
          <w:color w:val="auto"/>
          <w:u w:val="none"/>
        </w:rPr>
        <w:t xml:space="preserve">matrix </w:t>
      </w:r>
      <w:r w:rsidR="00925C45" w:rsidRPr="00BE4EF3">
        <w:rPr>
          <w:rStyle w:val="Hyperlink"/>
          <w:rFonts w:eastAsiaTheme="minorEastAsia"/>
          <w:color w:val="auto"/>
          <w:u w:val="none"/>
        </w:rPr>
        <w:t xml:space="preserve">for the entire structure </w:t>
      </w:r>
      <w:r w:rsidR="00E878FC" w:rsidRPr="00BE4EF3">
        <w:rPr>
          <w:rStyle w:val="Hyperlink"/>
          <w:rFonts w:eastAsiaTheme="minorEastAsia"/>
          <w:color w:val="auto"/>
          <w:u w:val="none"/>
        </w:rPr>
        <w:t xml:space="preserve">is the sum of </w:t>
      </w:r>
      <w:r w:rsidR="00533871" w:rsidRPr="00BE4EF3">
        <w:rPr>
          <w:rStyle w:val="Hyperlink"/>
          <w:rFonts w:eastAsiaTheme="minorEastAsia"/>
          <w:color w:val="auto"/>
          <w:u w:val="none"/>
        </w:rPr>
        <w:t>all matrixes</w:t>
      </w:r>
      <w:r w:rsidR="00925C45" w:rsidRPr="00BE4EF3">
        <w:rPr>
          <w:rStyle w:val="Hyperlink"/>
          <w:rFonts w:eastAsiaTheme="minorEastAsia"/>
          <w:color w:val="auto"/>
          <w:u w:val="none"/>
        </w:rPr>
        <w:t xml:space="preserve"> </w:t>
      </w:r>
      <w:r w:rsidR="00590B60" w:rsidRPr="00BE4EF3">
        <w:rPr>
          <w:rStyle w:val="Hyperlink"/>
          <w:rFonts w:eastAsiaTheme="minorEastAsia"/>
          <w:color w:val="auto"/>
          <w:u w:val="none"/>
        </w:rPr>
        <w:t>depending on each node</w:t>
      </w:r>
      <w:r w:rsidR="004217B5" w:rsidRPr="00BE4EF3">
        <w:rPr>
          <w:rStyle w:val="Hyperlink"/>
          <w:rFonts w:eastAsiaTheme="minorEastAsia"/>
          <w:color w:val="auto"/>
          <w:u w:val="none"/>
        </w:rPr>
        <w:t>, as below</w:t>
      </w:r>
      <w:r w:rsidR="00533871" w:rsidRPr="00BE4EF3">
        <w:rPr>
          <w:rStyle w:val="Hyperlink"/>
          <w:rFonts w:eastAsiaTheme="minorEastAsia"/>
          <w:color w:val="auto"/>
          <w:u w:val="none"/>
        </w:rPr>
        <w:t>.</w:t>
      </w:r>
      <w:r w:rsidR="004F2C31" w:rsidRPr="00BE4EF3">
        <w:rPr>
          <w:rStyle w:val="Hyperlink"/>
          <w:rFonts w:eastAsiaTheme="minorEastAsia"/>
          <w:color w:val="auto"/>
          <w:u w:val="none"/>
        </w:rPr>
        <w:t xml:space="preserve"> The equivalent matrix ‘s dimension dictates the </w:t>
      </w:r>
      <w:r w:rsidR="00574A5A" w:rsidRPr="00BE4EF3">
        <w:rPr>
          <w:rStyle w:val="Hyperlink"/>
          <w:rFonts w:eastAsiaTheme="minorEastAsia"/>
          <w:color w:val="auto"/>
          <w:u w:val="none"/>
        </w:rPr>
        <w:t>number of degrees of freedom</w:t>
      </w:r>
      <w:r w:rsidR="00BC7A66" w:rsidRPr="00BE4EF3">
        <w:rPr>
          <w:rStyle w:val="Hyperlink"/>
          <w:rFonts w:eastAsiaTheme="minorEastAsia"/>
          <w:color w:val="auto"/>
          <w:u w:val="none"/>
        </w:rPr>
        <w:t>.</w:t>
      </w:r>
      <w:r w:rsidR="00BC7A66">
        <w:rPr>
          <w:rStyle w:val="Hyperlink"/>
          <w:rFonts w:eastAsiaTheme="minorEastAsia"/>
          <w:color w:val="auto"/>
          <w:u w:val="none"/>
        </w:rPr>
        <w:t xml:space="preserve"> </w:t>
      </w:r>
    </w:p>
    <w:p w14:paraId="00697A67" w14:textId="68CFCE15" w:rsidR="004A1E93" w:rsidRPr="0072431F" w:rsidRDefault="00251A2D" w:rsidP="00B85EDB">
      <w:pPr>
        <w:rPr>
          <w:rStyle w:val="Hyperlink"/>
          <w:rFonts w:eastAsiaTheme="minorEastAsia"/>
          <w:color w:val="auto"/>
          <w:u w:val="none"/>
        </w:rPr>
      </w:pPr>
      <m:oMathPara>
        <m:oMath>
          <m:d>
            <m:dPr>
              <m:begChr m:val="{"/>
              <m:endChr m:val="}"/>
              <m:ctrlPr>
                <w:rPr>
                  <w:rStyle w:val="Hyperlink"/>
                  <w:rFonts w:ascii="Cambria Math" w:eastAsiaTheme="minorEastAsia" w:hAnsi="Cambria Math"/>
                  <w:i/>
                  <w:color w:val="auto"/>
                  <w:u w:val="none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Style w:val="Hyperlink"/>
                      <w:rFonts w:ascii="Cambria Math" w:eastAsiaTheme="minorEastAsia" w:hAnsi="Cambria Math"/>
                      <w:i/>
                      <w:color w:val="auto"/>
                      <w:u w:val="none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F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F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F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  <m:r>
            <w:rPr>
              <w:rStyle w:val="Hyperlink"/>
              <w:rFonts w:ascii="Cambria Math" w:eastAsiaTheme="minorEastAsia" w:hAnsi="Cambria Math"/>
              <w:color w:val="auto"/>
              <w:u w:val="none"/>
            </w:rPr>
            <m:t>=</m:t>
          </m:r>
          <m:d>
            <m:dPr>
              <m:ctrlPr>
                <w:rPr>
                  <w:rStyle w:val="Hyperlink"/>
                  <w:rFonts w:ascii="Cambria Math" w:eastAsiaTheme="minorEastAsia" w:hAnsi="Cambria Math"/>
                  <w:i/>
                  <w:color w:val="auto"/>
                  <w:u w:val="none"/>
                </w:rPr>
              </m:ctrlPr>
            </m:dPr>
            <m:e>
              <m:m>
                <m:mPr>
                  <m:mcs>
                    <m:mc>
                      <m:mcPr>
                        <m:count m:val="3"/>
                        <m:mcJc m:val="center"/>
                      </m:mcPr>
                    </m:mc>
                  </m:mcs>
                  <m:ctrlPr>
                    <w:rPr>
                      <w:rStyle w:val="Hyperlink"/>
                      <w:rFonts w:ascii="Cambria Math" w:eastAsiaTheme="minorEastAsia" w:hAnsi="Cambria Math"/>
                      <w:i/>
                      <w:color w:val="auto"/>
                      <w:u w:val="none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-</m:t>
                    </m:r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</m:e>
                  <m:e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0</m:t>
                    </m:r>
                  </m:e>
                </m:m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-k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+</m:t>
                    </m:r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  <m:e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-</m:t>
                    </m:r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0</m:t>
                    </m:r>
                  </m:e>
                  <m:e>
                    <m:r>
                      <w:rPr>
                        <w:rStyle w:val="Hyperlink"/>
                        <w:rFonts w:ascii="Cambria Math" w:eastAsiaTheme="minorEastAsia" w:hAnsi="Cambria Math"/>
                        <w:color w:val="auto"/>
                        <w:u w:val="none"/>
                      </w:rPr>
                      <m:t>-</m:t>
                    </m:r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k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</m:mr>
              </m:m>
            </m:e>
          </m:d>
          <m:d>
            <m:dPr>
              <m:ctrlPr>
                <w:rPr>
                  <w:rStyle w:val="Hyperlink"/>
                  <w:rFonts w:ascii="Cambria Math" w:eastAsiaTheme="minorEastAsia" w:hAnsi="Cambria Math"/>
                  <w:i/>
                  <w:color w:val="auto"/>
                  <w:u w:val="none"/>
                </w:rPr>
              </m:ctrlPr>
            </m:dPr>
            <m:e>
              <m:m>
                <m:mPr>
                  <m:mcs>
                    <m:mc>
                      <m:mcPr>
                        <m:count m:val="1"/>
                        <m:mcJc m:val="center"/>
                      </m:mcPr>
                    </m:mc>
                  </m:mcs>
                  <m:ctrlPr>
                    <w:rPr>
                      <w:rStyle w:val="Hyperlink"/>
                      <w:rFonts w:ascii="Cambria Math" w:eastAsiaTheme="minorEastAsia" w:hAnsi="Cambria Math"/>
                      <w:i/>
                      <w:color w:val="auto"/>
                      <w:u w:val="none"/>
                    </w:rPr>
                  </m:ctrlPr>
                </m:mP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x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1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x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2</m:t>
                        </m:r>
                      </m:sub>
                    </m:sSub>
                  </m:e>
                </m:mr>
                <m:mr>
                  <m:e>
                    <m:sSub>
                      <m:sSubPr>
                        <m:ctrlPr>
                          <w:rPr>
                            <w:rStyle w:val="Hyperlink"/>
                            <w:rFonts w:ascii="Cambria Math" w:eastAsiaTheme="minorEastAsia" w:hAnsi="Cambria Math"/>
                            <w:i/>
                            <w:color w:val="auto"/>
                            <w:u w:val="none"/>
                          </w:rPr>
                        </m:ctrlPr>
                      </m:sSubPr>
                      <m:e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x</m:t>
                        </m:r>
                      </m:e>
                      <m:sub>
                        <m:r>
                          <w:rPr>
                            <w:rStyle w:val="Hyperlink"/>
                            <w:rFonts w:ascii="Cambria Math" w:eastAsiaTheme="minorEastAsia" w:hAnsi="Cambria Math"/>
                            <w:color w:val="auto"/>
                            <w:u w:val="none"/>
                          </w:rPr>
                          <m:t>3</m:t>
                        </m:r>
                      </m:sub>
                    </m:sSub>
                  </m:e>
                </m:mr>
              </m:m>
            </m:e>
          </m:d>
        </m:oMath>
      </m:oMathPara>
    </w:p>
    <w:p w14:paraId="0721E80E" w14:textId="0A53C145" w:rsidR="0072431F" w:rsidRDefault="0072431F" w:rsidP="0072431F">
      <w:pPr>
        <w:jc w:val="center"/>
        <w:rPr>
          <w:rStyle w:val="Hyperlink"/>
          <w:rFonts w:eastAsiaTheme="minorEastAsia"/>
          <w:color w:val="auto"/>
          <w:u w:val="none"/>
        </w:rPr>
      </w:pPr>
      <w:r>
        <w:sym w:font="Symbol" w:char="F07B"/>
      </w:r>
      <w:r>
        <w:t>F</w:t>
      </w:r>
      <w:r>
        <w:sym w:font="Symbol" w:char="F07D"/>
      </w:r>
      <w:r>
        <w:t xml:space="preserve"> = </w:t>
      </w:r>
      <w:r w:rsidR="006F3606">
        <w:t>k</w:t>
      </w:r>
      <w:r>
        <w:t xml:space="preserve"> </w:t>
      </w:r>
      <w:r w:rsidR="006F3606">
        <w:t>(x)</w:t>
      </w:r>
    </w:p>
    <w:p w14:paraId="2BF25F10" w14:textId="2FC8AB43" w:rsidR="007D3E0B" w:rsidRDefault="00C61593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rFonts w:eastAsiaTheme="minorEastAsia"/>
          <w:color w:val="auto"/>
          <w:u w:val="none"/>
        </w:rPr>
        <w:t>Another</w:t>
      </w:r>
      <w:r w:rsidR="005C2E48">
        <w:rPr>
          <w:rStyle w:val="Hyperlink"/>
          <w:rFonts w:eastAsiaTheme="minorEastAsia"/>
          <w:color w:val="auto"/>
          <w:u w:val="none"/>
        </w:rPr>
        <w:t xml:space="preserve"> </w:t>
      </w:r>
      <w:r w:rsidR="0032304C">
        <w:rPr>
          <w:rStyle w:val="Hyperlink"/>
          <w:rFonts w:eastAsiaTheme="minorEastAsia"/>
          <w:color w:val="auto"/>
          <w:u w:val="none"/>
        </w:rPr>
        <w:t xml:space="preserve">reason why FEA is </w:t>
      </w:r>
      <w:r w:rsidR="00891AFB">
        <w:rPr>
          <w:rStyle w:val="Hyperlink"/>
          <w:rFonts w:eastAsiaTheme="minorEastAsia"/>
          <w:color w:val="auto"/>
          <w:u w:val="none"/>
        </w:rPr>
        <w:t>carried out by the industr</w:t>
      </w:r>
      <w:r w:rsidR="00774252">
        <w:rPr>
          <w:rStyle w:val="Hyperlink"/>
          <w:rFonts w:eastAsiaTheme="minorEastAsia"/>
          <w:color w:val="auto"/>
          <w:u w:val="none"/>
        </w:rPr>
        <w:t>ies</w:t>
      </w:r>
      <w:r w:rsidR="00891AFB">
        <w:rPr>
          <w:rStyle w:val="Hyperlink"/>
          <w:rFonts w:eastAsiaTheme="minorEastAsia"/>
          <w:color w:val="auto"/>
          <w:u w:val="none"/>
        </w:rPr>
        <w:t xml:space="preserve"> </w:t>
      </w:r>
      <w:r>
        <w:rPr>
          <w:rStyle w:val="Hyperlink"/>
          <w:rFonts w:eastAsiaTheme="minorEastAsia"/>
          <w:color w:val="auto"/>
          <w:u w:val="none"/>
        </w:rPr>
        <w:t xml:space="preserve">is </w:t>
      </w:r>
      <w:r w:rsidR="00FA5CB1">
        <w:rPr>
          <w:rStyle w:val="Hyperlink"/>
          <w:rFonts w:eastAsiaTheme="minorEastAsia"/>
          <w:color w:val="auto"/>
          <w:u w:val="none"/>
        </w:rPr>
        <w:t xml:space="preserve">for </w:t>
      </w:r>
      <w:r>
        <w:rPr>
          <w:rStyle w:val="Hyperlink"/>
          <w:rFonts w:eastAsiaTheme="minorEastAsia"/>
          <w:color w:val="auto"/>
          <w:u w:val="none"/>
        </w:rPr>
        <w:t xml:space="preserve">the </w:t>
      </w:r>
      <w:r w:rsidR="005C2E48">
        <w:rPr>
          <w:rStyle w:val="Hyperlink"/>
          <w:rFonts w:eastAsiaTheme="minorEastAsia"/>
          <w:color w:val="auto"/>
          <w:u w:val="none"/>
        </w:rPr>
        <w:t>computational</w:t>
      </w:r>
      <w:r w:rsidR="005108B6">
        <w:rPr>
          <w:rStyle w:val="Hyperlink"/>
          <w:rFonts w:eastAsiaTheme="minorEastAsia"/>
          <w:color w:val="auto"/>
          <w:u w:val="none"/>
        </w:rPr>
        <w:t xml:space="preserve"> work done </w:t>
      </w:r>
      <w:r w:rsidR="0005089F">
        <w:rPr>
          <w:rStyle w:val="Hyperlink"/>
          <w:rFonts w:eastAsiaTheme="minorEastAsia"/>
          <w:color w:val="auto"/>
          <w:u w:val="none"/>
        </w:rPr>
        <w:t xml:space="preserve">to </w:t>
      </w:r>
      <w:r w:rsidR="005C2E48">
        <w:rPr>
          <w:rStyle w:val="Hyperlink"/>
          <w:rFonts w:eastAsiaTheme="minorEastAsia"/>
          <w:color w:val="auto"/>
          <w:u w:val="none"/>
        </w:rPr>
        <w:t>a</w:t>
      </w:r>
      <w:r w:rsidR="00205E5E">
        <w:rPr>
          <w:rStyle w:val="Hyperlink"/>
          <w:rFonts w:eastAsiaTheme="minorEastAsia"/>
          <w:color w:val="auto"/>
          <w:u w:val="none"/>
        </w:rPr>
        <w:t>lign each</w:t>
      </w:r>
      <w:r w:rsidR="00B16DE5">
        <w:rPr>
          <w:rStyle w:val="Hyperlink"/>
          <w:rFonts w:eastAsiaTheme="minorEastAsia"/>
          <w:color w:val="auto"/>
          <w:u w:val="none"/>
        </w:rPr>
        <w:t xml:space="preserve"> element</w:t>
      </w:r>
      <w:r w:rsidR="00C90F96">
        <w:rPr>
          <w:rStyle w:val="Hyperlink"/>
          <w:rFonts w:eastAsiaTheme="minorEastAsia"/>
          <w:color w:val="auto"/>
          <w:u w:val="none"/>
        </w:rPr>
        <w:t xml:space="preserve"> </w:t>
      </w:r>
      <w:r w:rsidR="00606D74">
        <w:rPr>
          <w:rStyle w:val="Hyperlink"/>
          <w:rFonts w:eastAsiaTheme="minorEastAsia"/>
          <w:color w:val="auto"/>
          <w:u w:val="none"/>
        </w:rPr>
        <w:t xml:space="preserve">to a single </w:t>
      </w:r>
      <w:r w:rsidR="00C90F96">
        <w:rPr>
          <w:rStyle w:val="Hyperlink"/>
          <w:rFonts w:eastAsiaTheme="minorEastAsia"/>
          <w:color w:val="auto"/>
          <w:u w:val="none"/>
        </w:rPr>
        <w:t>coordinate system</w:t>
      </w:r>
      <w:r w:rsidR="000465C4">
        <w:rPr>
          <w:rStyle w:val="Hyperlink"/>
          <w:rFonts w:eastAsiaTheme="minorEastAsia"/>
          <w:color w:val="auto"/>
          <w:u w:val="none"/>
        </w:rPr>
        <w:t xml:space="preserve">, transforming </w:t>
      </w:r>
      <w:r w:rsidR="005121C1">
        <w:rPr>
          <w:rStyle w:val="Hyperlink"/>
          <w:rFonts w:eastAsiaTheme="minorEastAsia"/>
          <w:color w:val="auto"/>
          <w:u w:val="none"/>
        </w:rPr>
        <w:t>local</w:t>
      </w:r>
      <w:r w:rsidR="004C76E3">
        <w:rPr>
          <w:rStyle w:val="Hyperlink"/>
          <w:rFonts w:eastAsiaTheme="minorEastAsia"/>
          <w:color w:val="auto"/>
          <w:u w:val="none"/>
        </w:rPr>
        <w:t xml:space="preserve"> ones in</w:t>
      </w:r>
      <w:r w:rsidR="005121C1">
        <w:rPr>
          <w:rStyle w:val="Hyperlink"/>
          <w:rFonts w:eastAsiaTheme="minorEastAsia"/>
          <w:color w:val="auto"/>
          <w:u w:val="none"/>
        </w:rPr>
        <w:t>to global</w:t>
      </w:r>
      <w:r w:rsidR="005857D5">
        <w:rPr>
          <w:rStyle w:val="Hyperlink"/>
          <w:rFonts w:eastAsiaTheme="minorEastAsia"/>
          <w:color w:val="auto"/>
          <w:u w:val="none"/>
        </w:rPr>
        <w:t>, throughout matrix manipulation</w:t>
      </w:r>
      <w:r w:rsidR="0022411B">
        <w:rPr>
          <w:rStyle w:val="Hyperlink"/>
          <w:rFonts w:eastAsiaTheme="minorEastAsia"/>
          <w:color w:val="auto"/>
          <w:u w:val="none"/>
        </w:rPr>
        <w:t xml:space="preserve"> and trigonometry</w:t>
      </w:r>
      <w:r w:rsidR="00AB326C">
        <w:rPr>
          <w:rStyle w:val="Hyperlink"/>
          <w:rFonts w:eastAsiaTheme="minorEastAsia"/>
          <w:color w:val="auto"/>
          <w:u w:val="none"/>
        </w:rPr>
        <w:t>.</w:t>
      </w:r>
    </w:p>
    <w:p w14:paraId="03402BF3" w14:textId="5A8D77B1" w:rsidR="007D3E0B" w:rsidRPr="00BE4EF3" w:rsidRDefault="00570A17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It is therefore, highlighted </w:t>
      </w:r>
      <w:r w:rsidR="00D106E0">
        <w:rPr>
          <w:rStyle w:val="Hyperlink"/>
          <w:color w:val="auto"/>
          <w:u w:val="none"/>
        </w:rPr>
        <w:t>one of the main reaso</w:t>
      </w:r>
      <w:r w:rsidR="00AC2950">
        <w:rPr>
          <w:rStyle w:val="Hyperlink"/>
          <w:color w:val="auto"/>
          <w:u w:val="none"/>
        </w:rPr>
        <w:t xml:space="preserve">ns </w:t>
      </w:r>
      <w:r w:rsidR="00986A03">
        <w:rPr>
          <w:rStyle w:val="Hyperlink"/>
          <w:color w:val="auto"/>
          <w:u w:val="none"/>
        </w:rPr>
        <w:t xml:space="preserve">why industry relies </w:t>
      </w:r>
      <w:r w:rsidR="00281B5A">
        <w:rPr>
          <w:rStyle w:val="Hyperlink"/>
          <w:color w:val="auto"/>
          <w:u w:val="none"/>
        </w:rPr>
        <w:t xml:space="preserve">on FEA: </w:t>
      </w:r>
      <w:r>
        <w:rPr>
          <w:rStyle w:val="Hyperlink"/>
          <w:color w:val="auto"/>
          <w:u w:val="none"/>
        </w:rPr>
        <w:t xml:space="preserve">the time </w:t>
      </w:r>
      <w:r w:rsidRPr="00BE4EF3">
        <w:rPr>
          <w:rStyle w:val="Hyperlink"/>
          <w:color w:val="auto"/>
          <w:u w:val="none"/>
        </w:rPr>
        <w:t xml:space="preserve">saving </w:t>
      </w:r>
      <w:r w:rsidR="00F63EF4" w:rsidRPr="00BE4EF3">
        <w:rPr>
          <w:rStyle w:val="Hyperlink"/>
          <w:color w:val="auto"/>
          <w:u w:val="none"/>
        </w:rPr>
        <w:t xml:space="preserve">and higher precision </w:t>
      </w:r>
      <w:r w:rsidRPr="00BE4EF3">
        <w:rPr>
          <w:rStyle w:val="Hyperlink"/>
          <w:color w:val="auto"/>
          <w:u w:val="none"/>
        </w:rPr>
        <w:t xml:space="preserve">that </w:t>
      </w:r>
      <w:r w:rsidR="006326D0" w:rsidRPr="00BE4EF3">
        <w:rPr>
          <w:rStyle w:val="Hyperlink"/>
          <w:color w:val="auto"/>
          <w:u w:val="none"/>
        </w:rPr>
        <w:t>computational power has over hand-calculations.</w:t>
      </w:r>
    </w:p>
    <w:p w14:paraId="0036A22F" w14:textId="341335B0" w:rsidR="00E31CFD" w:rsidRPr="00BE4EF3" w:rsidRDefault="00E31CFD" w:rsidP="007C4001">
      <w:pPr>
        <w:jc w:val="both"/>
        <w:rPr>
          <w:lang w:val="en-US"/>
        </w:rPr>
      </w:pPr>
      <w:r w:rsidRPr="00BE4EF3">
        <w:rPr>
          <w:rStyle w:val="Hyperlink"/>
          <w:color w:val="auto"/>
          <w:u w:val="none"/>
        </w:rPr>
        <w:t>FEA</w:t>
      </w:r>
      <w:r w:rsidR="00BA1AF2" w:rsidRPr="00BE4EF3">
        <w:rPr>
          <w:rStyle w:val="Hyperlink"/>
          <w:color w:val="auto"/>
          <w:u w:val="none"/>
        </w:rPr>
        <w:t>’s</w:t>
      </w:r>
      <w:r w:rsidRPr="00BE4EF3">
        <w:rPr>
          <w:rStyle w:val="Hyperlink"/>
          <w:color w:val="auto"/>
          <w:u w:val="none"/>
        </w:rPr>
        <w:t xml:space="preserve"> smaller </w:t>
      </w:r>
      <w:r w:rsidR="003E1041" w:rsidRPr="00BE4EF3">
        <w:rPr>
          <w:rStyle w:val="Hyperlink"/>
          <w:color w:val="auto"/>
          <w:u w:val="none"/>
        </w:rPr>
        <w:t>time constrains allow</w:t>
      </w:r>
      <w:r w:rsidR="00032E62">
        <w:rPr>
          <w:rStyle w:val="Hyperlink"/>
          <w:color w:val="auto"/>
          <w:u w:val="none"/>
        </w:rPr>
        <w:t>s</w:t>
      </w:r>
      <w:r w:rsidR="003E1041" w:rsidRPr="00BE4EF3">
        <w:rPr>
          <w:rStyle w:val="Hyperlink"/>
          <w:color w:val="auto"/>
          <w:u w:val="none"/>
        </w:rPr>
        <w:t xml:space="preserve"> </w:t>
      </w:r>
      <w:r w:rsidRPr="00BE4EF3">
        <w:rPr>
          <w:lang w:val="en-US"/>
        </w:rPr>
        <w:t>benefits</w:t>
      </w:r>
      <w:r w:rsidR="00BA1AF2" w:rsidRPr="00BE4EF3">
        <w:rPr>
          <w:lang w:val="en-US"/>
        </w:rPr>
        <w:t xml:space="preserve"> </w:t>
      </w:r>
      <w:r w:rsidR="001C16B1">
        <w:rPr>
          <w:lang w:val="en-US"/>
        </w:rPr>
        <w:t xml:space="preserve">within </w:t>
      </w:r>
      <w:r w:rsidR="00BA1AF2" w:rsidRPr="00BE4EF3">
        <w:rPr>
          <w:lang w:val="en-US"/>
        </w:rPr>
        <w:t xml:space="preserve">the </w:t>
      </w:r>
      <w:r w:rsidR="001C16B1">
        <w:rPr>
          <w:lang w:val="en-US"/>
        </w:rPr>
        <w:t xml:space="preserve">entire </w:t>
      </w:r>
      <w:r w:rsidR="00BB4F7C" w:rsidRPr="00BE4EF3">
        <w:rPr>
          <w:lang w:val="en-US"/>
        </w:rPr>
        <w:t xml:space="preserve">development process of a </w:t>
      </w:r>
      <w:r w:rsidR="007710B7" w:rsidRPr="00BE4EF3">
        <w:rPr>
          <w:lang w:val="en-US"/>
        </w:rPr>
        <w:t>component</w:t>
      </w:r>
      <w:r w:rsidRPr="00BE4EF3">
        <w:rPr>
          <w:lang w:val="en-US"/>
        </w:rPr>
        <w:t xml:space="preserve">: </w:t>
      </w:r>
      <w:r w:rsidR="009976CD" w:rsidRPr="00BE4EF3">
        <w:rPr>
          <w:lang w:val="en-US"/>
        </w:rPr>
        <w:t xml:space="preserve">the </w:t>
      </w:r>
      <w:r w:rsidRPr="00BE4EF3">
        <w:rPr>
          <w:lang w:val="en-US"/>
        </w:rPr>
        <w:t xml:space="preserve">virtual prototyping allows </w:t>
      </w:r>
      <w:r w:rsidR="00E109EF" w:rsidRPr="00BE4EF3">
        <w:rPr>
          <w:lang w:val="en-US"/>
        </w:rPr>
        <w:t xml:space="preserve">a higher </w:t>
      </w:r>
      <w:r w:rsidRPr="00BE4EF3">
        <w:rPr>
          <w:lang w:val="en-US"/>
        </w:rPr>
        <w:t>num</w:t>
      </w:r>
      <w:r w:rsidR="00E109EF" w:rsidRPr="00BE4EF3">
        <w:rPr>
          <w:lang w:val="en-US"/>
        </w:rPr>
        <w:t>b</w:t>
      </w:r>
      <w:r w:rsidRPr="00BE4EF3">
        <w:rPr>
          <w:lang w:val="en-US"/>
        </w:rPr>
        <w:t>er</w:t>
      </w:r>
      <w:r w:rsidR="00511693" w:rsidRPr="00BE4EF3">
        <w:rPr>
          <w:lang w:val="en-US"/>
        </w:rPr>
        <w:t xml:space="preserve"> of</w:t>
      </w:r>
      <w:r w:rsidRPr="00BE4EF3">
        <w:rPr>
          <w:lang w:val="en-US"/>
        </w:rPr>
        <w:t xml:space="preserve"> </w:t>
      </w:r>
      <w:r w:rsidR="00511693" w:rsidRPr="00BE4EF3">
        <w:rPr>
          <w:lang w:val="en-US"/>
        </w:rPr>
        <w:t xml:space="preserve">new </w:t>
      </w:r>
      <w:r w:rsidRPr="00BE4EF3">
        <w:rPr>
          <w:lang w:val="en-US"/>
        </w:rPr>
        <w:t>model’s attempts</w:t>
      </w:r>
      <w:r w:rsidR="00EC1D77" w:rsidRPr="00BE4EF3">
        <w:rPr>
          <w:lang w:val="en-US"/>
        </w:rPr>
        <w:t>, i.e.</w:t>
      </w:r>
      <w:r w:rsidRPr="00BE4EF3">
        <w:rPr>
          <w:lang w:val="en-US"/>
        </w:rPr>
        <w:t xml:space="preserve"> different characteristics </w:t>
      </w:r>
      <w:r w:rsidR="007E0293" w:rsidRPr="00BE4EF3">
        <w:rPr>
          <w:lang w:val="en-US"/>
        </w:rPr>
        <w:t xml:space="preserve">can be </w:t>
      </w:r>
      <w:r w:rsidR="009C19DC" w:rsidRPr="00BE4EF3">
        <w:rPr>
          <w:lang w:val="en-US"/>
        </w:rPr>
        <w:t>tried</w:t>
      </w:r>
      <w:r w:rsidR="007E0293" w:rsidRPr="00BE4EF3">
        <w:rPr>
          <w:lang w:val="en-US"/>
        </w:rPr>
        <w:t xml:space="preserve">, </w:t>
      </w:r>
      <w:r w:rsidR="00CC0651" w:rsidRPr="00BE4EF3">
        <w:rPr>
          <w:lang w:val="en-US"/>
        </w:rPr>
        <w:t>and so</w:t>
      </w:r>
      <w:r w:rsidRPr="00BE4EF3">
        <w:rPr>
          <w:lang w:val="en-US"/>
        </w:rPr>
        <w:t xml:space="preserve"> </w:t>
      </w:r>
      <w:r w:rsidR="00FF3CFB" w:rsidRPr="00BE4EF3">
        <w:rPr>
          <w:lang w:val="en-US"/>
        </w:rPr>
        <w:t xml:space="preserve">higher quality </w:t>
      </w:r>
      <w:r w:rsidR="007E62E6" w:rsidRPr="00BE4EF3">
        <w:rPr>
          <w:lang w:val="en-US"/>
        </w:rPr>
        <w:t>and</w:t>
      </w:r>
      <w:r w:rsidR="00FF3CFB" w:rsidRPr="00BE4EF3">
        <w:rPr>
          <w:lang w:val="en-US"/>
        </w:rPr>
        <w:t xml:space="preserve"> more efficient </w:t>
      </w:r>
      <w:r w:rsidR="007E62E6" w:rsidRPr="00BE4EF3">
        <w:rPr>
          <w:lang w:val="en-US"/>
        </w:rPr>
        <w:t xml:space="preserve">products are </w:t>
      </w:r>
      <w:r w:rsidR="00F25832" w:rsidRPr="00BE4EF3">
        <w:rPr>
          <w:lang w:val="en-US"/>
        </w:rPr>
        <w:t xml:space="preserve">generated </w:t>
      </w:r>
      <w:r w:rsidR="00F47A40" w:rsidRPr="00BE4EF3">
        <w:rPr>
          <w:lang w:val="en-US"/>
        </w:rPr>
        <w:t xml:space="preserve">in less </w:t>
      </w:r>
      <w:r w:rsidRPr="00BE4EF3">
        <w:rPr>
          <w:lang w:val="en-US"/>
        </w:rPr>
        <w:t>design cycles</w:t>
      </w:r>
      <w:r w:rsidR="00B9345A" w:rsidRPr="00BE4EF3">
        <w:rPr>
          <w:lang w:val="en-US"/>
        </w:rPr>
        <w:t xml:space="preserve"> </w:t>
      </w:r>
      <w:r w:rsidR="003E06F0">
        <w:rPr>
          <w:lang w:val="en-US"/>
        </w:rPr>
        <w:t xml:space="preserve">i.e. time </w:t>
      </w:r>
      <w:sdt>
        <w:sdtPr>
          <w:rPr>
            <w:lang w:val="en-US"/>
          </w:rPr>
          <w:id w:val="-887032052"/>
          <w:citation/>
        </w:sdtPr>
        <w:sdtEndPr/>
        <w:sdtContent>
          <w:r w:rsidRPr="00BE4EF3">
            <w:rPr>
              <w:lang w:val="en-US"/>
            </w:rPr>
            <w:fldChar w:fldCharType="begin"/>
          </w:r>
          <w:r w:rsidRPr="00BE4EF3">
            <w:instrText xml:space="preserve"> CITATION Man16 \l 1040 </w:instrText>
          </w:r>
          <w:r w:rsidRPr="00BE4EF3">
            <w:rPr>
              <w:lang w:val="en-US"/>
            </w:rPr>
            <w:fldChar w:fldCharType="separate"/>
          </w:r>
          <w:r w:rsidR="001174CD" w:rsidRPr="001174CD">
            <w:rPr>
              <w:noProof/>
            </w:rPr>
            <w:t>(Manor , 2016)</w:t>
          </w:r>
          <w:r w:rsidRPr="00BE4EF3">
            <w:rPr>
              <w:lang w:val="en-US"/>
            </w:rPr>
            <w:fldChar w:fldCharType="end"/>
          </w:r>
        </w:sdtContent>
      </w:sdt>
      <w:r w:rsidR="00F47A40" w:rsidRPr="00BE4EF3">
        <w:rPr>
          <w:lang w:val="en-US"/>
        </w:rPr>
        <w:t>.</w:t>
      </w:r>
    </w:p>
    <w:p w14:paraId="69363AF0" w14:textId="5D968CC4" w:rsidR="005B3050" w:rsidRDefault="003F7812" w:rsidP="007C4001">
      <w:pPr>
        <w:jc w:val="both"/>
        <w:rPr>
          <w:rStyle w:val="Hyperlink"/>
          <w:color w:val="auto"/>
          <w:u w:val="none"/>
        </w:rPr>
      </w:pPr>
      <w:r w:rsidRPr="00BE4EF3">
        <w:rPr>
          <w:rStyle w:val="Hyperlink"/>
          <w:color w:val="auto"/>
          <w:u w:val="none"/>
        </w:rPr>
        <w:t>Directly related to time is cost</w:t>
      </w:r>
      <w:r w:rsidR="006C316A" w:rsidRPr="00BE4EF3">
        <w:rPr>
          <w:rStyle w:val="Hyperlink"/>
          <w:color w:val="auto"/>
          <w:u w:val="none"/>
        </w:rPr>
        <w:t xml:space="preserve">, </w:t>
      </w:r>
      <w:r w:rsidR="00184654" w:rsidRPr="00BE4EF3">
        <w:rPr>
          <w:rStyle w:val="Hyperlink"/>
          <w:color w:val="auto"/>
          <w:u w:val="none"/>
        </w:rPr>
        <w:t xml:space="preserve">therefore </w:t>
      </w:r>
      <w:r w:rsidR="0011084E" w:rsidRPr="00BE4EF3">
        <w:rPr>
          <w:rStyle w:val="Hyperlink"/>
          <w:color w:val="auto"/>
          <w:u w:val="none"/>
        </w:rPr>
        <w:t xml:space="preserve">the development process will be cheaper </w:t>
      </w:r>
      <w:r w:rsidR="00A35219" w:rsidRPr="00BE4EF3">
        <w:rPr>
          <w:rStyle w:val="Hyperlink"/>
          <w:color w:val="auto"/>
          <w:u w:val="none"/>
        </w:rPr>
        <w:t xml:space="preserve">also </w:t>
      </w:r>
      <w:r w:rsidR="00932168" w:rsidRPr="00BE4EF3">
        <w:rPr>
          <w:rStyle w:val="Hyperlink"/>
          <w:color w:val="auto"/>
          <w:u w:val="none"/>
        </w:rPr>
        <w:t xml:space="preserve">due to </w:t>
      </w:r>
      <w:r w:rsidR="00D6736A" w:rsidRPr="00BE4EF3">
        <w:rPr>
          <w:rStyle w:val="Hyperlink"/>
          <w:color w:val="auto"/>
          <w:u w:val="none"/>
        </w:rPr>
        <w:t xml:space="preserve">a new development cycle that </w:t>
      </w:r>
      <w:r w:rsidR="00623B64" w:rsidRPr="00BE4EF3">
        <w:rPr>
          <w:rStyle w:val="Hyperlink"/>
          <w:color w:val="auto"/>
          <w:u w:val="none"/>
        </w:rPr>
        <w:t>allows</w:t>
      </w:r>
      <w:r w:rsidR="00EC36BA" w:rsidRPr="00BE4EF3">
        <w:rPr>
          <w:rStyle w:val="Hyperlink"/>
          <w:color w:val="auto"/>
          <w:u w:val="none"/>
        </w:rPr>
        <w:t xml:space="preserve"> prototyping </w:t>
      </w:r>
      <w:r w:rsidR="00623B64" w:rsidRPr="00BE4EF3">
        <w:rPr>
          <w:rStyle w:val="Hyperlink"/>
          <w:color w:val="auto"/>
          <w:u w:val="none"/>
        </w:rPr>
        <w:t>to be left only at the final stages</w:t>
      </w:r>
      <w:r w:rsidR="00AB0CEF" w:rsidRPr="00BE4EF3">
        <w:rPr>
          <w:rStyle w:val="Hyperlink"/>
          <w:color w:val="auto"/>
          <w:u w:val="none"/>
        </w:rPr>
        <w:t xml:space="preserve">, close to </w:t>
      </w:r>
      <w:r w:rsidR="00AB0CEF">
        <w:rPr>
          <w:rStyle w:val="Hyperlink"/>
          <w:color w:val="auto"/>
          <w:u w:val="none"/>
        </w:rPr>
        <w:t xml:space="preserve">the </w:t>
      </w:r>
      <w:r w:rsidR="00AB0CEF">
        <w:rPr>
          <w:rStyle w:val="Hyperlink"/>
          <w:color w:val="auto"/>
          <w:u w:val="none"/>
        </w:rPr>
        <w:lastRenderedPageBreak/>
        <w:t xml:space="preserve">defined </w:t>
      </w:r>
      <w:r w:rsidR="00E34090">
        <w:rPr>
          <w:rStyle w:val="Hyperlink"/>
          <w:color w:val="auto"/>
          <w:u w:val="none"/>
        </w:rPr>
        <w:t>end-</w:t>
      </w:r>
      <w:r w:rsidR="00B04469">
        <w:rPr>
          <w:rStyle w:val="Hyperlink"/>
          <w:color w:val="auto"/>
          <w:u w:val="none"/>
        </w:rPr>
        <w:t>product</w:t>
      </w:r>
      <w:r w:rsidR="00AB0CEF">
        <w:rPr>
          <w:rStyle w:val="Hyperlink"/>
          <w:color w:val="auto"/>
          <w:u w:val="none"/>
        </w:rPr>
        <w:t>.</w:t>
      </w:r>
      <w:r w:rsidR="009104EC">
        <w:rPr>
          <w:rStyle w:val="Hyperlink"/>
          <w:color w:val="auto"/>
          <w:u w:val="none"/>
        </w:rPr>
        <w:t xml:space="preserve"> </w:t>
      </w:r>
      <w:r w:rsidR="00D554F2">
        <w:rPr>
          <w:rStyle w:val="Hyperlink"/>
          <w:color w:val="auto"/>
          <w:u w:val="none"/>
        </w:rPr>
        <w:t xml:space="preserve">Multiple simulations </w:t>
      </w:r>
      <w:r w:rsidR="008F4B6C">
        <w:rPr>
          <w:rStyle w:val="Hyperlink"/>
          <w:color w:val="auto"/>
          <w:u w:val="none"/>
        </w:rPr>
        <w:t>for</w:t>
      </w:r>
      <w:r w:rsidR="00D554F2">
        <w:rPr>
          <w:rStyle w:val="Hyperlink"/>
          <w:color w:val="auto"/>
          <w:u w:val="none"/>
        </w:rPr>
        <w:t xml:space="preserve"> different </w:t>
      </w:r>
      <w:r w:rsidR="000E45CD">
        <w:rPr>
          <w:rStyle w:val="Hyperlink"/>
          <w:color w:val="auto"/>
          <w:u w:val="none"/>
        </w:rPr>
        <w:t>designs, material</w:t>
      </w:r>
      <w:r w:rsidR="008F4B6C">
        <w:rPr>
          <w:rStyle w:val="Hyperlink"/>
          <w:color w:val="auto"/>
          <w:u w:val="none"/>
        </w:rPr>
        <w:t>s</w:t>
      </w:r>
      <w:r w:rsidR="00945C29">
        <w:rPr>
          <w:rStyle w:val="Hyperlink"/>
          <w:color w:val="auto"/>
          <w:u w:val="none"/>
        </w:rPr>
        <w:t xml:space="preserve"> and shapes ca</w:t>
      </w:r>
      <w:r w:rsidR="00D2797A">
        <w:rPr>
          <w:rStyle w:val="Hyperlink"/>
          <w:color w:val="auto"/>
          <w:u w:val="none"/>
        </w:rPr>
        <w:t xml:space="preserve">n be run in hours instead of </w:t>
      </w:r>
      <w:r w:rsidR="000F29F4">
        <w:rPr>
          <w:rStyle w:val="Hyperlink"/>
          <w:color w:val="auto"/>
          <w:u w:val="none"/>
        </w:rPr>
        <w:t>days or mor</w:t>
      </w:r>
      <w:r w:rsidR="00872648">
        <w:rPr>
          <w:rStyle w:val="Hyperlink"/>
          <w:color w:val="auto"/>
          <w:u w:val="none"/>
        </w:rPr>
        <w:t>e,</w:t>
      </w:r>
      <w:r w:rsidR="00CD1418" w:rsidRPr="00CD1418">
        <w:rPr>
          <w:rStyle w:val="Hyperlink"/>
          <w:color w:val="auto"/>
          <w:u w:val="none"/>
        </w:rPr>
        <w:t xml:space="preserve"> </w:t>
      </w:r>
      <w:r w:rsidR="00715D8A">
        <w:rPr>
          <w:rStyle w:val="Hyperlink"/>
          <w:color w:val="auto"/>
          <w:u w:val="none"/>
        </w:rPr>
        <w:t>therefore</w:t>
      </w:r>
      <w:r w:rsidR="00CD1418">
        <w:rPr>
          <w:rStyle w:val="Hyperlink"/>
          <w:color w:val="auto"/>
          <w:u w:val="none"/>
        </w:rPr>
        <w:t xml:space="preserve"> discover</w:t>
      </w:r>
      <w:r w:rsidR="00715D8A">
        <w:rPr>
          <w:rStyle w:val="Hyperlink"/>
          <w:color w:val="auto"/>
          <w:u w:val="none"/>
        </w:rPr>
        <w:t>ing</w:t>
      </w:r>
      <w:r w:rsidR="00CD1418">
        <w:rPr>
          <w:rStyle w:val="Hyperlink"/>
          <w:color w:val="auto"/>
          <w:u w:val="none"/>
        </w:rPr>
        <w:t xml:space="preserve"> or confirm</w:t>
      </w:r>
      <w:r w:rsidR="00715D8A">
        <w:rPr>
          <w:rStyle w:val="Hyperlink"/>
          <w:color w:val="auto"/>
          <w:u w:val="none"/>
        </w:rPr>
        <w:t>ing</w:t>
      </w:r>
      <w:r w:rsidR="00CD1418">
        <w:rPr>
          <w:rStyle w:val="Hyperlink"/>
          <w:color w:val="auto"/>
          <w:u w:val="none"/>
        </w:rPr>
        <w:t xml:space="preserve"> suspect results</w:t>
      </w:r>
      <w:r w:rsidR="00196F0C">
        <w:rPr>
          <w:rStyle w:val="Hyperlink"/>
          <w:color w:val="auto"/>
          <w:u w:val="none"/>
        </w:rPr>
        <w:t xml:space="preserve"> at early stages</w:t>
      </w:r>
      <w:r w:rsidR="00B52828">
        <w:rPr>
          <w:rStyle w:val="Hyperlink"/>
          <w:color w:val="auto"/>
          <w:u w:val="none"/>
        </w:rPr>
        <w:t xml:space="preserve">, avoiding </w:t>
      </w:r>
      <w:r w:rsidR="00771ED1">
        <w:rPr>
          <w:rStyle w:val="Hyperlink"/>
          <w:color w:val="auto"/>
          <w:u w:val="none"/>
        </w:rPr>
        <w:t xml:space="preserve">expensive </w:t>
      </w:r>
      <w:r w:rsidR="00CD1418">
        <w:rPr>
          <w:rStyle w:val="Hyperlink"/>
          <w:color w:val="auto"/>
          <w:u w:val="none"/>
        </w:rPr>
        <w:t>physical test</w:t>
      </w:r>
      <w:r w:rsidR="00771ED1">
        <w:rPr>
          <w:rStyle w:val="Hyperlink"/>
          <w:color w:val="auto"/>
          <w:u w:val="none"/>
        </w:rPr>
        <w:t>s.</w:t>
      </w:r>
    </w:p>
    <w:p w14:paraId="27079A82" w14:textId="4EBD7503" w:rsidR="00655EBC" w:rsidRDefault="00150C43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To do so, </w:t>
      </w:r>
      <w:r w:rsidR="009F7EBA">
        <w:rPr>
          <w:rStyle w:val="Hyperlink"/>
          <w:color w:val="auto"/>
          <w:u w:val="none"/>
        </w:rPr>
        <w:t xml:space="preserve">FEA packages </w:t>
      </w:r>
      <w:r w:rsidR="00721D5B">
        <w:rPr>
          <w:rStyle w:val="Hyperlink"/>
          <w:color w:val="auto"/>
          <w:u w:val="none"/>
        </w:rPr>
        <w:t xml:space="preserve">permit </w:t>
      </w:r>
      <w:r w:rsidR="0005719E">
        <w:rPr>
          <w:rStyle w:val="Hyperlink"/>
          <w:color w:val="auto"/>
          <w:u w:val="none"/>
        </w:rPr>
        <w:t xml:space="preserve">the user </w:t>
      </w:r>
      <w:r w:rsidR="00721D5B">
        <w:rPr>
          <w:rStyle w:val="Hyperlink"/>
          <w:color w:val="auto"/>
          <w:u w:val="none"/>
        </w:rPr>
        <w:t xml:space="preserve">to </w:t>
      </w:r>
      <w:r w:rsidR="00625096">
        <w:rPr>
          <w:rStyle w:val="Hyperlink"/>
          <w:color w:val="auto"/>
          <w:u w:val="none"/>
        </w:rPr>
        <w:t xml:space="preserve">assume </w:t>
      </w:r>
      <w:r w:rsidR="0005719E">
        <w:rPr>
          <w:rStyle w:val="Hyperlink"/>
          <w:color w:val="auto"/>
          <w:u w:val="none"/>
        </w:rPr>
        <w:t>or</w:t>
      </w:r>
      <w:r w:rsidR="00625096">
        <w:rPr>
          <w:rStyle w:val="Hyperlink"/>
          <w:color w:val="auto"/>
          <w:u w:val="none"/>
        </w:rPr>
        <w:t xml:space="preserve"> define</w:t>
      </w:r>
      <w:r w:rsidR="00721D5B">
        <w:rPr>
          <w:rStyle w:val="Hyperlink"/>
          <w:color w:val="auto"/>
          <w:u w:val="none"/>
        </w:rPr>
        <w:t>,</w:t>
      </w:r>
      <w:r w:rsidR="00A90B57">
        <w:rPr>
          <w:rStyle w:val="Hyperlink"/>
          <w:color w:val="auto"/>
          <w:u w:val="none"/>
        </w:rPr>
        <w:t xml:space="preserve"> </w:t>
      </w:r>
      <w:r w:rsidR="00ED593F">
        <w:rPr>
          <w:rStyle w:val="Hyperlink"/>
          <w:color w:val="auto"/>
          <w:u w:val="none"/>
        </w:rPr>
        <w:t>prior the simulation</w:t>
      </w:r>
      <w:r w:rsidR="00721D5B">
        <w:rPr>
          <w:rStyle w:val="Hyperlink"/>
          <w:color w:val="auto"/>
          <w:u w:val="none"/>
        </w:rPr>
        <w:t>,</w:t>
      </w:r>
      <w:r w:rsidR="00046E1D">
        <w:rPr>
          <w:rStyle w:val="Hyperlink"/>
          <w:color w:val="auto"/>
          <w:u w:val="none"/>
        </w:rPr>
        <w:t xml:space="preserve"> </w:t>
      </w:r>
      <w:r w:rsidR="00A90B57">
        <w:rPr>
          <w:rStyle w:val="Hyperlink"/>
          <w:color w:val="auto"/>
          <w:u w:val="none"/>
        </w:rPr>
        <w:t xml:space="preserve">regions </w:t>
      </w:r>
      <w:r w:rsidR="00292419">
        <w:rPr>
          <w:rStyle w:val="Hyperlink"/>
          <w:color w:val="auto"/>
          <w:u w:val="none"/>
        </w:rPr>
        <w:t>of</w:t>
      </w:r>
      <w:r w:rsidR="00A90B57">
        <w:rPr>
          <w:rStyle w:val="Hyperlink"/>
          <w:color w:val="auto"/>
          <w:u w:val="none"/>
        </w:rPr>
        <w:t xml:space="preserve"> </w:t>
      </w:r>
      <w:r w:rsidR="002B33D9">
        <w:rPr>
          <w:rStyle w:val="Hyperlink"/>
          <w:color w:val="auto"/>
          <w:u w:val="none"/>
        </w:rPr>
        <w:t>interest where</w:t>
      </w:r>
      <w:r w:rsidR="00917B0B">
        <w:rPr>
          <w:rStyle w:val="Hyperlink"/>
          <w:color w:val="auto"/>
          <w:u w:val="none"/>
        </w:rPr>
        <w:t xml:space="preserve"> </w:t>
      </w:r>
      <w:r w:rsidR="003A2FD2">
        <w:rPr>
          <w:rStyle w:val="Hyperlink"/>
          <w:color w:val="auto"/>
          <w:u w:val="none"/>
        </w:rPr>
        <w:t>stress</w:t>
      </w:r>
      <w:r w:rsidR="00ED593F">
        <w:rPr>
          <w:rStyle w:val="Hyperlink"/>
          <w:color w:val="auto"/>
          <w:u w:val="none"/>
        </w:rPr>
        <w:t>es concentration</w:t>
      </w:r>
      <w:r w:rsidR="00554582">
        <w:rPr>
          <w:rStyle w:val="Hyperlink"/>
          <w:color w:val="auto"/>
          <w:u w:val="none"/>
        </w:rPr>
        <w:t xml:space="preserve"> might be</w:t>
      </w:r>
      <w:r w:rsidR="00B1585E">
        <w:rPr>
          <w:rStyle w:val="Hyperlink"/>
          <w:color w:val="auto"/>
          <w:u w:val="none"/>
        </w:rPr>
        <w:t xml:space="preserve"> </w:t>
      </w:r>
      <w:r w:rsidR="001F0433">
        <w:rPr>
          <w:rStyle w:val="Hyperlink"/>
          <w:color w:val="auto"/>
          <w:u w:val="none"/>
        </w:rPr>
        <w:t xml:space="preserve">and </w:t>
      </w:r>
      <w:r w:rsidR="005363F6">
        <w:rPr>
          <w:rStyle w:val="Hyperlink"/>
          <w:color w:val="auto"/>
          <w:u w:val="none"/>
        </w:rPr>
        <w:t>improve the analysis by the usage o</w:t>
      </w:r>
      <w:r w:rsidR="00803E9C">
        <w:rPr>
          <w:rStyle w:val="Hyperlink"/>
          <w:color w:val="auto"/>
          <w:u w:val="none"/>
        </w:rPr>
        <w:t xml:space="preserve">f a </w:t>
      </w:r>
      <w:r w:rsidR="00547734">
        <w:rPr>
          <w:rStyle w:val="Hyperlink"/>
          <w:color w:val="auto"/>
          <w:u w:val="none"/>
        </w:rPr>
        <w:t>more refined mesh</w:t>
      </w:r>
      <w:r w:rsidR="00E4596D">
        <w:rPr>
          <w:rStyle w:val="Hyperlink"/>
          <w:color w:val="auto"/>
          <w:u w:val="none"/>
        </w:rPr>
        <w:t>. Th</w:t>
      </w:r>
      <w:r w:rsidR="005F39DE">
        <w:rPr>
          <w:rStyle w:val="Hyperlink"/>
          <w:color w:val="auto"/>
          <w:u w:val="none"/>
        </w:rPr>
        <w:t>e</w:t>
      </w:r>
      <w:r w:rsidR="00E4596D">
        <w:rPr>
          <w:rStyle w:val="Hyperlink"/>
          <w:color w:val="auto"/>
          <w:u w:val="none"/>
        </w:rPr>
        <w:t xml:space="preserve"> power </w:t>
      </w:r>
      <w:r w:rsidR="00FC6407">
        <w:rPr>
          <w:rStyle w:val="Hyperlink"/>
          <w:color w:val="auto"/>
          <w:u w:val="none"/>
        </w:rPr>
        <w:t xml:space="preserve">and time </w:t>
      </w:r>
      <w:r w:rsidR="00E4596D">
        <w:rPr>
          <w:rStyle w:val="Hyperlink"/>
          <w:color w:val="auto"/>
          <w:u w:val="none"/>
        </w:rPr>
        <w:t xml:space="preserve">required </w:t>
      </w:r>
      <w:r w:rsidR="005F39DE">
        <w:rPr>
          <w:rStyle w:val="Hyperlink"/>
          <w:color w:val="auto"/>
          <w:u w:val="none"/>
        </w:rPr>
        <w:t xml:space="preserve">to compute </w:t>
      </w:r>
      <w:r w:rsidR="00145C8C">
        <w:rPr>
          <w:rStyle w:val="Hyperlink"/>
          <w:color w:val="auto"/>
          <w:u w:val="none"/>
        </w:rPr>
        <w:t>therefore</w:t>
      </w:r>
      <w:r w:rsidR="00BA59D1">
        <w:rPr>
          <w:rStyle w:val="Hyperlink"/>
          <w:color w:val="auto"/>
          <w:u w:val="none"/>
        </w:rPr>
        <w:t>,</w:t>
      </w:r>
      <w:r w:rsidR="00145C8C">
        <w:rPr>
          <w:rStyle w:val="Hyperlink"/>
          <w:color w:val="auto"/>
          <w:u w:val="none"/>
        </w:rPr>
        <w:t xml:space="preserve"> </w:t>
      </w:r>
      <w:r w:rsidR="006B15D4">
        <w:rPr>
          <w:rStyle w:val="Hyperlink"/>
          <w:color w:val="auto"/>
          <w:u w:val="none"/>
        </w:rPr>
        <w:t xml:space="preserve">can be </w:t>
      </w:r>
      <w:r w:rsidR="00E235C1">
        <w:rPr>
          <w:rStyle w:val="Hyperlink"/>
          <w:color w:val="auto"/>
          <w:u w:val="none"/>
        </w:rPr>
        <w:t>manipulated and influenced</w:t>
      </w:r>
      <w:r w:rsidR="00BA59D1">
        <w:rPr>
          <w:rStyle w:val="Hyperlink"/>
          <w:color w:val="auto"/>
          <w:u w:val="none"/>
        </w:rPr>
        <w:t xml:space="preserve"> </w:t>
      </w:r>
      <w:r w:rsidR="00BA1456">
        <w:rPr>
          <w:rStyle w:val="Hyperlink"/>
          <w:color w:val="auto"/>
          <w:u w:val="none"/>
        </w:rPr>
        <w:t>p</w:t>
      </w:r>
      <w:r w:rsidR="00E75B50">
        <w:rPr>
          <w:rStyle w:val="Hyperlink"/>
          <w:color w:val="auto"/>
          <w:u w:val="none"/>
        </w:rPr>
        <w:t>revent</w:t>
      </w:r>
      <w:r w:rsidR="00B17FDB">
        <w:rPr>
          <w:rStyle w:val="Hyperlink"/>
          <w:color w:val="auto"/>
          <w:u w:val="none"/>
        </w:rPr>
        <w:t>ing</w:t>
      </w:r>
      <w:r w:rsidR="00340533">
        <w:rPr>
          <w:rStyle w:val="Hyperlink"/>
          <w:color w:val="auto"/>
          <w:u w:val="none"/>
        </w:rPr>
        <w:t xml:space="preserve"> to</w:t>
      </w:r>
      <w:r w:rsidR="00E75B50">
        <w:rPr>
          <w:rStyle w:val="Hyperlink"/>
          <w:color w:val="auto"/>
          <w:u w:val="none"/>
        </w:rPr>
        <w:t xml:space="preserve"> overlook</w:t>
      </w:r>
      <w:r w:rsidR="00A40BD7">
        <w:rPr>
          <w:rStyle w:val="Hyperlink"/>
          <w:color w:val="auto"/>
          <w:u w:val="none"/>
        </w:rPr>
        <w:t xml:space="preserve"> parameters </w:t>
      </w:r>
      <w:r w:rsidR="005C54B4">
        <w:rPr>
          <w:rStyle w:val="Hyperlink"/>
          <w:color w:val="auto"/>
          <w:u w:val="none"/>
        </w:rPr>
        <w:t xml:space="preserve">since </w:t>
      </w:r>
      <w:r w:rsidR="009B40A3">
        <w:rPr>
          <w:rStyle w:val="Hyperlink"/>
          <w:color w:val="auto"/>
          <w:u w:val="none"/>
        </w:rPr>
        <w:t>the early</w:t>
      </w:r>
      <w:r w:rsidR="005C54B4">
        <w:rPr>
          <w:rStyle w:val="Hyperlink"/>
          <w:color w:val="auto"/>
          <w:u w:val="none"/>
        </w:rPr>
        <w:t xml:space="preserve"> design stage</w:t>
      </w:r>
      <w:r w:rsidR="009B40A3">
        <w:rPr>
          <w:rStyle w:val="Hyperlink"/>
          <w:color w:val="auto"/>
          <w:u w:val="none"/>
        </w:rPr>
        <w:t>s</w:t>
      </w:r>
      <w:r w:rsidR="003F0E44">
        <w:rPr>
          <w:rStyle w:val="Hyperlink"/>
          <w:color w:val="auto"/>
          <w:u w:val="none"/>
        </w:rPr>
        <w:t>, resulting in a</w:t>
      </w:r>
      <w:r w:rsidR="006D7F94">
        <w:rPr>
          <w:rStyle w:val="Hyperlink"/>
          <w:color w:val="auto"/>
          <w:u w:val="none"/>
        </w:rPr>
        <w:t>n</w:t>
      </w:r>
      <w:r w:rsidR="00CB4555">
        <w:rPr>
          <w:rStyle w:val="Hyperlink"/>
          <w:color w:val="auto"/>
          <w:u w:val="none"/>
        </w:rPr>
        <w:t xml:space="preserve"> increased material accuracy.</w:t>
      </w:r>
      <w:r w:rsidR="00AD2775">
        <w:rPr>
          <w:rStyle w:val="Hyperlink"/>
          <w:color w:val="auto"/>
          <w:u w:val="none"/>
        </w:rPr>
        <w:t xml:space="preserve"> </w:t>
      </w:r>
      <w:r w:rsidR="002A4E06">
        <w:rPr>
          <w:rStyle w:val="Hyperlink"/>
          <w:color w:val="auto"/>
          <w:u w:val="none"/>
        </w:rPr>
        <w:t>In fact, it is</w:t>
      </w:r>
      <w:r w:rsidR="00584AE1">
        <w:rPr>
          <w:rStyle w:val="Hyperlink"/>
          <w:color w:val="auto"/>
          <w:u w:val="none"/>
        </w:rPr>
        <w:t xml:space="preserve"> possible to </w:t>
      </w:r>
      <w:r w:rsidR="00CC14AE">
        <w:rPr>
          <w:rStyle w:val="Hyperlink"/>
          <w:color w:val="auto"/>
          <w:u w:val="none"/>
        </w:rPr>
        <w:t xml:space="preserve">evaluate the entire structure </w:t>
      </w:r>
      <w:r w:rsidR="002A4E06">
        <w:rPr>
          <w:rStyle w:val="Hyperlink"/>
          <w:color w:val="auto"/>
          <w:u w:val="none"/>
        </w:rPr>
        <w:t xml:space="preserve">either </w:t>
      </w:r>
      <w:r w:rsidR="003D1E8B">
        <w:rPr>
          <w:rStyle w:val="Hyperlink"/>
          <w:color w:val="auto"/>
          <w:u w:val="none"/>
        </w:rPr>
        <w:t xml:space="preserve">inside and </w:t>
      </w:r>
      <w:r w:rsidR="007C7642">
        <w:rPr>
          <w:rStyle w:val="Hyperlink"/>
          <w:color w:val="auto"/>
          <w:u w:val="none"/>
        </w:rPr>
        <w:t>outside and determine where failure might occur</w:t>
      </w:r>
      <w:r w:rsidR="00C9233B">
        <w:rPr>
          <w:rStyle w:val="Hyperlink"/>
          <w:color w:val="auto"/>
          <w:u w:val="none"/>
        </w:rPr>
        <w:t>.</w:t>
      </w:r>
    </w:p>
    <w:p w14:paraId="09338B03" w14:textId="1968978F" w:rsidR="000D0C86" w:rsidRDefault="000D0C86" w:rsidP="00B85EDB">
      <w:pPr>
        <w:rPr>
          <w:color w:val="FF0000"/>
          <w:lang w:val="en-US"/>
        </w:rPr>
      </w:pPr>
    </w:p>
    <w:p w14:paraId="67AA30AE" w14:textId="0098343D" w:rsidR="000D0C86" w:rsidRPr="000D2BAC" w:rsidRDefault="00283AA9" w:rsidP="00B85EDB">
      <w:r>
        <w:rPr>
          <w:color w:val="FF0000"/>
          <w:lang w:val="en-US"/>
        </w:rPr>
        <w:t xml:space="preserve"> </w:t>
      </w:r>
    </w:p>
    <w:p w14:paraId="65A61252" w14:textId="3B21E091" w:rsidR="00B85EDB" w:rsidRDefault="00FA7C0E" w:rsidP="00B85EDB">
      <w:pPr>
        <w:pStyle w:val="Heading1"/>
      </w:pPr>
      <w:bookmarkStart w:id="3" w:name="_Toc36292888"/>
      <w:r>
        <w:lastRenderedPageBreak/>
        <w:t xml:space="preserve">Task 2: </w:t>
      </w:r>
      <w:r w:rsidR="00185732">
        <w:t xml:space="preserve">How </w:t>
      </w:r>
      <w:r w:rsidR="0065563C">
        <w:t>Physical test</w:t>
      </w:r>
      <w:r w:rsidR="00185732">
        <w:t>s are correlated to FEA</w:t>
      </w:r>
      <w:r w:rsidR="00E05AEA">
        <w:t>?</w:t>
      </w:r>
      <w:r w:rsidR="00E05AEA">
        <w:br/>
      </w:r>
      <w:r>
        <w:t xml:space="preserve">             </w:t>
      </w:r>
      <w:r w:rsidR="009405A4">
        <w:t xml:space="preserve">How </w:t>
      </w:r>
      <w:r w:rsidR="009155ED">
        <w:t>F</w:t>
      </w:r>
      <w:r w:rsidR="00176052">
        <w:t>EA</w:t>
      </w:r>
      <w:r w:rsidR="009155ED">
        <w:t xml:space="preserve"> works</w:t>
      </w:r>
      <w:r w:rsidR="00AE1D18">
        <w:t>?</w:t>
      </w:r>
      <w:bookmarkEnd w:id="3"/>
    </w:p>
    <w:p w14:paraId="7871D8C5" w14:textId="26DF09AD" w:rsidR="00987727" w:rsidRPr="00BE4EF3" w:rsidRDefault="008428BE" w:rsidP="007C4001">
      <w:pPr>
        <w:jc w:val="both"/>
        <w:rPr>
          <w:lang w:val="en-US"/>
        </w:rPr>
      </w:pPr>
      <w:r>
        <w:rPr>
          <w:lang w:val="en-US"/>
        </w:rPr>
        <w:t xml:space="preserve">Throughout the </w:t>
      </w:r>
      <w:r w:rsidR="00BA14F1">
        <w:rPr>
          <w:lang w:val="en-US"/>
        </w:rPr>
        <w:t>production process of a component</w:t>
      </w:r>
      <w:r w:rsidR="00C6391A">
        <w:rPr>
          <w:lang w:val="en-US"/>
        </w:rPr>
        <w:t>, physical tests still play</w:t>
      </w:r>
      <w:r w:rsidR="00D46995">
        <w:rPr>
          <w:lang w:val="en-US"/>
        </w:rPr>
        <w:t>s</w:t>
      </w:r>
      <w:r w:rsidR="00C6391A">
        <w:rPr>
          <w:lang w:val="en-US"/>
        </w:rPr>
        <w:t xml:space="preserve"> a fundamental </w:t>
      </w:r>
      <w:r w:rsidR="00C6391A" w:rsidRPr="00BE4EF3">
        <w:rPr>
          <w:lang w:val="en-US"/>
        </w:rPr>
        <w:t xml:space="preserve">role for the development </w:t>
      </w:r>
      <w:r w:rsidR="007A2A74" w:rsidRPr="00BE4EF3">
        <w:rPr>
          <w:lang w:val="en-US"/>
        </w:rPr>
        <w:t>of it</w:t>
      </w:r>
      <w:r w:rsidR="005D58D9" w:rsidRPr="00BE4EF3">
        <w:rPr>
          <w:lang w:val="en-US"/>
        </w:rPr>
        <w:t>;</w:t>
      </w:r>
      <w:r w:rsidR="007A2A74" w:rsidRPr="00BE4EF3">
        <w:rPr>
          <w:lang w:val="en-US"/>
        </w:rPr>
        <w:t xml:space="preserve"> </w:t>
      </w:r>
      <w:r w:rsidR="005D58D9" w:rsidRPr="00BE4EF3">
        <w:rPr>
          <w:lang w:val="en-US"/>
        </w:rPr>
        <w:t>t</w:t>
      </w:r>
      <w:r w:rsidR="001B7A18" w:rsidRPr="00BE4EF3">
        <w:rPr>
          <w:lang w:val="en-US"/>
        </w:rPr>
        <w:t>he</w:t>
      </w:r>
      <w:r w:rsidR="00B16BB7" w:rsidRPr="00BE4EF3">
        <w:rPr>
          <w:lang w:val="en-US"/>
        </w:rPr>
        <w:t xml:space="preserve"> reason of their importance lays in the </w:t>
      </w:r>
      <w:r w:rsidR="00E77031">
        <w:rPr>
          <w:lang w:val="en-US"/>
        </w:rPr>
        <w:t xml:space="preserve">process and </w:t>
      </w:r>
      <w:r w:rsidR="00D1056F" w:rsidRPr="00BE4EF3">
        <w:rPr>
          <w:lang w:val="en-US"/>
        </w:rPr>
        <w:t xml:space="preserve"> rules which </w:t>
      </w:r>
      <w:r w:rsidR="00512BF5" w:rsidRPr="00BE4EF3">
        <w:rPr>
          <w:lang w:val="en-US"/>
        </w:rPr>
        <w:t xml:space="preserve">FEA packages </w:t>
      </w:r>
      <w:r w:rsidR="00422655" w:rsidRPr="00BE4EF3">
        <w:rPr>
          <w:lang w:val="en-US"/>
        </w:rPr>
        <w:t xml:space="preserve">runs </w:t>
      </w:r>
      <w:r w:rsidR="00E4611C" w:rsidRPr="00BE4EF3">
        <w:rPr>
          <w:lang w:val="en-US"/>
        </w:rPr>
        <w:t xml:space="preserve">on: </w:t>
      </w:r>
      <w:r w:rsidR="005D58D9" w:rsidRPr="00BE4EF3">
        <w:rPr>
          <w:lang w:val="en-US"/>
        </w:rPr>
        <w:t>t</w:t>
      </w:r>
      <w:r w:rsidR="00E5003E" w:rsidRPr="00BE4EF3">
        <w:rPr>
          <w:lang w:val="en-US"/>
        </w:rPr>
        <w:t>he fin</w:t>
      </w:r>
      <w:r w:rsidR="00114EAC" w:rsidRPr="00BE4EF3">
        <w:rPr>
          <w:lang w:val="en-US"/>
        </w:rPr>
        <w:t>ite</w:t>
      </w:r>
      <w:r w:rsidR="00E5003E" w:rsidRPr="00BE4EF3">
        <w:rPr>
          <w:lang w:val="en-US"/>
        </w:rPr>
        <w:t xml:space="preserve"> element method </w:t>
      </w:r>
      <w:r w:rsidR="009C4608" w:rsidRPr="00BE4EF3">
        <w:rPr>
          <w:lang w:val="en-US"/>
        </w:rPr>
        <w:t xml:space="preserve">has been </w:t>
      </w:r>
      <w:r w:rsidR="00114EAC" w:rsidRPr="00BE4EF3">
        <w:rPr>
          <w:lang w:val="en-US"/>
        </w:rPr>
        <w:t>invented by engineers to solve structural equations</w:t>
      </w:r>
      <w:r w:rsidR="00725EB5" w:rsidRPr="00BE4EF3">
        <w:rPr>
          <w:lang w:val="en-US"/>
        </w:rPr>
        <w:t xml:space="preserve"> (</w:t>
      </w:r>
      <w:r w:rsidR="005D58D9" w:rsidRPr="00BE4EF3">
        <w:rPr>
          <w:lang w:val="en-US"/>
        </w:rPr>
        <w:t>e.g.</w:t>
      </w:r>
      <w:r w:rsidR="00D25E8F" w:rsidRPr="00BE4EF3">
        <w:rPr>
          <w:lang w:val="en-US"/>
        </w:rPr>
        <w:t xml:space="preserve"> calculate the </w:t>
      </w:r>
      <w:r w:rsidR="00725EB5" w:rsidRPr="00BE4EF3">
        <w:rPr>
          <w:lang w:val="en-US"/>
        </w:rPr>
        <w:t>stress</w:t>
      </w:r>
      <w:r w:rsidR="00D25E8F" w:rsidRPr="00BE4EF3">
        <w:rPr>
          <w:lang w:val="en-US"/>
        </w:rPr>
        <w:t>es</w:t>
      </w:r>
      <w:r w:rsidR="00725EB5" w:rsidRPr="00BE4EF3">
        <w:rPr>
          <w:lang w:val="en-US"/>
        </w:rPr>
        <w:t xml:space="preserve"> </w:t>
      </w:r>
      <w:r w:rsidR="000B2371" w:rsidRPr="00BE4EF3">
        <w:rPr>
          <w:lang w:val="en-US"/>
        </w:rPr>
        <w:t>raised</w:t>
      </w:r>
      <w:r w:rsidR="002D3EA3" w:rsidRPr="00BE4EF3">
        <w:rPr>
          <w:lang w:val="en-US"/>
        </w:rPr>
        <w:t xml:space="preserve"> by a truck </w:t>
      </w:r>
      <w:r w:rsidR="00D25E8F" w:rsidRPr="00BE4EF3">
        <w:rPr>
          <w:lang w:val="en-US"/>
        </w:rPr>
        <w:t xml:space="preserve">passing </w:t>
      </w:r>
      <w:r w:rsidR="002D3EA3" w:rsidRPr="00BE4EF3">
        <w:rPr>
          <w:lang w:val="en-US"/>
        </w:rPr>
        <w:t>on a bridge or the effect of wind on a building)</w:t>
      </w:r>
      <w:r w:rsidR="00295103" w:rsidRPr="00BE4EF3">
        <w:rPr>
          <w:lang w:val="en-US"/>
        </w:rPr>
        <w:t xml:space="preserve">. </w:t>
      </w:r>
      <w:r w:rsidR="0033301E" w:rsidRPr="00BE4EF3">
        <w:rPr>
          <w:lang w:val="en-US"/>
        </w:rPr>
        <w:t xml:space="preserve">It is used to </w:t>
      </w:r>
      <w:r w:rsidR="00987727" w:rsidRPr="00BE4EF3">
        <w:rPr>
          <w:lang w:val="en-US"/>
        </w:rPr>
        <w:t>solv</w:t>
      </w:r>
      <w:r w:rsidR="009614C8" w:rsidRPr="00BE4EF3">
        <w:rPr>
          <w:lang w:val="en-US"/>
        </w:rPr>
        <w:t>e</w:t>
      </w:r>
      <w:r w:rsidR="00987727" w:rsidRPr="00BE4EF3">
        <w:rPr>
          <w:lang w:val="en-US"/>
        </w:rPr>
        <w:t xml:space="preserve"> </w:t>
      </w:r>
      <w:r w:rsidR="00663442" w:rsidRPr="00BE4EF3">
        <w:rPr>
          <w:lang w:val="en-US"/>
        </w:rPr>
        <w:t>d</w:t>
      </w:r>
      <w:r w:rsidR="00987727" w:rsidRPr="00BE4EF3">
        <w:rPr>
          <w:lang w:val="en-US"/>
        </w:rPr>
        <w:t>ifferential equations</w:t>
      </w:r>
      <w:r w:rsidR="00D70B44" w:rsidRPr="00BE4EF3">
        <w:rPr>
          <w:lang w:val="en-US"/>
        </w:rPr>
        <w:t>,</w:t>
      </w:r>
      <w:r w:rsidR="00987727" w:rsidRPr="00BE4EF3">
        <w:rPr>
          <w:lang w:val="en-US"/>
        </w:rPr>
        <w:t xml:space="preserve"> </w:t>
      </w:r>
      <w:r w:rsidR="007031F4" w:rsidRPr="00BE4EF3">
        <w:rPr>
          <w:lang w:val="en-US"/>
        </w:rPr>
        <w:t>which</w:t>
      </w:r>
      <w:r w:rsidR="00D76539" w:rsidRPr="00BE4EF3">
        <w:rPr>
          <w:lang w:val="en-US"/>
        </w:rPr>
        <w:t xml:space="preserve"> </w:t>
      </w:r>
      <w:r w:rsidR="009F6088" w:rsidRPr="00BE4EF3">
        <w:rPr>
          <w:lang w:val="en-US"/>
        </w:rPr>
        <w:t xml:space="preserve">represents nature and its </w:t>
      </w:r>
      <w:r w:rsidR="00663442" w:rsidRPr="00BE4EF3">
        <w:rPr>
          <w:lang w:val="en-US"/>
        </w:rPr>
        <w:t>cont</w:t>
      </w:r>
      <w:r w:rsidR="00460834" w:rsidRPr="00BE4EF3">
        <w:rPr>
          <w:lang w:val="en-US"/>
        </w:rPr>
        <w:t>i</w:t>
      </w:r>
      <w:r w:rsidR="00663442" w:rsidRPr="00BE4EF3">
        <w:rPr>
          <w:lang w:val="en-US"/>
        </w:rPr>
        <w:t>nuo</w:t>
      </w:r>
      <w:r w:rsidR="00460834" w:rsidRPr="00BE4EF3">
        <w:rPr>
          <w:lang w:val="en-US"/>
        </w:rPr>
        <w:t>u</w:t>
      </w:r>
      <w:r w:rsidR="00663442" w:rsidRPr="00BE4EF3">
        <w:rPr>
          <w:lang w:val="en-US"/>
        </w:rPr>
        <w:t>s problems</w:t>
      </w:r>
      <w:r w:rsidR="007031F4" w:rsidRPr="00BE4EF3">
        <w:rPr>
          <w:lang w:val="en-US"/>
        </w:rPr>
        <w:t>,</w:t>
      </w:r>
      <w:r w:rsidR="000A372E" w:rsidRPr="00BE4EF3">
        <w:rPr>
          <w:lang w:val="en-US"/>
        </w:rPr>
        <w:t xml:space="preserve"> </w:t>
      </w:r>
      <w:r w:rsidR="009B59B7" w:rsidRPr="00BE4EF3">
        <w:rPr>
          <w:lang w:val="en-US"/>
        </w:rPr>
        <w:t xml:space="preserve">and </w:t>
      </w:r>
      <w:r w:rsidR="000A372E" w:rsidRPr="00BE4EF3">
        <w:rPr>
          <w:lang w:val="en-US"/>
        </w:rPr>
        <w:t>transform</w:t>
      </w:r>
      <w:r w:rsidR="00F44455" w:rsidRPr="00BE4EF3">
        <w:rPr>
          <w:lang w:val="en-US"/>
        </w:rPr>
        <w:t xml:space="preserve"> </w:t>
      </w:r>
      <w:r w:rsidR="008A2FAC" w:rsidRPr="00BE4EF3">
        <w:rPr>
          <w:lang w:val="en-US"/>
        </w:rPr>
        <w:t>them</w:t>
      </w:r>
      <w:r w:rsidR="000A372E" w:rsidRPr="00BE4EF3">
        <w:rPr>
          <w:lang w:val="en-US"/>
        </w:rPr>
        <w:t xml:space="preserve"> </w:t>
      </w:r>
      <w:r w:rsidR="006009D9" w:rsidRPr="00BE4EF3">
        <w:rPr>
          <w:lang w:val="en-US"/>
        </w:rPr>
        <w:t xml:space="preserve">into </w:t>
      </w:r>
      <w:r w:rsidR="00ED3821" w:rsidRPr="00BE4EF3">
        <w:rPr>
          <w:lang w:val="en-US"/>
        </w:rPr>
        <w:t>d</w:t>
      </w:r>
      <w:r w:rsidR="00B760C5" w:rsidRPr="00BE4EF3">
        <w:rPr>
          <w:lang w:val="en-US"/>
        </w:rPr>
        <w:t>i</w:t>
      </w:r>
      <w:r w:rsidR="00ED3821" w:rsidRPr="00BE4EF3">
        <w:rPr>
          <w:lang w:val="en-US"/>
        </w:rPr>
        <w:t>screte</w:t>
      </w:r>
      <w:r w:rsidR="00B760C5" w:rsidRPr="00BE4EF3">
        <w:rPr>
          <w:lang w:val="en-US"/>
        </w:rPr>
        <w:t xml:space="preserve"> ones</w:t>
      </w:r>
      <w:r w:rsidR="006009D9" w:rsidRPr="00BE4EF3">
        <w:rPr>
          <w:lang w:val="en-US"/>
        </w:rPr>
        <w:t xml:space="preserve">, </w:t>
      </w:r>
      <w:r w:rsidR="0008547C" w:rsidRPr="00BE4EF3">
        <w:rPr>
          <w:lang w:val="en-US"/>
        </w:rPr>
        <w:t>which</w:t>
      </w:r>
      <w:r w:rsidR="00361769" w:rsidRPr="00BE4EF3">
        <w:rPr>
          <w:lang w:val="en-US"/>
        </w:rPr>
        <w:t xml:space="preserve"> </w:t>
      </w:r>
      <w:r w:rsidR="00C31BBF" w:rsidRPr="00BE4EF3">
        <w:rPr>
          <w:lang w:val="en-US"/>
        </w:rPr>
        <w:t xml:space="preserve">computers are </w:t>
      </w:r>
      <w:r w:rsidR="0008547C" w:rsidRPr="00BE4EF3">
        <w:rPr>
          <w:lang w:val="en-US"/>
        </w:rPr>
        <w:t xml:space="preserve">capable </w:t>
      </w:r>
      <w:r w:rsidR="00C31BBF" w:rsidRPr="00BE4EF3">
        <w:rPr>
          <w:lang w:val="en-US"/>
        </w:rPr>
        <w:t xml:space="preserve">to </w:t>
      </w:r>
      <w:r w:rsidR="000B2371" w:rsidRPr="00BE4EF3">
        <w:rPr>
          <w:lang w:val="en-US"/>
        </w:rPr>
        <w:t>solve</w:t>
      </w:r>
      <w:sdt>
        <w:sdtPr>
          <w:rPr>
            <w:lang w:val="en-US"/>
          </w:rPr>
          <w:id w:val="-270628618"/>
          <w:citation/>
        </w:sdtPr>
        <w:sdtEndPr/>
        <w:sdtContent>
          <w:r w:rsidR="00111057" w:rsidRPr="00BE4EF3">
            <w:rPr>
              <w:lang w:val="en-US"/>
            </w:rPr>
            <w:fldChar w:fldCharType="begin"/>
          </w:r>
          <w:r w:rsidR="00111057" w:rsidRPr="00BE4EF3">
            <w:instrText xml:space="preserve"> CITATION Ser13 \l 1040 </w:instrText>
          </w:r>
          <w:r w:rsidR="00111057" w:rsidRPr="00BE4EF3">
            <w:rPr>
              <w:lang w:val="en-US"/>
            </w:rPr>
            <w:fldChar w:fldCharType="separate"/>
          </w:r>
          <w:r w:rsidR="001174CD">
            <w:rPr>
              <w:noProof/>
            </w:rPr>
            <w:t xml:space="preserve"> </w:t>
          </w:r>
          <w:r w:rsidR="001174CD" w:rsidRPr="001174CD">
            <w:rPr>
              <w:noProof/>
            </w:rPr>
            <w:t>(Science, 2013)</w:t>
          </w:r>
          <w:r w:rsidR="00111057" w:rsidRPr="00BE4EF3">
            <w:rPr>
              <w:lang w:val="en-US"/>
            </w:rPr>
            <w:fldChar w:fldCharType="end"/>
          </w:r>
        </w:sdtContent>
      </w:sdt>
      <w:r w:rsidR="00ED3821" w:rsidRPr="00BE4EF3">
        <w:rPr>
          <w:lang w:val="en-US"/>
        </w:rPr>
        <w:t>.</w:t>
      </w:r>
    </w:p>
    <w:p w14:paraId="21BA73F3" w14:textId="2ECBD82C" w:rsidR="00451C1D" w:rsidRPr="00BE4EF3" w:rsidRDefault="00974F84" w:rsidP="007C4001">
      <w:pPr>
        <w:jc w:val="both"/>
        <w:rPr>
          <w:lang w:val="en-US"/>
        </w:rPr>
      </w:pPr>
      <w:r w:rsidRPr="00BE4EF3">
        <w:rPr>
          <w:lang w:val="en-US"/>
        </w:rPr>
        <w:t xml:space="preserve">For clarity purpose, it is identified with the word </w:t>
      </w:r>
      <w:r w:rsidRPr="00E5301F">
        <w:rPr>
          <w:i/>
          <w:iCs/>
          <w:lang w:val="en-US"/>
        </w:rPr>
        <w:t>d</w:t>
      </w:r>
      <w:r w:rsidR="00451C1D" w:rsidRPr="00E5301F">
        <w:rPr>
          <w:i/>
          <w:iCs/>
          <w:lang w:val="en-US"/>
        </w:rPr>
        <w:t>iscrete</w:t>
      </w:r>
      <w:r w:rsidRPr="00BE4EF3">
        <w:rPr>
          <w:lang w:val="en-US"/>
        </w:rPr>
        <w:t>,</w:t>
      </w:r>
      <w:r w:rsidR="00451C1D" w:rsidRPr="00BE4EF3">
        <w:rPr>
          <w:lang w:val="en-US"/>
        </w:rPr>
        <w:t xml:space="preserve"> </w:t>
      </w:r>
      <w:r w:rsidR="005775F3" w:rsidRPr="00BE4EF3">
        <w:rPr>
          <w:lang w:val="en-US"/>
        </w:rPr>
        <w:t xml:space="preserve">a </w:t>
      </w:r>
      <w:r w:rsidR="00451C1D" w:rsidRPr="00BE4EF3">
        <w:rPr>
          <w:lang w:val="en-US"/>
        </w:rPr>
        <w:t xml:space="preserve">finite number of unknowns in a system </w:t>
      </w:r>
      <w:r w:rsidR="005775F3" w:rsidRPr="00BE4EF3">
        <w:rPr>
          <w:lang w:val="en-US"/>
        </w:rPr>
        <w:t xml:space="preserve">whilst </w:t>
      </w:r>
      <w:r w:rsidR="005775F3" w:rsidRPr="00E5301F">
        <w:rPr>
          <w:i/>
          <w:iCs/>
          <w:lang w:val="en-US"/>
        </w:rPr>
        <w:t>c</w:t>
      </w:r>
      <w:r w:rsidR="00451C1D" w:rsidRPr="00E5301F">
        <w:rPr>
          <w:i/>
          <w:iCs/>
          <w:lang w:val="en-US"/>
        </w:rPr>
        <w:t>ontinuous</w:t>
      </w:r>
      <w:r w:rsidR="005775F3" w:rsidRPr="00BE4EF3">
        <w:rPr>
          <w:lang w:val="en-US"/>
        </w:rPr>
        <w:t xml:space="preserve"> </w:t>
      </w:r>
      <w:r w:rsidR="00877A07" w:rsidRPr="00BE4EF3">
        <w:rPr>
          <w:lang w:val="en-US"/>
        </w:rPr>
        <w:t xml:space="preserve">describes an </w:t>
      </w:r>
      <w:r w:rsidR="00451C1D" w:rsidRPr="00BE4EF3">
        <w:rPr>
          <w:lang w:val="en-US"/>
        </w:rPr>
        <w:t>infinite number of unknowns</w:t>
      </w:r>
      <w:r w:rsidR="00111057" w:rsidRPr="00BE4EF3">
        <w:rPr>
          <w:lang w:val="en-US"/>
        </w:rPr>
        <w:t xml:space="preserve"> </w:t>
      </w:r>
      <w:sdt>
        <w:sdtPr>
          <w:rPr>
            <w:lang w:val="en-US"/>
          </w:rPr>
          <w:id w:val="2137901490"/>
          <w:citation/>
        </w:sdtPr>
        <w:sdtEndPr/>
        <w:sdtContent>
          <w:r w:rsidR="00111057" w:rsidRPr="00BE4EF3">
            <w:rPr>
              <w:lang w:val="en-US"/>
            </w:rPr>
            <w:fldChar w:fldCharType="begin"/>
          </w:r>
          <w:r w:rsidR="00111057" w:rsidRPr="00BE4EF3">
            <w:instrText xml:space="preserve"> CITATION Man16 \l 1040 </w:instrText>
          </w:r>
          <w:r w:rsidR="00111057" w:rsidRPr="00BE4EF3">
            <w:rPr>
              <w:lang w:val="en-US"/>
            </w:rPr>
            <w:fldChar w:fldCharType="separate"/>
          </w:r>
          <w:r w:rsidR="001174CD" w:rsidRPr="001174CD">
            <w:rPr>
              <w:noProof/>
            </w:rPr>
            <w:t>(Manor , 2016)</w:t>
          </w:r>
          <w:r w:rsidR="00111057" w:rsidRPr="00BE4EF3">
            <w:rPr>
              <w:lang w:val="en-US"/>
            </w:rPr>
            <w:fldChar w:fldCharType="end"/>
          </w:r>
        </w:sdtContent>
      </w:sdt>
      <w:r w:rsidR="00111057" w:rsidRPr="00BE4EF3">
        <w:rPr>
          <w:lang w:val="en-US"/>
        </w:rPr>
        <w:t>.</w:t>
      </w:r>
    </w:p>
    <w:p w14:paraId="7B46BB00" w14:textId="77777777" w:rsidR="00F92658" w:rsidRDefault="008A121A" w:rsidP="007C4001">
      <w:pPr>
        <w:jc w:val="both"/>
        <w:rPr>
          <w:lang w:val="en-US"/>
        </w:r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3662EEE2" wp14:editId="68EB5E6D">
            <wp:simplePos x="0" y="0"/>
            <wp:positionH relativeFrom="margin">
              <wp:align>right</wp:align>
            </wp:positionH>
            <wp:positionV relativeFrom="paragraph">
              <wp:posOffset>977900</wp:posOffset>
            </wp:positionV>
            <wp:extent cx="2343150" cy="1424940"/>
            <wp:effectExtent l="0" t="0" r="0" b="381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845" t="29545" r="55860" b="31219"/>
                    <a:stretch/>
                  </pic:blipFill>
                  <pic:spPr bwMode="auto">
                    <a:xfrm>
                      <a:off x="0" y="0"/>
                      <a:ext cx="2343150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65EAC" w:rsidRPr="00BE4EF3">
        <w:rPr>
          <w:lang w:val="en-US"/>
        </w:rPr>
        <w:t>The r</w:t>
      </w:r>
      <w:r w:rsidR="00987727" w:rsidRPr="00BE4EF3">
        <w:rPr>
          <w:lang w:val="en-US"/>
        </w:rPr>
        <w:t>esults</w:t>
      </w:r>
      <w:r w:rsidR="00E87FA8" w:rsidRPr="00BE4EF3">
        <w:rPr>
          <w:lang w:val="en-US"/>
        </w:rPr>
        <w:t xml:space="preserve"> are achieved throughout a</w:t>
      </w:r>
      <w:r w:rsidR="00987727" w:rsidRPr="00BE4EF3">
        <w:rPr>
          <w:lang w:val="en-US"/>
        </w:rPr>
        <w:t>pproximations</w:t>
      </w:r>
      <w:r w:rsidR="004C69F4" w:rsidRPr="00BE4EF3">
        <w:rPr>
          <w:lang w:val="en-US"/>
        </w:rPr>
        <w:t>,</w:t>
      </w:r>
      <w:r w:rsidR="00987727" w:rsidRPr="00BE4EF3">
        <w:rPr>
          <w:lang w:val="en-US"/>
        </w:rPr>
        <w:t xml:space="preserve"> </w:t>
      </w:r>
      <w:r w:rsidR="004C69F4" w:rsidRPr="00BE4EF3">
        <w:rPr>
          <w:lang w:val="en-US"/>
        </w:rPr>
        <w:t xml:space="preserve">based on </w:t>
      </w:r>
      <w:r w:rsidR="00735E91" w:rsidRPr="00BE4EF3">
        <w:rPr>
          <w:lang w:val="en-US"/>
        </w:rPr>
        <w:t xml:space="preserve">what can be called </w:t>
      </w:r>
      <w:r w:rsidR="00DE4507" w:rsidRPr="00BE4EF3">
        <w:rPr>
          <w:lang w:val="en-US"/>
        </w:rPr>
        <w:t xml:space="preserve">a </w:t>
      </w:r>
      <w:r w:rsidR="004C69F4" w:rsidRPr="00BE4EF3">
        <w:rPr>
          <w:lang w:val="en-US"/>
        </w:rPr>
        <w:t>S</w:t>
      </w:r>
      <w:r w:rsidR="00DE4507" w:rsidRPr="00BE4EF3">
        <w:rPr>
          <w:lang w:val="en-US"/>
        </w:rPr>
        <w:t>.</w:t>
      </w:r>
      <w:r w:rsidR="004C69F4" w:rsidRPr="00BE4EF3">
        <w:rPr>
          <w:lang w:val="en-US"/>
        </w:rPr>
        <w:t>I</w:t>
      </w:r>
      <w:r w:rsidR="00DE4507" w:rsidRPr="00BE4EF3">
        <w:rPr>
          <w:lang w:val="en-US"/>
        </w:rPr>
        <w:t>.</w:t>
      </w:r>
      <w:r w:rsidR="004C69F4" w:rsidRPr="00BE4EF3">
        <w:rPr>
          <w:lang w:val="en-US"/>
        </w:rPr>
        <w:t>M</w:t>
      </w:r>
      <w:r w:rsidR="00DE4507" w:rsidRPr="00BE4EF3">
        <w:rPr>
          <w:lang w:val="en-US"/>
        </w:rPr>
        <w:t>.</w:t>
      </w:r>
      <w:r w:rsidR="004C69F4" w:rsidRPr="00BE4EF3">
        <w:rPr>
          <w:lang w:val="en-US"/>
        </w:rPr>
        <w:t>P</w:t>
      </w:r>
      <w:r w:rsidR="00DE4507" w:rsidRPr="00BE4EF3">
        <w:rPr>
          <w:lang w:val="en-US"/>
        </w:rPr>
        <w:t>.</w:t>
      </w:r>
      <w:r w:rsidR="004C69F4" w:rsidRPr="00BE4EF3">
        <w:rPr>
          <w:lang w:val="en-US"/>
        </w:rPr>
        <w:t>L</w:t>
      </w:r>
      <w:r w:rsidR="00DE4507" w:rsidRPr="00BE4EF3">
        <w:rPr>
          <w:lang w:val="en-US"/>
        </w:rPr>
        <w:t>.</w:t>
      </w:r>
      <w:r w:rsidR="004C69F4" w:rsidRPr="00BE4EF3">
        <w:rPr>
          <w:lang w:val="en-US"/>
        </w:rPr>
        <w:t>E</w:t>
      </w:r>
      <w:r w:rsidR="00DE4507" w:rsidRPr="00BE4EF3">
        <w:rPr>
          <w:lang w:val="en-US"/>
        </w:rPr>
        <w:t>.</w:t>
      </w:r>
      <w:r w:rsidR="00735E91" w:rsidRPr="00BE4EF3">
        <w:rPr>
          <w:lang w:val="en-US"/>
        </w:rPr>
        <w:t xml:space="preserve"> process</w:t>
      </w:r>
      <w:r w:rsidR="00DD2B97" w:rsidRPr="00BE4EF3">
        <w:rPr>
          <w:lang w:val="en-US"/>
        </w:rPr>
        <w:t xml:space="preserve">. </w:t>
      </w:r>
      <w:r w:rsidR="006A5FF9" w:rsidRPr="00BE4EF3">
        <w:rPr>
          <w:lang w:val="en-US"/>
        </w:rPr>
        <w:t>T</w:t>
      </w:r>
      <w:r w:rsidR="00DD2B97" w:rsidRPr="00BE4EF3">
        <w:rPr>
          <w:lang w:val="en-US"/>
        </w:rPr>
        <w:t xml:space="preserve">hese assumptions </w:t>
      </w:r>
      <w:r w:rsidR="006A5FF9" w:rsidRPr="00BE4EF3">
        <w:rPr>
          <w:lang w:val="en-US"/>
        </w:rPr>
        <w:t>affect</w:t>
      </w:r>
      <w:r w:rsidR="00DD2B97" w:rsidRPr="00BE4EF3">
        <w:rPr>
          <w:lang w:val="en-US"/>
        </w:rPr>
        <w:t xml:space="preserve"> the results </w:t>
      </w:r>
      <w:r w:rsidR="006A5FF9" w:rsidRPr="00BE4EF3">
        <w:rPr>
          <w:lang w:val="en-US"/>
        </w:rPr>
        <w:t xml:space="preserve">therefore engineering </w:t>
      </w:r>
      <w:r w:rsidR="006A5FF9">
        <w:rPr>
          <w:lang w:val="en-US"/>
        </w:rPr>
        <w:t xml:space="preserve">judgement is </w:t>
      </w:r>
      <w:r w:rsidR="00ED6133">
        <w:rPr>
          <w:lang w:val="en-US"/>
        </w:rPr>
        <w:t>used</w:t>
      </w:r>
      <w:r w:rsidR="00D23DCF">
        <w:rPr>
          <w:lang w:val="en-US"/>
        </w:rPr>
        <w:t xml:space="preserve"> as well</w:t>
      </w:r>
      <w:r w:rsidR="00ED6133">
        <w:rPr>
          <w:lang w:val="en-US"/>
        </w:rPr>
        <w:t xml:space="preserve"> to take decisions. </w:t>
      </w:r>
    </w:p>
    <w:p w14:paraId="1A650925" w14:textId="423ECD35" w:rsidR="004C69F4" w:rsidRDefault="00F92658" w:rsidP="007C4001">
      <w:pPr>
        <w:jc w:val="both"/>
        <w:rPr>
          <w:lang w:val="en-US"/>
        </w:rPr>
      </w:pPr>
      <w:r>
        <w:rPr>
          <w:lang w:val="en-US"/>
        </w:rPr>
        <w:t>T</w:t>
      </w:r>
      <w:r w:rsidR="003868F6">
        <w:rPr>
          <w:lang w:val="en-US"/>
        </w:rPr>
        <w:t xml:space="preserve">o run a structural simulation a mesh is </w:t>
      </w:r>
      <w:r w:rsidR="009148AB">
        <w:rPr>
          <w:lang w:val="en-US"/>
        </w:rPr>
        <w:t>a fundamental requirement</w:t>
      </w:r>
      <w:r w:rsidR="003868F6">
        <w:rPr>
          <w:lang w:val="en-US"/>
        </w:rPr>
        <w:t xml:space="preserve"> </w:t>
      </w:r>
      <w:r w:rsidR="00153841">
        <w:rPr>
          <w:lang w:val="en-US"/>
        </w:rPr>
        <w:t xml:space="preserve">to </w:t>
      </w:r>
      <w:r w:rsidR="003753E7">
        <w:rPr>
          <w:lang w:val="en-US"/>
        </w:rPr>
        <w:t>replicate the structure</w:t>
      </w:r>
      <w:r w:rsidR="009148AB">
        <w:rPr>
          <w:lang w:val="en-US"/>
        </w:rPr>
        <w:t>; c</w:t>
      </w:r>
      <w:r w:rsidR="008642AD">
        <w:rPr>
          <w:lang w:val="en-US"/>
        </w:rPr>
        <w:t>alculation</w:t>
      </w:r>
      <w:r w:rsidR="00573ABB">
        <w:rPr>
          <w:lang w:val="en-US"/>
        </w:rPr>
        <w:t xml:space="preserve">s </w:t>
      </w:r>
      <w:r w:rsidR="00242148">
        <w:rPr>
          <w:lang w:val="en-US"/>
        </w:rPr>
        <w:t xml:space="preserve">per each element are carried out </w:t>
      </w:r>
      <w:r w:rsidR="00DF58C0">
        <w:rPr>
          <w:lang w:val="en-US"/>
        </w:rPr>
        <w:t>and the</w:t>
      </w:r>
      <w:r w:rsidR="000F250F">
        <w:rPr>
          <w:lang w:val="en-US"/>
        </w:rPr>
        <w:t>n combined</w:t>
      </w:r>
      <w:r w:rsidR="000924C6">
        <w:rPr>
          <w:lang w:val="en-US"/>
        </w:rPr>
        <w:t xml:space="preserve">, generating a map </w:t>
      </w:r>
      <w:r w:rsidR="00971752">
        <w:rPr>
          <w:lang w:val="en-US"/>
        </w:rPr>
        <w:t>like</w:t>
      </w:r>
      <w:r w:rsidR="008B252C">
        <w:rPr>
          <w:lang w:val="en-US"/>
        </w:rPr>
        <w:t xml:space="preserve"> </w:t>
      </w:r>
      <w:r w:rsidR="008B252C">
        <w:rPr>
          <w:i/>
          <w:iCs/>
          <w:lang w:val="en-US"/>
        </w:rPr>
        <w:t>graph 1.</w:t>
      </w:r>
    </w:p>
    <w:p w14:paraId="50D8F361" w14:textId="7793837B" w:rsidR="00D91B82" w:rsidRPr="008A121A" w:rsidRDefault="008A121A" w:rsidP="007C4001">
      <w:pPr>
        <w:jc w:val="both"/>
        <w:rPr>
          <w:lang w:val="en-US"/>
        </w:rPr>
      </w:pPr>
      <w:r w:rsidRPr="008A121A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FE22A9D" wp14:editId="5699486B">
                <wp:simplePos x="0" y="0"/>
                <wp:positionH relativeFrom="margin">
                  <wp:align>right</wp:align>
                </wp:positionH>
                <wp:positionV relativeFrom="paragraph">
                  <wp:posOffset>311785</wp:posOffset>
                </wp:positionV>
                <wp:extent cx="2270760" cy="297180"/>
                <wp:effectExtent l="0" t="0" r="0" b="762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0760" cy="29718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4DD117D8" w14:textId="7C160928" w:rsidR="003605A5" w:rsidRPr="00AD0DB2" w:rsidRDefault="003605A5" w:rsidP="008A121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4" w:name="_Toc36292900"/>
                            <w:r>
                              <w:t xml:space="preserve">Graph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Graph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Function</w:t>
                            </w:r>
                            <w:bookmarkEnd w:id="4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22A9D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left:0;text-align:left;margin-left:127.6pt;margin-top:24.55pt;width:178.8pt;height:23.4pt;z-index:25167769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" stroked="f">
                <v:textbox inset="0,0,0,0">
                  <w:txbxContent>
                    <w:p w14:paraId="4DD117D8" w14:textId="7C160928" w:rsidR="003605A5" w:rsidRPr="00AD0DB2" w:rsidRDefault="003605A5" w:rsidP="008A121A">
                      <w:pPr>
                        <w:pStyle w:val="Caption"/>
                        <w:rPr>
                          <w:noProof/>
                        </w:rPr>
                      </w:pPr>
                      <w:bookmarkStart w:id="5" w:name="_Toc36292900"/>
                      <w:r>
                        <w:t xml:space="preserve">Graph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Graph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Function</w:t>
                      </w:r>
                      <w:bookmarkEnd w:id="5"/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9687B" w:rsidRPr="008A121A">
        <w:rPr>
          <w:lang w:val="en-US"/>
        </w:rPr>
        <w:t xml:space="preserve">Polynomials </w:t>
      </w:r>
      <w:r w:rsidR="00D81849" w:rsidRPr="008A121A">
        <w:rPr>
          <w:lang w:val="en-US"/>
        </w:rPr>
        <w:t xml:space="preserve">approximations </w:t>
      </w:r>
      <w:r w:rsidR="0099687B" w:rsidRPr="008A121A">
        <w:rPr>
          <w:lang w:val="en-US"/>
        </w:rPr>
        <w:t xml:space="preserve">are used </w:t>
      </w:r>
      <w:r w:rsidR="00553D1E" w:rsidRPr="008A121A">
        <w:rPr>
          <w:lang w:val="en-US"/>
        </w:rPr>
        <w:t>to interpolate each element</w:t>
      </w:r>
      <w:r w:rsidR="002D0F2D" w:rsidRPr="008A121A">
        <w:rPr>
          <w:lang w:val="en-US"/>
        </w:rPr>
        <w:t>’s information</w:t>
      </w:r>
      <w:r w:rsidR="0021694A" w:rsidRPr="008A121A">
        <w:rPr>
          <w:lang w:val="en-US"/>
        </w:rPr>
        <w:t xml:space="preserve">. </w:t>
      </w:r>
      <w:r w:rsidR="006533FA" w:rsidRPr="008A121A">
        <w:rPr>
          <w:lang w:val="en-US"/>
        </w:rPr>
        <w:t xml:space="preserve">The slope of a function is calculated as the difference between two points, </w:t>
      </w:r>
      <w:r w:rsidR="0005247D" w:rsidRPr="008A121A">
        <w:rPr>
          <w:lang w:val="en-US"/>
        </w:rPr>
        <w:t>however the accuracy</w:t>
      </w:r>
      <w:r w:rsidR="00FC5673" w:rsidRPr="008A121A">
        <w:rPr>
          <w:lang w:val="en-US"/>
        </w:rPr>
        <w:t xml:space="preserve"> </w:t>
      </w:r>
      <w:r w:rsidR="008275F7">
        <w:rPr>
          <w:lang w:val="en-US"/>
        </w:rPr>
        <w:t xml:space="preserve">lays in the degree </w:t>
      </w:r>
      <w:r w:rsidR="0047352F">
        <w:rPr>
          <w:lang w:val="en-US"/>
        </w:rPr>
        <w:t xml:space="preserve">of the polynomial used to </w:t>
      </w:r>
      <w:r w:rsidR="00CC7A5B">
        <w:rPr>
          <w:lang w:val="en-US"/>
        </w:rPr>
        <w:t xml:space="preserve">“curve fit” </w:t>
      </w:r>
      <w:r w:rsidR="00285452">
        <w:rPr>
          <w:lang w:val="en-US"/>
        </w:rPr>
        <w:t xml:space="preserve">the connecting line between </w:t>
      </w:r>
      <w:r w:rsidR="0047352F">
        <w:rPr>
          <w:lang w:val="en-US"/>
        </w:rPr>
        <w:t xml:space="preserve">the </w:t>
      </w:r>
      <w:r w:rsidR="00CC7A5B">
        <w:rPr>
          <w:lang w:val="en-US"/>
        </w:rPr>
        <w:t>two point</w:t>
      </w:r>
      <w:r w:rsidR="00285452">
        <w:rPr>
          <w:lang w:val="en-US"/>
        </w:rPr>
        <w:t>s</w:t>
      </w:r>
      <w:r w:rsidR="001104A4" w:rsidRPr="008A121A">
        <w:rPr>
          <w:lang w:val="en-US"/>
        </w:rPr>
        <w:t xml:space="preserve">. </w:t>
      </w:r>
      <w:sdt>
        <w:sdtPr>
          <w:rPr>
            <w:lang w:val="en-US"/>
          </w:rPr>
          <w:id w:val="327721314"/>
          <w:citation/>
        </w:sdtPr>
        <w:sdtEndPr/>
        <w:sdtContent>
          <w:r w:rsidR="000C0925" w:rsidRPr="008A121A">
            <w:rPr>
              <w:lang w:val="en-US"/>
            </w:rPr>
            <w:fldChar w:fldCharType="begin"/>
          </w:r>
          <w:r w:rsidR="000C0925" w:rsidRPr="008A121A">
            <w:instrText xml:space="preserve"> CITATION Sim10 \l 1040 </w:instrText>
          </w:r>
          <w:r w:rsidR="000C0925" w:rsidRPr="008A121A">
            <w:rPr>
              <w:lang w:val="en-US"/>
            </w:rPr>
            <w:fldChar w:fldCharType="separate"/>
          </w:r>
          <w:r w:rsidR="001174CD" w:rsidRPr="001174CD">
            <w:rPr>
              <w:noProof/>
            </w:rPr>
            <w:t>(Simscale, 2010)</w:t>
          </w:r>
          <w:r w:rsidR="000C0925" w:rsidRPr="008A121A">
            <w:rPr>
              <w:lang w:val="en-US"/>
            </w:rPr>
            <w:fldChar w:fldCharType="end"/>
          </w:r>
        </w:sdtContent>
      </w:sdt>
    </w:p>
    <w:p w14:paraId="0CA20EC0" w14:textId="704322F2" w:rsidR="00A859F3" w:rsidRDefault="00AF2D81" w:rsidP="007C4001">
      <w:pPr>
        <w:jc w:val="both"/>
        <w:rPr>
          <w:lang w:val="en-US"/>
        </w:rPr>
      </w:pPr>
      <w:r>
        <w:t>V</w:t>
      </w:r>
      <w:r w:rsidR="003427B8" w:rsidRPr="007B2542">
        <w:t>alues</w:t>
      </w:r>
      <w:r w:rsidR="008B10B3" w:rsidRPr="007B2542">
        <w:t xml:space="preserve"> are known </w:t>
      </w:r>
      <w:r w:rsidR="005C0BFE" w:rsidRPr="007B2542">
        <w:t xml:space="preserve">at </w:t>
      </w:r>
      <w:r w:rsidR="003427B8" w:rsidRPr="007B2542">
        <w:t>specific</w:t>
      </w:r>
      <w:r w:rsidR="005C0BFE" w:rsidRPr="007B2542">
        <w:t xml:space="preserve"> points </w:t>
      </w:r>
      <w:r w:rsidR="00AF75DE" w:rsidRPr="007B2542">
        <w:t>within the element, nod</w:t>
      </w:r>
      <w:r w:rsidR="00B17E42" w:rsidRPr="007B2542">
        <w:t>al points,</w:t>
      </w:r>
      <w:r w:rsidR="00AF75DE" w:rsidRPr="007B2542">
        <w:t xml:space="preserve"> </w:t>
      </w:r>
      <w:r w:rsidR="00FE6FA5" w:rsidRPr="007B2542">
        <w:t xml:space="preserve">but not </w:t>
      </w:r>
      <w:r w:rsidR="00C07963" w:rsidRPr="007B2542">
        <w:t>elsewhere</w:t>
      </w:r>
      <w:r w:rsidR="00A21248" w:rsidRPr="007B2542">
        <w:t xml:space="preserve">, for instance </w:t>
      </w:r>
      <w:r w:rsidR="00882EF4" w:rsidRPr="007B2542">
        <w:t>i</w:t>
      </w:r>
      <w:r w:rsidR="008E14EF" w:rsidRPr="007B2542">
        <w:t>t is know</w:t>
      </w:r>
      <w:r w:rsidR="00DD7F95" w:rsidRPr="007B2542">
        <w:t>n</w:t>
      </w:r>
      <w:r w:rsidR="008E14EF" w:rsidRPr="007B2542">
        <w:t xml:space="preserve"> the deflection at two specific points but not how the deformation under a load interpolates the flection between the</w:t>
      </w:r>
      <w:r w:rsidR="000F5F1D" w:rsidRPr="007B2542">
        <w:t>se</w:t>
      </w:r>
      <w:r w:rsidR="008E14EF" w:rsidRPr="007B2542">
        <w:t xml:space="preserve"> two</w:t>
      </w:r>
      <w:r w:rsidR="000F5F1D" w:rsidRPr="007B2542">
        <w:t>.</w:t>
      </w:r>
      <w:r w:rsidR="00A859F3" w:rsidRPr="007B2542">
        <w:t xml:space="preserve"> </w:t>
      </w:r>
      <w:r w:rsidR="002379A1" w:rsidRPr="007B2542">
        <w:t xml:space="preserve">The </w:t>
      </w:r>
      <w:r w:rsidR="00635233" w:rsidRPr="007B2542">
        <w:t xml:space="preserve">accuracy </w:t>
      </w:r>
      <w:r w:rsidR="0073563A" w:rsidRPr="007B2542">
        <w:t xml:space="preserve">of the </w:t>
      </w:r>
      <w:r w:rsidR="00666EBE" w:rsidRPr="007B2542">
        <w:t>slope</w:t>
      </w:r>
      <w:r w:rsidR="0073563A" w:rsidRPr="007B2542">
        <w:t xml:space="preserve"> therefore is </w:t>
      </w:r>
      <w:r w:rsidR="0018244F" w:rsidRPr="007B2542">
        <w:t>dependent</w:t>
      </w:r>
      <w:r w:rsidR="00461744" w:rsidRPr="007B2542">
        <w:t xml:space="preserve"> on the </w:t>
      </w:r>
      <w:r w:rsidR="000F5F1D" w:rsidRPr="007B2542">
        <w:t xml:space="preserve">polynomial </w:t>
      </w:r>
      <w:r w:rsidR="002379A1" w:rsidRPr="007B2542">
        <w:t>approximations</w:t>
      </w:r>
      <w:r w:rsidR="00B734F7" w:rsidRPr="007B2542">
        <w:t xml:space="preserve"> which can </w:t>
      </w:r>
      <w:r w:rsidR="005A0E5A" w:rsidRPr="007B2542">
        <w:t>b</w:t>
      </w:r>
      <w:r w:rsidR="006B6F37" w:rsidRPr="007B2542">
        <w:t xml:space="preserve">e </w:t>
      </w:r>
      <w:r w:rsidR="00CA345E" w:rsidRPr="007B2542">
        <w:t>linear,</w:t>
      </w:r>
      <w:r w:rsidR="00CA345E">
        <w:rPr>
          <w:rStyle w:val="Hyperlink"/>
          <w:color w:val="auto"/>
          <w:u w:val="none"/>
        </w:rPr>
        <w:t xml:space="preserve"> quadratic, cubic etc</w:t>
      </w:r>
      <w:r w:rsidR="00037506">
        <w:rPr>
          <w:rStyle w:val="Hyperlink"/>
          <w:color w:val="auto"/>
          <w:u w:val="none"/>
        </w:rPr>
        <w:t xml:space="preserve">. </w:t>
      </w:r>
      <w:r w:rsidR="00A628FF">
        <w:rPr>
          <w:lang w:val="en-US"/>
        </w:rPr>
        <w:t xml:space="preserve">Furthermore, </w:t>
      </w:r>
      <w:r w:rsidR="00A859F3">
        <w:rPr>
          <w:lang w:val="en-US"/>
        </w:rPr>
        <w:t xml:space="preserve">FE method can be </w:t>
      </w:r>
      <w:r w:rsidR="00517ED4">
        <w:rPr>
          <w:lang w:val="en-US"/>
        </w:rPr>
        <w:t xml:space="preserve">identified by </w:t>
      </w:r>
      <w:r w:rsidR="000C0400">
        <w:rPr>
          <w:lang w:val="en-US"/>
        </w:rPr>
        <w:t xml:space="preserve">three </w:t>
      </w:r>
      <w:r w:rsidR="00517ED4">
        <w:rPr>
          <w:lang w:val="en-US"/>
        </w:rPr>
        <w:t>steps</w:t>
      </w:r>
      <w:r w:rsidR="00A859F3">
        <w:rPr>
          <w:lang w:val="en-US"/>
        </w:rPr>
        <w:t xml:space="preserve">: </w:t>
      </w:r>
      <w:r w:rsidR="00680F91">
        <w:rPr>
          <w:lang w:val="en-US"/>
        </w:rPr>
        <w:t>p</w:t>
      </w:r>
      <w:r w:rsidR="00A859F3">
        <w:rPr>
          <w:lang w:val="en-US"/>
        </w:rPr>
        <w:t xml:space="preserve">re-processing, solution and post-processing. </w:t>
      </w:r>
    </w:p>
    <w:p w14:paraId="401C838A" w14:textId="5B6F20D7" w:rsidR="00A859F3" w:rsidRDefault="0091072C" w:rsidP="00A859F3">
      <w:pPr>
        <w:rPr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A672B61" wp14:editId="514BAF3F">
                <wp:simplePos x="0" y="0"/>
                <wp:positionH relativeFrom="margin">
                  <wp:align>center</wp:align>
                </wp:positionH>
                <wp:positionV relativeFrom="paragraph">
                  <wp:posOffset>3075940</wp:posOffset>
                </wp:positionV>
                <wp:extent cx="4703445" cy="635"/>
                <wp:effectExtent l="0" t="0" r="1905" b="8255"/>
                <wp:wrapTopAndBottom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0344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3ABAD424" w14:textId="59E74350" w:rsidR="003605A5" w:rsidRPr="00472A43" w:rsidRDefault="003605A5" w:rsidP="008A121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6" w:name="_Toc36292894"/>
                            <w:r>
                              <w:t xml:space="preserve">Figure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Figure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2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FEM steps</w:t>
                            </w:r>
                            <w:bookmarkEnd w:id="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672B61" id="Text Box 21" o:spid="_x0000_s1027" type="#_x0000_t202" style="position:absolute;margin-left:0;margin-top:242.2pt;width:370.35pt;height:.05pt;z-index:25167974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" stroked="f">
                <v:textbox style="mso-fit-shape-to-text:t" inset="0,0,0,0">
                  <w:txbxContent>
                    <w:p w14:paraId="3ABAD424" w14:textId="59E74350" w:rsidR="003605A5" w:rsidRPr="00472A43" w:rsidRDefault="003605A5" w:rsidP="008A121A">
                      <w:pPr>
                        <w:pStyle w:val="Caption"/>
                        <w:rPr>
                          <w:noProof/>
                        </w:rPr>
                      </w:pPr>
                      <w:bookmarkStart w:id="7" w:name="_Toc36292894"/>
                      <w:r>
                        <w:t xml:space="preserve">Figure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Figure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2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FEM steps</w:t>
                      </w:r>
                      <w:bookmarkEnd w:id="7"/>
                    </w:p>
                  </w:txbxContent>
                </v:textbox>
                <w10:wrap type="topAndBottom"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9264" behindDoc="0" locked="0" layoutInCell="1" allowOverlap="1" wp14:anchorId="28EE781A" wp14:editId="226C5DE9">
            <wp:simplePos x="0" y="0"/>
            <wp:positionH relativeFrom="margin">
              <wp:posOffset>21590</wp:posOffset>
            </wp:positionH>
            <wp:positionV relativeFrom="paragraph">
              <wp:posOffset>0</wp:posOffset>
            </wp:positionV>
            <wp:extent cx="5762625" cy="3080385"/>
            <wp:effectExtent l="0" t="0" r="9525" b="5715"/>
            <wp:wrapTopAndBottom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376" t="36163" r="57057" b="30983"/>
                    <a:stretch/>
                  </pic:blipFill>
                  <pic:spPr bwMode="auto">
                    <a:xfrm>
                      <a:off x="0" y="0"/>
                      <a:ext cx="5762625" cy="30803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67F5BB" w14:textId="088930BF" w:rsidR="004E39B9" w:rsidRDefault="00542234" w:rsidP="007C4001">
      <w:pPr>
        <w:jc w:val="both"/>
        <w:rPr>
          <w:lang w:val="en-US"/>
        </w:rPr>
      </w:pPr>
      <w:r>
        <w:rPr>
          <w:lang w:val="en-US"/>
        </w:rPr>
        <w:t>It can be said that</w:t>
      </w:r>
      <w:r w:rsidR="00A859F3">
        <w:rPr>
          <w:lang w:val="en-US"/>
        </w:rPr>
        <w:t xml:space="preserve"> FEA’s key step around which the entire analysis is </w:t>
      </w:r>
      <w:r w:rsidR="004E39B9">
        <w:rPr>
          <w:lang w:val="en-US"/>
        </w:rPr>
        <w:t xml:space="preserve">dependent </w:t>
      </w:r>
      <w:r w:rsidR="00A859F3">
        <w:rPr>
          <w:lang w:val="en-US"/>
        </w:rPr>
        <w:t>is pre-processing.</w:t>
      </w:r>
      <w:r w:rsidR="008945D1">
        <w:rPr>
          <w:lang w:val="en-US"/>
        </w:rPr>
        <w:t xml:space="preserve"> </w:t>
      </w:r>
      <w:r w:rsidR="00D141CD">
        <w:rPr>
          <w:lang w:val="en-US"/>
        </w:rPr>
        <w:t xml:space="preserve">Each set-up, assumption </w:t>
      </w:r>
      <w:r w:rsidR="00754E92">
        <w:rPr>
          <w:lang w:val="en-US"/>
        </w:rPr>
        <w:t xml:space="preserve">or feature used during the </w:t>
      </w:r>
      <w:r w:rsidR="007E1A63">
        <w:rPr>
          <w:lang w:val="en-US"/>
        </w:rPr>
        <w:t xml:space="preserve">pre-processing is vital </w:t>
      </w:r>
      <w:r w:rsidR="000A4476">
        <w:rPr>
          <w:lang w:val="en-US"/>
        </w:rPr>
        <w:t>for the simulation and its correctness.</w:t>
      </w:r>
    </w:p>
    <w:p w14:paraId="0CDD450C" w14:textId="18B33908" w:rsidR="000A4476" w:rsidRDefault="004C0858" w:rsidP="007C4001">
      <w:pPr>
        <w:jc w:val="both"/>
        <w:rPr>
          <w:lang w:val="en-US"/>
        </w:rPr>
      </w:pPr>
      <w:r>
        <w:rPr>
          <w:lang w:val="en-US"/>
        </w:rPr>
        <w:t xml:space="preserve">The </w:t>
      </w:r>
      <w:r w:rsidR="00D55186">
        <w:rPr>
          <w:lang w:val="en-US"/>
        </w:rPr>
        <w:t xml:space="preserve">model’s </w:t>
      </w:r>
      <w:r w:rsidR="00D55186" w:rsidRPr="007621AE">
        <w:rPr>
          <w:u w:val="single"/>
          <w:lang w:val="en-US"/>
        </w:rPr>
        <w:t>geometry</w:t>
      </w:r>
      <w:r w:rsidR="00D55186">
        <w:rPr>
          <w:lang w:val="en-US"/>
        </w:rPr>
        <w:t xml:space="preserve"> </w:t>
      </w:r>
      <w:r w:rsidR="00C944D6">
        <w:rPr>
          <w:lang w:val="en-US"/>
        </w:rPr>
        <w:t xml:space="preserve">is the first </w:t>
      </w:r>
      <w:r w:rsidR="00C91EB9">
        <w:rPr>
          <w:lang w:val="en-US"/>
        </w:rPr>
        <w:t>control</w:t>
      </w:r>
      <w:r w:rsidR="00BD6D8D">
        <w:rPr>
          <w:lang w:val="en-US"/>
        </w:rPr>
        <w:t xml:space="preserve">: open surfaces </w:t>
      </w:r>
      <w:r w:rsidR="00B306B5">
        <w:rPr>
          <w:lang w:val="en-US"/>
        </w:rPr>
        <w:t xml:space="preserve">or detached </w:t>
      </w:r>
      <w:r w:rsidR="00F13B77">
        <w:rPr>
          <w:lang w:val="en-US"/>
        </w:rPr>
        <w:t>ones would result in not val</w:t>
      </w:r>
      <w:r w:rsidR="007F6995">
        <w:rPr>
          <w:lang w:val="en-US"/>
        </w:rPr>
        <w:t xml:space="preserve">uable </w:t>
      </w:r>
      <w:r w:rsidR="00763C08">
        <w:rPr>
          <w:lang w:val="en-US"/>
        </w:rPr>
        <w:t xml:space="preserve">simulations. </w:t>
      </w:r>
      <w:r w:rsidR="0051197E">
        <w:rPr>
          <w:lang w:val="en-US"/>
        </w:rPr>
        <w:t xml:space="preserve"> </w:t>
      </w:r>
    </w:p>
    <w:p w14:paraId="0141E1BE" w14:textId="480D06A1" w:rsidR="004E39B9" w:rsidRDefault="00D25CFE" w:rsidP="007C4001">
      <w:pPr>
        <w:jc w:val="both"/>
        <w:rPr>
          <w:lang w:val="en-US"/>
        </w:rPr>
      </w:pPr>
      <w:r>
        <w:rPr>
          <w:lang w:val="en-US"/>
        </w:rPr>
        <w:t xml:space="preserve">The </w:t>
      </w:r>
      <w:r w:rsidRPr="007A26DF">
        <w:rPr>
          <w:u w:val="single"/>
          <w:lang w:val="en-US"/>
        </w:rPr>
        <w:t>mesh</w:t>
      </w:r>
      <w:r>
        <w:rPr>
          <w:lang w:val="en-US"/>
        </w:rPr>
        <w:t xml:space="preserve"> </w:t>
      </w:r>
      <w:r w:rsidR="00CD2BED">
        <w:rPr>
          <w:lang w:val="en-US"/>
        </w:rPr>
        <w:t>is then created</w:t>
      </w:r>
      <w:r w:rsidR="00701224">
        <w:rPr>
          <w:lang w:val="en-US"/>
        </w:rPr>
        <w:t>,</w:t>
      </w:r>
      <w:r w:rsidR="00CD2BED">
        <w:rPr>
          <w:lang w:val="en-US"/>
        </w:rPr>
        <w:t xml:space="preserve"> </w:t>
      </w:r>
      <w:r w:rsidR="00412FE3">
        <w:rPr>
          <w:lang w:val="en-US"/>
        </w:rPr>
        <w:t>to approximate the geometry</w:t>
      </w:r>
      <w:r w:rsidR="00456B0D">
        <w:rPr>
          <w:lang w:val="en-US"/>
        </w:rPr>
        <w:t xml:space="preserve"> and</w:t>
      </w:r>
      <w:r w:rsidR="00A174F7">
        <w:rPr>
          <w:lang w:val="en-US"/>
        </w:rPr>
        <w:t xml:space="preserve">, </w:t>
      </w:r>
      <w:r w:rsidR="00456B0D">
        <w:rPr>
          <w:lang w:val="en-US"/>
        </w:rPr>
        <w:t xml:space="preserve">because is the first step </w:t>
      </w:r>
      <w:r w:rsidR="0058101E">
        <w:rPr>
          <w:lang w:val="en-US"/>
        </w:rPr>
        <w:t>for numerically solve the partial differential equations</w:t>
      </w:r>
      <w:r w:rsidR="00092932">
        <w:rPr>
          <w:lang w:val="en-US"/>
        </w:rPr>
        <w:t xml:space="preserve">, </w:t>
      </w:r>
      <w:r w:rsidR="00B6065D">
        <w:rPr>
          <w:lang w:val="en-US"/>
        </w:rPr>
        <w:t xml:space="preserve">a </w:t>
      </w:r>
      <w:r w:rsidR="00092932">
        <w:rPr>
          <w:lang w:val="en-US"/>
        </w:rPr>
        <w:t xml:space="preserve">fundamental role is played by its </w:t>
      </w:r>
      <w:r w:rsidR="00820488">
        <w:rPr>
          <w:lang w:val="en-US"/>
        </w:rPr>
        <w:t>quality</w:t>
      </w:r>
      <w:r w:rsidR="00371B98">
        <w:rPr>
          <w:lang w:val="en-US"/>
        </w:rPr>
        <w:t>.</w:t>
      </w:r>
    </w:p>
    <w:p w14:paraId="43843ED4" w14:textId="77777777" w:rsidR="003C286D" w:rsidRDefault="006B1B6E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quality of the mesh identifies </w:t>
      </w:r>
      <w:r w:rsidR="008B00AC">
        <w:rPr>
          <w:rStyle w:val="Hyperlink"/>
          <w:color w:val="auto"/>
          <w:u w:val="none"/>
        </w:rPr>
        <w:t xml:space="preserve">a group of factors </w:t>
      </w:r>
      <w:r w:rsidR="00F6085B">
        <w:rPr>
          <w:rStyle w:val="Hyperlink"/>
          <w:color w:val="auto"/>
          <w:u w:val="none"/>
        </w:rPr>
        <w:t xml:space="preserve">that </w:t>
      </w:r>
      <w:r w:rsidR="00EB5260">
        <w:rPr>
          <w:rStyle w:val="Hyperlink"/>
          <w:color w:val="auto"/>
          <w:u w:val="none"/>
        </w:rPr>
        <w:t xml:space="preserve">affect the performance of the simulation. </w:t>
      </w:r>
    </w:p>
    <w:p w14:paraId="005D9824" w14:textId="5814C7B3" w:rsidR="003C286D" w:rsidRDefault="009C5DAC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For clarity of the argument it must be known that </w:t>
      </w:r>
      <w:r w:rsidR="005D7D57">
        <w:rPr>
          <w:rStyle w:val="Hyperlink"/>
          <w:color w:val="auto"/>
          <w:u w:val="none"/>
        </w:rPr>
        <w:t>there are two kind of meshes: a structured and an unstructured</w:t>
      </w:r>
      <w:r w:rsidR="005178A0">
        <w:rPr>
          <w:rStyle w:val="Hyperlink"/>
          <w:color w:val="auto"/>
          <w:u w:val="none"/>
        </w:rPr>
        <w:t xml:space="preserve">. The first one is also called a grid mesh </w:t>
      </w:r>
      <w:r w:rsidR="00FF4B56">
        <w:rPr>
          <w:rStyle w:val="Hyperlink"/>
          <w:color w:val="auto"/>
          <w:u w:val="none"/>
        </w:rPr>
        <w:t xml:space="preserve">due to </w:t>
      </w:r>
      <w:r w:rsidR="003540C0">
        <w:rPr>
          <w:rStyle w:val="Hyperlink"/>
          <w:color w:val="auto"/>
          <w:u w:val="none"/>
        </w:rPr>
        <w:t>the</w:t>
      </w:r>
      <w:r w:rsidR="00FF4B56">
        <w:rPr>
          <w:rStyle w:val="Hyperlink"/>
          <w:color w:val="auto"/>
          <w:u w:val="none"/>
        </w:rPr>
        <w:t xml:space="preserve"> regular</w:t>
      </w:r>
      <w:r w:rsidR="003540C0">
        <w:rPr>
          <w:rStyle w:val="Hyperlink"/>
          <w:color w:val="auto"/>
          <w:u w:val="none"/>
        </w:rPr>
        <w:t xml:space="preserve"> shapes that the elements </w:t>
      </w:r>
      <w:r w:rsidR="00B75318">
        <w:rPr>
          <w:rStyle w:val="Hyperlink"/>
          <w:color w:val="auto"/>
          <w:u w:val="none"/>
        </w:rPr>
        <w:t>have,</w:t>
      </w:r>
      <w:r w:rsidR="00700163">
        <w:rPr>
          <w:rStyle w:val="Hyperlink"/>
          <w:color w:val="auto"/>
          <w:u w:val="none"/>
        </w:rPr>
        <w:t xml:space="preserve"> mak</w:t>
      </w:r>
      <w:r w:rsidR="00B75318">
        <w:rPr>
          <w:rStyle w:val="Hyperlink"/>
          <w:color w:val="auto"/>
          <w:u w:val="none"/>
        </w:rPr>
        <w:t>ing</w:t>
      </w:r>
      <w:r w:rsidR="00700163">
        <w:rPr>
          <w:rStyle w:val="Hyperlink"/>
          <w:color w:val="auto"/>
          <w:u w:val="none"/>
        </w:rPr>
        <w:t xml:space="preserve"> easy to identify </w:t>
      </w:r>
      <w:r w:rsidR="00335586">
        <w:rPr>
          <w:rStyle w:val="Hyperlink"/>
          <w:color w:val="auto"/>
          <w:u w:val="none"/>
        </w:rPr>
        <w:t>neighbour cells and points</w:t>
      </w:r>
      <w:r w:rsidR="006015BA">
        <w:rPr>
          <w:rStyle w:val="Hyperlink"/>
          <w:color w:val="auto"/>
          <w:u w:val="none"/>
        </w:rPr>
        <w:t>.</w:t>
      </w:r>
    </w:p>
    <w:p w14:paraId="4CD95541" w14:textId="3DB31631" w:rsidR="00FF4B56" w:rsidRDefault="00920115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 xml:space="preserve">The second kind </w:t>
      </w:r>
      <w:r w:rsidR="00134A84">
        <w:rPr>
          <w:rStyle w:val="Hyperlink"/>
          <w:color w:val="auto"/>
          <w:u w:val="none"/>
        </w:rPr>
        <w:t>is a</w:t>
      </w:r>
      <w:r w:rsidR="006B0751">
        <w:rPr>
          <w:rStyle w:val="Hyperlink"/>
          <w:color w:val="auto"/>
          <w:u w:val="none"/>
        </w:rPr>
        <w:t xml:space="preserve"> more arbitrary</w:t>
      </w:r>
      <w:r w:rsidR="00134A84">
        <w:rPr>
          <w:rStyle w:val="Hyperlink"/>
          <w:color w:val="auto"/>
          <w:u w:val="none"/>
        </w:rPr>
        <w:t xml:space="preserve"> mesh</w:t>
      </w:r>
      <w:r w:rsidR="006B0751">
        <w:rPr>
          <w:rStyle w:val="Hyperlink"/>
          <w:color w:val="auto"/>
          <w:u w:val="none"/>
        </w:rPr>
        <w:t xml:space="preserve">, </w:t>
      </w:r>
      <w:r w:rsidR="00BB06AB">
        <w:rPr>
          <w:rStyle w:val="Hyperlink"/>
          <w:color w:val="auto"/>
          <w:u w:val="none"/>
        </w:rPr>
        <w:t xml:space="preserve">it could have any geometry </w:t>
      </w:r>
      <w:r w:rsidR="00D975FF">
        <w:rPr>
          <w:rStyle w:val="Hyperlink"/>
          <w:color w:val="auto"/>
          <w:u w:val="none"/>
        </w:rPr>
        <w:t>shape</w:t>
      </w:r>
      <w:r w:rsidR="00226C38">
        <w:rPr>
          <w:rStyle w:val="Hyperlink"/>
          <w:color w:val="auto"/>
          <w:u w:val="none"/>
        </w:rPr>
        <w:t xml:space="preserve"> </w:t>
      </w:r>
      <w:r w:rsidR="00D975FF">
        <w:rPr>
          <w:rStyle w:val="Hyperlink"/>
          <w:color w:val="auto"/>
          <w:u w:val="none"/>
        </w:rPr>
        <w:t xml:space="preserve">and </w:t>
      </w:r>
      <w:r w:rsidR="00C86BB4">
        <w:rPr>
          <w:rStyle w:val="Hyperlink"/>
          <w:color w:val="auto"/>
          <w:u w:val="none"/>
        </w:rPr>
        <w:t>is u</w:t>
      </w:r>
      <w:r w:rsidR="00226C38">
        <w:rPr>
          <w:rStyle w:val="Hyperlink"/>
          <w:color w:val="auto"/>
          <w:u w:val="none"/>
        </w:rPr>
        <w:t xml:space="preserve">sed </w:t>
      </w:r>
      <w:r w:rsidR="00C86BB4">
        <w:rPr>
          <w:rStyle w:val="Hyperlink"/>
          <w:color w:val="auto"/>
          <w:u w:val="none"/>
        </w:rPr>
        <w:t>for complex geometries</w:t>
      </w:r>
      <w:r w:rsidR="00C13C6D">
        <w:rPr>
          <w:rStyle w:val="Hyperlink"/>
          <w:color w:val="auto"/>
          <w:u w:val="none"/>
        </w:rPr>
        <w:t>.</w:t>
      </w:r>
    </w:p>
    <w:p w14:paraId="04497CC1" w14:textId="73139AB3" w:rsidR="00C13C6D" w:rsidRDefault="00C06ED5" w:rsidP="007C4001">
      <w:pPr>
        <w:jc w:val="both"/>
        <w:rPr>
          <w:rStyle w:val="Hyperlink"/>
          <w:color w:val="auto"/>
          <w:u w:val="none"/>
        </w:rPr>
      </w:pPr>
      <w:r>
        <w:rPr>
          <w:rStyle w:val="Hyperlink"/>
          <w:color w:val="auto"/>
          <w:u w:val="none"/>
        </w:rPr>
        <w:t>These cell</w:t>
      </w:r>
      <w:r w:rsidR="0071094D">
        <w:rPr>
          <w:rStyle w:val="Hyperlink"/>
          <w:color w:val="auto"/>
          <w:u w:val="none"/>
        </w:rPr>
        <w:t>s</w:t>
      </w:r>
      <w:r>
        <w:rPr>
          <w:rStyle w:val="Hyperlink"/>
          <w:color w:val="auto"/>
          <w:u w:val="none"/>
        </w:rPr>
        <w:t xml:space="preserve"> types can be </w:t>
      </w:r>
      <w:r w:rsidR="00770A8D">
        <w:rPr>
          <w:rStyle w:val="Hyperlink"/>
          <w:color w:val="auto"/>
          <w:u w:val="none"/>
        </w:rPr>
        <w:t xml:space="preserve">2-dimensional or 3-dimensional </w:t>
      </w:r>
    </w:p>
    <w:p w14:paraId="6997C13D" w14:textId="0CE58C68" w:rsidR="00E47BC1" w:rsidRDefault="008A121A" w:rsidP="007C4001">
      <w:pPr>
        <w:jc w:val="both"/>
        <w:rPr>
          <w:rStyle w:val="Hyperlink"/>
          <w:color w:val="auto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6831E7A" wp14:editId="528607E7">
                <wp:simplePos x="0" y="0"/>
                <wp:positionH relativeFrom="column">
                  <wp:posOffset>300990</wp:posOffset>
                </wp:positionH>
                <wp:positionV relativeFrom="paragraph">
                  <wp:posOffset>1482090</wp:posOffset>
                </wp:positionV>
                <wp:extent cx="5129530" cy="635"/>
                <wp:effectExtent l="0" t="0" r="0" b="0"/>
                <wp:wrapTopAndBottom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2953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2EDA9CFD" w14:textId="331E22F5" w:rsidR="003605A5" w:rsidRPr="00E647D2" w:rsidRDefault="003605A5" w:rsidP="008A121A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8" w:name="_Toc36292895"/>
                            <w:r>
                              <w:t xml:space="preserve">Figure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Figure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3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2D and 3D mesh shapes</w:t>
                            </w:r>
                            <w:bookmarkEnd w:id="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831E7A" id="Text Box 22" o:spid="_x0000_s1028" type="#_x0000_t202" style="position:absolute;left:0;text-align:left;margin-left:23.7pt;margin-top:116.7pt;width:403.9pt;height:.0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" stroked="f">
                <v:textbox style="mso-fit-shape-to-text:t" inset="0,0,0,0">
                  <w:txbxContent>
                    <w:p w14:paraId="2EDA9CFD" w14:textId="331E22F5" w:rsidR="003605A5" w:rsidRPr="00E647D2" w:rsidRDefault="003605A5" w:rsidP="008A121A">
                      <w:pPr>
                        <w:pStyle w:val="Caption"/>
                        <w:rPr>
                          <w:noProof/>
                        </w:rPr>
                      </w:pPr>
                      <w:bookmarkStart w:id="9" w:name="_Toc36292895"/>
                      <w:r>
                        <w:t xml:space="preserve">Figure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Figure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3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2D and 3D mesh shapes</w:t>
                      </w:r>
                      <w:bookmarkEnd w:id="9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E47BC1">
        <w:rPr>
          <w:noProof/>
        </w:rPr>
        <w:drawing>
          <wp:anchor distT="0" distB="0" distL="114300" distR="114300" simplePos="0" relativeHeight="251660288" behindDoc="0" locked="0" layoutInCell="1" allowOverlap="1" wp14:anchorId="0D2ABF36" wp14:editId="7244C473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129784" cy="1424940"/>
            <wp:effectExtent l="0" t="0" r="0" b="3810"/>
            <wp:wrapTopAndBottom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0" t="45381" r="53734" b="33347"/>
                    <a:stretch/>
                  </pic:blipFill>
                  <pic:spPr bwMode="auto">
                    <a:xfrm>
                      <a:off x="0" y="0"/>
                      <a:ext cx="5129784" cy="14249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1DBEDEA4" w14:textId="6A267F27" w:rsidR="00FD54C1" w:rsidRDefault="003D29F5" w:rsidP="007C4001">
      <w:pPr>
        <w:jc w:val="both"/>
        <w:rPr>
          <w:lang w:val="en-US"/>
        </w:rPr>
      </w:pPr>
      <w:r>
        <w:rPr>
          <w:lang w:val="en-US"/>
        </w:rPr>
        <w:t xml:space="preserve">Mesh quality therefore controls different </w:t>
      </w:r>
      <w:r w:rsidR="001D63A7">
        <w:rPr>
          <w:lang w:val="en-US"/>
        </w:rPr>
        <w:t xml:space="preserve">characteristics </w:t>
      </w:r>
      <w:r w:rsidR="00D9561A">
        <w:rPr>
          <w:lang w:val="en-US"/>
        </w:rPr>
        <w:t>of</w:t>
      </w:r>
      <w:r w:rsidR="001D63A7">
        <w:rPr>
          <w:lang w:val="en-US"/>
        </w:rPr>
        <w:t xml:space="preserve"> the mesh it-self:</w:t>
      </w:r>
    </w:p>
    <w:p w14:paraId="17B89C17" w14:textId="0825B7AB" w:rsidR="001D63A7" w:rsidRDefault="00BB57EA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Node’s </w:t>
      </w:r>
      <w:r w:rsidR="00405241">
        <w:rPr>
          <w:lang w:val="en-US"/>
        </w:rPr>
        <w:t>coincidence</w:t>
      </w:r>
      <w:r w:rsidR="00112A0E">
        <w:rPr>
          <w:lang w:val="en-US"/>
        </w:rPr>
        <w:t xml:space="preserve">: if </w:t>
      </w:r>
      <w:r w:rsidR="00343829">
        <w:rPr>
          <w:lang w:val="en-US"/>
        </w:rPr>
        <w:t>elements shear nodes.</w:t>
      </w:r>
    </w:p>
    <w:p w14:paraId="7D3BA977" w14:textId="1A140B2B" w:rsidR="00020D6B" w:rsidRDefault="00020D6B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Free edges</w:t>
      </w:r>
      <w:r w:rsidR="00B32A86">
        <w:rPr>
          <w:lang w:val="en-US"/>
        </w:rPr>
        <w:t xml:space="preserve">: </w:t>
      </w:r>
      <w:r w:rsidR="00D57296">
        <w:rPr>
          <w:lang w:val="en-US"/>
        </w:rPr>
        <w:t xml:space="preserve">if </w:t>
      </w:r>
      <w:r w:rsidR="006017B1">
        <w:rPr>
          <w:lang w:val="en-US"/>
        </w:rPr>
        <w:t xml:space="preserve">each element </w:t>
      </w:r>
      <w:r w:rsidR="00956F0C">
        <w:rPr>
          <w:lang w:val="en-US"/>
        </w:rPr>
        <w:t>is</w:t>
      </w:r>
      <w:r w:rsidR="006017B1">
        <w:rPr>
          <w:lang w:val="en-US"/>
        </w:rPr>
        <w:t xml:space="preserve"> connected to </w:t>
      </w:r>
      <w:r w:rsidR="00EC66E9">
        <w:rPr>
          <w:lang w:val="en-US"/>
        </w:rPr>
        <w:t>the neighbor one</w:t>
      </w:r>
      <w:r w:rsidR="00F8254F">
        <w:rPr>
          <w:lang w:val="en-US"/>
        </w:rPr>
        <w:t xml:space="preserve">, only boundary elements should </w:t>
      </w:r>
      <w:r w:rsidR="000E6253">
        <w:rPr>
          <w:lang w:val="en-US"/>
        </w:rPr>
        <w:t>have free edges</w:t>
      </w:r>
      <w:r w:rsidR="00392686">
        <w:rPr>
          <w:lang w:val="en-US"/>
        </w:rPr>
        <w:t>.</w:t>
      </w:r>
      <w:r w:rsidR="000E6253">
        <w:rPr>
          <w:lang w:val="en-US"/>
        </w:rPr>
        <w:t xml:space="preserve"> </w:t>
      </w:r>
    </w:p>
    <w:p w14:paraId="7C8A260D" w14:textId="708CC575" w:rsidR="00020D6B" w:rsidRDefault="00D71377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Mid-sides nodes </w:t>
      </w:r>
      <w:r w:rsidR="00CD270E">
        <w:rPr>
          <w:lang w:val="en-US"/>
        </w:rPr>
        <w:t>position: if the mid-side node is not at the m</w:t>
      </w:r>
      <w:r w:rsidR="0023741D">
        <w:rPr>
          <w:lang w:val="en-US"/>
        </w:rPr>
        <w:t xml:space="preserve">edium point </w:t>
      </w:r>
      <w:r w:rsidR="00A1600D">
        <w:rPr>
          <w:lang w:val="en-US"/>
        </w:rPr>
        <w:t xml:space="preserve">along the element’s side will generate distortions </w:t>
      </w:r>
      <w:r w:rsidR="00A04A93">
        <w:rPr>
          <w:lang w:val="en-US"/>
        </w:rPr>
        <w:t>and deg</w:t>
      </w:r>
      <w:r w:rsidR="00877D3B">
        <w:rPr>
          <w:lang w:val="en-US"/>
        </w:rPr>
        <w:t xml:space="preserve">rade the element </w:t>
      </w:r>
      <w:r w:rsidR="006804DA">
        <w:rPr>
          <w:lang w:val="en-US"/>
        </w:rPr>
        <w:t>performance</w:t>
      </w:r>
      <w:r w:rsidR="00795A8C">
        <w:rPr>
          <w:lang w:val="en-US"/>
        </w:rPr>
        <w:t>.</w:t>
      </w:r>
    </w:p>
    <w:p w14:paraId="02AD6368" w14:textId="69E61121" w:rsidR="007C2FCC" w:rsidRDefault="007C2FCC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>Internal angles</w:t>
      </w:r>
      <w:r w:rsidR="00687693">
        <w:rPr>
          <w:lang w:val="en-US"/>
        </w:rPr>
        <w:t xml:space="preserve">: </w:t>
      </w:r>
      <w:r w:rsidR="00993CA3">
        <w:rPr>
          <w:lang w:val="en-US"/>
        </w:rPr>
        <w:t xml:space="preserve">too small or too large </w:t>
      </w:r>
      <w:r w:rsidR="009A37A9">
        <w:rPr>
          <w:lang w:val="en-US"/>
        </w:rPr>
        <w:t>can affect other parameters and therefore cause distortion</w:t>
      </w:r>
      <w:r w:rsidR="00B8781D">
        <w:rPr>
          <w:lang w:val="en-US"/>
        </w:rPr>
        <w:t xml:space="preserve">. For </w:t>
      </w:r>
      <w:r w:rsidR="003B66A2">
        <w:rPr>
          <w:lang w:val="en-US"/>
        </w:rPr>
        <w:t>quadrilateral elements the idea internal angle is 90°, for triangular 60°.</w:t>
      </w:r>
    </w:p>
    <w:p w14:paraId="33421E15" w14:textId="77777777" w:rsidR="00BA01E3" w:rsidRDefault="003B66A2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Warping: </w:t>
      </w:r>
      <w:r w:rsidR="00362AF8">
        <w:rPr>
          <w:lang w:val="en-US"/>
        </w:rPr>
        <w:t xml:space="preserve">is the deviation of the </w:t>
      </w:r>
      <w:r w:rsidR="00837FA2">
        <w:rPr>
          <w:lang w:val="en-US"/>
        </w:rPr>
        <w:t xml:space="preserve">element </w:t>
      </w:r>
      <w:r w:rsidR="00362AF8">
        <w:rPr>
          <w:lang w:val="en-US"/>
        </w:rPr>
        <w:t xml:space="preserve">shape from a planar </w:t>
      </w:r>
      <w:r w:rsidR="00B046AE">
        <w:rPr>
          <w:lang w:val="en-US"/>
        </w:rPr>
        <w:t>reference</w:t>
      </w:r>
      <w:r w:rsidR="003D5521">
        <w:rPr>
          <w:lang w:val="en-US"/>
        </w:rPr>
        <w:t xml:space="preserve">. It is appreciable the solidity </w:t>
      </w:r>
      <w:r w:rsidR="005D4C0F">
        <w:rPr>
          <w:lang w:val="en-US"/>
        </w:rPr>
        <w:t xml:space="preserve">and advantage </w:t>
      </w:r>
      <w:r w:rsidR="003D5521">
        <w:rPr>
          <w:lang w:val="en-US"/>
        </w:rPr>
        <w:t xml:space="preserve">of a triangular shape </w:t>
      </w:r>
      <w:r w:rsidR="00B55541">
        <w:rPr>
          <w:lang w:val="en-US"/>
        </w:rPr>
        <w:t xml:space="preserve">over </w:t>
      </w:r>
      <w:r w:rsidR="00AD0B6B">
        <w:rPr>
          <w:lang w:val="en-US"/>
        </w:rPr>
        <w:t>a quadrilateral one</w:t>
      </w:r>
      <w:r w:rsidR="00695DBD">
        <w:rPr>
          <w:lang w:val="en-US"/>
        </w:rPr>
        <w:t xml:space="preserve">, </w:t>
      </w:r>
      <w:r w:rsidR="002E45FA">
        <w:rPr>
          <w:lang w:val="en-US"/>
        </w:rPr>
        <w:t xml:space="preserve">no-matter the </w:t>
      </w:r>
      <w:r w:rsidR="00536844">
        <w:rPr>
          <w:lang w:val="en-US"/>
        </w:rPr>
        <w:t xml:space="preserve">unevenness of the </w:t>
      </w:r>
      <w:r w:rsidR="00BA01E3">
        <w:rPr>
          <w:lang w:val="en-US"/>
        </w:rPr>
        <w:t>supporting surface.</w:t>
      </w:r>
    </w:p>
    <w:p w14:paraId="07425C8E" w14:textId="4A4A3907" w:rsidR="003B66A2" w:rsidRDefault="00BA01E3" w:rsidP="007C4001">
      <w:pPr>
        <w:pStyle w:val="ListParagraph"/>
        <w:numPr>
          <w:ilvl w:val="0"/>
          <w:numId w:val="5"/>
        </w:numPr>
        <w:jc w:val="both"/>
        <w:rPr>
          <w:lang w:val="en-US"/>
        </w:rPr>
      </w:pPr>
      <w:r>
        <w:rPr>
          <w:lang w:val="en-US"/>
        </w:rPr>
        <w:t xml:space="preserve">Distortion: </w:t>
      </w:r>
      <w:r w:rsidR="0090691F">
        <w:rPr>
          <w:lang w:val="en-US"/>
        </w:rPr>
        <w:t xml:space="preserve">the deviation of the shape from the original </w:t>
      </w:r>
      <w:r w:rsidR="008151BF">
        <w:rPr>
          <w:lang w:val="en-US"/>
        </w:rPr>
        <w:t>one</w:t>
      </w:r>
      <w:r w:rsidR="00B25315">
        <w:rPr>
          <w:lang w:val="en-US"/>
        </w:rPr>
        <w:t xml:space="preserve">, identified with the </w:t>
      </w:r>
      <w:r w:rsidR="008151BF">
        <w:rPr>
          <w:lang w:val="en-US"/>
        </w:rPr>
        <w:t>aspect ratio</w:t>
      </w:r>
      <w:r w:rsidR="00B270CA">
        <w:rPr>
          <w:lang w:val="en-US"/>
        </w:rPr>
        <w:t>.</w:t>
      </w:r>
    </w:p>
    <w:p w14:paraId="5ADA5B7B" w14:textId="72CDC26B" w:rsidR="00935CC1" w:rsidRDefault="00251A2D" w:rsidP="007C4001">
      <w:pPr>
        <w:jc w:val="both"/>
        <w:rPr>
          <w:i/>
          <w:iCs/>
          <w:lang w:val="en-US"/>
        </w:rPr>
      </w:pPr>
      <w:sdt>
        <w:sdtPr>
          <w:rPr>
            <w:i/>
            <w:iCs/>
            <w:lang w:val="en-US"/>
          </w:rPr>
          <w:id w:val="1562897981"/>
          <w:citation/>
        </w:sdtPr>
        <w:sdtEndPr/>
        <w:sdtContent>
          <w:r w:rsidR="00935CC1">
            <w:rPr>
              <w:i/>
              <w:iCs/>
              <w:lang w:val="en-US"/>
            </w:rPr>
            <w:fldChar w:fldCharType="begin"/>
          </w:r>
          <w:r w:rsidR="00935CC1" w:rsidRPr="006F576E">
            <w:rPr>
              <w:i/>
              <w:iCs/>
            </w:rPr>
            <w:instrText xml:space="preserve"> CITATION Hea971 \l 1040 </w:instrText>
          </w:r>
          <w:r w:rsidR="00935CC1">
            <w:rPr>
              <w:i/>
              <w:iCs/>
              <w:lang w:val="en-US"/>
            </w:rPr>
            <w:fldChar w:fldCharType="separate"/>
          </w:r>
          <w:r w:rsidR="001174CD" w:rsidRPr="001174CD">
            <w:rPr>
              <w:noProof/>
            </w:rPr>
            <w:t>(Hearn, 1997)</w:t>
          </w:r>
          <w:r w:rsidR="00935CC1">
            <w:rPr>
              <w:i/>
              <w:iCs/>
              <w:lang w:val="en-US"/>
            </w:rPr>
            <w:fldChar w:fldCharType="end"/>
          </w:r>
        </w:sdtContent>
      </w:sdt>
    </w:p>
    <w:p w14:paraId="2736D198" w14:textId="3941E535" w:rsidR="00DC6797" w:rsidRDefault="00986D91" w:rsidP="007C4001">
      <w:pPr>
        <w:jc w:val="both"/>
        <w:rPr>
          <w:lang w:val="en-US"/>
        </w:rPr>
      </w:pPr>
      <w:r>
        <w:rPr>
          <w:lang w:val="en-US"/>
        </w:rPr>
        <w:t xml:space="preserve">Once the mesh is </w:t>
      </w:r>
      <w:r w:rsidR="003037B4">
        <w:rPr>
          <w:lang w:val="en-US"/>
        </w:rPr>
        <w:t xml:space="preserve">completed are then defined </w:t>
      </w:r>
      <w:r w:rsidR="00E418CE" w:rsidRPr="00E418CE">
        <w:rPr>
          <w:u w:val="single"/>
          <w:lang w:val="en-US"/>
        </w:rPr>
        <w:t>material</w:t>
      </w:r>
      <w:r w:rsidR="003037B4">
        <w:rPr>
          <w:u w:val="single"/>
          <w:lang w:val="en-US"/>
        </w:rPr>
        <w:t xml:space="preserve"> properties </w:t>
      </w:r>
      <w:r w:rsidR="003037B4">
        <w:rPr>
          <w:lang w:val="en-US"/>
        </w:rPr>
        <w:t xml:space="preserve">and </w:t>
      </w:r>
      <w:r w:rsidR="00662A4A">
        <w:rPr>
          <w:lang w:val="en-US"/>
        </w:rPr>
        <w:t xml:space="preserve">finally the </w:t>
      </w:r>
      <w:r w:rsidR="00925B22">
        <w:rPr>
          <w:u w:val="single"/>
          <w:lang w:val="en-US"/>
        </w:rPr>
        <w:t>loads and constraints</w:t>
      </w:r>
      <w:r w:rsidR="00212455">
        <w:rPr>
          <w:lang w:val="en-US"/>
        </w:rPr>
        <w:t>.</w:t>
      </w:r>
      <w:r w:rsidR="00AF7ED4">
        <w:rPr>
          <w:lang w:val="en-US"/>
        </w:rPr>
        <w:t xml:space="preserve"> </w:t>
      </w:r>
    </w:p>
    <w:p w14:paraId="3002F1AE" w14:textId="53DB827A" w:rsidR="00F70C47" w:rsidRDefault="00BB41C5" w:rsidP="007C4001">
      <w:pPr>
        <w:jc w:val="both"/>
        <w:rPr>
          <w:lang w:val="en-US"/>
        </w:rPr>
      </w:pPr>
      <w:r>
        <w:rPr>
          <w:lang w:val="en-US"/>
        </w:rPr>
        <w:t>T</w:t>
      </w:r>
      <w:r w:rsidR="005439CA">
        <w:rPr>
          <w:lang w:val="en-US"/>
        </w:rPr>
        <w:t xml:space="preserve">he validity of the simulation is </w:t>
      </w:r>
      <w:r>
        <w:rPr>
          <w:lang w:val="en-US"/>
        </w:rPr>
        <w:t xml:space="preserve">therefore </w:t>
      </w:r>
      <w:r w:rsidR="00141E86">
        <w:rPr>
          <w:lang w:val="en-US"/>
        </w:rPr>
        <w:t xml:space="preserve">dependent </w:t>
      </w:r>
      <w:r w:rsidR="004446ED">
        <w:rPr>
          <w:lang w:val="en-US"/>
        </w:rPr>
        <w:t xml:space="preserve">on </w:t>
      </w:r>
      <w:r w:rsidR="00C023A4">
        <w:rPr>
          <w:lang w:val="en-US"/>
        </w:rPr>
        <w:t xml:space="preserve">the </w:t>
      </w:r>
      <w:proofErr w:type="gramStart"/>
      <w:r w:rsidR="00DB1B27">
        <w:rPr>
          <w:lang w:val="en-US"/>
        </w:rPr>
        <w:t>set-ups</w:t>
      </w:r>
      <w:proofErr w:type="gramEnd"/>
      <w:r w:rsidR="00DB1B27">
        <w:rPr>
          <w:lang w:val="en-US"/>
        </w:rPr>
        <w:t xml:space="preserve"> </w:t>
      </w:r>
      <w:r w:rsidR="004446ED">
        <w:rPr>
          <w:lang w:val="en-US"/>
        </w:rPr>
        <w:t>parame</w:t>
      </w:r>
      <w:r w:rsidR="00EE43A2">
        <w:rPr>
          <w:lang w:val="en-US"/>
        </w:rPr>
        <w:t xml:space="preserve">ters </w:t>
      </w:r>
      <w:r w:rsidR="00F30B95">
        <w:rPr>
          <w:lang w:val="en-US"/>
        </w:rPr>
        <w:t xml:space="preserve">used and </w:t>
      </w:r>
      <w:r w:rsidR="0026182B">
        <w:rPr>
          <w:lang w:val="en-US"/>
        </w:rPr>
        <w:t>on</w:t>
      </w:r>
      <w:r w:rsidR="009334FC">
        <w:rPr>
          <w:lang w:val="en-US"/>
        </w:rPr>
        <w:t xml:space="preserve"> engineering </w:t>
      </w:r>
      <w:r w:rsidR="00F22DDD">
        <w:rPr>
          <w:lang w:val="en-US"/>
        </w:rPr>
        <w:t>ju</w:t>
      </w:r>
      <w:r w:rsidR="00EC7204">
        <w:rPr>
          <w:lang w:val="en-US"/>
        </w:rPr>
        <w:t>dgment: for instance,</w:t>
      </w:r>
      <w:r w:rsidR="00AA3F07">
        <w:rPr>
          <w:lang w:val="en-US"/>
        </w:rPr>
        <w:t xml:space="preserve"> critical </w:t>
      </w:r>
      <w:r w:rsidR="00852242">
        <w:rPr>
          <w:lang w:val="en-US"/>
        </w:rPr>
        <w:t xml:space="preserve">thinking and </w:t>
      </w:r>
      <w:r w:rsidR="00AA3F07">
        <w:rPr>
          <w:lang w:val="en-US"/>
        </w:rPr>
        <w:t>decision</w:t>
      </w:r>
      <w:r w:rsidR="00852242">
        <w:rPr>
          <w:lang w:val="en-US"/>
        </w:rPr>
        <w:t xml:space="preserve"> are</w:t>
      </w:r>
      <w:r w:rsidR="007D6F41">
        <w:rPr>
          <w:lang w:val="en-US"/>
        </w:rPr>
        <w:t xml:space="preserve"> made for the loads and constraints</w:t>
      </w:r>
      <w:r w:rsidR="006D7C4E">
        <w:rPr>
          <w:lang w:val="en-US"/>
        </w:rPr>
        <w:t xml:space="preserve"> step. Very important is to </w:t>
      </w:r>
      <w:r w:rsidR="00326E1E">
        <w:rPr>
          <w:lang w:val="en-US"/>
        </w:rPr>
        <w:t xml:space="preserve">identify </w:t>
      </w:r>
      <w:r w:rsidR="00935CC1">
        <w:rPr>
          <w:lang w:val="en-US"/>
        </w:rPr>
        <w:t xml:space="preserve">all the possible load situations that occur </w:t>
      </w:r>
      <w:r w:rsidR="00E6495E">
        <w:rPr>
          <w:lang w:val="en-US"/>
        </w:rPr>
        <w:t>o</w:t>
      </w:r>
      <w:r w:rsidR="007C0E29">
        <w:rPr>
          <w:lang w:val="en-US"/>
        </w:rPr>
        <w:t xml:space="preserve">n the structure </w:t>
      </w:r>
      <w:r w:rsidR="008B7219">
        <w:rPr>
          <w:lang w:val="en-US"/>
        </w:rPr>
        <w:t xml:space="preserve">and </w:t>
      </w:r>
      <w:r w:rsidR="00B926C6">
        <w:rPr>
          <w:lang w:val="en-US"/>
        </w:rPr>
        <w:t>determine</w:t>
      </w:r>
      <w:r w:rsidR="00415E69">
        <w:rPr>
          <w:lang w:val="en-US"/>
        </w:rPr>
        <w:t xml:space="preserve"> which one/ones to use for</w:t>
      </w:r>
      <w:r w:rsidR="0008098A">
        <w:rPr>
          <w:lang w:val="en-US"/>
        </w:rPr>
        <w:t xml:space="preserve"> the simulation</w:t>
      </w:r>
      <w:r w:rsidR="00415E69">
        <w:rPr>
          <w:lang w:val="en-US"/>
        </w:rPr>
        <w:t>.</w:t>
      </w:r>
      <w:sdt>
        <w:sdtPr>
          <w:rPr>
            <w:lang w:val="en-US"/>
          </w:rPr>
          <w:id w:val="-1193532474"/>
          <w:citation/>
        </w:sdtPr>
        <w:sdtEndPr/>
        <w:sdtContent>
          <w:r w:rsidR="00415E69">
            <w:rPr>
              <w:lang w:val="en-US"/>
            </w:rPr>
            <w:fldChar w:fldCharType="begin"/>
          </w:r>
          <w:r w:rsidR="00415E69" w:rsidRPr="00415E69">
            <w:instrText xml:space="preserve"> CITATION Alt19 \l 1040 </w:instrText>
          </w:r>
          <w:r w:rsidR="00415E69">
            <w:rPr>
              <w:lang w:val="en-US"/>
            </w:rPr>
            <w:fldChar w:fldCharType="separate"/>
          </w:r>
          <w:r w:rsidR="001174CD">
            <w:rPr>
              <w:noProof/>
            </w:rPr>
            <w:t xml:space="preserve"> </w:t>
          </w:r>
          <w:r w:rsidR="001174CD" w:rsidRPr="001174CD">
            <w:rPr>
              <w:noProof/>
            </w:rPr>
            <w:t>(Altair University, 2019)</w:t>
          </w:r>
          <w:r w:rsidR="00415E69">
            <w:rPr>
              <w:lang w:val="en-US"/>
            </w:rPr>
            <w:fldChar w:fldCharType="end"/>
          </w:r>
        </w:sdtContent>
      </w:sdt>
    </w:p>
    <w:p w14:paraId="02DFE035" w14:textId="77777777" w:rsidR="00EC5BEA" w:rsidRDefault="00EC5BEA" w:rsidP="00185732">
      <w:pPr>
        <w:rPr>
          <w:lang w:val="en-US"/>
        </w:rPr>
      </w:pPr>
    </w:p>
    <w:p w14:paraId="1EA9D1A9" w14:textId="77B65BAC" w:rsidR="00B85EDB" w:rsidRPr="00A84617" w:rsidRDefault="009E298C" w:rsidP="003605A5">
      <w:pPr>
        <w:pStyle w:val="Heading1"/>
      </w:pPr>
      <w:bookmarkStart w:id="10" w:name="_Toc36292889"/>
      <w:r>
        <w:lastRenderedPageBreak/>
        <w:t xml:space="preserve">Task 3: </w:t>
      </w:r>
      <w:r w:rsidR="009952C5">
        <w:t xml:space="preserve">FEA </w:t>
      </w:r>
      <w:r w:rsidR="00A84617">
        <w:t>can/should replace physical testing?</w:t>
      </w:r>
      <w:bookmarkEnd w:id="10"/>
    </w:p>
    <w:p w14:paraId="1D066E22" w14:textId="71BA93D6" w:rsidR="00CC0D53" w:rsidRDefault="001C4539" w:rsidP="007C4001">
      <w:pPr>
        <w:jc w:val="both"/>
        <w:rPr>
          <w:lang w:val="en-US"/>
        </w:rPr>
      </w:pPr>
      <w:r>
        <w:rPr>
          <w:lang w:val="en-US"/>
        </w:rPr>
        <w:t>T</w:t>
      </w:r>
      <w:r w:rsidR="00C373F7">
        <w:rPr>
          <w:lang w:val="en-US"/>
        </w:rPr>
        <w:t xml:space="preserve">o understand the </w:t>
      </w:r>
      <w:r>
        <w:rPr>
          <w:lang w:val="en-US"/>
        </w:rPr>
        <w:t xml:space="preserve">influence that certain parameters or </w:t>
      </w:r>
      <w:r w:rsidR="00376C53">
        <w:rPr>
          <w:lang w:val="en-US"/>
        </w:rPr>
        <w:t xml:space="preserve">engineering assumptions have over the simulation, a simple experiment was conducted </w:t>
      </w:r>
      <w:r w:rsidR="00C15FA0">
        <w:rPr>
          <w:lang w:val="en-US"/>
        </w:rPr>
        <w:t xml:space="preserve">and then replicated into </w:t>
      </w:r>
      <w:r w:rsidR="002D67F3">
        <w:rPr>
          <w:lang w:val="en-US"/>
        </w:rPr>
        <w:t>FE</w:t>
      </w:r>
      <w:r w:rsidR="00361605">
        <w:rPr>
          <w:lang w:val="en-US"/>
        </w:rPr>
        <w:t>A.</w:t>
      </w:r>
    </w:p>
    <w:p w14:paraId="7506BA6E" w14:textId="041EA004" w:rsidR="00FC4C66" w:rsidRDefault="002128B8" w:rsidP="007C4001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0B84AF" wp14:editId="37571ACB">
                <wp:simplePos x="0" y="0"/>
                <wp:positionH relativeFrom="column">
                  <wp:posOffset>5715</wp:posOffset>
                </wp:positionH>
                <wp:positionV relativeFrom="paragraph">
                  <wp:posOffset>3587750</wp:posOffset>
                </wp:positionV>
                <wp:extent cx="5549265" cy="635"/>
                <wp:effectExtent l="0" t="0" r="0" b="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49265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E30066E" w14:textId="130237E3" w:rsidR="003605A5" w:rsidRPr="00AD56F9" w:rsidRDefault="003605A5" w:rsidP="002128B8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bookmarkStart w:id="11" w:name="_Toc36292896"/>
                            <w:r>
                              <w:t xml:space="preserve">Figure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Figure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4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Experiment layout</w:t>
                            </w:r>
                            <w:bookmarkEnd w:id="11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E0B84AF" id="Text Box 17" o:spid="_x0000_s1029" type="#_x0000_t202" style="position:absolute;left:0;text-align:left;margin-left:.45pt;margin-top:282.5pt;width:436.95pt;height:.0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" stroked="f">
                <v:textbox style="mso-fit-shape-to-text:t" inset="0,0,0,0">
                  <w:txbxContent>
                    <w:p w14:paraId="5E30066E" w14:textId="130237E3" w:rsidR="003605A5" w:rsidRPr="00AD56F9" w:rsidRDefault="003605A5" w:rsidP="002128B8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bookmarkStart w:id="12" w:name="_Toc36292896"/>
                      <w:r>
                        <w:t xml:space="preserve">Figure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Figure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4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Experiment layout</w:t>
                      </w:r>
                      <w:bookmarkEnd w:id="12"/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510E2662" wp14:editId="70C2B6C9">
                <wp:simplePos x="0" y="0"/>
                <wp:positionH relativeFrom="column">
                  <wp:posOffset>6032</wp:posOffset>
                </wp:positionH>
                <wp:positionV relativeFrom="paragraph">
                  <wp:posOffset>821056</wp:posOffset>
                </wp:positionV>
                <wp:extent cx="5549582" cy="2709862"/>
                <wp:effectExtent l="0" t="0" r="0" b="0"/>
                <wp:wrapSquare wrapText="bothSides"/>
                <wp:docPr id="16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549582" cy="2709862"/>
                          <a:chOff x="0" y="0"/>
                          <a:chExt cx="5549582" cy="2709862"/>
                        </a:xfrm>
                      </wpg:grpSpPr>
                      <pic:pic xmlns:pic="http://schemas.openxmlformats.org/drawingml/2006/picture">
                        <pic:nvPicPr>
                          <pic:cNvPr id="9" name="Picture 9" descr="A close up of a dirty room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642" r="30883"/>
                          <a:stretch/>
                        </pic:blipFill>
                        <pic:spPr bwMode="auto">
                          <a:xfrm rot="5400000">
                            <a:off x="-23177" y="29209"/>
                            <a:ext cx="2703830" cy="2657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8" name="Picture 8" descr="A dirty old room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79" r="28542"/>
                          <a:stretch/>
                        </pic:blipFill>
                        <pic:spPr bwMode="auto">
                          <a:xfrm rot="5400000">
                            <a:off x="2778760" y="-64453"/>
                            <a:ext cx="2706370" cy="28352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A05B36A" id="Group 16" o:spid="_x0000_s1026" style="position:absolute;margin-left:.45pt;margin-top:64.65pt;width:436.95pt;height:213.35pt;z-index:251668480" coordsize="55495,2709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s1027" type="#_x0000_t75" alt="A close up of a dirty room&#10;&#10;Description automatically generated" style="position:absolute;left:-232;top:292;width:27038;height:2657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">
                  <v:imagedata r:id="rId24" o:title="A close up of a dirty room&#10;&#10;Description automatically generated" cropleft="13528f" cropright="20239f"/>
                </v:shape>
                <v:shape id="Picture 8" o:spid="_x0000_s1028" type="#_x0000_t75" alt="A dirty old room&#10;&#10;Description automatically generated" style="position:absolute;left:27787;top:-644;width:27063;height:2835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">
                  <v:imagedata r:id="rId25" o:title="A dirty old room&#10;&#10;Description automatically generated" cropleft="17026f" cropright="18705f"/>
                </v:shape>
                <w10:wrap type="square"/>
              </v:group>
            </w:pict>
          </mc:Fallback>
        </mc:AlternateContent>
      </w:r>
      <w:r w:rsidR="004478F0">
        <w:rPr>
          <w:lang w:val="en-US"/>
        </w:rPr>
        <w:t>An aluminum bar</w:t>
      </w:r>
      <w:r w:rsidR="00B86D4D">
        <w:rPr>
          <w:lang w:val="en-US"/>
        </w:rPr>
        <w:t xml:space="preserve"> (</w:t>
      </w:r>
      <w:r w:rsidR="00A70863">
        <w:rPr>
          <w:lang w:val="en-US"/>
        </w:rPr>
        <w:t xml:space="preserve">6061-T6 SS) </w:t>
      </w:r>
      <w:r w:rsidR="00CA1A1D">
        <w:rPr>
          <w:lang w:val="en-US"/>
        </w:rPr>
        <w:t xml:space="preserve">of </w:t>
      </w:r>
      <w:r w:rsidR="00F72B5C">
        <w:rPr>
          <w:lang w:val="en-US"/>
        </w:rPr>
        <w:t>260x28 millimeters</w:t>
      </w:r>
      <w:r w:rsidR="00B36A84">
        <w:rPr>
          <w:lang w:val="en-US"/>
        </w:rPr>
        <w:t>, with a 7.6 mm width</w:t>
      </w:r>
      <w:r w:rsidR="00064D31">
        <w:rPr>
          <w:lang w:val="en-US"/>
        </w:rPr>
        <w:t>, was loaded at one extreme</w:t>
      </w:r>
      <w:r w:rsidR="005463DF">
        <w:rPr>
          <w:lang w:val="en-US"/>
        </w:rPr>
        <w:t xml:space="preserve"> with</w:t>
      </w:r>
      <w:r w:rsidR="00064D31">
        <w:rPr>
          <w:lang w:val="en-US"/>
        </w:rPr>
        <w:t xml:space="preserve"> </w:t>
      </w:r>
      <w:r w:rsidR="00BD61AA">
        <w:rPr>
          <w:lang w:val="en-US"/>
        </w:rPr>
        <w:t>50</w:t>
      </w:r>
      <w:r w:rsidR="00F216E8">
        <w:rPr>
          <w:lang w:val="en-US"/>
        </w:rPr>
        <w:t xml:space="preserve"> </w:t>
      </w:r>
      <w:r w:rsidR="00BD61AA">
        <w:rPr>
          <w:lang w:val="en-US"/>
        </w:rPr>
        <w:t>gr</w:t>
      </w:r>
      <w:r w:rsidR="00FD155B">
        <w:rPr>
          <w:lang w:val="en-US"/>
        </w:rPr>
        <w:t>ams</w:t>
      </w:r>
      <w:r w:rsidR="00BD61AA">
        <w:rPr>
          <w:lang w:val="en-US"/>
        </w:rPr>
        <w:t xml:space="preserve"> at the time</w:t>
      </w:r>
      <w:r w:rsidR="002E4970">
        <w:rPr>
          <w:lang w:val="en-US"/>
        </w:rPr>
        <w:t>, up to 600 gr</w:t>
      </w:r>
      <w:r w:rsidR="00FD155B">
        <w:rPr>
          <w:lang w:val="en-US"/>
        </w:rPr>
        <w:t>ams</w:t>
      </w:r>
      <w:r w:rsidR="002E4970">
        <w:rPr>
          <w:lang w:val="en-US"/>
        </w:rPr>
        <w:t xml:space="preserve"> </w:t>
      </w:r>
      <w:r w:rsidR="004C5BFB">
        <w:rPr>
          <w:lang w:val="en-US"/>
        </w:rPr>
        <w:t>total,</w:t>
      </w:r>
      <w:r w:rsidR="00F216E8">
        <w:rPr>
          <w:lang w:val="en-US"/>
        </w:rPr>
        <w:t xml:space="preserve"> and </w:t>
      </w:r>
      <w:r w:rsidR="00457B25">
        <w:rPr>
          <w:lang w:val="en-US"/>
        </w:rPr>
        <w:t xml:space="preserve">through a dial gauge </w:t>
      </w:r>
      <w:r w:rsidR="0018090C">
        <w:rPr>
          <w:lang w:val="en-US"/>
        </w:rPr>
        <w:t xml:space="preserve">it was read its </w:t>
      </w:r>
      <w:r w:rsidR="00F216E8">
        <w:rPr>
          <w:lang w:val="en-US"/>
        </w:rPr>
        <w:t xml:space="preserve">displacement at the extreme </w:t>
      </w:r>
      <w:r w:rsidR="00457B25">
        <w:rPr>
          <w:lang w:val="en-US"/>
        </w:rPr>
        <w:t>were the load was applied</w:t>
      </w:r>
      <w:r w:rsidR="009F5255">
        <w:rPr>
          <w:lang w:val="en-US"/>
        </w:rPr>
        <w:t>.</w:t>
      </w:r>
    </w:p>
    <w:p w14:paraId="61547035" w14:textId="2C3DCD8C" w:rsidR="00FD155B" w:rsidRDefault="0068693F" w:rsidP="007C4001">
      <w:pPr>
        <w:jc w:val="both"/>
        <w:rPr>
          <w:lang w:val="en-US"/>
        </w:rPr>
      </w:pPr>
      <w:r>
        <w:rPr>
          <w:lang w:val="en-US"/>
        </w:rPr>
        <w:t xml:space="preserve">The experiment was then replicated into </w:t>
      </w:r>
      <w:proofErr w:type="spellStart"/>
      <w:r>
        <w:rPr>
          <w:lang w:val="en-US"/>
        </w:rPr>
        <w:t>Solidworks</w:t>
      </w:r>
      <w:proofErr w:type="spellEnd"/>
      <w:r>
        <w:rPr>
          <w:lang w:val="en-US"/>
        </w:rPr>
        <w:t>:</w:t>
      </w:r>
    </w:p>
    <w:p w14:paraId="22BEE13F" w14:textId="77777777" w:rsidR="002128B8" w:rsidRDefault="0068693F" w:rsidP="007C4001">
      <w:pPr>
        <w:keepNext/>
        <w:jc w:val="both"/>
      </w:pPr>
      <w:r>
        <w:rPr>
          <w:noProof/>
          <w:lang w:val="en-US"/>
        </w:rPr>
        <w:drawing>
          <wp:inline distT="0" distB="0" distL="0" distR="0" wp14:anchorId="4DBEBBB5" wp14:editId="2B81F7D8">
            <wp:extent cx="5167630" cy="2392680"/>
            <wp:effectExtent l="0" t="0" r="0" b="7620"/>
            <wp:docPr id="10" name="Picture 1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art1-Static 2-Image-1.jp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838" b="25253"/>
                    <a:stretch/>
                  </pic:blipFill>
                  <pic:spPr bwMode="auto">
                    <a:xfrm>
                      <a:off x="0" y="0"/>
                      <a:ext cx="5167630" cy="2392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A034335" w14:textId="393E00C1" w:rsidR="0068693F" w:rsidRDefault="002128B8" w:rsidP="007C4001">
      <w:pPr>
        <w:pStyle w:val="Caption"/>
        <w:jc w:val="both"/>
        <w:rPr>
          <w:lang w:val="en-US"/>
        </w:rPr>
      </w:pPr>
      <w:bookmarkStart w:id="13" w:name="_Toc36292897"/>
      <w:r>
        <w:t xml:space="preserve">Figure </w:t>
      </w:r>
      <w:r w:rsidR="00251A2D">
        <w:fldChar w:fldCharType="begin"/>
      </w:r>
      <w:r w:rsidR="00251A2D">
        <w:instrText xml:space="preserve"> SEQ Figure \* ARABIC </w:instrText>
      </w:r>
      <w:r w:rsidR="00251A2D">
        <w:fldChar w:fldCharType="separate"/>
      </w:r>
      <w:r w:rsidR="00007754">
        <w:rPr>
          <w:noProof/>
        </w:rPr>
        <w:t>5</w:t>
      </w:r>
      <w:r w:rsidR="00251A2D">
        <w:rPr>
          <w:noProof/>
        </w:rPr>
        <w:fldChar w:fldCharType="end"/>
      </w:r>
      <w:r>
        <w:t xml:space="preserve"> FEA</w:t>
      </w:r>
      <w:bookmarkEnd w:id="13"/>
    </w:p>
    <w:p w14:paraId="66C9B3BB" w14:textId="77777777" w:rsidR="00196E25" w:rsidRDefault="00196E25" w:rsidP="007C4001">
      <w:pPr>
        <w:jc w:val="both"/>
        <w:rPr>
          <w:lang w:val="en-US"/>
        </w:rPr>
      </w:pPr>
    </w:p>
    <w:p w14:paraId="13478C3B" w14:textId="47503718" w:rsidR="00C172D5" w:rsidRDefault="00523340" w:rsidP="007C4001">
      <w:pPr>
        <w:jc w:val="both"/>
        <w:rPr>
          <w:lang w:val="en-US"/>
        </w:rPr>
      </w:pPr>
      <w:r>
        <w:rPr>
          <w:lang w:val="en-US"/>
        </w:rPr>
        <w:t xml:space="preserve">The simulations </w:t>
      </w:r>
      <w:r w:rsidR="00D776E5">
        <w:rPr>
          <w:lang w:val="en-US"/>
        </w:rPr>
        <w:t xml:space="preserve">have been conducted </w:t>
      </w:r>
      <w:r w:rsidR="002C33F1">
        <w:rPr>
          <w:lang w:val="en-US"/>
        </w:rPr>
        <w:t xml:space="preserve">to </w:t>
      </w:r>
      <w:r w:rsidR="009F7878">
        <w:rPr>
          <w:lang w:val="en-US"/>
        </w:rPr>
        <w:t>understand the influence of mesh</w:t>
      </w:r>
      <w:r w:rsidR="000974E3">
        <w:rPr>
          <w:lang w:val="en-US"/>
        </w:rPr>
        <w:t>, material, load application and constraints</w:t>
      </w:r>
      <w:r w:rsidR="004320EE">
        <w:rPr>
          <w:lang w:val="en-US"/>
        </w:rPr>
        <w:t xml:space="preserve">: a first set </w:t>
      </w:r>
      <w:r w:rsidR="009305C5">
        <w:rPr>
          <w:lang w:val="en-US"/>
        </w:rPr>
        <w:t xml:space="preserve">of simulations </w:t>
      </w:r>
      <w:r w:rsidR="00EB7F77">
        <w:rPr>
          <w:lang w:val="en-US"/>
        </w:rPr>
        <w:t xml:space="preserve">was run </w:t>
      </w:r>
      <w:r w:rsidR="00D776E5">
        <w:rPr>
          <w:lang w:val="en-US"/>
        </w:rPr>
        <w:t xml:space="preserve">by </w:t>
      </w:r>
      <w:r w:rsidR="00C11530">
        <w:rPr>
          <w:lang w:val="en-US"/>
        </w:rPr>
        <w:t xml:space="preserve">varying the </w:t>
      </w:r>
      <w:r w:rsidR="004726AF">
        <w:rPr>
          <w:lang w:val="en-US"/>
        </w:rPr>
        <w:t>mesh</w:t>
      </w:r>
      <w:r w:rsidR="005C5158">
        <w:rPr>
          <w:lang w:val="en-US"/>
        </w:rPr>
        <w:t>’</w:t>
      </w:r>
      <w:r w:rsidR="004726AF">
        <w:rPr>
          <w:lang w:val="en-US"/>
        </w:rPr>
        <w:t xml:space="preserve"> size</w:t>
      </w:r>
      <w:r w:rsidR="00C11530">
        <w:rPr>
          <w:lang w:val="en-US"/>
        </w:rPr>
        <w:t xml:space="preserve">, starting </w:t>
      </w:r>
      <w:r w:rsidR="00C11530">
        <w:rPr>
          <w:lang w:val="en-US"/>
        </w:rPr>
        <w:lastRenderedPageBreak/>
        <w:t xml:space="preserve">with </w:t>
      </w:r>
      <w:r w:rsidR="00084CEF">
        <w:rPr>
          <w:lang w:val="en-US"/>
        </w:rPr>
        <w:t xml:space="preserve">a </w:t>
      </w:r>
      <w:r w:rsidR="000A6AB4">
        <w:rPr>
          <w:lang w:val="en-US"/>
        </w:rPr>
        <w:t>5 mm,</w:t>
      </w:r>
      <w:r w:rsidR="0024300F">
        <w:rPr>
          <w:lang w:val="en-US"/>
        </w:rPr>
        <w:t xml:space="preserve"> then a</w:t>
      </w:r>
      <w:r w:rsidR="000A6AB4">
        <w:rPr>
          <w:lang w:val="en-US"/>
        </w:rPr>
        <w:t xml:space="preserve"> 2.5 mm and</w:t>
      </w:r>
      <w:r w:rsidR="00A24C22">
        <w:rPr>
          <w:lang w:val="en-US"/>
        </w:rPr>
        <w:t>,</w:t>
      </w:r>
      <w:r w:rsidR="000A6AB4">
        <w:rPr>
          <w:lang w:val="en-US"/>
        </w:rPr>
        <w:t xml:space="preserve"> </w:t>
      </w:r>
      <w:r w:rsidR="00A24C22">
        <w:rPr>
          <w:lang w:val="en-US"/>
        </w:rPr>
        <w:t xml:space="preserve">due to computational power and time constraints, stopped at a </w:t>
      </w:r>
      <w:r w:rsidR="000A6AB4">
        <w:rPr>
          <w:lang w:val="en-US"/>
        </w:rPr>
        <w:t>1 mm</w:t>
      </w:r>
      <w:r w:rsidR="005C5158">
        <w:rPr>
          <w:lang w:val="en-US"/>
        </w:rPr>
        <w:t xml:space="preserve"> </w:t>
      </w:r>
      <w:r w:rsidR="006B4214">
        <w:rPr>
          <w:lang w:val="en-US"/>
        </w:rPr>
        <w:t>mesh</w:t>
      </w:r>
      <w:r w:rsidR="00FF721B">
        <w:rPr>
          <w:lang w:val="en-US"/>
        </w:rPr>
        <w:t xml:space="preserve">. </w:t>
      </w:r>
      <w:r w:rsidR="005511F9">
        <w:rPr>
          <w:lang w:val="en-US"/>
        </w:rPr>
        <w:t>The same mesh’s variation</w:t>
      </w:r>
      <w:r w:rsidR="00556739">
        <w:rPr>
          <w:lang w:val="en-US"/>
        </w:rPr>
        <w:t>s</w:t>
      </w:r>
      <w:r w:rsidR="005511F9">
        <w:rPr>
          <w:lang w:val="en-US"/>
        </w:rPr>
        <w:t xml:space="preserve"> have </w:t>
      </w:r>
      <w:r w:rsidR="00C733C7">
        <w:rPr>
          <w:lang w:val="en-US"/>
        </w:rPr>
        <w:t xml:space="preserve">been </w:t>
      </w:r>
      <w:r w:rsidR="00BE6B60">
        <w:rPr>
          <w:lang w:val="en-US"/>
        </w:rPr>
        <w:t xml:space="preserve">used </w:t>
      </w:r>
      <w:r w:rsidR="00A15984">
        <w:rPr>
          <w:lang w:val="en-US"/>
        </w:rPr>
        <w:t xml:space="preserve">with </w:t>
      </w:r>
      <w:r w:rsidR="00C733C7">
        <w:rPr>
          <w:lang w:val="en-US"/>
        </w:rPr>
        <w:t xml:space="preserve">a </w:t>
      </w:r>
      <w:r w:rsidR="00E0522B">
        <w:rPr>
          <w:lang w:val="en-US"/>
        </w:rPr>
        <w:t>different</w:t>
      </w:r>
      <w:r w:rsidR="00C733C7">
        <w:rPr>
          <w:lang w:val="en-US"/>
        </w:rPr>
        <w:t xml:space="preserve"> material</w:t>
      </w:r>
      <w:r w:rsidR="00CD7622">
        <w:rPr>
          <w:lang w:val="en-US"/>
        </w:rPr>
        <w:t>.</w:t>
      </w:r>
      <w:r w:rsidR="00097B25">
        <w:rPr>
          <w:lang w:val="en-US"/>
        </w:rPr>
        <w:t xml:space="preserve"> Finally, </w:t>
      </w:r>
      <w:r w:rsidR="00740392">
        <w:rPr>
          <w:lang w:val="en-US"/>
        </w:rPr>
        <w:t xml:space="preserve">a set of simulations have been conducted </w:t>
      </w:r>
      <w:r w:rsidR="00413A6C">
        <w:rPr>
          <w:lang w:val="en-US"/>
        </w:rPr>
        <w:t xml:space="preserve">by varying the </w:t>
      </w:r>
      <w:r w:rsidR="00B83DBC">
        <w:rPr>
          <w:lang w:val="en-US"/>
        </w:rPr>
        <w:t xml:space="preserve">location of the </w:t>
      </w:r>
      <w:r w:rsidR="00413A6C">
        <w:rPr>
          <w:lang w:val="en-US"/>
        </w:rPr>
        <w:t>loa</w:t>
      </w:r>
      <w:r w:rsidR="008D55DD">
        <w:rPr>
          <w:lang w:val="en-US"/>
        </w:rPr>
        <w:t>d</w:t>
      </w:r>
      <w:r w:rsidR="00FD6929">
        <w:rPr>
          <w:lang w:val="en-US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1860"/>
        <w:gridCol w:w="1950"/>
        <w:gridCol w:w="1950"/>
      </w:tblGrid>
      <w:tr w:rsidR="00B264FA" w:rsidRPr="00030A4C" w14:paraId="591589EC" w14:textId="77777777" w:rsidTr="006F2901">
        <w:tc>
          <w:tcPr>
            <w:tcW w:w="3256" w:type="dxa"/>
          </w:tcPr>
          <w:p w14:paraId="39DC2117" w14:textId="68836558" w:rsidR="00B264FA" w:rsidRPr="00030A4C" w:rsidRDefault="006F290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PROPERTIES</w:t>
            </w:r>
          </w:p>
        </w:tc>
        <w:tc>
          <w:tcPr>
            <w:tcW w:w="1860" w:type="dxa"/>
          </w:tcPr>
          <w:p w14:paraId="4CEE406D" w14:textId="3EAC521C" w:rsidR="00B264FA" w:rsidRPr="00030A4C" w:rsidRDefault="006F290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6061-T6 SS</w:t>
            </w:r>
          </w:p>
        </w:tc>
        <w:tc>
          <w:tcPr>
            <w:tcW w:w="1950" w:type="dxa"/>
          </w:tcPr>
          <w:p w14:paraId="22495BAB" w14:textId="4C38F9CF" w:rsidR="00B264FA" w:rsidRPr="00030A4C" w:rsidRDefault="006F290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6063</w:t>
            </w:r>
            <w:r w:rsidR="00C70011">
              <w:rPr>
                <w:lang w:val="en-US"/>
              </w:rPr>
              <w:t>-T6</w:t>
            </w:r>
          </w:p>
        </w:tc>
        <w:tc>
          <w:tcPr>
            <w:tcW w:w="1950" w:type="dxa"/>
          </w:tcPr>
          <w:p w14:paraId="6B2A83F7" w14:textId="04BDE02B" w:rsidR="00B264FA" w:rsidRPr="00030A4C" w:rsidRDefault="00C7001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UNITS</w:t>
            </w:r>
          </w:p>
        </w:tc>
      </w:tr>
      <w:tr w:rsidR="00A504E2" w:rsidRPr="00030A4C" w14:paraId="4A7C8843" w14:textId="7CDD9271" w:rsidTr="006F2901">
        <w:tc>
          <w:tcPr>
            <w:tcW w:w="3256" w:type="dxa"/>
          </w:tcPr>
          <w:p w14:paraId="3EEDF92A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Elastic Modulus</w:t>
            </w:r>
          </w:p>
        </w:tc>
        <w:tc>
          <w:tcPr>
            <w:tcW w:w="1860" w:type="dxa"/>
          </w:tcPr>
          <w:p w14:paraId="13755BE2" w14:textId="76039FA8" w:rsidR="00F33233" w:rsidRPr="00030A4C" w:rsidRDefault="00A504E2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6900.</w:t>
            </w:r>
            <w:r w:rsidR="00F33233">
              <w:rPr>
                <w:lang w:val="en-US"/>
              </w:rPr>
              <w:t>00067</w:t>
            </w:r>
          </w:p>
        </w:tc>
        <w:tc>
          <w:tcPr>
            <w:tcW w:w="1950" w:type="dxa"/>
          </w:tcPr>
          <w:p w14:paraId="134BDBE9" w14:textId="6A0C75E9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69000</w:t>
            </w:r>
          </w:p>
        </w:tc>
        <w:tc>
          <w:tcPr>
            <w:tcW w:w="1950" w:type="dxa"/>
          </w:tcPr>
          <w:p w14:paraId="5B47F73B" w14:textId="5C11E3ED" w:rsidR="00A504E2" w:rsidRPr="00030A4C" w:rsidRDefault="005B39A4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N/mm^2</w:t>
            </w:r>
          </w:p>
        </w:tc>
      </w:tr>
      <w:tr w:rsidR="00A504E2" w:rsidRPr="00030A4C" w14:paraId="3F9E8D86" w14:textId="7CD66C8B" w:rsidTr="006F2901">
        <w:tc>
          <w:tcPr>
            <w:tcW w:w="3256" w:type="dxa"/>
          </w:tcPr>
          <w:p w14:paraId="26846189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Poisson's Ratio</w:t>
            </w:r>
          </w:p>
        </w:tc>
        <w:tc>
          <w:tcPr>
            <w:tcW w:w="1860" w:type="dxa"/>
          </w:tcPr>
          <w:p w14:paraId="39C36FE4" w14:textId="2BE93EE7" w:rsidR="00A504E2" w:rsidRPr="00030A4C" w:rsidRDefault="00CF6F8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0.33</w:t>
            </w:r>
          </w:p>
        </w:tc>
        <w:tc>
          <w:tcPr>
            <w:tcW w:w="1950" w:type="dxa"/>
          </w:tcPr>
          <w:p w14:paraId="524F622F" w14:textId="7B145F7B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0.33</w:t>
            </w:r>
          </w:p>
        </w:tc>
        <w:tc>
          <w:tcPr>
            <w:tcW w:w="1950" w:type="dxa"/>
          </w:tcPr>
          <w:p w14:paraId="490EFC8B" w14:textId="7603D54F" w:rsidR="00A504E2" w:rsidRPr="00030A4C" w:rsidRDefault="00415118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  <w:tr w:rsidR="00A504E2" w:rsidRPr="00030A4C" w14:paraId="1025F24A" w14:textId="1569F456" w:rsidTr="006F2901">
        <w:tc>
          <w:tcPr>
            <w:tcW w:w="3256" w:type="dxa"/>
          </w:tcPr>
          <w:p w14:paraId="40A835D5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Shear Modulus</w:t>
            </w:r>
          </w:p>
        </w:tc>
        <w:tc>
          <w:tcPr>
            <w:tcW w:w="1860" w:type="dxa"/>
          </w:tcPr>
          <w:p w14:paraId="39DC6329" w14:textId="08E0196C" w:rsidR="00A504E2" w:rsidRPr="00030A4C" w:rsidRDefault="00A504E2" w:rsidP="007C4001">
            <w:pPr>
              <w:jc w:val="both"/>
              <w:rPr>
                <w:lang w:val="en-US"/>
              </w:rPr>
            </w:pPr>
          </w:p>
        </w:tc>
        <w:tc>
          <w:tcPr>
            <w:tcW w:w="1950" w:type="dxa"/>
          </w:tcPr>
          <w:p w14:paraId="578BAD07" w14:textId="579FEAD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25800</w:t>
            </w:r>
          </w:p>
        </w:tc>
        <w:tc>
          <w:tcPr>
            <w:tcW w:w="1950" w:type="dxa"/>
          </w:tcPr>
          <w:p w14:paraId="1CCF47FC" w14:textId="1B432C64" w:rsidR="00A504E2" w:rsidRPr="00030A4C" w:rsidRDefault="00CD4EB7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N/mm^2</w:t>
            </w:r>
          </w:p>
        </w:tc>
      </w:tr>
      <w:tr w:rsidR="00A504E2" w:rsidRPr="00030A4C" w14:paraId="3CE4BFED" w14:textId="19849516" w:rsidTr="006F2901">
        <w:tc>
          <w:tcPr>
            <w:tcW w:w="3256" w:type="dxa"/>
          </w:tcPr>
          <w:p w14:paraId="1ACCC66B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Mass Density</w:t>
            </w:r>
          </w:p>
        </w:tc>
        <w:tc>
          <w:tcPr>
            <w:tcW w:w="1860" w:type="dxa"/>
          </w:tcPr>
          <w:p w14:paraId="05D20D79" w14:textId="3DEAD5B6" w:rsidR="00A504E2" w:rsidRPr="00030A4C" w:rsidRDefault="00E20237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2700</w:t>
            </w:r>
          </w:p>
        </w:tc>
        <w:tc>
          <w:tcPr>
            <w:tcW w:w="1950" w:type="dxa"/>
          </w:tcPr>
          <w:p w14:paraId="1A3B0A37" w14:textId="2D012F5F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2700</w:t>
            </w:r>
          </w:p>
        </w:tc>
        <w:tc>
          <w:tcPr>
            <w:tcW w:w="1950" w:type="dxa"/>
          </w:tcPr>
          <w:p w14:paraId="0E582F3B" w14:textId="3CA851CD" w:rsidR="00A504E2" w:rsidRPr="00030A4C" w:rsidRDefault="005B39A4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Kg/m^3</w:t>
            </w:r>
          </w:p>
        </w:tc>
      </w:tr>
      <w:tr w:rsidR="00A504E2" w:rsidRPr="00030A4C" w14:paraId="5BC02243" w14:textId="63E555E3" w:rsidTr="006F2901">
        <w:tc>
          <w:tcPr>
            <w:tcW w:w="3256" w:type="dxa"/>
          </w:tcPr>
          <w:p w14:paraId="2EA3C4C2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Tensile Strength</w:t>
            </w:r>
          </w:p>
        </w:tc>
        <w:tc>
          <w:tcPr>
            <w:tcW w:w="1860" w:type="dxa"/>
          </w:tcPr>
          <w:p w14:paraId="237B7621" w14:textId="1810DF8B" w:rsidR="00524DC2" w:rsidRPr="00030A4C" w:rsidRDefault="00524DC2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310</w:t>
            </w:r>
          </w:p>
        </w:tc>
        <w:tc>
          <w:tcPr>
            <w:tcW w:w="1950" w:type="dxa"/>
          </w:tcPr>
          <w:p w14:paraId="6A8B59A1" w14:textId="21830D41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240</w:t>
            </w:r>
          </w:p>
        </w:tc>
        <w:tc>
          <w:tcPr>
            <w:tcW w:w="1950" w:type="dxa"/>
          </w:tcPr>
          <w:p w14:paraId="701CD45B" w14:textId="653A1BC9" w:rsidR="00A504E2" w:rsidRPr="00030A4C" w:rsidRDefault="00BE4965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N/mm^2</w:t>
            </w:r>
          </w:p>
        </w:tc>
      </w:tr>
      <w:tr w:rsidR="00A504E2" w:rsidRPr="00030A4C" w14:paraId="4C28074A" w14:textId="2B366CFF" w:rsidTr="006F2901">
        <w:tc>
          <w:tcPr>
            <w:tcW w:w="3256" w:type="dxa"/>
          </w:tcPr>
          <w:p w14:paraId="7EB04A87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Yield Strength</w:t>
            </w:r>
          </w:p>
        </w:tc>
        <w:tc>
          <w:tcPr>
            <w:tcW w:w="1860" w:type="dxa"/>
          </w:tcPr>
          <w:p w14:paraId="07847E13" w14:textId="201307AF" w:rsidR="00A504E2" w:rsidRPr="00030A4C" w:rsidRDefault="000F4737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275</w:t>
            </w:r>
          </w:p>
        </w:tc>
        <w:tc>
          <w:tcPr>
            <w:tcW w:w="1950" w:type="dxa"/>
          </w:tcPr>
          <w:p w14:paraId="60F00AF7" w14:textId="3BA043DD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215</w:t>
            </w:r>
          </w:p>
        </w:tc>
        <w:tc>
          <w:tcPr>
            <w:tcW w:w="1950" w:type="dxa"/>
          </w:tcPr>
          <w:p w14:paraId="62003206" w14:textId="4D29D29E" w:rsidR="00A504E2" w:rsidRPr="00030A4C" w:rsidRDefault="001B270F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N/mm^2</w:t>
            </w:r>
          </w:p>
        </w:tc>
      </w:tr>
      <w:tr w:rsidR="00A504E2" w:rsidRPr="00030A4C" w14:paraId="155A941E" w14:textId="30417268" w:rsidTr="006F2901">
        <w:tc>
          <w:tcPr>
            <w:tcW w:w="3256" w:type="dxa"/>
          </w:tcPr>
          <w:p w14:paraId="36AC919A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Thermal Expansion Coefficient</w:t>
            </w:r>
          </w:p>
        </w:tc>
        <w:tc>
          <w:tcPr>
            <w:tcW w:w="1860" w:type="dxa"/>
          </w:tcPr>
          <w:p w14:paraId="029CEB18" w14:textId="66B541FD" w:rsidR="00A504E2" w:rsidRPr="00030A4C" w:rsidRDefault="00C70011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2.4</w:t>
            </w:r>
            <w:r w:rsidR="00E20237">
              <w:rPr>
                <w:lang w:val="en-US"/>
              </w:rPr>
              <w:t>e05</w:t>
            </w:r>
          </w:p>
        </w:tc>
        <w:tc>
          <w:tcPr>
            <w:tcW w:w="1950" w:type="dxa"/>
          </w:tcPr>
          <w:p w14:paraId="40FDE84F" w14:textId="0E58598B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2.34e-05</w:t>
            </w:r>
          </w:p>
        </w:tc>
        <w:tc>
          <w:tcPr>
            <w:tcW w:w="1950" w:type="dxa"/>
          </w:tcPr>
          <w:p w14:paraId="59CEDB0B" w14:textId="4DD88698" w:rsidR="00A504E2" w:rsidRPr="00030A4C" w:rsidRDefault="0087381A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/K</w:t>
            </w:r>
          </w:p>
        </w:tc>
      </w:tr>
      <w:tr w:rsidR="00A504E2" w:rsidRPr="00030A4C" w14:paraId="10BAA96D" w14:textId="41F2A78F" w:rsidTr="006F2901">
        <w:tc>
          <w:tcPr>
            <w:tcW w:w="3256" w:type="dxa"/>
          </w:tcPr>
          <w:p w14:paraId="4EF10E33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Thermal Conductivity</w:t>
            </w:r>
          </w:p>
        </w:tc>
        <w:tc>
          <w:tcPr>
            <w:tcW w:w="1860" w:type="dxa"/>
          </w:tcPr>
          <w:p w14:paraId="6862FC42" w14:textId="14F49EA8" w:rsidR="00A504E2" w:rsidRPr="00030A4C" w:rsidRDefault="00A504E2" w:rsidP="007C4001">
            <w:pPr>
              <w:jc w:val="both"/>
              <w:rPr>
                <w:lang w:val="en-US"/>
              </w:rPr>
            </w:pPr>
          </w:p>
        </w:tc>
        <w:tc>
          <w:tcPr>
            <w:tcW w:w="1950" w:type="dxa"/>
          </w:tcPr>
          <w:p w14:paraId="01C9188C" w14:textId="6E6FDE51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209</w:t>
            </w:r>
          </w:p>
        </w:tc>
        <w:tc>
          <w:tcPr>
            <w:tcW w:w="1950" w:type="dxa"/>
          </w:tcPr>
          <w:p w14:paraId="1512EE85" w14:textId="2C3ABE7C" w:rsidR="00A504E2" w:rsidRPr="00030A4C" w:rsidRDefault="00AF3A33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W/(m</w:t>
            </w:r>
            <w:r w:rsidR="00A626B5">
              <w:rPr>
                <w:lang w:val="en-US"/>
              </w:rPr>
              <w:t>*</w:t>
            </w:r>
            <w:r>
              <w:rPr>
                <w:lang w:val="en-US"/>
              </w:rPr>
              <w:t>K)</w:t>
            </w:r>
          </w:p>
        </w:tc>
      </w:tr>
      <w:tr w:rsidR="00A504E2" w:rsidRPr="00030A4C" w14:paraId="4B48ABF4" w14:textId="65B9EDFC" w:rsidTr="006F2901">
        <w:tc>
          <w:tcPr>
            <w:tcW w:w="3256" w:type="dxa"/>
          </w:tcPr>
          <w:p w14:paraId="6402677A" w14:textId="77777777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Specific Heat</w:t>
            </w:r>
          </w:p>
        </w:tc>
        <w:tc>
          <w:tcPr>
            <w:tcW w:w="1860" w:type="dxa"/>
          </w:tcPr>
          <w:p w14:paraId="31ACDFB5" w14:textId="0777507A" w:rsidR="00A504E2" w:rsidRPr="00030A4C" w:rsidRDefault="00A504E2" w:rsidP="007C4001">
            <w:pPr>
              <w:jc w:val="both"/>
              <w:rPr>
                <w:lang w:val="en-US"/>
              </w:rPr>
            </w:pPr>
          </w:p>
        </w:tc>
        <w:tc>
          <w:tcPr>
            <w:tcW w:w="1950" w:type="dxa"/>
          </w:tcPr>
          <w:p w14:paraId="3AD56A1A" w14:textId="54B0CBCD" w:rsidR="00A504E2" w:rsidRPr="00030A4C" w:rsidRDefault="00A504E2" w:rsidP="007C4001">
            <w:pPr>
              <w:jc w:val="both"/>
              <w:rPr>
                <w:lang w:val="en-US"/>
              </w:rPr>
            </w:pPr>
            <w:r w:rsidRPr="00030A4C">
              <w:rPr>
                <w:lang w:val="en-US"/>
              </w:rPr>
              <w:t>900</w:t>
            </w:r>
          </w:p>
        </w:tc>
        <w:tc>
          <w:tcPr>
            <w:tcW w:w="1950" w:type="dxa"/>
          </w:tcPr>
          <w:p w14:paraId="28EBD795" w14:textId="64AA612E" w:rsidR="00A504E2" w:rsidRPr="00030A4C" w:rsidRDefault="00A626B5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J/kg*K</w:t>
            </w:r>
          </w:p>
        </w:tc>
      </w:tr>
      <w:tr w:rsidR="005B39A4" w:rsidRPr="00030A4C" w14:paraId="2EA82BF6" w14:textId="77777777" w:rsidTr="006F2901">
        <w:tc>
          <w:tcPr>
            <w:tcW w:w="3256" w:type="dxa"/>
          </w:tcPr>
          <w:p w14:paraId="57CB8552" w14:textId="698530E7" w:rsidR="005B39A4" w:rsidRPr="00030A4C" w:rsidRDefault="005B39A4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Hardening Factor</w:t>
            </w:r>
          </w:p>
        </w:tc>
        <w:tc>
          <w:tcPr>
            <w:tcW w:w="1860" w:type="dxa"/>
          </w:tcPr>
          <w:p w14:paraId="35C67514" w14:textId="75384169" w:rsidR="005B39A4" w:rsidRPr="00030A4C" w:rsidRDefault="005B39A4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0.85</w:t>
            </w:r>
          </w:p>
        </w:tc>
        <w:tc>
          <w:tcPr>
            <w:tcW w:w="1950" w:type="dxa"/>
          </w:tcPr>
          <w:p w14:paraId="19865563" w14:textId="77777777" w:rsidR="005B39A4" w:rsidRPr="00030A4C" w:rsidRDefault="005B39A4" w:rsidP="007C4001">
            <w:pPr>
              <w:jc w:val="both"/>
              <w:rPr>
                <w:lang w:val="en-US"/>
              </w:rPr>
            </w:pPr>
          </w:p>
        </w:tc>
        <w:tc>
          <w:tcPr>
            <w:tcW w:w="1950" w:type="dxa"/>
          </w:tcPr>
          <w:p w14:paraId="518677A1" w14:textId="73FA6B95" w:rsidR="005B39A4" w:rsidRPr="00030A4C" w:rsidRDefault="005B39A4" w:rsidP="007C4001">
            <w:pPr>
              <w:jc w:val="both"/>
              <w:rPr>
                <w:lang w:val="en-US"/>
              </w:rPr>
            </w:pPr>
            <w:r>
              <w:rPr>
                <w:lang w:val="en-US"/>
              </w:rPr>
              <w:t>N/A</w:t>
            </w:r>
          </w:p>
        </w:tc>
      </w:tr>
    </w:tbl>
    <w:p w14:paraId="51C3CCCD" w14:textId="1789062B" w:rsidR="00A626B5" w:rsidRDefault="002128B8" w:rsidP="007C4001">
      <w:pPr>
        <w:pStyle w:val="Caption"/>
        <w:jc w:val="both"/>
        <w:rPr>
          <w:lang w:val="en-US"/>
        </w:rPr>
      </w:pPr>
      <w:bookmarkStart w:id="14" w:name="_Toc36292904"/>
      <w:r>
        <w:t xml:space="preserve">Table </w:t>
      </w:r>
      <w:r w:rsidR="00251A2D">
        <w:fldChar w:fldCharType="begin"/>
      </w:r>
      <w:r w:rsidR="00251A2D">
        <w:instrText xml:space="preserve"> SEQ Table \* ARABIC </w:instrText>
      </w:r>
      <w:r w:rsidR="00251A2D">
        <w:fldChar w:fldCharType="separate"/>
      </w:r>
      <w:r w:rsidR="00007754">
        <w:rPr>
          <w:noProof/>
        </w:rPr>
        <w:t>1</w:t>
      </w:r>
      <w:r w:rsidR="00251A2D">
        <w:rPr>
          <w:noProof/>
        </w:rPr>
        <w:fldChar w:fldCharType="end"/>
      </w:r>
      <w:r>
        <w:t xml:space="preserve"> Material Properties</w:t>
      </w:r>
      <w:bookmarkEnd w:id="14"/>
    </w:p>
    <w:p w14:paraId="75FDC8E2" w14:textId="3D418AD7" w:rsidR="00F76388" w:rsidRPr="009B0368" w:rsidRDefault="008E0033" w:rsidP="00251A2D">
      <w:pPr>
        <w:jc w:val="both"/>
        <w:rPr>
          <w:lang w:val="en-US"/>
        </w:rPr>
      </w:pPr>
      <w:r>
        <w:rPr>
          <w:lang w:val="en-US"/>
        </w:rPr>
        <w:t xml:space="preserve">Furthermore, </w:t>
      </w:r>
      <w:r w:rsidR="00B74DE6">
        <w:rPr>
          <w:lang w:val="en-US"/>
        </w:rPr>
        <w:t>some</w:t>
      </w:r>
      <w:r w:rsidR="006C5292">
        <w:rPr>
          <w:lang w:val="en-US"/>
        </w:rPr>
        <w:t xml:space="preserve"> engineering assumptions </w:t>
      </w:r>
      <w:r w:rsidR="00716942">
        <w:rPr>
          <w:lang w:val="en-US"/>
        </w:rPr>
        <w:t xml:space="preserve">have </w:t>
      </w:r>
      <w:r w:rsidR="00B74DE6">
        <w:rPr>
          <w:lang w:val="en-US"/>
        </w:rPr>
        <w:t xml:space="preserve">been </w:t>
      </w:r>
      <w:r w:rsidR="00CE20FF">
        <w:rPr>
          <w:lang w:val="en-US"/>
        </w:rPr>
        <w:t>used</w:t>
      </w:r>
      <w:r w:rsidR="007E2ADA">
        <w:rPr>
          <w:lang w:val="en-US"/>
        </w:rPr>
        <w:t xml:space="preserve"> for </w:t>
      </w:r>
      <w:r w:rsidR="00CE20FF">
        <w:rPr>
          <w:lang w:val="en-US"/>
        </w:rPr>
        <w:t>the pre-processing stage as well</w:t>
      </w:r>
      <w:r w:rsidR="007E2ADA">
        <w:rPr>
          <w:lang w:val="en-US"/>
        </w:rPr>
        <w:t xml:space="preserve"> and </w:t>
      </w:r>
      <w:r w:rsidR="00FD6929">
        <w:rPr>
          <w:lang w:val="en-US"/>
        </w:rPr>
        <w:t>secondly</w:t>
      </w:r>
      <w:r w:rsidR="007E2ADA">
        <w:rPr>
          <w:lang w:val="en-US"/>
        </w:rPr>
        <w:t xml:space="preserve"> changed to prove their influence: </w:t>
      </w:r>
      <w:r w:rsidR="0023164A">
        <w:rPr>
          <w:lang w:val="en-US"/>
        </w:rPr>
        <w:t xml:space="preserve">even though the </w:t>
      </w:r>
      <w:r w:rsidR="007B6C12">
        <w:rPr>
          <w:lang w:val="en-US"/>
        </w:rPr>
        <w:t xml:space="preserve">length of the bar was 260 mm, </w:t>
      </w:r>
      <w:r w:rsidR="00936307">
        <w:rPr>
          <w:lang w:val="en-US"/>
        </w:rPr>
        <w:t xml:space="preserve">for the simulation the bar </w:t>
      </w:r>
      <w:r w:rsidR="001B7193">
        <w:rPr>
          <w:lang w:val="en-US"/>
        </w:rPr>
        <w:t xml:space="preserve">was </w:t>
      </w:r>
      <w:r w:rsidR="00256C4E">
        <w:rPr>
          <w:lang w:val="en-US"/>
        </w:rPr>
        <w:t>reduced to</w:t>
      </w:r>
      <w:r w:rsidR="001B7193">
        <w:rPr>
          <w:lang w:val="en-US"/>
        </w:rPr>
        <w:t xml:space="preserve"> 230 mm instead due to </w:t>
      </w:r>
      <w:r w:rsidR="007B6C12">
        <w:rPr>
          <w:lang w:val="en-US"/>
        </w:rPr>
        <w:t xml:space="preserve">the clamping solution </w:t>
      </w:r>
      <w:r w:rsidR="00F61600">
        <w:rPr>
          <w:lang w:val="en-US"/>
        </w:rPr>
        <w:t>used in the experiment</w:t>
      </w:r>
      <w:r w:rsidR="00F855A5">
        <w:rPr>
          <w:lang w:val="en-US"/>
        </w:rPr>
        <w:t xml:space="preserve">. </w:t>
      </w:r>
      <w:r w:rsidR="00867BC0">
        <w:rPr>
          <w:lang w:val="en-US"/>
        </w:rPr>
        <w:t>T</w:t>
      </w:r>
      <w:r w:rsidR="00202B3F">
        <w:rPr>
          <w:lang w:val="en-US"/>
        </w:rPr>
        <w:t>herefore</w:t>
      </w:r>
      <w:r w:rsidR="00867BC0">
        <w:rPr>
          <w:lang w:val="en-US"/>
        </w:rPr>
        <w:t xml:space="preserve">, it was </w:t>
      </w:r>
      <w:r w:rsidR="00202B3F">
        <w:rPr>
          <w:lang w:val="en-US"/>
        </w:rPr>
        <w:t>assum</w:t>
      </w:r>
      <w:r w:rsidR="00867BC0">
        <w:rPr>
          <w:lang w:val="en-US"/>
        </w:rPr>
        <w:t>ed</w:t>
      </w:r>
      <w:r w:rsidR="00202B3F">
        <w:rPr>
          <w:lang w:val="en-US"/>
        </w:rPr>
        <w:t xml:space="preserve"> </w:t>
      </w:r>
      <w:r w:rsidR="00CD54AE">
        <w:rPr>
          <w:lang w:val="en-US"/>
        </w:rPr>
        <w:t xml:space="preserve">no influence of the remaining </w:t>
      </w:r>
      <w:r w:rsidR="007B68A6">
        <w:rPr>
          <w:lang w:val="en-US"/>
        </w:rPr>
        <w:t xml:space="preserve">bar’s </w:t>
      </w:r>
      <w:r w:rsidR="00CD54AE">
        <w:rPr>
          <w:lang w:val="en-US"/>
        </w:rPr>
        <w:t xml:space="preserve">section </w:t>
      </w:r>
      <w:r w:rsidR="005D5D88">
        <w:rPr>
          <w:lang w:val="en-US"/>
        </w:rPr>
        <w:t xml:space="preserve">under the clamping </w:t>
      </w:r>
      <w:r w:rsidR="007B68A6">
        <w:rPr>
          <w:lang w:val="en-US"/>
        </w:rPr>
        <w:t xml:space="preserve">device. </w:t>
      </w:r>
      <w:r w:rsidR="00D77890">
        <w:rPr>
          <w:lang w:val="en-US"/>
        </w:rPr>
        <w:t xml:space="preserve">As well, </w:t>
      </w:r>
      <w:r w:rsidR="00063527">
        <w:rPr>
          <w:lang w:val="en-US"/>
        </w:rPr>
        <w:t xml:space="preserve">the clamping </w:t>
      </w:r>
      <w:r w:rsidR="00FF010C">
        <w:rPr>
          <w:lang w:val="en-US"/>
        </w:rPr>
        <w:t xml:space="preserve">element was replicated into the simulation as a fixed constraint </w:t>
      </w:r>
      <w:r w:rsidR="00B60834">
        <w:rPr>
          <w:lang w:val="en-US"/>
        </w:rPr>
        <w:t>along the width of the ba</w:t>
      </w:r>
      <w:r w:rsidR="00AE3DCB">
        <w:rPr>
          <w:lang w:val="en-US"/>
        </w:rPr>
        <w:t>r</w:t>
      </w:r>
      <w:r w:rsidR="002F5276">
        <w:rPr>
          <w:lang w:val="en-US"/>
        </w:rPr>
        <w:t>.</w:t>
      </w:r>
      <w:r w:rsidR="00F76388">
        <w:rPr>
          <w:lang w:val="en-US"/>
        </w:rPr>
        <w:fldChar w:fldCharType="begin"/>
      </w:r>
      <w:r w:rsidR="00F76388">
        <w:rPr>
          <w:lang w:val="en-US"/>
        </w:rPr>
        <w:instrText xml:space="preserve"> LINK Excel.Sheet.12 "https://uowtsd-my.sharepoint.com/personal/edicrosta_151088_student_uwtsd_ac_uk/Documents/FEA/cad%20case/Book1.xlsx" "Sheet1!R2C5:R18C13" \a \f 5 \h  \* MERGEFORMAT </w:instrText>
      </w:r>
      <w:r w:rsidR="00F76388">
        <w:rPr>
          <w:lang w:val="en-US"/>
        </w:rPr>
        <w:fldChar w:fldCharType="separate"/>
      </w:r>
    </w:p>
    <w:tbl>
      <w:tblPr>
        <w:tblStyle w:val="TableGrid"/>
        <w:tblW w:w="9420" w:type="dxa"/>
        <w:tblLook w:val="04A0" w:firstRow="1" w:lastRow="0" w:firstColumn="1" w:lastColumn="0" w:noHBand="0" w:noVBand="1"/>
      </w:tblPr>
      <w:tblGrid>
        <w:gridCol w:w="852"/>
        <w:gridCol w:w="1513"/>
        <w:gridCol w:w="2301"/>
        <w:gridCol w:w="814"/>
        <w:gridCol w:w="813"/>
        <w:gridCol w:w="813"/>
        <w:gridCol w:w="813"/>
        <w:gridCol w:w="813"/>
        <w:gridCol w:w="813"/>
      </w:tblGrid>
      <w:tr w:rsidR="00F76388" w:rsidRPr="00F76388" w14:paraId="6B92934F" w14:textId="77777777" w:rsidTr="00F76388">
        <w:trPr>
          <w:trHeight w:val="288"/>
        </w:trPr>
        <w:tc>
          <w:tcPr>
            <w:tcW w:w="2240" w:type="dxa"/>
            <w:gridSpan w:val="2"/>
            <w:noWrap/>
            <w:hideMark/>
          </w:tcPr>
          <w:p w14:paraId="1ACA9A5D" w14:textId="061F3340" w:rsidR="00F76388" w:rsidRPr="00F76388" w:rsidRDefault="00F76388" w:rsidP="00EB6A9E">
            <w:pPr>
              <w:jc w:val="center"/>
            </w:pPr>
            <w:r w:rsidRPr="00F76388">
              <w:t>EXPERIMENT</w:t>
            </w:r>
          </w:p>
        </w:tc>
        <w:tc>
          <w:tcPr>
            <w:tcW w:w="7180" w:type="dxa"/>
            <w:gridSpan w:val="7"/>
            <w:noWrap/>
            <w:hideMark/>
          </w:tcPr>
          <w:p w14:paraId="69909AE1" w14:textId="77777777" w:rsidR="00F76388" w:rsidRPr="00F76388" w:rsidRDefault="00F76388" w:rsidP="00EB6A9E">
            <w:pPr>
              <w:jc w:val="center"/>
            </w:pPr>
            <w:r w:rsidRPr="00F76388">
              <w:t>SIMULATION</w:t>
            </w:r>
          </w:p>
        </w:tc>
      </w:tr>
      <w:tr w:rsidR="00F76388" w:rsidRPr="00F76388" w14:paraId="6C895C2C" w14:textId="77777777" w:rsidTr="00F76388">
        <w:trPr>
          <w:trHeight w:val="288"/>
        </w:trPr>
        <w:tc>
          <w:tcPr>
            <w:tcW w:w="767" w:type="dxa"/>
            <w:vMerge w:val="restart"/>
            <w:noWrap/>
            <w:hideMark/>
          </w:tcPr>
          <w:p w14:paraId="712A3B47" w14:textId="77777777" w:rsidR="00F76388" w:rsidRPr="00F76388" w:rsidRDefault="00F76388" w:rsidP="0047751E">
            <w:pPr>
              <w:jc w:val="center"/>
            </w:pPr>
            <w:r w:rsidRPr="00F76388">
              <w:t>weight</w:t>
            </w:r>
          </w:p>
        </w:tc>
        <w:tc>
          <w:tcPr>
            <w:tcW w:w="1473" w:type="dxa"/>
            <w:vMerge w:val="restart"/>
            <w:noWrap/>
            <w:hideMark/>
          </w:tcPr>
          <w:p w14:paraId="7C30FD1D" w14:textId="77777777" w:rsidR="00F76388" w:rsidRPr="00F76388" w:rsidRDefault="00F76388" w:rsidP="0047751E">
            <w:pPr>
              <w:jc w:val="center"/>
            </w:pPr>
            <w:r w:rsidRPr="00F76388">
              <w:t>displacement</w:t>
            </w:r>
          </w:p>
        </w:tc>
        <w:tc>
          <w:tcPr>
            <w:tcW w:w="2301" w:type="dxa"/>
            <w:noWrap/>
            <w:hideMark/>
          </w:tcPr>
          <w:p w14:paraId="7E6B3825" w14:textId="77777777" w:rsidR="00F76388" w:rsidRPr="00F76388" w:rsidRDefault="00F76388" w:rsidP="00EB6A9E">
            <w:pPr>
              <w:jc w:val="right"/>
            </w:pPr>
            <w:r w:rsidRPr="00F76388">
              <w:t>material:</w:t>
            </w:r>
          </w:p>
        </w:tc>
        <w:tc>
          <w:tcPr>
            <w:tcW w:w="2440" w:type="dxa"/>
            <w:gridSpan w:val="3"/>
            <w:noWrap/>
            <w:hideMark/>
          </w:tcPr>
          <w:p w14:paraId="7255D1F5" w14:textId="77777777" w:rsidR="00F76388" w:rsidRPr="00F76388" w:rsidRDefault="00F76388" w:rsidP="00F76388">
            <w:r w:rsidRPr="00F76388">
              <w:t>6061_T6 SS</w:t>
            </w:r>
          </w:p>
        </w:tc>
        <w:tc>
          <w:tcPr>
            <w:tcW w:w="2439" w:type="dxa"/>
            <w:gridSpan w:val="3"/>
            <w:noWrap/>
            <w:hideMark/>
          </w:tcPr>
          <w:p w14:paraId="6164A135" w14:textId="77777777" w:rsidR="00F76388" w:rsidRPr="00F76388" w:rsidRDefault="00F76388" w:rsidP="00F76388">
            <w:r w:rsidRPr="00F76388">
              <w:t>6063_T6</w:t>
            </w:r>
          </w:p>
        </w:tc>
      </w:tr>
      <w:tr w:rsidR="00F76388" w:rsidRPr="00F76388" w14:paraId="1440941F" w14:textId="77777777" w:rsidTr="00F76388">
        <w:trPr>
          <w:trHeight w:val="288"/>
        </w:trPr>
        <w:tc>
          <w:tcPr>
            <w:tcW w:w="767" w:type="dxa"/>
            <w:vMerge/>
            <w:hideMark/>
          </w:tcPr>
          <w:p w14:paraId="6CA1EFBB" w14:textId="77777777" w:rsidR="00F76388" w:rsidRPr="00F76388" w:rsidRDefault="00F76388"/>
        </w:tc>
        <w:tc>
          <w:tcPr>
            <w:tcW w:w="1473" w:type="dxa"/>
            <w:vMerge/>
            <w:hideMark/>
          </w:tcPr>
          <w:p w14:paraId="1B76BA91" w14:textId="77777777" w:rsidR="00F76388" w:rsidRPr="00F76388" w:rsidRDefault="00F76388"/>
        </w:tc>
        <w:tc>
          <w:tcPr>
            <w:tcW w:w="2301" w:type="dxa"/>
            <w:noWrap/>
            <w:hideMark/>
          </w:tcPr>
          <w:p w14:paraId="34E01A3A" w14:textId="77777777" w:rsidR="00F76388" w:rsidRPr="00F76388" w:rsidRDefault="00F76388" w:rsidP="00EB6A9E">
            <w:pPr>
              <w:jc w:val="right"/>
            </w:pPr>
            <w:r w:rsidRPr="00F76388">
              <w:t>mesh:</w:t>
            </w:r>
          </w:p>
        </w:tc>
        <w:tc>
          <w:tcPr>
            <w:tcW w:w="814" w:type="dxa"/>
            <w:noWrap/>
            <w:hideMark/>
          </w:tcPr>
          <w:p w14:paraId="145AFCD6" w14:textId="77777777" w:rsidR="00F76388" w:rsidRPr="00F76388" w:rsidRDefault="00F76388" w:rsidP="00F76388">
            <w:r w:rsidRPr="00F76388">
              <w:t>5</w:t>
            </w:r>
          </w:p>
        </w:tc>
        <w:tc>
          <w:tcPr>
            <w:tcW w:w="813" w:type="dxa"/>
            <w:noWrap/>
            <w:hideMark/>
          </w:tcPr>
          <w:p w14:paraId="01A26873" w14:textId="77777777" w:rsidR="00F76388" w:rsidRPr="00F76388" w:rsidRDefault="00F76388" w:rsidP="00F76388">
            <w:r w:rsidRPr="00F76388">
              <w:t>2,5</w:t>
            </w:r>
          </w:p>
        </w:tc>
        <w:tc>
          <w:tcPr>
            <w:tcW w:w="813" w:type="dxa"/>
            <w:noWrap/>
            <w:hideMark/>
          </w:tcPr>
          <w:p w14:paraId="4E8DBAED" w14:textId="77777777" w:rsidR="00F76388" w:rsidRPr="00F76388" w:rsidRDefault="00F76388" w:rsidP="00F76388">
            <w:r w:rsidRPr="00F76388">
              <w:t>1</w:t>
            </w:r>
          </w:p>
        </w:tc>
        <w:tc>
          <w:tcPr>
            <w:tcW w:w="813" w:type="dxa"/>
            <w:noWrap/>
            <w:hideMark/>
          </w:tcPr>
          <w:p w14:paraId="2E48E3F3" w14:textId="77777777" w:rsidR="00F76388" w:rsidRPr="00F76388" w:rsidRDefault="00F76388" w:rsidP="00F76388">
            <w:r w:rsidRPr="00F76388">
              <w:t>5</w:t>
            </w:r>
          </w:p>
        </w:tc>
        <w:tc>
          <w:tcPr>
            <w:tcW w:w="813" w:type="dxa"/>
            <w:noWrap/>
            <w:hideMark/>
          </w:tcPr>
          <w:p w14:paraId="3D5DBC04" w14:textId="77777777" w:rsidR="00F76388" w:rsidRPr="00F76388" w:rsidRDefault="00F76388" w:rsidP="00F76388">
            <w:r w:rsidRPr="00F76388">
              <w:t>2,5</w:t>
            </w:r>
          </w:p>
        </w:tc>
        <w:tc>
          <w:tcPr>
            <w:tcW w:w="813" w:type="dxa"/>
            <w:noWrap/>
            <w:hideMark/>
          </w:tcPr>
          <w:p w14:paraId="5002BE05" w14:textId="77777777" w:rsidR="00F76388" w:rsidRPr="00F76388" w:rsidRDefault="00F76388" w:rsidP="00F76388">
            <w:r w:rsidRPr="00F76388">
              <w:t>1</w:t>
            </w:r>
          </w:p>
        </w:tc>
      </w:tr>
      <w:tr w:rsidR="00F76388" w:rsidRPr="00F76388" w14:paraId="731A0029" w14:textId="77777777" w:rsidTr="00F76388">
        <w:trPr>
          <w:trHeight w:val="288"/>
        </w:trPr>
        <w:tc>
          <w:tcPr>
            <w:tcW w:w="767" w:type="dxa"/>
            <w:vMerge/>
            <w:hideMark/>
          </w:tcPr>
          <w:p w14:paraId="0C7F159F" w14:textId="77777777" w:rsidR="00F76388" w:rsidRPr="00F76388" w:rsidRDefault="00F76388"/>
        </w:tc>
        <w:tc>
          <w:tcPr>
            <w:tcW w:w="1473" w:type="dxa"/>
            <w:vMerge/>
            <w:hideMark/>
          </w:tcPr>
          <w:p w14:paraId="026D3C9F" w14:textId="77777777" w:rsidR="00F76388" w:rsidRPr="00F76388" w:rsidRDefault="00F76388"/>
        </w:tc>
        <w:tc>
          <w:tcPr>
            <w:tcW w:w="2301" w:type="dxa"/>
            <w:noWrap/>
            <w:hideMark/>
          </w:tcPr>
          <w:p w14:paraId="33BB5AA8" w14:textId="02A90D9F" w:rsidR="00F76388" w:rsidRPr="00F76388" w:rsidRDefault="00F76388" w:rsidP="00EB6A9E">
            <w:pPr>
              <w:jc w:val="right"/>
            </w:pPr>
            <w:r w:rsidRPr="00F76388">
              <w:t>load location</w:t>
            </w:r>
            <w:r w:rsidR="00EB6A9E">
              <w:t>:</w:t>
            </w:r>
          </w:p>
        </w:tc>
        <w:tc>
          <w:tcPr>
            <w:tcW w:w="2440" w:type="dxa"/>
            <w:gridSpan w:val="3"/>
            <w:noWrap/>
            <w:hideMark/>
          </w:tcPr>
          <w:p w14:paraId="3591B008" w14:textId="77777777" w:rsidR="00F76388" w:rsidRPr="00F76388" w:rsidRDefault="00F76388" w:rsidP="00F76388">
            <w:r w:rsidRPr="00F76388">
              <w:t>top edge</w:t>
            </w:r>
          </w:p>
        </w:tc>
        <w:tc>
          <w:tcPr>
            <w:tcW w:w="2439" w:type="dxa"/>
            <w:gridSpan w:val="3"/>
            <w:noWrap/>
            <w:hideMark/>
          </w:tcPr>
          <w:p w14:paraId="311AFAF3" w14:textId="77777777" w:rsidR="00F76388" w:rsidRPr="00F76388" w:rsidRDefault="00F76388" w:rsidP="00F76388">
            <w:r w:rsidRPr="00F76388">
              <w:t>top edge</w:t>
            </w:r>
          </w:p>
        </w:tc>
      </w:tr>
      <w:tr w:rsidR="00F76388" w:rsidRPr="00F76388" w14:paraId="28CE7B4A" w14:textId="77777777" w:rsidTr="00F76388">
        <w:trPr>
          <w:trHeight w:val="288"/>
        </w:trPr>
        <w:tc>
          <w:tcPr>
            <w:tcW w:w="767" w:type="dxa"/>
            <w:vMerge/>
            <w:hideMark/>
          </w:tcPr>
          <w:p w14:paraId="47851476" w14:textId="77777777" w:rsidR="00F76388" w:rsidRPr="00F76388" w:rsidRDefault="00F76388"/>
        </w:tc>
        <w:tc>
          <w:tcPr>
            <w:tcW w:w="1473" w:type="dxa"/>
            <w:vMerge/>
            <w:hideMark/>
          </w:tcPr>
          <w:p w14:paraId="576EDE8A" w14:textId="77777777" w:rsidR="00F76388" w:rsidRPr="00F76388" w:rsidRDefault="00F76388"/>
        </w:tc>
        <w:tc>
          <w:tcPr>
            <w:tcW w:w="2301" w:type="dxa"/>
            <w:noWrap/>
            <w:hideMark/>
          </w:tcPr>
          <w:p w14:paraId="535C2EA5" w14:textId="77777777" w:rsidR="00F76388" w:rsidRPr="00F76388" w:rsidRDefault="00F76388" w:rsidP="00EB6A9E">
            <w:pPr>
              <w:jc w:val="center"/>
            </w:pPr>
            <w:r w:rsidRPr="00F76388">
              <w:t>load</w:t>
            </w:r>
          </w:p>
        </w:tc>
        <w:tc>
          <w:tcPr>
            <w:tcW w:w="2440" w:type="dxa"/>
            <w:gridSpan w:val="3"/>
            <w:noWrap/>
            <w:hideMark/>
          </w:tcPr>
          <w:p w14:paraId="127659F8" w14:textId="77777777" w:rsidR="00F76388" w:rsidRPr="00F76388" w:rsidRDefault="00F76388" w:rsidP="00EB6A9E">
            <w:pPr>
              <w:jc w:val="center"/>
            </w:pPr>
            <w:r w:rsidRPr="00F76388">
              <w:t>displacement</w:t>
            </w:r>
          </w:p>
        </w:tc>
        <w:tc>
          <w:tcPr>
            <w:tcW w:w="2439" w:type="dxa"/>
            <w:gridSpan w:val="3"/>
            <w:noWrap/>
            <w:hideMark/>
          </w:tcPr>
          <w:p w14:paraId="61663364" w14:textId="77777777" w:rsidR="00F76388" w:rsidRPr="00F76388" w:rsidRDefault="00F76388" w:rsidP="00EB6A9E">
            <w:pPr>
              <w:jc w:val="center"/>
            </w:pPr>
            <w:r w:rsidRPr="00F76388">
              <w:t>displacement</w:t>
            </w:r>
          </w:p>
        </w:tc>
      </w:tr>
      <w:tr w:rsidR="00F76388" w:rsidRPr="00F76388" w14:paraId="18E116F2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145C984F" w14:textId="77777777" w:rsidR="00F76388" w:rsidRPr="00F76388" w:rsidRDefault="00F76388" w:rsidP="00F76388">
            <w:r w:rsidRPr="00F76388">
              <w:t>50</w:t>
            </w:r>
          </w:p>
        </w:tc>
        <w:tc>
          <w:tcPr>
            <w:tcW w:w="1473" w:type="dxa"/>
            <w:noWrap/>
            <w:hideMark/>
          </w:tcPr>
          <w:p w14:paraId="3F4BBAAF" w14:textId="77777777" w:rsidR="00F76388" w:rsidRPr="00F76388" w:rsidRDefault="00F76388" w:rsidP="00F76388">
            <w:r w:rsidRPr="00F76388">
              <w:t>0,01</w:t>
            </w:r>
          </w:p>
        </w:tc>
        <w:tc>
          <w:tcPr>
            <w:tcW w:w="2301" w:type="dxa"/>
            <w:noWrap/>
            <w:hideMark/>
          </w:tcPr>
          <w:p w14:paraId="574596F3" w14:textId="77777777" w:rsidR="00F76388" w:rsidRPr="00F76388" w:rsidRDefault="00F76388" w:rsidP="00F76388">
            <w:r w:rsidRPr="00F76388">
              <w:t>0,4905</w:t>
            </w:r>
          </w:p>
        </w:tc>
        <w:tc>
          <w:tcPr>
            <w:tcW w:w="814" w:type="dxa"/>
            <w:noWrap/>
            <w:hideMark/>
          </w:tcPr>
          <w:p w14:paraId="23BCDE24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1FA2DA34" w14:textId="77777777" w:rsidR="00F76388" w:rsidRPr="00F76388" w:rsidRDefault="00F76388"/>
        </w:tc>
        <w:tc>
          <w:tcPr>
            <w:tcW w:w="813" w:type="dxa"/>
            <w:noWrap/>
            <w:hideMark/>
          </w:tcPr>
          <w:p w14:paraId="4599CF89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38BBA206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11437F33" w14:textId="77777777" w:rsidR="00F76388" w:rsidRPr="00F76388" w:rsidRDefault="00F76388"/>
        </w:tc>
        <w:tc>
          <w:tcPr>
            <w:tcW w:w="813" w:type="dxa"/>
            <w:noWrap/>
            <w:hideMark/>
          </w:tcPr>
          <w:p w14:paraId="657371C9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55261BAC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0E39FD1C" w14:textId="77777777" w:rsidR="00F76388" w:rsidRPr="00F76388" w:rsidRDefault="00F76388" w:rsidP="00F76388">
            <w:r w:rsidRPr="00F76388">
              <w:t>100</w:t>
            </w:r>
          </w:p>
        </w:tc>
        <w:tc>
          <w:tcPr>
            <w:tcW w:w="1473" w:type="dxa"/>
            <w:noWrap/>
            <w:hideMark/>
          </w:tcPr>
          <w:p w14:paraId="61AFE1AD" w14:textId="77777777" w:rsidR="00F76388" w:rsidRPr="00F76388" w:rsidRDefault="00F76388" w:rsidP="00F76388">
            <w:r w:rsidRPr="00F76388">
              <w:t>0,05</w:t>
            </w:r>
          </w:p>
        </w:tc>
        <w:tc>
          <w:tcPr>
            <w:tcW w:w="2301" w:type="dxa"/>
            <w:noWrap/>
            <w:hideMark/>
          </w:tcPr>
          <w:p w14:paraId="3371A721" w14:textId="77777777" w:rsidR="00F76388" w:rsidRPr="00F76388" w:rsidRDefault="00F76388" w:rsidP="00F76388">
            <w:r w:rsidRPr="00F76388">
              <w:t>0,981</w:t>
            </w:r>
          </w:p>
        </w:tc>
        <w:tc>
          <w:tcPr>
            <w:tcW w:w="814" w:type="dxa"/>
            <w:noWrap/>
            <w:hideMark/>
          </w:tcPr>
          <w:p w14:paraId="2A256B71" w14:textId="77777777" w:rsidR="00F76388" w:rsidRPr="00F76388" w:rsidRDefault="00F76388" w:rsidP="00F76388">
            <w:r w:rsidRPr="00F76388">
              <w:t>0,05</w:t>
            </w:r>
          </w:p>
        </w:tc>
        <w:tc>
          <w:tcPr>
            <w:tcW w:w="813" w:type="dxa"/>
            <w:noWrap/>
            <w:hideMark/>
          </w:tcPr>
          <w:p w14:paraId="78978858" w14:textId="77777777" w:rsidR="00F76388" w:rsidRPr="00F76388" w:rsidRDefault="00F76388" w:rsidP="00F76388">
            <w:r w:rsidRPr="00F76388">
              <w:t>0,05</w:t>
            </w:r>
          </w:p>
        </w:tc>
        <w:tc>
          <w:tcPr>
            <w:tcW w:w="813" w:type="dxa"/>
            <w:noWrap/>
            <w:hideMark/>
          </w:tcPr>
          <w:p w14:paraId="68567DF2" w14:textId="77777777" w:rsidR="00F76388" w:rsidRPr="00F76388" w:rsidRDefault="00F76388" w:rsidP="00F76388">
            <w:r w:rsidRPr="00F76388">
              <w:t>0,05</w:t>
            </w:r>
          </w:p>
        </w:tc>
        <w:tc>
          <w:tcPr>
            <w:tcW w:w="813" w:type="dxa"/>
            <w:noWrap/>
            <w:hideMark/>
          </w:tcPr>
          <w:p w14:paraId="592A8EFE" w14:textId="77777777" w:rsidR="00F76388" w:rsidRPr="00F76388" w:rsidRDefault="00F76388" w:rsidP="00F76388">
            <w:r w:rsidRPr="00F76388">
              <w:t>0,03</w:t>
            </w:r>
          </w:p>
        </w:tc>
        <w:tc>
          <w:tcPr>
            <w:tcW w:w="813" w:type="dxa"/>
            <w:noWrap/>
            <w:hideMark/>
          </w:tcPr>
          <w:p w14:paraId="50BC9D8F" w14:textId="77777777" w:rsidR="00F76388" w:rsidRPr="00F76388" w:rsidRDefault="00F76388" w:rsidP="00F76388">
            <w:r w:rsidRPr="00F76388">
              <w:t>0,03</w:t>
            </w:r>
          </w:p>
        </w:tc>
        <w:tc>
          <w:tcPr>
            <w:tcW w:w="813" w:type="dxa"/>
            <w:noWrap/>
            <w:hideMark/>
          </w:tcPr>
          <w:p w14:paraId="6EF55761" w14:textId="77777777" w:rsidR="00F76388" w:rsidRPr="00F76388" w:rsidRDefault="00F76388" w:rsidP="00F76388">
            <w:r w:rsidRPr="00F76388">
              <w:t>0,03</w:t>
            </w:r>
          </w:p>
        </w:tc>
      </w:tr>
      <w:tr w:rsidR="00F76388" w:rsidRPr="00F76388" w14:paraId="45376B7E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32008401" w14:textId="77777777" w:rsidR="00F76388" w:rsidRPr="00F76388" w:rsidRDefault="00F76388" w:rsidP="00F76388">
            <w:r w:rsidRPr="00F76388">
              <w:t>150</w:t>
            </w:r>
          </w:p>
        </w:tc>
        <w:tc>
          <w:tcPr>
            <w:tcW w:w="1473" w:type="dxa"/>
            <w:noWrap/>
            <w:hideMark/>
          </w:tcPr>
          <w:p w14:paraId="58D4F121" w14:textId="77777777" w:rsidR="00F76388" w:rsidRPr="00F76388" w:rsidRDefault="00F76388" w:rsidP="00F76388">
            <w:r w:rsidRPr="00F76388">
              <w:t>0,07</w:t>
            </w:r>
          </w:p>
        </w:tc>
        <w:tc>
          <w:tcPr>
            <w:tcW w:w="2301" w:type="dxa"/>
            <w:noWrap/>
            <w:hideMark/>
          </w:tcPr>
          <w:p w14:paraId="7C3365DD" w14:textId="77777777" w:rsidR="00F76388" w:rsidRPr="00F76388" w:rsidRDefault="00F76388" w:rsidP="00F76388">
            <w:r w:rsidRPr="00F76388">
              <w:t>1,4715</w:t>
            </w:r>
          </w:p>
        </w:tc>
        <w:tc>
          <w:tcPr>
            <w:tcW w:w="814" w:type="dxa"/>
            <w:noWrap/>
            <w:hideMark/>
          </w:tcPr>
          <w:p w14:paraId="5AD7B82F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0C1C84E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452E1B06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14CF81FC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77BA5AFD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43418FD3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11E77FD0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7A239271" w14:textId="77777777" w:rsidR="00F76388" w:rsidRPr="00F76388" w:rsidRDefault="00F76388" w:rsidP="00F76388">
            <w:r w:rsidRPr="00F76388">
              <w:t>200</w:t>
            </w:r>
          </w:p>
        </w:tc>
        <w:tc>
          <w:tcPr>
            <w:tcW w:w="1473" w:type="dxa"/>
            <w:noWrap/>
            <w:hideMark/>
          </w:tcPr>
          <w:p w14:paraId="41B5F8CE" w14:textId="77777777" w:rsidR="00F76388" w:rsidRPr="00F76388" w:rsidRDefault="00F76388" w:rsidP="00F76388">
            <w:r w:rsidRPr="00F76388">
              <w:t>0,1</w:t>
            </w:r>
          </w:p>
        </w:tc>
        <w:tc>
          <w:tcPr>
            <w:tcW w:w="2301" w:type="dxa"/>
            <w:noWrap/>
            <w:hideMark/>
          </w:tcPr>
          <w:p w14:paraId="7D16C522" w14:textId="77777777" w:rsidR="00F76388" w:rsidRPr="00F76388" w:rsidRDefault="00F76388" w:rsidP="00F76388">
            <w:r w:rsidRPr="00F76388">
              <w:t>1,962</w:t>
            </w:r>
          </w:p>
        </w:tc>
        <w:tc>
          <w:tcPr>
            <w:tcW w:w="814" w:type="dxa"/>
            <w:noWrap/>
            <w:hideMark/>
          </w:tcPr>
          <w:p w14:paraId="6D95A26F" w14:textId="77777777" w:rsidR="00F76388" w:rsidRPr="00F76388" w:rsidRDefault="00F76388" w:rsidP="00F76388">
            <w:r w:rsidRPr="00F76388">
              <w:t>0,1</w:t>
            </w:r>
          </w:p>
        </w:tc>
        <w:tc>
          <w:tcPr>
            <w:tcW w:w="813" w:type="dxa"/>
            <w:noWrap/>
            <w:hideMark/>
          </w:tcPr>
          <w:p w14:paraId="20856A8C" w14:textId="77777777" w:rsidR="00F76388" w:rsidRPr="00F76388" w:rsidRDefault="00F76388" w:rsidP="00F76388">
            <w:r w:rsidRPr="00F76388">
              <w:t>0,1</w:t>
            </w:r>
          </w:p>
        </w:tc>
        <w:tc>
          <w:tcPr>
            <w:tcW w:w="813" w:type="dxa"/>
            <w:noWrap/>
            <w:hideMark/>
          </w:tcPr>
          <w:p w14:paraId="395537D4" w14:textId="77777777" w:rsidR="00F76388" w:rsidRPr="00F76388" w:rsidRDefault="00F76388" w:rsidP="00F76388">
            <w:r w:rsidRPr="00F76388">
              <w:t>0,1</w:t>
            </w:r>
          </w:p>
        </w:tc>
        <w:tc>
          <w:tcPr>
            <w:tcW w:w="813" w:type="dxa"/>
            <w:noWrap/>
            <w:hideMark/>
          </w:tcPr>
          <w:p w14:paraId="154B97FC" w14:textId="77777777" w:rsidR="00F76388" w:rsidRPr="00F76388" w:rsidRDefault="00F76388" w:rsidP="00F76388">
            <w:r w:rsidRPr="00F76388">
              <w:t>0,09</w:t>
            </w:r>
          </w:p>
        </w:tc>
        <w:tc>
          <w:tcPr>
            <w:tcW w:w="813" w:type="dxa"/>
            <w:noWrap/>
            <w:hideMark/>
          </w:tcPr>
          <w:p w14:paraId="10125B78" w14:textId="77777777" w:rsidR="00F76388" w:rsidRPr="00F76388" w:rsidRDefault="00F76388" w:rsidP="00F76388">
            <w:r w:rsidRPr="00F76388">
              <w:t>0,09</w:t>
            </w:r>
          </w:p>
        </w:tc>
        <w:tc>
          <w:tcPr>
            <w:tcW w:w="813" w:type="dxa"/>
            <w:noWrap/>
            <w:hideMark/>
          </w:tcPr>
          <w:p w14:paraId="2B4BB18F" w14:textId="77777777" w:rsidR="00F76388" w:rsidRPr="00F76388" w:rsidRDefault="00F76388" w:rsidP="00F76388">
            <w:r w:rsidRPr="00F76388">
              <w:t>0,09</w:t>
            </w:r>
          </w:p>
        </w:tc>
      </w:tr>
      <w:tr w:rsidR="00F76388" w:rsidRPr="00F76388" w14:paraId="2FB162E5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791EFF43" w14:textId="77777777" w:rsidR="00F76388" w:rsidRPr="00F76388" w:rsidRDefault="00F76388" w:rsidP="00F76388">
            <w:r w:rsidRPr="00F76388">
              <w:t>250</w:t>
            </w:r>
          </w:p>
        </w:tc>
        <w:tc>
          <w:tcPr>
            <w:tcW w:w="1473" w:type="dxa"/>
            <w:noWrap/>
            <w:hideMark/>
          </w:tcPr>
          <w:p w14:paraId="3533B017" w14:textId="77777777" w:rsidR="00F76388" w:rsidRPr="00F76388" w:rsidRDefault="00F76388" w:rsidP="00F76388">
            <w:r w:rsidRPr="00F76388">
              <w:t>0,13</w:t>
            </w:r>
          </w:p>
        </w:tc>
        <w:tc>
          <w:tcPr>
            <w:tcW w:w="2301" w:type="dxa"/>
            <w:noWrap/>
            <w:hideMark/>
          </w:tcPr>
          <w:p w14:paraId="1AF73AD9" w14:textId="77777777" w:rsidR="00F76388" w:rsidRPr="00F76388" w:rsidRDefault="00F76388" w:rsidP="00F76388">
            <w:r w:rsidRPr="00F76388">
              <w:t>2,4525</w:t>
            </w:r>
          </w:p>
        </w:tc>
        <w:tc>
          <w:tcPr>
            <w:tcW w:w="814" w:type="dxa"/>
            <w:noWrap/>
            <w:hideMark/>
          </w:tcPr>
          <w:p w14:paraId="19995E2B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BBE481A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3DE0D4ED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75556CE0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693EB2FA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565065A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479E566D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432BA782" w14:textId="77777777" w:rsidR="00F76388" w:rsidRPr="00F76388" w:rsidRDefault="00F76388" w:rsidP="00F76388">
            <w:r w:rsidRPr="00F76388">
              <w:t>300</w:t>
            </w:r>
          </w:p>
        </w:tc>
        <w:tc>
          <w:tcPr>
            <w:tcW w:w="1473" w:type="dxa"/>
            <w:noWrap/>
            <w:hideMark/>
          </w:tcPr>
          <w:p w14:paraId="7CC60887" w14:textId="77777777" w:rsidR="00F76388" w:rsidRPr="00F76388" w:rsidRDefault="00F76388" w:rsidP="00F76388">
            <w:r w:rsidRPr="00F76388">
              <w:t>0,15</w:t>
            </w:r>
          </w:p>
        </w:tc>
        <w:tc>
          <w:tcPr>
            <w:tcW w:w="2301" w:type="dxa"/>
            <w:noWrap/>
            <w:hideMark/>
          </w:tcPr>
          <w:p w14:paraId="54422F3C" w14:textId="77777777" w:rsidR="00F76388" w:rsidRPr="00F76388" w:rsidRDefault="00F76388" w:rsidP="00F76388">
            <w:r w:rsidRPr="00F76388">
              <w:t>2,943</w:t>
            </w:r>
          </w:p>
        </w:tc>
        <w:tc>
          <w:tcPr>
            <w:tcW w:w="814" w:type="dxa"/>
            <w:noWrap/>
            <w:hideMark/>
          </w:tcPr>
          <w:p w14:paraId="0A1AE4F2" w14:textId="77777777" w:rsidR="00F76388" w:rsidRPr="00F76388" w:rsidRDefault="00F76388" w:rsidP="00F76388">
            <w:r w:rsidRPr="00F76388">
              <w:t>0,16</w:t>
            </w:r>
          </w:p>
        </w:tc>
        <w:tc>
          <w:tcPr>
            <w:tcW w:w="813" w:type="dxa"/>
            <w:noWrap/>
            <w:hideMark/>
          </w:tcPr>
          <w:p w14:paraId="44CDCAB7" w14:textId="77777777" w:rsidR="00F76388" w:rsidRPr="00F76388" w:rsidRDefault="00F76388" w:rsidP="00F76388">
            <w:r w:rsidRPr="00F76388">
              <w:t>0,16</w:t>
            </w:r>
          </w:p>
        </w:tc>
        <w:tc>
          <w:tcPr>
            <w:tcW w:w="813" w:type="dxa"/>
            <w:noWrap/>
            <w:hideMark/>
          </w:tcPr>
          <w:p w14:paraId="25E6AE2A" w14:textId="77777777" w:rsidR="00F76388" w:rsidRPr="00F76388" w:rsidRDefault="00F76388" w:rsidP="00F76388">
            <w:r w:rsidRPr="00F76388">
              <w:t>0,16</w:t>
            </w:r>
          </w:p>
        </w:tc>
        <w:tc>
          <w:tcPr>
            <w:tcW w:w="813" w:type="dxa"/>
            <w:noWrap/>
            <w:hideMark/>
          </w:tcPr>
          <w:p w14:paraId="1DB45960" w14:textId="77777777" w:rsidR="00F76388" w:rsidRPr="00F76388" w:rsidRDefault="00F76388" w:rsidP="00F76388">
            <w:r w:rsidRPr="00F76388">
              <w:t>0,14</w:t>
            </w:r>
          </w:p>
        </w:tc>
        <w:tc>
          <w:tcPr>
            <w:tcW w:w="813" w:type="dxa"/>
            <w:noWrap/>
            <w:hideMark/>
          </w:tcPr>
          <w:p w14:paraId="2AD582BB" w14:textId="77777777" w:rsidR="00F76388" w:rsidRPr="00F76388" w:rsidRDefault="00F76388" w:rsidP="00F76388">
            <w:r w:rsidRPr="00F76388">
              <w:t>0,14</w:t>
            </w:r>
          </w:p>
        </w:tc>
        <w:tc>
          <w:tcPr>
            <w:tcW w:w="813" w:type="dxa"/>
            <w:noWrap/>
            <w:hideMark/>
          </w:tcPr>
          <w:p w14:paraId="5C050504" w14:textId="77777777" w:rsidR="00F76388" w:rsidRPr="00F76388" w:rsidRDefault="00F76388" w:rsidP="00F76388">
            <w:r w:rsidRPr="00F76388">
              <w:t>0,14</w:t>
            </w:r>
          </w:p>
        </w:tc>
      </w:tr>
      <w:tr w:rsidR="00F76388" w:rsidRPr="00F76388" w14:paraId="2F72A216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206663A0" w14:textId="77777777" w:rsidR="00F76388" w:rsidRPr="00F76388" w:rsidRDefault="00F76388" w:rsidP="00F76388">
            <w:r w:rsidRPr="00F76388">
              <w:t>350</w:t>
            </w:r>
          </w:p>
        </w:tc>
        <w:tc>
          <w:tcPr>
            <w:tcW w:w="1473" w:type="dxa"/>
            <w:noWrap/>
            <w:hideMark/>
          </w:tcPr>
          <w:p w14:paraId="1308A44E" w14:textId="77777777" w:rsidR="00F76388" w:rsidRPr="00F76388" w:rsidRDefault="00F76388" w:rsidP="00F76388">
            <w:r w:rsidRPr="00F76388">
              <w:t>0,18</w:t>
            </w:r>
          </w:p>
        </w:tc>
        <w:tc>
          <w:tcPr>
            <w:tcW w:w="2301" w:type="dxa"/>
            <w:noWrap/>
            <w:hideMark/>
          </w:tcPr>
          <w:p w14:paraId="4D93FA22" w14:textId="77777777" w:rsidR="00F76388" w:rsidRPr="00F76388" w:rsidRDefault="00F76388" w:rsidP="00F76388">
            <w:r w:rsidRPr="00F76388">
              <w:t>3,4335</w:t>
            </w:r>
          </w:p>
        </w:tc>
        <w:tc>
          <w:tcPr>
            <w:tcW w:w="814" w:type="dxa"/>
            <w:noWrap/>
            <w:hideMark/>
          </w:tcPr>
          <w:p w14:paraId="40EFD43A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4BAD81CC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5A5948F2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E5063F3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5D173AAA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5F328058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7451F3BA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5BC0F1F8" w14:textId="77777777" w:rsidR="00F76388" w:rsidRPr="00F76388" w:rsidRDefault="00F76388" w:rsidP="00F76388">
            <w:r w:rsidRPr="00F76388">
              <w:t>400</w:t>
            </w:r>
          </w:p>
        </w:tc>
        <w:tc>
          <w:tcPr>
            <w:tcW w:w="1473" w:type="dxa"/>
            <w:noWrap/>
            <w:hideMark/>
          </w:tcPr>
          <w:p w14:paraId="140F97FB" w14:textId="77777777" w:rsidR="00F76388" w:rsidRPr="00F76388" w:rsidRDefault="00F76388" w:rsidP="00F76388">
            <w:r w:rsidRPr="00F76388">
              <w:t>0,21</w:t>
            </w:r>
          </w:p>
        </w:tc>
        <w:tc>
          <w:tcPr>
            <w:tcW w:w="2301" w:type="dxa"/>
            <w:noWrap/>
            <w:hideMark/>
          </w:tcPr>
          <w:p w14:paraId="35462657" w14:textId="77777777" w:rsidR="00F76388" w:rsidRPr="00F76388" w:rsidRDefault="00F76388" w:rsidP="00F76388">
            <w:r w:rsidRPr="00F76388">
              <w:t>3,924</w:t>
            </w:r>
          </w:p>
        </w:tc>
        <w:tc>
          <w:tcPr>
            <w:tcW w:w="814" w:type="dxa"/>
            <w:noWrap/>
            <w:hideMark/>
          </w:tcPr>
          <w:p w14:paraId="5F39AD3F" w14:textId="77777777" w:rsidR="00F76388" w:rsidRPr="00F76388" w:rsidRDefault="00F76388" w:rsidP="00F76388">
            <w:r w:rsidRPr="00F76388">
              <w:t>0,21</w:t>
            </w:r>
          </w:p>
        </w:tc>
        <w:tc>
          <w:tcPr>
            <w:tcW w:w="813" w:type="dxa"/>
            <w:noWrap/>
            <w:hideMark/>
          </w:tcPr>
          <w:p w14:paraId="42B83B54" w14:textId="77777777" w:rsidR="00F76388" w:rsidRPr="00F76388" w:rsidRDefault="00F76388" w:rsidP="00F76388">
            <w:r w:rsidRPr="00F76388">
              <w:t>0,21</w:t>
            </w:r>
          </w:p>
        </w:tc>
        <w:tc>
          <w:tcPr>
            <w:tcW w:w="813" w:type="dxa"/>
            <w:noWrap/>
            <w:hideMark/>
          </w:tcPr>
          <w:p w14:paraId="30C8DF81" w14:textId="77777777" w:rsidR="00F76388" w:rsidRPr="00F76388" w:rsidRDefault="00F76388" w:rsidP="00F76388">
            <w:r w:rsidRPr="00F76388">
              <w:t>0,21</w:t>
            </w:r>
          </w:p>
        </w:tc>
        <w:tc>
          <w:tcPr>
            <w:tcW w:w="813" w:type="dxa"/>
            <w:noWrap/>
            <w:hideMark/>
          </w:tcPr>
          <w:p w14:paraId="25333779" w14:textId="77777777" w:rsidR="00F76388" w:rsidRPr="00F76388" w:rsidRDefault="00F76388" w:rsidP="00F76388">
            <w:r w:rsidRPr="00F76388">
              <w:t>0,19</w:t>
            </w:r>
          </w:p>
        </w:tc>
        <w:tc>
          <w:tcPr>
            <w:tcW w:w="813" w:type="dxa"/>
            <w:noWrap/>
            <w:hideMark/>
          </w:tcPr>
          <w:p w14:paraId="38E3EE1B" w14:textId="77777777" w:rsidR="00F76388" w:rsidRPr="00F76388" w:rsidRDefault="00F76388" w:rsidP="00F76388">
            <w:r w:rsidRPr="00F76388">
              <w:t>0,19</w:t>
            </w:r>
          </w:p>
        </w:tc>
        <w:tc>
          <w:tcPr>
            <w:tcW w:w="813" w:type="dxa"/>
            <w:noWrap/>
            <w:hideMark/>
          </w:tcPr>
          <w:p w14:paraId="1B3250C9" w14:textId="77777777" w:rsidR="00F76388" w:rsidRPr="00F76388" w:rsidRDefault="00F76388" w:rsidP="00F76388">
            <w:r w:rsidRPr="00F76388">
              <w:t>0,19</w:t>
            </w:r>
          </w:p>
        </w:tc>
      </w:tr>
      <w:tr w:rsidR="00F76388" w:rsidRPr="00F76388" w14:paraId="4C0E058B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07001611" w14:textId="77777777" w:rsidR="00F76388" w:rsidRPr="00F76388" w:rsidRDefault="00F76388" w:rsidP="00F76388">
            <w:r w:rsidRPr="00F76388">
              <w:t>450</w:t>
            </w:r>
          </w:p>
        </w:tc>
        <w:tc>
          <w:tcPr>
            <w:tcW w:w="1473" w:type="dxa"/>
            <w:noWrap/>
            <w:hideMark/>
          </w:tcPr>
          <w:p w14:paraId="295B4871" w14:textId="77777777" w:rsidR="00F76388" w:rsidRPr="00F76388" w:rsidRDefault="00F76388" w:rsidP="00F76388">
            <w:r w:rsidRPr="00F76388">
              <w:t>0,23</w:t>
            </w:r>
          </w:p>
        </w:tc>
        <w:tc>
          <w:tcPr>
            <w:tcW w:w="2301" w:type="dxa"/>
            <w:noWrap/>
            <w:hideMark/>
          </w:tcPr>
          <w:p w14:paraId="2DF6EEB8" w14:textId="77777777" w:rsidR="00F76388" w:rsidRPr="00F76388" w:rsidRDefault="00F76388" w:rsidP="00F76388">
            <w:r w:rsidRPr="00F76388">
              <w:t>4,4145</w:t>
            </w:r>
          </w:p>
        </w:tc>
        <w:tc>
          <w:tcPr>
            <w:tcW w:w="814" w:type="dxa"/>
            <w:noWrap/>
            <w:hideMark/>
          </w:tcPr>
          <w:p w14:paraId="7530D03F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6CB2050F" w14:textId="77777777" w:rsidR="00F76388" w:rsidRPr="00F76388" w:rsidRDefault="00F76388"/>
        </w:tc>
        <w:tc>
          <w:tcPr>
            <w:tcW w:w="813" w:type="dxa"/>
            <w:noWrap/>
            <w:hideMark/>
          </w:tcPr>
          <w:p w14:paraId="0478FA2D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30224F37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F45B3AB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00A73ED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50F5AAB4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50F7730C" w14:textId="77777777" w:rsidR="00F76388" w:rsidRPr="00F76388" w:rsidRDefault="00F76388" w:rsidP="00F76388">
            <w:r w:rsidRPr="00F76388">
              <w:lastRenderedPageBreak/>
              <w:t>500</w:t>
            </w:r>
          </w:p>
        </w:tc>
        <w:tc>
          <w:tcPr>
            <w:tcW w:w="1473" w:type="dxa"/>
            <w:noWrap/>
            <w:hideMark/>
          </w:tcPr>
          <w:p w14:paraId="40056D20" w14:textId="77777777" w:rsidR="00F76388" w:rsidRPr="00F76388" w:rsidRDefault="00F76388" w:rsidP="00F76388">
            <w:r w:rsidRPr="00F76388">
              <w:t>0,26</w:t>
            </w:r>
          </w:p>
        </w:tc>
        <w:tc>
          <w:tcPr>
            <w:tcW w:w="2301" w:type="dxa"/>
            <w:noWrap/>
            <w:hideMark/>
          </w:tcPr>
          <w:p w14:paraId="2B382F55" w14:textId="77777777" w:rsidR="00F76388" w:rsidRPr="00F76388" w:rsidRDefault="00F76388" w:rsidP="00F76388">
            <w:r w:rsidRPr="00F76388">
              <w:t>4,905</w:t>
            </w:r>
          </w:p>
        </w:tc>
        <w:tc>
          <w:tcPr>
            <w:tcW w:w="814" w:type="dxa"/>
            <w:noWrap/>
            <w:hideMark/>
          </w:tcPr>
          <w:p w14:paraId="257C8707" w14:textId="77777777" w:rsidR="00F76388" w:rsidRPr="00F76388" w:rsidRDefault="00F76388" w:rsidP="00F76388">
            <w:r w:rsidRPr="00F76388">
              <w:t>0,27</w:t>
            </w:r>
          </w:p>
        </w:tc>
        <w:tc>
          <w:tcPr>
            <w:tcW w:w="813" w:type="dxa"/>
            <w:noWrap/>
            <w:hideMark/>
          </w:tcPr>
          <w:p w14:paraId="3554E565" w14:textId="77777777" w:rsidR="00F76388" w:rsidRPr="00F76388" w:rsidRDefault="00F76388" w:rsidP="00F76388">
            <w:r w:rsidRPr="00F76388">
              <w:t>0,27</w:t>
            </w:r>
          </w:p>
        </w:tc>
        <w:tc>
          <w:tcPr>
            <w:tcW w:w="813" w:type="dxa"/>
            <w:noWrap/>
            <w:hideMark/>
          </w:tcPr>
          <w:p w14:paraId="14F122F8" w14:textId="77777777" w:rsidR="00F76388" w:rsidRPr="00F76388" w:rsidRDefault="00F76388" w:rsidP="00F76388">
            <w:r w:rsidRPr="00F76388">
              <w:t>0,27</w:t>
            </w:r>
          </w:p>
        </w:tc>
        <w:tc>
          <w:tcPr>
            <w:tcW w:w="813" w:type="dxa"/>
            <w:noWrap/>
            <w:hideMark/>
          </w:tcPr>
          <w:p w14:paraId="01D73E51" w14:textId="77777777" w:rsidR="00F76388" w:rsidRPr="00F76388" w:rsidRDefault="00F76388" w:rsidP="00F76388">
            <w:r w:rsidRPr="00F76388">
              <w:t>0,25</w:t>
            </w:r>
          </w:p>
        </w:tc>
        <w:tc>
          <w:tcPr>
            <w:tcW w:w="813" w:type="dxa"/>
            <w:noWrap/>
            <w:hideMark/>
          </w:tcPr>
          <w:p w14:paraId="397E6213" w14:textId="77777777" w:rsidR="00F76388" w:rsidRPr="00F76388" w:rsidRDefault="00F76388" w:rsidP="00F76388">
            <w:r w:rsidRPr="00F76388">
              <w:t>0,25</w:t>
            </w:r>
          </w:p>
        </w:tc>
        <w:tc>
          <w:tcPr>
            <w:tcW w:w="813" w:type="dxa"/>
            <w:noWrap/>
            <w:hideMark/>
          </w:tcPr>
          <w:p w14:paraId="408532AB" w14:textId="77777777" w:rsidR="00F76388" w:rsidRPr="00F76388" w:rsidRDefault="00F76388" w:rsidP="00F76388">
            <w:r w:rsidRPr="00F76388">
              <w:t>0,25</w:t>
            </w:r>
          </w:p>
        </w:tc>
      </w:tr>
      <w:tr w:rsidR="00F76388" w:rsidRPr="00F76388" w14:paraId="0D202BC9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7BA29A65" w14:textId="77777777" w:rsidR="00F76388" w:rsidRPr="00F76388" w:rsidRDefault="00F76388" w:rsidP="00F76388">
            <w:r w:rsidRPr="00F76388">
              <w:t>550</w:t>
            </w:r>
          </w:p>
        </w:tc>
        <w:tc>
          <w:tcPr>
            <w:tcW w:w="1473" w:type="dxa"/>
            <w:noWrap/>
            <w:hideMark/>
          </w:tcPr>
          <w:p w14:paraId="280A212F" w14:textId="77777777" w:rsidR="00F76388" w:rsidRPr="00F76388" w:rsidRDefault="00F76388" w:rsidP="00F76388">
            <w:r w:rsidRPr="00F76388">
              <w:t>0,29</w:t>
            </w:r>
          </w:p>
        </w:tc>
        <w:tc>
          <w:tcPr>
            <w:tcW w:w="2301" w:type="dxa"/>
            <w:noWrap/>
            <w:hideMark/>
          </w:tcPr>
          <w:p w14:paraId="27A7D1BB" w14:textId="77777777" w:rsidR="00F76388" w:rsidRPr="00F76388" w:rsidRDefault="00F76388" w:rsidP="00F76388">
            <w:r w:rsidRPr="00F76388">
              <w:t>5,3955</w:t>
            </w:r>
          </w:p>
        </w:tc>
        <w:tc>
          <w:tcPr>
            <w:tcW w:w="814" w:type="dxa"/>
            <w:noWrap/>
            <w:hideMark/>
          </w:tcPr>
          <w:p w14:paraId="6C25BB9D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7E9B5737" w14:textId="77777777" w:rsidR="00F76388" w:rsidRPr="00F76388" w:rsidRDefault="00F76388"/>
        </w:tc>
        <w:tc>
          <w:tcPr>
            <w:tcW w:w="813" w:type="dxa"/>
            <w:noWrap/>
            <w:hideMark/>
          </w:tcPr>
          <w:p w14:paraId="286DC973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16D60CFB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2CBCC89C" w14:textId="77777777" w:rsidR="00F76388" w:rsidRPr="00F76388" w:rsidRDefault="00F76388">
            <w:r w:rsidRPr="00F76388">
              <w:t> </w:t>
            </w:r>
          </w:p>
        </w:tc>
        <w:tc>
          <w:tcPr>
            <w:tcW w:w="813" w:type="dxa"/>
            <w:noWrap/>
            <w:hideMark/>
          </w:tcPr>
          <w:p w14:paraId="6168D0D3" w14:textId="77777777" w:rsidR="00F76388" w:rsidRPr="00F76388" w:rsidRDefault="00F76388">
            <w:r w:rsidRPr="00F76388">
              <w:t> </w:t>
            </w:r>
          </w:p>
        </w:tc>
      </w:tr>
      <w:tr w:rsidR="00F76388" w:rsidRPr="00F76388" w14:paraId="1CA4DF00" w14:textId="77777777" w:rsidTr="00F76388">
        <w:trPr>
          <w:trHeight w:val="288"/>
        </w:trPr>
        <w:tc>
          <w:tcPr>
            <w:tcW w:w="767" w:type="dxa"/>
            <w:noWrap/>
            <w:hideMark/>
          </w:tcPr>
          <w:p w14:paraId="263C7E89" w14:textId="77777777" w:rsidR="00F76388" w:rsidRPr="00F76388" w:rsidRDefault="00F76388" w:rsidP="00F76388">
            <w:r w:rsidRPr="00F76388">
              <w:t>600</w:t>
            </w:r>
          </w:p>
        </w:tc>
        <w:tc>
          <w:tcPr>
            <w:tcW w:w="1473" w:type="dxa"/>
            <w:noWrap/>
            <w:hideMark/>
          </w:tcPr>
          <w:p w14:paraId="79CF104D" w14:textId="77777777" w:rsidR="00F76388" w:rsidRPr="00F76388" w:rsidRDefault="00F76388" w:rsidP="00F76388">
            <w:r w:rsidRPr="00F76388">
              <w:t>0,31</w:t>
            </w:r>
          </w:p>
        </w:tc>
        <w:tc>
          <w:tcPr>
            <w:tcW w:w="2301" w:type="dxa"/>
            <w:noWrap/>
            <w:hideMark/>
          </w:tcPr>
          <w:p w14:paraId="17B16591" w14:textId="77777777" w:rsidR="00F76388" w:rsidRPr="00F76388" w:rsidRDefault="00F76388" w:rsidP="00F76388">
            <w:r w:rsidRPr="00F76388">
              <w:t>5,886</w:t>
            </w:r>
          </w:p>
        </w:tc>
        <w:tc>
          <w:tcPr>
            <w:tcW w:w="814" w:type="dxa"/>
            <w:noWrap/>
            <w:hideMark/>
          </w:tcPr>
          <w:p w14:paraId="0B922E71" w14:textId="77777777" w:rsidR="00F76388" w:rsidRPr="00F76388" w:rsidRDefault="00F76388" w:rsidP="00F76388">
            <w:r w:rsidRPr="00F76388">
              <w:t>0,32</w:t>
            </w:r>
          </w:p>
        </w:tc>
        <w:tc>
          <w:tcPr>
            <w:tcW w:w="813" w:type="dxa"/>
            <w:noWrap/>
            <w:hideMark/>
          </w:tcPr>
          <w:p w14:paraId="020C5276" w14:textId="77777777" w:rsidR="00F76388" w:rsidRPr="00F76388" w:rsidRDefault="00F76388" w:rsidP="00F76388">
            <w:r w:rsidRPr="00F76388">
              <w:t>0,32</w:t>
            </w:r>
          </w:p>
        </w:tc>
        <w:tc>
          <w:tcPr>
            <w:tcW w:w="813" w:type="dxa"/>
            <w:noWrap/>
            <w:hideMark/>
          </w:tcPr>
          <w:p w14:paraId="2DC42F31" w14:textId="77777777" w:rsidR="00F76388" w:rsidRPr="00F76388" w:rsidRDefault="00F76388" w:rsidP="00F76388">
            <w:r w:rsidRPr="00F76388">
              <w:t>0,32</w:t>
            </w:r>
          </w:p>
        </w:tc>
        <w:tc>
          <w:tcPr>
            <w:tcW w:w="813" w:type="dxa"/>
            <w:noWrap/>
            <w:hideMark/>
          </w:tcPr>
          <w:p w14:paraId="5A5338BA" w14:textId="77777777" w:rsidR="00F76388" w:rsidRPr="00F76388" w:rsidRDefault="00F76388" w:rsidP="00F76388">
            <w:r w:rsidRPr="00F76388">
              <w:t>0,3</w:t>
            </w:r>
          </w:p>
        </w:tc>
        <w:tc>
          <w:tcPr>
            <w:tcW w:w="813" w:type="dxa"/>
            <w:noWrap/>
            <w:hideMark/>
          </w:tcPr>
          <w:p w14:paraId="45B424D1" w14:textId="77777777" w:rsidR="00F76388" w:rsidRPr="00F76388" w:rsidRDefault="00F76388" w:rsidP="00F76388">
            <w:r w:rsidRPr="00F76388">
              <w:t>0,3</w:t>
            </w:r>
          </w:p>
        </w:tc>
        <w:tc>
          <w:tcPr>
            <w:tcW w:w="813" w:type="dxa"/>
            <w:noWrap/>
            <w:hideMark/>
          </w:tcPr>
          <w:p w14:paraId="2AF53953" w14:textId="77777777" w:rsidR="00F76388" w:rsidRPr="00F76388" w:rsidRDefault="00F76388" w:rsidP="00F76388">
            <w:r w:rsidRPr="00F76388">
              <w:t>0,3</w:t>
            </w:r>
          </w:p>
        </w:tc>
      </w:tr>
    </w:tbl>
    <w:p w14:paraId="3B643146" w14:textId="5ECF06E0" w:rsidR="00FF7E4D" w:rsidRDefault="00F76388" w:rsidP="002128B8">
      <w:pPr>
        <w:pStyle w:val="Caption"/>
        <w:rPr>
          <w:lang w:val="en-US"/>
        </w:rPr>
      </w:pPr>
      <w:r>
        <w:rPr>
          <w:lang w:val="en-US"/>
        </w:rPr>
        <w:fldChar w:fldCharType="end"/>
      </w:r>
      <w:bookmarkStart w:id="15" w:name="_Toc36292905"/>
      <w:r w:rsidR="002128B8">
        <w:t xml:space="preserve">Table </w:t>
      </w:r>
      <w:r w:rsidR="00251A2D">
        <w:fldChar w:fldCharType="begin"/>
      </w:r>
      <w:r w:rsidR="00251A2D">
        <w:instrText xml:space="preserve"> SEQ Table \* ARABIC </w:instrText>
      </w:r>
      <w:r w:rsidR="00251A2D">
        <w:fldChar w:fldCharType="separate"/>
      </w:r>
      <w:r w:rsidR="00007754">
        <w:rPr>
          <w:noProof/>
        </w:rPr>
        <w:t>2</w:t>
      </w:r>
      <w:r w:rsidR="00251A2D">
        <w:rPr>
          <w:noProof/>
        </w:rPr>
        <w:fldChar w:fldCharType="end"/>
      </w:r>
      <w:r w:rsidR="002128B8">
        <w:t xml:space="preserve"> Experiment and FEA data</w:t>
      </w:r>
      <w:bookmarkEnd w:id="15"/>
    </w:p>
    <w:p w14:paraId="5D0CAAF5" w14:textId="15CCFFAF" w:rsidR="008137FF" w:rsidRDefault="002128B8" w:rsidP="00251A2D">
      <w:pPr>
        <w:jc w:val="both"/>
        <w:rPr>
          <w:lang w:val="en-US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04F0B95" wp14:editId="6F3B9D37">
                <wp:simplePos x="0" y="0"/>
                <wp:positionH relativeFrom="column">
                  <wp:posOffset>38100</wp:posOffset>
                </wp:positionH>
                <wp:positionV relativeFrom="paragraph">
                  <wp:posOffset>3733800</wp:posOffset>
                </wp:positionV>
                <wp:extent cx="5365750" cy="635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6575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CAB1610" w14:textId="6B56FFE4" w:rsidR="003605A5" w:rsidRPr="00524739" w:rsidRDefault="003605A5" w:rsidP="002128B8">
                            <w:pPr>
                              <w:pStyle w:val="Caption"/>
                              <w:rPr>
                                <w:noProof/>
                                <w:lang w:val="en-US"/>
                              </w:rPr>
                            </w:pPr>
                            <w:bookmarkStart w:id="16" w:name="_Toc36292898"/>
                            <w:r>
                              <w:t xml:space="preserve">Figure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Figure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6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Mesh differences (5 mm vs 1 mm)</w:t>
                            </w:r>
                            <w:bookmarkEnd w:id="16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F0B95" id="Text Box 18" o:spid="_x0000_s1030" type="#_x0000_t202" style="position:absolute;left:0;text-align:left;margin-left:3pt;margin-top:294pt;width:422.5pt;height:.0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" stroked="f">
                <v:textbox style="mso-fit-shape-to-text:t" inset="0,0,0,0">
                  <w:txbxContent>
                    <w:p w14:paraId="7CAB1610" w14:textId="6B56FFE4" w:rsidR="003605A5" w:rsidRPr="00524739" w:rsidRDefault="003605A5" w:rsidP="002128B8">
                      <w:pPr>
                        <w:pStyle w:val="Caption"/>
                        <w:rPr>
                          <w:noProof/>
                          <w:lang w:val="en-US"/>
                        </w:rPr>
                      </w:pPr>
                      <w:bookmarkStart w:id="17" w:name="_Toc36292898"/>
                      <w:r>
                        <w:t xml:space="preserve">Figure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Figure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6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Mesh differences (5 mm vs 1 mm)</w:t>
                      </w:r>
                      <w:bookmarkEnd w:id="17"/>
                    </w:p>
                  </w:txbxContent>
                </v:textbox>
                <w10:wrap type="square"/>
              </v:shape>
            </w:pict>
          </mc:Fallback>
        </mc:AlternateContent>
      </w:r>
      <w:r w:rsidR="00C14CA1"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7F56A281" wp14:editId="340DEB4B">
                <wp:simplePos x="0" y="0"/>
                <wp:positionH relativeFrom="column">
                  <wp:posOffset>38100</wp:posOffset>
                </wp:positionH>
                <wp:positionV relativeFrom="paragraph">
                  <wp:posOffset>1573530</wp:posOffset>
                </wp:positionV>
                <wp:extent cx="5365750" cy="2103120"/>
                <wp:effectExtent l="0" t="0" r="6350" b="0"/>
                <wp:wrapSquare wrapText="bothSides"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65750" cy="2103120"/>
                          <a:chOff x="0" y="0"/>
                          <a:chExt cx="5365750" cy="210312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4642" t="9455" r="22356" b="19076"/>
                          <a:stretch/>
                        </pic:blipFill>
                        <pic:spPr bwMode="auto">
                          <a:xfrm>
                            <a:off x="0" y="0"/>
                            <a:ext cx="2773680" cy="2103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237" t="9927" r="22026" b="15099"/>
                          <a:stretch/>
                        </pic:blipFill>
                        <pic:spPr bwMode="auto">
                          <a:xfrm>
                            <a:off x="2872740" y="0"/>
                            <a:ext cx="2493010" cy="2072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EB9A3E1" id="Group 15" o:spid="_x0000_s1026" style="position:absolute;margin-left:3pt;margin-top:123.9pt;width:422.5pt;height:165.6pt;z-index:251664384" coordsize="53657,2103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">
                <v:shape id="Picture 12" o:spid="_x0000_s1027" type="#_x0000_t75" style="position:absolute;width:27736;height:210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">
                  <v:imagedata r:id="rId29" o:title="" croptop="6196f" cropbottom="12502f" cropleft="16149f" cropright="14651f"/>
                </v:shape>
                <v:shape id="Picture 13" o:spid="_x0000_s1028" type="#_x0000_t75" style="position:absolute;left:28727;width:24930;height:207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">
                  <v:imagedata r:id="rId30" o:title="" croptop="6506f" cropbottom="9895f" cropleft="17850f" cropright="14435f"/>
                </v:shape>
                <w10:wrap type="square"/>
              </v:group>
            </w:pict>
          </mc:Fallback>
        </mc:AlternateContent>
      </w:r>
      <w:r w:rsidR="00011B50">
        <w:rPr>
          <w:lang w:val="en-US"/>
        </w:rPr>
        <w:t xml:space="preserve">As the table highlights, </w:t>
      </w:r>
      <w:r w:rsidR="00E44B37">
        <w:rPr>
          <w:lang w:val="en-US"/>
        </w:rPr>
        <w:t xml:space="preserve">the simulation </w:t>
      </w:r>
      <w:r w:rsidR="00241001">
        <w:rPr>
          <w:lang w:val="en-US"/>
        </w:rPr>
        <w:t>was not repeated per each weight increment</w:t>
      </w:r>
      <w:r w:rsidR="00D31374">
        <w:rPr>
          <w:lang w:val="en-US"/>
        </w:rPr>
        <w:t>; furthermore, it is highlighted the influence th</w:t>
      </w:r>
      <w:r w:rsidR="00F42C21">
        <w:rPr>
          <w:lang w:val="en-US"/>
        </w:rPr>
        <w:t xml:space="preserve">at </w:t>
      </w:r>
      <w:r w:rsidR="00D31374">
        <w:rPr>
          <w:lang w:val="en-US"/>
        </w:rPr>
        <w:t>material ha</w:t>
      </w:r>
      <w:r w:rsidR="006C4A04">
        <w:rPr>
          <w:lang w:val="en-US"/>
        </w:rPr>
        <w:t>s over the simulations</w:t>
      </w:r>
      <w:r w:rsidR="00C8310C">
        <w:rPr>
          <w:lang w:val="en-US"/>
        </w:rPr>
        <w:t>. On the contrary</w:t>
      </w:r>
      <w:r w:rsidR="00324789">
        <w:rPr>
          <w:lang w:val="en-US"/>
        </w:rPr>
        <w:t>,</w:t>
      </w:r>
      <w:r w:rsidR="00C8310C">
        <w:rPr>
          <w:lang w:val="en-US"/>
        </w:rPr>
        <w:t xml:space="preserve"> mesh’s dimension does not affect </w:t>
      </w:r>
      <w:r w:rsidR="00324789">
        <w:rPr>
          <w:lang w:val="en-US"/>
        </w:rPr>
        <w:t>the displacement results however its influence i</w:t>
      </w:r>
      <w:r w:rsidR="0003315B">
        <w:rPr>
          <w:lang w:val="en-US"/>
        </w:rPr>
        <w:t>s over the accuracy of other parameters, as strain and stresses.</w:t>
      </w:r>
      <w:r w:rsidR="00FE1ECF">
        <w:rPr>
          <w:lang w:val="en-US"/>
        </w:rPr>
        <w:t xml:space="preserve"> </w:t>
      </w:r>
      <w:r w:rsidR="00C14CA1">
        <w:rPr>
          <w:lang w:val="en-US"/>
        </w:rPr>
        <w:t xml:space="preserve">The below picture highlights </w:t>
      </w:r>
      <w:r w:rsidR="00ED39FA">
        <w:rPr>
          <w:lang w:val="en-US"/>
        </w:rPr>
        <w:t>how</w:t>
      </w:r>
      <w:r w:rsidR="00FA3668">
        <w:rPr>
          <w:lang w:val="en-US"/>
        </w:rPr>
        <w:t>,</w:t>
      </w:r>
      <w:r w:rsidR="00ED39FA">
        <w:rPr>
          <w:lang w:val="en-US"/>
        </w:rPr>
        <w:t xml:space="preserve"> along the same edge, stress is</w:t>
      </w:r>
      <w:r w:rsidR="00F73696">
        <w:rPr>
          <w:lang w:val="en-US"/>
        </w:rPr>
        <w:t xml:space="preserve"> only visible </w:t>
      </w:r>
      <w:r w:rsidR="009239A9">
        <w:rPr>
          <w:lang w:val="en-US"/>
        </w:rPr>
        <w:t xml:space="preserve">with the smaller mesh </w:t>
      </w:r>
      <w:r w:rsidR="00343415">
        <w:rPr>
          <w:lang w:val="en-US"/>
        </w:rPr>
        <w:t xml:space="preserve">and its magnitude is </w:t>
      </w:r>
      <w:r w:rsidR="00CB2651">
        <w:rPr>
          <w:lang w:val="en-US"/>
        </w:rPr>
        <w:t>at the same time</w:t>
      </w:r>
      <w:r w:rsidR="00F47E20">
        <w:rPr>
          <w:lang w:val="en-US"/>
        </w:rPr>
        <w:t>,</w:t>
      </w:r>
      <w:r w:rsidR="00343415">
        <w:rPr>
          <w:lang w:val="en-US"/>
        </w:rPr>
        <w:t xml:space="preserve"> influenced</w:t>
      </w:r>
      <w:r w:rsidR="00F47E20">
        <w:rPr>
          <w:lang w:val="en-US"/>
        </w:rPr>
        <w:t>,</w:t>
      </w:r>
      <w:r w:rsidR="00343415">
        <w:rPr>
          <w:lang w:val="en-US"/>
        </w:rPr>
        <w:t xml:space="preserve"> </w:t>
      </w:r>
      <w:r w:rsidR="00AC5FDB">
        <w:rPr>
          <w:lang w:val="en-US"/>
        </w:rPr>
        <w:t xml:space="preserve">as the legend on the side </w:t>
      </w:r>
      <w:r w:rsidR="008722AA">
        <w:rPr>
          <w:lang w:val="en-US"/>
        </w:rPr>
        <w:t xml:space="preserve">suggests. </w:t>
      </w:r>
    </w:p>
    <w:p w14:paraId="1578005A" w14:textId="3D665200" w:rsidR="008137FF" w:rsidRDefault="008137FF" w:rsidP="00251A2D">
      <w:pPr>
        <w:jc w:val="both"/>
        <w:rPr>
          <w:lang w:val="en-US"/>
        </w:rPr>
      </w:pPr>
    </w:p>
    <w:p w14:paraId="19649575" w14:textId="77777777" w:rsidR="005775B1" w:rsidRDefault="005775B1" w:rsidP="00251A2D">
      <w:pPr>
        <w:jc w:val="both"/>
        <w:rPr>
          <w:lang w:val="en-US"/>
        </w:rPr>
      </w:pPr>
    </w:p>
    <w:p w14:paraId="01F5EEBC" w14:textId="350459BF" w:rsidR="003049AC" w:rsidRPr="002128B8" w:rsidRDefault="001562D6" w:rsidP="00251A2D">
      <w:pPr>
        <w:jc w:val="both"/>
        <w:rPr>
          <w:lang w:val="en-US"/>
        </w:rPr>
      </w:pPr>
      <w:r>
        <w:rPr>
          <w:lang w:val="en-US"/>
        </w:rPr>
        <w:t xml:space="preserve">The load application was simplified </w:t>
      </w:r>
      <w:r w:rsidR="00435E8F">
        <w:rPr>
          <w:lang w:val="en-US"/>
        </w:rPr>
        <w:t>to a</w:t>
      </w:r>
      <w:r w:rsidR="006950BB">
        <w:rPr>
          <w:lang w:val="en-US"/>
        </w:rPr>
        <w:t xml:space="preserve"> single force acting along the </w:t>
      </w:r>
      <w:r w:rsidR="009B0368">
        <w:rPr>
          <w:lang w:val="en-US"/>
        </w:rPr>
        <w:t xml:space="preserve">top </w:t>
      </w:r>
      <w:r w:rsidR="00A14AFD">
        <w:rPr>
          <w:lang w:val="en-US"/>
        </w:rPr>
        <w:t>edge</w:t>
      </w:r>
      <w:r w:rsidR="00210D9F">
        <w:rPr>
          <w:lang w:val="en-US"/>
        </w:rPr>
        <w:t xml:space="preserve"> (figure)</w:t>
      </w:r>
      <w:r w:rsidR="00A14AFD">
        <w:rPr>
          <w:lang w:val="en-US"/>
        </w:rPr>
        <w:t xml:space="preserve">, </w:t>
      </w:r>
      <w:r w:rsidR="00A14AFD" w:rsidRPr="002128B8">
        <w:rPr>
          <w:lang w:val="en-US"/>
        </w:rPr>
        <w:t xml:space="preserve">instead </w:t>
      </w:r>
      <w:r w:rsidR="00966F02" w:rsidRPr="002128B8">
        <w:rPr>
          <w:lang w:val="en-US"/>
        </w:rPr>
        <w:t xml:space="preserve">of </w:t>
      </w:r>
      <w:r w:rsidR="00E85B92" w:rsidRPr="002128B8">
        <w:rPr>
          <w:lang w:val="en-US"/>
        </w:rPr>
        <w:t>the</w:t>
      </w:r>
      <w:r w:rsidR="00722A56" w:rsidRPr="002128B8">
        <w:rPr>
          <w:lang w:val="en-US"/>
        </w:rPr>
        <w:t xml:space="preserve"> used </w:t>
      </w:r>
      <w:r w:rsidR="000035F6" w:rsidRPr="002128B8">
        <w:rPr>
          <w:lang w:val="en-US"/>
        </w:rPr>
        <w:t xml:space="preserve">hook </w:t>
      </w:r>
      <w:r w:rsidR="00975569" w:rsidRPr="002128B8">
        <w:rPr>
          <w:lang w:val="en-US"/>
        </w:rPr>
        <w:t xml:space="preserve">hanged </w:t>
      </w:r>
      <w:r w:rsidR="00722A56" w:rsidRPr="002128B8">
        <w:rPr>
          <w:lang w:val="en-US"/>
        </w:rPr>
        <w:t>to</w:t>
      </w:r>
      <w:r w:rsidR="00975569" w:rsidRPr="002128B8">
        <w:rPr>
          <w:lang w:val="en-US"/>
        </w:rPr>
        <w:t xml:space="preserve"> the </w:t>
      </w:r>
      <w:r w:rsidR="00F03AA4" w:rsidRPr="002128B8">
        <w:rPr>
          <w:lang w:val="en-US"/>
        </w:rPr>
        <w:t xml:space="preserve">center hole. </w:t>
      </w:r>
      <w:r w:rsidR="00210D9F" w:rsidRPr="002128B8">
        <w:rPr>
          <w:lang w:val="en-US"/>
        </w:rPr>
        <w:t>However</w:t>
      </w:r>
      <w:r w:rsidR="00216CA4" w:rsidRPr="002128B8">
        <w:rPr>
          <w:lang w:val="en-US"/>
        </w:rPr>
        <w:t>,</w:t>
      </w:r>
      <w:r w:rsidR="00210D9F" w:rsidRPr="002128B8">
        <w:rPr>
          <w:lang w:val="en-US"/>
        </w:rPr>
        <w:t xml:space="preserve"> i</w:t>
      </w:r>
      <w:r w:rsidR="00680569" w:rsidRPr="002128B8">
        <w:rPr>
          <w:lang w:val="en-US"/>
        </w:rPr>
        <w:t xml:space="preserve">t was </w:t>
      </w:r>
      <w:r w:rsidR="00210D9F" w:rsidRPr="002128B8">
        <w:rPr>
          <w:lang w:val="en-US"/>
        </w:rPr>
        <w:t>tried to a</w:t>
      </w:r>
      <w:r w:rsidR="003049AC" w:rsidRPr="002128B8">
        <w:rPr>
          <w:lang w:val="en-US"/>
        </w:rPr>
        <w:t>pply the load t</w:t>
      </w:r>
      <w:r w:rsidR="00680569" w:rsidRPr="002128B8">
        <w:rPr>
          <w:lang w:val="en-US"/>
        </w:rPr>
        <w:t>o</w:t>
      </w:r>
      <w:r w:rsidR="003049AC" w:rsidRPr="002128B8">
        <w:rPr>
          <w:lang w:val="en-US"/>
        </w:rPr>
        <w:t xml:space="preserve"> the entire side face</w:t>
      </w:r>
      <w:r w:rsidR="00680569" w:rsidRPr="002128B8">
        <w:rPr>
          <w:lang w:val="en-US"/>
        </w:rPr>
        <w:t xml:space="preserve"> </w:t>
      </w:r>
      <w:r w:rsidR="00210D9F" w:rsidRPr="002128B8">
        <w:rPr>
          <w:lang w:val="en-US"/>
        </w:rPr>
        <w:t xml:space="preserve">of the </w:t>
      </w:r>
      <w:r w:rsidR="00216CA4" w:rsidRPr="002128B8">
        <w:rPr>
          <w:lang w:val="en-US"/>
        </w:rPr>
        <w:t>bar,</w:t>
      </w:r>
      <w:r w:rsidR="00210D9F" w:rsidRPr="002128B8">
        <w:rPr>
          <w:lang w:val="en-US"/>
        </w:rPr>
        <w:t xml:space="preserve"> </w:t>
      </w:r>
      <w:r w:rsidR="00596481" w:rsidRPr="002128B8">
        <w:rPr>
          <w:lang w:val="en-US"/>
        </w:rPr>
        <w:t xml:space="preserve">but no differences were found. </w:t>
      </w:r>
    </w:p>
    <w:p w14:paraId="4B147D05" w14:textId="582EA352" w:rsidR="00E33300" w:rsidRDefault="000E5F06" w:rsidP="00251A2D">
      <w:pPr>
        <w:jc w:val="both"/>
        <w:rPr>
          <w:lang w:val="en-US"/>
        </w:rPr>
      </w:pPr>
      <w:r>
        <w:rPr>
          <w:lang w:val="en-US"/>
        </w:rPr>
        <w:t xml:space="preserve">However, </w:t>
      </w:r>
      <w:r w:rsidR="00247D4D">
        <w:rPr>
          <w:lang w:val="en-US"/>
        </w:rPr>
        <w:t>once all the para</w:t>
      </w:r>
      <w:r w:rsidR="001D5873">
        <w:rPr>
          <w:lang w:val="en-US"/>
        </w:rPr>
        <w:t>m</w:t>
      </w:r>
      <w:r w:rsidR="00247D4D">
        <w:rPr>
          <w:lang w:val="en-US"/>
        </w:rPr>
        <w:t xml:space="preserve">eters </w:t>
      </w:r>
      <w:r w:rsidR="00C242F3">
        <w:rPr>
          <w:lang w:val="en-US"/>
        </w:rPr>
        <w:t>and</w:t>
      </w:r>
      <w:r w:rsidR="00247D4D">
        <w:rPr>
          <w:lang w:val="en-US"/>
        </w:rPr>
        <w:t xml:space="preserve"> assumption </w:t>
      </w:r>
      <w:r w:rsidR="001D5873">
        <w:rPr>
          <w:lang w:val="en-US"/>
        </w:rPr>
        <w:t xml:space="preserve">used are considered to be correct, </w:t>
      </w:r>
      <w:r w:rsidR="000328D8">
        <w:rPr>
          <w:lang w:val="en-US"/>
        </w:rPr>
        <w:t xml:space="preserve">there is still </w:t>
      </w:r>
      <w:r>
        <w:rPr>
          <w:lang w:val="en-US"/>
        </w:rPr>
        <w:t>a very important variable that can affect the results</w:t>
      </w:r>
      <w:r w:rsidR="006C0A88">
        <w:rPr>
          <w:lang w:val="en-US"/>
        </w:rPr>
        <w:t xml:space="preserve"> when is the post-processing </w:t>
      </w:r>
      <w:r w:rsidR="00992C53">
        <w:rPr>
          <w:lang w:val="en-US"/>
        </w:rPr>
        <w:t>step</w:t>
      </w:r>
      <w:r w:rsidR="00E67E41">
        <w:rPr>
          <w:lang w:val="en-US"/>
        </w:rPr>
        <w:t>:</w:t>
      </w:r>
      <w:r w:rsidR="00216CA4">
        <w:rPr>
          <w:lang w:val="en-US"/>
        </w:rPr>
        <w:t xml:space="preserve"> as the below figure highlights</w:t>
      </w:r>
      <w:r w:rsidR="00C345AA">
        <w:rPr>
          <w:lang w:val="en-US"/>
        </w:rPr>
        <w:t>, displacement</w:t>
      </w:r>
      <w:r w:rsidR="00D142CC">
        <w:rPr>
          <w:lang w:val="en-US"/>
        </w:rPr>
        <w:t>’s</w:t>
      </w:r>
      <w:r w:rsidR="00C345AA">
        <w:rPr>
          <w:lang w:val="en-US"/>
        </w:rPr>
        <w:t xml:space="preserve"> reading</w:t>
      </w:r>
      <w:r w:rsidR="00D142CC">
        <w:rPr>
          <w:lang w:val="en-US"/>
        </w:rPr>
        <w:t>s</w:t>
      </w:r>
      <w:r w:rsidR="00C345AA">
        <w:rPr>
          <w:lang w:val="en-US"/>
        </w:rPr>
        <w:t xml:space="preserve"> were </w:t>
      </w:r>
      <w:r w:rsidR="006408AB">
        <w:rPr>
          <w:lang w:val="en-US"/>
        </w:rPr>
        <w:t>heavily</w:t>
      </w:r>
      <w:r w:rsidR="00C345AA">
        <w:rPr>
          <w:lang w:val="en-US"/>
        </w:rPr>
        <w:t xml:space="preserve"> affected </w:t>
      </w:r>
      <w:r w:rsidR="006408AB">
        <w:rPr>
          <w:lang w:val="en-US"/>
        </w:rPr>
        <w:t xml:space="preserve">by where the probe tool was placed. </w:t>
      </w:r>
    </w:p>
    <w:p w14:paraId="429FB1FC" w14:textId="11826C54" w:rsidR="00CB4F11" w:rsidRDefault="002128B8" w:rsidP="00251A2D">
      <w:pPr>
        <w:jc w:val="both"/>
        <w:rPr>
          <w:highlight w:val="yellow"/>
          <w:lang w:val="en-US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3828564" wp14:editId="2B862A1D">
                <wp:simplePos x="0" y="0"/>
                <wp:positionH relativeFrom="column">
                  <wp:posOffset>350520</wp:posOffset>
                </wp:positionH>
                <wp:positionV relativeFrom="paragraph">
                  <wp:posOffset>3466465</wp:posOffset>
                </wp:positionV>
                <wp:extent cx="4434840" cy="635"/>
                <wp:effectExtent l="0" t="0" r="0" b="0"/>
                <wp:wrapTopAndBottom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348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1704DC40" w14:textId="047C4FCF" w:rsidR="003605A5" w:rsidRPr="00356E54" w:rsidRDefault="003605A5" w:rsidP="002128B8">
                            <w:pPr>
                              <w:pStyle w:val="Caption"/>
                              <w:rPr>
                                <w:noProof/>
                              </w:rPr>
                            </w:pPr>
                            <w:bookmarkStart w:id="18" w:name="_Toc36292899"/>
                            <w:r>
                              <w:t xml:space="preserve">Figure </w:t>
                            </w:r>
                            <w:r w:rsidR="00251A2D">
                              <w:fldChar w:fldCharType="begin"/>
                            </w:r>
                            <w:r w:rsidR="00251A2D">
                              <w:instrText xml:space="preserve"> SEQ Figure \* ARABIC </w:instrText>
                            </w:r>
                            <w:r w:rsidR="00251A2D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7</w:t>
                            </w:r>
                            <w:r w:rsidR="00251A2D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Measurement point</w:t>
                            </w:r>
                            <w:bookmarkEnd w:id="18"/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828564" id="Text Box 19" o:spid="_x0000_s1031" type="#_x0000_t202" style="position:absolute;left:0;text-align:left;margin-left:27.6pt;margin-top:272.95pt;width:349.2pt;height:.0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" stroked="f">
                <v:textbox style="mso-fit-shape-to-text:t" inset="0,0,0,0">
                  <w:txbxContent>
                    <w:p w14:paraId="1704DC40" w14:textId="047C4FCF" w:rsidR="003605A5" w:rsidRPr="00356E54" w:rsidRDefault="003605A5" w:rsidP="002128B8">
                      <w:pPr>
                        <w:pStyle w:val="Caption"/>
                        <w:rPr>
                          <w:noProof/>
                        </w:rPr>
                      </w:pPr>
                      <w:bookmarkStart w:id="19" w:name="_Toc36292899"/>
                      <w:r>
                        <w:t xml:space="preserve">Figure </w:t>
                      </w:r>
                      <w:r w:rsidR="00251A2D">
                        <w:fldChar w:fldCharType="begin"/>
                      </w:r>
                      <w:r w:rsidR="00251A2D">
                        <w:instrText xml:space="preserve"> SEQ Figure \* ARABIC </w:instrText>
                      </w:r>
                      <w:r w:rsidR="00251A2D">
                        <w:fldChar w:fldCharType="separate"/>
                      </w:r>
                      <w:r>
                        <w:rPr>
                          <w:noProof/>
                        </w:rPr>
                        <w:t>7</w:t>
                      </w:r>
                      <w:r w:rsidR="00251A2D">
                        <w:rPr>
                          <w:noProof/>
                        </w:rPr>
                        <w:fldChar w:fldCharType="end"/>
                      </w:r>
                      <w:r>
                        <w:t xml:space="preserve"> Measurement point</w:t>
                      </w:r>
                      <w:bookmarkEnd w:id="19"/>
                    </w:p>
                  </w:txbxContent>
                </v:textbox>
                <w10:wrap type="topAndBottom"/>
              </v:shape>
            </w:pict>
          </mc:Fallback>
        </mc:AlternateContent>
      </w:r>
      <w:r w:rsidR="003063D9">
        <w:rPr>
          <w:noProof/>
        </w:rPr>
        <w:drawing>
          <wp:anchor distT="0" distB="0" distL="114300" distR="114300" simplePos="0" relativeHeight="251665408" behindDoc="0" locked="0" layoutInCell="1" allowOverlap="1" wp14:anchorId="06DA7C30" wp14:editId="15085D36">
            <wp:simplePos x="0" y="0"/>
            <wp:positionH relativeFrom="column">
              <wp:posOffset>350520</wp:posOffset>
            </wp:positionH>
            <wp:positionV relativeFrom="paragraph">
              <wp:posOffset>608330</wp:posOffset>
            </wp:positionV>
            <wp:extent cx="4434840" cy="2800985"/>
            <wp:effectExtent l="0" t="0" r="3810" b="0"/>
            <wp:wrapTopAndBottom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936" t="18909" r="31132" b="28383"/>
                    <a:stretch/>
                  </pic:blipFill>
                  <pic:spPr bwMode="auto">
                    <a:xfrm>
                      <a:off x="0" y="0"/>
                      <a:ext cx="4434840" cy="28009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E33300">
        <w:rPr>
          <w:lang w:val="en-US"/>
        </w:rPr>
        <w:t xml:space="preserve">Within a range of </w:t>
      </w:r>
      <w:r w:rsidR="003C15DB">
        <w:rPr>
          <w:lang w:val="en-US"/>
        </w:rPr>
        <w:t xml:space="preserve">less than </w:t>
      </w:r>
      <w:r w:rsidR="00A0060B">
        <w:rPr>
          <w:lang w:val="en-US"/>
        </w:rPr>
        <w:t xml:space="preserve">one millimeter, the readings were giving </w:t>
      </w:r>
      <w:r w:rsidR="008E3777">
        <w:rPr>
          <w:lang w:val="en-US"/>
        </w:rPr>
        <w:t xml:space="preserve">a </w:t>
      </w:r>
      <w:r w:rsidR="00C404E0">
        <w:rPr>
          <w:lang w:val="en-US"/>
        </w:rPr>
        <w:t>0.</w:t>
      </w:r>
      <w:r w:rsidR="00E33300">
        <w:rPr>
          <w:lang w:val="en-US"/>
        </w:rPr>
        <w:t>52</w:t>
      </w:r>
      <w:r w:rsidR="008E3777">
        <w:rPr>
          <w:lang w:val="en-US"/>
        </w:rPr>
        <w:t xml:space="preserve"> mm maximum difference between the points. </w:t>
      </w:r>
    </w:p>
    <w:p w14:paraId="31442243" w14:textId="13DE7591" w:rsidR="00681D1F" w:rsidRDefault="007D3EFF" w:rsidP="00251A2D">
      <w:pPr>
        <w:jc w:val="both"/>
        <w:rPr>
          <w:lang w:val="en-US"/>
        </w:rPr>
      </w:pPr>
      <w:r>
        <w:rPr>
          <w:lang w:val="en-US"/>
        </w:rPr>
        <w:t xml:space="preserve"> </w:t>
      </w:r>
    </w:p>
    <w:p w14:paraId="5AF069CB" w14:textId="4B843F99" w:rsidR="008E2606" w:rsidRDefault="008E2606" w:rsidP="00251A2D">
      <w:pPr>
        <w:jc w:val="both"/>
        <w:rPr>
          <w:lang w:val="en-US"/>
        </w:rPr>
      </w:pPr>
      <w:r>
        <w:rPr>
          <w:lang w:val="en-US"/>
        </w:rPr>
        <w:t xml:space="preserve">Therefore, the number of variables that can affect </w:t>
      </w:r>
      <w:r w:rsidR="00714480">
        <w:rPr>
          <w:lang w:val="en-US"/>
        </w:rPr>
        <w:t xml:space="preserve">the correctness </w:t>
      </w:r>
      <w:r w:rsidR="006A0421">
        <w:rPr>
          <w:lang w:val="en-US"/>
        </w:rPr>
        <w:t xml:space="preserve">and validity </w:t>
      </w:r>
      <w:r w:rsidR="00714480">
        <w:rPr>
          <w:lang w:val="en-US"/>
        </w:rPr>
        <w:t>of the results are man</w:t>
      </w:r>
      <w:r w:rsidR="00D35DB8">
        <w:rPr>
          <w:lang w:val="en-US"/>
        </w:rPr>
        <w:t>y</w:t>
      </w:r>
      <w:r w:rsidR="003C1A57">
        <w:rPr>
          <w:lang w:val="en-US"/>
        </w:rPr>
        <w:t>:</w:t>
      </w:r>
    </w:p>
    <w:p w14:paraId="7034F555" w14:textId="0458D6D6" w:rsidR="003C1A57" w:rsidRDefault="00250464" w:rsidP="00251A2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Material definition</w:t>
      </w:r>
    </w:p>
    <w:p w14:paraId="5F368491" w14:textId="2C7AA0AA" w:rsidR="00250464" w:rsidRDefault="0090259F" w:rsidP="00251A2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C</w:t>
      </w:r>
      <w:r w:rsidR="00374793">
        <w:rPr>
          <w:lang w:val="en-US"/>
        </w:rPr>
        <w:t xml:space="preserve">omponent </w:t>
      </w:r>
      <w:r w:rsidR="00605611">
        <w:rPr>
          <w:lang w:val="en-US"/>
        </w:rPr>
        <w:t xml:space="preserve">Constrains: the real ones </w:t>
      </w:r>
      <w:r w:rsidR="00043503">
        <w:rPr>
          <w:lang w:val="en-US"/>
        </w:rPr>
        <w:t>and the ones replicated into the software</w:t>
      </w:r>
    </w:p>
    <w:p w14:paraId="16CCD2F6" w14:textId="30D5B17A" w:rsidR="00043503" w:rsidRDefault="000719B8" w:rsidP="00251A2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>Load application</w:t>
      </w:r>
      <w:r w:rsidR="00A056D6">
        <w:rPr>
          <w:lang w:val="en-US"/>
        </w:rPr>
        <w:t xml:space="preserve"> location</w:t>
      </w:r>
      <w:r w:rsidR="00E679A7">
        <w:rPr>
          <w:lang w:val="en-US"/>
        </w:rPr>
        <w:t xml:space="preserve"> on the component </w:t>
      </w:r>
    </w:p>
    <w:p w14:paraId="12750FE9" w14:textId="77726236" w:rsidR="000719B8" w:rsidRDefault="00C93D59" w:rsidP="00251A2D">
      <w:pPr>
        <w:pStyle w:val="ListParagraph"/>
        <w:numPr>
          <w:ilvl w:val="0"/>
          <w:numId w:val="4"/>
        </w:numPr>
        <w:jc w:val="both"/>
        <w:rPr>
          <w:lang w:val="en-US"/>
        </w:rPr>
      </w:pPr>
      <w:r>
        <w:rPr>
          <w:lang w:val="en-US"/>
        </w:rPr>
        <w:t xml:space="preserve">Displacement’s result readings </w:t>
      </w:r>
      <w:r w:rsidR="008E09F1">
        <w:rPr>
          <w:lang w:val="en-US"/>
        </w:rPr>
        <w:t>(global o local)</w:t>
      </w:r>
      <w:r w:rsidR="0090259F">
        <w:rPr>
          <w:lang w:val="en-US"/>
        </w:rPr>
        <w:t xml:space="preserve"> </w:t>
      </w:r>
    </w:p>
    <w:p w14:paraId="7E866A6A" w14:textId="6E7E0510" w:rsidR="008202D2" w:rsidRPr="00F12DDA" w:rsidRDefault="0083137D" w:rsidP="00251A2D">
      <w:pPr>
        <w:jc w:val="both"/>
        <w:rPr>
          <w:lang w:val="en-US"/>
        </w:rPr>
      </w:pPr>
      <w:r w:rsidRPr="0083137D">
        <w:rPr>
          <w:lang w:val="en-US"/>
        </w:rPr>
        <w:t xml:space="preserve">FEA </w:t>
      </w:r>
      <w:r w:rsidR="00045D69">
        <w:rPr>
          <w:lang w:val="en-US"/>
        </w:rPr>
        <w:t xml:space="preserve">can therefore, be </w:t>
      </w:r>
      <w:r w:rsidRPr="0083137D">
        <w:rPr>
          <w:lang w:val="en-US"/>
        </w:rPr>
        <w:t>used as a verification</w:t>
      </w:r>
      <w:r w:rsidR="00045D69">
        <w:rPr>
          <w:lang w:val="en-US"/>
        </w:rPr>
        <w:t xml:space="preserve"> tool to the physical experiments or vice versa</w:t>
      </w:r>
      <w:r w:rsidR="00BD131C">
        <w:rPr>
          <w:lang w:val="en-US"/>
        </w:rPr>
        <w:t xml:space="preserve"> highlighting how </w:t>
      </w:r>
      <w:r w:rsidR="009A7FF6">
        <w:rPr>
          <w:lang w:val="en-US"/>
        </w:rPr>
        <w:t>physical test are correlated to FE models</w:t>
      </w:r>
      <w:r w:rsidR="00082753">
        <w:rPr>
          <w:lang w:val="en-US"/>
        </w:rPr>
        <w:t xml:space="preserve">, </w:t>
      </w:r>
      <w:r w:rsidR="00041F67">
        <w:rPr>
          <w:lang w:val="en-US"/>
        </w:rPr>
        <w:t xml:space="preserve">can be used to improve, </w:t>
      </w:r>
      <w:r w:rsidR="00131DAA">
        <w:rPr>
          <w:lang w:val="en-US"/>
        </w:rPr>
        <w:t xml:space="preserve">optimize </w:t>
      </w:r>
      <w:r w:rsidR="00CD4B3E">
        <w:rPr>
          <w:lang w:val="en-US"/>
        </w:rPr>
        <w:t xml:space="preserve">the existing model </w:t>
      </w:r>
    </w:p>
    <w:p w14:paraId="4802E13E" w14:textId="77777777" w:rsidR="00AB6832" w:rsidRDefault="005031F0" w:rsidP="005031F0">
      <w:pPr>
        <w:pStyle w:val="Heading1"/>
      </w:pPr>
      <w:bookmarkStart w:id="20" w:name="_Toc36292891"/>
      <w:r w:rsidRPr="0069258D">
        <w:lastRenderedPageBreak/>
        <w:t>Conclusion</w:t>
      </w:r>
      <w:bookmarkEnd w:id="20"/>
    </w:p>
    <w:p w14:paraId="771362CF" w14:textId="157B2C71" w:rsidR="00B05C07" w:rsidRDefault="003B38E2" w:rsidP="00251A2D">
      <w:pPr>
        <w:jc w:val="both"/>
        <w:rPr>
          <w:lang w:val="en-US"/>
        </w:rPr>
      </w:pPr>
      <w:bookmarkStart w:id="21" w:name="_GoBack"/>
      <w:r>
        <w:rPr>
          <w:lang w:val="en-US"/>
        </w:rPr>
        <w:t xml:space="preserve">In conclusion, it was understood that </w:t>
      </w:r>
      <w:r w:rsidR="003A65D3">
        <w:rPr>
          <w:lang w:val="en-US"/>
        </w:rPr>
        <w:t xml:space="preserve">FEA </w:t>
      </w:r>
      <w:r w:rsidR="00943DE4">
        <w:rPr>
          <w:lang w:val="en-US"/>
        </w:rPr>
        <w:t xml:space="preserve">takes </w:t>
      </w:r>
      <w:r w:rsidR="00EE72F2">
        <w:rPr>
          <w:lang w:val="en-US"/>
        </w:rPr>
        <w:t xml:space="preserve">complex problems and subdivide them into smaller </w:t>
      </w:r>
      <w:r w:rsidR="00A65F2A">
        <w:rPr>
          <w:lang w:val="en-US"/>
        </w:rPr>
        <w:t xml:space="preserve">simpler </w:t>
      </w:r>
      <w:r w:rsidR="00EE72F2">
        <w:rPr>
          <w:lang w:val="en-US"/>
        </w:rPr>
        <w:t xml:space="preserve">ones that can be </w:t>
      </w:r>
      <w:r w:rsidR="00B05C07">
        <w:rPr>
          <w:lang w:val="en-US"/>
        </w:rPr>
        <w:t xml:space="preserve">solved. </w:t>
      </w:r>
    </w:p>
    <w:p w14:paraId="3164AEB6" w14:textId="399B3DC2" w:rsidR="00BF409A" w:rsidRDefault="00BF409A" w:rsidP="00251A2D">
      <w:pPr>
        <w:jc w:val="both"/>
        <w:rPr>
          <w:lang w:val="en-US"/>
        </w:rPr>
      </w:pPr>
      <w:r>
        <w:rPr>
          <w:lang w:val="en-US"/>
        </w:rPr>
        <w:t xml:space="preserve">Companies </w:t>
      </w:r>
      <w:r w:rsidR="00446F30">
        <w:rPr>
          <w:lang w:val="en-US"/>
        </w:rPr>
        <w:t>carry</w:t>
      </w:r>
      <w:r w:rsidR="00A455F7">
        <w:rPr>
          <w:lang w:val="en-US"/>
        </w:rPr>
        <w:t xml:space="preserve"> </w:t>
      </w:r>
      <w:r w:rsidR="00446F30">
        <w:rPr>
          <w:lang w:val="en-US"/>
        </w:rPr>
        <w:t xml:space="preserve">out FEA alongside physical testing due to </w:t>
      </w:r>
      <w:r w:rsidR="00B53585">
        <w:rPr>
          <w:lang w:val="en-US"/>
        </w:rPr>
        <w:t>the</w:t>
      </w:r>
      <w:r w:rsidR="005D4783">
        <w:rPr>
          <w:lang w:val="en-US"/>
        </w:rPr>
        <w:t xml:space="preserve"> repeatability </w:t>
      </w:r>
      <w:r w:rsidR="00646B1C">
        <w:rPr>
          <w:lang w:val="en-US"/>
        </w:rPr>
        <w:t xml:space="preserve">of </w:t>
      </w:r>
      <w:r w:rsidR="004B2CA7">
        <w:rPr>
          <w:lang w:val="en-US"/>
        </w:rPr>
        <w:t xml:space="preserve">simulations in a fixed environment, exploiting the </w:t>
      </w:r>
      <w:r w:rsidR="00852E93">
        <w:rPr>
          <w:lang w:val="en-US"/>
        </w:rPr>
        <w:t>computational power</w:t>
      </w:r>
      <w:r w:rsidR="00BC7BD6">
        <w:rPr>
          <w:lang w:val="en-US"/>
        </w:rPr>
        <w:t>,</w:t>
      </w:r>
      <w:r w:rsidR="00852E93">
        <w:rPr>
          <w:lang w:val="en-US"/>
        </w:rPr>
        <w:t xml:space="preserve"> </w:t>
      </w:r>
      <w:r w:rsidR="00C956CD">
        <w:rPr>
          <w:lang w:val="en-US"/>
        </w:rPr>
        <w:t>capable t</w:t>
      </w:r>
      <w:r w:rsidR="0014258C">
        <w:rPr>
          <w:lang w:val="en-US"/>
        </w:rPr>
        <w:t xml:space="preserve">o </w:t>
      </w:r>
      <w:r w:rsidR="00931DFC">
        <w:rPr>
          <w:lang w:val="en-US"/>
        </w:rPr>
        <w:t>closely resolve</w:t>
      </w:r>
      <w:r w:rsidR="00513BDE">
        <w:rPr>
          <w:lang w:val="en-US"/>
        </w:rPr>
        <w:t xml:space="preserve"> the mathematical equations behind structure analysis</w:t>
      </w:r>
      <w:r w:rsidR="005A5B18">
        <w:rPr>
          <w:lang w:val="en-US"/>
        </w:rPr>
        <w:t>.</w:t>
      </w:r>
    </w:p>
    <w:p w14:paraId="36D76A67" w14:textId="050BFC4A" w:rsidR="00E63C15" w:rsidRDefault="0002363A" w:rsidP="00251A2D">
      <w:pPr>
        <w:jc w:val="both"/>
        <w:rPr>
          <w:lang w:val="en-US"/>
        </w:rPr>
      </w:pPr>
      <w:r>
        <w:rPr>
          <w:lang w:val="en-US"/>
        </w:rPr>
        <w:t xml:space="preserve">However, it was understood that the principles behind the compute </w:t>
      </w:r>
      <w:r w:rsidR="00037131">
        <w:rPr>
          <w:lang w:val="en-US"/>
        </w:rPr>
        <w:t xml:space="preserve">of </w:t>
      </w:r>
      <w:r>
        <w:rPr>
          <w:lang w:val="en-US"/>
        </w:rPr>
        <w:t>the solutions</w:t>
      </w:r>
      <w:r w:rsidR="00EF039A">
        <w:rPr>
          <w:lang w:val="en-US"/>
        </w:rPr>
        <w:t xml:space="preserve"> are based a</w:t>
      </w:r>
      <w:r>
        <w:rPr>
          <w:lang w:val="en-US"/>
        </w:rPr>
        <w:t xml:space="preserve">round </w:t>
      </w:r>
      <w:r w:rsidR="00190534">
        <w:rPr>
          <w:lang w:val="en-US"/>
        </w:rPr>
        <w:t xml:space="preserve">specific </w:t>
      </w:r>
      <w:r>
        <w:rPr>
          <w:lang w:val="en-US"/>
        </w:rPr>
        <w:t xml:space="preserve">approximations therefore, it is highlighted the importance of </w:t>
      </w:r>
      <w:r w:rsidR="0024527F">
        <w:rPr>
          <w:lang w:val="en-US"/>
        </w:rPr>
        <w:t xml:space="preserve">physical testing alongside FEA, to </w:t>
      </w:r>
      <w:r w:rsidR="008001A0">
        <w:rPr>
          <w:lang w:val="en-US"/>
        </w:rPr>
        <w:t xml:space="preserve">validate either results. </w:t>
      </w:r>
    </w:p>
    <w:p w14:paraId="47A65E62" w14:textId="59609EF1" w:rsidR="00B85EDB" w:rsidRDefault="00983993" w:rsidP="00251A2D">
      <w:pPr>
        <w:jc w:val="both"/>
        <w:rPr>
          <w:lang w:val="en-US"/>
        </w:rPr>
      </w:pPr>
      <w:r>
        <w:rPr>
          <w:lang w:val="en-US"/>
        </w:rPr>
        <w:t>However,</w:t>
      </w:r>
      <w:r w:rsidR="00AC2CF1" w:rsidRPr="00AC2CF1">
        <w:rPr>
          <w:lang w:val="en-US"/>
        </w:rPr>
        <w:t xml:space="preserve"> using FEA </w:t>
      </w:r>
      <w:r w:rsidR="00524D55">
        <w:rPr>
          <w:lang w:val="en-US"/>
        </w:rPr>
        <w:t>allows</w:t>
      </w:r>
      <w:r w:rsidR="00AC2CF1" w:rsidRPr="00AC2CF1">
        <w:rPr>
          <w:lang w:val="en-US"/>
        </w:rPr>
        <w:t xml:space="preserve"> the company to produce better quality products</w:t>
      </w:r>
      <w:r w:rsidR="00C46062">
        <w:rPr>
          <w:lang w:val="en-US"/>
        </w:rPr>
        <w:t>,</w:t>
      </w:r>
      <w:r w:rsidR="00AC2CF1" w:rsidRPr="00AC2CF1">
        <w:rPr>
          <w:lang w:val="en-US"/>
        </w:rPr>
        <w:t xml:space="preserve"> in a shorter design cycle and with less waste of material </w:t>
      </w:r>
      <w:r w:rsidR="00B80232">
        <w:rPr>
          <w:lang w:val="en-US"/>
        </w:rPr>
        <w:t xml:space="preserve">i.e. </w:t>
      </w:r>
      <w:r w:rsidR="00A34FE7">
        <w:rPr>
          <w:lang w:val="en-US"/>
        </w:rPr>
        <w:t xml:space="preserve">more </w:t>
      </w:r>
      <w:r w:rsidR="00B80232">
        <w:rPr>
          <w:lang w:val="en-US"/>
        </w:rPr>
        <w:t>nature friendly</w:t>
      </w:r>
      <w:r w:rsidR="00AC2CF1" w:rsidRPr="00AC2CF1">
        <w:rPr>
          <w:lang w:val="en-US"/>
        </w:rPr>
        <w:t xml:space="preserve">. </w:t>
      </w:r>
    </w:p>
    <w:p w14:paraId="4379FCB4" w14:textId="71CD6507" w:rsidR="00B85EDB" w:rsidRDefault="00046189" w:rsidP="00251A2D">
      <w:pPr>
        <w:jc w:val="both"/>
        <w:rPr>
          <w:lang w:val="en-US"/>
        </w:rPr>
      </w:pPr>
      <w:r>
        <w:rPr>
          <w:lang w:val="en-US"/>
        </w:rPr>
        <w:t xml:space="preserve">In conclusion, </w:t>
      </w:r>
      <w:r w:rsidR="004307B6">
        <w:rPr>
          <w:lang w:val="en-US"/>
        </w:rPr>
        <w:t xml:space="preserve">the author does not </w:t>
      </w:r>
      <w:r w:rsidR="0080033C">
        <w:rPr>
          <w:lang w:val="en-US"/>
        </w:rPr>
        <w:t>believe</w:t>
      </w:r>
      <w:r w:rsidR="00DD2624">
        <w:rPr>
          <w:lang w:val="en-US"/>
        </w:rPr>
        <w:t xml:space="preserve"> </w:t>
      </w:r>
      <w:r w:rsidR="00553920">
        <w:rPr>
          <w:lang w:val="en-US"/>
        </w:rPr>
        <w:t xml:space="preserve">that FEA will ever replace the physical testing, at least not </w:t>
      </w:r>
      <w:r w:rsidR="0080033C">
        <w:rPr>
          <w:lang w:val="en-US"/>
        </w:rPr>
        <w:t>soon</w:t>
      </w:r>
      <w:r w:rsidR="00553920">
        <w:rPr>
          <w:lang w:val="en-US"/>
        </w:rPr>
        <w:t xml:space="preserve">, due to the </w:t>
      </w:r>
      <w:r w:rsidR="00B54B12">
        <w:rPr>
          <w:lang w:val="en-US"/>
        </w:rPr>
        <w:t xml:space="preserve">principles used by </w:t>
      </w:r>
      <w:r w:rsidR="0080033C">
        <w:rPr>
          <w:lang w:val="en-US"/>
        </w:rPr>
        <w:t>it</w:t>
      </w:r>
      <w:r w:rsidR="00B54B12">
        <w:rPr>
          <w:lang w:val="en-US"/>
        </w:rPr>
        <w:t xml:space="preserve"> to solve structural problems.</w:t>
      </w:r>
      <w:r w:rsidR="0080033C">
        <w:rPr>
          <w:lang w:val="en-US"/>
        </w:rPr>
        <w:t xml:space="preserve"> Furthermore, </w:t>
      </w:r>
      <w:r w:rsidR="00E46523">
        <w:rPr>
          <w:lang w:val="en-US"/>
        </w:rPr>
        <w:t xml:space="preserve">FEA software packages </w:t>
      </w:r>
      <w:r w:rsidR="008F6BA0">
        <w:rPr>
          <w:lang w:val="en-US"/>
        </w:rPr>
        <w:t xml:space="preserve">can provide very accurate </w:t>
      </w:r>
      <w:r w:rsidR="007175CC">
        <w:rPr>
          <w:lang w:val="en-US"/>
        </w:rPr>
        <w:t xml:space="preserve">results </w:t>
      </w:r>
      <w:r w:rsidR="00367E63">
        <w:rPr>
          <w:lang w:val="en-US"/>
        </w:rPr>
        <w:t xml:space="preserve">that hand calculations </w:t>
      </w:r>
      <w:r w:rsidR="00EA2C36">
        <w:rPr>
          <w:lang w:val="en-US"/>
        </w:rPr>
        <w:t>will not</w:t>
      </w:r>
      <w:r w:rsidR="003E3D69">
        <w:rPr>
          <w:lang w:val="en-US"/>
        </w:rPr>
        <w:t xml:space="preserve">, </w:t>
      </w:r>
      <w:r w:rsidR="00EA2C36">
        <w:rPr>
          <w:lang w:val="en-US"/>
        </w:rPr>
        <w:t>however</w:t>
      </w:r>
      <w:r w:rsidR="00F335AC">
        <w:rPr>
          <w:lang w:val="en-US"/>
        </w:rPr>
        <w:t>,</w:t>
      </w:r>
      <w:r w:rsidR="00EA2C36">
        <w:rPr>
          <w:lang w:val="en-US"/>
        </w:rPr>
        <w:t xml:space="preserve"> it was highlighted </w:t>
      </w:r>
      <w:r w:rsidR="00AF1E76">
        <w:rPr>
          <w:lang w:val="en-US"/>
        </w:rPr>
        <w:t xml:space="preserve">how easily </w:t>
      </w:r>
      <w:r w:rsidR="00195A10">
        <w:rPr>
          <w:lang w:val="en-US"/>
        </w:rPr>
        <w:t xml:space="preserve">affected the results can be according to </w:t>
      </w:r>
      <w:r w:rsidR="00F335AC">
        <w:rPr>
          <w:lang w:val="en-US"/>
        </w:rPr>
        <w:t>which set-ups, parameters and engineering assumptions are made</w:t>
      </w:r>
      <w:r w:rsidR="00873592">
        <w:rPr>
          <w:lang w:val="en-US"/>
        </w:rPr>
        <w:t xml:space="preserve"> in the pre-processing stages. </w:t>
      </w:r>
      <w:r w:rsidR="00F335AC">
        <w:rPr>
          <w:lang w:val="en-US"/>
        </w:rPr>
        <w:t xml:space="preserve"> </w:t>
      </w:r>
    </w:p>
    <w:p w14:paraId="39E05A23" w14:textId="77777777" w:rsidR="00B85EDB" w:rsidRDefault="00B85EDB" w:rsidP="00251A2D">
      <w:pPr>
        <w:jc w:val="both"/>
        <w:rPr>
          <w:lang w:val="en-US"/>
        </w:rPr>
      </w:pPr>
    </w:p>
    <w:p w14:paraId="6EEEB4E6" w14:textId="77777777" w:rsidR="00B85EDB" w:rsidRDefault="00B85EDB" w:rsidP="00251A2D">
      <w:pPr>
        <w:jc w:val="both"/>
        <w:rPr>
          <w:lang w:val="en-US"/>
        </w:rPr>
      </w:pPr>
    </w:p>
    <w:bookmarkEnd w:id="21"/>
    <w:p w14:paraId="569EC0A2" w14:textId="77777777" w:rsidR="00B85EDB" w:rsidRDefault="00B85EDB" w:rsidP="00B85EDB">
      <w:pPr>
        <w:rPr>
          <w:lang w:val="en-US"/>
        </w:rPr>
      </w:pPr>
    </w:p>
    <w:p w14:paraId="2350E20B" w14:textId="77777777" w:rsidR="00B85EDB" w:rsidRDefault="00B85EDB" w:rsidP="00B85EDB">
      <w:pPr>
        <w:rPr>
          <w:lang w:val="en-US"/>
        </w:rPr>
      </w:pPr>
    </w:p>
    <w:p w14:paraId="70FC75A4" w14:textId="77777777" w:rsidR="00B85EDB" w:rsidRDefault="00B85EDB" w:rsidP="00B85EDB">
      <w:pPr>
        <w:rPr>
          <w:lang w:val="en-US"/>
        </w:rPr>
      </w:pPr>
    </w:p>
    <w:p w14:paraId="203A16E1" w14:textId="77777777" w:rsidR="00B85EDB" w:rsidRDefault="00B85EDB" w:rsidP="00B85EDB">
      <w:pPr>
        <w:rPr>
          <w:lang w:val="en-US"/>
        </w:rPr>
      </w:pPr>
    </w:p>
    <w:p w14:paraId="6F8C8AC8" w14:textId="77777777" w:rsidR="00B85EDB" w:rsidRDefault="00B85EDB" w:rsidP="00B85EDB">
      <w:pPr>
        <w:rPr>
          <w:lang w:val="en-US"/>
        </w:rPr>
      </w:pPr>
    </w:p>
    <w:p w14:paraId="7DB4FAB6" w14:textId="77777777" w:rsidR="00B85EDB" w:rsidRPr="00B85EDB" w:rsidRDefault="00B85EDB" w:rsidP="00B85EDB">
      <w:pPr>
        <w:rPr>
          <w:lang w:val="en-US"/>
        </w:rPr>
      </w:pPr>
    </w:p>
    <w:bookmarkStart w:id="22" w:name="_Toc36292892" w:displacedByCustomXml="next"/>
    <w:sdt>
      <w:sdtPr>
        <w:rPr>
          <w:rFonts w:eastAsiaTheme="minorHAnsi" w:cstheme="minorBidi"/>
          <w:color w:val="auto"/>
          <w:sz w:val="22"/>
          <w:szCs w:val="22"/>
          <w:lang w:val="it-IT"/>
        </w:rPr>
        <w:id w:val="-1774233003"/>
        <w:docPartObj>
          <w:docPartGallery w:val="Bibliographies"/>
          <w:docPartUnique/>
        </w:docPartObj>
      </w:sdtPr>
      <w:sdtEndPr>
        <w:rPr>
          <w:lang w:val="en-GB"/>
        </w:rPr>
      </w:sdtEndPr>
      <w:sdtContent>
        <w:p w14:paraId="2303133A" w14:textId="77777777" w:rsidR="00B85EDB" w:rsidRDefault="00B85EDB">
          <w:pPr>
            <w:pStyle w:val="Heading1"/>
          </w:pPr>
          <w:proofErr w:type="spellStart"/>
          <w:r>
            <w:rPr>
              <w:lang w:val="it-IT"/>
            </w:rPr>
            <w:t>References</w:t>
          </w:r>
          <w:bookmarkEnd w:id="22"/>
          <w:proofErr w:type="spellEnd"/>
        </w:p>
        <w:sdt>
          <w:sdtPr>
            <w:id w:val="-573587230"/>
            <w:bibliography/>
          </w:sdtPr>
          <w:sdtEndPr/>
          <w:sdtContent>
            <w:p w14:paraId="1043AC93" w14:textId="77777777" w:rsidR="001174CD" w:rsidRPr="001174CD" w:rsidRDefault="00B85EDB" w:rsidP="001174CD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fldChar w:fldCharType="begin"/>
              </w:r>
              <w:r w:rsidRPr="00910D06">
                <w:instrText>BIBLIOGRAPHY</w:instrText>
              </w:r>
              <w:r>
                <w:fldChar w:fldCharType="separate"/>
              </w:r>
              <w:r w:rsidR="001174CD" w:rsidRPr="001174CD">
                <w:rPr>
                  <w:noProof/>
                </w:rPr>
                <w:t xml:space="preserve">Altair University, 2019. </w:t>
              </w:r>
              <w:r w:rsidR="001174CD" w:rsidRPr="001174CD">
                <w:rPr>
                  <w:i/>
                  <w:iCs/>
                  <w:noProof/>
                </w:rPr>
                <w:t xml:space="preserve">Practical Aspects of finite element simulation. </w:t>
              </w:r>
              <w:r w:rsidR="001174CD" w:rsidRPr="001174CD">
                <w:rPr>
                  <w:noProof/>
                </w:rPr>
                <w:t>fifth a cura di s.l.:Altair University .</w:t>
              </w:r>
            </w:p>
            <w:p w14:paraId="0F404891" w14:textId="6F056FE7" w:rsidR="001174CD" w:rsidRPr="001174CD" w:rsidRDefault="001174CD" w:rsidP="001174CD">
              <w:pPr>
                <w:pStyle w:val="Bibliography"/>
                <w:rPr>
                  <w:noProof/>
                </w:rPr>
              </w:pPr>
              <w:r w:rsidRPr="001174CD">
                <w:rPr>
                  <w:noProof/>
                </w:rPr>
                <w:t xml:space="preserve">Erochko, J., 2016. </w:t>
              </w:r>
              <w:r w:rsidRPr="001174CD">
                <w:rPr>
                  <w:i/>
                  <w:iCs/>
                  <w:noProof/>
                </w:rPr>
                <w:t xml:space="preserve">Learn about structures. </w:t>
              </w:r>
              <w:r w:rsidRPr="001174CD">
                <w:rPr>
                  <w:noProof/>
                </w:rPr>
                <w:t xml:space="preserve">[Online] </w:t>
              </w:r>
              <w:r w:rsidRPr="001174CD">
                <w:rPr>
                  <w:noProof/>
                </w:rPr>
                <w:br/>
                <w:t xml:space="preserve">Available at: </w:t>
              </w:r>
              <w:r w:rsidRPr="001174CD">
                <w:rPr>
                  <w:noProof/>
                  <w:u w:val="single"/>
                </w:rPr>
                <w:t>http://www.learnaboutstructures.com/Degrees-of-Freedom</w:t>
              </w:r>
              <w:r w:rsidRPr="001174CD">
                <w:rPr>
                  <w:noProof/>
                </w:rPr>
                <w:br/>
                <w:t>[Consult</w:t>
              </w:r>
              <w:r>
                <w:rPr>
                  <w:noProof/>
                </w:rPr>
                <w:t>ed</w:t>
              </w:r>
              <w:r w:rsidRPr="001174CD">
                <w:rPr>
                  <w:noProof/>
                </w:rPr>
                <w:t xml:space="preserve"> 26 March 2020].</w:t>
              </w:r>
            </w:p>
            <w:p w14:paraId="302C88E4" w14:textId="77777777" w:rsidR="001174CD" w:rsidRPr="001174CD" w:rsidRDefault="001174CD" w:rsidP="001174CD">
              <w:pPr>
                <w:pStyle w:val="Bibliography"/>
                <w:rPr>
                  <w:noProof/>
                </w:rPr>
              </w:pPr>
              <w:r w:rsidRPr="001174CD">
                <w:rPr>
                  <w:noProof/>
                </w:rPr>
                <w:t xml:space="preserve">Hearn, E. J., 1997. </w:t>
              </w:r>
              <w:r w:rsidRPr="001174CD">
                <w:rPr>
                  <w:i/>
                  <w:iCs/>
                  <w:noProof/>
                </w:rPr>
                <w:t xml:space="preserve">Mechanics of material 2. </w:t>
              </w:r>
              <w:r w:rsidRPr="001174CD">
                <w:rPr>
                  <w:noProof/>
                </w:rPr>
                <w:t>third a cura di Warwick: Butterworth-Heinemann.</w:t>
              </w:r>
            </w:p>
            <w:p w14:paraId="378C5EBB" w14:textId="722D506F" w:rsidR="001174CD" w:rsidRPr="001174CD" w:rsidRDefault="001174CD" w:rsidP="001174CD">
              <w:pPr>
                <w:pStyle w:val="Bibliography"/>
                <w:rPr>
                  <w:noProof/>
                </w:rPr>
              </w:pPr>
              <w:r w:rsidRPr="001174CD">
                <w:rPr>
                  <w:noProof/>
                </w:rPr>
                <w:t xml:space="preserve">Manor , 2016. </w:t>
              </w:r>
              <w:r w:rsidRPr="001174CD">
                <w:rPr>
                  <w:i/>
                  <w:iCs/>
                  <w:noProof/>
                </w:rPr>
                <w:t xml:space="preserve">Manortool. </w:t>
              </w:r>
              <w:r w:rsidRPr="001174CD">
                <w:rPr>
                  <w:noProof/>
                </w:rPr>
                <w:t xml:space="preserve">[Online] </w:t>
              </w:r>
              <w:r w:rsidRPr="001174CD">
                <w:rPr>
                  <w:noProof/>
                </w:rPr>
                <w:br/>
                <w:t xml:space="preserve">Available at: </w:t>
              </w:r>
              <w:r w:rsidRPr="001174CD">
                <w:rPr>
                  <w:noProof/>
                  <w:u w:val="single"/>
                </w:rPr>
                <w:t>https://www.manortool.com/finite-element-analysis</w:t>
              </w:r>
              <w:r w:rsidRPr="001174CD">
                <w:rPr>
                  <w:noProof/>
                </w:rPr>
                <w:br/>
                <w:t>[Consult</w:t>
              </w:r>
              <w:r>
                <w:rPr>
                  <w:noProof/>
                </w:rPr>
                <w:t>ed</w:t>
              </w:r>
              <w:r w:rsidRPr="001174CD">
                <w:rPr>
                  <w:noProof/>
                </w:rPr>
                <w:t xml:space="preserve"> 2020].</w:t>
              </w:r>
            </w:p>
            <w:p w14:paraId="1F1B05DA" w14:textId="7EE609E8" w:rsidR="001174CD" w:rsidRPr="001174CD" w:rsidRDefault="001174CD" w:rsidP="001174CD">
              <w:pPr>
                <w:pStyle w:val="Bibliography"/>
                <w:rPr>
                  <w:noProof/>
                </w:rPr>
              </w:pPr>
              <w:r w:rsidRPr="001174CD">
                <w:rPr>
                  <w:noProof/>
                </w:rPr>
                <w:t xml:space="preserve">Science, S., 2013. </w:t>
              </w:r>
              <w:r w:rsidRPr="001174CD">
                <w:rPr>
                  <w:i/>
                  <w:iCs/>
                  <w:noProof/>
                </w:rPr>
                <w:t xml:space="preserve">Finite element method - Gilbert Strang </w:t>
              </w:r>
              <w:r w:rsidRPr="001174CD">
                <w:rPr>
                  <w:noProof/>
                </w:rPr>
                <w:t>[Interv</w:t>
              </w:r>
              <w:r w:rsidR="00C5279F">
                <w:rPr>
                  <w:noProof/>
                </w:rPr>
                <w:t>iew</w:t>
              </w:r>
              <w:r w:rsidRPr="001174CD">
                <w:rPr>
                  <w:noProof/>
                </w:rPr>
                <w:t>] (23 December 2013).</w:t>
              </w:r>
            </w:p>
            <w:p w14:paraId="6ABC2E78" w14:textId="17A42087" w:rsidR="001174CD" w:rsidRPr="00B05808" w:rsidRDefault="001174CD" w:rsidP="001174CD">
              <w:pPr>
                <w:pStyle w:val="Bibliography"/>
                <w:rPr>
                  <w:noProof/>
                </w:rPr>
              </w:pPr>
              <w:r w:rsidRPr="00B05808">
                <w:rPr>
                  <w:noProof/>
                </w:rPr>
                <w:t xml:space="preserve">Simscale, 2010. </w:t>
              </w:r>
              <w:r w:rsidRPr="00B05808">
                <w:rPr>
                  <w:i/>
                  <w:iCs/>
                  <w:noProof/>
                </w:rPr>
                <w:t xml:space="preserve">simscale. </w:t>
              </w:r>
              <w:r w:rsidRPr="00B05808">
                <w:rPr>
                  <w:noProof/>
                </w:rPr>
                <w:t xml:space="preserve">[Online] </w:t>
              </w:r>
              <w:r w:rsidRPr="00B05808">
                <w:rPr>
                  <w:noProof/>
                </w:rPr>
                <w:br/>
                <w:t xml:space="preserve">Available at: </w:t>
              </w:r>
              <w:r w:rsidRPr="00B05808">
                <w:rPr>
                  <w:noProof/>
                  <w:u w:val="single"/>
                </w:rPr>
                <w:t>https://www.simscale.com/docs/</w:t>
              </w:r>
              <w:r w:rsidRPr="00B05808">
                <w:rPr>
                  <w:noProof/>
                </w:rPr>
                <w:br/>
                <w:t>[Consult</w:t>
              </w:r>
              <w:r w:rsidR="00B05808" w:rsidRPr="00B05808">
                <w:rPr>
                  <w:noProof/>
                </w:rPr>
                <w:t>ed</w:t>
              </w:r>
              <w:r w:rsidRPr="00B05808">
                <w:rPr>
                  <w:noProof/>
                </w:rPr>
                <w:t xml:space="preserve"> 24 March 2020].</w:t>
              </w:r>
            </w:p>
            <w:p w14:paraId="48055C54" w14:textId="3D3F200D" w:rsidR="00B85EDB" w:rsidRPr="00B85EDB" w:rsidRDefault="00B85EDB" w:rsidP="001174CD">
              <w:pPr>
                <w:rPr>
                  <w:lang w:val="it-IT"/>
                </w:rPr>
              </w:pPr>
              <w:r>
                <w:rPr>
                  <w:b/>
                  <w:bCs/>
                </w:rPr>
                <w:fldChar w:fldCharType="end"/>
              </w:r>
            </w:p>
          </w:sdtContent>
        </w:sdt>
      </w:sdtContent>
    </w:sdt>
    <w:p w14:paraId="10B3EE91" w14:textId="77777777" w:rsidR="001C04C3" w:rsidRPr="00B85EDB" w:rsidRDefault="001C04C3" w:rsidP="005031F0">
      <w:pPr>
        <w:rPr>
          <w:color w:val="385623" w:themeColor="accent6" w:themeShade="80"/>
          <w:lang w:val="it-IT"/>
        </w:rPr>
      </w:pPr>
    </w:p>
    <w:p w14:paraId="61D3E14D" w14:textId="77777777" w:rsidR="001C04C3" w:rsidRPr="00B85EDB" w:rsidRDefault="001C04C3" w:rsidP="005031F0">
      <w:pPr>
        <w:rPr>
          <w:color w:val="385623" w:themeColor="accent6" w:themeShade="80"/>
          <w:lang w:val="it-IT"/>
        </w:rPr>
      </w:pPr>
    </w:p>
    <w:p w14:paraId="187742C2" w14:textId="77777777" w:rsidR="000676AC" w:rsidRPr="00B85EDB" w:rsidRDefault="000676AC" w:rsidP="005031F0">
      <w:pPr>
        <w:rPr>
          <w:color w:val="385623" w:themeColor="accent6" w:themeShade="80"/>
          <w:lang w:val="it-IT"/>
        </w:rPr>
      </w:pPr>
    </w:p>
    <w:sectPr w:rsidR="000676AC" w:rsidRPr="00B85EDB" w:rsidSect="00E66089"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ADB346" w14:textId="77777777" w:rsidR="00C63BEB" w:rsidRDefault="00C63BEB" w:rsidP="005031F0">
      <w:pPr>
        <w:spacing w:after="0" w:line="240" w:lineRule="auto"/>
      </w:pPr>
      <w:r>
        <w:separator/>
      </w:r>
    </w:p>
  </w:endnote>
  <w:endnote w:type="continuationSeparator" w:id="0">
    <w:p w14:paraId="57898DD9" w14:textId="77777777" w:rsidR="00C63BEB" w:rsidRDefault="00C63BEB" w:rsidP="005031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Corbel"/>
    <w:panose1 w:val="00000000000000000000"/>
    <w:charset w:val="00"/>
    <w:family w:val="swiss"/>
    <w:notTrueType/>
    <w:pitch w:val="variable"/>
    <w:sig w:usb0="00000001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68031178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A92C917" w14:textId="77777777" w:rsidR="003605A5" w:rsidRDefault="003605A5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1C396547" w14:textId="77777777" w:rsidR="003605A5" w:rsidRDefault="003605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78E4C96" w14:textId="77777777" w:rsidR="00C63BEB" w:rsidRDefault="00C63BEB" w:rsidP="005031F0">
      <w:pPr>
        <w:spacing w:after="0" w:line="240" w:lineRule="auto"/>
      </w:pPr>
      <w:r>
        <w:separator/>
      </w:r>
    </w:p>
  </w:footnote>
  <w:footnote w:type="continuationSeparator" w:id="0">
    <w:p w14:paraId="37E62B69" w14:textId="77777777" w:rsidR="00C63BEB" w:rsidRDefault="00C63BEB" w:rsidP="005031F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E2771"/>
    <w:multiLevelType w:val="hybridMultilevel"/>
    <w:tmpl w:val="B6F21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2D0EA9"/>
    <w:multiLevelType w:val="hybridMultilevel"/>
    <w:tmpl w:val="540E2E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DF43E0"/>
    <w:multiLevelType w:val="hybridMultilevel"/>
    <w:tmpl w:val="4A3E98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E33489"/>
    <w:multiLevelType w:val="hybridMultilevel"/>
    <w:tmpl w:val="40F202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867A0"/>
    <w:multiLevelType w:val="multilevel"/>
    <w:tmpl w:val="08090025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attachedTemplate r:id="rId1"/>
  <w:defaultTabStop w:val="720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2DFF"/>
    <w:rsid w:val="000035F6"/>
    <w:rsid w:val="00003F84"/>
    <w:rsid w:val="000056CF"/>
    <w:rsid w:val="00006402"/>
    <w:rsid w:val="00007754"/>
    <w:rsid w:val="00007A08"/>
    <w:rsid w:val="00007E35"/>
    <w:rsid w:val="00007E8F"/>
    <w:rsid w:val="00007EF1"/>
    <w:rsid w:val="00011B50"/>
    <w:rsid w:val="00011B98"/>
    <w:rsid w:val="000121BF"/>
    <w:rsid w:val="000157F7"/>
    <w:rsid w:val="00020D6B"/>
    <w:rsid w:val="0002195B"/>
    <w:rsid w:val="0002363A"/>
    <w:rsid w:val="00024C73"/>
    <w:rsid w:val="00027177"/>
    <w:rsid w:val="000307EC"/>
    <w:rsid w:val="00030A4C"/>
    <w:rsid w:val="00032005"/>
    <w:rsid w:val="000321B9"/>
    <w:rsid w:val="000328D8"/>
    <w:rsid w:val="00032CA1"/>
    <w:rsid w:val="00032E62"/>
    <w:rsid w:val="0003315B"/>
    <w:rsid w:val="00033296"/>
    <w:rsid w:val="00035455"/>
    <w:rsid w:val="000362BB"/>
    <w:rsid w:val="000366CF"/>
    <w:rsid w:val="00037131"/>
    <w:rsid w:val="000374C7"/>
    <w:rsid w:val="00037506"/>
    <w:rsid w:val="00040A7F"/>
    <w:rsid w:val="00040AA7"/>
    <w:rsid w:val="000414C8"/>
    <w:rsid w:val="00041F67"/>
    <w:rsid w:val="0004335D"/>
    <w:rsid w:val="00043503"/>
    <w:rsid w:val="000439BF"/>
    <w:rsid w:val="00043BEC"/>
    <w:rsid w:val="00045D69"/>
    <w:rsid w:val="00046189"/>
    <w:rsid w:val="000465C4"/>
    <w:rsid w:val="00046609"/>
    <w:rsid w:val="00046E1D"/>
    <w:rsid w:val="00047438"/>
    <w:rsid w:val="000479BA"/>
    <w:rsid w:val="0005089F"/>
    <w:rsid w:val="0005247D"/>
    <w:rsid w:val="00052E79"/>
    <w:rsid w:val="00053F98"/>
    <w:rsid w:val="0005598E"/>
    <w:rsid w:val="0005640F"/>
    <w:rsid w:val="000564D4"/>
    <w:rsid w:val="0005719E"/>
    <w:rsid w:val="0005750D"/>
    <w:rsid w:val="00061702"/>
    <w:rsid w:val="00062647"/>
    <w:rsid w:val="00063527"/>
    <w:rsid w:val="0006499A"/>
    <w:rsid w:val="00064D31"/>
    <w:rsid w:val="000676AC"/>
    <w:rsid w:val="00070405"/>
    <w:rsid w:val="000708AB"/>
    <w:rsid w:val="000719B8"/>
    <w:rsid w:val="00071B2D"/>
    <w:rsid w:val="000739BB"/>
    <w:rsid w:val="00074497"/>
    <w:rsid w:val="00075AF4"/>
    <w:rsid w:val="00076195"/>
    <w:rsid w:val="0007623F"/>
    <w:rsid w:val="00076DAA"/>
    <w:rsid w:val="00077E59"/>
    <w:rsid w:val="0008098A"/>
    <w:rsid w:val="00081546"/>
    <w:rsid w:val="00081A55"/>
    <w:rsid w:val="00082602"/>
    <w:rsid w:val="00082753"/>
    <w:rsid w:val="000835F3"/>
    <w:rsid w:val="00084CEF"/>
    <w:rsid w:val="000853B0"/>
    <w:rsid w:val="0008547C"/>
    <w:rsid w:val="00085E08"/>
    <w:rsid w:val="000907F2"/>
    <w:rsid w:val="00091363"/>
    <w:rsid w:val="000924C6"/>
    <w:rsid w:val="00092932"/>
    <w:rsid w:val="00092CB3"/>
    <w:rsid w:val="0009342C"/>
    <w:rsid w:val="0009576F"/>
    <w:rsid w:val="000974E3"/>
    <w:rsid w:val="00097B25"/>
    <w:rsid w:val="000A2FC8"/>
    <w:rsid w:val="000A372E"/>
    <w:rsid w:val="000A4476"/>
    <w:rsid w:val="000A6AB4"/>
    <w:rsid w:val="000B0E1F"/>
    <w:rsid w:val="000B2371"/>
    <w:rsid w:val="000B3F7E"/>
    <w:rsid w:val="000B5093"/>
    <w:rsid w:val="000C0400"/>
    <w:rsid w:val="000C0579"/>
    <w:rsid w:val="000C0925"/>
    <w:rsid w:val="000C4B29"/>
    <w:rsid w:val="000C6268"/>
    <w:rsid w:val="000D09E4"/>
    <w:rsid w:val="000D0C86"/>
    <w:rsid w:val="000D1250"/>
    <w:rsid w:val="000D1695"/>
    <w:rsid w:val="000D2BAC"/>
    <w:rsid w:val="000D5AA4"/>
    <w:rsid w:val="000D5AE4"/>
    <w:rsid w:val="000D756B"/>
    <w:rsid w:val="000E0459"/>
    <w:rsid w:val="000E1641"/>
    <w:rsid w:val="000E39C3"/>
    <w:rsid w:val="000E45CD"/>
    <w:rsid w:val="000E5F06"/>
    <w:rsid w:val="000E6253"/>
    <w:rsid w:val="000E66B2"/>
    <w:rsid w:val="000F0881"/>
    <w:rsid w:val="000F0B0E"/>
    <w:rsid w:val="000F250F"/>
    <w:rsid w:val="000F29F4"/>
    <w:rsid w:val="000F4737"/>
    <w:rsid w:val="000F5F1D"/>
    <w:rsid w:val="000F6AEF"/>
    <w:rsid w:val="00100D4D"/>
    <w:rsid w:val="00100DD6"/>
    <w:rsid w:val="001062E7"/>
    <w:rsid w:val="001104A4"/>
    <w:rsid w:val="0011084E"/>
    <w:rsid w:val="00111057"/>
    <w:rsid w:val="00111D4E"/>
    <w:rsid w:val="00112A0E"/>
    <w:rsid w:val="00113B3F"/>
    <w:rsid w:val="00114EAC"/>
    <w:rsid w:val="001174CD"/>
    <w:rsid w:val="00122797"/>
    <w:rsid w:val="0012387F"/>
    <w:rsid w:val="001239A5"/>
    <w:rsid w:val="00123F54"/>
    <w:rsid w:val="001271E5"/>
    <w:rsid w:val="00130487"/>
    <w:rsid w:val="00131DAA"/>
    <w:rsid w:val="00131E56"/>
    <w:rsid w:val="001322EC"/>
    <w:rsid w:val="00132DC0"/>
    <w:rsid w:val="0013322E"/>
    <w:rsid w:val="00134A84"/>
    <w:rsid w:val="0013581C"/>
    <w:rsid w:val="00136733"/>
    <w:rsid w:val="00136E8F"/>
    <w:rsid w:val="00141E86"/>
    <w:rsid w:val="0014258C"/>
    <w:rsid w:val="00142628"/>
    <w:rsid w:val="00143175"/>
    <w:rsid w:val="00143909"/>
    <w:rsid w:val="00145C8C"/>
    <w:rsid w:val="0015058A"/>
    <w:rsid w:val="00150C43"/>
    <w:rsid w:val="00152FE3"/>
    <w:rsid w:val="00153841"/>
    <w:rsid w:val="001562D6"/>
    <w:rsid w:val="00161241"/>
    <w:rsid w:val="001651E8"/>
    <w:rsid w:val="00166713"/>
    <w:rsid w:val="0016676E"/>
    <w:rsid w:val="001725BA"/>
    <w:rsid w:val="001727EF"/>
    <w:rsid w:val="00172BA2"/>
    <w:rsid w:val="00174455"/>
    <w:rsid w:val="00176052"/>
    <w:rsid w:val="001773DA"/>
    <w:rsid w:val="001779BF"/>
    <w:rsid w:val="00177A9F"/>
    <w:rsid w:val="00180468"/>
    <w:rsid w:val="00180898"/>
    <w:rsid w:val="0018090C"/>
    <w:rsid w:val="0018244F"/>
    <w:rsid w:val="00184654"/>
    <w:rsid w:val="00185732"/>
    <w:rsid w:val="00187D61"/>
    <w:rsid w:val="00190534"/>
    <w:rsid w:val="001930A4"/>
    <w:rsid w:val="0019382F"/>
    <w:rsid w:val="001953F8"/>
    <w:rsid w:val="00195A0D"/>
    <w:rsid w:val="00195A10"/>
    <w:rsid w:val="00195E9E"/>
    <w:rsid w:val="00196C58"/>
    <w:rsid w:val="00196E25"/>
    <w:rsid w:val="00196F0C"/>
    <w:rsid w:val="00197412"/>
    <w:rsid w:val="00197726"/>
    <w:rsid w:val="00197834"/>
    <w:rsid w:val="001A046A"/>
    <w:rsid w:val="001A382E"/>
    <w:rsid w:val="001B270F"/>
    <w:rsid w:val="001B5784"/>
    <w:rsid w:val="001B62A1"/>
    <w:rsid w:val="001B7193"/>
    <w:rsid w:val="001B7A18"/>
    <w:rsid w:val="001C04C3"/>
    <w:rsid w:val="001C0825"/>
    <w:rsid w:val="001C0C69"/>
    <w:rsid w:val="001C16B1"/>
    <w:rsid w:val="001C372B"/>
    <w:rsid w:val="001C4539"/>
    <w:rsid w:val="001C4EE9"/>
    <w:rsid w:val="001C56A1"/>
    <w:rsid w:val="001C67B7"/>
    <w:rsid w:val="001C68A0"/>
    <w:rsid w:val="001C6D17"/>
    <w:rsid w:val="001C79B4"/>
    <w:rsid w:val="001D2BEA"/>
    <w:rsid w:val="001D5873"/>
    <w:rsid w:val="001D63A7"/>
    <w:rsid w:val="001D721D"/>
    <w:rsid w:val="001E180D"/>
    <w:rsid w:val="001E2C5B"/>
    <w:rsid w:val="001E42F9"/>
    <w:rsid w:val="001E5071"/>
    <w:rsid w:val="001E7949"/>
    <w:rsid w:val="001F0433"/>
    <w:rsid w:val="001F1EAA"/>
    <w:rsid w:val="001F24A4"/>
    <w:rsid w:val="001F2515"/>
    <w:rsid w:val="001F63DE"/>
    <w:rsid w:val="001F7F7D"/>
    <w:rsid w:val="00201385"/>
    <w:rsid w:val="00201F14"/>
    <w:rsid w:val="00202B3F"/>
    <w:rsid w:val="002040D6"/>
    <w:rsid w:val="002053BB"/>
    <w:rsid w:val="00205E5E"/>
    <w:rsid w:val="00206F48"/>
    <w:rsid w:val="002076C4"/>
    <w:rsid w:val="00210CF5"/>
    <w:rsid w:val="00210D9F"/>
    <w:rsid w:val="0021216B"/>
    <w:rsid w:val="00212455"/>
    <w:rsid w:val="002128B8"/>
    <w:rsid w:val="0021498D"/>
    <w:rsid w:val="00215E24"/>
    <w:rsid w:val="0021694A"/>
    <w:rsid w:val="00216CA4"/>
    <w:rsid w:val="002231BC"/>
    <w:rsid w:val="00224037"/>
    <w:rsid w:val="0022411B"/>
    <w:rsid w:val="00224785"/>
    <w:rsid w:val="00226C38"/>
    <w:rsid w:val="00227B60"/>
    <w:rsid w:val="0023164A"/>
    <w:rsid w:val="00232F05"/>
    <w:rsid w:val="0023311C"/>
    <w:rsid w:val="00233BEE"/>
    <w:rsid w:val="00235E09"/>
    <w:rsid w:val="0023740E"/>
    <w:rsid w:val="0023741D"/>
    <w:rsid w:val="002379A1"/>
    <w:rsid w:val="0024077C"/>
    <w:rsid w:val="00241001"/>
    <w:rsid w:val="00242148"/>
    <w:rsid w:val="00242CC1"/>
    <w:rsid w:val="00242E72"/>
    <w:rsid w:val="0024300F"/>
    <w:rsid w:val="0024527F"/>
    <w:rsid w:val="002455F3"/>
    <w:rsid w:val="00246014"/>
    <w:rsid w:val="00246A84"/>
    <w:rsid w:val="00247D4D"/>
    <w:rsid w:val="00250464"/>
    <w:rsid w:val="002516FD"/>
    <w:rsid w:val="00251A2D"/>
    <w:rsid w:val="002544F3"/>
    <w:rsid w:val="00254F7D"/>
    <w:rsid w:val="0025509C"/>
    <w:rsid w:val="00255ECF"/>
    <w:rsid w:val="00256C4E"/>
    <w:rsid w:val="002602B0"/>
    <w:rsid w:val="0026182B"/>
    <w:rsid w:val="00261A0B"/>
    <w:rsid w:val="00261DA3"/>
    <w:rsid w:val="002622C7"/>
    <w:rsid w:val="002642FC"/>
    <w:rsid w:val="00273B75"/>
    <w:rsid w:val="002740A7"/>
    <w:rsid w:val="00276DD2"/>
    <w:rsid w:val="00277DDE"/>
    <w:rsid w:val="00281B5A"/>
    <w:rsid w:val="0028399E"/>
    <w:rsid w:val="00283AA9"/>
    <w:rsid w:val="00283DA0"/>
    <w:rsid w:val="00284B2C"/>
    <w:rsid w:val="00285452"/>
    <w:rsid w:val="0028714A"/>
    <w:rsid w:val="002877D5"/>
    <w:rsid w:val="00292419"/>
    <w:rsid w:val="00292605"/>
    <w:rsid w:val="00295103"/>
    <w:rsid w:val="002957CF"/>
    <w:rsid w:val="002A0546"/>
    <w:rsid w:val="002A1262"/>
    <w:rsid w:val="002A1386"/>
    <w:rsid w:val="002A3B0A"/>
    <w:rsid w:val="002A478C"/>
    <w:rsid w:val="002A487B"/>
    <w:rsid w:val="002A4E06"/>
    <w:rsid w:val="002B0163"/>
    <w:rsid w:val="002B12A1"/>
    <w:rsid w:val="002B2306"/>
    <w:rsid w:val="002B33D9"/>
    <w:rsid w:val="002B64F4"/>
    <w:rsid w:val="002C092D"/>
    <w:rsid w:val="002C20C4"/>
    <w:rsid w:val="002C33F1"/>
    <w:rsid w:val="002C395A"/>
    <w:rsid w:val="002C3978"/>
    <w:rsid w:val="002C47E3"/>
    <w:rsid w:val="002C4A6E"/>
    <w:rsid w:val="002C4B45"/>
    <w:rsid w:val="002C75FA"/>
    <w:rsid w:val="002D0F2D"/>
    <w:rsid w:val="002D13EC"/>
    <w:rsid w:val="002D3EA3"/>
    <w:rsid w:val="002D40B0"/>
    <w:rsid w:val="002D55BA"/>
    <w:rsid w:val="002D5F6A"/>
    <w:rsid w:val="002D6261"/>
    <w:rsid w:val="002D67F3"/>
    <w:rsid w:val="002D7F52"/>
    <w:rsid w:val="002E3345"/>
    <w:rsid w:val="002E45FA"/>
    <w:rsid w:val="002E4970"/>
    <w:rsid w:val="002E6136"/>
    <w:rsid w:val="002E7CB3"/>
    <w:rsid w:val="002F05C9"/>
    <w:rsid w:val="002F2139"/>
    <w:rsid w:val="002F2B1E"/>
    <w:rsid w:val="002F3BAE"/>
    <w:rsid w:val="002F4E4B"/>
    <w:rsid w:val="002F5276"/>
    <w:rsid w:val="002F6651"/>
    <w:rsid w:val="00302FC2"/>
    <w:rsid w:val="003037B4"/>
    <w:rsid w:val="00303BFC"/>
    <w:rsid w:val="00303C48"/>
    <w:rsid w:val="003040B2"/>
    <w:rsid w:val="00304667"/>
    <w:rsid w:val="003049AC"/>
    <w:rsid w:val="003063D9"/>
    <w:rsid w:val="00310893"/>
    <w:rsid w:val="0031106C"/>
    <w:rsid w:val="00312489"/>
    <w:rsid w:val="00316C73"/>
    <w:rsid w:val="00320770"/>
    <w:rsid w:val="00322D9F"/>
    <w:rsid w:val="0032304C"/>
    <w:rsid w:val="00324789"/>
    <w:rsid w:val="00324A7C"/>
    <w:rsid w:val="00325CBF"/>
    <w:rsid w:val="00326E1E"/>
    <w:rsid w:val="0032794F"/>
    <w:rsid w:val="00327E31"/>
    <w:rsid w:val="003310C3"/>
    <w:rsid w:val="003327C8"/>
    <w:rsid w:val="0033301E"/>
    <w:rsid w:val="00335586"/>
    <w:rsid w:val="00337880"/>
    <w:rsid w:val="00340533"/>
    <w:rsid w:val="00340B66"/>
    <w:rsid w:val="00340B69"/>
    <w:rsid w:val="003427B8"/>
    <w:rsid w:val="00342CAF"/>
    <w:rsid w:val="00343415"/>
    <w:rsid w:val="00343829"/>
    <w:rsid w:val="003451EB"/>
    <w:rsid w:val="0034796B"/>
    <w:rsid w:val="00350A20"/>
    <w:rsid w:val="003532FA"/>
    <w:rsid w:val="003540C0"/>
    <w:rsid w:val="003569F2"/>
    <w:rsid w:val="003605A5"/>
    <w:rsid w:val="00360F31"/>
    <w:rsid w:val="00360F3A"/>
    <w:rsid w:val="00361605"/>
    <w:rsid w:val="00361769"/>
    <w:rsid w:val="00362AF8"/>
    <w:rsid w:val="00362FD7"/>
    <w:rsid w:val="003636DD"/>
    <w:rsid w:val="00364F91"/>
    <w:rsid w:val="00365D0B"/>
    <w:rsid w:val="00367E63"/>
    <w:rsid w:val="0037007E"/>
    <w:rsid w:val="00370E23"/>
    <w:rsid w:val="003710EF"/>
    <w:rsid w:val="00371B98"/>
    <w:rsid w:val="00374793"/>
    <w:rsid w:val="003753E7"/>
    <w:rsid w:val="00376386"/>
    <w:rsid w:val="00376C53"/>
    <w:rsid w:val="00377C8C"/>
    <w:rsid w:val="00377D1E"/>
    <w:rsid w:val="003811A2"/>
    <w:rsid w:val="00385DBE"/>
    <w:rsid w:val="003868F6"/>
    <w:rsid w:val="00387225"/>
    <w:rsid w:val="00390074"/>
    <w:rsid w:val="00392686"/>
    <w:rsid w:val="00392729"/>
    <w:rsid w:val="0039471E"/>
    <w:rsid w:val="003A0C73"/>
    <w:rsid w:val="003A1F60"/>
    <w:rsid w:val="003A2FD2"/>
    <w:rsid w:val="003A4E7A"/>
    <w:rsid w:val="003A65D3"/>
    <w:rsid w:val="003A7338"/>
    <w:rsid w:val="003B0527"/>
    <w:rsid w:val="003B211B"/>
    <w:rsid w:val="003B38E2"/>
    <w:rsid w:val="003B47A8"/>
    <w:rsid w:val="003B4A72"/>
    <w:rsid w:val="003B507E"/>
    <w:rsid w:val="003B5ED8"/>
    <w:rsid w:val="003B6134"/>
    <w:rsid w:val="003B66A2"/>
    <w:rsid w:val="003C0603"/>
    <w:rsid w:val="003C15DB"/>
    <w:rsid w:val="003C1A57"/>
    <w:rsid w:val="003C286D"/>
    <w:rsid w:val="003C5685"/>
    <w:rsid w:val="003D0813"/>
    <w:rsid w:val="003D1E8B"/>
    <w:rsid w:val="003D29F5"/>
    <w:rsid w:val="003D3637"/>
    <w:rsid w:val="003D3758"/>
    <w:rsid w:val="003D5521"/>
    <w:rsid w:val="003D6966"/>
    <w:rsid w:val="003D7973"/>
    <w:rsid w:val="003E02FB"/>
    <w:rsid w:val="003E06F0"/>
    <w:rsid w:val="003E1041"/>
    <w:rsid w:val="003E3627"/>
    <w:rsid w:val="003E3CFC"/>
    <w:rsid w:val="003E3D69"/>
    <w:rsid w:val="003E42B2"/>
    <w:rsid w:val="003E4424"/>
    <w:rsid w:val="003E4E99"/>
    <w:rsid w:val="003E541A"/>
    <w:rsid w:val="003E6DA5"/>
    <w:rsid w:val="003E7952"/>
    <w:rsid w:val="003F0456"/>
    <w:rsid w:val="003F0E44"/>
    <w:rsid w:val="003F7151"/>
    <w:rsid w:val="003F7812"/>
    <w:rsid w:val="004012FD"/>
    <w:rsid w:val="0040183D"/>
    <w:rsid w:val="00403A2E"/>
    <w:rsid w:val="00404DCB"/>
    <w:rsid w:val="00404F37"/>
    <w:rsid w:val="00405241"/>
    <w:rsid w:val="00405B39"/>
    <w:rsid w:val="00411226"/>
    <w:rsid w:val="00412FE3"/>
    <w:rsid w:val="00413A53"/>
    <w:rsid w:val="00413A6C"/>
    <w:rsid w:val="0041429D"/>
    <w:rsid w:val="00414359"/>
    <w:rsid w:val="00415020"/>
    <w:rsid w:val="00415118"/>
    <w:rsid w:val="00415E69"/>
    <w:rsid w:val="00417EB3"/>
    <w:rsid w:val="0042009C"/>
    <w:rsid w:val="00420BCD"/>
    <w:rsid w:val="00421606"/>
    <w:rsid w:val="004217B5"/>
    <w:rsid w:val="00422655"/>
    <w:rsid w:val="004238DE"/>
    <w:rsid w:val="00423FE0"/>
    <w:rsid w:val="00424012"/>
    <w:rsid w:val="00425566"/>
    <w:rsid w:val="004307B6"/>
    <w:rsid w:val="00430E82"/>
    <w:rsid w:val="00431115"/>
    <w:rsid w:val="004320EE"/>
    <w:rsid w:val="0043350D"/>
    <w:rsid w:val="00433922"/>
    <w:rsid w:val="00435E8F"/>
    <w:rsid w:val="004361FF"/>
    <w:rsid w:val="00440ACC"/>
    <w:rsid w:val="004442D3"/>
    <w:rsid w:val="0044433E"/>
    <w:rsid w:val="004446ED"/>
    <w:rsid w:val="00446F30"/>
    <w:rsid w:val="004478F0"/>
    <w:rsid w:val="00451C1D"/>
    <w:rsid w:val="00454B77"/>
    <w:rsid w:val="00455137"/>
    <w:rsid w:val="00456B0D"/>
    <w:rsid w:val="00457772"/>
    <w:rsid w:val="00457B25"/>
    <w:rsid w:val="00460834"/>
    <w:rsid w:val="00461744"/>
    <w:rsid w:val="00461FED"/>
    <w:rsid w:val="00465323"/>
    <w:rsid w:val="0046618B"/>
    <w:rsid w:val="00466BCC"/>
    <w:rsid w:val="00470BE9"/>
    <w:rsid w:val="00471582"/>
    <w:rsid w:val="004726AF"/>
    <w:rsid w:val="0047352F"/>
    <w:rsid w:val="004745EA"/>
    <w:rsid w:val="00475742"/>
    <w:rsid w:val="00475ED5"/>
    <w:rsid w:val="00476DE8"/>
    <w:rsid w:val="00477140"/>
    <w:rsid w:val="0047751E"/>
    <w:rsid w:val="0047754E"/>
    <w:rsid w:val="00477804"/>
    <w:rsid w:val="00477EC9"/>
    <w:rsid w:val="0048002E"/>
    <w:rsid w:val="004803FA"/>
    <w:rsid w:val="00483761"/>
    <w:rsid w:val="00483AF5"/>
    <w:rsid w:val="00484359"/>
    <w:rsid w:val="0048661C"/>
    <w:rsid w:val="004872F8"/>
    <w:rsid w:val="004906CB"/>
    <w:rsid w:val="0049224C"/>
    <w:rsid w:val="004939CC"/>
    <w:rsid w:val="00495809"/>
    <w:rsid w:val="00497DD3"/>
    <w:rsid w:val="004A0A6B"/>
    <w:rsid w:val="004A1755"/>
    <w:rsid w:val="004A1E93"/>
    <w:rsid w:val="004B1A7F"/>
    <w:rsid w:val="004B20FC"/>
    <w:rsid w:val="004B2CA7"/>
    <w:rsid w:val="004B30EB"/>
    <w:rsid w:val="004B3F22"/>
    <w:rsid w:val="004B4608"/>
    <w:rsid w:val="004C03AA"/>
    <w:rsid w:val="004C0858"/>
    <w:rsid w:val="004C0AED"/>
    <w:rsid w:val="004C33B1"/>
    <w:rsid w:val="004C3741"/>
    <w:rsid w:val="004C5312"/>
    <w:rsid w:val="004C5BFB"/>
    <w:rsid w:val="004C69F4"/>
    <w:rsid w:val="004C7436"/>
    <w:rsid w:val="004C76E3"/>
    <w:rsid w:val="004D073F"/>
    <w:rsid w:val="004D1C1F"/>
    <w:rsid w:val="004D3567"/>
    <w:rsid w:val="004D5E46"/>
    <w:rsid w:val="004E055F"/>
    <w:rsid w:val="004E2FBC"/>
    <w:rsid w:val="004E31CC"/>
    <w:rsid w:val="004E38E9"/>
    <w:rsid w:val="004E39B9"/>
    <w:rsid w:val="004E750E"/>
    <w:rsid w:val="004E797C"/>
    <w:rsid w:val="004E7F93"/>
    <w:rsid w:val="004F097D"/>
    <w:rsid w:val="004F19B3"/>
    <w:rsid w:val="004F2C31"/>
    <w:rsid w:val="004F3AA1"/>
    <w:rsid w:val="004F4521"/>
    <w:rsid w:val="00500D57"/>
    <w:rsid w:val="005031F0"/>
    <w:rsid w:val="005034D8"/>
    <w:rsid w:val="005052AA"/>
    <w:rsid w:val="00505F1F"/>
    <w:rsid w:val="005076D3"/>
    <w:rsid w:val="005101E5"/>
    <w:rsid w:val="005108B6"/>
    <w:rsid w:val="00510AC1"/>
    <w:rsid w:val="00511693"/>
    <w:rsid w:val="0051197E"/>
    <w:rsid w:val="005121C1"/>
    <w:rsid w:val="00512240"/>
    <w:rsid w:val="00512BF5"/>
    <w:rsid w:val="005136B7"/>
    <w:rsid w:val="00513BDE"/>
    <w:rsid w:val="00515852"/>
    <w:rsid w:val="005178A0"/>
    <w:rsid w:val="00517ED4"/>
    <w:rsid w:val="005211DA"/>
    <w:rsid w:val="00522DFF"/>
    <w:rsid w:val="00523249"/>
    <w:rsid w:val="00523340"/>
    <w:rsid w:val="00524834"/>
    <w:rsid w:val="00524D55"/>
    <w:rsid w:val="00524DC2"/>
    <w:rsid w:val="00525E20"/>
    <w:rsid w:val="00527286"/>
    <w:rsid w:val="005273C0"/>
    <w:rsid w:val="00531774"/>
    <w:rsid w:val="00531FC9"/>
    <w:rsid w:val="00532627"/>
    <w:rsid w:val="00533871"/>
    <w:rsid w:val="005363F6"/>
    <w:rsid w:val="0053664D"/>
    <w:rsid w:val="00536844"/>
    <w:rsid w:val="005375D6"/>
    <w:rsid w:val="00540C53"/>
    <w:rsid w:val="0054117A"/>
    <w:rsid w:val="00542234"/>
    <w:rsid w:val="005426B6"/>
    <w:rsid w:val="005439CA"/>
    <w:rsid w:val="005446FF"/>
    <w:rsid w:val="0054480E"/>
    <w:rsid w:val="005448A3"/>
    <w:rsid w:val="00544969"/>
    <w:rsid w:val="00544EB8"/>
    <w:rsid w:val="00545F6D"/>
    <w:rsid w:val="005463DF"/>
    <w:rsid w:val="00546F00"/>
    <w:rsid w:val="00547116"/>
    <w:rsid w:val="00547734"/>
    <w:rsid w:val="00547B8C"/>
    <w:rsid w:val="00547ED5"/>
    <w:rsid w:val="0055067F"/>
    <w:rsid w:val="005511F9"/>
    <w:rsid w:val="00552AE2"/>
    <w:rsid w:val="00552F96"/>
    <w:rsid w:val="005535B4"/>
    <w:rsid w:val="00553609"/>
    <w:rsid w:val="00553920"/>
    <w:rsid w:val="00553D1E"/>
    <w:rsid w:val="00554582"/>
    <w:rsid w:val="00556739"/>
    <w:rsid w:val="00562839"/>
    <w:rsid w:val="00563186"/>
    <w:rsid w:val="00563D8C"/>
    <w:rsid w:val="0056592D"/>
    <w:rsid w:val="00567698"/>
    <w:rsid w:val="00570A17"/>
    <w:rsid w:val="00572F4D"/>
    <w:rsid w:val="0057336F"/>
    <w:rsid w:val="00573ABB"/>
    <w:rsid w:val="00574A5A"/>
    <w:rsid w:val="00575777"/>
    <w:rsid w:val="00576624"/>
    <w:rsid w:val="00576CDC"/>
    <w:rsid w:val="005775B1"/>
    <w:rsid w:val="005775F3"/>
    <w:rsid w:val="00580712"/>
    <w:rsid w:val="0058101E"/>
    <w:rsid w:val="00584AE1"/>
    <w:rsid w:val="005856E0"/>
    <w:rsid w:val="005857D5"/>
    <w:rsid w:val="00586655"/>
    <w:rsid w:val="005873AA"/>
    <w:rsid w:val="00587623"/>
    <w:rsid w:val="00587DF3"/>
    <w:rsid w:val="00590B60"/>
    <w:rsid w:val="00591D60"/>
    <w:rsid w:val="00593988"/>
    <w:rsid w:val="00596481"/>
    <w:rsid w:val="005A05A1"/>
    <w:rsid w:val="005A0E5A"/>
    <w:rsid w:val="005A14BC"/>
    <w:rsid w:val="005A1973"/>
    <w:rsid w:val="005A3759"/>
    <w:rsid w:val="005A5B18"/>
    <w:rsid w:val="005B20D2"/>
    <w:rsid w:val="005B2B21"/>
    <w:rsid w:val="005B3050"/>
    <w:rsid w:val="005B39A4"/>
    <w:rsid w:val="005B4FA2"/>
    <w:rsid w:val="005B6861"/>
    <w:rsid w:val="005B68D0"/>
    <w:rsid w:val="005C0BFE"/>
    <w:rsid w:val="005C0E7B"/>
    <w:rsid w:val="005C0EEA"/>
    <w:rsid w:val="005C0F5B"/>
    <w:rsid w:val="005C1A17"/>
    <w:rsid w:val="005C1FCF"/>
    <w:rsid w:val="005C2E48"/>
    <w:rsid w:val="005C4BF4"/>
    <w:rsid w:val="005C4E7A"/>
    <w:rsid w:val="005C5158"/>
    <w:rsid w:val="005C54B4"/>
    <w:rsid w:val="005C568F"/>
    <w:rsid w:val="005C5E8E"/>
    <w:rsid w:val="005D040F"/>
    <w:rsid w:val="005D3049"/>
    <w:rsid w:val="005D3C17"/>
    <w:rsid w:val="005D4783"/>
    <w:rsid w:val="005D4C0F"/>
    <w:rsid w:val="005D58D9"/>
    <w:rsid w:val="005D5D88"/>
    <w:rsid w:val="005D7D57"/>
    <w:rsid w:val="005E4698"/>
    <w:rsid w:val="005E489B"/>
    <w:rsid w:val="005E5393"/>
    <w:rsid w:val="005E54E2"/>
    <w:rsid w:val="005E5F1B"/>
    <w:rsid w:val="005E6100"/>
    <w:rsid w:val="005E73D2"/>
    <w:rsid w:val="005E75CC"/>
    <w:rsid w:val="005F084E"/>
    <w:rsid w:val="005F0B85"/>
    <w:rsid w:val="005F140E"/>
    <w:rsid w:val="005F15A5"/>
    <w:rsid w:val="005F39DE"/>
    <w:rsid w:val="006000C9"/>
    <w:rsid w:val="00600774"/>
    <w:rsid w:val="006009D9"/>
    <w:rsid w:val="00600F9C"/>
    <w:rsid w:val="006015BA"/>
    <w:rsid w:val="006017B1"/>
    <w:rsid w:val="00604969"/>
    <w:rsid w:val="00605611"/>
    <w:rsid w:val="00606442"/>
    <w:rsid w:val="00606D74"/>
    <w:rsid w:val="00607AC1"/>
    <w:rsid w:val="00607F5F"/>
    <w:rsid w:val="00607FD5"/>
    <w:rsid w:val="00611FAA"/>
    <w:rsid w:val="00612428"/>
    <w:rsid w:val="00621A35"/>
    <w:rsid w:val="00622142"/>
    <w:rsid w:val="00623B64"/>
    <w:rsid w:val="00625096"/>
    <w:rsid w:val="0063096D"/>
    <w:rsid w:val="00631800"/>
    <w:rsid w:val="00631D56"/>
    <w:rsid w:val="006321E9"/>
    <w:rsid w:val="006326D0"/>
    <w:rsid w:val="00633DC6"/>
    <w:rsid w:val="00635233"/>
    <w:rsid w:val="00636F89"/>
    <w:rsid w:val="00637B79"/>
    <w:rsid w:val="00637FB6"/>
    <w:rsid w:val="006408AB"/>
    <w:rsid w:val="00640F34"/>
    <w:rsid w:val="00643E30"/>
    <w:rsid w:val="006460A4"/>
    <w:rsid w:val="00646B1C"/>
    <w:rsid w:val="00647D5D"/>
    <w:rsid w:val="00650715"/>
    <w:rsid w:val="00652853"/>
    <w:rsid w:val="006533FA"/>
    <w:rsid w:val="00653FA1"/>
    <w:rsid w:val="006554B4"/>
    <w:rsid w:val="0065563C"/>
    <w:rsid w:val="00655D09"/>
    <w:rsid w:val="00655EBC"/>
    <w:rsid w:val="00656CE0"/>
    <w:rsid w:val="00660D03"/>
    <w:rsid w:val="00662A4A"/>
    <w:rsid w:val="00663442"/>
    <w:rsid w:val="00664353"/>
    <w:rsid w:val="00664438"/>
    <w:rsid w:val="00664CD9"/>
    <w:rsid w:val="00665138"/>
    <w:rsid w:val="00666B8A"/>
    <w:rsid w:val="00666D8A"/>
    <w:rsid w:val="00666EBE"/>
    <w:rsid w:val="00667166"/>
    <w:rsid w:val="00670DBB"/>
    <w:rsid w:val="00671D3E"/>
    <w:rsid w:val="00675903"/>
    <w:rsid w:val="00677442"/>
    <w:rsid w:val="00677AA3"/>
    <w:rsid w:val="006804DA"/>
    <w:rsid w:val="00680569"/>
    <w:rsid w:val="00680F91"/>
    <w:rsid w:val="0068140D"/>
    <w:rsid w:val="00681832"/>
    <w:rsid w:val="00681D1F"/>
    <w:rsid w:val="006847C1"/>
    <w:rsid w:val="0068618E"/>
    <w:rsid w:val="0068693F"/>
    <w:rsid w:val="006874A8"/>
    <w:rsid w:val="00687503"/>
    <w:rsid w:val="00687693"/>
    <w:rsid w:val="0069119D"/>
    <w:rsid w:val="006911EA"/>
    <w:rsid w:val="0069258D"/>
    <w:rsid w:val="00693FF4"/>
    <w:rsid w:val="006950BB"/>
    <w:rsid w:val="00695169"/>
    <w:rsid w:val="0069561A"/>
    <w:rsid w:val="00695748"/>
    <w:rsid w:val="00695DBD"/>
    <w:rsid w:val="00697023"/>
    <w:rsid w:val="006A0421"/>
    <w:rsid w:val="006A0C4E"/>
    <w:rsid w:val="006A141E"/>
    <w:rsid w:val="006A48FF"/>
    <w:rsid w:val="006A5FF9"/>
    <w:rsid w:val="006B0751"/>
    <w:rsid w:val="006B15D4"/>
    <w:rsid w:val="006B1B6E"/>
    <w:rsid w:val="006B2EFF"/>
    <w:rsid w:val="006B35C4"/>
    <w:rsid w:val="006B3CD7"/>
    <w:rsid w:val="006B4018"/>
    <w:rsid w:val="006B4214"/>
    <w:rsid w:val="006B4C97"/>
    <w:rsid w:val="006B4FE8"/>
    <w:rsid w:val="006B6F37"/>
    <w:rsid w:val="006B768E"/>
    <w:rsid w:val="006B7CDA"/>
    <w:rsid w:val="006C0A88"/>
    <w:rsid w:val="006C0D32"/>
    <w:rsid w:val="006C316A"/>
    <w:rsid w:val="006C3FEC"/>
    <w:rsid w:val="006C4A04"/>
    <w:rsid w:val="006C503E"/>
    <w:rsid w:val="006C5292"/>
    <w:rsid w:val="006C558C"/>
    <w:rsid w:val="006C561F"/>
    <w:rsid w:val="006C63B2"/>
    <w:rsid w:val="006D09CB"/>
    <w:rsid w:val="006D34AD"/>
    <w:rsid w:val="006D38C3"/>
    <w:rsid w:val="006D4603"/>
    <w:rsid w:val="006D7C4E"/>
    <w:rsid w:val="006D7F94"/>
    <w:rsid w:val="006E0F23"/>
    <w:rsid w:val="006E166B"/>
    <w:rsid w:val="006E1FA6"/>
    <w:rsid w:val="006E54D4"/>
    <w:rsid w:val="006E7C29"/>
    <w:rsid w:val="006F07F7"/>
    <w:rsid w:val="006F084D"/>
    <w:rsid w:val="006F2901"/>
    <w:rsid w:val="006F3606"/>
    <w:rsid w:val="006F3FA7"/>
    <w:rsid w:val="006F41AA"/>
    <w:rsid w:val="006F576E"/>
    <w:rsid w:val="006F57CB"/>
    <w:rsid w:val="006F6515"/>
    <w:rsid w:val="00700006"/>
    <w:rsid w:val="00700163"/>
    <w:rsid w:val="0070052C"/>
    <w:rsid w:val="00701224"/>
    <w:rsid w:val="007031F4"/>
    <w:rsid w:val="00703ECB"/>
    <w:rsid w:val="00705B62"/>
    <w:rsid w:val="0071094D"/>
    <w:rsid w:val="00710C61"/>
    <w:rsid w:val="0071426D"/>
    <w:rsid w:val="00714480"/>
    <w:rsid w:val="00714F9E"/>
    <w:rsid w:val="00715695"/>
    <w:rsid w:val="00715D8A"/>
    <w:rsid w:val="00716942"/>
    <w:rsid w:val="007175CC"/>
    <w:rsid w:val="00720FCC"/>
    <w:rsid w:val="00721D5B"/>
    <w:rsid w:val="00722A56"/>
    <w:rsid w:val="0072431F"/>
    <w:rsid w:val="0072562E"/>
    <w:rsid w:val="007257AA"/>
    <w:rsid w:val="00725EB5"/>
    <w:rsid w:val="00726FD6"/>
    <w:rsid w:val="00730C42"/>
    <w:rsid w:val="00731814"/>
    <w:rsid w:val="00731DEC"/>
    <w:rsid w:val="00732076"/>
    <w:rsid w:val="007334BC"/>
    <w:rsid w:val="00733AD7"/>
    <w:rsid w:val="0073563A"/>
    <w:rsid w:val="00735E91"/>
    <w:rsid w:val="00740392"/>
    <w:rsid w:val="00741B90"/>
    <w:rsid w:val="00742B3D"/>
    <w:rsid w:val="007434F9"/>
    <w:rsid w:val="0074361D"/>
    <w:rsid w:val="00743801"/>
    <w:rsid w:val="00743A07"/>
    <w:rsid w:val="00743F48"/>
    <w:rsid w:val="007458EE"/>
    <w:rsid w:val="00747CB5"/>
    <w:rsid w:val="00752F3A"/>
    <w:rsid w:val="007548BA"/>
    <w:rsid w:val="00754E92"/>
    <w:rsid w:val="00755D1D"/>
    <w:rsid w:val="007621AE"/>
    <w:rsid w:val="00763C08"/>
    <w:rsid w:val="00770204"/>
    <w:rsid w:val="00770A8D"/>
    <w:rsid w:val="00770CEF"/>
    <w:rsid w:val="007710B7"/>
    <w:rsid w:val="00771809"/>
    <w:rsid w:val="007719FC"/>
    <w:rsid w:val="00771ED1"/>
    <w:rsid w:val="00772866"/>
    <w:rsid w:val="00772C20"/>
    <w:rsid w:val="00773F5B"/>
    <w:rsid w:val="00774252"/>
    <w:rsid w:val="0077514F"/>
    <w:rsid w:val="00777AA0"/>
    <w:rsid w:val="00777EBA"/>
    <w:rsid w:val="0078006B"/>
    <w:rsid w:val="0078019E"/>
    <w:rsid w:val="007801F9"/>
    <w:rsid w:val="00780910"/>
    <w:rsid w:val="00780CEF"/>
    <w:rsid w:val="007843E3"/>
    <w:rsid w:val="00784EE3"/>
    <w:rsid w:val="00786545"/>
    <w:rsid w:val="0078755C"/>
    <w:rsid w:val="0079088D"/>
    <w:rsid w:val="00795A8C"/>
    <w:rsid w:val="007968A3"/>
    <w:rsid w:val="007A0D4D"/>
    <w:rsid w:val="007A11B6"/>
    <w:rsid w:val="007A26DF"/>
    <w:rsid w:val="007A2A74"/>
    <w:rsid w:val="007A430B"/>
    <w:rsid w:val="007A6711"/>
    <w:rsid w:val="007A7E41"/>
    <w:rsid w:val="007B0ADB"/>
    <w:rsid w:val="007B2542"/>
    <w:rsid w:val="007B34C2"/>
    <w:rsid w:val="007B3A7A"/>
    <w:rsid w:val="007B41A5"/>
    <w:rsid w:val="007B5701"/>
    <w:rsid w:val="007B5B48"/>
    <w:rsid w:val="007B68A6"/>
    <w:rsid w:val="007B6C12"/>
    <w:rsid w:val="007B7E0E"/>
    <w:rsid w:val="007C06E0"/>
    <w:rsid w:val="007C08F6"/>
    <w:rsid w:val="007C0E29"/>
    <w:rsid w:val="007C1E70"/>
    <w:rsid w:val="007C2CD0"/>
    <w:rsid w:val="007C2FCC"/>
    <w:rsid w:val="007C4001"/>
    <w:rsid w:val="007C5A0F"/>
    <w:rsid w:val="007C7642"/>
    <w:rsid w:val="007D02F1"/>
    <w:rsid w:val="007D1032"/>
    <w:rsid w:val="007D146B"/>
    <w:rsid w:val="007D1776"/>
    <w:rsid w:val="007D1D20"/>
    <w:rsid w:val="007D228C"/>
    <w:rsid w:val="007D3E0B"/>
    <w:rsid w:val="007D3EFF"/>
    <w:rsid w:val="007D435A"/>
    <w:rsid w:val="007D6F41"/>
    <w:rsid w:val="007E0293"/>
    <w:rsid w:val="007E1310"/>
    <w:rsid w:val="007E1A63"/>
    <w:rsid w:val="007E29C2"/>
    <w:rsid w:val="007E2ADA"/>
    <w:rsid w:val="007E40BA"/>
    <w:rsid w:val="007E62E6"/>
    <w:rsid w:val="007E67F6"/>
    <w:rsid w:val="007E6DDB"/>
    <w:rsid w:val="007E6E13"/>
    <w:rsid w:val="007F3216"/>
    <w:rsid w:val="007F60B0"/>
    <w:rsid w:val="007F6995"/>
    <w:rsid w:val="007F72D1"/>
    <w:rsid w:val="008001A0"/>
    <w:rsid w:val="0080033C"/>
    <w:rsid w:val="00800600"/>
    <w:rsid w:val="00801F14"/>
    <w:rsid w:val="00802C0D"/>
    <w:rsid w:val="00803E9C"/>
    <w:rsid w:val="00806366"/>
    <w:rsid w:val="008137FF"/>
    <w:rsid w:val="00814B58"/>
    <w:rsid w:val="008151BF"/>
    <w:rsid w:val="008168F9"/>
    <w:rsid w:val="008202D2"/>
    <w:rsid w:val="00820488"/>
    <w:rsid w:val="008204BA"/>
    <w:rsid w:val="00820822"/>
    <w:rsid w:val="008236D2"/>
    <w:rsid w:val="008242C7"/>
    <w:rsid w:val="00824931"/>
    <w:rsid w:val="00825B9E"/>
    <w:rsid w:val="00826FBA"/>
    <w:rsid w:val="008275F7"/>
    <w:rsid w:val="00830485"/>
    <w:rsid w:val="0083137D"/>
    <w:rsid w:val="00831B34"/>
    <w:rsid w:val="008342A6"/>
    <w:rsid w:val="00834624"/>
    <w:rsid w:val="0083689F"/>
    <w:rsid w:val="00836A62"/>
    <w:rsid w:val="0083723B"/>
    <w:rsid w:val="00837F06"/>
    <w:rsid w:val="00837FA2"/>
    <w:rsid w:val="008404C9"/>
    <w:rsid w:val="008419B0"/>
    <w:rsid w:val="00841D2B"/>
    <w:rsid w:val="008428BE"/>
    <w:rsid w:val="00846247"/>
    <w:rsid w:val="008477AC"/>
    <w:rsid w:val="00847E9E"/>
    <w:rsid w:val="00851594"/>
    <w:rsid w:val="00852242"/>
    <w:rsid w:val="00852547"/>
    <w:rsid w:val="00852E93"/>
    <w:rsid w:val="008531A7"/>
    <w:rsid w:val="008537CB"/>
    <w:rsid w:val="00854C09"/>
    <w:rsid w:val="00857880"/>
    <w:rsid w:val="00857E8A"/>
    <w:rsid w:val="008605D2"/>
    <w:rsid w:val="00860A0C"/>
    <w:rsid w:val="00862E3D"/>
    <w:rsid w:val="00863097"/>
    <w:rsid w:val="008642AD"/>
    <w:rsid w:val="00865EAC"/>
    <w:rsid w:val="008663D4"/>
    <w:rsid w:val="00867141"/>
    <w:rsid w:val="0086768C"/>
    <w:rsid w:val="00867BC0"/>
    <w:rsid w:val="00870CD6"/>
    <w:rsid w:val="008722AA"/>
    <w:rsid w:val="00872648"/>
    <w:rsid w:val="0087351C"/>
    <w:rsid w:val="00873592"/>
    <w:rsid w:val="0087381A"/>
    <w:rsid w:val="00877A07"/>
    <w:rsid w:val="00877D3B"/>
    <w:rsid w:val="008803F3"/>
    <w:rsid w:val="00880636"/>
    <w:rsid w:val="008823F7"/>
    <w:rsid w:val="00882EF4"/>
    <w:rsid w:val="00883643"/>
    <w:rsid w:val="00884D4A"/>
    <w:rsid w:val="00887774"/>
    <w:rsid w:val="008908FA"/>
    <w:rsid w:val="00890918"/>
    <w:rsid w:val="00890980"/>
    <w:rsid w:val="00890CE2"/>
    <w:rsid w:val="00891AFB"/>
    <w:rsid w:val="008935B8"/>
    <w:rsid w:val="00894184"/>
    <w:rsid w:val="00894532"/>
    <w:rsid w:val="008945D1"/>
    <w:rsid w:val="00896130"/>
    <w:rsid w:val="008A071E"/>
    <w:rsid w:val="008A0DB5"/>
    <w:rsid w:val="008A121A"/>
    <w:rsid w:val="008A1DD5"/>
    <w:rsid w:val="008A2FAC"/>
    <w:rsid w:val="008A5BF7"/>
    <w:rsid w:val="008A69AB"/>
    <w:rsid w:val="008B00AC"/>
    <w:rsid w:val="008B10B3"/>
    <w:rsid w:val="008B1268"/>
    <w:rsid w:val="008B252C"/>
    <w:rsid w:val="008B3466"/>
    <w:rsid w:val="008B5174"/>
    <w:rsid w:val="008B6F55"/>
    <w:rsid w:val="008B7219"/>
    <w:rsid w:val="008C162B"/>
    <w:rsid w:val="008C25EB"/>
    <w:rsid w:val="008C4E08"/>
    <w:rsid w:val="008C5197"/>
    <w:rsid w:val="008C51DF"/>
    <w:rsid w:val="008C6016"/>
    <w:rsid w:val="008D03AC"/>
    <w:rsid w:val="008D2F9B"/>
    <w:rsid w:val="008D3333"/>
    <w:rsid w:val="008D55DD"/>
    <w:rsid w:val="008D5BD7"/>
    <w:rsid w:val="008D5EBF"/>
    <w:rsid w:val="008D7C0A"/>
    <w:rsid w:val="008E0033"/>
    <w:rsid w:val="008E09F1"/>
    <w:rsid w:val="008E14D4"/>
    <w:rsid w:val="008E14EF"/>
    <w:rsid w:val="008E2606"/>
    <w:rsid w:val="008E3777"/>
    <w:rsid w:val="008E4AA9"/>
    <w:rsid w:val="008E4DD4"/>
    <w:rsid w:val="008E527B"/>
    <w:rsid w:val="008E6566"/>
    <w:rsid w:val="008E7306"/>
    <w:rsid w:val="008F1F30"/>
    <w:rsid w:val="008F3F05"/>
    <w:rsid w:val="008F4B6C"/>
    <w:rsid w:val="008F6112"/>
    <w:rsid w:val="008F6BA0"/>
    <w:rsid w:val="008F6C84"/>
    <w:rsid w:val="008F73E9"/>
    <w:rsid w:val="009003D6"/>
    <w:rsid w:val="0090259F"/>
    <w:rsid w:val="00902BC0"/>
    <w:rsid w:val="00903F9A"/>
    <w:rsid w:val="00904BE5"/>
    <w:rsid w:val="0090691F"/>
    <w:rsid w:val="00907BEA"/>
    <w:rsid w:val="00907D9F"/>
    <w:rsid w:val="009104EC"/>
    <w:rsid w:val="0091072C"/>
    <w:rsid w:val="00910D06"/>
    <w:rsid w:val="00912F95"/>
    <w:rsid w:val="009143D8"/>
    <w:rsid w:val="009148AB"/>
    <w:rsid w:val="00914E7F"/>
    <w:rsid w:val="009155ED"/>
    <w:rsid w:val="00917B0B"/>
    <w:rsid w:val="00920115"/>
    <w:rsid w:val="009209F8"/>
    <w:rsid w:val="0092197D"/>
    <w:rsid w:val="009239A9"/>
    <w:rsid w:val="00925B22"/>
    <w:rsid w:val="00925C45"/>
    <w:rsid w:val="00925D1C"/>
    <w:rsid w:val="00930278"/>
    <w:rsid w:val="009305C5"/>
    <w:rsid w:val="00931407"/>
    <w:rsid w:val="0093190B"/>
    <w:rsid w:val="00931DFC"/>
    <w:rsid w:val="00932168"/>
    <w:rsid w:val="00932BCF"/>
    <w:rsid w:val="009334FC"/>
    <w:rsid w:val="0093400A"/>
    <w:rsid w:val="00934588"/>
    <w:rsid w:val="009349B3"/>
    <w:rsid w:val="0093588F"/>
    <w:rsid w:val="00935CC1"/>
    <w:rsid w:val="00936307"/>
    <w:rsid w:val="009375D6"/>
    <w:rsid w:val="009405A4"/>
    <w:rsid w:val="0094155D"/>
    <w:rsid w:val="00941683"/>
    <w:rsid w:val="009421B3"/>
    <w:rsid w:val="00943461"/>
    <w:rsid w:val="00943DE4"/>
    <w:rsid w:val="009442ED"/>
    <w:rsid w:val="0094452E"/>
    <w:rsid w:val="00945C29"/>
    <w:rsid w:val="00946D0B"/>
    <w:rsid w:val="00950524"/>
    <w:rsid w:val="00950D8E"/>
    <w:rsid w:val="00950F7D"/>
    <w:rsid w:val="0095656B"/>
    <w:rsid w:val="00956E59"/>
    <w:rsid w:val="00956F0C"/>
    <w:rsid w:val="0095790F"/>
    <w:rsid w:val="00957EF3"/>
    <w:rsid w:val="0096084B"/>
    <w:rsid w:val="0096130B"/>
    <w:rsid w:val="009614C8"/>
    <w:rsid w:val="009626D0"/>
    <w:rsid w:val="00963F5A"/>
    <w:rsid w:val="00964F86"/>
    <w:rsid w:val="009658F4"/>
    <w:rsid w:val="009662E7"/>
    <w:rsid w:val="0096649E"/>
    <w:rsid w:val="009669B1"/>
    <w:rsid w:val="00966F02"/>
    <w:rsid w:val="00971752"/>
    <w:rsid w:val="00971BAA"/>
    <w:rsid w:val="009728A7"/>
    <w:rsid w:val="0097490E"/>
    <w:rsid w:val="00974F84"/>
    <w:rsid w:val="00975569"/>
    <w:rsid w:val="00975CD8"/>
    <w:rsid w:val="00977440"/>
    <w:rsid w:val="009776A1"/>
    <w:rsid w:val="00977DAF"/>
    <w:rsid w:val="009801F6"/>
    <w:rsid w:val="0098119B"/>
    <w:rsid w:val="009811E0"/>
    <w:rsid w:val="00981FAE"/>
    <w:rsid w:val="00982A91"/>
    <w:rsid w:val="00983993"/>
    <w:rsid w:val="00984839"/>
    <w:rsid w:val="009864B1"/>
    <w:rsid w:val="00986A03"/>
    <w:rsid w:val="00986D91"/>
    <w:rsid w:val="00987727"/>
    <w:rsid w:val="00990133"/>
    <w:rsid w:val="00991630"/>
    <w:rsid w:val="00992C53"/>
    <w:rsid w:val="00992F83"/>
    <w:rsid w:val="00993CA3"/>
    <w:rsid w:val="00993FA4"/>
    <w:rsid w:val="009952C5"/>
    <w:rsid w:val="0099687B"/>
    <w:rsid w:val="009976CD"/>
    <w:rsid w:val="0099787C"/>
    <w:rsid w:val="009A06BF"/>
    <w:rsid w:val="009A28A3"/>
    <w:rsid w:val="009A37A9"/>
    <w:rsid w:val="009A3BEC"/>
    <w:rsid w:val="009A44BE"/>
    <w:rsid w:val="009A789D"/>
    <w:rsid w:val="009A7FF6"/>
    <w:rsid w:val="009B0368"/>
    <w:rsid w:val="009B0F4C"/>
    <w:rsid w:val="009B4093"/>
    <w:rsid w:val="009B40A3"/>
    <w:rsid w:val="009B4A98"/>
    <w:rsid w:val="009B59B7"/>
    <w:rsid w:val="009B6A91"/>
    <w:rsid w:val="009C06F1"/>
    <w:rsid w:val="009C19DC"/>
    <w:rsid w:val="009C2A5F"/>
    <w:rsid w:val="009C36D7"/>
    <w:rsid w:val="009C40E5"/>
    <w:rsid w:val="009C4608"/>
    <w:rsid w:val="009C573D"/>
    <w:rsid w:val="009C5DAC"/>
    <w:rsid w:val="009C6C60"/>
    <w:rsid w:val="009C6F45"/>
    <w:rsid w:val="009D50B0"/>
    <w:rsid w:val="009E1779"/>
    <w:rsid w:val="009E1A40"/>
    <w:rsid w:val="009E2293"/>
    <w:rsid w:val="009E298C"/>
    <w:rsid w:val="009E32E9"/>
    <w:rsid w:val="009E5AAE"/>
    <w:rsid w:val="009E65AA"/>
    <w:rsid w:val="009E6CF4"/>
    <w:rsid w:val="009E6E47"/>
    <w:rsid w:val="009E79CB"/>
    <w:rsid w:val="009F1611"/>
    <w:rsid w:val="009F4D4A"/>
    <w:rsid w:val="009F5255"/>
    <w:rsid w:val="009F5374"/>
    <w:rsid w:val="009F6088"/>
    <w:rsid w:val="009F639A"/>
    <w:rsid w:val="009F6859"/>
    <w:rsid w:val="009F7878"/>
    <w:rsid w:val="009F7EBA"/>
    <w:rsid w:val="00A0060B"/>
    <w:rsid w:val="00A007D2"/>
    <w:rsid w:val="00A0454E"/>
    <w:rsid w:val="00A047B4"/>
    <w:rsid w:val="00A04A93"/>
    <w:rsid w:val="00A056D6"/>
    <w:rsid w:val="00A062E0"/>
    <w:rsid w:val="00A072E8"/>
    <w:rsid w:val="00A075D4"/>
    <w:rsid w:val="00A11BA1"/>
    <w:rsid w:val="00A12B44"/>
    <w:rsid w:val="00A14AFD"/>
    <w:rsid w:val="00A15984"/>
    <w:rsid w:val="00A1600D"/>
    <w:rsid w:val="00A16035"/>
    <w:rsid w:val="00A16136"/>
    <w:rsid w:val="00A167AD"/>
    <w:rsid w:val="00A174F7"/>
    <w:rsid w:val="00A17764"/>
    <w:rsid w:val="00A21248"/>
    <w:rsid w:val="00A21B60"/>
    <w:rsid w:val="00A24C22"/>
    <w:rsid w:val="00A25047"/>
    <w:rsid w:val="00A257C6"/>
    <w:rsid w:val="00A277A8"/>
    <w:rsid w:val="00A30354"/>
    <w:rsid w:val="00A30E9F"/>
    <w:rsid w:val="00A317F7"/>
    <w:rsid w:val="00A3180D"/>
    <w:rsid w:val="00A31AF4"/>
    <w:rsid w:val="00A31C54"/>
    <w:rsid w:val="00A325DB"/>
    <w:rsid w:val="00A3308C"/>
    <w:rsid w:val="00A3350C"/>
    <w:rsid w:val="00A34FE7"/>
    <w:rsid w:val="00A35219"/>
    <w:rsid w:val="00A35840"/>
    <w:rsid w:val="00A35886"/>
    <w:rsid w:val="00A3673C"/>
    <w:rsid w:val="00A36E25"/>
    <w:rsid w:val="00A40BD7"/>
    <w:rsid w:val="00A455F7"/>
    <w:rsid w:val="00A45778"/>
    <w:rsid w:val="00A46097"/>
    <w:rsid w:val="00A504E2"/>
    <w:rsid w:val="00A52F41"/>
    <w:rsid w:val="00A547AC"/>
    <w:rsid w:val="00A555D3"/>
    <w:rsid w:val="00A56584"/>
    <w:rsid w:val="00A57390"/>
    <w:rsid w:val="00A626B5"/>
    <w:rsid w:val="00A628FF"/>
    <w:rsid w:val="00A6433A"/>
    <w:rsid w:val="00A653AC"/>
    <w:rsid w:val="00A65F2A"/>
    <w:rsid w:val="00A668AB"/>
    <w:rsid w:val="00A70663"/>
    <w:rsid w:val="00A70863"/>
    <w:rsid w:val="00A7442B"/>
    <w:rsid w:val="00A75B75"/>
    <w:rsid w:val="00A76759"/>
    <w:rsid w:val="00A76F45"/>
    <w:rsid w:val="00A77179"/>
    <w:rsid w:val="00A77B0E"/>
    <w:rsid w:val="00A80F81"/>
    <w:rsid w:val="00A82223"/>
    <w:rsid w:val="00A823B8"/>
    <w:rsid w:val="00A83945"/>
    <w:rsid w:val="00A84617"/>
    <w:rsid w:val="00A859F3"/>
    <w:rsid w:val="00A9052A"/>
    <w:rsid w:val="00A90B57"/>
    <w:rsid w:val="00A910CB"/>
    <w:rsid w:val="00A92423"/>
    <w:rsid w:val="00A92DFA"/>
    <w:rsid w:val="00A95CF6"/>
    <w:rsid w:val="00AA3F07"/>
    <w:rsid w:val="00AA4C6F"/>
    <w:rsid w:val="00AA5C29"/>
    <w:rsid w:val="00AA7774"/>
    <w:rsid w:val="00AA7995"/>
    <w:rsid w:val="00AB0C98"/>
    <w:rsid w:val="00AB0CEF"/>
    <w:rsid w:val="00AB0F26"/>
    <w:rsid w:val="00AB326C"/>
    <w:rsid w:val="00AB4227"/>
    <w:rsid w:val="00AB4D8F"/>
    <w:rsid w:val="00AB509E"/>
    <w:rsid w:val="00AB6832"/>
    <w:rsid w:val="00AC100A"/>
    <w:rsid w:val="00AC2950"/>
    <w:rsid w:val="00AC2CF1"/>
    <w:rsid w:val="00AC3488"/>
    <w:rsid w:val="00AC5302"/>
    <w:rsid w:val="00AC56E5"/>
    <w:rsid w:val="00AC5FDB"/>
    <w:rsid w:val="00AC7927"/>
    <w:rsid w:val="00AD0B6B"/>
    <w:rsid w:val="00AD1207"/>
    <w:rsid w:val="00AD2775"/>
    <w:rsid w:val="00AD6277"/>
    <w:rsid w:val="00AD72F5"/>
    <w:rsid w:val="00AE184A"/>
    <w:rsid w:val="00AE1AC3"/>
    <w:rsid w:val="00AE1D18"/>
    <w:rsid w:val="00AE36AE"/>
    <w:rsid w:val="00AE3DCB"/>
    <w:rsid w:val="00AE40BB"/>
    <w:rsid w:val="00AE47A0"/>
    <w:rsid w:val="00AE69FC"/>
    <w:rsid w:val="00AE7C25"/>
    <w:rsid w:val="00AF051F"/>
    <w:rsid w:val="00AF08D7"/>
    <w:rsid w:val="00AF0AD9"/>
    <w:rsid w:val="00AF1E76"/>
    <w:rsid w:val="00AF2416"/>
    <w:rsid w:val="00AF2D81"/>
    <w:rsid w:val="00AF3A33"/>
    <w:rsid w:val="00AF4945"/>
    <w:rsid w:val="00AF5B58"/>
    <w:rsid w:val="00AF74D8"/>
    <w:rsid w:val="00AF75DE"/>
    <w:rsid w:val="00AF7ED4"/>
    <w:rsid w:val="00B02128"/>
    <w:rsid w:val="00B02D70"/>
    <w:rsid w:val="00B043B8"/>
    <w:rsid w:val="00B04469"/>
    <w:rsid w:val="00B046AE"/>
    <w:rsid w:val="00B05808"/>
    <w:rsid w:val="00B05C07"/>
    <w:rsid w:val="00B0607C"/>
    <w:rsid w:val="00B07DD0"/>
    <w:rsid w:val="00B12475"/>
    <w:rsid w:val="00B12E00"/>
    <w:rsid w:val="00B1585E"/>
    <w:rsid w:val="00B1639F"/>
    <w:rsid w:val="00B16BB7"/>
    <w:rsid w:val="00B16C7B"/>
    <w:rsid w:val="00B16DE5"/>
    <w:rsid w:val="00B177F6"/>
    <w:rsid w:val="00B17E42"/>
    <w:rsid w:val="00B17FDB"/>
    <w:rsid w:val="00B21102"/>
    <w:rsid w:val="00B22390"/>
    <w:rsid w:val="00B22941"/>
    <w:rsid w:val="00B24026"/>
    <w:rsid w:val="00B251BD"/>
    <w:rsid w:val="00B25315"/>
    <w:rsid w:val="00B264FA"/>
    <w:rsid w:val="00B270CA"/>
    <w:rsid w:val="00B2710F"/>
    <w:rsid w:val="00B306B5"/>
    <w:rsid w:val="00B31B3C"/>
    <w:rsid w:val="00B320BB"/>
    <w:rsid w:val="00B321BA"/>
    <w:rsid w:val="00B32A86"/>
    <w:rsid w:val="00B33FE4"/>
    <w:rsid w:val="00B36A84"/>
    <w:rsid w:val="00B402CE"/>
    <w:rsid w:val="00B424DF"/>
    <w:rsid w:val="00B429F8"/>
    <w:rsid w:val="00B45D90"/>
    <w:rsid w:val="00B511BF"/>
    <w:rsid w:val="00B52828"/>
    <w:rsid w:val="00B52D75"/>
    <w:rsid w:val="00B53585"/>
    <w:rsid w:val="00B53884"/>
    <w:rsid w:val="00B54B12"/>
    <w:rsid w:val="00B55541"/>
    <w:rsid w:val="00B559FD"/>
    <w:rsid w:val="00B56F47"/>
    <w:rsid w:val="00B57204"/>
    <w:rsid w:val="00B575FA"/>
    <w:rsid w:val="00B57D82"/>
    <w:rsid w:val="00B57F58"/>
    <w:rsid w:val="00B6065D"/>
    <w:rsid w:val="00B60834"/>
    <w:rsid w:val="00B615CA"/>
    <w:rsid w:val="00B61DDC"/>
    <w:rsid w:val="00B6220C"/>
    <w:rsid w:val="00B625A3"/>
    <w:rsid w:val="00B64B02"/>
    <w:rsid w:val="00B705B0"/>
    <w:rsid w:val="00B72172"/>
    <w:rsid w:val="00B729EB"/>
    <w:rsid w:val="00B734F7"/>
    <w:rsid w:val="00B73EBE"/>
    <w:rsid w:val="00B74DE6"/>
    <w:rsid w:val="00B75318"/>
    <w:rsid w:val="00B75A90"/>
    <w:rsid w:val="00B75BD0"/>
    <w:rsid w:val="00B760C5"/>
    <w:rsid w:val="00B772A1"/>
    <w:rsid w:val="00B772AD"/>
    <w:rsid w:val="00B80232"/>
    <w:rsid w:val="00B8051B"/>
    <w:rsid w:val="00B81D49"/>
    <w:rsid w:val="00B83DBC"/>
    <w:rsid w:val="00B841C8"/>
    <w:rsid w:val="00B85EDB"/>
    <w:rsid w:val="00B86205"/>
    <w:rsid w:val="00B8620C"/>
    <w:rsid w:val="00B86D4D"/>
    <w:rsid w:val="00B8781D"/>
    <w:rsid w:val="00B9193E"/>
    <w:rsid w:val="00B926C6"/>
    <w:rsid w:val="00B92839"/>
    <w:rsid w:val="00B9345A"/>
    <w:rsid w:val="00B93D33"/>
    <w:rsid w:val="00B951A7"/>
    <w:rsid w:val="00B95904"/>
    <w:rsid w:val="00BA01E3"/>
    <w:rsid w:val="00BA1456"/>
    <w:rsid w:val="00BA14F1"/>
    <w:rsid w:val="00BA1AF2"/>
    <w:rsid w:val="00BA3E19"/>
    <w:rsid w:val="00BA55D9"/>
    <w:rsid w:val="00BA59D1"/>
    <w:rsid w:val="00BB06AB"/>
    <w:rsid w:val="00BB1B8F"/>
    <w:rsid w:val="00BB2DDC"/>
    <w:rsid w:val="00BB3220"/>
    <w:rsid w:val="00BB3832"/>
    <w:rsid w:val="00BB3A77"/>
    <w:rsid w:val="00BB41C5"/>
    <w:rsid w:val="00BB4F7C"/>
    <w:rsid w:val="00BB57EA"/>
    <w:rsid w:val="00BB6064"/>
    <w:rsid w:val="00BC155D"/>
    <w:rsid w:val="00BC311A"/>
    <w:rsid w:val="00BC3EE8"/>
    <w:rsid w:val="00BC527D"/>
    <w:rsid w:val="00BC7A66"/>
    <w:rsid w:val="00BC7BD6"/>
    <w:rsid w:val="00BC7C1B"/>
    <w:rsid w:val="00BC7E37"/>
    <w:rsid w:val="00BD04A2"/>
    <w:rsid w:val="00BD08CC"/>
    <w:rsid w:val="00BD131C"/>
    <w:rsid w:val="00BD1A34"/>
    <w:rsid w:val="00BD1B70"/>
    <w:rsid w:val="00BD5417"/>
    <w:rsid w:val="00BD61AA"/>
    <w:rsid w:val="00BD6D8D"/>
    <w:rsid w:val="00BD7329"/>
    <w:rsid w:val="00BE0D9B"/>
    <w:rsid w:val="00BE1E29"/>
    <w:rsid w:val="00BE3204"/>
    <w:rsid w:val="00BE36D1"/>
    <w:rsid w:val="00BE4667"/>
    <w:rsid w:val="00BE4965"/>
    <w:rsid w:val="00BE4EF3"/>
    <w:rsid w:val="00BE6B60"/>
    <w:rsid w:val="00BF3FE1"/>
    <w:rsid w:val="00BF409A"/>
    <w:rsid w:val="00BF4392"/>
    <w:rsid w:val="00BF45C9"/>
    <w:rsid w:val="00BF70BA"/>
    <w:rsid w:val="00C023A4"/>
    <w:rsid w:val="00C048A1"/>
    <w:rsid w:val="00C06ED5"/>
    <w:rsid w:val="00C07963"/>
    <w:rsid w:val="00C07A4F"/>
    <w:rsid w:val="00C10421"/>
    <w:rsid w:val="00C11530"/>
    <w:rsid w:val="00C12223"/>
    <w:rsid w:val="00C12DF7"/>
    <w:rsid w:val="00C13C6D"/>
    <w:rsid w:val="00C14CA1"/>
    <w:rsid w:val="00C15FA0"/>
    <w:rsid w:val="00C172D5"/>
    <w:rsid w:val="00C17F80"/>
    <w:rsid w:val="00C20B01"/>
    <w:rsid w:val="00C210DD"/>
    <w:rsid w:val="00C223CA"/>
    <w:rsid w:val="00C242F3"/>
    <w:rsid w:val="00C24B51"/>
    <w:rsid w:val="00C24B6E"/>
    <w:rsid w:val="00C314EE"/>
    <w:rsid w:val="00C31BBF"/>
    <w:rsid w:val="00C345AA"/>
    <w:rsid w:val="00C34805"/>
    <w:rsid w:val="00C373F7"/>
    <w:rsid w:val="00C404E0"/>
    <w:rsid w:val="00C40A1C"/>
    <w:rsid w:val="00C40AF2"/>
    <w:rsid w:val="00C41197"/>
    <w:rsid w:val="00C41551"/>
    <w:rsid w:val="00C431D9"/>
    <w:rsid w:val="00C43DAA"/>
    <w:rsid w:val="00C43EDB"/>
    <w:rsid w:val="00C455D1"/>
    <w:rsid w:val="00C4598F"/>
    <w:rsid w:val="00C45B13"/>
    <w:rsid w:val="00C46062"/>
    <w:rsid w:val="00C4633A"/>
    <w:rsid w:val="00C5279F"/>
    <w:rsid w:val="00C52EAB"/>
    <w:rsid w:val="00C55DD1"/>
    <w:rsid w:val="00C57292"/>
    <w:rsid w:val="00C61417"/>
    <w:rsid w:val="00C61593"/>
    <w:rsid w:val="00C61A9D"/>
    <w:rsid w:val="00C61FCD"/>
    <w:rsid w:val="00C628CF"/>
    <w:rsid w:val="00C62A17"/>
    <w:rsid w:val="00C62CDF"/>
    <w:rsid w:val="00C6391A"/>
    <w:rsid w:val="00C63BEB"/>
    <w:rsid w:val="00C650BC"/>
    <w:rsid w:val="00C70011"/>
    <w:rsid w:val="00C7134C"/>
    <w:rsid w:val="00C7180D"/>
    <w:rsid w:val="00C72EA8"/>
    <w:rsid w:val="00C73259"/>
    <w:rsid w:val="00C733C7"/>
    <w:rsid w:val="00C734B5"/>
    <w:rsid w:val="00C762C5"/>
    <w:rsid w:val="00C82C76"/>
    <w:rsid w:val="00C82E2F"/>
    <w:rsid w:val="00C8310C"/>
    <w:rsid w:val="00C83453"/>
    <w:rsid w:val="00C83F53"/>
    <w:rsid w:val="00C86BB4"/>
    <w:rsid w:val="00C90657"/>
    <w:rsid w:val="00C90B5A"/>
    <w:rsid w:val="00C90F96"/>
    <w:rsid w:val="00C91A19"/>
    <w:rsid w:val="00C91EB9"/>
    <w:rsid w:val="00C9233B"/>
    <w:rsid w:val="00C93D59"/>
    <w:rsid w:val="00C944D6"/>
    <w:rsid w:val="00C94798"/>
    <w:rsid w:val="00C956CD"/>
    <w:rsid w:val="00CA1A1D"/>
    <w:rsid w:val="00CA345E"/>
    <w:rsid w:val="00CA4795"/>
    <w:rsid w:val="00CA4FBA"/>
    <w:rsid w:val="00CA7B58"/>
    <w:rsid w:val="00CB0356"/>
    <w:rsid w:val="00CB2651"/>
    <w:rsid w:val="00CB4555"/>
    <w:rsid w:val="00CB4F11"/>
    <w:rsid w:val="00CB5CDF"/>
    <w:rsid w:val="00CB75EE"/>
    <w:rsid w:val="00CC0651"/>
    <w:rsid w:val="00CC09EA"/>
    <w:rsid w:val="00CC0D53"/>
    <w:rsid w:val="00CC0EC3"/>
    <w:rsid w:val="00CC1372"/>
    <w:rsid w:val="00CC14AE"/>
    <w:rsid w:val="00CC2486"/>
    <w:rsid w:val="00CC5650"/>
    <w:rsid w:val="00CC5FE1"/>
    <w:rsid w:val="00CC761F"/>
    <w:rsid w:val="00CC7A5B"/>
    <w:rsid w:val="00CC7BAC"/>
    <w:rsid w:val="00CD1129"/>
    <w:rsid w:val="00CD1418"/>
    <w:rsid w:val="00CD270E"/>
    <w:rsid w:val="00CD2BED"/>
    <w:rsid w:val="00CD3F9E"/>
    <w:rsid w:val="00CD42D8"/>
    <w:rsid w:val="00CD4B3E"/>
    <w:rsid w:val="00CD4EB7"/>
    <w:rsid w:val="00CD54AE"/>
    <w:rsid w:val="00CD6E31"/>
    <w:rsid w:val="00CD7622"/>
    <w:rsid w:val="00CE0457"/>
    <w:rsid w:val="00CE07EB"/>
    <w:rsid w:val="00CE20FF"/>
    <w:rsid w:val="00CE3848"/>
    <w:rsid w:val="00CE4B66"/>
    <w:rsid w:val="00CE73B1"/>
    <w:rsid w:val="00CE7E80"/>
    <w:rsid w:val="00CF2914"/>
    <w:rsid w:val="00CF3A13"/>
    <w:rsid w:val="00CF4355"/>
    <w:rsid w:val="00CF5261"/>
    <w:rsid w:val="00CF6932"/>
    <w:rsid w:val="00CF6F81"/>
    <w:rsid w:val="00D04E99"/>
    <w:rsid w:val="00D1056F"/>
    <w:rsid w:val="00D106E0"/>
    <w:rsid w:val="00D12AC1"/>
    <w:rsid w:val="00D141CD"/>
    <w:rsid w:val="00D142CC"/>
    <w:rsid w:val="00D1444C"/>
    <w:rsid w:val="00D162B4"/>
    <w:rsid w:val="00D17FA1"/>
    <w:rsid w:val="00D212CE"/>
    <w:rsid w:val="00D212F7"/>
    <w:rsid w:val="00D23DCF"/>
    <w:rsid w:val="00D258AE"/>
    <w:rsid w:val="00D25CFE"/>
    <w:rsid w:val="00D25E8F"/>
    <w:rsid w:val="00D2797A"/>
    <w:rsid w:val="00D30487"/>
    <w:rsid w:val="00D309A4"/>
    <w:rsid w:val="00D31374"/>
    <w:rsid w:val="00D3139B"/>
    <w:rsid w:val="00D317AA"/>
    <w:rsid w:val="00D335F3"/>
    <w:rsid w:val="00D33A80"/>
    <w:rsid w:val="00D346A8"/>
    <w:rsid w:val="00D34B78"/>
    <w:rsid w:val="00D35DB8"/>
    <w:rsid w:val="00D3625F"/>
    <w:rsid w:val="00D37A2A"/>
    <w:rsid w:val="00D40511"/>
    <w:rsid w:val="00D40551"/>
    <w:rsid w:val="00D40773"/>
    <w:rsid w:val="00D43314"/>
    <w:rsid w:val="00D46995"/>
    <w:rsid w:val="00D472DB"/>
    <w:rsid w:val="00D47C15"/>
    <w:rsid w:val="00D50992"/>
    <w:rsid w:val="00D52110"/>
    <w:rsid w:val="00D53020"/>
    <w:rsid w:val="00D546E5"/>
    <w:rsid w:val="00D55186"/>
    <w:rsid w:val="00D554F2"/>
    <w:rsid w:val="00D563D8"/>
    <w:rsid w:val="00D56D41"/>
    <w:rsid w:val="00D57296"/>
    <w:rsid w:val="00D61B4D"/>
    <w:rsid w:val="00D64B03"/>
    <w:rsid w:val="00D66F72"/>
    <w:rsid w:val="00D6736A"/>
    <w:rsid w:val="00D67C06"/>
    <w:rsid w:val="00D70B44"/>
    <w:rsid w:val="00D7105B"/>
    <w:rsid w:val="00D71254"/>
    <w:rsid w:val="00D71377"/>
    <w:rsid w:val="00D73C71"/>
    <w:rsid w:val="00D76539"/>
    <w:rsid w:val="00D776E5"/>
    <w:rsid w:val="00D7783D"/>
    <w:rsid w:val="00D77890"/>
    <w:rsid w:val="00D77C61"/>
    <w:rsid w:val="00D77FDF"/>
    <w:rsid w:val="00D81849"/>
    <w:rsid w:val="00D8195B"/>
    <w:rsid w:val="00D829CF"/>
    <w:rsid w:val="00D83323"/>
    <w:rsid w:val="00D85B34"/>
    <w:rsid w:val="00D860F5"/>
    <w:rsid w:val="00D91B82"/>
    <w:rsid w:val="00D9407A"/>
    <w:rsid w:val="00D9561A"/>
    <w:rsid w:val="00D96E6C"/>
    <w:rsid w:val="00D975FF"/>
    <w:rsid w:val="00D97DE2"/>
    <w:rsid w:val="00DA0805"/>
    <w:rsid w:val="00DA0D8B"/>
    <w:rsid w:val="00DA5C12"/>
    <w:rsid w:val="00DA624B"/>
    <w:rsid w:val="00DB1B27"/>
    <w:rsid w:val="00DB3686"/>
    <w:rsid w:val="00DB5B79"/>
    <w:rsid w:val="00DB667A"/>
    <w:rsid w:val="00DB6E42"/>
    <w:rsid w:val="00DB6FC5"/>
    <w:rsid w:val="00DC0263"/>
    <w:rsid w:val="00DC0EE1"/>
    <w:rsid w:val="00DC14F9"/>
    <w:rsid w:val="00DC1862"/>
    <w:rsid w:val="00DC2E43"/>
    <w:rsid w:val="00DC6797"/>
    <w:rsid w:val="00DC6CBD"/>
    <w:rsid w:val="00DC7271"/>
    <w:rsid w:val="00DC77DE"/>
    <w:rsid w:val="00DC7A90"/>
    <w:rsid w:val="00DD0F86"/>
    <w:rsid w:val="00DD1714"/>
    <w:rsid w:val="00DD2624"/>
    <w:rsid w:val="00DD2B97"/>
    <w:rsid w:val="00DD49F1"/>
    <w:rsid w:val="00DD619E"/>
    <w:rsid w:val="00DD7F95"/>
    <w:rsid w:val="00DE202D"/>
    <w:rsid w:val="00DE30C2"/>
    <w:rsid w:val="00DE4507"/>
    <w:rsid w:val="00DE7676"/>
    <w:rsid w:val="00DF1368"/>
    <w:rsid w:val="00DF1ED2"/>
    <w:rsid w:val="00DF58C0"/>
    <w:rsid w:val="00DF7F07"/>
    <w:rsid w:val="00E0161E"/>
    <w:rsid w:val="00E019E3"/>
    <w:rsid w:val="00E025BD"/>
    <w:rsid w:val="00E02C74"/>
    <w:rsid w:val="00E04CB3"/>
    <w:rsid w:val="00E0522B"/>
    <w:rsid w:val="00E05AEA"/>
    <w:rsid w:val="00E05FF3"/>
    <w:rsid w:val="00E0691A"/>
    <w:rsid w:val="00E06C5B"/>
    <w:rsid w:val="00E0744B"/>
    <w:rsid w:val="00E109B5"/>
    <w:rsid w:val="00E109EF"/>
    <w:rsid w:val="00E12D0E"/>
    <w:rsid w:val="00E130E4"/>
    <w:rsid w:val="00E131D4"/>
    <w:rsid w:val="00E13CD0"/>
    <w:rsid w:val="00E13D3D"/>
    <w:rsid w:val="00E14637"/>
    <w:rsid w:val="00E15619"/>
    <w:rsid w:val="00E16C42"/>
    <w:rsid w:val="00E1749C"/>
    <w:rsid w:val="00E20145"/>
    <w:rsid w:val="00E20237"/>
    <w:rsid w:val="00E202DD"/>
    <w:rsid w:val="00E21982"/>
    <w:rsid w:val="00E219F6"/>
    <w:rsid w:val="00E235C1"/>
    <w:rsid w:val="00E258FD"/>
    <w:rsid w:val="00E2697C"/>
    <w:rsid w:val="00E30731"/>
    <w:rsid w:val="00E31CFD"/>
    <w:rsid w:val="00E33300"/>
    <w:rsid w:val="00E33B6E"/>
    <w:rsid w:val="00E34090"/>
    <w:rsid w:val="00E37A98"/>
    <w:rsid w:val="00E37AE9"/>
    <w:rsid w:val="00E37EAC"/>
    <w:rsid w:val="00E402BB"/>
    <w:rsid w:val="00E40CBF"/>
    <w:rsid w:val="00E418CE"/>
    <w:rsid w:val="00E44B37"/>
    <w:rsid w:val="00E4596D"/>
    <w:rsid w:val="00E4611C"/>
    <w:rsid w:val="00E46523"/>
    <w:rsid w:val="00E47BC1"/>
    <w:rsid w:val="00E5003E"/>
    <w:rsid w:val="00E509B7"/>
    <w:rsid w:val="00E5133D"/>
    <w:rsid w:val="00E51605"/>
    <w:rsid w:val="00E51826"/>
    <w:rsid w:val="00E51AA9"/>
    <w:rsid w:val="00E5301F"/>
    <w:rsid w:val="00E53DD2"/>
    <w:rsid w:val="00E54DB1"/>
    <w:rsid w:val="00E552B9"/>
    <w:rsid w:val="00E55774"/>
    <w:rsid w:val="00E575F4"/>
    <w:rsid w:val="00E6105B"/>
    <w:rsid w:val="00E620BA"/>
    <w:rsid w:val="00E63B2A"/>
    <w:rsid w:val="00E63C15"/>
    <w:rsid w:val="00E644DE"/>
    <w:rsid w:val="00E6495E"/>
    <w:rsid w:val="00E656A8"/>
    <w:rsid w:val="00E66089"/>
    <w:rsid w:val="00E679A7"/>
    <w:rsid w:val="00E67E41"/>
    <w:rsid w:val="00E707A3"/>
    <w:rsid w:val="00E71A48"/>
    <w:rsid w:val="00E732A6"/>
    <w:rsid w:val="00E741A9"/>
    <w:rsid w:val="00E74263"/>
    <w:rsid w:val="00E75715"/>
    <w:rsid w:val="00E75821"/>
    <w:rsid w:val="00E75B50"/>
    <w:rsid w:val="00E75BEE"/>
    <w:rsid w:val="00E77031"/>
    <w:rsid w:val="00E82D60"/>
    <w:rsid w:val="00E83651"/>
    <w:rsid w:val="00E85B92"/>
    <w:rsid w:val="00E86545"/>
    <w:rsid w:val="00E86CF0"/>
    <w:rsid w:val="00E878FC"/>
    <w:rsid w:val="00E87FA8"/>
    <w:rsid w:val="00E9063C"/>
    <w:rsid w:val="00E916B8"/>
    <w:rsid w:val="00E919DB"/>
    <w:rsid w:val="00E947C5"/>
    <w:rsid w:val="00EA148F"/>
    <w:rsid w:val="00EA2A26"/>
    <w:rsid w:val="00EA2C36"/>
    <w:rsid w:val="00EA3EA0"/>
    <w:rsid w:val="00EB01E8"/>
    <w:rsid w:val="00EB2125"/>
    <w:rsid w:val="00EB29FC"/>
    <w:rsid w:val="00EB45A4"/>
    <w:rsid w:val="00EB5260"/>
    <w:rsid w:val="00EB5738"/>
    <w:rsid w:val="00EB5E4D"/>
    <w:rsid w:val="00EB6A9E"/>
    <w:rsid w:val="00EB7F77"/>
    <w:rsid w:val="00EC1D77"/>
    <w:rsid w:val="00EC36BA"/>
    <w:rsid w:val="00EC5BEA"/>
    <w:rsid w:val="00EC65E8"/>
    <w:rsid w:val="00EC66E9"/>
    <w:rsid w:val="00EC6956"/>
    <w:rsid w:val="00EC7204"/>
    <w:rsid w:val="00EC7CC6"/>
    <w:rsid w:val="00EC7DD4"/>
    <w:rsid w:val="00ED04FA"/>
    <w:rsid w:val="00ED0B87"/>
    <w:rsid w:val="00ED1437"/>
    <w:rsid w:val="00ED1FF3"/>
    <w:rsid w:val="00ED23B4"/>
    <w:rsid w:val="00ED27FF"/>
    <w:rsid w:val="00ED3821"/>
    <w:rsid w:val="00ED39FA"/>
    <w:rsid w:val="00ED3B27"/>
    <w:rsid w:val="00ED4792"/>
    <w:rsid w:val="00ED4CED"/>
    <w:rsid w:val="00ED5150"/>
    <w:rsid w:val="00ED593F"/>
    <w:rsid w:val="00ED6133"/>
    <w:rsid w:val="00EE150D"/>
    <w:rsid w:val="00EE1CDF"/>
    <w:rsid w:val="00EE38D4"/>
    <w:rsid w:val="00EE43A2"/>
    <w:rsid w:val="00EE5851"/>
    <w:rsid w:val="00EE6F7C"/>
    <w:rsid w:val="00EE72F2"/>
    <w:rsid w:val="00EF0043"/>
    <w:rsid w:val="00EF039A"/>
    <w:rsid w:val="00EF12CB"/>
    <w:rsid w:val="00EF26DC"/>
    <w:rsid w:val="00EF402D"/>
    <w:rsid w:val="00EF69F6"/>
    <w:rsid w:val="00EF78C6"/>
    <w:rsid w:val="00F03977"/>
    <w:rsid w:val="00F03AA4"/>
    <w:rsid w:val="00F03C16"/>
    <w:rsid w:val="00F052E8"/>
    <w:rsid w:val="00F0775B"/>
    <w:rsid w:val="00F0779A"/>
    <w:rsid w:val="00F1031D"/>
    <w:rsid w:val="00F118EC"/>
    <w:rsid w:val="00F11902"/>
    <w:rsid w:val="00F12DDA"/>
    <w:rsid w:val="00F13B77"/>
    <w:rsid w:val="00F13D80"/>
    <w:rsid w:val="00F1412E"/>
    <w:rsid w:val="00F14656"/>
    <w:rsid w:val="00F14E1B"/>
    <w:rsid w:val="00F216E8"/>
    <w:rsid w:val="00F22388"/>
    <w:rsid w:val="00F22AC8"/>
    <w:rsid w:val="00F22DDD"/>
    <w:rsid w:val="00F25832"/>
    <w:rsid w:val="00F25AAF"/>
    <w:rsid w:val="00F30B95"/>
    <w:rsid w:val="00F328BA"/>
    <w:rsid w:val="00F32A8B"/>
    <w:rsid w:val="00F33233"/>
    <w:rsid w:val="00F335AC"/>
    <w:rsid w:val="00F364FD"/>
    <w:rsid w:val="00F371B8"/>
    <w:rsid w:val="00F41536"/>
    <w:rsid w:val="00F41DF6"/>
    <w:rsid w:val="00F42C21"/>
    <w:rsid w:val="00F44455"/>
    <w:rsid w:val="00F45CC8"/>
    <w:rsid w:val="00F469E1"/>
    <w:rsid w:val="00F469FF"/>
    <w:rsid w:val="00F47A40"/>
    <w:rsid w:val="00F47E20"/>
    <w:rsid w:val="00F5008C"/>
    <w:rsid w:val="00F50D47"/>
    <w:rsid w:val="00F52DF5"/>
    <w:rsid w:val="00F5463B"/>
    <w:rsid w:val="00F55543"/>
    <w:rsid w:val="00F6085B"/>
    <w:rsid w:val="00F61033"/>
    <w:rsid w:val="00F61600"/>
    <w:rsid w:val="00F63EF4"/>
    <w:rsid w:val="00F6477B"/>
    <w:rsid w:val="00F703F9"/>
    <w:rsid w:val="00F70C47"/>
    <w:rsid w:val="00F7165C"/>
    <w:rsid w:val="00F72B5C"/>
    <w:rsid w:val="00F73696"/>
    <w:rsid w:val="00F74CA8"/>
    <w:rsid w:val="00F76388"/>
    <w:rsid w:val="00F806A8"/>
    <w:rsid w:val="00F812ED"/>
    <w:rsid w:val="00F81EA5"/>
    <w:rsid w:val="00F8254F"/>
    <w:rsid w:val="00F82F4B"/>
    <w:rsid w:val="00F83A56"/>
    <w:rsid w:val="00F855A5"/>
    <w:rsid w:val="00F85B52"/>
    <w:rsid w:val="00F86D1E"/>
    <w:rsid w:val="00F870FC"/>
    <w:rsid w:val="00F87D88"/>
    <w:rsid w:val="00F9132D"/>
    <w:rsid w:val="00F92596"/>
    <w:rsid w:val="00F92658"/>
    <w:rsid w:val="00F9484E"/>
    <w:rsid w:val="00F95B29"/>
    <w:rsid w:val="00F95EB8"/>
    <w:rsid w:val="00F96755"/>
    <w:rsid w:val="00FA22DA"/>
    <w:rsid w:val="00FA3668"/>
    <w:rsid w:val="00FA5CB1"/>
    <w:rsid w:val="00FA6E56"/>
    <w:rsid w:val="00FA7C0E"/>
    <w:rsid w:val="00FB1B14"/>
    <w:rsid w:val="00FB2690"/>
    <w:rsid w:val="00FB2E88"/>
    <w:rsid w:val="00FB2F80"/>
    <w:rsid w:val="00FB3692"/>
    <w:rsid w:val="00FB5C2D"/>
    <w:rsid w:val="00FC4C66"/>
    <w:rsid w:val="00FC5673"/>
    <w:rsid w:val="00FC6407"/>
    <w:rsid w:val="00FC6FC4"/>
    <w:rsid w:val="00FD155B"/>
    <w:rsid w:val="00FD16F5"/>
    <w:rsid w:val="00FD19AC"/>
    <w:rsid w:val="00FD3064"/>
    <w:rsid w:val="00FD3F3E"/>
    <w:rsid w:val="00FD41FF"/>
    <w:rsid w:val="00FD54C1"/>
    <w:rsid w:val="00FD6929"/>
    <w:rsid w:val="00FE12F3"/>
    <w:rsid w:val="00FE1ECF"/>
    <w:rsid w:val="00FE48ED"/>
    <w:rsid w:val="00FE4D11"/>
    <w:rsid w:val="00FE5095"/>
    <w:rsid w:val="00FE6888"/>
    <w:rsid w:val="00FE6FA5"/>
    <w:rsid w:val="00FE7AB1"/>
    <w:rsid w:val="00FF010C"/>
    <w:rsid w:val="00FF2AAF"/>
    <w:rsid w:val="00FF3CFB"/>
    <w:rsid w:val="00FF3D01"/>
    <w:rsid w:val="00FF4B56"/>
    <w:rsid w:val="00FF6267"/>
    <w:rsid w:val="00FF721B"/>
    <w:rsid w:val="00FF7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C4F6E92"/>
  <w15:chartTrackingRefBased/>
  <w15:docId w15:val="{A50ACE3B-17F1-4B34-8359-D0C0D8FB4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F0"/>
    <w:pPr>
      <w:spacing w:line="360" w:lineRule="auto"/>
    </w:pPr>
    <w:rPr>
      <w:rFonts w:ascii="Arial" w:hAnsi="Ari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D47C15"/>
    <w:pPr>
      <w:keepNext/>
      <w:keepLines/>
      <w:pageBreakBefore/>
      <w:numPr>
        <w:numId w:val="1"/>
      </w:numPr>
      <w:spacing w:before="240" w:after="0"/>
      <w:ind w:left="431" w:hanging="431"/>
      <w:outlineLvl w:val="0"/>
    </w:pPr>
    <w:rPr>
      <w:rFonts w:eastAsiaTheme="majorEastAsia" w:cstheme="majorBidi"/>
      <w:color w:val="2E74B5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5031F0"/>
    <w:pPr>
      <w:keepNext/>
      <w:keepLines/>
      <w:numPr>
        <w:ilvl w:val="1"/>
        <w:numId w:val="1"/>
      </w:numPr>
      <w:spacing w:before="40" w:after="0"/>
      <w:outlineLvl w:val="1"/>
    </w:pPr>
    <w:rPr>
      <w:rFonts w:eastAsiaTheme="majorEastAsia" w:cstheme="majorBidi"/>
      <w:color w:val="2E74B5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031F0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031F0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031F0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031F0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031F0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031F0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031F0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47C15"/>
    <w:rPr>
      <w:rFonts w:ascii="Arial" w:eastAsiaTheme="majorEastAsia" w:hAnsi="Arial" w:cstheme="majorBidi"/>
      <w:color w:val="2E74B5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546F00"/>
  </w:style>
  <w:style w:type="character" w:customStyle="1" w:styleId="Heading2Char">
    <w:name w:val="Heading 2 Char"/>
    <w:basedOn w:val="DefaultParagraphFont"/>
    <w:link w:val="Heading2"/>
    <w:uiPriority w:val="9"/>
    <w:rsid w:val="005031F0"/>
    <w:rPr>
      <w:rFonts w:ascii="Arial" w:eastAsiaTheme="majorEastAsia" w:hAnsi="Arial" w:cstheme="majorBidi"/>
      <w:color w:val="2E74B5" w:themeColor="accent1" w:themeShade="BF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031F0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031F0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031F0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031F0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031F0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031F0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031F0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uiPriority w:val="99"/>
    <w:unhideWhenUsed/>
    <w:rsid w:val="005031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031F0"/>
    <w:rPr>
      <w:rFonts w:ascii="Arial" w:hAnsi="Arial"/>
    </w:rPr>
  </w:style>
  <w:style w:type="paragraph" w:styleId="Footer">
    <w:name w:val="footer"/>
    <w:basedOn w:val="Normal"/>
    <w:link w:val="FooterChar"/>
    <w:uiPriority w:val="99"/>
    <w:unhideWhenUsed/>
    <w:rsid w:val="005031F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031F0"/>
    <w:rPr>
      <w:rFonts w:ascii="Arial" w:hAnsi="Arial"/>
    </w:rPr>
  </w:style>
  <w:style w:type="paragraph" w:styleId="TOCHeading">
    <w:name w:val="TOC Heading"/>
    <w:basedOn w:val="Heading1"/>
    <w:next w:val="Normal"/>
    <w:uiPriority w:val="39"/>
    <w:unhideWhenUsed/>
    <w:qFormat/>
    <w:rsid w:val="0092197D"/>
    <w:pPr>
      <w:numPr>
        <w:numId w:val="0"/>
      </w:numPr>
      <w:spacing w:line="259" w:lineRule="auto"/>
      <w:outlineLvl w:val="9"/>
    </w:pPr>
    <w:rPr>
      <w:rFonts w:asciiTheme="majorHAnsi" w:hAnsiTheme="majorHAnsi"/>
      <w:lang w:val="en-GB" w:eastAsia="en-GB"/>
    </w:rPr>
  </w:style>
  <w:style w:type="paragraph" w:styleId="TOC1">
    <w:name w:val="toc 1"/>
    <w:basedOn w:val="Normal"/>
    <w:next w:val="Normal"/>
    <w:autoRedefine/>
    <w:uiPriority w:val="39"/>
    <w:unhideWhenUsed/>
    <w:rsid w:val="0092197D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92197D"/>
    <w:rPr>
      <w:color w:val="0563C1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unhideWhenUsed/>
    <w:rsid w:val="00991630"/>
    <w:pPr>
      <w:spacing w:after="100"/>
      <w:ind w:left="220"/>
    </w:pPr>
  </w:style>
  <w:style w:type="paragraph" w:styleId="ListParagraph">
    <w:name w:val="List Paragraph"/>
    <w:basedOn w:val="Normal"/>
    <w:uiPriority w:val="34"/>
    <w:qFormat/>
    <w:rsid w:val="00404DCB"/>
    <w:pPr>
      <w:ind w:left="720"/>
      <w:contextualSpacing/>
    </w:pPr>
  </w:style>
  <w:style w:type="table" w:styleId="TableGrid">
    <w:name w:val="Table Grid"/>
    <w:basedOn w:val="TableNormal"/>
    <w:uiPriority w:val="39"/>
    <w:rsid w:val="00B85E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ption">
    <w:name w:val="caption"/>
    <w:basedOn w:val="Normal"/>
    <w:next w:val="Normal"/>
    <w:uiPriority w:val="35"/>
    <w:unhideWhenUsed/>
    <w:qFormat/>
    <w:rsid w:val="00CC09EA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CC09EA"/>
    <w:pPr>
      <w:spacing w:after="0"/>
    </w:pPr>
  </w:style>
  <w:style w:type="character" w:styleId="FollowedHyperlink">
    <w:name w:val="FollowedHyperlink"/>
    <w:basedOn w:val="DefaultParagraphFont"/>
    <w:uiPriority w:val="99"/>
    <w:semiHidden/>
    <w:unhideWhenUsed/>
    <w:rsid w:val="001271E5"/>
    <w:rPr>
      <w:color w:val="954F72" w:themeColor="followedHyperlink"/>
      <w:u w:val="single"/>
    </w:rPr>
  </w:style>
  <w:style w:type="character" w:styleId="PlaceholderText">
    <w:name w:val="Placeholder Text"/>
    <w:basedOn w:val="DefaultParagraphFont"/>
    <w:uiPriority w:val="99"/>
    <w:semiHidden/>
    <w:rsid w:val="00664353"/>
    <w:rPr>
      <w:color w:val="808080"/>
    </w:rPr>
  </w:style>
  <w:style w:type="character" w:styleId="UnresolvedMention">
    <w:name w:val="Unresolved Mention"/>
    <w:basedOn w:val="DefaultParagraphFont"/>
    <w:uiPriority w:val="99"/>
    <w:semiHidden/>
    <w:unhideWhenUsed/>
    <w:rsid w:val="008202D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2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7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6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3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0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19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4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1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1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86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21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7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0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9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45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80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8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17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4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4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0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7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6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72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8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6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6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62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1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1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7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1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16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2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2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04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7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7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1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9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7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3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66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3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82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79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70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1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4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2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94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66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4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9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9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67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5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8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1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4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46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5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uowtsd-my.sharepoint.com/personal/edicrosta_151088_student_uwtsd_ac_uk/Documents/FEA/TITLE.docx" TargetMode="External"/><Relationship Id="rId18" Type="http://schemas.openxmlformats.org/officeDocument/2006/relationships/image" Target="media/image3.png"/><Relationship Id="rId26" Type="http://schemas.openxmlformats.org/officeDocument/2006/relationships/image" Target="media/image9.jpg"/><Relationship Id="rId3" Type="http://schemas.openxmlformats.org/officeDocument/2006/relationships/styles" Target="styles.xml"/><Relationship Id="rId21" Type="http://schemas.openxmlformats.org/officeDocument/2006/relationships/image" Target="media/image6.png"/><Relationship Id="rId7" Type="http://schemas.openxmlformats.org/officeDocument/2006/relationships/endnotes" Target="endnotes.xml"/><Relationship Id="rId12" Type="http://schemas.openxmlformats.org/officeDocument/2006/relationships/hyperlink" Target="https://uowtsd-my.sharepoint.com/personal/edicrosta_151088_student_uwtsd_ac_uk/Documents/FEA/TITLE.docx" TargetMode="External"/><Relationship Id="rId17" Type="http://schemas.openxmlformats.org/officeDocument/2006/relationships/hyperlink" Target="https://uowtsd-my.sharepoint.com/personal/edicrosta_151088_student_uwtsd_ac_uk/Documents/FEA/TITLE.docx" TargetMode="External"/><Relationship Id="rId25" Type="http://schemas.openxmlformats.org/officeDocument/2006/relationships/image" Target="media/image10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uowtsd-my.sharepoint.com/personal/edicrosta_151088_student_uwtsd_ac_uk/Documents/FEA/TITLE.docx" TargetMode="External"/><Relationship Id="rId20" Type="http://schemas.openxmlformats.org/officeDocument/2006/relationships/image" Target="media/image5.png"/><Relationship Id="rId29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9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uowtsd-my.sharepoint.com/personal/edicrosta_151088_student_uwtsd_ac_uk/Documents/FEA/TITLE.docx" TargetMode="External"/><Relationship Id="rId23" Type="http://schemas.openxmlformats.org/officeDocument/2006/relationships/image" Target="media/image8.jpeg"/><Relationship Id="rId28" Type="http://schemas.openxmlformats.org/officeDocument/2006/relationships/image" Target="media/image11.png"/><Relationship Id="rId10" Type="http://schemas.microsoft.com/office/2007/relationships/hdphoto" Target="media/hdphoto1.wdp"/><Relationship Id="rId19" Type="http://schemas.openxmlformats.org/officeDocument/2006/relationships/image" Target="media/image4.png"/><Relationship Id="rId31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yperlink" Target="https://uowtsd-my.sharepoint.com/personal/edicrosta_151088_student_uwtsd_ac_uk/Documents/FEA/TITLE.docx" TargetMode="External"/><Relationship Id="rId22" Type="http://schemas.openxmlformats.org/officeDocument/2006/relationships/image" Target="media/image7.jpeg"/><Relationship Id="rId27" Type="http://schemas.openxmlformats.org/officeDocument/2006/relationships/image" Target="media/image10.png"/><Relationship Id="rId30" Type="http://schemas.openxmlformats.org/officeDocument/2006/relationships/image" Target="media/image1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151088\OneDrive%20-%20University%20of%20Wales%20Trinity%20Saint%20David\Model%20Report%202%20!!!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Man16</b:Tag>
    <b:SourceType>InternetSite</b:SourceType>
    <b:Guid>{F1739E8A-F888-4566-8A73-2380D1F890F1}</b:Guid>
    <b:Title>Manortool</b:Title>
    <b:Year>2016</b:Year>
    <b:YearAccessed>2020</b:YearAccessed>
    <b:URL>https://www.manortool.com/finite-element-analysis</b:URL>
    <b:Author>
      <b:Author>
        <b:Corporate>Manor </b:Corporate>
      </b:Author>
    </b:Author>
    <b:RefOrder>2</b:RefOrder>
  </b:Source>
  <b:Source>
    <b:Tag>Hea971</b:Tag>
    <b:SourceType>Book</b:SourceType>
    <b:Guid>{5CA62AAC-FDA8-48E9-9F42-30DC0E53BBB6}</b:Guid>
    <b:Title>Mechanics of material 2</b:Title>
    <b:Year>1997</b:Year>
    <b:Publisher>Butterworth-Heinemann</b:Publisher>
    <b:City>Warwick</b:City>
    <b:Edition>third</b:Edition>
    <b:Author>
      <b:Author>
        <b:NameList>
          <b:Person>
            <b:Last>Hearn</b:Last>
            <b:First>E</b:First>
            <b:Middle>J</b:Middle>
          </b:Person>
        </b:NameList>
      </b:Author>
    </b:Author>
    <b:RefOrder>3</b:RefOrder>
  </b:Source>
  <b:Source>
    <b:Tag>Sim10</b:Tag>
    <b:SourceType>InternetSite</b:SourceType>
    <b:Guid>{AA9448BE-7ABF-45FA-9BF6-B0C3FA32A44F}</b:Guid>
    <b:Title>simscale</b:Title>
    <b:Year>2010</b:Year>
    <b:YearAccessed>2020</b:YearAccessed>
    <b:MonthAccessed>March</b:MonthAccessed>
    <b:DayAccessed>24</b:DayAccessed>
    <b:URL>https://www.simscale.com/docs/</b:URL>
    <b:Author>
      <b:Author>
        <b:Corporate>Simscale</b:Corporate>
      </b:Author>
    </b:Author>
    <b:RefOrder>1</b:RefOrder>
  </b:Source>
  <b:Source>
    <b:Tag>Ser13</b:Tag>
    <b:SourceType>Interview</b:SourceType>
    <b:Guid>{839215B2-0942-4761-BE88-23E19F225B98}</b:Guid>
    <b:Title>Finite element method - Gilbert Strang</b:Title>
    <b:Year>2013</b:Year>
    <b:URL>https://www.youtube.com/watch?v=WwgrAH-IMOk</b:URL>
    <b:Month>December</b:Month>
    <b:Day>23</b:Day>
    <b:Author>
      <b:Interviewee>
        <b:NameList>
          <b:Person>
            <b:Last>Science</b:Last>
            <b:First>Serious</b:First>
          </b:Person>
        </b:NameList>
      </b:Interviewee>
    </b:Author>
    <b:RefOrder>5</b:RefOrder>
  </b:Source>
  <b:Source>
    <b:Tag>Alt19</b:Tag>
    <b:SourceType>Book</b:SourceType>
    <b:Guid>{96AAC650-A00C-476B-8681-CDA9D8634920}</b:Guid>
    <b:Title>Practical Aspects of finite element simulation</b:Title>
    <b:Year>2019</b:Year>
    <b:Publisher>Altair University </b:Publisher>
    <b:Edition>fifth</b:Edition>
    <b:Author>
      <b:Author>
        <b:Corporate>Altair University</b:Corporate>
      </b:Author>
    </b:Author>
    <b:RefOrder>6</b:RefOrder>
  </b:Source>
  <b:Source>
    <b:Tag>Ero16</b:Tag>
    <b:SourceType>InternetSite</b:SourceType>
    <b:Guid>{F5573A04-D635-44AD-8DF2-23E6FBDF38BF}</b:Guid>
    <b:Title>Learn about structures</b:Title>
    <b:Year>2016</b:Year>
    <b:YearAccessed>2020</b:YearAccessed>
    <b:MonthAccessed>March</b:MonthAccessed>
    <b:DayAccessed>26</b:DayAccessed>
    <b:URL>http://www.learnaboutstructures.com/Degrees-of-Freedom</b:URL>
    <b:Author>
      <b:Author>
        <b:NameList>
          <b:Person>
            <b:Last>Erochko</b:Last>
            <b:First>J</b:First>
          </b:Person>
        </b:NameList>
      </b:Author>
    </b:Author>
    <b:RefOrder>4</b:RefOrder>
  </b:Source>
</b:Sources>
</file>

<file path=customXml/itemProps1.xml><?xml version="1.0" encoding="utf-8"?>
<ds:datastoreItem xmlns:ds="http://schemas.openxmlformats.org/officeDocument/2006/customXml" ds:itemID="{EB9F6A62-CE64-4A86-B387-96105A0E55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Model Report 2 !!!.dotx</Template>
  <TotalTime>1728</TotalTime>
  <Pages>16</Pages>
  <Words>3212</Words>
  <Characters>18313</Characters>
  <Application>Microsoft Office Word</Application>
  <DocSecurity>0</DocSecurity>
  <Lines>152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Emanuele DiCrosta (P151088)</dc:creator>
  <cp:keywords/>
  <dc:description/>
  <cp:lastModifiedBy>emanuele di crosta</cp:lastModifiedBy>
  <cp:revision>1801</cp:revision>
  <dcterms:created xsi:type="dcterms:W3CDTF">2020-03-10T16:43:00Z</dcterms:created>
  <dcterms:modified xsi:type="dcterms:W3CDTF">2020-03-30T13:40:00Z</dcterms:modified>
</cp:coreProperties>
</file>