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2A3D1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66BFAD60" wp14:editId="626B3AE0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21934C23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6FA2E1C8" w14:textId="77777777" w:rsidTr="00342C53">
        <w:tc>
          <w:tcPr>
            <w:tcW w:w="9922" w:type="dxa"/>
            <w:shd w:val="clear" w:color="auto" w:fill="C0C0C0"/>
          </w:tcPr>
          <w:p w14:paraId="2ADCB1EF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6BCAC31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039"/>
        <w:gridCol w:w="2126"/>
        <w:gridCol w:w="2664"/>
      </w:tblGrid>
      <w:tr w:rsidR="003B3F9D" w:rsidRPr="00A406E5" w14:paraId="48DFD97C" w14:textId="77777777" w:rsidTr="006D3F29">
        <w:tc>
          <w:tcPr>
            <w:tcW w:w="2093" w:type="dxa"/>
            <w:shd w:val="pct15" w:color="auto" w:fill="auto"/>
          </w:tcPr>
          <w:p w14:paraId="1F26BB6E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039" w:type="dxa"/>
          </w:tcPr>
          <w:p w14:paraId="2BF12675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  <w:shd w:val="clear" w:color="auto" w:fill="D9D9D9"/>
          </w:tcPr>
          <w:p w14:paraId="5D5D1285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664" w:type="dxa"/>
          </w:tcPr>
          <w:p w14:paraId="569C651C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0F651B5" w14:textId="77777777" w:rsidTr="00A406E5">
        <w:tc>
          <w:tcPr>
            <w:tcW w:w="2093" w:type="dxa"/>
            <w:shd w:val="pct15" w:color="auto" w:fill="auto"/>
          </w:tcPr>
          <w:p w14:paraId="4EA73C9E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0CD59AF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F1308" w:rsidRPr="00A406E5" w14:paraId="5E52F472" w14:textId="77777777" w:rsidTr="00274691">
        <w:tc>
          <w:tcPr>
            <w:tcW w:w="2093" w:type="dxa"/>
            <w:shd w:val="pct15" w:color="auto" w:fill="auto"/>
          </w:tcPr>
          <w:p w14:paraId="64A9835D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62180B1" w14:textId="2E129DF4" w:rsidR="008F1308" w:rsidRPr="00A406E5" w:rsidRDefault="00F072C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Heriau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Cyfoes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Gwneud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Gwahaniaeth</w:t>
            </w:r>
            <w:proofErr w:type="spellEnd"/>
          </w:p>
        </w:tc>
      </w:tr>
      <w:tr w:rsidR="00B84B5B" w:rsidRPr="00A406E5" w14:paraId="2D68B9FB" w14:textId="77777777" w:rsidTr="006D3F29">
        <w:tc>
          <w:tcPr>
            <w:tcW w:w="2093" w:type="dxa"/>
            <w:shd w:val="pct15" w:color="auto" w:fill="auto"/>
          </w:tcPr>
          <w:p w14:paraId="2F7893B4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039" w:type="dxa"/>
          </w:tcPr>
          <w:p w14:paraId="3FC73582" w14:textId="49012427" w:rsidR="00B84B5B" w:rsidRPr="00A406E5" w:rsidRDefault="00F072C7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BMSS4009</w:t>
            </w:r>
          </w:p>
        </w:tc>
        <w:tc>
          <w:tcPr>
            <w:tcW w:w="2126" w:type="dxa"/>
            <w:shd w:val="clear" w:color="auto" w:fill="D9D9D9"/>
          </w:tcPr>
          <w:p w14:paraId="585CA340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664" w:type="dxa"/>
          </w:tcPr>
          <w:p w14:paraId="74EFC515" w14:textId="66811DCF" w:rsidR="00B84B5B" w:rsidRPr="00A406E5" w:rsidRDefault="00F072C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 w14:paraId="0EC25582" w14:textId="77777777" w:rsidTr="006D3F29">
        <w:tc>
          <w:tcPr>
            <w:tcW w:w="2093" w:type="dxa"/>
            <w:shd w:val="pct15" w:color="auto" w:fill="auto"/>
          </w:tcPr>
          <w:p w14:paraId="25B395B2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039" w:type="dxa"/>
          </w:tcPr>
          <w:p w14:paraId="75829A63" w14:textId="790F6D28" w:rsidR="00DB116D" w:rsidRPr="00A406E5" w:rsidRDefault="00F072C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Heddwen Davies</w:t>
            </w:r>
          </w:p>
        </w:tc>
        <w:tc>
          <w:tcPr>
            <w:tcW w:w="2126" w:type="dxa"/>
            <w:shd w:val="clear" w:color="auto" w:fill="D9D9D9"/>
          </w:tcPr>
          <w:p w14:paraId="2E69C82B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664" w:type="dxa"/>
          </w:tcPr>
          <w:p w14:paraId="2B30EB5F" w14:textId="0076249B" w:rsidR="00DB116D" w:rsidRPr="00A406E5" w:rsidRDefault="00F072C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Simon Williams</w:t>
            </w:r>
          </w:p>
        </w:tc>
      </w:tr>
      <w:tr w:rsidR="00DB116D" w:rsidRPr="00A406E5" w14:paraId="40F79E17" w14:textId="77777777" w:rsidTr="006D3F29">
        <w:tc>
          <w:tcPr>
            <w:tcW w:w="2093" w:type="dxa"/>
            <w:shd w:val="pct15" w:color="auto" w:fill="auto"/>
          </w:tcPr>
          <w:p w14:paraId="50572654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039" w:type="dxa"/>
          </w:tcPr>
          <w:p w14:paraId="68F2E8A8" w14:textId="2B10564F" w:rsidR="006D3F29" w:rsidRPr="006D3F29" w:rsidRDefault="00F072C7" w:rsidP="006D3F29">
            <w:pPr>
              <w:rPr>
                <w:b/>
                <w:color w:val="000000" w:themeColor="text1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Asesiad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Start"/>
            <w:r w:rsidR="006D3F29">
              <w:rPr>
                <w:rFonts w:ascii="Arial" w:hAnsi="Arial" w:cs="Arial"/>
                <w:b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6D3F29" w:rsidRPr="006D3F2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Cyflwyniad</w:t>
            </w:r>
            <w:proofErr w:type="spellEnd"/>
            <w:r w:rsidR="006D3F29" w:rsidRPr="006D3F2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G</w:t>
            </w:r>
            <w:r w:rsidR="006D3F29" w:rsidRPr="006D3F29">
              <w:rPr>
                <w:rStyle w:val="normaltextrun"/>
                <w:rFonts w:ascii="Arial" w:hAnsi="Arial" w:cs="Arial"/>
                <w:b/>
                <w:color w:val="000000" w:themeColor="text1"/>
                <w:sz w:val="22"/>
                <w:szCs w:val="22"/>
                <w:bdr w:val="none" w:sz="0" w:space="0" w:color="auto" w:frame="1"/>
                <w:lang w:val="cy-GB"/>
              </w:rPr>
              <w:t>rŵp gyda deunydd ategol</w:t>
            </w:r>
          </w:p>
          <w:p w14:paraId="3A665702" w14:textId="49D45DC8" w:rsidR="00DB116D" w:rsidRPr="00A406E5" w:rsidRDefault="00DB116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pct15" w:color="auto" w:fill="auto"/>
          </w:tcPr>
          <w:p w14:paraId="0324B030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664" w:type="dxa"/>
          </w:tcPr>
          <w:p w14:paraId="52FE3E6A" w14:textId="5BCC3DE4" w:rsidR="00DB116D" w:rsidRPr="006D3F29" w:rsidRDefault="006D3F29" w:rsidP="006D3F29">
            <w:pPr>
              <w:rPr>
                <w:b/>
                <w:color w:val="000000" w:themeColor="text1"/>
                <w:lang w:eastAsia="en-US"/>
              </w:rPr>
            </w:pPr>
            <w:proofErr w:type="spellStart"/>
            <w:r w:rsidRPr="006D3F2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Pawb</w:t>
            </w:r>
            <w:proofErr w:type="spellEnd"/>
            <w:r w:rsidRPr="006D3F2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D3F2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yn</w:t>
            </w:r>
            <w:proofErr w:type="spellEnd"/>
            <w:r w:rsidRPr="006D3F2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y </w:t>
            </w:r>
            <w:r w:rsidRPr="006D3F29">
              <w:rPr>
                <w:rStyle w:val="normaltextrun"/>
                <w:rFonts w:ascii="Arial" w:hAnsi="Arial" w:cs="Arial"/>
                <w:b/>
                <w:color w:val="000000" w:themeColor="text1"/>
                <w:sz w:val="22"/>
                <w:szCs w:val="22"/>
                <w:shd w:val="clear" w:color="auto" w:fill="FFFFFF"/>
                <w:lang w:val="cy-GB"/>
              </w:rPr>
              <w:t xml:space="preserve">grŵp i gyfrannu ~ 5 munud i'r cyflwyniad ac i'r ddogfen </w:t>
            </w:r>
            <w:r>
              <w:rPr>
                <w:rStyle w:val="normaltextrun"/>
                <w:rFonts w:ascii="Arial" w:hAnsi="Arial" w:cs="Arial"/>
                <w:b/>
                <w:color w:val="000000" w:themeColor="text1"/>
                <w:sz w:val="22"/>
                <w:szCs w:val="22"/>
                <w:shd w:val="clear" w:color="auto" w:fill="FFFFFF"/>
                <w:lang w:val="cy-GB"/>
              </w:rPr>
              <w:t>cyfwerth</w:t>
            </w:r>
            <w:r w:rsidRPr="006D3F29">
              <w:rPr>
                <w:rStyle w:val="normaltextrun"/>
                <w:rFonts w:ascii="Arial" w:hAnsi="Arial" w:cs="Arial"/>
                <w:b/>
                <w:color w:val="000000" w:themeColor="text1"/>
                <w:sz w:val="22"/>
                <w:szCs w:val="22"/>
                <w:shd w:val="clear" w:color="auto" w:fill="FFFFFF"/>
                <w:lang w:val="cy-GB"/>
              </w:rPr>
              <w:t xml:space="preserve"> 2000 gair (uchafswm 3 neu 4 mewn grŵp)</w:t>
            </w:r>
            <w:r w:rsidRPr="006D3F29">
              <w:rPr>
                <w:rStyle w:val="eop"/>
                <w:rFonts w:ascii="Arial" w:hAnsi="Arial" w:cs="Arial"/>
                <w:b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  <w:p w14:paraId="3187C75A" w14:textId="0FA89F91" w:rsidR="006D3F29" w:rsidRPr="006D3F29" w:rsidRDefault="006D3F29" w:rsidP="006D3F29">
            <w:pPr>
              <w:rPr>
                <w:b/>
                <w:color w:val="000000" w:themeColor="text1"/>
                <w:lang w:eastAsia="en-US"/>
              </w:rPr>
            </w:pPr>
          </w:p>
        </w:tc>
      </w:tr>
      <w:tr w:rsidR="00B84B5B" w:rsidRPr="00A406E5" w14:paraId="3E6A3134" w14:textId="77777777" w:rsidTr="006D3F29">
        <w:tc>
          <w:tcPr>
            <w:tcW w:w="2093" w:type="dxa"/>
            <w:shd w:val="pct15" w:color="auto" w:fill="auto"/>
          </w:tcPr>
          <w:p w14:paraId="7678B364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039" w:type="dxa"/>
            <w:shd w:val="clear" w:color="auto" w:fill="auto"/>
          </w:tcPr>
          <w:p w14:paraId="0F86F7C5" w14:textId="459CF413" w:rsidR="00B84B5B" w:rsidRPr="00A406E5" w:rsidRDefault="006D3F29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F072C7">
              <w:rPr>
                <w:rFonts w:ascii="Arial" w:hAnsi="Arial" w:cs="Arial"/>
                <w:b/>
                <w:sz w:val="22"/>
                <w:szCs w:val="22"/>
              </w:rPr>
              <w:t>/</w:t>
            </w:r>
            <w:r>
              <w:rPr>
                <w:rFonts w:ascii="Arial" w:hAnsi="Arial" w:cs="Arial"/>
                <w:b/>
                <w:sz w:val="22"/>
                <w:szCs w:val="22"/>
              </w:rPr>
              <w:t>05</w:t>
            </w:r>
            <w:r w:rsidR="00F072C7">
              <w:rPr>
                <w:rFonts w:ascii="Arial" w:hAnsi="Arial" w:cs="Arial"/>
                <w:b/>
                <w:sz w:val="22"/>
                <w:szCs w:val="22"/>
              </w:rPr>
              <w:t>/202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2126" w:type="dxa"/>
            <w:shd w:val="pct15" w:color="auto" w:fill="auto"/>
          </w:tcPr>
          <w:p w14:paraId="47DBFE88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664" w:type="dxa"/>
          </w:tcPr>
          <w:p w14:paraId="5DC08990" w14:textId="00B283EF" w:rsidR="00B84B5B" w:rsidRPr="00A406E5" w:rsidRDefault="006D3F29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07</w:t>
            </w:r>
            <w:r w:rsidR="00F072C7">
              <w:rPr>
                <w:rFonts w:ascii="Arial" w:hAnsi="Arial" w:cs="Arial"/>
                <w:b/>
                <w:sz w:val="22"/>
                <w:szCs w:val="22"/>
              </w:rPr>
              <w:t>/0</w:t>
            </w: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F072C7">
              <w:rPr>
                <w:rFonts w:ascii="Arial" w:hAnsi="Arial" w:cs="Arial"/>
                <w:b/>
                <w:sz w:val="22"/>
                <w:szCs w:val="22"/>
              </w:rPr>
              <w:t>/24</w:t>
            </w:r>
          </w:p>
        </w:tc>
      </w:tr>
      <w:tr w:rsidR="00152E9D" w:rsidRPr="00A406E5" w14:paraId="7462E848" w14:textId="77777777" w:rsidTr="00A406E5">
        <w:tc>
          <w:tcPr>
            <w:tcW w:w="2093" w:type="dxa"/>
            <w:shd w:val="pct15" w:color="auto" w:fill="auto"/>
          </w:tcPr>
          <w:p w14:paraId="0AEE7435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8ECC056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2D9B8E17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3A6E318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5F620FD1" w14:textId="77777777" w:rsidTr="00A406E5">
        <w:tc>
          <w:tcPr>
            <w:tcW w:w="2093" w:type="dxa"/>
            <w:shd w:val="pct15" w:color="auto" w:fill="auto"/>
          </w:tcPr>
          <w:p w14:paraId="117606D3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7F07915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5005A210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03271130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CCB1BF5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66FC3E5A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5657CA1" w14:textId="071B2476" w:rsidR="00A406E5" w:rsidRDefault="00A406E5">
      <w:pPr>
        <w:rPr>
          <w:rFonts w:ascii="Arial" w:hAnsi="Arial" w:cs="Arial"/>
          <w:sz w:val="32"/>
        </w:rPr>
      </w:pPr>
    </w:p>
    <w:p w14:paraId="116AEB82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54B9D2A6" w14:textId="77777777" w:rsidTr="00A406E5">
        <w:tc>
          <w:tcPr>
            <w:tcW w:w="9747" w:type="dxa"/>
            <w:shd w:val="pct10" w:color="auto" w:fill="auto"/>
          </w:tcPr>
          <w:p w14:paraId="4DD9847C" w14:textId="77777777"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CBC73F9" w14:textId="77777777"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3DCAF33E" w14:textId="77777777" w:rsidTr="00A406E5">
        <w:tc>
          <w:tcPr>
            <w:tcW w:w="9747" w:type="dxa"/>
          </w:tcPr>
          <w:p w14:paraId="782CF043" w14:textId="77777777" w:rsidR="00C01A3F" w:rsidRPr="00A406E5" w:rsidRDefault="00C01A3F" w:rsidP="009C44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A15DF61" w14:textId="77777777" w:rsidR="009C4460" w:rsidRPr="009C4460" w:rsidRDefault="009C4460" w:rsidP="009C4460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C4460">
              <w:rPr>
                <w:rStyle w:val="normaltextrun"/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  <w:t>Nodi a gwerthuso materion hanesyddol a chyfoes a'u heffaith ar gymdeithas fyd-eang heddiw.  </w:t>
            </w:r>
            <w:r w:rsidRPr="009C4460">
              <w:rPr>
                <w:rStyle w:val="eop"/>
                <w:rFonts w:ascii="Arial" w:hAnsi="Arial" w:cs="Arial"/>
                <w:color w:val="000000" w:themeColor="text1"/>
                <w:sz w:val="22"/>
                <w:szCs w:val="22"/>
              </w:rPr>
              <w:t> </w:t>
            </w:r>
          </w:p>
          <w:p w14:paraId="1BC0E2E6" w14:textId="77777777" w:rsidR="009C4460" w:rsidRPr="009C4460" w:rsidRDefault="009C4460" w:rsidP="009C4460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</w:p>
          <w:p w14:paraId="14276FF9" w14:textId="15B35497" w:rsidR="009C4460" w:rsidRPr="009C4460" w:rsidRDefault="009C4460" w:rsidP="009C4460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C4460">
              <w:rPr>
                <w:rStyle w:val="normaltextrun"/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  <w:t>Cymhwyso arferion gweithio cydweithredol priodol i reoli gwrthdaro a chefnogi’r gwaith o wneud penderfyniadau effeithiol.</w:t>
            </w:r>
            <w:r w:rsidRPr="009C4460">
              <w:rPr>
                <w:rStyle w:val="eop"/>
                <w:rFonts w:ascii="Arial" w:hAnsi="Arial" w:cs="Arial"/>
                <w:color w:val="000000" w:themeColor="text1"/>
                <w:sz w:val="22"/>
                <w:szCs w:val="22"/>
              </w:rPr>
              <w:t> </w:t>
            </w:r>
          </w:p>
          <w:p w14:paraId="3F1EA52C" w14:textId="77777777" w:rsidR="009C4460" w:rsidRPr="009C4460" w:rsidRDefault="009C4460" w:rsidP="009C4460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</w:pPr>
          </w:p>
          <w:p w14:paraId="3CA7A355" w14:textId="51CD5451" w:rsidR="00C01A3F" w:rsidRPr="009C4460" w:rsidRDefault="009C4460" w:rsidP="009C4460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C4460">
              <w:rPr>
                <w:rStyle w:val="normaltextrun"/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  <w:t>Gweithredu technegau Meddwl Dylunio i ymchwilio i broblemau er mwyn cynhyrchu a gwerthuso atebion.</w:t>
            </w:r>
            <w:r w:rsidRPr="009C4460">
              <w:rPr>
                <w:rStyle w:val="eop"/>
                <w:rFonts w:ascii="Arial" w:hAnsi="Arial" w:cs="Arial"/>
                <w:color w:val="000000" w:themeColor="text1"/>
                <w:sz w:val="22"/>
                <w:szCs w:val="22"/>
              </w:rPr>
              <w:t> </w:t>
            </w:r>
          </w:p>
          <w:p w14:paraId="0631C122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E26CB6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62715E21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3234F3ED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78CF8543" w14:textId="77777777" w:rsidTr="00342C53">
        <w:tc>
          <w:tcPr>
            <w:tcW w:w="9781" w:type="dxa"/>
            <w:shd w:val="clear" w:color="auto" w:fill="C0C0C0"/>
          </w:tcPr>
          <w:p w14:paraId="347EA011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28F1971C" w14:textId="77777777" w:rsidR="00A67FB1" w:rsidRPr="00A406E5" w:rsidRDefault="00A67FB1" w:rsidP="002A782A">
      <w:pPr>
        <w:rPr>
          <w:rFonts w:ascii="Arial" w:hAnsi="Arial" w:cs="Arial"/>
          <w:sz w:val="24"/>
          <w:szCs w:val="24"/>
        </w:rPr>
      </w:pPr>
    </w:p>
    <w:p w14:paraId="573ED7A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E2BF1F7" w14:textId="77777777" w:rsidR="009C4460" w:rsidRPr="009C4460" w:rsidRDefault="009C4460" w:rsidP="009C4460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I gwblhau'r asesiad hwn, byddwch yn paratoi ac yn cyflwyno cyflwyniad grŵp gan ddefnyddio Microsoft Powerpoint AC yn cyflwyno dogfen ategol heb fod yn fwy na 2000 o eiriau. Dylai'r cyflwyniad grŵp fod tua 15 munud a dylai pob aelod o'r grŵp roi rhan o'r cyflwyniad. Dylid cyflwyno'r ddogfen ategol trwy Turnitin.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16EE5A63" w14:textId="77777777" w:rsidR="009C4460" w:rsidRPr="009C4460" w:rsidRDefault="009C4460" w:rsidP="009C4460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510E50A5" w14:textId="77777777" w:rsidR="009C4460" w:rsidRPr="009C4460" w:rsidRDefault="009C4460" w:rsidP="009C4460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Tasg 1: Trefnwch eich hun mewn grwpiau o 3 neu 4 o bobl. Penderfynwch ymhlith eich gilydd sut rydych yn dyrannu tasgau i gwblhau'r asesiad hwn.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2D38AB20" w14:textId="77777777" w:rsidR="009C4460" w:rsidRPr="009C4460" w:rsidRDefault="009C4460" w:rsidP="009C4460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Tasg 2: Nodwch 'broblem' y gellir mynd i'r afael â hi o bosibl gydag ymyrraeth. Dylai'r broblem hon fod yn gysylltiedig â'ch cwrs a darperir rhai enghreifftiau isod. Ond dylech ddewis eich problem eich hun, un sydd o ddiddordeb i'ch grŵp: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7209B4A7" w14:textId="77777777" w:rsidR="009C4460" w:rsidRPr="009C4460" w:rsidRDefault="009C4460" w:rsidP="009C4460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79645630" w14:textId="77777777" w:rsidR="009C4460" w:rsidRPr="009C4460" w:rsidRDefault="009C4460" w:rsidP="009C4460">
      <w:pPr>
        <w:pStyle w:val="paragraph"/>
        <w:numPr>
          <w:ilvl w:val="0"/>
          <w:numId w:val="25"/>
        </w:numPr>
        <w:spacing w:before="0" w:beforeAutospacing="0" w:after="0" w:afterAutospacing="0"/>
        <w:ind w:left="1860" w:firstLine="0"/>
        <w:textAlignment w:val="baseline"/>
        <w:rPr>
          <w:rFonts w:ascii="Arial" w:hAnsi="Arial" w:cs="Arial"/>
          <w:color w:val="000000" w:themeColor="text1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lefelau isel o weithgarwch corfforol a/neu lefelau uchel o ymddygiad eisteddog mewn plant ysgol, gweithwyr swyddfa, staff gwirio archfarchnadoedd neu yrwyr lorïau; 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194B6275" w14:textId="77777777" w:rsidR="009C4460" w:rsidRPr="009C4460" w:rsidRDefault="009C4460" w:rsidP="009C4460">
      <w:pPr>
        <w:pStyle w:val="paragraph"/>
        <w:numPr>
          <w:ilvl w:val="0"/>
          <w:numId w:val="25"/>
        </w:numPr>
        <w:spacing w:before="0" w:beforeAutospacing="0" w:after="0" w:afterAutospacing="0"/>
        <w:ind w:left="1860" w:firstLine="0"/>
        <w:textAlignment w:val="baseline"/>
        <w:rPr>
          <w:rFonts w:ascii="Arial" w:hAnsi="Arial" w:cs="Arial"/>
          <w:color w:val="000000" w:themeColor="text1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defnyddio ynni uchel ac, felly, cynhyrchu nwyon tŷ gwydr mewn amgylcheddau penodol (e.e. mewn llety myfyrwyr ar y campws);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7C0CCF15" w14:textId="77777777" w:rsidR="009C4460" w:rsidRPr="009C4460" w:rsidRDefault="009C4460" w:rsidP="009C4460">
      <w:pPr>
        <w:pStyle w:val="paragraph"/>
        <w:numPr>
          <w:ilvl w:val="0"/>
          <w:numId w:val="25"/>
        </w:numPr>
        <w:spacing w:before="0" w:beforeAutospacing="0" w:after="0" w:afterAutospacing="0"/>
        <w:ind w:left="1860" w:firstLine="0"/>
        <w:textAlignment w:val="baseline"/>
        <w:rPr>
          <w:rFonts w:ascii="Arial" w:hAnsi="Arial" w:cs="Arial"/>
          <w:color w:val="000000" w:themeColor="text1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difrodi a dinistrio amgylcheddau naturiol a mannau gwyrdd (e.e. defnyddio beiciau modur ar gaeau chwarae neu goetir);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12715BC2" w14:textId="77777777" w:rsidR="009C4460" w:rsidRPr="009C4460" w:rsidRDefault="009C4460" w:rsidP="009C4460">
      <w:pPr>
        <w:pStyle w:val="paragraph"/>
        <w:numPr>
          <w:ilvl w:val="0"/>
          <w:numId w:val="25"/>
        </w:numPr>
        <w:spacing w:before="0" w:beforeAutospacing="0" w:after="0" w:afterAutospacing="0"/>
        <w:ind w:left="1860" w:firstLine="0"/>
        <w:textAlignment w:val="baseline"/>
        <w:rPr>
          <w:rFonts w:ascii="Arial" w:hAnsi="Arial" w:cs="Arial"/>
          <w:color w:val="000000" w:themeColor="text1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ymddygiad gwrthgymdeithasol mewn pobl ifanc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21D9D029" w14:textId="77777777" w:rsidR="009C4460" w:rsidRPr="009C4460" w:rsidRDefault="009C4460" w:rsidP="009C4460">
      <w:pPr>
        <w:pStyle w:val="paragraph"/>
        <w:numPr>
          <w:ilvl w:val="0"/>
          <w:numId w:val="25"/>
        </w:numPr>
        <w:spacing w:before="0" w:beforeAutospacing="0" w:after="0" w:afterAutospacing="0"/>
        <w:ind w:left="1860" w:firstLine="0"/>
        <w:textAlignment w:val="baseline"/>
        <w:rPr>
          <w:rFonts w:ascii="Arial" w:hAnsi="Arial" w:cs="Arial"/>
          <w:color w:val="000000" w:themeColor="text1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defnydd dietegol gwael mewn menywod ifanc sy'n byw mewn cymunedau difreintiedig yn gymdeithasol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3C136E97" w14:textId="77777777" w:rsidR="009C4460" w:rsidRPr="009C4460" w:rsidRDefault="009C4460" w:rsidP="009C44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50866B73" w14:textId="77777777" w:rsidR="009C4460" w:rsidRPr="009C4460" w:rsidRDefault="009C4460" w:rsidP="009C4460">
      <w:pPr>
        <w:pStyle w:val="paragraph"/>
        <w:spacing w:before="0" w:beforeAutospacing="0" w:after="0" w:afterAutospacing="0"/>
        <w:ind w:left="675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Dyma enghraifft o ymyrraeth arloesol i wella iechyd gyrwyr lorïau trwy annog gweithgarwch corfforol.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4FD4F763" w14:textId="77777777" w:rsidR="009C4460" w:rsidRPr="009C4460" w:rsidRDefault="009C4460" w:rsidP="009C4460">
      <w:pPr>
        <w:pStyle w:val="paragraph"/>
        <w:spacing w:before="0" w:beforeAutospacing="0" w:after="0" w:afterAutospacing="0"/>
        <w:ind w:left="675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hyperlink r:id="rId10" w:tgtFrame="_blank" w:history="1">
        <w:r w:rsidRPr="009C4460">
          <w:rPr>
            <w:rStyle w:val="normaltextrun"/>
            <w:rFonts w:ascii="Arial" w:hAnsi="Arial" w:cs="Arial"/>
            <w:color w:val="000000" w:themeColor="text1"/>
            <w:u w:val="single"/>
            <w:lang w:val="cy-GB"/>
          </w:rPr>
          <w:t>Cynllun i wella iechyd gyrwyr tryciau ar y rhestr fer ar gyfer dyfarniad arloesi | Newyddion a digwyddiadau | Prifysgol Loughboroug</w:t>
        </w:r>
        <w:r w:rsidRPr="009C4460">
          <w:rPr>
            <w:rStyle w:val="normaltextrun"/>
            <w:rFonts w:ascii="Arial" w:hAnsi="Arial" w:cs="Arial"/>
            <w:color w:val="000000" w:themeColor="text1"/>
            <w:lang w:val="cy-GB"/>
          </w:rPr>
          <w:t>h</w:t>
        </w:r>
        <w:r w:rsidRPr="009C4460">
          <w:rPr>
            <w:rStyle w:val="normaltextrun"/>
            <w:rFonts w:ascii="Arial" w:hAnsi="Arial" w:cs="Arial"/>
            <w:color w:val="000000" w:themeColor="text1"/>
            <w:u w:val="single"/>
            <w:lang w:val="cy-GB"/>
          </w:rPr>
          <w:t xml:space="preserve"> (lboro.ac.uk)</w:t>
        </w:r>
      </w:hyperlink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38237E49" w14:textId="77777777" w:rsidR="009C4460" w:rsidRPr="009C4460" w:rsidRDefault="009C4460" w:rsidP="009C44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44B090E2" w14:textId="77777777" w:rsidR="009C4460" w:rsidRPr="009C4460" w:rsidRDefault="009C4460" w:rsidP="009C4460">
      <w:pPr>
        <w:pStyle w:val="paragraph"/>
        <w:spacing w:before="0" w:beforeAutospacing="0" w:after="0" w:afterAutospacing="0"/>
        <w:ind w:left="675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 xml:space="preserve">Tasg 3: Ystyriwch sut y gellir cymhwyso camau meddwl dylunio (h.y. </w:t>
      </w:r>
      <w:r w:rsidRPr="009C4460">
        <w:rPr>
          <w:rStyle w:val="normaltextrun"/>
          <w:rFonts w:ascii="Arial" w:hAnsi="Arial" w:cs="Arial"/>
          <w:i/>
          <w:iCs/>
          <w:color w:val="000000" w:themeColor="text1"/>
          <w:lang w:val="cy-GB"/>
        </w:rPr>
        <w:t>empathi, diffinio, delfrydol, prototeip, prawf</w:t>
      </w: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 xml:space="preserve">) i ddarparu ateb posibl (h.y. ymyrraeth) i'r broblem hon. Dylech ddisgrifio'r gwahanol gamau y byddech chi'n eu cymryd wrth greu a phrofi ymyrraeth, yn </w:t>
      </w: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lastRenderedPageBreak/>
        <w:t>ogystal â disgrifio'r ymyrraeth rydych chi wedi'i datblygu a'i effeithiau posibl. Gall effeithiau ymyrraeth fod yn gadarnhaol (h.y. maent yn fuddiol ac efallai eu bod wedi bod yn anrhagweladwy/rhagweladwy), neu gallant fod yn negyddol (h.y. maent yn niweidiol ac roeddent yn annisgwyl neu'n anfwriadol). 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44B30A30" w14:textId="77777777" w:rsidR="009C4460" w:rsidRPr="009C4460" w:rsidRDefault="009C4460" w:rsidP="009C4460">
      <w:pPr>
        <w:pStyle w:val="paragraph"/>
        <w:spacing w:before="0" w:beforeAutospacing="0" w:after="0" w:afterAutospacing="0"/>
        <w:ind w:left="675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239AB658" w14:textId="77777777" w:rsidR="009C4460" w:rsidRPr="009C4460" w:rsidRDefault="009C4460" w:rsidP="009C4460">
      <w:pPr>
        <w:pStyle w:val="paragraph"/>
        <w:spacing w:before="0" w:beforeAutospacing="0" w:after="0" w:afterAutospacing="0"/>
        <w:ind w:left="675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normaltextrun"/>
          <w:rFonts w:ascii="Arial" w:hAnsi="Arial" w:cs="Arial"/>
          <w:color w:val="000000" w:themeColor="text1"/>
          <w:u w:val="single"/>
          <w:lang w:val="cy-GB"/>
        </w:rPr>
        <w:t>Eich Cyflwyniad Grŵp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01521ED2" w14:textId="77777777" w:rsidR="009C4460" w:rsidRPr="009C4460" w:rsidRDefault="009C4460" w:rsidP="009C4460">
      <w:pPr>
        <w:pStyle w:val="paragraph"/>
        <w:spacing w:before="0" w:beforeAutospacing="0" w:after="0" w:afterAutospacing="0"/>
        <w:ind w:left="675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46751164" w14:textId="77777777" w:rsidR="009C4460" w:rsidRPr="009C4460" w:rsidRDefault="009C4460" w:rsidP="009C4460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Dylid rhoi hwn drwy ddefnyddio PowerPoint, a phob aelod o'r grŵp yn cymryd perchnogaeth o greu a chyflwyno eu rhan o'r cyflwyniad.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1428FE87" w14:textId="77777777" w:rsidR="009C4460" w:rsidRPr="009C4460" w:rsidRDefault="009C4460" w:rsidP="009C4460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03B92DC7" w14:textId="77777777" w:rsidR="009C4460" w:rsidRPr="009C4460" w:rsidRDefault="009C4460" w:rsidP="009C4460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normaltextrun"/>
          <w:rFonts w:ascii="Arial" w:hAnsi="Arial" w:cs="Arial"/>
          <w:color w:val="000000" w:themeColor="text1"/>
          <w:u w:val="single"/>
          <w:lang w:val="cy-GB"/>
        </w:rPr>
        <w:t>Dogfen Gefnogol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721DEFA0" w14:textId="77777777" w:rsidR="009C4460" w:rsidRPr="009C4460" w:rsidRDefault="009C4460" w:rsidP="009C4460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017EC025" w14:textId="77777777" w:rsidR="009C4460" w:rsidRPr="009C4460" w:rsidRDefault="009C4460" w:rsidP="009C4460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Dylid cyflwyno hyn gan ddefnyddio ffont Arial maint 12, er y gallwch ddefnyddio ffont mwy a/neu feiddgar/wedi'i danlinellu/italeiddio ar gyfer penawdau ac is-benawdau. Yn ddelfrydol, dylech ddefnyddio'r opsiynau fformatio sydd ar gael gan ddefnyddio Microsoft Word. Dylai'r ddogfen gynnwys y canlynol: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769DF805" w14:textId="77777777" w:rsidR="009C4460" w:rsidRPr="009C4460" w:rsidRDefault="009C4460" w:rsidP="009C4460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2540DAF2" w14:textId="77777777" w:rsidR="009C4460" w:rsidRPr="009C4460" w:rsidRDefault="009C4460" w:rsidP="009C4460">
      <w:pPr>
        <w:pStyle w:val="paragraph"/>
        <w:numPr>
          <w:ilvl w:val="0"/>
          <w:numId w:val="26"/>
        </w:numPr>
        <w:spacing w:before="0" w:beforeAutospacing="0" w:after="0" w:afterAutospacing="0"/>
        <w:ind w:left="1800" w:firstLine="0"/>
        <w:textAlignment w:val="baseline"/>
        <w:rPr>
          <w:rFonts w:ascii="Arial" w:hAnsi="Arial" w:cs="Arial"/>
          <w:color w:val="000000" w:themeColor="text1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Tudalen deitl gydag enwau awduron a'u cyfraniad at yr asesiad cyffredinol (e.e. cymerodd Jane Smith ran mewn trafodaethau meddwl dylunio, cyfrannu at ysgrifennu'r ddogfen gymorth, paratoi sleidiau Powerpoint a rhoddodd ran o'r cyflwyniad llafar). 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441C2FFC" w14:textId="77777777" w:rsidR="009C4460" w:rsidRPr="009C4460" w:rsidRDefault="009C4460" w:rsidP="009C4460">
      <w:pPr>
        <w:pStyle w:val="paragraph"/>
        <w:numPr>
          <w:ilvl w:val="0"/>
          <w:numId w:val="26"/>
        </w:numPr>
        <w:spacing w:before="0" w:beforeAutospacing="0" w:after="0" w:afterAutospacing="0"/>
        <w:ind w:left="1800" w:firstLine="0"/>
        <w:textAlignment w:val="baseline"/>
        <w:rPr>
          <w:rFonts w:ascii="Arial" w:hAnsi="Arial" w:cs="Arial"/>
          <w:color w:val="000000" w:themeColor="text1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Cyflwyniad byr sy'n rhoi trosolwg o'r asesiad, y broblem yr ydych yn mynd i'r afael â hi a'ch nodau.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0869A79F" w14:textId="77777777" w:rsidR="009C4460" w:rsidRPr="009C4460" w:rsidRDefault="009C4460" w:rsidP="009C4460">
      <w:pPr>
        <w:pStyle w:val="paragraph"/>
        <w:numPr>
          <w:ilvl w:val="0"/>
          <w:numId w:val="26"/>
        </w:numPr>
        <w:spacing w:before="0" w:beforeAutospacing="0" w:after="0" w:afterAutospacing="0"/>
        <w:ind w:left="1800" w:firstLine="0"/>
        <w:textAlignment w:val="baseline"/>
        <w:rPr>
          <w:rFonts w:ascii="Arial" w:hAnsi="Arial" w:cs="Arial"/>
          <w:color w:val="000000" w:themeColor="text1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Esboniad o feddwl dylunio a’r defnydd arno.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585046C4" w14:textId="77777777" w:rsidR="009C4460" w:rsidRPr="009C4460" w:rsidRDefault="009C4460" w:rsidP="009C4460">
      <w:pPr>
        <w:pStyle w:val="paragraph"/>
        <w:numPr>
          <w:ilvl w:val="0"/>
          <w:numId w:val="26"/>
        </w:numPr>
        <w:spacing w:before="0" w:beforeAutospacing="0" w:after="0" w:afterAutospacing="0"/>
        <w:ind w:left="1800" w:firstLine="0"/>
        <w:textAlignment w:val="baseline"/>
        <w:rPr>
          <w:rFonts w:ascii="Arial" w:hAnsi="Arial" w:cs="Arial"/>
          <w:color w:val="000000" w:themeColor="text1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Eich disgrifiad o sut y byddech chi'n defnyddio meddwl dylunio i greu ac wedyn profi perfformiad ac effeithiau eich ymyrraeth.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1AB7BC66" w14:textId="77777777" w:rsidR="009C4460" w:rsidRPr="009C4460" w:rsidRDefault="009C4460" w:rsidP="009C4460">
      <w:pPr>
        <w:pStyle w:val="paragraph"/>
        <w:numPr>
          <w:ilvl w:val="0"/>
          <w:numId w:val="26"/>
        </w:numPr>
        <w:spacing w:before="0" w:beforeAutospacing="0" w:after="0" w:afterAutospacing="0"/>
        <w:ind w:left="1800" w:firstLine="0"/>
        <w:textAlignment w:val="baseline"/>
        <w:rPr>
          <w:rFonts w:ascii="Arial" w:hAnsi="Arial" w:cs="Arial"/>
          <w:color w:val="000000" w:themeColor="text1"/>
        </w:rPr>
      </w:pPr>
      <w:r w:rsidRPr="009C4460">
        <w:rPr>
          <w:rStyle w:val="normaltextrun"/>
          <w:rFonts w:ascii="Arial" w:hAnsi="Arial" w:cs="Arial"/>
          <w:color w:val="000000" w:themeColor="text1"/>
          <w:lang w:val="cy-GB"/>
        </w:rPr>
        <w:t>Eich sleidiau PowerPoint</w:t>
      </w: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15C35DD0" w14:textId="77777777" w:rsidR="009C4460" w:rsidRPr="009C4460" w:rsidRDefault="009C4460" w:rsidP="009C4460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eop"/>
          <w:rFonts w:ascii="Arial" w:hAnsi="Arial" w:cs="Arial"/>
          <w:color w:val="000000" w:themeColor="text1"/>
        </w:rPr>
        <w:t> </w:t>
      </w:r>
    </w:p>
    <w:p w14:paraId="02F2B65B" w14:textId="77777777" w:rsidR="009C4460" w:rsidRPr="009C4460" w:rsidRDefault="009C4460" w:rsidP="009C4460">
      <w:pPr>
        <w:pStyle w:val="paragraph"/>
        <w:spacing w:before="0" w:beforeAutospacing="0" w:after="0" w:afterAutospacing="0"/>
        <w:ind w:left="675"/>
        <w:jc w:val="center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normaltextrun"/>
          <w:rFonts w:ascii="Arial" w:hAnsi="Arial" w:cs="Arial"/>
          <w:b/>
          <w:bCs/>
          <w:color w:val="000000" w:themeColor="text1"/>
          <w:sz w:val="32"/>
          <w:szCs w:val="32"/>
          <w:shd w:val="clear" w:color="auto" w:fill="FFFF00"/>
          <w:lang w:val="cy-GB"/>
        </w:rPr>
        <w:t>Sylwer, ar gyfer y cyflwyniad, caiff pob aelod o'r grŵp ei farcio ar wahân.</w:t>
      </w:r>
      <w:r w:rsidRPr="009C4460">
        <w:rPr>
          <w:rStyle w:val="eop"/>
          <w:rFonts w:ascii="Arial" w:hAnsi="Arial" w:cs="Arial"/>
          <w:color w:val="000000" w:themeColor="text1"/>
          <w:sz w:val="32"/>
          <w:szCs w:val="32"/>
        </w:rPr>
        <w:t> </w:t>
      </w:r>
    </w:p>
    <w:p w14:paraId="344A609B" w14:textId="77777777" w:rsidR="009C4460" w:rsidRPr="009C4460" w:rsidRDefault="009C4460" w:rsidP="009C4460">
      <w:pPr>
        <w:pStyle w:val="paragraph"/>
        <w:spacing w:before="0" w:beforeAutospacing="0" w:after="0" w:afterAutospacing="0"/>
        <w:ind w:left="675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9C4460">
        <w:rPr>
          <w:rStyle w:val="eop"/>
          <w:rFonts w:ascii="Arial" w:hAnsi="Arial" w:cs="Arial"/>
          <w:color w:val="000000" w:themeColor="text1"/>
          <w:sz w:val="22"/>
          <w:szCs w:val="22"/>
        </w:rPr>
        <w:t> </w:t>
      </w:r>
    </w:p>
    <w:p w14:paraId="39E63944" w14:textId="70B86977" w:rsidR="002A782A" w:rsidRPr="009C4460" w:rsidRDefault="00F072C7" w:rsidP="009C4460">
      <w:pPr>
        <w:pStyle w:val="paragraph"/>
        <w:spacing w:before="0" w:beforeAutospacing="0" w:after="0" w:afterAutospacing="0"/>
        <w:ind w:left="540"/>
        <w:textAlignment w:val="baseline"/>
        <w:rPr>
          <w:color w:val="000000" w:themeColor="text1"/>
        </w:rPr>
      </w:pPr>
      <w:r w:rsidRPr="009C4460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 </w:t>
      </w:r>
      <w:r w:rsidRPr="009C4460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163EDD18" w14:textId="77777777" w:rsidR="00152E9D" w:rsidRPr="009C4460" w:rsidRDefault="00152E9D" w:rsidP="002A782A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4B4A682" w14:textId="77777777" w:rsidR="00152E9D" w:rsidRPr="002A782A" w:rsidRDefault="00152E9D" w:rsidP="00A67FB1">
      <w:pPr>
        <w:ind w:left="720"/>
        <w:rPr>
          <w:rFonts w:ascii="Arial" w:hAnsi="Arial" w:cs="Arial"/>
          <w:color w:val="000000" w:themeColor="text1"/>
          <w:sz w:val="24"/>
          <w:szCs w:val="24"/>
        </w:rPr>
      </w:pPr>
    </w:p>
    <w:p w14:paraId="4A70A593" w14:textId="6DB30046" w:rsidR="00F072C7" w:rsidRPr="00F072C7" w:rsidRDefault="00F072C7" w:rsidP="00F072C7">
      <w:pPr>
        <w:rPr>
          <w:color w:val="000000" w:themeColor="text1"/>
          <w:sz w:val="24"/>
          <w:szCs w:val="24"/>
          <w:lang w:eastAsia="en-US"/>
        </w:rPr>
      </w:pPr>
      <w:r w:rsidRPr="00F072C7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  <w:lang w:val="cy-GB" w:eastAsia="en-US"/>
        </w:rPr>
        <w:br/>
      </w:r>
    </w:p>
    <w:p w14:paraId="216472F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59B27E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C55946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8B1CD59" w14:textId="0633AF19" w:rsidR="00A85BFE" w:rsidRDefault="00A85BFE" w:rsidP="00F072C7">
      <w:pPr>
        <w:jc w:val="both"/>
        <w:rPr>
          <w:rFonts w:ascii="Arial" w:hAnsi="Arial" w:cs="Arial"/>
          <w:sz w:val="22"/>
          <w:szCs w:val="22"/>
        </w:rPr>
      </w:pPr>
    </w:p>
    <w:p w14:paraId="581FCE09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69C03E7F" w14:textId="77777777" w:rsidTr="00342C53">
        <w:trPr>
          <w:trHeight w:val="414"/>
        </w:trPr>
        <w:tc>
          <w:tcPr>
            <w:tcW w:w="10670" w:type="dxa"/>
            <w:shd w:val="clear" w:color="auto" w:fill="D9D9D9"/>
          </w:tcPr>
          <w:p w14:paraId="57300F1A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0F2A771D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B28595E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05F95015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881DC84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8F59835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</w:t>
      </w:r>
      <w:r w:rsidRPr="00342C53">
        <w:rPr>
          <w:rFonts w:ascii="Arial" w:hAnsi="Arial" w:cs="Arial"/>
          <w:sz w:val="22"/>
          <w:szCs w:val="22"/>
          <w:lang w:val="cy-GB"/>
        </w:rPr>
        <w:lastRenderedPageBreak/>
        <w:t xml:space="preserve">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40DD047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A003F0F" w14:textId="77777777"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F3071DE" w14:textId="77777777" w:rsidR="009C4460" w:rsidRPr="009C4460" w:rsidRDefault="009C4460" w:rsidP="009C4460">
      <w:pPr>
        <w:rPr>
          <w:sz w:val="24"/>
          <w:szCs w:val="24"/>
          <w:lang w:eastAsia="en-US"/>
        </w:rPr>
      </w:pPr>
      <w:r w:rsidRPr="009C4460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 w:eastAsia="en-US"/>
        </w:rPr>
        <w:t>Defnyddiwch ffynonellau gwybodaeth cyfoes gymaint â phosibl a sicrhau eich bod yn cymhwyso system gyfeirio Harvard yn gywir ac yn gyson.   </w:t>
      </w:r>
      <w:r w:rsidRPr="009C4460">
        <w:rPr>
          <w:rFonts w:ascii="Arial" w:hAnsi="Arial" w:cs="Arial"/>
          <w:color w:val="FF0000"/>
          <w:sz w:val="22"/>
          <w:szCs w:val="22"/>
          <w:shd w:val="clear" w:color="auto" w:fill="FFFFFF"/>
          <w:lang w:eastAsia="en-US"/>
        </w:rPr>
        <w:t> </w:t>
      </w:r>
    </w:p>
    <w:p w14:paraId="3ED9701A" w14:textId="77777777" w:rsidR="009C4460" w:rsidRPr="00A406E5" w:rsidRDefault="009C4460" w:rsidP="00D22D9C">
      <w:pPr>
        <w:jc w:val="both"/>
        <w:rPr>
          <w:rFonts w:ascii="Arial" w:hAnsi="Arial" w:cs="Arial"/>
          <w:sz w:val="22"/>
          <w:szCs w:val="22"/>
        </w:rPr>
      </w:pPr>
    </w:p>
    <w:p w14:paraId="2D0EAECC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75481E2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7007704C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686C1276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50D26A4" w14:textId="77777777"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B2E025F" w14:textId="77777777" w:rsidR="009C4460" w:rsidRPr="009C4460" w:rsidRDefault="009C4460" w:rsidP="009C4460">
      <w:pPr>
        <w:rPr>
          <w:sz w:val="24"/>
          <w:szCs w:val="24"/>
          <w:lang w:eastAsia="en-US"/>
        </w:rPr>
      </w:pPr>
      <w:r w:rsidRPr="009C4460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 w:eastAsia="en-US"/>
        </w:rPr>
        <w:t>Rydych chi'n dangos dealltwriaeth dda o feddwl dylunio a'r broblem rydych chi'n mynd i'r afael â hi, gan gynnwys ei effaith ar bobl</w:t>
      </w:r>
      <w:r w:rsidRPr="009C4460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.  </w:t>
      </w:r>
    </w:p>
    <w:p w14:paraId="34901907" w14:textId="5EF3D9DF" w:rsidR="00D22D9C" w:rsidRPr="00A406E5" w:rsidRDefault="00D22D9C" w:rsidP="00F072C7">
      <w:pPr>
        <w:tabs>
          <w:tab w:val="left" w:pos="1072"/>
        </w:tabs>
        <w:jc w:val="both"/>
        <w:rPr>
          <w:rFonts w:ascii="Arial" w:hAnsi="Arial" w:cs="Arial"/>
          <w:sz w:val="22"/>
          <w:szCs w:val="22"/>
        </w:rPr>
      </w:pPr>
    </w:p>
    <w:p w14:paraId="171CE4E8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A865712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EC72F9F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5A7AB7A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0E59502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C01114E" w14:textId="77777777" w:rsidR="00B40DA7" w:rsidRPr="00B40DA7" w:rsidRDefault="00B40DA7" w:rsidP="00B40DA7">
      <w:pPr>
        <w:rPr>
          <w:sz w:val="24"/>
          <w:szCs w:val="24"/>
          <w:lang w:eastAsia="en-US"/>
        </w:rPr>
      </w:pPr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 w:eastAsia="en-US"/>
        </w:rPr>
        <w:t>Byddwch yn dangos creadigrwydd ac arloesedd yn eich datrysiad/ymyrraeth wrth fod yn realistig ac yn sensitif i faterion megis cost a derbynioldeb</w:t>
      </w:r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. </w:t>
      </w:r>
    </w:p>
    <w:p w14:paraId="5CCB1E87" w14:textId="77777777" w:rsidR="00F072C7" w:rsidRPr="00A406E5" w:rsidRDefault="00F072C7" w:rsidP="00D22D9C">
      <w:pPr>
        <w:jc w:val="both"/>
        <w:rPr>
          <w:rFonts w:ascii="Arial" w:hAnsi="Arial" w:cs="Arial"/>
          <w:sz w:val="22"/>
          <w:szCs w:val="22"/>
        </w:rPr>
      </w:pPr>
    </w:p>
    <w:p w14:paraId="6F80067A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D856597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219721A8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3DF2EEA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BBAD849" w14:textId="3390F638" w:rsidR="00C01A3F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r w:rsidR="00F072C7">
        <w:rPr>
          <w:rFonts w:ascii="Arial" w:hAnsi="Arial" w:cs="Arial"/>
          <w:i/>
          <w:sz w:val="22"/>
          <w:szCs w:val="22"/>
        </w:rPr>
        <w:t xml:space="preserve"> </w:t>
      </w:r>
    </w:p>
    <w:p w14:paraId="02C13724" w14:textId="77777777" w:rsidR="00B40DA7" w:rsidRPr="00B40DA7" w:rsidRDefault="00B40DA7" w:rsidP="00B40DA7">
      <w:pPr>
        <w:rPr>
          <w:sz w:val="24"/>
          <w:szCs w:val="24"/>
          <w:lang w:eastAsia="en-US"/>
        </w:rPr>
      </w:pPr>
      <w:r w:rsidRPr="00B40DA7">
        <w:rPr>
          <w:rFonts w:ascii="Arial" w:hAnsi="Arial" w:cs="Arial"/>
          <w:color w:val="FF0000"/>
          <w:sz w:val="22"/>
          <w:szCs w:val="22"/>
          <w:shd w:val="clear" w:color="auto" w:fill="FFFFFF"/>
          <w:lang w:val="cy-GB" w:eastAsia="en-US"/>
        </w:rPr>
        <w:t>Ystyriwch sut y byddech yn gwerthuso perfformiad ac effeithiolrwydd eich ymyrraeth. Beth yw'r prif ganlyniadau y byddech chi'n gobeithio eu dangos (h.y. beth ydych chi'n ceisio'i newid) a sut byddech chi'n eu mesur?</w:t>
      </w:r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 </w:t>
      </w:r>
    </w:p>
    <w:p w14:paraId="5B429B5B" w14:textId="77777777" w:rsidR="00B40DA7" w:rsidRPr="00A406E5" w:rsidRDefault="00B40DA7" w:rsidP="00C01A3F">
      <w:pPr>
        <w:jc w:val="both"/>
        <w:rPr>
          <w:rFonts w:ascii="Arial" w:hAnsi="Arial" w:cs="Arial"/>
          <w:i/>
          <w:sz w:val="22"/>
          <w:szCs w:val="22"/>
        </w:rPr>
      </w:pPr>
    </w:p>
    <w:p w14:paraId="3A082AE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6662DD92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79DB1B54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65B457EE" w14:textId="77777777" w:rsidR="00995D51" w:rsidRPr="00A406E5" w:rsidRDefault="00274691" w:rsidP="00A423D0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</w:t>
      </w:r>
      <w:r w:rsidRPr="00342C53">
        <w:rPr>
          <w:rFonts w:ascii="Arial" w:hAnsi="Arial" w:cs="Arial"/>
          <w:sz w:val="22"/>
          <w:szCs w:val="22"/>
          <w:lang w:val="cy-GB"/>
        </w:rPr>
        <w:lastRenderedPageBreak/>
        <w:t xml:space="preserve">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529E2D63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1940065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72A9DB3" w14:textId="6492C964" w:rsidR="00D22D9C" w:rsidRPr="00B40DA7" w:rsidRDefault="00E246E7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0FE729B" w14:textId="77777777" w:rsidR="00B40DA7" w:rsidRPr="00B40DA7" w:rsidRDefault="00B40DA7" w:rsidP="00B40DA7">
      <w:pPr>
        <w:rPr>
          <w:sz w:val="24"/>
          <w:szCs w:val="24"/>
          <w:lang w:eastAsia="en-US"/>
        </w:rPr>
      </w:pP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Dyrennir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rolau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gyfartal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o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fewn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tîm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ac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mae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pob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aelod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wedi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cyfrannu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atynt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unol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â'r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amserlenni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y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cytunwyd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arnynt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o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fewn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y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grŵp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.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Mae'r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ddogfen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ategol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ysgrifenedig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cael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ei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chynhyrchu'n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broffesiynol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ac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cyfathrebu'n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effeithiol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. Mae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eich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cyflwyniad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PowerPoint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cael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ei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greu'n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ddychmygus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ond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mae'n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broffesiynol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o ran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ymddangosiad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ac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dilyn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canllawiau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ar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gyfathrebu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effeithiol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gan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ddefnyddio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cymhorthion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gweledol</w:t>
      </w:r>
      <w:proofErr w:type="spellEnd"/>
      <w:r w:rsidRPr="00B40DA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. </w:t>
      </w:r>
    </w:p>
    <w:p w14:paraId="38F0C3CE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66E60DB6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07947F58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22A8E88B" w14:textId="77777777" w:rsidR="00152E9D" w:rsidRPr="00A406E5" w:rsidRDefault="00152E9D" w:rsidP="00152E9D">
      <w:pPr>
        <w:rPr>
          <w:rFonts w:ascii="Arial" w:hAnsi="Arial" w:cs="Arial"/>
        </w:rPr>
      </w:pPr>
    </w:p>
    <w:p w14:paraId="44EDE5C7" w14:textId="77777777"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594CF7E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1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68E90A8F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00FA1497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F46FE78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719D185C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2BC684D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7E6BDC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4F4845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0385491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B51834F" w14:textId="64C0B976" w:rsidR="00152E9D" w:rsidRPr="00A406E5" w:rsidRDefault="00B40DA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F072C7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27334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6ACA1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0BB6D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E72226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B9DDFF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2A6FDB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61667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A5F55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3122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524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A09651F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625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88B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A2E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AF896C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7915E1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314914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9FBD8E" w14:textId="6A72021C" w:rsidR="00152E9D" w:rsidRPr="00A406E5" w:rsidRDefault="00B40DA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F072C7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A37D52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411806D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BD1BD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E124B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4ABA7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FDFC78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6F6B2F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13D035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B6681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1BE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DEAFF2A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887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709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E4D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A0B001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B4BD4E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733C2A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7BED8E3" w14:textId="39933E42" w:rsidR="00152E9D" w:rsidRPr="00A406E5" w:rsidRDefault="00B40DA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</w:t>
            </w:r>
            <w:r w:rsidR="00F072C7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931EA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5466758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F915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748147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346133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25BF3B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CA2231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32971F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04E7B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538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5BD222B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53D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33C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16A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FAF6BE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3D49E1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1EC2BE3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0080B3D" w14:textId="40F095DF" w:rsidR="00152E9D" w:rsidRPr="00A406E5" w:rsidRDefault="00B40DA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A3F30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D42184D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A2E6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26381A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E70F7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D86B7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F9EFFB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1C48FE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D27AB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D0B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E9799A8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216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62B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B8B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2ABAFE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8EE6C9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1DC8C8C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CBCD24" w14:textId="274F6E59" w:rsidR="00152E9D" w:rsidRPr="00A406E5" w:rsidRDefault="00F072C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89BD2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DEF8D38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467B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51C596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B9DE6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39C190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78790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114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804D6CD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537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F57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85E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2CB13A0F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75CD336A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260D2525" w14:textId="77777777"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156D228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5AC940F1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311E22B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C3A6FDA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48E1F242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1F17B5A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BA196AC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D4CE9D8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C27C057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4C0ACA55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5500FB1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1AE7861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4AB3DDAF" w14:textId="77777777" w:rsidR="00C073F1" w:rsidRDefault="00C073F1" w:rsidP="00152E9D">
      <w:pPr>
        <w:rPr>
          <w:rFonts w:ascii="Arial" w:hAnsi="Arial" w:cs="Arial"/>
        </w:rPr>
      </w:pPr>
    </w:p>
    <w:p w14:paraId="714C50B9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2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7C1B45B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7D30D74E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55C0B9C7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7744F5E0" w14:textId="77777777" w:rsidTr="00924471">
        <w:tc>
          <w:tcPr>
            <w:tcW w:w="13858" w:type="dxa"/>
            <w:shd w:val="clear" w:color="auto" w:fill="8DB3E2" w:themeFill="text2" w:themeFillTint="66"/>
          </w:tcPr>
          <w:p w14:paraId="5DA3FD9A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2B999906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3EB6598C" w14:textId="77777777" w:rsidTr="00EE00D3">
        <w:tc>
          <w:tcPr>
            <w:tcW w:w="13948" w:type="dxa"/>
            <w:shd w:val="clear" w:color="auto" w:fill="8DB3E2" w:themeFill="text2" w:themeFillTint="66"/>
          </w:tcPr>
          <w:p w14:paraId="3E903E64" w14:textId="77777777"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3C832F76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749613D1" w14:textId="77777777"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0FC0A97F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132234E6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6D3328A1" w14:textId="77777777"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EAA8ADE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F9E538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7F6EC3D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26D1884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F64B98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62EEF7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1A5D6F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42348BA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74DF9D2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419BCBB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0E1EA8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45EF948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6DFA42D4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225408F7" w14:textId="77777777"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CE8A20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539DC10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6602665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51CA75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74C93FD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FD6338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27832A4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66C09B73" w14:textId="77777777" w:rsidTr="00EE00D3">
        <w:tc>
          <w:tcPr>
            <w:tcW w:w="1735" w:type="dxa"/>
            <w:shd w:val="clear" w:color="auto" w:fill="8DB3E2" w:themeFill="text2" w:themeFillTint="66"/>
          </w:tcPr>
          <w:p w14:paraId="34E2B913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78E2E3B1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345FCA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1EFB70F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F29475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5DA384E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52DEAF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D9B817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C2582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BC59D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6FCF2AC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9A8EB6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05CE4C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38A8000A" w14:textId="77777777" w:rsidTr="00EE00D3">
        <w:tc>
          <w:tcPr>
            <w:tcW w:w="1735" w:type="dxa"/>
            <w:shd w:val="clear" w:color="auto" w:fill="8DB3E2" w:themeFill="text2" w:themeFillTint="66"/>
          </w:tcPr>
          <w:p w14:paraId="061874BB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7342D743" w14:textId="77777777"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649216B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E93FE49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E8EE607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B1B542A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789CE3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276AD6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B3A5A53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14459BB3" w14:textId="77777777" w:rsidTr="00EE00D3">
        <w:tc>
          <w:tcPr>
            <w:tcW w:w="1735" w:type="dxa"/>
            <w:shd w:val="clear" w:color="auto" w:fill="8DB3E2" w:themeFill="text2" w:themeFillTint="66"/>
          </w:tcPr>
          <w:p w14:paraId="20164A0A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12232346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690CEC66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2FD5F932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3EC5BB78" w14:textId="77777777"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42B5CF4C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53DE753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844B52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1EE7372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273C52D3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5042393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7993D7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6CD87D5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484E1EE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7804F7C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71A3A34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DBAD38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352811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3F2F4A6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00E08A32" w14:textId="77777777" w:rsidTr="00EE00D3">
        <w:tc>
          <w:tcPr>
            <w:tcW w:w="1735" w:type="dxa"/>
            <w:shd w:val="clear" w:color="auto" w:fill="8DB3E2" w:themeFill="text2" w:themeFillTint="66"/>
          </w:tcPr>
          <w:p w14:paraId="4D72CC70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4819B72F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1D955F64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0679469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7595B85D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0BCEB9C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4B8DF3B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1358A42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4A9EAEE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  <w:p w14:paraId="44A8D75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C5A156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46F2C583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6A9010E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3E621E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1EAE56AF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214035E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14:paraId="376130A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2693ED3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1400A84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7843ABD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5723417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E93A2F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264FA9D0" w14:textId="77777777" w:rsidTr="00EE00D3">
        <w:tc>
          <w:tcPr>
            <w:tcW w:w="1735" w:type="dxa"/>
            <w:shd w:val="clear" w:color="auto" w:fill="8DB3E2" w:themeFill="text2" w:themeFillTint="66"/>
          </w:tcPr>
          <w:p w14:paraId="41226253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5F22F2E7" w14:textId="77777777" w:rsidR="002F0E34" w:rsidRPr="00B76A42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ACD6AAC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158231C3" w14:textId="77777777" w:rsidR="002F0E34" w:rsidRPr="00ED3ABD" w:rsidRDefault="002F0E34" w:rsidP="00EF2593">
            <w:pPr>
              <w:rPr>
                <w:rFonts w:ascii="Arial" w:hAnsi="Arial" w:cs="Arial"/>
              </w:rPr>
            </w:pPr>
          </w:p>
          <w:p w14:paraId="3EBBC12F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3EEFC85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25A48FE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1CAF077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1BE8693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053D722C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151C161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587463F8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42C0577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27DA524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D93B33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59326036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CA1D4AD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768E19D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DA42C1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E3D1379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820F8F9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3FC5780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2B5AAAF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E61C59A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7E69077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341182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3491BE3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67151" w14:textId="77777777" w:rsidR="00A9431D" w:rsidRDefault="00A9431D">
      <w:r>
        <w:separator/>
      </w:r>
    </w:p>
  </w:endnote>
  <w:endnote w:type="continuationSeparator" w:id="0">
    <w:p w14:paraId="0D53801C" w14:textId="77777777" w:rsidR="00A9431D" w:rsidRDefault="00A94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5C2D6" w14:textId="77777777"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126346">
      <w:rPr>
        <w:b/>
        <w:noProof/>
        <w:lang w:val="cy-GB"/>
      </w:rPr>
      <w:t>5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126346">
      <w:rPr>
        <w:b/>
        <w:noProof/>
      </w:rPr>
      <w:t>10</w:t>
    </w:r>
    <w:r w:rsidR="00274691">
      <w:rPr>
        <w:b/>
        <w:sz w:val="24"/>
        <w:szCs w:val="24"/>
      </w:rPr>
      <w:fldChar w:fldCharType="end"/>
    </w:r>
  </w:p>
  <w:p w14:paraId="09505AF2" w14:textId="77777777"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F9364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125F1" w14:textId="77777777" w:rsidR="00A9431D" w:rsidRDefault="00A9431D">
      <w:r>
        <w:separator/>
      </w:r>
    </w:p>
  </w:footnote>
  <w:footnote w:type="continuationSeparator" w:id="0">
    <w:p w14:paraId="3683083D" w14:textId="77777777" w:rsidR="00A9431D" w:rsidRDefault="00A943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66058B"/>
    <w:multiLevelType w:val="multilevel"/>
    <w:tmpl w:val="CFBA95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A3195"/>
    <w:multiLevelType w:val="multilevel"/>
    <w:tmpl w:val="CEB0D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0576AF"/>
    <w:multiLevelType w:val="multilevel"/>
    <w:tmpl w:val="D98C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7A907FA"/>
    <w:multiLevelType w:val="multilevel"/>
    <w:tmpl w:val="7E924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9B507D"/>
    <w:multiLevelType w:val="multilevel"/>
    <w:tmpl w:val="FFD66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27250A"/>
    <w:multiLevelType w:val="hybridMultilevel"/>
    <w:tmpl w:val="0924E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65007B5"/>
    <w:multiLevelType w:val="multilevel"/>
    <w:tmpl w:val="C40A39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000134"/>
    <w:multiLevelType w:val="multilevel"/>
    <w:tmpl w:val="CDF840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7CD50C8"/>
    <w:multiLevelType w:val="hybridMultilevel"/>
    <w:tmpl w:val="93849E64"/>
    <w:lvl w:ilvl="0" w:tplc="E94A650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415F6E"/>
    <w:multiLevelType w:val="multilevel"/>
    <w:tmpl w:val="A13E5FC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2"/>
  </w:num>
  <w:num w:numId="2">
    <w:abstractNumId w:val="13"/>
  </w:num>
  <w:num w:numId="3">
    <w:abstractNumId w:val="23"/>
  </w:num>
  <w:num w:numId="4">
    <w:abstractNumId w:val="15"/>
  </w:num>
  <w:num w:numId="5">
    <w:abstractNumId w:val="9"/>
  </w:num>
  <w:num w:numId="6">
    <w:abstractNumId w:val="22"/>
  </w:num>
  <w:num w:numId="7">
    <w:abstractNumId w:val="3"/>
  </w:num>
  <w:num w:numId="8">
    <w:abstractNumId w:val="21"/>
  </w:num>
  <w:num w:numId="9">
    <w:abstractNumId w:val="14"/>
  </w:num>
  <w:num w:numId="10">
    <w:abstractNumId w:val="6"/>
  </w:num>
  <w:num w:numId="11">
    <w:abstractNumId w:val="7"/>
  </w:num>
  <w:num w:numId="12">
    <w:abstractNumId w:val="10"/>
  </w:num>
  <w:num w:numId="13">
    <w:abstractNumId w:val="20"/>
  </w:num>
  <w:num w:numId="14">
    <w:abstractNumId w:val="4"/>
  </w:num>
  <w:num w:numId="15">
    <w:abstractNumId w:val="0"/>
  </w:num>
  <w:num w:numId="16">
    <w:abstractNumId w:val="8"/>
  </w:num>
  <w:num w:numId="17">
    <w:abstractNumId w:val="16"/>
  </w:num>
  <w:num w:numId="18">
    <w:abstractNumId w:val="1"/>
  </w:num>
  <w:num w:numId="19">
    <w:abstractNumId w:val="19"/>
  </w:num>
  <w:num w:numId="20">
    <w:abstractNumId w:val="18"/>
  </w:num>
  <w:num w:numId="21">
    <w:abstractNumId w:val="25"/>
  </w:num>
  <w:num w:numId="22">
    <w:abstractNumId w:val="24"/>
  </w:num>
  <w:num w:numId="23">
    <w:abstractNumId w:val="5"/>
  </w:num>
  <w:num w:numId="24">
    <w:abstractNumId w:val="17"/>
  </w:num>
  <w:num w:numId="25">
    <w:abstractNumId w:val="11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A782A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11398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6BF5"/>
    <w:rsid w:val="006D3F29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7D11"/>
    <w:rsid w:val="009C4460"/>
    <w:rsid w:val="009D3EA4"/>
    <w:rsid w:val="009D649C"/>
    <w:rsid w:val="009E4BC1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7FB1"/>
    <w:rsid w:val="00A85BFE"/>
    <w:rsid w:val="00A9431D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40DA7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95C51"/>
    <w:rsid w:val="00DA36EE"/>
    <w:rsid w:val="00DA401D"/>
    <w:rsid w:val="00DB116D"/>
    <w:rsid w:val="00DD17CC"/>
    <w:rsid w:val="00DE217A"/>
    <w:rsid w:val="00DF321B"/>
    <w:rsid w:val="00E230E0"/>
    <w:rsid w:val="00E246E7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2C7"/>
    <w:rsid w:val="00F07C8C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1C6DDE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paragraph">
    <w:name w:val="paragraph"/>
    <w:basedOn w:val="Normal"/>
    <w:rsid w:val="00F072C7"/>
    <w:pPr>
      <w:spacing w:before="100" w:beforeAutospacing="1" w:after="100" w:afterAutospacing="1"/>
    </w:pPr>
    <w:rPr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F072C7"/>
  </w:style>
  <w:style w:type="character" w:customStyle="1" w:styleId="eop">
    <w:name w:val="eop"/>
    <w:basedOn w:val="DefaultParagraphFont"/>
    <w:rsid w:val="00F07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4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8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68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2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7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3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1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33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5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1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25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1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4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8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7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74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1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6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4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8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9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lboro.ac.uk/news-events/news/2018/september/scheme-to-improve-health-of-truck-drivers-award/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D0BA-3540-4F72-A8F6-7C4A95565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6</TotalTime>
  <Pages>10</Pages>
  <Words>3418</Words>
  <Characters>19485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22858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Heddwen Davies</cp:lastModifiedBy>
  <cp:revision>3</cp:revision>
  <cp:lastPrinted>2014-10-10T07:42:00Z</cp:lastPrinted>
  <dcterms:created xsi:type="dcterms:W3CDTF">2023-12-03T19:39:00Z</dcterms:created>
  <dcterms:modified xsi:type="dcterms:W3CDTF">2023-12-03T19:46:00Z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