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07548FFA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C81BAC0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07E62767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2382511E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596EB64D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4CC47E3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22421CA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4F313685" w14:textId="156127F4" w:rsidR="008150DF" w:rsidRDefault="00110B3F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E057AFD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34BFA41" w14:textId="6F81827F" w:rsidR="008150DF" w:rsidRDefault="00110B3F" w:rsidP="008150DF">
            <w:pPr>
              <w:spacing w:before="120" w:after="120"/>
              <w:jc w:val="left"/>
            </w:pPr>
            <w:r>
              <w:t>Who Am I? Exploring Professional Practice</w:t>
            </w:r>
          </w:p>
        </w:tc>
      </w:tr>
      <w:tr w:rsidR="008150DF" w14:paraId="28AB2D18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1BEE92C1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C4302E1" w14:textId="4E64BF03" w:rsidR="00110B3F" w:rsidRDefault="00110B3F" w:rsidP="00110B3F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</w:pPr>
            <w:r>
              <w:t xml:space="preserve">Recognise and identify the principles of professional practice </w:t>
            </w:r>
          </w:p>
          <w:p w14:paraId="259D9007" w14:textId="202228E9" w:rsidR="008150DF" w:rsidRDefault="00110B3F" w:rsidP="00110B3F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 xml:space="preserve">Begin to develop research and critical thinking skills &amp; use basic referencing conventions.  </w:t>
            </w:r>
          </w:p>
        </w:tc>
      </w:tr>
      <w:tr w:rsidR="00454402" w14:paraId="7B97E4A9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9EDAF4F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C6B52CD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3E6B4F61" w14:textId="4AFCC6FD" w:rsidR="003E2F09" w:rsidRPr="00454402" w:rsidRDefault="003E2F09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Standards in Early Years and Education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5D1025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E54D0F4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E0DD56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5EBBF58" w14:textId="77777777" w:rsidTr="004257A5">
        <w:tc>
          <w:tcPr>
            <w:tcW w:w="852" w:type="dxa"/>
          </w:tcPr>
          <w:p w14:paraId="0D2C1EFC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70AD5920" w14:textId="4FD4C687" w:rsidR="00454402" w:rsidRPr="0069367B" w:rsidRDefault="00110B3F" w:rsidP="004257A5">
            <w:pPr>
              <w:spacing w:before="120" w:after="120"/>
              <w:jc w:val="left"/>
            </w:pPr>
            <w:r>
              <w:t xml:space="preserve">For each of the </w:t>
            </w:r>
            <w:r>
              <w:rPr>
                <w:b/>
                <w:bCs/>
              </w:rPr>
              <w:t xml:space="preserve">statutory </w:t>
            </w:r>
            <w:r>
              <w:t xml:space="preserve">standards below, </w:t>
            </w:r>
            <w:r w:rsidR="0069367B">
              <w:t xml:space="preserve">scan the QR code, then </w:t>
            </w:r>
            <w:r>
              <w:t xml:space="preserve">find and list the </w:t>
            </w:r>
            <w:r>
              <w:rPr>
                <w:b/>
                <w:bCs/>
              </w:rPr>
              <w:t>professional principles</w:t>
            </w:r>
            <w:r w:rsidR="0069367B">
              <w:t xml:space="preserve"> set out</w:t>
            </w:r>
            <w:r w:rsidR="00020807">
              <w:t xml:space="preserve"> in each document</w:t>
            </w:r>
            <w:r w:rsidR="0069367B">
              <w:t>.</w:t>
            </w:r>
          </w:p>
        </w:tc>
        <w:tc>
          <w:tcPr>
            <w:tcW w:w="689" w:type="dxa"/>
          </w:tcPr>
          <w:p w14:paraId="45410794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6ACC826B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2B431E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</w:tbl>
    <w:p w14:paraId="033D9C0B" w14:textId="6E9488C5" w:rsidR="00020807" w:rsidRPr="00020807" w:rsidRDefault="00020807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F21F32" w14:paraId="0E0B7853" w14:textId="77777777" w:rsidTr="0069367B">
        <w:trPr>
          <w:trHeight w:val="621"/>
        </w:trPr>
        <w:tc>
          <w:tcPr>
            <w:tcW w:w="10065" w:type="dxa"/>
            <w:shd w:val="clear" w:color="auto" w:fill="D6E3BC" w:themeFill="accent3" w:themeFillTint="66"/>
            <w:vAlign w:val="center"/>
          </w:tcPr>
          <w:p w14:paraId="10184493" w14:textId="2D12CE09" w:rsidR="0069367B" w:rsidRPr="0069367B" w:rsidRDefault="0069367B" w:rsidP="00020807">
            <w:pPr>
              <w:spacing w:before="480" w:after="4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149A98B" wp14:editId="531808CF">
                  <wp:simplePos x="0" y="0"/>
                  <wp:positionH relativeFrom="column">
                    <wp:posOffset>5425440</wp:posOffset>
                  </wp:positionH>
                  <wp:positionV relativeFrom="paragraph">
                    <wp:posOffset>10795</wp:posOffset>
                  </wp:positionV>
                  <wp:extent cx="790575" cy="790575"/>
                  <wp:effectExtent l="0" t="0" r="9525" b="9525"/>
                  <wp:wrapNone/>
                  <wp:docPr id="731673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673529" name="Picture 73167352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367B">
              <w:rPr>
                <w:b/>
                <w:bCs/>
                <w:sz w:val="28"/>
                <w:szCs w:val="28"/>
              </w:rPr>
              <w:t>Early years foundation stage statutory framework: For childminders</w:t>
            </w:r>
          </w:p>
        </w:tc>
      </w:tr>
      <w:tr w:rsidR="00F21F32" w14:paraId="3331D6C2" w14:textId="77777777" w:rsidTr="00EF0077">
        <w:trPr>
          <w:trHeight w:val="621"/>
        </w:trPr>
        <w:tc>
          <w:tcPr>
            <w:tcW w:w="10065" w:type="dxa"/>
          </w:tcPr>
          <w:p w14:paraId="1215651E" w14:textId="46A66A2F" w:rsidR="00F21F32" w:rsidRDefault="0069367B" w:rsidP="0069367B">
            <w:pPr>
              <w:spacing w:before="120" w:after="120"/>
              <w:jc w:val="left"/>
            </w:pPr>
            <w:r>
              <w:t>Professional Standards:</w:t>
            </w:r>
          </w:p>
          <w:p w14:paraId="55F2F941" w14:textId="3FA79DF3" w:rsidR="0069367B" w:rsidRDefault="0069367B" w:rsidP="0069367B">
            <w:pPr>
              <w:spacing w:before="120" w:after="120"/>
              <w:jc w:val="left"/>
            </w:pPr>
          </w:p>
          <w:p w14:paraId="737F76FB" w14:textId="30BCEC18" w:rsidR="0069367B" w:rsidRDefault="0069367B" w:rsidP="0069367B">
            <w:pPr>
              <w:spacing w:before="120" w:after="120"/>
              <w:jc w:val="left"/>
            </w:pPr>
          </w:p>
          <w:p w14:paraId="6A9BA809" w14:textId="56A8191F" w:rsidR="0069367B" w:rsidRDefault="0069367B" w:rsidP="0069367B">
            <w:pPr>
              <w:spacing w:before="120" w:after="120"/>
              <w:jc w:val="left"/>
            </w:pPr>
          </w:p>
          <w:p w14:paraId="31445A73" w14:textId="7A0598ED" w:rsidR="00020807" w:rsidRDefault="00020807" w:rsidP="0069367B">
            <w:pPr>
              <w:spacing w:before="120" w:after="120"/>
              <w:jc w:val="left"/>
            </w:pPr>
          </w:p>
          <w:p w14:paraId="029A2C62" w14:textId="4CACC6F9" w:rsidR="00020807" w:rsidRDefault="00020807" w:rsidP="0069367B">
            <w:pPr>
              <w:spacing w:before="120" w:after="120"/>
              <w:jc w:val="left"/>
            </w:pPr>
          </w:p>
          <w:p w14:paraId="3409ED4A" w14:textId="17F66A01" w:rsidR="00020807" w:rsidRDefault="00020807" w:rsidP="0069367B">
            <w:pPr>
              <w:spacing w:before="120" w:after="120"/>
              <w:jc w:val="left"/>
            </w:pPr>
          </w:p>
          <w:p w14:paraId="6913AF1D" w14:textId="2A8EC282" w:rsidR="00020807" w:rsidRDefault="00020807" w:rsidP="0069367B">
            <w:pPr>
              <w:spacing w:before="120" w:after="120"/>
              <w:jc w:val="left"/>
            </w:pPr>
          </w:p>
        </w:tc>
      </w:tr>
    </w:tbl>
    <w:p w14:paraId="1A08A78C" w14:textId="041B7D7E" w:rsidR="00AF00D7" w:rsidRPr="00020807" w:rsidRDefault="00AF00D7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020807" w14:paraId="3B082FD7" w14:textId="77777777" w:rsidTr="00EF0771">
        <w:trPr>
          <w:trHeight w:val="621"/>
        </w:trPr>
        <w:tc>
          <w:tcPr>
            <w:tcW w:w="10065" w:type="dxa"/>
            <w:shd w:val="clear" w:color="auto" w:fill="D6E3BC" w:themeFill="accent3" w:themeFillTint="66"/>
            <w:vAlign w:val="center"/>
          </w:tcPr>
          <w:p w14:paraId="6F917A27" w14:textId="7E6EE732" w:rsidR="00020807" w:rsidRPr="0069367B" w:rsidRDefault="00020807" w:rsidP="00020807">
            <w:pPr>
              <w:spacing w:before="480" w:after="4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64C01A04" wp14:editId="4D1C55E5">
                  <wp:simplePos x="0" y="0"/>
                  <wp:positionH relativeFrom="column">
                    <wp:posOffset>5439410</wp:posOffset>
                  </wp:positionH>
                  <wp:positionV relativeFrom="paragraph">
                    <wp:posOffset>7620</wp:posOffset>
                  </wp:positionV>
                  <wp:extent cx="790575" cy="790575"/>
                  <wp:effectExtent l="0" t="0" r="9525" b="9525"/>
                  <wp:wrapNone/>
                  <wp:docPr id="105209430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094301" name="Picture 105209430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367B">
              <w:rPr>
                <w:b/>
                <w:bCs/>
                <w:sz w:val="28"/>
                <w:szCs w:val="28"/>
              </w:rPr>
              <w:t xml:space="preserve">Early years foundation stage statutory framework: For </w:t>
            </w:r>
            <w:r>
              <w:rPr>
                <w:b/>
                <w:bCs/>
                <w:sz w:val="28"/>
                <w:szCs w:val="28"/>
              </w:rPr>
              <w:t>groups &amp; schools</w:t>
            </w:r>
          </w:p>
        </w:tc>
      </w:tr>
      <w:tr w:rsidR="00020807" w14:paraId="12413A41" w14:textId="77777777" w:rsidTr="00EF0771">
        <w:trPr>
          <w:trHeight w:val="621"/>
        </w:trPr>
        <w:tc>
          <w:tcPr>
            <w:tcW w:w="10065" w:type="dxa"/>
          </w:tcPr>
          <w:p w14:paraId="442026BE" w14:textId="03227581" w:rsidR="00020807" w:rsidRDefault="00020807" w:rsidP="00EF0771">
            <w:pPr>
              <w:spacing w:before="120" w:after="120"/>
              <w:jc w:val="left"/>
            </w:pPr>
            <w:r>
              <w:t>Professional Standards:</w:t>
            </w:r>
          </w:p>
          <w:p w14:paraId="207B267C" w14:textId="77777777" w:rsidR="00020807" w:rsidRDefault="00020807" w:rsidP="00EF0771">
            <w:pPr>
              <w:spacing w:before="120" w:after="120"/>
              <w:jc w:val="left"/>
            </w:pPr>
          </w:p>
          <w:p w14:paraId="2F802642" w14:textId="74F179EC" w:rsidR="00020807" w:rsidRDefault="00020807" w:rsidP="00EF0771">
            <w:pPr>
              <w:spacing w:before="120" w:after="120"/>
              <w:jc w:val="left"/>
            </w:pPr>
          </w:p>
          <w:p w14:paraId="62488931" w14:textId="77777777" w:rsidR="00020807" w:rsidRDefault="00020807" w:rsidP="00EF0771">
            <w:pPr>
              <w:spacing w:before="120" w:after="120"/>
              <w:jc w:val="left"/>
            </w:pPr>
          </w:p>
          <w:p w14:paraId="13C40721" w14:textId="77777777" w:rsidR="00020807" w:rsidRDefault="00020807" w:rsidP="00EF0771">
            <w:pPr>
              <w:spacing w:before="120" w:after="120"/>
              <w:jc w:val="left"/>
            </w:pPr>
          </w:p>
          <w:p w14:paraId="625226CC" w14:textId="77777777" w:rsidR="00020807" w:rsidRDefault="00020807" w:rsidP="00EF0771">
            <w:pPr>
              <w:spacing w:before="120" w:after="120"/>
              <w:jc w:val="left"/>
            </w:pPr>
          </w:p>
          <w:p w14:paraId="5445BBC4" w14:textId="77777777" w:rsidR="00020807" w:rsidRDefault="00020807" w:rsidP="00EF0771">
            <w:pPr>
              <w:spacing w:before="120" w:after="120"/>
              <w:jc w:val="left"/>
            </w:pPr>
          </w:p>
        </w:tc>
      </w:tr>
    </w:tbl>
    <w:p w14:paraId="0B55A46C" w14:textId="349A98C6" w:rsidR="00020807" w:rsidRDefault="00020807" w:rsidP="00020807">
      <w:pPr>
        <w:jc w:val="right"/>
        <w:rPr>
          <w:b/>
          <w:bCs/>
        </w:rPr>
      </w:pPr>
      <w:r>
        <w:rPr>
          <w:b/>
          <w:bCs/>
        </w:rPr>
        <w:lastRenderedPageBreak/>
        <w:t>P.T.O.</w:t>
      </w: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020807" w14:paraId="230F2601" w14:textId="77777777" w:rsidTr="00EF0771">
        <w:trPr>
          <w:trHeight w:val="621"/>
        </w:trPr>
        <w:tc>
          <w:tcPr>
            <w:tcW w:w="10065" w:type="dxa"/>
            <w:shd w:val="clear" w:color="auto" w:fill="D6E3BC" w:themeFill="accent3" w:themeFillTint="66"/>
            <w:vAlign w:val="center"/>
          </w:tcPr>
          <w:p w14:paraId="7A6C2D34" w14:textId="5C029480" w:rsidR="00020807" w:rsidRPr="0069367B" w:rsidRDefault="00020807" w:rsidP="00020807">
            <w:pPr>
              <w:spacing w:before="480" w:after="4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1312" behindDoc="0" locked="0" layoutInCell="1" allowOverlap="1" wp14:anchorId="2F7E4D56" wp14:editId="6A07ED02">
                  <wp:simplePos x="0" y="0"/>
                  <wp:positionH relativeFrom="column">
                    <wp:posOffset>5430520</wp:posOffset>
                  </wp:positionH>
                  <wp:positionV relativeFrom="paragraph">
                    <wp:posOffset>24130</wp:posOffset>
                  </wp:positionV>
                  <wp:extent cx="790575" cy="790575"/>
                  <wp:effectExtent l="0" t="0" r="9525" b="9525"/>
                  <wp:wrapNone/>
                  <wp:docPr id="165869132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691324" name="Picture 165869132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0807">
              <w:rPr>
                <w:b/>
                <w:bCs/>
                <w:sz w:val="28"/>
                <w:szCs w:val="28"/>
              </w:rPr>
              <w:t xml:space="preserve">Teachers’ Standards </w:t>
            </w:r>
          </w:p>
        </w:tc>
      </w:tr>
      <w:tr w:rsidR="00020807" w14:paraId="06F0857E" w14:textId="77777777" w:rsidTr="00EF0771">
        <w:trPr>
          <w:trHeight w:val="621"/>
        </w:trPr>
        <w:tc>
          <w:tcPr>
            <w:tcW w:w="10065" w:type="dxa"/>
          </w:tcPr>
          <w:p w14:paraId="1731CB35" w14:textId="26CEFA7E" w:rsidR="00020807" w:rsidRDefault="00020807" w:rsidP="00EF0771">
            <w:pPr>
              <w:spacing w:before="120" w:after="120"/>
              <w:jc w:val="left"/>
            </w:pPr>
            <w:r>
              <w:t>Professional Standards:</w:t>
            </w:r>
          </w:p>
          <w:p w14:paraId="6C4D77BC" w14:textId="77777777" w:rsidR="00020807" w:rsidRDefault="00020807" w:rsidP="00EF0771">
            <w:pPr>
              <w:spacing w:before="120" w:after="120"/>
              <w:jc w:val="left"/>
            </w:pPr>
          </w:p>
          <w:p w14:paraId="72F74C13" w14:textId="679B8924" w:rsidR="00020807" w:rsidRDefault="00020807" w:rsidP="00EF0771">
            <w:pPr>
              <w:spacing w:before="120" w:after="120"/>
              <w:jc w:val="left"/>
            </w:pPr>
          </w:p>
          <w:p w14:paraId="142E5A95" w14:textId="55CD53BA" w:rsidR="00020807" w:rsidRDefault="00020807" w:rsidP="00EF0771">
            <w:pPr>
              <w:spacing w:before="120" w:after="120"/>
              <w:jc w:val="left"/>
            </w:pPr>
          </w:p>
          <w:p w14:paraId="5155CC56" w14:textId="77777777" w:rsidR="00020807" w:rsidRDefault="00020807" w:rsidP="00EF0771">
            <w:pPr>
              <w:spacing w:before="120" w:after="120"/>
              <w:jc w:val="left"/>
            </w:pPr>
          </w:p>
          <w:p w14:paraId="638CE0A6" w14:textId="77777777" w:rsidR="00020807" w:rsidRDefault="00020807" w:rsidP="00EF0771">
            <w:pPr>
              <w:spacing w:before="120" w:after="120"/>
              <w:jc w:val="left"/>
            </w:pPr>
          </w:p>
          <w:p w14:paraId="2E931F3D" w14:textId="42D05FAE" w:rsidR="00020807" w:rsidRDefault="00020807" w:rsidP="00EF0771">
            <w:pPr>
              <w:spacing w:before="120" w:after="120"/>
              <w:jc w:val="left"/>
            </w:pPr>
          </w:p>
          <w:p w14:paraId="5D224651" w14:textId="77777777" w:rsidR="00020807" w:rsidRDefault="00020807" w:rsidP="00EF0771">
            <w:pPr>
              <w:spacing w:before="120" w:after="120"/>
              <w:jc w:val="left"/>
            </w:pPr>
          </w:p>
        </w:tc>
      </w:tr>
    </w:tbl>
    <w:p w14:paraId="1FA96F1D" w14:textId="7AFFE78D" w:rsidR="00020807" w:rsidRPr="00020807" w:rsidRDefault="00020807" w:rsidP="00020807">
      <w:pPr>
        <w:jc w:val="left"/>
        <w:rPr>
          <w:b/>
          <w:bCs/>
        </w:rPr>
      </w:pPr>
    </w:p>
    <w:sectPr w:rsidR="00020807" w:rsidRPr="0002080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A92DA" w14:textId="77777777" w:rsidR="00D82FC8" w:rsidRDefault="00D82FC8" w:rsidP="008150DF">
      <w:pPr>
        <w:spacing w:before="0"/>
      </w:pPr>
      <w:r>
        <w:separator/>
      </w:r>
    </w:p>
  </w:endnote>
  <w:endnote w:type="continuationSeparator" w:id="0">
    <w:p w14:paraId="106A1BE0" w14:textId="77777777" w:rsidR="00D82FC8" w:rsidRDefault="00D82FC8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AA260" w14:textId="77777777" w:rsidR="00D82FC8" w:rsidRDefault="00D82FC8" w:rsidP="008150DF">
      <w:pPr>
        <w:spacing w:before="0"/>
      </w:pPr>
      <w:r>
        <w:separator/>
      </w:r>
    </w:p>
  </w:footnote>
  <w:footnote w:type="continuationSeparator" w:id="0">
    <w:p w14:paraId="53BEC924" w14:textId="77777777" w:rsidR="00D82FC8" w:rsidRDefault="00D82FC8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BE313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188"/>
    <w:multiLevelType w:val="hybridMultilevel"/>
    <w:tmpl w:val="65FA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063431">
    <w:abstractNumId w:val="0"/>
  </w:num>
  <w:num w:numId="2" w16cid:durableId="1476218510">
    <w:abstractNumId w:val="3"/>
  </w:num>
  <w:num w:numId="3" w16cid:durableId="604196744">
    <w:abstractNumId w:val="2"/>
  </w:num>
  <w:num w:numId="4" w16cid:durableId="1706175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B3F"/>
    <w:rsid w:val="00020807"/>
    <w:rsid w:val="00110B3F"/>
    <w:rsid w:val="00251121"/>
    <w:rsid w:val="00252872"/>
    <w:rsid w:val="003E2F09"/>
    <w:rsid w:val="003F568A"/>
    <w:rsid w:val="0041422A"/>
    <w:rsid w:val="004257A5"/>
    <w:rsid w:val="00454402"/>
    <w:rsid w:val="00634631"/>
    <w:rsid w:val="0069367B"/>
    <w:rsid w:val="008150DF"/>
    <w:rsid w:val="00A15F95"/>
    <w:rsid w:val="00AF00D7"/>
    <w:rsid w:val="00C24852"/>
    <w:rsid w:val="00CD2F70"/>
    <w:rsid w:val="00CF0FA8"/>
    <w:rsid w:val="00D5353F"/>
    <w:rsid w:val="00D82FC8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8F75E"/>
  <w15:docId w15:val="{07295D17-E311-4BC8-9532-17D9A47A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ared.uni.local\Shared\DeptShare\Social%20Justice\A%20SET\Curriculum%20Review%202025\New%20Programme\New%20Programme%20Modules%20Ideas\ECCE4001%20Who%20Am%20I%20-%20Exploring%20Professional%20Identity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2026-05-22T09:38:00Z</dcterms:created>
  <dcterms:modified xsi:type="dcterms:W3CDTF">2026-06-23T14:28:00Z</dcterms:modified>
</cp:coreProperties>
</file>