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Y="1841"/>
        <w:tblW w:w="0" w:type="auto"/>
        <w:tblLook w:val="04A0" w:firstRow="1" w:lastRow="0" w:firstColumn="1" w:lastColumn="0" w:noHBand="0" w:noVBand="1"/>
      </w:tblPr>
      <w:tblGrid>
        <w:gridCol w:w="3646"/>
        <w:gridCol w:w="5756"/>
        <w:gridCol w:w="1538"/>
        <w:gridCol w:w="3650"/>
      </w:tblGrid>
      <w:tr w:rsidR="00F9055E" w:rsidRPr="00122A6C" w14:paraId="33134BDD" w14:textId="77777777" w:rsidTr="5E852657">
        <w:trPr>
          <w:trHeight w:val="231"/>
        </w:trPr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4BAD6"/>
          </w:tcPr>
          <w:p w14:paraId="46FC5756" w14:textId="77777777" w:rsidR="00F9055E" w:rsidRPr="00122A6C" w:rsidRDefault="00F9055E" w:rsidP="003754EC">
            <w:pPr>
              <w:rPr>
                <w:b/>
                <w:bCs/>
                <w:szCs w:val="28"/>
              </w:rPr>
            </w:pPr>
            <w:r w:rsidRPr="00122A6C">
              <w:rPr>
                <w:b/>
                <w:bCs/>
                <w:szCs w:val="28"/>
              </w:rPr>
              <w:t>Student-teacher:</w:t>
            </w:r>
          </w:p>
        </w:tc>
        <w:tc>
          <w:tcPr>
            <w:tcW w:w="5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F69C3" w14:textId="0F7B4BD8" w:rsidR="00F9055E" w:rsidRPr="00122A6C" w:rsidRDefault="00DA5C4E" w:rsidP="003754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Miss Tingle 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7950C8" w14:textId="662671D3" w:rsidR="00F9055E" w:rsidRPr="00122A6C" w:rsidRDefault="00F9055E" w:rsidP="5079DFCC">
            <w:pPr>
              <w:rPr>
                <w:b/>
                <w:bCs/>
              </w:rPr>
            </w:pPr>
            <w:r w:rsidRPr="00122A6C">
              <w:rPr>
                <w:b/>
                <w:bCs/>
              </w:rPr>
              <w:t>Class</w:t>
            </w:r>
            <w:r w:rsidR="1F998855" w:rsidRPr="00122A6C">
              <w:rPr>
                <w:b/>
                <w:bCs/>
              </w:rPr>
              <w:t xml:space="preserve"> / Group</w:t>
            </w:r>
            <w:r w:rsidRPr="00122A6C">
              <w:rPr>
                <w:b/>
                <w:bCs/>
              </w:rPr>
              <w:t>: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CD48E" w14:textId="425BE348" w:rsidR="00F9055E" w:rsidRPr="00122A6C" w:rsidRDefault="00DA5C4E" w:rsidP="003754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Reception </w:t>
            </w:r>
          </w:p>
        </w:tc>
      </w:tr>
      <w:tr w:rsidR="00F9055E" w:rsidRPr="00122A6C" w14:paraId="6793B9EB" w14:textId="77777777" w:rsidTr="5E852657">
        <w:trPr>
          <w:trHeight w:val="231"/>
        </w:trPr>
        <w:tc>
          <w:tcPr>
            <w:tcW w:w="3646" w:type="dxa"/>
            <w:tcBorders>
              <w:top w:val="single" w:sz="4" w:space="0" w:color="auto"/>
            </w:tcBorders>
            <w:shd w:val="clear" w:color="auto" w:fill="94BAD6"/>
          </w:tcPr>
          <w:p w14:paraId="065235EE" w14:textId="77777777" w:rsidR="00F9055E" w:rsidRPr="00122A6C" w:rsidRDefault="00F9055E" w:rsidP="003754EC">
            <w:pPr>
              <w:rPr>
                <w:b/>
                <w:bCs/>
                <w:szCs w:val="28"/>
              </w:rPr>
            </w:pPr>
            <w:r w:rsidRPr="00122A6C">
              <w:rPr>
                <w:b/>
                <w:bCs/>
                <w:szCs w:val="28"/>
              </w:rPr>
              <w:t>AoLE or Subject:</w:t>
            </w:r>
          </w:p>
        </w:tc>
        <w:tc>
          <w:tcPr>
            <w:tcW w:w="5756" w:type="dxa"/>
            <w:tcBorders>
              <w:top w:val="single" w:sz="4" w:space="0" w:color="auto"/>
            </w:tcBorders>
          </w:tcPr>
          <w:p w14:paraId="5999735F" w14:textId="1B5CAD41" w:rsidR="00F9055E" w:rsidRDefault="00DA5C4E" w:rsidP="638C134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Literacy, </w:t>
            </w:r>
            <w:r w:rsidR="00C661D9">
              <w:rPr>
                <w:sz w:val="22"/>
                <w:szCs w:val="22"/>
              </w:rPr>
              <w:t>language,</w:t>
            </w:r>
            <w:r>
              <w:rPr>
                <w:sz w:val="22"/>
                <w:szCs w:val="22"/>
              </w:rPr>
              <w:t xml:space="preserve"> and communication </w:t>
            </w:r>
          </w:p>
          <w:p w14:paraId="44308803" w14:textId="7189B8FC" w:rsidR="00DA5C4E" w:rsidRDefault="00DA5C4E" w:rsidP="638C134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Mathematics and numeracy </w:t>
            </w:r>
          </w:p>
          <w:p w14:paraId="1F7A6704" w14:textId="33318860" w:rsidR="00DA5C4E" w:rsidRDefault="00DA5C4E" w:rsidP="638C134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Science and technology </w:t>
            </w:r>
          </w:p>
          <w:p w14:paraId="1AEB9A5E" w14:textId="2BF4637D" w:rsidR="006C6BD5" w:rsidRPr="00122A6C" w:rsidRDefault="006C6BD5" w:rsidP="00C661D9">
            <w:pPr>
              <w:rPr>
                <w:sz w:val="22"/>
                <w:szCs w:val="22"/>
              </w:rPr>
            </w:pPr>
          </w:p>
        </w:tc>
        <w:tc>
          <w:tcPr>
            <w:tcW w:w="1538" w:type="dxa"/>
            <w:tcBorders>
              <w:top w:val="single" w:sz="4" w:space="0" w:color="auto"/>
            </w:tcBorders>
            <w:shd w:val="clear" w:color="auto" w:fill="auto"/>
          </w:tcPr>
          <w:p w14:paraId="5B8DD6BF" w14:textId="4AD2893E" w:rsidR="00F9055E" w:rsidRPr="00122A6C" w:rsidRDefault="0DE35DB4" w:rsidP="6C7A2A74">
            <w:pPr>
              <w:rPr>
                <w:b/>
                <w:bCs/>
              </w:rPr>
            </w:pPr>
            <w:r w:rsidRPr="5E852657">
              <w:rPr>
                <w:b/>
                <w:bCs/>
              </w:rPr>
              <w:t>Date</w:t>
            </w:r>
            <w:r w:rsidR="1D4951E6" w:rsidRPr="5E852657">
              <w:rPr>
                <w:b/>
                <w:bCs/>
              </w:rPr>
              <w:t xml:space="preserve"> </w:t>
            </w:r>
            <w:r w:rsidR="1D4951E6" w:rsidRPr="5E852657">
              <w:rPr>
                <w:i/>
                <w:iCs/>
                <w:sz w:val="20"/>
                <w:szCs w:val="20"/>
              </w:rPr>
              <w:t>(please note that this may be a continuous session)</w:t>
            </w:r>
            <w:r w:rsidRPr="5E852657">
              <w:rPr>
                <w:b/>
                <w:bCs/>
              </w:rPr>
              <w:t>:</w:t>
            </w:r>
          </w:p>
        </w:tc>
        <w:tc>
          <w:tcPr>
            <w:tcW w:w="3650" w:type="dxa"/>
            <w:tcBorders>
              <w:top w:val="single" w:sz="4" w:space="0" w:color="auto"/>
            </w:tcBorders>
          </w:tcPr>
          <w:p w14:paraId="6B744BFB" w14:textId="1E6850C0" w:rsidR="00F9055E" w:rsidRPr="00122A6C" w:rsidRDefault="00DA5C4E" w:rsidP="003754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April 2024</w:t>
            </w:r>
          </w:p>
        </w:tc>
      </w:tr>
      <w:tr w:rsidR="00F9055E" w:rsidRPr="00122A6C" w14:paraId="2AFD2E27" w14:textId="77777777" w:rsidTr="5E852657">
        <w:trPr>
          <w:trHeight w:val="887"/>
        </w:trPr>
        <w:tc>
          <w:tcPr>
            <w:tcW w:w="3646" w:type="dxa"/>
            <w:shd w:val="clear" w:color="auto" w:fill="94BAD6"/>
          </w:tcPr>
          <w:p w14:paraId="29504F34" w14:textId="0559A4E4" w:rsidR="00F9055E" w:rsidRPr="00122A6C" w:rsidRDefault="00F9055E" w:rsidP="7FADEBB9">
            <w:pPr>
              <w:rPr>
                <w:i/>
                <w:iCs/>
              </w:rPr>
            </w:pPr>
            <w:r w:rsidRPr="00122A6C">
              <w:rPr>
                <w:b/>
                <w:bCs/>
              </w:rPr>
              <w:t>Meaningful links to</w:t>
            </w:r>
            <w:r w:rsidRPr="00122A6C">
              <w:t xml:space="preserve"> </w:t>
            </w:r>
            <w:r w:rsidRPr="00122A6C">
              <w:rPr>
                <w:b/>
                <w:bCs/>
              </w:rPr>
              <w:t>Curriculum</w:t>
            </w:r>
            <w:r w:rsidRPr="00122A6C">
              <w:t xml:space="preserve"> </w:t>
            </w:r>
            <w:r w:rsidRPr="00122A6C">
              <w:rPr>
                <w:sz w:val="20"/>
                <w:szCs w:val="20"/>
              </w:rPr>
              <w:t xml:space="preserve">(What Matters Statements, </w:t>
            </w:r>
            <w:r w:rsidR="424B0E4F" w:rsidRPr="00122A6C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Descriptions of learning</w:t>
            </w:r>
            <w:r w:rsidRPr="00122A6C">
              <w:rPr>
                <w:sz w:val="20"/>
                <w:szCs w:val="20"/>
              </w:rPr>
              <w:t xml:space="preserve">, </w:t>
            </w:r>
            <w:r w:rsidR="0038073E">
              <w:rPr>
                <w:sz w:val="20"/>
                <w:szCs w:val="20"/>
              </w:rPr>
              <w:t>‘</w:t>
            </w:r>
            <w:r w:rsidRPr="00122A6C">
              <w:rPr>
                <w:sz w:val="20"/>
                <w:szCs w:val="20"/>
              </w:rPr>
              <w:t>previous</w:t>
            </w:r>
            <w:r w:rsidR="0038073E">
              <w:rPr>
                <w:sz w:val="20"/>
                <w:szCs w:val="20"/>
              </w:rPr>
              <w:t>’</w:t>
            </w:r>
            <w:r w:rsidRPr="00122A6C">
              <w:rPr>
                <w:sz w:val="20"/>
                <w:szCs w:val="20"/>
              </w:rPr>
              <w:t xml:space="preserve"> curriculum...)</w:t>
            </w:r>
          </w:p>
        </w:tc>
        <w:tc>
          <w:tcPr>
            <w:tcW w:w="10944" w:type="dxa"/>
            <w:gridSpan w:val="3"/>
          </w:tcPr>
          <w:p w14:paraId="1BC06E0A" w14:textId="6EDAD299" w:rsidR="00F9055E" w:rsidRDefault="00F64794" w:rsidP="00EB5CD5">
            <w:pPr>
              <w:rPr>
                <w:rFonts w:eastAsia="Arial"/>
                <w:color w:val="1F1F1F"/>
                <w:sz w:val="20"/>
                <w:szCs w:val="20"/>
              </w:rPr>
            </w:pPr>
            <w:r>
              <w:rPr>
                <w:rFonts w:eastAsia="Arial"/>
                <w:color w:val="1F1F1F"/>
                <w:sz w:val="20"/>
                <w:szCs w:val="20"/>
              </w:rPr>
              <w:t xml:space="preserve">LLC – WMS2: understanding languages is key to understanding the world around us </w:t>
            </w:r>
            <w:proofErr w:type="gramStart"/>
            <w:r>
              <w:rPr>
                <w:rFonts w:eastAsia="Arial"/>
                <w:color w:val="1F1F1F"/>
                <w:sz w:val="20"/>
                <w:szCs w:val="20"/>
              </w:rPr>
              <w:t>P2</w:t>
            </w:r>
            <w:proofErr w:type="gramEnd"/>
          </w:p>
          <w:p w14:paraId="0DA7EA12" w14:textId="77777777" w:rsidR="00F64794" w:rsidRDefault="00F64794" w:rsidP="00EB5CD5">
            <w:pPr>
              <w:rPr>
                <w:rFonts w:eastAsia="Arial"/>
                <w:color w:val="1F1F1F"/>
                <w:sz w:val="20"/>
                <w:szCs w:val="20"/>
              </w:rPr>
            </w:pPr>
            <w:r>
              <w:rPr>
                <w:rFonts w:eastAsia="Arial"/>
                <w:color w:val="1F1F1F"/>
                <w:sz w:val="20"/>
                <w:szCs w:val="20"/>
              </w:rPr>
              <w:t xml:space="preserve">Science and Technology – WMS3: the world around us is full of living things which depends on each other for survival </w:t>
            </w:r>
            <w:proofErr w:type="gramStart"/>
            <w:r>
              <w:rPr>
                <w:rFonts w:eastAsia="Arial"/>
                <w:color w:val="1F1F1F"/>
                <w:sz w:val="20"/>
                <w:szCs w:val="20"/>
              </w:rPr>
              <w:t>P1</w:t>
            </w:r>
            <w:proofErr w:type="gramEnd"/>
          </w:p>
          <w:p w14:paraId="59FD4205" w14:textId="07F0530A" w:rsidR="00F64794" w:rsidRDefault="00F64794" w:rsidP="00EB5CD5">
            <w:pPr>
              <w:rPr>
                <w:rFonts w:eastAsia="Arial"/>
                <w:color w:val="1F1F1F"/>
                <w:sz w:val="20"/>
                <w:szCs w:val="20"/>
              </w:rPr>
            </w:pPr>
            <w:r>
              <w:rPr>
                <w:rFonts w:eastAsia="Arial"/>
                <w:color w:val="1F1F1F"/>
                <w:sz w:val="20"/>
                <w:szCs w:val="20"/>
              </w:rPr>
              <w:t xml:space="preserve">WMS6: computation is the foundation for our digital world </w:t>
            </w:r>
            <w:proofErr w:type="gramStart"/>
            <w:r>
              <w:rPr>
                <w:rFonts w:eastAsia="Arial"/>
                <w:color w:val="1F1F1F"/>
                <w:sz w:val="20"/>
                <w:szCs w:val="20"/>
              </w:rPr>
              <w:t>P1</w:t>
            </w:r>
            <w:proofErr w:type="gramEnd"/>
          </w:p>
          <w:p w14:paraId="08FB47C6" w14:textId="305BF4A2" w:rsidR="00F64794" w:rsidRPr="00EB5CD5" w:rsidRDefault="00F64794" w:rsidP="00EB5CD5">
            <w:pPr>
              <w:rPr>
                <w:rFonts w:eastAsia="Arial"/>
                <w:color w:val="1F1F1F"/>
                <w:sz w:val="20"/>
                <w:szCs w:val="20"/>
              </w:rPr>
            </w:pPr>
            <w:r>
              <w:rPr>
                <w:rFonts w:eastAsia="Arial"/>
                <w:color w:val="1F1F1F"/>
                <w:sz w:val="20"/>
                <w:szCs w:val="20"/>
              </w:rPr>
              <w:t>Mathematics and numeracy – WMS1: the number sequence is used  to represent and compare relationships between numbers and quantities P1</w:t>
            </w:r>
          </w:p>
        </w:tc>
      </w:tr>
      <w:tr w:rsidR="00F9055E" w:rsidRPr="00122A6C" w14:paraId="2EA361EE" w14:textId="77777777" w:rsidTr="5E852657">
        <w:trPr>
          <w:trHeight w:val="884"/>
        </w:trPr>
        <w:tc>
          <w:tcPr>
            <w:tcW w:w="3646" w:type="dxa"/>
            <w:shd w:val="clear" w:color="auto" w:fill="94BAD6"/>
          </w:tcPr>
          <w:p w14:paraId="03191400" w14:textId="04731417" w:rsidR="00C06A7C" w:rsidRPr="00122A6C" w:rsidRDefault="00F9055E" w:rsidP="5079DFCC">
            <w:pPr>
              <w:rPr>
                <w:i/>
                <w:iCs/>
                <w:sz w:val="22"/>
                <w:szCs w:val="22"/>
              </w:rPr>
            </w:pPr>
            <w:r w:rsidRPr="00122A6C">
              <w:rPr>
                <w:b/>
                <w:bCs/>
              </w:rPr>
              <w:t>Meaningful</w:t>
            </w:r>
            <w:r w:rsidR="3282A6C3" w:rsidRPr="00122A6C">
              <w:rPr>
                <w:b/>
                <w:bCs/>
              </w:rPr>
              <w:t xml:space="preserve"> </w:t>
            </w:r>
            <w:r w:rsidR="571D3E3C" w:rsidRPr="00122A6C">
              <w:rPr>
                <w:rFonts w:ascii="Calibri" w:eastAsia="Calibri" w:hAnsi="Calibri" w:cs="Calibri"/>
                <w:b/>
                <w:bCs/>
                <w:color w:val="000000" w:themeColor="text1"/>
              </w:rPr>
              <w:t>links across the curriculum</w:t>
            </w:r>
            <w:r w:rsidRPr="00122A6C">
              <w:rPr>
                <w:b/>
                <w:bCs/>
              </w:rPr>
              <w:t xml:space="preserve"> </w:t>
            </w:r>
            <w:r w:rsidRPr="00122A6C">
              <w:br/>
            </w:r>
            <w:r w:rsidR="0B357A20" w:rsidRPr="00122A6C">
              <w:rPr>
                <w:i/>
                <w:iCs/>
                <w:sz w:val="20"/>
                <w:szCs w:val="20"/>
              </w:rPr>
              <w:t xml:space="preserve">Links to other </w:t>
            </w:r>
            <w:proofErr w:type="spellStart"/>
            <w:r w:rsidR="0B357A20" w:rsidRPr="00122A6C">
              <w:rPr>
                <w:i/>
                <w:iCs/>
                <w:sz w:val="20"/>
                <w:szCs w:val="20"/>
              </w:rPr>
              <w:t>AoLEs</w:t>
            </w:r>
            <w:proofErr w:type="spellEnd"/>
            <w:r w:rsidR="0B357A20" w:rsidRPr="00122A6C">
              <w:rPr>
                <w:i/>
                <w:iCs/>
                <w:sz w:val="20"/>
                <w:szCs w:val="20"/>
              </w:rPr>
              <w:t xml:space="preserve"> or the </w:t>
            </w:r>
            <w:r w:rsidRPr="00122A6C">
              <w:rPr>
                <w:i/>
                <w:iCs/>
                <w:sz w:val="20"/>
                <w:szCs w:val="20"/>
              </w:rPr>
              <w:t xml:space="preserve"> </w:t>
            </w:r>
            <w:hyperlink r:id="rId11" w:anchor="overview">
              <w:r w:rsidRPr="00122A6C">
                <w:rPr>
                  <w:rStyle w:val="Hyperlink"/>
                  <w:sz w:val="20"/>
                  <w:szCs w:val="20"/>
                </w:rPr>
                <w:t>Cross-curricular skills frameworks</w:t>
              </w:r>
              <w:r w:rsidR="00F757F3" w:rsidRPr="00122A6C">
                <w:rPr>
                  <w:rStyle w:val="Hyperlink"/>
                  <w:sz w:val="20"/>
                  <w:szCs w:val="20"/>
                </w:rPr>
                <w:t>)</w:t>
              </w:r>
            </w:hyperlink>
          </w:p>
        </w:tc>
        <w:tc>
          <w:tcPr>
            <w:tcW w:w="10944" w:type="dxa"/>
            <w:gridSpan w:val="3"/>
          </w:tcPr>
          <w:p w14:paraId="295730A7" w14:textId="77777777" w:rsidR="00C661D9" w:rsidRDefault="00C661D9" w:rsidP="00C661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Digital competence </w:t>
            </w:r>
          </w:p>
          <w:p w14:paraId="7420EFFB" w14:textId="5F78A612" w:rsidR="00F9055E" w:rsidRPr="00EB5CD5" w:rsidRDefault="00F64794" w:rsidP="00EB5CD5">
            <w:pPr>
              <w:rPr>
                <w:rFonts w:eastAsia="Arial"/>
                <w:color w:val="1F1F1F"/>
                <w:sz w:val="22"/>
                <w:szCs w:val="22"/>
              </w:rPr>
            </w:pPr>
            <w:r>
              <w:rPr>
                <w:rFonts w:eastAsia="Arial"/>
                <w:color w:val="1F1F1F"/>
                <w:sz w:val="22"/>
                <w:szCs w:val="22"/>
              </w:rPr>
              <w:t xml:space="preserve">Numeracy and literacy framework </w:t>
            </w:r>
          </w:p>
        </w:tc>
      </w:tr>
      <w:tr w:rsidR="00F9055E" w:rsidRPr="00122A6C" w14:paraId="746904C1" w14:textId="77777777" w:rsidTr="5E852657">
        <w:trPr>
          <w:trHeight w:val="788"/>
        </w:trPr>
        <w:tc>
          <w:tcPr>
            <w:tcW w:w="14590" w:type="dxa"/>
            <w:gridSpan w:val="4"/>
            <w:shd w:val="clear" w:color="auto" w:fill="auto"/>
          </w:tcPr>
          <w:p w14:paraId="01B912C4" w14:textId="6F0EE0A7" w:rsidR="00F9055E" w:rsidRPr="00122A6C" w:rsidRDefault="3E882474" w:rsidP="5E852657">
            <w:r w:rsidRPr="5E852657">
              <w:rPr>
                <w:b/>
                <w:bCs/>
              </w:rPr>
              <w:t>Personal Targets</w:t>
            </w:r>
            <w:r>
              <w:t xml:space="preserve"> </w:t>
            </w:r>
            <w:r w:rsidRPr="5E852657">
              <w:rPr>
                <w:rFonts w:eastAsiaTheme="minorEastAsia"/>
                <w:sz w:val="20"/>
                <w:szCs w:val="20"/>
              </w:rPr>
              <w:t>(</w:t>
            </w:r>
            <w:r w:rsidR="2E81B602" w:rsidRPr="5E852657">
              <w:rPr>
                <w:rFonts w:eastAsiaTheme="minorEastAsia"/>
                <w:color w:val="333333"/>
                <w:sz w:val="20"/>
                <w:szCs w:val="20"/>
              </w:rPr>
              <w:t xml:space="preserve">targets and consequent impact on learning - </w:t>
            </w:r>
            <w:r w:rsidR="67DC8E54" w:rsidRPr="5E852657">
              <w:rPr>
                <w:rFonts w:eastAsiaTheme="minorEastAsia"/>
                <w:color w:val="333333"/>
                <w:sz w:val="20"/>
                <w:szCs w:val="20"/>
              </w:rPr>
              <w:t>refer</w:t>
            </w:r>
            <w:r w:rsidR="2E81B602" w:rsidRPr="5E852657">
              <w:rPr>
                <w:rFonts w:eastAsiaTheme="minorEastAsia"/>
                <w:color w:val="333333"/>
                <w:sz w:val="20"/>
                <w:szCs w:val="20"/>
              </w:rPr>
              <w:t xml:space="preserve"> to any targets that have been identified in learning journal or weekly reflection meeting and describe the desired impact on learning)</w:t>
            </w:r>
          </w:p>
          <w:p w14:paraId="64F3B4B9" w14:textId="4516370C" w:rsidR="00F9055E" w:rsidRPr="00122A6C" w:rsidRDefault="00F9055E" w:rsidP="00B26E65">
            <w:pPr>
              <w:pStyle w:val="ListParagraph"/>
              <w:rPr>
                <w:rFonts w:ascii="Segoe UI" w:eastAsia="Segoe UI" w:hAnsi="Segoe UI" w:cs="Segoe UI"/>
                <w:color w:val="333333"/>
                <w:sz w:val="18"/>
                <w:szCs w:val="18"/>
              </w:rPr>
            </w:pPr>
          </w:p>
        </w:tc>
      </w:tr>
      <w:tr w:rsidR="00F9055E" w:rsidRPr="00122A6C" w14:paraId="391D7757" w14:textId="77777777" w:rsidTr="5E852657">
        <w:tc>
          <w:tcPr>
            <w:tcW w:w="14590" w:type="dxa"/>
            <w:gridSpan w:val="4"/>
            <w:shd w:val="clear" w:color="auto" w:fill="94BAD6"/>
          </w:tcPr>
          <w:p w14:paraId="71FA5F76" w14:textId="1636D65F" w:rsidR="00F9055E" w:rsidRPr="00122A6C" w:rsidRDefault="00F9055E" w:rsidP="5E852657">
            <w:pPr>
              <w:rPr>
                <w:b/>
                <w:bCs/>
                <w:sz w:val="20"/>
                <w:szCs w:val="20"/>
              </w:rPr>
            </w:pPr>
            <w:r w:rsidRPr="5E852657">
              <w:rPr>
                <w:b/>
                <w:bCs/>
              </w:rPr>
              <w:t xml:space="preserve">Learning </w:t>
            </w:r>
            <w:r w:rsidR="7C8A23C8" w:rsidRPr="5E852657">
              <w:rPr>
                <w:b/>
                <w:bCs/>
              </w:rPr>
              <w:t>Intention</w:t>
            </w:r>
          </w:p>
          <w:p w14:paraId="2D2D2CD3" w14:textId="489DC42F" w:rsidR="00F9055E" w:rsidRPr="00122A6C" w:rsidRDefault="057AAE8F" w:rsidP="5E852657">
            <w:pPr>
              <w:rPr>
                <w:rFonts w:ascii="Calibri" w:eastAsia="Calibri" w:hAnsi="Calibri" w:cs="Calibri"/>
                <w:i/>
                <w:iCs/>
                <w:sz w:val="20"/>
                <w:szCs w:val="20"/>
              </w:rPr>
            </w:pPr>
            <w:r w:rsidRPr="5E852657">
              <w:rPr>
                <w:rFonts w:ascii="Calibri" w:eastAsia="Calibri" w:hAnsi="Calibri" w:cs="Calibri"/>
                <w:i/>
                <w:iCs/>
                <w:sz w:val="20"/>
                <w:szCs w:val="20"/>
              </w:rPr>
              <w:t>‘This should focus on the pupils’ learning during the lesson, rather than what they will be doing, and should be short, achievable and measurable.’ (</w:t>
            </w:r>
            <w:r w:rsidR="65606706" w:rsidRPr="5E852657">
              <w:rPr>
                <w:rFonts w:ascii="Calibri" w:eastAsia="Calibri" w:hAnsi="Calibri" w:cs="Calibri"/>
                <w:sz w:val="20"/>
                <w:szCs w:val="20"/>
              </w:rPr>
              <w:t xml:space="preserve">Crichton, H., and </w:t>
            </w:r>
            <w:proofErr w:type="spellStart"/>
            <w:r w:rsidR="65606706" w:rsidRPr="5E852657">
              <w:rPr>
                <w:rFonts w:ascii="Calibri" w:eastAsia="Calibri" w:hAnsi="Calibri" w:cs="Calibri"/>
                <w:sz w:val="20"/>
                <w:szCs w:val="20"/>
              </w:rPr>
              <w:t>Mcdaid</w:t>
            </w:r>
            <w:proofErr w:type="spellEnd"/>
            <w:r w:rsidR="65606706" w:rsidRPr="5E852657">
              <w:rPr>
                <w:rFonts w:ascii="Calibri" w:eastAsia="Calibri" w:hAnsi="Calibri" w:cs="Calibri"/>
                <w:sz w:val="20"/>
                <w:szCs w:val="20"/>
              </w:rPr>
              <w:t xml:space="preserve">, A. 2016 </w:t>
            </w:r>
            <w:r w:rsidRPr="5E852657">
              <w:rPr>
                <w:rFonts w:ascii="Calibri" w:eastAsia="Calibri" w:hAnsi="Calibri" w:cs="Calibri"/>
                <w:sz w:val="20"/>
                <w:szCs w:val="20"/>
              </w:rPr>
              <w:t xml:space="preserve">p. </w:t>
            </w:r>
            <w:r w:rsidR="6B61DEB6" w:rsidRPr="001410EA">
              <w:rPr>
                <w:rFonts w:ascii="Calibri" w:eastAsia="Calibri" w:hAnsi="Calibri" w:cs="Calibri"/>
                <w:sz w:val="20"/>
                <w:szCs w:val="20"/>
              </w:rPr>
              <w:t>19</w:t>
            </w:r>
            <w:r w:rsidRPr="001410EA">
              <w:rPr>
                <w:rFonts w:ascii="Calibri" w:eastAsia="Calibri" w:hAnsi="Calibri" w:cs="Calibri"/>
                <w:sz w:val="20"/>
                <w:szCs w:val="20"/>
              </w:rPr>
              <w:t>6)</w:t>
            </w:r>
          </w:p>
        </w:tc>
      </w:tr>
      <w:tr w:rsidR="00F9055E" w:rsidRPr="00122A6C" w14:paraId="31A148D2" w14:textId="77777777" w:rsidTr="5E852657">
        <w:tc>
          <w:tcPr>
            <w:tcW w:w="14590" w:type="dxa"/>
            <w:gridSpan w:val="4"/>
          </w:tcPr>
          <w:p w14:paraId="60E44E6B" w14:textId="26E45622" w:rsidR="00F9055E" w:rsidRPr="00122A6C" w:rsidRDefault="0081209D" w:rsidP="003754EC">
            <w:pPr>
              <w:rPr>
                <w:szCs w:val="28"/>
              </w:rPr>
            </w:pPr>
            <w:r>
              <w:rPr>
                <w:szCs w:val="28"/>
              </w:rPr>
              <w:t xml:space="preserve">Beginning to understand facts about octopus </w:t>
            </w:r>
          </w:p>
        </w:tc>
      </w:tr>
      <w:tr w:rsidR="00F9055E" w:rsidRPr="00122A6C" w14:paraId="3F6DCFC2" w14:textId="77777777" w:rsidTr="5E852657">
        <w:trPr>
          <w:trHeight w:val="558"/>
        </w:trPr>
        <w:tc>
          <w:tcPr>
            <w:tcW w:w="14590" w:type="dxa"/>
            <w:gridSpan w:val="4"/>
            <w:shd w:val="clear" w:color="auto" w:fill="94BAD6"/>
          </w:tcPr>
          <w:p w14:paraId="37D438CE" w14:textId="29C43354" w:rsidR="00F9055E" w:rsidRPr="00122A6C" w:rsidRDefault="00F9055E" w:rsidP="5E852657">
            <w:pPr>
              <w:rPr>
                <w:b/>
                <w:bCs/>
                <w:sz w:val="20"/>
                <w:szCs w:val="20"/>
              </w:rPr>
            </w:pPr>
            <w:r w:rsidRPr="5E852657">
              <w:rPr>
                <w:b/>
                <w:bCs/>
              </w:rPr>
              <w:t xml:space="preserve">Success Criteria </w:t>
            </w:r>
          </w:p>
          <w:p w14:paraId="6393FD6B" w14:textId="0DB5AF54" w:rsidR="00F757F3" w:rsidRPr="00122A6C" w:rsidRDefault="566136C3" w:rsidP="5E852657">
            <w:pPr>
              <w:rPr>
                <w:i/>
                <w:iCs/>
                <w:sz w:val="20"/>
                <w:szCs w:val="20"/>
              </w:rPr>
            </w:pPr>
            <w:r w:rsidRPr="5E852657">
              <w:rPr>
                <w:i/>
                <w:iCs/>
                <w:sz w:val="20"/>
                <w:szCs w:val="20"/>
              </w:rPr>
              <w:t xml:space="preserve">What the pupils need to demonstrate </w:t>
            </w:r>
            <w:r w:rsidR="5EF9D0A2" w:rsidRPr="5E852657">
              <w:rPr>
                <w:i/>
                <w:iCs/>
                <w:sz w:val="20"/>
                <w:szCs w:val="20"/>
              </w:rPr>
              <w:t>to</w:t>
            </w:r>
            <w:r w:rsidRPr="5E852657">
              <w:rPr>
                <w:i/>
                <w:iCs/>
                <w:sz w:val="20"/>
                <w:szCs w:val="20"/>
              </w:rPr>
              <w:t xml:space="preserve"> </w:t>
            </w:r>
            <w:r w:rsidR="406601C0" w:rsidRPr="5E852657">
              <w:rPr>
                <w:i/>
                <w:iCs/>
                <w:sz w:val="20"/>
                <w:szCs w:val="20"/>
              </w:rPr>
              <w:t xml:space="preserve">successfully meet </w:t>
            </w:r>
            <w:r w:rsidRPr="5E852657">
              <w:rPr>
                <w:i/>
                <w:iCs/>
                <w:sz w:val="20"/>
                <w:szCs w:val="20"/>
              </w:rPr>
              <w:t>the Learning Intention</w:t>
            </w:r>
            <w:r w:rsidR="2C20E453" w:rsidRPr="5E852657">
              <w:rPr>
                <w:i/>
                <w:iCs/>
                <w:sz w:val="20"/>
                <w:szCs w:val="20"/>
              </w:rPr>
              <w:t>.</w:t>
            </w:r>
          </w:p>
        </w:tc>
      </w:tr>
      <w:tr w:rsidR="00F9055E" w:rsidRPr="00122A6C" w14:paraId="732182D7" w14:textId="77777777" w:rsidTr="5E852657">
        <w:trPr>
          <w:trHeight w:val="699"/>
        </w:trPr>
        <w:tc>
          <w:tcPr>
            <w:tcW w:w="14590" w:type="dxa"/>
            <w:gridSpan w:val="4"/>
          </w:tcPr>
          <w:p w14:paraId="39E269A4" w14:textId="77777777" w:rsidR="0081209D" w:rsidRDefault="0081209D" w:rsidP="0081209D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Recognise an </w:t>
            </w:r>
            <w:proofErr w:type="gramStart"/>
            <w:r>
              <w:rPr>
                <w:rFonts w:cstheme="minorHAnsi"/>
              </w:rPr>
              <w:t>octopus</w:t>
            </w:r>
            <w:proofErr w:type="gramEnd"/>
            <w:r>
              <w:rPr>
                <w:rFonts w:cstheme="minorHAnsi"/>
              </w:rPr>
              <w:t xml:space="preserve"> </w:t>
            </w:r>
          </w:p>
          <w:p w14:paraId="433C3340" w14:textId="77777777" w:rsidR="0081209D" w:rsidRDefault="0081209D" w:rsidP="0081209D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Its habitat </w:t>
            </w:r>
          </w:p>
          <w:p w14:paraId="4060F2D8" w14:textId="77777777" w:rsidR="0081209D" w:rsidRDefault="0081209D" w:rsidP="0081209D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Know that it lives in the </w:t>
            </w:r>
            <w:proofErr w:type="gramStart"/>
            <w:r>
              <w:rPr>
                <w:rFonts w:cstheme="minorHAnsi"/>
              </w:rPr>
              <w:t>sea</w:t>
            </w:r>
            <w:proofErr w:type="gramEnd"/>
            <w:r>
              <w:rPr>
                <w:rFonts w:cstheme="minorHAnsi"/>
              </w:rPr>
              <w:t xml:space="preserve"> </w:t>
            </w:r>
          </w:p>
          <w:p w14:paraId="776830B5" w14:textId="682D43C2" w:rsidR="0081209D" w:rsidRPr="0081209D" w:rsidRDefault="0081209D" w:rsidP="0081209D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Its features of 8 legs </w:t>
            </w:r>
          </w:p>
        </w:tc>
      </w:tr>
      <w:tr w:rsidR="00F9055E" w:rsidRPr="00122A6C" w14:paraId="6336D857" w14:textId="77777777" w:rsidTr="5E852657">
        <w:trPr>
          <w:trHeight w:val="553"/>
        </w:trPr>
        <w:tc>
          <w:tcPr>
            <w:tcW w:w="14590" w:type="dxa"/>
            <w:gridSpan w:val="4"/>
            <w:shd w:val="clear" w:color="auto" w:fill="94BAD6"/>
          </w:tcPr>
          <w:p w14:paraId="63B5490F" w14:textId="68100945" w:rsidR="00F9055E" w:rsidRPr="00122A6C" w:rsidRDefault="00F9055E" w:rsidP="003754EC">
            <w:pPr>
              <w:rPr>
                <w:rFonts w:cstheme="minorHAnsi"/>
                <w:b/>
                <w:bCs/>
              </w:rPr>
            </w:pPr>
            <w:r w:rsidRPr="00122A6C">
              <w:rPr>
                <w:rFonts w:cstheme="minorHAnsi"/>
                <w:b/>
                <w:bCs/>
              </w:rPr>
              <w:t xml:space="preserve">Planning for </w:t>
            </w:r>
            <w:r w:rsidR="00D43AD1" w:rsidRPr="00122A6C">
              <w:rPr>
                <w:rFonts w:cstheme="minorHAnsi"/>
                <w:b/>
                <w:bCs/>
              </w:rPr>
              <w:t>m</w:t>
            </w:r>
            <w:r w:rsidR="005A1B33" w:rsidRPr="00122A6C">
              <w:rPr>
                <w:rFonts w:cstheme="minorHAnsi"/>
                <w:b/>
                <w:bCs/>
              </w:rPr>
              <w:t>isconceptions:</w:t>
            </w:r>
          </w:p>
          <w:p w14:paraId="7EF0493E" w14:textId="731418F5" w:rsidR="00F9055E" w:rsidRPr="00122A6C" w:rsidRDefault="00F9055E" w:rsidP="5E852657">
            <w:pPr>
              <w:rPr>
                <w:i/>
                <w:iCs/>
                <w:color w:val="000000" w:themeColor="text1"/>
                <w:sz w:val="20"/>
                <w:szCs w:val="20"/>
              </w:rPr>
            </w:pPr>
            <w:r w:rsidRPr="5E852657">
              <w:rPr>
                <w:i/>
                <w:iCs/>
                <w:color w:val="000000" w:themeColor="text1"/>
                <w:sz w:val="20"/>
                <w:szCs w:val="20"/>
              </w:rPr>
              <w:t xml:space="preserve">Use this section to anticipate </w:t>
            </w:r>
            <w:r w:rsidR="00FC21E6" w:rsidRPr="5E852657">
              <w:rPr>
                <w:i/>
                <w:iCs/>
                <w:color w:val="000000" w:themeColor="text1"/>
                <w:sz w:val="20"/>
                <w:szCs w:val="20"/>
              </w:rPr>
              <w:t>pupil</w:t>
            </w:r>
            <w:r w:rsidRPr="5E852657">
              <w:rPr>
                <w:i/>
                <w:iCs/>
                <w:color w:val="000000" w:themeColor="text1"/>
                <w:sz w:val="20"/>
                <w:szCs w:val="20"/>
              </w:rPr>
              <w:t xml:space="preserve"> errors and </w:t>
            </w:r>
            <w:r w:rsidR="02B99047" w:rsidRPr="5E852657">
              <w:rPr>
                <w:i/>
                <w:iCs/>
                <w:color w:val="000000" w:themeColor="text1"/>
                <w:sz w:val="20"/>
                <w:szCs w:val="20"/>
              </w:rPr>
              <w:t xml:space="preserve">misunderstandings and </w:t>
            </w:r>
            <w:r w:rsidRPr="5E852657">
              <w:rPr>
                <w:i/>
                <w:iCs/>
                <w:color w:val="000000" w:themeColor="text1"/>
                <w:sz w:val="20"/>
                <w:szCs w:val="20"/>
              </w:rPr>
              <w:t xml:space="preserve">your </w:t>
            </w:r>
            <w:r w:rsidR="5E2B8F91" w:rsidRPr="5E852657">
              <w:rPr>
                <w:i/>
                <w:iCs/>
                <w:color w:val="000000" w:themeColor="text1"/>
                <w:sz w:val="20"/>
                <w:szCs w:val="20"/>
              </w:rPr>
              <w:t xml:space="preserve">planned </w:t>
            </w:r>
            <w:r w:rsidRPr="5E852657">
              <w:rPr>
                <w:i/>
                <w:iCs/>
                <w:color w:val="000000" w:themeColor="text1"/>
                <w:sz w:val="20"/>
                <w:szCs w:val="20"/>
              </w:rPr>
              <w:t>responses to them</w:t>
            </w:r>
            <w:r w:rsidR="391216DD" w:rsidRPr="5E852657">
              <w:rPr>
                <w:i/>
                <w:iCs/>
                <w:color w:val="000000" w:themeColor="text1"/>
                <w:sz w:val="20"/>
                <w:szCs w:val="20"/>
              </w:rPr>
              <w:t>.</w:t>
            </w:r>
          </w:p>
        </w:tc>
      </w:tr>
      <w:tr w:rsidR="00F9055E" w:rsidRPr="00122A6C" w14:paraId="35928AF0" w14:textId="77777777" w:rsidTr="0081209D">
        <w:trPr>
          <w:trHeight w:val="416"/>
        </w:trPr>
        <w:tc>
          <w:tcPr>
            <w:tcW w:w="14590" w:type="dxa"/>
            <w:gridSpan w:val="4"/>
          </w:tcPr>
          <w:p w14:paraId="5DABA1C9" w14:textId="6BD91E03" w:rsidR="00F9055E" w:rsidRDefault="0081209D" w:rsidP="003754EC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Timings of the activities could continue longer than intended. </w:t>
            </w:r>
          </w:p>
          <w:p w14:paraId="5B8D8BA6" w14:textId="09B1282B" w:rsidR="0081209D" w:rsidRDefault="003445AE" w:rsidP="003754EC">
            <w:pPr>
              <w:rPr>
                <w:rFonts w:cstheme="minorHAnsi"/>
              </w:rPr>
            </w:pPr>
            <w:r>
              <w:rPr>
                <w:rFonts w:cstheme="minorHAnsi"/>
              </w:rPr>
              <w:t>Learner</w:t>
            </w:r>
            <w:r w:rsidR="0081209D">
              <w:rPr>
                <w:rFonts w:cstheme="minorHAnsi"/>
              </w:rPr>
              <w:t>s not fully understand</w:t>
            </w:r>
            <w:r>
              <w:rPr>
                <w:rFonts w:cstheme="minorHAnsi"/>
              </w:rPr>
              <w:t>ing</w:t>
            </w:r>
            <w:r w:rsidR="0081209D">
              <w:rPr>
                <w:rFonts w:cstheme="minorHAnsi"/>
              </w:rPr>
              <w:t xml:space="preserve"> what is being asked of them. </w:t>
            </w:r>
          </w:p>
          <w:p w14:paraId="2E595EB1" w14:textId="04868998" w:rsidR="0081209D" w:rsidRPr="00122A6C" w:rsidRDefault="0081209D" w:rsidP="003754EC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 xml:space="preserve">Students </w:t>
            </w:r>
            <w:proofErr w:type="gramStart"/>
            <w:r>
              <w:rPr>
                <w:rFonts w:cstheme="minorHAnsi"/>
              </w:rPr>
              <w:t>not gain</w:t>
            </w:r>
            <w:proofErr w:type="gramEnd"/>
            <w:r>
              <w:rPr>
                <w:rFonts w:cstheme="minorHAnsi"/>
              </w:rPr>
              <w:t xml:space="preserve"> information from video. </w:t>
            </w:r>
          </w:p>
        </w:tc>
      </w:tr>
    </w:tbl>
    <w:p w14:paraId="55A6021D" w14:textId="77777777" w:rsidR="00860BF0" w:rsidRPr="00122A6C" w:rsidRDefault="00860BF0" w:rsidP="00860BF0">
      <w:pPr>
        <w:tabs>
          <w:tab w:val="center" w:pos="4510"/>
        </w:tabs>
        <w:rPr>
          <w:sz w:val="28"/>
          <w:szCs w:val="28"/>
        </w:rPr>
      </w:pPr>
    </w:p>
    <w:p w14:paraId="30135971" w14:textId="194A6233" w:rsidR="00F9055E" w:rsidRPr="00122A6C" w:rsidRDefault="00F9055E" w:rsidP="00F9055E">
      <w:pPr>
        <w:rPr>
          <w:sz w:val="28"/>
          <w:szCs w:val="28"/>
        </w:rPr>
        <w:sectPr w:rsidR="00F9055E" w:rsidRPr="00122A6C" w:rsidSect="00B343B7">
          <w:headerReference w:type="default" r:id="rId12"/>
          <w:pgSz w:w="16840" w:h="11900" w:orient="landscape"/>
          <w:pgMar w:top="720" w:right="720" w:bottom="720" w:left="720" w:header="720" w:footer="720" w:gutter="0"/>
          <w:cols w:space="720"/>
          <w:docGrid w:linePitch="360"/>
        </w:sectPr>
      </w:pPr>
    </w:p>
    <w:p w14:paraId="28A8355D" w14:textId="77777777" w:rsidR="00171EAF" w:rsidRPr="00122A6C" w:rsidRDefault="00171EAF" w:rsidP="00171EAF">
      <w:pPr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15337" w:type="dxa"/>
        <w:tblLook w:val="04A0" w:firstRow="1" w:lastRow="0" w:firstColumn="1" w:lastColumn="0" w:noHBand="0" w:noVBand="1"/>
      </w:tblPr>
      <w:tblGrid>
        <w:gridCol w:w="1237"/>
        <w:gridCol w:w="3551"/>
        <w:gridCol w:w="5553"/>
        <w:gridCol w:w="2401"/>
        <w:gridCol w:w="2595"/>
      </w:tblGrid>
      <w:tr w:rsidR="00171EAF" w:rsidRPr="00122A6C" w14:paraId="5C064822" w14:textId="77777777" w:rsidTr="5E852657">
        <w:trPr>
          <w:trHeight w:val="829"/>
        </w:trPr>
        <w:tc>
          <w:tcPr>
            <w:tcW w:w="15337" w:type="dxa"/>
            <w:gridSpan w:val="5"/>
            <w:shd w:val="clear" w:color="auto" w:fill="94BAD6"/>
          </w:tcPr>
          <w:p w14:paraId="5813EFCC" w14:textId="77777777" w:rsidR="00171EAF" w:rsidRPr="00122A6C" w:rsidRDefault="00171EAF" w:rsidP="00BF13F6">
            <w:pPr>
              <w:pStyle w:val="NoSpacing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14:paraId="0FE35C19" w14:textId="69C75040" w:rsidR="00171EAF" w:rsidRPr="00122A6C" w:rsidRDefault="6EBC134C" w:rsidP="5079DFCC">
            <w:pPr>
              <w:pStyle w:val="NoSpacing"/>
              <w:jc w:val="center"/>
              <w:rPr>
                <w:rFonts w:asciiTheme="minorHAnsi" w:hAnsiTheme="minorHAnsi"/>
                <w:b/>
                <w:bCs/>
              </w:rPr>
            </w:pPr>
            <w:r w:rsidRPr="00122A6C">
              <w:rPr>
                <w:rFonts w:asciiTheme="minorHAnsi" w:hAnsiTheme="minorHAnsi"/>
                <w:b/>
                <w:bCs/>
              </w:rPr>
              <w:t>SEQUENCE OF TEACHING &amp; LEARNING</w:t>
            </w:r>
            <w:r w:rsidR="00171EAF" w:rsidRPr="00122A6C">
              <w:br/>
            </w:r>
            <w:r w:rsidR="17017302" w:rsidRPr="00122A6C">
              <w:rPr>
                <w:rFonts w:asciiTheme="minorHAnsi" w:hAnsiTheme="minorHAnsi"/>
                <w:i/>
                <w:iCs/>
                <w:sz w:val="22"/>
              </w:rPr>
              <w:t>(Add or remove rows below as appropriate)</w:t>
            </w:r>
          </w:p>
          <w:p w14:paraId="2050EFA5" w14:textId="77777777" w:rsidR="00171EAF" w:rsidRPr="00122A6C" w:rsidRDefault="00171EAF" w:rsidP="00BF13F6">
            <w:pPr>
              <w:pStyle w:val="NoSpacing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427445" w:rsidRPr="00122A6C" w14:paraId="42468F78" w14:textId="77777777" w:rsidTr="5E852657">
        <w:trPr>
          <w:trHeight w:val="2276"/>
        </w:trPr>
        <w:tc>
          <w:tcPr>
            <w:tcW w:w="1275" w:type="dxa"/>
          </w:tcPr>
          <w:p w14:paraId="780A2D38" w14:textId="77777777" w:rsidR="00171EAF" w:rsidRPr="00122A6C" w:rsidRDefault="00171EAF" w:rsidP="00BF13F6">
            <w:pPr>
              <w:jc w:val="center"/>
              <w:rPr>
                <w:rFonts w:cstheme="minorHAnsi"/>
                <w:b/>
                <w:bCs/>
                <w:color w:val="000000" w:themeColor="text1"/>
                <w:sz w:val="22"/>
                <w:szCs w:val="22"/>
              </w:rPr>
            </w:pPr>
          </w:p>
          <w:p w14:paraId="3975BAA0" w14:textId="77777777" w:rsidR="00171EAF" w:rsidRPr="00122A6C" w:rsidRDefault="00171EAF" w:rsidP="00BF13F6">
            <w:pPr>
              <w:jc w:val="center"/>
              <w:rPr>
                <w:rFonts w:cstheme="minorHAnsi"/>
                <w:b/>
                <w:bCs/>
                <w:color w:val="000000" w:themeColor="text1"/>
                <w:sz w:val="22"/>
                <w:szCs w:val="22"/>
              </w:rPr>
            </w:pPr>
            <w:r w:rsidRPr="00122A6C">
              <w:rPr>
                <w:rFonts w:cstheme="minorHAnsi"/>
                <w:b/>
                <w:bCs/>
                <w:color w:val="000000" w:themeColor="text1"/>
                <w:sz w:val="22"/>
                <w:szCs w:val="22"/>
              </w:rPr>
              <w:t>Timing:</w:t>
            </w:r>
          </w:p>
          <w:p w14:paraId="74855A92" w14:textId="752B2DE2" w:rsidR="00171EAF" w:rsidRPr="00122A6C" w:rsidRDefault="17894BFF" w:rsidP="5E852657">
            <w:pPr>
              <w:jc w:val="center"/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eastAsia="en-GB"/>
              </w:rPr>
            </w:pPr>
            <w:r w:rsidRPr="5E852657"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eastAsia="en-GB"/>
              </w:rPr>
              <w:t xml:space="preserve">Break down timings into groups if appropriate. </w:t>
            </w:r>
            <w:r w:rsidR="2B7F3F3F" w:rsidRPr="5E852657"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eastAsia="en-GB"/>
              </w:rPr>
              <w:t xml:space="preserve">ensure </w:t>
            </w:r>
            <w:r w:rsidR="00FC21E6" w:rsidRPr="5E852657"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eastAsia="en-GB"/>
              </w:rPr>
              <w:t xml:space="preserve">pupils </w:t>
            </w:r>
            <w:r w:rsidR="2B7F3F3F" w:rsidRPr="5E852657"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eastAsia="en-GB"/>
              </w:rPr>
              <w:t>are ‘doing’ quickly</w:t>
            </w:r>
            <w:r w:rsidR="2BEDDEC0" w:rsidRPr="5E852657"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eastAsia="en-GB"/>
              </w:rPr>
              <w:t xml:space="preserve"> </w:t>
            </w:r>
            <w:r w:rsidR="1366C691" w:rsidRPr="5E852657"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eastAsia="en-GB"/>
              </w:rPr>
              <w:t>and that</w:t>
            </w:r>
            <w:r w:rsidR="2B7F3F3F" w:rsidRPr="5E852657"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eastAsia="en-GB"/>
              </w:rPr>
              <w:t xml:space="preserve"> </w:t>
            </w:r>
            <w:r w:rsidR="2CE5F324" w:rsidRPr="5E852657"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eastAsia="en-GB"/>
              </w:rPr>
              <w:t>transitions</w:t>
            </w:r>
            <w:r w:rsidR="0226EFB7" w:rsidRPr="5E852657"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eastAsia="en-GB"/>
              </w:rPr>
              <w:t xml:space="preserve"> are taken into </w:t>
            </w:r>
            <w:proofErr w:type="gramStart"/>
            <w:r w:rsidR="0226EFB7" w:rsidRPr="5E852657"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eastAsia="en-GB"/>
              </w:rPr>
              <w:t>account</w:t>
            </w:r>
            <w:proofErr w:type="gramEnd"/>
          </w:p>
          <w:p w14:paraId="3B531794" w14:textId="77777777" w:rsidR="00171EAF" w:rsidRPr="00122A6C" w:rsidRDefault="00171EAF" w:rsidP="00906E10">
            <w:pPr>
              <w:jc w:val="center"/>
              <w:rPr>
                <w:rFonts w:cstheme="minorHAnsi"/>
                <w:color w:val="000000" w:themeColor="text1"/>
              </w:rPr>
            </w:pPr>
          </w:p>
        </w:tc>
        <w:tc>
          <w:tcPr>
            <w:tcW w:w="3912" w:type="dxa"/>
          </w:tcPr>
          <w:p w14:paraId="7DBC5257" w14:textId="77777777" w:rsidR="00171EAF" w:rsidRPr="00122A6C" w:rsidRDefault="00171EAF" w:rsidP="00BF13F6">
            <w:pPr>
              <w:jc w:val="center"/>
              <w:rPr>
                <w:rFonts w:cstheme="minorHAnsi"/>
                <w:b/>
                <w:bCs/>
                <w:color w:val="000000" w:themeColor="text1"/>
                <w:sz w:val="22"/>
                <w:szCs w:val="22"/>
              </w:rPr>
            </w:pPr>
          </w:p>
          <w:p w14:paraId="26064320" w14:textId="7F16161F" w:rsidR="001B6E9B" w:rsidRPr="00122A6C" w:rsidRDefault="00171EAF" w:rsidP="00D04591">
            <w:pPr>
              <w:jc w:val="center"/>
              <w:rPr>
                <w:rFonts w:cstheme="minorHAnsi"/>
                <w:b/>
                <w:bCs/>
                <w:color w:val="000000" w:themeColor="text1"/>
                <w:sz w:val="22"/>
                <w:szCs w:val="22"/>
              </w:rPr>
            </w:pPr>
            <w:r w:rsidRPr="00122A6C">
              <w:rPr>
                <w:rFonts w:cstheme="minorHAnsi"/>
                <w:b/>
                <w:bCs/>
                <w:color w:val="000000" w:themeColor="text1"/>
                <w:sz w:val="22"/>
                <w:szCs w:val="22"/>
              </w:rPr>
              <w:t>Role of the teacher &amp; support staff:</w:t>
            </w:r>
          </w:p>
          <w:p w14:paraId="22E64E95" w14:textId="77777777" w:rsidR="00B26E65" w:rsidRDefault="00DC5C9E" w:rsidP="004F2DAB">
            <w:pPr>
              <w:jc w:val="center"/>
              <w:rPr>
                <w:i/>
                <w:iCs/>
                <w:color w:val="000000" w:themeColor="text1"/>
                <w:sz w:val="18"/>
                <w:szCs w:val="18"/>
              </w:rPr>
            </w:pPr>
            <w:r w:rsidRPr="00122A6C">
              <w:rPr>
                <w:i/>
                <w:iCs/>
                <w:color w:val="000000" w:themeColor="text1"/>
                <w:sz w:val="18"/>
                <w:szCs w:val="18"/>
              </w:rPr>
              <w:t>e.g.,</w:t>
            </w:r>
            <w:r w:rsidR="00171EAF" w:rsidRPr="00122A6C">
              <w:rPr>
                <w:i/>
                <w:iCs/>
                <w:color w:val="000000" w:themeColor="text1"/>
                <w:sz w:val="18"/>
                <w:szCs w:val="18"/>
              </w:rPr>
              <w:t xml:space="preserve"> key questions, retrieval of prior learning</w:t>
            </w:r>
            <w:r w:rsidR="00B26E65">
              <w:rPr>
                <w:i/>
                <w:iCs/>
                <w:color w:val="000000" w:themeColor="text1"/>
                <w:sz w:val="18"/>
                <w:szCs w:val="18"/>
              </w:rPr>
              <w:t xml:space="preserve">, </w:t>
            </w:r>
            <w:proofErr w:type="gramStart"/>
            <w:r w:rsidR="00171EAF" w:rsidRPr="00122A6C">
              <w:rPr>
                <w:i/>
                <w:iCs/>
                <w:color w:val="000000" w:themeColor="text1"/>
                <w:sz w:val="18"/>
                <w:szCs w:val="18"/>
              </w:rPr>
              <w:t>modelling</w:t>
            </w:r>
            <w:proofErr w:type="gramEnd"/>
            <w:r w:rsidR="00171EAF" w:rsidRPr="00122A6C">
              <w:rPr>
                <w:i/>
                <w:iCs/>
                <w:color w:val="000000" w:themeColor="text1"/>
                <w:sz w:val="18"/>
                <w:szCs w:val="18"/>
              </w:rPr>
              <w:t xml:space="preserve"> and explanations, checking understanding, </w:t>
            </w:r>
            <w:r w:rsidR="004F2DAB" w:rsidRPr="00122A6C">
              <w:rPr>
                <w:i/>
                <w:iCs/>
                <w:color w:val="000000" w:themeColor="text1"/>
                <w:sz w:val="18"/>
                <w:szCs w:val="18"/>
              </w:rPr>
              <w:t xml:space="preserve">planned </w:t>
            </w:r>
            <w:r w:rsidR="00171EAF" w:rsidRPr="00122A6C">
              <w:rPr>
                <w:i/>
                <w:iCs/>
                <w:color w:val="000000" w:themeColor="text1"/>
                <w:sz w:val="18"/>
                <w:szCs w:val="18"/>
              </w:rPr>
              <w:t>use of additional adults</w:t>
            </w:r>
            <w:r w:rsidR="00D04591" w:rsidRPr="00122A6C">
              <w:rPr>
                <w:i/>
                <w:iCs/>
                <w:color w:val="000000" w:themeColor="text1"/>
                <w:sz w:val="18"/>
                <w:szCs w:val="18"/>
              </w:rPr>
              <w:t>.</w:t>
            </w:r>
            <w:r w:rsidR="5B65F4A2" w:rsidRPr="00122A6C">
              <w:rPr>
                <w:i/>
                <w:iCs/>
                <w:color w:val="000000" w:themeColor="text1"/>
                <w:sz w:val="18"/>
                <w:szCs w:val="18"/>
              </w:rPr>
              <w:t xml:space="preserve"> </w:t>
            </w:r>
          </w:p>
          <w:p w14:paraId="4BE9029E" w14:textId="77777777" w:rsidR="00B26E65" w:rsidRDefault="00B26E65" w:rsidP="004F2DAB">
            <w:pPr>
              <w:jc w:val="center"/>
              <w:rPr>
                <w:i/>
                <w:iCs/>
                <w:color w:val="000000" w:themeColor="text1"/>
                <w:sz w:val="18"/>
                <w:szCs w:val="18"/>
              </w:rPr>
            </w:pPr>
          </w:p>
          <w:p w14:paraId="0B9D0710" w14:textId="7861683E" w:rsidR="00171EAF" w:rsidRPr="00122A6C" w:rsidRDefault="5B65F4A2" w:rsidP="004F2DAB">
            <w:pPr>
              <w:jc w:val="center"/>
              <w:rPr>
                <w:i/>
                <w:iCs/>
                <w:color w:val="000000" w:themeColor="text1"/>
              </w:rPr>
            </w:pPr>
            <w:r w:rsidRPr="00122A6C">
              <w:rPr>
                <w:i/>
                <w:iCs/>
                <w:color w:val="000000" w:themeColor="text1"/>
                <w:sz w:val="18"/>
                <w:szCs w:val="18"/>
              </w:rPr>
              <w:t>Choice of pedagogical model or of the 12 pedagogical principles</w:t>
            </w:r>
          </w:p>
        </w:tc>
        <w:tc>
          <w:tcPr>
            <w:tcW w:w="4819" w:type="dxa"/>
          </w:tcPr>
          <w:p w14:paraId="2224AC02" w14:textId="77777777" w:rsidR="00171EAF" w:rsidRPr="00122A6C" w:rsidRDefault="00171EAF" w:rsidP="00BF13F6">
            <w:pPr>
              <w:pStyle w:val="xmsonospacing"/>
              <w:shd w:val="clear" w:color="auto" w:fill="FFFFFF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</w:p>
          <w:p w14:paraId="156EC7B7" w14:textId="2DB35DD4" w:rsidR="00171EAF" w:rsidRPr="00122A6C" w:rsidRDefault="1582EF44" w:rsidP="6C7A2A74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</w:pPr>
            <w:r w:rsidRPr="5E852657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  <w:t>Pupil</w:t>
            </w:r>
            <w:r w:rsidR="23DF5741" w:rsidRPr="5E852657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  <w:t>s’</w:t>
            </w:r>
            <w:r w:rsidR="71F84E39" w:rsidRPr="5E852657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  <w:t xml:space="preserve"> learning</w:t>
            </w:r>
            <w:r w:rsidR="497CD22A" w:rsidRPr="5E852657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  <w:t xml:space="preserve"> and activities</w:t>
            </w:r>
            <w:r w:rsidR="71F84E39" w:rsidRPr="5E852657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  <w:t>:</w:t>
            </w:r>
          </w:p>
          <w:p w14:paraId="4A260112" w14:textId="6385D7AA" w:rsidR="00171EAF" w:rsidRPr="00122A6C" w:rsidRDefault="22780C5E" w:rsidP="5E852657">
            <w:pPr>
              <w:pStyle w:val="NoSpacing"/>
              <w:jc w:val="center"/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</w:pPr>
            <w:r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>W</w:t>
            </w:r>
            <w:r w:rsidR="28FACC51"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 xml:space="preserve">hat will the </w:t>
            </w:r>
            <w:r w:rsidR="00FC21E6"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>pupils</w:t>
            </w:r>
            <w:r w:rsidR="28FACC51"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 xml:space="preserve"> be </w:t>
            </w:r>
            <w:r w:rsidR="1369C5EF"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 xml:space="preserve">learning </w:t>
            </w:r>
            <w:r w:rsidR="6A92C3F1"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 xml:space="preserve">to do </w:t>
            </w:r>
            <w:r w:rsidR="24844C60"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>a</w:t>
            </w:r>
            <w:r w:rsidR="3A1826C3"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>nd what activities</w:t>
            </w:r>
            <w:r w:rsidR="00B26E65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 xml:space="preserve"> / resources</w:t>
            </w:r>
            <w:r w:rsidR="3A1826C3"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 xml:space="preserve"> will facilitate this?</w:t>
            </w:r>
          </w:p>
          <w:p w14:paraId="0628CFA5" w14:textId="404A14B7" w:rsidR="00171EAF" w:rsidRPr="00122A6C" w:rsidRDefault="00171EAF" w:rsidP="5E852657">
            <w:pPr>
              <w:pStyle w:val="NoSpacing"/>
              <w:jc w:val="center"/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</w:pPr>
          </w:p>
          <w:p w14:paraId="074EDC1F" w14:textId="627020C8" w:rsidR="00171EAF" w:rsidRPr="00122A6C" w:rsidRDefault="186C8880" w:rsidP="5E852657">
            <w:pPr>
              <w:pStyle w:val="NoSpacing"/>
              <w:jc w:val="center"/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</w:pPr>
            <w:r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 xml:space="preserve">Please refer to Foundation Learning </w:t>
            </w:r>
            <w:r w:rsidR="001410EA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>planning document</w:t>
            </w:r>
            <w:r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 xml:space="preserve"> for details of </w:t>
            </w:r>
            <w:r w:rsidR="001410EA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 xml:space="preserve">continuous </w:t>
            </w:r>
            <w:r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>provision.</w:t>
            </w:r>
          </w:p>
        </w:tc>
        <w:tc>
          <w:tcPr>
            <w:tcW w:w="2554" w:type="dxa"/>
          </w:tcPr>
          <w:p w14:paraId="775F50DF" w14:textId="77777777" w:rsidR="00171EAF" w:rsidRPr="00122A6C" w:rsidRDefault="00171EAF" w:rsidP="00BF13F6">
            <w:pPr>
              <w:pStyle w:val="xmsonospacing"/>
              <w:shd w:val="clear" w:color="auto" w:fill="FFFFFF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</w:p>
          <w:p w14:paraId="27F3108F" w14:textId="2C885A94" w:rsidR="00171EAF" w:rsidRPr="00122A6C" w:rsidRDefault="3D9164AB" w:rsidP="5079DFCC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</w:pPr>
            <w:r w:rsidRPr="00122A6C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  <w:t>Inclusive Strategies</w:t>
            </w:r>
            <w:r w:rsidR="5E1F9CDB" w:rsidRPr="00122A6C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  <w:t xml:space="preserve"> (</w:t>
            </w:r>
            <w:r w:rsidR="013C671C" w:rsidRPr="00122A6C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  <w:t xml:space="preserve">including </w:t>
            </w:r>
            <w:r w:rsidR="5E1F9CDB" w:rsidRPr="00122A6C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  <w:t>differentiation)</w:t>
            </w:r>
            <w:r w:rsidR="6EBC134C" w:rsidRPr="00122A6C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  <w:t>:</w:t>
            </w:r>
          </w:p>
          <w:p w14:paraId="43005C11" w14:textId="7D1E7277" w:rsidR="000472C2" w:rsidRPr="00122A6C" w:rsidRDefault="000472C2" w:rsidP="5E852657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</w:pPr>
          </w:p>
          <w:p w14:paraId="5714E449" w14:textId="09688D10" w:rsidR="000472C2" w:rsidRPr="00122A6C" w:rsidRDefault="504BCCEE" w:rsidP="5E852657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</w:pPr>
            <w:r w:rsidRPr="5E852657"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  <w:t>Reasons for</w:t>
            </w:r>
            <w:r w:rsidR="73AF8FF2" w:rsidRPr="5E852657"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  <w:t xml:space="preserve"> </w:t>
            </w:r>
            <w:r w:rsidRPr="5E852657"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  <w:t>and details of s</w:t>
            </w:r>
            <w:r w:rsidR="05EB466E" w:rsidRPr="5E852657"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  <w:t>caffolding</w:t>
            </w:r>
            <w:r w:rsidRPr="5E852657"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  <w:t>.</w:t>
            </w:r>
          </w:p>
          <w:p w14:paraId="3667BFC5" w14:textId="6987E076" w:rsidR="5E852657" w:rsidRDefault="5E852657" w:rsidP="5E852657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</w:pPr>
          </w:p>
          <w:p w14:paraId="49ABC1C7" w14:textId="29CA7061" w:rsidR="000472C2" w:rsidRPr="00122A6C" w:rsidRDefault="3C3D46EA" w:rsidP="5E852657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</w:pPr>
            <w:r w:rsidRPr="5E852657"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  <w:t xml:space="preserve">Types of representation in </w:t>
            </w:r>
            <w:r w:rsidR="08CB9121" w:rsidRPr="5E852657"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  <w:t>tasks</w:t>
            </w:r>
            <w:r w:rsidR="3D3BD0AA" w:rsidRPr="5E852657"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  <w:t>.</w:t>
            </w:r>
          </w:p>
        </w:tc>
        <w:tc>
          <w:tcPr>
            <w:tcW w:w="2777" w:type="dxa"/>
          </w:tcPr>
          <w:p w14:paraId="5D35BAD2" w14:textId="77777777" w:rsidR="00171EAF" w:rsidRPr="00122A6C" w:rsidRDefault="00171EAF" w:rsidP="00BF13F6">
            <w:pPr>
              <w:pStyle w:val="xmsonospacing"/>
              <w:shd w:val="clear" w:color="auto" w:fill="FFFFFF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  <w:highlight w:val="yellow"/>
              </w:rPr>
            </w:pPr>
          </w:p>
          <w:p w14:paraId="714CE7B9" w14:textId="3BE219D5" w:rsidR="00171EAF" w:rsidRPr="00122A6C" w:rsidRDefault="28FACC51" w:rsidP="5E852657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</w:pPr>
            <w:r w:rsidRPr="5E852657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  <w:t xml:space="preserve">Check what </w:t>
            </w:r>
            <w:r w:rsidR="00FC21E6" w:rsidRPr="5E852657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  <w:t xml:space="preserve">pupils </w:t>
            </w:r>
            <w:r w:rsidRPr="5E852657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  <w:t xml:space="preserve">know, </w:t>
            </w:r>
            <w:r w:rsidR="32D8A746" w:rsidRPr="5E852657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  <w:t>understand,</w:t>
            </w:r>
            <w:r w:rsidRPr="5E852657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  <w:t xml:space="preserve"> and can do:</w:t>
            </w:r>
          </w:p>
          <w:p w14:paraId="506F41B8" w14:textId="02A672A6" w:rsidR="00171EAF" w:rsidRPr="00122A6C" w:rsidRDefault="3EC4C5CF" w:rsidP="5E852657">
            <w:pPr>
              <w:pStyle w:val="NoSpacing"/>
              <w:shd w:val="clear" w:color="auto" w:fill="FFFFFF" w:themeFill="background1"/>
              <w:jc w:val="center"/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</w:pPr>
            <w:r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>K</w:t>
            </w:r>
            <w:r w:rsidR="28FACC51"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>ey questions</w:t>
            </w:r>
            <w:r w:rsidR="273B2116"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>,</w:t>
            </w:r>
            <w:r w:rsidR="1906CDDC"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 xml:space="preserve"> types of retrieval practices, </w:t>
            </w:r>
            <w:proofErr w:type="gramStart"/>
            <w:r w:rsidR="32D8A746"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>self</w:t>
            </w:r>
            <w:proofErr w:type="gramEnd"/>
            <w:r w:rsidR="273B2116"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 xml:space="preserve"> and peer assessment opportunities, </w:t>
            </w:r>
            <w:r w:rsidR="4159FD88"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>purposeful</w:t>
            </w:r>
            <w:r w:rsidR="207855A8"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="207855A8"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>AfL</w:t>
            </w:r>
            <w:proofErr w:type="spellEnd"/>
            <w:r w:rsidR="207855A8"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 xml:space="preserve"> strategies</w:t>
            </w:r>
            <w:r w:rsidR="52D048AE"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>, live marking opportunities</w:t>
            </w:r>
            <w:r w:rsidR="02C4C1BF"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>, planned feedback</w:t>
            </w:r>
            <w:r w:rsidR="68F42330"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>.</w:t>
            </w:r>
          </w:p>
          <w:p w14:paraId="2347C017" w14:textId="2A345D58" w:rsidR="03F6525D" w:rsidRPr="00122A6C" w:rsidRDefault="03F6525D" w:rsidP="03F6525D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i/>
                <w:iCs/>
                <w:color w:val="000000" w:themeColor="text1"/>
                <w:sz w:val="18"/>
                <w:szCs w:val="18"/>
              </w:rPr>
            </w:pPr>
          </w:p>
          <w:p w14:paraId="57390A22" w14:textId="40AE75D1" w:rsidR="00171EAF" w:rsidRPr="00122A6C" w:rsidRDefault="00171EAF" w:rsidP="6C7A2A74">
            <w:pPr>
              <w:jc w:val="center"/>
              <w:rPr>
                <w:i/>
                <w:iCs/>
                <w:color w:val="000000" w:themeColor="text1"/>
                <w:sz w:val="16"/>
                <w:szCs w:val="16"/>
                <w:highlight w:val="yellow"/>
              </w:rPr>
            </w:pPr>
          </w:p>
        </w:tc>
      </w:tr>
      <w:tr w:rsidR="00427445" w:rsidRPr="00122A6C" w14:paraId="0B5576A7" w14:textId="77777777" w:rsidTr="5E852657">
        <w:trPr>
          <w:trHeight w:val="1041"/>
        </w:trPr>
        <w:tc>
          <w:tcPr>
            <w:tcW w:w="1275" w:type="dxa"/>
          </w:tcPr>
          <w:p w14:paraId="27FAD59F" w14:textId="77777777" w:rsidR="00171EAF" w:rsidRPr="00122A6C" w:rsidRDefault="00171EAF" w:rsidP="00BF13F6">
            <w:pPr>
              <w:pStyle w:val="NoSpacing"/>
            </w:pPr>
          </w:p>
          <w:p w14:paraId="369E0175" w14:textId="65C49C37" w:rsidR="00171EAF" w:rsidRPr="00122A6C" w:rsidRDefault="0081209D" w:rsidP="00BF13F6">
            <w:pPr>
              <w:pStyle w:val="NoSpacing"/>
            </w:pPr>
            <w:r>
              <w:t>20 minutes</w:t>
            </w:r>
          </w:p>
        </w:tc>
        <w:tc>
          <w:tcPr>
            <w:tcW w:w="3912" w:type="dxa"/>
          </w:tcPr>
          <w:p w14:paraId="3E8862DB" w14:textId="3E288FEA" w:rsidR="00782B73" w:rsidRDefault="00782B73" w:rsidP="5079DFCC">
            <w:pPr>
              <w:pStyle w:val="NoSpacing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Whole class on carpet for introduction on topic of octopus before watching video. </w:t>
            </w:r>
          </w:p>
          <w:p w14:paraId="034C988C" w14:textId="4AA53930" w:rsidR="00171EAF" w:rsidRDefault="000016D0" w:rsidP="5079DFCC">
            <w:pPr>
              <w:pStyle w:val="NoSpacing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Q. </w:t>
            </w:r>
            <w:r w:rsidR="0081209D">
              <w:rPr>
                <w:rFonts w:asciiTheme="minorHAnsi" w:hAnsiTheme="minorHAnsi"/>
              </w:rPr>
              <w:t xml:space="preserve">I </w:t>
            </w:r>
            <w:proofErr w:type="gramStart"/>
            <w:r w:rsidR="0081209D">
              <w:rPr>
                <w:rFonts w:asciiTheme="minorHAnsi" w:hAnsiTheme="minorHAnsi"/>
              </w:rPr>
              <w:t>wonder..</w:t>
            </w:r>
            <w:proofErr w:type="gramEnd"/>
            <w:r w:rsidR="0081209D">
              <w:rPr>
                <w:rFonts w:asciiTheme="minorHAnsi" w:hAnsiTheme="minorHAnsi"/>
              </w:rPr>
              <w:t xml:space="preserve"> </w:t>
            </w:r>
          </w:p>
          <w:p w14:paraId="0763AF07" w14:textId="4BC9F689" w:rsidR="0081209D" w:rsidRDefault="000016D0" w:rsidP="5079DFCC">
            <w:pPr>
              <w:pStyle w:val="NoSpacing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Q. </w:t>
            </w:r>
            <w:r w:rsidR="0081209D">
              <w:rPr>
                <w:rFonts w:asciiTheme="minorHAnsi" w:hAnsiTheme="minorHAnsi"/>
              </w:rPr>
              <w:t>What about</w:t>
            </w:r>
            <w:proofErr w:type="gramStart"/>
            <w:r w:rsidR="0081209D">
              <w:rPr>
                <w:rFonts w:asciiTheme="minorHAnsi" w:hAnsiTheme="minorHAnsi"/>
              </w:rPr>
              <w:t xml:space="preserve"> ..</w:t>
            </w:r>
            <w:proofErr w:type="gramEnd"/>
          </w:p>
          <w:p w14:paraId="66AAAB43" w14:textId="6D0A3729" w:rsidR="00782B73" w:rsidRPr="00122A6C" w:rsidRDefault="00782B73" w:rsidP="5079DFCC">
            <w:pPr>
              <w:pStyle w:val="NoSpacing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Children will be put into their ability groups before setting off for each task rotation. </w:t>
            </w:r>
          </w:p>
        </w:tc>
        <w:tc>
          <w:tcPr>
            <w:tcW w:w="4819" w:type="dxa"/>
          </w:tcPr>
          <w:p w14:paraId="395DF904" w14:textId="77777777" w:rsidR="00171EAF" w:rsidRDefault="0081209D" w:rsidP="00BF13F6">
            <w:pPr>
              <w:pStyle w:val="NoSpacing"/>
            </w:pPr>
            <w:r>
              <w:t xml:space="preserve">Watch video to introduce what an </w:t>
            </w:r>
            <w:proofErr w:type="gramStart"/>
            <w:r>
              <w:t>octopus</w:t>
            </w:r>
            <w:proofErr w:type="gramEnd"/>
          </w:p>
          <w:p w14:paraId="7A1A8C18" w14:textId="77777777" w:rsidR="0081209D" w:rsidRDefault="0081209D" w:rsidP="00BF13F6">
            <w:pPr>
              <w:pStyle w:val="NoSpacing"/>
            </w:pPr>
            <w:r>
              <w:t xml:space="preserve">Create </w:t>
            </w:r>
            <w:proofErr w:type="spellStart"/>
            <w:r>
              <w:t>mindmap</w:t>
            </w:r>
            <w:proofErr w:type="spellEnd"/>
            <w:r>
              <w:t xml:space="preserve"> of key information from video. </w:t>
            </w:r>
          </w:p>
          <w:p w14:paraId="677D6B07" w14:textId="77777777" w:rsidR="00173382" w:rsidRDefault="002661A1" w:rsidP="00173382">
            <w:pPr>
              <w:rPr>
                <w:noProof/>
              </w:rPr>
            </w:pPr>
            <w:hyperlink r:id="rId13" w:history="1">
              <w:r w:rsidR="00173382" w:rsidRPr="000D4BCA">
                <w:rPr>
                  <w:rStyle w:val="Hyperlink"/>
                </w:rPr>
                <w:t>https://youtu.be/EmcdhDUQzik?si=vLefZIkhBRLmFp5C</w:t>
              </w:r>
            </w:hyperlink>
          </w:p>
          <w:p w14:paraId="3C79074D" w14:textId="0B4FD07F" w:rsidR="00173382" w:rsidRPr="00122A6C" w:rsidRDefault="00173382" w:rsidP="00BF13F6">
            <w:pPr>
              <w:pStyle w:val="NoSpacing"/>
            </w:pPr>
          </w:p>
        </w:tc>
        <w:tc>
          <w:tcPr>
            <w:tcW w:w="2554" w:type="dxa"/>
          </w:tcPr>
          <w:p w14:paraId="0A19E646" w14:textId="29C3A5CD" w:rsidR="00171EAF" w:rsidRPr="00122A6C" w:rsidRDefault="00120BC1" w:rsidP="00BF13F6">
            <w:pPr>
              <w:pStyle w:val="NoSpacing"/>
            </w:pPr>
            <w:r>
              <w:t xml:space="preserve">Ensure all learners have the opportunity to say wheat they know from the video or previous knowledge. </w:t>
            </w:r>
          </w:p>
        </w:tc>
        <w:tc>
          <w:tcPr>
            <w:tcW w:w="2777" w:type="dxa"/>
          </w:tcPr>
          <w:p w14:paraId="46A9D7E6" w14:textId="77777777" w:rsidR="00EB7F4D" w:rsidRDefault="00173382" w:rsidP="00BF13F6">
            <w:pPr>
              <w:pStyle w:val="NoSpacing"/>
            </w:pPr>
            <w:r>
              <w:t>Keep them engaged by asking questions about video and referring back to them.</w:t>
            </w:r>
          </w:p>
          <w:p w14:paraId="1EA3C1FB" w14:textId="1AB01C6B" w:rsidR="00171EAF" w:rsidRPr="00122A6C" w:rsidRDefault="002C0372" w:rsidP="00BF13F6">
            <w:pPr>
              <w:pStyle w:val="NoSpacing"/>
            </w:pPr>
            <w:proofErr w:type="spellStart"/>
            <w:r>
              <w:t>AfL</w:t>
            </w:r>
            <w:proofErr w:type="spellEnd"/>
            <w:r>
              <w:t xml:space="preserve"> note how </w:t>
            </w:r>
            <w:r w:rsidR="00551B94">
              <w:t>much</w:t>
            </w:r>
            <w:r>
              <w:t xml:space="preserve"> learners are able to recall in their </w:t>
            </w:r>
            <w:r w:rsidR="00120BC1">
              <w:t>mind maps</w:t>
            </w:r>
            <w:r w:rsidR="00173382">
              <w:t xml:space="preserve"> </w:t>
            </w:r>
          </w:p>
        </w:tc>
      </w:tr>
      <w:tr w:rsidR="00427445" w:rsidRPr="00122A6C" w14:paraId="43427B23" w14:textId="77777777" w:rsidTr="5E852657">
        <w:trPr>
          <w:trHeight w:val="1033"/>
        </w:trPr>
        <w:tc>
          <w:tcPr>
            <w:tcW w:w="1275" w:type="dxa"/>
          </w:tcPr>
          <w:p w14:paraId="1CF60E73" w14:textId="6B4BE024" w:rsidR="00171EAF" w:rsidRPr="00122A6C" w:rsidRDefault="0081209D" w:rsidP="00BF13F6">
            <w:pPr>
              <w:pStyle w:val="NoSpacing"/>
            </w:pPr>
            <w:r>
              <w:t xml:space="preserve">30 minutes each rotation </w:t>
            </w:r>
          </w:p>
          <w:p w14:paraId="2695003C" w14:textId="77777777" w:rsidR="00171EAF" w:rsidRPr="00122A6C" w:rsidRDefault="00171EAF" w:rsidP="00BF13F6">
            <w:pPr>
              <w:pStyle w:val="NoSpacing"/>
            </w:pPr>
          </w:p>
          <w:p w14:paraId="3D36C8F3" w14:textId="77777777" w:rsidR="00171EAF" w:rsidRPr="00122A6C" w:rsidRDefault="00171EAF" w:rsidP="00BF13F6">
            <w:pPr>
              <w:pStyle w:val="NoSpacing"/>
            </w:pPr>
          </w:p>
        </w:tc>
        <w:tc>
          <w:tcPr>
            <w:tcW w:w="3912" w:type="dxa"/>
          </w:tcPr>
          <w:p w14:paraId="6A759770" w14:textId="2C7C51A0" w:rsidR="00782B73" w:rsidRDefault="009501EE" w:rsidP="5079DFCC">
            <w:pPr>
              <w:pStyle w:val="NoSpacing"/>
              <w:rPr>
                <w:rFonts w:asciiTheme="minorHAnsi" w:hAnsiTheme="minorHAnsi"/>
              </w:rPr>
            </w:pPr>
            <w:r>
              <w:t xml:space="preserve">Use previously </w:t>
            </w:r>
            <w:r w:rsidR="009A7165">
              <w:t>printed-out octopus sheets with different-coloured legs, and get children to use Numicon to see how to make 8 with the number of</w:t>
            </w:r>
            <w:r w:rsidR="00782B73">
              <w:t xml:space="preserve"> legs coloured in.</w:t>
            </w:r>
          </w:p>
          <w:p w14:paraId="55ED1D7C" w14:textId="38289FD9" w:rsidR="00171EAF" w:rsidRDefault="000016D0" w:rsidP="5079DFCC">
            <w:pPr>
              <w:pStyle w:val="NoSpacing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Q. </w:t>
            </w:r>
            <w:r w:rsidR="00261AB8">
              <w:rPr>
                <w:rFonts w:asciiTheme="minorHAnsi" w:hAnsiTheme="minorHAnsi"/>
              </w:rPr>
              <w:t>How many to get to 8?</w:t>
            </w:r>
          </w:p>
          <w:p w14:paraId="27330C3B" w14:textId="73E45F4C" w:rsidR="00261AB8" w:rsidRDefault="000016D0" w:rsidP="5079DFCC">
            <w:pPr>
              <w:pStyle w:val="NoSpacing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Q. </w:t>
            </w:r>
            <w:r w:rsidR="00261AB8">
              <w:rPr>
                <w:rFonts w:asciiTheme="minorHAnsi" w:hAnsiTheme="minorHAnsi"/>
              </w:rPr>
              <w:t xml:space="preserve">How many are coloured in? </w:t>
            </w:r>
          </w:p>
          <w:p w14:paraId="3C7BA7BB" w14:textId="17D3F47D" w:rsidR="00D50098" w:rsidRDefault="00D50098" w:rsidP="5079DFCC">
            <w:pPr>
              <w:pStyle w:val="NoSpacing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lastRenderedPageBreak/>
              <w:t xml:space="preserve">LSA Working with the lower attaining </w:t>
            </w:r>
            <w:proofErr w:type="gramStart"/>
            <w:r>
              <w:rPr>
                <w:rFonts w:asciiTheme="minorHAnsi" w:hAnsiTheme="minorHAnsi"/>
              </w:rPr>
              <w:t>group</w:t>
            </w:r>
            <w:proofErr w:type="gramEnd"/>
          </w:p>
          <w:p w14:paraId="431555FD" w14:textId="77777777" w:rsidR="00261AB8" w:rsidRDefault="00261AB8" w:rsidP="5079DFCC">
            <w:pPr>
              <w:pStyle w:val="NoSpacing"/>
              <w:rPr>
                <w:rFonts w:asciiTheme="minorHAnsi" w:hAnsiTheme="minorHAnsi"/>
              </w:rPr>
            </w:pPr>
          </w:p>
          <w:p w14:paraId="16EC5C03" w14:textId="1F35D484" w:rsidR="00782B73" w:rsidRDefault="00ED2A84" w:rsidP="00261AB8">
            <w:r>
              <w:t xml:space="preserve">Using </w:t>
            </w:r>
            <w:r w:rsidR="00782B73">
              <w:t xml:space="preserve">A6 picture of an octopus in a tuff tray and </w:t>
            </w:r>
            <w:r>
              <w:t>provide</w:t>
            </w:r>
            <w:r w:rsidR="00782B73">
              <w:t xml:space="preserve"> coloured counting blocks </w:t>
            </w:r>
            <w:r w:rsidR="00D22B75">
              <w:t xml:space="preserve">for learners </w:t>
            </w:r>
            <w:r w:rsidR="00782B73">
              <w:t>to follow the pattern already made.</w:t>
            </w:r>
          </w:p>
          <w:p w14:paraId="0B964B35" w14:textId="4662BAC4" w:rsidR="00261AB8" w:rsidRDefault="000016D0" w:rsidP="00261AB8">
            <w:r>
              <w:t xml:space="preserve">Q. </w:t>
            </w:r>
            <w:r w:rsidR="00261AB8">
              <w:t>Can you follow the pattern?</w:t>
            </w:r>
          </w:p>
          <w:p w14:paraId="39FCA8A7" w14:textId="3449C431" w:rsidR="00261AB8" w:rsidRDefault="000016D0" w:rsidP="00261AB8">
            <w:r>
              <w:t xml:space="preserve">Q. </w:t>
            </w:r>
            <w:r w:rsidR="00261AB8">
              <w:t>How many patterns/</w:t>
            </w:r>
            <w:r w:rsidR="0068482F">
              <w:t>colours</w:t>
            </w:r>
            <w:r w:rsidR="00261AB8">
              <w:t xml:space="preserve"> are in the pattern?</w:t>
            </w:r>
          </w:p>
          <w:p w14:paraId="70BD0D6F" w14:textId="77777777" w:rsidR="00261AB8" w:rsidRDefault="00261AB8" w:rsidP="00261AB8"/>
          <w:p w14:paraId="51D4588D" w14:textId="0FDAF745" w:rsidR="00782B73" w:rsidRDefault="00D22B75" w:rsidP="00261AB8">
            <w:r>
              <w:t xml:space="preserve">Provide </w:t>
            </w:r>
            <w:r w:rsidR="00782B73">
              <w:t>laminate</w:t>
            </w:r>
            <w:r>
              <w:t>d</w:t>
            </w:r>
            <w:r w:rsidR="00782B73">
              <w:t xml:space="preserve"> pictures of octopus and fish and get</w:t>
            </w:r>
            <w:r w:rsidR="00863685">
              <w:t xml:space="preserve"> learners</w:t>
            </w:r>
            <w:r w:rsidR="00782B73">
              <w:t xml:space="preserve">  to use clay or playdoh to follow and make outline of soft bodies </w:t>
            </w:r>
            <w:r w:rsidR="00863685">
              <w:t xml:space="preserve"> of the </w:t>
            </w:r>
            <w:r w:rsidR="00782B73">
              <w:t>animal</w:t>
            </w:r>
            <w:r w:rsidR="00863685">
              <w:t xml:space="preserve"> or fish</w:t>
            </w:r>
            <w:r w:rsidR="00357D2E">
              <w:t>.</w:t>
            </w:r>
            <w:r w:rsidR="00782B73">
              <w:t xml:space="preserve"> Then take a picture using classroom iPad for stars in jars (rewards).</w:t>
            </w:r>
          </w:p>
          <w:p w14:paraId="1EAF4EE1" w14:textId="3CE03BDA" w:rsidR="00261AB8" w:rsidRDefault="000016D0" w:rsidP="00261AB8">
            <w:r>
              <w:t xml:space="preserve">Q. </w:t>
            </w:r>
            <w:r w:rsidR="00261AB8">
              <w:t>Can you make a fish out of clay?</w:t>
            </w:r>
          </w:p>
          <w:p w14:paraId="79C7F33B" w14:textId="6F51AEB7" w:rsidR="00261AB8" w:rsidRPr="00261AB8" w:rsidRDefault="000016D0" w:rsidP="00261AB8">
            <w:r>
              <w:t xml:space="preserve">Q. </w:t>
            </w:r>
            <w:r w:rsidR="00261AB8">
              <w:t xml:space="preserve">Can you follow the outline of the octopus? </w:t>
            </w:r>
          </w:p>
        </w:tc>
        <w:tc>
          <w:tcPr>
            <w:tcW w:w="4819" w:type="dxa"/>
          </w:tcPr>
          <w:p w14:paraId="7B4CE5F9" w14:textId="3C443C50" w:rsidR="00171EAF" w:rsidRDefault="00261AB8" w:rsidP="00BF13F6">
            <w:pPr>
              <w:pStyle w:val="NoSpacing"/>
            </w:pPr>
            <w:r>
              <w:lastRenderedPageBreak/>
              <w:t>Focus activity</w:t>
            </w:r>
            <w:r w:rsidR="00352400">
              <w:t xml:space="preserve"> group</w:t>
            </w:r>
            <w:r>
              <w:t xml:space="preserve"> </w:t>
            </w:r>
            <w:r w:rsidR="00782B73">
              <w:t>–</w:t>
            </w:r>
            <w:r>
              <w:t xml:space="preserve"> </w:t>
            </w:r>
            <w:r w:rsidR="00782B73">
              <w:t>us</w:t>
            </w:r>
            <w:r w:rsidR="00352400">
              <w:t>ing</w:t>
            </w:r>
            <w:r w:rsidR="00782B73">
              <w:t xml:space="preserve"> number blocks to get to the number eight. </w:t>
            </w:r>
          </w:p>
          <w:p w14:paraId="7B20BC36" w14:textId="721D179A" w:rsidR="00261AB8" w:rsidRDefault="00261AB8" w:rsidP="00BF13F6">
            <w:pPr>
              <w:pStyle w:val="NoSpacing"/>
            </w:pPr>
            <w:r>
              <w:t>L</w:t>
            </w:r>
            <w:r w:rsidR="000B6148">
              <w:t>earning support (LSA)</w:t>
            </w:r>
            <w:r w:rsidR="00D50098">
              <w:t xml:space="preserve"> group</w:t>
            </w:r>
            <w:r>
              <w:t xml:space="preserve"> activity –</w:t>
            </w:r>
            <w:r w:rsidR="00782B73">
              <w:t xml:space="preserve"> U</w:t>
            </w:r>
            <w:r>
              <w:t xml:space="preserve">se coloured counting blocks to follow the pattern already made. </w:t>
            </w:r>
          </w:p>
          <w:p w14:paraId="06CB204A" w14:textId="491A1E9B" w:rsidR="00261AB8" w:rsidRPr="00122A6C" w:rsidRDefault="007813E0" w:rsidP="00BF13F6">
            <w:pPr>
              <w:pStyle w:val="NoSpacing"/>
            </w:pPr>
            <w:r>
              <w:t xml:space="preserve">Independent </w:t>
            </w:r>
            <w:r w:rsidR="00261AB8">
              <w:t xml:space="preserve">Planning activity – </w:t>
            </w:r>
            <w:r w:rsidR="00782B73">
              <w:t xml:space="preserve">use clay to follow outline of soft bodies animal on laminated sheet and use classroom iPad to take photo. </w:t>
            </w:r>
            <w:r w:rsidR="00261AB8">
              <w:t xml:space="preserve"> </w:t>
            </w:r>
          </w:p>
        </w:tc>
        <w:tc>
          <w:tcPr>
            <w:tcW w:w="2554" w:type="dxa"/>
          </w:tcPr>
          <w:p w14:paraId="2BCE8013" w14:textId="77777777" w:rsidR="00171EAF" w:rsidRDefault="00120BC1" w:rsidP="00BF13F6">
            <w:pPr>
              <w:pStyle w:val="NoSpacing"/>
            </w:pPr>
            <w:r>
              <w:t xml:space="preserve">1:1 support to focus on learner. </w:t>
            </w:r>
          </w:p>
          <w:p w14:paraId="19456A3D" w14:textId="77777777" w:rsidR="00120BC1" w:rsidRDefault="00120BC1" w:rsidP="00BF13F6">
            <w:pPr>
              <w:pStyle w:val="NoSpacing"/>
            </w:pPr>
          </w:p>
          <w:p w14:paraId="6E1F5D78" w14:textId="77777777" w:rsidR="00120BC1" w:rsidRDefault="00120BC1" w:rsidP="00BF13F6">
            <w:pPr>
              <w:pStyle w:val="NoSpacing"/>
            </w:pPr>
            <w:r>
              <w:t xml:space="preserve">Focus activity – learners feel confident answering the questions. lower ability group- using </w:t>
            </w:r>
            <w:r>
              <w:lastRenderedPageBreak/>
              <w:t xml:space="preserve">a whiteboard and pen to see it visibly. Higher ability group – have more challenging ways to make up to 8. </w:t>
            </w:r>
          </w:p>
          <w:p w14:paraId="0D59D611" w14:textId="77777777" w:rsidR="00120BC1" w:rsidRDefault="00120BC1" w:rsidP="00BF13F6">
            <w:pPr>
              <w:pStyle w:val="NoSpacing"/>
            </w:pPr>
          </w:p>
          <w:p w14:paraId="3C5EAF29" w14:textId="77777777" w:rsidR="00120BC1" w:rsidRDefault="00120BC1" w:rsidP="00BF13F6">
            <w:pPr>
              <w:pStyle w:val="NoSpacing"/>
            </w:pPr>
            <w:r>
              <w:t xml:space="preserve">LSA group -  </w:t>
            </w:r>
            <w:r w:rsidR="000B6148">
              <w:t xml:space="preserve">learners could feel pattern is too difficult for them to copy. </w:t>
            </w:r>
          </w:p>
          <w:p w14:paraId="1E316ECB" w14:textId="77777777" w:rsidR="000B6148" w:rsidRDefault="000B6148" w:rsidP="00BF13F6">
            <w:pPr>
              <w:pStyle w:val="NoSpacing"/>
            </w:pPr>
          </w:p>
          <w:p w14:paraId="39A2621E" w14:textId="535D3FF3" w:rsidR="000B6148" w:rsidRPr="00122A6C" w:rsidRDefault="000B6148" w:rsidP="00BF13F6">
            <w:pPr>
              <w:pStyle w:val="NoSpacing"/>
            </w:pPr>
            <w:r>
              <w:t xml:space="preserve">Independent planning group </w:t>
            </w:r>
            <w:r w:rsidR="00B81DB9">
              <w:t>–</w:t>
            </w:r>
            <w:r>
              <w:t xml:space="preserve"> </w:t>
            </w:r>
            <w:r w:rsidR="00B81DB9">
              <w:t xml:space="preserve">pupils may need more support with following the task instructions. </w:t>
            </w:r>
          </w:p>
        </w:tc>
        <w:tc>
          <w:tcPr>
            <w:tcW w:w="2777" w:type="dxa"/>
          </w:tcPr>
          <w:p w14:paraId="69BEE8A0" w14:textId="77777777" w:rsidR="00171EAF" w:rsidRDefault="00173382" w:rsidP="00BF13F6">
            <w:pPr>
              <w:pStyle w:val="NoSpacing"/>
            </w:pPr>
            <w:r>
              <w:lastRenderedPageBreak/>
              <w:t xml:space="preserve">Repetition </w:t>
            </w:r>
          </w:p>
          <w:p w14:paraId="0366327D" w14:textId="77777777" w:rsidR="0093123C" w:rsidRDefault="0093123C" w:rsidP="00BF13F6">
            <w:pPr>
              <w:pStyle w:val="NoSpacing"/>
            </w:pPr>
          </w:p>
          <w:p w14:paraId="4847CFF5" w14:textId="77777777" w:rsidR="0093123C" w:rsidRDefault="0093123C" w:rsidP="00BF13F6">
            <w:pPr>
              <w:pStyle w:val="NoSpacing"/>
            </w:pPr>
            <w:r>
              <w:t>LSA feedback on LA</w:t>
            </w:r>
            <w:r w:rsidR="00D134E9">
              <w:t xml:space="preserve"> group</w:t>
            </w:r>
          </w:p>
          <w:p w14:paraId="0A61A290" w14:textId="77777777" w:rsidR="00D134E9" w:rsidRDefault="00D134E9" w:rsidP="00BF13F6">
            <w:pPr>
              <w:pStyle w:val="NoSpacing"/>
            </w:pPr>
          </w:p>
          <w:p w14:paraId="1240D296" w14:textId="77777777" w:rsidR="00D134E9" w:rsidRDefault="00D134E9" w:rsidP="00BF13F6">
            <w:pPr>
              <w:pStyle w:val="NoSpacing"/>
            </w:pPr>
            <w:r>
              <w:t xml:space="preserve">Student Teacher – noting </w:t>
            </w:r>
            <w:r w:rsidR="000038C5">
              <w:t xml:space="preserve">focus group </w:t>
            </w:r>
            <w:proofErr w:type="gramStart"/>
            <w:r w:rsidR="000038C5">
              <w:t>achievement</w:t>
            </w:r>
            <w:proofErr w:type="gramEnd"/>
          </w:p>
          <w:p w14:paraId="0CE9BE87" w14:textId="0CBA7E04" w:rsidR="000038C5" w:rsidRDefault="000038C5" w:rsidP="00BF13F6">
            <w:pPr>
              <w:pStyle w:val="NoSpacing"/>
            </w:pPr>
            <w:proofErr w:type="spellStart"/>
            <w:r>
              <w:lastRenderedPageBreak/>
              <w:t>Ipad</w:t>
            </w:r>
            <w:proofErr w:type="spellEnd"/>
            <w:r>
              <w:t xml:space="preserve"> photos recording independent </w:t>
            </w:r>
            <w:r w:rsidR="00B81DB9">
              <w:t>activity.</w:t>
            </w:r>
          </w:p>
          <w:p w14:paraId="259AEB52" w14:textId="33C34D6E" w:rsidR="000038C5" w:rsidRPr="00122A6C" w:rsidRDefault="000038C5" w:rsidP="00BF13F6">
            <w:pPr>
              <w:pStyle w:val="NoSpacing"/>
            </w:pPr>
          </w:p>
        </w:tc>
      </w:tr>
      <w:tr w:rsidR="00427445" w:rsidRPr="00122A6C" w14:paraId="768F7627" w14:textId="77777777" w:rsidTr="5E852657">
        <w:trPr>
          <w:trHeight w:val="1041"/>
        </w:trPr>
        <w:tc>
          <w:tcPr>
            <w:tcW w:w="1275" w:type="dxa"/>
          </w:tcPr>
          <w:p w14:paraId="687AB917" w14:textId="77777777" w:rsidR="00171EAF" w:rsidRPr="00122A6C" w:rsidRDefault="00171EAF" w:rsidP="00BF13F6">
            <w:pPr>
              <w:pStyle w:val="NoSpacing"/>
            </w:pPr>
          </w:p>
          <w:p w14:paraId="471B9D38" w14:textId="0453B224" w:rsidR="00171EAF" w:rsidRPr="00122A6C" w:rsidRDefault="00902D7C" w:rsidP="00BF13F6">
            <w:pPr>
              <w:pStyle w:val="NoSpacing"/>
            </w:pPr>
            <w:r>
              <w:t xml:space="preserve">10/20 minutes </w:t>
            </w:r>
          </w:p>
          <w:p w14:paraId="096B3C79" w14:textId="77777777" w:rsidR="00171EAF" w:rsidRPr="00122A6C" w:rsidRDefault="00171EAF" w:rsidP="00BF13F6">
            <w:pPr>
              <w:pStyle w:val="NoSpacing"/>
            </w:pPr>
          </w:p>
          <w:p w14:paraId="71FB9A3D" w14:textId="77777777" w:rsidR="00171EAF" w:rsidRPr="00122A6C" w:rsidRDefault="00171EAF" w:rsidP="00BF13F6">
            <w:pPr>
              <w:pStyle w:val="NoSpacing"/>
            </w:pPr>
          </w:p>
        </w:tc>
        <w:tc>
          <w:tcPr>
            <w:tcW w:w="3912" w:type="dxa"/>
          </w:tcPr>
          <w:p w14:paraId="087A6E63" w14:textId="0C040E9E" w:rsidR="00782B73" w:rsidRDefault="00782B73" w:rsidP="00BF13F6">
            <w:pPr>
              <w:pStyle w:val="NoSpacing"/>
            </w:pPr>
            <w:r>
              <w:t xml:space="preserve">Full class recap of activities on carpet. </w:t>
            </w:r>
          </w:p>
          <w:p w14:paraId="4C2C40D5" w14:textId="6F0B7D46" w:rsidR="00171EAF" w:rsidRDefault="000016D0" w:rsidP="00BF13F6">
            <w:pPr>
              <w:pStyle w:val="NoSpacing"/>
            </w:pPr>
            <w:r>
              <w:t xml:space="preserve">Q. </w:t>
            </w:r>
            <w:r w:rsidR="00173382">
              <w:t xml:space="preserve">Where do octopus live? </w:t>
            </w:r>
          </w:p>
          <w:p w14:paraId="6A75A910" w14:textId="597C2540" w:rsidR="00173382" w:rsidRDefault="000016D0" w:rsidP="00BF13F6">
            <w:pPr>
              <w:pStyle w:val="NoSpacing"/>
            </w:pPr>
            <w:r>
              <w:t xml:space="preserve">Q. </w:t>
            </w:r>
            <w:r w:rsidR="00173382">
              <w:t>What is their habitat?</w:t>
            </w:r>
          </w:p>
          <w:p w14:paraId="5C58FD69" w14:textId="78FF2578" w:rsidR="00173382" w:rsidRPr="00122A6C" w:rsidRDefault="000016D0" w:rsidP="00BF13F6">
            <w:pPr>
              <w:pStyle w:val="NoSpacing"/>
            </w:pPr>
            <w:r>
              <w:t xml:space="preserve">Q. </w:t>
            </w:r>
            <w:r w:rsidR="00173382">
              <w:t xml:space="preserve">What makes up to 8? </w:t>
            </w:r>
          </w:p>
        </w:tc>
        <w:tc>
          <w:tcPr>
            <w:tcW w:w="4819" w:type="dxa"/>
          </w:tcPr>
          <w:p w14:paraId="76DAEDCC" w14:textId="77777777" w:rsidR="00171EAF" w:rsidRDefault="00902D7C" w:rsidP="00BF13F6">
            <w:pPr>
              <w:pStyle w:val="NoSpacing"/>
            </w:pPr>
            <w:r>
              <w:t xml:space="preserve">Conclude with the </w:t>
            </w:r>
            <w:r w:rsidR="005B2A4F">
              <w:t>learners</w:t>
            </w:r>
            <w:r w:rsidR="001A60EE">
              <w:t xml:space="preserve"> feeding back</w:t>
            </w:r>
            <w:r w:rsidR="00173382">
              <w:t xml:space="preserve"> what they</w:t>
            </w:r>
            <w:r w:rsidR="001A60EE">
              <w:t xml:space="preserve"> have</w:t>
            </w:r>
            <w:r w:rsidR="00173382">
              <w:t xml:space="preserve"> learnt</w:t>
            </w:r>
            <w:r w:rsidR="001A60EE">
              <w:t xml:space="preserve"> in each group</w:t>
            </w:r>
            <w:r w:rsidR="00173382">
              <w:t xml:space="preserve"> (referring back to the </w:t>
            </w:r>
            <w:proofErr w:type="spellStart"/>
            <w:r w:rsidR="00173382">
              <w:t>mindmap</w:t>
            </w:r>
            <w:proofErr w:type="spellEnd"/>
            <w:r w:rsidR="00173382">
              <w:t xml:space="preserve">). </w:t>
            </w:r>
          </w:p>
          <w:p w14:paraId="34D54C13" w14:textId="77777777" w:rsidR="00947C18" w:rsidRDefault="00947C18" w:rsidP="00BF13F6">
            <w:pPr>
              <w:pStyle w:val="NoSpacing"/>
            </w:pPr>
          </w:p>
          <w:p w14:paraId="5CFE8AAC" w14:textId="0474AFC5" w:rsidR="00947C18" w:rsidRPr="00122A6C" w:rsidRDefault="00947C18" w:rsidP="00BF13F6">
            <w:pPr>
              <w:pStyle w:val="NoSpacing"/>
            </w:pPr>
          </w:p>
        </w:tc>
        <w:tc>
          <w:tcPr>
            <w:tcW w:w="2554" w:type="dxa"/>
          </w:tcPr>
          <w:p w14:paraId="2C1AC70C" w14:textId="307B25FC" w:rsidR="00171EAF" w:rsidRPr="00122A6C" w:rsidRDefault="00947C18" w:rsidP="00BF13F6">
            <w:pPr>
              <w:pStyle w:val="NoSpacing"/>
            </w:pPr>
            <w:r>
              <w:t>LSA assisting LA learners</w:t>
            </w:r>
          </w:p>
        </w:tc>
        <w:tc>
          <w:tcPr>
            <w:tcW w:w="2777" w:type="dxa"/>
          </w:tcPr>
          <w:p w14:paraId="49DAC7A2" w14:textId="1A4A58F4" w:rsidR="00171EAF" w:rsidRDefault="00173382" w:rsidP="00BF13F6">
            <w:pPr>
              <w:pStyle w:val="NoSpacing"/>
            </w:pPr>
            <w:r>
              <w:t>Rec</w:t>
            </w:r>
            <w:r w:rsidR="009A50E0">
              <w:t>ording</w:t>
            </w:r>
            <w:r>
              <w:t xml:space="preserve"> what they</w:t>
            </w:r>
            <w:r w:rsidR="0074531F">
              <w:t xml:space="preserve"> ha</w:t>
            </w:r>
            <w:r>
              <w:t xml:space="preserve">ve learnt and </w:t>
            </w:r>
            <w:r w:rsidR="009A50E0">
              <w:t>checking</w:t>
            </w:r>
            <w:r>
              <w:t xml:space="preserve"> understanding</w:t>
            </w:r>
            <w:r w:rsidR="009A50E0">
              <w:t xml:space="preserve"> to inform the next steps </w:t>
            </w:r>
            <w:r w:rsidR="001E2211">
              <w:t>and planning.</w:t>
            </w:r>
            <w:r>
              <w:t xml:space="preserve"> . </w:t>
            </w:r>
          </w:p>
          <w:p w14:paraId="1A52D3AE" w14:textId="3CFF778C" w:rsidR="00782B73" w:rsidRPr="00122A6C" w:rsidRDefault="00782B73" w:rsidP="00BF13F6">
            <w:pPr>
              <w:pStyle w:val="NoSpacing"/>
            </w:pPr>
            <w:r>
              <w:t>This will be a series of lesson</w:t>
            </w:r>
            <w:r w:rsidR="0074531F">
              <w:t>s</w:t>
            </w:r>
            <w:r>
              <w:t xml:space="preserve"> linked to the terms topic. </w:t>
            </w:r>
          </w:p>
        </w:tc>
      </w:tr>
    </w:tbl>
    <w:p w14:paraId="260116EF" w14:textId="17986326" w:rsidR="00A8673B" w:rsidRPr="00122A6C" w:rsidRDefault="00A8673B" w:rsidP="005F7799">
      <w:pPr>
        <w:tabs>
          <w:tab w:val="left" w:pos="4118"/>
        </w:tabs>
      </w:pPr>
    </w:p>
    <w:sectPr w:rsidR="00A8673B" w:rsidRPr="00122A6C" w:rsidSect="00B343B7">
      <w:pgSz w:w="16840" w:h="11900" w:orient="landscape"/>
      <w:pgMar w:top="1440" w:right="1440" w:bottom="1440" w:left="79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E1CDEA" w14:textId="77777777" w:rsidR="00B343B7" w:rsidRDefault="00B343B7" w:rsidP="00B24C18">
      <w:r>
        <w:separator/>
      </w:r>
    </w:p>
  </w:endnote>
  <w:endnote w:type="continuationSeparator" w:id="0">
    <w:p w14:paraId="5867F65F" w14:textId="77777777" w:rsidR="00B343B7" w:rsidRDefault="00B343B7" w:rsidP="00B24C18">
      <w:r>
        <w:continuationSeparator/>
      </w:r>
    </w:p>
  </w:endnote>
  <w:endnote w:type="continuationNotice" w:id="1">
    <w:p w14:paraId="2D11B6C4" w14:textId="77777777" w:rsidR="00B343B7" w:rsidRDefault="00B343B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167466" w14:textId="77777777" w:rsidR="00B343B7" w:rsidRDefault="00B343B7" w:rsidP="00B24C18">
      <w:r>
        <w:separator/>
      </w:r>
    </w:p>
  </w:footnote>
  <w:footnote w:type="continuationSeparator" w:id="0">
    <w:p w14:paraId="12386742" w14:textId="77777777" w:rsidR="00B343B7" w:rsidRDefault="00B343B7" w:rsidP="00B24C18">
      <w:r>
        <w:continuationSeparator/>
      </w:r>
    </w:p>
  </w:footnote>
  <w:footnote w:type="continuationNotice" w:id="1">
    <w:p w14:paraId="16A0FE5E" w14:textId="77777777" w:rsidR="00B343B7" w:rsidRDefault="00B343B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113F5F" w14:textId="0B2A5AC6" w:rsidR="00EF0BE1" w:rsidRDefault="006F3458" w:rsidP="002014FA">
    <w:pPr>
      <w:pStyle w:val="Header"/>
      <w:tabs>
        <w:tab w:val="clear" w:pos="4680"/>
        <w:tab w:val="clear" w:pos="9360"/>
        <w:tab w:val="left" w:pos="5085"/>
      </w:tabs>
    </w:pPr>
    <w:r w:rsidRPr="006F3458">
      <w:rPr>
        <w:noProof/>
      </w:rPr>
      <w:drawing>
        <wp:anchor distT="0" distB="0" distL="114300" distR="114300" simplePos="0" relativeHeight="251658241" behindDoc="0" locked="0" layoutInCell="1" allowOverlap="1" wp14:anchorId="5AE26F84" wp14:editId="48CD4A17">
          <wp:simplePos x="0" y="0"/>
          <wp:positionH relativeFrom="margin">
            <wp:align>left</wp:align>
          </wp:positionH>
          <wp:positionV relativeFrom="paragraph">
            <wp:posOffset>-176213</wp:posOffset>
          </wp:positionV>
          <wp:extent cx="3762375" cy="717445"/>
          <wp:effectExtent l="0" t="0" r="0" b="6985"/>
          <wp:wrapNone/>
          <wp:docPr id="2" name="Picture 2" descr="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Text&#10;&#10;Description automatically generated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525"/>
                  <a:stretch/>
                </pic:blipFill>
                <pic:spPr bwMode="auto">
                  <a:xfrm>
                    <a:off x="0" y="0"/>
                    <a:ext cx="3762375" cy="71744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07F56"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1B2FB4E6" wp14:editId="1DB5ECDA">
          <wp:simplePos x="0" y="0"/>
          <wp:positionH relativeFrom="margin">
            <wp:posOffset>8142677</wp:posOffset>
          </wp:positionH>
          <wp:positionV relativeFrom="paragraph">
            <wp:posOffset>-219075</wp:posOffset>
          </wp:positionV>
          <wp:extent cx="1119601" cy="809625"/>
          <wp:effectExtent l="0" t="0" r="4445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5743" cy="81406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1CBC9"/>
    <w:multiLevelType w:val="hybridMultilevel"/>
    <w:tmpl w:val="FFFFFFFF"/>
    <w:lvl w:ilvl="0" w:tplc="A05EB36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08439B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8D695B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846EB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8242B9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0A82A5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604075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80A84F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9CAEE9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B156FD"/>
    <w:multiLevelType w:val="hybridMultilevel"/>
    <w:tmpl w:val="FFFFFFFF"/>
    <w:lvl w:ilvl="0" w:tplc="19FC3B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3141C7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4DC4A5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1AA363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0246B4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3CA257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D2A2A1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3100F3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B12B0C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A15204"/>
    <w:multiLevelType w:val="hybridMultilevel"/>
    <w:tmpl w:val="FFFFFFFF"/>
    <w:lvl w:ilvl="0" w:tplc="160C40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2D888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999681B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73C36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7981B8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B3452F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68AB25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30AD25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2060FA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60DB2A"/>
    <w:multiLevelType w:val="hybridMultilevel"/>
    <w:tmpl w:val="FFFFFFFF"/>
    <w:lvl w:ilvl="0" w:tplc="5D4ECC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194ECD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0FA96A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4FCB53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E1A080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5CA7BC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226FA5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41013C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69EF69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E5D576"/>
    <w:multiLevelType w:val="hybridMultilevel"/>
    <w:tmpl w:val="FFFFFFFF"/>
    <w:lvl w:ilvl="0" w:tplc="9F24CB2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55ADAA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CCE29D1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7DEE2F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B8EE43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496FC4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852C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E20AE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26634A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9AE830"/>
    <w:multiLevelType w:val="hybridMultilevel"/>
    <w:tmpl w:val="FFFFFFFF"/>
    <w:lvl w:ilvl="0" w:tplc="4528881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4F0B89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D94CED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4E0B50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988966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EEAFEC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7C077A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ECAED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A8C251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FB48ED"/>
    <w:multiLevelType w:val="hybridMultilevel"/>
    <w:tmpl w:val="FFFFFFFF"/>
    <w:lvl w:ilvl="0" w:tplc="B106AD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B466F8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AC47DF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5871F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36A777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7DAAF0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28C99F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0766D2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0F426D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5FF364"/>
    <w:multiLevelType w:val="hybridMultilevel"/>
    <w:tmpl w:val="FFFFFFFF"/>
    <w:lvl w:ilvl="0" w:tplc="F5C411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0E890C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CE6AA0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A4851C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AD227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2EC6EB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FCC8C1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8062CF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B56F0D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6DD0BB"/>
    <w:multiLevelType w:val="hybridMultilevel"/>
    <w:tmpl w:val="FFFFFFFF"/>
    <w:lvl w:ilvl="0" w:tplc="1F06B0F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624D46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8006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D257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13CE13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BF47B2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4BA5CE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088176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0AEEEE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EA29C1"/>
    <w:multiLevelType w:val="hybridMultilevel"/>
    <w:tmpl w:val="FFFFFFFF"/>
    <w:lvl w:ilvl="0" w:tplc="8AFE9C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22E46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DD2254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F42D69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57A610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7BA311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4DA6D4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C3A58F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4B620D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432C072"/>
    <w:multiLevelType w:val="hybridMultilevel"/>
    <w:tmpl w:val="FFFFFFFF"/>
    <w:lvl w:ilvl="0" w:tplc="B66A718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370129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33483F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06ECC7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52E802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0528C5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CE271A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63606C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F1CA3E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491C721"/>
    <w:multiLevelType w:val="hybridMultilevel"/>
    <w:tmpl w:val="FFFFFFFF"/>
    <w:lvl w:ilvl="0" w:tplc="F754E25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5BE362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BEA636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F3AA63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962AB2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E16EE1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6E2480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2C659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014B54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050435"/>
    <w:multiLevelType w:val="hybridMultilevel"/>
    <w:tmpl w:val="362247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86722ED"/>
    <w:multiLevelType w:val="hybridMultilevel"/>
    <w:tmpl w:val="FFFFFFFF"/>
    <w:lvl w:ilvl="0" w:tplc="9D58B8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C32564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8F36B36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79A1A9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7E8C15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AA4C32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7A84CE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3AD31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4F2FF7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4E99B92"/>
    <w:multiLevelType w:val="hybridMultilevel"/>
    <w:tmpl w:val="FFFFFFFF"/>
    <w:lvl w:ilvl="0" w:tplc="06183E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3BC086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1C2BF2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F8E023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396677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F1E8A8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86C47D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542B8B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A4A73B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368DBBD"/>
    <w:multiLevelType w:val="hybridMultilevel"/>
    <w:tmpl w:val="FFFFFFFF"/>
    <w:lvl w:ilvl="0" w:tplc="1188E0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386D5E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64691E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5C0302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0EE6BE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EE2F9B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77EB49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CF8EC3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E208B3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BDB4495"/>
    <w:multiLevelType w:val="hybridMultilevel"/>
    <w:tmpl w:val="820807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93180236">
    <w:abstractNumId w:val="0"/>
  </w:num>
  <w:num w:numId="2" w16cid:durableId="1089816638">
    <w:abstractNumId w:val="1"/>
  </w:num>
  <w:num w:numId="3" w16cid:durableId="58213689">
    <w:abstractNumId w:val="15"/>
  </w:num>
  <w:num w:numId="4" w16cid:durableId="816579704">
    <w:abstractNumId w:val="3"/>
  </w:num>
  <w:num w:numId="5" w16cid:durableId="434248543">
    <w:abstractNumId w:val="6"/>
  </w:num>
  <w:num w:numId="6" w16cid:durableId="2106027364">
    <w:abstractNumId w:val="2"/>
  </w:num>
  <w:num w:numId="7" w16cid:durableId="1624194107">
    <w:abstractNumId w:val="13"/>
  </w:num>
  <w:num w:numId="8" w16cid:durableId="1292636517">
    <w:abstractNumId w:val="4"/>
  </w:num>
  <w:num w:numId="9" w16cid:durableId="20133662">
    <w:abstractNumId w:val="9"/>
  </w:num>
  <w:num w:numId="10" w16cid:durableId="39135867">
    <w:abstractNumId w:val="5"/>
  </w:num>
  <w:num w:numId="11" w16cid:durableId="598758677">
    <w:abstractNumId w:val="11"/>
  </w:num>
  <w:num w:numId="12" w16cid:durableId="1584102109">
    <w:abstractNumId w:val="10"/>
  </w:num>
  <w:num w:numId="13" w16cid:durableId="1747802574">
    <w:abstractNumId w:val="8"/>
  </w:num>
  <w:num w:numId="14" w16cid:durableId="176696994">
    <w:abstractNumId w:val="14"/>
  </w:num>
  <w:num w:numId="15" w16cid:durableId="62023199">
    <w:abstractNumId w:val="12"/>
  </w:num>
  <w:num w:numId="16" w16cid:durableId="40831904">
    <w:abstractNumId w:val="7"/>
  </w:num>
  <w:num w:numId="17" w16cid:durableId="163101372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DMxsjQ3MTEyNbU0sDBW0lEKTi0uzszPAykwrAUANjfjliwAAAA="/>
  </w:docVars>
  <w:rsids>
    <w:rsidRoot w:val="004847B6"/>
    <w:rsid w:val="000016D0"/>
    <w:rsid w:val="000038C5"/>
    <w:rsid w:val="00012F99"/>
    <w:rsid w:val="000242F2"/>
    <w:rsid w:val="00026E1B"/>
    <w:rsid w:val="000369B8"/>
    <w:rsid w:val="00036ABD"/>
    <w:rsid w:val="000432F2"/>
    <w:rsid w:val="00045D70"/>
    <w:rsid w:val="000472C2"/>
    <w:rsid w:val="000526DC"/>
    <w:rsid w:val="000604B7"/>
    <w:rsid w:val="00061EAE"/>
    <w:rsid w:val="00061F3F"/>
    <w:rsid w:val="00063D4A"/>
    <w:rsid w:val="00065A51"/>
    <w:rsid w:val="00075BC3"/>
    <w:rsid w:val="00085055"/>
    <w:rsid w:val="0008759D"/>
    <w:rsid w:val="00092A94"/>
    <w:rsid w:val="000962A2"/>
    <w:rsid w:val="000973E5"/>
    <w:rsid w:val="000A460D"/>
    <w:rsid w:val="000B16F8"/>
    <w:rsid w:val="000B279D"/>
    <w:rsid w:val="000B6148"/>
    <w:rsid w:val="000B6B62"/>
    <w:rsid w:val="000B7D24"/>
    <w:rsid w:val="000C1ED8"/>
    <w:rsid w:val="000C2135"/>
    <w:rsid w:val="000D1F98"/>
    <w:rsid w:val="000E0F67"/>
    <w:rsid w:val="000E3644"/>
    <w:rsid w:val="000E460E"/>
    <w:rsid w:val="000E4C76"/>
    <w:rsid w:val="000E5C05"/>
    <w:rsid w:val="000F3A0C"/>
    <w:rsid w:val="000F5AAA"/>
    <w:rsid w:val="00104AF5"/>
    <w:rsid w:val="00120BC1"/>
    <w:rsid w:val="001223D6"/>
    <w:rsid w:val="00122484"/>
    <w:rsid w:val="00122A6C"/>
    <w:rsid w:val="00123D50"/>
    <w:rsid w:val="00124B3A"/>
    <w:rsid w:val="0012576E"/>
    <w:rsid w:val="00126A1E"/>
    <w:rsid w:val="001278DE"/>
    <w:rsid w:val="00127A34"/>
    <w:rsid w:val="0013238F"/>
    <w:rsid w:val="00132789"/>
    <w:rsid w:val="00134B03"/>
    <w:rsid w:val="001410EA"/>
    <w:rsid w:val="0014135C"/>
    <w:rsid w:val="001529C9"/>
    <w:rsid w:val="001531CD"/>
    <w:rsid w:val="0016124D"/>
    <w:rsid w:val="001613D8"/>
    <w:rsid w:val="00163876"/>
    <w:rsid w:val="00164A1E"/>
    <w:rsid w:val="00167C5E"/>
    <w:rsid w:val="00167F75"/>
    <w:rsid w:val="001713A1"/>
    <w:rsid w:val="00171C8B"/>
    <w:rsid w:val="00171EAF"/>
    <w:rsid w:val="00173382"/>
    <w:rsid w:val="0017345A"/>
    <w:rsid w:val="00173657"/>
    <w:rsid w:val="001765A1"/>
    <w:rsid w:val="001858BC"/>
    <w:rsid w:val="00194871"/>
    <w:rsid w:val="001A4D95"/>
    <w:rsid w:val="001A60EE"/>
    <w:rsid w:val="001B36D8"/>
    <w:rsid w:val="001B53F3"/>
    <w:rsid w:val="001B627F"/>
    <w:rsid w:val="001B6E9B"/>
    <w:rsid w:val="001D4D6A"/>
    <w:rsid w:val="001E2211"/>
    <w:rsid w:val="001E3999"/>
    <w:rsid w:val="001E53E5"/>
    <w:rsid w:val="001F3145"/>
    <w:rsid w:val="001F3E82"/>
    <w:rsid w:val="002014FA"/>
    <w:rsid w:val="00207070"/>
    <w:rsid w:val="002104D3"/>
    <w:rsid w:val="00210715"/>
    <w:rsid w:val="00227EC1"/>
    <w:rsid w:val="00230105"/>
    <w:rsid w:val="0023032C"/>
    <w:rsid w:val="0023122D"/>
    <w:rsid w:val="002313F4"/>
    <w:rsid w:val="00233202"/>
    <w:rsid w:val="0023561F"/>
    <w:rsid w:val="00240993"/>
    <w:rsid w:val="0024380A"/>
    <w:rsid w:val="00250130"/>
    <w:rsid w:val="002557D5"/>
    <w:rsid w:val="0026061C"/>
    <w:rsid w:val="00261AB8"/>
    <w:rsid w:val="002620E4"/>
    <w:rsid w:val="00262ED1"/>
    <w:rsid w:val="00263432"/>
    <w:rsid w:val="00263902"/>
    <w:rsid w:val="00263DB5"/>
    <w:rsid w:val="002661A1"/>
    <w:rsid w:val="00270148"/>
    <w:rsid w:val="002705CC"/>
    <w:rsid w:val="0027146E"/>
    <w:rsid w:val="0027797E"/>
    <w:rsid w:val="0028649F"/>
    <w:rsid w:val="00297625"/>
    <w:rsid w:val="002B1CAA"/>
    <w:rsid w:val="002B2D5B"/>
    <w:rsid w:val="002B3E5E"/>
    <w:rsid w:val="002B6BC9"/>
    <w:rsid w:val="002C0372"/>
    <w:rsid w:val="002C33C2"/>
    <w:rsid w:val="002C45D9"/>
    <w:rsid w:val="002C526F"/>
    <w:rsid w:val="002C7BE9"/>
    <w:rsid w:val="002D0922"/>
    <w:rsid w:val="002D3D74"/>
    <w:rsid w:val="002D5274"/>
    <w:rsid w:val="002D5B9A"/>
    <w:rsid w:val="002D7560"/>
    <w:rsid w:val="002E2412"/>
    <w:rsid w:val="002F0FBB"/>
    <w:rsid w:val="002F340A"/>
    <w:rsid w:val="002F6054"/>
    <w:rsid w:val="002F72F8"/>
    <w:rsid w:val="00303294"/>
    <w:rsid w:val="0031139E"/>
    <w:rsid w:val="0031228F"/>
    <w:rsid w:val="00313421"/>
    <w:rsid w:val="00313E51"/>
    <w:rsid w:val="00324ADD"/>
    <w:rsid w:val="00326711"/>
    <w:rsid w:val="00327A1B"/>
    <w:rsid w:val="0033262E"/>
    <w:rsid w:val="00333580"/>
    <w:rsid w:val="00336CA9"/>
    <w:rsid w:val="00341E97"/>
    <w:rsid w:val="003439F5"/>
    <w:rsid w:val="003445AE"/>
    <w:rsid w:val="00345350"/>
    <w:rsid w:val="003502C7"/>
    <w:rsid w:val="00352400"/>
    <w:rsid w:val="00357D2E"/>
    <w:rsid w:val="00364034"/>
    <w:rsid w:val="003652F6"/>
    <w:rsid w:val="00366BD0"/>
    <w:rsid w:val="003712CF"/>
    <w:rsid w:val="003754EC"/>
    <w:rsid w:val="003770F9"/>
    <w:rsid w:val="00380398"/>
    <w:rsid w:val="0038073E"/>
    <w:rsid w:val="00382B9B"/>
    <w:rsid w:val="00385C9B"/>
    <w:rsid w:val="00387123"/>
    <w:rsid w:val="00394E1C"/>
    <w:rsid w:val="003965C9"/>
    <w:rsid w:val="003A100F"/>
    <w:rsid w:val="003A77A8"/>
    <w:rsid w:val="003B005D"/>
    <w:rsid w:val="003C2AB9"/>
    <w:rsid w:val="003D26FC"/>
    <w:rsid w:val="003D443E"/>
    <w:rsid w:val="003D63D5"/>
    <w:rsid w:val="003E1EED"/>
    <w:rsid w:val="003E4C1F"/>
    <w:rsid w:val="003F528C"/>
    <w:rsid w:val="003F61EF"/>
    <w:rsid w:val="00401842"/>
    <w:rsid w:val="0040291F"/>
    <w:rsid w:val="00405745"/>
    <w:rsid w:val="00413F1D"/>
    <w:rsid w:val="0041785D"/>
    <w:rsid w:val="00424708"/>
    <w:rsid w:val="00427445"/>
    <w:rsid w:val="00432959"/>
    <w:rsid w:val="004331DD"/>
    <w:rsid w:val="00433B74"/>
    <w:rsid w:val="00442C4B"/>
    <w:rsid w:val="004471F4"/>
    <w:rsid w:val="00450064"/>
    <w:rsid w:val="00453B13"/>
    <w:rsid w:val="0045633E"/>
    <w:rsid w:val="00461C7C"/>
    <w:rsid w:val="00464BA3"/>
    <w:rsid w:val="00467147"/>
    <w:rsid w:val="00467647"/>
    <w:rsid w:val="0047231C"/>
    <w:rsid w:val="004814E9"/>
    <w:rsid w:val="004847B6"/>
    <w:rsid w:val="00496C28"/>
    <w:rsid w:val="00496FD3"/>
    <w:rsid w:val="004A3AAA"/>
    <w:rsid w:val="004B14AA"/>
    <w:rsid w:val="004B4916"/>
    <w:rsid w:val="004B5F3F"/>
    <w:rsid w:val="004B73CD"/>
    <w:rsid w:val="004C7BCC"/>
    <w:rsid w:val="004D19D3"/>
    <w:rsid w:val="004D3268"/>
    <w:rsid w:val="004D45A2"/>
    <w:rsid w:val="004D4738"/>
    <w:rsid w:val="004D6509"/>
    <w:rsid w:val="004E1B77"/>
    <w:rsid w:val="004E2655"/>
    <w:rsid w:val="004E4F76"/>
    <w:rsid w:val="004F2DAB"/>
    <w:rsid w:val="004F2E5E"/>
    <w:rsid w:val="005035E8"/>
    <w:rsid w:val="00520C96"/>
    <w:rsid w:val="005247C1"/>
    <w:rsid w:val="00524F72"/>
    <w:rsid w:val="00535E11"/>
    <w:rsid w:val="005404E0"/>
    <w:rsid w:val="00550D18"/>
    <w:rsid w:val="00551B94"/>
    <w:rsid w:val="00552755"/>
    <w:rsid w:val="00555377"/>
    <w:rsid w:val="00557972"/>
    <w:rsid w:val="005606D8"/>
    <w:rsid w:val="005633D3"/>
    <w:rsid w:val="00563CB5"/>
    <w:rsid w:val="00567379"/>
    <w:rsid w:val="00567784"/>
    <w:rsid w:val="00570FC3"/>
    <w:rsid w:val="0057229D"/>
    <w:rsid w:val="005754A1"/>
    <w:rsid w:val="00582C53"/>
    <w:rsid w:val="005855D9"/>
    <w:rsid w:val="005866BD"/>
    <w:rsid w:val="0059047F"/>
    <w:rsid w:val="00592C66"/>
    <w:rsid w:val="00594A58"/>
    <w:rsid w:val="00594BC0"/>
    <w:rsid w:val="005965E7"/>
    <w:rsid w:val="005A1AE3"/>
    <w:rsid w:val="005A1B33"/>
    <w:rsid w:val="005A6AA1"/>
    <w:rsid w:val="005A799C"/>
    <w:rsid w:val="005B205C"/>
    <w:rsid w:val="005B2A4F"/>
    <w:rsid w:val="005B4E4D"/>
    <w:rsid w:val="005B665D"/>
    <w:rsid w:val="005B7769"/>
    <w:rsid w:val="005C12FD"/>
    <w:rsid w:val="005C4F76"/>
    <w:rsid w:val="005D002D"/>
    <w:rsid w:val="005D2548"/>
    <w:rsid w:val="005D5DB9"/>
    <w:rsid w:val="005E1224"/>
    <w:rsid w:val="005E70E5"/>
    <w:rsid w:val="005F43A7"/>
    <w:rsid w:val="005F552A"/>
    <w:rsid w:val="005F7799"/>
    <w:rsid w:val="00600AC0"/>
    <w:rsid w:val="00602717"/>
    <w:rsid w:val="006075D4"/>
    <w:rsid w:val="00607A3B"/>
    <w:rsid w:val="00610C4A"/>
    <w:rsid w:val="006154CD"/>
    <w:rsid w:val="00622BF9"/>
    <w:rsid w:val="00625187"/>
    <w:rsid w:val="00625C96"/>
    <w:rsid w:val="00627085"/>
    <w:rsid w:val="00630B17"/>
    <w:rsid w:val="00630E78"/>
    <w:rsid w:val="00637906"/>
    <w:rsid w:val="00642A6F"/>
    <w:rsid w:val="00642AF1"/>
    <w:rsid w:val="00645E24"/>
    <w:rsid w:val="00651357"/>
    <w:rsid w:val="00666110"/>
    <w:rsid w:val="00666349"/>
    <w:rsid w:val="0067130F"/>
    <w:rsid w:val="006725B7"/>
    <w:rsid w:val="0068050D"/>
    <w:rsid w:val="00682135"/>
    <w:rsid w:val="00682AB0"/>
    <w:rsid w:val="0068482F"/>
    <w:rsid w:val="006953EE"/>
    <w:rsid w:val="006B2519"/>
    <w:rsid w:val="006B61E3"/>
    <w:rsid w:val="006C1A8A"/>
    <w:rsid w:val="006C6BD5"/>
    <w:rsid w:val="006C74A3"/>
    <w:rsid w:val="006D2AC0"/>
    <w:rsid w:val="006E13A3"/>
    <w:rsid w:val="006E32EF"/>
    <w:rsid w:val="006E4F72"/>
    <w:rsid w:val="006E5E00"/>
    <w:rsid w:val="006F2AD9"/>
    <w:rsid w:val="006F3458"/>
    <w:rsid w:val="006F4974"/>
    <w:rsid w:val="006F4F21"/>
    <w:rsid w:val="006F7D00"/>
    <w:rsid w:val="00702B2B"/>
    <w:rsid w:val="00705DF0"/>
    <w:rsid w:val="007066CA"/>
    <w:rsid w:val="00713823"/>
    <w:rsid w:val="00716574"/>
    <w:rsid w:val="007223A6"/>
    <w:rsid w:val="00732159"/>
    <w:rsid w:val="00735F75"/>
    <w:rsid w:val="0074194D"/>
    <w:rsid w:val="00742588"/>
    <w:rsid w:val="00743189"/>
    <w:rsid w:val="0074531F"/>
    <w:rsid w:val="007502BB"/>
    <w:rsid w:val="00752305"/>
    <w:rsid w:val="00755102"/>
    <w:rsid w:val="0076686C"/>
    <w:rsid w:val="00766F93"/>
    <w:rsid w:val="00767CCD"/>
    <w:rsid w:val="0077065C"/>
    <w:rsid w:val="00772C51"/>
    <w:rsid w:val="00774BC8"/>
    <w:rsid w:val="00780B34"/>
    <w:rsid w:val="007813E0"/>
    <w:rsid w:val="00782B73"/>
    <w:rsid w:val="0078316A"/>
    <w:rsid w:val="00784F01"/>
    <w:rsid w:val="007877A9"/>
    <w:rsid w:val="00791629"/>
    <w:rsid w:val="0079348E"/>
    <w:rsid w:val="00796204"/>
    <w:rsid w:val="007A2F16"/>
    <w:rsid w:val="007A5EDB"/>
    <w:rsid w:val="007B211D"/>
    <w:rsid w:val="007B5D1E"/>
    <w:rsid w:val="007B65F8"/>
    <w:rsid w:val="007B7DDD"/>
    <w:rsid w:val="007C4781"/>
    <w:rsid w:val="007C72EA"/>
    <w:rsid w:val="007C7D3C"/>
    <w:rsid w:val="007D2263"/>
    <w:rsid w:val="007D2F35"/>
    <w:rsid w:val="007D58E2"/>
    <w:rsid w:val="007D6100"/>
    <w:rsid w:val="007E0D3A"/>
    <w:rsid w:val="007E2CE0"/>
    <w:rsid w:val="007E49AF"/>
    <w:rsid w:val="007F05DF"/>
    <w:rsid w:val="007F0969"/>
    <w:rsid w:val="007F1DE9"/>
    <w:rsid w:val="007F50B0"/>
    <w:rsid w:val="007F71BC"/>
    <w:rsid w:val="008038D7"/>
    <w:rsid w:val="00804475"/>
    <w:rsid w:val="00810C27"/>
    <w:rsid w:val="0081209D"/>
    <w:rsid w:val="00816DB9"/>
    <w:rsid w:val="00817883"/>
    <w:rsid w:val="00824DD0"/>
    <w:rsid w:val="00825338"/>
    <w:rsid w:val="00825827"/>
    <w:rsid w:val="00825DEF"/>
    <w:rsid w:val="0083567E"/>
    <w:rsid w:val="0083736D"/>
    <w:rsid w:val="0084123B"/>
    <w:rsid w:val="00847D55"/>
    <w:rsid w:val="00852AFF"/>
    <w:rsid w:val="00854890"/>
    <w:rsid w:val="00855420"/>
    <w:rsid w:val="00857E25"/>
    <w:rsid w:val="00860BF0"/>
    <w:rsid w:val="00861261"/>
    <w:rsid w:val="00863685"/>
    <w:rsid w:val="008660DD"/>
    <w:rsid w:val="008722A7"/>
    <w:rsid w:val="008723DA"/>
    <w:rsid w:val="00884E10"/>
    <w:rsid w:val="008873A6"/>
    <w:rsid w:val="00890EA3"/>
    <w:rsid w:val="00893406"/>
    <w:rsid w:val="008937A2"/>
    <w:rsid w:val="00896514"/>
    <w:rsid w:val="008A1A3B"/>
    <w:rsid w:val="008A2305"/>
    <w:rsid w:val="008A4F92"/>
    <w:rsid w:val="008A5AC6"/>
    <w:rsid w:val="008A76FC"/>
    <w:rsid w:val="008B11C5"/>
    <w:rsid w:val="008B2846"/>
    <w:rsid w:val="008B2B15"/>
    <w:rsid w:val="008B31F3"/>
    <w:rsid w:val="008B444F"/>
    <w:rsid w:val="008B498B"/>
    <w:rsid w:val="008C630D"/>
    <w:rsid w:val="008D134D"/>
    <w:rsid w:val="008D41AB"/>
    <w:rsid w:val="008D45FE"/>
    <w:rsid w:val="008E1453"/>
    <w:rsid w:val="008E2399"/>
    <w:rsid w:val="008E4983"/>
    <w:rsid w:val="008E7A3C"/>
    <w:rsid w:val="008F0343"/>
    <w:rsid w:val="008F374C"/>
    <w:rsid w:val="008F740E"/>
    <w:rsid w:val="008F7AEB"/>
    <w:rsid w:val="009023CA"/>
    <w:rsid w:val="00902D7C"/>
    <w:rsid w:val="00906E10"/>
    <w:rsid w:val="00912AF3"/>
    <w:rsid w:val="009220DA"/>
    <w:rsid w:val="00924928"/>
    <w:rsid w:val="00925661"/>
    <w:rsid w:val="0093123C"/>
    <w:rsid w:val="00932853"/>
    <w:rsid w:val="0093528C"/>
    <w:rsid w:val="00936647"/>
    <w:rsid w:val="00936AB1"/>
    <w:rsid w:val="009446D3"/>
    <w:rsid w:val="00946A47"/>
    <w:rsid w:val="00946C9B"/>
    <w:rsid w:val="00947C18"/>
    <w:rsid w:val="009501EE"/>
    <w:rsid w:val="00952CDF"/>
    <w:rsid w:val="00955A7E"/>
    <w:rsid w:val="00965514"/>
    <w:rsid w:val="00970083"/>
    <w:rsid w:val="00973447"/>
    <w:rsid w:val="00982B86"/>
    <w:rsid w:val="00992872"/>
    <w:rsid w:val="0099664A"/>
    <w:rsid w:val="009A03EA"/>
    <w:rsid w:val="009A50E0"/>
    <w:rsid w:val="009A66D4"/>
    <w:rsid w:val="009A710D"/>
    <w:rsid w:val="009A7165"/>
    <w:rsid w:val="009C26DA"/>
    <w:rsid w:val="009C3634"/>
    <w:rsid w:val="009C4BD8"/>
    <w:rsid w:val="009D0258"/>
    <w:rsid w:val="009D0EAD"/>
    <w:rsid w:val="009D3F3E"/>
    <w:rsid w:val="009D5740"/>
    <w:rsid w:val="009D5B0D"/>
    <w:rsid w:val="009D68DF"/>
    <w:rsid w:val="009E1E28"/>
    <w:rsid w:val="009E39EF"/>
    <w:rsid w:val="009E4F9E"/>
    <w:rsid w:val="009E5981"/>
    <w:rsid w:val="009F2321"/>
    <w:rsid w:val="009F4A45"/>
    <w:rsid w:val="009F62CB"/>
    <w:rsid w:val="00A11CE4"/>
    <w:rsid w:val="00A12B1B"/>
    <w:rsid w:val="00A12C00"/>
    <w:rsid w:val="00A1737E"/>
    <w:rsid w:val="00A21D3F"/>
    <w:rsid w:val="00A2238C"/>
    <w:rsid w:val="00A22DE2"/>
    <w:rsid w:val="00A306EF"/>
    <w:rsid w:val="00A46632"/>
    <w:rsid w:val="00A47147"/>
    <w:rsid w:val="00A52C4B"/>
    <w:rsid w:val="00A53AE4"/>
    <w:rsid w:val="00A57C14"/>
    <w:rsid w:val="00A76BBE"/>
    <w:rsid w:val="00A76FBF"/>
    <w:rsid w:val="00A8673B"/>
    <w:rsid w:val="00A9777F"/>
    <w:rsid w:val="00AA1142"/>
    <w:rsid w:val="00AA5380"/>
    <w:rsid w:val="00AA79FF"/>
    <w:rsid w:val="00AA7A60"/>
    <w:rsid w:val="00AB1C8C"/>
    <w:rsid w:val="00AB3674"/>
    <w:rsid w:val="00AB40A2"/>
    <w:rsid w:val="00AB446C"/>
    <w:rsid w:val="00AC0F0A"/>
    <w:rsid w:val="00AC225F"/>
    <w:rsid w:val="00AC2A23"/>
    <w:rsid w:val="00AC73DA"/>
    <w:rsid w:val="00AD45AA"/>
    <w:rsid w:val="00AD4958"/>
    <w:rsid w:val="00AD4C61"/>
    <w:rsid w:val="00AE4980"/>
    <w:rsid w:val="00AE5712"/>
    <w:rsid w:val="00AF069C"/>
    <w:rsid w:val="00AF1843"/>
    <w:rsid w:val="00AF4FF7"/>
    <w:rsid w:val="00AF532A"/>
    <w:rsid w:val="00B02BEF"/>
    <w:rsid w:val="00B0430A"/>
    <w:rsid w:val="00B15296"/>
    <w:rsid w:val="00B173A6"/>
    <w:rsid w:val="00B17896"/>
    <w:rsid w:val="00B17FC2"/>
    <w:rsid w:val="00B20B17"/>
    <w:rsid w:val="00B20F29"/>
    <w:rsid w:val="00B21608"/>
    <w:rsid w:val="00B24C18"/>
    <w:rsid w:val="00B26E65"/>
    <w:rsid w:val="00B340EC"/>
    <w:rsid w:val="00B343B7"/>
    <w:rsid w:val="00B40BA8"/>
    <w:rsid w:val="00B4184B"/>
    <w:rsid w:val="00B41E3E"/>
    <w:rsid w:val="00B4298E"/>
    <w:rsid w:val="00B47C56"/>
    <w:rsid w:val="00B5079E"/>
    <w:rsid w:val="00B53764"/>
    <w:rsid w:val="00B60E80"/>
    <w:rsid w:val="00B62DA7"/>
    <w:rsid w:val="00B67510"/>
    <w:rsid w:val="00B71F8E"/>
    <w:rsid w:val="00B7347F"/>
    <w:rsid w:val="00B74532"/>
    <w:rsid w:val="00B745D6"/>
    <w:rsid w:val="00B81DB9"/>
    <w:rsid w:val="00B849B0"/>
    <w:rsid w:val="00B85948"/>
    <w:rsid w:val="00B876A2"/>
    <w:rsid w:val="00B91236"/>
    <w:rsid w:val="00B9542A"/>
    <w:rsid w:val="00B966C3"/>
    <w:rsid w:val="00BA4D20"/>
    <w:rsid w:val="00BA512E"/>
    <w:rsid w:val="00BA5F5F"/>
    <w:rsid w:val="00BB3081"/>
    <w:rsid w:val="00BB4DD4"/>
    <w:rsid w:val="00BC35BE"/>
    <w:rsid w:val="00BD347F"/>
    <w:rsid w:val="00BE5E13"/>
    <w:rsid w:val="00BE63D6"/>
    <w:rsid w:val="00BF13F6"/>
    <w:rsid w:val="00BF389A"/>
    <w:rsid w:val="00BF5170"/>
    <w:rsid w:val="00BF5797"/>
    <w:rsid w:val="00C03E59"/>
    <w:rsid w:val="00C06A7C"/>
    <w:rsid w:val="00C07F9B"/>
    <w:rsid w:val="00C1277C"/>
    <w:rsid w:val="00C230F5"/>
    <w:rsid w:val="00C23779"/>
    <w:rsid w:val="00C24A64"/>
    <w:rsid w:val="00C279F7"/>
    <w:rsid w:val="00C3272F"/>
    <w:rsid w:val="00C34284"/>
    <w:rsid w:val="00C349FA"/>
    <w:rsid w:val="00C433B4"/>
    <w:rsid w:val="00C4427C"/>
    <w:rsid w:val="00C54610"/>
    <w:rsid w:val="00C57151"/>
    <w:rsid w:val="00C57C37"/>
    <w:rsid w:val="00C619C7"/>
    <w:rsid w:val="00C62021"/>
    <w:rsid w:val="00C661D9"/>
    <w:rsid w:val="00C70AE9"/>
    <w:rsid w:val="00C82DEA"/>
    <w:rsid w:val="00C8344F"/>
    <w:rsid w:val="00C8394D"/>
    <w:rsid w:val="00C93934"/>
    <w:rsid w:val="00C964D6"/>
    <w:rsid w:val="00C96E70"/>
    <w:rsid w:val="00CA221A"/>
    <w:rsid w:val="00CB60D6"/>
    <w:rsid w:val="00CC12CC"/>
    <w:rsid w:val="00CC21D2"/>
    <w:rsid w:val="00CC6B97"/>
    <w:rsid w:val="00CC74FB"/>
    <w:rsid w:val="00CD33B5"/>
    <w:rsid w:val="00CE0CFB"/>
    <w:rsid w:val="00CE1B6A"/>
    <w:rsid w:val="00CE2044"/>
    <w:rsid w:val="00CE49C7"/>
    <w:rsid w:val="00D03F3E"/>
    <w:rsid w:val="00D04591"/>
    <w:rsid w:val="00D04B5F"/>
    <w:rsid w:val="00D060A6"/>
    <w:rsid w:val="00D0727D"/>
    <w:rsid w:val="00D134E9"/>
    <w:rsid w:val="00D13F33"/>
    <w:rsid w:val="00D20EEB"/>
    <w:rsid w:val="00D22B75"/>
    <w:rsid w:val="00D23EEA"/>
    <w:rsid w:val="00D2546C"/>
    <w:rsid w:val="00D25F11"/>
    <w:rsid w:val="00D4050E"/>
    <w:rsid w:val="00D43AD1"/>
    <w:rsid w:val="00D4604F"/>
    <w:rsid w:val="00D46A8E"/>
    <w:rsid w:val="00D46FF5"/>
    <w:rsid w:val="00D50098"/>
    <w:rsid w:val="00D51021"/>
    <w:rsid w:val="00D6250A"/>
    <w:rsid w:val="00D6494A"/>
    <w:rsid w:val="00D651E6"/>
    <w:rsid w:val="00D65436"/>
    <w:rsid w:val="00D6701A"/>
    <w:rsid w:val="00D72B6E"/>
    <w:rsid w:val="00D75F38"/>
    <w:rsid w:val="00D76544"/>
    <w:rsid w:val="00D80516"/>
    <w:rsid w:val="00D81023"/>
    <w:rsid w:val="00D85119"/>
    <w:rsid w:val="00D85CD4"/>
    <w:rsid w:val="00D86EE7"/>
    <w:rsid w:val="00D91956"/>
    <w:rsid w:val="00D95141"/>
    <w:rsid w:val="00D97802"/>
    <w:rsid w:val="00DA0300"/>
    <w:rsid w:val="00DA40BE"/>
    <w:rsid w:val="00DA4F56"/>
    <w:rsid w:val="00DA5C4E"/>
    <w:rsid w:val="00DA6AFE"/>
    <w:rsid w:val="00DA7CC2"/>
    <w:rsid w:val="00DB1D3B"/>
    <w:rsid w:val="00DB3D27"/>
    <w:rsid w:val="00DB53EB"/>
    <w:rsid w:val="00DB75E2"/>
    <w:rsid w:val="00DC5C9E"/>
    <w:rsid w:val="00DD3F79"/>
    <w:rsid w:val="00DD4D31"/>
    <w:rsid w:val="00DE09EC"/>
    <w:rsid w:val="00DE4FDE"/>
    <w:rsid w:val="00DE53EF"/>
    <w:rsid w:val="00DE677F"/>
    <w:rsid w:val="00DE7F2D"/>
    <w:rsid w:val="00DF0321"/>
    <w:rsid w:val="00DF0955"/>
    <w:rsid w:val="00E1312E"/>
    <w:rsid w:val="00E14C68"/>
    <w:rsid w:val="00E151E2"/>
    <w:rsid w:val="00E17367"/>
    <w:rsid w:val="00E237DF"/>
    <w:rsid w:val="00E3275A"/>
    <w:rsid w:val="00E3382F"/>
    <w:rsid w:val="00E3700C"/>
    <w:rsid w:val="00E410D9"/>
    <w:rsid w:val="00E442C7"/>
    <w:rsid w:val="00E618F5"/>
    <w:rsid w:val="00E61AE3"/>
    <w:rsid w:val="00E627C9"/>
    <w:rsid w:val="00E67D98"/>
    <w:rsid w:val="00E71A42"/>
    <w:rsid w:val="00E75960"/>
    <w:rsid w:val="00E76C2F"/>
    <w:rsid w:val="00E85D28"/>
    <w:rsid w:val="00E9165E"/>
    <w:rsid w:val="00E97455"/>
    <w:rsid w:val="00E97754"/>
    <w:rsid w:val="00EB11A6"/>
    <w:rsid w:val="00EB49C4"/>
    <w:rsid w:val="00EB5CD5"/>
    <w:rsid w:val="00EB6268"/>
    <w:rsid w:val="00EB7646"/>
    <w:rsid w:val="00EB7F4D"/>
    <w:rsid w:val="00EC0A98"/>
    <w:rsid w:val="00EC3BC3"/>
    <w:rsid w:val="00ED2A84"/>
    <w:rsid w:val="00ED42E7"/>
    <w:rsid w:val="00EE0418"/>
    <w:rsid w:val="00EE0AC1"/>
    <w:rsid w:val="00EE19A3"/>
    <w:rsid w:val="00EF0BE1"/>
    <w:rsid w:val="00EF7AA6"/>
    <w:rsid w:val="00F01399"/>
    <w:rsid w:val="00F07793"/>
    <w:rsid w:val="00F07F56"/>
    <w:rsid w:val="00F12DDA"/>
    <w:rsid w:val="00F15320"/>
    <w:rsid w:val="00F15CAF"/>
    <w:rsid w:val="00F171F9"/>
    <w:rsid w:val="00F33D40"/>
    <w:rsid w:val="00F37F31"/>
    <w:rsid w:val="00F41D2B"/>
    <w:rsid w:val="00F43608"/>
    <w:rsid w:val="00F51E0D"/>
    <w:rsid w:val="00F56216"/>
    <w:rsid w:val="00F636FF"/>
    <w:rsid w:val="00F63FCE"/>
    <w:rsid w:val="00F64794"/>
    <w:rsid w:val="00F65F76"/>
    <w:rsid w:val="00F707F4"/>
    <w:rsid w:val="00F71D78"/>
    <w:rsid w:val="00F757F3"/>
    <w:rsid w:val="00F77C85"/>
    <w:rsid w:val="00F810EE"/>
    <w:rsid w:val="00F8430A"/>
    <w:rsid w:val="00F8496A"/>
    <w:rsid w:val="00F8648A"/>
    <w:rsid w:val="00F867BE"/>
    <w:rsid w:val="00F9055E"/>
    <w:rsid w:val="00FA3230"/>
    <w:rsid w:val="00FA796A"/>
    <w:rsid w:val="00FB0B85"/>
    <w:rsid w:val="00FB278A"/>
    <w:rsid w:val="00FB79B2"/>
    <w:rsid w:val="00FC201E"/>
    <w:rsid w:val="00FC21E6"/>
    <w:rsid w:val="00FC5B1D"/>
    <w:rsid w:val="00FC5CC5"/>
    <w:rsid w:val="00FC6972"/>
    <w:rsid w:val="00FC6A4D"/>
    <w:rsid w:val="00FD11A5"/>
    <w:rsid w:val="00FD2036"/>
    <w:rsid w:val="00FD24EE"/>
    <w:rsid w:val="00FD2A0D"/>
    <w:rsid w:val="00FD366F"/>
    <w:rsid w:val="00FD6DCB"/>
    <w:rsid w:val="00FD6F6F"/>
    <w:rsid w:val="00FE1547"/>
    <w:rsid w:val="00FE29EF"/>
    <w:rsid w:val="00FF0FE8"/>
    <w:rsid w:val="00FF1748"/>
    <w:rsid w:val="00FF4458"/>
    <w:rsid w:val="00FF6171"/>
    <w:rsid w:val="012E30F2"/>
    <w:rsid w:val="013C671C"/>
    <w:rsid w:val="015679F2"/>
    <w:rsid w:val="01D7D3D7"/>
    <w:rsid w:val="0226EFB7"/>
    <w:rsid w:val="026C2275"/>
    <w:rsid w:val="02B99047"/>
    <w:rsid w:val="02C4C1BF"/>
    <w:rsid w:val="0300972C"/>
    <w:rsid w:val="031CE6B7"/>
    <w:rsid w:val="0320E4CE"/>
    <w:rsid w:val="0337DF19"/>
    <w:rsid w:val="035CBF47"/>
    <w:rsid w:val="0376E1BB"/>
    <w:rsid w:val="038BCC15"/>
    <w:rsid w:val="03AE5C79"/>
    <w:rsid w:val="03F6525D"/>
    <w:rsid w:val="0425E298"/>
    <w:rsid w:val="04621FB0"/>
    <w:rsid w:val="0481A101"/>
    <w:rsid w:val="04B4C5A1"/>
    <w:rsid w:val="04CCBF0E"/>
    <w:rsid w:val="0550B89F"/>
    <w:rsid w:val="057AAE8F"/>
    <w:rsid w:val="05C5DED6"/>
    <w:rsid w:val="05EB466E"/>
    <w:rsid w:val="0634A181"/>
    <w:rsid w:val="06EDF45E"/>
    <w:rsid w:val="076C5E49"/>
    <w:rsid w:val="08CB9121"/>
    <w:rsid w:val="08CFEA9E"/>
    <w:rsid w:val="09616060"/>
    <w:rsid w:val="0976FDF5"/>
    <w:rsid w:val="09B8299E"/>
    <w:rsid w:val="0A40B7C3"/>
    <w:rsid w:val="0AA9C182"/>
    <w:rsid w:val="0AE8155C"/>
    <w:rsid w:val="0B357A20"/>
    <w:rsid w:val="0C26A80A"/>
    <w:rsid w:val="0C5DEFF7"/>
    <w:rsid w:val="0CCFE468"/>
    <w:rsid w:val="0D5297B9"/>
    <w:rsid w:val="0DE35DB4"/>
    <w:rsid w:val="0E9D2743"/>
    <w:rsid w:val="0EE562F4"/>
    <w:rsid w:val="10048CAE"/>
    <w:rsid w:val="10A915B8"/>
    <w:rsid w:val="10C560F6"/>
    <w:rsid w:val="10CCB609"/>
    <w:rsid w:val="1134600F"/>
    <w:rsid w:val="120A99EF"/>
    <w:rsid w:val="1273684D"/>
    <w:rsid w:val="12F06998"/>
    <w:rsid w:val="133B01A4"/>
    <w:rsid w:val="1366C691"/>
    <w:rsid w:val="1369C5EF"/>
    <w:rsid w:val="13844EB1"/>
    <w:rsid w:val="13B7A622"/>
    <w:rsid w:val="13E8C6F1"/>
    <w:rsid w:val="13F87EE2"/>
    <w:rsid w:val="1458F452"/>
    <w:rsid w:val="152CD1F5"/>
    <w:rsid w:val="157DA6E6"/>
    <w:rsid w:val="1582EF44"/>
    <w:rsid w:val="16A9B87D"/>
    <w:rsid w:val="17017302"/>
    <w:rsid w:val="170DFDEC"/>
    <w:rsid w:val="17301B93"/>
    <w:rsid w:val="17894BFF"/>
    <w:rsid w:val="17CC7130"/>
    <w:rsid w:val="18008ECB"/>
    <w:rsid w:val="186C8880"/>
    <w:rsid w:val="1906CDDC"/>
    <w:rsid w:val="19F29416"/>
    <w:rsid w:val="1A9FC95F"/>
    <w:rsid w:val="1AB1D3C9"/>
    <w:rsid w:val="1AEBB0BA"/>
    <w:rsid w:val="1B30DFA6"/>
    <w:rsid w:val="1BCF9CC0"/>
    <w:rsid w:val="1CA60971"/>
    <w:rsid w:val="1CE4A671"/>
    <w:rsid w:val="1D4951E6"/>
    <w:rsid w:val="1D761C33"/>
    <w:rsid w:val="1D914766"/>
    <w:rsid w:val="1E6F092A"/>
    <w:rsid w:val="1F998855"/>
    <w:rsid w:val="1FA7153F"/>
    <w:rsid w:val="1FF63A1D"/>
    <w:rsid w:val="207855A8"/>
    <w:rsid w:val="2078F36B"/>
    <w:rsid w:val="2085FEF1"/>
    <w:rsid w:val="20F02636"/>
    <w:rsid w:val="216B98C1"/>
    <w:rsid w:val="21A0B7A7"/>
    <w:rsid w:val="22780C5E"/>
    <w:rsid w:val="23456FA5"/>
    <w:rsid w:val="236D2AEF"/>
    <w:rsid w:val="23742361"/>
    <w:rsid w:val="238D6589"/>
    <w:rsid w:val="23DE3A7A"/>
    <w:rsid w:val="23DF5741"/>
    <w:rsid w:val="243AF805"/>
    <w:rsid w:val="24844C60"/>
    <w:rsid w:val="24C2235C"/>
    <w:rsid w:val="24EF20DE"/>
    <w:rsid w:val="2514C94D"/>
    <w:rsid w:val="25269B9C"/>
    <w:rsid w:val="25B8115E"/>
    <w:rsid w:val="26183380"/>
    <w:rsid w:val="2652AD33"/>
    <w:rsid w:val="266AD971"/>
    <w:rsid w:val="2689F520"/>
    <w:rsid w:val="269BFA40"/>
    <w:rsid w:val="26CF1EE0"/>
    <w:rsid w:val="273B2116"/>
    <w:rsid w:val="28148AAA"/>
    <w:rsid w:val="2818ADF7"/>
    <w:rsid w:val="28FACC51"/>
    <w:rsid w:val="2917F4DD"/>
    <w:rsid w:val="298E0C9B"/>
    <w:rsid w:val="2A3D26F1"/>
    <w:rsid w:val="2A4829C1"/>
    <w:rsid w:val="2A9176CE"/>
    <w:rsid w:val="2B121D0B"/>
    <w:rsid w:val="2B7F3F3F"/>
    <w:rsid w:val="2B94E101"/>
    <w:rsid w:val="2BEDDEC0"/>
    <w:rsid w:val="2C06D572"/>
    <w:rsid w:val="2C20E453"/>
    <w:rsid w:val="2C4D67DD"/>
    <w:rsid w:val="2C597B63"/>
    <w:rsid w:val="2CE5F324"/>
    <w:rsid w:val="2E48238B"/>
    <w:rsid w:val="2E81B602"/>
    <w:rsid w:val="2EB3F0DE"/>
    <w:rsid w:val="2F51D05D"/>
    <w:rsid w:val="2F5D600D"/>
    <w:rsid w:val="2F7D7A4A"/>
    <w:rsid w:val="2FB005FE"/>
    <w:rsid w:val="2FE31611"/>
    <w:rsid w:val="2FFC5200"/>
    <w:rsid w:val="3014DE77"/>
    <w:rsid w:val="30E03AE2"/>
    <w:rsid w:val="30E90D37"/>
    <w:rsid w:val="30FFBC33"/>
    <w:rsid w:val="317905B7"/>
    <w:rsid w:val="31F15417"/>
    <w:rsid w:val="3217F7AA"/>
    <w:rsid w:val="3233A400"/>
    <w:rsid w:val="3282A6C3"/>
    <w:rsid w:val="32A96D6C"/>
    <w:rsid w:val="32D8A746"/>
    <w:rsid w:val="3352DC9B"/>
    <w:rsid w:val="33F1CE8E"/>
    <w:rsid w:val="343DEAC2"/>
    <w:rsid w:val="3448CA9D"/>
    <w:rsid w:val="345646CE"/>
    <w:rsid w:val="3478C714"/>
    <w:rsid w:val="34F538C1"/>
    <w:rsid w:val="34FC8DD4"/>
    <w:rsid w:val="351D799A"/>
    <w:rsid w:val="356B44C2"/>
    <w:rsid w:val="35C57E54"/>
    <w:rsid w:val="35C8804C"/>
    <w:rsid w:val="3630EEF8"/>
    <w:rsid w:val="3692829E"/>
    <w:rsid w:val="37071523"/>
    <w:rsid w:val="375CE242"/>
    <w:rsid w:val="377556AB"/>
    <w:rsid w:val="37D9CEEB"/>
    <w:rsid w:val="3821F7A0"/>
    <w:rsid w:val="38BA5AAA"/>
    <w:rsid w:val="391216DD"/>
    <w:rsid w:val="3922300D"/>
    <w:rsid w:val="39B6A4C4"/>
    <w:rsid w:val="39FB9BB3"/>
    <w:rsid w:val="39FBCE84"/>
    <w:rsid w:val="3A051ED8"/>
    <w:rsid w:val="3A1826C3"/>
    <w:rsid w:val="3A40C573"/>
    <w:rsid w:val="3A978EB1"/>
    <w:rsid w:val="3AB5049F"/>
    <w:rsid w:val="3AE73F4A"/>
    <w:rsid w:val="3B1409FB"/>
    <w:rsid w:val="3B65AB3D"/>
    <w:rsid w:val="3B6AD339"/>
    <w:rsid w:val="3BE1ACE4"/>
    <w:rsid w:val="3C144268"/>
    <w:rsid w:val="3C3D46EA"/>
    <w:rsid w:val="3C6E3D6C"/>
    <w:rsid w:val="3C6F9E7B"/>
    <w:rsid w:val="3C9548A9"/>
    <w:rsid w:val="3D3BD0AA"/>
    <w:rsid w:val="3D44AA1D"/>
    <w:rsid w:val="3D9164AB"/>
    <w:rsid w:val="3DDC01DE"/>
    <w:rsid w:val="3E882474"/>
    <w:rsid w:val="3EAC8C90"/>
    <w:rsid w:val="3EC4C5CF"/>
    <w:rsid w:val="3F59BBEB"/>
    <w:rsid w:val="3F604FC7"/>
    <w:rsid w:val="3F907572"/>
    <w:rsid w:val="406601C0"/>
    <w:rsid w:val="40C8323A"/>
    <w:rsid w:val="40EA9C2B"/>
    <w:rsid w:val="4133FF8D"/>
    <w:rsid w:val="4159FD88"/>
    <w:rsid w:val="41F8671E"/>
    <w:rsid w:val="422BBE8F"/>
    <w:rsid w:val="4234C03E"/>
    <w:rsid w:val="424B0E4F"/>
    <w:rsid w:val="42750B9C"/>
    <w:rsid w:val="42DFBF7C"/>
    <w:rsid w:val="42E9FF02"/>
    <w:rsid w:val="4355975B"/>
    <w:rsid w:val="435F6DF5"/>
    <w:rsid w:val="44059573"/>
    <w:rsid w:val="4451E175"/>
    <w:rsid w:val="4463B3C4"/>
    <w:rsid w:val="45C74019"/>
    <w:rsid w:val="469785AC"/>
    <w:rsid w:val="46C66517"/>
    <w:rsid w:val="4730CF07"/>
    <w:rsid w:val="485C6218"/>
    <w:rsid w:val="4866DF54"/>
    <w:rsid w:val="48748E56"/>
    <w:rsid w:val="490A2765"/>
    <w:rsid w:val="49104E83"/>
    <w:rsid w:val="495C9A85"/>
    <w:rsid w:val="497CD22A"/>
    <w:rsid w:val="4A2134E7"/>
    <w:rsid w:val="4A528887"/>
    <w:rsid w:val="4A5A76CB"/>
    <w:rsid w:val="4A94574D"/>
    <w:rsid w:val="4A950F6C"/>
    <w:rsid w:val="4AA82D6D"/>
    <w:rsid w:val="4AAE00CD"/>
    <w:rsid w:val="4ACB9F3A"/>
    <w:rsid w:val="4B70EB1C"/>
    <w:rsid w:val="4B906C6D"/>
    <w:rsid w:val="4B9DEAA6"/>
    <w:rsid w:val="4BF4E4AD"/>
    <w:rsid w:val="4CC6FB40"/>
    <w:rsid w:val="4CE022A2"/>
    <w:rsid w:val="4E108A57"/>
    <w:rsid w:val="4E2D7DFA"/>
    <w:rsid w:val="4ED97AD7"/>
    <w:rsid w:val="4F260DE8"/>
    <w:rsid w:val="5000AF11"/>
    <w:rsid w:val="504BCCEE"/>
    <w:rsid w:val="5079DFCC"/>
    <w:rsid w:val="5135C152"/>
    <w:rsid w:val="513EB908"/>
    <w:rsid w:val="51F34695"/>
    <w:rsid w:val="52662907"/>
    <w:rsid w:val="52C5AB21"/>
    <w:rsid w:val="52D048AE"/>
    <w:rsid w:val="534E6807"/>
    <w:rsid w:val="543250E9"/>
    <w:rsid w:val="546CCA9C"/>
    <w:rsid w:val="5478A89E"/>
    <w:rsid w:val="55283EEB"/>
    <w:rsid w:val="55696803"/>
    <w:rsid w:val="559A335C"/>
    <w:rsid w:val="55A1886F"/>
    <w:rsid w:val="566136C3"/>
    <w:rsid w:val="56D521EA"/>
    <w:rsid w:val="56F79893"/>
    <w:rsid w:val="570BD562"/>
    <w:rsid w:val="571D3E3C"/>
    <w:rsid w:val="573731FB"/>
    <w:rsid w:val="5770E217"/>
    <w:rsid w:val="579AE0A4"/>
    <w:rsid w:val="57DB057E"/>
    <w:rsid w:val="584EA3DB"/>
    <w:rsid w:val="58ABC708"/>
    <w:rsid w:val="58AEC5FD"/>
    <w:rsid w:val="5976D5DF"/>
    <w:rsid w:val="5A47FC10"/>
    <w:rsid w:val="5AC76CB2"/>
    <w:rsid w:val="5B2BE4F2"/>
    <w:rsid w:val="5B65F4A2"/>
    <w:rsid w:val="5BBBFBF6"/>
    <w:rsid w:val="5BD0FE03"/>
    <w:rsid w:val="5C21D2F4"/>
    <w:rsid w:val="5D08BACB"/>
    <w:rsid w:val="5D350443"/>
    <w:rsid w:val="5D3A0E6B"/>
    <w:rsid w:val="5DB229FA"/>
    <w:rsid w:val="5DB97F0D"/>
    <w:rsid w:val="5E1F9CDB"/>
    <w:rsid w:val="5E2B8F91"/>
    <w:rsid w:val="5E852657"/>
    <w:rsid w:val="5EDAF376"/>
    <w:rsid w:val="5EF9D0A2"/>
    <w:rsid w:val="5F13E54F"/>
    <w:rsid w:val="5F1A0C6D"/>
    <w:rsid w:val="5F9DA05C"/>
    <w:rsid w:val="5FE5C911"/>
    <w:rsid w:val="6024CBB3"/>
    <w:rsid w:val="60723050"/>
    <w:rsid w:val="60757A50"/>
    <w:rsid w:val="60A43C55"/>
    <w:rsid w:val="611009A8"/>
    <w:rsid w:val="617AA906"/>
    <w:rsid w:val="619A2A57"/>
    <w:rsid w:val="61FEA297"/>
    <w:rsid w:val="62129438"/>
    <w:rsid w:val="62709708"/>
    <w:rsid w:val="62D0B92A"/>
    <w:rsid w:val="630961DD"/>
    <w:rsid w:val="634A02AE"/>
    <w:rsid w:val="6388D27F"/>
    <w:rsid w:val="638C1348"/>
    <w:rsid w:val="638EF99D"/>
    <w:rsid w:val="641A4841"/>
    <w:rsid w:val="64A1A871"/>
    <w:rsid w:val="64B1E521"/>
    <w:rsid w:val="64D133A1"/>
    <w:rsid w:val="6545A173"/>
    <w:rsid w:val="65606706"/>
    <w:rsid w:val="657DD496"/>
    <w:rsid w:val="663E0B1E"/>
    <w:rsid w:val="668140D1"/>
    <w:rsid w:val="6739581E"/>
    <w:rsid w:val="67A029C4"/>
    <w:rsid w:val="67DC8E54"/>
    <w:rsid w:val="680FC4CF"/>
    <w:rsid w:val="684D66AB"/>
    <w:rsid w:val="6881D5BC"/>
    <w:rsid w:val="68F42330"/>
    <w:rsid w:val="690BD9EF"/>
    <w:rsid w:val="697DCE60"/>
    <w:rsid w:val="69F3E61E"/>
    <w:rsid w:val="6A92C3F1"/>
    <w:rsid w:val="6AFDE5C0"/>
    <w:rsid w:val="6B01D72A"/>
    <w:rsid w:val="6B0FDB18"/>
    <w:rsid w:val="6B61DEB6"/>
    <w:rsid w:val="6B9A3B2F"/>
    <w:rsid w:val="6BCAC7AA"/>
    <w:rsid w:val="6C7A2A74"/>
    <w:rsid w:val="6CAEB08C"/>
    <w:rsid w:val="6CBC5F8E"/>
    <w:rsid w:val="6CE406E6"/>
    <w:rsid w:val="6D734AEE"/>
    <w:rsid w:val="6DD49B05"/>
    <w:rsid w:val="6DDF1841"/>
    <w:rsid w:val="6E510CB2"/>
    <w:rsid w:val="6E7FD747"/>
    <w:rsid w:val="6EBC134C"/>
    <w:rsid w:val="6ED0B025"/>
    <w:rsid w:val="6FAE71E9"/>
    <w:rsid w:val="703238A9"/>
    <w:rsid w:val="70D12A9C"/>
    <w:rsid w:val="7135A2DC"/>
    <w:rsid w:val="719FF914"/>
    <w:rsid w:val="71DABBED"/>
    <w:rsid w:val="71F84E39"/>
    <w:rsid w:val="729D3863"/>
    <w:rsid w:val="72C62CB3"/>
    <w:rsid w:val="73514886"/>
    <w:rsid w:val="73AF8FF2"/>
    <w:rsid w:val="740DC080"/>
    <w:rsid w:val="740E7685"/>
    <w:rsid w:val="7415E2E8"/>
    <w:rsid w:val="7666045B"/>
    <w:rsid w:val="76A07E0E"/>
    <w:rsid w:val="77A3E841"/>
    <w:rsid w:val="77EF6CFD"/>
    <w:rsid w:val="781D31C5"/>
    <w:rsid w:val="78EC4963"/>
    <w:rsid w:val="79131FC7"/>
    <w:rsid w:val="7968C4AD"/>
    <w:rsid w:val="7972941C"/>
    <w:rsid w:val="797341E9"/>
    <w:rsid w:val="7A24062B"/>
    <w:rsid w:val="7A31825C"/>
    <w:rsid w:val="7A65D7F4"/>
    <w:rsid w:val="7AB57BED"/>
    <w:rsid w:val="7AC2F81E"/>
    <w:rsid w:val="7B0DE562"/>
    <w:rsid w:val="7B27705E"/>
    <w:rsid w:val="7B6B8ED8"/>
    <w:rsid w:val="7B879280"/>
    <w:rsid w:val="7BAB044D"/>
    <w:rsid w:val="7BB8B34F"/>
    <w:rsid w:val="7C8A23C8"/>
    <w:rsid w:val="7CAC42E4"/>
    <w:rsid w:val="7D616964"/>
    <w:rsid w:val="7D9A1217"/>
    <w:rsid w:val="7DD8E473"/>
    <w:rsid w:val="7E34ADEC"/>
    <w:rsid w:val="7EB11F99"/>
    <w:rsid w:val="7ECD3C53"/>
    <w:rsid w:val="7F61E3DB"/>
    <w:rsid w:val="7FADEBB9"/>
    <w:rsid w:val="7FC65C1B"/>
    <w:rsid w:val="7FE1D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4E40A16"/>
  <w14:defaultImageDpi w14:val="32767"/>
  <w15:chartTrackingRefBased/>
  <w15:docId w15:val="{5BCCFDD7-5AF7-4C95-B8F3-6F76B16D9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6A8E"/>
  </w:style>
  <w:style w:type="paragraph" w:styleId="Heading1">
    <w:name w:val="heading 1"/>
    <w:basedOn w:val="Normal"/>
    <w:next w:val="Normal"/>
    <w:link w:val="Heading1Char"/>
    <w:uiPriority w:val="9"/>
    <w:qFormat/>
    <w:rsid w:val="00B24C1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4C18"/>
  </w:style>
  <w:style w:type="paragraph" w:styleId="Footer">
    <w:name w:val="footer"/>
    <w:basedOn w:val="Normal"/>
    <w:link w:val="Foot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4C18"/>
  </w:style>
  <w:style w:type="character" w:customStyle="1" w:styleId="Heading1Char">
    <w:name w:val="Heading 1 Char"/>
    <w:basedOn w:val="DefaultParagraphFont"/>
    <w:link w:val="Heading1"/>
    <w:uiPriority w:val="9"/>
    <w:rsid w:val="00B24C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D46A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EE04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2B2D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8258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F51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F517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F51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51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F51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517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5170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7E2CE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E2CE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D2F35"/>
    <w:rPr>
      <w:color w:val="954F72" w:themeColor="followedHyperlink"/>
      <w:u w:val="single"/>
    </w:rPr>
  </w:style>
  <w:style w:type="paragraph" w:styleId="NoSpacing">
    <w:name w:val="No Spacing"/>
    <w:uiPriority w:val="1"/>
    <w:qFormat/>
    <w:rsid w:val="00171EAF"/>
    <w:rPr>
      <w:rFonts w:ascii="Arial" w:hAnsi="Arial"/>
      <w:szCs w:val="22"/>
    </w:rPr>
  </w:style>
  <w:style w:type="paragraph" w:customStyle="1" w:styleId="xmsonospacing">
    <w:name w:val="x_msonospacing"/>
    <w:basedOn w:val="Normal"/>
    <w:rsid w:val="00171EAF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ListParagraph">
    <w:name w:val="List Paragraph"/>
    <w:basedOn w:val="Normal"/>
    <w:uiPriority w:val="34"/>
    <w:qFormat/>
    <w:rsid w:val="00B876A2"/>
    <w:pPr>
      <w:ind w:left="720"/>
      <w:contextualSpacing/>
    </w:pPr>
  </w:style>
  <w:style w:type="character" w:customStyle="1" w:styleId="normaltextrun">
    <w:name w:val="normaltextrun"/>
    <w:basedOn w:val="DefaultParagraphFont"/>
    <w:rsid w:val="00D2546C"/>
  </w:style>
  <w:style w:type="character" w:customStyle="1" w:styleId="eop">
    <w:name w:val="eop"/>
    <w:basedOn w:val="DefaultParagraphFont"/>
    <w:rsid w:val="00D2546C"/>
  </w:style>
  <w:style w:type="paragraph" w:styleId="Revision">
    <w:name w:val="Revision"/>
    <w:hidden/>
    <w:uiPriority w:val="99"/>
    <w:semiHidden/>
    <w:rsid w:val="002D75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965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youtu.be/EmcdhDUQzik?si=vLefZIkhBRLmFp5C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hwb.gov.wales/curriculum-for-wales/cross-curricular-skills-frameworks/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areth.evans.UNI\AppData\Local\Temp\Temp2_Athrofa%20Acc%20Documents%20Darker%20Blue.zip\Athrofa%20Acc%20Documents%20Darker%20Blue\Athrofa%20Acc.%20header%20and%20blank%20page%20-%20darker%20blu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39" ma:contentTypeDescription="Create a new document." ma:contentTypeScope="" ma:versionID="e19cb442c17a8ed7500c7c0e729ab9e5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99baa092df4bcbb8cdb0b52ad70a04b8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Teachers" minOccurs="0"/>
                <xsd:element ref="ns2:Students" minOccurs="0"/>
                <xsd:element ref="ns2:Student_Groups" minOccurs="0"/>
                <xsd:element ref="ns2:Distribution_Groups" minOccurs="0"/>
                <xsd:element ref="ns2:LMS_Mappings" minOccurs="0"/>
                <xsd:element ref="ns2:Invited_Teachers" minOccurs="0"/>
                <xsd:element ref="ns2:Invited_Students" minOccurs="0"/>
                <xsd:element ref="ns2:Self_Registration_Enabled" minOccurs="0"/>
                <xsd:element ref="ns2:Has_Teacher_Only_SectionGroup" minOccurs="0"/>
                <xsd:element ref="ns2:Is_Collaboration_Space_Locked" minOccurs="0"/>
                <xsd:element ref="ns2:IsNotebookLocked" minOccurs="0"/>
                <xsd:element ref="ns2:Teams_Channel_Section_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NotebookType" ma:index="20" nillable="true" ma:displayName="Notebook Type" ma:internalName="NotebookType">
      <xsd:simpleType>
        <xsd:restriction base="dms:Text"/>
      </xsd:simpleType>
    </xsd:element>
    <xsd:element name="FolderType" ma:index="21" nillable="true" ma:displayName="Folder Type" ma:internalName="FolderType">
      <xsd:simpleType>
        <xsd:restriction base="dms:Text"/>
      </xsd:simpleType>
    </xsd:element>
    <xsd:element name="CultureName" ma:index="22" nillable="true" ma:displayName="Culture Name" ma:internalName="CultureName">
      <xsd:simpleType>
        <xsd:restriction base="dms:Text"/>
      </xsd:simpleType>
    </xsd:element>
    <xsd:element name="AppVersion" ma:index="23" nillable="true" ma:displayName="App Version" ma:internalName="AppVersion">
      <xsd:simpleType>
        <xsd:restriction base="dms:Text"/>
      </xsd:simpleType>
    </xsd:element>
    <xsd:element name="TeamsChannelId" ma:index="24" nillable="true" ma:displayName="Teams Channel Id" ma:internalName="TeamsChannelId">
      <xsd:simpleType>
        <xsd:restriction base="dms:Text"/>
      </xsd:simpleType>
    </xsd:element>
    <xsd:element name="Owner" ma:index="25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6" nillable="true" ma:displayName="Math Settings" ma:internalName="Math_Settings">
      <xsd:simpleType>
        <xsd:restriction base="dms:Text"/>
      </xsd:simpleType>
    </xsd:element>
    <xsd:element name="DefaultSectionNames" ma:index="27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8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9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0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1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2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3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4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5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6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  <xsd:element name="Teams_Channel_Section_Location" ma:index="40" nillable="true" ma:displayName="Teams Channel Section Location" ma:internalName="Teams_Channel_Section_Location">
      <xsd:simpleType>
        <xsd:restriction base="dms:Text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3" nillable="true" ma:displayName="Taxonomy Catch All Column" ma:hidden="true" ma:list="{e800afd8-9188-484f-822e-9df23d421d18}" ma:internalName="TaxCatchAll" ma:showField="CatchAllData" ma:web="8ee9550b-f5f4-4dde-bce5-39f4ba45c2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8ee9550b-f5f4-4dde-bce5-39f4ba45c2f1">
      <UserInfo>
        <DisplayName>Kelly Gipson</DisplayName>
        <AccountId>41</AccountId>
        <AccountType/>
      </UserInfo>
      <UserInfo>
        <DisplayName>Ian Jones</DisplayName>
        <AccountId>845</AccountId>
        <AccountType/>
      </UserInfo>
    </SharedWithUsers>
    <LMS_Mappings xmlns="92c24619-d6d5-42cf-b618-23d930ad9f20" xsi:nil="true"/>
    <Teams_Channel_Section_Location xmlns="92c24619-d6d5-42cf-b618-23d930ad9f20" xsi:nil="true"/>
    <Math_Settings xmlns="92c24619-d6d5-42cf-b618-23d930ad9f20" xsi:nil="true"/>
    <NotebookType xmlns="92c24619-d6d5-42cf-b618-23d930ad9f20" xsi:nil="true"/>
    <Distribution_Groups xmlns="92c24619-d6d5-42cf-b618-23d930ad9f20" xsi:nil="true"/>
    <Invited_Teachers xmlns="92c24619-d6d5-42cf-b618-23d930ad9f20" xsi:nil="true"/>
    <Invited_Students xmlns="92c24619-d6d5-42cf-b618-23d930ad9f20" xsi:nil="true"/>
    <DefaultSectionNames xmlns="92c24619-d6d5-42cf-b618-23d930ad9f20" xsi:nil="true"/>
    <FolderType xmlns="92c24619-d6d5-42cf-b618-23d930ad9f20" xsi:nil="true"/>
    <Owner xmlns="92c24619-d6d5-42cf-b618-23d930ad9f20">
      <UserInfo>
        <DisplayName/>
        <AccountId xsi:nil="true"/>
        <AccountType/>
      </UserInfo>
    </Owner>
    <Student_Groups xmlns="92c24619-d6d5-42cf-b618-23d930ad9f20">
      <UserInfo>
        <DisplayName/>
        <AccountId xsi:nil="true"/>
        <AccountType/>
      </UserInfo>
    </Student_Groups>
    <TaxCatchAll xmlns="8ee9550b-f5f4-4dde-bce5-39f4ba45c2f1" xsi:nil="true"/>
    <Is_Collaboration_Space_Locked xmlns="92c24619-d6d5-42cf-b618-23d930ad9f20" xsi:nil="true"/>
    <Templates xmlns="92c24619-d6d5-42cf-b618-23d930ad9f20" xsi:nil="true"/>
    <Students xmlns="92c24619-d6d5-42cf-b618-23d930ad9f20">
      <UserInfo>
        <DisplayName/>
        <AccountId xsi:nil="true"/>
        <AccountType/>
      </UserInfo>
    </Students>
    <lcf76f155ced4ddcb4097134ff3c332f xmlns="92c24619-d6d5-42cf-b618-23d930ad9f20">
      <Terms xmlns="http://schemas.microsoft.com/office/infopath/2007/PartnerControls"/>
    </lcf76f155ced4ddcb4097134ff3c332f>
    <TeamsChannelId xmlns="92c24619-d6d5-42cf-b618-23d930ad9f20" xsi:nil="true"/>
    <IsNotebookLocked xmlns="92c24619-d6d5-42cf-b618-23d930ad9f20" xsi:nil="true"/>
    <Self_Registration_Enabled xmlns="92c24619-d6d5-42cf-b618-23d930ad9f20" xsi:nil="true"/>
    <Has_Teacher_Only_SectionGroup xmlns="92c24619-d6d5-42cf-b618-23d930ad9f20" xsi:nil="true"/>
    <CultureName xmlns="92c24619-d6d5-42cf-b618-23d930ad9f20" xsi:nil="true"/>
    <AppVersion xmlns="92c24619-d6d5-42cf-b618-23d930ad9f20" xsi:nil="true"/>
    <Teachers xmlns="92c24619-d6d5-42cf-b618-23d930ad9f20">
      <UserInfo>
        <DisplayName/>
        <AccountId xsi:nil="true"/>
        <AccountType/>
      </UserInfo>
    </Teachers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00725DB-57F5-486E-B169-FE82CD54C8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8ee9550b-f5f4-4dde-bce5-39f4ba45c2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E799833-4246-40AA-9165-1E64F03088C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80A1C28-86EB-4450-BADD-496E365A2DFA}">
  <ds:schemaRefs>
    <ds:schemaRef ds:uri="http://schemas.microsoft.com/office/2006/metadata/properties"/>
    <ds:schemaRef ds:uri="http://schemas.microsoft.com/office/infopath/2007/PartnerControls"/>
    <ds:schemaRef ds:uri="8ee9550b-f5f4-4dde-bce5-39f4ba45c2f1"/>
    <ds:schemaRef ds:uri="92c24619-d6d5-42cf-b618-23d930ad9f20"/>
  </ds:schemaRefs>
</ds:datastoreItem>
</file>

<file path=customXml/itemProps4.xml><?xml version="1.0" encoding="utf-8"?>
<ds:datastoreItem xmlns:ds="http://schemas.openxmlformats.org/officeDocument/2006/customXml" ds:itemID="{358895EC-DA6E-47E7-A4FA-0E1B3794C1C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Athrofa Acc. header and blank page - darker blue</Template>
  <TotalTime>30</TotalTime>
  <Pages>5</Pages>
  <Words>859</Words>
  <Characters>4902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Gareth Evans</dc:creator>
  <cp:keywords/>
  <dc:description/>
  <cp:lastModifiedBy>Lucy Tingle</cp:lastModifiedBy>
  <cp:revision>3</cp:revision>
  <cp:lastPrinted>2022-04-01T06:59:00Z</cp:lastPrinted>
  <dcterms:created xsi:type="dcterms:W3CDTF">2024-04-12T15:07:00Z</dcterms:created>
  <dcterms:modified xsi:type="dcterms:W3CDTF">2024-04-13T15:17:00Z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  <property fmtid="{D5CDD505-2E9C-101B-9397-08002B2CF9AE}" pid="3" name="MediaServiceImageTags">
    <vt:lpwstr/>
  </property>
  <property fmtid="{D5CDD505-2E9C-101B-9397-08002B2CF9AE}" pid="4" name="GrammarlyDocumentId">
    <vt:lpwstr>bac317b2fc27e73865e207fc97a3530243391d6ace92782c14a166f1fdd1bd48</vt:lpwstr>
  </property>
</Properties>
</file>