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  <w:sectPr w:rsidR="00EF0BE1" w:rsidRPr="00A37585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A37585" w:rsidRDefault="00120A30" w:rsidP="00A37585">
      <w:pPr>
        <w:pStyle w:val="Heading1"/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37585">
        <w:rPr>
          <w:rFonts w:asciiTheme="minorHAnsi" w:hAnsiTheme="minorHAnsi" w:cstheme="minorHAnsi"/>
          <w:color w:val="000000" w:themeColor="text1"/>
          <w:sz w:val="24"/>
          <w:szCs w:val="24"/>
          <w:lang w:val="cy-GB"/>
        </w:rPr>
        <w:t>Cynllun Gwers Cam 1</w:t>
      </w:r>
    </w:p>
    <w:p w14:paraId="41FC62E2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  <w:sectPr w:rsidR="00EF0BE1" w:rsidRPr="00A37585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A37585" w:rsidRDefault="00120A30" w:rsidP="00A37585">
      <w:pPr>
        <w:spacing w:line="276" w:lineRule="auto"/>
        <w:rPr>
          <w:rFonts w:cstheme="minorHAnsi"/>
          <w:color w:val="000000" w:themeColor="text1"/>
        </w:rPr>
      </w:pPr>
      <w:r w:rsidRPr="00A37585">
        <w:rPr>
          <w:rFonts w:cstheme="minorHAnsi"/>
          <w:color w:val="000000" w:themeColor="text1"/>
          <w:lang w:val="cy-GB"/>
        </w:rPr>
        <w:t xml:space="preserve">Cynllun Gwers – Cam 1 Cynllun Gwers </w:t>
      </w:r>
    </w:p>
    <w:p w14:paraId="2DA80746" w14:textId="77777777" w:rsidR="00D46A8E" w:rsidRPr="00A37585" w:rsidRDefault="00D46A8E" w:rsidP="00A37585">
      <w:pPr>
        <w:spacing w:line="276" w:lineRule="auto"/>
        <w:rPr>
          <w:rFonts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10"/>
        <w:gridCol w:w="1180"/>
        <w:gridCol w:w="2191"/>
      </w:tblGrid>
      <w:tr w:rsidR="00A37585" w:rsidRPr="00A37585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0CD92BD4" w:rsidR="00D46A8E" w:rsidRPr="00A37585" w:rsidRDefault="00AD1F49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Lucy Owen (1901389)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F0A54E3" w:rsidR="00D46A8E" w:rsidRPr="00A37585" w:rsidRDefault="002240AE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Derbyn</w:t>
            </w:r>
            <w:proofErr w:type="spellEnd"/>
          </w:p>
        </w:tc>
      </w:tr>
      <w:tr w:rsidR="00A37585" w:rsidRPr="00A37585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0BCBBB1B" w:rsidR="00D46A8E" w:rsidRPr="00A37585" w:rsidRDefault="00DB3E5B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Iaith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Llythrennedd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0E8FB06B" w:rsidR="00D46A8E" w:rsidRPr="00A37585" w:rsidRDefault="00DB3E5B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09/03/2020</w:t>
            </w:r>
          </w:p>
        </w:tc>
      </w:tr>
      <w:tr w:rsidR="00A37585" w:rsidRPr="00A37585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EBEAEB1" w:rsidR="00D46A8E" w:rsidRPr="00A37585" w:rsidRDefault="00DB3E5B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Dwyn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gof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‘Y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Bach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Sinsir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’</w:t>
            </w:r>
            <w:r w:rsidR="00E326A4" w:rsidRPr="00A37585">
              <w:rPr>
                <w:rFonts w:cstheme="minorHAnsi"/>
                <w:color w:val="000000" w:themeColor="text1"/>
              </w:rPr>
              <w:t>.</w:t>
            </w:r>
          </w:p>
        </w:tc>
      </w:tr>
      <w:tr w:rsidR="00A37585" w:rsidRPr="00A37585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Cysylltiadau ystyrlon â'r Cwricwlwm</w:t>
            </w:r>
            <w:r w:rsidR="00BC35BE" w:rsidRPr="00A37585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375F313A" w14:textId="77777777" w:rsidR="00F33A9B" w:rsidRPr="00A37585" w:rsidRDefault="00D1586D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Cymraeg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ehangu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ge</w:t>
            </w:r>
            <w:r w:rsidR="00F33A9B" w:rsidRPr="00A37585">
              <w:rPr>
                <w:rFonts w:cstheme="minorHAnsi"/>
                <w:color w:val="000000" w:themeColor="text1"/>
              </w:rPr>
              <w:t>irfa</w:t>
            </w:r>
            <w:r w:rsidR="00074EA6" w:rsidRPr="00A37585">
              <w:rPr>
                <w:rFonts w:cstheme="minorHAnsi"/>
                <w:color w:val="000000" w:themeColor="text1"/>
              </w:rPr>
              <w:t>’r</w:t>
            </w:r>
            <w:proofErr w:type="spellEnd"/>
            <w:r w:rsidR="00074EA6" w:rsidRPr="00A37585">
              <w:rPr>
                <w:rFonts w:cstheme="minorHAnsi"/>
                <w:color w:val="000000" w:themeColor="text1"/>
              </w:rPr>
              <w:t xml:space="preserve"> plant</w:t>
            </w:r>
            <w:r w:rsidR="00BF4DC1" w:rsidRPr="00A37585">
              <w:rPr>
                <w:rFonts w:cstheme="minorHAnsi"/>
                <w:color w:val="000000" w:themeColor="text1"/>
              </w:rPr>
              <w:t>.</w:t>
            </w:r>
          </w:p>
          <w:p w14:paraId="7102E20E" w14:textId="793B437F" w:rsidR="00BF4DC1" w:rsidRPr="00A37585" w:rsidRDefault="00BF4DC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Iechyd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Lles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ychwanegu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at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sesiwn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flaenorol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r w:rsidR="00B00A27" w:rsidRPr="00A37585">
              <w:rPr>
                <w:rFonts w:cstheme="minorHAnsi"/>
                <w:color w:val="000000" w:themeColor="text1"/>
              </w:rPr>
              <w:t>–</w:t>
            </w:r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r w:rsidR="00B00A27" w:rsidRPr="00A37585">
              <w:rPr>
                <w:rFonts w:cstheme="minorHAnsi"/>
                <w:color w:val="000000" w:themeColor="text1"/>
              </w:rPr>
              <w:t>‘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Ydy’r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Llwynog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fod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00A27" w:rsidRPr="00A37585">
              <w:rPr>
                <w:rFonts w:cstheme="minorHAnsi"/>
                <w:color w:val="000000" w:themeColor="text1"/>
              </w:rPr>
              <w:t>ffrind</w:t>
            </w:r>
            <w:proofErr w:type="spellEnd"/>
            <w:r w:rsidR="00B00A27" w:rsidRPr="00A37585">
              <w:rPr>
                <w:rFonts w:cstheme="minorHAnsi"/>
                <w:color w:val="000000" w:themeColor="text1"/>
              </w:rPr>
              <w:t xml:space="preserve"> da?’</w:t>
            </w:r>
          </w:p>
        </w:tc>
      </w:tr>
      <w:tr w:rsidR="00A37585" w:rsidRPr="00A37585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Cysylltiadau ystyrlon â:</w:t>
            </w:r>
          </w:p>
          <w:p w14:paraId="03F43AE1" w14:textId="546214D5" w:rsidR="009D68DF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E1D7C08" w14:textId="77777777" w:rsidR="00E326A4" w:rsidRPr="00A37585" w:rsidRDefault="00E326A4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Sgiliau</w:t>
            </w:r>
            <w:proofErr w:type="spellEnd"/>
            <w:r w:rsidRPr="00696482">
              <w:rPr>
                <w:rFonts w:cstheme="minorHAnsi"/>
                <w:b/>
                <w:color w:val="000000" w:themeColor="text1"/>
              </w:rPr>
              <w:t xml:space="preserve"> </w:t>
            </w: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iaith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Llinyn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Llafaredd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Elfen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Datblygu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chyflwyno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gwybodaeth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syniadau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Agwedd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Gwrando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Sgil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Ailadrodd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naratifau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neu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wybodaeth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maent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wedi’u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clywed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mewn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termau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syml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</w:p>
          <w:p w14:paraId="5C2C275B" w14:textId="77777777" w:rsidR="00E326A4" w:rsidRPr="00A37585" w:rsidRDefault="00E326A4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Sgil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Ateb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cwestiynau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‘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Pwy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?’, ‘Beth?’, ‘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Ble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?’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chwestiynau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penagored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sy’n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gysylltiedig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â’u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profiadau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hunain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storiâu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neu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ddigwyddiadau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24EEAFD8" w14:textId="77777777" w:rsidR="00E326A4" w:rsidRPr="00A37585" w:rsidRDefault="00E326A4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Sgiliau</w:t>
            </w:r>
            <w:proofErr w:type="spellEnd"/>
            <w:r w:rsidRPr="00696482">
              <w:rPr>
                <w:rFonts w:cstheme="minorHAnsi"/>
                <w:b/>
                <w:color w:val="000000" w:themeColor="text1"/>
              </w:rPr>
              <w:t xml:space="preserve"> </w:t>
            </w: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rhifedd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Llinyn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Defnyddio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sgiliau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rhif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Elfen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Defnyddio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ffeithiau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rhif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berthynas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rhwng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rhifau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Sgil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Cyfri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hyd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at 10 o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wrthrychau’n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ddibynadwy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4B837964" w14:textId="7B33AA62" w:rsidR="00A06633" w:rsidRPr="00A37585" w:rsidRDefault="00E326A4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Sgiliau</w:t>
            </w:r>
            <w:proofErr w:type="spellEnd"/>
            <w:r w:rsidRPr="00696482">
              <w:rPr>
                <w:rFonts w:cstheme="minorHAnsi"/>
                <w:b/>
                <w:color w:val="000000" w:themeColor="text1"/>
              </w:rPr>
              <w:t xml:space="preserve"> </w:t>
            </w: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cymhwysedd</w:t>
            </w:r>
            <w:proofErr w:type="spellEnd"/>
            <w:r w:rsidRPr="00696482">
              <w:rPr>
                <w:rFonts w:cstheme="minorHAnsi"/>
                <w:b/>
                <w:color w:val="000000" w:themeColor="text1"/>
              </w:rPr>
              <w:t xml:space="preserve"> </w:t>
            </w:r>
            <w:proofErr w:type="spellStart"/>
            <w:r w:rsidRPr="00696482">
              <w:rPr>
                <w:rFonts w:cstheme="minorHAnsi"/>
                <w:b/>
                <w:color w:val="000000" w:themeColor="text1"/>
              </w:rPr>
              <w:t>digidol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Llywio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darllen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sgrin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</w:tr>
      <w:tr w:rsidR="00D46A8E" w:rsidRPr="00A37585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Targedau Personol (Cysylltiedig â SAC ac wedi eu nodi mewn adolygiad wythnosol)</w:t>
            </w:r>
          </w:p>
          <w:p w14:paraId="24314764" w14:textId="7BB4E22B" w:rsidR="00C8398D" w:rsidRPr="00A37585" w:rsidRDefault="00F67CB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="00267047" w:rsidRPr="00A37585">
              <w:rPr>
                <w:rFonts w:cstheme="minorHAnsi"/>
                <w:color w:val="000000" w:themeColor="text1"/>
              </w:rPr>
              <w:t>Addysgeg</w:t>
            </w:r>
            <w:proofErr w:type="spellEnd"/>
            <w:r w:rsidR="00267047"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Dylanwadu</w:t>
            </w:r>
            <w:proofErr w:type="spellEnd"/>
            <w:r w:rsidR="00E326A4"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Herio</w:t>
            </w:r>
            <w:proofErr w:type="spellEnd"/>
            <w:r w:rsidR="00E326A4"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disgwyliadau</w:t>
            </w:r>
            <w:proofErr w:type="spellEnd"/>
            <w:r w:rsidR="00E326A4" w:rsidRPr="00A37585">
              <w:rPr>
                <w:rFonts w:cstheme="minorHAnsi"/>
                <w:color w:val="000000" w:themeColor="text1"/>
              </w:rPr>
              <w:t xml:space="preserve"> –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Er</w:t>
            </w:r>
            <w:proofErr w:type="spellEnd"/>
            <w:r w:rsidR="00E326A4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mwyn</w:t>
            </w:r>
            <w:proofErr w:type="spellEnd"/>
            <w:r w:rsidR="00E326A4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326A4" w:rsidRPr="00A37585">
              <w:rPr>
                <w:rFonts w:cstheme="minorHAnsi"/>
                <w:color w:val="000000" w:themeColor="text1"/>
              </w:rPr>
              <w:t>ysgogi’r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dysgwyr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gyflawni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mae’r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heriau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a’r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disgwyliadau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mae’r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darpar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athro’n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eu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gosod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lefel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briodol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gyfer</w:t>
            </w:r>
            <w:proofErr w:type="spellEnd"/>
            <w:r w:rsidR="00FA1A64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yr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ystod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o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alluoedd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nodweddion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sydd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ymhlith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300BF2" w:rsidRPr="00A37585">
              <w:rPr>
                <w:rFonts w:cstheme="minorHAnsi"/>
                <w:color w:val="000000" w:themeColor="text1"/>
              </w:rPr>
              <w:t>dysgwyr</w:t>
            </w:r>
            <w:proofErr w:type="spellEnd"/>
            <w:r w:rsidR="00300BF2" w:rsidRPr="00A37585">
              <w:rPr>
                <w:rFonts w:cstheme="minorHAnsi"/>
                <w:color w:val="000000" w:themeColor="text1"/>
              </w:rPr>
              <w:t>.</w:t>
            </w:r>
          </w:p>
          <w:p w14:paraId="5ACE196B" w14:textId="77777777" w:rsidR="00D46A8E" w:rsidRPr="00A37585" w:rsidRDefault="00300BF2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="005D4860" w:rsidRPr="00A37585">
              <w:rPr>
                <w:rFonts w:cstheme="minorHAnsi"/>
                <w:color w:val="000000" w:themeColor="text1"/>
              </w:rPr>
              <w:t>Addysgeg</w:t>
            </w:r>
            <w:proofErr w:type="spellEnd"/>
            <w:r w:rsidR="005D4860"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Mireinio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Galluogi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gwelliannau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– Mae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enghreifftiau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o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welliannau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o ran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deilliannau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ddysgwyr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ôl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i’r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athro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geisio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cyngor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a’i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197D26" w:rsidRPr="00A37585">
              <w:rPr>
                <w:rFonts w:cstheme="minorHAnsi"/>
                <w:color w:val="000000" w:themeColor="text1"/>
              </w:rPr>
              <w:t>ddilyn</w:t>
            </w:r>
            <w:proofErr w:type="spellEnd"/>
            <w:r w:rsidR="00197D26" w:rsidRPr="00A37585">
              <w:rPr>
                <w:rFonts w:cstheme="minorHAnsi"/>
                <w:color w:val="000000" w:themeColor="text1"/>
              </w:rPr>
              <w:t>.</w:t>
            </w:r>
          </w:p>
          <w:p w14:paraId="2FB1F71D" w14:textId="77777777" w:rsidR="00D646C6" w:rsidRPr="00A37585" w:rsidRDefault="00D646C6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Addysgeg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Dylanwadu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: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Sgiliau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Cymraeg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Mae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peth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ymrwymiad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ddatblygu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sgiliau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personol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gam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wrth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gam, o ran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defnyddio’r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Gymraeg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5961D3D3" w14:textId="77777777" w:rsidR="00D646C6" w:rsidRPr="00A37585" w:rsidRDefault="00D646C6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 xml:space="preserve">&gt;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Gwella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treigladau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ysgrifenedig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bwysicaf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lafar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159C509D" w14:textId="190819A6" w:rsidR="00D646C6" w:rsidRPr="00A37585" w:rsidRDefault="00D646C6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 xml:space="preserve">&gt;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Ehangu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fy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ystod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o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eirfa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</w:tr>
    </w:tbl>
    <w:p w14:paraId="68E97BA7" w14:textId="77777777" w:rsidR="00D46A8E" w:rsidRPr="00A37585" w:rsidRDefault="00D46A8E" w:rsidP="00A37585">
      <w:pPr>
        <w:spacing w:line="276" w:lineRule="auto"/>
        <w:rPr>
          <w:rFonts w:cstheme="minorHAnsi"/>
          <w:color w:val="000000" w:themeColor="text1"/>
        </w:rPr>
      </w:pPr>
    </w:p>
    <w:p w14:paraId="6039AB14" w14:textId="77777777" w:rsidR="00D46A8E" w:rsidRPr="00A37585" w:rsidRDefault="00D46A8E" w:rsidP="00A37585">
      <w:pPr>
        <w:spacing w:line="276" w:lineRule="auto"/>
        <w:rPr>
          <w:rFonts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A37585" w:rsidRPr="00A37585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Amcanion Dysgu (ffocws ar ddysgu – defnyddio geirfa ddealladwy):</w:t>
            </w:r>
          </w:p>
        </w:tc>
      </w:tr>
      <w:tr w:rsidR="00D46A8E" w:rsidRPr="00A37585" w14:paraId="35602596" w14:textId="77777777" w:rsidTr="00D1401A">
        <w:tc>
          <w:tcPr>
            <w:tcW w:w="9010" w:type="dxa"/>
          </w:tcPr>
          <w:p w14:paraId="4D43E3C2" w14:textId="761E5F0E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Bydd disgyblion yn dysgu i wneud y canlynol:</w:t>
            </w:r>
          </w:p>
          <w:p w14:paraId="145FAC42" w14:textId="1DC2D0EA" w:rsidR="00D46A8E" w:rsidRPr="00A37585" w:rsidRDefault="00441B3F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Erbyn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diwedd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wers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267047" w:rsidRPr="00A37585">
              <w:rPr>
                <w:rFonts w:cstheme="minorHAnsi"/>
                <w:color w:val="000000" w:themeColor="text1"/>
              </w:rPr>
              <w:t>byddwch</w:t>
            </w:r>
            <w:proofErr w:type="spellEnd"/>
            <w:r w:rsidR="0026704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267047"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="00267047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267047" w:rsidRPr="00A37585">
              <w:rPr>
                <w:rFonts w:cstheme="minorHAnsi"/>
                <w:color w:val="000000" w:themeColor="text1"/>
              </w:rPr>
              <w:t>gallu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adnabod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adrodd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pwyntiau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pwysicaf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‘Y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Dyn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 xml:space="preserve"> Bach </w:t>
            </w:r>
            <w:proofErr w:type="spellStart"/>
            <w:r w:rsidR="00D646C6" w:rsidRPr="00A37585">
              <w:rPr>
                <w:rFonts w:cstheme="minorHAnsi"/>
                <w:color w:val="000000" w:themeColor="text1"/>
              </w:rPr>
              <w:t>Sinsir</w:t>
            </w:r>
            <w:proofErr w:type="spellEnd"/>
            <w:r w:rsidR="00D646C6" w:rsidRPr="00A37585">
              <w:rPr>
                <w:rFonts w:cstheme="minorHAnsi"/>
                <w:color w:val="000000" w:themeColor="text1"/>
              </w:rPr>
              <w:t>’</w:t>
            </w:r>
            <w:r w:rsidR="00C1480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C14806" w:rsidRPr="00A37585">
              <w:rPr>
                <w:rFonts w:cstheme="minorHAnsi"/>
                <w:color w:val="000000" w:themeColor="text1"/>
              </w:rPr>
              <w:t>gan</w:t>
            </w:r>
            <w:proofErr w:type="spellEnd"/>
            <w:r w:rsidR="00C1480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C14806" w:rsidRPr="00A37585">
              <w:rPr>
                <w:rFonts w:cstheme="minorHAnsi"/>
                <w:color w:val="000000" w:themeColor="text1"/>
              </w:rPr>
              <w:t>ddefnyddio</w:t>
            </w:r>
            <w:proofErr w:type="spellEnd"/>
            <w:r w:rsidR="00C1480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C14806" w:rsidRPr="00A37585">
              <w:rPr>
                <w:rFonts w:cstheme="minorHAnsi"/>
                <w:color w:val="000000" w:themeColor="text1"/>
              </w:rPr>
              <w:t>geirfa</w:t>
            </w:r>
            <w:proofErr w:type="spellEnd"/>
            <w:r w:rsidR="00C14806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5555E8" w:rsidRPr="00A37585">
              <w:rPr>
                <w:rFonts w:cstheme="minorHAnsi"/>
                <w:color w:val="000000" w:themeColor="text1"/>
              </w:rPr>
              <w:t>g</w:t>
            </w:r>
            <w:r w:rsidR="00C14806" w:rsidRPr="00A37585">
              <w:rPr>
                <w:rFonts w:cstheme="minorHAnsi"/>
                <w:color w:val="000000" w:themeColor="text1"/>
              </w:rPr>
              <w:t>ywir</w:t>
            </w:r>
            <w:proofErr w:type="spellEnd"/>
            <w:r w:rsidR="00C14806" w:rsidRPr="00A37585">
              <w:rPr>
                <w:rFonts w:cstheme="minorHAnsi"/>
                <w:color w:val="000000" w:themeColor="text1"/>
              </w:rPr>
              <w:t>.</w:t>
            </w:r>
          </w:p>
        </w:tc>
      </w:tr>
    </w:tbl>
    <w:p w14:paraId="448EBB84" w14:textId="77777777" w:rsidR="00D46A8E" w:rsidRPr="00A37585" w:rsidRDefault="00D46A8E" w:rsidP="00A37585">
      <w:pPr>
        <w:spacing w:line="276" w:lineRule="auto"/>
        <w:rPr>
          <w:rFonts w:cstheme="minorHAnsi"/>
          <w:color w:val="000000" w:themeColor="text1"/>
        </w:rPr>
      </w:pPr>
    </w:p>
    <w:p w14:paraId="32BC907E" w14:textId="77777777" w:rsidR="00D46A8E" w:rsidRPr="00A37585" w:rsidRDefault="00D46A8E" w:rsidP="00A37585">
      <w:pPr>
        <w:spacing w:line="276" w:lineRule="auto"/>
        <w:rPr>
          <w:rFonts w:cstheme="minorHAnsi"/>
          <w:color w:val="000000" w:themeColor="text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A37585" w:rsidRPr="00A37585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Asesu Dysgu’r Disgyblion</w:t>
            </w:r>
          </w:p>
          <w:p w14:paraId="731A66C0" w14:textId="180C1394" w:rsidR="00D46A8E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Tystiolaeth</w:t>
            </w:r>
          </w:p>
          <w:p w14:paraId="56E4D3F4" w14:textId="5D4E125C" w:rsidR="00D46A8E" w:rsidRPr="00A37585" w:rsidRDefault="00C8398D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 xml:space="preserve"> </w:t>
            </w:r>
            <w:r w:rsidR="00120A30" w:rsidRPr="00A37585">
              <w:rPr>
                <w:rFonts w:cstheme="minorHAnsi"/>
                <w:color w:val="000000" w:themeColor="text1"/>
                <w:lang w:val="cy-GB"/>
              </w:rPr>
              <w:t>(Beth sydd gan y dysgwyr i’w ddweud/ysgrifennu/</w:t>
            </w:r>
            <w:r w:rsidR="00D1401A" w:rsidRPr="00A37585">
              <w:rPr>
                <w:rFonts w:cstheme="minorHAnsi"/>
                <w:color w:val="000000" w:themeColor="text1"/>
                <w:lang w:val="cy-GB"/>
              </w:rPr>
              <w:t>g</w:t>
            </w:r>
            <w:r w:rsidR="00120A30" w:rsidRPr="00A37585">
              <w:rPr>
                <w:rFonts w:cstheme="minorHAnsi"/>
                <w:color w:val="000000" w:themeColor="text1"/>
                <w:lang w:val="cy-GB"/>
              </w:rPr>
              <w:t>wneud/cynhyrchu i ddangos yr hyn a ddysgir)</w:t>
            </w:r>
          </w:p>
        </w:tc>
      </w:tr>
      <w:tr w:rsidR="00A37585" w:rsidRPr="00A37585" w14:paraId="444AED9B" w14:textId="77777777" w:rsidTr="00120A30">
        <w:tc>
          <w:tcPr>
            <w:tcW w:w="4505" w:type="dxa"/>
          </w:tcPr>
          <w:p w14:paraId="6708FB52" w14:textId="2E71C727" w:rsidR="00D46A8E" w:rsidRPr="00A37585" w:rsidRDefault="006B16FE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Er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mwyn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llwyddo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rhaid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mi</w:t>
            </w:r>
          </w:p>
          <w:p w14:paraId="5DF1EB53" w14:textId="1005BC3D" w:rsidR="00BF41F6" w:rsidRPr="00A37585" w:rsidRDefault="00BF41F6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Gwrando’n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astud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ymateb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dasg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7BD7E8D0" w14:textId="79012A10" w:rsidR="00D46A8E" w:rsidRPr="00A37585" w:rsidRDefault="00BF41F6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Deall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llif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cymeriadau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4505" w:type="dxa"/>
          </w:tcPr>
          <w:p w14:paraId="250B79C3" w14:textId="12F913E7" w:rsidR="00D46A8E" w:rsidRPr="00A37585" w:rsidRDefault="002635CE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Brawddegau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cyflawn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lafar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sy’n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disgrifio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rhannau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o’r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</w:tr>
    </w:tbl>
    <w:p w14:paraId="30135971" w14:textId="77777777" w:rsidR="00045D70" w:rsidRPr="00A37585" w:rsidRDefault="00045D70" w:rsidP="00A37585">
      <w:pPr>
        <w:spacing w:line="276" w:lineRule="auto"/>
        <w:rPr>
          <w:rFonts w:cstheme="minorHAnsi"/>
          <w:color w:val="000000" w:themeColor="text1"/>
        </w:rPr>
        <w:sectPr w:rsidR="00045D70" w:rsidRPr="00A37585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483"/>
        <w:gridCol w:w="4971"/>
        <w:gridCol w:w="4971"/>
        <w:gridCol w:w="2903"/>
      </w:tblGrid>
      <w:tr w:rsidR="00A37585" w:rsidRPr="00A37585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Gweithgareddau/Methodoleg/Cysyniadau Allweddol</w:t>
            </w:r>
          </w:p>
          <w:p w14:paraId="7E8C7567" w14:textId="2FE69547" w:rsidR="00120A30" w:rsidRPr="00A37585" w:rsidRDefault="00C8398D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 xml:space="preserve"> </w:t>
            </w:r>
            <w:r w:rsidR="00120A30" w:rsidRPr="00A37585">
              <w:rPr>
                <w:rFonts w:cstheme="minorHAnsi"/>
                <w:color w:val="000000" w:themeColor="text1"/>
                <w:lang w:val="cy-GB"/>
              </w:rPr>
              <w:t>(Rôl yr Athro – gan gynnwys pwyntiau dysgu allweddol</w:t>
            </w:r>
            <w:r w:rsidR="00183D82" w:rsidRPr="00A37585">
              <w:rPr>
                <w:rFonts w:cstheme="minorHAnsi"/>
                <w:color w:val="000000" w:themeColor="text1"/>
                <w:lang w:val="cy-GB"/>
              </w:rPr>
              <w:t>, strategaethau gwahaniaethu</w:t>
            </w:r>
            <w:r w:rsidR="00120A30" w:rsidRPr="00A37585">
              <w:rPr>
                <w:rFonts w:cstheme="minorHAnsi"/>
                <w:color w:val="000000" w:themeColor="text1"/>
                <w:lang w:val="cy-GB"/>
              </w:rPr>
              <w:t xml:space="preserve"> a chwestiynau allweddol)</w:t>
            </w:r>
          </w:p>
        </w:tc>
        <w:tc>
          <w:tcPr>
            <w:tcW w:w="4971" w:type="dxa"/>
          </w:tcPr>
          <w:p w14:paraId="35CD1959" w14:textId="31499F10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Tasgau Disgyblion</w:t>
            </w:r>
          </w:p>
          <w:p w14:paraId="18522FBF" w14:textId="415E97D4" w:rsidR="00120A30" w:rsidRPr="00A37585" w:rsidRDefault="00C8398D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 xml:space="preserve"> </w:t>
            </w:r>
            <w:r w:rsidR="006D26F5" w:rsidRPr="00A37585">
              <w:rPr>
                <w:rFonts w:cstheme="minorHAnsi"/>
                <w:color w:val="000000" w:themeColor="text1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903" w:type="dxa"/>
          </w:tcPr>
          <w:p w14:paraId="70A80BB0" w14:textId="775D1753" w:rsidR="00120A30" w:rsidRPr="00A37585" w:rsidRDefault="006D26F5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Adnoddau</w:t>
            </w:r>
          </w:p>
          <w:p w14:paraId="18C6DCA1" w14:textId="0BEDB171" w:rsidR="00120A30" w:rsidRPr="00A37585" w:rsidRDefault="00C8398D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 xml:space="preserve"> </w:t>
            </w:r>
            <w:r w:rsidR="006D26F5" w:rsidRPr="00A37585">
              <w:rPr>
                <w:rFonts w:cstheme="minorHAnsi"/>
                <w:color w:val="000000" w:themeColor="text1"/>
                <w:lang w:val="cy-GB"/>
              </w:rPr>
              <w:t>(Gan gynnwys gofyniad Iechyd a Diogelwch)</w:t>
            </w:r>
          </w:p>
        </w:tc>
      </w:tr>
      <w:tr w:rsidR="00A37585" w:rsidRPr="00A37585" w14:paraId="1D96C72E" w14:textId="77777777" w:rsidTr="00D1401A">
        <w:trPr>
          <w:trHeight w:val="2391"/>
        </w:trPr>
        <w:tc>
          <w:tcPr>
            <w:tcW w:w="1249" w:type="dxa"/>
          </w:tcPr>
          <w:p w14:paraId="3F4C9105" w14:textId="77777777" w:rsidR="00120A30" w:rsidRPr="00A37585" w:rsidRDefault="00120A3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  <w:p w14:paraId="411C5BFF" w14:textId="4534E915" w:rsidR="00120A30" w:rsidRPr="00A37585" w:rsidRDefault="006D26F5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Cyfnod agoriadol (gyda chysylltiadau â dysgu blaenorol)</w:t>
            </w:r>
          </w:p>
        </w:tc>
        <w:tc>
          <w:tcPr>
            <w:tcW w:w="4971" w:type="dxa"/>
          </w:tcPr>
          <w:p w14:paraId="0F8D5FB2" w14:textId="65C430A1" w:rsidR="0005316B" w:rsidRPr="00A37585" w:rsidRDefault="00197340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Agor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gyda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chân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amser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ffrwyth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dawelu’r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plant a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pharhau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gyda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threfn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arferol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="0005316B" w:rsidRPr="00A37585">
              <w:rPr>
                <w:rFonts w:cstheme="minorHAnsi"/>
                <w:color w:val="000000" w:themeColor="text1"/>
              </w:rPr>
              <w:t>dosbarth</w:t>
            </w:r>
            <w:proofErr w:type="spellEnd"/>
            <w:r w:rsidR="0005316B" w:rsidRPr="00A37585">
              <w:rPr>
                <w:rFonts w:cstheme="minorHAnsi"/>
                <w:color w:val="000000" w:themeColor="text1"/>
              </w:rPr>
              <w:t>.</w:t>
            </w:r>
          </w:p>
          <w:p w14:paraId="3D9CF6D9" w14:textId="77777777" w:rsidR="0005316B" w:rsidRPr="00A37585" w:rsidRDefault="0005316B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Cyflwyno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taflen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geirfa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o’r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‘Y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Bach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Sinsir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’</w:t>
            </w:r>
          </w:p>
          <w:p w14:paraId="3BC8E289" w14:textId="49B6ABBD" w:rsidR="00197340" w:rsidRPr="00A37585" w:rsidRDefault="0005316B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Holi’r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dysgwyr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gofyn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cwestiynau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agored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e.e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‘Beth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yw’r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gwrthrych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yma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?’, ‘Beth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yw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rôl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?</w:t>
            </w:r>
          </w:p>
        </w:tc>
        <w:tc>
          <w:tcPr>
            <w:tcW w:w="4971" w:type="dxa"/>
          </w:tcPr>
          <w:p w14:paraId="700E7E7A" w14:textId="61D3C416" w:rsidR="00120A30" w:rsidRPr="00A37585" w:rsidRDefault="001F6AB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Gwrando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ymateb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5A84D486" w14:textId="34D9F0CC" w:rsidR="001F6AB1" w:rsidRPr="00A37585" w:rsidRDefault="001F6AB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Cymryd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rhan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dasg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7716F20C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4650AD92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201F9395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7F17A4E6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903" w:type="dxa"/>
          </w:tcPr>
          <w:p w14:paraId="7B7B2DCF" w14:textId="77777777" w:rsidR="00120A30" w:rsidRPr="00A37585" w:rsidRDefault="00203BFA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Taflen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geirfa</w:t>
            </w:r>
            <w:proofErr w:type="spellEnd"/>
          </w:p>
          <w:p w14:paraId="491DF6ED" w14:textId="17CD33E7" w:rsidR="00203BFA" w:rsidRPr="00A37585" w:rsidRDefault="00203BFA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Ffyn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lolipop</w:t>
            </w:r>
            <w:proofErr w:type="spellEnd"/>
          </w:p>
        </w:tc>
      </w:tr>
      <w:tr w:rsidR="00A37585" w:rsidRPr="00A37585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0394A643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427965B4" w14:textId="0E6F34B9" w:rsidR="00120A30" w:rsidRPr="00A37585" w:rsidRDefault="006D26F5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2DED98E1" w14:textId="7550D44E" w:rsidR="00120A30" w:rsidRPr="00A37585" w:rsidRDefault="001F6AB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Tasg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– </w:t>
            </w:r>
          </w:p>
          <w:p w14:paraId="0C4AF8AF" w14:textId="45CC24AD" w:rsidR="001F6AB1" w:rsidRPr="00A37585" w:rsidRDefault="001F6AB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Adrodd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‘Y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Bach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Sinsir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’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holi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dysgwyr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trwy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gydol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. </w:t>
            </w:r>
          </w:p>
          <w:p w14:paraId="65481C09" w14:textId="708F4C06" w:rsidR="00120A30" w:rsidRPr="00CA5CA3" w:rsidRDefault="001F6AB1" w:rsidP="00CA5CA3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color w:val="000000" w:themeColor="text1"/>
              </w:rPr>
            </w:pPr>
            <w:proofErr w:type="spellStart"/>
            <w:r w:rsidRPr="00A37585">
              <w:rPr>
                <w:rFonts w:cstheme="minorHAnsi"/>
                <w:color w:val="000000" w:themeColor="text1"/>
              </w:rPr>
              <w:t>Defnyddio</w:t>
            </w:r>
            <w:proofErr w:type="spellEnd"/>
            <w:r w:rsidR="00203BFA"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Strategaeth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Asesu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Gyfer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Dysgu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4971" w:type="dxa"/>
          </w:tcPr>
          <w:p w14:paraId="5C70A563" w14:textId="750F880B" w:rsidR="00120A30" w:rsidRPr="00A37585" w:rsidRDefault="001F6AB1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="00203BFA" w:rsidRPr="00A37585">
              <w:rPr>
                <w:rFonts w:cstheme="minorHAnsi"/>
                <w:color w:val="000000" w:themeColor="text1"/>
              </w:rPr>
              <w:t>Grwando</w:t>
            </w:r>
            <w:proofErr w:type="spellEnd"/>
            <w:r w:rsidR="00203BFA"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="00203BFA" w:rsidRPr="00A37585">
              <w:rPr>
                <w:rFonts w:cstheme="minorHAnsi"/>
                <w:color w:val="000000" w:themeColor="text1"/>
              </w:rPr>
              <w:t>ymteb</w:t>
            </w:r>
            <w:proofErr w:type="spellEnd"/>
            <w:r w:rsidR="00203BFA" w:rsidRPr="00A37585">
              <w:rPr>
                <w:rFonts w:cstheme="minorHAnsi"/>
                <w:color w:val="000000" w:themeColor="text1"/>
              </w:rPr>
              <w:t>.</w:t>
            </w:r>
          </w:p>
          <w:p w14:paraId="6F32319A" w14:textId="1504E5C3" w:rsidR="00120A30" w:rsidRPr="00A37585" w:rsidRDefault="00203BFA" w:rsidP="00CA5CA3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Cymryd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rhan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dasg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2903" w:type="dxa"/>
          </w:tcPr>
          <w:p w14:paraId="7CFB4940" w14:textId="77777777" w:rsidR="00120A30" w:rsidRPr="00A37585" w:rsidRDefault="00203BFA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‘Y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Bach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Sinsir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’</w:t>
            </w:r>
          </w:p>
          <w:p w14:paraId="73A5E4AB" w14:textId="5942DFE0" w:rsidR="00203BFA" w:rsidRPr="00A37585" w:rsidRDefault="00203BFA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Ffyn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lolipop</w:t>
            </w:r>
            <w:proofErr w:type="spellEnd"/>
          </w:p>
        </w:tc>
      </w:tr>
      <w:tr w:rsidR="00A37585" w:rsidRPr="00A37585" w14:paraId="78EBC3C5" w14:textId="77777777" w:rsidTr="00CA5CA3">
        <w:trPr>
          <w:trHeight w:val="1691"/>
        </w:trPr>
        <w:tc>
          <w:tcPr>
            <w:tcW w:w="1249" w:type="dxa"/>
          </w:tcPr>
          <w:p w14:paraId="0152928B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57CC921F" w14:textId="77777777" w:rsidR="00120A30" w:rsidRPr="00A37585" w:rsidRDefault="00120A30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3C7DFD5C" w14:textId="6ADADE8C" w:rsidR="00120A30" w:rsidRPr="00A37585" w:rsidRDefault="006D26F5" w:rsidP="00A37585">
            <w:pPr>
              <w:spacing w:line="276" w:lineRule="auto"/>
              <w:jc w:val="center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 xml:space="preserve">Sesiwn </w:t>
            </w:r>
            <w:r w:rsidR="009D7C3C" w:rsidRPr="00A37585">
              <w:rPr>
                <w:rFonts w:cstheme="minorHAnsi"/>
                <w:color w:val="000000" w:themeColor="text1"/>
                <w:lang w:val="cy-GB"/>
              </w:rPr>
              <w:t>Gloi</w:t>
            </w:r>
          </w:p>
        </w:tc>
        <w:tc>
          <w:tcPr>
            <w:tcW w:w="4971" w:type="dxa"/>
          </w:tcPr>
          <w:p w14:paraId="44B2E570" w14:textId="0ED752AC" w:rsidR="00725AD4" w:rsidRPr="00A37585" w:rsidRDefault="00725AD4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Cloi’r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sesiwn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gyda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chân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diwedd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gweddi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hwyl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fawr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gysurus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483EB441" w14:textId="3EE0ABCB" w:rsidR="00120A30" w:rsidRPr="00A37585" w:rsidRDefault="00725AD4" w:rsidP="00CA5CA3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Defnyddio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Strategaeth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Gyfer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Dysgu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ddewis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disgyblion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adrodd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darn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o’r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stori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mewn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brawddeg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gyflawn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ôl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eu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bagiau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chotiau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4971" w:type="dxa"/>
          </w:tcPr>
          <w:p w14:paraId="5A9B493B" w14:textId="5A87A739" w:rsidR="00120A30" w:rsidRPr="00A37585" w:rsidRDefault="00964AB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Gwrando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ymateb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46716F0C" w14:textId="399BCAB2" w:rsidR="00120A30" w:rsidRPr="00A37585" w:rsidRDefault="00964AB5" w:rsidP="00CA5CA3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Cymryd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rhan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dasg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ryngweithiol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2903" w:type="dxa"/>
          </w:tcPr>
          <w:p w14:paraId="08BDEAF7" w14:textId="4C5BDF42" w:rsidR="00964AB5" w:rsidRPr="00A37585" w:rsidRDefault="00964AB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Ffyn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lolipop</w:t>
            </w:r>
            <w:proofErr w:type="spellEnd"/>
          </w:p>
        </w:tc>
      </w:tr>
    </w:tbl>
    <w:p w14:paraId="084DDFCB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2E8F31CF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46769B7B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4F3789E3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20B198E4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58432AFC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23D4DC51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3814CFF1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117A1317" w14:textId="77777777" w:rsidR="00EF0BE1" w:rsidRPr="00A37585" w:rsidRDefault="00EF0BE1" w:rsidP="00A37585">
      <w:pPr>
        <w:spacing w:line="276" w:lineRule="auto"/>
        <w:rPr>
          <w:rFonts w:cstheme="minorHAnsi"/>
          <w:color w:val="000000" w:themeColor="text1"/>
        </w:rPr>
      </w:pPr>
    </w:p>
    <w:p w14:paraId="33FC4CE7" w14:textId="77777777" w:rsidR="00DB1D3B" w:rsidRPr="00A37585" w:rsidRDefault="00DB1D3B" w:rsidP="00A37585">
      <w:pPr>
        <w:spacing w:line="276" w:lineRule="auto"/>
        <w:rPr>
          <w:rFonts w:cstheme="minorHAnsi"/>
          <w:color w:val="000000" w:themeColor="text1"/>
        </w:rPr>
        <w:sectPr w:rsidR="00DB1D3B" w:rsidRPr="00A37585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A37585" w:rsidRDefault="006D26F5" w:rsidP="00A37585">
      <w:pPr>
        <w:spacing w:line="276" w:lineRule="auto"/>
        <w:jc w:val="center"/>
        <w:rPr>
          <w:rFonts w:cstheme="minorHAnsi"/>
          <w:color w:val="000000" w:themeColor="text1"/>
        </w:rPr>
      </w:pPr>
      <w:r w:rsidRPr="00A37585">
        <w:rPr>
          <w:rFonts w:cstheme="minorHAnsi"/>
          <w:color w:val="000000" w:themeColor="text1"/>
          <w:lang w:val="cy-GB"/>
        </w:rPr>
        <w:lastRenderedPageBreak/>
        <w:t>Cynllun Gwers – Cam 1</w:t>
      </w:r>
    </w:p>
    <w:p w14:paraId="38E88527" w14:textId="7EC091BE" w:rsidR="00825827" w:rsidRPr="00A37585" w:rsidRDefault="006D26F5" w:rsidP="00A37585">
      <w:pPr>
        <w:spacing w:line="276" w:lineRule="auto"/>
        <w:jc w:val="center"/>
        <w:rPr>
          <w:rFonts w:cstheme="minorHAnsi"/>
          <w:color w:val="000000" w:themeColor="text1"/>
        </w:rPr>
      </w:pPr>
      <w:r w:rsidRPr="00A37585">
        <w:rPr>
          <w:rFonts w:cstheme="minorHAnsi"/>
          <w:color w:val="000000" w:themeColor="text1"/>
          <w:lang w:val="cy-GB"/>
        </w:rPr>
        <w:t>Gwerthuso’r Profiad Dysgu</w:t>
      </w:r>
    </w:p>
    <w:p w14:paraId="4B490B66" w14:textId="117763DD" w:rsidR="00825827" w:rsidRPr="00A37585" w:rsidRDefault="00C8398D" w:rsidP="00A37585">
      <w:pPr>
        <w:spacing w:line="276" w:lineRule="auto"/>
        <w:jc w:val="center"/>
        <w:rPr>
          <w:rFonts w:cstheme="minorHAnsi"/>
          <w:color w:val="000000" w:themeColor="text1"/>
        </w:rPr>
      </w:pPr>
      <w:r w:rsidRPr="00A37585">
        <w:rPr>
          <w:rFonts w:cstheme="minorHAnsi"/>
          <w:color w:val="000000" w:themeColor="text1"/>
          <w:lang w:val="cy-GB"/>
        </w:rPr>
        <w:t xml:space="preserve"> </w:t>
      </w:r>
      <w:r w:rsidR="006D26F5" w:rsidRPr="00A37585">
        <w:rPr>
          <w:rFonts w:cstheme="minorHAnsi"/>
          <w:color w:val="000000" w:themeColor="text1"/>
          <w:lang w:val="cy-GB"/>
        </w:rPr>
        <w:t>(cynhwyswch gyfeiriadau at SAC)</w:t>
      </w:r>
    </w:p>
    <w:p w14:paraId="4C4726EA" w14:textId="77777777" w:rsidR="00825827" w:rsidRPr="00A37585" w:rsidRDefault="00825827" w:rsidP="00A37585">
      <w:pPr>
        <w:spacing w:line="276" w:lineRule="auto"/>
        <w:rPr>
          <w:rFonts w:cstheme="minorHAnsi"/>
          <w:color w:val="000000" w:themeColor="text1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A37585" w:rsidRPr="00A37585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Gwerthuso’r hyn y mae Disgyblion yn ei Ddysgu</w:t>
            </w:r>
          </w:p>
          <w:p w14:paraId="5CFCF159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</w:tc>
      </w:tr>
      <w:tr w:rsidR="00A37585" w:rsidRPr="00A37585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160631B4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Tystiolaeth o Ddysgu (gan gynnwys agwedd at ddysgu dros amser)</w:t>
            </w:r>
          </w:p>
        </w:tc>
        <w:tc>
          <w:tcPr>
            <w:tcW w:w="7030" w:type="dxa"/>
          </w:tcPr>
          <w:p w14:paraId="302E81F6" w14:textId="77777777" w:rsidR="00CA5CA3" w:rsidRPr="00CA5CA3" w:rsidRDefault="007835D2" w:rsidP="00CA5CA3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*</w:t>
            </w:r>
            <w:r w:rsidR="00CA5CA3" w:rsidRPr="00CA5CA3">
              <w:rPr>
                <w:rFonts w:cstheme="minorHAnsi"/>
                <w:b/>
                <w:color w:val="000000" w:themeColor="text1"/>
                <w:lang w:val="cy-GB"/>
              </w:rPr>
              <w:t>PWY</w:t>
            </w:r>
            <w:r w:rsidR="00CA5CA3" w:rsidRPr="00CA5CA3">
              <w:rPr>
                <w:rFonts w:cstheme="minorHAnsi"/>
                <w:color w:val="000000" w:themeColor="text1"/>
                <w:lang w:val="cy-GB"/>
              </w:rPr>
              <w:t xml:space="preserve"> – Byddaf yn gwerthuso’r dosbarth cyfan. </w:t>
            </w:r>
          </w:p>
          <w:p w14:paraId="033C878C" w14:textId="77777777" w:rsidR="00CA5CA3" w:rsidRPr="00CA5CA3" w:rsidRDefault="00CA5CA3" w:rsidP="00CA5CA3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CA5CA3">
              <w:rPr>
                <w:rFonts w:cstheme="minorHAnsi"/>
                <w:b/>
                <w:color w:val="000000" w:themeColor="text1"/>
                <w:lang w:val="cy-GB"/>
              </w:rPr>
              <w:t>SUT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arsylwi a siarad efo’r plant.</w:t>
            </w:r>
          </w:p>
          <w:p w14:paraId="38BC71B3" w14:textId="4428BCC8" w:rsidR="00825827" w:rsidRPr="00A37585" w:rsidRDefault="00CA5CA3" w:rsidP="00CA5CA3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CA5CA3">
              <w:rPr>
                <w:rFonts w:cstheme="minorHAnsi"/>
                <w:b/>
                <w:color w:val="000000" w:themeColor="text1"/>
                <w:lang w:val="cy-GB"/>
              </w:rPr>
              <w:t>BETH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chwilio am agweddau o gyfathrebu effeithiol, hyder ac elfennau o gydweithio wrth gyflawni’r dasg ryngweithiol</w:t>
            </w:r>
            <w:r w:rsidR="007835D2" w:rsidRPr="00A37585">
              <w:rPr>
                <w:rFonts w:cstheme="minorHAnsi"/>
                <w:color w:val="000000" w:themeColor="text1"/>
                <w:lang w:val="cy-GB"/>
              </w:rPr>
              <w:t>.</w:t>
            </w:r>
          </w:p>
        </w:tc>
      </w:tr>
      <w:tr w:rsidR="00A37585" w:rsidRPr="00A37585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Y Camau Nesaf ar gyfer Cynnydd</w:t>
            </w:r>
          </w:p>
          <w:p w14:paraId="76590C14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7030" w:type="dxa"/>
          </w:tcPr>
          <w:p w14:paraId="313AA5E8" w14:textId="01BE6AF8" w:rsidR="00CA5CA3" w:rsidRPr="00CA5CA3" w:rsidRDefault="00CA5CA3" w:rsidP="00CA5CA3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>
              <w:rPr>
                <w:rFonts w:cstheme="minorHAnsi"/>
                <w:color w:val="000000" w:themeColor="text1"/>
                <w:lang w:val="cy-GB"/>
              </w:rPr>
              <w:t>*</w:t>
            </w:r>
            <w:bookmarkStart w:id="0" w:name="_GoBack"/>
            <w:r w:rsidRPr="00714290">
              <w:rPr>
                <w:rFonts w:cstheme="minorHAnsi"/>
                <w:b/>
                <w:color w:val="000000" w:themeColor="text1"/>
                <w:lang w:val="cy-GB"/>
              </w:rPr>
              <w:t>PWY</w:t>
            </w:r>
            <w:bookmarkEnd w:id="0"/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ystyried y disgyblion fel unigolion am y camau nesaf.</w:t>
            </w:r>
          </w:p>
          <w:p w14:paraId="31FB9378" w14:textId="77777777" w:rsidR="00CA5CA3" w:rsidRPr="00CA5CA3" w:rsidRDefault="00CA5CA3" w:rsidP="00CA5CA3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714290">
              <w:rPr>
                <w:rFonts w:cstheme="minorHAnsi"/>
                <w:b/>
                <w:color w:val="000000" w:themeColor="text1"/>
                <w:lang w:val="cy-GB"/>
              </w:rPr>
              <w:t>SUT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Byddaf yn rhoi’r cyfle i’r plant cael llwyfan i siarad o flaen y dosbarth i fagu hyder ac annibyniaeth.</w:t>
            </w:r>
          </w:p>
          <w:p w14:paraId="1B55226F" w14:textId="77777777" w:rsidR="00CA5CA3" w:rsidRPr="00CA5CA3" w:rsidRDefault="00CA5CA3" w:rsidP="00CA5CA3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714290">
              <w:rPr>
                <w:rFonts w:cstheme="minorHAnsi"/>
                <w:b/>
                <w:color w:val="000000" w:themeColor="text1"/>
                <w:lang w:val="cy-GB"/>
              </w:rPr>
              <w:t>BETH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Byddai rhoi targed i bob unigolyn i siarad â hyder, yn uchel ac i’w gallu gorau posib er mwyn helpu nhw datblygu ei sgiliau llafar.</w:t>
            </w:r>
          </w:p>
          <w:p w14:paraId="6E88F129" w14:textId="2C16CCE0" w:rsidR="00825827" w:rsidRPr="00A37585" w:rsidRDefault="00CA5CA3" w:rsidP="00CA5CA3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CA5CA3">
              <w:rPr>
                <w:rFonts w:cstheme="minorHAnsi"/>
                <w:color w:val="000000" w:themeColor="text1"/>
                <w:lang w:val="cy-GB"/>
              </w:rPr>
              <w:t>*</w:t>
            </w:r>
            <w:r w:rsidRPr="00714290">
              <w:rPr>
                <w:rFonts w:cstheme="minorHAnsi"/>
                <w:b/>
                <w:color w:val="000000" w:themeColor="text1"/>
                <w:lang w:val="cy-GB"/>
              </w:rPr>
              <w:t>PAM</w:t>
            </w:r>
            <w:r w:rsidRPr="00CA5CA3">
              <w:rPr>
                <w:rFonts w:cstheme="minorHAnsi"/>
                <w:color w:val="000000" w:themeColor="text1"/>
                <w:lang w:val="cy-GB"/>
              </w:rPr>
              <w:t xml:space="preserve"> – Mae’r camau nesaf yn hynod o bwysig, nid yn unig am y sesiynau i ddod ond bywyd pob dydd y plant gan ei fod yn ychwanegu at eu datblygiad iaith a llythrennedd ac yn gallu helpu nhw magu hyder.</w:t>
            </w:r>
          </w:p>
        </w:tc>
      </w:tr>
    </w:tbl>
    <w:p w14:paraId="7AFDDA83" w14:textId="77777777" w:rsidR="00825827" w:rsidRPr="00A37585" w:rsidRDefault="00825827" w:rsidP="00A37585">
      <w:pPr>
        <w:spacing w:line="276" w:lineRule="auto"/>
        <w:rPr>
          <w:rFonts w:cstheme="minorHAnsi"/>
          <w:color w:val="000000" w:themeColor="text1"/>
        </w:rPr>
      </w:pPr>
    </w:p>
    <w:p w14:paraId="77B4D4EA" w14:textId="77777777" w:rsidR="00825827" w:rsidRPr="00A37585" w:rsidRDefault="00825827" w:rsidP="00A37585">
      <w:pPr>
        <w:spacing w:line="276" w:lineRule="auto"/>
        <w:rPr>
          <w:rFonts w:cstheme="minorHAnsi"/>
          <w:color w:val="000000" w:themeColor="text1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A37585" w:rsidRPr="00A37585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Dadansoddiad Adfyfyriol o Addysgu a Strategaethau ar gyfer Datblygiad – gan gynnwys cyfiawnha</w:t>
            </w:r>
            <w:r w:rsidR="00D1401A" w:rsidRPr="00A37585">
              <w:rPr>
                <w:rFonts w:cstheme="minorHAnsi"/>
                <w:color w:val="000000" w:themeColor="text1"/>
                <w:lang w:val="cy-GB"/>
              </w:rPr>
              <w:t>d</w:t>
            </w:r>
            <w:r w:rsidRPr="00A37585">
              <w:rPr>
                <w:rFonts w:cstheme="minorHAnsi"/>
                <w:color w:val="000000" w:themeColor="text1"/>
                <w:lang w:val="cy-GB"/>
              </w:rPr>
              <w:t>/rhesymwaith dewisiadau pedagogaidd</w:t>
            </w:r>
          </w:p>
          <w:p w14:paraId="44C6AA70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</w:tc>
      </w:tr>
      <w:tr w:rsidR="00A37585" w:rsidRPr="00A37585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Tystiolaeth o’m Harfer Effeithiol</w:t>
            </w:r>
            <w:r w:rsidR="00825827" w:rsidRPr="00A37585">
              <w:rPr>
                <w:rFonts w:cstheme="minorHAnsi"/>
                <w:color w:val="000000" w:themeColor="text1"/>
              </w:rPr>
              <w:t xml:space="preserve"> </w:t>
            </w:r>
          </w:p>
          <w:p w14:paraId="3719705E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  <w:p w14:paraId="65F896C5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</w:tc>
        <w:tc>
          <w:tcPr>
            <w:tcW w:w="7172" w:type="dxa"/>
          </w:tcPr>
          <w:p w14:paraId="10C1CAD1" w14:textId="071E71F2" w:rsidR="00CD47C2" w:rsidRPr="00A37585" w:rsidRDefault="00CD47C2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Gwnes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ddefnyddio’r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cyfle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gysylltu’r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sesiwn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gyda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Mathemateg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wrth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gyfri’r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cymeriadau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(y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bobl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ac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yr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anifeiliaid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).</w:t>
            </w:r>
          </w:p>
          <w:p w14:paraId="758E6500" w14:textId="77777777" w:rsidR="00CD47C2" w:rsidRPr="00A37585" w:rsidRDefault="00CD47C2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Gwnes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holi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chwestiynu’n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gyson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72C5B03A" w14:textId="77777777" w:rsidR="00CD47C2" w:rsidRPr="00A37585" w:rsidRDefault="00CD47C2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Roeddwn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wedi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creu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amgylchedd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i’r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plant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mwynhau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  <w:p w14:paraId="471612F7" w14:textId="25068B65" w:rsidR="001F4CCE" w:rsidRPr="00A37585" w:rsidRDefault="00CD47C2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</w:rPr>
              <w:t>*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Roeddwn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wedi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cael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sylw'r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plant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a’u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cael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i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wrando’n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A37585">
              <w:rPr>
                <w:rFonts w:cstheme="minorHAnsi"/>
                <w:color w:val="000000" w:themeColor="text1"/>
              </w:rPr>
              <w:t>astud</w:t>
            </w:r>
            <w:proofErr w:type="spellEnd"/>
            <w:r w:rsidRPr="00A37585">
              <w:rPr>
                <w:rFonts w:cstheme="minorHAnsi"/>
                <w:color w:val="000000" w:themeColor="text1"/>
              </w:rPr>
              <w:t>.</w:t>
            </w:r>
          </w:p>
        </w:tc>
      </w:tr>
      <w:tr w:rsidR="00A37585" w:rsidRPr="00A37585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Meysydd ar gyfer fy Natblygiad</w:t>
            </w:r>
          </w:p>
          <w:p w14:paraId="0BD9B8BD" w14:textId="77777777" w:rsidR="00825827" w:rsidRPr="00A37585" w:rsidRDefault="00825827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</w:p>
          <w:p w14:paraId="63AF2A7D" w14:textId="6C35F79F" w:rsidR="00825827" w:rsidRPr="00A37585" w:rsidRDefault="006D26F5" w:rsidP="00A375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Targedau Personol ar gyfer Cynnydd</w:t>
            </w:r>
          </w:p>
        </w:tc>
        <w:tc>
          <w:tcPr>
            <w:tcW w:w="7172" w:type="dxa"/>
          </w:tcPr>
          <w:p w14:paraId="49F21BB0" w14:textId="30D92322" w:rsidR="002D0FCD" w:rsidRPr="002D0FCD" w:rsidRDefault="00A37585" w:rsidP="002D0FCD">
            <w:pPr>
              <w:spacing w:line="276" w:lineRule="auto"/>
              <w:rPr>
                <w:rFonts w:cstheme="minorHAnsi"/>
                <w:color w:val="000000" w:themeColor="text1"/>
                <w:lang w:val="cy-GB"/>
              </w:rPr>
            </w:pPr>
            <w:r w:rsidRPr="00A37585">
              <w:rPr>
                <w:rFonts w:cstheme="minorHAnsi"/>
                <w:color w:val="000000" w:themeColor="text1"/>
                <w:lang w:val="cy-GB"/>
              </w:rPr>
              <w:t>*</w:t>
            </w:r>
            <w:r w:rsidR="002D0FCD" w:rsidRPr="002D0FCD">
              <w:rPr>
                <w:rFonts w:cstheme="minorHAnsi"/>
                <w:color w:val="000000" w:themeColor="text1"/>
                <w:lang w:val="cy-GB"/>
              </w:rPr>
              <w:t>Tro nesaf byddai’n well pe bai’n herio’r plant yn fwy gan ofyn fwy o gwestiynau agored, e.e. ‘Beth sy’n digwydd nesaf?’.</w:t>
            </w:r>
          </w:p>
          <w:p w14:paraId="12D2BCF1" w14:textId="681CFFDC" w:rsidR="00A37585" w:rsidRPr="00A37585" w:rsidRDefault="002D0FCD" w:rsidP="002D0FCD">
            <w:pPr>
              <w:spacing w:line="276" w:lineRule="auto"/>
              <w:rPr>
                <w:rFonts w:cstheme="minorHAnsi"/>
                <w:i/>
                <w:color w:val="000000" w:themeColor="text1"/>
                <w:lang w:val="cy-GB"/>
              </w:rPr>
            </w:pPr>
            <w:r w:rsidRPr="002D0FCD">
              <w:rPr>
                <w:rFonts w:cstheme="minorHAnsi"/>
                <w:color w:val="000000" w:themeColor="text1"/>
                <w:lang w:val="cy-GB"/>
              </w:rPr>
              <w:t>*Mae angen i mi wella fy sgiliau rheoli amser</w:t>
            </w:r>
            <w:r w:rsidR="00A37585" w:rsidRPr="00A37585">
              <w:rPr>
                <w:rFonts w:cstheme="minorHAnsi"/>
                <w:i/>
                <w:color w:val="000000" w:themeColor="text1"/>
                <w:lang w:val="cy-GB"/>
              </w:rPr>
              <w:t>.</w:t>
            </w:r>
          </w:p>
        </w:tc>
      </w:tr>
    </w:tbl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789C57" w14:textId="77777777" w:rsidR="00F61962" w:rsidRDefault="00F61962" w:rsidP="00B24C18">
      <w:r>
        <w:separator/>
      </w:r>
    </w:p>
  </w:endnote>
  <w:endnote w:type="continuationSeparator" w:id="0">
    <w:p w14:paraId="2292D09B" w14:textId="77777777" w:rsidR="00F61962" w:rsidRDefault="00F61962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180D1D7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A9DA4" w14:textId="77777777" w:rsidR="00F61962" w:rsidRDefault="00F61962" w:rsidP="00B24C18">
      <w:r>
        <w:separator/>
      </w:r>
    </w:p>
  </w:footnote>
  <w:footnote w:type="continuationSeparator" w:id="0">
    <w:p w14:paraId="4200FBD9" w14:textId="77777777" w:rsidR="00F61962" w:rsidRDefault="00F61962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94C46"/>
    <w:multiLevelType w:val="hybridMultilevel"/>
    <w:tmpl w:val="3C865740"/>
    <w:lvl w:ilvl="0" w:tplc="CCC414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023E"/>
    <w:rsid w:val="00040B42"/>
    <w:rsid w:val="000432F2"/>
    <w:rsid w:val="00045D70"/>
    <w:rsid w:val="0005316B"/>
    <w:rsid w:val="00063D4A"/>
    <w:rsid w:val="00073B3B"/>
    <w:rsid w:val="00074EA6"/>
    <w:rsid w:val="000973E5"/>
    <w:rsid w:val="000B6B62"/>
    <w:rsid w:val="000C38FD"/>
    <w:rsid w:val="000E5C05"/>
    <w:rsid w:val="00120A30"/>
    <w:rsid w:val="00126C3F"/>
    <w:rsid w:val="00140D3C"/>
    <w:rsid w:val="00145974"/>
    <w:rsid w:val="00150A7F"/>
    <w:rsid w:val="00167F75"/>
    <w:rsid w:val="00176F9E"/>
    <w:rsid w:val="00183D82"/>
    <w:rsid w:val="00197033"/>
    <w:rsid w:val="00197340"/>
    <w:rsid w:val="00197D26"/>
    <w:rsid w:val="001B44F3"/>
    <w:rsid w:val="001B5E7E"/>
    <w:rsid w:val="001D3675"/>
    <w:rsid w:val="001F4CCE"/>
    <w:rsid w:val="001F6AB1"/>
    <w:rsid w:val="00203BFA"/>
    <w:rsid w:val="002240AE"/>
    <w:rsid w:val="002635CE"/>
    <w:rsid w:val="00267047"/>
    <w:rsid w:val="00281CE0"/>
    <w:rsid w:val="002B2D5B"/>
    <w:rsid w:val="002D0FCD"/>
    <w:rsid w:val="002E3A9A"/>
    <w:rsid w:val="002F72F8"/>
    <w:rsid w:val="00300BF2"/>
    <w:rsid w:val="0031228F"/>
    <w:rsid w:val="003313CA"/>
    <w:rsid w:val="00334663"/>
    <w:rsid w:val="003502C7"/>
    <w:rsid w:val="003770F9"/>
    <w:rsid w:val="003B005D"/>
    <w:rsid w:val="003C578E"/>
    <w:rsid w:val="003D3AB4"/>
    <w:rsid w:val="0040291F"/>
    <w:rsid w:val="00415B32"/>
    <w:rsid w:val="00430981"/>
    <w:rsid w:val="00431C64"/>
    <w:rsid w:val="0043540F"/>
    <w:rsid w:val="00441B3F"/>
    <w:rsid w:val="00467647"/>
    <w:rsid w:val="004847B6"/>
    <w:rsid w:val="004B73CD"/>
    <w:rsid w:val="004D4D71"/>
    <w:rsid w:val="004E1B77"/>
    <w:rsid w:val="005404E0"/>
    <w:rsid w:val="00550369"/>
    <w:rsid w:val="005555E8"/>
    <w:rsid w:val="0057487E"/>
    <w:rsid w:val="005B0AC8"/>
    <w:rsid w:val="005B6D65"/>
    <w:rsid w:val="005B7769"/>
    <w:rsid w:val="005C1979"/>
    <w:rsid w:val="005D4860"/>
    <w:rsid w:val="00610C4A"/>
    <w:rsid w:val="00645E24"/>
    <w:rsid w:val="0066617E"/>
    <w:rsid w:val="006953EE"/>
    <w:rsid w:val="00696482"/>
    <w:rsid w:val="006B16FE"/>
    <w:rsid w:val="006D26F5"/>
    <w:rsid w:val="006D7FC0"/>
    <w:rsid w:val="006E32EF"/>
    <w:rsid w:val="00713823"/>
    <w:rsid w:val="00714290"/>
    <w:rsid w:val="00717A1D"/>
    <w:rsid w:val="0072421C"/>
    <w:rsid w:val="00725AD4"/>
    <w:rsid w:val="00734466"/>
    <w:rsid w:val="00756ED4"/>
    <w:rsid w:val="007835D2"/>
    <w:rsid w:val="007B65F8"/>
    <w:rsid w:val="007E760A"/>
    <w:rsid w:val="0081450C"/>
    <w:rsid w:val="00816DB9"/>
    <w:rsid w:val="00825827"/>
    <w:rsid w:val="00825DEF"/>
    <w:rsid w:val="0084388D"/>
    <w:rsid w:val="00866CE6"/>
    <w:rsid w:val="00896514"/>
    <w:rsid w:val="008A69AD"/>
    <w:rsid w:val="008B278D"/>
    <w:rsid w:val="008B2B15"/>
    <w:rsid w:val="009311F8"/>
    <w:rsid w:val="00953D90"/>
    <w:rsid w:val="00964AB5"/>
    <w:rsid w:val="009A03EA"/>
    <w:rsid w:val="009C26DA"/>
    <w:rsid w:val="009D68DF"/>
    <w:rsid w:val="009D7C3C"/>
    <w:rsid w:val="00A06633"/>
    <w:rsid w:val="00A07FCC"/>
    <w:rsid w:val="00A25494"/>
    <w:rsid w:val="00A37585"/>
    <w:rsid w:val="00A4303B"/>
    <w:rsid w:val="00A46632"/>
    <w:rsid w:val="00A53AE4"/>
    <w:rsid w:val="00A53F14"/>
    <w:rsid w:val="00A82242"/>
    <w:rsid w:val="00AA5380"/>
    <w:rsid w:val="00AD1F49"/>
    <w:rsid w:val="00AE4EA1"/>
    <w:rsid w:val="00AF532A"/>
    <w:rsid w:val="00B00A27"/>
    <w:rsid w:val="00B02BEF"/>
    <w:rsid w:val="00B0430A"/>
    <w:rsid w:val="00B24C18"/>
    <w:rsid w:val="00B31B5A"/>
    <w:rsid w:val="00B42125"/>
    <w:rsid w:val="00B85948"/>
    <w:rsid w:val="00BA002F"/>
    <w:rsid w:val="00BC35BE"/>
    <w:rsid w:val="00BF41F6"/>
    <w:rsid w:val="00BF4DC1"/>
    <w:rsid w:val="00BF5170"/>
    <w:rsid w:val="00C14806"/>
    <w:rsid w:val="00C42788"/>
    <w:rsid w:val="00C66E00"/>
    <w:rsid w:val="00C770A2"/>
    <w:rsid w:val="00C8398D"/>
    <w:rsid w:val="00C8788F"/>
    <w:rsid w:val="00CA5CA3"/>
    <w:rsid w:val="00CB4FD3"/>
    <w:rsid w:val="00CD47C2"/>
    <w:rsid w:val="00D060A6"/>
    <w:rsid w:val="00D1401A"/>
    <w:rsid w:val="00D1586D"/>
    <w:rsid w:val="00D205EA"/>
    <w:rsid w:val="00D46A8E"/>
    <w:rsid w:val="00D646C6"/>
    <w:rsid w:val="00D72AD8"/>
    <w:rsid w:val="00D7769E"/>
    <w:rsid w:val="00D91956"/>
    <w:rsid w:val="00DB1D3B"/>
    <w:rsid w:val="00DB3E5B"/>
    <w:rsid w:val="00DC2739"/>
    <w:rsid w:val="00E060F7"/>
    <w:rsid w:val="00E326A4"/>
    <w:rsid w:val="00E75960"/>
    <w:rsid w:val="00EA29E2"/>
    <w:rsid w:val="00EB0023"/>
    <w:rsid w:val="00EB51A9"/>
    <w:rsid w:val="00EB6268"/>
    <w:rsid w:val="00EC0A98"/>
    <w:rsid w:val="00EE0418"/>
    <w:rsid w:val="00EE0AC1"/>
    <w:rsid w:val="00EF0BE1"/>
    <w:rsid w:val="00EF14CB"/>
    <w:rsid w:val="00EF2DF8"/>
    <w:rsid w:val="00F33A9B"/>
    <w:rsid w:val="00F61962"/>
    <w:rsid w:val="00F636FF"/>
    <w:rsid w:val="00F67CB5"/>
    <w:rsid w:val="00F707F4"/>
    <w:rsid w:val="00F74F9B"/>
    <w:rsid w:val="00F8496A"/>
    <w:rsid w:val="00FA1A64"/>
    <w:rsid w:val="00FA711F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1F6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168</TotalTime>
  <Pages>4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Microsoft Office User</cp:lastModifiedBy>
  <cp:revision>34</cp:revision>
  <dcterms:created xsi:type="dcterms:W3CDTF">2020-03-14T23:55:00Z</dcterms:created>
  <dcterms:modified xsi:type="dcterms:W3CDTF">2020-03-23T00:08:00Z</dcterms:modified>
</cp:coreProperties>
</file>