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3BD35DE1" w:rsidR="00541B03" w:rsidRDefault="00B21FF1" w:rsidP="00C569AF">
            <w:r>
              <w:t xml:space="preserve">Agha </w:t>
            </w:r>
            <w:proofErr w:type="spellStart"/>
            <w:r>
              <w:t>Abuzar</w:t>
            </w:r>
            <w:proofErr w:type="spellEnd"/>
            <w:r>
              <w:t xml:space="preserve"> Khan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6A19B77D" w:rsidR="00541B03" w:rsidRDefault="00B21FF1" w:rsidP="00C569AF">
            <w:r>
              <w:t>2219946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4C4A22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EndPr/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7B6BDCBA" w:rsidR="00541B03" w:rsidRDefault="004C4A22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FF1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4C4A22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EndPr/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34C0D921" w:rsidR="00541B03" w:rsidRDefault="004C4A22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FF1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4C4A22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EndPr/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4645439F" w:rsidR="00541B03" w:rsidRDefault="004C4A22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FF1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4C4A22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4C4A22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EndPr/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10CC040D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EndPr/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4C4A22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4C4A22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EndPr/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4C4A22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4C4A22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EndPr/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4C4A22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4C4A22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4C4A22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EndPr/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4C4A22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EndPr/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4C4A22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4C4A22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EndPr/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4C4A22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4C4A22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EndPr/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4C4A22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4C4A22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4C4A22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4C4A22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EndPr/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4C4A22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4C4A22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EndPr/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4C4A22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4C4A22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EndPr/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4C4A22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4C4A22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4C4A22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29556" w14:textId="77777777" w:rsidR="00541B03" w:rsidRDefault="00541B03" w:rsidP="00600433">
      <w:pPr>
        <w:spacing w:after="0" w:line="240" w:lineRule="auto"/>
      </w:pPr>
      <w:r>
        <w:separator/>
      </w:r>
    </w:p>
  </w:endnote>
  <w:endnote w:type="continuationSeparator" w:id="0">
    <w:p w14:paraId="30D2C7E4" w14:textId="77777777" w:rsidR="00541B03" w:rsidRDefault="00541B03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91628" w14:textId="77777777" w:rsidR="00541B03" w:rsidRDefault="00541B03" w:rsidP="00600433">
      <w:pPr>
        <w:spacing w:after="0" w:line="240" w:lineRule="auto"/>
      </w:pPr>
      <w:r>
        <w:separator/>
      </w:r>
    </w:p>
  </w:footnote>
  <w:footnote w:type="continuationSeparator" w:id="0">
    <w:p w14:paraId="651CA61C" w14:textId="77777777" w:rsidR="00541B03" w:rsidRDefault="00541B03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EndPr/>
      <w:sdtContent>
        <w:r>
          <w:t>CertHE</w:t>
        </w:r>
      </w:sdtContent>
    </w:sdt>
    <w:r>
      <w:t xml:space="preserve"> </w:t>
    </w:r>
  </w:p>
  <w:p w14:paraId="49A8A876" w14:textId="11417AE0" w:rsidR="00541B03" w:rsidRDefault="004C4A22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EndPr/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C4A22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21FF1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3C7EAD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3C7EAD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3C7EAD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3C7EAD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2023-01-31T14:16:00Z</dcterms:created>
  <dcterms:modified xsi:type="dcterms:W3CDTF">2023-01-31T14:16:00Z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