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1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03099E" w:rsidRPr="00A406E5" w14:paraId="7D5002AC" w14:textId="77777777" w:rsidTr="0003099E">
        <w:tc>
          <w:tcPr>
            <w:tcW w:w="10444" w:type="dxa"/>
            <w:shd w:val="clear" w:color="auto" w:fill="BFBFBF"/>
          </w:tcPr>
          <w:p w14:paraId="084294B8" w14:textId="365C5644" w:rsidR="0003099E" w:rsidRPr="00A406E5" w:rsidRDefault="0003099E" w:rsidP="0003099E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5C62DF">
              <w:rPr>
                <w:rFonts w:ascii="Arial" w:hAnsi="Arial" w:cs="Arial"/>
                <w:b/>
                <w:caps/>
                <w:sz w:val="40"/>
              </w:rPr>
              <w:t>Practical Coaching Exercise: marking form</w:t>
            </w:r>
          </w:p>
        </w:tc>
      </w:tr>
    </w:tbl>
    <w:p w14:paraId="1061C830" w14:textId="0EA93E6E" w:rsidR="003B7F05" w:rsidRPr="002E1325" w:rsidRDefault="001A24F3" w:rsidP="00163EA8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bCs/>
        </w:rPr>
      </w:pPr>
      <w:r w:rsidRPr="002E1325"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1FED7B79" wp14:editId="5B477408">
            <wp:simplePos x="0" y="0"/>
            <wp:positionH relativeFrom="margin">
              <wp:align>left</wp:align>
            </wp:positionH>
            <wp:positionV relativeFrom="paragraph">
              <wp:posOffset>299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2E1325">
        <w:rPr>
          <w:rFonts w:ascii="Arial" w:hAnsi="Arial" w:cs="Arial"/>
          <w:b/>
          <w:bCs/>
          <w:sz w:val="36"/>
          <w:szCs w:val="36"/>
        </w:rPr>
        <w:t xml:space="preserve"> </w:t>
      </w:r>
      <w:r w:rsidR="002E1325" w:rsidRPr="002E1325">
        <w:rPr>
          <w:rFonts w:ascii="Arial" w:hAnsi="Arial" w:cs="Arial"/>
          <w:b/>
          <w:bCs/>
          <w:sz w:val="36"/>
          <w:szCs w:val="36"/>
        </w:rPr>
        <w:t>Name:</w:t>
      </w:r>
      <w:r w:rsidR="002E1325">
        <w:rPr>
          <w:rFonts w:ascii="Arial" w:hAnsi="Arial" w:cs="Arial"/>
          <w:b/>
          <w:bCs/>
          <w:sz w:val="36"/>
          <w:szCs w:val="36"/>
        </w:rPr>
        <w:t xml:space="preserve"> </w:t>
      </w:r>
      <w:r w:rsidR="005F3A53" w:rsidRPr="002E1325">
        <w:rPr>
          <w:rFonts w:ascii="Arial" w:hAnsi="Arial" w:cs="Arial"/>
          <w:b/>
          <w:bCs/>
        </w:rPr>
        <w:br w:type="textWrapping" w:clear="all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444"/>
      </w:tblGrid>
      <w:tr w:rsidR="00163EA8" w:rsidRPr="00A406E5" w14:paraId="0BEEC90C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966FEC9" w14:textId="5AFD0A57" w:rsidR="00163EA8" w:rsidRPr="002E1325" w:rsidRDefault="00163EA8" w:rsidP="002E1325">
            <w:pPr>
              <w:rPr>
                <w:rFonts w:ascii="Arial" w:hAnsi="Arial" w:cs="Arial"/>
                <w:b/>
              </w:rPr>
            </w:pPr>
            <w:r w:rsidRPr="002E1325">
              <w:rPr>
                <w:rFonts w:ascii="Arial" w:hAnsi="Arial" w:cs="Arial"/>
                <w:b/>
              </w:rPr>
              <w:t xml:space="preserve">1. Engagement with Literature Skills </w:t>
            </w:r>
          </w:p>
        </w:tc>
      </w:tr>
      <w:tr w:rsidR="00163EA8" w:rsidRPr="00A406E5" w14:paraId="22DF15DB" w14:textId="77777777" w:rsidTr="00163EA8">
        <w:trPr>
          <w:trHeight w:val="450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3911F" w14:textId="07167CFF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04C5E93B" w14:textId="7993F4BE" w:rsidR="00AE7C76" w:rsidRDefault="00902B23" w:rsidP="002E446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Follows model in correct order. </w:t>
            </w:r>
          </w:p>
          <w:p w14:paraId="00653258" w14:textId="7C5EEEAC" w:rsidR="002F6DFE" w:rsidRPr="002E1325" w:rsidRDefault="002F6DFE" w:rsidP="002E446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Incorporates appropriate elements of other models (e.g. engagement). </w:t>
            </w:r>
          </w:p>
          <w:p w14:paraId="4541F3C7" w14:textId="77777777" w:rsidR="00163EA8" w:rsidRPr="002E1325" w:rsidRDefault="00163EA8" w:rsidP="002E1325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2ADAF5B4" w14:textId="77777777" w:rsidTr="00163EA8">
        <w:trPr>
          <w:trHeight w:val="451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3F22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4901FE5B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FB54FE" w14:textId="30B344E4" w:rsidR="00163EA8" w:rsidRPr="002E1325" w:rsidRDefault="00163EA8" w:rsidP="00A833B0">
            <w:pPr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  <w:b/>
              </w:rPr>
              <w:t xml:space="preserve">2. Knowledge and Understanding Skills </w:t>
            </w:r>
          </w:p>
        </w:tc>
      </w:tr>
      <w:tr w:rsidR="00163EA8" w:rsidRPr="00A406E5" w14:paraId="7FD70029" w14:textId="77777777" w:rsidTr="00163EA8">
        <w:trPr>
          <w:trHeight w:val="450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7D255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5EC7F261" w14:textId="77777777" w:rsidR="008C1FF1" w:rsidRDefault="00450089" w:rsidP="002E446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Understands model – </w:t>
            </w:r>
            <w:r w:rsidR="008C1FF1">
              <w:rPr>
                <w:rFonts w:ascii="Arial" w:hAnsi="Arial" w:cs="Arial"/>
              </w:rPr>
              <w:t>correct interpretation of each part, including blocks.</w:t>
            </w:r>
          </w:p>
          <w:p w14:paraId="181243DD" w14:textId="65CC0425" w:rsidR="00163EA8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Appropriate Use of Open, Probing and Closed Questions, appropriate use of pauses, asks permission to make suggestions to the coachee if the coachee is struggling with solutions</w:t>
            </w:r>
            <w:r w:rsidR="00BA6C4F">
              <w:rPr>
                <w:rFonts w:ascii="Arial" w:hAnsi="Arial" w:cs="Arial"/>
              </w:rPr>
              <w:t>.</w:t>
            </w:r>
          </w:p>
          <w:p w14:paraId="0FC244A3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2ACFE267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35E38F82" w14:textId="77777777" w:rsidTr="00163EA8">
        <w:trPr>
          <w:trHeight w:val="451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1EBA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1769FE56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052F09" w14:textId="101D9C2C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  <w:r w:rsidRPr="002E1325">
              <w:rPr>
                <w:rFonts w:ascii="Arial" w:hAnsi="Arial" w:cs="Arial"/>
                <w:b/>
              </w:rPr>
              <w:t>3. Cognitive and Intellectual Skills</w:t>
            </w:r>
          </w:p>
          <w:p w14:paraId="3FEA710B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2DEF3E48" w14:textId="77777777" w:rsidTr="00163EA8">
        <w:trPr>
          <w:trHeight w:val="450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4EDDFE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6FE09EA3" w14:textId="4E400E84" w:rsidR="00163EA8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Retains focus throughout, not reading notes, not fiddling with pen or looking distracted</w:t>
            </w:r>
            <w:r w:rsidR="00B01052">
              <w:rPr>
                <w:rFonts w:ascii="Arial" w:hAnsi="Arial" w:cs="Arial"/>
              </w:rPr>
              <w:t xml:space="preserve">; responds appropriately to </w:t>
            </w:r>
            <w:r w:rsidR="001407FA">
              <w:rPr>
                <w:rFonts w:ascii="Arial" w:hAnsi="Arial" w:cs="Arial"/>
              </w:rPr>
              <w:t>questions; structure is logical; conversation flows well</w:t>
            </w:r>
            <w:r w:rsidR="00A833B0">
              <w:rPr>
                <w:rFonts w:ascii="Arial" w:hAnsi="Arial" w:cs="Arial"/>
              </w:rPr>
              <w:t>.</w:t>
            </w:r>
          </w:p>
          <w:p w14:paraId="7A69ACEE" w14:textId="256F6E42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1452BCB5" w14:textId="77777777" w:rsidR="00163EA8" w:rsidRPr="002E1325" w:rsidRDefault="00163EA8" w:rsidP="002E1325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4570CBF5" w14:textId="77777777" w:rsidTr="00163EA8">
        <w:trPr>
          <w:trHeight w:val="451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08E0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632B9327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2D956F" w14:textId="0A79BA6B" w:rsidR="00163EA8" w:rsidRPr="002E1325" w:rsidRDefault="00163EA8" w:rsidP="008F18A3">
            <w:pPr>
              <w:rPr>
                <w:rFonts w:ascii="Arial" w:hAnsi="Arial" w:cs="Arial"/>
                <w:b/>
              </w:rPr>
            </w:pPr>
            <w:r w:rsidRPr="002E1325">
              <w:rPr>
                <w:rFonts w:ascii="Arial" w:hAnsi="Arial" w:cs="Arial"/>
                <w:b/>
              </w:rPr>
              <w:t xml:space="preserve">4. Practical Application Skills </w:t>
            </w:r>
          </w:p>
        </w:tc>
      </w:tr>
      <w:tr w:rsidR="00163EA8" w:rsidRPr="00A406E5" w14:paraId="240BC183" w14:textId="77777777" w:rsidTr="00163EA8">
        <w:trPr>
          <w:trHeight w:val="451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9340F" w14:textId="3F6DEF85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778A92C3" w14:textId="2C80762B" w:rsidR="00AE7C76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Encouraging language, warm and open body language, nods of the head, murmurs of encouragement, appropriate energy levels to match and mirror the coachee, evidence of building rapport.</w:t>
            </w:r>
          </w:p>
          <w:p w14:paraId="1232C0DE" w14:textId="77777777" w:rsidR="00163EA8" w:rsidRPr="002E1325" w:rsidRDefault="00163EA8" w:rsidP="002E1325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68E6B5EE" w14:textId="77777777" w:rsidTr="00163EA8">
        <w:trPr>
          <w:trHeight w:val="450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9295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53E54D3E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A47823" w14:textId="6F911B47" w:rsidR="00163EA8" w:rsidRPr="002E1325" w:rsidRDefault="00163EA8" w:rsidP="002E1325">
            <w:pPr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  <w:b/>
              </w:rPr>
              <w:t>5. Transferable Skills for Life and Professional Practice</w:t>
            </w:r>
          </w:p>
        </w:tc>
      </w:tr>
      <w:tr w:rsidR="00163EA8" w:rsidRPr="00A406E5" w14:paraId="60B8FAF5" w14:textId="77777777" w:rsidTr="00163EA8">
        <w:trPr>
          <w:trHeight w:val="451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12F33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229BA350" w14:textId="74CE082B" w:rsidR="00163EA8" w:rsidRPr="002E1325" w:rsidRDefault="00336F32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Overall,</w:t>
            </w:r>
            <w:r w:rsidR="00AE7C76" w:rsidRPr="002E1325">
              <w:rPr>
                <w:rFonts w:ascii="Arial" w:hAnsi="Arial" w:cs="Arial"/>
              </w:rPr>
              <w:t xml:space="preserve"> a good performance, good conversation management, the coachee doing most of the talking and the coachee comes up with their own solutions, good time management.</w:t>
            </w:r>
          </w:p>
          <w:p w14:paraId="1E3D12FE" w14:textId="280E607C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4A983017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6FCD06AC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23A29F5A" w14:textId="77777777" w:rsidTr="00163EA8">
        <w:trPr>
          <w:trHeight w:val="450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76A0" w14:textId="77777777" w:rsidR="00163EA8" w:rsidRPr="00A406E5" w:rsidRDefault="00163EA8" w:rsidP="002E446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4EF97BDD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9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411B6E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6A3CD0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0D9E2C" w14:textId="77777777" w:rsidR="00B4617D" w:rsidRDefault="00B4617D">
      <w:r>
        <w:separator/>
      </w:r>
    </w:p>
  </w:endnote>
  <w:endnote w:type="continuationSeparator" w:id="0">
    <w:p w14:paraId="7AEF301B" w14:textId="77777777" w:rsidR="00B4617D" w:rsidRDefault="00B4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45DCB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732DC" w14:textId="77777777" w:rsidR="00B4617D" w:rsidRDefault="00B4617D">
      <w:r>
        <w:separator/>
      </w:r>
    </w:p>
  </w:footnote>
  <w:footnote w:type="continuationSeparator" w:id="0">
    <w:p w14:paraId="7B328F8D" w14:textId="77777777" w:rsidR="00B4617D" w:rsidRDefault="00B46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04FC1"/>
    <w:multiLevelType w:val="hybridMultilevel"/>
    <w:tmpl w:val="886E7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E5385"/>
    <w:multiLevelType w:val="hybridMultilevel"/>
    <w:tmpl w:val="C024A6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22899"/>
    <w:multiLevelType w:val="hybridMultilevel"/>
    <w:tmpl w:val="2E8C3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407E1"/>
    <w:multiLevelType w:val="hybridMultilevel"/>
    <w:tmpl w:val="E5F68A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BE1C69"/>
    <w:multiLevelType w:val="hybridMultilevel"/>
    <w:tmpl w:val="3852E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1B0B34"/>
    <w:multiLevelType w:val="hybridMultilevel"/>
    <w:tmpl w:val="EA44B99C"/>
    <w:lvl w:ilvl="0" w:tplc="0CC8A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D887E43"/>
    <w:multiLevelType w:val="hybridMultilevel"/>
    <w:tmpl w:val="BC604C28"/>
    <w:lvl w:ilvl="0" w:tplc="9F0E4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E42D8F"/>
    <w:multiLevelType w:val="hybridMultilevel"/>
    <w:tmpl w:val="A420F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F04A6"/>
    <w:multiLevelType w:val="hybridMultilevel"/>
    <w:tmpl w:val="EF1810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9F161A"/>
    <w:multiLevelType w:val="hybridMultilevel"/>
    <w:tmpl w:val="2340C6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834306"/>
    <w:multiLevelType w:val="hybridMultilevel"/>
    <w:tmpl w:val="7B444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818509">
    <w:abstractNumId w:val="2"/>
  </w:num>
  <w:num w:numId="2" w16cid:durableId="269973522">
    <w:abstractNumId w:val="16"/>
  </w:num>
  <w:num w:numId="3" w16cid:durableId="841354792">
    <w:abstractNumId w:val="25"/>
  </w:num>
  <w:num w:numId="4" w16cid:durableId="234626141">
    <w:abstractNumId w:val="18"/>
  </w:num>
  <w:num w:numId="5" w16cid:durableId="370804072">
    <w:abstractNumId w:val="14"/>
  </w:num>
  <w:num w:numId="6" w16cid:durableId="1002047057">
    <w:abstractNumId w:val="24"/>
  </w:num>
  <w:num w:numId="7" w16cid:durableId="497574121">
    <w:abstractNumId w:val="3"/>
  </w:num>
  <w:num w:numId="8" w16cid:durableId="549539239">
    <w:abstractNumId w:val="22"/>
  </w:num>
  <w:num w:numId="9" w16cid:durableId="698315902">
    <w:abstractNumId w:val="17"/>
  </w:num>
  <w:num w:numId="10" w16cid:durableId="1779523552">
    <w:abstractNumId w:val="8"/>
  </w:num>
  <w:num w:numId="11" w16cid:durableId="342900490">
    <w:abstractNumId w:val="9"/>
  </w:num>
  <w:num w:numId="12" w16cid:durableId="534780842">
    <w:abstractNumId w:val="15"/>
  </w:num>
  <w:num w:numId="13" w16cid:durableId="906459120">
    <w:abstractNumId w:val="21"/>
  </w:num>
  <w:num w:numId="14" w16cid:durableId="1265501960">
    <w:abstractNumId w:val="4"/>
  </w:num>
  <w:num w:numId="15" w16cid:durableId="656227678">
    <w:abstractNumId w:val="0"/>
  </w:num>
  <w:num w:numId="16" w16cid:durableId="1422486201">
    <w:abstractNumId w:val="12"/>
  </w:num>
  <w:num w:numId="17" w16cid:durableId="1860585011">
    <w:abstractNumId w:val="26"/>
  </w:num>
  <w:num w:numId="18" w16cid:durableId="1929656432">
    <w:abstractNumId w:val="11"/>
  </w:num>
  <w:num w:numId="19" w16cid:durableId="1072505657">
    <w:abstractNumId w:val="10"/>
  </w:num>
  <w:num w:numId="20" w16cid:durableId="171460905">
    <w:abstractNumId w:val="1"/>
  </w:num>
  <w:num w:numId="21" w16cid:durableId="1986229357">
    <w:abstractNumId w:val="13"/>
  </w:num>
  <w:num w:numId="22" w16cid:durableId="1901020677">
    <w:abstractNumId w:val="5"/>
  </w:num>
  <w:num w:numId="23" w16cid:durableId="1073045675">
    <w:abstractNumId w:val="19"/>
  </w:num>
  <w:num w:numId="24" w16cid:durableId="10790617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91055646">
    <w:abstractNumId w:val="6"/>
  </w:num>
  <w:num w:numId="26" w16cid:durableId="976107735">
    <w:abstractNumId w:val="20"/>
  </w:num>
  <w:num w:numId="27" w16cid:durableId="79451967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099E"/>
    <w:rsid w:val="000822E5"/>
    <w:rsid w:val="000971FC"/>
    <w:rsid w:val="000A2A3A"/>
    <w:rsid w:val="000A492A"/>
    <w:rsid w:val="000B78BC"/>
    <w:rsid w:val="000D2F80"/>
    <w:rsid w:val="000E413A"/>
    <w:rsid w:val="000F5AA3"/>
    <w:rsid w:val="00100396"/>
    <w:rsid w:val="00100B5C"/>
    <w:rsid w:val="00103507"/>
    <w:rsid w:val="001106E9"/>
    <w:rsid w:val="0012421E"/>
    <w:rsid w:val="00124CA5"/>
    <w:rsid w:val="00134F77"/>
    <w:rsid w:val="001407FA"/>
    <w:rsid w:val="00152E9D"/>
    <w:rsid w:val="00154487"/>
    <w:rsid w:val="00163EA8"/>
    <w:rsid w:val="0017512A"/>
    <w:rsid w:val="00196958"/>
    <w:rsid w:val="001A1E39"/>
    <w:rsid w:val="001A24F3"/>
    <w:rsid w:val="001B300E"/>
    <w:rsid w:val="001B405C"/>
    <w:rsid w:val="001B5F45"/>
    <w:rsid w:val="001D3545"/>
    <w:rsid w:val="001D4739"/>
    <w:rsid w:val="001D57A2"/>
    <w:rsid w:val="001E1050"/>
    <w:rsid w:val="001E1908"/>
    <w:rsid w:val="001E1E1F"/>
    <w:rsid w:val="001E2007"/>
    <w:rsid w:val="001E57C1"/>
    <w:rsid w:val="001F07EF"/>
    <w:rsid w:val="001F50B6"/>
    <w:rsid w:val="001F6D7A"/>
    <w:rsid w:val="002268EA"/>
    <w:rsid w:val="0022746E"/>
    <w:rsid w:val="00235F71"/>
    <w:rsid w:val="002444CA"/>
    <w:rsid w:val="00260DE6"/>
    <w:rsid w:val="00273FEE"/>
    <w:rsid w:val="0028204E"/>
    <w:rsid w:val="0028591B"/>
    <w:rsid w:val="00291841"/>
    <w:rsid w:val="002C449B"/>
    <w:rsid w:val="002C6040"/>
    <w:rsid w:val="002D5B3F"/>
    <w:rsid w:val="002E1325"/>
    <w:rsid w:val="002E272E"/>
    <w:rsid w:val="002F5778"/>
    <w:rsid w:val="002F6DFE"/>
    <w:rsid w:val="0031090A"/>
    <w:rsid w:val="003223E0"/>
    <w:rsid w:val="00336F32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B7F05"/>
    <w:rsid w:val="003D22D6"/>
    <w:rsid w:val="003E23A6"/>
    <w:rsid w:val="003E2471"/>
    <w:rsid w:val="003E29FB"/>
    <w:rsid w:val="003E5751"/>
    <w:rsid w:val="00403EEE"/>
    <w:rsid w:val="004046A9"/>
    <w:rsid w:val="00404C50"/>
    <w:rsid w:val="00423934"/>
    <w:rsid w:val="00426244"/>
    <w:rsid w:val="00450089"/>
    <w:rsid w:val="00463AF1"/>
    <w:rsid w:val="00470A38"/>
    <w:rsid w:val="004874DE"/>
    <w:rsid w:val="004B10E9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C30E7"/>
    <w:rsid w:val="005C62DF"/>
    <w:rsid w:val="005D1D58"/>
    <w:rsid w:val="005D432C"/>
    <w:rsid w:val="005D67F1"/>
    <w:rsid w:val="005E0883"/>
    <w:rsid w:val="005E285E"/>
    <w:rsid w:val="005E72F8"/>
    <w:rsid w:val="005F0579"/>
    <w:rsid w:val="005F3A53"/>
    <w:rsid w:val="006062A3"/>
    <w:rsid w:val="0060667B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069B"/>
    <w:rsid w:val="006C0719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E7DCB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1FF1"/>
    <w:rsid w:val="008D763F"/>
    <w:rsid w:val="008F036F"/>
    <w:rsid w:val="008F1308"/>
    <w:rsid w:val="008F18A3"/>
    <w:rsid w:val="008F78C2"/>
    <w:rsid w:val="00902B23"/>
    <w:rsid w:val="00904568"/>
    <w:rsid w:val="00911394"/>
    <w:rsid w:val="00923EF2"/>
    <w:rsid w:val="00926D25"/>
    <w:rsid w:val="00926E9D"/>
    <w:rsid w:val="00932C6E"/>
    <w:rsid w:val="00933F10"/>
    <w:rsid w:val="009433C5"/>
    <w:rsid w:val="0095545D"/>
    <w:rsid w:val="00956CB3"/>
    <w:rsid w:val="009578BA"/>
    <w:rsid w:val="00965881"/>
    <w:rsid w:val="00970663"/>
    <w:rsid w:val="00975DEE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04AD"/>
    <w:rsid w:val="00A23347"/>
    <w:rsid w:val="00A266DB"/>
    <w:rsid w:val="00A3505D"/>
    <w:rsid w:val="00A4036F"/>
    <w:rsid w:val="00A406E5"/>
    <w:rsid w:val="00A41217"/>
    <w:rsid w:val="00A4641C"/>
    <w:rsid w:val="00A55876"/>
    <w:rsid w:val="00A655C1"/>
    <w:rsid w:val="00A65D49"/>
    <w:rsid w:val="00A67FB1"/>
    <w:rsid w:val="00A82731"/>
    <w:rsid w:val="00A833B0"/>
    <w:rsid w:val="00A85BFE"/>
    <w:rsid w:val="00AB6FE7"/>
    <w:rsid w:val="00AB7AD7"/>
    <w:rsid w:val="00AC5F32"/>
    <w:rsid w:val="00AD2430"/>
    <w:rsid w:val="00AE2F85"/>
    <w:rsid w:val="00AE41A6"/>
    <w:rsid w:val="00AE7C76"/>
    <w:rsid w:val="00AF0E34"/>
    <w:rsid w:val="00AF271D"/>
    <w:rsid w:val="00AF56C2"/>
    <w:rsid w:val="00B004E6"/>
    <w:rsid w:val="00B01052"/>
    <w:rsid w:val="00B0744D"/>
    <w:rsid w:val="00B4617D"/>
    <w:rsid w:val="00B50EA8"/>
    <w:rsid w:val="00B56FFA"/>
    <w:rsid w:val="00B64082"/>
    <w:rsid w:val="00B72325"/>
    <w:rsid w:val="00B81AD3"/>
    <w:rsid w:val="00B829D8"/>
    <w:rsid w:val="00B84B5B"/>
    <w:rsid w:val="00B86446"/>
    <w:rsid w:val="00B92BDB"/>
    <w:rsid w:val="00BA1176"/>
    <w:rsid w:val="00BA6C4F"/>
    <w:rsid w:val="00BC562E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03DA"/>
    <w:rsid w:val="00C93BCB"/>
    <w:rsid w:val="00CC241A"/>
    <w:rsid w:val="00CD5901"/>
    <w:rsid w:val="00CE4035"/>
    <w:rsid w:val="00CE65AB"/>
    <w:rsid w:val="00CF4266"/>
    <w:rsid w:val="00D05FAB"/>
    <w:rsid w:val="00D22D9C"/>
    <w:rsid w:val="00D241F1"/>
    <w:rsid w:val="00D275CB"/>
    <w:rsid w:val="00D30DFA"/>
    <w:rsid w:val="00D463A5"/>
    <w:rsid w:val="00D4710D"/>
    <w:rsid w:val="00D47D25"/>
    <w:rsid w:val="00D62ACD"/>
    <w:rsid w:val="00D81D3C"/>
    <w:rsid w:val="00DA36EE"/>
    <w:rsid w:val="00DB116D"/>
    <w:rsid w:val="00DB19D1"/>
    <w:rsid w:val="00DD17CC"/>
    <w:rsid w:val="00DE217A"/>
    <w:rsid w:val="00DF321B"/>
    <w:rsid w:val="00E05287"/>
    <w:rsid w:val="00E230E0"/>
    <w:rsid w:val="00E51AAC"/>
    <w:rsid w:val="00E66CC0"/>
    <w:rsid w:val="00E728A9"/>
    <w:rsid w:val="00E75FC9"/>
    <w:rsid w:val="00E807D9"/>
    <w:rsid w:val="00E82056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34D71"/>
    <w:rsid w:val="00F37C5C"/>
    <w:rsid w:val="00F42AAF"/>
    <w:rsid w:val="00F442A7"/>
    <w:rsid w:val="00F57A89"/>
    <w:rsid w:val="00F61A20"/>
    <w:rsid w:val="00F63DD9"/>
    <w:rsid w:val="00F664C3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C1C3E"/>
    <w:rsid w:val="00FD4E24"/>
    <w:rsid w:val="00FE1C5E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B8EC2A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1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4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8</TotalTime>
  <Pages>2</Pages>
  <Words>158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1179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Julie Thomas</cp:lastModifiedBy>
  <cp:revision>16</cp:revision>
  <cp:lastPrinted>2014-10-10T07:42:00Z</cp:lastPrinted>
  <dcterms:created xsi:type="dcterms:W3CDTF">2024-10-18T14:43:00Z</dcterms:created>
  <dcterms:modified xsi:type="dcterms:W3CDTF">2024-10-18T14:51:00Z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