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D68939" w14:textId="77777777" w:rsidR="002D5B3F" w:rsidRPr="00836FB1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  <w:lang w:val="cy-GB"/>
        </w:rPr>
      </w:pPr>
      <w:r w:rsidRPr="00836FB1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8D68AB9" wp14:editId="08D68ABA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 w:rsidRPr="00836FB1">
        <w:rPr>
          <w:rFonts w:ascii="Arial" w:hAnsi="Arial" w:cs="Arial"/>
          <w:lang w:val="cy-GB"/>
        </w:rPr>
        <w:t xml:space="preserve"> </w:t>
      </w:r>
      <w:r w:rsidR="005F3A53" w:rsidRPr="00836FB1">
        <w:rPr>
          <w:rFonts w:ascii="Arial" w:hAnsi="Arial" w:cs="Arial"/>
          <w:lang w:val="cy-GB"/>
        </w:rPr>
        <w:br w:type="textWrapping" w:clear="all"/>
      </w:r>
      <w:r w:rsidR="00D55F22" w:rsidRPr="00836FB1">
        <w:rPr>
          <w:rFonts w:ascii="Arial" w:hAnsi="Arial" w:cs="Arial"/>
          <w:b/>
          <w:sz w:val="28"/>
          <w:szCs w:val="28"/>
          <w:lang w:val="cy-GB"/>
        </w:rPr>
        <w:t>ATODIAD GA36a</w:t>
      </w:r>
    </w:p>
    <w:p w14:paraId="08D6893A" w14:textId="77777777" w:rsidR="002D5B3F" w:rsidRPr="00836FB1" w:rsidRDefault="002D5B3F" w:rsidP="002D5B3F">
      <w:pPr>
        <w:rPr>
          <w:rFonts w:ascii="Arial" w:hAnsi="Arial" w:cs="Arial"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836FB1" w14:paraId="08D6893C" w14:textId="77777777" w:rsidTr="00342C53">
        <w:tc>
          <w:tcPr>
            <w:tcW w:w="9922" w:type="dxa"/>
            <w:shd w:val="clear" w:color="auto" w:fill="C0C0C0"/>
          </w:tcPr>
          <w:p w14:paraId="08D6893B" w14:textId="77777777" w:rsidR="00681FA9" w:rsidRPr="00836FB1" w:rsidRDefault="00A04F8B" w:rsidP="005C14E1">
            <w:pPr>
              <w:pStyle w:val="Heading4"/>
              <w:rPr>
                <w:rFonts w:ascii="Arial" w:hAnsi="Arial" w:cs="Arial"/>
                <w:b/>
                <w:lang w:val="cy-GB"/>
              </w:rPr>
            </w:pPr>
            <w:r w:rsidRPr="00836FB1">
              <w:rPr>
                <w:rFonts w:ascii="Arial" w:hAnsi="Arial" w:cs="Arial"/>
                <w:b/>
                <w:lang w:val="cy-GB"/>
              </w:rPr>
              <w:t>MANYLEB ASESU LEFEL 4</w:t>
            </w:r>
            <w:r w:rsidR="003A3CE5" w:rsidRPr="00836FB1">
              <w:rPr>
                <w:rFonts w:ascii="Arial" w:hAnsi="Arial" w:cs="Arial"/>
                <w:b/>
                <w:lang w:val="cy-GB"/>
              </w:rPr>
              <w:t xml:space="preserve"> </w:t>
            </w:r>
          </w:p>
        </w:tc>
      </w:tr>
    </w:tbl>
    <w:p w14:paraId="08D6893D" w14:textId="77777777" w:rsidR="003A3CE5" w:rsidRPr="00836FB1" w:rsidRDefault="003A3CE5" w:rsidP="002D5B3F">
      <w:pPr>
        <w:jc w:val="center"/>
        <w:rPr>
          <w:rFonts w:ascii="Arial" w:hAnsi="Arial" w:cs="Arial"/>
          <w:b/>
          <w:i/>
          <w:sz w:val="32"/>
          <w:lang w:val="cy-GB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836FB1" w14:paraId="08D68942" w14:textId="77777777" w:rsidTr="008F1308">
        <w:tc>
          <w:tcPr>
            <w:tcW w:w="2093" w:type="dxa"/>
            <w:shd w:val="pct15" w:color="auto" w:fill="auto"/>
          </w:tcPr>
          <w:p w14:paraId="08D6893E" w14:textId="77777777" w:rsidR="003B3F9D" w:rsidRPr="00836FB1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836FB1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08D6893F" w14:textId="77777777" w:rsidR="003B3F9D" w:rsidRPr="00836FB1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836FB1">
              <w:rPr>
                <w:rFonts w:ascii="Arial" w:hAnsi="Arial" w:cs="Arial"/>
                <w:b/>
                <w:sz w:val="22"/>
                <w:szCs w:val="22"/>
                <w:lang w:val="cy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836FB1">
              <w:rPr>
                <w:rFonts w:ascii="Arial" w:hAnsi="Arial" w:cs="Arial"/>
                <w:b/>
                <w:sz w:val="22"/>
                <w:szCs w:val="22"/>
                <w:lang w:val="cy-GB"/>
              </w:rPr>
              <w:instrText xml:space="preserve"> FORMTEXT </w:instrText>
            </w:r>
            <w:r w:rsidRPr="00836FB1">
              <w:rPr>
                <w:rFonts w:ascii="Arial" w:hAnsi="Arial" w:cs="Arial"/>
                <w:b/>
                <w:sz w:val="22"/>
                <w:szCs w:val="22"/>
                <w:lang w:val="cy-GB"/>
              </w:rPr>
            </w:r>
            <w:r w:rsidRPr="00836FB1">
              <w:rPr>
                <w:rFonts w:ascii="Arial" w:hAnsi="Arial" w:cs="Arial"/>
                <w:b/>
                <w:sz w:val="22"/>
                <w:szCs w:val="22"/>
                <w:lang w:val="cy-GB"/>
              </w:rPr>
              <w:fldChar w:fldCharType="separate"/>
            </w:r>
            <w:r w:rsidR="003B3F9D" w:rsidRPr="00836FB1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836FB1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836FB1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836FB1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836FB1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Pr="00836FB1">
              <w:rPr>
                <w:rFonts w:ascii="Arial" w:hAnsi="Arial" w:cs="Arial"/>
                <w:b/>
                <w:sz w:val="22"/>
                <w:szCs w:val="22"/>
                <w:lang w:val="cy-GB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08D68940" w14:textId="77777777" w:rsidR="003B3F9D" w:rsidRPr="00836FB1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836FB1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08D68941" w14:textId="77777777" w:rsidR="003B3F9D" w:rsidRPr="00836FB1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</w:tc>
      </w:tr>
      <w:tr w:rsidR="00DB116D" w:rsidRPr="00836FB1" w14:paraId="08D68945" w14:textId="77777777" w:rsidTr="00A406E5">
        <w:tc>
          <w:tcPr>
            <w:tcW w:w="2093" w:type="dxa"/>
            <w:shd w:val="pct15" w:color="auto" w:fill="auto"/>
          </w:tcPr>
          <w:p w14:paraId="08D68943" w14:textId="77777777" w:rsidR="00DB116D" w:rsidRPr="00836FB1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836FB1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08D68944" w14:textId="1E146A26" w:rsidR="00DB116D" w:rsidRPr="00836FB1" w:rsidRDefault="00F22EE2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836FB1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BA Addysg </w:t>
            </w:r>
            <w:r w:rsidR="000E14EC" w:rsidRPr="00836FB1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gyda </w:t>
            </w:r>
            <w:r w:rsidRPr="00836FB1">
              <w:rPr>
                <w:rFonts w:ascii="Arial" w:hAnsi="Arial" w:cs="Arial"/>
                <w:b/>
                <w:sz w:val="22"/>
                <w:szCs w:val="22"/>
                <w:lang w:val="cy-GB"/>
              </w:rPr>
              <w:t>SAC</w:t>
            </w:r>
          </w:p>
        </w:tc>
      </w:tr>
      <w:tr w:rsidR="008F1308" w:rsidRPr="00836FB1" w14:paraId="08D68948" w14:textId="77777777" w:rsidTr="00274691">
        <w:tc>
          <w:tcPr>
            <w:tcW w:w="2093" w:type="dxa"/>
            <w:shd w:val="pct15" w:color="auto" w:fill="auto"/>
          </w:tcPr>
          <w:p w14:paraId="08D68946" w14:textId="77777777" w:rsidR="008F1308" w:rsidRPr="00836FB1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836FB1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08D68947" w14:textId="23BB27C9" w:rsidR="008F1308" w:rsidRPr="00836FB1" w:rsidRDefault="000E14EC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836FB1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ECAD4009C </w:t>
            </w:r>
            <w:r w:rsidR="00261060" w:rsidRPr="00261060">
              <w:rPr>
                <w:rFonts w:ascii="Arial" w:hAnsi="Arial" w:cs="Arial"/>
                <w:b/>
                <w:sz w:val="22"/>
                <w:szCs w:val="22"/>
                <w:lang w:val="cy-GB"/>
              </w:rPr>
              <w:t>Dysgwyr, ysgolion a chymunedau:</w:t>
            </w:r>
            <w:r w:rsidR="00261060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  <w:r w:rsidR="00DC2D16" w:rsidRPr="00836FB1">
              <w:rPr>
                <w:rFonts w:ascii="Arial" w:hAnsi="Arial" w:cs="Arial"/>
                <w:b/>
                <w:sz w:val="22"/>
                <w:szCs w:val="22"/>
                <w:lang w:val="cy-GB"/>
              </w:rPr>
              <w:t>Ble ydw i’n dysgu?</w:t>
            </w:r>
          </w:p>
        </w:tc>
      </w:tr>
      <w:tr w:rsidR="001A013F" w:rsidRPr="001A013F" w14:paraId="08D6894D" w14:textId="77777777" w:rsidTr="008F1308">
        <w:tc>
          <w:tcPr>
            <w:tcW w:w="2093" w:type="dxa"/>
            <w:shd w:val="pct15" w:color="auto" w:fill="auto"/>
          </w:tcPr>
          <w:p w14:paraId="08D68949" w14:textId="77777777" w:rsidR="00B84B5B" w:rsidRPr="001A013F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1A013F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08D6894A" w14:textId="4E2E89BD" w:rsidR="00B84B5B" w:rsidRPr="001A013F" w:rsidRDefault="00F22EE2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1A013F">
              <w:rPr>
                <w:rFonts w:ascii="Arial" w:hAnsi="Arial" w:cs="Arial"/>
                <w:b/>
                <w:sz w:val="22"/>
                <w:szCs w:val="22"/>
                <w:lang w:val="cy-GB"/>
              </w:rPr>
              <w:t>ECAD400</w:t>
            </w:r>
            <w:r w:rsidR="006B7CF6" w:rsidRPr="001A013F">
              <w:rPr>
                <w:rFonts w:ascii="Arial" w:hAnsi="Arial" w:cs="Arial"/>
                <w:b/>
                <w:sz w:val="22"/>
                <w:szCs w:val="22"/>
                <w:lang w:val="cy-GB"/>
              </w:rPr>
              <w:t>9</w:t>
            </w:r>
            <w:r w:rsidRPr="001A013F">
              <w:rPr>
                <w:rFonts w:ascii="Arial" w:hAnsi="Arial" w:cs="Arial"/>
                <w:b/>
                <w:sz w:val="22"/>
                <w:szCs w:val="22"/>
                <w:lang w:val="cy-GB"/>
              </w:rPr>
              <w:t>C</w:t>
            </w:r>
          </w:p>
        </w:tc>
        <w:tc>
          <w:tcPr>
            <w:tcW w:w="2268" w:type="dxa"/>
            <w:shd w:val="clear" w:color="auto" w:fill="D9D9D9"/>
          </w:tcPr>
          <w:p w14:paraId="08D6894B" w14:textId="77777777" w:rsidR="00B84B5B" w:rsidRPr="001A013F" w:rsidRDefault="00A04F8B" w:rsidP="005C14E1">
            <w:pPr>
              <w:pStyle w:val="Heading2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1A013F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08D6894C" w14:textId="2BF65359" w:rsidR="00B84B5B" w:rsidRPr="001A013F" w:rsidRDefault="00DC2D1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1A013F">
              <w:rPr>
                <w:rFonts w:ascii="Arial" w:hAnsi="Arial" w:cs="Arial"/>
                <w:b/>
                <w:sz w:val="22"/>
                <w:szCs w:val="22"/>
                <w:lang w:val="cy-GB"/>
              </w:rPr>
              <w:t>50%</w:t>
            </w:r>
          </w:p>
        </w:tc>
      </w:tr>
      <w:tr w:rsidR="001A013F" w:rsidRPr="001A013F" w14:paraId="08D68952" w14:textId="77777777" w:rsidTr="008F1308">
        <w:tc>
          <w:tcPr>
            <w:tcW w:w="2093" w:type="dxa"/>
            <w:shd w:val="pct15" w:color="auto" w:fill="auto"/>
          </w:tcPr>
          <w:p w14:paraId="08D6894E" w14:textId="77777777" w:rsidR="00DB116D" w:rsidRPr="001A013F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1A013F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79FEFF5B" w14:textId="77777777" w:rsidR="00DB116D" w:rsidRPr="001A013F" w:rsidRDefault="00DC2D1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1A013F">
              <w:rPr>
                <w:rFonts w:ascii="Arial" w:hAnsi="Arial" w:cs="Arial"/>
                <w:b/>
                <w:sz w:val="22"/>
                <w:szCs w:val="22"/>
                <w:lang w:val="cy-GB"/>
              </w:rPr>
              <w:t>Aled Williams</w:t>
            </w:r>
          </w:p>
          <w:p w14:paraId="08D6894F" w14:textId="037EE254" w:rsidR="000E14EC" w:rsidRPr="001A013F" w:rsidRDefault="000E14EC" w:rsidP="00111BB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</w:tc>
        <w:tc>
          <w:tcPr>
            <w:tcW w:w="2268" w:type="dxa"/>
            <w:shd w:val="clear" w:color="auto" w:fill="D9D9D9"/>
          </w:tcPr>
          <w:p w14:paraId="08D68950" w14:textId="77777777" w:rsidR="00DB116D" w:rsidRPr="001A013F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1A013F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08D68951" w14:textId="6BDBA840" w:rsidR="00DB116D" w:rsidRPr="001A013F" w:rsidRDefault="000E14EC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1A013F">
              <w:rPr>
                <w:rFonts w:ascii="Arial" w:hAnsi="Arial" w:cs="Arial"/>
                <w:b/>
                <w:sz w:val="22"/>
                <w:szCs w:val="22"/>
                <w:lang w:val="cy-GB"/>
              </w:rPr>
              <w:t>Rachel Wallis</w:t>
            </w:r>
          </w:p>
        </w:tc>
      </w:tr>
      <w:tr w:rsidR="001A013F" w:rsidRPr="001A013F" w14:paraId="08D68957" w14:textId="77777777" w:rsidTr="008F1308">
        <w:tc>
          <w:tcPr>
            <w:tcW w:w="2093" w:type="dxa"/>
            <w:shd w:val="pct15" w:color="auto" w:fill="auto"/>
          </w:tcPr>
          <w:p w14:paraId="08D68953" w14:textId="77777777" w:rsidR="00DB116D" w:rsidRPr="001A013F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1A013F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4BF4502F" w14:textId="65B47231" w:rsidR="00DB116D" w:rsidRPr="001A013F" w:rsidRDefault="00DC2D16" w:rsidP="00C41122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1A013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Rhan </w:t>
            </w:r>
            <w:r w:rsidR="00C41122" w:rsidRPr="001A013F">
              <w:rPr>
                <w:rFonts w:ascii="Arial" w:hAnsi="Arial" w:cs="Arial"/>
                <w:b/>
                <w:sz w:val="22"/>
                <w:szCs w:val="22"/>
                <w:lang w:val="cy-GB"/>
              </w:rPr>
              <w:t>A</w:t>
            </w:r>
            <w:r w:rsidRPr="001A013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  <w:r w:rsidR="00C41122" w:rsidRPr="001A013F">
              <w:rPr>
                <w:rFonts w:ascii="Arial" w:hAnsi="Arial" w:cs="Arial"/>
                <w:b/>
                <w:sz w:val="22"/>
                <w:szCs w:val="22"/>
                <w:lang w:val="cy-GB"/>
              </w:rPr>
              <w:t>–</w:t>
            </w:r>
            <w:r w:rsidRPr="001A013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  <w:r w:rsidR="00C41122" w:rsidRPr="001A013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Poster </w:t>
            </w:r>
            <w:r w:rsidR="000E14EC" w:rsidRPr="001A013F">
              <w:rPr>
                <w:rFonts w:ascii="Arial" w:hAnsi="Arial" w:cs="Arial"/>
                <w:b/>
                <w:sz w:val="22"/>
                <w:szCs w:val="22"/>
                <w:lang w:val="cy-GB"/>
              </w:rPr>
              <w:t>academaidd</w:t>
            </w:r>
          </w:p>
          <w:p w14:paraId="08D68954" w14:textId="76B4F283" w:rsidR="000E14EC" w:rsidRPr="001A013F" w:rsidRDefault="000E14EC" w:rsidP="00C41122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1A013F">
              <w:rPr>
                <w:rFonts w:ascii="Arial" w:hAnsi="Arial" w:cs="Arial"/>
                <w:sz w:val="24"/>
                <w:szCs w:val="32"/>
                <w:lang w:val="cy-GB"/>
              </w:rPr>
              <w:t>Gan ddefnyddio tystiolaeth o ysgol eich lleoliad, lluniwch boster digidol yn dwyn y teitl ‘Dechrau wrth fy Nhraed’. Dylai’r poster ddangos dealltwriaeth glir o’r berthynas rhwng y dysgwr, yr ysgol a’r gymuned</w:t>
            </w:r>
          </w:p>
        </w:tc>
        <w:tc>
          <w:tcPr>
            <w:tcW w:w="2268" w:type="dxa"/>
            <w:shd w:val="pct15" w:color="auto" w:fill="auto"/>
          </w:tcPr>
          <w:p w14:paraId="08D68955" w14:textId="77777777" w:rsidR="00DB116D" w:rsidRPr="001A013F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1A013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08D68956" w14:textId="059A26B6" w:rsidR="00DB116D" w:rsidRPr="001A013F" w:rsidRDefault="00DC2D1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1A013F">
              <w:rPr>
                <w:rFonts w:ascii="Arial" w:hAnsi="Arial" w:cs="Arial"/>
                <w:b/>
                <w:sz w:val="22"/>
                <w:szCs w:val="22"/>
                <w:lang w:val="cy-GB"/>
              </w:rPr>
              <w:t>1,5</w:t>
            </w:r>
            <w:r w:rsidR="00F22EE2" w:rsidRPr="001A013F">
              <w:rPr>
                <w:rFonts w:ascii="Arial" w:hAnsi="Arial" w:cs="Arial"/>
                <w:b/>
                <w:sz w:val="22"/>
                <w:szCs w:val="22"/>
                <w:lang w:val="cy-GB"/>
              </w:rPr>
              <w:t>00</w:t>
            </w:r>
          </w:p>
        </w:tc>
      </w:tr>
      <w:tr w:rsidR="001A013F" w:rsidRPr="001A013F" w14:paraId="08D6895C" w14:textId="77777777" w:rsidTr="008F1308">
        <w:tc>
          <w:tcPr>
            <w:tcW w:w="2093" w:type="dxa"/>
            <w:shd w:val="pct15" w:color="auto" w:fill="auto"/>
          </w:tcPr>
          <w:p w14:paraId="08D68958" w14:textId="77777777" w:rsidR="00B84B5B" w:rsidRPr="001A013F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1A013F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08D68959" w14:textId="7885C890" w:rsidR="00B84B5B" w:rsidRPr="001A013F" w:rsidRDefault="00DC2D16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1A013F">
              <w:rPr>
                <w:rFonts w:ascii="Arial" w:hAnsi="Arial" w:cs="Arial"/>
                <w:b/>
                <w:sz w:val="22"/>
                <w:szCs w:val="22"/>
                <w:lang w:val="cy-GB"/>
              </w:rPr>
              <w:t>13-2</w:t>
            </w:r>
            <w:r w:rsidR="00F22EE2" w:rsidRPr="001A013F">
              <w:rPr>
                <w:rFonts w:ascii="Arial" w:hAnsi="Arial" w:cs="Arial"/>
                <w:b/>
                <w:sz w:val="22"/>
                <w:szCs w:val="22"/>
                <w:lang w:val="cy-GB"/>
              </w:rPr>
              <w:t>-2020</w:t>
            </w:r>
          </w:p>
        </w:tc>
        <w:tc>
          <w:tcPr>
            <w:tcW w:w="2268" w:type="dxa"/>
            <w:shd w:val="pct15" w:color="auto" w:fill="auto"/>
          </w:tcPr>
          <w:p w14:paraId="08D6895A" w14:textId="77777777" w:rsidR="00B84B5B" w:rsidRPr="001A013F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1A013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08D6895B" w14:textId="0FA98E86" w:rsidR="00B84B5B" w:rsidRPr="001A013F" w:rsidRDefault="001A013F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1A013F">
              <w:rPr>
                <w:rFonts w:ascii="Arial" w:hAnsi="Arial" w:cs="Arial"/>
                <w:b/>
                <w:sz w:val="22"/>
                <w:szCs w:val="22"/>
                <w:lang w:val="cy-GB"/>
              </w:rPr>
              <w:t>12-3-20</w:t>
            </w:r>
          </w:p>
        </w:tc>
      </w:tr>
      <w:tr w:rsidR="001A013F" w:rsidRPr="001A013F" w14:paraId="08D68961" w14:textId="77777777" w:rsidTr="00A406E5">
        <w:tc>
          <w:tcPr>
            <w:tcW w:w="2093" w:type="dxa"/>
            <w:shd w:val="pct15" w:color="auto" w:fill="auto"/>
          </w:tcPr>
          <w:p w14:paraId="08D6895D" w14:textId="77777777" w:rsidR="00152E9D" w:rsidRPr="001A013F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1A013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08D6895E" w14:textId="77777777" w:rsidR="00A406E5" w:rsidRPr="001A013F" w:rsidRDefault="00A04F8B" w:rsidP="00A406E5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1A013F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1A013F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1A013F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08D6895F" w14:textId="77777777" w:rsidR="00A406E5" w:rsidRPr="001A013F" w:rsidRDefault="00A04F8B" w:rsidP="00342C5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1A013F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1A013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08D68960" w14:textId="77777777" w:rsidR="00A406E5" w:rsidRPr="001A013F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1A013F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1A013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 </w:t>
            </w:r>
            <w:r w:rsidRPr="001A013F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1A013F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1A013F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 w:rsidRPr="001A013F">
              <w:rPr>
                <w:rFonts w:ascii="Arial" w:hAnsi="Arial" w:cs="Arial"/>
                <w:sz w:val="22"/>
                <w:szCs w:val="22"/>
                <w:lang w:val="cy-GB"/>
              </w:rPr>
              <w:t xml:space="preserve">  </w:t>
            </w:r>
            <w:r w:rsidRPr="001A013F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1A013F">
              <w:rPr>
                <w:rFonts w:ascii="Arial" w:hAnsi="Arial" w:cs="Arial"/>
                <w:sz w:val="22"/>
                <w:szCs w:val="22"/>
                <w:lang w:val="cy-GB"/>
              </w:rPr>
              <w:t xml:space="preserve">  </w:t>
            </w:r>
            <w:r w:rsidRPr="001A013F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1A013F" w:rsidRPr="001A013F" w14:paraId="08D68964" w14:textId="77777777" w:rsidTr="00A406E5">
        <w:tc>
          <w:tcPr>
            <w:tcW w:w="2093" w:type="dxa"/>
            <w:shd w:val="pct15" w:color="auto" w:fill="auto"/>
          </w:tcPr>
          <w:p w14:paraId="08D68962" w14:textId="77777777" w:rsidR="00A406E5" w:rsidRPr="001A013F" w:rsidRDefault="00A04F8B" w:rsidP="005C14E1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1A013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08D68963" w14:textId="77777777" w:rsidR="00A406E5" w:rsidRPr="001A013F" w:rsidRDefault="00A04F8B" w:rsidP="005C14E1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1A013F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1A013F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1A013F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1A013F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1A013F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1A013F">
              <w:rPr>
                <w:rFonts w:ascii="Arial" w:hAnsi="Arial" w:cs="Arial"/>
                <w:sz w:val="22"/>
                <w:szCs w:val="22"/>
                <w:lang w:val="cy-GB"/>
              </w:rPr>
              <w:t xml:space="preserve">  </w:t>
            </w:r>
          </w:p>
        </w:tc>
      </w:tr>
    </w:tbl>
    <w:p w14:paraId="08D68969" w14:textId="684CF4DD" w:rsidR="00152E9D" w:rsidRPr="001A013F" w:rsidRDefault="00152E9D" w:rsidP="00DB116D">
      <w:pPr>
        <w:rPr>
          <w:rFonts w:ascii="Arial" w:hAnsi="Arial" w:cs="Arial"/>
          <w:sz w:val="32"/>
          <w:lang w:val="cy-GB"/>
        </w:rPr>
      </w:pPr>
    </w:p>
    <w:p w14:paraId="6B5AA317" w14:textId="77777777" w:rsidR="001A013F" w:rsidRPr="001A013F" w:rsidRDefault="001A013F" w:rsidP="00DB116D">
      <w:pPr>
        <w:rPr>
          <w:rFonts w:ascii="Arial" w:hAnsi="Arial" w:cs="Arial"/>
          <w:sz w:val="32"/>
          <w:lang w:val="cy-GB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1A013F" w:rsidRPr="001A013F" w14:paraId="08D6896E" w14:textId="77777777" w:rsidTr="00A406E5">
        <w:tc>
          <w:tcPr>
            <w:tcW w:w="9747" w:type="dxa"/>
            <w:shd w:val="pct10" w:color="auto" w:fill="auto"/>
          </w:tcPr>
          <w:p w14:paraId="08D6896C" w14:textId="4C1ADC9F" w:rsidR="00C01A3F" w:rsidRPr="001A013F" w:rsidRDefault="00A406E5" w:rsidP="00273FEE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1A013F">
              <w:rPr>
                <w:rFonts w:ascii="Arial" w:hAnsi="Arial" w:cs="Arial"/>
                <w:sz w:val="32"/>
                <w:lang w:val="cy-GB"/>
              </w:rPr>
              <w:lastRenderedPageBreak/>
              <w:br w:type="page"/>
            </w:r>
            <w:r w:rsidR="00A04F8B" w:rsidRPr="001A013F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1A013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08D6896D" w14:textId="77777777" w:rsidR="00C01A3F" w:rsidRPr="001A013F" w:rsidRDefault="00A04F8B" w:rsidP="005C14E1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1A013F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1A013F" w14:paraId="08D68976" w14:textId="77777777" w:rsidTr="00A406E5">
        <w:tc>
          <w:tcPr>
            <w:tcW w:w="9747" w:type="dxa"/>
          </w:tcPr>
          <w:p w14:paraId="08D6896F" w14:textId="77777777" w:rsidR="00C01A3F" w:rsidRPr="001A013F" w:rsidRDefault="00C01A3F" w:rsidP="00273FEE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06B3C800" w14:textId="77777777" w:rsidR="000E14EC" w:rsidRPr="001A013F" w:rsidRDefault="000E14EC" w:rsidP="000E14EC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1A013F">
              <w:rPr>
                <w:rFonts w:ascii="Arial" w:hAnsi="Arial" w:cs="Arial"/>
                <w:sz w:val="22"/>
                <w:szCs w:val="22"/>
                <w:lang w:val="cy-GB"/>
              </w:rPr>
              <w:t xml:space="preserve">deall cyd-destun datblygu’r cwricwlwm a diwygio addysgol yng Nghymru – beth mae’n ei olygu i addysgu yng Nghymru.  </w:t>
            </w:r>
          </w:p>
          <w:p w14:paraId="3A0C4EE3" w14:textId="3EC04F74" w:rsidR="000E14EC" w:rsidRPr="001A013F" w:rsidRDefault="000E14EC" w:rsidP="000E14EC">
            <w:pPr>
              <w:ind w:left="360" w:firstLine="60"/>
              <w:rPr>
                <w:rFonts w:ascii="Arial" w:hAnsi="Arial" w:cs="Arial"/>
                <w:sz w:val="22"/>
                <w:szCs w:val="22"/>
                <w:lang w:val="cy-GB"/>
              </w:rPr>
            </w:pPr>
            <w:bookmarkStart w:id="0" w:name="_GoBack"/>
            <w:bookmarkEnd w:id="0"/>
          </w:p>
          <w:p w14:paraId="053B3EB9" w14:textId="72B4F3C6" w:rsidR="000E14EC" w:rsidRPr="001A013F" w:rsidRDefault="000E14EC" w:rsidP="000E14EC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1A013F">
              <w:rPr>
                <w:rFonts w:ascii="Arial" w:hAnsi="Arial" w:cs="Arial"/>
                <w:sz w:val="22"/>
                <w:szCs w:val="22"/>
                <w:lang w:val="cy-GB"/>
              </w:rPr>
              <w:t xml:space="preserve">dangos dealltwriaeth glir o’r ffyrdd y trefnir ysgolion a sut y cynllunnir y cwricwlwm i fodloni anghenion y dysgwyr.  </w:t>
            </w:r>
          </w:p>
          <w:p w14:paraId="4CE1F408" w14:textId="4650B70D" w:rsidR="000E14EC" w:rsidRPr="001A013F" w:rsidRDefault="000E14EC" w:rsidP="000E14EC">
            <w:pPr>
              <w:ind w:left="-1080" w:firstLine="6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08D68970" w14:textId="218B3EF2" w:rsidR="00C01A3F" w:rsidRPr="001A013F" w:rsidRDefault="000E14EC" w:rsidP="000E14EC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1A013F">
              <w:rPr>
                <w:rFonts w:ascii="Arial" w:hAnsi="Arial" w:cs="Arial"/>
                <w:sz w:val="22"/>
                <w:szCs w:val="22"/>
                <w:lang w:val="cy-GB"/>
              </w:rPr>
              <w:t>dechrau mynd i’r afael ag ymchwil cyfredol i nodi sut mae cymunedau, teuluoedd ac ysgolion yn dylanwadu ar addysgu a dysgu.</w:t>
            </w:r>
          </w:p>
          <w:p w14:paraId="08D68974" w14:textId="77777777" w:rsidR="00C01A3F" w:rsidRPr="001A013F" w:rsidRDefault="00C01A3F" w:rsidP="00A85BFE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08D68975" w14:textId="77777777" w:rsidR="00C01A3F" w:rsidRPr="001A013F" w:rsidRDefault="00C01A3F" w:rsidP="004D5E9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</w:tbl>
    <w:p w14:paraId="08D68977" w14:textId="77777777" w:rsidR="00C01A3F" w:rsidRPr="001A013F" w:rsidRDefault="00C01A3F" w:rsidP="00BA1176">
      <w:pPr>
        <w:rPr>
          <w:rFonts w:ascii="Arial" w:hAnsi="Arial" w:cs="Arial"/>
          <w:b/>
          <w:lang w:val="cy-GB"/>
        </w:rPr>
      </w:pPr>
    </w:p>
    <w:p w14:paraId="08D68978" w14:textId="77777777" w:rsidR="00C01A3F" w:rsidRPr="001A013F" w:rsidRDefault="00C01A3F" w:rsidP="00BA1176">
      <w:pPr>
        <w:rPr>
          <w:rFonts w:ascii="Arial" w:hAnsi="Arial" w:cs="Arial"/>
          <w:b/>
          <w:lang w:val="cy-GB"/>
        </w:rPr>
      </w:pPr>
    </w:p>
    <w:p w14:paraId="08D68979" w14:textId="77777777" w:rsidR="0028204E" w:rsidRPr="001A013F" w:rsidRDefault="0028204E" w:rsidP="00BA1176">
      <w:pPr>
        <w:rPr>
          <w:rFonts w:ascii="Arial" w:hAnsi="Arial" w:cs="Arial"/>
          <w:b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1A013F" w:rsidRPr="001A013F" w14:paraId="08D6897B" w14:textId="77777777" w:rsidTr="00342C53">
        <w:tc>
          <w:tcPr>
            <w:tcW w:w="9781" w:type="dxa"/>
            <w:shd w:val="clear" w:color="auto" w:fill="C0C0C0"/>
          </w:tcPr>
          <w:p w14:paraId="08D6897A" w14:textId="77777777" w:rsidR="005969E2" w:rsidRPr="001A013F" w:rsidRDefault="00933F10" w:rsidP="005C14E1">
            <w:pPr>
              <w:jc w:val="center"/>
              <w:rPr>
                <w:rFonts w:ascii="Arial" w:hAnsi="Arial" w:cs="Arial"/>
                <w:b/>
                <w:sz w:val="40"/>
                <w:szCs w:val="40"/>
                <w:lang w:val="cy-GB"/>
              </w:rPr>
            </w:pPr>
            <w:r w:rsidRPr="001A013F">
              <w:rPr>
                <w:rFonts w:ascii="Arial" w:hAnsi="Arial" w:cs="Arial"/>
                <w:sz w:val="32"/>
                <w:lang w:val="cy-GB"/>
              </w:rPr>
              <w:br w:type="page"/>
            </w:r>
            <w:r w:rsidR="00A04F8B" w:rsidRPr="001A013F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08D6897C" w14:textId="77777777" w:rsidR="00EE6F25" w:rsidRPr="001A013F" w:rsidRDefault="00EE6F25" w:rsidP="005969E2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8D6897D" w14:textId="77777777" w:rsidR="00A67FB1" w:rsidRPr="001A013F" w:rsidRDefault="00A67FB1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69B87B52" w14:textId="16AB9A1C" w:rsidR="00DC2D16" w:rsidRPr="001A013F" w:rsidRDefault="00836FB1" w:rsidP="00836FB1">
      <w:pPr>
        <w:spacing w:before="100" w:beforeAutospacing="1" w:after="100" w:afterAutospacing="1"/>
        <w:rPr>
          <w:rFonts w:ascii="Arial" w:hAnsi="Arial" w:cs="Arial"/>
          <w:b/>
          <w:bCs/>
          <w:sz w:val="24"/>
          <w:szCs w:val="24"/>
          <w:lang w:val="cy-GB"/>
        </w:rPr>
      </w:pPr>
      <w:r w:rsidRPr="001A013F">
        <w:rPr>
          <w:rFonts w:ascii="Arial" w:hAnsi="Arial" w:cs="Arial"/>
          <w:b/>
          <w:bCs/>
          <w:sz w:val="24"/>
          <w:szCs w:val="24"/>
          <w:lang w:val="cy-GB"/>
        </w:rPr>
        <w:t xml:space="preserve">Rhan A - </w:t>
      </w:r>
      <w:r w:rsidR="00DC2D16" w:rsidRPr="001A013F">
        <w:rPr>
          <w:rFonts w:ascii="Arial" w:hAnsi="Arial" w:cs="Arial"/>
          <w:b/>
          <w:bCs/>
          <w:sz w:val="24"/>
          <w:szCs w:val="24"/>
          <w:lang w:val="cy-GB"/>
        </w:rPr>
        <w:t xml:space="preserve">Poster </w:t>
      </w:r>
      <w:r w:rsidR="000E14EC" w:rsidRPr="001A013F">
        <w:rPr>
          <w:rFonts w:ascii="Arial" w:hAnsi="Arial" w:cs="Arial"/>
          <w:b/>
          <w:bCs/>
          <w:sz w:val="24"/>
          <w:szCs w:val="24"/>
          <w:lang w:val="cy-GB"/>
        </w:rPr>
        <w:t>Academaidd</w:t>
      </w:r>
      <w:r w:rsidR="00DC2D16" w:rsidRPr="001A013F">
        <w:rPr>
          <w:rFonts w:ascii="Arial" w:hAnsi="Arial" w:cs="Arial"/>
          <w:b/>
          <w:bCs/>
          <w:sz w:val="24"/>
          <w:szCs w:val="24"/>
          <w:lang w:val="cy-GB"/>
        </w:rPr>
        <w:t xml:space="preserve"> (cyfwerth â 1500 o eiriau)</w:t>
      </w:r>
    </w:p>
    <w:p w14:paraId="717E6FBE" w14:textId="3F52E218" w:rsidR="00DC2D16" w:rsidRPr="001A013F" w:rsidRDefault="00DC2D16" w:rsidP="00836FB1">
      <w:pPr>
        <w:pStyle w:val="NormalWeb"/>
        <w:rPr>
          <w:rFonts w:ascii="Arial" w:hAnsi="Arial" w:cs="Arial"/>
          <w:b/>
          <w:bCs/>
          <w:szCs w:val="24"/>
          <w:lang w:val="cy-GB" w:eastAsia="en-GB"/>
        </w:rPr>
      </w:pPr>
      <w:r w:rsidRPr="001A013F">
        <w:rPr>
          <w:rFonts w:ascii="Arial" w:hAnsi="Arial" w:cs="Arial"/>
          <w:b/>
          <w:bCs/>
          <w:szCs w:val="24"/>
          <w:lang w:val="cy-GB"/>
        </w:rPr>
        <w:t xml:space="preserve">Gan ddefnyddio tystiolaeth o ysgol eich lleoliad, lluniwch boster digidol yn dwyn y teitl ‘Dechrau wrth fy Nhraed’. Dylai’r poster ddangos dealltwriaeth glir o’r berthynas rhwng y </w:t>
      </w:r>
      <w:r w:rsidRPr="001A013F">
        <w:rPr>
          <w:rFonts w:ascii="Arial" w:hAnsi="Arial" w:cs="Arial"/>
          <w:b/>
          <w:bCs/>
          <w:szCs w:val="24"/>
          <w:lang w:val="cy-GB" w:eastAsia="en-GB"/>
        </w:rPr>
        <w:t>dysgwr, yr ysgol a’r gymuned. Dylai gynnwys cyfeiriadau at agweddau ar ddiwylliant, iaith, ffydd a chyd-destun sosio-economaidd y gymuned. Dylai’r gwaith fod yn seiliedig ar ddarllen academaidd, damcaniaethau ac ymchwil ac wedi’i anelu at gynulleidfa addysgu broffesiynol.</w:t>
      </w:r>
    </w:p>
    <w:p w14:paraId="3A083CF3" w14:textId="01B65799" w:rsidR="006B11DB" w:rsidRPr="001A013F" w:rsidRDefault="006B11DB" w:rsidP="006B11DB">
      <w:pPr>
        <w:spacing w:before="100" w:beforeAutospacing="1" w:after="100" w:afterAutospacing="1"/>
        <w:rPr>
          <w:rFonts w:ascii="Arial" w:hAnsi="Arial" w:cs="Arial"/>
          <w:sz w:val="24"/>
          <w:szCs w:val="24"/>
          <w:lang w:val="cy-GB"/>
        </w:rPr>
      </w:pPr>
      <w:r w:rsidRPr="001A013F">
        <w:rPr>
          <w:rFonts w:ascii="Arial" w:hAnsi="Arial" w:cs="Arial"/>
          <w:sz w:val="24"/>
          <w:szCs w:val="24"/>
          <w:lang w:val="cy-GB"/>
        </w:rPr>
        <w:t xml:space="preserve">Ar gyfer yr aseiniad hwn bydd angen </w:t>
      </w:r>
      <w:r w:rsidR="00836FB1" w:rsidRPr="001A013F">
        <w:rPr>
          <w:rFonts w:ascii="Arial" w:hAnsi="Arial" w:cs="Arial"/>
          <w:sz w:val="24"/>
          <w:szCs w:val="24"/>
          <w:lang w:val="cy-GB"/>
        </w:rPr>
        <w:t>i</w:t>
      </w:r>
      <w:r w:rsidRPr="001A013F">
        <w:rPr>
          <w:rFonts w:ascii="Arial" w:hAnsi="Arial" w:cs="Arial"/>
          <w:sz w:val="24"/>
          <w:szCs w:val="24"/>
          <w:lang w:val="cy-GB"/>
        </w:rPr>
        <w:t xml:space="preserve"> chi gyflwyno poster academaidd </w:t>
      </w:r>
      <w:r w:rsidR="00836FB1" w:rsidRPr="001A013F">
        <w:rPr>
          <w:rFonts w:ascii="Arial" w:hAnsi="Arial" w:cs="Arial"/>
          <w:sz w:val="24"/>
          <w:szCs w:val="24"/>
          <w:lang w:val="cy-GB"/>
        </w:rPr>
        <w:t xml:space="preserve">maint A3 </w:t>
      </w:r>
      <w:r w:rsidRPr="001A013F">
        <w:rPr>
          <w:rFonts w:ascii="Arial" w:hAnsi="Arial" w:cs="Arial"/>
          <w:sz w:val="24"/>
          <w:szCs w:val="24"/>
          <w:lang w:val="cy-GB"/>
        </w:rPr>
        <w:t>(ar fformat PDF) trwy Turnitin.</w:t>
      </w:r>
    </w:p>
    <w:p w14:paraId="19483383" w14:textId="1D1137FF" w:rsidR="006B11DB" w:rsidRPr="001A013F" w:rsidRDefault="006B11DB" w:rsidP="006B11DB">
      <w:pPr>
        <w:spacing w:before="100" w:beforeAutospacing="1" w:after="100" w:afterAutospacing="1"/>
        <w:rPr>
          <w:rFonts w:ascii="Arial" w:hAnsi="Arial" w:cs="Arial"/>
          <w:sz w:val="24"/>
          <w:szCs w:val="24"/>
          <w:lang w:val="cy-GB"/>
        </w:rPr>
      </w:pPr>
      <w:r w:rsidRPr="001A013F">
        <w:rPr>
          <w:rFonts w:ascii="Arial" w:hAnsi="Arial" w:cs="Arial"/>
          <w:sz w:val="24"/>
          <w:szCs w:val="24"/>
          <w:lang w:val="cy-GB"/>
        </w:rPr>
        <w:t xml:space="preserve">Mae poster academaidd yn ffordd o gyflwyno ymchwil mewn ffordd weledol ond addysgiadol. Dyma brif nodweddion poster academaidd: </w:t>
      </w:r>
    </w:p>
    <w:p w14:paraId="1C8AF9C9" w14:textId="53A7044D" w:rsidR="006B11DB" w:rsidRPr="001A013F" w:rsidRDefault="006B11DB" w:rsidP="006B11DB">
      <w:pPr>
        <w:spacing w:before="100" w:beforeAutospacing="1" w:after="100" w:afterAutospacing="1"/>
        <w:rPr>
          <w:rFonts w:ascii="Arial" w:hAnsi="Arial" w:cs="Arial"/>
          <w:sz w:val="24"/>
          <w:szCs w:val="24"/>
          <w:lang w:val="cy-GB"/>
        </w:rPr>
      </w:pPr>
      <w:r w:rsidRPr="001A013F">
        <w:rPr>
          <w:rFonts w:ascii="Arial" w:hAnsi="Arial" w:cs="Arial"/>
          <w:sz w:val="24"/>
          <w:szCs w:val="24"/>
          <w:lang w:val="cy-GB"/>
        </w:rPr>
        <w:t>• dylai dynnu sylw, gyda theitl byr a chlir sy’n ddarllenadwy o bellter</w:t>
      </w:r>
    </w:p>
    <w:p w14:paraId="25C459F1" w14:textId="77777777" w:rsidR="006B11DB" w:rsidRPr="001A013F" w:rsidRDefault="006B11DB" w:rsidP="006B11DB">
      <w:pPr>
        <w:spacing w:before="100" w:beforeAutospacing="1" w:after="100" w:afterAutospacing="1"/>
        <w:rPr>
          <w:rFonts w:ascii="Arial" w:hAnsi="Arial" w:cs="Arial"/>
          <w:sz w:val="24"/>
          <w:szCs w:val="24"/>
          <w:lang w:val="cy-GB"/>
        </w:rPr>
      </w:pPr>
      <w:r w:rsidRPr="001A013F">
        <w:rPr>
          <w:rFonts w:ascii="Arial" w:hAnsi="Arial" w:cs="Arial"/>
          <w:sz w:val="24"/>
          <w:szCs w:val="24"/>
          <w:lang w:val="cy-GB"/>
        </w:rPr>
        <w:t xml:space="preserve">• mae’n defnyddio pwyntiau bwled/penawdau/adrannau ag is-deitlau i’w wneud yn haws i’w ddarllen a’i ddilyn  </w:t>
      </w:r>
    </w:p>
    <w:p w14:paraId="236FCF66" w14:textId="6B5B39C6" w:rsidR="006B11DB" w:rsidRPr="001A013F" w:rsidRDefault="006B11DB" w:rsidP="006B11DB">
      <w:pPr>
        <w:spacing w:before="100" w:beforeAutospacing="1" w:after="100" w:afterAutospacing="1"/>
        <w:rPr>
          <w:rFonts w:ascii="Arial" w:hAnsi="Arial" w:cs="Arial"/>
          <w:sz w:val="24"/>
          <w:szCs w:val="24"/>
          <w:lang w:val="cy-GB"/>
        </w:rPr>
      </w:pPr>
      <w:r w:rsidRPr="001A013F">
        <w:rPr>
          <w:rFonts w:ascii="Arial" w:hAnsi="Arial" w:cs="Arial"/>
          <w:sz w:val="24"/>
          <w:szCs w:val="24"/>
          <w:lang w:val="cy-GB"/>
        </w:rPr>
        <w:t xml:space="preserve">• mae’n cynnwys testun clir a chryno  </w:t>
      </w:r>
    </w:p>
    <w:p w14:paraId="6EE53CD2" w14:textId="77777777" w:rsidR="006B11DB" w:rsidRPr="001A013F" w:rsidRDefault="006B11DB" w:rsidP="006B11DB">
      <w:pPr>
        <w:spacing w:before="100" w:beforeAutospacing="1" w:after="100" w:afterAutospacing="1"/>
        <w:rPr>
          <w:rFonts w:ascii="Arial" w:hAnsi="Arial" w:cs="Arial"/>
          <w:sz w:val="24"/>
          <w:szCs w:val="24"/>
          <w:lang w:val="cy-GB"/>
        </w:rPr>
      </w:pPr>
      <w:r w:rsidRPr="001A013F">
        <w:rPr>
          <w:rFonts w:ascii="Arial" w:hAnsi="Arial" w:cs="Arial"/>
          <w:sz w:val="24"/>
          <w:szCs w:val="24"/>
          <w:lang w:val="cy-GB"/>
        </w:rPr>
        <w:t xml:space="preserve">• mae’n gwneud defnydd effeithiol o graffeg, lliw a ffontiau </w:t>
      </w:r>
    </w:p>
    <w:p w14:paraId="779DC004" w14:textId="6F6F6D9C" w:rsidR="006B11DB" w:rsidRPr="001A013F" w:rsidRDefault="006B11DB" w:rsidP="006B11DB">
      <w:pPr>
        <w:spacing w:before="100" w:beforeAutospacing="1" w:after="100" w:afterAutospacing="1"/>
        <w:rPr>
          <w:rFonts w:ascii="Arial" w:hAnsi="Arial" w:cs="Arial"/>
          <w:sz w:val="24"/>
          <w:szCs w:val="24"/>
          <w:lang w:val="cy-GB"/>
        </w:rPr>
      </w:pPr>
      <w:r w:rsidRPr="001A013F">
        <w:rPr>
          <w:rFonts w:ascii="Arial" w:hAnsi="Arial" w:cs="Arial"/>
          <w:sz w:val="24"/>
          <w:szCs w:val="24"/>
          <w:lang w:val="cy-GB"/>
        </w:rPr>
        <w:t xml:space="preserve">• mae wedi’i osod allan mewn ffordd daclus, cyson (nid ‘traethawd’ wedi’i ddatgymalu) </w:t>
      </w:r>
    </w:p>
    <w:p w14:paraId="2A1AA5E3" w14:textId="6CD53700" w:rsidR="006B11DB" w:rsidRPr="001A013F" w:rsidRDefault="006B11DB" w:rsidP="006B11DB">
      <w:pPr>
        <w:spacing w:before="100" w:beforeAutospacing="1" w:after="100" w:afterAutospacing="1"/>
        <w:rPr>
          <w:rFonts w:ascii="Arial" w:hAnsi="Arial" w:cs="Arial"/>
          <w:sz w:val="24"/>
          <w:szCs w:val="24"/>
          <w:lang w:val="cy-GB"/>
        </w:rPr>
      </w:pPr>
      <w:r w:rsidRPr="001A013F">
        <w:rPr>
          <w:rFonts w:ascii="Arial" w:hAnsi="Arial" w:cs="Arial"/>
          <w:sz w:val="24"/>
          <w:szCs w:val="24"/>
          <w:lang w:val="cy-GB"/>
        </w:rPr>
        <w:t>Y gynulleidfa arfaethedig ar gyfer y poster yw gweithwyr addysg proffesiynol megis athrawon a llywodraethwyr.</w:t>
      </w:r>
    </w:p>
    <w:p w14:paraId="4AABDF54" w14:textId="3EA37BBF" w:rsidR="006B11DB" w:rsidRPr="001A013F" w:rsidRDefault="006B11DB" w:rsidP="006B11DB">
      <w:pPr>
        <w:spacing w:before="100" w:beforeAutospacing="1" w:after="100" w:afterAutospacing="1"/>
        <w:rPr>
          <w:rFonts w:ascii="Arial" w:hAnsi="Arial" w:cs="Arial"/>
          <w:sz w:val="24"/>
          <w:szCs w:val="24"/>
          <w:lang w:val="cy-GB"/>
        </w:rPr>
      </w:pPr>
    </w:p>
    <w:p w14:paraId="2C708AF1" w14:textId="77777777" w:rsidR="00261060" w:rsidRPr="001A013F" w:rsidRDefault="00261060" w:rsidP="006B11DB">
      <w:pPr>
        <w:spacing w:before="100" w:beforeAutospacing="1" w:after="100" w:afterAutospacing="1"/>
        <w:rPr>
          <w:rFonts w:ascii="Arial" w:hAnsi="Arial" w:cs="Arial"/>
          <w:b/>
          <w:bCs/>
          <w:sz w:val="24"/>
          <w:szCs w:val="24"/>
          <w:lang w:val="cy-GB"/>
        </w:rPr>
      </w:pPr>
    </w:p>
    <w:p w14:paraId="2E66BEAD" w14:textId="77777777" w:rsidR="00261060" w:rsidRPr="001A013F" w:rsidRDefault="00261060" w:rsidP="006B11DB">
      <w:pPr>
        <w:spacing w:before="100" w:beforeAutospacing="1" w:after="100" w:afterAutospacing="1"/>
        <w:rPr>
          <w:rFonts w:ascii="Arial" w:hAnsi="Arial" w:cs="Arial"/>
          <w:b/>
          <w:bCs/>
          <w:sz w:val="24"/>
          <w:szCs w:val="24"/>
          <w:lang w:val="cy-GB"/>
        </w:rPr>
      </w:pPr>
    </w:p>
    <w:p w14:paraId="370C2750" w14:textId="77777777" w:rsidR="001A013F" w:rsidRPr="001A013F" w:rsidRDefault="001A013F" w:rsidP="006B11DB">
      <w:pPr>
        <w:spacing w:before="100" w:beforeAutospacing="1" w:after="100" w:afterAutospacing="1"/>
        <w:rPr>
          <w:rFonts w:ascii="Arial" w:hAnsi="Arial" w:cs="Arial"/>
          <w:b/>
          <w:bCs/>
          <w:sz w:val="24"/>
          <w:szCs w:val="24"/>
          <w:lang w:val="cy-GB"/>
        </w:rPr>
      </w:pPr>
    </w:p>
    <w:p w14:paraId="20CF2D40" w14:textId="15E96D20" w:rsidR="006B11DB" w:rsidRPr="001A013F" w:rsidRDefault="006B11DB" w:rsidP="006B11DB">
      <w:pPr>
        <w:spacing w:before="100" w:beforeAutospacing="1" w:after="100" w:afterAutospacing="1"/>
        <w:rPr>
          <w:rFonts w:ascii="Arial" w:hAnsi="Arial" w:cs="Arial"/>
          <w:b/>
          <w:bCs/>
          <w:sz w:val="24"/>
          <w:szCs w:val="24"/>
          <w:lang w:val="cy-GB"/>
        </w:rPr>
      </w:pPr>
      <w:r w:rsidRPr="001A013F">
        <w:rPr>
          <w:rFonts w:ascii="Arial" w:hAnsi="Arial" w:cs="Arial"/>
          <w:b/>
          <w:bCs/>
          <w:sz w:val="24"/>
          <w:szCs w:val="24"/>
          <w:lang w:val="cy-GB"/>
        </w:rPr>
        <w:t xml:space="preserve">Pa ymchwil ddylwn </w:t>
      </w:r>
      <w:r w:rsidR="00836FB1" w:rsidRPr="001A013F">
        <w:rPr>
          <w:rFonts w:ascii="Arial" w:hAnsi="Arial" w:cs="Arial"/>
          <w:b/>
          <w:bCs/>
          <w:sz w:val="24"/>
          <w:szCs w:val="24"/>
          <w:lang w:val="cy-GB"/>
        </w:rPr>
        <w:t>i</w:t>
      </w:r>
      <w:r w:rsidRPr="001A013F">
        <w:rPr>
          <w:rFonts w:ascii="Arial" w:hAnsi="Arial" w:cs="Arial"/>
          <w:b/>
          <w:bCs/>
          <w:sz w:val="24"/>
          <w:szCs w:val="24"/>
          <w:lang w:val="cy-GB"/>
        </w:rPr>
        <w:t xml:space="preserve"> ei gyflwyno ar y poster?</w:t>
      </w:r>
    </w:p>
    <w:p w14:paraId="6B878D7F" w14:textId="67328C22" w:rsidR="006B11DB" w:rsidRPr="001A013F" w:rsidRDefault="006B11DB" w:rsidP="006B11DB">
      <w:pPr>
        <w:spacing w:before="100" w:beforeAutospacing="1" w:after="100" w:afterAutospacing="1"/>
        <w:rPr>
          <w:rFonts w:ascii="Arial" w:hAnsi="Arial" w:cs="Arial"/>
          <w:sz w:val="24"/>
          <w:szCs w:val="24"/>
          <w:lang w:val="cy-GB"/>
        </w:rPr>
      </w:pPr>
      <w:r w:rsidRPr="001A013F">
        <w:rPr>
          <w:rFonts w:ascii="Arial" w:hAnsi="Arial" w:cs="Arial"/>
          <w:sz w:val="24"/>
          <w:szCs w:val="24"/>
          <w:lang w:val="cy-GB"/>
        </w:rPr>
        <w:t xml:space="preserve">Dylai eich ymchwil fod wedi ei seilio ar wybodaeth am eich ysgol lleoliad PAP1. Dylech ystyried yr ysgol gyfan a beth yw’r berthynas rhwng y dysgwyr, yr ysgol a’r gymuned leol. </w:t>
      </w:r>
      <w:r w:rsidR="00836FB1" w:rsidRPr="001A013F">
        <w:rPr>
          <w:rFonts w:ascii="Arial" w:hAnsi="Arial" w:cs="Arial"/>
          <w:sz w:val="24"/>
          <w:szCs w:val="24"/>
          <w:lang w:val="cy-GB"/>
        </w:rPr>
        <w:t xml:space="preserve">Gallwch ystyried pob un yn unigol neu ddefnyddio’r poster i gyflwyno’r berthynas rhyngddyn nhw. </w:t>
      </w:r>
      <w:r w:rsidRPr="001A013F">
        <w:rPr>
          <w:rFonts w:ascii="Arial" w:hAnsi="Arial" w:cs="Arial"/>
          <w:sz w:val="24"/>
          <w:szCs w:val="24"/>
          <w:lang w:val="cy-GB"/>
        </w:rPr>
        <w:t xml:space="preserve">Dylai eich gwaith gynnwys darllen ac ymchwilio </w:t>
      </w:r>
      <w:r w:rsidR="00836FB1" w:rsidRPr="001A013F">
        <w:rPr>
          <w:rFonts w:ascii="Arial" w:hAnsi="Arial" w:cs="Arial"/>
          <w:sz w:val="24"/>
          <w:szCs w:val="24"/>
          <w:lang w:val="cy-GB"/>
        </w:rPr>
        <w:t>i</w:t>
      </w:r>
      <w:r w:rsidRPr="001A013F">
        <w:rPr>
          <w:rFonts w:ascii="Arial" w:hAnsi="Arial" w:cs="Arial"/>
          <w:sz w:val="24"/>
          <w:szCs w:val="24"/>
          <w:lang w:val="cy-GB"/>
        </w:rPr>
        <w:t xml:space="preserve"> arferion da yn y berthynas rhwng y rhanddeiliaid. Dylai eich darllen a’ch ymchwil ddangos dealltwriaeth o natur amrywiol cymunedau o ran diwylliant, iaith, ffydd a chyd-destun sosio-economaidd</w:t>
      </w:r>
      <w:r w:rsidR="00836FB1" w:rsidRPr="001A013F">
        <w:rPr>
          <w:rFonts w:ascii="Arial" w:hAnsi="Arial" w:cs="Arial"/>
          <w:sz w:val="24"/>
          <w:szCs w:val="24"/>
          <w:lang w:val="cy-GB"/>
        </w:rPr>
        <w:t xml:space="preserve"> gan wneud defnydd o’r rhestr ddarllen yn y Llawlyfr Modiwl </w:t>
      </w:r>
      <w:r w:rsidR="00111BBD" w:rsidRPr="001A013F">
        <w:rPr>
          <w:rFonts w:ascii="Arial" w:hAnsi="Arial" w:cs="Arial"/>
          <w:sz w:val="24"/>
          <w:szCs w:val="24"/>
          <w:lang w:val="cy-GB"/>
        </w:rPr>
        <w:t xml:space="preserve">a </w:t>
      </w:r>
      <w:r w:rsidR="00836FB1" w:rsidRPr="001A013F">
        <w:rPr>
          <w:rFonts w:ascii="Arial" w:hAnsi="Arial" w:cs="Arial"/>
          <w:sz w:val="24"/>
          <w:szCs w:val="24"/>
          <w:lang w:val="cy-GB"/>
        </w:rPr>
        <w:t>ffynonellau eraill perthnasol ac addas.</w:t>
      </w:r>
    </w:p>
    <w:p w14:paraId="251E7AE3" w14:textId="233D65D1" w:rsidR="00836FB1" w:rsidRPr="001A013F" w:rsidRDefault="00836FB1" w:rsidP="006B11DB">
      <w:pPr>
        <w:spacing w:before="100" w:beforeAutospacing="1" w:after="100" w:afterAutospacing="1"/>
        <w:rPr>
          <w:rFonts w:ascii="Arial" w:hAnsi="Arial" w:cs="Arial"/>
          <w:sz w:val="24"/>
          <w:szCs w:val="24"/>
          <w:lang w:val="cy-GB"/>
        </w:rPr>
      </w:pPr>
      <w:r w:rsidRPr="001A013F">
        <w:rPr>
          <w:rFonts w:ascii="Arial" w:hAnsi="Arial" w:cs="Arial"/>
          <w:sz w:val="24"/>
          <w:szCs w:val="24"/>
          <w:lang w:val="cy-GB"/>
        </w:rPr>
        <w:t>Dylai eich poster ddefnyddio delweddau gweledol a gwybodaeth wedi ei osod yn glir i’r darllenwyr.</w:t>
      </w:r>
    </w:p>
    <w:p w14:paraId="668D7AE1" w14:textId="6A75EC67" w:rsidR="00836FB1" w:rsidRPr="001A013F" w:rsidRDefault="00836FB1" w:rsidP="006B11DB">
      <w:pPr>
        <w:spacing w:before="100" w:beforeAutospacing="1" w:after="100" w:afterAutospacing="1"/>
        <w:rPr>
          <w:rFonts w:ascii="Arial" w:hAnsi="Arial" w:cs="Arial"/>
          <w:sz w:val="24"/>
          <w:szCs w:val="24"/>
          <w:lang w:val="cy-GB"/>
        </w:rPr>
      </w:pPr>
      <w:r w:rsidRPr="001A013F">
        <w:rPr>
          <w:rFonts w:ascii="Arial" w:hAnsi="Arial" w:cs="Arial"/>
          <w:sz w:val="24"/>
          <w:szCs w:val="24"/>
          <w:lang w:val="cy-GB"/>
        </w:rPr>
        <w:t>Dylech chi dybio bod cynulleidfa’r poster yn weithwyr addysgu proffesiynol ac felly ddefnyddio iaith ffurfiol, academaidd.</w:t>
      </w:r>
    </w:p>
    <w:p w14:paraId="61EE2EDA" w14:textId="77777777" w:rsidR="00DC2D16" w:rsidRPr="001A013F" w:rsidRDefault="00DC2D16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4AB51549" w14:textId="5265642A" w:rsidR="00DC2D16" w:rsidRPr="001A013F" w:rsidRDefault="00DC2D16" w:rsidP="00A67FB1">
      <w:pPr>
        <w:ind w:left="720"/>
        <w:rPr>
          <w:rFonts w:ascii="Arial" w:hAnsi="Arial" w:cs="Arial"/>
          <w:sz w:val="24"/>
          <w:szCs w:val="24"/>
          <w:lang w:val="cy-GB"/>
        </w:rPr>
      </w:pPr>
      <w:r w:rsidRPr="001A013F">
        <w:rPr>
          <w:rFonts w:ascii="Arial" w:hAnsi="Arial" w:cs="Arial"/>
          <w:sz w:val="24"/>
          <w:szCs w:val="24"/>
          <w:lang w:val="cy-GB"/>
        </w:rPr>
        <w:t xml:space="preserve"> </w:t>
      </w:r>
    </w:p>
    <w:p w14:paraId="08D68984" w14:textId="77777777" w:rsidR="00152E9D" w:rsidRPr="001A013F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08D68985" w14:textId="77777777" w:rsidR="00152E9D" w:rsidRPr="001A013F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08D68986" w14:textId="77777777" w:rsidR="00152E9D" w:rsidRPr="001A013F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08D68987" w14:textId="77777777" w:rsidR="00152E9D" w:rsidRPr="001A013F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08D68988" w14:textId="77777777" w:rsidR="00152E9D" w:rsidRPr="001A013F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08D68989" w14:textId="77777777" w:rsidR="00152E9D" w:rsidRPr="001A013F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08D6898A" w14:textId="77777777" w:rsidR="00152E9D" w:rsidRPr="001A013F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08D6898B" w14:textId="77777777" w:rsidR="00152E9D" w:rsidRPr="001A013F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08D6898C" w14:textId="77777777" w:rsidR="00152E9D" w:rsidRPr="001A013F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08D6898D" w14:textId="77777777" w:rsidR="00152E9D" w:rsidRPr="001A013F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08D6898E" w14:textId="77777777" w:rsidR="00152E9D" w:rsidRPr="001A013F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08D6898F" w14:textId="77777777" w:rsidR="00152E9D" w:rsidRPr="001A013F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08D68990" w14:textId="77777777" w:rsidR="00152E9D" w:rsidRPr="001A013F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08D68991" w14:textId="77777777" w:rsidR="00152E9D" w:rsidRPr="001A013F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08D68992" w14:textId="77777777" w:rsidR="00152E9D" w:rsidRPr="001A013F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08D68993" w14:textId="77777777" w:rsidR="00152E9D" w:rsidRPr="001A013F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08D68994" w14:textId="77777777" w:rsidR="00A3505D" w:rsidRPr="001A013F" w:rsidRDefault="00A3505D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8D68995" w14:textId="77777777" w:rsidR="004D5E9B" w:rsidRPr="001A013F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1A013F">
        <w:rPr>
          <w:rFonts w:ascii="Arial" w:hAnsi="Arial" w:cs="Arial"/>
          <w:sz w:val="22"/>
          <w:szCs w:val="22"/>
          <w:lang w:val="cy-GB"/>
        </w:rPr>
        <w:br/>
      </w:r>
      <w:r w:rsidRPr="001A013F">
        <w:rPr>
          <w:rFonts w:ascii="Arial" w:hAnsi="Arial" w:cs="Arial"/>
          <w:sz w:val="22"/>
          <w:szCs w:val="22"/>
          <w:lang w:val="cy-GB"/>
        </w:rPr>
        <w:br/>
      </w:r>
    </w:p>
    <w:p w14:paraId="08D68996" w14:textId="77777777" w:rsidR="004D5E9B" w:rsidRPr="001A013F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8D68997" w14:textId="77777777" w:rsidR="004D5E9B" w:rsidRPr="001A013F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8D68998" w14:textId="77777777" w:rsidR="004D5E9B" w:rsidRPr="001A013F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8D68999" w14:textId="77777777" w:rsidR="004D5E9B" w:rsidRPr="001A013F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8D6899A" w14:textId="77777777" w:rsidR="004D5E9B" w:rsidRPr="001A013F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8D6899B" w14:textId="77777777" w:rsidR="004D5E9B" w:rsidRPr="001A013F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DF40828" w14:textId="77777777" w:rsidR="00912C13" w:rsidRPr="001A013F" w:rsidRDefault="00912C13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603F18C" w14:textId="77777777" w:rsidR="00912C13" w:rsidRPr="001A013F" w:rsidRDefault="00912C13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EC92C5D" w14:textId="77777777" w:rsidR="00912C13" w:rsidRPr="001A013F" w:rsidRDefault="00912C13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EE9AD8D" w14:textId="77777777" w:rsidR="00912C13" w:rsidRPr="001A013F" w:rsidRDefault="00912C13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1A9DB3A" w14:textId="77777777" w:rsidR="00912C13" w:rsidRPr="001A013F" w:rsidRDefault="00912C13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0599C80" w14:textId="77777777" w:rsidR="00912C13" w:rsidRPr="001A013F" w:rsidRDefault="00912C13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3568B87" w14:textId="77777777" w:rsidR="001A013F" w:rsidRPr="001A013F" w:rsidRDefault="001A01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516B54B" w14:textId="77777777" w:rsidR="001A013F" w:rsidRPr="001A013F" w:rsidRDefault="001A01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5A3BF2A" w14:textId="77777777" w:rsidR="001A013F" w:rsidRPr="001A013F" w:rsidRDefault="001A01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8D6899C" w14:textId="6335E51F" w:rsidR="00A85BFE" w:rsidRPr="001A013F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1A013F">
        <w:rPr>
          <w:rFonts w:ascii="Arial" w:hAnsi="Arial" w:cs="Arial"/>
          <w:sz w:val="22"/>
          <w:szCs w:val="22"/>
          <w:lang w:val="cy-GB"/>
        </w:rPr>
        <w:br/>
      </w:r>
    </w:p>
    <w:p w14:paraId="08D6899D" w14:textId="0B6A7FDB" w:rsidR="00A85BFE" w:rsidRPr="001A013F" w:rsidRDefault="00A85BFE">
      <w:pPr>
        <w:rPr>
          <w:rFonts w:ascii="Arial" w:hAnsi="Arial" w:cs="Arial"/>
          <w:sz w:val="22"/>
          <w:szCs w:val="22"/>
          <w:lang w:val="cy-GB"/>
        </w:rPr>
      </w:pPr>
    </w:p>
    <w:p w14:paraId="08D6899E" w14:textId="77777777" w:rsidR="00A3505D" w:rsidRPr="001A013F" w:rsidRDefault="00A3505D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1A013F" w:rsidRPr="001A013F" w14:paraId="08D689A0" w14:textId="77777777" w:rsidTr="00342C53">
        <w:trPr>
          <w:trHeight w:val="414"/>
        </w:trPr>
        <w:tc>
          <w:tcPr>
            <w:tcW w:w="10670" w:type="dxa"/>
            <w:shd w:val="clear" w:color="auto" w:fill="D9D9D9"/>
          </w:tcPr>
          <w:p w14:paraId="08D6899F" w14:textId="77777777" w:rsidR="00D22D9C" w:rsidRPr="001A013F" w:rsidRDefault="00A04F8B" w:rsidP="005C14E1">
            <w:pPr>
              <w:jc w:val="center"/>
              <w:rPr>
                <w:rFonts w:ascii="Arial" w:hAnsi="Arial" w:cs="Arial"/>
                <w:b/>
                <w:caps/>
                <w:sz w:val="40"/>
                <w:lang w:val="cy-GB"/>
              </w:rPr>
            </w:pPr>
            <w:r w:rsidRPr="001A013F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08D689A1" w14:textId="77777777" w:rsidR="00D22D9C" w:rsidRPr="001A013F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8D689A2" w14:textId="77777777" w:rsidR="00D22D9C" w:rsidRPr="001A013F" w:rsidRDefault="00A04F8B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1A013F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1A013F">
        <w:rPr>
          <w:rFonts w:ascii="Arial" w:hAnsi="Arial" w:cs="Arial"/>
          <w:b/>
          <w:sz w:val="22"/>
          <w:szCs w:val="22"/>
          <w:lang w:val="cy-GB"/>
        </w:rPr>
        <w:t xml:space="preserve"> </w:t>
      </w:r>
      <w:r w:rsidRPr="001A013F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08D689A3" w14:textId="77777777" w:rsidR="004D5E9B" w:rsidRPr="001A013F" w:rsidRDefault="004D5E9B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08D689A4" w14:textId="77777777" w:rsidR="00D22D9C" w:rsidRPr="001A013F" w:rsidRDefault="00A04F8B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1A013F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08D689A5" w14:textId="77777777" w:rsidR="00D22D9C" w:rsidRPr="001A013F" w:rsidRDefault="00A04F8B" w:rsidP="00D22D9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1A013F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1A013F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1A013F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1A013F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1A013F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1A013F">
        <w:rPr>
          <w:rFonts w:ascii="Arial" w:hAnsi="Arial" w:cs="Arial"/>
          <w:sz w:val="22"/>
          <w:szCs w:val="22"/>
          <w:lang w:val="cy-GB"/>
        </w:rPr>
        <w:t xml:space="preserve">    </w:t>
      </w:r>
      <w:r w:rsidRPr="001A013F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1A013F">
        <w:rPr>
          <w:rFonts w:ascii="Arial" w:hAnsi="Arial" w:cs="Arial"/>
          <w:i/>
          <w:sz w:val="22"/>
          <w:szCs w:val="22"/>
          <w:lang w:val="cy-GB"/>
        </w:rPr>
        <w:t>ystod</w:t>
      </w:r>
      <w:r w:rsidRPr="001A013F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1A013F">
        <w:rPr>
          <w:rFonts w:ascii="Arial" w:hAnsi="Arial" w:cs="Arial"/>
          <w:sz w:val="22"/>
          <w:szCs w:val="22"/>
          <w:lang w:val="cy-GB"/>
        </w:rPr>
        <w:t xml:space="preserve">  </w:t>
      </w:r>
      <w:r w:rsidRPr="001A013F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1A013F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1A013F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1A013F">
        <w:rPr>
          <w:rFonts w:ascii="Arial" w:hAnsi="Arial" w:cs="Arial"/>
          <w:sz w:val="22"/>
          <w:szCs w:val="22"/>
          <w:lang w:val="cy-GB"/>
        </w:rPr>
        <w:t xml:space="preserve">   </w:t>
      </w:r>
      <w:r w:rsidRPr="001A013F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1A013F">
        <w:rPr>
          <w:rFonts w:ascii="Arial" w:hAnsi="Arial" w:cs="Arial"/>
          <w:sz w:val="22"/>
          <w:szCs w:val="22"/>
          <w:lang w:val="cy-GB"/>
        </w:rPr>
        <w:t xml:space="preserve">  </w:t>
      </w:r>
      <w:r w:rsidRPr="001A013F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1A013F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1A013F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1A013F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563D4E4B" w14:textId="77777777" w:rsidR="00833862" w:rsidRPr="001A013F" w:rsidRDefault="00833862" w:rsidP="00C01A3F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</w:p>
    <w:p w14:paraId="64865E4C" w14:textId="77777777" w:rsidR="00836FB1" w:rsidRPr="001A013F" w:rsidRDefault="00A04F8B" w:rsidP="00C01A3F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  <w:r w:rsidRPr="001A013F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</w:p>
    <w:p w14:paraId="15F4D2EB" w14:textId="5B318693" w:rsidR="00912C13" w:rsidRPr="001A013F" w:rsidRDefault="00836FB1" w:rsidP="00C01A3F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  <w:r w:rsidRPr="001A013F">
        <w:rPr>
          <w:rFonts w:ascii="Arial" w:hAnsi="Arial" w:cs="Arial"/>
          <w:b/>
          <w:i/>
          <w:sz w:val="22"/>
          <w:szCs w:val="22"/>
          <w:lang w:val="cy-GB"/>
        </w:rPr>
        <w:t xml:space="preserve">Dylai eich ffynonellau gynnwys y testunau sydd yn rhestr ddarllen y Llawlyfr Modiwl a dogfennau neu wefannau eraill sydd yn berthnasol ac addas. </w:t>
      </w:r>
      <w:r w:rsidR="00912C13" w:rsidRPr="001A013F">
        <w:rPr>
          <w:rFonts w:ascii="Arial" w:hAnsi="Arial" w:cs="Arial"/>
          <w:b/>
          <w:i/>
          <w:sz w:val="22"/>
          <w:szCs w:val="22"/>
          <w:lang w:val="cy-GB"/>
        </w:rPr>
        <w:t>Bydd eich llenyddiaeth yn ystyried iaith, diwylliant, crefydd a chymdeithas ac mae cyfle gyda chi i ddangos cysylltiadau rhwng eich llenyddiaeth a’ch tystiolaeth chi o’ch ysgol leoliad. Mae ffynonellau defnyddiol eraill yn cynnwys dogfennau’r llywodraeth, adroddiadau gan Estyn a gwefannau fel Fy Ysgol Leol a Statiaith. Dy</w:t>
      </w:r>
      <w:r w:rsidR="00111BBD" w:rsidRPr="001A013F">
        <w:rPr>
          <w:rFonts w:ascii="Arial" w:hAnsi="Arial" w:cs="Arial"/>
          <w:b/>
          <w:i/>
          <w:sz w:val="22"/>
          <w:szCs w:val="22"/>
          <w:lang w:val="cy-GB"/>
        </w:rPr>
        <w:t>lid cyfeirio at y ffynonellau mewn rhestr gyfeirnodi ar gyfer</w:t>
      </w:r>
      <w:r w:rsidR="00912C13" w:rsidRPr="001A013F">
        <w:rPr>
          <w:rFonts w:ascii="Arial" w:hAnsi="Arial" w:cs="Arial"/>
          <w:b/>
          <w:i/>
          <w:sz w:val="22"/>
          <w:szCs w:val="22"/>
          <w:lang w:val="cy-GB"/>
        </w:rPr>
        <w:t xml:space="preserve"> y poster</w:t>
      </w:r>
      <w:r w:rsidR="00111BBD" w:rsidRPr="001A013F">
        <w:rPr>
          <w:rFonts w:ascii="Arial" w:hAnsi="Arial" w:cs="Arial"/>
          <w:b/>
          <w:i/>
          <w:sz w:val="22"/>
          <w:szCs w:val="22"/>
          <w:lang w:val="cy-GB"/>
        </w:rPr>
        <w:t xml:space="preserve"> ar ddiwedd eich darn ysgrifenedig </w:t>
      </w:r>
      <w:r w:rsidR="00912C13" w:rsidRPr="001A013F">
        <w:rPr>
          <w:rFonts w:ascii="Arial" w:hAnsi="Arial" w:cs="Arial"/>
          <w:b/>
          <w:i/>
          <w:sz w:val="22"/>
          <w:szCs w:val="22"/>
          <w:lang w:val="cy-GB"/>
        </w:rPr>
        <w:t>gan ddefnyddio canllawiau cyfe</w:t>
      </w:r>
      <w:r w:rsidR="00111BBD" w:rsidRPr="001A013F">
        <w:rPr>
          <w:rFonts w:ascii="Arial" w:hAnsi="Arial" w:cs="Arial"/>
          <w:b/>
          <w:i/>
          <w:sz w:val="22"/>
          <w:szCs w:val="22"/>
          <w:lang w:val="cy-GB"/>
        </w:rPr>
        <w:t>i</w:t>
      </w:r>
      <w:r w:rsidR="00912C13" w:rsidRPr="001A013F">
        <w:rPr>
          <w:rFonts w:ascii="Arial" w:hAnsi="Arial" w:cs="Arial"/>
          <w:b/>
          <w:i/>
          <w:sz w:val="22"/>
          <w:szCs w:val="22"/>
          <w:lang w:val="cy-GB"/>
        </w:rPr>
        <w:t>rnodi Harvard (dilynwch y canllawiau yng nghanllaw Cyfeirnodi Harvard PCYDDS).</w:t>
      </w:r>
    </w:p>
    <w:p w14:paraId="2AB9D717" w14:textId="75A8D5BD" w:rsidR="00374CBC" w:rsidRPr="001A013F" w:rsidRDefault="00912C13" w:rsidP="00D22D9C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1A013F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08D689AA" w14:textId="77777777" w:rsidR="00D22D9C" w:rsidRPr="001A013F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1A013F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08D689AB" w14:textId="77777777" w:rsidR="00D22D9C" w:rsidRPr="001A013F" w:rsidRDefault="00411398" w:rsidP="00224849">
      <w:pPr>
        <w:jc w:val="both"/>
        <w:rPr>
          <w:rFonts w:ascii="Arial" w:hAnsi="Arial" w:cs="Arial"/>
          <w:sz w:val="22"/>
          <w:szCs w:val="22"/>
          <w:lang w:val="cy-GB"/>
        </w:rPr>
      </w:pPr>
      <w:r w:rsidRPr="001A013F">
        <w:rPr>
          <w:rFonts w:ascii="Arial" w:hAnsi="Arial" w:cs="Arial"/>
          <w:sz w:val="22"/>
          <w:szCs w:val="22"/>
          <w:lang w:val="cy-GB"/>
        </w:rPr>
        <w:t xml:space="preserve">Ar lefel 4, dylech allu arddangos gwybodaeth am y cysyniadau a’r egwyddorion </w:t>
      </w:r>
      <w:r w:rsidR="00342C53" w:rsidRPr="001A013F">
        <w:rPr>
          <w:rFonts w:ascii="Arial" w:hAnsi="Arial" w:cs="Arial"/>
          <w:sz w:val="22"/>
          <w:szCs w:val="22"/>
          <w:lang w:val="cy-GB"/>
        </w:rPr>
        <w:t>gwaelod</w:t>
      </w:r>
      <w:r w:rsidRPr="001A013F">
        <w:rPr>
          <w:rFonts w:ascii="Arial" w:hAnsi="Arial" w:cs="Arial"/>
          <w:sz w:val="22"/>
          <w:szCs w:val="22"/>
          <w:lang w:val="cy-GB"/>
        </w:rPr>
        <w:t xml:space="preserve">ol sy'n gysylltiedig â’ch maes/meysydd astudio. </w:t>
      </w:r>
      <w:r w:rsidR="00D22D9C" w:rsidRPr="001A013F">
        <w:rPr>
          <w:rFonts w:ascii="Arial" w:hAnsi="Arial" w:cs="Arial"/>
          <w:sz w:val="22"/>
          <w:szCs w:val="22"/>
          <w:lang w:val="cy-GB"/>
        </w:rPr>
        <w:t xml:space="preserve">  </w:t>
      </w:r>
      <w:r w:rsidRPr="001A013F">
        <w:rPr>
          <w:rFonts w:ascii="Arial" w:hAnsi="Arial" w:cs="Arial"/>
          <w:sz w:val="22"/>
          <w:szCs w:val="22"/>
          <w:lang w:val="cy-GB"/>
        </w:rPr>
        <w:t>Mae</w:t>
      </w:r>
      <w:r w:rsidR="001B0B5A" w:rsidRPr="001A013F">
        <w:rPr>
          <w:rFonts w:ascii="Arial" w:hAnsi="Arial" w:cs="Arial"/>
          <w:sz w:val="22"/>
          <w:szCs w:val="22"/>
          <w:lang w:val="cy-GB"/>
        </w:rPr>
        <w:t xml:space="preserve"> </w:t>
      </w:r>
      <w:r w:rsidRPr="001A013F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Pr="001A013F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1A013F">
        <w:rPr>
          <w:rFonts w:ascii="Arial" w:hAnsi="Arial" w:cs="Arial"/>
          <w:sz w:val="22"/>
          <w:szCs w:val="22"/>
          <w:lang w:val="cy-GB"/>
        </w:rPr>
        <w:t xml:space="preserve">  </w:t>
      </w:r>
      <w:r w:rsidRPr="001A013F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1A013F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1A013F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1A013F">
        <w:rPr>
          <w:rFonts w:ascii="Arial" w:hAnsi="Arial" w:cs="Arial"/>
          <w:sz w:val="22"/>
          <w:szCs w:val="22"/>
          <w:lang w:val="cy-GB"/>
        </w:rPr>
        <w:t xml:space="preserve"> </w:t>
      </w:r>
      <w:r w:rsidRPr="001A013F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1A013F">
        <w:rPr>
          <w:rFonts w:ascii="Arial" w:hAnsi="Arial" w:cs="Arial"/>
          <w:sz w:val="22"/>
          <w:szCs w:val="22"/>
          <w:lang w:val="cy-GB"/>
        </w:rPr>
        <w:t xml:space="preserve">  </w:t>
      </w:r>
      <w:r w:rsidRPr="001A013F">
        <w:rPr>
          <w:rFonts w:ascii="Arial" w:hAnsi="Arial" w:cs="Arial"/>
          <w:sz w:val="22"/>
          <w:szCs w:val="22"/>
          <w:lang w:val="cy-GB"/>
        </w:rPr>
        <w:t>Dylech allu esbonio’r theorïau, y cysyniadau, ac ati i ddangos eich dealltwriaeth.</w:t>
      </w:r>
      <w:r w:rsidR="00D22D9C" w:rsidRPr="001A013F">
        <w:rPr>
          <w:rFonts w:ascii="Arial" w:hAnsi="Arial" w:cs="Arial"/>
          <w:sz w:val="22"/>
          <w:szCs w:val="22"/>
          <w:lang w:val="cy-GB"/>
        </w:rPr>
        <w:t xml:space="preserve">  </w:t>
      </w:r>
      <w:r w:rsidRPr="001A013F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1A013F">
        <w:rPr>
          <w:rFonts w:ascii="Arial" w:hAnsi="Arial" w:cs="Arial"/>
          <w:i/>
          <w:sz w:val="22"/>
          <w:szCs w:val="22"/>
          <w:lang w:val="cy-GB"/>
        </w:rPr>
        <w:t>graddau</w:t>
      </w:r>
      <w:r w:rsidRPr="001A013F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1A013F">
        <w:rPr>
          <w:lang w:val="cy-GB"/>
        </w:rPr>
        <w:t xml:space="preserve"> </w:t>
      </w:r>
    </w:p>
    <w:p w14:paraId="397B155F" w14:textId="77777777" w:rsidR="00833862" w:rsidRPr="001A013F" w:rsidRDefault="00833862" w:rsidP="00C01A3F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</w:p>
    <w:p w14:paraId="1DA9B5B5" w14:textId="77777777" w:rsidR="00912C13" w:rsidRPr="001A013F" w:rsidRDefault="00411398" w:rsidP="00912C13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1A013F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1A013F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08D689AF" w14:textId="691CB090" w:rsidR="00D22D9C" w:rsidRPr="001A013F" w:rsidRDefault="00912C13" w:rsidP="00D22D9C">
      <w:pPr>
        <w:jc w:val="both"/>
        <w:rPr>
          <w:rFonts w:ascii="Arial" w:hAnsi="Arial" w:cs="Arial"/>
          <w:b/>
          <w:bCs/>
          <w:sz w:val="22"/>
          <w:szCs w:val="22"/>
          <w:lang w:val="cy-GB"/>
        </w:rPr>
      </w:pPr>
      <w:r w:rsidRPr="001A013F">
        <w:rPr>
          <w:rFonts w:ascii="Arial" w:hAnsi="Arial" w:cs="Arial"/>
          <w:b/>
          <w:bCs/>
          <w:sz w:val="22"/>
          <w:szCs w:val="22"/>
          <w:lang w:val="cy-GB"/>
        </w:rPr>
        <w:t xml:space="preserve">Dylai’r poster ddangos eich gwybodaeth a’ch dealltwriaeth o gymdeithas leol eich ysgol leoliad a’r berthynas sydd rhwng y gwahanol randdeiliaid yn yr ysgol. </w:t>
      </w:r>
      <w:r w:rsidR="00374CBC" w:rsidRPr="001A013F">
        <w:rPr>
          <w:rFonts w:ascii="Arial" w:hAnsi="Arial" w:cs="Arial"/>
          <w:b/>
          <w:bCs/>
          <w:sz w:val="22"/>
          <w:szCs w:val="22"/>
          <w:lang w:val="cy-GB"/>
        </w:rPr>
        <w:t xml:space="preserve">Lle’n berthnasol, dylech ddangos dealltwriaeth o’r agweddau ieithyddol, diwylliannol, crefyddol a sosio-economaidd yn y gymuned leol. </w:t>
      </w:r>
      <w:r w:rsidRPr="001A013F">
        <w:rPr>
          <w:rFonts w:ascii="Arial" w:hAnsi="Arial" w:cs="Arial"/>
          <w:b/>
          <w:bCs/>
          <w:sz w:val="22"/>
          <w:szCs w:val="22"/>
          <w:lang w:val="cy-GB"/>
        </w:rPr>
        <w:t xml:space="preserve">Dylech ddangos dealltwriaeth o gynnwys y cwricwlwm a sut y trefnir eich ysgol leoliad i gyflwyno’r cwricwlwm. </w:t>
      </w:r>
      <w:r w:rsidR="00374CBC" w:rsidRPr="001A013F">
        <w:rPr>
          <w:rFonts w:ascii="Arial" w:hAnsi="Arial" w:cs="Arial"/>
          <w:b/>
          <w:bCs/>
          <w:sz w:val="22"/>
          <w:szCs w:val="22"/>
          <w:lang w:val="cy-GB"/>
        </w:rPr>
        <w:t>Mae cyfle i drafod sut mae’r gymuned yn dylanwadu ar drefniadau’r ysgol a sut mae’r ysgol a’r gymuned yn cydweithio er mwyn addysgu’r disgyblion.</w:t>
      </w:r>
    </w:p>
    <w:p w14:paraId="2127B9DD" w14:textId="77777777" w:rsidR="00374CBC" w:rsidRPr="001A013F" w:rsidRDefault="00374CBC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08D689B0" w14:textId="77777777" w:rsidR="00D22D9C" w:rsidRPr="001A013F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1A013F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08D689B1" w14:textId="77777777" w:rsidR="00D22D9C" w:rsidRPr="001A013F" w:rsidRDefault="00411398" w:rsidP="00224849">
      <w:pPr>
        <w:jc w:val="both"/>
        <w:rPr>
          <w:rFonts w:ascii="Arial" w:hAnsi="Arial" w:cs="Arial"/>
          <w:sz w:val="22"/>
          <w:szCs w:val="22"/>
          <w:lang w:val="cy-GB"/>
        </w:rPr>
      </w:pPr>
      <w:r w:rsidRPr="001A013F">
        <w:rPr>
          <w:rFonts w:ascii="Arial" w:hAnsi="Arial" w:cs="Arial"/>
          <w:sz w:val="22"/>
          <w:szCs w:val="22"/>
          <w:lang w:val="cy-GB"/>
        </w:rPr>
        <w:t>Dylech allu cyflwyno, gwerthuso a dehongli data ansoddol a meintiol, er mwyn datblygu llinynnau dadl a ffurfio barn gadarn yn unol â theorïau a chysyniadau sylfaenol eich pwnc/pynciau astudio.</w:t>
      </w:r>
      <w:r w:rsidR="00E27F15" w:rsidRPr="001A013F">
        <w:rPr>
          <w:rFonts w:ascii="Arial" w:hAnsi="Arial" w:cs="Arial"/>
          <w:sz w:val="22"/>
          <w:szCs w:val="22"/>
          <w:lang w:val="cy-GB"/>
        </w:rPr>
        <w:t xml:space="preserve"> </w:t>
      </w:r>
      <w:r w:rsidRPr="001A013F">
        <w:rPr>
          <w:rFonts w:ascii="Arial" w:hAnsi="Arial" w:cs="Arial"/>
          <w:sz w:val="22"/>
          <w:szCs w:val="22"/>
          <w:lang w:val="cy-GB"/>
        </w:rPr>
        <w:t>Dylech allu gwerthuso addasrwydd gwahanol ddulliau o ddatrys problemau sy’n gysylltiedig â’ch maes/meysydd astudio a/neu waith.</w:t>
      </w:r>
      <w:r w:rsidR="00224849" w:rsidRPr="001A013F">
        <w:rPr>
          <w:rFonts w:ascii="Arial" w:hAnsi="Arial" w:cs="Arial"/>
          <w:sz w:val="22"/>
          <w:szCs w:val="22"/>
          <w:lang w:val="cy-GB"/>
        </w:rPr>
        <w:t xml:space="preserve"> </w:t>
      </w:r>
      <w:r w:rsidRPr="001A013F">
        <w:rPr>
          <w:rFonts w:ascii="Arial" w:hAnsi="Arial" w:cs="Arial"/>
          <w:sz w:val="22"/>
          <w:szCs w:val="22"/>
          <w:lang w:val="cy-GB"/>
        </w:rPr>
        <w:t xml:space="preserve">Rhaid i’ch gwaith gynnwys tystiolaeth o feddwl rhesymegol, dadansoddol. </w:t>
      </w:r>
      <w:r w:rsidR="00D22D9C" w:rsidRPr="001A013F">
        <w:rPr>
          <w:rFonts w:ascii="Arial" w:hAnsi="Arial" w:cs="Arial"/>
          <w:sz w:val="22"/>
          <w:szCs w:val="22"/>
          <w:lang w:val="cy-GB"/>
        </w:rPr>
        <w:t xml:space="preserve"> </w:t>
      </w:r>
      <w:r w:rsidRPr="001A013F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1A013F">
        <w:rPr>
          <w:rFonts w:ascii="Arial" w:hAnsi="Arial" w:cs="Arial"/>
          <w:sz w:val="22"/>
          <w:szCs w:val="22"/>
          <w:lang w:val="cy-GB"/>
        </w:rPr>
        <w:t xml:space="preserve">  </w:t>
      </w:r>
      <w:r w:rsidRPr="001A013F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1A013F">
        <w:rPr>
          <w:rFonts w:ascii="Arial" w:hAnsi="Arial" w:cs="Arial"/>
          <w:sz w:val="22"/>
          <w:szCs w:val="22"/>
          <w:lang w:val="cy-GB"/>
        </w:rPr>
        <w:t xml:space="preserve"> </w:t>
      </w:r>
      <w:r w:rsidRPr="001A013F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1A013F">
        <w:rPr>
          <w:rFonts w:ascii="Arial" w:hAnsi="Arial" w:cs="Arial"/>
          <w:sz w:val="22"/>
          <w:szCs w:val="22"/>
          <w:lang w:val="cy-GB"/>
        </w:rPr>
        <w:t xml:space="preserve"> </w:t>
      </w:r>
      <w:r w:rsidRPr="001A013F">
        <w:rPr>
          <w:rFonts w:ascii="Arial" w:hAnsi="Arial" w:cs="Arial"/>
          <w:sz w:val="22"/>
          <w:szCs w:val="22"/>
          <w:lang w:val="cy-GB"/>
        </w:rPr>
        <w:t>Pam?</w:t>
      </w:r>
      <w:r w:rsidR="00D22D9C" w:rsidRPr="001A013F">
        <w:rPr>
          <w:rFonts w:ascii="Arial" w:hAnsi="Arial" w:cs="Arial"/>
          <w:sz w:val="22"/>
          <w:szCs w:val="22"/>
          <w:lang w:val="cy-GB"/>
        </w:rPr>
        <w:t xml:space="preserve"> </w:t>
      </w:r>
      <w:r w:rsidRPr="001A013F">
        <w:rPr>
          <w:rFonts w:ascii="Arial" w:hAnsi="Arial" w:cs="Arial"/>
          <w:sz w:val="22"/>
          <w:szCs w:val="22"/>
          <w:lang w:val="cy-GB"/>
        </w:rPr>
        <w:t>Sut?</w:t>
      </w:r>
      <w:r w:rsidR="00D22D9C" w:rsidRPr="001A013F">
        <w:rPr>
          <w:rFonts w:ascii="Arial" w:hAnsi="Arial" w:cs="Arial"/>
          <w:sz w:val="22"/>
          <w:szCs w:val="22"/>
          <w:lang w:val="cy-GB"/>
        </w:rPr>
        <w:t xml:space="preserve"> </w:t>
      </w:r>
      <w:r w:rsidRPr="001A013F">
        <w:rPr>
          <w:rFonts w:ascii="Arial" w:hAnsi="Arial" w:cs="Arial"/>
          <w:sz w:val="22"/>
          <w:szCs w:val="22"/>
          <w:lang w:val="cy-GB"/>
        </w:rPr>
        <w:t>Pryd?</w:t>
      </w:r>
      <w:r w:rsidR="00D22D9C" w:rsidRPr="001A013F">
        <w:rPr>
          <w:rFonts w:ascii="Arial" w:hAnsi="Arial" w:cs="Arial"/>
          <w:sz w:val="22"/>
          <w:szCs w:val="22"/>
          <w:lang w:val="cy-GB"/>
        </w:rPr>
        <w:t xml:space="preserve"> </w:t>
      </w:r>
      <w:r w:rsidRPr="001A013F">
        <w:rPr>
          <w:rFonts w:ascii="Arial" w:hAnsi="Arial" w:cs="Arial"/>
          <w:sz w:val="22"/>
          <w:szCs w:val="22"/>
          <w:lang w:val="cy-GB"/>
        </w:rPr>
        <w:t>Pwy?</w:t>
      </w:r>
      <w:r w:rsidR="00D22D9C" w:rsidRPr="001A013F">
        <w:rPr>
          <w:rFonts w:ascii="Arial" w:hAnsi="Arial" w:cs="Arial"/>
          <w:sz w:val="22"/>
          <w:szCs w:val="22"/>
          <w:lang w:val="cy-GB"/>
        </w:rPr>
        <w:t xml:space="preserve"> </w:t>
      </w:r>
      <w:r w:rsidRPr="001A013F">
        <w:rPr>
          <w:rFonts w:ascii="Arial" w:hAnsi="Arial" w:cs="Arial"/>
          <w:sz w:val="22"/>
          <w:szCs w:val="22"/>
          <w:lang w:val="cy-GB"/>
        </w:rPr>
        <w:t>Ble?</w:t>
      </w:r>
      <w:r w:rsidR="00D22D9C" w:rsidRPr="001A013F">
        <w:rPr>
          <w:rFonts w:ascii="Arial" w:hAnsi="Arial" w:cs="Arial"/>
          <w:sz w:val="22"/>
          <w:szCs w:val="22"/>
          <w:lang w:val="cy-GB"/>
        </w:rPr>
        <w:t xml:space="preserve"> </w:t>
      </w:r>
      <w:r w:rsidRPr="001A013F">
        <w:rPr>
          <w:rFonts w:ascii="Arial" w:hAnsi="Arial" w:cs="Arial"/>
          <w:sz w:val="22"/>
          <w:szCs w:val="22"/>
          <w:lang w:val="cy-GB"/>
        </w:rPr>
        <w:t>Ar ba gost?</w:t>
      </w:r>
      <w:r w:rsidR="00C073F1" w:rsidRPr="001A013F">
        <w:rPr>
          <w:rFonts w:ascii="Arial" w:hAnsi="Arial" w:cs="Arial"/>
          <w:sz w:val="22"/>
          <w:szCs w:val="22"/>
          <w:lang w:val="cy-GB"/>
        </w:rPr>
        <w:t xml:space="preserve"> </w:t>
      </w:r>
      <w:r w:rsidRPr="001A013F">
        <w:rPr>
          <w:rFonts w:ascii="Arial" w:hAnsi="Arial" w:cs="Arial"/>
          <w:sz w:val="22"/>
          <w:szCs w:val="22"/>
          <w:lang w:val="cy-GB"/>
        </w:rPr>
        <w:t xml:space="preserve">Dylech roi cyfiawnhad dros eich dadleuon a’ch barn gan ddefnyddio tystiolaeth eich bod wedi myfyrio ar syniadau pobl eraill o fewn y maes pwnc a’ch bod yn gallu llunio barn a dadleuon </w:t>
      </w:r>
      <w:r w:rsidR="00274691" w:rsidRPr="001A013F">
        <w:rPr>
          <w:rFonts w:ascii="Arial" w:hAnsi="Arial" w:cs="Arial"/>
          <w:sz w:val="22"/>
          <w:szCs w:val="22"/>
          <w:lang w:val="cy-GB"/>
        </w:rPr>
        <w:t xml:space="preserve">cadarn </w:t>
      </w:r>
      <w:r w:rsidRPr="001A013F">
        <w:rPr>
          <w:rFonts w:ascii="Arial" w:hAnsi="Arial" w:cs="Arial"/>
          <w:sz w:val="22"/>
          <w:szCs w:val="22"/>
          <w:lang w:val="cy-GB"/>
        </w:rPr>
        <w:t xml:space="preserve">gan ddefnyddio data a chysyniadau. </w:t>
      </w:r>
      <w:r w:rsidR="00D22D9C" w:rsidRPr="001A013F">
        <w:rPr>
          <w:rFonts w:ascii="Arial" w:hAnsi="Arial" w:cs="Arial"/>
          <w:sz w:val="22"/>
          <w:szCs w:val="22"/>
          <w:lang w:val="cy-GB"/>
        </w:rPr>
        <w:t xml:space="preserve">  </w:t>
      </w:r>
      <w:r w:rsidR="00274691" w:rsidRPr="001A013F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08D689B2" w14:textId="77777777" w:rsidR="00D22D9C" w:rsidRPr="001A013F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61B62FE6" w14:textId="77777777" w:rsidR="001A013F" w:rsidRPr="001A013F" w:rsidRDefault="001A013F" w:rsidP="00C01A3F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</w:p>
    <w:p w14:paraId="08D689B3" w14:textId="5BA4F0C9" w:rsidR="00C01A3F" w:rsidRPr="001A013F" w:rsidRDefault="00274691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1A013F">
        <w:rPr>
          <w:rFonts w:ascii="Arial" w:hAnsi="Arial" w:cs="Arial"/>
          <w:b/>
          <w:i/>
          <w:sz w:val="22"/>
          <w:szCs w:val="22"/>
          <w:lang w:val="cy-GB"/>
        </w:rPr>
        <w:lastRenderedPageBreak/>
        <w:t xml:space="preserve">Canllawiau penodol i'r asesiad hwn: </w:t>
      </w:r>
      <w:r w:rsidR="00C01A3F" w:rsidRPr="001A013F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7EE85D16" w14:textId="67FD43C4" w:rsidR="00374CBC" w:rsidRPr="001A013F" w:rsidRDefault="00374CBC" w:rsidP="00D22D9C">
      <w:pPr>
        <w:jc w:val="both"/>
        <w:rPr>
          <w:rFonts w:ascii="Arial" w:hAnsi="Arial" w:cs="Arial"/>
          <w:b/>
          <w:bCs/>
          <w:i/>
          <w:iCs/>
          <w:sz w:val="22"/>
          <w:szCs w:val="22"/>
          <w:lang w:val="cy-GB"/>
        </w:rPr>
      </w:pPr>
      <w:r w:rsidRPr="001A013F">
        <w:rPr>
          <w:rFonts w:ascii="Arial" w:hAnsi="Arial" w:cs="Arial"/>
          <w:b/>
          <w:bCs/>
          <w:i/>
          <w:iCs/>
          <w:sz w:val="22"/>
          <w:szCs w:val="22"/>
          <w:lang w:val="cy-GB"/>
        </w:rPr>
        <w:t>Dylai eich poster gyfleu eich dealltwriaeth yn eglur. Wrth ddefnyddio</w:t>
      </w:r>
      <w:r w:rsidR="00BB3225" w:rsidRPr="001A013F">
        <w:rPr>
          <w:rFonts w:ascii="Arial" w:hAnsi="Arial" w:cs="Arial"/>
          <w:b/>
          <w:bCs/>
          <w:i/>
          <w:iCs/>
          <w:sz w:val="22"/>
          <w:szCs w:val="22"/>
          <w:lang w:val="cy-GB"/>
        </w:rPr>
        <w:t xml:space="preserve"> </w:t>
      </w:r>
      <w:r w:rsidRPr="001A013F">
        <w:rPr>
          <w:rFonts w:ascii="Arial" w:hAnsi="Arial" w:cs="Arial"/>
          <w:b/>
          <w:bCs/>
          <w:i/>
          <w:iCs/>
          <w:sz w:val="22"/>
          <w:szCs w:val="22"/>
          <w:lang w:val="cy-GB"/>
        </w:rPr>
        <w:t xml:space="preserve">dulliau gweledol </w:t>
      </w:r>
      <w:r w:rsidR="00BB3225" w:rsidRPr="001A013F">
        <w:rPr>
          <w:rFonts w:ascii="Arial" w:hAnsi="Arial" w:cs="Arial"/>
          <w:b/>
          <w:bCs/>
          <w:i/>
          <w:iCs/>
          <w:sz w:val="22"/>
          <w:szCs w:val="22"/>
          <w:lang w:val="cy-GB"/>
        </w:rPr>
        <w:t xml:space="preserve">i fynegi eich dealltwriaeth </w:t>
      </w:r>
      <w:r w:rsidRPr="001A013F">
        <w:rPr>
          <w:rFonts w:ascii="Arial" w:hAnsi="Arial" w:cs="Arial"/>
          <w:b/>
          <w:bCs/>
          <w:i/>
          <w:iCs/>
          <w:sz w:val="22"/>
          <w:szCs w:val="22"/>
          <w:lang w:val="cy-GB"/>
        </w:rPr>
        <w:t xml:space="preserve">mae angen eu dadansoddi </w:t>
      </w:r>
      <w:r w:rsidR="00BB3225" w:rsidRPr="001A013F">
        <w:rPr>
          <w:rFonts w:ascii="Arial" w:hAnsi="Arial" w:cs="Arial"/>
          <w:b/>
          <w:bCs/>
          <w:i/>
          <w:iCs/>
          <w:sz w:val="22"/>
          <w:szCs w:val="22"/>
          <w:lang w:val="cy-GB"/>
        </w:rPr>
        <w:t>yn rhesymegol</w:t>
      </w:r>
      <w:r w:rsidRPr="001A013F">
        <w:rPr>
          <w:rFonts w:ascii="Arial" w:hAnsi="Arial" w:cs="Arial"/>
          <w:b/>
          <w:bCs/>
          <w:i/>
          <w:iCs/>
          <w:sz w:val="22"/>
          <w:szCs w:val="22"/>
          <w:lang w:val="cy-GB"/>
        </w:rPr>
        <w:t xml:space="preserve">. </w:t>
      </w:r>
      <w:r w:rsidR="00BB3225" w:rsidRPr="001A013F">
        <w:rPr>
          <w:rFonts w:ascii="Arial" w:hAnsi="Arial" w:cs="Arial"/>
          <w:b/>
          <w:bCs/>
          <w:i/>
          <w:iCs/>
          <w:sz w:val="22"/>
          <w:szCs w:val="22"/>
          <w:lang w:val="cy-GB"/>
        </w:rPr>
        <w:t>Bydd defnyddio</w:t>
      </w:r>
      <w:r w:rsidRPr="001A013F">
        <w:rPr>
          <w:rFonts w:ascii="Arial" w:hAnsi="Arial" w:cs="Arial"/>
          <w:b/>
          <w:bCs/>
          <w:i/>
          <w:iCs/>
          <w:sz w:val="22"/>
          <w:szCs w:val="22"/>
          <w:lang w:val="cy-GB"/>
        </w:rPr>
        <w:t xml:space="preserve"> tystiolaeth </w:t>
      </w:r>
      <w:r w:rsidR="00BB3225" w:rsidRPr="001A013F">
        <w:rPr>
          <w:rFonts w:ascii="Arial" w:hAnsi="Arial" w:cs="Arial"/>
          <w:b/>
          <w:bCs/>
          <w:i/>
          <w:iCs/>
          <w:sz w:val="22"/>
          <w:szCs w:val="22"/>
          <w:lang w:val="cy-GB"/>
        </w:rPr>
        <w:t>addas a pherthnasol wrth gyflwyno eich gwybodaeth yn cefnogi eich dealltwriaeth. Y nod yw dangos y cysylltiadau rhwng y dysgwyr, yr ysgol a’r gymuned yn eich ysgol leoliad.</w:t>
      </w:r>
    </w:p>
    <w:p w14:paraId="3ECB9114" w14:textId="77777777" w:rsidR="00374CBC" w:rsidRPr="001A013F" w:rsidRDefault="00374CBC" w:rsidP="00D22D9C">
      <w:pPr>
        <w:jc w:val="both"/>
        <w:rPr>
          <w:rFonts w:ascii="Arial" w:hAnsi="Arial" w:cs="Arial"/>
          <w:b/>
          <w:bCs/>
          <w:i/>
          <w:iCs/>
          <w:sz w:val="22"/>
          <w:szCs w:val="22"/>
          <w:lang w:val="cy-GB"/>
        </w:rPr>
      </w:pPr>
    </w:p>
    <w:p w14:paraId="08D689B5" w14:textId="77777777" w:rsidR="00D22D9C" w:rsidRPr="001A013F" w:rsidRDefault="00D22D9C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08D689B6" w14:textId="77777777" w:rsidR="00D22D9C" w:rsidRPr="001A013F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1A013F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08D689B7" w14:textId="77777777" w:rsidR="00D22D9C" w:rsidRPr="001A013F" w:rsidRDefault="00274691" w:rsidP="00F311D9">
      <w:pPr>
        <w:jc w:val="both"/>
        <w:rPr>
          <w:rFonts w:ascii="Arial" w:hAnsi="Arial" w:cs="Arial"/>
          <w:sz w:val="22"/>
          <w:szCs w:val="22"/>
          <w:lang w:val="cy-GB"/>
        </w:rPr>
      </w:pPr>
      <w:r w:rsidRPr="001A013F">
        <w:rPr>
          <w:rFonts w:ascii="Arial" w:hAnsi="Arial" w:cs="Arial"/>
          <w:sz w:val="22"/>
          <w:szCs w:val="22"/>
          <w:lang w:val="cy-GB"/>
        </w:rPr>
        <w:t xml:space="preserve">Ar lefel 4, dylech allu cymhwyso’r cysyniadau a’r egwyddorion </w:t>
      </w:r>
      <w:r w:rsidR="00342C53" w:rsidRPr="001A013F">
        <w:rPr>
          <w:rFonts w:ascii="Arial" w:hAnsi="Arial" w:cs="Arial"/>
          <w:sz w:val="22"/>
          <w:szCs w:val="22"/>
          <w:lang w:val="cy-GB"/>
        </w:rPr>
        <w:t xml:space="preserve">gwaelodol </w:t>
      </w:r>
      <w:r w:rsidRPr="001A013F">
        <w:rPr>
          <w:rFonts w:ascii="Arial" w:hAnsi="Arial" w:cs="Arial"/>
          <w:sz w:val="22"/>
          <w:szCs w:val="22"/>
          <w:lang w:val="cy-GB"/>
        </w:rPr>
        <w:t xml:space="preserve">sylfaenol er mwyn eu gwerthuso a’u dehongli yng nghyd-destun eich maes astudio. </w:t>
      </w:r>
      <w:r w:rsidR="00C073F1" w:rsidRPr="001A013F">
        <w:rPr>
          <w:rFonts w:ascii="Arial" w:hAnsi="Arial" w:cs="Arial"/>
          <w:sz w:val="22"/>
          <w:szCs w:val="22"/>
          <w:lang w:val="cy-GB"/>
        </w:rPr>
        <w:t xml:space="preserve"> </w:t>
      </w:r>
      <w:r w:rsidRPr="001A013F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1A013F">
        <w:rPr>
          <w:rFonts w:ascii="Arial" w:hAnsi="Arial" w:cs="Arial"/>
          <w:sz w:val="22"/>
          <w:szCs w:val="22"/>
          <w:lang w:val="cy-GB"/>
        </w:rPr>
        <w:t xml:space="preserve">  </w:t>
      </w:r>
      <w:r w:rsidRPr="001A013F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1A013F">
        <w:rPr>
          <w:rFonts w:ascii="Arial" w:hAnsi="Arial" w:cs="Arial"/>
          <w:sz w:val="22"/>
          <w:szCs w:val="22"/>
          <w:lang w:val="cy-GB"/>
        </w:rPr>
        <w:t xml:space="preserve">  </w:t>
      </w:r>
      <w:r w:rsidRPr="001A013F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arteffactau.</w:t>
      </w:r>
      <w:r w:rsidR="00D22D9C" w:rsidRPr="001A013F">
        <w:rPr>
          <w:rFonts w:ascii="Arial" w:hAnsi="Arial" w:cs="Arial"/>
          <w:sz w:val="22"/>
          <w:szCs w:val="22"/>
          <w:lang w:val="cy-GB"/>
        </w:rPr>
        <w:t xml:space="preserve">  </w:t>
      </w:r>
      <w:r w:rsidRPr="001A013F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1A013F">
        <w:rPr>
          <w:rFonts w:ascii="Arial" w:hAnsi="Arial" w:cs="Arial"/>
          <w:sz w:val="22"/>
          <w:szCs w:val="22"/>
          <w:lang w:val="cy-GB"/>
        </w:rPr>
        <w:t xml:space="preserve">  </w:t>
      </w:r>
    </w:p>
    <w:p w14:paraId="08D689B8" w14:textId="77777777" w:rsidR="00D22D9C" w:rsidRPr="001A013F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8D689B9" w14:textId="77777777" w:rsidR="00C01A3F" w:rsidRPr="001A013F" w:rsidRDefault="00274691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1A013F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1A013F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4BB8E797" w14:textId="228BB2D0" w:rsidR="00BB3225" w:rsidRPr="001A013F" w:rsidRDefault="00BB3225" w:rsidP="008B290C">
      <w:pPr>
        <w:pStyle w:val="Default"/>
        <w:rPr>
          <w:b/>
          <w:bCs/>
          <w:i/>
          <w:iCs/>
          <w:color w:val="auto"/>
          <w:sz w:val="22"/>
          <w:szCs w:val="22"/>
          <w:lang w:val="cy-GB"/>
        </w:rPr>
      </w:pPr>
      <w:r w:rsidRPr="001A013F">
        <w:rPr>
          <w:b/>
          <w:bCs/>
          <w:i/>
          <w:iCs/>
          <w:color w:val="auto"/>
          <w:sz w:val="22"/>
          <w:szCs w:val="22"/>
          <w:lang w:val="cy-GB"/>
        </w:rPr>
        <w:t xml:space="preserve">Dylech chi ddefnyddio data, graffiau, graffigau gweledol neu siartiau i fynegi eich dealltwriaeth trwy ddulliau gweledol. Dilynwch y canllawiau ar dudalen 2 ar sut i lunio poster academaidd effeithiol. Dylech sicrhau bod eich ffynonellau yn cael eu defnyddio yn addas ac yn cefnogi eich gwybodaeth. </w:t>
      </w:r>
    </w:p>
    <w:p w14:paraId="08D689BB" w14:textId="69E6E57E" w:rsidR="008566E5" w:rsidRPr="001A013F" w:rsidRDefault="008566E5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8D689BC" w14:textId="77777777" w:rsidR="00D22D9C" w:rsidRPr="001A013F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1A013F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1A013F">
        <w:rPr>
          <w:rFonts w:ascii="Arial" w:hAnsi="Arial" w:cs="Arial"/>
          <w:b/>
          <w:sz w:val="22"/>
          <w:szCs w:val="22"/>
          <w:lang w:val="cy-GB"/>
        </w:rPr>
        <w:t xml:space="preserve"> </w:t>
      </w:r>
    </w:p>
    <w:p w14:paraId="08D689BD" w14:textId="77777777" w:rsidR="00995D51" w:rsidRPr="001A013F" w:rsidRDefault="00274691" w:rsidP="00A423D0">
      <w:pPr>
        <w:jc w:val="both"/>
        <w:rPr>
          <w:rFonts w:ascii="Arial" w:hAnsi="Arial" w:cs="Arial"/>
          <w:sz w:val="22"/>
          <w:szCs w:val="22"/>
          <w:lang w:val="cy-GB"/>
        </w:rPr>
      </w:pPr>
      <w:r w:rsidRPr="001A013F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peth cyfrifoldeb personol. </w:t>
      </w:r>
      <w:r w:rsidR="00D22D9C" w:rsidRPr="001A013F">
        <w:rPr>
          <w:rFonts w:ascii="Arial" w:hAnsi="Arial" w:cs="Arial"/>
          <w:sz w:val="22"/>
          <w:szCs w:val="22"/>
          <w:lang w:val="cy-GB"/>
        </w:rPr>
        <w:t xml:space="preserve">  </w:t>
      </w:r>
      <w:r w:rsidRPr="001A013F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1A013F">
        <w:rPr>
          <w:rFonts w:ascii="Arial" w:hAnsi="Arial" w:cs="Arial"/>
          <w:sz w:val="22"/>
          <w:szCs w:val="22"/>
          <w:lang w:val="cy-GB"/>
        </w:rPr>
        <w:t xml:space="preserve"> </w:t>
      </w:r>
      <w:r w:rsidRPr="001A013F">
        <w:rPr>
          <w:rFonts w:ascii="Arial" w:hAnsi="Arial" w:cs="Arial"/>
          <w:sz w:val="22"/>
          <w:szCs w:val="22"/>
          <w:lang w:val="cy-GB"/>
        </w:rPr>
        <w:t xml:space="preserve">eich bod yn gallu cyfleu canlyniadau’ch astudiaeth/gwaith yn gywir ac yn ddibynadwy, </w:t>
      </w:r>
      <w:r w:rsidR="00E246E7" w:rsidRPr="001A013F">
        <w:rPr>
          <w:rFonts w:ascii="Arial" w:hAnsi="Arial" w:cs="Arial"/>
          <w:sz w:val="22"/>
          <w:szCs w:val="22"/>
          <w:lang w:val="cy-GB"/>
        </w:rPr>
        <w:t>g</w:t>
      </w:r>
      <w:r w:rsidRPr="001A013F">
        <w:rPr>
          <w:rFonts w:ascii="Arial" w:hAnsi="Arial" w:cs="Arial"/>
          <w:sz w:val="22"/>
          <w:szCs w:val="22"/>
          <w:lang w:val="cy-GB"/>
        </w:rPr>
        <w:t xml:space="preserve">yda dadleuon </w:t>
      </w:r>
      <w:r w:rsidR="00E246E7" w:rsidRPr="001A013F">
        <w:rPr>
          <w:rFonts w:ascii="Arial" w:hAnsi="Arial" w:cs="Arial"/>
          <w:sz w:val="22"/>
          <w:szCs w:val="22"/>
          <w:lang w:val="cy-GB"/>
        </w:rPr>
        <w:t>strwythuredig a chydlynol</w:t>
      </w:r>
      <w:r w:rsidRPr="001A013F">
        <w:rPr>
          <w:rFonts w:ascii="Arial" w:hAnsi="Arial" w:cs="Arial"/>
          <w:sz w:val="22"/>
          <w:szCs w:val="22"/>
          <w:lang w:val="cy-GB"/>
        </w:rPr>
        <w:t>; eich bod yn gallu cychwyn a chwblhau tasgau a gweithdrefnau, boed hynny’n unigol a/neu’n gydweithredol; rhuglder mynegiant; eglurder ac effeithiolrwydd o ran cyflwyniad a threfn.</w:t>
      </w:r>
      <w:r w:rsidR="00995D51" w:rsidRPr="001A013F">
        <w:rPr>
          <w:rFonts w:ascii="Arial" w:hAnsi="Arial" w:cs="Arial"/>
          <w:sz w:val="22"/>
          <w:szCs w:val="22"/>
          <w:lang w:val="cy-GB"/>
        </w:rPr>
        <w:t xml:space="preserve"> </w:t>
      </w:r>
      <w:r w:rsidR="00E246E7" w:rsidRPr="001A013F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08D689BF" w14:textId="50B38CD4" w:rsidR="00D22D9C" w:rsidRPr="001A013F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8D689C0" w14:textId="6457916E" w:rsidR="00C01A3F" w:rsidRPr="001A013F" w:rsidRDefault="00E246E7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1A013F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1A013F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0B93CF82" w14:textId="280AC2C6" w:rsidR="00BB3225" w:rsidRPr="001A013F" w:rsidRDefault="00BB3225" w:rsidP="00C01A3F">
      <w:pPr>
        <w:jc w:val="both"/>
        <w:rPr>
          <w:rFonts w:ascii="Arial" w:hAnsi="Arial" w:cs="Arial"/>
          <w:b/>
          <w:bCs/>
          <w:i/>
          <w:sz w:val="22"/>
          <w:szCs w:val="22"/>
          <w:lang w:val="cy-GB"/>
        </w:rPr>
      </w:pPr>
      <w:r w:rsidRPr="001A013F">
        <w:rPr>
          <w:rFonts w:ascii="Arial" w:hAnsi="Arial" w:cs="Arial"/>
          <w:b/>
          <w:bCs/>
          <w:i/>
          <w:sz w:val="22"/>
          <w:szCs w:val="22"/>
          <w:lang w:val="cy-GB"/>
        </w:rPr>
        <w:t xml:space="preserve">Dylid cyflwyno’r poster gyda lefel uchel o gywirdeb personol o ran llythrennedd, rhifedd a chymhwysedd digidol. Dylid gwneud defnydd effeithiol o deitlau, is-deitlau, blychau testun, delweddau gweledol, ffont a lliw er mwyn cyfleu eich gwybodaeth yn broffesiynol. Sicrhewch bod strwythur </w:t>
      </w:r>
      <w:r w:rsidR="00261060" w:rsidRPr="001A013F">
        <w:rPr>
          <w:rFonts w:ascii="Arial" w:hAnsi="Arial" w:cs="Arial"/>
          <w:b/>
          <w:bCs/>
          <w:i/>
          <w:sz w:val="22"/>
          <w:szCs w:val="22"/>
          <w:lang w:val="cy-GB"/>
        </w:rPr>
        <w:t xml:space="preserve">y poster yn caniatau i’r darllenydd ddilyn a dysgu gwybodaeth mewn ffordd glir a chydlynol. </w:t>
      </w:r>
    </w:p>
    <w:p w14:paraId="08D689C2" w14:textId="77777777" w:rsidR="00FB3B4E" w:rsidRPr="001A013F" w:rsidRDefault="00FB3B4E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8D689C3" w14:textId="77777777" w:rsidR="00D22D9C" w:rsidRPr="00836FB1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8D689C4" w14:textId="77777777" w:rsidR="00C01A3F" w:rsidRPr="00836FB1" w:rsidRDefault="00C01A3F">
      <w:pPr>
        <w:rPr>
          <w:rFonts w:ascii="Arial" w:hAnsi="Arial" w:cs="Arial"/>
          <w:sz w:val="22"/>
          <w:szCs w:val="22"/>
          <w:lang w:val="cy-GB"/>
        </w:rPr>
      </w:pPr>
      <w:r w:rsidRPr="00836FB1">
        <w:rPr>
          <w:rFonts w:ascii="Arial" w:hAnsi="Arial" w:cs="Arial"/>
          <w:sz w:val="22"/>
          <w:szCs w:val="22"/>
          <w:lang w:val="cy-GB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836FB1" w14:paraId="08D689C6" w14:textId="77777777" w:rsidTr="00342C53">
        <w:trPr>
          <w:jc w:val="center"/>
        </w:trPr>
        <w:tc>
          <w:tcPr>
            <w:tcW w:w="10670" w:type="dxa"/>
            <w:shd w:val="clear" w:color="auto" w:fill="BFBFBF"/>
          </w:tcPr>
          <w:p w14:paraId="08D689C5" w14:textId="77777777" w:rsidR="00152E9D" w:rsidRPr="00836FB1" w:rsidRDefault="00152E9D" w:rsidP="005C14E1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sz w:val="32"/>
                <w:szCs w:val="32"/>
                <w:lang w:val="cy-GB"/>
              </w:rPr>
              <w:lastRenderedPageBreak/>
              <w:br w:type="page"/>
            </w:r>
            <w:r w:rsidR="004D5E9B" w:rsidRPr="00836FB1">
              <w:rPr>
                <w:rFonts w:ascii="Arial" w:hAnsi="Arial" w:cs="Arial"/>
                <w:b/>
                <w:caps/>
                <w:sz w:val="40"/>
                <w:lang w:val="cy-GB"/>
              </w:rPr>
              <w:t xml:space="preserve">     </w:t>
            </w:r>
            <w:r w:rsidR="00E246E7" w:rsidRPr="00836FB1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08D689C7" w14:textId="77777777" w:rsidR="00152E9D" w:rsidRPr="00836FB1" w:rsidRDefault="00152E9D" w:rsidP="00152E9D">
      <w:pPr>
        <w:rPr>
          <w:rFonts w:ascii="Arial" w:hAnsi="Arial" w:cs="Arial"/>
          <w:lang w:val="cy-GB"/>
        </w:rPr>
      </w:pPr>
    </w:p>
    <w:p w14:paraId="08D689C8" w14:textId="77777777" w:rsidR="00152E9D" w:rsidRPr="00836FB1" w:rsidRDefault="00E246E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  <w:lang w:val="cy-GB"/>
        </w:rPr>
      </w:pPr>
      <w:r w:rsidRPr="00836FB1">
        <w:rPr>
          <w:rFonts w:ascii="Arial" w:hAnsi="Arial" w:cs="Arial"/>
          <w:sz w:val="20"/>
          <w:lang w:val="cy-GB"/>
        </w:rPr>
        <w:t xml:space="preserve">Noda’r adran hon y </w:t>
      </w:r>
      <w:r w:rsidRPr="00836FB1">
        <w:rPr>
          <w:rFonts w:ascii="Arial" w:hAnsi="Arial" w:cs="Arial"/>
          <w:i/>
          <w:sz w:val="20"/>
          <w:lang w:val="cy-GB"/>
        </w:rPr>
        <w:t>graddau</w:t>
      </w:r>
      <w:r w:rsidRPr="00836FB1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836FB1">
        <w:rPr>
          <w:rFonts w:ascii="Arial" w:hAnsi="Arial" w:cs="Arial"/>
          <w:sz w:val="20"/>
          <w:lang w:val="cy-GB"/>
        </w:rPr>
        <w:t xml:space="preserve"> </w:t>
      </w:r>
      <w:r w:rsidRPr="00836FB1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836FB1">
        <w:rPr>
          <w:rFonts w:ascii="Arial" w:hAnsi="Arial" w:cs="Arial"/>
          <w:sz w:val="20"/>
          <w:lang w:val="cy-GB"/>
        </w:rPr>
        <w:t xml:space="preserve"> </w:t>
      </w:r>
      <w:r w:rsidRPr="00836FB1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08D689C9" w14:textId="77777777" w:rsidR="00152E9D" w:rsidRPr="00836FB1" w:rsidRDefault="00152E9D" w:rsidP="00152E9D">
      <w:pPr>
        <w:rPr>
          <w:rFonts w:ascii="Arial" w:hAnsi="Arial" w:cs="Arial"/>
          <w:b/>
          <w:sz w:val="22"/>
          <w:szCs w:val="22"/>
          <w:lang w:val="cy-GB"/>
        </w:rPr>
        <w:sectPr w:rsidR="00152E9D" w:rsidRPr="00836FB1" w:rsidSect="00F31C04">
          <w:footerReference w:type="default" r:id="rId10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08D689CA" w14:textId="77777777" w:rsidR="00152E9D" w:rsidRPr="00836FB1" w:rsidRDefault="00152E9D" w:rsidP="00152E9D">
      <w:pPr>
        <w:rPr>
          <w:rFonts w:ascii="Arial" w:hAnsi="Arial" w:cs="Arial"/>
          <w:b/>
          <w:sz w:val="22"/>
          <w:szCs w:val="22"/>
          <w:lang w:val="cy-GB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836FB1" w14:paraId="08D689CE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8D689CB" w14:textId="77777777" w:rsidR="00152E9D" w:rsidRPr="00836FB1" w:rsidRDefault="00E246E7" w:rsidP="005C14E1">
            <w:pPr>
              <w:rPr>
                <w:rFonts w:ascii="Arial" w:hAnsi="Arial" w:cs="Arial"/>
                <w:b/>
                <w:sz w:val="22"/>
                <w:lang w:val="cy-GB"/>
              </w:rPr>
            </w:pPr>
            <w:r w:rsidRPr="00836FB1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Meini Prawf Asesu Generig </w:t>
            </w:r>
            <w:r w:rsidR="00152E9D" w:rsidRPr="00836FB1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08D689CC" w14:textId="77777777" w:rsidR="00152E9D" w:rsidRPr="00836FB1" w:rsidRDefault="00E246E7" w:rsidP="005C14E1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836FB1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08D689CD" w14:textId="77777777" w:rsidR="00152E9D" w:rsidRPr="00836FB1" w:rsidRDefault="00E246E7" w:rsidP="005C14E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836FB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836FB1" w14:paraId="08D689D3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8D689CF" w14:textId="77777777" w:rsidR="00152E9D" w:rsidRPr="00836FB1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836FB1">
              <w:rPr>
                <w:rFonts w:ascii="Arial" w:hAnsi="Arial" w:cs="Arial"/>
                <w:b/>
                <w:szCs w:val="16"/>
                <w:lang w:val="cy-GB"/>
              </w:rPr>
              <w:t xml:space="preserve">1. </w:t>
            </w:r>
            <w:r w:rsidR="00E246E7" w:rsidRPr="00836FB1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08D689D0" w14:textId="77777777" w:rsidR="00152E9D" w:rsidRPr="00836FB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  <w:r w:rsidRPr="00836FB1">
              <w:rPr>
                <w:rFonts w:ascii="Arial" w:hAnsi="Arial" w:cs="Arial"/>
                <w:sz w:val="14"/>
                <w:szCs w:val="14"/>
                <w:lang w:val="cy-GB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8D689D1" w14:textId="77777777" w:rsidR="00152E9D" w:rsidRPr="00836FB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8D689D2" w14:textId="77777777" w:rsidR="00152E9D" w:rsidRPr="00836FB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836FB1" w14:paraId="08D689DC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D689D4" w14:textId="77777777" w:rsidR="00152E9D" w:rsidRPr="00836FB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8D689D5" w14:textId="77777777" w:rsidR="00152E9D" w:rsidRPr="00836FB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8D689D6" w14:textId="77777777" w:rsidR="00152E9D" w:rsidRPr="00836FB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8D689D7" w14:textId="77777777" w:rsidR="00152E9D" w:rsidRPr="00836FB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8D689D8" w14:textId="77777777" w:rsidR="00152E9D" w:rsidRPr="00836FB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8D689D9" w14:textId="77777777" w:rsidR="00152E9D" w:rsidRPr="00836FB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D689DA" w14:textId="77777777" w:rsidR="00152E9D" w:rsidRPr="00836FB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9DB" w14:textId="77777777" w:rsidR="00152E9D" w:rsidRPr="00836FB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836FB1" w14:paraId="08D689E0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9DD" w14:textId="77777777" w:rsidR="00152E9D" w:rsidRPr="00836FB1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9DE" w14:textId="77777777" w:rsidR="00152E9D" w:rsidRPr="00836FB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9DF" w14:textId="77777777" w:rsidR="00152E9D" w:rsidRPr="00836FB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836FB1" w14:paraId="08D689E5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8D689E1" w14:textId="77777777" w:rsidR="00152E9D" w:rsidRPr="00836FB1" w:rsidRDefault="00152E9D" w:rsidP="00152E9D">
            <w:pPr>
              <w:rPr>
                <w:rFonts w:ascii="Arial" w:hAnsi="Arial" w:cs="Arial"/>
                <w:b/>
                <w:lang w:val="cy-GB"/>
              </w:rPr>
            </w:pPr>
            <w:r w:rsidRPr="00836FB1">
              <w:rPr>
                <w:rFonts w:ascii="Arial" w:hAnsi="Arial" w:cs="Arial"/>
                <w:b/>
                <w:szCs w:val="16"/>
                <w:lang w:val="cy-GB"/>
              </w:rPr>
              <w:t xml:space="preserve">2. </w:t>
            </w:r>
            <w:r w:rsidR="00E246E7" w:rsidRPr="00836FB1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08D689E2" w14:textId="77777777" w:rsidR="00152E9D" w:rsidRPr="00836FB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8D689E3" w14:textId="77777777" w:rsidR="00152E9D" w:rsidRPr="00836FB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8D689E4" w14:textId="77777777" w:rsidR="00152E9D" w:rsidRPr="00836FB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836FB1" w14:paraId="08D689EE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D689E6" w14:textId="77777777" w:rsidR="00152E9D" w:rsidRPr="00836FB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8D689E7" w14:textId="77777777" w:rsidR="00152E9D" w:rsidRPr="00836FB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8D689E8" w14:textId="77777777" w:rsidR="00152E9D" w:rsidRPr="00836FB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8D689E9" w14:textId="77777777" w:rsidR="00152E9D" w:rsidRPr="00836FB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8D689EA" w14:textId="77777777" w:rsidR="00152E9D" w:rsidRPr="00836FB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8D689EB" w14:textId="77777777" w:rsidR="00152E9D" w:rsidRPr="00836FB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D689EC" w14:textId="77777777" w:rsidR="00152E9D" w:rsidRPr="00836FB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9ED" w14:textId="77777777" w:rsidR="00152E9D" w:rsidRPr="00836FB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836FB1" w14:paraId="08D689F2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9EF" w14:textId="77777777" w:rsidR="00152E9D" w:rsidRPr="00836FB1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9F0" w14:textId="77777777" w:rsidR="00152E9D" w:rsidRPr="00836FB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9F1" w14:textId="77777777" w:rsidR="00152E9D" w:rsidRPr="00836FB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836FB1" w14:paraId="08D689F7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8D689F3" w14:textId="77777777" w:rsidR="00152E9D" w:rsidRPr="00836FB1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836FB1">
              <w:rPr>
                <w:rFonts w:ascii="Arial" w:hAnsi="Arial" w:cs="Arial"/>
                <w:b/>
                <w:szCs w:val="16"/>
                <w:lang w:val="cy-GB"/>
              </w:rPr>
              <w:t xml:space="preserve">3. </w:t>
            </w:r>
            <w:r w:rsidR="00E246E7" w:rsidRPr="00836FB1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08D689F4" w14:textId="77777777" w:rsidR="00152E9D" w:rsidRPr="00836FB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8D689F5" w14:textId="77777777" w:rsidR="00152E9D" w:rsidRPr="00836FB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8D689F6" w14:textId="77777777" w:rsidR="00152E9D" w:rsidRPr="00836FB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836FB1" w14:paraId="08D68A00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D689F8" w14:textId="77777777" w:rsidR="00152E9D" w:rsidRPr="00836FB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8D689F9" w14:textId="77777777" w:rsidR="00152E9D" w:rsidRPr="00836FB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8D689FA" w14:textId="77777777" w:rsidR="00152E9D" w:rsidRPr="00836FB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8D689FB" w14:textId="77777777" w:rsidR="00152E9D" w:rsidRPr="00836FB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8D689FC" w14:textId="77777777" w:rsidR="00152E9D" w:rsidRPr="00836FB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8D689FD" w14:textId="77777777" w:rsidR="00152E9D" w:rsidRPr="00836FB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D689FE" w14:textId="77777777" w:rsidR="00152E9D" w:rsidRPr="00836FB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9FF" w14:textId="77777777" w:rsidR="00152E9D" w:rsidRPr="00836FB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836FB1" w14:paraId="08D68A04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A01" w14:textId="77777777" w:rsidR="00152E9D" w:rsidRPr="00836FB1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A02" w14:textId="77777777" w:rsidR="00152E9D" w:rsidRPr="00836FB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A03" w14:textId="77777777" w:rsidR="00152E9D" w:rsidRPr="00836FB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836FB1" w14:paraId="08D68A09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8D68A05" w14:textId="77777777" w:rsidR="00152E9D" w:rsidRPr="00836FB1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836FB1">
              <w:rPr>
                <w:rFonts w:ascii="Arial" w:hAnsi="Arial" w:cs="Arial"/>
                <w:b/>
                <w:szCs w:val="16"/>
                <w:lang w:val="cy-GB"/>
              </w:rPr>
              <w:t xml:space="preserve">4. </w:t>
            </w:r>
            <w:r w:rsidR="00E246E7" w:rsidRPr="00836FB1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08D68A06" w14:textId="77777777" w:rsidR="00152E9D" w:rsidRPr="00836FB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8D68A07" w14:textId="77777777" w:rsidR="00152E9D" w:rsidRPr="00836FB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8D68A08" w14:textId="77777777" w:rsidR="00152E9D" w:rsidRPr="00836FB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836FB1" w14:paraId="08D68A12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D68A0A" w14:textId="77777777" w:rsidR="00152E9D" w:rsidRPr="00836FB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8D68A0B" w14:textId="77777777" w:rsidR="00152E9D" w:rsidRPr="00836FB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8D68A0C" w14:textId="77777777" w:rsidR="00152E9D" w:rsidRPr="00836FB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8D68A0D" w14:textId="77777777" w:rsidR="00152E9D" w:rsidRPr="00836FB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8D68A0E" w14:textId="77777777" w:rsidR="00152E9D" w:rsidRPr="00836FB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8D68A0F" w14:textId="77777777" w:rsidR="00152E9D" w:rsidRPr="00836FB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D68A10" w14:textId="77777777" w:rsidR="00152E9D" w:rsidRPr="00836FB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A11" w14:textId="77777777" w:rsidR="00152E9D" w:rsidRPr="00836FB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836FB1" w14:paraId="08D68A16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A13" w14:textId="77777777" w:rsidR="00152E9D" w:rsidRPr="00836FB1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A14" w14:textId="77777777" w:rsidR="00152E9D" w:rsidRPr="00836FB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A15" w14:textId="77777777" w:rsidR="00152E9D" w:rsidRPr="00836FB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836FB1" w14:paraId="08D68A1B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8D68A17" w14:textId="77777777" w:rsidR="00152E9D" w:rsidRPr="00836FB1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836FB1">
              <w:rPr>
                <w:rFonts w:ascii="Arial" w:hAnsi="Arial" w:cs="Arial"/>
                <w:b/>
                <w:szCs w:val="16"/>
                <w:lang w:val="cy-GB"/>
              </w:rPr>
              <w:t xml:space="preserve">5. </w:t>
            </w:r>
            <w:r w:rsidR="00E246E7" w:rsidRPr="00836FB1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08D68A18" w14:textId="77777777" w:rsidR="00152E9D" w:rsidRPr="00836FB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8D68A19" w14:textId="77777777" w:rsidR="00152E9D" w:rsidRPr="00836FB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8D68A1A" w14:textId="77777777" w:rsidR="00152E9D" w:rsidRPr="00836FB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836FB1" w14:paraId="08D68A22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D68A1C" w14:textId="77777777" w:rsidR="00152E9D" w:rsidRPr="00836FB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8D68A1D" w14:textId="77777777" w:rsidR="00152E9D" w:rsidRPr="00836FB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8D68A1E" w14:textId="77777777" w:rsidR="00152E9D" w:rsidRPr="00836FB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8D68A1F" w14:textId="77777777" w:rsidR="00152E9D" w:rsidRPr="00836FB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D68A20" w14:textId="77777777" w:rsidR="00152E9D" w:rsidRPr="00836FB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A21" w14:textId="77777777" w:rsidR="00152E9D" w:rsidRPr="00836FB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836FB1" w14:paraId="08D68A26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A23" w14:textId="77777777" w:rsidR="00152E9D" w:rsidRPr="00836FB1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A24" w14:textId="77777777" w:rsidR="00152E9D" w:rsidRPr="00836FB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8A25" w14:textId="77777777" w:rsidR="00152E9D" w:rsidRPr="00836FB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</w:tbl>
    <w:p w14:paraId="08D68A27" w14:textId="77777777" w:rsidR="00152E9D" w:rsidRPr="00836FB1" w:rsidRDefault="00152E9D" w:rsidP="00152E9D">
      <w:pPr>
        <w:ind w:left="284" w:right="531"/>
        <w:rPr>
          <w:rFonts w:ascii="Arial" w:hAnsi="Arial" w:cs="Arial"/>
          <w:b/>
          <w:sz w:val="16"/>
          <w:szCs w:val="16"/>
          <w:lang w:val="cy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836FB1" w14:paraId="08D68A2B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08D68A28" w14:textId="77777777" w:rsidR="00152E9D" w:rsidRPr="00836FB1" w:rsidRDefault="00E246E7" w:rsidP="005C14E1">
            <w:pPr>
              <w:rPr>
                <w:rFonts w:ascii="Arial" w:hAnsi="Arial" w:cs="Arial"/>
                <w:sz w:val="16"/>
                <w:szCs w:val="16"/>
                <w:lang w:val="cy-GB"/>
              </w:rPr>
            </w:pPr>
            <w:r w:rsidRPr="00836FB1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836FB1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836FB1">
              <w:rPr>
                <w:rFonts w:ascii="Arial" w:hAnsi="Arial" w:cs="Arial"/>
                <w:sz w:val="16"/>
                <w:szCs w:val="16"/>
                <w:lang w:val="cy-GB"/>
              </w:rPr>
              <w:t xml:space="preserve">  </w:t>
            </w:r>
            <w:r w:rsidRPr="00836FB1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08D68A29" w14:textId="77777777" w:rsidR="00152E9D" w:rsidRPr="00836FB1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836FB1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08D68A2A" w14:textId="77777777" w:rsidR="00152E9D" w:rsidRPr="00836FB1" w:rsidRDefault="00152E9D" w:rsidP="00152E9D">
            <w:pPr>
              <w:jc w:val="right"/>
              <w:rPr>
                <w:rFonts w:ascii="Arial" w:hAnsi="Arial" w:cs="Arial"/>
                <w:b/>
                <w:bCs/>
                <w:lang w:val="cy-GB"/>
              </w:rPr>
            </w:pPr>
            <w:r w:rsidRPr="00836FB1">
              <w:rPr>
                <w:rFonts w:ascii="Arial" w:hAnsi="Arial" w:cs="Arial"/>
                <w:b/>
                <w:bCs/>
                <w:lang w:val="cy-GB"/>
              </w:rPr>
              <w:t>%</w:t>
            </w:r>
          </w:p>
        </w:tc>
      </w:tr>
      <w:tr w:rsidR="00152E9D" w:rsidRPr="00836FB1" w14:paraId="08D68A30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08D68A2C" w14:textId="77777777" w:rsidR="00152E9D" w:rsidRPr="00836FB1" w:rsidRDefault="00152E9D" w:rsidP="00152E9D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2903" w:type="dxa"/>
            <w:vAlign w:val="bottom"/>
          </w:tcPr>
          <w:p w14:paraId="08D68A2D" w14:textId="77777777" w:rsidR="00152E9D" w:rsidRPr="00836FB1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836FB1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08D68A2E" w14:textId="77777777" w:rsidR="00152E9D" w:rsidRPr="00836FB1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  <w:lang w:val="cy-GB"/>
              </w:rPr>
            </w:pPr>
          </w:p>
        </w:tc>
        <w:tc>
          <w:tcPr>
            <w:tcW w:w="1060" w:type="dxa"/>
            <w:vMerge/>
            <w:vAlign w:val="bottom"/>
          </w:tcPr>
          <w:p w14:paraId="08D68A2F" w14:textId="77777777" w:rsidR="00152E9D" w:rsidRPr="00836FB1" w:rsidRDefault="00152E9D" w:rsidP="00152E9D">
            <w:pPr>
              <w:ind w:leftChars="71" w:left="142"/>
              <w:rPr>
                <w:rFonts w:ascii="Arial" w:hAnsi="Arial" w:cs="Arial"/>
                <w:lang w:val="cy-GB"/>
              </w:rPr>
            </w:pPr>
          </w:p>
        </w:tc>
      </w:tr>
      <w:tr w:rsidR="00152E9D" w:rsidRPr="00836FB1" w14:paraId="08D68A35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08D68A31" w14:textId="77777777" w:rsidR="00152E9D" w:rsidRPr="00836FB1" w:rsidRDefault="00152E9D" w:rsidP="00152E9D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2903" w:type="dxa"/>
            <w:vAlign w:val="bottom"/>
          </w:tcPr>
          <w:p w14:paraId="08D68A32" w14:textId="77777777" w:rsidR="00152E9D" w:rsidRPr="00836FB1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836FB1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08D68A33" w14:textId="77777777" w:rsidR="00152E9D" w:rsidRPr="00836FB1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  <w:lang w:val="cy-GB"/>
              </w:rPr>
            </w:pPr>
          </w:p>
        </w:tc>
        <w:tc>
          <w:tcPr>
            <w:tcW w:w="1060" w:type="dxa"/>
            <w:vMerge/>
            <w:vAlign w:val="bottom"/>
          </w:tcPr>
          <w:p w14:paraId="08D68A34" w14:textId="77777777" w:rsidR="00152E9D" w:rsidRPr="00836FB1" w:rsidRDefault="00152E9D" w:rsidP="00152E9D">
            <w:pPr>
              <w:ind w:firstLineChars="141" w:firstLine="282"/>
              <w:rPr>
                <w:rFonts w:ascii="Arial" w:hAnsi="Arial" w:cs="Arial"/>
                <w:lang w:val="cy-GB"/>
              </w:rPr>
            </w:pPr>
          </w:p>
        </w:tc>
      </w:tr>
    </w:tbl>
    <w:p w14:paraId="08D68A36" w14:textId="77777777" w:rsidR="00C073F1" w:rsidRPr="00836FB1" w:rsidRDefault="00C073F1" w:rsidP="00152E9D">
      <w:pPr>
        <w:rPr>
          <w:rFonts w:ascii="Arial" w:hAnsi="Arial" w:cs="Arial"/>
          <w:lang w:val="cy-GB"/>
        </w:rPr>
      </w:pPr>
    </w:p>
    <w:p w14:paraId="08D68A37" w14:textId="77777777" w:rsidR="00C073F1" w:rsidRPr="00836FB1" w:rsidRDefault="00C073F1" w:rsidP="00152E9D">
      <w:pPr>
        <w:rPr>
          <w:rFonts w:ascii="Arial" w:hAnsi="Arial" w:cs="Arial"/>
          <w:vanish/>
          <w:lang w:val="cy-GB"/>
        </w:rPr>
        <w:sectPr w:rsidR="00C073F1" w:rsidRPr="00836FB1" w:rsidSect="00F61A20">
          <w:footerReference w:type="default" r:id="rId11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08D68A38" w14:textId="77777777" w:rsidR="00C073F1" w:rsidRPr="00836FB1" w:rsidRDefault="00C073F1" w:rsidP="00152E9D">
      <w:pPr>
        <w:rPr>
          <w:rFonts w:ascii="Arial" w:hAnsi="Arial" w:cs="Arial"/>
          <w:vanish/>
          <w:lang w:val="cy-GB"/>
        </w:rPr>
        <w:sectPr w:rsidR="00C073F1" w:rsidRPr="00836FB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08D68A39" w14:textId="77777777" w:rsidR="00C073F1" w:rsidRPr="00836FB1" w:rsidRDefault="00C073F1" w:rsidP="00152E9D">
      <w:pPr>
        <w:rPr>
          <w:rFonts w:ascii="Arial" w:hAnsi="Arial" w:cs="Arial"/>
          <w:vanish/>
          <w:lang w:val="cy-GB"/>
        </w:rPr>
      </w:pPr>
    </w:p>
    <w:p w14:paraId="08D68A3A" w14:textId="77777777" w:rsidR="001F50B6" w:rsidRPr="00836FB1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tbl>
      <w:tblPr>
        <w:tblStyle w:val="TableGrid"/>
        <w:tblW w:w="0" w:type="auto"/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3858"/>
      </w:tblGrid>
      <w:tr w:rsidR="00C073F1" w:rsidRPr="00836FB1" w14:paraId="08D68A3C" w14:textId="77777777" w:rsidTr="00924471">
        <w:tc>
          <w:tcPr>
            <w:tcW w:w="13858" w:type="dxa"/>
            <w:shd w:val="clear" w:color="auto" w:fill="8DB3E2" w:themeFill="text2" w:themeFillTint="66"/>
          </w:tcPr>
          <w:p w14:paraId="08D68A3B" w14:textId="77777777" w:rsidR="00C073F1" w:rsidRPr="00836FB1" w:rsidRDefault="00E246E7" w:rsidP="005C14E1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</w:pPr>
            <w:r w:rsidRPr="00836FB1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 xml:space="preserve">MEINI PRAWF ASESU GENERIG </w:t>
            </w:r>
          </w:p>
        </w:tc>
      </w:tr>
    </w:tbl>
    <w:p w14:paraId="08D68A3D" w14:textId="77777777" w:rsidR="00995D51" w:rsidRPr="00836FB1" w:rsidRDefault="00995D51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2F0E34" w:rsidRPr="00836FB1" w14:paraId="08D68A3F" w14:textId="77777777" w:rsidTr="00EE00D3">
        <w:tc>
          <w:tcPr>
            <w:tcW w:w="13948" w:type="dxa"/>
            <w:shd w:val="clear" w:color="auto" w:fill="8DB3E2" w:themeFill="text2" w:themeFillTint="66"/>
          </w:tcPr>
          <w:p w14:paraId="08D68A3E" w14:textId="77777777" w:rsidR="002F0E34" w:rsidRPr="00836FB1" w:rsidRDefault="002F0E34" w:rsidP="00EF2593">
            <w:pPr>
              <w:rPr>
                <w:rFonts w:ascii="Arial" w:hAnsi="Arial" w:cs="Arial"/>
                <w:b/>
                <w:lang w:val="cy-GB"/>
              </w:rPr>
            </w:pPr>
            <w:r w:rsidRPr="00836FB1">
              <w:rPr>
                <w:rFonts w:ascii="Arial" w:hAnsi="Arial" w:cs="Arial"/>
                <w:b/>
                <w:lang w:val="cy-GB"/>
              </w:rPr>
              <w:t>Lefel 4</w:t>
            </w:r>
          </w:p>
        </w:tc>
      </w:tr>
      <w:tr w:rsidR="002F0E34" w:rsidRPr="00836FB1" w14:paraId="08D68A41" w14:textId="77777777" w:rsidTr="00924471">
        <w:tc>
          <w:tcPr>
            <w:tcW w:w="13948" w:type="dxa"/>
            <w:shd w:val="clear" w:color="auto" w:fill="DAEEF3" w:themeFill="accent5" w:themeFillTint="33"/>
          </w:tcPr>
          <w:p w14:paraId="08D68A40" w14:textId="77777777" w:rsidR="002F0E34" w:rsidRPr="00836FB1" w:rsidRDefault="002F0E34" w:rsidP="00EF2593">
            <w:pPr>
              <w:rPr>
                <w:rFonts w:ascii="Arial" w:eastAsia="Arial" w:hAnsi="Arial" w:cs="Arial"/>
                <w:spacing w:val="-1"/>
                <w:lang w:val="cy-GB"/>
              </w:rPr>
            </w:pPr>
            <w:r w:rsidRPr="00836FB1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836FB1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836FB1">
              <w:rPr>
                <w:rFonts w:ascii="Arial" w:eastAsia="Arial" w:hAnsi="Arial" w:cs="Arial"/>
                <w:spacing w:val="-1"/>
                <w:lang w:val="cy-GB"/>
              </w:rPr>
              <w:t xml:space="preserve">, ar ddiwedd Lefel 4 disgwylir y bydd myfyrwyr wedi arddangos gwybodaeth am gysyniadau ac egwyddorion gwaelodol sylfaenol pwnc, ynghyd â gallu i werthuso a dehongli’r rhain yng nghyd-destun y maes astudio hwnnw. Dylent allu cyflwyno, gwerthuso a dehongli data ansoddol a meintiol er mwyn datblygu llinynnau dadl a ffurfio barn gadarn yn unol â damcaniaethau a chysyniadau sylfaenol eu pwnc/pynciau astudio. Byddant wedi dysgu sut i werthuso dulliau gwahanol o ddatrys problemau, a byddant yn gallu cyfleu canlyniadau eu hastudiaeth/gwaith mewn modd cywir a dibynadwy, gyda dadleuon strwythuredig a chydlynol. </w:t>
            </w:r>
            <w:r w:rsidRPr="00836FB1">
              <w:rPr>
                <w:lang w:val="cy-GB"/>
              </w:rPr>
              <w:t xml:space="preserve"> </w:t>
            </w:r>
            <w:r w:rsidRPr="00836FB1">
              <w:rPr>
                <w:rFonts w:ascii="Arial" w:hAnsi="Arial" w:cs="Arial"/>
                <w:lang w:val="cy-GB"/>
              </w:rPr>
              <w:t>Byddant yn gallu ymgymryd â hyfforddiant pellach a datblygu sgiliau newydd o fewn amgylchedd strwythuredig a rheoledig a bydd ganddynt y rhinweddau a’r sgiliau trosglwyddadwy angenrheidiol ar gyfer cyflogaeth sy’n gofyn am arfer rhywfaint o gyfrifoldeb personol.</w:t>
            </w:r>
          </w:p>
        </w:tc>
      </w:tr>
    </w:tbl>
    <w:p w14:paraId="08D68A42" w14:textId="77777777" w:rsidR="002F0E34" w:rsidRPr="00836FB1" w:rsidRDefault="002F0E34" w:rsidP="002F0E34">
      <w:pPr>
        <w:rPr>
          <w:rFonts w:ascii="Arial" w:hAnsi="Arial" w:cs="Arial"/>
          <w:lang w:val="cy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2F0E34" w:rsidRPr="00836FB1" w14:paraId="08D68A50" w14:textId="77777777" w:rsidTr="00EE00D3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08D68A43" w14:textId="77777777" w:rsidR="002F0E34" w:rsidRPr="00836FB1" w:rsidRDefault="002F0E34" w:rsidP="00EF2593">
            <w:pPr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836FB1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4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08D68A44" w14:textId="77777777" w:rsidR="002F0E34" w:rsidRPr="00836FB1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836FB1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08D68A45" w14:textId="77777777" w:rsidR="002F0E34" w:rsidRPr="00836FB1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836FB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08D68A46" w14:textId="77777777" w:rsidR="002F0E34" w:rsidRPr="00836FB1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836FB1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08D68A47" w14:textId="77777777" w:rsidR="002F0E34" w:rsidRPr="00836FB1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836FB1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836FB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836FB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08D68A48" w14:textId="77777777" w:rsidR="002F0E34" w:rsidRPr="00836FB1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836FB1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08D68A49" w14:textId="77777777" w:rsidR="002F0E34" w:rsidRPr="00836FB1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836FB1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08D68A4A" w14:textId="77777777" w:rsidR="002F0E34" w:rsidRPr="00836FB1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836FB1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08D68A4B" w14:textId="77777777" w:rsidR="002F0E34" w:rsidRPr="00836FB1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836FB1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08D68A4C" w14:textId="77777777" w:rsidR="002F0E34" w:rsidRPr="00836FB1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836FB1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08D68A4D" w14:textId="77777777" w:rsidR="002F0E34" w:rsidRPr="00836FB1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836FB1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36FB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36FB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08D68A4E" w14:textId="77777777" w:rsidR="002F0E34" w:rsidRPr="00836FB1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836FB1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08D68A4F" w14:textId="77777777" w:rsidR="002F0E34" w:rsidRPr="00836FB1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836FB1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36FB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36FB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2F0E34" w:rsidRPr="00836FB1" w14:paraId="08D68A59" w14:textId="77777777" w:rsidTr="00EE00D3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08D68A51" w14:textId="77777777" w:rsidR="002F0E34" w:rsidRPr="00836FB1" w:rsidRDefault="002F0E34" w:rsidP="00EF2593">
            <w:pPr>
              <w:ind w:left="171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836FB1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08D68A52" w14:textId="77777777" w:rsidR="002F0E34" w:rsidRPr="00836FB1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836FB1">
              <w:rPr>
                <w:rFonts w:ascii="Arial" w:hAnsi="Arial" w:cs="Arial"/>
                <w:b/>
                <w:sz w:val="18"/>
                <w:szCs w:val="18"/>
                <w:lang w:val="cy-GB"/>
              </w:rPr>
              <w:t>0-29%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08D68A53" w14:textId="77777777" w:rsidR="002F0E34" w:rsidRPr="00836FB1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836FB1">
              <w:rPr>
                <w:rFonts w:ascii="Arial" w:hAnsi="Arial" w:cs="Arial"/>
                <w:b/>
                <w:sz w:val="18"/>
                <w:szCs w:val="18"/>
                <w:lang w:val="cy-GB"/>
              </w:rPr>
              <w:t>30-39%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08D68A54" w14:textId="77777777" w:rsidR="002F0E34" w:rsidRPr="00836FB1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836FB1">
              <w:rPr>
                <w:rFonts w:ascii="Arial" w:hAnsi="Arial" w:cs="Arial"/>
                <w:b/>
                <w:sz w:val="18"/>
                <w:szCs w:val="18"/>
                <w:lang w:val="cy-GB"/>
              </w:rPr>
              <w:t>40-49%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08D68A55" w14:textId="77777777" w:rsidR="002F0E34" w:rsidRPr="00836FB1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836FB1">
              <w:rPr>
                <w:rFonts w:ascii="Arial" w:hAnsi="Arial" w:cs="Arial"/>
                <w:b/>
                <w:sz w:val="18"/>
                <w:szCs w:val="18"/>
                <w:lang w:val="cy-GB"/>
              </w:rPr>
              <w:t>50-59%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08D68A56" w14:textId="77777777" w:rsidR="002F0E34" w:rsidRPr="00836FB1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836FB1">
              <w:rPr>
                <w:rFonts w:ascii="Arial" w:hAnsi="Arial" w:cs="Arial"/>
                <w:b/>
                <w:sz w:val="18"/>
                <w:szCs w:val="18"/>
                <w:lang w:val="cy-GB"/>
              </w:rPr>
              <w:t>60-69%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08D68A57" w14:textId="77777777" w:rsidR="002F0E34" w:rsidRPr="00836FB1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836FB1">
              <w:rPr>
                <w:rFonts w:ascii="Arial" w:hAnsi="Arial" w:cs="Arial"/>
                <w:b/>
                <w:sz w:val="18"/>
                <w:szCs w:val="18"/>
                <w:lang w:val="cy-GB"/>
              </w:rPr>
              <w:t>70-84%</w:t>
            </w:r>
          </w:p>
        </w:tc>
        <w:tc>
          <w:tcPr>
            <w:tcW w:w="1736" w:type="dxa"/>
            <w:shd w:val="clear" w:color="auto" w:fill="8DB3E2" w:themeFill="text2" w:themeFillTint="66"/>
          </w:tcPr>
          <w:p w14:paraId="08D68A58" w14:textId="77777777" w:rsidR="002F0E34" w:rsidRPr="00836FB1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836FB1">
              <w:rPr>
                <w:rFonts w:ascii="Arial" w:hAnsi="Arial" w:cs="Arial"/>
                <w:b/>
                <w:sz w:val="18"/>
                <w:szCs w:val="18"/>
                <w:lang w:val="cy-GB"/>
              </w:rPr>
              <w:t>85-100%</w:t>
            </w:r>
          </w:p>
        </w:tc>
      </w:tr>
      <w:tr w:rsidR="002F0E34" w:rsidRPr="00836FB1" w14:paraId="08D68A67" w14:textId="77777777" w:rsidTr="00EE00D3">
        <w:tc>
          <w:tcPr>
            <w:tcW w:w="1735" w:type="dxa"/>
            <w:shd w:val="clear" w:color="auto" w:fill="8DB3E2" w:themeFill="text2" w:themeFillTint="66"/>
          </w:tcPr>
          <w:p w14:paraId="08D68A5A" w14:textId="77777777" w:rsidR="002F0E34" w:rsidRPr="00836FB1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836FB1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08D68A5B" w14:textId="77777777" w:rsidR="002F0E34" w:rsidRPr="00836FB1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836FB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 w:rsidRPr="00836FB1">
              <w:rPr>
                <w:rFonts w:ascii="Arial" w:eastAsia="Arial" w:hAnsi="Arial" w:cs="Arial"/>
                <w:b/>
                <w:bCs/>
                <w:lang w:val="cy-GB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8D68A5C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08D68A5D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08D68A5E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08D68A5F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t xml:space="preserve">Ymgysylltu gwael â darllen hanfodol.  Dim tystiolaeth o ddarllen ehangach.  Yn dibynnu ar ffynonellau amhriodol, a/neu yn defnyddio ffynonellau’n ddiofal. Yn ddibynnol iawn ar wybodaeth a gafwyd drwy gyswllt â’r dosbarth.  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08D68A60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t xml:space="preserve">Ymgysylltu ag ystod gyfyngedig o ffynonellau perthnasol a chredadwy ar y cyfan ond â rhywfaint o ddibyniaeth ar wybodaeth a gafwyd drwy gyswllt â’r dosbarth.  Peth esgeulustod a mân wallau. </w:t>
            </w:r>
          </w:p>
          <w:p w14:paraId="08D68A61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8D68A62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 Rhywfaint o orddibyniaeth ar destunau’n hytrach na ffynonellau eraill.  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8D68A63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08D68A64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t>Detholiad o ffynonellau perthnasol a chredadwy.  Cyfeirnodi graenus ar y cyfan,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8D68A65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t xml:space="preserve">Ymgysylltu ag ystod helaeth o lenyddiaeth berthnasol a chredadwy.  Cymhwyso cyfeirnodi’n gyson gywir. 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8D68A66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t>Ymgysylltu eithriadol ag ystod helaeth o lenyddiaeth berthnasol a chredadwy.  Sgiliau cyfeirnodi lefel uchel wedi’u cymhwyso’n gyson.</w:t>
            </w:r>
          </w:p>
        </w:tc>
      </w:tr>
      <w:tr w:rsidR="002F0E34" w:rsidRPr="00836FB1" w14:paraId="08D68A71" w14:textId="77777777" w:rsidTr="00EE00D3">
        <w:tc>
          <w:tcPr>
            <w:tcW w:w="1735" w:type="dxa"/>
            <w:shd w:val="clear" w:color="auto" w:fill="8DB3E2" w:themeFill="text2" w:themeFillTint="66"/>
          </w:tcPr>
          <w:p w14:paraId="08D68A68" w14:textId="77777777" w:rsidR="002F0E34" w:rsidRPr="00836FB1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836FB1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08D68A69" w14:textId="77777777" w:rsidR="002F0E34" w:rsidRPr="00836FB1" w:rsidRDefault="002F0E34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836FB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(Gwybodaeth am gysyniadau ac egwyddorion </w:t>
            </w:r>
            <w:r w:rsidRPr="00836FB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>gwaelodol sylfaenol pwnc.)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8D68A6A" w14:textId="77777777" w:rsidR="002F0E34" w:rsidRPr="00836FB1" w:rsidRDefault="002F0E34" w:rsidP="00EF2593">
            <w:pPr>
              <w:spacing w:after="120"/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lastRenderedPageBreak/>
              <w:t xml:space="preserve">Bylchau mawr yn y wybodaeth a’r ddealltwriaeth o gysyniadau ac egwyddorion </w:t>
            </w:r>
            <w:r w:rsidRPr="00836FB1">
              <w:rPr>
                <w:rFonts w:ascii="Arial" w:hAnsi="Arial" w:cs="Arial"/>
                <w:lang w:val="cy-GB"/>
              </w:rPr>
              <w:lastRenderedPageBreak/>
              <w:t xml:space="preserve">gwaelodol sylfaenol y deunydd pwnc. Yn cynnwys deunydd amherthnasol.   Anghywirdebau sylweddol.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08D68A6B" w14:textId="77777777" w:rsidR="002F0E34" w:rsidRPr="00836FB1" w:rsidRDefault="002F0E34" w:rsidP="00EF2593">
            <w:pPr>
              <w:spacing w:after="120"/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lastRenderedPageBreak/>
              <w:t xml:space="preserve">Bylchau yn y wybodaeth am y cysyniadau a’r egwyddorion gwaelodol </w:t>
            </w:r>
            <w:r w:rsidRPr="00836FB1">
              <w:rPr>
                <w:rFonts w:ascii="Arial" w:hAnsi="Arial" w:cs="Arial"/>
                <w:lang w:val="cy-GB"/>
              </w:rPr>
              <w:lastRenderedPageBreak/>
              <w:t xml:space="preserve">sylfaenol, gyda dealltwriaeth ddiffygiol neu arwynebol.  Rhai anghywirdebau sylweddol a/neu ddeunydd amherthnasol.  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08D68A6C" w14:textId="77777777" w:rsidR="002F0E34" w:rsidRPr="00836FB1" w:rsidRDefault="002F0E34" w:rsidP="00EF2593">
            <w:pPr>
              <w:spacing w:after="120"/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lastRenderedPageBreak/>
              <w:t xml:space="preserve">Gwybodaeth a dealltwriaeth gyfyngedig o’r cysyniadau a’r egwyddorion </w:t>
            </w:r>
            <w:r w:rsidRPr="00836FB1">
              <w:rPr>
                <w:rFonts w:ascii="Arial" w:hAnsi="Arial" w:cs="Arial"/>
                <w:lang w:val="cy-GB"/>
              </w:rPr>
              <w:lastRenderedPageBreak/>
              <w:t xml:space="preserve">gwaelodol sylfaenol yn y maes pwnc. Gall rhai elfennau fod ar goll. 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8D68A6D" w14:textId="77777777" w:rsidR="002F0E34" w:rsidRPr="00836FB1" w:rsidRDefault="002F0E34" w:rsidP="00EF2593">
            <w:pPr>
              <w:spacing w:after="120"/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lastRenderedPageBreak/>
              <w:t xml:space="preserve">Mae’r wybodaeth am y cysyniadau a’r egwyddorion gwaelodol </w:t>
            </w:r>
            <w:r w:rsidRPr="00836FB1">
              <w:rPr>
                <w:rFonts w:ascii="Arial" w:hAnsi="Arial" w:cs="Arial"/>
                <w:lang w:val="cy-GB"/>
              </w:rPr>
              <w:lastRenderedPageBreak/>
              <w:t xml:space="preserve">sylfaenol yn gywir gyda dealltwriaeth dda o’r maes astudio ond mae diffyg manylder a/neu ehangder.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8D68A6E" w14:textId="77777777" w:rsidR="002F0E34" w:rsidRPr="00836FB1" w:rsidRDefault="002F0E34" w:rsidP="00EF2593">
            <w:pPr>
              <w:spacing w:after="120"/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lastRenderedPageBreak/>
              <w:t xml:space="preserve">Gwybodaeth gymwys am y cysyniadau a’r egwyddorion gwaelodol </w:t>
            </w:r>
            <w:r w:rsidRPr="00836FB1">
              <w:rPr>
                <w:rFonts w:ascii="Arial" w:hAnsi="Arial" w:cs="Arial"/>
                <w:lang w:val="cy-GB"/>
              </w:rPr>
              <w:lastRenderedPageBreak/>
              <w:t xml:space="preserve">sylfaenol.  Arddengys ddealltwriaeth dda iawn. 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8D68A6F" w14:textId="77777777" w:rsidR="002F0E34" w:rsidRPr="00836FB1" w:rsidRDefault="002F0E34" w:rsidP="00EF2593">
            <w:pPr>
              <w:spacing w:after="120"/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lastRenderedPageBreak/>
              <w:t xml:space="preserve">Gwybodaeth a dealltwriaeth ragorol o gysyniadau ac egwyddorion </w:t>
            </w:r>
            <w:r w:rsidRPr="00836FB1">
              <w:rPr>
                <w:rFonts w:ascii="Arial" w:hAnsi="Arial" w:cs="Arial"/>
                <w:lang w:val="cy-GB"/>
              </w:rPr>
              <w:lastRenderedPageBreak/>
              <w:t xml:space="preserve">gwaelodol sylfaenol y pwnc.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8D68A70" w14:textId="77777777" w:rsidR="002F0E34" w:rsidRPr="00836FB1" w:rsidRDefault="002F0E34" w:rsidP="00EF2593">
            <w:pPr>
              <w:spacing w:after="120"/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lastRenderedPageBreak/>
              <w:t xml:space="preserve">Gwybodaeth a dealltwriaeth eithriadol a manwl  o’r cysyniadau a’r </w:t>
            </w:r>
            <w:r w:rsidRPr="00836FB1">
              <w:rPr>
                <w:rFonts w:ascii="Arial" w:hAnsi="Arial" w:cs="Arial"/>
                <w:lang w:val="cy-GB"/>
              </w:rPr>
              <w:lastRenderedPageBreak/>
              <w:t>egwyddorion gwaelodol sylfaenol</w:t>
            </w:r>
          </w:p>
        </w:tc>
      </w:tr>
      <w:tr w:rsidR="002F0E34" w:rsidRPr="00836FB1" w14:paraId="08D68A85" w14:textId="77777777" w:rsidTr="00EE00D3">
        <w:tc>
          <w:tcPr>
            <w:tcW w:w="1735" w:type="dxa"/>
            <w:shd w:val="clear" w:color="auto" w:fill="8DB3E2" w:themeFill="text2" w:themeFillTint="66"/>
          </w:tcPr>
          <w:p w14:paraId="08D68A72" w14:textId="77777777" w:rsidR="002F0E34" w:rsidRPr="00836FB1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836FB1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 w:rsidRPr="00836FB1">
              <w:rPr>
                <w:rFonts w:ascii="Arial" w:eastAsia="Arial" w:hAnsi="Arial" w:cs="Arial"/>
                <w:b/>
                <w:bCs/>
                <w:lang w:val="cy-GB"/>
              </w:rPr>
              <w:t xml:space="preserve"> </w:t>
            </w:r>
          </w:p>
          <w:p w14:paraId="08D68A73" w14:textId="77777777" w:rsidR="002F0E34" w:rsidRPr="00836FB1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</w:pPr>
            <w:r w:rsidRPr="00836FB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(Gwerthuso cysyniadau ac egwyddorion gwaelodol sylfaenol pwnc a dehongli data ansoddol a meintiol er mwyn datblygu llinynnau dadl a ffurfio barn gadarn.) </w:t>
            </w:r>
          </w:p>
          <w:p w14:paraId="08D68A74" w14:textId="77777777" w:rsidR="002F0E34" w:rsidRPr="00836FB1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</w:pPr>
          </w:p>
          <w:p w14:paraId="08D68A75" w14:textId="77777777" w:rsidR="002F0E34" w:rsidRPr="00836FB1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</w:pPr>
          </w:p>
        </w:tc>
        <w:tc>
          <w:tcPr>
            <w:tcW w:w="1736" w:type="dxa"/>
          </w:tcPr>
          <w:p w14:paraId="08D68A76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t xml:space="preserve">Gwaith hollol neu bron yn hollol ddisgrifiadol.  Fawr ddim neu ddim gwerthuso o’r cysyniadau a’r egwyddorion gwaelodol sylfaenol. </w:t>
            </w:r>
          </w:p>
          <w:p w14:paraId="08D68A77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t xml:space="preserve">Wedi methu datblygu dadleuon, gan arwain at farn afresymegol neu annilys.  Fawr ddim neu ddim defnydd o dystiolaeth i gefnogi barn. </w:t>
            </w:r>
          </w:p>
          <w:p w14:paraId="08D68A78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08D68A79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t>Gwaith disgrifiadol ar y cyfan, gyda gwerthuso arwynebol o’r cysyniadau a’r egwyddorion gwaelodol sylfaenol.  Dehongli data’n wan, datblygu dadleuon a barn yn ddiffygiol.  Derbynnir gwybodaeth yn anfeirniadol, defnyddia ddatganiadau cyffredinol heb fawr o dystiolaeth a barn heb sail.  Syniadau weithiau’n afresymegol ac yn gwrthddweud ei gilydd.</w:t>
            </w:r>
          </w:p>
        </w:tc>
        <w:tc>
          <w:tcPr>
            <w:tcW w:w="1736" w:type="dxa"/>
          </w:tcPr>
          <w:p w14:paraId="08D68A7A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t xml:space="preserve">Ymgais cyfyngedig at werthuso’r cysyniadau a’r egwyddorion gwaelodol sylfaenol, gan dueddu tuag at ddisgrifio. </w:t>
            </w:r>
          </w:p>
          <w:p w14:paraId="08D68A7B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t xml:space="preserve">Gall ddehongli data ansoddol a meintiol ond â rhai gwallau.  Peth tystiolaeth i gefnogi dadleuon cynyddol a barn  ond gall y rhain fod heb eu datblygu’n ddigonol neu ag ychydig o anghysondeb / camddehongli. </w:t>
            </w:r>
          </w:p>
          <w:p w14:paraId="08D68A7C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08D68A7D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t xml:space="preserve">Gwerthuso da o’r cysyniadau a’r egwyddorion gwaelodol sylfaenol.  Gall ddehongli data ansoddol a meintiol, gyda mân wallau. </w:t>
            </w:r>
          </w:p>
          <w:p w14:paraId="08D68A7E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t>Gallu cynyddol i ddefnyddio tystiolaeth i gefnogi’r ddadl.</w:t>
            </w:r>
          </w:p>
          <w:p w14:paraId="08D68A7F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 w:rsidRPr="00836FB1">
              <w:rPr>
                <w:lang w:val="cy-GB"/>
              </w:rPr>
              <w:t xml:space="preserve"> </w:t>
            </w:r>
          </w:p>
        </w:tc>
        <w:tc>
          <w:tcPr>
            <w:tcW w:w="1736" w:type="dxa"/>
          </w:tcPr>
          <w:p w14:paraId="08D68A80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t xml:space="preserve">Gwerthuso graenus o’r cysyniadau a’r egwyddorion gwaelodol sylfaenol.  Gall ddehongli data ansoddol a meintiol yn gywir.  Gallu i ddyfeisio  dadleuon gan ddefnyddio tystiolaeth i lunio barn sy’n briodol a dilys ar y cyfan.  </w:t>
            </w:r>
          </w:p>
          <w:p w14:paraId="08D68A81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08D68A82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t xml:space="preserve">Gwerthuso rhagorol o’r cysyniadau a’r egwyddorion gwaelodol sylfaenol.  Gall ddehongli data ansoddol a meintiol yn gywir ac â pheth mewnwelediad.  Gallu rhagorol i ddyfeisio  dadleuon gan ddefnyddio tystiolaeth a llunio barn sy’n briodol a dilys.  </w:t>
            </w:r>
          </w:p>
        </w:tc>
        <w:tc>
          <w:tcPr>
            <w:tcW w:w="1736" w:type="dxa"/>
          </w:tcPr>
          <w:p w14:paraId="08D68A83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t xml:space="preserve">Gwerthuso eithriadol o’r cysyniadau a’r egwyddorion gwaelodol sylfaenol yn seiliedig ar dystiolaeth.  Dehongli data ansoddol a meintiol mewn modd rhagorol. </w:t>
            </w:r>
          </w:p>
          <w:p w14:paraId="08D68A84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t xml:space="preserve">Gallu eithriadol i ddyfeisio  dadleuon gan ddefnyddio tystiolaeth a llunio barn sy’n hollol briodol a dilys.  </w:t>
            </w:r>
          </w:p>
        </w:tc>
      </w:tr>
      <w:tr w:rsidR="002F0E34" w:rsidRPr="00836FB1" w14:paraId="08D68A9C" w14:textId="77777777" w:rsidTr="00EE00D3">
        <w:tc>
          <w:tcPr>
            <w:tcW w:w="1735" w:type="dxa"/>
            <w:shd w:val="clear" w:color="auto" w:fill="8DB3E2" w:themeFill="text2" w:themeFillTint="66"/>
          </w:tcPr>
          <w:p w14:paraId="08D68A86" w14:textId="77777777" w:rsidR="002F0E34" w:rsidRPr="00836FB1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836FB1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14:paraId="08D68A87" w14:textId="77777777" w:rsidR="002F0E34" w:rsidRPr="00836FB1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</w:pPr>
            <w:r w:rsidRPr="00836FB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(Dulliau gwahanol o ddatrys problemau mewn </w:t>
            </w:r>
            <w:r w:rsidRPr="00836FB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cyd-destunau penodol). </w:t>
            </w:r>
          </w:p>
          <w:p w14:paraId="08D68A88" w14:textId="77777777" w:rsidR="002F0E34" w:rsidRPr="00836FB1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  <w:lang w:val="cy-GB"/>
              </w:rPr>
            </w:pPr>
          </w:p>
        </w:tc>
        <w:tc>
          <w:tcPr>
            <w:tcW w:w="1736" w:type="dxa"/>
          </w:tcPr>
          <w:p w14:paraId="08D68A89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lastRenderedPageBreak/>
              <w:t xml:space="preserve">Defnydd cyfyngedig, neu ddim defnydd o ddulliau sylfaenol a </w:t>
            </w:r>
            <w:r w:rsidRPr="00836FB1">
              <w:rPr>
                <w:rFonts w:ascii="Arial" w:hAnsi="Arial" w:cs="Arial"/>
                <w:lang w:val="cy-GB"/>
              </w:rPr>
              <w:lastRenderedPageBreak/>
              <w:t>addysgwyd, deunyddiau, offer a/neu dechnegau.</w:t>
            </w:r>
          </w:p>
          <w:p w14:paraId="08D68A8A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08D68A8B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t xml:space="preserve">Tystiolaeth wan iawn o ddulliau gwahanol o ddatrys problemau mewn cyd-destunau penodol.  </w:t>
            </w:r>
          </w:p>
        </w:tc>
        <w:tc>
          <w:tcPr>
            <w:tcW w:w="1736" w:type="dxa"/>
          </w:tcPr>
          <w:p w14:paraId="08D68A8C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lastRenderedPageBreak/>
              <w:t xml:space="preserve">Cymhwyso dulliau sylfaenol a addysgwyd, deunyddiau, offer a/neu </w:t>
            </w:r>
            <w:r w:rsidRPr="00836FB1">
              <w:rPr>
                <w:rFonts w:ascii="Arial" w:hAnsi="Arial" w:cs="Arial"/>
                <w:lang w:val="cy-GB"/>
              </w:rPr>
              <w:lastRenderedPageBreak/>
              <w:t xml:space="preserve">dechnegau mewn modd elfennol ond heb ystyriaeth na chymhwysedd. Gwerthfawrogiad diffygiol o gyd-destun y cymhwyso. </w:t>
            </w:r>
          </w:p>
          <w:p w14:paraId="08D68A8D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t xml:space="preserve">Tystiolaeth wan o ddulliau gwahanol o ddatrys problemau mewn cyd-destunau penodol. </w:t>
            </w:r>
          </w:p>
          <w:p w14:paraId="08D68A8E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</w:p>
          <w:p w14:paraId="08D68A8F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08D68A90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lastRenderedPageBreak/>
              <w:t xml:space="preserve">Ymwybyddiaeth ddigonol a chymhwyso dulliau sylfaenol, deunyddiau, </w:t>
            </w:r>
            <w:r w:rsidRPr="00836FB1">
              <w:rPr>
                <w:rFonts w:ascii="Arial" w:hAnsi="Arial" w:cs="Arial"/>
                <w:lang w:val="cy-GB"/>
              </w:rPr>
              <w:lastRenderedPageBreak/>
              <w:t>offer a/neu dechnegau, mewn modd sy’n briodol ar y cyfan.</w:t>
            </w:r>
          </w:p>
          <w:p w14:paraId="08D68A91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t xml:space="preserve">Gwerthfawrogiad sylfaenol o gyd-destun y cymhwyso.  </w:t>
            </w:r>
          </w:p>
          <w:p w14:paraId="08D68A92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t xml:space="preserve">Gall ddynodi problemau mewn cyd-destunau penodol a chynnig dulliau sylfaenol neu atebion eraill er gall fod gwallau.  </w:t>
            </w:r>
          </w:p>
        </w:tc>
        <w:tc>
          <w:tcPr>
            <w:tcW w:w="1736" w:type="dxa"/>
          </w:tcPr>
          <w:p w14:paraId="08D68A93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lastRenderedPageBreak/>
              <w:t xml:space="preserve">Cymhwyso dulliau sylfaenol, deunyddiau, offer a/neu dechnegau </w:t>
            </w:r>
            <w:r w:rsidRPr="00836FB1">
              <w:rPr>
                <w:rFonts w:ascii="Arial" w:hAnsi="Arial" w:cs="Arial"/>
                <w:lang w:val="cy-GB"/>
              </w:rPr>
              <w:lastRenderedPageBreak/>
              <w:t>mewn modd da a phriodol.</w:t>
            </w:r>
          </w:p>
          <w:p w14:paraId="08D68A94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t xml:space="preserve">Gwerthfawrogiad eglur o gyd-destun y cymhwyso.  </w:t>
            </w:r>
          </w:p>
          <w:p w14:paraId="08D68A95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t xml:space="preserve">Tystiolaeth dda o ddulliau gwahanol o ddatrys problemau mewn cyd-destunau penodol a chynigia atebion sy’n briodol ar y cyfan. </w:t>
            </w:r>
          </w:p>
        </w:tc>
        <w:tc>
          <w:tcPr>
            <w:tcW w:w="1736" w:type="dxa"/>
          </w:tcPr>
          <w:p w14:paraId="08D68A96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lastRenderedPageBreak/>
              <w:t xml:space="preserve">Cymhwyso ystod o ddulliau sylfaenol, deunyddiau, offer a/neu </w:t>
            </w:r>
            <w:r w:rsidRPr="00836FB1">
              <w:rPr>
                <w:rFonts w:ascii="Arial" w:hAnsi="Arial" w:cs="Arial"/>
                <w:lang w:val="cy-GB"/>
              </w:rPr>
              <w:lastRenderedPageBreak/>
              <w:t>dechnegau mewn modd da iawn.</w:t>
            </w:r>
          </w:p>
          <w:p w14:paraId="08D68A97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t xml:space="preserve">Ystyriaeth dda iawn o gyd-destun y cymhwyso.  Tystiolaeth dda iawn o ddulliau gwahanol o ddatrys problemau mewn cyd-destunau penodol a chynigia atebion priodol. </w:t>
            </w:r>
          </w:p>
        </w:tc>
        <w:tc>
          <w:tcPr>
            <w:tcW w:w="1736" w:type="dxa"/>
          </w:tcPr>
          <w:p w14:paraId="08D68A98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lastRenderedPageBreak/>
              <w:t xml:space="preserve">Cymhwyso ystod o ddulliau sylfaenol a addysgwyd, deunyddiau, </w:t>
            </w:r>
            <w:r w:rsidRPr="00836FB1">
              <w:rPr>
                <w:rFonts w:ascii="Arial" w:hAnsi="Arial" w:cs="Arial"/>
                <w:lang w:val="cy-GB"/>
              </w:rPr>
              <w:lastRenderedPageBreak/>
              <w:t>offer a/neu dechnegau mewn modd uwch.</w:t>
            </w:r>
          </w:p>
          <w:p w14:paraId="08D68A99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t xml:space="preserve">Mae cyd-destun y cymhwyso yn ystyriol ac yn graff. </w:t>
            </w:r>
          </w:p>
          <w:p w14:paraId="08D68A9A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t xml:space="preserve">Tystiolaeth ragorol o ddulliau gwahanol o ddatrys problemau mewn cyd-destunau penodol a chynigia atebion priodol.  </w:t>
            </w:r>
          </w:p>
        </w:tc>
        <w:tc>
          <w:tcPr>
            <w:tcW w:w="1736" w:type="dxa"/>
          </w:tcPr>
          <w:p w14:paraId="08D68A9B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defnyddio mewn </w:t>
            </w:r>
            <w:r w:rsidRPr="00836FB1">
              <w:rPr>
                <w:rFonts w:ascii="Arial" w:hAnsi="Arial" w:cs="Arial"/>
                <w:lang w:val="cy-GB"/>
              </w:rPr>
              <w:lastRenderedPageBreak/>
              <w:t xml:space="preserve">cyd-destunau ymarferol penodol.  Dynodi problemau mewn cyd-destunau penodol mewn modd rhagorol, a llunio atebion / dulliau gwahanol sy'n feddylgar ac yn hollol briodol. </w:t>
            </w:r>
          </w:p>
        </w:tc>
      </w:tr>
      <w:tr w:rsidR="002F0E34" w:rsidRPr="00836FB1" w14:paraId="08D68AAC" w14:textId="77777777" w:rsidTr="00EE00D3">
        <w:tc>
          <w:tcPr>
            <w:tcW w:w="1735" w:type="dxa"/>
            <w:shd w:val="clear" w:color="auto" w:fill="8DB3E2" w:themeFill="text2" w:themeFillTint="66"/>
          </w:tcPr>
          <w:p w14:paraId="08D68A9D" w14:textId="77777777" w:rsidR="002F0E34" w:rsidRPr="00836FB1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836FB1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08D68A9E" w14:textId="77777777" w:rsidR="002F0E34" w:rsidRPr="00836FB1" w:rsidRDefault="002F0E34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836FB1">
              <w:rPr>
                <w:rFonts w:ascii="Arial" w:hAnsi="Arial" w:cs="Arial"/>
                <w:sz w:val="18"/>
                <w:szCs w:val="18"/>
                <w:lang w:val="cy-GB"/>
              </w:rPr>
              <w:t xml:space="preserve">(Cyfleu canlyniadau eu hastudiaeth / gwaith mewn modd cywir a dibynadwy,  gyda dadleuon strwythuredig a chydlynol; y rhinweddau sydd eu hangen ar gyfer cyflogaeth sy’n gofyn am arfer rhywfaint o gyfrifoldeb personol o fewn amgylchedd </w:t>
            </w:r>
            <w:r w:rsidRPr="00836FB1">
              <w:rPr>
                <w:rFonts w:ascii="Arial" w:hAnsi="Arial" w:cs="Arial"/>
                <w:sz w:val="18"/>
                <w:szCs w:val="18"/>
                <w:lang w:val="cy-GB"/>
              </w:rPr>
              <w:lastRenderedPageBreak/>
              <w:t xml:space="preserve">strwythuredig a rheoledig.)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8D68A9F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lastRenderedPageBreak/>
              <w:t xml:space="preserve">Mae’r gwaith wedi’i strwythuro’n wael, yn ddi-drefn, yn anghywir a/neu wedi’i fynegi’n ddryslyd.  Defnydd gwan iawn o iaith a/neu arddull amhriodol iawn.  Wedi methu gweithio’n effeithiol yn unigol neu’n rhan o grŵp. Fawr ddim neu ddim tystiolaeth o’r sgiliau ar gyfer cyflogaeth </w:t>
            </w:r>
            <w:r w:rsidRPr="00836FB1">
              <w:rPr>
                <w:rFonts w:ascii="Arial" w:hAnsi="Arial" w:cs="Arial"/>
                <w:lang w:val="cy-GB"/>
              </w:rPr>
              <w:lastRenderedPageBreak/>
              <w:t xml:space="preserve">sy’n gofyn </w:t>
            </w:r>
            <w:r w:rsidRPr="00836FB1">
              <w:rPr>
                <w:rFonts w:ascii="Arial" w:hAnsi="Arial" w:cs="Arial"/>
                <w:sz w:val="18"/>
                <w:szCs w:val="18"/>
                <w:lang w:val="cy-GB"/>
              </w:rPr>
              <w:t>am arfer rhywfaint o gyfrifoldeb personol.</w:t>
            </w:r>
          </w:p>
          <w:p w14:paraId="08D68AA0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</w:p>
          <w:p w14:paraId="08D68AA1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08D68AA2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lastRenderedPageBreak/>
              <w:t>Mae’r gwaith wedi’i gyflwyno’n wael mewn modd di-gyswllt.  Mae wedi’i strwythuro’n llac, ac ar brydiau’n anghydlynol, a gwybodaeth a syniadau wedi’u mynegi’n wael yn aml.  Defnydd gwan o iaith a/neu arddull amhriodol.  Ymagwedd ddiffygiol at waith unigol neu waith grŵp, gan fodloni rhwymedigaetha</w:t>
            </w:r>
            <w:r w:rsidRPr="00836FB1">
              <w:rPr>
                <w:rFonts w:ascii="Arial" w:hAnsi="Arial" w:cs="Arial"/>
                <w:lang w:val="cy-GB"/>
              </w:rPr>
              <w:lastRenderedPageBreak/>
              <w:t>u rhannol i eraill yn unig.  Tystiolaeth gyfyngedig o’r sgiliau ar gyfer cyflogaeth sy’n gofyn am arfer rhywfaint o gyfrifoldeb personol.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08D68AA3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lastRenderedPageBreak/>
              <w:t xml:space="preserve">Cyflwyniad a strwythur yn drefnus ar y cyfan, lle mynegir syniadau / cysyniadau perthnasol mewn modd rhesymol.  Gall fod diffyg cydlyniad a/neu gywirdeb mewn mannau yn y gwaith.  Gall weithio fel rhan o grŵp, gan fodloni’r rhan fwyaf o’r rhwymedigaethau i bobl eraill ond </w:t>
            </w:r>
            <w:r w:rsidRPr="00836FB1">
              <w:rPr>
                <w:rFonts w:ascii="Arial" w:hAnsi="Arial" w:cs="Arial"/>
                <w:lang w:val="cy-GB"/>
              </w:rPr>
              <w:lastRenderedPageBreak/>
              <w:t xml:space="preserve">efallai gyda chyfranogiad cyfyngedig mewn gweithgareddau grŵp. </w:t>
            </w:r>
          </w:p>
          <w:p w14:paraId="08D68AA4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t xml:space="preserve">Arddengys y sgiliau sylfaenol ar gyfer cyflogaeth sy’n gofyn am arfer rhywfaint o gyfrifoldeb personol,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8D68AA5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lastRenderedPageBreak/>
              <w:t>Mae’r gwaith yn gydlynol, trefnus a chywir ar y cyfan, mewn strwythur addas ac ar y cyfan mae wedi’i fynegi’n eglur.  Gall weithio’n effeithiol yn annibynnol a/neu fel rhan o dîm, gyda chyfraniadau eglur at weithgareddau grŵp.</w:t>
            </w:r>
          </w:p>
          <w:p w14:paraId="08D68AA6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t xml:space="preserve">Arddengys y sgiliau ar gyfer cyflogaeth sy’n gofyn am arfer </w:t>
            </w:r>
            <w:r w:rsidRPr="00836FB1">
              <w:rPr>
                <w:rFonts w:ascii="Arial" w:hAnsi="Arial" w:cs="Arial"/>
                <w:lang w:val="cy-GB"/>
              </w:rPr>
              <w:lastRenderedPageBreak/>
              <w:t xml:space="preserve">rhywfaint o gyfrifoldeb personol,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8D68AA7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lastRenderedPageBreak/>
              <w:t xml:space="preserve">Mae’r gwaith yn gywir, cydlynol, rhugl, wedi’i strwythuro’n dda ac yn drefnus.  </w:t>
            </w:r>
          </w:p>
          <w:p w14:paraId="08D68AA8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t xml:space="preserve">Gall weithio’n effeithiol yn annibynnol a/neu fel rhan o dîm, gyda chyfraniadau da iawn at weithgareddau grŵp. Arddengys sgiliau da iawn ar gyfer cyflogaeth sy’n gofyn am arfer rhywfaint o gyfrifoldeb personol, gyda </w:t>
            </w:r>
            <w:r w:rsidRPr="00836FB1">
              <w:rPr>
                <w:rFonts w:ascii="Arial" w:hAnsi="Arial" w:cs="Arial"/>
                <w:lang w:val="cy-GB"/>
              </w:rPr>
              <w:lastRenderedPageBreak/>
              <w:t xml:space="preserve">mân gwendid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8D68AA9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lastRenderedPageBreak/>
              <w:t xml:space="preserve">Mae’r gwaith yn gydlynol, yn rhugl iawn ac wedi’i gyflwyno’n broffesiynol. Gall weithio’n effeithiol yn annibynnol a/neu fel rhan o dîm, gyda chyfraniadau rhagorol at weithgareddau grŵp. Arddengys sgiliau rhagorol ar gyfer cyflogaeth sy’n gofyn am arfer rhywfaint o gyfrifoldeb personol gydag </w:t>
            </w:r>
            <w:r w:rsidRPr="00836FB1">
              <w:rPr>
                <w:rFonts w:ascii="Arial" w:hAnsi="Arial" w:cs="Arial"/>
                <w:lang w:val="cy-GB"/>
              </w:rPr>
              <w:lastRenderedPageBreak/>
              <w:t xml:space="preserve">awydd i ddatblygu ymhellach.  </w:t>
            </w:r>
          </w:p>
          <w:p w14:paraId="08D68AAA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8D68AAB" w14:textId="77777777" w:rsidR="002F0E34" w:rsidRPr="00836FB1" w:rsidRDefault="002F0E34" w:rsidP="00EF2593">
            <w:pPr>
              <w:rPr>
                <w:rFonts w:ascii="Arial" w:hAnsi="Arial" w:cs="Arial"/>
                <w:lang w:val="cy-GB"/>
              </w:rPr>
            </w:pPr>
            <w:r w:rsidRPr="00836FB1">
              <w:rPr>
                <w:rFonts w:ascii="Arial" w:hAnsi="Arial" w:cs="Arial"/>
                <w:lang w:val="cy-GB"/>
              </w:rPr>
              <w:lastRenderedPageBreak/>
              <w:t xml:space="preserve">Mae’r gwaith yn gywir, yn eithriadol o gydlynol, yn rhugl iawn ac wedi’i gyflwyno’n dda. Gall weithio’n effeithiol yn annibynnol a/neu fel rhan o dîm, gyda chyfraniadau eithriadol at weithgareddau grŵp. Arddengys sgiliau eithriadol ar gyfer cyflogaeth sy’n gofyn am arfer rhywfaint o </w:t>
            </w:r>
            <w:r w:rsidRPr="00836FB1">
              <w:rPr>
                <w:rFonts w:ascii="Arial" w:hAnsi="Arial" w:cs="Arial"/>
                <w:lang w:val="cy-GB"/>
              </w:rPr>
              <w:lastRenderedPageBreak/>
              <w:t xml:space="preserve">gyfrifoldeb personol gydag awydd i ddatblygu ymhellach.  </w:t>
            </w:r>
          </w:p>
        </w:tc>
      </w:tr>
    </w:tbl>
    <w:p w14:paraId="08D68AAD" w14:textId="77777777" w:rsidR="002F0E34" w:rsidRPr="00836FB1" w:rsidRDefault="002F0E34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08D68AAE" w14:textId="77777777" w:rsidR="001F6116" w:rsidRPr="00836FB1" w:rsidRDefault="001F611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08D68AAF" w14:textId="77777777" w:rsidR="001F6116" w:rsidRPr="00836FB1" w:rsidRDefault="001F611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08D68AB0" w14:textId="77777777" w:rsidR="001F6116" w:rsidRPr="00836FB1" w:rsidRDefault="001F611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08D68AB1" w14:textId="77777777" w:rsidR="001F6116" w:rsidRPr="00836FB1" w:rsidRDefault="001F611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08D68AB2" w14:textId="77777777" w:rsidR="001F6116" w:rsidRPr="00836FB1" w:rsidRDefault="001F611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08D68AB3" w14:textId="77777777" w:rsidR="001F6116" w:rsidRPr="00836FB1" w:rsidRDefault="001F611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08D68AB4" w14:textId="77777777" w:rsidR="001F6116" w:rsidRPr="00836FB1" w:rsidRDefault="001F611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08D68AB5" w14:textId="77777777" w:rsidR="001F6116" w:rsidRPr="00836FB1" w:rsidRDefault="001F611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08D68AB6" w14:textId="77777777" w:rsidR="001F6116" w:rsidRPr="00836FB1" w:rsidRDefault="001F611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08D68AB7" w14:textId="77777777" w:rsidR="001F6116" w:rsidRPr="00836FB1" w:rsidRDefault="001F611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08D68AB8" w14:textId="77777777" w:rsidR="001F6116" w:rsidRPr="00836FB1" w:rsidRDefault="001F6116" w:rsidP="001F6116">
      <w:pPr>
        <w:rPr>
          <w:rFonts w:ascii="Arial" w:hAnsi="Arial" w:cs="Arial"/>
          <w:lang w:val="cy-GB"/>
        </w:rPr>
      </w:pPr>
      <w:r w:rsidRPr="00836FB1">
        <w:rPr>
          <w:rFonts w:ascii="Arial" w:hAnsi="Arial" w:cs="Arial"/>
          <w:b/>
          <w:bCs/>
          <w:lang w:val="cy-GB"/>
        </w:rPr>
        <w:t>MAE'R DDOGFEN HON AR GAEL HEFYD YN SAESNEG</w:t>
      </w:r>
    </w:p>
    <w:sectPr w:rsidR="001F6116" w:rsidRPr="00836FB1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2ADCDA" w14:textId="77777777" w:rsidR="006B0C6D" w:rsidRDefault="006B0C6D">
      <w:r>
        <w:separator/>
      </w:r>
    </w:p>
  </w:endnote>
  <w:endnote w:type="continuationSeparator" w:id="0">
    <w:p w14:paraId="7ADEEC30" w14:textId="77777777" w:rsidR="006B0C6D" w:rsidRDefault="006B0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D68ABF" w14:textId="5EB9AF87" w:rsidR="00274691" w:rsidRDefault="002F0E34">
    <w:pPr>
      <w:pStyle w:val="Footer"/>
      <w:jc w:val="center"/>
    </w:pPr>
    <w:r w:rsidRPr="002F0E34">
      <w:rPr>
        <w:lang w:val="cy-GB"/>
      </w:rPr>
      <w:t>Tudalen</w:t>
    </w:r>
    <w:r w:rsidR="00274691" w:rsidRPr="002F0E34">
      <w:rPr>
        <w:lang w:val="cy-GB"/>
      </w:rPr>
      <w:t xml:space="preserve"> </w:t>
    </w:r>
    <w:r w:rsidR="00274691" w:rsidRPr="002F0E34">
      <w:rPr>
        <w:b/>
        <w:sz w:val="24"/>
        <w:szCs w:val="24"/>
        <w:lang w:val="cy-GB"/>
      </w:rPr>
      <w:fldChar w:fldCharType="begin"/>
    </w:r>
    <w:r w:rsidR="00274691" w:rsidRPr="002F0E34">
      <w:rPr>
        <w:b/>
        <w:lang w:val="cy-GB"/>
      </w:rPr>
      <w:instrText xml:space="preserve"> PAGE </w:instrText>
    </w:r>
    <w:r w:rsidR="00274691" w:rsidRPr="002F0E34">
      <w:rPr>
        <w:b/>
        <w:sz w:val="24"/>
        <w:szCs w:val="24"/>
        <w:lang w:val="cy-GB"/>
      </w:rPr>
      <w:fldChar w:fldCharType="separate"/>
    </w:r>
    <w:r w:rsidR="000C5251">
      <w:rPr>
        <w:b/>
        <w:noProof/>
        <w:lang w:val="cy-GB"/>
      </w:rPr>
      <w:t>1</w:t>
    </w:r>
    <w:r w:rsidR="00274691" w:rsidRPr="002F0E34">
      <w:rPr>
        <w:b/>
        <w:sz w:val="24"/>
        <w:szCs w:val="24"/>
        <w:lang w:val="cy-GB"/>
      </w:rPr>
      <w:fldChar w:fldCharType="end"/>
    </w:r>
    <w:r w:rsidRPr="002F0E34">
      <w:rPr>
        <w:lang w:val="cy-GB"/>
      </w:rPr>
      <w:t xml:space="preserve"> o</w:t>
    </w:r>
    <w:r w:rsidR="00274691">
      <w:t xml:space="preserve"> </w:t>
    </w:r>
    <w:r w:rsidR="00274691">
      <w:rPr>
        <w:b/>
        <w:sz w:val="24"/>
        <w:szCs w:val="24"/>
      </w:rPr>
      <w:fldChar w:fldCharType="begin"/>
    </w:r>
    <w:r w:rsidR="00274691">
      <w:rPr>
        <w:b/>
      </w:rPr>
      <w:instrText xml:space="preserve"> NUMPAGES  </w:instrText>
    </w:r>
    <w:r w:rsidR="00274691">
      <w:rPr>
        <w:b/>
        <w:sz w:val="24"/>
        <w:szCs w:val="24"/>
      </w:rPr>
      <w:fldChar w:fldCharType="separate"/>
    </w:r>
    <w:r w:rsidR="000C5251">
      <w:rPr>
        <w:b/>
        <w:noProof/>
      </w:rPr>
      <w:t>10</w:t>
    </w:r>
    <w:r w:rsidR="00274691">
      <w:rPr>
        <w:b/>
        <w:sz w:val="24"/>
        <w:szCs w:val="24"/>
      </w:rPr>
      <w:fldChar w:fldCharType="end"/>
    </w:r>
  </w:p>
  <w:p w14:paraId="08D68AC0" w14:textId="77777777" w:rsidR="00274691" w:rsidRDefault="00274691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D68AC1" w14:textId="77777777" w:rsidR="00274691" w:rsidRDefault="00274691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2E13C6" w14:textId="77777777" w:rsidR="006B0C6D" w:rsidRDefault="006B0C6D">
      <w:r>
        <w:separator/>
      </w:r>
    </w:p>
  </w:footnote>
  <w:footnote w:type="continuationSeparator" w:id="0">
    <w:p w14:paraId="5A15AD29" w14:textId="77777777" w:rsidR="006B0C6D" w:rsidRDefault="006B0C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471E3C"/>
    <w:multiLevelType w:val="hybridMultilevel"/>
    <w:tmpl w:val="233E822A"/>
    <w:lvl w:ilvl="0" w:tplc="FCC6F7A8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FEB51C9"/>
    <w:multiLevelType w:val="hybridMultilevel"/>
    <w:tmpl w:val="B43CE3C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2931BB"/>
    <w:multiLevelType w:val="hybridMultilevel"/>
    <w:tmpl w:val="45F08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CC6F7A8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A170CC3"/>
    <w:multiLevelType w:val="hybridMultilevel"/>
    <w:tmpl w:val="6ED8C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8"/>
  </w:num>
  <w:num w:numId="4">
    <w:abstractNumId w:val="13"/>
  </w:num>
  <w:num w:numId="5">
    <w:abstractNumId w:val="8"/>
  </w:num>
  <w:num w:numId="6">
    <w:abstractNumId w:val="17"/>
  </w:num>
  <w:num w:numId="7">
    <w:abstractNumId w:val="3"/>
  </w:num>
  <w:num w:numId="8">
    <w:abstractNumId w:val="16"/>
  </w:num>
  <w:num w:numId="9">
    <w:abstractNumId w:val="11"/>
  </w:num>
  <w:num w:numId="10">
    <w:abstractNumId w:val="5"/>
  </w:num>
  <w:num w:numId="11">
    <w:abstractNumId w:val="6"/>
  </w:num>
  <w:num w:numId="12">
    <w:abstractNumId w:val="9"/>
  </w:num>
  <w:num w:numId="13">
    <w:abstractNumId w:val="15"/>
  </w:num>
  <w:num w:numId="14">
    <w:abstractNumId w:val="4"/>
  </w:num>
  <w:num w:numId="15">
    <w:abstractNumId w:val="0"/>
  </w:num>
  <w:num w:numId="16">
    <w:abstractNumId w:val="7"/>
  </w:num>
  <w:num w:numId="17">
    <w:abstractNumId w:val="12"/>
  </w:num>
  <w:num w:numId="18">
    <w:abstractNumId w:val="14"/>
  </w:num>
  <w:num w:numId="19">
    <w:abstractNumId w:val="19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11666"/>
    <w:rsid w:val="00026B02"/>
    <w:rsid w:val="000822E5"/>
    <w:rsid w:val="00091115"/>
    <w:rsid w:val="000971FC"/>
    <w:rsid w:val="000A2A3A"/>
    <w:rsid w:val="000A492A"/>
    <w:rsid w:val="000C5251"/>
    <w:rsid w:val="000D2F80"/>
    <w:rsid w:val="000E14EC"/>
    <w:rsid w:val="000E413A"/>
    <w:rsid w:val="000F5AA3"/>
    <w:rsid w:val="00100396"/>
    <w:rsid w:val="00100B5C"/>
    <w:rsid w:val="001106E9"/>
    <w:rsid w:val="00111BBD"/>
    <w:rsid w:val="00124CA5"/>
    <w:rsid w:val="00126346"/>
    <w:rsid w:val="00134F77"/>
    <w:rsid w:val="001363A5"/>
    <w:rsid w:val="00152E9D"/>
    <w:rsid w:val="00154487"/>
    <w:rsid w:val="0017512A"/>
    <w:rsid w:val="00196958"/>
    <w:rsid w:val="001A013F"/>
    <w:rsid w:val="001A1E39"/>
    <w:rsid w:val="001A24F3"/>
    <w:rsid w:val="001B0B5A"/>
    <w:rsid w:val="001B405C"/>
    <w:rsid w:val="001B5F45"/>
    <w:rsid w:val="001E1050"/>
    <w:rsid w:val="001E1E1F"/>
    <w:rsid w:val="001E2007"/>
    <w:rsid w:val="001E57C1"/>
    <w:rsid w:val="001F07EF"/>
    <w:rsid w:val="001F50B6"/>
    <w:rsid w:val="001F6116"/>
    <w:rsid w:val="001F6D7A"/>
    <w:rsid w:val="002006FA"/>
    <w:rsid w:val="00214127"/>
    <w:rsid w:val="00224849"/>
    <w:rsid w:val="0022746E"/>
    <w:rsid w:val="00235F71"/>
    <w:rsid w:val="002444CA"/>
    <w:rsid w:val="00260DE6"/>
    <w:rsid w:val="00261060"/>
    <w:rsid w:val="00273FEE"/>
    <w:rsid w:val="00274691"/>
    <w:rsid w:val="0028204E"/>
    <w:rsid w:val="0028591B"/>
    <w:rsid w:val="002878BF"/>
    <w:rsid w:val="00291841"/>
    <w:rsid w:val="002C449B"/>
    <w:rsid w:val="002C6040"/>
    <w:rsid w:val="002D5B3F"/>
    <w:rsid w:val="002E272E"/>
    <w:rsid w:val="002F0E34"/>
    <w:rsid w:val="002F5778"/>
    <w:rsid w:val="003223E0"/>
    <w:rsid w:val="00342C53"/>
    <w:rsid w:val="00352C4A"/>
    <w:rsid w:val="00362560"/>
    <w:rsid w:val="003732FD"/>
    <w:rsid w:val="00374CBC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11398"/>
    <w:rsid w:val="00423934"/>
    <w:rsid w:val="00426244"/>
    <w:rsid w:val="00451810"/>
    <w:rsid w:val="00470A38"/>
    <w:rsid w:val="00477880"/>
    <w:rsid w:val="004874DE"/>
    <w:rsid w:val="004B5334"/>
    <w:rsid w:val="004B6C14"/>
    <w:rsid w:val="004D5E9B"/>
    <w:rsid w:val="004D63D9"/>
    <w:rsid w:val="004E6585"/>
    <w:rsid w:val="004E7CF2"/>
    <w:rsid w:val="004F38B4"/>
    <w:rsid w:val="004F3AEE"/>
    <w:rsid w:val="0050249F"/>
    <w:rsid w:val="00524566"/>
    <w:rsid w:val="00527E60"/>
    <w:rsid w:val="00530BEF"/>
    <w:rsid w:val="00530FAB"/>
    <w:rsid w:val="00552351"/>
    <w:rsid w:val="00561F00"/>
    <w:rsid w:val="00562C4E"/>
    <w:rsid w:val="00562DEC"/>
    <w:rsid w:val="00576AB4"/>
    <w:rsid w:val="00577917"/>
    <w:rsid w:val="0058048A"/>
    <w:rsid w:val="00590667"/>
    <w:rsid w:val="005969E2"/>
    <w:rsid w:val="005A1689"/>
    <w:rsid w:val="005B61CD"/>
    <w:rsid w:val="005C14E1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3B1"/>
    <w:rsid w:val="006A6DC3"/>
    <w:rsid w:val="006B0C6D"/>
    <w:rsid w:val="006B11DB"/>
    <w:rsid w:val="006B6BF5"/>
    <w:rsid w:val="006B7CF6"/>
    <w:rsid w:val="006D49ED"/>
    <w:rsid w:val="006D55CE"/>
    <w:rsid w:val="006D637A"/>
    <w:rsid w:val="006D6F24"/>
    <w:rsid w:val="006F0F95"/>
    <w:rsid w:val="006F45BF"/>
    <w:rsid w:val="006F60E0"/>
    <w:rsid w:val="00702F71"/>
    <w:rsid w:val="007366DF"/>
    <w:rsid w:val="00757839"/>
    <w:rsid w:val="00770C81"/>
    <w:rsid w:val="00791024"/>
    <w:rsid w:val="00793F0A"/>
    <w:rsid w:val="007A2657"/>
    <w:rsid w:val="007C682C"/>
    <w:rsid w:val="007D2385"/>
    <w:rsid w:val="007D5DE2"/>
    <w:rsid w:val="007F214F"/>
    <w:rsid w:val="00800069"/>
    <w:rsid w:val="008042F0"/>
    <w:rsid w:val="008310A0"/>
    <w:rsid w:val="00833862"/>
    <w:rsid w:val="00835D29"/>
    <w:rsid w:val="00835DFD"/>
    <w:rsid w:val="00836FB1"/>
    <w:rsid w:val="00842E7F"/>
    <w:rsid w:val="00852933"/>
    <w:rsid w:val="008566E5"/>
    <w:rsid w:val="008566FE"/>
    <w:rsid w:val="00865B46"/>
    <w:rsid w:val="00896134"/>
    <w:rsid w:val="008A62BC"/>
    <w:rsid w:val="008B290C"/>
    <w:rsid w:val="008B43E7"/>
    <w:rsid w:val="008D763F"/>
    <w:rsid w:val="008E51D7"/>
    <w:rsid w:val="008F036F"/>
    <w:rsid w:val="008F1308"/>
    <w:rsid w:val="008F78C2"/>
    <w:rsid w:val="00904568"/>
    <w:rsid w:val="00911394"/>
    <w:rsid w:val="00912C13"/>
    <w:rsid w:val="00913B75"/>
    <w:rsid w:val="00923EF2"/>
    <w:rsid w:val="00924471"/>
    <w:rsid w:val="00926D25"/>
    <w:rsid w:val="00926E9D"/>
    <w:rsid w:val="009315A0"/>
    <w:rsid w:val="00932C6E"/>
    <w:rsid w:val="00933F10"/>
    <w:rsid w:val="009433C5"/>
    <w:rsid w:val="00965881"/>
    <w:rsid w:val="009871FF"/>
    <w:rsid w:val="00990799"/>
    <w:rsid w:val="00995D51"/>
    <w:rsid w:val="009A0631"/>
    <w:rsid w:val="009B10ED"/>
    <w:rsid w:val="009B7D11"/>
    <w:rsid w:val="009D3EA4"/>
    <w:rsid w:val="009D649C"/>
    <w:rsid w:val="009E4BC1"/>
    <w:rsid w:val="009F0EF0"/>
    <w:rsid w:val="009F5CB2"/>
    <w:rsid w:val="00A03BB8"/>
    <w:rsid w:val="00A04F8B"/>
    <w:rsid w:val="00A16E98"/>
    <w:rsid w:val="00A3505D"/>
    <w:rsid w:val="00A4036F"/>
    <w:rsid w:val="00A406E5"/>
    <w:rsid w:val="00A423D0"/>
    <w:rsid w:val="00A4641C"/>
    <w:rsid w:val="00A55876"/>
    <w:rsid w:val="00A67FB1"/>
    <w:rsid w:val="00A85BFE"/>
    <w:rsid w:val="00AB6FE7"/>
    <w:rsid w:val="00AB7AD7"/>
    <w:rsid w:val="00AD2430"/>
    <w:rsid w:val="00AE1E8B"/>
    <w:rsid w:val="00AE41A6"/>
    <w:rsid w:val="00AF0E34"/>
    <w:rsid w:val="00AF271D"/>
    <w:rsid w:val="00AF56C2"/>
    <w:rsid w:val="00B004E6"/>
    <w:rsid w:val="00B0744D"/>
    <w:rsid w:val="00B50EA8"/>
    <w:rsid w:val="00B64082"/>
    <w:rsid w:val="00B72325"/>
    <w:rsid w:val="00B81AD3"/>
    <w:rsid w:val="00B829D8"/>
    <w:rsid w:val="00B84B5B"/>
    <w:rsid w:val="00B86446"/>
    <w:rsid w:val="00BA1176"/>
    <w:rsid w:val="00BB3225"/>
    <w:rsid w:val="00BE0B01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1122"/>
    <w:rsid w:val="00C44A72"/>
    <w:rsid w:val="00C61FC2"/>
    <w:rsid w:val="00C705F9"/>
    <w:rsid w:val="00C80F0F"/>
    <w:rsid w:val="00C8667A"/>
    <w:rsid w:val="00C93BCB"/>
    <w:rsid w:val="00CC241A"/>
    <w:rsid w:val="00CD56D4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55F22"/>
    <w:rsid w:val="00D62ACD"/>
    <w:rsid w:val="00DA36EE"/>
    <w:rsid w:val="00DA401D"/>
    <w:rsid w:val="00DB116D"/>
    <w:rsid w:val="00DC2D16"/>
    <w:rsid w:val="00DD17CC"/>
    <w:rsid w:val="00DE217A"/>
    <w:rsid w:val="00DF321B"/>
    <w:rsid w:val="00E230E0"/>
    <w:rsid w:val="00E246E7"/>
    <w:rsid w:val="00E27F15"/>
    <w:rsid w:val="00E51AAC"/>
    <w:rsid w:val="00E66CC0"/>
    <w:rsid w:val="00E728A9"/>
    <w:rsid w:val="00E807D9"/>
    <w:rsid w:val="00EA0F4E"/>
    <w:rsid w:val="00EA295B"/>
    <w:rsid w:val="00EA3B9B"/>
    <w:rsid w:val="00EA6801"/>
    <w:rsid w:val="00EB258B"/>
    <w:rsid w:val="00EB4F96"/>
    <w:rsid w:val="00ED7072"/>
    <w:rsid w:val="00EE00D3"/>
    <w:rsid w:val="00EE3132"/>
    <w:rsid w:val="00EE3D9D"/>
    <w:rsid w:val="00EE6F25"/>
    <w:rsid w:val="00F02126"/>
    <w:rsid w:val="00F03D85"/>
    <w:rsid w:val="00F07C8C"/>
    <w:rsid w:val="00F22EE2"/>
    <w:rsid w:val="00F249F1"/>
    <w:rsid w:val="00F25B9D"/>
    <w:rsid w:val="00F2664E"/>
    <w:rsid w:val="00F31163"/>
    <w:rsid w:val="00F311D9"/>
    <w:rsid w:val="00F31C04"/>
    <w:rsid w:val="00F442A7"/>
    <w:rsid w:val="00F57A89"/>
    <w:rsid w:val="00F61A20"/>
    <w:rsid w:val="00F63DD9"/>
    <w:rsid w:val="00F67644"/>
    <w:rsid w:val="00F8381F"/>
    <w:rsid w:val="00F847F3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8D68939"/>
  <w15:docId w15:val="{17A744CE-4121-4A33-9431-5BE64A1FA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Default">
    <w:name w:val="Default"/>
    <w:rsid w:val="008B290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111BB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11BBD"/>
  </w:style>
  <w:style w:type="character" w:customStyle="1" w:styleId="CommentTextChar">
    <w:name w:val="Comment Text Char"/>
    <w:basedOn w:val="DefaultParagraphFont"/>
    <w:link w:val="CommentText"/>
    <w:semiHidden/>
    <w:rsid w:val="00111BBD"/>
    <w:rPr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11B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11BBD"/>
    <w:rPr>
      <w:b/>
      <w:bCs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5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5190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39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07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6DBFC0-61E4-4EFD-B3F8-0859E2B32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AssignFrm.dot</Template>
  <TotalTime>3</TotalTime>
  <Pages>10</Pages>
  <Words>3333</Words>
  <Characters>19733</Characters>
  <Application>Microsoft Office Word</Application>
  <DocSecurity>0</DocSecurity>
  <Lines>164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GA36a Lefel 4</vt:lpstr>
      <vt:lpstr/>
    </vt:vector>
  </TitlesOfParts>
  <Company>S.I.H.E.</Company>
  <LinksUpToDate>false</LinksUpToDate>
  <CharactersWithSpaces>23020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Lefel 4</dc:title>
  <dc:creator>fad-lc</dc:creator>
  <dc:description>Awst 2018</dc:description>
  <cp:lastModifiedBy>Aled Williams</cp:lastModifiedBy>
  <cp:revision>2</cp:revision>
  <cp:lastPrinted>2020-01-12T16:23:00Z</cp:lastPrinted>
  <dcterms:created xsi:type="dcterms:W3CDTF">2020-01-12T17:52:00Z</dcterms:created>
  <dcterms:modified xsi:type="dcterms:W3CDTF">2020-01-12T17:52:00Z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