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5DC5B" w14:textId="77777777" w:rsidR="00A270C8" w:rsidRPr="00DE2464" w:rsidRDefault="00066984" w:rsidP="00A270C8">
      <w:pPr>
        <w:rPr>
          <w:rFonts w:cs="Arial"/>
          <w:sz w:val="22"/>
        </w:rPr>
      </w:pPr>
      <w:r w:rsidRPr="00DE2464">
        <w:rPr>
          <w:noProof/>
          <w:sz w:val="22"/>
          <w:lang w:val="en-GB"/>
        </w:rPr>
        <w:drawing>
          <wp:inline distT="0" distB="0" distL="0" distR="0" wp14:anchorId="59900BB5" wp14:editId="061E003D">
            <wp:extent cx="2887980" cy="11353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7980" cy="1135380"/>
                    </a:xfrm>
                    <a:prstGeom prst="rect">
                      <a:avLst/>
                    </a:prstGeom>
                    <a:noFill/>
                    <a:ln>
                      <a:noFill/>
                    </a:ln>
                  </pic:spPr>
                </pic:pic>
              </a:graphicData>
            </a:graphic>
          </wp:inline>
        </w:drawing>
      </w:r>
    </w:p>
    <w:p w14:paraId="5DC78AB5" w14:textId="016BB50E" w:rsidR="00A270C8" w:rsidRPr="00DE2464" w:rsidRDefault="00A270C8" w:rsidP="00C85734">
      <w:pPr>
        <w:tabs>
          <w:tab w:val="left" w:pos="288"/>
        </w:tabs>
        <w:rPr>
          <w:rFonts w:cs="Arial"/>
          <w:b/>
          <w:sz w:val="22"/>
        </w:rPr>
      </w:pPr>
    </w:p>
    <w:p w14:paraId="510D252E" w14:textId="77777777" w:rsidR="002A4A03" w:rsidRDefault="002A4A03" w:rsidP="00746C50">
      <w:pPr>
        <w:rPr>
          <w:b/>
          <w:bCs/>
          <w:color w:val="FF0000"/>
          <w:sz w:val="48"/>
          <w:szCs w:val="48"/>
        </w:rPr>
      </w:pPr>
    </w:p>
    <w:p w14:paraId="0F5063D3" w14:textId="4ACA618C" w:rsidR="00CE58C6" w:rsidRPr="002A4A03" w:rsidRDefault="002A4A03" w:rsidP="00746C50">
      <w:pPr>
        <w:rPr>
          <w:b/>
          <w:bCs/>
          <w:color w:val="FF0000"/>
          <w:sz w:val="48"/>
          <w:szCs w:val="48"/>
        </w:rPr>
      </w:pPr>
      <w:r w:rsidRPr="002A4A03">
        <w:rPr>
          <w:b/>
          <w:bCs/>
          <w:color w:val="FF0000"/>
          <w:sz w:val="48"/>
          <w:szCs w:val="48"/>
        </w:rPr>
        <w:t xml:space="preserve">BA Addysg Gorfforol / BA Addysg Anturus Awyr Agored / </w:t>
      </w:r>
      <w:r w:rsidR="00CE58C6" w:rsidRPr="002A4A03">
        <w:rPr>
          <w:b/>
          <w:bCs/>
          <w:color w:val="FF0000"/>
          <w:sz w:val="48"/>
          <w:szCs w:val="48"/>
        </w:rPr>
        <w:t xml:space="preserve">BSc </w:t>
      </w:r>
      <w:r w:rsidR="00045980" w:rsidRPr="002A4A03">
        <w:rPr>
          <w:b/>
          <w:bCs/>
          <w:color w:val="FF0000"/>
          <w:sz w:val="48"/>
          <w:szCs w:val="48"/>
        </w:rPr>
        <w:t>Gwyddor Chwaraeon ac Ymarfer</w:t>
      </w:r>
    </w:p>
    <w:p w14:paraId="3B86C894" w14:textId="77777777" w:rsidR="00045980" w:rsidRPr="00045980" w:rsidRDefault="00045980" w:rsidP="00746C50">
      <w:pPr>
        <w:rPr>
          <w:sz w:val="20"/>
        </w:rPr>
      </w:pPr>
    </w:p>
    <w:p w14:paraId="51827880" w14:textId="30599565" w:rsidR="00A270C8" w:rsidRPr="00936A16" w:rsidRDefault="00B7316B" w:rsidP="00746C50">
      <w:pPr>
        <w:rPr>
          <w:rFonts w:cs="Arial"/>
          <w:color w:val="FF0000"/>
          <w:sz w:val="56"/>
          <w:szCs w:val="56"/>
        </w:rPr>
      </w:pPr>
      <w:r>
        <w:rPr>
          <w:sz w:val="56"/>
        </w:rPr>
        <w:t>Llawlyfr y Modiwl:</w:t>
      </w:r>
      <w:r w:rsidR="00045980">
        <w:rPr>
          <w:sz w:val="56"/>
        </w:rPr>
        <w:t xml:space="preserve"> </w:t>
      </w:r>
      <w:r w:rsidR="00045980" w:rsidRPr="002A4A03">
        <w:rPr>
          <w:color w:val="FF0000"/>
          <w:sz w:val="56"/>
        </w:rPr>
        <w:t>BMSS5005</w:t>
      </w:r>
      <w:r w:rsidR="002A4A03" w:rsidRPr="002A4A03">
        <w:rPr>
          <w:color w:val="FF0000"/>
          <w:sz w:val="56"/>
        </w:rPr>
        <w:t>C</w:t>
      </w:r>
      <w:r>
        <w:rPr>
          <w:sz w:val="56"/>
        </w:rPr>
        <w:t xml:space="preserve"> </w:t>
      </w:r>
    </w:p>
    <w:p w14:paraId="1555A836" w14:textId="0F143A31" w:rsidR="00A270C8" w:rsidRPr="00045980" w:rsidRDefault="007826B5" w:rsidP="00746C50">
      <w:pPr>
        <w:rPr>
          <w:sz w:val="44"/>
          <w:szCs w:val="44"/>
        </w:rPr>
      </w:pPr>
      <w:r w:rsidRPr="00045980">
        <w:rPr>
          <w:sz w:val="44"/>
          <w:szCs w:val="44"/>
        </w:rPr>
        <w:t>Gwneuthurwyr Newid: Creadigrwydd a Chreu Gwerth</w:t>
      </w:r>
    </w:p>
    <w:p w14:paraId="1CB3C967" w14:textId="38189306" w:rsidR="00045980" w:rsidRPr="002A4A03" w:rsidRDefault="007826B5" w:rsidP="002A4A03">
      <w:pPr>
        <w:rPr>
          <w:rFonts w:cs="Arial"/>
          <w:sz w:val="56"/>
          <w:szCs w:val="56"/>
        </w:rPr>
      </w:pPr>
      <w:r>
        <w:rPr>
          <w:sz w:val="56"/>
        </w:rPr>
        <w:t>Semester 1: 202</w:t>
      </w:r>
      <w:r w:rsidR="002A4A03">
        <w:rPr>
          <w:sz w:val="56"/>
        </w:rPr>
        <w:t>2</w:t>
      </w:r>
      <w:r>
        <w:rPr>
          <w:sz w:val="56"/>
        </w:rPr>
        <w:t>/2</w:t>
      </w:r>
      <w:r w:rsidR="002A4A03">
        <w:rPr>
          <w:sz w:val="56"/>
        </w:rPr>
        <w:t>3</w:t>
      </w:r>
    </w:p>
    <w:p w14:paraId="4374BAB9" w14:textId="36EF6E23" w:rsidR="00746C50" w:rsidRPr="00045980" w:rsidRDefault="00F53466" w:rsidP="6F068015">
      <w:pPr>
        <w:ind w:right="-957"/>
        <w:rPr>
          <w:rFonts w:cs="Arial"/>
          <w:b/>
          <w:bCs/>
          <w:color w:val="FF0000"/>
          <w:sz w:val="48"/>
          <w:szCs w:val="48"/>
        </w:rPr>
      </w:pPr>
      <w:r w:rsidRPr="6F068015">
        <w:rPr>
          <w:b/>
          <w:bCs/>
          <w:sz w:val="48"/>
          <w:szCs w:val="48"/>
        </w:rPr>
        <w:t>Arweinydd y Modiwl:</w:t>
      </w:r>
      <w:r w:rsidR="00045980" w:rsidRPr="6F068015">
        <w:rPr>
          <w:b/>
          <w:bCs/>
          <w:sz w:val="48"/>
          <w:szCs w:val="48"/>
        </w:rPr>
        <w:t xml:space="preserve"> </w:t>
      </w:r>
      <w:r w:rsidR="002A4A03" w:rsidRPr="6F068015">
        <w:rPr>
          <w:sz w:val="48"/>
          <w:szCs w:val="48"/>
        </w:rPr>
        <w:t>Kate Piper</w:t>
      </w:r>
    </w:p>
    <w:p w14:paraId="71D3F5E2" w14:textId="1CE98264" w:rsidR="6F068015" w:rsidRDefault="6F068015" w:rsidP="6F068015">
      <w:pPr>
        <w:ind w:right="-957"/>
        <w:rPr>
          <w:sz w:val="48"/>
          <w:szCs w:val="48"/>
        </w:rPr>
      </w:pPr>
    </w:p>
    <w:p w14:paraId="5FE6AFE5" w14:textId="77777777" w:rsidR="002A4A03" w:rsidRDefault="004C4121" w:rsidP="002A4A03">
      <w:pPr>
        <w:spacing w:line="240" w:lineRule="auto"/>
        <w:rPr>
          <w:rFonts w:cs="Arial"/>
          <w:b/>
          <w:sz w:val="48"/>
        </w:rPr>
      </w:pPr>
      <w:r>
        <w:rPr>
          <w:b/>
          <w:sz w:val="48"/>
        </w:rPr>
        <w:br w:type="page"/>
      </w:r>
    </w:p>
    <w:p w14:paraId="2CC77253" w14:textId="77777777" w:rsidR="002A4A03" w:rsidRDefault="002A4A03" w:rsidP="002A4A03">
      <w:pPr>
        <w:spacing w:line="240" w:lineRule="auto"/>
        <w:rPr>
          <w:rFonts w:cs="Arial"/>
          <w:b/>
          <w:sz w:val="48"/>
        </w:rPr>
      </w:pPr>
    </w:p>
    <w:p w14:paraId="6A5F1A77" w14:textId="2FF6DEA0" w:rsidR="00746C50" w:rsidRPr="00DE2464" w:rsidRDefault="008975A7" w:rsidP="002A4A03">
      <w:pPr>
        <w:spacing w:line="240" w:lineRule="auto"/>
        <w:rPr>
          <w:rFonts w:cs="Arial"/>
          <w:b/>
          <w:sz w:val="48"/>
        </w:rPr>
      </w:pPr>
      <w:r>
        <w:rPr>
          <w:b/>
          <w:sz w:val="48"/>
        </w:rPr>
        <w:tab/>
      </w:r>
      <w:r w:rsidR="009C24C9">
        <w:rPr>
          <w:b/>
          <w:sz w:val="48"/>
        </w:rPr>
        <w:tab/>
      </w:r>
    </w:p>
    <w:sdt>
      <w:sdtPr>
        <w:rPr>
          <w:rFonts w:ascii="Arial" w:hAnsi="Arial"/>
          <w:color w:val="auto"/>
          <w:sz w:val="24"/>
          <w:szCs w:val="20"/>
          <w:lang w:eastAsia="en-GB"/>
        </w:rPr>
        <w:id w:val="-1295452468"/>
        <w:docPartObj>
          <w:docPartGallery w:val="Table of Contents"/>
          <w:docPartUnique/>
        </w:docPartObj>
      </w:sdtPr>
      <w:sdtEndPr>
        <w:rPr>
          <w:b/>
          <w:bCs/>
        </w:rPr>
      </w:sdtEndPr>
      <w:sdtContent>
        <w:p w14:paraId="5D8743FC" w14:textId="77777777" w:rsidR="009A1AFA" w:rsidRDefault="009A1AFA">
          <w:pPr>
            <w:pStyle w:val="TOCHeading"/>
          </w:pPr>
          <w:r>
            <w:t>Cynnwys</w:t>
          </w:r>
        </w:p>
        <w:p w14:paraId="294804F2" w14:textId="77777777" w:rsidR="000C15AA" w:rsidRDefault="009A1AFA">
          <w:pPr>
            <w:pStyle w:val="TOC2"/>
            <w:tabs>
              <w:tab w:val="right" w:leader="dot" w:pos="10444"/>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650536" w:history="1">
            <w:r w:rsidR="000C15AA" w:rsidRPr="0096489B">
              <w:rPr>
                <w:rStyle w:val="Hyperlink"/>
                <w:noProof/>
              </w:rPr>
              <w:t>NOD(AU)</w:t>
            </w:r>
            <w:r w:rsidR="000C15AA">
              <w:rPr>
                <w:noProof/>
                <w:webHidden/>
              </w:rPr>
              <w:tab/>
            </w:r>
            <w:r w:rsidR="000C15AA">
              <w:rPr>
                <w:noProof/>
                <w:webHidden/>
              </w:rPr>
              <w:fldChar w:fldCharType="begin"/>
            </w:r>
            <w:r w:rsidR="000C15AA">
              <w:rPr>
                <w:noProof/>
                <w:webHidden/>
              </w:rPr>
              <w:instrText xml:space="preserve"> PAGEREF _Toc50650536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AF28F0E"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37" w:history="1">
            <w:r w:rsidR="000C15AA" w:rsidRPr="0096489B">
              <w:rPr>
                <w:rStyle w:val="Hyperlink"/>
                <w:noProof/>
              </w:rPr>
              <w:t>DEILLIANNAU DYSGU</w:t>
            </w:r>
            <w:r w:rsidR="000C15AA">
              <w:rPr>
                <w:noProof/>
                <w:webHidden/>
              </w:rPr>
              <w:tab/>
            </w:r>
            <w:r w:rsidR="000C15AA">
              <w:rPr>
                <w:noProof/>
                <w:webHidden/>
              </w:rPr>
              <w:fldChar w:fldCharType="begin"/>
            </w:r>
            <w:r w:rsidR="000C15AA">
              <w:rPr>
                <w:noProof/>
                <w:webHidden/>
              </w:rPr>
              <w:instrText xml:space="preserve"> PAGEREF _Toc50650537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5666EF71"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38" w:history="1">
            <w:r w:rsidR="000C15AA" w:rsidRPr="0096489B">
              <w:rPr>
                <w:rStyle w:val="Hyperlink"/>
                <w:noProof/>
              </w:rPr>
              <w:t>CYNNWYS DANGOSOL</w:t>
            </w:r>
            <w:r w:rsidR="000C15AA">
              <w:rPr>
                <w:noProof/>
                <w:webHidden/>
              </w:rPr>
              <w:tab/>
            </w:r>
            <w:r w:rsidR="000C15AA">
              <w:rPr>
                <w:noProof/>
                <w:webHidden/>
              </w:rPr>
              <w:fldChar w:fldCharType="begin"/>
            </w:r>
            <w:r w:rsidR="000C15AA">
              <w:rPr>
                <w:noProof/>
                <w:webHidden/>
              </w:rPr>
              <w:instrText xml:space="preserve"> PAGEREF _Toc50650538 \h </w:instrText>
            </w:r>
            <w:r w:rsidR="000C15AA">
              <w:rPr>
                <w:noProof/>
                <w:webHidden/>
              </w:rPr>
            </w:r>
            <w:r w:rsidR="000C15AA">
              <w:rPr>
                <w:noProof/>
                <w:webHidden/>
              </w:rPr>
              <w:fldChar w:fldCharType="separate"/>
            </w:r>
            <w:r w:rsidR="000C15AA">
              <w:rPr>
                <w:noProof/>
                <w:webHidden/>
              </w:rPr>
              <w:t>3</w:t>
            </w:r>
            <w:r w:rsidR="000C15AA">
              <w:rPr>
                <w:noProof/>
                <w:webHidden/>
              </w:rPr>
              <w:fldChar w:fldCharType="end"/>
            </w:r>
          </w:hyperlink>
        </w:p>
        <w:p w14:paraId="45FC9658"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39" w:history="1">
            <w:r w:rsidR="000C15AA" w:rsidRPr="0096489B">
              <w:rPr>
                <w:rStyle w:val="Hyperlink"/>
                <w:noProof/>
              </w:rPr>
              <w:t>DYRANNU AMSER ASTUDIO</w:t>
            </w:r>
            <w:r w:rsidR="000C15AA">
              <w:rPr>
                <w:noProof/>
                <w:webHidden/>
              </w:rPr>
              <w:tab/>
            </w:r>
            <w:r w:rsidR="000C15AA">
              <w:rPr>
                <w:noProof/>
                <w:webHidden/>
              </w:rPr>
              <w:fldChar w:fldCharType="begin"/>
            </w:r>
            <w:r w:rsidR="000C15AA">
              <w:rPr>
                <w:noProof/>
                <w:webHidden/>
              </w:rPr>
              <w:instrText xml:space="preserve"> PAGEREF _Toc50650539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06209513"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40" w:history="1">
            <w:r w:rsidR="000C15AA" w:rsidRPr="0096489B">
              <w:rPr>
                <w:rStyle w:val="Hyperlink"/>
                <w:noProof/>
              </w:rPr>
              <w:t>ASESIAD</w:t>
            </w:r>
            <w:r w:rsidR="000C15AA">
              <w:rPr>
                <w:noProof/>
                <w:webHidden/>
              </w:rPr>
              <w:tab/>
            </w:r>
            <w:r w:rsidR="000C15AA">
              <w:rPr>
                <w:noProof/>
                <w:webHidden/>
              </w:rPr>
              <w:fldChar w:fldCharType="begin"/>
            </w:r>
            <w:r w:rsidR="000C15AA">
              <w:rPr>
                <w:noProof/>
                <w:webHidden/>
              </w:rPr>
              <w:instrText xml:space="preserve"> PAGEREF _Toc50650540 \h </w:instrText>
            </w:r>
            <w:r w:rsidR="000C15AA">
              <w:rPr>
                <w:noProof/>
                <w:webHidden/>
              </w:rPr>
            </w:r>
            <w:r w:rsidR="000C15AA">
              <w:rPr>
                <w:noProof/>
                <w:webHidden/>
              </w:rPr>
              <w:fldChar w:fldCharType="separate"/>
            </w:r>
            <w:r w:rsidR="000C15AA">
              <w:rPr>
                <w:noProof/>
                <w:webHidden/>
              </w:rPr>
              <w:t>4</w:t>
            </w:r>
            <w:r w:rsidR="000C15AA">
              <w:rPr>
                <w:noProof/>
                <w:webHidden/>
              </w:rPr>
              <w:fldChar w:fldCharType="end"/>
            </w:r>
          </w:hyperlink>
        </w:p>
        <w:p w14:paraId="2B03AAFB"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41" w:history="1">
            <w:r w:rsidR="000C15AA" w:rsidRPr="0096489B">
              <w:rPr>
                <w:rStyle w:val="Hyperlink"/>
                <w:noProof/>
              </w:rPr>
              <w:t>AMSERLEN GWEITHGAREDDAU</w:t>
            </w:r>
            <w:r w:rsidR="000C15AA">
              <w:rPr>
                <w:noProof/>
                <w:webHidden/>
              </w:rPr>
              <w:tab/>
            </w:r>
            <w:r w:rsidR="000C15AA">
              <w:rPr>
                <w:noProof/>
                <w:webHidden/>
              </w:rPr>
              <w:fldChar w:fldCharType="begin"/>
            </w:r>
            <w:r w:rsidR="000C15AA">
              <w:rPr>
                <w:noProof/>
                <w:webHidden/>
              </w:rPr>
              <w:instrText xml:space="preserve"> PAGEREF _Toc50650541 \h </w:instrText>
            </w:r>
            <w:r w:rsidR="000C15AA">
              <w:rPr>
                <w:noProof/>
                <w:webHidden/>
              </w:rPr>
            </w:r>
            <w:r w:rsidR="000C15AA">
              <w:rPr>
                <w:noProof/>
                <w:webHidden/>
              </w:rPr>
              <w:fldChar w:fldCharType="separate"/>
            </w:r>
            <w:r w:rsidR="000C15AA">
              <w:rPr>
                <w:noProof/>
                <w:webHidden/>
              </w:rPr>
              <w:t>6</w:t>
            </w:r>
            <w:r w:rsidR="000C15AA">
              <w:rPr>
                <w:noProof/>
                <w:webHidden/>
              </w:rPr>
              <w:fldChar w:fldCharType="end"/>
            </w:r>
          </w:hyperlink>
        </w:p>
        <w:p w14:paraId="46C3380C"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42" w:history="1">
            <w:r w:rsidR="000C15AA" w:rsidRPr="0096489B">
              <w:rPr>
                <w:rStyle w:val="Hyperlink"/>
                <w:noProof/>
              </w:rPr>
              <w:t>ASESIAD 1</w:t>
            </w:r>
            <w:r w:rsidR="000C15AA">
              <w:rPr>
                <w:noProof/>
                <w:webHidden/>
              </w:rPr>
              <w:tab/>
            </w:r>
            <w:r w:rsidR="000C15AA">
              <w:rPr>
                <w:noProof/>
                <w:webHidden/>
              </w:rPr>
              <w:fldChar w:fldCharType="begin"/>
            </w:r>
            <w:r w:rsidR="000C15AA">
              <w:rPr>
                <w:noProof/>
                <w:webHidden/>
              </w:rPr>
              <w:instrText xml:space="preserve"> PAGEREF _Toc50650542 \h </w:instrText>
            </w:r>
            <w:r w:rsidR="000C15AA">
              <w:rPr>
                <w:noProof/>
                <w:webHidden/>
              </w:rPr>
            </w:r>
            <w:r w:rsidR="000C15AA">
              <w:rPr>
                <w:noProof/>
                <w:webHidden/>
              </w:rPr>
              <w:fldChar w:fldCharType="separate"/>
            </w:r>
            <w:r w:rsidR="000C15AA">
              <w:rPr>
                <w:noProof/>
                <w:webHidden/>
              </w:rPr>
              <w:t>7</w:t>
            </w:r>
            <w:r w:rsidR="000C15AA">
              <w:rPr>
                <w:noProof/>
                <w:webHidden/>
              </w:rPr>
              <w:fldChar w:fldCharType="end"/>
            </w:r>
          </w:hyperlink>
        </w:p>
        <w:p w14:paraId="4A4A0E88"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43" w:history="1">
            <w:r w:rsidR="000C15AA" w:rsidRPr="0096489B">
              <w:rPr>
                <w:rStyle w:val="Hyperlink"/>
                <w:noProof/>
              </w:rPr>
              <w:t>ASESIAD 2</w:t>
            </w:r>
            <w:r w:rsidR="000C15AA">
              <w:rPr>
                <w:noProof/>
                <w:webHidden/>
              </w:rPr>
              <w:tab/>
            </w:r>
            <w:r w:rsidR="000C15AA">
              <w:rPr>
                <w:noProof/>
                <w:webHidden/>
              </w:rPr>
              <w:fldChar w:fldCharType="begin"/>
            </w:r>
            <w:r w:rsidR="000C15AA">
              <w:rPr>
                <w:noProof/>
                <w:webHidden/>
              </w:rPr>
              <w:instrText xml:space="preserve"> PAGEREF _Toc50650543 \h </w:instrText>
            </w:r>
            <w:r w:rsidR="000C15AA">
              <w:rPr>
                <w:noProof/>
                <w:webHidden/>
              </w:rPr>
            </w:r>
            <w:r w:rsidR="000C15AA">
              <w:rPr>
                <w:noProof/>
                <w:webHidden/>
              </w:rPr>
              <w:fldChar w:fldCharType="separate"/>
            </w:r>
            <w:r w:rsidR="000C15AA">
              <w:rPr>
                <w:noProof/>
                <w:webHidden/>
              </w:rPr>
              <w:t>14</w:t>
            </w:r>
            <w:r w:rsidR="000C15AA">
              <w:rPr>
                <w:noProof/>
                <w:webHidden/>
              </w:rPr>
              <w:fldChar w:fldCharType="end"/>
            </w:r>
          </w:hyperlink>
        </w:p>
        <w:p w14:paraId="161C6002" w14:textId="77777777" w:rsidR="000C15AA" w:rsidRDefault="0082064A">
          <w:pPr>
            <w:pStyle w:val="TOC2"/>
            <w:tabs>
              <w:tab w:val="right" w:leader="dot" w:pos="10444"/>
            </w:tabs>
            <w:rPr>
              <w:rFonts w:asciiTheme="minorHAnsi" w:eastAsiaTheme="minorEastAsia" w:hAnsiTheme="minorHAnsi" w:cstheme="minorBidi"/>
              <w:noProof/>
              <w:sz w:val="22"/>
              <w:szCs w:val="22"/>
              <w:lang w:val="en-US" w:eastAsia="en-US"/>
            </w:rPr>
          </w:pPr>
          <w:hyperlink w:anchor="_Toc50650544" w:history="1">
            <w:r w:rsidR="000C15AA" w:rsidRPr="0096489B">
              <w:rPr>
                <w:rStyle w:val="Hyperlink"/>
                <w:noProof/>
              </w:rPr>
              <w:t>MEINI PRAWF ASESU GENERIG</w:t>
            </w:r>
            <w:r w:rsidR="000C15AA">
              <w:rPr>
                <w:noProof/>
                <w:webHidden/>
              </w:rPr>
              <w:tab/>
            </w:r>
            <w:r w:rsidR="000C15AA">
              <w:rPr>
                <w:noProof/>
                <w:webHidden/>
              </w:rPr>
              <w:fldChar w:fldCharType="begin"/>
            </w:r>
            <w:r w:rsidR="000C15AA">
              <w:rPr>
                <w:noProof/>
                <w:webHidden/>
              </w:rPr>
              <w:instrText xml:space="preserve"> PAGEREF _Toc50650544 \h </w:instrText>
            </w:r>
            <w:r w:rsidR="000C15AA">
              <w:rPr>
                <w:noProof/>
                <w:webHidden/>
              </w:rPr>
            </w:r>
            <w:r w:rsidR="000C15AA">
              <w:rPr>
                <w:noProof/>
                <w:webHidden/>
              </w:rPr>
              <w:fldChar w:fldCharType="separate"/>
            </w:r>
            <w:r w:rsidR="000C15AA">
              <w:rPr>
                <w:noProof/>
                <w:webHidden/>
              </w:rPr>
              <w:t>21</w:t>
            </w:r>
            <w:r w:rsidR="000C15AA">
              <w:rPr>
                <w:noProof/>
                <w:webHidden/>
              </w:rPr>
              <w:fldChar w:fldCharType="end"/>
            </w:r>
          </w:hyperlink>
        </w:p>
        <w:p w14:paraId="599BF615" w14:textId="77777777" w:rsidR="009A1AFA" w:rsidRDefault="009A1AFA">
          <w:r>
            <w:rPr>
              <w:b/>
              <w:bCs/>
            </w:rPr>
            <w:fldChar w:fldCharType="end"/>
          </w:r>
        </w:p>
      </w:sdtContent>
    </w:sdt>
    <w:p w14:paraId="4F3C56CC" w14:textId="77777777" w:rsidR="00066984" w:rsidRDefault="00066984"/>
    <w:p w14:paraId="58DAC1C6" w14:textId="77777777" w:rsidR="00066984" w:rsidRDefault="00066984"/>
    <w:p w14:paraId="5B48B7D2" w14:textId="77777777" w:rsidR="00F53466" w:rsidRDefault="00F53466"/>
    <w:p w14:paraId="0FC0ECE7" w14:textId="77777777" w:rsidR="00F53466" w:rsidRDefault="00F53466"/>
    <w:p w14:paraId="774D05D3" w14:textId="77777777" w:rsidR="00C41DEA" w:rsidRPr="00DE2464" w:rsidRDefault="00C41DEA">
      <w:pPr>
        <w:rPr>
          <w:rFonts w:cs="Arial"/>
        </w:rPr>
      </w:pPr>
    </w:p>
    <w:p w14:paraId="60E55A6C" w14:textId="77777777" w:rsidR="00746C50" w:rsidRPr="00DE2464" w:rsidRDefault="00746C50">
      <w:pPr>
        <w:rPr>
          <w:rFonts w:cs="Arial"/>
        </w:rPr>
      </w:pPr>
    </w:p>
    <w:p w14:paraId="59CADB4B" w14:textId="77777777" w:rsidR="00CF66EB" w:rsidRPr="00DE2464" w:rsidRDefault="00CF66EB" w:rsidP="00A270C8">
      <w:pPr>
        <w:ind w:right="-957"/>
        <w:rPr>
          <w:rFonts w:cs="Arial"/>
          <w:b/>
          <w:sz w:val="48"/>
        </w:rPr>
      </w:pPr>
    </w:p>
    <w:p w14:paraId="564BA1F7" w14:textId="77777777" w:rsidR="00CF66EB" w:rsidRPr="00DE2464" w:rsidRDefault="00CF66EB" w:rsidP="00A270C8">
      <w:pPr>
        <w:ind w:right="-957"/>
        <w:rPr>
          <w:rFonts w:cs="Arial"/>
          <w:b/>
          <w:sz w:val="48"/>
        </w:rPr>
      </w:pPr>
    </w:p>
    <w:p w14:paraId="2E9152C7" w14:textId="77777777" w:rsidR="00B7316B" w:rsidRPr="00DE2464" w:rsidRDefault="00B7316B" w:rsidP="00A270C8">
      <w:pPr>
        <w:ind w:right="-957"/>
        <w:rPr>
          <w:rFonts w:cs="Arial"/>
          <w:b/>
          <w:sz w:val="48"/>
        </w:rPr>
      </w:pPr>
    </w:p>
    <w:p w14:paraId="56256EE0" w14:textId="77777777" w:rsidR="00B7316B" w:rsidRPr="00DE2464" w:rsidRDefault="00B7316B" w:rsidP="00A270C8">
      <w:pPr>
        <w:ind w:right="-957"/>
        <w:rPr>
          <w:rFonts w:cs="Arial"/>
          <w:b/>
          <w:sz w:val="48"/>
        </w:rPr>
      </w:pPr>
    </w:p>
    <w:p w14:paraId="751B7B5C" w14:textId="77777777" w:rsidR="00C85734" w:rsidRPr="009518EB" w:rsidRDefault="00C85734" w:rsidP="00C85734">
      <w:pPr>
        <w:pStyle w:val="Heading2"/>
      </w:pPr>
      <w:bookmarkStart w:id="0" w:name="_Toc50650536"/>
      <w:r>
        <w:lastRenderedPageBreak/>
        <w:t>NOD(AU)</w:t>
      </w:r>
      <w:bookmarkEnd w:id="0"/>
    </w:p>
    <w:p w14:paraId="3A587F85" w14:textId="77777777" w:rsidR="00FF21EE" w:rsidRPr="00FF21EE" w:rsidRDefault="00FF21EE" w:rsidP="00FF21EE">
      <w:pPr>
        <w:numPr>
          <w:ilvl w:val="0"/>
          <w:numId w:val="19"/>
        </w:numPr>
      </w:pPr>
      <w:r>
        <w:t>Datblygu cysyniadau ac ymarfer creadigrwydd a chreu gwerth er mwyn datblygu atebion arloesol, uchelgeisiol a blaengar.</w:t>
      </w:r>
    </w:p>
    <w:p w14:paraId="7020D7F9" w14:textId="77777777" w:rsidR="00FF21EE" w:rsidRPr="00FF21EE" w:rsidRDefault="00FF21EE" w:rsidP="00FF21EE"/>
    <w:p w14:paraId="370A5050" w14:textId="77777777" w:rsidR="00D62249" w:rsidRPr="00936A16" w:rsidRDefault="00C85734" w:rsidP="00936A16">
      <w:pPr>
        <w:pStyle w:val="Heading2"/>
      </w:pPr>
      <w:bookmarkStart w:id="1" w:name="_Toc50650537"/>
      <w:r>
        <w:t>DEILLIANNAU DYSGU</w:t>
      </w:r>
      <w:bookmarkEnd w:id="1"/>
    </w:p>
    <w:p w14:paraId="21B7D36C" w14:textId="77777777" w:rsidR="00C85734" w:rsidRPr="00D62249" w:rsidRDefault="00C85734" w:rsidP="00D62249">
      <w:pPr>
        <w:rPr>
          <w:b/>
        </w:rPr>
      </w:pPr>
      <w:r>
        <w:rPr>
          <w:b/>
        </w:rPr>
        <w:t>Ar ôl cwblhau'r modiwl hwn yn llwyddiannus, dylai'r myfyriwr allu:</w:t>
      </w:r>
    </w:p>
    <w:p w14:paraId="24369F37" w14:textId="77777777" w:rsidR="00FF21EE" w:rsidRPr="00FF21EE" w:rsidRDefault="00FF21EE" w:rsidP="00FF21EE">
      <w:pPr>
        <w:pStyle w:val="ListParagraph"/>
        <w:numPr>
          <w:ilvl w:val="0"/>
          <w:numId w:val="39"/>
        </w:numPr>
      </w:pPr>
      <w:r>
        <w:t xml:space="preserve">Dangos gwybodaeth am, a dealltwriaeth feirniadol o, feddylfryd arloesol, creadigol a mentrus, gan gydnabod gwerth a chyfraniad creadigrwydd er lles pawb. </w:t>
      </w:r>
    </w:p>
    <w:p w14:paraId="5E86D7AC" w14:textId="77777777" w:rsidR="00FF21EE" w:rsidRPr="00FF21EE" w:rsidRDefault="00FF21EE" w:rsidP="00FF21EE">
      <w:pPr>
        <w:pStyle w:val="ListParagraph"/>
        <w:numPr>
          <w:ilvl w:val="0"/>
          <w:numId w:val="39"/>
        </w:numPr>
      </w:pPr>
      <w:r>
        <w:t>Dychmygu, disgrifio a defnyddio meddwl creadigol mewn cyd-destun gwaith neu academaidd i ddatblygu atebion arloesol a/neu greu gwerth.</w:t>
      </w:r>
    </w:p>
    <w:p w14:paraId="760CC164" w14:textId="77777777" w:rsidR="008E7BE9" w:rsidRDefault="008E7BE9" w:rsidP="00C85734">
      <w:pPr>
        <w:pStyle w:val="Heading2"/>
      </w:pPr>
    </w:p>
    <w:p w14:paraId="62640659" w14:textId="77777777" w:rsidR="00C85734" w:rsidRDefault="00C85734" w:rsidP="00C85734">
      <w:pPr>
        <w:pStyle w:val="Heading2"/>
      </w:pPr>
      <w:bookmarkStart w:id="2" w:name="_Toc50650538"/>
      <w:r>
        <w:t>CYNNWYS DANGOSOL</w:t>
      </w:r>
      <w:bookmarkEnd w:id="2"/>
    </w:p>
    <w:p w14:paraId="32546943"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Creadigrwydd mewn theori ac ymarfer.</w:t>
      </w:r>
    </w:p>
    <w:p w14:paraId="6B56FC83"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Creu gwerth mewn theori ac ymarfer.</w:t>
      </w:r>
    </w:p>
    <w:p w14:paraId="0322313E"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Arweinyddiaeth greadigol a moesegol: sgiliau a heriau.</w:t>
      </w:r>
    </w:p>
    <w:p w14:paraId="51C7D08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Gyrru arloesedd a newid, yr unigolyn rhyngbreneuraidd ac entrepreneuraidd.</w:t>
      </w:r>
    </w:p>
    <w:p w14:paraId="7998471A"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Meddwl beirniadol, cywiro diffygion a datrys problemau, datblygu datrysiadau newydd.</w:t>
      </w:r>
    </w:p>
    <w:p w14:paraId="61ECA2C9"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Casglu gwybodaeth ar gyfer ysbrydoliaeth, creu gweledigaeth a syniadaeth.</w:t>
      </w:r>
    </w:p>
    <w:p w14:paraId="4E2DDA0D"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Datblygu'r meddylfryd mentrus ac wedi'i yrru gan ddata.</w:t>
      </w:r>
    </w:p>
    <w:p w14:paraId="5013072E" w14:textId="77777777" w:rsidR="00FF21EE" w:rsidRPr="00FF21EE" w:rsidRDefault="00FF21EE" w:rsidP="00FF21EE">
      <w:pPr>
        <w:pStyle w:val="ListParagraph"/>
        <w:numPr>
          <w:ilvl w:val="0"/>
          <w:numId w:val="37"/>
        </w:numPr>
        <w:spacing w:before="240" w:line="240" w:lineRule="auto"/>
        <w:ind w:left="851" w:hanging="567"/>
        <w:contextualSpacing w:val="0"/>
        <w:jc w:val="both"/>
        <w:rPr>
          <w:rFonts w:cs="Arial"/>
          <w:szCs w:val="22"/>
        </w:rPr>
      </w:pPr>
      <w:r>
        <w:t>Technolegau cyfoes: realaeth rithiol ac estynedig a gwybodaeth artiffisial i wella creadigrwydd ac arloesedd.</w:t>
      </w:r>
    </w:p>
    <w:p w14:paraId="05073D1E"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Ymarferion rheoli amser ar gyfer meddylfryd entrepreneuraidd.</w:t>
      </w:r>
    </w:p>
    <w:p w14:paraId="01C04D5E"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Bod yn ddyfeisgar, yn y cyd-destun o ymdopi â llai.</w:t>
      </w:r>
    </w:p>
    <w:p w14:paraId="4964BBB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t>Myfyrio a hunan-fyfyrio.</w:t>
      </w:r>
    </w:p>
    <w:p w14:paraId="3882D1B3" w14:textId="77777777" w:rsidR="00FF21EE" w:rsidRDefault="00FF21EE" w:rsidP="00FF21EE">
      <w:pPr>
        <w:pStyle w:val="fixed"/>
        <w:rPr>
          <w:rFonts w:ascii="Arial" w:hAnsi="Arial" w:cs="Arial"/>
          <w:sz w:val="22"/>
          <w:szCs w:val="22"/>
        </w:rPr>
      </w:pPr>
    </w:p>
    <w:p w14:paraId="0DB38590" w14:textId="77777777" w:rsidR="00FF21EE" w:rsidRDefault="00FF21EE" w:rsidP="008E7BE9">
      <w:pPr>
        <w:pStyle w:val="fixed"/>
        <w:rPr>
          <w:rFonts w:ascii="Arial" w:hAnsi="Arial" w:cs="Arial"/>
          <w:sz w:val="22"/>
          <w:szCs w:val="22"/>
        </w:rPr>
      </w:pPr>
    </w:p>
    <w:p w14:paraId="3B17AE5E" w14:textId="77777777" w:rsidR="00FF21EE" w:rsidRDefault="00FF21EE" w:rsidP="008E7BE9">
      <w:pPr>
        <w:pStyle w:val="fixed"/>
        <w:rPr>
          <w:rFonts w:ascii="Arial" w:hAnsi="Arial" w:cs="Arial"/>
          <w:sz w:val="22"/>
          <w:szCs w:val="22"/>
        </w:rPr>
      </w:pPr>
    </w:p>
    <w:p w14:paraId="168929D0" w14:textId="77777777" w:rsidR="00FF21EE" w:rsidRDefault="00FF21EE" w:rsidP="008E7BE9">
      <w:pPr>
        <w:pStyle w:val="fixed"/>
        <w:rPr>
          <w:rFonts w:ascii="Arial" w:hAnsi="Arial" w:cs="Arial"/>
          <w:sz w:val="22"/>
          <w:szCs w:val="22"/>
        </w:rPr>
      </w:pPr>
    </w:p>
    <w:p w14:paraId="2715C5FD" w14:textId="77777777" w:rsidR="00FF21EE" w:rsidRDefault="00FF21EE" w:rsidP="008E7BE9">
      <w:pPr>
        <w:pStyle w:val="fixed"/>
        <w:rPr>
          <w:rFonts w:ascii="Arial" w:hAnsi="Arial" w:cs="Arial"/>
          <w:sz w:val="22"/>
          <w:szCs w:val="22"/>
        </w:rPr>
      </w:pPr>
    </w:p>
    <w:p w14:paraId="095941F2" w14:textId="77777777" w:rsidR="00FF21EE" w:rsidRDefault="00FF21EE" w:rsidP="008E7BE9">
      <w:pPr>
        <w:pStyle w:val="fixed"/>
        <w:rPr>
          <w:rFonts w:ascii="Arial" w:hAnsi="Arial" w:cs="Arial"/>
          <w:sz w:val="22"/>
          <w:szCs w:val="22"/>
        </w:rPr>
      </w:pPr>
    </w:p>
    <w:p w14:paraId="40439BE2" w14:textId="77777777" w:rsidR="00FF21EE" w:rsidRDefault="00FF21EE" w:rsidP="008E7BE9">
      <w:pPr>
        <w:pStyle w:val="fixed"/>
        <w:rPr>
          <w:rFonts w:ascii="Arial" w:hAnsi="Arial" w:cs="Arial"/>
          <w:sz w:val="22"/>
          <w:szCs w:val="22"/>
        </w:rPr>
      </w:pPr>
    </w:p>
    <w:p w14:paraId="7CC00510" w14:textId="77777777" w:rsidR="00FF21EE" w:rsidRDefault="00FF21EE" w:rsidP="008E7BE9">
      <w:pPr>
        <w:pStyle w:val="fixed"/>
        <w:rPr>
          <w:rFonts w:ascii="Arial" w:hAnsi="Arial" w:cs="Arial"/>
          <w:sz w:val="22"/>
          <w:szCs w:val="22"/>
        </w:rPr>
      </w:pPr>
    </w:p>
    <w:p w14:paraId="6D8F4074" w14:textId="77777777" w:rsidR="008E7BE9" w:rsidRPr="00B1208A" w:rsidRDefault="002D2DB3" w:rsidP="002D2DB3">
      <w:pPr>
        <w:pStyle w:val="Heading2"/>
      </w:pPr>
      <w:bookmarkStart w:id="3" w:name="_Toc50650539"/>
      <w:r>
        <w:t>DYRANNU AMSER ASTUDIO</w:t>
      </w:r>
      <w:bookmarkEnd w:id="3"/>
      <w:r>
        <w:t xml:space="preserve"> </w:t>
      </w:r>
    </w:p>
    <w:p w14:paraId="2BA895E8" w14:textId="77777777" w:rsidR="008E7BE9" w:rsidRPr="00B1208A" w:rsidRDefault="008E7BE9" w:rsidP="008E7BE9">
      <w:pPr>
        <w:pStyle w:val="fixed"/>
        <w:rPr>
          <w:rFonts w:ascii="Arial" w:hAnsi="Arial" w:cs="Arial"/>
          <w:sz w:val="22"/>
          <w:szCs w:val="22"/>
        </w:rPr>
      </w:pPr>
    </w:p>
    <w:p w14:paraId="7D8BB12E" w14:textId="77777777" w:rsidR="008E7BE9" w:rsidRPr="00B1208A" w:rsidRDefault="008E7BE9" w:rsidP="008E7BE9">
      <w:pPr>
        <w:keepNext/>
        <w:rPr>
          <w:rFonts w:cs="Arial"/>
          <w:sz w:val="22"/>
          <w:szCs w:val="22"/>
        </w:rPr>
      </w:pPr>
      <w:r>
        <w:rPr>
          <w:sz w:val="22"/>
        </w:rPr>
        <w:t>Rhennir amser astudio'r modiwl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63D7353E" w14:textId="77777777" w:rsidTr="007826B5">
        <w:tc>
          <w:tcPr>
            <w:tcW w:w="3969" w:type="dxa"/>
            <w:tcBorders>
              <w:top w:val="single" w:sz="4" w:space="0" w:color="auto"/>
              <w:left w:val="single" w:sz="4" w:space="0" w:color="auto"/>
            </w:tcBorders>
          </w:tcPr>
          <w:p w14:paraId="731931FC" w14:textId="77777777" w:rsidR="008E7BE9" w:rsidRPr="00B1208A" w:rsidRDefault="008E7BE9" w:rsidP="007826B5">
            <w:pPr>
              <w:keepNext/>
              <w:rPr>
                <w:rFonts w:cs="Arial"/>
                <w:b/>
                <w:sz w:val="22"/>
                <w:szCs w:val="22"/>
              </w:rPr>
            </w:pPr>
            <w:r>
              <w:rPr>
                <w:b/>
                <w:sz w:val="22"/>
              </w:rPr>
              <w:t>Math o weithgaredd</w:t>
            </w:r>
          </w:p>
        </w:tc>
        <w:tc>
          <w:tcPr>
            <w:tcW w:w="1701" w:type="dxa"/>
            <w:tcBorders>
              <w:top w:val="single" w:sz="4" w:space="0" w:color="auto"/>
            </w:tcBorders>
          </w:tcPr>
          <w:p w14:paraId="289F8F8D" w14:textId="77777777" w:rsidR="008E7BE9" w:rsidRPr="00B1208A" w:rsidRDefault="008E7BE9" w:rsidP="007826B5">
            <w:pPr>
              <w:keepNext/>
              <w:jc w:val="center"/>
              <w:rPr>
                <w:rFonts w:cs="Arial"/>
                <w:b/>
                <w:sz w:val="22"/>
                <w:szCs w:val="22"/>
              </w:rPr>
            </w:pPr>
            <w:r>
              <w:rPr>
                <w:b/>
                <w:sz w:val="22"/>
              </w:rPr>
              <w:t>Oriau</w:t>
            </w:r>
          </w:p>
        </w:tc>
        <w:tc>
          <w:tcPr>
            <w:tcW w:w="1843" w:type="dxa"/>
            <w:tcBorders>
              <w:top w:val="single" w:sz="4" w:space="0" w:color="auto"/>
            </w:tcBorders>
          </w:tcPr>
          <w:p w14:paraId="0C52E992" w14:textId="77777777" w:rsidR="008E7BE9" w:rsidRPr="00B1208A" w:rsidRDefault="008E7BE9" w:rsidP="007826B5">
            <w:pPr>
              <w:keepNext/>
              <w:jc w:val="center"/>
              <w:rPr>
                <w:rFonts w:cs="Arial"/>
                <w:b/>
                <w:sz w:val="22"/>
                <w:szCs w:val="22"/>
              </w:rPr>
            </w:pPr>
            <w:r>
              <w:rPr>
                <w:b/>
                <w:sz w:val="22"/>
              </w:rPr>
              <w:t>Canran</w:t>
            </w:r>
          </w:p>
        </w:tc>
      </w:tr>
      <w:tr w:rsidR="008E7BE9" w:rsidRPr="00B1208A" w14:paraId="13DE6B6F" w14:textId="77777777" w:rsidTr="007826B5">
        <w:tc>
          <w:tcPr>
            <w:tcW w:w="3969" w:type="dxa"/>
          </w:tcPr>
          <w:p w14:paraId="522275FF" w14:textId="77777777" w:rsidR="008E7BE9" w:rsidRPr="00B1208A" w:rsidRDefault="008E7BE9" w:rsidP="007826B5">
            <w:pPr>
              <w:keepNext/>
              <w:rPr>
                <w:rFonts w:cs="Arial"/>
                <w:sz w:val="22"/>
                <w:szCs w:val="22"/>
              </w:rPr>
            </w:pPr>
            <w:r>
              <w:rPr>
                <w:sz w:val="22"/>
              </w:rPr>
              <w:t>Dysgu wedi'i drefnu</w:t>
            </w:r>
          </w:p>
        </w:tc>
        <w:tc>
          <w:tcPr>
            <w:tcW w:w="1701" w:type="dxa"/>
          </w:tcPr>
          <w:p w14:paraId="0F1595C0" w14:textId="77777777" w:rsidR="008E7BE9" w:rsidRPr="00B1208A" w:rsidRDefault="008E7BE9" w:rsidP="007826B5">
            <w:pPr>
              <w:keepNext/>
              <w:jc w:val="center"/>
              <w:rPr>
                <w:rFonts w:cs="Arial"/>
                <w:sz w:val="22"/>
                <w:szCs w:val="22"/>
              </w:rPr>
            </w:pPr>
            <w:r>
              <w:rPr>
                <w:sz w:val="22"/>
              </w:rPr>
              <w:t>48</w:t>
            </w:r>
          </w:p>
        </w:tc>
        <w:tc>
          <w:tcPr>
            <w:tcW w:w="1843" w:type="dxa"/>
          </w:tcPr>
          <w:p w14:paraId="4A1E9F9F" w14:textId="77777777" w:rsidR="008E7BE9" w:rsidRPr="00B1208A" w:rsidRDefault="008E7BE9" w:rsidP="007826B5">
            <w:pPr>
              <w:keepNext/>
              <w:jc w:val="center"/>
              <w:rPr>
                <w:rFonts w:cs="Arial"/>
                <w:sz w:val="22"/>
                <w:szCs w:val="22"/>
              </w:rPr>
            </w:pPr>
            <w:r>
              <w:rPr>
                <w:sz w:val="22"/>
              </w:rPr>
              <w:t>24%</w:t>
            </w:r>
          </w:p>
        </w:tc>
      </w:tr>
      <w:tr w:rsidR="008E7BE9" w:rsidRPr="00B1208A" w14:paraId="5F222609" w14:textId="77777777" w:rsidTr="007826B5">
        <w:tc>
          <w:tcPr>
            <w:tcW w:w="3969" w:type="dxa"/>
          </w:tcPr>
          <w:p w14:paraId="56CC3E8A" w14:textId="77777777" w:rsidR="008E7BE9" w:rsidRPr="00B1208A" w:rsidRDefault="008E7BE9" w:rsidP="007826B5">
            <w:pPr>
              <w:keepNext/>
              <w:rPr>
                <w:rFonts w:cs="Arial"/>
                <w:sz w:val="22"/>
                <w:szCs w:val="22"/>
              </w:rPr>
            </w:pPr>
            <w:r>
              <w:rPr>
                <w:sz w:val="22"/>
              </w:rPr>
              <w:t>Dysgu annibynnol</w:t>
            </w:r>
          </w:p>
        </w:tc>
        <w:tc>
          <w:tcPr>
            <w:tcW w:w="1701" w:type="dxa"/>
          </w:tcPr>
          <w:p w14:paraId="74881D54" w14:textId="77777777" w:rsidR="008E7BE9" w:rsidRPr="00B1208A" w:rsidRDefault="008E7BE9" w:rsidP="007826B5">
            <w:pPr>
              <w:keepNext/>
              <w:jc w:val="center"/>
              <w:rPr>
                <w:rFonts w:cs="Arial"/>
                <w:sz w:val="22"/>
                <w:szCs w:val="22"/>
              </w:rPr>
            </w:pPr>
            <w:r>
              <w:rPr>
                <w:sz w:val="22"/>
              </w:rPr>
              <w:t>152</w:t>
            </w:r>
          </w:p>
        </w:tc>
        <w:tc>
          <w:tcPr>
            <w:tcW w:w="1843" w:type="dxa"/>
          </w:tcPr>
          <w:p w14:paraId="24DA209E" w14:textId="77777777" w:rsidR="008E7BE9" w:rsidRPr="00B1208A" w:rsidRDefault="008E7BE9" w:rsidP="007826B5">
            <w:pPr>
              <w:keepNext/>
              <w:jc w:val="center"/>
              <w:rPr>
                <w:rFonts w:cs="Arial"/>
                <w:sz w:val="22"/>
                <w:szCs w:val="22"/>
              </w:rPr>
            </w:pPr>
            <w:r>
              <w:rPr>
                <w:sz w:val="22"/>
              </w:rPr>
              <w:t>76%</w:t>
            </w:r>
          </w:p>
        </w:tc>
      </w:tr>
      <w:tr w:rsidR="008E7BE9" w:rsidRPr="00B1208A" w14:paraId="5D126C98" w14:textId="77777777" w:rsidTr="007826B5">
        <w:tc>
          <w:tcPr>
            <w:tcW w:w="3969" w:type="dxa"/>
          </w:tcPr>
          <w:p w14:paraId="3C1A22E7" w14:textId="77777777" w:rsidR="008E7BE9" w:rsidRPr="00B1208A" w:rsidRDefault="008E7BE9" w:rsidP="007826B5">
            <w:pPr>
              <w:keepNext/>
              <w:rPr>
                <w:rFonts w:cs="Arial"/>
                <w:sz w:val="22"/>
                <w:szCs w:val="22"/>
              </w:rPr>
            </w:pPr>
            <w:r>
              <w:rPr>
                <w:sz w:val="22"/>
              </w:rPr>
              <w:t>Dysgu ar leoliad</w:t>
            </w:r>
          </w:p>
        </w:tc>
        <w:tc>
          <w:tcPr>
            <w:tcW w:w="1701" w:type="dxa"/>
          </w:tcPr>
          <w:p w14:paraId="51B9C684" w14:textId="77777777" w:rsidR="008E7BE9" w:rsidRPr="00B1208A" w:rsidRDefault="008E7BE9" w:rsidP="007826B5">
            <w:pPr>
              <w:keepNext/>
              <w:jc w:val="center"/>
              <w:rPr>
                <w:rFonts w:cs="Arial"/>
                <w:sz w:val="22"/>
                <w:szCs w:val="22"/>
              </w:rPr>
            </w:pPr>
          </w:p>
        </w:tc>
        <w:tc>
          <w:tcPr>
            <w:tcW w:w="1843" w:type="dxa"/>
          </w:tcPr>
          <w:p w14:paraId="5F01A48C" w14:textId="77777777" w:rsidR="008E7BE9" w:rsidRPr="00B1208A" w:rsidRDefault="008E7BE9" w:rsidP="007826B5">
            <w:pPr>
              <w:keepNext/>
              <w:jc w:val="center"/>
              <w:rPr>
                <w:rFonts w:cs="Arial"/>
                <w:sz w:val="22"/>
                <w:szCs w:val="22"/>
              </w:rPr>
            </w:pPr>
          </w:p>
        </w:tc>
      </w:tr>
      <w:tr w:rsidR="008E7BE9" w:rsidRPr="00B1208A" w14:paraId="15078D06" w14:textId="77777777" w:rsidTr="007826B5">
        <w:tc>
          <w:tcPr>
            <w:tcW w:w="3969" w:type="dxa"/>
          </w:tcPr>
          <w:p w14:paraId="26DCE5FA" w14:textId="77777777" w:rsidR="008E7BE9" w:rsidRPr="00B1208A" w:rsidRDefault="008E7BE9" w:rsidP="007826B5">
            <w:pPr>
              <w:keepNext/>
              <w:rPr>
                <w:rFonts w:cs="Arial"/>
                <w:sz w:val="22"/>
                <w:szCs w:val="22"/>
              </w:rPr>
            </w:pPr>
            <w:r>
              <w:rPr>
                <w:b/>
                <w:sz w:val="22"/>
              </w:rPr>
              <w:t>CYFANSWM</w:t>
            </w:r>
          </w:p>
        </w:tc>
        <w:tc>
          <w:tcPr>
            <w:tcW w:w="1701" w:type="dxa"/>
          </w:tcPr>
          <w:p w14:paraId="036F6ABC" w14:textId="77777777" w:rsidR="008E7BE9" w:rsidRPr="00B1208A" w:rsidRDefault="008E7BE9" w:rsidP="007826B5">
            <w:pPr>
              <w:keepNext/>
              <w:jc w:val="center"/>
              <w:rPr>
                <w:rFonts w:cs="Arial"/>
                <w:b/>
                <w:sz w:val="22"/>
                <w:szCs w:val="22"/>
              </w:rPr>
            </w:pPr>
            <w:r>
              <w:rPr>
                <w:b/>
                <w:sz w:val="22"/>
              </w:rPr>
              <w:t>200</w:t>
            </w:r>
          </w:p>
        </w:tc>
        <w:tc>
          <w:tcPr>
            <w:tcW w:w="1843" w:type="dxa"/>
          </w:tcPr>
          <w:p w14:paraId="645E69A3" w14:textId="77777777" w:rsidR="008E7BE9" w:rsidRPr="00B1208A" w:rsidRDefault="008E7BE9" w:rsidP="007826B5">
            <w:pPr>
              <w:keepNext/>
              <w:jc w:val="center"/>
              <w:rPr>
                <w:rFonts w:cs="Arial"/>
                <w:b/>
                <w:sz w:val="22"/>
                <w:szCs w:val="22"/>
              </w:rPr>
            </w:pPr>
            <w:r>
              <w:rPr>
                <w:b/>
                <w:sz w:val="22"/>
              </w:rPr>
              <w:t>100%</w:t>
            </w:r>
          </w:p>
        </w:tc>
      </w:tr>
    </w:tbl>
    <w:p w14:paraId="5DB9EDDA" w14:textId="77777777" w:rsidR="008E7BE9" w:rsidRPr="00B1208A" w:rsidRDefault="008E7BE9" w:rsidP="008E7BE9">
      <w:pPr>
        <w:pStyle w:val="fixed"/>
        <w:ind w:left="0" w:firstLine="0"/>
        <w:rPr>
          <w:rFonts w:ascii="Arial" w:hAnsi="Arial" w:cs="Arial"/>
          <w:sz w:val="22"/>
          <w:szCs w:val="22"/>
        </w:rPr>
      </w:pPr>
    </w:p>
    <w:p w14:paraId="40E6B9C2" w14:textId="77777777" w:rsidR="008E7BE9" w:rsidRPr="00B1208A" w:rsidRDefault="008E7BE9" w:rsidP="002D2DB3">
      <w:pPr>
        <w:pStyle w:val="Heading2"/>
      </w:pPr>
      <w:bookmarkStart w:id="4" w:name="_Toc50650540"/>
      <w:r>
        <w:t>ASESIAD</w:t>
      </w:r>
      <w:bookmarkEnd w:id="4"/>
    </w:p>
    <w:p w14:paraId="6E712117" w14:textId="77777777" w:rsidR="008E7BE9" w:rsidRPr="00B1208A" w:rsidRDefault="008E7BE9" w:rsidP="008E7BE9">
      <w:pPr>
        <w:pStyle w:val="fixed"/>
        <w:spacing w:line="276" w:lineRule="auto"/>
        <w:ind w:left="0"/>
        <w:rPr>
          <w:rFonts w:ascii="Arial" w:hAnsi="Arial" w:cs="Arial"/>
          <w:sz w:val="22"/>
          <w:szCs w:val="22"/>
        </w:rPr>
      </w:pPr>
    </w:p>
    <w:p w14:paraId="050F527D" w14:textId="77777777" w:rsidR="00FF21EE" w:rsidRPr="00B1208A" w:rsidRDefault="00FF21EE" w:rsidP="00FF21EE">
      <w:pPr>
        <w:rPr>
          <w:rFonts w:cs="Arial"/>
          <w:b/>
          <w:sz w:val="22"/>
          <w:szCs w:val="22"/>
        </w:rPr>
      </w:pPr>
      <w:r>
        <w:rPr>
          <w:b/>
          <w:sz w:val="22"/>
        </w:rPr>
        <w:t>Cydran Asesu 1</w:t>
      </w:r>
    </w:p>
    <w:p w14:paraId="37DC44E0" w14:textId="77777777" w:rsidR="00FF21EE" w:rsidRPr="00BA343F" w:rsidRDefault="00FF21EE" w:rsidP="00FF21EE">
      <w:pPr>
        <w:rPr>
          <w:rFonts w:cs="Arial"/>
          <w:b/>
          <w:i/>
          <w:sz w:val="20"/>
        </w:rPr>
      </w:pPr>
      <w:r>
        <w:rPr>
          <w:b/>
          <w:i/>
          <w:sz w:val="20"/>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1ADAF8BA"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184B1973" w14:textId="77777777" w:rsidR="00FF21EE" w:rsidRPr="00B1208A" w:rsidRDefault="00FF21EE" w:rsidP="007826B5">
                <w:pPr>
                  <w:rPr>
                    <w:rFonts w:cs="Arial"/>
                    <w:b/>
                    <w:sz w:val="22"/>
                    <w:szCs w:val="22"/>
                  </w:rPr>
                </w:pPr>
                <w:r>
                  <w:rPr>
                    <w:rFonts w:ascii="MS Gothic" w:hAnsi="MS Gothic"/>
                    <w:sz w:val="22"/>
                  </w:rPr>
                  <w:t>☐</w:t>
                </w:r>
              </w:p>
            </w:tc>
          </w:sdtContent>
        </w:sdt>
        <w:tc>
          <w:tcPr>
            <w:tcW w:w="2458" w:type="dxa"/>
          </w:tcPr>
          <w:p w14:paraId="141BFC9D" w14:textId="77777777" w:rsidR="00FF21EE" w:rsidRPr="00B1208A" w:rsidRDefault="00FF21EE" w:rsidP="007826B5">
            <w:pPr>
              <w:rPr>
                <w:rFonts w:cs="Arial"/>
                <w:b/>
                <w:sz w:val="22"/>
                <w:szCs w:val="22"/>
              </w:rPr>
            </w:pPr>
            <w:r>
              <w:rPr>
                <w:b/>
                <w:sz w:val="22"/>
              </w:rPr>
              <w:t>Arholiad ysgrifenedig</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10B6D07B" w14:textId="77777777" w:rsidR="00FF21EE" w:rsidRPr="00B1208A" w:rsidRDefault="00FF21EE" w:rsidP="007826B5">
                <w:pPr>
                  <w:rPr>
                    <w:rFonts w:cs="Arial"/>
                    <w:b/>
                    <w:sz w:val="22"/>
                    <w:szCs w:val="22"/>
                  </w:rPr>
                </w:pPr>
                <w:r>
                  <w:rPr>
                    <w:rFonts w:ascii="MS Gothic" w:hAnsi="MS Gothic"/>
                    <w:sz w:val="22"/>
                  </w:rPr>
                  <w:t>☒</w:t>
                </w:r>
              </w:p>
            </w:tc>
          </w:sdtContent>
        </w:sdt>
        <w:tc>
          <w:tcPr>
            <w:tcW w:w="2482" w:type="dxa"/>
          </w:tcPr>
          <w:p w14:paraId="5068B010" w14:textId="77777777" w:rsidR="00FF21EE" w:rsidRPr="00B1208A" w:rsidRDefault="00FF21EE" w:rsidP="007826B5">
            <w:pPr>
              <w:rPr>
                <w:rFonts w:cs="Arial"/>
                <w:b/>
                <w:sz w:val="22"/>
                <w:szCs w:val="22"/>
              </w:rPr>
            </w:pPr>
            <w:r>
              <w:rPr>
                <w:b/>
                <w:sz w:val="22"/>
              </w:rPr>
              <w:t>Gwaith cwrs</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5B372430" w14:textId="77777777" w:rsidR="00FF21EE" w:rsidRPr="00B1208A" w:rsidRDefault="00FF21EE" w:rsidP="007826B5">
                <w:pPr>
                  <w:rPr>
                    <w:rFonts w:cs="Arial"/>
                    <w:b/>
                    <w:sz w:val="22"/>
                    <w:szCs w:val="22"/>
                  </w:rPr>
                </w:pPr>
                <w:r>
                  <w:rPr>
                    <w:rFonts w:ascii="MS Gothic" w:hAnsi="MS Gothic"/>
                    <w:sz w:val="22"/>
                  </w:rPr>
                  <w:t>☐</w:t>
                </w:r>
              </w:p>
            </w:tc>
          </w:sdtContent>
        </w:sdt>
        <w:tc>
          <w:tcPr>
            <w:tcW w:w="2482" w:type="dxa"/>
            <w:gridSpan w:val="3"/>
          </w:tcPr>
          <w:p w14:paraId="6D741F20" w14:textId="77777777" w:rsidR="00FF21EE" w:rsidRPr="00B1208A" w:rsidRDefault="00FF21EE" w:rsidP="007826B5">
            <w:pPr>
              <w:rPr>
                <w:rFonts w:cs="Arial"/>
                <w:b/>
                <w:sz w:val="22"/>
                <w:szCs w:val="22"/>
              </w:rPr>
            </w:pPr>
            <w:r>
              <w:rPr>
                <w:b/>
                <w:sz w:val="22"/>
              </w:rPr>
              <w:t>Ymarferol</w:t>
            </w:r>
          </w:p>
        </w:tc>
      </w:tr>
      <w:tr w:rsidR="00FF21EE" w:rsidRPr="00B1208A" w14:paraId="314A87EC"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D84B2D6" w14:textId="77777777" w:rsidR="00FF21EE" w:rsidRPr="00B1208A" w:rsidRDefault="00FF21EE" w:rsidP="007826B5">
            <w:pPr>
              <w:jc w:val="center"/>
              <w:rPr>
                <w:rFonts w:cs="Arial"/>
                <w:b/>
                <w:sz w:val="22"/>
                <w:szCs w:val="22"/>
              </w:rPr>
            </w:pPr>
            <w:r>
              <w:rPr>
                <w:b/>
                <w:sz w:val="22"/>
              </w:rPr>
              <w:t>Dull asesu</w:t>
            </w:r>
          </w:p>
        </w:tc>
        <w:tc>
          <w:tcPr>
            <w:tcW w:w="3969" w:type="dxa"/>
            <w:gridSpan w:val="4"/>
          </w:tcPr>
          <w:p w14:paraId="46CDAF95" w14:textId="77777777" w:rsidR="00FF21EE" w:rsidRPr="00B1208A" w:rsidRDefault="00FF21EE" w:rsidP="007826B5">
            <w:pPr>
              <w:rPr>
                <w:rFonts w:cs="Arial"/>
                <w:sz w:val="22"/>
                <w:szCs w:val="22"/>
              </w:rPr>
            </w:pPr>
            <w:r>
              <w:rPr>
                <w:b/>
                <w:sz w:val="22"/>
              </w:rPr>
              <w:t>Cyfaint</w:t>
            </w:r>
          </w:p>
        </w:tc>
        <w:tc>
          <w:tcPr>
            <w:tcW w:w="1559" w:type="dxa"/>
          </w:tcPr>
          <w:p w14:paraId="5BD5B9EC" w14:textId="77777777" w:rsidR="00FF21EE" w:rsidRPr="00B1208A" w:rsidRDefault="00FF21EE" w:rsidP="007826B5">
            <w:pPr>
              <w:rPr>
                <w:rFonts w:cs="Arial"/>
                <w:sz w:val="22"/>
                <w:szCs w:val="22"/>
              </w:rPr>
            </w:pPr>
            <w:r>
              <w:rPr>
                <w:b/>
                <w:sz w:val="22"/>
              </w:rPr>
              <w:t>Pwysoli</w:t>
            </w:r>
          </w:p>
        </w:tc>
      </w:tr>
      <w:tr w:rsidR="00FF21EE" w:rsidRPr="00B1208A" w14:paraId="66F9296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34D45E0" w14:textId="77777777" w:rsidR="00FF21EE" w:rsidRPr="00B1208A" w:rsidRDefault="00FF21EE" w:rsidP="007826B5">
            <w:pPr>
              <w:jc w:val="center"/>
              <w:rPr>
                <w:rFonts w:cs="Arial"/>
                <w:sz w:val="22"/>
                <w:szCs w:val="22"/>
              </w:rPr>
            </w:pPr>
            <w:r>
              <w:rPr>
                <w:sz w:val="22"/>
              </w:rPr>
              <w:t>Portffolio ar-lein o ymarferion gosodedig</w:t>
            </w:r>
          </w:p>
        </w:tc>
        <w:tc>
          <w:tcPr>
            <w:tcW w:w="3969" w:type="dxa"/>
            <w:gridSpan w:val="4"/>
          </w:tcPr>
          <w:p w14:paraId="167E4D63" w14:textId="77777777" w:rsidR="00FF21EE" w:rsidRPr="00F0221E" w:rsidRDefault="00FF21EE" w:rsidP="007826B5">
            <w:pPr>
              <w:rPr>
                <w:rFonts w:cs="Arial"/>
                <w:sz w:val="22"/>
                <w:szCs w:val="22"/>
                <w:highlight w:val="yellow"/>
              </w:rPr>
            </w:pPr>
            <w:r>
              <w:rPr>
                <w:sz w:val="22"/>
              </w:rPr>
              <w:t>2,000 o eiriau neu gyfatebol</w:t>
            </w:r>
          </w:p>
        </w:tc>
        <w:tc>
          <w:tcPr>
            <w:tcW w:w="1559" w:type="dxa"/>
          </w:tcPr>
          <w:p w14:paraId="066B8C7C" w14:textId="77777777" w:rsidR="00FF21EE" w:rsidRPr="00B1208A" w:rsidRDefault="00FF21EE" w:rsidP="007826B5">
            <w:pPr>
              <w:rPr>
                <w:rFonts w:cs="Arial"/>
                <w:sz w:val="22"/>
                <w:szCs w:val="22"/>
              </w:rPr>
            </w:pPr>
            <w:r>
              <w:rPr>
                <w:sz w:val="22"/>
              </w:rPr>
              <w:t>50%</w:t>
            </w:r>
          </w:p>
        </w:tc>
      </w:tr>
    </w:tbl>
    <w:p w14:paraId="7FB5D1F1" w14:textId="77777777" w:rsidR="00FF21EE" w:rsidRPr="00B1208A" w:rsidRDefault="00FF21EE" w:rsidP="00FF21EE">
      <w:pPr>
        <w:rPr>
          <w:rFonts w:cs="Arial"/>
          <w:b/>
          <w:sz w:val="22"/>
          <w:szCs w:val="22"/>
        </w:rPr>
      </w:pPr>
    </w:p>
    <w:p w14:paraId="7D440AF9" w14:textId="77777777" w:rsidR="00FF21EE" w:rsidRPr="00B1208A" w:rsidRDefault="00FF21EE" w:rsidP="00FF21EE">
      <w:pPr>
        <w:rPr>
          <w:rFonts w:cs="Arial"/>
          <w:b/>
          <w:sz w:val="22"/>
          <w:szCs w:val="22"/>
        </w:rPr>
      </w:pPr>
      <w:r>
        <w:rPr>
          <w:b/>
          <w:sz w:val="22"/>
        </w:rPr>
        <w:t>Cydran Asesu 2</w:t>
      </w:r>
    </w:p>
    <w:p w14:paraId="3665FF8C" w14:textId="77777777" w:rsidR="00FF21EE" w:rsidRPr="00B1208A" w:rsidRDefault="00FF21EE" w:rsidP="00FF21EE">
      <w:pPr>
        <w:rPr>
          <w:rFonts w:cs="Arial"/>
          <w:b/>
          <w:sz w:val="22"/>
          <w:szCs w:val="22"/>
        </w:rPr>
      </w:pPr>
      <w:r>
        <w:rPr>
          <w:b/>
          <w:i/>
          <w:sz w:val="20"/>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09D05973"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020978E7" w14:textId="77777777" w:rsidR="00FF21EE" w:rsidRPr="00B1208A" w:rsidRDefault="00FF21EE" w:rsidP="007826B5">
                <w:pPr>
                  <w:rPr>
                    <w:rFonts w:cs="Arial"/>
                    <w:b/>
                    <w:sz w:val="22"/>
                    <w:szCs w:val="22"/>
                  </w:rPr>
                </w:pPr>
                <w:r>
                  <w:rPr>
                    <w:rFonts w:ascii="MS Gothic" w:hAnsi="MS Gothic"/>
                    <w:sz w:val="22"/>
                  </w:rPr>
                  <w:t>☐</w:t>
                </w:r>
              </w:p>
            </w:tc>
          </w:sdtContent>
        </w:sdt>
        <w:tc>
          <w:tcPr>
            <w:tcW w:w="2458" w:type="dxa"/>
          </w:tcPr>
          <w:p w14:paraId="406FDDA1" w14:textId="77777777" w:rsidR="00FF21EE" w:rsidRPr="00B1208A" w:rsidRDefault="00FF21EE" w:rsidP="007826B5">
            <w:pPr>
              <w:rPr>
                <w:rFonts w:cs="Arial"/>
                <w:b/>
                <w:sz w:val="22"/>
                <w:szCs w:val="22"/>
              </w:rPr>
            </w:pPr>
            <w:r>
              <w:rPr>
                <w:b/>
                <w:sz w:val="22"/>
              </w:rPr>
              <w:t>Arholiad ysgrifenedig</w:t>
            </w:r>
          </w:p>
        </w:tc>
        <w:sdt>
          <w:sdtPr>
            <w:rPr>
              <w:rFonts w:cs="Arial"/>
              <w:sz w:val="22"/>
              <w:szCs w:val="22"/>
            </w:rPr>
            <w:id w:val="-908610518"/>
            <w14:checkbox>
              <w14:checked w14:val="1"/>
              <w14:checkedState w14:val="2612" w14:font="MS Gothic"/>
              <w14:uncheckedState w14:val="2610" w14:font="MS Gothic"/>
            </w14:checkbox>
          </w:sdtPr>
          <w:sdtEndPr/>
          <w:sdtContent>
            <w:tc>
              <w:tcPr>
                <w:tcW w:w="538" w:type="dxa"/>
                <w:gridSpan w:val="2"/>
              </w:tcPr>
              <w:p w14:paraId="1E964DAC" w14:textId="77777777" w:rsidR="00FF21EE" w:rsidRPr="00B1208A" w:rsidRDefault="00FF21EE" w:rsidP="007826B5">
                <w:pPr>
                  <w:rPr>
                    <w:rFonts w:cs="Arial"/>
                    <w:b/>
                    <w:sz w:val="22"/>
                    <w:szCs w:val="22"/>
                  </w:rPr>
                </w:pPr>
                <w:r>
                  <w:rPr>
                    <w:rFonts w:ascii="MS Gothic" w:hAnsi="MS Gothic"/>
                    <w:sz w:val="22"/>
                  </w:rPr>
                  <w:t>☒</w:t>
                </w:r>
              </w:p>
            </w:tc>
          </w:sdtContent>
        </w:sdt>
        <w:tc>
          <w:tcPr>
            <w:tcW w:w="2482" w:type="dxa"/>
          </w:tcPr>
          <w:p w14:paraId="072E8459" w14:textId="77777777" w:rsidR="00FF21EE" w:rsidRPr="00B1208A" w:rsidRDefault="00FF21EE" w:rsidP="007826B5">
            <w:pPr>
              <w:rPr>
                <w:rFonts w:cs="Arial"/>
                <w:b/>
                <w:sz w:val="22"/>
                <w:szCs w:val="22"/>
              </w:rPr>
            </w:pPr>
            <w:r>
              <w:rPr>
                <w:b/>
                <w:sz w:val="22"/>
              </w:rPr>
              <w:t>Gwaith cwrs</w:t>
            </w:r>
          </w:p>
        </w:tc>
        <w:sdt>
          <w:sdtPr>
            <w:rPr>
              <w:rFonts w:cs="Arial"/>
              <w:sz w:val="22"/>
              <w:szCs w:val="22"/>
            </w:rPr>
            <w:id w:val="-1041352471"/>
            <w14:checkbox>
              <w14:checked w14:val="0"/>
              <w14:checkedState w14:val="2612" w14:font="MS Gothic"/>
              <w14:uncheckedState w14:val="2610" w14:font="MS Gothic"/>
            </w14:checkbox>
          </w:sdtPr>
          <w:sdtEndPr/>
          <w:sdtContent>
            <w:tc>
              <w:tcPr>
                <w:tcW w:w="538" w:type="dxa"/>
              </w:tcPr>
              <w:p w14:paraId="1E97FB0A" w14:textId="77777777" w:rsidR="00FF21EE" w:rsidRPr="00B1208A" w:rsidRDefault="00FF21EE" w:rsidP="007826B5">
                <w:pPr>
                  <w:rPr>
                    <w:rFonts w:cs="Arial"/>
                    <w:b/>
                    <w:sz w:val="22"/>
                    <w:szCs w:val="22"/>
                  </w:rPr>
                </w:pPr>
                <w:r>
                  <w:rPr>
                    <w:rFonts w:ascii="MS Gothic" w:hAnsi="MS Gothic"/>
                    <w:sz w:val="22"/>
                  </w:rPr>
                  <w:t>☐</w:t>
                </w:r>
              </w:p>
            </w:tc>
          </w:sdtContent>
        </w:sdt>
        <w:tc>
          <w:tcPr>
            <w:tcW w:w="2482" w:type="dxa"/>
            <w:gridSpan w:val="3"/>
          </w:tcPr>
          <w:p w14:paraId="478664A8" w14:textId="77777777" w:rsidR="00FF21EE" w:rsidRPr="00B1208A" w:rsidRDefault="00FF21EE" w:rsidP="007826B5">
            <w:pPr>
              <w:rPr>
                <w:rFonts w:cs="Arial"/>
                <w:b/>
                <w:sz w:val="22"/>
                <w:szCs w:val="22"/>
              </w:rPr>
            </w:pPr>
            <w:r>
              <w:rPr>
                <w:b/>
                <w:sz w:val="22"/>
              </w:rPr>
              <w:t>Ymarferol</w:t>
            </w:r>
          </w:p>
        </w:tc>
      </w:tr>
      <w:tr w:rsidR="00FF21EE" w:rsidRPr="00B1208A" w14:paraId="2D6E3BBF"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19045125" w14:textId="77777777" w:rsidR="00FF21EE" w:rsidRPr="00B1208A" w:rsidRDefault="00FF21EE" w:rsidP="007826B5">
            <w:pPr>
              <w:jc w:val="center"/>
              <w:rPr>
                <w:rFonts w:cs="Arial"/>
                <w:b/>
                <w:sz w:val="22"/>
                <w:szCs w:val="22"/>
              </w:rPr>
            </w:pPr>
            <w:r>
              <w:rPr>
                <w:b/>
                <w:sz w:val="22"/>
              </w:rPr>
              <w:t>Dull asesu</w:t>
            </w:r>
          </w:p>
        </w:tc>
        <w:tc>
          <w:tcPr>
            <w:tcW w:w="3969" w:type="dxa"/>
            <w:gridSpan w:val="4"/>
          </w:tcPr>
          <w:p w14:paraId="55A9AD0A" w14:textId="77777777" w:rsidR="00FF21EE" w:rsidRPr="00B1208A" w:rsidRDefault="00FF21EE" w:rsidP="007826B5">
            <w:pPr>
              <w:rPr>
                <w:rFonts w:cs="Arial"/>
                <w:sz w:val="22"/>
                <w:szCs w:val="22"/>
              </w:rPr>
            </w:pPr>
            <w:r>
              <w:rPr>
                <w:b/>
                <w:sz w:val="22"/>
              </w:rPr>
              <w:t>Cyfaint</w:t>
            </w:r>
          </w:p>
        </w:tc>
        <w:tc>
          <w:tcPr>
            <w:tcW w:w="1559" w:type="dxa"/>
          </w:tcPr>
          <w:p w14:paraId="6960461A" w14:textId="77777777" w:rsidR="00FF21EE" w:rsidRPr="00B1208A" w:rsidRDefault="00FF21EE" w:rsidP="007826B5">
            <w:pPr>
              <w:rPr>
                <w:rFonts w:cs="Arial"/>
                <w:sz w:val="22"/>
                <w:szCs w:val="22"/>
              </w:rPr>
            </w:pPr>
            <w:r>
              <w:rPr>
                <w:b/>
                <w:sz w:val="22"/>
              </w:rPr>
              <w:t>Pwysoli</w:t>
            </w:r>
          </w:p>
        </w:tc>
      </w:tr>
      <w:tr w:rsidR="00FF21EE" w:rsidRPr="00B1208A" w14:paraId="3067C441"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78F6E23A" w14:textId="77777777" w:rsidR="00FF21EE" w:rsidRPr="00B1208A" w:rsidRDefault="00FF21EE" w:rsidP="007826B5">
            <w:pPr>
              <w:jc w:val="center"/>
              <w:rPr>
                <w:rFonts w:cs="Arial"/>
                <w:sz w:val="22"/>
                <w:szCs w:val="22"/>
              </w:rPr>
            </w:pPr>
            <w:r>
              <w:rPr>
                <w:sz w:val="22"/>
              </w:rPr>
              <w:t>Aseiniad</w:t>
            </w:r>
          </w:p>
        </w:tc>
        <w:tc>
          <w:tcPr>
            <w:tcW w:w="3969" w:type="dxa"/>
            <w:gridSpan w:val="4"/>
          </w:tcPr>
          <w:p w14:paraId="3251D517" w14:textId="77777777" w:rsidR="00FF21EE" w:rsidRPr="007837F2" w:rsidRDefault="00FF21EE" w:rsidP="007826B5">
            <w:pPr>
              <w:rPr>
                <w:rFonts w:cs="Arial"/>
                <w:sz w:val="22"/>
                <w:szCs w:val="22"/>
              </w:rPr>
            </w:pPr>
            <w:r>
              <w:rPr>
                <w:sz w:val="22"/>
              </w:rPr>
              <w:t>2,000 o eiriau neu gyfwerth</w:t>
            </w:r>
          </w:p>
        </w:tc>
        <w:tc>
          <w:tcPr>
            <w:tcW w:w="1559" w:type="dxa"/>
          </w:tcPr>
          <w:p w14:paraId="08689D50" w14:textId="77777777" w:rsidR="00FF21EE" w:rsidRPr="00B1208A" w:rsidRDefault="00FF21EE" w:rsidP="007826B5">
            <w:pPr>
              <w:rPr>
                <w:rFonts w:cs="Arial"/>
                <w:sz w:val="22"/>
                <w:szCs w:val="22"/>
              </w:rPr>
            </w:pPr>
            <w:r>
              <w:rPr>
                <w:sz w:val="22"/>
              </w:rPr>
              <w:t>50%</w:t>
            </w:r>
          </w:p>
        </w:tc>
      </w:tr>
    </w:tbl>
    <w:p w14:paraId="17E0C250" w14:textId="7A799797" w:rsidR="00FF21EE" w:rsidRDefault="00FF21EE" w:rsidP="00FF21EE">
      <w:pPr>
        <w:rPr>
          <w:rFonts w:cs="Arial"/>
          <w:b/>
          <w:sz w:val="22"/>
          <w:szCs w:val="22"/>
          <w:highlight w:val="cyan"/>
        </w:rPr>
      </w:pPr>
    </w:p>
    <w:p w14:paraId="25B979F6" w14:textId="5788A0D1" w:rsidR="002A4A03" w:rsidRDefault="002A4A03" w:rsidP="00FF21EE">
      <w:pPr>
        <w:rPr>
          <w:rFonts w:cs="Arial"/>
          <w:b/>
          <w:sz w:val="22"/>
          <w:szCs w:val="22"/>
          <w:highlight w:val="cyan"/>
        </w:rPr>
      </w:pPr>
    </w:p>
    <w:p w14:paraId="2F8E5296" w14:textId="0203041C" w:rsidR="002A4A03" w:rsidRDefault="002A4A03" w:rsidP="00FF21EE">
      <w:pPr>
        <w:rPr>
          <w:rFonts w:cs="Arial"/>
          <w:b/>
          <w:sz w:val="22"/>
          <w:szCs w:val="22"/>
          <w:highlight w:val="cyan"/>
        </w:rPr>
      </w:pPr>
    </w:p>
    <w:p w14:paraId="48C161D1" w14:textId="3DD258E2" w:rsidR="002A4A03" w:rsidRDefault="002A4A03" w:rsidP="00FF21EE">
      <w:pPr>
        <w:rPr>
          <w:rFonts w:cs="Arial"/>
          <w:b/>
          <w:sz w:val="22"/>
          <w:szCs w:val="22"/>
          <w:highlight w:val="cyan"/>
        </w:rPr>
      </w:pPr>
    </w:p>
    <w:p w14:paraId="49A8AB4B" w14:textId="66C04A3D" w:rsidR="002A4A03" w:rsidRDefault="002A4A03" w:rsidP="00FF21EE">
      <w:pPr>
        <w:rPr>
          <w:rFonts w:cs="Arial"/>
          <w:b/>
          <w:sz w:val="22"/>
          <w:szCs w:val="22"/>
          <w:highlight w:val="cyan"/>
        </w:rPr>
      </w:pPr>
    </w:p>
    <w:p w14:paraId="79ECF8DF" w14:textId="131486BD" w:rsidR="002A4A03" w:rsidRDefault="002A4A03" w:rsidP="00FF21EE">
      <w:pPr>
        <w:rPr>
          <w:rFonts w:cs="Arial"/>
          <w:b/>
          <w:sz w:val="22"/>
          <w:szCs w:val="22"/>
          <w:highlight w:val="cyan"/>
        </w:rPr>
      </w:pPr>
    </w:p>
    <w:p w14:paraId="1581C0BA" w14:textId="77777777" w:rsidR="002A4A03" w:rsidRPr="00B1208A" w:rsidRDefault="002A4A03" w:rsidP="00FF21EE">
      <w:pPr>
        <w:rPr>
          <w:rFonts w:cs="Arial"/>
          <w:b/>
          <w:sz w:val="22"/>
          <w:szCs w:val="22"/>
          <w:highlight w:val="cyan"/>
        </w:rPr>
      </w:pPr>
    </w:p>
    <w:p w14:paraId="248B4298" w14:textId="77777777" w:rsidR="00FF21EE" w:rsidRPr="00B1208A" w:rsidRDefault="00FF21EE" w:rsidP="00FF21EE">
      <w:pPr>
        <w:pStyle w:val="fixed"/>
        <w:keepNext/>
        <w:ind w:left="0" w:firstLine="0"/>
        <w:jc w:val="both"/>
        <w:rPr>
          <w:rFonts w:ascii="Arial" w:hAnsi="Arial" w:cs="Arial"/>
          <w:sz w:val="22"/>
          <w:szCs w:val="22"/>
        </w:rPr>
      </w:pPr>
      <w:r>
        <w:rPr>
          <w:rFonts w:ascii="Arial" w:hAnsi="Arial"/>
          <w:sz w:val="22"/>
        </w:rPr>
        <w:t>Crynodeb o'r Asesiad</w:t>
      </w:r>
    </w:p>
    <w:tbl>
      <w:tblPr>
        <w:tblStyle w:val="TableGrid"/>
        <w:tblW w:w="0" w:type="auto"/>
        <w:tblLayout w:type="fixed"/>
        <w:tblLook w:val="04A0" w:firstRow="1" w:lastRow="0" w:firstColumn="1" w:lastColumn="0" w:noHBand="0" w:noVBand="1"/>
      </w:tblPr>
      <w:tblGrid>
        <w:gridCol w:w="3261"/>
        <w:gridCol w:w="1842"/>
      </w:tblGrid>
      <w:tr w:rsidR="00FF21EE" w:rsidRPr="00B1208A" w14:paraId="708F7161" w14:textId="77777777" w:rsidTr="007826B5">
        <w:tc>
          <w:tcPr>
            <w:tcW w:w="3261" w:type="dxa"/>
            <w:tcBorders>
              <w:top w:val="single" w:sz="4" w:space="0" w:color="auto"/>
              <w:left w:val="single" w:sz="4" w:space="0" w:color="auto"/>
            </w:tcBorders>
          </w:tcPr>
          <w:p w14:paraId="0D86784B" w14:textId="77777777" w:rsidR="00FF21EE" w:rsidRPr="00B1208A" w:rsidRDefault="00FF21EE" w:rsidP="007826B5">
            <w:pPr>
              <w:keepNext/>
              <w:rPr>
                <w:rFonts w:cs="Arial"/>
                <w:b/>
                <w:sz w:val="22"/>
                <w:szCs w:val="22"/>
              </w:rPr>
            </w:pPr>
            <w:r>
              <w:rPr>
                <w:b/>
                <w:sz w:val="22"/>
              </w:rPr>
              <w:t>Math o weithgaredd</w:t>
            </w:r>
          </w:p>
        </w:tc>
        <w:tc>
          <w:tcPr>
            <w:tcW w:w="1842" w:type="dxa"/>
          </w:tcPr>
          <w:p w14:paraId="7AC19C20" w14:textId="77777777" w:rsidR="00FF21EE" w:rsidRPr="00B1208A" w:rsidRDefault="00FF21EE" w:rsidP="007826B5">
            <w:pPr>
              <w:keepNext/>
              <w:jc w:val="center"/>
              <w:rPr>
                <w:rFonts w:cs="Arial"/>
                <w:b/>
                <w:sz w:val="22"/>
                <w:szCs w:val="22"/>
              </w:rPr>
            </w:pPr>
            <w:r>
              <w:rPr>
                <w:b/>
                <w:sz w:val="22"/>
              </w:rPr>
              <w:t>Canran</w:t>
            </w:r>
          </w:p>
        </w:tc>
      </w:tr>
      <w:tr w:rsidR="00FF21EE" w:rsidRPr="00B1208A" w14:paraId="24FA8B11" w14:textId="77777777" w:rsidTr="007826B5">
        <w:tc>
          <w:tcPr>
            <w:tcW w:w="3261" w:type="dxa"/>
          </w:tcPr>
          <w:p w14:paraId="49FD9CE2" w14:textId="77777777" w:rsidR="00FF21EE" w:rsidRPr="00B1208A" w:rsidRDefault="00FF21EE" w:rsidP="007826B5">
            <w:pPr>
              <w:keepNext/>
              <w:rPr>
                <w:rFonts w:cs="Arial"/>
                <w:sz w:val="22"/>
                <w:szCs w:val="22"/>
              </w:rPr>
            </w:pPr>
            <w:r>
              <w:rPr>
                <w:sz w:val="22"/>
              </w:rPr>
              <w:t>Arholiad ysgrifenedig</w:t>
            </w:r>
          </w:p>
        </w:tc>
        <w:tc>
          <w:tcPr>
            <w:tcW w:w="1842" w:type="dxa"/>
          </w:tcPr>
          <w:p w14:paraId="217873AD" w14:textId="77777777" w:rsidR="00FF21EE" w:rsidRPr="00B1208A" w:rsidRDefault="00FF21EE" w:rsidP="007826B5">
            <w:pPr>
              <w:keepNext/>
              <w:jc w:val="center"/>
              <w:rPr>
                <w:rFonts w:cs="Arial"/>
                <w:sz w:val="22"/>
                <w:szCs w:val="22"/>
              </w:rPr>
            </w:pPr>
          </w:p>
        </w:tc>
      </w:tr>
      <w:tr w:rsidR="00FF21EE" w:rsidRPr="00B1208A" w14:paraId="626488F0" w14:textId="77777777" w:rsidTr="007826B5">
        <w:tc>
          <w:tcPr>
            <w:tcW w:w="3261" w:type="dxa"/>
          </w:tcPr>
          <w:p w14:paraId="3AB5CF23" w14:textId="77777777" w:rsidR="00FF21EE" w:rsidRPr="00B1208A" w:rsidRDefault="00FF21EE" w:rsidP="007826B5">
            <w:pPr>
              <w:keepNext/>
              <w:rPr>
                <w:rFonts w:cs="Arial"/>
                <w:sz w:val="22"/>
                <w:szCs w:val="22"/>
              </w:rPr>
            </w:pPr>
            <w:r>
              <w:rPr>
                <w:sz w:val="22"/>
              </w:rPr>
              <w:t>Gwaith cwrs</w:t>
            </w:r>
          </w:p>
        </w:tc>
        <w:tc>
          <w:tcPr>
            <w:tcW w:w="1842" w:type="dxa"/>
          </w:tcPr>
          <w:p w14:paraId="6BD841E3" w14:textId="77777777" w:rsidR="00FF21EE" w:rsidRPr="00B1208A" w:rsidRDefault="00FF21EE" w:rsidP="007826B5">
            <w:pPr>
              <w:keepNext/>
              <w:jc w:val="center"/>
              <w:rPr>
                <w:rFonts w:cs="Arial"/>
                <w:sz w:val="22"/>
                <w:szCs w:val="22"/>
              </w:rPr>
            </w:pPr>
            <w:r>
              <w:rPr>
                <w:sz w:val="22"/>
              </w:rPr>
              <w:t>100%</w:t>
            </w:r>
          </w:p>
        </w:tc>
      </w:tr>
      <w:tr w:rsidR="00FF21EE" w:rsidRPr="00B1208A" w14:paraId="524A02EB" w14:textId="77777777" w:rsidTr="007826B5">
        <w:tc>
          <w:tcPr>
            <w:tcW w:w="3261" w:type="dxa"/>
          </w:tcPr>
          <w:p w14:paraId="45E6598C" w14:textId="77777777" w:rsidR="00FF21EE" w:rsidRPr="00B1208A" w:rsidRDefault="00FF21EE" w:rsidP="007826B5">
            <w:pPr>
              <w:keepNext/>
              <w:rPr>
                <w:rFonts w:cs="Arial"/>
                <w:sz w:val="22"/>
                <w:szCs w:val="22"/>
              </w:rPr>
            </w:pPr>
            <w:r>
              <w:rPr>
                <w:sz w:val="22"/>
              </w:rPr>
              <w:t>Ymarferol</w:t>
            </w:r>
          </w:p>
        </w:tc>
        <w:tc>
          <w:tcPr>
            <w:tcW w:w="1842" w:type="dxa"/>
          </w:tcPr>
          <w:p w14:paraId="31061B17" w14:textId="77777777" w:rsidR="00FF21EE" w:rsidRPr="00B1208A" w:rsidRDefault="00FF21EE" w:rsidP="007826B5">
            <w:pPr>
              <w:keepNext/>
              <w:jc w:val="center"/>
              <w:rPr>
                <w:rFonts w:cs="Arial"/>
                <w:sz w:val="22"/>
                <w:szCs w:val="22"/>
              </w:rPr>
            </w:pPr>
          </w:p>
        </w:tc>
      </w:tr>
      <w:tr w:rsidR="00FF21EE" w:rsidRPr="00B1208A" w14:paraId="6C7F51F4" w14:textId="77777777" w:rsidTr="007826B5">
        <w:tc>
          <w:tcPr>
            <w:tcW w:w="3261" w:type="dxa"/>
          </w:tcPr>
          <w:p w14:paraId="7C5EC8BC" w14:textId="77777777" w:rsidR="00FF21EE" w:rsidRPr="00B1208A" w:rsidRDefault="00FF21EE" w:rsidP="007826B5">
            <w:pPr>
              <w:keepNext/>
              <w:rPr>
                <w:rFonts w:cs="Arial"/>
                <w:sz w:val="22"/>
                <w:szCs w:val="22"/>
              </w:rPr>
            </w:pPr>
            <w:r>
              <w:rPr>
                <w:b/>
                <w:sz w:val="22"/>
              </w:rPr>
              <w:t>CYFANSWM</w:t>
            </w:r>
          </w:p>
        </w:tc>
        <w:tc>
          <w:tcPr>
            <w:tcW w:w="1842" w:type="dxa"/>
          </w:tcPr>
          <w:p w14:paraId="5B47CC8E" w14:textId="77777777" w:rsidR="00FF21EE" w:rsidRPr="00B1208A" w:rsidRDefault="00FF21EE" w:rsidP="007826B5">
            <w:pPr>
              <w:keepNext/>
              <w:jc w:val="center"/>
              <w:rPr>
                <w:rFonts w:cs="Arial"/>
                <w:b/>
                <w:sz w:val="22"/>
                <w:szCs w:val="22"/>
              </w:rPr>
            </w:pPr>
            <w:r>
              <w:rPr>
                <w:b/>
                <w:sz w:val="22"/>
              </w:rPr>
              <w:t>100%</w:t>
            </w:r>
          </w:p>
        </w:tc>
      </w:tr>
    </w:tbl>
    <w:p w14:paraId="6B77ECD5" w14:textId="77777777" w:rsidR="008E7BE9" w:rsidRPr="00B1208A" w:rsidRDefault="008E7BE9" w:rsidP="008E7BE9">
      <w:pPr>
        <w:spacing w:line="276" w:lineRule="auto"/>
        <w:rPr>
          <w:rFonts w:cs="Arial"/>
          <w:b/>
          <w:sz w:val="22"/>
          <w:szCs w:val="22"/>
          <w:highlight w:val="cyan"/>
        </w:rPr>
      </w:pPr>
    </w:p>
    <w:p w14:paraId="2728CA39" w14:textId="77777777" w:rsidR="00045980" w:rsidRDefault="00045980" w:rsidP="008E7BE9">
      <w:pPr>
        <w:pStyle w:val="Heading2"/>
      </w:pPr>
      <w:bookmarkStart w:id="5" w:name="_Toc50650541"/>
    </w:p>
    <w:p w14:paraId="700DB282" w14:textId="77777777" w:rsidR="00045980" w:rsidRDefault="00045980" w:rsidP="008E7BE9">
      <w:pPr>
        <w:pStyle w:val="Heading2"/>
      </w:pPr>
    </w:p>
    <w:p w14:paraId="72C5967F" w14:textId="71128F3B" w:rsidR="008E7BE9" w:rsidRDefault="008E7BE9" w:rsidP="008E7BE9">
      <w:pPr>
        <w:pStyle w:val="Heading2"/>
      </w:pPr>
      <w:r>
        <w:t>AMSERLEN GWEITHGAREDDAU</w:t>
      </w:r>
      <w:bookmarkEnd w:id="5"/>
    </w:p>
    <w:p w14:paraId="0937E554" w14:textId="40658DE0" w:rsidR="00045980" w:rsidRDefault="00045980" w:rsidP="00045980"/>
    <w:tbl>
      <w:tblPr>
        <w:tblStyle w:val="TableGrid"/>
        <w:tblW w:w="0" w:type="auto"/>
        <w:tblLook w:val="04A0" w:firstRow="1" w:lastRow="0" w:firstColumn="1" w:lastColumn="0" w:noHBand="0" w:noVBand="1"/>
      </w:tblPr>
      <w:tblGrid>
        <w:gridCol w:w="1443"/>
        <w:gridCol w:w="1813"/>
        <w:gridCol w:w="2835"/>
      </w:tblGrid>
      <w:tr w:rsidR="00045980" w14:paraId="5CEF3693" w14:textId="77777777" w:rsidTr="002A4A03">
        <w:tc>
          <w:tcPr>
            <w:tcW w:w="1443" w:type="dxa"/>
            <w:shd w:val="clear" w:color="auto" w:fill="D9D9D9" w:themeFill="background1" w:themeFillShade="D9"/>
            <w:vAlign w:val="center"/>
          </w:tcPr>
          <w:p w14:paraId="1821E0C1" w14:textId="603E58FB" w:rsidR="00045980" w:rsidRPr="00482565" w:rsidRDefault="00045980" w:rsidP="00045980">
            <w:pPr>
              <w:spacing w:line="276" w:lineRule="auto"/>
              <w:jc w:val="center"/>
              <w:rPr>
                <w:b/>
                <w:bCs/>
              </w:rPr>
            </w:pPr>
            <w:r w:rsidRPr="00482565">
              <w:rPr>
                <w:b/>
                <w:bCs/>
              </w:rPr>
              <w:t>W</w:t>
            </w:r>
            <w:r w:rsidR="002A4A03">
              <w:rPr>
                <w:b/>
                <w:bCs/>
              </w:rPr>
              <w:t>YTHNOS</w:t>
            </w:r>
          </w:p>
        </w:tc>
        <w:tc>
          <w:tcPr>
            <w:tcW w:w="1813" w:type="dxa"/>
            <w:shd w:val="clear" w:color="auto" w:fill="D9D9D9" w:themeFill="background1" w:themeFillShade="D9"/>
          </w:tcPr>
          <w:p w14:paraId="66B805A8" w14:textId="7054D5E5" w:rsidR="00045980" w:rsidRPr="00482565" w:rsidRDefault="00045980" w:rsidP="00045980">
            <w:pPr>
              <w:spacing w:line="276" w:lineRule="auto"/>
              <w:jc w:val="center"/>
              <w:rPr>
                <w:b/>
                <w:bCs/>
              </w:rPr>
            </w:pPr>
            <w:r w:rsidRPr="00482565">
              <w:rPr>
                <w:b/>
                <w:bCs/>
              </w:rPr>
              <w:t>D</w:t>
            </w:r>
            <w:r w:rsidR="002A4A03">
              <w:rPr>
                <w:b/>
                <w:bCs/>
              </w:rPr>
              <w:t>YDDIAD</w:t>
            </w:r>
          </w:p>
        </w:tc>
        <w:tc>
          <w:tcPr>
            <w:tcW w:w="2835" w:type="dxa"/>
            <w:shd w:val="clear" w:color="auto" w:fill="D9D9D9" w:themeFill="background1" w:themeFillShade="D9"/>
            <w:vAlign w:val="center"/>
          </w:tcPr>
          <w:p w14:paraId="3CBDEB0D" w14:textId="7A3BA2A3" w:rsidR="00045980" w:rsidRPr="00482565" w:rsidRDefault="002A4A03" w:rsidP="00045980">
            <w:pPr>
              <w:spacing w:line="276" w:lineRule="auto"/>
              <w:jc w:val="center"/>
              <w:rPr>
                <w:b/>
                <w:bCs/>
              </w:rPr>
            </w:pPr>
            <w:r>
              <w:rPr>
                <w:b/>
                <w:bCs/>
              </w:rPr>
              <w:t>MATH O DDARLITH</w:t>
            </w:r>
          </w:p>
        </w:tc>
      </w:tr>
      <w:tr w:rsidR="00045980" w14:paraId="42797A81" w14:textId="77777777" w:rsidTr="002A4A03">
        <w:tc>
          <w:tcPr>
            <w:tcW w:w="1443" w:type="dxa"/>
            <w:vAlign w:val="center"/>
          </w:tcPr>
          <w:p w14:paraId="600D91F9" w14:textId="77777777" w:rsidR="00045980" w:rsidRDefault="00045980" w:rsidP="00045980">
            <w:pPr>
              <w:spacing w:line="276" w:lineRule="auto"/>
              <w:jc w:val="center"/>
            </w:pPr>
            <w:r>
              <w:t>1</w:t>
            </w:r>
          </w:p>
        </w:tc>
        <w:tc>
          <w:tcPr>
            <w:tcW w:w="1813" w:type="dxa"/>
            <w:vAlign w:val="center"/>
          </w:tcPr>
          <w:p w14:paraId="03A5DEDE" w14:textId="78B1490A" w:rsidR="00045980" w:rsidRDefault="002A4A03" w:rsidP="00045980">
            <w:pPr>
              <w:spacing w:line="276" w:lineRule="auto"/>
              <w:jc w:val="center"/>
            </w:pPr>
            <w:r>
              <w:t>10.2022</w:t>
            </w:r>
          </w:p>
        </w:tc>
        <w:tc>
          <w:tcPr>
            <w:tcW w:w="2835" w:type="dxa"/>
            <w:vAlign w:val="center"/>
          </w:tcPr>
          <w:p w14:paraId="0D63A339" w14:textId="67A7299C" w:rsidR="00045980" w:rsidRDefault="00045980" w:rsidP="00045980">
            <w:pPr>
              <w:spacing w:line="276" w:lineRule="auto"/>
              <w:jc w:val="center"/>
            </w:pPr>
          </w:p>
        </w:tc>
      </w:tr>
      <w:tr w:rsidR="00045980" w14:paraId="3F9E9E45" w14:textId="77777777" w:rsidTr="002A4A03">
        <w:tc>
          <w:tcPr>
            <w:tcW w:w="1443" w:type="dxa"/>
            <w:vAlign w:val="center"/>
          </w:tcPr>
          <w:p w14:paraId="495D7490" w14:textId="77777777" w:rsidR="00045980" w:rsidRDefault="00045980" w:rsidP="00045980">
            <w:pPr>
              <w:spacing w:line="276" w:lineRule="auto"/>
              <w:jc w:val="center"/>
            </w:pPr>
            <w:r>
              <w:t>2</w:t>
            </w:r>
          </w:p>
        </w:tc>
        <w:tc>
          <w:tcPr>
            <w:tcW w:w="1813" w:type="dxa"/>
            <w:shd w:val="clear" w:color="auto" w:fill="D9D9D9" w:themeFill="background1" w:themeFillShade="D9"/>
            <w:vAlign w:val="center"/>
          </w:tcPr>
          <w:p w14:paraId="214DA004"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3A007BEA" w14:textId="77777777" w:rsidR="00045980" w:rsidRDefault="00045980" w:rsidP="00045980">
            <w:pPr>
              <w:spacing w:line="276" w:lineRule="auto"/>
              <w:jc w:val="center"/>
            </w:pPr>
          </w:p>
        </w:tc>
      </w:tr>
      <w:tr w:rsidR="00045980" w14:paraId="6767DAA0" w14:textId="77777777" w:rsidTr="002A4A03">
        <w:tc>
          <w:tcPr>
            <w:tcW w:w="1443" w:type="dxa"/>
            <w:vAlign w:val="center"/>
          </w:tcPr>
          <w:p w14:paraId="432A83E0" w14:textId="77777777" w:rsidR="00045980" w:rsidRDefault="00045980" w:rsidP="00045980">
            <w:pPr>
              <w:spacing w:line="276" w:lineRule="auto"/>
              <w:jc w:val="center"/>
            </w:pPr>
            <w:r>
              <w:t>3</w:t>
            </w:r>
          </w:p>
        </w:tc>
        <w:tc>
          <w:tcPr>
            <w:tcW w:w="1813" w:type="dxa"/>
            <w:vAlign w:val="center"/>
          </w:tcPr>
          <w:p w14:paraId="5111F4CD" w14:textId="16A1FD78" w:rsidR="00045980" w:rsidRDefault="002A4A03" w:rsidP="00045980">
            <w:pPr>
              <w:spacing w:line="276" w:lineRule="auto"/>
              <w:jc w:val="center"/>
            </w:pPr>
            <w:r>
              <w:t>10.2022</w:t>
            </w:r>
          </w:p>
        </w:tc>
        <w:tc>
          <w:tcPr>
            <w:tcW w:w="2835" w:type="dxa"/>
            <w:vAlign w:val="center"/>
          </w:tcPr>
          <w:p w14:paraId="38E940CD" w14:textId="4055F443" w:rsidR="00045980" w:rsidRDefault="00045980" w:rsidP="00045980">
            <w:pPr>
              <w:spacing w:line="276" w:lineRule="auto"/>
              <w:jc w:val="center"/>
            </w:pPr>
          </w:p>
        </w:tc>
      </w:tr>
      <w:tr w:rsidR="00045980" w14:paraId="2372940C" w14:textId="77777777" w:rsidTr="002A4A03">
        <w:tc>
          <w:tcPr>
            <w:tcW w:w="1443" w:type="dxa"/>
            <w:vAlign w:val="center"/>
          </w:tcPr>
          <w:p w14:paraId="163B2A62" w14:textId="77777777" w:rsidR="00045980" w:rsidRDefault="00045980" w:rsidP="00045980">
            <w:pPr>
              <w:spacing w:line="276" w:lineRule="auto"/>
              <w:jc w:val="center"/>
            </w:pPr>
            <w:r>
              <w:t>4</w:t>
            </w:r>
          </w:p>
        </w:tc>
        <w:tc>
          <w:tcPr>
            <w:tcW w:w="1813" w:type="dxa"/>
            <w:shd w:val="clear" w:color="auto" w:fill="D9D9D9" w:themeFill="background1" w:themeFillShade="D9"/>
            <w:vAlign w:val="center"/>
          </w:tcPr>
          <w:p w14:paraId="76D5A78C"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7D899DAB" w14:textId="77777777" w:rsidR="00045980" w:rsidRDefault="00045980" w:rsidP="00045980">
            <w:pPr>
              <w:spacing w:line="276" w:lineRule="auto"/>
              <w:jc w:val="center"/>
            </w:pPr>
          </w:p>
        </w:tc>
      </w:tr>
      <w:tr w:rsidR="00045980" w14:paraId="77D413AE" w14:textId="77777777" w:rsidTr="002A4A03">
        <w:tc>
          <w:tcPr>
            <w:tcW w:w="1443" w:type="dxa"/>
            <w:vAlign w:val="center"/>
          </w:tcPr>
          <w:p w14:paraId="7DA64BA0" w14:textId="77777777" w:rsidR="00045980" w:rsidRDefault="00045980" w:rsidP="00045980">
            <w:pPr>
              <w:spacing w:line="276" w:lineRule="auto"/>
              <w:jc w:val="center"/>
            </w:pPr>
            <w:r>
              <w:t>5</w:t>
            </w:r>
          </w:p>
        </w:tc>
        <w:tc>
          <w:tcPr>
            <w:tcW w:w="1813" w:type="dxa"/>
            <w:vAlign w:val="center"/>
          </w:tcPr>
          <w:p w14:paraId="6FB02CF6" w14:textId="0214100D" w:rsidR="00045980" w:rsidRDefault="002A4A03" w:rsidP="00045980">
            <w:pPr>
              <w:spacing w:line="276" w:lineRule="auto"/>
              <w:jc w:val="center"/>
            </w:pPr>
            <w:r>
              <w:t>10.2022</w:t>
            </w:r>
          </w:p>
        </w:tc>
        <w:tc>
          <w:tcPr>
            <w:tcW w:w="2835" w:type="dxa"/>
            <w:vAlign w:val="center"/>
          </w:tcPr>
          <w:p w14:paraId="54B9D2AD" w14:textId="2A24836B" w:rsidR="00045980" w:rsidRDefault="00045980" w:rsidP="00045980">
            <w:pPr>
              <w:spacing w:line="276" w:lineRule="auto"/>
              <w:jc w:val="center"/>
            </w:pPr>
          </w:p>
        </w:tc>
      </w:tr>
      <w:tr w:rsidR="00045980" w14:paraId="1ADB38EE" w14:textId="77777777" w:rsidTr="002A4A03">
        <w:tc>
          <w:tcPr>
            <w:tcW w:w="1443" w:type="dxa"/>
            <w:vAlign w:val="center"/>
          </w:tcPr>
          <w:p w14:paraId="1E03FC70" w14:textId="77777777" w:rsidR="00045980" w:rsidRDefault="00045980" w:rsidP="00045980">
            <w:pPr>
              <w:spacing w:line="276" w:lineRule="auto"/>
              <w:jc w:val="center"/>
            </w:pPr>
            <w:r>
              <w:t>6</w:t>
            </w:r>
          </w:p>
        </w:tc>
        <w:tc>
          <w:tcPr>
            <w:tcW w:w="1813" w:type="dxa"/>
            <w:shd w:val="clear" w:color="auto" w:fill="D9D9D9" w:themeFill="background1" w:themeFillShade="D9"/>
            <w:vAlign w:val="center"/>
          </w:tcPr>
          <w:p w14:paraId="19F822D7"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5F5D56E3" w14:textId="77777777" w:rsidR="00045980" w:rsidRDefault="00045980" w:rsidP="00045980">
            <w:pPr>
              <w:spacing w:line="276" w:lineRule="auto"/>
              <w:jc w:val="center"/>
            </w:pPr>
          </w:p>
        </w:tc>
      </w:tr>
      <w:tr w:rsidR="00045980" w14:paraId="1A5B2B56" w14:textId="77777777" w:rsidTr="002A4A03">
        <w:tc>
          <w:tcPr>
            <w:tcW w:w="1443" w:type="dxa"/>
            <w:vAlign w:val="center"/>
          </w:tcPr>
          <w:p w14:paraId="6723BC9A" w14:textId="77777777" w:rsidR="00045980" w:rsidRDefault="00045980" w:rsidP="00045980">
            <w:pPr>
              <w:spacing w:line="276" w:lineRule="auto"/>
              <w:jc w:val="center"/>
            </w:pPr>
            <w:r>
              <w:t>7</w:t>
            </w:r>
          </w:p>
        </w:tc>
        <w:tc>
          <w:tcPr>
            <w:tcW w:w="1813" w:type="dxa"/>
            <w:vAlign w:val="center"/>
          </w:tcPr>
          <w:p w14:paraId="61075E59" w14:textId="23D3C66F" w:rsidR="00045980" w:rsidRDefault="00045980" w:rsidP="00045980">
            <w:pPr>
              <w:spacing w:line="276" w:lineRule="auto"/>
              <w:jc w:val="center"/>
            </w:pPr>
          </w:p>
        </w:tc>
        <w:tc>
          <w:tcPr>
            <w:tcW w:w="2835" w:type="dxa"/>
            <w:vAlign w:val="center"/>
          </w:tcPr>
          <w:p w14:paraId="72BB6694" w14:textId="08C4D283" w:rsidR="00045980" w:rsidRDefault="00045980" w:rsidP="00045980">
            <w:pPr>
              <w:spacing w:line="276" w:lineRule="auto"/>
              <w:jc w:val="center"/>
            </w:pPr>
          </w:p>
        </w:tc>
      </w:tr>
      <w:tr w:rsidR="00045980" w14:paraId="58C29873" w14:textId="77777777" w:rsidTr="002A4A03">
        <w:tc>
          <w:tcPr>
            <w:tcW w:w="1443" w:type="dxa"/>
            <w:vAlign w:val="center"/>
          </w:tcPr>
          <w:p w14:paraId="369A478D" w14:textId="77777777" w:rsidR="00045980" w:rsidRDefault="00045980" w:rsidP="00045980">
            <w:pPr>
              <w:spacing w:line="276" w:lineRule="auto"/>
              <w:jc w:val="center"/>
            </w:pPr>
            <w:r>
              <w:t>8</w:t>
            </w:r>
          </w:p>
        </w:tc>
        <w:tc>
          <w:tcPr>
            <w:tcW w:w="1813" w:type="dxa"/>
            <w:shd w:val="clear" w:color="auto" w:fill="D9D9D9" w:themeFill="background1" w:themeFillShade="D9"/>
            <w:vAlign w:val="center"/>
          </w:tcPr>
          <w:p w14:paraId="57B7C6BC"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40500452" w14:textId="77777777" w:rsidR="00045980" w:rsidRDefault="00045980" w:rsidP="00045980">
            <w:pPr>
              <w:spacing w:line="276" w:lineRule="auto"/>
              <w:jc w:val="center"/>
            </w:pPr>
          </w:p>
        </w:tc>
      </w:tr>
      <w:tr w:rsidR="00045980" w14:paraId="07BD2134" w14:textId="77777777" w:rsidTr="002A4A03">
        <w:tc>
          <w:tcPr>
            <w:tcW w:w="1443" w:type="dxa"/>
            <w:vAlign w:val="center"/>
          </w:tcPr>
          <w:p w14:paraId="3C5F6BBD" w14:textId="77777777" w:rsidR="00045980" w:rsidRDefault="00045980" w:rsidP="00045980">
            <w:pPr>
              <w:spacing w:line="276" w:lineRule="auto"/>
              <w:jc w:val="center"/>
            </w:pPr>
            <w:r>
              <w:t>9</w:t>
            </w:r>
          </w:p>
        </w:tc>
        <w:tc>
          <w:tcPr>
            <w:tcW w:w="1813" w:type="dxa"/>
            <w:vAlign w:val="center"/>
          </w:tcPr>
          <w:p w14:paraId="33B50415" w14:textId="0E7048C0" w:rsidR="00045980" w:rsidRDefault="00045980" w:rsidP="00045980">
            <w:pPr>
              <w:spacing w:line="276" w:lineRule="auto"/>
              <w:jc w:val="center"/>
            </w:pPr>
          </w:p>
        </w:tc>
        <w:tc>
          <w:tcPr>
            <w:tcW w:w="2835" w:type="dxa"/>
            <w:vAlign w:val="center"/>
          </w:tcPr>
          <w:p w14:paraId="426A6BFA" w14:textId="6EBE441A" w:rsidR="00045980" w:rsidRDefault="00045980" w:rsidP="00045980">
            <w:pPr>
              <w:spacing w:line="276" w:lineRule="auto"/>
              <w:jc w:val="center"/>
            </w:pPr>
          </w:p>
        </w:tc>
      </w:tr>
      <w:tr w:rsidR="00045980" w14:paraId="3252D875" w14:textId="77777777" w:rsidTr="002A4A03">
        <w:tc>
          <w:tcPr>
            <w:tcW w:w="1443" w:type="dxa"/>
            <w:vAlign w:val="center"/>
          </w:tcPr>
          <w:p w14:paraId="7DAF7106" w14:textId="77777777" w:rsidR="00045980" w:rsidRDefault="00045980" w:rsidP="00045980">
            <w:pPr>
              <w:spacing w:line="276" w:lineRule="auto"/>
              <w:jc w:val="center"/>
            </w:pPr>
            <w:r>
              <w:t>10</w:t>
            </w:r>
          </w:p>
        </w:tc>
        <w:tc>
          <w:tcPr>
            <w:tcW w:w="1813" w:type="dxa"/>
            <w:shd w:val="clear" w:color="auto" w:fill="D9D9D9" w:themeFill="background1" w:themeFillShade="D9"/>
            <w:vAlign w:val="center"/>
          </w:tcPr>
          <w:p w14:paraId="4E8FE8AB"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01DDBAC5" w14:textId="77777777" w:rsidR="00045980" w:rsidRDefault="00045980" w:rsidP="00045980">
            <w:pPr>
              <w:spacing w:line="276" w:lineRule="auto"/>
              <w:jc w:val="center"/>
            </w:pPr>
          </w:p>
        </w:tc>
      </w:tr>
      <w:tr w:rsidR="00045980" w14:paraId="55651329" w14:textId="77777777" w:rsidTr="002A4A03">
        <w:tc>
          <w:tcPr>
            <w:tcW w:w="1443" w:type="dxa"/>
            <w:vAlign w:val="center"/>
          </w:tcPr>
          <w:p w14:paraId="2F46BF86" w14:textId="77777777" w:rsidR="00045980" w:rsidRDefault="00045980" w:rsidP="00045980">
            <w:pPr>
              <w:spacing w:line="276" w:lineRule="auto"/>
              <w:jc w:val="center"/>
            </w:pPr>
            <w:r>
              <w:t>11</w:t>
            </w:r>
          </w:p>
        </w:tc>
        <w:tc>
          <w:tcPr>
            <w:tcW w:w="1813" w:type="dxa"/>
            <w:vAlign w:val="center"/>
          </w:tcPr>
          <w:p w14:paraId="482E38F1" w14:textId="04A3989D" w:rsidR="00045980" w:rsidRDefault="00045980" w:rsidP="00045980">
            <w:pPr>
              <w:spacing w:line="276" w:lineRule="auto"/>
              <w:jc w:val="center"/>
            </w:pPr>
          </w:p>
        </w:tc>
        <w:tc>
          <w:tcPr>
            <w:tcW w:w="2835" w:type="dxa"/>
            <w:vAlign w:val="center"/>
          </w:tcPr>
          <w:p w14:paraId="304B5769" w14:textId="65AFD2D9" w:rsidR="00045980" w:rsidRDefault="00045980" w:rsidP="00045980">
            <w:pPr>
              <w:spacing w:line="276" w:lineRule="auto"/>
              <w:jc w:val="center"/>
            </w:pPr>
          </w:p>
        </w:tc>
      </w:tr>
      <w:tr w:rsidR="00045980" w14:paraId="7E17DB92" w14:textId="77777777" w:rsidTr="002A4A03">
        <w:tc>
          <w:tcPr>
            <w:tcW w:w="1443" w:type="dxa"/>
            <w:vAlign w:val="center"/>
          </w:tcPr>
          <w:p w14:paraId="219CF8B1" w14:textId="77777777" w:rsidR="00045980" w:rsidRDefault="00045980" w:rsidP="00045980">
            <w:pPr>
              <w:spacing w:line="276" w:lineRule="auto"/>
              <w:jc w:val="center"/>
            </w:pPr>
            <w:r>
              <w:t>12</w:t>
            </w:r>
          </w:p>
        </w:tc>
        <w:tc>
          <w:tcPr>
            <w:tcW w:w="1813" w:type="dxa"/>
            <w:shd w:val="clear" w:color="auto" w:fill="D9D9D9" w:themeFill="background1" w:themeFillShade="D9"/>
            <w:vAlign w:val="center"/>
          </w:tcPr>
          <w:p w14:paraId="1DFD6E40"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1E7B5FD3" w14:textId="77777777" w:rsidR="00045980" w:rsidRDefault="00045980" w:rsidP="00045980">
            <w:pPr>
              <w:spacing w:line="276" w:lineRule="auto"/>
              <w:jc w:val="center"/>
            </w:pPr>
          </w:p>
        </w:tc>
      </w:tr>
      <w:tr w:rsidR="00045980" w14:paraId="2F34CF3F" w14:textId="77777777" w:rsidTr="002A4A03">
        <w:tc>
          <w:tcPr>
            <w:tcW w:w="1443" w:type="dxa"/>
            <w:vAlign w:val="center"/>
          </w:tcPr>
          <w:p w14:paraId="744F5989" w14:textId="77777777" w:rsidR="00045980" w:rsidRDefault="00045980" w:rsidP="00045980">
            <w:pPr>
              <w:spacing w:line="276" w:lineRule="auto"/>
              <w:jc w:val="center"/>
            </w:pPr>
            <w:r>
              <w:t>13</w:t>
            </w:r>
          </w:p>
        </w:tc>
        <w:tc>
          <w:tcPr>
            <w:tcW w:w="1813" w:type="dxa"/>
            <w:shd w:val="clear" w:color="auto" w:fill="D9D9D9" w:themeFill="background1" w:themeFillShade="D9"/>
            <w:vAlign w:val="center"/>
          </w:tcPr>
          <w:p w14:paraId="232AD362"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3CFC1EC2" w14:textId="77777777" w:rsidR="00045980" w:rsidRDefault="00045980" w:rsidP="00045980">
            <w:pPr>
              <w:spacing w:line="276" w:lineRule="auto"/>
              <w:jc w:val="center"/>
            </w:pPr>
          </w:p>
        </w:tc>
      </w:tr>
      <w:tr w:rsidR="00045980" w14:paraId="65F01BB2" w14:textId="77777777" w:rsidTr="002A4A03">
        <w:tc>
          <w:tcPr>
            <w:tcW w:w="1443" w:type="dxa"/>
            <w:vAlign w:val="center"/>
          </w:tcPr>
          <w:p w14:paraId="17FF6467" w14:textId="77777777" w:rsidR="00045980" w:rsidRDefault="00045980" w:rsidP="00045980">
            <w:pPr>
              <w:spacing w:line="276" w:lineRule="auto"/>
              <w:jc w:val="center"/>
            </w:pPr>
            <w:r>
              <w:t>14</w:t>
            </w:r>
          </w:p>
        </w:tc>
        <w:tc>
          <w:tcPr>
            <w:tcW w:w="1813" w:type="dxa"/>
            <w:shd w:val="clear" w:color="auto" w:fill="D9D9D9" w:themeFill="background1" w:themeFillShade="D9"/>
            <w:vAlign w:val="center"/>
          </w:tcPr>
          <w:p w14:paraId="3BBB85F4" w14:textId="77777777" w:rsidR="00045980" w:rsidRDefault="00045980" w:rsidP="00045980">
            <w:pPr>
              <w:spacing w:line="276" w:lineRule="auto"/>
              <w:jc w:val="center"/>
            </w:pPr>
          </w:p>
        </w:tc>
        <w:tc>
          <w:tcPr>
            <w:tcW w:w="2835" w:type="dxa"/>
            <w:shd w:val="clear" w:color="auto" w:fill="D9D9D9" w:themeFill="background1" w:themeFillShade="D9"/>
            <w:vAlign w:val="center"/>
          </w:tcPr>
          <w:p w14:paraId="240EC6DF" w14:textId="77777777" w:rsidR="00045980" w:rsidRDefault="00045980" w:rsidP="00045980">
            <w:pPr>
              <w:spacing w:line="276" w:lineRule="auto"/>
              <w:jc w:val="center"/>
            </w:pPr>
          </w:p>
        </w:tc>
      </w:tr>
      <w:tr w:rsidR="00045980" w14:paraId="35FF93A8" w14:textId="77777777" w:rsidTr="002A4A03">
        <w:tc>
          <w:tcPr>
            <w:tcW w:w="1443" w:type="dxa"/>
            <w:vAlign w:val="center"/>
          </w:tcPr>
          <w:p w14:paraId="47636ED4" w14:textId="77777777" w:rsidR="00045980" w:rsidRDefault="00045980" w:rsidP="00045980">
            <w:pPr>
              <w:spacing w:line="276" w:lineRule="auto"/>
              <w:jc w:val="center"/>
            </w:pPr>
            <w:r>
              <w:t>15</w:t>
            </w:r>
          </w:p>
        </w:tc>
        <w:tc>
          <w:tcPr>
            <w:tcW w:w="1813" w:type="dxa"/>
            <w:vAlign w:val="center"/>
          </w:tcPr>
          <w:p w14:paraId="4C9F9BD3" w14:textId="13226E9E" w:rsidR="00045980" w:rsidRDefault="00045980" w:rsidP="00045980">
            <w:pPr>
              <w:spacing w:line="276" w:lineRule="auto"/>
              <w:jc w:val="center"/>
            </w:pPr>
          </w:p>
        </w:tc>
        <w:tc>
          <w:tcPr>
            <w:tcW w:w="2835" w:type="dxa"/>
            <w:vAlign w:val="center"/>
          </w:tcPr>
          <w:p w14:paraId="2229BB35" w14:textId="1D89405A" w:rsidR="00045980" w:rsidRDefault="00045980" w:rsidP="002A4A03">
            <w:pPr>
              <w:spacing w:line="276" w:lineRule="auto"/>
            </w:pPr>
          </w:p>
        </w:tc>
      </w:tr>
    </w:tbl>
    <w:p w14:paraId="1300935C" w14:textId="77777777" w:rsidR="00045980" w:rsidRPr="00045980" w:rsidRDefault="00045980" w:rsidP="00045980"/>
    <w:p w14:paraId="212B6E5D" w14:textId="77777777" w:rsidR="008E7BE9" w:rsidRPr="00A85BFE" w:rsidRDefault="008E7BE9" w:rsidP="00066984">
      <w:pPr>
        <w:pStyle w:val="Heading2"/>
        <w:rPr>
          <w:rFonts w:cs="Arial"/>
          <w:sz w:val="28"/>
          <w:szCs w:val="28"/>
        </w:rPr>
      </w:pPr>
      <w:r>
        <w:br w:type="page"/>
      </w:r>
      <w:r>
        <w:lastRenderedPageBreak/>
        <w:t xml:space="preserve"> </w:t>
      </w:r>
      <w:bookmarkStart w:id="6" w:name="_Toc50650542"/>
      <w:r>
        <w:t>ASESIAD 1</w:t>
      </w:r>
      <w:bookmarkEnd w:id="6"/>
    </w:p>
    <w:p w14:paraId="1A35B2BD" w14:textId="77777777" w:rsidR="007826B5" w:rsidRPr="007826B5" w:rsidRDefault="007826B5" w:rsidP="007826B5">
      <w:pPr>
        <w:spacing w:line="240" w:lineRule="auto"/>
        <w:jc w:val="right"/>
        <w:rPr>
          <w:rFonts w:cs="Arial"/>
          <w:b/>
          <w:sz w:val="28"/>
          <w:szCs w:val="28"/>
        </w:rPr>
      </w:pPr>
      <w:r>
        <w:rPr>
          <w:b/>
          <w:sz w:val="28"/>
        </w:rPr>
        <w:t>ATODIAD GA36b</w:t>
      </w:r>
    </w:p>
    <w:p w14:paraId="1916C50B"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108916DA" w14:textId="77777777" w:rsidTr="007826B5">
        <w:tc>
          <w:tcPr>
            <w:tcW w:w="9922" w:type="dxa"/>
            <w:shd w:val="clear" w:color="auto" w:fill="C0C0C0"/>
          </w:tcPr>
          <w:p w14:paraId="1991FC4F"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763E6CDA"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806"/>
        <w:gridCol w:w="2268"/>
      </w:tblGrid>
      <w:tr w:rsidR="007826B5" w:rsidRPr="007826B5" w14:paraId="66EF246F" w14:textId="77777777" w:rsidTr="00144E3B">
        <w:tc>
          <w:tcPr>
            <w:tcW w:w="2093" w:type="dxa"/>
            <w:shd w:val="pct15" w:color="auto" w:fill="auto"/>
          </w:tcPr>
          <w:p w14:paraId="53E2E839"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755" w:type="dxa"/>
          </w:tcPr>
          <w:p w14:paraId="42F3A47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06" w:type="dxa"/>
            <w:shd w:val="clear" w:color="auto" w:fill="D9D9D9"/>
          </w:tcPr>
          <w:p w14:paraId="17F8D680"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4049B69B" w14:textId="77777777" w:rsidR="007826B5" w:rsidRPr="007826B5" w:rsidRDefault="007826B5" w:rsidP="007826B5">
            <w:pPr>
              <w:spacing w:before="120" w:after="120" w:line="240" w:lineRule="auto"/>
              <w:jc w:val="both"/>
              <w:rPr>
                <w:rFonts w:cs="Arial"/>
                <w:b/>
                <w:sz w:val="22"/>
                <w:szCs w:val="22"/>
              </w:rPr>
            </w:pPr>
          </w:p>
        </w:tc>
      </w:tr>
      <w:tr w:rsidR="007826B5" w:rsidRPr="007826B5" w14:paraId="79CB9162" w14:textId="77777777" w:rsidTr="007826B5">
        <w:tc>
          <w:tcPr>
            <w:tcW w:w="2093" w:type="dxa"/>
            <w:shd w:val="pct15" w:color="auto" w:fill="auto"/>
          </w:tcPr>
          <w:p w14:paraId="7F55A524"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13AD48B9" w14:textId="1DC2F4DA" w:rsidR="007826B5" w:rsidRPr="00144E3B" w:rsidRDefault="00045980" w:rsidP="00144E3B">
            <w:pPr>
              <w:spacing w:line="240" w:lineRule="auto"/>
              <w:rPr>
                <w:b/>
                <w:bCs/>
                <w:sz w:val="22"/>
                <w:szCs w:val="22"/>
              </w:rPr>
            </w:pPr>
            <w:r w:rsidRPr="00045980">
              <w:rPr>
                <w:b/>
                <w:bCs/>
                <w:sz w:val="22"/>
                <w:szCs w:val="22"/>
              </w:rPr>
              <w:t>BSc Gwyddor Chwaraeon ac Ymarfer/ BSc Gwyddor Charaeon</w:t>
            </w:r>
            <w:r w:rsidR="002A4A03">
              <w:rPr>
                <w:b/>
                <w:bCs/>
                <w:sz w:val="22"/>
                <w:szCs w:val="22"/>
              </w:rPr>
              <w:t xml:space="preserve"> / </w:t>
            </w:r>
            <w:r w:rsidRPr="00045980">
              <w:rPr>
                <w:b/>
                <w:bCs/>
                <w:sz w:val="22"/>
                <w:szCs w:val="22"/>
              </w:rPr>
              <w:t xml:space="preserve">BA Addysg Gorfforol / BA Addysg Anturus Awyr Agored </w:t>
            </w:r>
          </w:p>
        </w:tc>
      </w:tr>
      <w:tr w:rsidR="007826B5" w:rsidRPr="007826B5" w14:paraId="06A2EA1E" w14:textId="77777777" w:rsidTr="007826B5">
        <w:tc>
          <w:tcPr>
            <w:tcW w:w="2093" w:type="dxa"/>
            <w:shd w:val="pct15" w:color="auto" w:fill="auto"/>
          </w:tcPr>
          <w:p w14:paraId="119554F1"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28E84A3D" w14:textId="77777777" w:rsidR="00CE12D6" w:rsidRPr="00CE12D6" w:rsidRDefault="00CE12D6" w:rsidP="00CE12D6">
            <w:pPr>
              <w:spacing w:before="120" w:after="120" w:line="240" w:lineRule="auto"/>
              <w:jc w:val="both"/>
              <w:rPr>
                <w:rFonts w:cs="Arial"/>
                <w:b/>
                <w:sz w:val="22"/>
                <w:szCs w:val="22"/>
              </w:rPr>
            </w:pPr>
            <w:r>
              <w:rPr>
                <w:b/>
                <w:sz w:val="22"/>
              </w:rPr>
              <w:t>Gwneuthurwyr Newid: Creadigrwydd a Chreu Gwerth</w:t>
            </w:r>
          </w:p>
          <w:p w14:paraId="7274D1D6" w14:textId="77777777" w:rsidR="007826B5" w:rsidRPr="007826B5" w:rsidRDefault="007826B5" w:rsidP="007826B5">
            <w:pPr>
              <w:spacing w:before="120" w:after="120" w:line="240" w:lineRule="auto"/>
              <w:jc w:val="both"/>
              <w:rPr>
                <w:rFonts w:cs="Arial"/>
                <w:b/>
                <w:sz w:val="22"/>
                <w:szCs w:val="22"/>
              </w:rPr>
            </w:pPr>
          </w:p>
        </w:tc>
      </w:tr>
      <w:tr w:rsidR="007826B5" w:rsidRPr="007826B5" w14:paraId="578BE26C" w14:textId="77777777" w:rsidTr="00144E3B">
        <w:tc>
          <w:tcPr>
            <w:tcW w:w="2093" w:type="dxa"/>
            <w:shd w:val="pct15" w:color="auto" w:fill="auto"/>
          </w:tcPr>
          <w:p w14:paraId="32FC3F9D"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755" w:type="dxa"/>
          </w:tcPr>
          <w:p w14:paraId="12214527" w14:textId="0E41585E" w:rsidR="007826B5" w:rsidRPr="007826B5" w:rsidRDefault="00045980" w:rsidP="007826B5">
            <w:pPr>
              <w:spacing w:before="120" w:after="120" w:line="240" w:lineRule="auto"/>
              <w:jc w:val="both"/>
              <w:rPr>
                <w:rFonts w:cs="Arial"/>
                <w:b/>
                <w:sz w:val="22"/>
                <w:szCs w:val="22"/>
              </w:rPr>
            </w:pPr>
            <w:r>
              <w:rPr>
                <w:rFonts w:cs="Arial"/>
                <w:b/>
                <w:sz w:val="22"/>
                <w:szCs w:val="22"/>
              </w:rPr>
              <w:t>BMSS5005</w:t>
            </w:r>
            <w:r w:rsidR="002A4A03">
              <w:rPr>
                <w:rFonts w:cs="Arial"/>
                <w:b/>
                <w:sz w:val="22"/>
                <w:szCs w:val="22"/>
              </w:rPr>
              <w:t xml:space="preserve"> C</w:t>
            </w:r>
          </w:p>
        </w:tc>
        <w:tc>
          <w:tcPr>
            <w:tcW w:w="2806" w:type="dxa"/>
            <w:shd w:val="clear" w:color="auto" w:fill="D9D9D9"/>
          </w:tcPr>
          <w:p w14:paraId="7246284D" w14:textId="77777777" w:rsidR="007826B5" w:rsidRDefault="007826B5" w:rsidP="002D2DB3">
            <w:pPr>
              <w:spacing w:line="240" w:lineRule="auto"/>
              <w:rPr>
                <w:b/>
                <w:sz w:val="22"/>
              </w:rPr>
            </w:pPr>
            <w:r>
              <w:rPr>
                <w:b/>
                <w:sz w:val="22"/>
              </w:rPr>
              <w:t>Cyfraniad at Asesiad Cyffredinol y Modwl (%):</w:t>
            </w:r>
          </w:p>
          <w:p w14:paraId="216697DA" w14:textId="30CAE1D3" w:rsidR="00144E3B" w:rsidRPr="002D2DB3" w:rsidRDefault="00144E3B" w:rsidP="002D2DB3">
            <w:pPr>
              <w:spacing w:line="240" w:lineRule="auto"/>
              <w:rPr>
                <w:b/>
              </w:rPr>
            </w:pPr>
          </w:p>
        </w:tc>
        <w:tc>
          <w:tcPr>
            <w:tcW w:w="2268" w:type="dxa"/>
          </w:tcPr>
          <w:p w14:paraId="77DC3FE3" w14:textId="77777777" w:rsidR="007826B5" w:rsidRPr="007826B5" w:rsidRDefault="00CE12D6" w:rsidP="007826B5">
            <w:pPr>
              <w:spacing w:before="120" w:after="120" w:line="240" w:lineRule="auto"/>
              <w:jc w:val="both"/>
              <w:rPr>
                <w:rFonts w:cs="Arial"/>
                <w:b/>
                <w:sz w:val="22"/>
                <w:szCs w:val="22"/>
              </w:rPr>
            </w:pPr>
            <w:r>
              <w:rPr>
                <w:b/>
                <w:sz w:val="22"/>
              </w:rPr>
              <w:t>50%</w:t>
            </w:r>
          </w:p>
        </w:tc>
      </w:tr>
      <w:tr w:rsidR="007826B5" w:rsidRPr="007826B5" w14:paraId="43E78E3B" w14:textId="77777777" w:rsidTr="00144E3B">
        <w:tc>
          <w:tcPr>
            <w:tcW w:w="2093" w:type="dxa"/>
            <w:shd w:val="pct15" w:color="auto" w:fill="auto"/>
          </w:tcPr>
          <w:p w14:paraId="2C7A25EC"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755" w:type="dxa"/>
          </w:tcPr>
          <w:p w14:paraId="650D9CA8" w14:textId="0B95CB76" w:rsidR="007826B5" w:rsidRPr="007826B5" w:rsidRDefault="002A4A03" w:rsidP="007826B5">
            <w:pPr>
              <w:spacing w:before="120" w:after="120" w:line="240" w:lineRule="auto"/>
              <w:jc w:val="both"/>
              <w:rPr>
                <w:rFonts w:cs="Arial"/>
                <w:b/>
                <w:sz w:val="22"/>
                <w:szCs w:val="22"/>
              </w:rPr>
            </w:pPr>
            <w:r>
              <w:rPr>
                <w:rFonts w:cs="Arial"/>
                <w:b/>
                <w:sz w:val="22"/>
                <w:szCs w:val="22"/>
              </w:rPr>
              <w:t>Kate Piper</w:t>
            </w:r>
          </w:p>
        </w:tc>
        <w:tc>
          <w:tcPr>
            <w:tcW w:w="2806" w:type="dxa"/>
            <w:shd w:val="clear" w:color="auto" w:fill="D9D9D9"/>
          </w:tcPr>
          <w:p w14:paraId="563FD5A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F3AAAD" w14:textId="2BBC1C37" w:rsidR="007826B5" w:rsidRPr="007826B5" w:rsidRDefault="00045980" w:rsidP="007826B5">
            <w:pPr>
              <w:spacing w:before="120" w:after="120" w:line="240" w:lineRule="auto"/>
              <w:jc w:val="both"/>
              <w:rPr>
                <w:rFonts w:cs="Arial"/>
                <w:b/>
                <w:sz w:val="22"/>
                <w:szCs w:val="22"/>
              </w:rPr>
            </w:pPr>
            <w:r>
              <w:rPr>
                <w:rFonts w:cs="Arial"/>
                <w:b/>
                <w:sz w:val="22"/>
                <w:szCs w:val="22"/>
              </w:rPr>
              <w:t>Heddwen Davies</w:t>
            </w:r>
          </w:p>
        </w:tc>
      </w:tr>
      <w:tr w:rsidR="007826B5" w:rsidRPr="007826B5" w14:paraId="48461705" w14:textId="77777777" w:rsidTr="00144E3B">
        <w:tc>
          <w:tcPr>
            <w:tcW w:w="2093" w:type="dxa"/>
            <w:shd w:val="pct15" w:color="auto" w:fill="auto"/>
          </w:tcPr>
          <w:p w14:paraId="2548500B"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755" w:type="dxa"/>
          </w:tcPr>
          <w:p w14:paraId="62336AF8" w14:textId="77777777" w:rsidR="007826B5" w:rsidRPr="007826B5" w:rsidRDefault="00CE12D6" w:rsidP="007826B5">
            <w:pPr>
              <w:spacing w:before="120" w:after="120" w:line="240" w:lineRule="auto"/>
              <w:jc w:val="both"/>
              <w:rPr>
                <w:rFonts w:cs="Arial"/>
                <w:b/>
                <w:sz w:val="22"/>
                <w:szCs w:val="22"/>
              </w:rPr>
            </w:pPr>
            <w:r>
              <w:rPr>
                <w:b/>
                <w:sz w:val="22"/>
              </w:rPr>
              <w:t>E-Bortffolio Tystiolaeth o Ddysgu</w:t>
            </w:r>
          </w:p>
        </w:tc>
        <w:tc>
          <w:tcPr>
            <w:tcW w:w="2806" w:type="dxa"/>
            <w:shd w:val="pct15" w:color="auto" w:fill="auto"/>
          </w:tcPr>
          <w:p w14:paraId="699B960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10D7F7B2" w14:textId="4288A3EE" w:rsidR="007826B5" w:rsidRPr="007826B5" w:rsidRDefault="000F051E" w:rsidP="007826B5">
            <w:pPr>
              <w:spacing w:before="120" w:after="120" w:line="240" w:lineRule="auto"/>
              <w:jc w:val="both"/>
              <w:rPr>
                <w:rFonts w:cs="Arial"/>
                <w:b/>
                <w:sz w:val="22"/>
                <w:szCs w:val="22"/>
              </w:rPr>
            </w:pPr>
            <w:r>
              <w:rPr>
                <w:rFonts w:cs="Arial"/>
                <w:b/>
                <w:sz w:val="22"/>
                <w:szCs w:val="22"/>
              </w:rPr>
              <w:t xml:space="preserve">Cyflwyniad fideo 10munud </w:t>
            </w:r>
          </w:p>
        </w:tc>
      </w:tr>
      <w:tr w:rsidR="007826B5" w:rsidRPr="007826B5" w14:paraId="4AB1257A" w14:textId="77777777" w:rsidTr="00144E3B">
        <w:tc>
          <w:tcPr>
            <w:tcW w:w="2093" w:type="dxa"/>
            <w:shd w:val="pct15" w:color="auto" w:fill="auto"/>
          </w:tcPr>
          <w:p w14:paraId="43EDECDD"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755" w:type="dxa"/>
            <w:shd w:val="clear" w:color="auto" w:fill="auto"/>
          </w:tcPr>
          <w:p w14:paraId="19A4B028" w14:textId="6094DA2D" w:rsidR="007826B5" w:rsidRPr="007826B5" w:rsidRDefault="00045980" w:rsidP="007826B5">
            <w:pPr>
              <w:spacing w:before="120" w:after="120" w:line="240" w:lineRule="auto"/>
              <w:jc w:val="both"/>
              <w:rPr>
                <w:rFonts w:cs="Arial"/>
                <w:b/>
                <w:sz w:val="22"/>
                <w:szCs w:val="22"/>
              </w:rPr>
            </w:pPr>
            <w:r>
              <w:rPr>
                <w:rFonts w:cs="Arial"/>
                <w:b/>
                <w:sz w:val="22"/>
                <w:szCs w:val="22"/>
              </w:rPr>
              <w:t>Rhagfyr</w:t>
            </w:r>
            <w:r w:rsidR="002A4A03">
              <w:rPr>
                <w:rFonts w:cs="Arial"/>
                <w:b/>
                <w:sz w:val="22"/>
                <w:szCs w:val="22"/>
              </w:rPr>
              <w:t xml:space="preserve"> 9fed</w:t>
            </w:r>
            <w:r>
              <w:rPr>
                <w:rFonts w:cs="Arial"/>
                <w:b/>
                <w:sz w:val="22"/>
                <w:szCs w:val="22"/>
              </w:rPr>
              <w:t>, 202</w:t>
            </w:r>
            <w:r w:rsidR="002A4A03">
              <w:rPr>
                <w:rFonts w:cs="Arial"/>
                <w:b/>
                <w:sz w:val="22"/>
                <w:szCs w:val="22"/>
              </w:rPr>
              <w:t>2</w:t>
            </w:r>
          </w:p>
        </w:tc>
        <w:tc>
          <w:tcPr>
            <w:tcW w:w="2806" w:type="dxa"/>
            <w:shd w:val="pct15" w:color="auto" w:fill="auto"/>
          </w:tcPr>
          <w:p w14:paraId="5E06A826"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406DADCB" w14:textId="7ACF4B7D" w:rsidR="007826B5" w:rsidRPr="007826B5" w:rsidRDefault="00144E3B" w:rsidP="007826B5">
            <w:pPr>
              <w:spacing w:before="120" w:after="120" w:line="240" w:lineRule="auto"/>
              <w:jc w:val="both"/>
              <w:rPr>
                <w:rFonts w:cs="Arial"/>
                <w:b/>
                <w:sz w:val="22"/>
                <w:szCs w:val="22"/>
              </w:rPr>
            </w:pPr>
            <w:r>
              <w:rPr>
                <w:rFonts w:cs="Arial"/>
                <w:b/>
                <w:sz w:val="22"/>
                <w:szCs w:val="22"/>
              </w:rPr>
              <w:t xml:space="preserve">Ionawr </w:t>
            </w:r>
            <w:r w:rsidR="002A4A03">
              <w:rPr>
                <w:rFonts w:cs="Arial"/>
                <w:b/>
                <w:sz w:val="22"/>
                <w:szCs w:val="22"/>
              </w:rPr>
              <w:t>19</w:t>
            </w:r>
            <w:r>
              <w:rPr>
                <w:rFonts w:cs="Arial"/>
                <w:b/>
                <w:sz w:val="22"/>
                <w:szCs w:val="22"/>
              </w:rPr>
              <w:t>fed 202</w:t>
            </w:r>
            <w:r w:rsidR="002A4A03">
              <w:rPr>
                <w:rFonts w:cs="Arial"/>
                <w:b/>
                <w:sz w:val="22"/>
                <w:szCs w:val="22"/>
              </w:rPr>
              <w:t>2</w:t>
            </w:r>
          </w:p>
        </w:tc>
      </w:tr>
      <w:tr w:rsidR="007826B5" w:rsidRPr="007826B5" w14:paraId="7A7F7943" w14:textId="77777777" w:rsidTr="007826B5">
        <w:tc>
          <w:tcPr>
            <w:tcW w:w="2093" w:type="dxa"/>
            <w:shd w:val="pct15" w:color="auto" w:fill="auto"/>
          </w:tcPr>
          <w:p w14:paraId="08F7A645"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1FB25C97" w14:textId="77777777" w:rsidR="007826B5" w:rsidRPr="007826B5" w:rsidRDefault="007826B5" w:rsidP="007826B5">
            <w:pPr>
              <w:spacing w:line="240" w:lineRule="auto"/>
              <w:rPr>
                <w:rFonts w:cs="Arial"/>
                <w:sz w:val="22"/>
                <w:szCs w:val="22"/>
              </w:rPr>
            </w:pPr>
            <w:r>
              <w:rPr>
                <w:sz w:val="22"/>
              </w:rPr>
              <w:t>Lle bo’n ymarferol ac yn bosibl, rhaid cyflwyno pob asesiad ysgrifenedig drwy Turnitin, oni nodir yn wahanol gan y Darlithydd. (PEIDIWCH â rhoi’r fanyleb asesu hon i mewn i Turnitin neu bydd yn cyfateb i lawer o bethau tebyg mewn cyflwyniadau myfyrwyr eraill.)</w:t>
            </w:r>
          </w:p>
          <w:p w14:paraId="1896D730"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6DCA071B"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4355D9D0" w14:textId="77777777" w:rsidTr="007826B5">
        <w:tc>
          <w:tcPr>
            <w:tcW w:w="2093" w:type="dxa"/>
            <w:shd w:val="pct15" w:color="auto" w:fill="auto"/>
          </w:tcPr>
          <w:p w14:paraId="075BF342"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6D8FDE73"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4F91DA1A" w14:textId="77777777" w:rsidR="007826B5" w:rsidRPr="007826B5" w:rsidRDefault="007826B5" w:rsidP="007826B5">
      <w:pPr>
        <w:spacing w:line="240" w:lineRule="auto"/>
        <w:rPr>
          <w:rFonts w:cs="Arial"/>
          <w:sz w:val="32"/>
        </w:rPr>
      </w:pPr>
    </w:p>
    <w:p w14:paraId="2968F39C" w14:textId="77777777" w:rsidR="007826B5" w:rsidRPr="007826B5" w:rsidRDefault="007826B5" w:rsidP="007826B5">
      <w:pPr>
        <w:spacing w:line="240" w:lineRule="auto"/>
        <w:rPr>
          <w:rFonts w:cs="Arial"/>
          <w:sz w:val="32"/>
        </w:rPr>
      </w:pPr>
    </w:p>
    <w:p w14:paraId="3A566B2F" w14:textId="77777777" w:rsidR="007826B5" w:rsidRPr="007826B5" w:rsidRDefault="007826B5" w:rsidP="007826B5">
      <w:pPr>
        <w:spacing w:line="240" w:lineRule="auto"/>
        <w:rPr>
          <w:rFonts w:cs="Arial"/>
          <w:sz w:val="32"/>
        </w:rPr>
      </w:pPr>
    </w:p>
    <w:p w14:paraId="205AB6CE" w14:textId="6D853341" w:rsidR="007826B5" w:rsidRDefault="007826B5" w:rsidP="007826B5">
      <w:pPr>
        <w:spacing w:line="240" w:lineRule="auto"/>
        <w:rPr>
          <w:rFonts w:cs="Arial"/>
          <w:sz w:val="32"/>
        </w:rPr>
      </w:pPr>
    </w:p>
    <w:p w14:paraId="2A0C3C80" w14:textId="3279C5F4" w:rsidR="00E25FA7" w:rsidRDefault="00E25FA7" w:rsidP="007826B5">
      <w:pPr>
        <w:spacing w:line="240" w:lineRule="auto"/>
        <w:rPr>
          <w:rFonts w:cs="Arial"/>
          <w:sz w:val="32"/>
        </w:rPr>
      </w:pPr>
    </w:p>
    <w:p w14:paraId="04ABF81D" w14:textId="545A152D" w:rsidR="00E25FA7" w:rsidRDefault="00E25FA7" w:rsidP="007826B5">
      <w:pPr>
        <w:spacing w:line="240" w:lineRule="auto"/>
        <w:rPr>
          <w:rFonts w:cs="Arial"/>
          <w:sz w:val="32"/>
        </w:rPr>
      </w:pPr>
    </w:p>
    <w:p w14:paraId="1EEB325F" w14:textId="77777777" w:rsidR="00E25FA7" w:rsidRPr="007826B5" w:rsidRDefault="00E25FA7" w:rsidP="007826B5">
      <w:pPr>
        <w:spacing w:line="240" w:lineRule="auto"/>
        <w:rPr>
          <w:rFonts w:cs="Arial"/>
          <w:sz w:val="32"/>
        </w:rPr>
      </w:pPr>
    </w:p>
    <w:p w14:paraId="1B2FBEB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0E677003" w14:textId="77777777" w:rsidTr="007826B5">
        <w:tc>
          <w:tcPr>
            <w:tcW w:w="9747" w:type="dxa"/>
            <w:shd w:val="pct10" w:color="auto" w:fill="auto"/>
          </w:tcPr>
          <w:p w14:paraId="11B50BB1" w14:textId="77777777" w:rsidR="007826B5" w:rsidRPr="007826B5" w:rsidRDefault="007826B5" w:rsidP="007826B5">
            <w:pPr>
              <w:spacing w:line="240" w:lineRule="auto"/>
              <w:rPr>
                <w:rFonts w:cs="Arial"/>
                <w:b/>
                <w:sz w:val="22"/>
                <w:szCs w:val="22"/>
              </w:rPr>
            </w:pPr>
            <w:r>
              <w:rPr>
                <w:b/>
                <w:sz w:val="22"/>
              </w:rPr>
              <w:t xml:space="preserve">Deilliannau Dysgu’r Modiwl </w:t>
            </w:r>
          </w:p>
          <w:p w14:paraId="698E2D29"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274653F8" w14:textId="77777777" w:rsidTr="007826B5">
        <w:tc>
          <w:tcPr>
            <w:tcW w:w="9747" w:type="dxa"/>
          </w:tcPr>
          <w:p w14:paraId="3140EF11" w14:textId="77777777" w:rsidR="005A3C73" w:rsidRPr="00FF21EE" w:rsidRDefault="005A3C73" w:rsidP="005A3C73">
            <w:pPr>
              <w:pStyle w:val="ListParagraph"/>
              <w:numPr>
                <w:ilvl w:val="0"/>
                <w:numId w:val="39"/>
              </w:numPr>
            </w:pPr>
            <w:r>
              <w:t xml:space="preserve">Dangos gwybodaeth am, a dealltwriaeth feirniadol o, feddylfryd arloesol, creadigol a mentrus, gan gydnabod gwerth a chyfraniad creadigrwydd er lles pawb. </w:t>
            </w:r>
          </w:p>
          <w:p w14:paraId="2320400F" w14:textId="77777777" w:rsidR="007826B5" w:rsidRPr="005A3C73" w:rsidRDefault="005A3C73" w:rsidP="005A3C73">
            <w:pPr>
              <w:pStyle w:val="ListParagraph"/>
              <w:numPr>
                <w:ilvl w:val="0"/>
                <w:numId w:val="39"/>
              </w:numPr>
            </w:pPr>
            <w:r>
              <w:t>Dychmygu, disgrifio a defnyddio meddwl creadigol mewn cyd-destun gwaith neu academaidd i ddatblygu atebion arloesol a/neu greu gwerth.</w:t>
            </w:r>
          </w:p>
        </w:tc>
      </w:tr>
    </w:tbl>
    <w:p w14:paraId="501026BC" w14:textId="77777777" w:rsidR="007826B5" w:rsidRPr="007826B5" w:rsidRDefault="007826B5" w:rsidP="007826B5">
      <w:pPr>
        <w:spacing w:line="240" w:lineRule="auto"/>
        <w:rPr>
          <w:rFonts w:cs="Arial"/>
          <w:b/>
          <w:sz w:val="20"/>
        </w:rPr>
      </w:pPr>
    </w:p>
    <w:p w14:paraId="16AAEBBE"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66543EE9" w14:textId="77777777" w:rsidTr="007826B5">
        <w:tc>
          <w:tcPr>
            <w:tcW w:w="9781" w:type="dxa"/>
            <w:shd w:val="clear" w:color="auto" w:fill="C0C0C0"/>
          </w:tcPr>
          <w:p w14:paraId="36228BA6"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5564C713" w14:textId="4A8AC33C" w:rsidR="007826B5" w:rsidRPr="002A4A03" w:rsidRDefault="007826B5" w:rsidP="6F068015">
      <w:pPr>
        <w:spacing w:line="240" w:lineRule="auto"/>
        <w:jc w:val="both"/>
        <w:rPr>
          <w:rFonts w:cs="Arial"/>
          <w:sz w:val="22"/>
          <w:szCs w:val="22"/>
        </w:rPr>
      </w:pPr>
    </w:p>
    <w:p w14:paraId="43882680" w14:textId="2A20A44B" w:rsidR="007826B5" w:rsidRPr="002A4A03" w:rsidRDefault="4D6E7A5B" w:rsidP="6F068015">
      <w:pPr>
        <w:spacing w:line="276" w:lineRule="auto"/>
        <w:jc w:val="both"/>
      </w:pPr>
      <w:r w:rsidRPr="6F068015">
        <w:rPr>
          <w:rFonts w:eastAsia="Arial" w:cs="Arial"/>
          <w:b/>
          <w:bCs/>
          <w:color w:val="000000" w:themeColor="text1"/>
          <w:sz w:val="22"/>
          <w:szCs w:val="22"/>
          <w:u w:val="single"/>
        </w:rPr>
        <w:t>Cyd-destun asesu</w:t>
      </w:r>
      <w:r w:rsidRPr="6F068015">
        <w:rPr>
          <w:rFonts w:eastAsia="Arial" w:cs="Arial"/>
          <w:b/>
          <w:bCs/>
          <w:color w:val="000000" w:themeColor="text1"/>
          <w:sz w:val="28"/>
          <w:szCs w:val="28"/>
        </w:rPr>
        <w:t xml:space="preserve"> </w:t>
      </w:r>
    </w:p>
    <w:p w14:paraId="7C38454D" w14:textId="7AE5D532" w:rsidR="007826B5" w:rsidRPr="002A4A03" w:rsidRDefault="4D6E7A5B" w:rsidP="6F068015">
      <w:pPr>
        <w:spacing w:line="276" w:lineRule="auto"/>
        <w:jc w:val="both"/>
      </w:pPr>
      <w:r w:rsidRPr="6F068015">
        <w:rPr>
          <w:rFonts w:eastAsia="Arial" w:cs="Arial"/>
          <w:color w:val="000000" w:themeColor="text1"/>
          <w:sz w:val="22"/>
          <w:szCs w:val="22"/>
        </w:rPr>
        <w:t>Y gweithwyr proffesiynol mwyaf llwyddiannus yn nisgyblaethau chwaraeon, iechyd ac addysg yw'r rhai sy'n datblygu eu gwybodaeth, eu sgiliau a'u harfer proffesiynol yn barhaus drwy gymathu gwybodaeth, tystiolaeth ac ymarfer ymchwil. Mae ansawdd yr ymchwil hon yn ganolog i gynnal ymarfer lefel uchel a'r parch at y maes academaidd.</w:t>
      </w:r>
      <w:r w:rsidRPr="6F068015">
        <w:rPr>
          <w:rFonts w:eastAsia="Arial" w:cs="Arial"/>
          <w:b/>
          <w:bCs/>
          <w:color w:val="000000" w:themeColor="text1"/>
          <w:sz w:val="28"/>
          <w:szCs w:val="28"/>
        </w:rPr>
        <w:t xml:space="preserve"> </w:t>
      </w:r>
    </w:p>
    <w:p w14:paraId="1E2E4E01" w14:textId="158EFABE" w:rsidR="007826B5" w:rsidRPr="002A4A03" w:rsidRDefault="4D6E7A5B" w:rsidP="6F068015">
      <w:pPr>
        <w:spacing w:line="276" w:lineRule="auto"/>
        <w:jc w:val="both"/>
      </w:pPr>
      <w:r w:rsidRPr="6F068015">
        <w:rPr>
          <w:rFonts w:eastAsia="Arial" w:cs="Arial"/>
          <w:color w:val="000000" w:themeColor="text1"/>
          <w:sz w:val="22"/>
          <w:szCs w:val="22"/>
        </w:rPr>
        <w:t>Mae'r broses o gynnal ymchwil o ansawdd uchel yn ddibynnol ar ddatblygu cynnig cadarn sydd wedi'i ymchwilio'n dda ac yn foesegol.</w:t>
      </w:r>
      <w:r w:rsidRPr="6F068015">
        <w:rPr>
          <w:rFonts w:eastAsia="Arial" w:cs="Arial"/>
          <w:b/>
          <w:bCs/>
          <w:color w:val="000000" w:themeColor="text1"/>
          <w:sz w:val="28"/>
          <w:szCs w:val="28"/>
        </w:rPr>
        <w:t xml:space="preserve"> </w:t>
      </w:r>
    </w:p>
    <w:p w14:paraId="4E4951EC" w14:textId="5C65B710" w:rsidR="007826B5" w:rsidRPr="002A4A03" w:rsidRDefault="4D6E7A5B" w:rsidP="6F068015">
      <w:pPr>
        <w:spacing w:line="276" w:lineRule="auto"/>
        <w:jc w:val="both"/>
      </w:pPr>
      <w:r w:rsidRPr="6F068015">
        <w:rPr>
          <w:rFonts w:eastAsia="Arial" w:cs="Arial"/>
          <w:color w:val="000000" w:themeColor="text1"/>
          <w:sz w:val="22"/>
          <w:szCs w:val="22"/>
        </w:rPr>
        <w:t xml:space="preserve"> </w:t>
      </w:r>
      <w:r w:rsidRPr="6F068015">
        <w:rPr>
          <w:rFonts w:eastAsia="Arial" w:cs="Arial"/>
          <w:b/>
          <w:bCs/>
          <w:color w:val="000000" w:themeColor="text1"/>
          <w:sz w:val="28"/>
          <w:szCs w:val="28"/>
        </w:rPr>
        <w:t xml:space="preserve"> </w:t>
      </w:r>
    </w:p>
    <w:p w14:paraId="0ADA0313" w14:textId="4E30E3BE" w:rsidR="007826B5" w:rsidRPr="002A4A03" w:rsidRDefault="4D6E7A5B" w:rsidP="6F068015">
      <w:pPr>
        <w:spacing w:line="276" w:lineRule="auto"/>
        <w:jc w:val="both"/>
      </w:pPr>
      <w:r w:rsidRPr="6F068015">
        <w:rPr>
          <w:rFonts w:eastAsia="Arial" w:cs="Arial"/>
          <w:b/>
          <w:bCs/>
          <w:color w:val="000000" w:themeColor="text1"/>
          <w:sz w:val="22"/>
          <w:szCs w:val="22"/>
          <w:u w:val="single"/>
        </w:rPr>
        <w:t>Tasg asesu</w:t>
      </w:r>
      <w:r w:rsidRPr="6F068015">
        <w:rPr>
          <w:rFonts w:eastAsia="Arial" w:cs="Arial"/>
          <w:b/>
          <w:bCs/>
          <w:color w:val="000000" w:themeColor="text1"/>
          <w:sz w:val="28"/>
          <w:szCs w:val="28"/>
        </w:rPr>
        <w:t xml:space="preserve">  </w:t>
      </w:r>
    </w:p>
    <w:p w14:paraId="1E1FF67C" w14:textId="77E5AA9A" w:rsidR="007826B5" w:rsidRPr="002A4A03" w:rsidRDefault="4D6E7A5B" w:rsidP="6F068015">
      <w:pPr>
        <w:spacing w:line="276" w:lineRule="auto"/>
        <w:jc w:val="both"/>
      </w:pPr>
      <w:r w:rsidRPr="6F068015">
        <w:rPr>
          <w:rFonts w:eastAsia="Arial" w:cs="Arial"/>
          <w:color w:val="000000" w:themeColor="text1"/>
          <w:sz w:val="22"/>
          <w:szCs w:val="22"/>
        </w:rPr>
        <w:t>Yn seiliedig ar adolygiad llenyddiaeth manwl datblygwch gwestiwn ymchwil sy’n ymwneud â'ch disgyblaeth gradd. Wedi hynny, datblygu cynnig ymchwil o sut y byddech chi’n casglu tystiolaeth a fyddai'n caniatáu ichi ateb y cwestiwn ymchwil a gynigir.</w:t>
      </w:r>
      <w:r w:rsidRPr="6F068015">
        <w:rPr>
          <w:rFonts w:eastAsia="Arial" w:cs="Arial"/>
          <w:b/>
          <w:bCs/>
          <w:color w:val="000000" w:themeColor="text1"/>
          <w:sz w:val="28"/>
          <w:szCs w:val="28"/>
        </w:rPr>
        <w:t xml:space="preserve"> </w:t>
      </w:r>
    </w:p>
    <w:p w14:paraId="021A3562" w14:textId="0DABCAF7" w:rsidR="007826B5" w:rsidRPr="002A4A03" w:rsidRDefault="4D6E7A5B" w:rsidP="6F068015">
      <w:pPr>
        <w:spacing w:line="276" w:lineRule="auto"/>
        <w:jc w:val="both"/>
      </w:pPr>
      <w:r w:rsidRPr="6F068015">
        <w:rPr>
          <w:rFonts w:eastAsia="Arial" w:cs="Arial"/>
          <w:color w:val="000000" w:themeColor="text1"/>
          <w:sz w:val="22"/>
          <w:szCs w:val="22"/>
        </w:rPr>
        <w:t>Rydych hefyd yn cael y dasg o roi adborth i aelodau eraill yn eich grŵp dynodedig.</w:t>
      </w:r>
      <w:r w:rsidRPr="6F068015">
        <w:rPr>
          <w:rFonts w:eastAsia="Arial" w:cs="Arial"/>
          <w:b/>
          <w:bCs/>
          <w:color w:val="000000" w:themeColor="text1"/>
          <w:sz w:val="28"/>
          <w:szCs w:val="28"/>
        </w:rPr>
        <w:t xml:space="preserve"> </w:t>
      </w:r>
    </w:p>
    <w:p w14:paraId="48C7BBAC" w14:textId="0D623DD1" w:rsidR="007826B5" w:rsidRPr="002A4A03" w:rsidRDefault="4D6E7A5B" w:rsidP="6F068015">
      <w:pPr>
        <w:spacing w:line="276" w:lineRule="auto"/>
        <w:jc w:val="both"/>
      </w:pPr>
      <w:r w:rsidRPr="6F068015">
        <w:rPr>
          <w:rFonts w:eastAsia="Arial" w:cs="Arial"/>
          <w:color w:val="000000" w:themeColor="text1"/>
          <w:sz w:val="22"/>
          <w:szCs w:val="22"/>
        </w:rPr>
        <w:t xml:space="preserve"> </w:t>
      </w:r>
      <w:r w:rsidRPr="6F068015">
        <w:rPr>
          <w:rFonts w:eastAsia="Arial" w:cs="Arial"/>
          <w:b/>
          <w:bCs/>
          <w:color w:val="000000" w:themeColor="text1"/>
          <w:sz w:val="28"/>
          <w:szCs w:val="28"/>
        </w:rPr>
        <w:t xml:space="preserve"> </w:t>
      </w:r>
    </w:p>
    <w:p w14:paraId="20D3D471" w14:textId="7F8D64B7" w:rsidR="007826B5" w:rsidRPr="002A4A03" w:rsidRDefault="4D6E7A5B" w:rsidP="6F068015">
      <w:pPr>
        <w:spacing w:line="276" w:lineRule="auto"/>
        <w:jc w:val="both"/>
      </w:pPr>
      <w:r w:rsidRPr="6F068015">
        <w:rPr>
          <w:rFonts w:eastAsia="Arial" w:cs="Arial"/>
          <w:b/>
          <w:bCs/>
          <w:color w:val="000000" w:themeColor="text1"/>
          <w:sz w:val="22"/>
          <w:szCs w:val="22"/>
          <w:u w:val="single"/>
        </w:rPr>
        <w:t>Dull asesu</w:t>
      </w:r>
      <w:r w:rsidRPr="6F068015">
        <w:rPr>
          <w:rFonts w:eastAsia="Arial" w:cs="Arial"/>
          <w:b/>
          <w:bCs/>
          <w:color w:val="000000" w:themeColor="text1"/>
          <w:sz w:val="28"/>
          <w:szCs w:val="28"/>
        </w:rPr>
        <w:t xml:space="preserve"> </w:t>
      </w:r>
    </w:p>
    <w:p w14:paraId="6549CBB3" w14:textId="2F8C1132" w:rsidR="007826B5" w:rsidRPr="002A4A03" w:rsidRDefault="4D6E7A5B" w:rsidP="6F068015">
      <w:pPr>
        <w:spacing w:line="276" w:lineRule="auto"/>
        <w:jc w:val="both"/>
      </w:pPr>
      <w:r w:rsidRPr="6F068015">
        <w:rPr>
          <w:rFonts w:eastAsia="Arial" w:cs="Arial"/>
          <w:color w:val="000000" w:themeColor="text1"/>
          <w:sz w:val="22"/>
          <w:szCs w:val="22"/>
        </w:rPr>
        <w:t>Byddwch yn cyflwyno eich cynnig trwy gyflwyniad fideo a fydd yn cael ei lanlwytho ar PADLET i'w rannu ar gyfer myfyrwyr eraill yn eich grŵp i adborth a rhoi sylwadau arno.</w:t>
      </w:r>
      <w:r w:rsidRPr="6F068015">
        <w:rPr>
          <w:rFonts w:eastAsia="Arial" w:cs="Arial"/>
          <w:b/>
          <w:bCs/>
          <w:color w:val="000000" w:themeColor="text1"/>
          <w:sz w:val="28"/>
          <w:szCs w:val="28"/>
        </w:rPr>
        <w:t xml:space="preserve"> </w:t>
      </w:r>
    </w:p>
    <w:p w14:paraId="5F60B5CB" w14:textId="4B3AB7C6" w:rsidR="007826B5" w:rsidRPr="002A4A03" w:rsidRDefault="4D6E7A5B" w:rsidP="6F068015">
      <w:pPr>
        <w:spacing w:line="276" w:lineRule="auto"/>
        <w:jc w:val="both"/>
      </w:pPr>
      <w:r w:rsidRPr="6F068015">
        <w:rPr>
          <w:rFonts w:eastAsia="Arial" w:cs="Arial"/>
          <w:color w:val="000000" w:themeColor="text1"/>
          <w:sz w:val="22"/>
          <w:szCs w:val="22"/>
        </w:rPr>
        <w:t xml:space="preserve">Byddwch hefyd yn cael eich asesu ar yr adborth rydych chi'n ei roi i fyfyrwyr eraill yn eich grŵp. Y dyddiad cau ar gyfer sylwadau yw 16 Rhagfyr. </w:t>
      </w:r>
      <w:r w:rsidRPr="6F068015">
        <w:rPr>
          <w:rFonts w:eastAsia="Arial" w:cs="Arial"/>
          <w:b/>
          <w:bCs/>
          <w:color w:val="000000" w:themeColor="text1"/>
          <w:sz w:val="28"/>
          <w:szCs w:val="28"/>
        </w:rPr>
        <w:t xml:space="preserve"> </w:t>
      </w:r>
    </w:p>
    <w:p w14:paraId="36C68F52" w14:textId="5B04FB59" w:rsidR="007826B5" w:rsidRPr="002A4A03" w:rsidRDefault="007826B5" w:rsidP="6F068015">
      <w:pPr>
        <w:spacing w:line="276" w:lineRule="auto"/>
        <w:ind w:left="720"/>
        <w:jc w:val="both"/>
        <w:rPr>
          <w:color w:val="FF0000"/>
        </w:rPr>
      </w:pPr>
    </w:p>
    <w:p w14:paraId="48016C5A" w14:textId="4673B593" w:rsidR="007826B5" w:rsidRPr="002A4A03" w:rsidRDefault="007826B5" w:rsidP="6F068015">
      <w:pPr>
        <w:spacing w:line="276" w:lineRule="auto"/>
        <w:ind w:left="720"/>
        <w:jc w:val="both"/>
        <w:rPr>
          <w:color w:val="FF0000"/>
        </w:rPr>
      </w:pPr>
    </w:p>
    <w:p w14:paraId="6D3B8D24" w14:textId="28D82D07" w:rsidR="007826B5" w:rsidRPr="002A4A03" w:rsidRDefault="002A4A03" w:rsidP="6F068015">
      <w:pPr>
        <w:spacing w:line="276" w:lineRule="auto"/>
        <w:ind w:left="720"/>
        <w:jc w:val="both"/>
        <w:rPr>
          <w:rFonts w:cs="Arial"/>
          <w:i/>
          <w:iCs/>
          <w:color w:val="FF0000"/>
        </w:rPr>
      </w:pPr>
      <w:r w:rsidRPr="6F068015">
        <w:rPr>
          <w:color w:val="FF0000"/>
        </w:rPr>
        <w:t xml:space="preserve"> </w:t>
      </w:r>
      <w:r w:rsidRPr="6F068015">
        <w:rPr>
          <w:color w:val="FF0000"/>
          <w:sz w:val="22"/>
          <w:szCs w:val="22"/>
        </w:rPr>
        <w:br w:type="page"/>
      </w:r>
    </w:p>
    <w:p w14:paraId="20A28A80"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B7BA824" w14:textId="77777777" w:rsidTr="007826B5">
        <w:trPr>
          <w:trHeight w:val="414"/>
        </w:trPr>
        <w:tc>
          <w:tcPr>
            <w:tcW w:w="10670" w:type="dxa"/>
            <w:shd w:val="clear" w:color="auto" w:fill="D9D9D9"/>
          </w:tcPr>
          <w:p w14:paraId="16A8240C" w14:textId="77777777" w:rsidR="007826B5" w:rsidRPr="007826B5" w:rsidRDefault="007826B5" w:rsidP="007826B5">
            <w:pPr>
              <w:spacing w:line="240" w:lineRule="auto"/>
              <w:jc w:val="center"/>
              <w:rPr>
                <w:rFonts w:cs="Arial"/>
                <w:b/>
                <w:caps/>
                <w:sz w:val="40"/>
              </w:rPr>
            </w:pPr>
            <w:r>
              <w:rPr>
                <w:b/>
                <w:caps/>
                <w:sz w:val="40"/>
              </w:rPr>
              <w:t>CANLLAWIAU I Fyfyrwyr WRTH GWBLHAU TASGAU</w:t>
            </w:r>
          </w:p>
        </w:tc>
      </w:tr>
    </w:tbl>
    <w:p w14:paraId="61EE475D" w14:textId="77777777" w:rsidR="007826B5" w:rsidRPr="007826B5" w:rsidRDefault="007826B5" w:rsidP="007826B5">
      <w:pPr>
        <w:spacing w:line="240" w:lineRule="auto"/>
        <w:jc w:val="both"/>
        <w:rPr>
          <w:rFonts w:cs="Arial"/>
          <w:sz w:val="22"/>
          <w:szCs w:val="22"/>
        </w:rPr>
      </w:pPr>
    </w:p>
    <w:p w14:paraId="0D34B645"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A4135BB" w14:textId="77777777" w:rsidR="007826B5" w:rsidRPr="007826B5" w:rsidRDefault="007826B5" w:rsidP="007826B5">
      <w:pPr>
        <w:spacing w:line="240" w:lineRule="auto"/>
        <w:jc w:val="both"/>
        <w:rPr>
          <w:rFonts w:cs="Arial"/>
          <w:b/>
          <w:sz w:val="22"/>
          <w:szCs w:val="22"/>
        </w:rPr>
      </w:pPr>
    </w:p>
    <w:p w14:paraId="72B71767"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7509CDC4"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w:t>
      </w:r>
      <w:r w:rsidR="00EE343D">
        <w:rPr>
          <w:sz w:val="22"/>
        </w:rPr>
        <w:t>Mae’n r</w:t>
      </w:r>
      <w:r>
        <w:rPr>
          <w:sz w:val="22"/>
        </w:rPr>
        <w:t xml:space="preserve">haid i chi ddarparu </w:t>
      </w:r>
      <w:r w:rsidRPr="007826B5">
        <w:rPr>
          <w:i/>
          <w:sz w:val="22"/>
          <w:szCs w:val="22"/>
        </w:rPr>
        <w:t>tystiolaeth</w:t>
      </w:r>
      <w:r>
        <w:rPr>
          <w:sz w:val="22"/>
        </w:rPr>
        <w:t xml:space="preserve"> o’ch ymchwil/gwaith darllen eich hun trwy gydol eich gwaith, gan ddefnyddio system gyfeirnodi addas, gan gynnwys cyfeiriadau yn y testun ym mhrif ran eich gwaith a rhestr gyfeiriadau ar ddiwedd eich gwaith. </w:t>
      </w:r>
    </w:p>
    <w:p w14:paraId="1427C214" w14:textId="77777777" w:rsidR="007826B5" w:rsidRPr="007826B5" w:rsidRDefault="007826B5" w:rsidP="007826B5">
      <w:pPr>
        <w:spacing w:line="240" w:lineRule="auto"/>
        <w:jc w:val="both"/>
        <w:rPr>
          <w:rFonts w:cs="Arial"/>
          <w:sz w:val="22"/>
          <w:szCs w:val="22"/>
        </w:rPr>
      </w:pPr>
    </w:p>
    <w:p w14:paraId="3385DAFC" w14:textId="1D2DF89D" w:rsidR="007826B5" w:rsidRPr="007826B5" w:rsidRDefault="0E4DF8EA" w:rsidP="6F068015">
      <w:pPr>
        <w:spacing w:line="276" w:lineRule="auto"/>
        <w:jc w:val="both"/>
        <w:rPr>
          <w:rFonts w:eastAsia="Arial" w:cs="Arial"/>
          <w:i/>
          <w:iCs/>
          <w:color w:val="FF0000"/>
          <w:sz w:val="22"/>
          <w:szCs w:val="22"/>
        </w:rPr>
      </w:pPr>
      <w:r w:rsidRPr="6F068015">
        <w:rPr>
          <w:rFonts w:eastAsia="Arial" w:cs="Arial"/>
          <w:b/>
          <w:bCs/>
          <w:i/>
          <w:iCs/>
          <w:color w:val="FF0000"/>
          <w:sz w:val="22"/>
          <w:szCs w:val="22"/>
        </w:rPr>
        <w:t>Canllawiau sy'n benodol</w:t>
      </w:r>
      <w:r w:rsidRPr="6F068015">
        <w:rPr>
          <w:rFonts w:eastAsia="Arial" w:cs="Arial"/>
          <w:i/>
          <w:iCs/>
          <w:color w:val="FF0000"/>
          <w:sz w:val="22"/>
          <w:szCs w:val="22"/>
        </w:rPr>
        <w:t xml:space="preserve"> </w:t>
      </w:r>
      <w:r w:rsidRPr="6F068015">
        <w:rPr>
          <w:rFonts w:eastAsia="Arial" w:cs="Arial"/>
          <w:b/>
          <w:bCs/>
          <w:i/>
          <w:iCs/>
          <w:color w:val="FF0000"/>
          <w:sz w:val="22"/>
          <w:szCs w:val="22"/>
        </w:rPr>
        <w:t>i'r asesiad hwn:</w:t>
      </w:r>
      <w:r w:rsidRPr="6F068015">
        <w:rPr>
          <w:rFonts w:eastAsia="Arial" w:cs="Arial"/>
          <w:i/>
          <w:iCs/>
          <w:color w:val="FF0000"/>
          <w:sz w:val="22"/>
          <w:szCs w:val="22"/>
        </w:rPr>
        <w:t xml:space="preserve"> Yn ogystal â'r uchod, rhaid i chi ymgysylltu â ffynonellau perthnasol ac o ansawdd uchel i gefnogi eich dadleuon trwy gydol eich cynnig. Dylai eich adolygiad llenyddiaeth ddefnyddio ffynonellau allweddol o lenyddiaeth i ddangos ffocws eich erthygl ('pwnc llosg') yn ogystal â rhesymeg sy'n seiliedig ar dystiolaeth ar gyfer eich nod ymchwil neu gwestiwn dewisol. Mae ffynonellau allweddol a fydd hefyd yn cefnogi eich dulliau dewisol y dylech eu cynnwys yn yr adrannau dulliau a dadansoddi data.</w:t>
      </w:r>
      <w:r w:rsidR="007826B5">
        <w:br/>
      </w:r>
    </w:p>
    <w:p w14:paraId="312EC319" w14:textId="77777777" w:rsidR="007826B5" w:rsidRPr="007826B5" w:rsidRDefault="007826B5" w:rsidP="007826B5">
      <w:pPr>
        <w:spacing w:line="240" w:lineRule="auto"/>
        <w:jc w:val="both"/>
        <w:rPr>
          <w:rFonts w:cs="Arial"/>
          <w:sz w:val="22"/>
          <w:szCs w:val="22"/>
        </w:rPr>
      </w:pPr>
    </w:p>
    <w:p w14:paraId="69FF6FD8"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0772A28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53D23F47" w14:textId="77777777" w:rsidR="007826B5" w:rsidRPr="007826B5" w:rsidRDefault="007826B5" w:rsidP="007826B5">
      <w:pPr>
        <w:spacing w:line="240" w:lineRule="auto"/>
        <w:jc w:val="both"/>
        <w:rPr>
          <w:rFonts w:cs="Arial"/>
          <w:b/>
          <w:i/>
          <w:sz w:val="22"/>
          <w:szCs w:val="22"/>
        </w:rPr>
      </w:pPr>
    </w:p>
    <w:p w14:paraId="135AAF80" w14:textId="39BD92D5" w:rsidR="002A4A03" w:rsidRPr="002A4A03" w:rsidRDefault="007826B5" w:rsidP="6F068015">
      <w:pPr>
        <w:spacing w:line="240" w:lineRule="auto"/>
        <w:jc w:val="both"/>
        <w:rPr>
          <w:rFonts w:cs="Arial"/>
          <w:i/>
          <w:iCs/>
          <w:sz w:val="22"/>
          <w:szCs w:val="22"/>
        </w:rPr>
      </w:pPr>
      <w:r w:rsidRPr="6F068015">
        <w:rPr>
          <w:b/>
          <w:bCs/>
          <w:i/>
          <w:iCs/>
          <w:sz w:val="22"/>
          <w:szCs w:val="22"/>
        </w:rPr>
        <w:t>Canllawiau penodol i'r asesiad hwn:</w:t>
      </w:r>
      <w:r w:rsidR="00A943A3" w:rsidRPr="6F068015">
        <w:rPr>
          <w:i/>
          <w:iCs/>
          <w:sz w:val="22"/>
          <w:szCs w:val="22"/>
        </w:rPr>
        <w:t xml:space="preserve"> </w:t>
      </w:r>
      <w:r w:rsidR="44017412" w:rsidRPr="6F068015">
        <w:rPr>
          <w:rFonts w:eastAsia="Arial" w:cs="Arial"/>
          <w:i/>
          <w:iCs/>
          <w:color w:val="FF0000"/>
          <w:sz w:val="22"/>
          <w:szCs w:val="22"/>
        </w:rPr>
        <w:t>Yn ogystal â’r uchod, dylech ddangos eich gwybodaeth a'ch dealltwriaeth o faes llenyddiaeth allweddol. Gan roi sylw manwl i pam a sut mae ymchwil i'w wneud a chryfderau a gwendidau'r llenyddiaeth bresennol. Byddai o fudd i'ch ymchwil ystyried yr hyn y mae awduron yn ei amlygu’n ymchwil allweddol yn y dyfodol a chyfyngiadau eu hastudiaeth eu hunain i arwain y pwyntiau hyn. Wedyn dylech gyflwyno cwestiwn ymchwil clir sy'n ystyried y rhain. Mae eich gwybodaeth am y dulliau ymchwil yn amlwg yn allweddol yn yr asesiad hwn ac felly dylid rhoi sylw manwl i ddewis y dull(iau) cywir ar gyfer eich cwestiwn ymchwil a gallu dadlau pam eich bod wedi dewis y llwybr ymchwil hwn. Byddwch hefyd yn dangos eich gwybodaeth a'ch dealltwriaeth o ddulliau ymchwil drwy'r adborth a roddwch i'ch cyfoedion.</w:t>
      </w:r>
    </w:p>
    <w:p w14:paraId="7CC5CAFF" w14:textId="77777777" w:rsidR="007826B5" w:rsidRPr="007826B5" w:rsidRDefault="007826B5" w:rsidP="007826B5">
      <w:pPr>
        <w:spacing w:line="240" w:lineRule="auto"/>
        <w:jc w:val="both"/>
        <w:rPr>
          <w:rFonts w:cs="Arial"/>
          <w:sz w:val="22"/>
          <w:szCs w:val="22"/>
        </w:rPr>
      </w:pPr>
    </w:p>
    <w:p w14:paraId="4B099F95" w14:textId="77777777" w:rsidR="007826B5" w:rsidRPr="007826B5" w:rsidRDefault="007826B5" w:rsidP="007826B5">
      <w:pPr>
        <w:spacing w:line="240" w:lineRule="auto"/>
        <w:jc w:val="both"/>
        <w:rPr>
          <w:rFonts w:cs="Arial"/>
          <w:b/>
          <w:sz w:val="22"/>
          <w:szCs w:val="22"/>
        </w:rPr>
      </w:pPr>
    </w:p>
    <w:p w14:paraId="4B3BF636"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566162B6" w14:textId="77777777" w:rsidR="007826B5" w:rsidRPr="007826B5" w:rsidRDefault="007826B5" w:rsidP="007826B5">
      <w:pPr>
        <w:spacing w:line="240" w:lineRule="auto"/>
        <w:jc w:val="both"/>
        <w:rPr>
          <w:rFonts w:cs="Arial"/>
          <w:sz w:val="22"/>
          <w:szCs w:val="22"/>
        </w:rPr>
      </w:pPr>
      <w:r>
        <w:rPr>
          <w:sz w:val="22"/>
        </w:rPr>
        <w:t xml:space="preserve">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w:t>
      </w:r>
      <w:r>
        <w:rPr>
          <w:sz w:val="22"/>
        </w:rPr>
        <w:lastRenderedPageBreak/>
        <w:t>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7114CBF0" w14:textId="77777777" w:rsidR="007826B5" w:rsidRPr="007826B5" w:rsidRDefault="007826B5" w:rsidP="007826B5">
      <w:pPr>
        <w:spacing w:line="240" w:lineRule="auto"/>
        <w:jc w:val="both"/>
        <w:rPr>
          <w:rFonts w:cs="Arial"/>
          <w:sz w:val="22"/>
          <w:szCs w:val="22"/>
        </w:rPr>
      </w:pPr>
    </w:p>
    <w:p w14:paraId="5532B525" w14:textId="1B83286C" w:rsidR="007826B5" w:rsidRPr="007826B5" w:rsidRDefault="007826B5" w:rsidP="6F068015">
      <w:pPr>
        <w:spacing w:line="240" w:lineRule="auto"/>
        <w:jc w:val="both"/>
        <w:rPr>
          <w:rFonts w:cs="Arial"/>
          <w:sz w:val="22"/>
          <w:szCs w:val="22"/>
        </w:rPr>
      </w:pPr>
      <w:r w:rsidRPr="6F068015">
        <w:rPr>
          <w:b/>
          <w:bCs/>
          <w:i/>
          <w:iCs/>
          <w:sz w:val="22"/>
          <w:szCs w:val="22"/>
        </w:rPr>
        <w:t>Cyfarwyddyd penodol i'r asesiad hwn:</w:t>
      </w:r>
      <w:r w:rsidR="00A943A3" w:rsidRPr="6F068015">
        <w:rPr>
          <w:i/>
          <w:iCs/>
          <w:sz w:val="22"/>
          <w:szCs w:val="22"/>
        </w:rPr>
        <w:t xml:space="preserve"> </w:t>
      </w:r>
      <w:r w:rsidR="3B4480F7" w:rsidRPr="6F068015">
        <w:rPr>
          <w:rFonts w:eastAsia="Arial" w:cs="Arial"/>
          <w:i/>
          <w:iCs/>
          <w:color w:val="FF0000"/>
          <w:sz w:val="22"/>
          <w:szCs w:val="22"/>
        </w:rPr>
        <w:t>Bydd hyn yn cael ei gyflwyno yn y ffordd rydych chi'n dadlau o blaid eich sylwadau. Yn enwedig pam rydych chi'n meddwl bod hwn yn 'bwnc llosg' a pham rydych chi'n meddwl bod yr astudiaeth arfaethedig hon yn werth ei gwneud. Yn ogystal, bydd cyflwyno'r fethodoleg gywir i ateb y cwestiwn ymchwil yn dangos y sgiliau hyn. Byddwch hefyd yn dangos eich sgiliau gwybyddol a deallusol drwy ddarparu adborth adeiladol a beirniadol i'ch cyfoedion.</w:t>
      </w:r>
    </w:p>
    <w:p w14:paraId="64BCEB89" w14:textId="1F278082" w:rsidR="6F068015" w:rsidRDefault="6F068015" w:rsidP="6F068015">
      <w:pPr>
        <w:spacing w:line="240" w:lineRule="auto"/>
        <w:jc w:val="both"/>
        <w:rPr>
          <w:rFonts w:eastAsia="Arial" w:cs="Arial"/>
          <w:i/>
          <w:iCs/>
          <w:color w:val="FF0000"/>
          <w:sz w:val="22"/>
          <w:szCs w:val="22"/>
        </w:rPr>
      </w:pPr>
    </w:p>
    <w:p w14:paraId="155C35CB" w14:textId="77777777" w:rsidR="00A943A3" w:rsidRDefault="00A943A3" w:rsidP="00A943A3">
      <w:pPr>
        <w:spacing w:line="240" w:lineRule="auto"/>
        <w:ind w:left="360"/>
        <w:jc w:val="both"/>
        <w:rPr>
          <w:rFonts w:cs="Arial"/>
          <w:b/>
          <w:sz w:val="22"/>
          <w:szCs w:val="22"/>
        </w:rPr>
      </w:pPr>
    </w:p>
    <w:p w14:paraId="0D886F10"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461962C6" w14:textId="77777777" w:rsidR="007826B5" w:rsidRPr="007826B5" w:rsidRDefault="007826B5" w:rsidP="007826B5">
      <w:pPr>
        <w:spacing w:line="240" w:lineRule="auto"/>
        <w:jc w:val="both"/>
        <w:rPr>
          <w:rFonts w:cs="Arial"/>
          <w:sz w:val="22"/>
          <w:szCs w:val="22"/>
        </w:rPr>
      </w:pPr>
      <w:r>
        <w:rPr>
          <w:sz w:val="22"/>
        </w:rPr>
        <w:t>Ar lefel 5, dylech chi fod yn gallu defnyddio/trefnu ystod o dechnegau sefydliedig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56EF14FA" w14:textId="77777777" w:rsidR="007826B5" w:rsidRPr="007826B5" w:rsidRDefault="007826B5" w:rsidP="007826B5">
      <w:pPr>
        <w:spacing w:line="240" w:lineRule="auto"/>
        <w:jc w:val="both"/>
        <w:rPr>
          <w:rFonts w:cs="Arial"/>
          <w:sz w:val="22"/>
          <w:szCs w:val="22"/>
        </w:rPr>
      </w:pPr>
    </w:p>
    <w:p w14:paraId="27685F4C" w14:textId="351234F0" w:rsidR="007826B5" w:rsidRPr="007826B5" w:rsidRDefault="007826B5" w:rsidP="6F068015">
      <w:pPr>
        <w:spacing w:line="240" w:lineRule="auto"/>
        <w:jc w:val="both"/>
        <w:rPr>
          <w:rFonts w:cs="Arial"/>
          <w:i/>
          <w:iCs/>
          <w:sz w:val="22"/>
          <w:szCs w:val="22"/>
        </w:rPr>
      </w:pPr>
      <w:r w:rsidRPr="6F068015">
        <w:rPr>
          <w:b/>
          <w:bCs/>
          <w:i/>
          <w:iCs/>
          <w:sz w:val="22"/>
          <w:szCs w:val="22"/>
        </w:rPr>
        <w:t>Cyfarwyddyd penodol i'r asesiad hwn:</w:t>
      </w:r>
      <w:r w:rsidR="00A943A3" w:rsidRPr="6F068015">
        <w:rPr>
          <w:i/>
          <w:iCs/>
          <w:sz w:val="22"/>
          <w:szCs w:val="22"/>
        </w:rPr>
        <w:t xml:space="preserve"> </w:t>
      </w:r>
      <w:r w:rsidR="0306322A" w:rsidRPr="6F068015">
        <w:rPr>
          <w:rFonts w:eastAsia="Arial" w:cs="Arial"/>
          <w:i/>
          <w:iCs/>
          <w:color w:val="FF0000"/>
          <w:sz w:val="22"/>
          <w:szCs w:val="22"/>
        </w:rPr>
        <w:t>Bydd defnyddio damcaniaethau a chysyniadau’n ymarferol i gyflwyno bylchau yn y llenyddiaeth neu’r dulliau o gynnal eich ymchwil yn dangos sgiliau ymarferol. Mae angen i chi ddangos pam mae’r dulliau a ddewisir yn briodol ac ystyried gweithredu'n ymarferol eich ymchwil chi ac ymchwil eich cyfoedion – weithiau nid y dull mwyaf damcaniaethol ddilys yw'r mwyaf ymarferol i'w weithredu bob tro mewn lleoliad byd go iawn.</w:t>
      </w:r>
    </w:p>
    <w:p w14:paraId="6D07F086" w14:textId="320E1C82" w:rsidR="6F068015" w:rsidRDefault="6F068015" w:rsidP="6F068015">
      <w:pPr>
        <w:spacing w:line="240" w:lineRule="auto"/>
        <w:jc w:val="both"/>
        <w:rPr>
          <w:rFonts w:eastAsia="Arial" w:cs="Arial"/>
          <w:i/>
          <w:iCs/>
          <w:color w:val="FF0000"/>
          <w:sz w:val="22"/>
          <w:szCs w:val="22"/>
        </w:rPr>
      </w:pPr>
    </w:p>
    <w:p w14:paraId="6A1CA53F" w14:textId="77777777" w:rsidR="007826B5" w:rsidRPr="007826B5" w:rsidRDefault="007826B5" w:rsidP="007826B5">
      <w:pPr>
        <w:spacing w:line="240" w:lineRule="auto"/>
        <w:jc w:val="both"/>
        <w:rPr>
          <w:rFonts w:cs="Arial"/>
          <w:sz w:val="22"/>
          <w:szCs w:val="22"/>
        </w:rPr>
      </w:pPr>
    </w:p>
    <w:p w14:paraId="67FC5C64"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577167DB"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34AA1C3E" w14:textId="77777777" w:rsidR="007826B5" w:rsidRPr="007826B5" w:rsidRDefault="007826B5" w:rsidP="007826B5">
      <w:pPr>
        <w:spacing w:line="240" w:lineRule="auto"/>
        <w:jc w:val="both"/>
        <w:rPr>
          <w:rFonts w:cs="Arial"/>
          <w:sz w:val="22"/>
          <w:szCs w:val="22"/>
        </w:rPr>
      </w:pPr>
    </w:p>
    <w:p w14:paraId="7D0A4EA3" w14:textId="77777777" w:rsidR="007826B5" w:rsidRPr="007826B5" w:rsidRDefault="007826B5" w:rsidP="007826B5">
      <w:pPr>
        <w:spacing w:line="240" w:lineRule="auto"/>
        <w:jc w:val="both"/>
        <w:rPr>
          <w:rFonts w:cs="Arial"/>
          <w:sz w:val="22"/>
          <w:szCs w:val="22"/>
        </w:rPr>
      </w:pPr>
    </w:p>
    <w:p w14:paraId="0F77B46F" w14:textId="77777777"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E-bortffolio</w:t>
      </w:r>
    </w:p>
    <w:p w14:paraId="6EABD230" w14:textId="01C58B45" w:rsidR="00A943A3" w:rsidRPr="00A943A3" w:rsidRDefault="7D0A45E4" w:rsidP="6F068015">
      <w:pPr>
        <w:spacing w:line="276" w:lineRule="auto"/>
        <w:jc w:val="both"/>
        <w:rPr>
          <w:rFonts w:cs="Arial"/>
          <w:i/>
          <w:iCs/>
          <w:color w:val="FF0000"/>
          <w:sz w:val="22"/>
          <w:szCs w:val="22"/>
        </w:rPr>
      </w:pPr>
      <w:r w:rsidRPr="6F068015">
        <w:rPr>
          <w:rFonts w:eastAsia="Arial" w:cs="Arial"/>
          <w:i/>
          <w:iCs/>
          <w:color w:val="FF0000"/>
          <w:sz w:val="22"/>
          <w:szCs w:val="22"/>
        </w:rPr>
        <w:t>Fel y gwelwch o'r wybodaeth uchod, mae'r meini prawf hyn yn edrych ar y cynnig ymchwil yn ei gyfanrwydd. Gwnewch ddadl gydlynol dros pam y dylid ateb eich cwestiwn ymchwil neu pam y dylid cynnal yr astudiaeth. Bydd strwythur ac eglurder y cynnig yn ogystal â chyflwyno arddull a ddefnyddir yn dangos y sgiliau hyn.</w:t>
      </w:r>
    </w:p>
    <w:p w14:paraId="50AB7066" w14:textId="77777777" w:rsidR="00A943A3" w:rsidRPr="00A943A3" w:rsidRDefault="00A943A3" w:rsidP="00A943A3">
      <w:pPr>
        <w:jc w:val="both"/>
        <w:rPr>
          <w:rFonts w:cs="Arial"/>
          <w:b/>
          <w:i/>
          <w:sz w:val="22"/>
          <w:szCs w:val="22"/>
        </w:rPr>
      </w:pPr>
      <w:r>
        <w:rPr>
          <w:b/>
          <w:i/>
          <w:sz w:val="22"/>
        </w:rPr>
        <w:t>Adnoddau Hanfodol:</w:t>
      </w:r>
    </w:p>
    <w:p w14:paraId="5C03E7B9" w14:textId="77777777" w:rsidR="00A943A3" w:rsidRPr="00A943A3" w:rsidRDefault="00A943A3" w:rsidP="00A943A3">
      <w:pPr>
        <w:numPr>
          <w:ilvl w:val="0"/>
          <w:numId w:val="24"/>
        </w:numPr>
        <w:spacing w:line="240" w:lineRule="auto"/>
        <w:jc w:val="both"/>
        <w:rPr>
          <w:rFonts w:cs="Arial"/>
          <w:i/>
          <w:sz w:val="22"/>
          <w:szCs w:val="22"/>
        </w:rPr>
      </w:pPr>
      <w:r>
        <w:rPr>
          <w:i/>
          <w:sz w:val="22"/>
        </w:rPr>
        <w:t>Adnoddau wedi'u rhestru ar Moodle</w:t>
      </w:r>
    </w:p>
    <w:p w14:paraId="1CDD88EA" w14:textId="77777777" w:rsidR="00A943A3" w:rsidRPr="00A943A3" w:rsidRDefault="00A943A3" w:rsidP="00A943A3">
      <w:pPr>
        <w:numPr>
          <w:ilvl w:val="0"/>
          <w:numId w:val="24"/>
        </w:numPr>
        <w:spacing w:line="240" w:lineRule="auto"/>
        <w:jc w:val="both"/>
        <w:rPr>
          <w:rFonts w:cs="Arial"/>
          <w:i/>
          <w:sz w:val="22"/>
          <w:szCs w:val="22"/>
        </w:rPr>
      </w:pPr>
      <w:r>
        <w:rPr>
          <w:i/>
          <w:sz w:val="22"/>
        </w:rPr>
        <w:t xml:space="preserve">Llawlyfr y modiwl a'r rhestr ddarllen </w:t>
      </w:r>
    </w:p>
    <w:p w14:paraId="79DA3147" w14:textId="77777777" w:rsidR="00A943A3" w:rsidRPr="00A943A3" w:rsidRDefault="00A943A3" w:rsidP="00A943A3">
      <w:pPr>
        <w:numPr>
          <w:ilvl w:val="0"/>
          <w:numId w:val="24"/>
        </w:numPr>
        <w:spacing w:line="240" w:lineRule="auto"/>
        <w:jc w:val="both"/>
        <w:rPr>
          <w:rFonts w:cs="Arial"/>
          <w:i/>
          <w:sz w:val="22"/>
          <w:szCs w:val="22"/>
        </w:rPr>
      </w:pPr>
      <w:r>
        <w:rPr>
          <w:i/>
          <w:sz w:val="22"/>
        </w:rPr>
        <w:t>Canllaw Cyfeirio Prifysgol Cymru Y Drindod Dewi Sant</w:t>
      </w:r>
    </w:p>
    <w:p w14:paraId="42A15A71" w14:textId="77777777" w:rsidR="00A943A3" w:rsidRPr="00A943A3" w:rsidRDefault="00A943A3" w:rsidP="00A943A3">
      <w:pPr>
        <w:pStyle w:val="ListParagraph"/>
        <w:numPr>
          <w:ilvl w:val="0"/>
          <w:numId w:val="24"/>
        </w:numPr>
        <w:spacing w:line="240" w:lineRule="auto"/>
        <w:jc w:val="both"/>
        <w:rPr>
          <w:rFonts w:cs="Arial"/>
          <w:i/>
          <w:sz w:val="22"/>
          <w:szCs w:val="22"/>
        </w:rPr>
      </w:pPr>
      <w:r>
        <w:rPr>
          <w:i/>
          <w:sz w:val="22"/>
        </w:rPr>
        <w:t>Y meini prawf asesu isod</w:t>
      </w:r>
    </w:p>
    <w:p w14:paraId="43177F63" w14:textId="77777777" w:rsidR="007826B5" w:rsidRPr="007826B5" w:rsidRDefault="007826B5" w:rsidP="007826B5">
      <w:pPr>
        <w:spacing w:line="240" w:lineRule="auto"/>
        <w:jc w:val="both"/>
        <w:rPr>
          <w:rFonts w:cs="Arial"/>
          <w:i/>
          <w:sz w:val="22"/>
          <w:szCs w:val="22"/>
        </w:rPr>
      </w:pPr>
    </w:p>
    <w:p w14:paraId="777EC6BD" w14:textId="77777777" w:rsidR="007826B5" w:rsidRPr="007826B5" w:rsidRDefault="007826B5" w:rsidP="007826B5">
      <w:pPr>
        <w:spacing w:line="240" w:lineRule="auto"/>
        <w:jc w:val="both"/>
        <w:rPr>
          <w:rFonts w:cs="Arial"/>
          <w:sz w:val="22"/>
          <w:szCs w:val="22"/>
        </w:rPr>
      </w:pPr>
    </w:p>
    <w:p w14:paraId="559B2F54" w14:textId="77777777" w:rsidR="007826B5" w:rsidRPr="007826B5" w:rsidRDefault="007826B5" w:rsidP="007826B5">
      <w:pPr>
        <w:spacing w:line="240" w:lineRule="auto"/>
        <w:jc w:val="both"/>
        <w:rPr>
          <w:rFonts w:cs="Arial"/>
          <w:sz w:val="22"/>
          <w:szCs w:val="22"/>
        </w:rPr>
      </w:pPr>
    </w:p>
    <w:p w14:paraId="3D738E4B" w14:textId="77777777" w:rsidR="007826B5" w:rsidRPr="007826B5" w:rsidRDefault="007826B5" w:rsidP="007826B5">
      <w:pPr>
        <w:spacing w:line="240" w:lineRule="auto"/>
        <w:jc w:val="both"/>
        <w:rPr>
          <w:rFonts w:cs="Arial"/>
          <w:sz w:val="22"/>
          <w:szCs w:val="22"/>
        </w:rPr>
      </w:pPr>
    </w:p>
    <w:p w14:paraId="1526B8DA" w14:textId="77777777" w:rsidR="007826B5" w:rsidRPr="007826B5" w:rsidRDefault="007826B5" w:rsidP="007826B5">
      <w:pPr>
        <w:spacing w:line="240" w:lineRule="auto"/>
        <w:rPr>
          <w:rFonts w:cs="Arial"/>
          <w:sz w:val="22"/>
          <w:szCs w:val="22"/>
        </w:rPr>
      </w:pPr>
      <w:r w:rsidRPr="007826B5">
        <w:rPr>
          <w:sz w:val="22"/>
          <w:szCs w:val="22"/>
        </w:rPr>
        <w:br w:type="page"/>
      </w:r>
    </w:p>
    <w:p w14:paraId="098E425D"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E16FCDE" w14:textId="77777777" w:rsidTr="007826B5">
        <w:trPr>
          <w:jc w:val="center"/>
        </w:trPr>
        <w:tc>
          <w:tcPr>
            <w:tcW w:w="10670" w:type="dxa"/>
            <w:shd w:val="clear" w:color="auto" w:fill="BFBFBF"/>
          </w:tcPr>
          <w:p w14:paraId="3194A1FC"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42EF8C97" w14:textId="77777777" w:rsidR="007826B5" w:rsidRPr="007826B5" w:rsidRDefault="007826B5" w:rsidP="007826B5">
      <w:pPr>
        <w:spacing w:line="240" w:lineRule="auto"/>
        <w:rPr>
          <w:rFonts w:cs="Arial"/>
          <w:sz w:val="20"/>
        </w:rPr>
      </w:pPr>
    </w:p>
    <w:p w14:paraId="7AF162AE"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1963A7A5" w14:textId="77777777" w:rsidR="007826B5" w:rsidRPr="007826B5" w:rsidRDefault="007826B5" w:rsidP="007826B5">
      <w:pPr>
        <w:spacing w:line="240" w:lineRule="auto"/>
        <w:rPr>
          <w:rFonts w:cs="Arial"/>
          <w:b/>
          <w:sz w:val="22"/>
          <w:szCs w:val="22"/>
        </w:rPr>
        <w:sectPr w:rsidR="007826B5" w:rsidRPr="007826B5" w:rsidSect="007826B5">
          <w:footerReference w:type="default" r:id="rId12"/>
          <w:type w:val="continuous"/>
          <w:pgSz w:w="11894" w:h="16834"/>
          <w:pgMar w:top="720" w:right="720" w:bottom="720" w:left="720" w:header="706" w:footer="454" w:gutter="0"/>
          <w:paperSrc w:first="1" w:other="1"/>
          <w:cols w:space="720"/>
          <w:docGrid w:linePitch="272"/>
        </w:sectPr>
      </w:pPr>
    </w:p>
    <w:p w14:paraId="1F23374A"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3F15D18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0CDD43" w14:textId="77777777" w:rsidR="007826B5" w:rsidRPr="007826B5" w:rsidRDefault="007D50CD" w:rsidP="007826B5">
            <w:pPr>
              <w:spacing w:line="240" w:lineRule="auto"/>
              <w:rPr>
                <w:rFonts w:cs="Arial"/>
                <w:b/>
                <w:sz w:val="22"/>
              </w:rPr>
            </w:pPr>
            <w:r>
              <w:rPr>
                <w:b/>
                <w:sz w:val="16"/>
              </w:rPr>
              <w:t xml:space="preserve">Dyrennir marciau yn seiliedig ar ba mor dda y mae'r myfyriwr wedi cwrdd â'r meini prawf asesu generig ym mhob tasg. </w:t>
            </w:r>
          </w:p>
        </w:tc>
        <w:tc>
          <w:tcPr>
            <w:tcW w:w="416" w:type="pct"/>
            <w:tcBorders>
              <w:top w:val="single" w:sz="4" w:space="0" w:color="auto"/>
              <w:left w:val="single" w:sz="4" w:space="0" w:color="auto"/>
              <w:right w:val="single" w:sz="4" w:space="0" w:color="auto"/>
            </w:tcBorders>
            <w:shd w:val="clear" w:color="auto" w:fill="BFBFBF"/>
            <w:textDirection w:val="btLr"/>
          </w:tcPr>
          <w:p w14:paraId="799122D6"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F2613B"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2088E715"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1E56DCC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2CB8A7B" w14:textId="77777777" w:rsidR="002A4A03" w:rsidRPr="002A4A03" w:rsidRDefault="002A4A03" w:rsidP="002A4A03">
            <w:pPr>
              <w:spacing w:line="240" w:lineRule="auto"/>
              <w:jc w:val="both"/>
              <w:rPr>
                <w:rFonts w:cs="Arial"/>
                <w:b/>
                <w:sz w:val="22"/>
                <w:szCs w:val="22"/>
              </w:rPr>
            </w:pPr>
            <w:r w:rsidRPr="002A4A03">
              <w:rPr>
                <w:b/>
                <w:sz w:val="22"/>
              </w:rPr>
              <w:t>Sgiliau Ymgysylltu â Llenyddiaeth</w:t>
            </w:r>
          </w:p>
          <w:p w14:paraId="43139A55" w14:textId="38BA09BD"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62147F80"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6C3C6C" w14:textId="77777777" w:rsidR="007826B5" w:rsidRPr="007826B5" w:rsidRDefault="007826B5" w:rsidP="007826B5">
            <w:pPr>
              <w:spacing w:line="240" w:lineRule="auto"/>
              <w:jc w:val="center"/>
              <w:rPr>
                <w:rFonts w:cs="Arial"/>
                <w:sz w:val="32"/>
              </w:rPr>
            </w:pPr>
          </w:p>
        </w:tc>
      </w:tr>
      <w:tr w:rsidR="007826B5" w:rsidRPr="007826B5" w14:paraId="73898F4A" w14:textId="77777777" w:rsidTr="003412FC">
        <w:trPr>
          <w:trHeight w:val="450"/>
        </w:trPr>
        <w:tc>
          <w:tcPr>
            <w:tcW w:w="4169" w:type="pct"/>
            <w:vMerge w:val="restart"/>
            <w:tcBorders>
              <w:top w:val="single" w:sz="4" w:space="0" w:color="auto"/>
              <w:left w:val="single" w:sz="4" w:space="0" w:color="auto"/>
              <w:right w:val="single" w:sz="4" w:space="0" w:color="auto"/>
            </w:tcBorders>
          </w:tcPr>
          <w:p w14:paraId="05611E42"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79D27A87" w14:textId="0E4CB75D" w:rsidR="007826B5" w:rsidRPr="007826B5" w:rsidRDefault="00997531" w:rsidP="003412FC">
            <w:pPr>
              <w:spacing w:line="240" w:lineRule="auto"/>
              <w:jc w:val="center"/>
              <w:rPr>
                <w:rFonts w:cs="Arial"/>
                <w:sz w:val="32"/>
              </w:rPr>
            </w:pPr>
            <w:r>
              <w:rPr>
                <w:sz w:val="32"/>
              </w:rPr>
              <w:t>2</w:t>
            </w:r>
            <w:r w:rsidR="002A4A03">
              <w:rPr>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AB381DC" w14:textId="77777777" w:rsidR="007826B5" w:rsidRPr="007826B5" w:rsidRDefault="007826B5" w:rsidP="007826B5">
            <w:pPr>
              <w:spacing w:line="240" w:lineRule="auto"/>
              <w:jc w:val="center"/>
              <w:rPr>
                <w:rFonts w:cs="Arial"/>
                <w:sz w:val="32"/>
              </w:rPr>
            </w:pPr>
          </w:p>
        </w:tc>
      </w:tr>
      <w:tr w:rsidR="007826B5" w:rsidRPr="007826B5" w14:paraId="579ACDA5" w14:textId="77777777" w:rsidTr="003412FC">
        <w:trPr>
          <w:trHeight w:val="451"/>
        </w:trPr>
        <w:tc>
          <w:tcPr>
            <w:tcW w:w="4169" w:type="pct"/>
            <w:vMerge/>
            <w:tcBorders>
              <w:left w:val="single" w:sz="4" w:space="0" w:color="auto"/>
              <w:bottom w:val="single" w:sz="4" w:space="0" w:color="auto"/>
              <w:right w:val="single" w:sz="4" w:space="0" w:color="auto"/>
            </w:tcBorders>
          </w:tcPr>
          <w:p w14:paraId="7F4AF6D3"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C010C" w14:textId="77777777" w:rsidR="007826B5" w:rsidRPr="007826B5" w:rsidRDefault="007826B5" w:rsidP="003412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F12810" w14:textId="77777777" w:rsidR="007826B5" w:rsidRPr="007826B5" w:rsidRDefault="007826B5" w:rsidP="007826B5">
            <w:pPr>
              <w:spacing w:line="240" w:lineRule="auto"/>
              <w:jc w:val="center"/>
              <w:rPr>
                <w:rFonts w:cs="Arial"/>
                <w:sz w:val="32"/>
              </w:rPr>
            </w:pPr>
          </w:p>
        </w:tc>
      </w:tr>
      <w:tr w:rsidR="007826B5" w:rsidRPr="007826B5" w14:paraId="71F51CC2"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7D74BFD2" w14:textId="77777777" w:rsidR="002A4A03" w:rsidRPr="007826B5" w:rsidRDefault="002A4A03" w:rsidP="002A4A03">
            <w:pPr>
              <w:spacing w:line="240" w:lineRule="auto"/>
              <w:jc w:val="both"/>
              <w:rPr>
                <w:rFonts w:cs="Arial"/>
                <w:b/>
                <w:sz w:val="22"/>
                <w:szCs w:val="22"/>
              </w:rPr>
            </w:pPr>
            <w:r>
              <w:rPr>
                <w:b/>
                <w:sz w:val="22"/>
              </w:rPr>
              <w:t>Sgiliau Gwybodaeth a Dealltwriaeth</w:t>
            </w:r>
          </w:p>
          <w:p w14:paraId="68D01911" w14:textId="541468CE"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125E911F"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F213F9" w14:textId="77777777" w:rsidR="007826B5" w:rsidRPr="007826B5" w:rsidRDefault="007826B5" w:rsidP="007826B5">
            <w:pPr>
              <w:spacing w:line="240" w:lineRule="auto"/>
              <w:jc w:val="center"/>
              <w:rPr>
                <w:rFonts w:cs="Arial"/>
                <w:sz w:val="32"/>
              </w:rPr>
            </w:pPr>
          </w:p>
        </w:tc>
      </w:tr>
      <w:tr w:rsidR="007826B5" w:rsidRPr="007826B5" w14:paraId="17442318" w14:textId="77777777" w:rsidTr="003412FC">
        <w:trPr>
          <w:trHeight w:val="450"/>
        </w:trPr>
        <w:tc>
          <w:tcPr>
            <w:tcW w:w="4169" w:type="pct"/>
            <w:vMerge w:val="restart"/>
            <w:tcBorders>
              <w:top w:val="single" w:sz="4" w:space="0" w:color="auto"/>
              <w:left w:val="single" w:sz="4" w:space="0" w:color="auto"/>
              <w:right w:val="single" w:sz="4" w:space="0" w:color="auto"/>
            </w:tcBorders>
          </w:tcPr>
          <w:p w14:paraId="635D2E7E"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08CD86E5"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CC0FA" w14:textId="77777777" w:rsidR="007826B5" w:rsidRPr="007826B5" w:rsidRDefault="007826B5" w:rsidP="007826B5">
            <w:pPr>
              <w:spacing w:line="240" w:lineRule="auto"/>
              <w:jc w:val="center"/>
              <w:rPr>
                <w:rFonts w:cs="Arial"/>
                <w:sz w:val="32"/>
              </w:rPr>
            </w:pPr>
          </w:p>
        </w:tc>
      </w:tr>
      <w:tr w:rsidR="007826B5" w:rsidRPr="007826B5" w14:paraId="21C8DC72" w14:textId="77777777" w:rsidTr="003412FC">
        <w:trPr>
          <w:trHeight w:val="451"/>
        </w:trPr>
        <w:tc>
          <w:tcPr>
            <w:tcW w:w="4169" w:type="pct"/>
            <w:vMerge/>
            <w:tcBorders>
              <w:left w:val="single" w:sz="4" w:space="0" w:color="auto"/>
              <w:bottom w:val="single" w:sz="4" w:space="0" w:color="auto"/>
              <w:right w:val="single" w:sz="4" w:space="0" w:color="auto"/>
            </w:tcBorders>
          </w:tcPr>
          <w:p w14:paraId="2C031541"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D5327AC" w14:textId="4D444DE9" w:rsidR="007826B5" w:rsidRPr="007826B5" w:rsidRDefault="00997531" w:rsidP="003412FC">
            <w:pPr>
              <w:spacing w:line="240" w:lineRule="auto"/>
              <w:jc w:val="center"/>
              <w:rPr>
                <w:rFonts w:cs="Arial"/>
                <w:sz w:val="32"/>
              </w:rPr>
            </w:pPr>
            <w:r>
              <w:rPr>
                <w:sz w:val="32"/>
              </w:rPr>
              <w:t>2</w:t>
            </w:r>
            <w:r w:rsidR="002A4A03">
              <w:rPr>
                <w:sz w:val="32"/>
              </w:rPr>
              <w:t>5</w:t>
            </w:r>
          </w:p>
        </w:tc>
        <w:tc>
          <w:tcPr>
            <w:tcW w:w="416" w:type="pct"/>
            <w:vMerge/>
            <w:tcBorders>
              <w:top w:val="single" w:sz="4" w:space="0" w:color="auto"/>
              <w:left w:val="single" w:sz="4" w:space="0" w:color="auto"/>
              <w:bottom w:val="single" w:sz="4" w:space="0" w:color="auto"/>
              <w:right w:val="single" w:sz="4" w:space="0" w:color="auto"/>
            </w:tcBorders>
          </w:tcPr>
          <w:p w14:paraId="4A25A8C8" w14:textId="77777777" w:rsidR="007826B5" w:rsidRPr="007826B5" w:rsidRDefault="007826B5" w:rsidP="007826B5">
            <w:pPr>
              <w:spacing w:line="240" w:lineRule="auto"/>
              <w:jc w:val="center"/>
              <w:rPr>
                <w:rFonts w:cs="Arial"/>
                <w:sz w:val="32"/>
              </w:rPr>
            </w:pPr>
          </w:p>
        </w:tc>
      </w:tr>
      <w:tr w:rsidR="007826B5" w:rsidRPr="007826B5" w14:paraId="28EDA8FA"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61C5FF1A" w14:textId="77777777" w:rsidR="002A4A03" w:rsidRPr="002A4A03" w:rsidRDefault="002A4A03" w:rsidP="002A4A03">
            <w:pPr>
              <w:spacing w:line="240" w:lineRule="auto"/>
              <w:jc w:val="both"/>
              <w:rPr>
                <w:rFonts w:cs="Arial"/>
                <w:b/>
                <w:sz w:val="22"/>
                <w:szCs w:val="22"/>
              </w:rPr>
            </w:pPr>
            <w:r w:rsidRPr="002A4A03">
              <w:rPr>
                <w:b/>
                <w:sz w:val="22"/>
              </w:rPr>
              <w:t>Sgiliau Gwybyddol a Deallusol</w:t>
            </w:r>
          </w:p>
          <w:p w14:paraId="31BDC873" w14:textId="2E059C2D"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58BF9EBF"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9DD5A" w14:textId="77777777" w:rsidR="007826B5" w:rsidRPr="007826B5" w:rsidRDefault="007826B5" w:rsidP="007826B5">
            <w:pPr>
              <w:spacing w:line="240" w:lineRule="auto"/>
              <w:jc w:val="center"/>
              <w:rPr>
                <w:rFonts w:cs="Arial"/>
                <w:sz w:val="32"/>
              </w:rPr>
            </w:pPr>
          </w:p>
        </w:tc>
      </w:tr>
      <w:tr w:rsidR="007826B5" w:rsidRPr="007826B5" w14:paraId="764DAD09" w14:textId="77777777" w:rsidTr="003412FC">
        <w:trPr>
          <w:trHeight w:val="450"/>
        </w:trPr>
        <w:tc>
          <w:tcPr>
            <w:tcW w:w="4169" w:type="pct"/>
            <w:vMerge w:val="restart"/>
            <w:tcBorders>
              <w:top w:val="single" w:sz="4" w:space="0" w:color="auto"/>
              <w:left w:val="single" w:sz="4" w:space="0" w:color="auto"/>
              <w:right w:val="single" w:sz="4" w:space="0" w:color="auto"/>
            </w:tcBorders>
          </w:tcPr>
          <w:p w14:paraId="40784C26"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620E12A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EEDAD3" w14:textId="77777777" w:rsidR="007826B5" w:rsidRPr="007826B5" w:rsidRDefault="007826B5" w:rsidP="007826B5">
            <w:pPr>
              <w:spacing w:line="240" w:lineRule="auto"/>
              <w:jc w:val="center"/>
              <w:rPr>
                <w:rFonts w:cs="Arial"/>
                <w:sz w:val="32"/>
              </w:rPr>
            </w:pPr>
          </w:p>
        </w:tc>
      </w:tr>
      <w:tr w:rsidR="007826B5" w:rsidRPr="007826B5" w14:paraId="3571CC1D" w14:textId="77777777" w:rsidTr="003412FC">
        <w:trPr>
          <w:trHeight w:val="451"/>
        </w:trPr>
        <w:tc>
          <w:tcPr>
            <w:tcW w:w="4169" w:type="pct"/>
            <w:vMerge/>
            <w:tcBorders>
              <w:left w:val="single" w:sz="4" w:space="0" w:color="auto"/>
              <w:bottom w:val="single" w:sz="4" w:space="0" w:color="auto"/>
              <w:right w:val="single" w:sz="4" w:space="0" w:color="auto"/>
            </w:tcBorders>
          </w:tcPr>
          <w:p w14:paraId="1CF4310D"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F0A8016" w14:textId="1C4D5842" w:rsidR="007826B5" w:rsidRPr="007826B5" w:rsidRDefault="003412FC" w:rsidP="003412FC">
            <w:pPr>
              <w:spacing w:line="240" w:lineRule="auto"/>
              <w:jc w:val="center"/>
              <w:rPr>
                <w:rFonts w:cs="Arial"/>
                <w:sz w:val="32"/>
              </w:rPr>
            </w:pPr>
            <w:r>
              <w:rPr>
                <w:sz w:val="32"/>
              </w:rPr>
              <w:t>2</w:t>
            </w:r>
            <w:r w:rsidR="002A4A03">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30E0A6F5" w14:textId="77777777" w:rsidR="007826B5" w:rsidRPr="007826B5" w:rsidRDefault="007826B5" w:rsidP="007826B5">
            <w:pPr>
              <w:spacing w:line="240" w:lineRule="auto"/>
              <w:jc w:val="center"/>
              <w:rPr>
                <w:rFonts w:cs="Arial"/>
                <w:sz w:val="32"/>
              </w:rPr>
            </w:pPr>
          </w:p>
        </w:tc>
      </w:tr>
      <w:tr w:rsidR="007826B5" w:rsidRPr="007826B5" w14:paraId="20E1D2CB"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0E3BDD9B" w14:textId="77777777" w:rsidR="002A4A03" w:rsidRPr="007826B5" w:rsidRDefault="002A4A03" w:rsidP="002A4A03">
            <w:pPr>
              <w:spacing w:line="240" w:lineRule="auto"/>
              <w:jc w:val="both"/>
              <w:rPr>
                <w:rFonts w:cs="Arial"/>
                <w:b/>
                <w:sz w:val="22"/>
                <w:szCs w:val="22"/>
              </w:rPr>
            </w:pPr>
            <w:r>
              <w:rPr>
                <w:b/>
                <w:sz w:val="22"/>
              </w:rPr>
              <w:t>Sgiliau Ymarferol</w:t>
            </w:r>
          </w:p>
          <w:p w14:paraId="69B03678" w14:textId="28452F0F"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shd w:val="clear" w:color="auto" w:fill="D9D9D9"/>
          </w:tcPr>
          <w:p w14:paraId="282693CE"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010320" w14:textId="77777777" w:rsidR="007826B5" w:rsidRPr="007826B5" w:rsidRDefault="007826B5" w:rsidP="007826B5">
            <w:pPr>
              <w:spacing w:line="240" w:lineRule="auto"/>
              <w:jc w:val="center"/>
              <w:rPr>
                <w:rFonts w:cs="Arial"/>
                <w:sz w:val="32"/>
              </w:rPr>
            </w:pPr>
          </w:p>
        </w:tc>
      </w:tr>
      <w:tr w:rsidR="007826B5" w:rsidRPr="007826B5" w14:paraId="785A110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12608C71" w14:textId="77777777" w:rsidR="007826B5" w:rsidRPr="007D50CD" w:rsidRDefault="007826B5" w:rsidP="007826B5">
            <w:pPr>
              <w:spacing w:after="120" w:line="240" w:lineRule="auto"/>
              <w:rPr>
                <w:rFonts w:cs="Arial"/>
                <w:b/>
                <w:sz w:val="14"/>
                <w:szCs w:val="14"/>
              </w:rPr>
            </w:pPr>
          </w:p>
        </w:tc>
        <w:tc>
          <w:tcPr>
            <w:tcW w:w="416" w:type="pct"/>
            <w:tcBorders>
              <w:top w:val="single" w:sz="4" w:space="0" w:color="auto"/>
              <w:left w:val="single" w:sz="4" w:space="0" w:color="auto"/>
              <w:right w:val="single" w:sz="4" w:space="0" w:color="auto"/>
            </w:tcBorders>
          </w:tcPr>
          <w:p w14:paraId="1CF8849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03A83E" w14:textId="77777777" w:rsidR="007826B5" w:rsidRPr="007826B5" w:rsidRDefault="007826B5" w:rsidP="007826B5">
            <w:pPr>
              <w:spacing w:line="240" w:lineRule="auto"/>
              <w:jc w:val="center"/>
              <w:rPr>
                <w:rFonts w:cs="Arial"/>
                <w:sz w:val="32"/>
              </w:rPr>
            </w:pPr>
          </w:p>
        </w:tc>
      </w:tr>
      <w:tr w:rsidR="007826B5" w:rsidRPr="007826B5" w14:paraId="16DF49D5" w14:textId="77777777" w:rsidTr="003412FC">
        <w:trPr>
          <w:trHeight w:val="450"/>
        </w:trPr>
        <w:tc>
          <w:tcPr>
            <w:tcW w:w="4169" w:type="pct"/>
            <w:vMerge/>
            <w:tcBorders>
              <w:left w:val="single" w:sz="4" w:space="0" w:color="auto"/>
              <w:bottom w:val="single" w:sz="4" w:space="0" w:color="auto"/>
              <w:right w:val="single" w:sz="4" w:space="0" w:color="auto"/>
            </w:tcBorders>
          </w:tcPr>
          <w:p w14:paraId="324B8CA9" w14:textId="77777777" w:rsidR="007826B5" w:rsidRPr="007D50CD"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76010E1" w14:textId="060630FB" w:rsidR="007826B5" w:rsidRPr="007826B5" w:rsidRDefault="002A4A03" w:rsidP="003412FC">
            <w:pPr>
              <w:spacing w:line="240" w:lineRule="auto"/>
              <w:jc w:val="center"/>
              <w:rPr>
                <w:rFonts w:cs="Arial"/>
                <w:sz w:val="32"/>
              </w:rPr>
            </w:pPr>
            <w:r>
              <w:rPr>
                <w:rFonts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744747" w14:textId="77777777" w:rsidR="007826B5" w:rsidRPr="007826B5" w:rsidRDefault="007826B5" w:rsidP="007826B5">
            <w:pPr>
              <w:spacing w:line="240" w:lineRule="auto"/>
              <w:jc w:val="center"/>
              <w:rPr>
                <w:rFonts w:cs="Arial"/>
                <w:sz w:val="32"/>
              </w:rPr>
            </w:pPr>
          </w:p>
        </w:tc>
      </w:tr>
      <w:tr w:rsidR="007826B5" w:rsidRPr="007826B5" w14:paraId="22253EDD" w14:textId="77777777" w:rsidTr="003412FC">
        <w:trPr>
          <w:trHeight w:val="450"/>
        </w:trPr>
        <w:tc>
          <w:tcPr>
            <w:tcW w:w="4169" w:type="pct"/>
            <w:tcBorders>
              <w:top w:val="single" w:sz="4" w:space="0" w:color="auto"/>
              <w:left w:val="single" w:sz="4" w:space="0" w:color="auto"/>
              <w:right w:val="single" w:sz="4" w:space="0" w:color="auto"/>
            </w:tcBorders>
            <w:shd w:val="clear" w:color="auto" w:fill="D9D9D9"/>
          </w:tcPr>
          <w:p w14:paraId="0F203E75" w14:textId="0EC34C5E" w:rsidR="007826B5" w:rsidRPr="007D50CD" w:rsidRDefault="002A4A03" w:rsidP="007826B5">
            <w:pPr>
              <w:spacing w:after="120" w:line="240" w:lineRule="auto"/>
              <w:rPr>
                <w:rFonts w:cs="Arial"/>
                <w:b/>
                <w:sz w:val="14"/>
                <w:szCs w:val="14"/>
              </w:rPr>
            </w:pPr>
            <w:r>
              <w:rPr>
                <w:b/>
                <w:sz w:val="20"/>
              </w:rPr>
              <w:t>Sgiliau Trosglwyddadwy ar gyfer Bywyd ac Arfer Proffesiynol</w:t>
            </w:r>
          </w:p>
        </w:tc>
        <w:tc>
          <w:tcPr>
            <w:tcW w:w="416" w:type="pct"/>
            <w:tcBorders>
              <w:top w:val="single" w:sz="4" w:space="0" w:color="auto"/>
              <w:left w:val="single" w:sz="4" w:space="0" w:color="auto"/>
              <w:right w:val="single" w:sz="4" w:space="0" w:color="auto"/>
            </w:tcBorders>
            <w:shd w:val="clear" w:color="auto" w:fill="D9D9D9"/>
          </w:tcPr>
          <w:p w14:paraId="6308CC51" w14:textId="77777777" w:rsidR="007826B5" w:rsidRPr="007826B5" w:rsidRDefault="007826B5" w:rsidP="003412F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933A02" w14:textId="77777777" w:rsidR="007826B5" w:rsidRPr="007826B5" w:rsidRDefault="007826B5" w:rsidP="007826B5">
            <w:pPr>
              <w:spacing w:line="240" w:lineRule="auto"/>
              <w:jc w:val="center"/>
              <w:rPr>
                <w:rFonts w:cs="Arial"/>
                <w:sz w:val="32"/>
              </w:rPr>
            </w:pPr>
          </w:p>
        </w:tc>
      </w:tr>
      <w:tr w:rsidR="007826B5" w:rsidRPr="007826B5" w14:paraId="19E07F13" w14:textId="77777777" w:rsidTr="003412FC">
        <w:trPr>
          <w:trHeight w:val="451"/>
        </w:trPr>
        <w:tc>
          <w:tcPr>
            <w:tcW w:w="4169" w:type="pct"/>
            <w:vMerge w:val="restart"/>
            <w:tcBorders>
              <w:top w:val="single" w:sz="4" w:space="0" w:color="auto"/>
              <w:left w:val="single" w:sz="4" w:space="0" w:color="auto"/>
              <w:right w:val="single" w:sz="4" w:space="0" w:color="auto"/>
            </w:tcBorders>
          </w:tcPr>
          <w:p w14:paraId="09E9597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81AC289" w14:textId="77777777" w:rsidR="007826B5" w:rsidRPr="007826B5" w:rsidRDefault="007826B5" w:rsidP="003412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A5EF78" w14:textId="77777777" w:rsidR="007826B5" w:rsidRPr="007826B5" w:rsidRDefault="007826B5" w:rsidP="007826B5">
            <w:pPr>
              <w:spacing w:line="240" w:lineRule="auto"/>
              <w:jc w:val="center"/>
              <w:rPr>
                <w:rFonts w:cs="Arial"/>
                <w:sz w:val="32"/>
              </w:rPr>
            </w:pPr>
          </w:p>
        </w:tc>
      </w:tr>
      <w:tr w:rsidR="007826B5" w:rsidRPr="007826B5" w14:paraId="071216A3" w14:textId="77777777" w:rsidTr="003412FC">
        <w:trPr>
          <w:trHeight w:val="450"/>
        </w:trPr>
        <w:tc>
          <w:tcPr>
            <w:tcW w:w="4169" w:type="pct"/>
            <w:vMerge/>
            <w:tcBorders>
              <w:left w:val="single" w:sz="4" w:space="0" w:color="auto"/>
              <w:bottom w:val="single" w:sz="4" w:space="0" w:color="auto"/>
              <w:right w:val="single" w:sz="4" w:space="0" w:color="auto"/>
            </w:tcBorders>
          </w:tcPr>
          <w:p w14:paraId="5477C36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18F6B62" w14:textId="105F67A8" w:rsidR="007826B5" w:rsidRPr="007826B5" w:rsidRDefault="002A4A03" w:rsidP="003412FC">
            <w:pPr>
              <w:spacing w:line="240" w:lineRule="auto"/>
              <w:jc w:val="center"/>
              <w:rPr>
                <w:rFonts w:cs="Arial"/>
                <w:sz w:val="32"/>
              </w:rPr>
            </w:pPr>
            <w:r>
              <w:rPr>
                <w:sz w:val="32"/>
              </w:rPr>
              <w:t>2</w:t>
            </w:r>
            <w:r w:rsidR="003412FC">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46174DD7" w14:textId="77777777" w:rsidR="007826B5" w:rsidRPr="007826B5" w:rsidRDefault="007826B5" w:rsidP="007826B5">
            <w:pPr>
              <w:spacing w:line="240" w:lineRule="auto"/>
              <w:jc w:val="center"/>
              <w:rPr>
                <w:rFonts w:cs="Arial"/>
                <w:sz w:val="32"/>
              </w:rPr>
            </w:pPr>
          </w:p>
        </w:tc>
      </w:tr>
    </w:tbl>
    <w:p w14:paraId="5BFB2369"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9E69486" w14:textId="77777777" w:rsidTr="007826B5">
        <w:trPr>
          <w:cantSplit/>
        </w:trPr>
        <w:tc>
          <w:tcPr>
            <w:tcW w:w="6062" w:type="dxa"/>
            <w:vMerge w:val="restart"/>
            <w:shd w:val="pct15" w:color="auto" w:fill="auto"/>
            <w:vAlign w:val="center"/>
          </w:tcPr>
          <w:p w14:paraId="4C8A55D3"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720B61F5"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39B9D9D5"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0CCDFDF6" w14:textId="77777777" w:rsidTr="007826B5">
        <w:trPr>
          <w:cantSplit/>
        </w:trPr>
        <w:tc>
          <w:tcPr>
            <w:tcW w:w="6062" w:type="dxa"/>
            <w:vMerge/>
            <w:vAlign w:val="bottom"/>
          </w:tcPr>
          <w:p w14:paraId="0DDCB1D9" w14:textId="77777777" w:rsidR="007826B5" w:rsidRPr="007826B5" w:rsidRDefault="007826B5" w:rsidP="007826B5">
            <w:pPr>
              <w:spacing w:line="240" w:lineRule="auto"/>
              <w:rPr>
                <w:rFonts w:cs="Arial"/>
                <w:sz w:val="20"/>
              </w:rPr>
            </w:pPr>
          </w:p>
        </w:tc>
        <w:tc>
          <w:tcPr>
            <w:tcW w:w="2903" w:type="dxa"/>
            <w:vAlign w:val="bottom"/>
          </w:tcPr>
          <w:p w14:paraId="669F8B26"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11AA2F49"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8E4CE5F" w14:textId="77777777" w:rsidR="007826B5" w:rsidRPr="007826B5" w:rsidRDefault="007826B5" w:rsidP="007826B5">
            <w:pPr>
              <w:spacing w:line="240" w:lineRule="auto"/>
              <w:ind w:leftChars="71" w:left="170"/>
              <w:rPr>
                <w:rFonts w:cs="Arial"/>
                <w:sz w:val="20"/>
              </w:rPr>
            </w:pPr>
          </w:p>
        </w:tc>
      </w:tr>
      <w:tr w:rsidR="007826B5" w:rsidRPr="007826B5" w14:paraId="669D4756" w14:textId="77777777" w:rsidTr="007826B5">
        <w:trPr>
          <w:cantSplit/>
        </w:trPr>
        <w:tc>
          <w:tcPr>
            <w:tcW w:w="6062" w:type="dxa"/>
            <w:vMerge/>
            <w:vAlign w:val="bottom"/>
          </w:tcPr>
          <w:p w14:paraId="55948BF9" w14:textId="77777777" w:rsidR="007826B5" w:rsidRPr="007826B5" w:rsidRDefault="007826B5" w:rsidP="007826B5">
            <w:pPr>
              <w:spacing w:line="240" w:lineRule="auto"/>
              <w:rPr>
                <w:rFonts w:cs="Arial"/>
                <w:sz w:val="20"/>
              </w:rPr>
            </w:pPr>
          </w:p>
        </w:tc>
        <w:tc>
          <w:tcPr>
            <w:tcW w:w="2903" w:type="dxa"/>
            <w:vAlign w:val="bottom"/>
          </w:tcPr>
          <w:p w14:paraId="3ECAC5D8"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0414C903"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C702DE4" w14:textId="77777777" w:rsidR="007826B5" w:rsidRPr="007826B5" w:rsidRDefault="007826B5" w:rsidP="007826B5">
            <w:pPr>
              <w:spacing w:line="240" w:lineRule="auto"/>
              <w:ind w:firstLineChars="141" w:firstLine="282"/>
              <w:rPr>
                <w:rFonts w:cs="Arial"/>
                <w:sz w:val="20"/>
              </w:rPr>
            </w:pPr>
          </w:p>
        </w:tc>
      </w:tr>
    </w:tbl>
    <w:p w14:paraId="3AC6A155" w14:textId="77777777" w:rsidR="003E2423" w:rsidRDefault="003E2423" w:rsidP="007826B5">
      <w:pPr>
        <w:pStyle w:val="Heading2"/>
      </w:pPr>
      <w:bookmarkStart w:id="7" w:name="_Toc50650543"/>
    </w:p>
    <w:p w14:paraId="712813B7" w14:textId="77777777" w:rsidR="003E2423" w:rsidRDefault="003E2423">
      <w:pPr>
        <w:spacing w:line="240" w:lineRule="auto"/>
        <w:rPr>
          <w:b/>
        </w:rPr>
      </w:pPr>
      <w:r>
        <w:br w:type="page"/>
      </w:r>
    </w:p>
    <w:p w14:paraId="29894B84" w14:textId="77777777" w:rsidR="007826B5" w:rsidRPr="00A85BFE" w:rsidRDefault="007826B5" w:rsidP="007826B5">
      <w:pPr>
        <w:pStyle w:val="Heading2"/>
        <w:rPr>
          <w:rFonts w:cs="Arial"/>
          <w:sz w:val="28"/>
          <w:szCs w:val="28"/>
        </w:rPr>
      </w:pPr>
      <w:r>
        <w:lastRenderedPageBreak/>
        <w:t>ASESIAD 2</w:t>
      </w:r>
      <w:bookmarkEnd w:id="7"/>
    </w:p>
    <w:p w14:paraId="1322E07F" w14:textId="77777777" w:rsidR="007826B5" w:rsidRPr="007826B5" w:rsidRDefault="007826B5" w:rsidP="007826B5">
      <w:pPr>
        <w:spacing w:line="240" w:lineRule="auto"/>
        <w:jc w:val="right"/>
        <w:rPr>
          <w:rFonts w:cs="Arial"/>
          <w:b/>
          <w:sz w:val="28"/>
          <w:szCs w:val="28"/>
        </w:rPr>
      </w:pPr>
      <w:r>
        <w:rPr>
          <w:b/>
          <w:sz w:val="28"/>
        </w:rPr>
        <w:t>ATODIAD GA36b</w:t>
      </w:r>
    </w:p>
    <w:p w14:paraId="3C0B1DF0"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3399F6C1" w14:textId="77777777" w:rsidTr="007826B5">
        <w:tc>
          <w:tcPr>
            <w:tcW w:w="9922" w:type="dxa"/>
            <w:shd w:val="clear" w:color="auto" w:fill="C0C0C0"/>
          </w:tcPr>
          <w:p w14:paraId="118843B3"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349C23F4"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472"/>
        <w:gridCol w:w="2835"/>
        <w:gridCol w:w="2522"/>
      </w:tblGrid>
      <w:tr w:rsidR="007826B5" w:rsidRPr="007826B5" w14:paraId="202884E7" w14:textId="77777777" w:rsidTr="002A4A03">
        <w:tc>
          <w:tcPr>
            <w:tcW w:w="2093" w:type="dxa"/>
            <w:shd w:val="pct15" w:color="auto" w:fill="auto"/>
          </w:tcPr>
          <w:p w14:paraId="651C194F"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2472" w:type="dxa"/>
          </w:tcPr>
          <w:p w14:paraId="0203EB7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835" w:type="dxa"/>
            <w:shd w:val="clear" w:color="auto" w:fill="D9D9D9"/>
          </w:tcPr>
          <w:p w14:paraId="6B6C8F5D"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522" w:type="dxa"/>
          </w:tcPr>
          <w:p w14:paraId="3EC4D4E7" w14:textId="77777777" w:rsidR="007826B5" w:rsidRPr="007826B5" w:rsidRDefault="007826B5" w:rsidP="007826B5">
            <w:pPr>
              <w:spacing w:before="120" w:after="120" w:line="240" w:lineRule="auto"/>
              <w:jc w:val="both"/>
              <w:rPr>
                <w:rFonts w:cs="Arial"/>
                <w:b/>
                <w:sz w:val="22"/>
                <w:szCs w:val="22"/>
              </w:rPr>
            </w:pPr>
          </w:p>
        </w:tc>
      </w:tr>
      <w:tr w:rsidR="007826B5" w:rsidRPr="007826B5" w14:paraId="42EB6F20" w14:textId="77777777" w:rsidTr="007826B5">
        <w:tc>
          <w:tcPr>
            <w:tcW w:w="2093" w:type="dxa"/>
            <w:shd w:val="pct15" w:color="auto" w:fill="auto"/>
          </w:tcPr>
          <w:p w14:paraId="4D7F435F"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1DD9ADF6" w14:textId="0EE5C44B" w:rsidR="007826B5" w:rsidRDefault="00144E3B" w:rsidP="00144E3B">
            <w:pPr>
              <w:spacing w:line="240" w:lineRule="auto"/>
              <w:rPr>
                <w:b/>
                <w:bCs/>
                <w:sz w:val="22"/>
                <w:szCs w:val="22"/>
              </w:rPr>
            </w:pPr>
            <w:r w:rsidRPr="00144E3B">
              <w:rPr>
                <w:b/>
                <w:bCs/>
                <w:sz w:val="22"/>
                <w:szCs w:val="22"/>
              </w:rPr>
              <w:t xml:space="preserve">BSc Gwyddor Chwaraeon ac Ymarfer/ BSc Gwyddor Charaeon </w:t>
            </w:r>
            <w:r w:rsidR="002A4A03">
              <w:rPr>
                <w:b/>
                <w:bCs/>
                <w:sz w:val="22"/>
                <w:szCs w:val="22"/>
              </w:rPr>
              <w:t xml:space="preserve">/ </w:t>
            </w:r>
            <w:r w:rsidRPr="00144E3B">
              <w:rPr>
                <w:b/>
                <w:bCs/>
                <w:sz w:val="22"/>
                <w:szCs w:val="22"/>
              </w:rPr>
              <w:t xml:space="preserve">BA Addysg Anturus Awyr Agored </w:t>
            </w:r>
          </w:p>
          <w:p w14:paraId="264868DB" w14:textId="41601385" w:rsidR="00144E3B" w:rsidRPr="00144E3B" w:rsidRDefault="00144E3B" w:rsidP="00144E3B">
            <w:pPr>
              <w:spacing w:line="240" w:lineRule="auto"/>
              <w:rPr>
                <w:b/>
                <w:bCs/>
                <w:sz w:val="22"/>
                <w:szCs w:val="22"/>
              </w:rPr>
            </w:pPr>
          </w:p>
        </w:tc>
      </w:tr>
      <w:tr w:rsidR="007826B5" w:rsidRPr="007826B5" w14:paraId="40025109" w14:textId="77777777" w:rsidTr="007826B5">
        <w:tc>
          <w:tcPr>
            <w:tcW w:w="2093" w:type="dxa"/>
            <w:shd w:val="pct15" w:color="auto" w:fill="auto"/>
          </w:tcPr>
          <w:p w14:paraId="5D130919"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3E50E231" w14:textId="77777777" w:rsidR="007826B5" w:rsidRPr="007826B5" w:rsidRDefault="005A3C73" w:rsidP="007826B5">
            <w:pPr>
              <w:spacing w:before="120" w:after="120" w:line="240" w:lineRule="auto"/>
              <w:jc w:val="both"/>
              <w:rPr>
                <w:rFonts w:cs="Arial"/>
                <w:b/>
                <w:sz w:val="22"/>
                <w:szCs w:val="22"/>
              </w:rPr>
            </w:pPr>
            <w:r>
              <w:rPr>
                <w:b/>
                <w:sz w:val="22"/>
              </w:rPr>
              <w:t>Gwneuthurwyr Newid: Creadigrwydd a Chreu Gwerth</w:t>
            </w:r>
          </w:p>
        </w:tc>
      </w:tr>
      <w:tr w:rsidR="007826B5" w:rsidRPr="007826B5" w14:paraId="39433D19" w14:textId="77777777" w:rsidTr="002A4A03">
        <w:tc>
          <w:tcPr>
            <w:tcW w:w="2093" w:type="dxa"/>
            <w:shd w:val="pct15" w:color="auto" w:fill="auto"/>
          </w:tcPr>
          <w:p w14:paraId="33EB9AF1"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2472" w:type="dxa"/>
          </w:tcPr>
          <w:p w14:paraId="70A3CCC4" w14:textId="00B3E903" w:rsidR="007826B5" w:rsidRPr="007826B5" w:rsidRDefault="00144E3B" w:rsidP="007826B5">
            <w:pPr>
              <w:spacing w:before="120" w:after="120" w:line="240" w:lineRule="auto"/>
              <w:jc w:val="both"/>
              <w:rPr>
                <w:rFonts w:cs="Arial"/>
                <w:b/>
                <w:sz w:val="22"/>
                <w:szCs w:val="22"/>
              </w:rPr>
            </w:pPr>
            <w:r>
              <w:rPr>
                <w:rFonts w:cs="Arial"/>
                <w:b/>
                <w:sz w:val="22"/>
                <w:szCs w:val="22"/>
              </w:rPr>
              <w:t>BMSS5005</w:t>
            </w:r>
          </w:p>
        </w:tc>
        <w:tc>
          <w:tcPr>
            <w:tcW w:w="2835" w:type="dxa"/>
            <w:shd w:val="clear" w:color="auto" w:fill="D9D9D9"/>
          </w:tcPr>
          <w:p w14:paraId="56F36467" w14:textId="77777777" w:rsidR="007826B5" w:rsidRPr="002D2DB3" w:rsidRDefault="002D2DB3" w:rsidP="002D2DB3">
            <w:pPr>
              <w:spacing w:line="240" w:lineRule="auto"/>
              <w:rPr>
                <w:rFonts w:cs="Arial"/>
                <w:b/>
                <w:szCs w:val="22"/>
              </w:rPr>
            </w:pPr>
            <w:r>
              <w:rPr>
                <w:b/>
                <w:sz w:val="22"/>
              </w:rPr>
              <w:t>Cyfraniad at Asesiad Cyffredinol y Modwl (%):</w:t>
            </w:r>
          </w:p>
        </w:tc>
        <w:tc>
          <w:tcPr>
            <w:tcW w:w="2522" w:type="dxa"/>
          </w:tcPr>
          <w:p w14:paraId="525F9E28" w14:textId="1991837C" w:rsidR="007826B5" w:rsidRPr="007826B5" w:rsidRDefault="00144E3B" w:rsidP="007826B5">
            <w:pPr>
              <w:spacing w:before="120" w:after="120" w:line="240" w:lineRule="auto"/>
              <w:jc w:val="both"/>
              <w:rPr>
                <w:rFonts w:cs="Arial"/>
                <w:b/>
                <w:sz w:val="22"/>
                <w:szCs w:val="22"/>
              </w:rPr>
            </w:pPr>
            <w:r>
              <w:rPr>
                <w:rFonts w:cs="Arial"/>
                <w:b/>
                <w:sz w:val="22"/>
                <w:szCs w:val="22"/>
              </w:rPr>
              <w:t>50%</w:t>
            </w:r>
          </w:p>
        </w:tc>
      </w:tr>
      <w:tr w:rsidR="007826B5" w:rsidRPr="007826B5" w14:paraId="77321C8B" w14:textId="77777777" w:rsidTr="002A4A03">
        <w:tc>
          <w:tcPr>
            <w:tcW w:w="2093" w:type="dxa"/>
            <w:shd w:val="pct15" w:color="auto" w:fill="auto"/>
          </w:tcPr>
          <w:p w14:paraId="638BB661"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2472" w:type="dxa"/>
          </w:tcPr>
          <w:p w14:paraId="01E0A054" w14:textId="51348A95" w:rsidR="007826B5" w:rsidRPr="007826B5" w:rsidRDefault="002A4A03" w:rsidP="007826B5">
            <w:pPr>
              <w:spacing w:before="120" w:after="120" w:line="240" w:lineRule="auto"/>
              <w:jc w:val="both"/>
              <w:rPr>
                <w:rFonts w:cs="Arial"/>
                <w:b/>
                <w:sz w:val="22"/>
                <w:szCs w:val="22"/>
              </w:rPr>
            </w:pPr>
            <w:r>
              <w:rPr>
                <w:rFonts w:cs="Arial"/>
                <w:b/>
                <w:sz w:val="22"/>
                <w:szCs w:val="22"/>
              </w:rPr>
              <w:t>Kate Piper</w:t>
            </w:r>
          </w:p>
        </w:tc>
        <w:tc>
          <w:tcPr>
            <w:tcW w:w="2835" w:type="dxa"/>
            <w:shd w:val="clear" w:color="auto" w:fill="D9D9D9"/>
          </w:tcPr>
          <w:p w14:paraId="21735803"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522" w:type="dxa"/>
          </w:tcPr>
          <w:p w14:paraId="610425FC" w14:textId="2987909C" w:rsidR="007826B5" w:rsidRPr="007826B5" w:rsidRDefault="00144E3B" w:rsidP="007826B5">
            <w:pPr>
              <w:spacing w:before="120" w:after="120" w:line="240" w:lineRule="auto"/>
              <w:jc w:val="both"/>
              <w:rPr>
                <w:rFonts w:cs="Arial"/>
                <w:b/>
                <w:sz w:val="22"/>
                <w:szCs w:val="22"/>
              </w:rPr>
            </w:pPr>
            <w:r>
              <w:rPr>
                <w:rFonts w:cs="Arial"/>
                <w:b/>
                <w:sz w:val="22"/>
                <w:szCs w:val="22"/>
              </w:rPr>
              <w:t>Heddwen Davies</w:t>
            </w:r>
          </w:p>
        </w:tc>
      </w:tr>
      <w:tr w:rsidR="007826B5" w:rsidRPr="007826B5" w14:paraId="5A5F6FEB" w14:textId="77777777" w:rsidTr="002A4A03">
        <w:tc>
          <w:tcPr>
            <w:tcW w:w="2093" w:type="dxa"/>
            <w:shd w:val="pct15" w:color="auto" w:fill="auto"/>
          </w:tcPr>
          <w:p w14:paraId="587E0531"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2472" w:type="dxa"/>
          </w:tcPr>
          <w:p w14:paraId="759A1D03" w14:textId="761E63D0" w:rsidR="007826B5" w:rsidRPr="007826B5" w:rsidRDefault="002A4A03" w:rsidP="007826B5">
            <w:pPr>
              <w:spacing w:before="120" w:after="120" w:line="240" w:lineRule="auto"/>
              <w:jc w:val="both"/>
              <w:rPr>
                <w:rFonts w:cs="Arial"/>
                <w:b/>
                <w:sz w:val="22"/>
                <w:szCs w:val="22"/>
              </w:rPr>
            </w:pPr>
            <w:r>
              <w:rPr>
                <w:b/>
                <w:sz w:val="22"/>
              </w:rPr>
              <w:t>Traethawd</w:t>
            </w:r>
          </w:p>
        </w:tc>
        <w:tc>
          <w:tcPr>
            <w:tcW w:w="2835" w:type="dxa"/>
            <w:shd w:val="pct15" w:color="auto" w:fill="auto"/>
          </w:tcPr>
          <w:p w14:paraId="3457F1BA"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522" w:type="dxa"/>
          </w:tcPr>
          <w:p w14:paraId="2CE14D4E" w14:textId="06E825CE" w:rsidR="007826B5" w:rsidRPr="007826B5" w:rsidRDefault="00144E3B" w:rsidP="007826B5">
            <w:pPr>
              <w:spacing w:before="120" w:after="120" w:line="240" w:lineRule="auto"/>
              <w:jc w:val="both"/>
              <w:rPr>
                <w:rFonts w:cs="Arial"/>
                <w:b/>
                <w:sz w:val="22"/>
                <w:szCs w:val="22"/>
              </w:rPr>
            </w:pPr>
            <w:r>
              <w:rPr>
                <w:rFonts w:cs="Arial"/>
                <w:b/>
                <w:sz w:val="22"/>
                <w:szCs w:val="22"/>
              </w:rPr>
              <w:t xml:space="preserve">2,000 o eiriau </w:t>
            </w:r>
          </w:p>
        </w:tc>
      </w:tr>
      <w:tr w:rsidR="007826B5" w:rsidRPr="007826B5" w14:paraId="130A46B6" w14:textId="77777777" w:rsidTr="002A4A03">
        <w:tc>
          <w:tcPr>
            <w:tcW w:w="2093" w:type="dxa"/>
            <w:shd w:val="pct15" w:color="auto" w:fill="auto"/>
          </w:tcPr>
          <w:p w14:paraId="1A556842"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2472" w:type="dxa"/>
            <w:shd w:val="clear" w:color="auto" w:fill="auto"/>
          </w:tcPr>
          <w:p w14:paraId="598D764E" w14:textId="50C71437" w:rsidR="007826B5" w:rsidRPr="007826B5" w:rsidRDefault="00144E3B" w:rsidP="007826B5">
            <w:pPr>
              <w:spacing w:before="120" w:after="120" w:line="240" w:lineRule="auto"/>
              <w:jc w:val="both"/>
              <w:rPr>
                <w:rFonts w:cs="Arial"/>
                <w:b/>
                <w:sz w:val="22"/>
                <w:szCs w:val="22"/>
              </w:rPr>
            </w:pPr>
            <w:r>
              <w:rPr>
                <w:rFonts w:cs="Arial"/>
                <w:b/>
                <w:sz w:val="22"/>
                <w:szCs w:val="22"/>
              </w:rPr>
              <w:t xml:space="preserve">Ionawr </w:t>
            </w:r>
            <w:r w:rsidR="002A4A03">
              <w:rPr>
                <w:rFonts w:cs="Arial"/>
                <w:b/>
                <w:sz w:val="22"/>
                <w:szCs w:val="22"/>
              </w:rPr>
              <w:t>13eg</w:t>
            </w:r>
            <w:r>
              <w:rPr>
                <w:rFonts w:cs="Arial"/>
                <w:b/>
                <w:sz w:val="22"/>
                <w:szCs w:val="22"/>
              </w:rPr>
              <w:t>, 202</w:t>
            </w:r>
            <w:r w:rsidR="002A4A03">
              <w:rPr>
                <w:rFonts w:cs="Arial"/>
                <w:b/>
                <w:sz w:val="22"/>
                <w:szCs w:val="22"/>
              </w:rPr>
              <w:t>2</w:t>
            </w:r>
          </w:p>
        </w:tc>
        <w:tc>
          <w:tcPr>
            <w:tcW w:w="2835" w:type="dxa"/>
            <w:shd w:val="pct15" w:color="auto" w:fill="auto"/>
          </w:tcPr>
          <w:p w14:paraId="23006F5F"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522" w:type="dxa"/>
          </w:tcPr>
          <w:p w14:paraId="62BD4B9A" w14:textId="3CAF4317" w:rsidR="007826B5" w:rsidRPr="007826B5" w:rsidRDefault="00144E3B" w:rsidP="007826B5">
            <w:pPr>
              <w:spacing w:before="120" w:after="120" w:line="240" w:lineRule="auto"/>
              <w:jc w:val="both"/>
              <w:rPr>
                <w:rFonts w:cs="Arial"/>
                <w:b/>
                <w:sz w:val="22"/>
                <w:szCs w:val="22"/>
              </w:rPr>
            </w:pPr>
            <w:r>
              <w:rPr>
                <w:rFonts w:cs="Arial"/>
                <w:b/>
                <w:sz w:val="22"/>
                <w:szCs w:val="22"/>
              </w:rPr>
              <w:t>Chwefror</w:t>
            </w:r>
            <w:r w:rsidR="002A4A03">
              <w:rPr>
                <w:rFonts w:cs="Arial"/>
                <w:b/>
                <w:sz w:val="22"/>
                <w:szCs w:val="22"/>
              </w:rPr>
              <w:t xml:space="preserve"> 10f</w:t>
            </w:r>
            <w:r>
              <w:rPr>
                <w:rFonts w:cs="Arial"/>
                <w:b/>
                <w:sz w:val="22"/>
                <w:szCs w:val="22"/>
              </w:rPr>
              <w:t>ed, 202</w:t>
            </w:r>
            <w:r w:rsidR="002A4A03">
              <w:rPr>
                <w:rFonts w:cs="Arial"/>
                <w:b/>
                <w:sz w:val="22"/>
                <w:szCs w:val="22"/>
              </w:rPr>
              <w:t>2</w:t>
            </w:r>
          </w:p>
        </w:tc>
      </w:tr>
      <w:tr w:rsidR="007826B5" w:rsidRPr="007826B5" w14:paraId="4A7F74CA" w14:textId="77777777" w:rsidTr="007826B5">
        <w:tc>
          <w:tcPr>
            <w:tcW w:w="2093" w:type="dxa"/>
            <w:shd w:val="pct15" w:color="auto" w:fill="auto"/>
          </w:tcPr>
          <w:p w14:paraId="0C477FF3"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2E0439DC" w14:textId="77777777" w:rsidR="007826B5" w:rsidRPr="007826B5" w:rsidRDefault="007826B5" w:rsidP="007826B5">
            <w:pPr>
              <w:spacing w:line="240" w:lineRule="auto"/>
              <w:rPr>
                <w:rFonts w:cs="Arial"/>
                <w:sz w:val="22"/>
                <w:szCs w:val="22"/>
              </w:rPr>
            </w:pPr>
            <w:r>
              <w:rPr>
                <w:sz w:val="22"/>
              </w:rPr>
              <w:t xml:space="preserve">Lle bo’n ymarferol ac yn bosibl, </w:t>
            </w:r>
            <w:r w:rsidR="00EB6523">
              <w:rPr>
                <w:sz w:val="22"/>
              </w:rPr>
              <w:t xml:space="preserve">mae’n </w:t>
            </w:r>
            <w:r>
              <w:rPr>
                <w:sz w:val="22"/>
              </w:rPr>
              <w:t>rhaid cyflwyno pob asesiad ysgrifenedig drwy Turnitin, oni nodir yn wahanol gan y Darlithydd. (PEIDIWCH â rhoi’r fanyleb asesu hon i mewn i Turnitin neu bydd yn cyfateb i lawer o bethau tebyg mewn cyflwyniadau myfyrwyr eraill.)</w:t>
            </w:r>
          </w:p>
          <w:p w14:paraId="732C89AE" w14:textId="77777777" w:rsidR="007826B5" w:rsidRPr="007826B5" w:rsidRDefault="007826B5" w:rsidP="007826B5">
            <w:pPr>
              <w:spacing w:before="120" w:after="120" w:line="240" w:lineRule="auto"/>
              <w:jc w:val="both"/>
              <w:rPr>
                <w:rFonts w:cs="Arial"/>
                <w:b/>
                <w:sz w:val="22"/>
                <w:szCs w:val="22"/>
              </w:rPr>
            </w:pPr>
            <w:r>
              <w:rPr>
                <w:b/>
                <w:sz w:val="22"/>
              </w:rPr>
              <w:t xml:space="preserve">Dull cyflwyno arall (os ydy’n berthnasol): </w:t>
            </w:r>
          </w:p>
          <w:p w14:paraId="0EAAD379"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56F66D16" w14:textId="77777777" w:rsidTr="007826B5">
        <w:tc>
          <w:tcPr>
            <w:tcW w:w="2093" w:type="dxa"/>
            <w:shd w:val="pct15" w:color="auto" w:fill="auto"/>
          </w:tcPr>
          <w:p w14:paraId="16B04D31"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59E28375" w14:textId="77777777" w:rsidR="007826B5" w:rsidRDefault="007826B5" w:rsidP="007826B5">
            <w:pPr>
              <w:spacing w:before="120" w:after="120" w:line="240" w:lineRule="auto"/>
              <w:jc w:val="both"/>
              <w:rPr>
                <w:sz w:val="22"/>
              </w:rPr>
            </w:pPr>
            <w:r>
              <w:rPr>
                <w:sz w:val="22"/>
              </w:rPr>
              <w:t xml:space="preserve">Mae gonestrwydd academaidd yn ofynnol. Ym mhrif ran eich cyflwyniad </w:t>
            </w:r>
            <w:r w:rsidR="00EB6523">
              <w:rPr>
                <w:sz w:val="22"/>
              </w:rPr>
              <w:t xml:space="preserve">mae’n </w:t>
            </w:r>
            <w:r>
              <w:rPr>
                <w:sz w:val="22"/>
              </w:rPr>
              <w:t xml:space="preserve">rhaid i chi gydnabod awduron y mae’ch gwaith wedi’i seilio ar eu hymchwil a’u syniadau. Dylech atodi rhestr gyfeiriadau i’ch cyflwyniad sy’n nodi’r llyfrau, erthyglau, ac ati rydych wedi’u defnyddio, wedi cyfeirio atynt neu wedi’u dyfynnu er mwyn cwblhau’r asesiad hwn. </w:t>
            </w:r>
          </w:p>
          <w:p w14:paraId="048E022F" w14:textId="6BE8B7DD" w:rsidR="002A4A03" w:rsidRPr="007826B5" w:rsidRDefault="002A4A03" w:rsidP="007826B5">
            <w:pPr>
              <w:spacing w:before="120" w:after="120" w:line="240" w:lineRule="auto"/>
              <w:jc w:val="both"/>
              <w:rPr>
                <w:rFonts w:cs="Arial"/>
                <w:sz w:val="22"/>
                <w:szCs w:val="22"/>
              </w:rPr>
            </w:pPr>
          </w:p>
        </w:tc>
      </w:tr>
    </w:tbl>
    <w:p w14:paraId="46C3BEAE" w14:textId="77777777" w:rsidR="007826B5" w:rsidRPr="007826B5" w:rsidRDefault="007826B5" w:rsidP="007826B5">
      <w:pPr>
        <w:spacing w:line="240" w:lineRule="auto"/>
        <w:rPr>
          <w:rFonts w:cs="Arial"/>
          <w:sz w:val="32"/>
        </w:rPr>
      </w:pPr>
    </w:p>
    <w:p w14:paraId="5E77034F" w14:textId="77777777" w:rsidR="007826B5" w:rsidRPr="007826B5" w:rsidRDefault="007826B5" w:rsidP="007826B5">
      <w:pPr>
        <w:spacing w:line="240" w:lineRule="auto"/>
        <w:rPr>
          <w:rFonts w:cs="Arial"/>
          <w:sz w:val="32"/>
        </w:rPr>
      </w:pPr>
    </w:p>
    <w:p w14:paraId="16C6CF55" w14:textId="77777777" w:rsidR="007826B5" w:rsidRPr="007826B5" w:rsidRDefault="007826B5" w:rsidP="007826B5">
      <w:pPr>
        <w:spacing w:line="240" w:lineRule="auto"/>
        <w:rPr>
          <w:rFonts w:cs="Arial"/>
          <w:sz w:val="32"/>
        </w:rPr>
      </w:pPr>
    </w:p>
    <w:p w14:paraId="0A7D3ABE" w14:textId="6A50567E" w:rsidR="007826B5" w:rsidRDefault="007826B5" w:rsidP="007826B5">
      <w:pPr>
        <w:spacing w:line="240" w:lineRule="auto"/>
        <w:rPr>
          <w:rFonts w:cs="Arial"/>
          <w:sz w:val="32"/>
        </w:rPr>
      </w:pPr>
    </w:p>
    <w:p w14:paraId="271319AF" w14:textId="42F36546" w:rsidR="00144E3B" w:rsidRDefault="00144E3B" w:rsidP="007826B5">
      <w:pPr>
        <w:spacing w:line="240" w:lineRule="auto"/>
        <w:rPr>
          <w:rFonts w:cs="Arial"/>
          <w:sz w:val="32"/>
        </w:rPr>
      </w:pPr>
    </w:p>
    <w:p w14:paraId="0E80FD08" w14:textId="0577E424" w:rsidR="00144E3B" w:rsidRDefault="00144E3B" w:rsidP="6F068015">
      <w:pPr>
        <w:spacing w:line="240" w:lineRule="auto"/>
        <w:rPr>
          <w:rFonts w:cs="Arial"/>
          <w:sz w:val="32"/>
          <w:szCs w:val="32"/>
        </w:rPr>
      </w:pPr>
    </w:p>
    <w:p w14:paraId="3D73E899" w14:textId="2ABB0D93" w:rsidR="6F068015" w:rsidRDefault="6F068015" w:rsidP="6F068015">
      <w:pPr>
        <w:spacing w:line="240" w:lineRule="auto"/>
        <w:rPr>
          <w:rFonts w:cs="Arial"/>
          <w:sz w:val="32"/>
          <w:szCs w:val="32"/>
        </w:rPr>
      </w:pPr>
    </w:p>
    <w:p w14:paraId="580594D5" w14:textId="36CFAAC4" w:rsidR="6F068015" w:rsidRDefault="6F068015" w:rsidP="6F068015">
      <w:pPr>
        <w:spacing w:line="240" w:lineRule="auto"/>
        <w:rPr>
          <w:rFonts w:cs="Arial"/>
          <w:sz w:val="32"/>
          <w:szCs w:val="32"/>
        </w:rPr>
      </w:pPr>
    </w:p>
    <w:p w14:paraId="6377F073" w14:textId="0B504E89" w:rsidR="00144E3B" w:rsidRDefault="00144E3B" w:rsidP="007826B5">
      <w:pPr>
        <w:spacing w:line="240" w:lineRule="auto"/>
        <w:rPr>
          <w:rFonts w:cs="Arial"/>
          <w:sz w:val="32"/>
        </w:rPr>
      </w:pPr>
    </w:p>
    <w:p w14:paraId="22E1A0AF" w14:textId="77777777" w:rsidR="00144E3B" w:rsidRPr="007826B5" w:rsidRDefault="00144E3B" w:rsidP="007826B5">
      <w:pPr>
        <w:spacing w:line="240" w:lineRule="auto"/>
        <w:rPr>
          <w:rFonts w:cs="Arial"/>
          <w:sz w:val="32"/>
        </w:rPr>
      </w:pPr>
    </w:p>
    <w:p w14:paraId="01433609"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742218B0" w14:textId="77777777" w:rsidTr="007826B5">
        <w:tc>
          <w:tcPr>
            <w:tcW w:w="9747" w:type="dxa"/>
            <w:shd w:val="pct10" w:color="auto" w:fill="auto"/>
          </w:tcPr>
          <w:p w14:paraId="0A7CB4CA" w14:textId="77777777" w:rsidR="007826B5" w:rsidRPr="007826B5" w:rsidRDefault="007826B5" w:rsidP="007826B5">
            <w:pPr>
              <w:spacing w:line="240" w:lineRule="auto"/>
              <w:rPr>
                <w:rFonts w:cs="Arial"/>
                <w:b/>
                <w:sz w:val="22"/>
                <w:szCs w:val="22"/>
              </w:rPr>
            </w:pPr>
            <w:r>
              <w:rPr>
                <w:b/>
                <w:sz w:val="22"/>
              </w:rPr>
              <w:t xml:space="preserve">Deilliannau Dysgu’r Modiwl </w:t>
            </w:r>
          </w:p>
          <w:p w14:paraId="6D3061BA"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7F7C7EED" w14:textId="77777777" w:rsidTr="007826B5">
        <w:tc>
          <w:tcPr>
            <w:tcW w:w="9747" w:type="dxa"/>
          </w:tcPr>
          <w:p w14:paraId="5B1A00C3" w14:textId="77777777" w:rsidR="007826B5" w:rsidRPr="007826B5" w:rsidRDefault="007826B5" w:rsidP="007826B5">
            <w:pPr>
              <w:spacing w:line="240" w:lineRule="auto"/>
              <w:rPr>
                <w:rFonts w:cs="Arial"/>
                <w:sz w:val="22"/>
                <w:szCs w:val="22"/>
              </w:rPr>
            </w:pPr>
          </w:p>
          <w:p w14:paraId="0F9C172E" w14:textId="77777777" w:rsidR="005A3C73" w:rsidRPr="00FF21EE" w:rsidRDefault="005A3C73" w:rsidP="005A3C73">
            <w:pPr>
              <w:pStyle w:val="ListParagraph"/>
              <w:numPr>
                <w:ilvl w:val="0"/>
                <w:numId w:val="39"/>
              </w:numPr>
            </w:pPr>
            <w:r>
              <w:t xml:space="preserve">Dangos gwybodaeth am, a dealltwriaeth feirniadol o, feddylfryd arloesol, creadigol a mentrus, gan gydnabod gwerth a chyfraniad creadigrwydd er lles pawb. </w:t>
            </w:r>
          </w:p>
          <w:p w14:paraId="7231E71F" w14:textId="77777777" w:rsidR="007826B5" w:rsidRPr="005A3C73" w:rsidRDefault="005A3C73" w:rsidP="005A3C73">
            <w:pPr>
              <w:pStyle w:val="ListParagraph"/>
              <w:numPr>
                <w:ilvl w:val="0"/>
                <w:numId w:val="39"/>
              </w:numPr>
            </w:pPr>
            <w:r>
              <w:t>Dychmygu, disgrifio a defnyddio meddwl creadigol mewn cyd-destun gwaith neu academaidd i ddatblygu atebion arloesol a/neu greu gwerth.</w:t>
            </w:r>
          </w:p>
        </w:tc>
      </w:tr>
    </w:tbl>
    <w:p w14:paraId="34B8EAD7" w14:textId="77777777" w:rsidR="007826B5" w:rsidRPr="007826B5" w:rsidRDefault="007826B5" w:rsidP="007826B5">
      <w:pPr>
        <w:spacing w:line="240" w:lineRule="auto"/>
        <w:rPr>
          <w:rFonts w:cs="Arial"/>
          <w:b/>
          <w:sz w:val="20"/>
        </w:rPr>
      </w:pPr>
    </w:p>
    <w:p w14:paraId="3516003D"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221B16A4" w14:textId="77777777" w:rsidTr="007826B5">
        <w:tc>
          <w:tcPr>
            <w:tcW w:w="9781" w:type="dxa"/>
            <w:shd w:val="clear" w:color="auto" w:fill="C0C0C0"/>
          </w:tcPr>
          <w:p w14:paraId="2813FE9A"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04404A01" w14:textId="77777777" w:rsidR="007826B5" w:rsidRPr="007826B5" w:rsidRDefault="007826B5" w:rsidP="007826B5">
      <w:pPr>
        <w:spacing w:line="240" w:lineRule="auto"/>
        <w:jc w:val="both"/>
        <w:rPr>
          <w:rFonts w:cs="Arial"/>
          <w:sz w:val="22"/>
          <w:szCs w:val="22"/>
        </w:rPr>
      </w:pPr>
    </w:p>
    <w:p w14:paraId="74BD6F31" w14:textId="31F5A227" w:rsidR="002A4A03" w:rsidRPr="007826B5" w:rsidRDefault="4DF46818" w:rsidP="6F068015">
      <w:pPr>
        <w:spacing w:line="240" w:lineRule="auto"/>
        <w:jc w:val="both"/>
      </w:pPr>
      <w:r w:rsidRPr="6F068015">
        <w:rPr>
          <w:rFonts w:eastAsia="Arial" w:cs="Arial"/>
          <w:b/>
          <w:bCs/>
          <w:color w:val="000000" w:themeColor="text1"/>
          <w:sz w:val="22"/>
          <w:szCs w:val="22"/>
          <w:u w:val="single"/>
        </w:rPr>
        <w:t>Cyd-destun asesu</w:t>
      </w:r>
      <w:r w:rsidRPr="6F068015">
        <w:rPr>
          <w:rFonts w:eastAsia="Arial" w:cs="Arial"/>
          <w:b/>
          <w:bCs/>
          <w:color w:val="000000" w:themeColor="text1"/>
          <w:sz w:val="28"/>
          <w:szCs w:val="28"/>
        </w:rPr>
        <w:t xml:space="preserve"> </w:t>
      </w:r>
    </w:p>
    <w:p w14:paraId="2B356D8E" w14:textId="26301019" w:rsidR="002A4A03" w:rsidRPr="007826B5" w:rsidRDefault="4DF46818" w:rsidP="6F068015">
      <w:pPr>
        <w:spacing w:line="240" w:lineRule="auto"/>
        <w:jc w:val="both"/>
      </w:pPr>
      <w:r w:rsidRPr="6F068015">
        <w:rPr>
          <w:rFonts w:eastAsia="Arial" w:cs="Arial"/>
          <w:color w:val="000000" w:themeColor="text1"/>
          <w:sz w:val="22"/>
          <w:szCs w:val="22"/>
        </w:rPr>
        <w:t>Y gweithwyr proffesiynol mwyaf llwyddiannus yn nisgyblaethau chwaraeon, iechyd ac addysg yw'r rhai sy'n datblygu eu gwybodaeth, eu sgiliau a'u harfer proffesiynol yn barhaus drwy gyfuno gwybodaeth, tystiolaeth ac ymarfer ymchwil. Mae ansawdd yr ymchwil hon yn ganolog i gynnal ymarfer lefel uchel a'r parch at y maes academaidd.</w:t>
      </w:r>
      <w:r w:rsidRPr="6F068015">
        <w:rPr>
          <w:rFonts w:eastAsia="Arial" w:cs="Arial"/>
          <w:b/>
          <w:bCs/>
          <w:color w:val="000000" w:themeColor="text1"/>
          <w:sz w:val="28"/>
          <w:szCs w:val="28"/>
        </w:rPr>
        <w:t xml:space="preserve"> </w:t>
      </w:r>
    </w:p>
    <w:p w14:paraId="0FE269C1" w14:textId="42D865C9" w:rsidR="002A4A03" w:rsidRPr="007826B5" w:rsidRDefault="4DF46818" w:rsidP="6F068015">
      <w:pPr>
        <w:spacing w:line="240" w:lineRule="auto"/>
        <w:jc w:val="both"/>
      </w:pPr>
      <w:r w:rsidRPr="6F068015">
        <w:rPr>
          <w:rFonts w:eastAsia="Arial" w:cs="Arial"/>
          <w:color w:val="000000" w:themeColor="text1"/>
          <w:sz w:val="22"/>
          <w:szCs w:val="22"/>
        </w:rPr>
        <w:t>Er mwyn gwella ansawdd ac ymarfer ym meysydd chwaraeon, iechyd ac addysg mae angen i ni ddeall pwysigrwydd ymchwil a chreadigrwydd yn gyntaf ac ystyried cryfderau a chyfyngiadau dulliau ymchwil.</w:t>
      </w:r>
      <w:r w:rsidRPr="6F068015">
        <w:rPr>
          <w:rFonts w:eastAsia="Arial" w:cs="Arial"/>
          <w:b/>
          <w:bCs/>
          <w:color w:val="000000" w:themeColor="text1"/>
          <w:sz w:val="28"/>
          <w:szCs w:val="28"/>
        </w:rPr>
        <w:t xml:space="preserve"> </w:t>
      </w:r>
    </w:p>
    <w:p w14:paraId="25810456" w14:textId="6A50E0BC" w:rsidR="002A4A03" w:rsidRPr="007826B5" w:rsidRDefault="4DF46818" w:rsidP="6F068015">
      <w:pPr>
        <w:spacing w:line="240" w:lineRule="auto"/>
        <w:jc w:val="both"/>
      </w:pPr>
      <w:r w:rsidRPr="6F068015">
        <w:rPr>
          <w:rFonts w:eastAsia="Arial" w:cs="Arial"/>
          <w:color w:val="000000" w:themeColor="text1"/>
          <w:sz w:val="22"/>
          <w:szCs w:val="22"/>
        </w:rPr>
        <w:t xml:space="preserve"> </w:t>
      </w:r>
      <w:r w:rsidRPr="6F068015">
        <w:rPr>
          <w:rFonts w:eastAsia="Arial" w:cs="Arial"/>
          <w:b/>
          <w:bCs/>
          <w:color w:val="000000" w:themeColor="text1"/>
          <w:sz w:val="28"/>
          <w:szCs w:val="28"/>
        </w:rPr>
        <w:t xml:space="preserve"> </w:t>
      </w:r>
    </w:p>
    <w:p w14:paraId="628F0FA5" w14:textId="4E8371F4" w:rsidR="002A4A03" w:rsidRPr="007826B5" w:rsidRDefault="4DF46818" w:rsidP="6F068015">
      <w:pPr>
        <w:spacing w:line="240" w:lineRule="auto"/>
        <w:jc w:val="both"/>
        <w:rPr>
          <w:rFonts w:eastAsia="Arial" w:cs="Arial"/>
          <w:b/>
          <w:bCs/>
          <w:color w:val="000000" w:themeColor="text1"/>
          <w:sz w:val="28"/>
          <w:szCs w:val="28"/>
        </w:rPr>
      </w:pPr>
      <w:r w:rsidRPr="6F068015">
        <w:rPr>
          <w:rFonts w:eastAsia="Arial" w:cs="Arial"/>
          <w:b/>
          <w:bCs/>
          <w:color w:val="000000" w:themeColor="text1"/>
          <w:sz w:val="22"/>
          <w:szCs w:val="22"/>
          <w:u w:val="single"/>
        </w:rPr>
        <w:t>Tasg asesu</w:t>
      </w:r>
    </w:p>
    <w:p w14:paraId="308634B8" w14:textId="257DFEAC" w:rsidR="002A4A03" w:rsidRPr="007826B5" w:rsidRDefault="4DF46818" w:rsidP="6F068015">
      <w:pPr>
        <w:spacing w:line="240" w:lineRule="auto"/>
        <w:jc w:val="both"/>
      </w:pPr>
      <w:r w:rsidRPr="6F068015">
        <w:rPr>
          <w:rFonts w:eastAsia="Arial" w:cs="Arial"/>
          <w:color w:val="000000" w:themeColor="text1"/>
          <w:sz w:val="22"/>
          <w:szCs w:val="22"/>
        </w:rPr>
        <w:t>Trafodwch y cysyniadau creadigrwydd ac ymchwil yng nghyd-destun eich maes pwnc/ proffesiwn.</w:t>
      </w:r>
      <w:r w:rsidRPr="6F068015">
        <w:rPr>
          <w:rFonts w:eastAsia="Arial" w:cs="Arial"/>
          <w:b/>
          <w:bCs/>
          <w:color w:val="000000" w:themeColor="text1"/>
          <w:sz w:val="28"/>
          <w:szCs w:val="28"/>
        </w:rPr>
        <w:t xml:space="preserve"> </w:t>
      </w:r>
    </w:p>
    <w:p w14:paraId="19AB7A5C" w14:textId="4A86936A" w:rsidR="002A4A03" w:rsidRPr="007826B5" w:rsidRDefault="4DF46818" w:rsidP="6F068015">
      <w:pPr>
        <w:spacing w:line="240" w:lineRule="auto"/>
        <w:jc w:val="both"/>
      </w:pPr>
      <w:r w:rsidRPr="6F068015">
        <w:rPr>
          <w:rFonts w:eastAsia="Arial" w:cs="Arial"/>
          <w:color w:val="000000" w:themeColor="text1"/>
          <w:sz w:val="22"/>
          <w:szCs w:val="22"/>
        </w:rPr>
        <w:t>Sicrhewch yn y traethawd rydych chi'n mynd i'r afael â'r pwyntiau canlynol:</w:t>
      </w:r>
      <w:r w:rsidRPr="6F068015">
        <w:rPr>
          <w:rFonts w:eastAsia="Arial" w:cs="Arial"/>
          <w:b/>
          <w:bCs/>
          <w:color w:val="000000" w:themeColor="text1"/>
          <w:sz w:val="28"/>
          <w:szCs w:val="28"/>
        </w:rPr>
        <w:t xml:space="preserve"> </w:t>
      </w:r>
    </w:p>
    <w:p w14:paraId="2046CF55" w14:textId="63ACD0ED" w:rsidR="002A4A03" w:rsidRPr="007826B5" w:rsidRDefault="4DF46818" w:rsidP="6F068015">
      <w:pPr>
        <w:pStyle w:val="ListParagraph"/>
        <w:numPr>
          <w:ilvl w:val="0"/>
          <w:numId w:val="39"/>
        </w:numPr>
        <w:spacing w:line="240" w:lineRule="auto"/>
        <w:rPr>
          <w:rFonts w:eastAsia="Arial" w:cs="Arial"/>
          <w:color w:val="000000" w:themeColor="text1"/>
          <w:szCs w:val="24"/>
        </w:rPr>
      </w:pPr>
      <w:r w:rsidRPr="6F068015">
        <w:rPr>
          <w:rFonts w:eastAsia="Arial" w:cs="Arial"/>
          <w:color w:val="000000" w:themeColor="text1"/>
          <w:sz w:val="22"/>
          <w:szCs w:val="22"/>
        </w:rPr>
        <w:t>Diffinio'r termau allweddol creadigrwydd ac ymchwil</w:t>
      </w:r>
      <w:r w:rsidRPr="6F068015">
        <w:rPr>
          <w:rFonts w:eastAsia="Arial" w:cs="Arial"/>
          <w:color w:val="000000" w:themeColor="text1"/>
          <w:szCs w:val="24"/>
        </w:rPr>
        <w:t xml:space="preserve"> </w:t>
      </w:r>
    </w:p>
    <w:p w14:paraId="31CB2401" w14:textId="0031AE0B" w:rsidR="002A4A03" w:rsidRPr="007826B5" w:rsidRDefault="4DF46818" w:rsidP="6F068015">
      <w:pPr>
        <w:pStyle w:val="ListParagraph"/>
        <w:numPr>
          <w:ilvl w:val="0"/>
          <w:numId w:val="39"/>
        </w:numPr>
        <w:spacing w:line="240" w:lineRule="auto"/>
        <w:rPr>
          <w:rFonts w:eastAsia="Arial" w:cs="Arial"/>
          <w:color w:val="000000" w:themeColor="text1"/>
          <w:szCs w:val="24"/>
        </w:rPr>
      </w:pPr>
      <w:r w:rsidRPr="6F068015">
        <w:rPr>
          <w:rFonts w:eastAsia="Arial" w:cs="Arial"/>
          <w:color w:val="000000" w:themeColor="text1"/>
          <w:sz w:val="22"/>
          <w:szCs w:val="22"/>
        </w:rPr>
        <w:t>Gwerthuso cryfderau a chyfyngiadau gwahanol baradeimau ymchwil</w:t>
      </w:r>
      <w:r w:rsidRPr="6F068015">
        <w:rPr>
          <w:rFonts w:eastAsia="Arial" w:cs="Arial"/>
          <w:color w:val="000000" w:themeColor="text1"/>
          <w:szCs w:val="24"/>
        </w:rPr>
        <w:t xml:space="preserve"> </w:t>
      </w:r>
    </w:p>
    <w:p w14:paraId="29B3F86E" w14:textId="16C15709" w:rsidR="002A4A03" w:rsidRPr="007826B5" w:rsidRDefault="4DF46818" w:rsidP="6F068015">
      <w:pPr>
        <w:pStyle w:val="ListParagraph"/>
        <w:numPr>
          <w:ilvl w:val="0"/>
          <w:numId w:val="39"/>
        </w:numPr>
        <w:spacing w:line="240" w:lineRule="auto"/>
        <w:rPr>
          <w:rFonts w:eastAsia="Arial" w:cs="Arial"/>
          <w:color w:val="000000" w:themeColor="text1"/>
          <w:szCs w:val="24"/>
        </w:rPr>
      </w:pPr>
      <w:r w:rsidRPr="6F068015">
        <w:rPr>
          <w:rFonts w:eastAsia="Arial" w:cs="Arial"/>
          <w:color w:val="000000" w:themeColor="text1"/>
          <w:sz w:val="22"/>
          <w:szCs w:val="22"/>
        </w:rPr>
        <w:t>Ystyried y rôl y mae creadigrwydd ac ymchwil wedi'i chwarae wrth ddatblygu ymarfer yn eich maes pwnc/ proffesiwn ac yn awgrymu meysydd datblygu yn y dyfodol i wella ymarfer ymhellach.</w:t>
      </w:r>
      <w:r w:rsidRPr="6F068015">
        <w:rPr>
          <w:rFonts w:eastAsia="Arial" w:cs="Arial"/>
          <w:color w:val="000000" w:themeColor="text1"/>
          <w:szCs w:val="24"/>
        </w:rPr>
        <w:t xml:space="preserve"> </w:t>
      </w:r>
    </w:p>
    <w:p w14:paraId="08EEDB00" w14:textId="29D38D73" w:rsidR="002A4A03" w:rsidRPr="007826B5" w:rsidRDefault="4DF46818" w:rsidP="6F068015">
      <w:pPr>
        <w:pStyle w:val="ListParagraph"/>
        <w:numPr>
          <w:ilvl w:val="0"/>
          <w:numId w:val="39"/>
        </w:numPr>
        <w:spacing w:line="240" w:lineRule="auto"/>
        <w:rPr>
          <w:rFonts w:eastAsia="Arial" w:cs="Arial"/>
          <w:color w:val="000000" w:themeColor="text1"/>
          <w:szCs w:val="24"/>
        </w:rPr>
      </w:pPr>
      <w:r w:rsidRPr="6F068015">
        <w:rPr>
          <w:rFonts w:eastAsia="Arial" w:cs="Arial"/>
          <w:color w:val="000000" w:themeColor="text1"/>
          <w:sz w:val="22"/>
          <w:szCs w:val="22"/>
        </w:rPr>
        <w:t>Adfyfyrio ar gryfderau a chyfyngiadau eich cynnig eich hun (asesiad 1) gan ddefnyddio'ch gwybodaeth eich hun (ac adborth gan eich cyfoedion os yw'n gyflawn).</w:t>
      </w:r>
      <w:r w:rsidRPr="6F068015">
        <w:rPr>
          <w:rFonts w:eastAsia="Arial" w:cs="Arial"/>
          <w:color w:val="000000" w:themeColor="text1"/>
          <w:szCs w:val="24"/>
        </w:rPr>
        <w:t xml:space="preserve"> </w:t>
      </w:r>
    </w:p>
    <w:p w14:paraId="0EED011F" w14:textId="7259618E" w:rsidR="002A4A03" w:rsidRPr="007826B5" w:rsidRDefault="002A4A03" w:rsidP="6F068015">
      <w:pPr>
        <w:spacing w:line="240" w:lineRule="auto"/>
        <w:rPr>
          <w:color w:val="FF0000"/>
          <w:sz w:val="22"/>
          <w:szCs w:val="22"/>
        </w:rPr>
      </w:pPr>
      <w:r>
        <w:br/>
      </w:r>
      <w:r w:rsidR="4DF46818">
        <w:t xml:space="preserve">                    </w:t>
      </w:r>
      <w:r w:rsidRPr="6F068015">
        <w:rPr>
          <w:color w:val="FF0000"/>
        </w:rPr>
        <w:t xml:space="preserve"> </w:t>
      </w:r>
    </w:p>
    <w:p w14:paraId="7F1F5B9A" w14:textId="2F36A934" w:rsidR="6F068015" w:rsidRDefault="6F068015" w:rsidP="6F068015">
      <w:pPr>
        <w:spacing w:line="240" w:lineRule="auto"/>
        <w:rPr>
          <w:color w:val="FF0000"/>
        </w:rPr>
      </w:pPr>
    </w:p>
    <w:p w14:paraId="063B7609" w14:textId="78BF3AD5" w:rsidR="007826B5" w:rsidRPr="007826B5" w:rsidRDefault="007826B5" w:rsidP="00144E3B">
      <w:pPr>
        <w:spacing w:line="240" w:lineRule="auto"/>
        <w:jc w:val="both"/>
        <w:rPr>
          <w:rFonts w:cs="Arial"/>
          <w:sz w:val="22"/>
          <w:szCs w:val="22"/>
        </w:rPr>
      </w:pPr>
    </w:p>
    <w:p w14:paraId="098F618D" w14:textId="1544A5B1" w:rsidR="6F068015" w:rsidRDefault="6F068015" w:rsidP="6F068015">
      <w:pPr>
        <w:spacing w:line="240" w:lineRule="auto"/>
        <w:jc w:val="both"/>
        <w:rPr>
          <w:rFonts w:cs="Arial"/>
          <w:sz w:val="22"/>
          <w:szCs w:val="22"/>
        </w:rPr>
      </w:pPr>
    </w:p>
    <w:p w14:paraId="49FB799E" w14:textId="4D9B7118" w:rsidR="6F068015" w:rsidRDefault="6F068015" w:rsidP="6F068015">
      <w:pPr>
        <w:spacing w:line="240" w:lineRule="auto"/>
        <w:jc w:val="both"/>
        <w:rPr>
          <w:rFonts w:cs="Arial"/>
          <w:sz w:val="22"/>
          <w:szCs w:val="22"/>
        </w:rPr>
      </w:pPr>
    </w:p>
    <w:p w14:paraId="41421672" w14:textId="4B01D672" w:rsidR="6F068015" w:rsidRDefault="6F068015" w:rsidP="6F068015">
      <w:pPr>
        <w:spacing w:line="240" w:lineRule="auto"/>
        <w:jc w:val="both"/>
        <w:rPr>
          <w:rFonts w:cs="Arial"/>
          <w:sz w:val="22"/>
          <w:szCs w:val="22"/>
        </w:rPr>
      </w:pPr>
    </w:p>
    <w:p w14:paraId="4D0D2BD1" w14:textId="4920495B" w:rsidR="6F068015" w:rsidRDefault="6F068015" w:rsidP="6F068015">
      <w:pPr>
        <w:spacing w:line="240" w:lineRule="auto"/>
        <w:jc w:val="both"/>
        <w:rPr>
          <w:rFonts w:cs="Arial"/>
          <w:sz w:val="22"/>
          <w:szCs w:val="22"/>
        </w:rPr>
      </w:pPr>
    </w:p>
    <w:p w14:paraId="62652E38" w14:textId="001DC5CC" w:rsidR="6F068015" w:rsidRDefault="6F068015" w:rsidP="6F068015">
      <w:pPr>
        <w:spacing w:line="240" w:lineRule="auto"/>
        <w:jc w:val="both"/>
        <w:rPr>
          <w:rFonts w:cs="Arial"/>
          <w:sz w:val="22"/>
          <w:szCs w:val="22"/>
        </w:rPr>
      </w:pPr>
    </w:p>
    <w:p w14:paraId="7E0C3920" w14:textId="6234544A" w:rsidR="6F068015" w:rsidRDefault="6F068015" w:rsidP="6F068015">
      <w:pPr>
        <w:spacing w:line="240" w:lineRule="auto"/>
        <w:jc w:val="both"/>
        <w:rPr>
          <w:rFonts w:cs="Arial"/>
          <w:sz w:val="22"/>
          <w:szCs w:val="22"/>
        </w:rPr>
      </w:pPr>
    </w:p>
    <w:p w14:paraId="2836B5B4" w14:textId="6C9C8C03" w:rsidR="6F068015" w:rsidRDefault="6F068015" w:rsidP="6F068015">
      <w:pPr>
        <w:spacing w:line="240" w:lineRule="auto"/>
        <w:jc w:val="both"/>
        <w:rPr>
          <w:rFonts w:cs="Arial"/>
          <w:sz w:val="22"/>
          <w:szCs w:val="22"/>
        </w:rPr>
      </w:pPr>
    </w:p>
    <w:p w14:paraId="467BF9B4" w14:textId="17F68B1F" w:rsidR="6F068015" w:rsidRDefault="6F068015" w:rsidP="6F068015">
      <w:pPr>
        <w:spacing w:line="240" w:lineRule="auto"/>
        <w:jc w:val="both"/>
        <w:rPr>
          <w:rFonts w:cs="Arial"/>
          <w:sz w:val="22"/>
          <w:szCs w:val="22"/>
        </w:rPr>
      </w:pPr>
    </w:p>
    <w:p w14:paraId="743B223B" w14:textId="5BD38D22" w:rsidR="6F068015" w:rsidRDefault="6F068015" w:rsidP="6F068015">
      <w:pPr>
        <w:spacing w:line="240" w:lineRule="auto"/>
        <w:jc w:val="both"/>
        <w:rPr>
          <w:rFonts w:cs="Arial"/>
          <w:sz w:val="22"/>
          <w:szCs w:val="22"/>
        </w:rPr>
      </w:pPr>
    </w:p>
    <w:p w14:paraId="1B500E49" w14:textId="1B42D58E" w:rsidR="6F068015" w:rsidRDefault="6F068015" w:rsidP="6F068015">
      <w:pPr>
        <w:spacing w:line="240" w:lineRule="auto"/>
        <w:jc w:val="both"/>
        <w:rPr>
          <w:rFonts w:cs="Arial"/>
          <w:sz w:val="22"/>
          <w:szCs w:val="22"/>
        </w:rPr>
      </w:pPr>
    </w:p>
    <w:p w14:paraId="0EB54245" w14:textId="6AE27BA0" w:rsidR="6F068015" w:rsidRDefault="6F068015" w:rsidP="6F068015">
      <w:pPr>
        <w:spacing w:line="240" w:lineRule="auto"/>
        <w:jc w:val="both"/>
        <w:rPr>
          <w:rFonts w:cs="Arial"/>
          <w:sz w:val="22"/>
          <w:szCs w:val="22"/>
        </w:rPr>
      </w:pPr>
    </w:p>
    <w:p w14:paraId="6CEFF3D0" w14:textId="141ADC5B" w:rsidR="6F068015" w:rsidRDefault="6F068015" w:rsidP="6F068015">
      <w:pPr>
        <w:spacing w:line="240" w:lineRule="auto"/>
        <w:jc w:val="both"/>
        <w:rPr>
          <w:rFonts w:cs="Arial"/>
          <w:sz w:val="22"/>
          <w:szCs w:val="22"/>
        </w:rPr>
      </w:pPr>
    </w:p>
    <w:p w14:paraId="19D1802C" w14:textId="4C96D01F" w:rsidR="6F068015" w:rsidRDefault="6F068015" w:rsidP="6F068015">
      <w:pPr>
        <w:spacing w:line="240" w:lineRule="auto"/>
        <w:jc w:val="both"/>
        <w:rPr>
          <w:rFonts w:cs="Arial"/>
          <w:sz w:val="22"/>
          <w:szCs w:val="22"/>
        </w:rPr>
      </w:pPr>
    </w:p>
    <w:p w14:paraId="011B0430" w14:textId="390A559D" w:rsidR="6F068015" w:rsidRDefault="6F068015" w:rsidP="6F068015">
      <w:pPr>
        <w:spacing w:line="240" w:lineRule="auto"/>
        <w:jc w:val="both"/>
        <w:rPr>
          <w:rFonts w:cs="Arial"/>
          <w:sz w:val="22"/>
          <w:szCs w:val="22"/>
        </w:rPr>
      </w:pPr>
    </w:p>
    <w:p w14:paraId="78217051" w14:textId="3D5DBCC6" w:rsidR="6F068015" w:rsidRDefault="6F068015" w:rsidP="6F068015">
      <w:pPr>
        <w:spacing w:line="240" w:lineRule="auto"/>
        <w:jc w:val="both"/>
        <w:rPr>
          <w:rFonts w:cs="Arial"/>
          <w:sz w:val="22"/>
          <w:szCs w:val="22"/>
        </w:rPr>
      </w:pPr>
    </w:p>
    <w:p w14:paraId="6D773752" w14:textId="2AFB5BA7" w:rsidR="6F068015" w:rsidRDefault="6F068015" w:rsidP="6F068015">
      <w:pPr>
        <w:spacing w:line="240" w:lineRule="auto"/>
        <w:jc w:val="both"/>
        <w:rPr>
          <w:rFonts w:cs="Arial"/>
          <w:sz w:val="22"/>
          <w:szCs w:val="22"/>
        </w:rPr>
      </w:pPr>
    </w:p>
    <w:p w14:paraId="1A956D1D" w14:textId="14365E68" w:rsidR="6F068015" w:rsidRDefault="6F068015" w:rsidP="6F068015">
      <w:pPr>
        <w:spacing w:line="240" w:lineRule="auto"/>
        <w:jc w:val="both"/>
        <w:rPr>
          <w:rFonts w:cs="Arial"/>
          <w:sz w:val="22"/>
          <w:szCs w:val="22"/>
        </w:rPr>
      </w:pPr>
    </w:p>
    <w:p w14:paraId="322BF430" w14:textId="77777777"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4CC7FE10" w14:textId="77777777" w:rsidTr="007826B5">
        <w:trPr>
          <w:trHeight w:val="414"/>
        </w:trPr>
        <w:tc>
          <w:tcPr>
            <w:tcW w:w="10670" w:type="dxa"/>
            <w:shd w:val="clear" w:color="auto" w:fill="D9D9D9"/>
          </w:tcPr>
          <w:p w14:paraId="5B43A2C3" w14:textId="77777777" w:rsidR="007826B5" w:rsidRPr="007826B5" w:rsidRDefault="007826B5" w:rsidP="007826B5">
            <w:pPr>
              <w:spacing w:line="240" w:lineRule="auto"/>
              <w:jc w:val="center"/>
              <w:rPr>
                <w:rFonts w:cs="Arial"/>
                <w:b/>
                <w:caps/>
                <w:sz w:val="40"/>
              </w:rPr>
            </w:pPr>
            <w:r>
              <w:rPr>
                <w:b/>
                <w:caps/>
                <w:sz w:val="40"/>
              </w:rPr>
              <w:t>CANLLAWIAU I Fyfyrwyr WRTH GWBLHAU TASGAU</w:t>
            </w:r>
          </w:p>
        </w:tc>
      </w:tr>
    </w:tbl>
    <w:p w14:paraId="2F6A82E1" w14:textId="77777777" w:rsidR="007826B5" w:rsidRPr="007826B5" w:rsidRDefault="007826B5" w:rsidP="007826B5">
      <w:pPr>
        <w:spacing w:line="240" w:lineRule="auto"/>
        <w:jc w:val="both"/>
        <w:rPr>
          <w:rFonts w:cs="Arial"/>
          <w:sz w:val="22"/>
          <w:szCs w:val="22"/>
        </w:rPr>
      </w:pPr>
    </w:p>
    <w:p w14:paraId="242BCE20"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3F8F7A0A" w14:textId="77777777" w:rsidR="007826B5" w:rsidRPr="007826B5" w:rsidRDefault="007826B5" w:rsidP="007826B5">
      <w:pPr>
        <w:spacing w:line="240" w:lineRule="auto"/>
        <w:jc w:val="both"/>
        <w:rPr>
          <w:rFonts w:cs="Arial"/>
          <w:b/>
          <w:sz w:val="22"/>
          <w:szCs w:val="22"/>
        </w:rPr>
      </w:pPr>
    </w:p>
    <w:p w14:paraId="7E49B85B" w14:textId="52FEBB26" w:rsidR="007826B5" w:rsidRPr="002A4A03" w:rsidRDefault="002A4A03" w:rsidP="002A4A03">
      <w:pPr>
        <w:spacing w:line="240" w:lineRule="auto"/>
        <w:jc w:val="both"/>
        <w:rPr>
          <w:rFonts w:cs="Arial"/>
          <w:b/>
          <w:sz w:val="22"/>
          <w:szCs w:val="22"/>
        </w:rPr>
      </w:pPr>
      <w:r>
        <w:rPr>
          <w:b/>
          <w:sz w:val="22"/>
        </w:rPr>
        <w:t xml:space="preserve">1 </w:t>
      </w:r>
      <w:r w:rsidR="007826B5" w:rsidRPr="002A4A03">
        <w:rPr>
          <w:b/>
          <w:sz w:val="22"/>
        </w:rPr>
        <w:t>Sgiliau Ymgysylltu â Llenyddiaeth</w:t>
      </w:r>
    </w:p>
    <w:p w14:paraId="6D327C62"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Mae'n rhaid i chi ddarparu </w:t>
      </w:r>
      <w:r w:rsidRPr="007826B5">
        <w:rPr>
          <w:i/>
          <w:sz w:val="22"/>
          <w:szCs w:val="22"/>
        </w:rPr>
        <w:t>tystiolaeth</w:t>
      </w:r>
      <w:r>
        <w:rPr>
          <w:sz w:val="22"/>
        </w:rPr>
        <w:t xml:space="preserve"> o’ch ymchwil/gwaith darllen eich hun trwy gydol eich gwaith, gan ddefnyddio system gyfeirio addas, gan gynnwys cyfeiriadau yn y testun ym mhrif ran eich gwaith a rhestr gyfeiriadau ar ddiwedd eich gwaith. </w:t>
      </w:r>
    </w:p>
    <w:p w14:paraId="44DAA939" w14:textId="77777777" w:rsidR="007826B5" w:rsidRPr="007826B5" w:rsidRDefault="007826B5" w:rsidP="007826B5">
      <w:pPr>
        <w:spacing w:line="240" w:lineRule="auto"/>
        <w:jc w:val="both"/>
        <w:rPr>
          <w:rFonts w:cs="Arial"/>
          <w:sz w:val="22"/>
          <w:szCs w:val="22"/>
        </w:rPr>
      </w:pPr>
    </w:p>
    <w:p w14:paraId="404E8E3A" w14:textId="0A13001C" w:rsidR="007826B5" w:rsidRPr="007826B5" w:rsidRDefault="007826B5" w:rsidP="6F068015">
      <w:pPr>
        <w:spacing w:line="240" w:lineRule="auto"/>
        <w:jc w:val="both"/>
        <w:rPr>
          <w:rFonts w:cs="Arial"/>
          <w:i/>
          <w:iCs/>
          <w:sz w:val="22"/>
          <w:szCs w:val="22"/>
        </w:rPr>
      </w:pPr>
      <w:r w:rsidRPr="6F068015">
        <w:rPr>
          <w:b/>
          <w:bCs/>
          <w:i/>
          <w:iCs/>
          <w:sz w:val="22"/>
          <w:szCs w:val="22"/>
        </w:rPr>
        <w:t xml:space="preserve">Cyfarwyddyd penodol i'r asesiad hwn: </w:t>
      </w:r>
      <w:r w:rsidR="0F4F82E7" w:rsidRPr="6F068015">
        <w:rPr>
          <w:rFonts w:eastAsia="Arial" w:cs="Arial"/>
          <w:i/>
          <w:iCs/>
          <w:color w:val="FF0000"/>
          <w:sz w:val="22"/>
          <w:szCs w:val="22"/>
        </w:rPr>
        <w:t>Manteisiwch ar ddulliau ymchwil allweddol a llenyddiaeth i gefnogi’r dadleuon a wnewch yn y traethawd. Ceir enghreifftiau yn y BMSS5005 Leganto Penodol a geir yn y teils adnoddau ychwanegol ar y dudalen Moodle. Awduron allweddol: Cohen, Mannion a Morrison; Creswell; Sparkes a Smith; Thomas, Nelson a Silverman.</w:t>
      </w:r>
    </w:p>
    <w:p w14:paraId="2391DF65" w14:textId="680AC1E7" w:rsidR="6F068015" w:rsidRDefault="6F068015" w:rsidP="6F068015">
      <w:pPr>
        <w:spacing w:line="276" w:lineRule="auto"/>
        <w:jc w:val="both"/>
        <w:rPr>
          <w:b/>
          <w:bCs/>
          <w:i/>
          <w:iCs/>
          <w:color w:val="FF0000"/>
          <w:sz w:val="22"/>
          <w:szCs w:val="22"/>
        </w:rPr>
      </w:pPr>
    </w:p>
    <w:p w14:paraId="4EA5956B" w14:textId="7CBA1F64" w:rsidR="6F068015" w:rsidRDefault="6F068015" w:rsidP="6F068015">
      <w:pPr>
        <w:spacing w:line="276" w:lineRule="auto"/>
        <w:jc w:val="both"/>
        <w:rPr>
          <w:b/>
          <w:bCs/>
          <w:i/>
          <w:iCs/>
          <w:color w:val="FF0000"/>
          <w:sz w:val="22"/>
          <w:szCs w:val="22"/>
        </w:rPr>
      </w:pPr>
    </w:p>
    <w:p w14:paraId="20B33092" w14:textId="71848B25" w:rsidR="007826B5" w:rsidRPr="002A4A03" w:rsidRDefault="007826B5" w:rsidP="002A4A03">
      <w:pPr>
        <w:pStyle w:val="ListParagraph"/>
        <w:numPr>
          <w:ilvl w:val="0"/>
          <w:numId w:val="43"/>
        </w:numPr>
        <w:spacing w:line="240" w:lineRule="auto"/>
        <w:jc w:val="both"/>
        <w:rPr>
          <w:rFonts w:cs="Arial"/>
          <w:b/>
          <w:sz w:val="22"/>
          <w:szCs w:val="22"/>
        </w:rPr>
      </w:pPr>
      <w:r w:rsidRPr="002A4A03">
        <w:rPr>
          <w:b/>
          <w:sz w:val="22"/>
        </w:rPr>
        <w:t>Sgiliau Gwybodaeth a Dealltwriaeth</w:t>
      </w:r>
    </w:p>
    <w:p w14:paraId="155B214A"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6418DBF6" w14:textId="77777777" w:rsidR="007826B5" w:rsidRPr="007826B5" w:rsidRDefault="007826B5" w:rsidP="007826B5">
      <w:pPr>
        <w:spacing w:line="240" w:lineRule="auto"/>
        <w:jc w:val="both"/>
        <w:rPr>
          <w:rFonts w:cs="Arial"/>
          <w:b/>
          <w:i/>
          <w:sz w:val="22"/>
          <w:szCs w:val="22"/>
        </w:rPr>
      </w:pPr>
    </w:p>
    <w:p w14:paraId="28BB6288" w14:textId="32878CA1" w:rsidR="007826B5" w:rsidRPr="007826B5" w:rsidRDefault="007826B5" w:rsidP="6F068015">
      <w:pPr>
        <w:spacing w:line="240" w:lineRule="auto"/>
        <w:jc w:val="both"/>
        <w:rPr>
          <w:rFonts w:cs="Arial"/>
          <w:i/>
          <w:iCs/>
          <w:sz w:val="22"/>
          <w:szCs w:val="22"/>
        </w:rPr>
      </w:pPr>
      <w:r w:rsidRPr="6F068015">
        <w:rPr>
          <w:b/>
          <w:bCs/>
          <w:i/>
          <w:iCs/>
          <w:sz w:val="22"/>
          <w:szCs w:val="22"/>
        </w:rPr>
        <w:t xml:space="preserve">Cyfarwyddyd penodol i'r asesiad hwn: </w:t>
      </w:r>
      <w:r w:rsidR="0474B0A5" w:rsidRPr="6F068015">
        <w:rPr>
          <w:rFonts w:eastAsia="Arial" w:cs="Arial"/>
          <w:i/>
          <w:iCs/>
          <w:color w:val="FF0000"/>
          <w:sz w:val="22"/>
          <w:szCs w:val="22"/>
        </w:rPr>
        <w:t xml:space="preserve">Gwybodaeth a dealltwriaeth gyffredinol i'w dangos o baradeimau neu ddulliau ymchwil. Yn dangos eich gwybodaeth am ddefnyddiau'r naill a’r llall yn eich pwnc a thrafod y cryfderau a'r cyfyngiadau. </w:t>
      </w:r>
      <w:r w:rsidR="0474B0A5" w:rsidRPr="6F068015">
        <w:rPr>
          <w:rFonts w:eastAsia="Arial" w:cs="Arial"/>
          <w:color w:val="000000" w:themeColor="text1"/>
          <w:szCs w:val="24"/>
        </w:rPr>
        <w:t xml:space="preserve"> </w:t>
      </w:r>
    </w:p>
    <w:p w14:paraId="37BFC00B" w14:textId="77777777" w:rsidR="007826B5" w:rsidRPr="007826B5" w:rsidRDefault="007826B5" w:rsidP="007826B5">
      <w:pPr>
        <w:spacing w:line="240" w:lineRule="auto"/>
        <w:jc w:val="both"/>
        <w:rPr>
          <w:rFonts w:cs="Arial"/>
          <w:sz w:val="22"/>
          <w:szCs w:val="22"/>
        </w:rPr>
      </w:pPr>
    </w:p>
    <w:p w14:paraId="52372828" w14:textId="77777777" w:rsidR="007826B5" w:rsidRPr="007826B5" w:rsidRDefault="007826B5" w:rsidP="007826B5">
      <w:pPr>
        <w:spacing w:line="240" w:lineRule="auto"/>
        <w:jc w:val="both"/>
        <w:rPr>
          <w:rFonts w:cs="Arial"/>
          <w:b/>
          <w:sz w:val="22"/>
          <w:szCs w:val="22"/>
        </w:rPr>
      </w:pPr>
    </w:p>
    <w:p w14:paraId="290C6F48" w14:textId="545B339A" w:rsidR="007826B5" w:rsidRPr="002A4A03" w:rsidRDefault="007826B5" w:rsidP="002A4A03">
      <w:pPr>
        <w:pStyle w:val="ListParagraph"/>
        <w:numPr>
          <w:ilvl w:val="0"/>
          <w:numId w:val="43"/>
        </w:numPr>
        <w:spacing w:line="240" w:lineRule="auto"/>
        <w:jc w:val="both"/>
        <w:rPr>
          <w:rFonts w:cs="Arial"/>
          <w:b/>
          <w:sz w:val="22"/>
          <w:szCs w:val="22"/>
        </w:rPr>
      </w:pPr>
      <w:r w:rsidRPr="002A4A03">
        <w:rPr>
          <w:b/>
          <w:sz w:val="22"/>
        </w:rPr>
        <w:t>Sgiliau Gwybyddol a Deallusol</w:t>
      </w:r>
    </w:p>
    <w:p w14:paraId="5D15F472" w14:textId="77777777" w:rsidR="007826B5" w:rsidRPr="007826B5" w:rsidRDefault="007826B5" w:rsidP="007826B5">
      <w:pPr>
        <w:spacing w:line="240" w:lineRule="auto"/>
        <w:jc w:val="both"/>
        <w:rPr>
          <w:rFonts w:cs="Arial"/>
          <w:sz w:val="22"/>
          <w:szCs w:val="22"/>
        </w:rPr>
      </w:pPr>
      <w:r>
        <w:rPr>
          <w:sz w:val="22"/>
        </w:rPr>
        <w:t>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2E4FAAB5" w14:textId="77777777" w:rsidR="007826B5" w:rsidRPr="007826B5" w:rsidRDefault="007826B5" w:rsidP="007826B5">
      <w:pPr>
        <w:spacing w:line="240" w:lineRule="auto"/>
        <w:jc w:val="both"/>
        <w:rPr>
          <w:rFonts w:cs="Arial"/>
          <w:sz w:val="22"/>
          <w:szCs w:val="22"/>
        </w:rPr>
      </w:pPr>
    </w:p>
    <w:p w14:paraId="4154ADCE" w14:textId="77777777" w:rsidR="007826B5" w:rsidRPr="007826B5" w:rsidRDefault="007826B5" w:rsidP="007826B5">
      <w:pPr>
        <w:spacing w:line="240" w:lineRule="auto"/>
        <w:jc w:val="both"/>
        <w:rPr>
          <w:rFonts w:cs="Arial"/>
          <w:i/>
          <w:sz w:val="22"/>
          <w:szCs w:val="22"/>
        </w:rPr>
      </w:pPr>
      <w:r w:rsidRPr="6F068015">
        <w:rPr>
          <w:b/>
          <w:bCs/>
          <w:i/>
          <w:iCs/>
          <w:sz w:val="22"/>
          <w:szCs w:val="22"/>
        </w:rPr>
        <w:lastRenderedPageBreak/>
        <w:t xml:space="preserve">Cyfarwyddyd penodol i'r asesiad hwn: </w:t>
      </w:r>
    </w:p>
    <w:p w14:paraId="689C9FAF" w14:textId="607999D0" w:rsidR="007826B5" w:rsidRPr="007826B5" w:rsidRDefault="2FFD104E" w:rsidP="6F068015">
      <w:pPr>
        <w:spacing w:line="240" w:lineRule="auto"/>
        <w:jc w:val="both"/>
      </w:pPr>
      <w:r w:rsidRPr="6F068015">
        <w:rPr>
          <w:rFonts w:eastAsia="Arial" w:cs="Arial"/>
          <w:i/>
          <w:iCs/>
          <w:color w:val="FF0000"/>
          <w:sz w:val="22"/>
          <w:szCs w:val="22"/>
        </w:rPr>
        <w:t xml:space="preserve">Bydd eich dadleuon ynghylch cryfderau a chyfyngiadau yn cyflwyno'r sgiliau hyn. Bydd y sgiliau hyn hefyd yn cael eu dangos pan fyddwch chi'n ystyried rôl ymchwil yn eich maes pwnc a sut mae ymchwil wedi datblygu, a gwell arferion yn y maes. Mae angen i'ch myfyrdodau a'ch ystyriaethau wrth gloi eich cynnig eich hun ddangos y sgiliau hyn hefyd </w:t>
      </w:r>
      <w:r w:rsidRPr="6F068015">
        <w:rPr>
          <w:rFonts w:eastAsia="Arial" w:cs="Arial"/>
          <w:color w:val="000000" w:themeColor="text1"/>
          <w:szCs w:val="24"/>
        </w:rPr>
        <w:t xml:space="preserve"> </w:t>
      </w:r>
    </w:p>
    <w:p w14:paraId="465E92B8" w14:textId="7BB03F89" w:rsidR="6F068015" w:rsidRDefault="6F068015" w:rsidP="6F068015">
      <w:pPr>
        <w:spacing w:line="240" w:lineRule="auto"/>
        <w:jc w:val="both"/>
        <w:rPr>
          <w:rFonts w:eastAsia="Arial" w:cs="Arial"/>
          <w:color w:val="000000" w:themeColor="text1"/>
          <w:szCs w:val="24"/>
        </w:rPr>
      </w:pPr>
    </w:p>
    <w:p w14:paraId="5BA6F356" w14:textId="77777777" w:rsidR="007826B5" w:rsidRPr="007826B5" w:rsidRDefault="007826B5" w:rsidP="007826B5">
      <w:pPr>
        <w:spacing w:line="240" w:lineRule="auto"/>
        <w:jc w:val="both"/>
        <w:rPr>
          <w:rFonts w:cs="Arial"/>
          <w:b/>
          <w:sz w:val="22"/>
          <w:szCs w:val="22"/>
        </w:rPr>
      </w:pPr>
    </w:p>
    <w:p w14:paraId="2ED20043" w14:textId="77777777" w:rsidR="007826B5" w:rsidRPr="007826B5" w:rsidRDefault="007826B5" w:rsidP="002A4A03">
      <w:pPr>
        <w:numPr>
          <w:ilvl w:val="0"/>
          <w:numId w:val="43"/>
        </w:numPr>
        <w:spacing w:line="240" w:lineRule="auto"/>
        <w:jc w:val="both"/>
        <w:rPr>
          <w:rFonts w:cs="Arial"/>
          <w:b/>
          <w:sz w:val="22"/>
          <w:szCs w:val="22"/>
        </w:rPr>
      </w:pPr>
      <w:r>
        <w:rPr>
          <w:b/>
          <w:sz w:val="22"/>
        </w:rPr>
        <w:t>Sgiliau Ymarferol</w:t>
      </w:r>
    </w:p>
    <w:p w14:paraId="4960D1E5" w14:textId="77777777" w:rsidR="007826B5" w:rsidRPr="007826B5" w:rsidRDefault="007826B5" w:rsidP="007826B5">
      <w:pPr>
        <w:spacing w:line="240" w:lineRule="auto"/>
        <w:jc w:val="both"/>
        <w:rPr>
          <w:rFonts w:cs="Arial"/>
          <w:sz w:val="22"/>
          <w:szCs w:val="22"/>
        </w:rPr>
      </w:pPr>
      <w:r>
        <w:rPr>
          <w:sz w:val="22"/>
        </w:rPr>
        <w:t>Ar lefel 5, dylech chi fod yn gallu defnyddio/trefnu ystod o dechnegau sefydliedig o fewn y ddisgyblaeth, a chymhwyso cysyniadau ac egwyddorion isorweddol y tu allan i'r cyd-destun y cawsant eu hastudio yndd</w:t>
      </w:r>
      <w:r w:rsidR="00EB6523">
        <w:rPr>
          <w:sz w:val="22"/>
        </w:rPr>
        <w:t>o</w:t>
      </w:r>
      <w:r>
        <w:rPr>
          <w:sz w:val="22"/>
        </w:rPr>
        <w:t xml:space="preserve">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226129F1" w14:textId="77777777" w:rsidR="007826B5" w:rsidRPr="007826B5" w:rsidRDefault="007826B5" w:rsidP="007826B5">
      <w:pPr>
        <w:spacing w:line="240" w:lineRule="auto"/>
        <w:jc w:val="both"/>
        <w:rPr>
          <w:rFonts w:cs="Arial"/>
          <w:sz w:val="22"/>
          <w:szCs w:val="22"/>
        </w:rPr>
      </w:pPr>
    </w:p>
    <w:p w14:paraId="0C832F07" w14:textId="27177E3F" w:rsidR="007826B5" w:rsidRPr="007826B5" w:rsidRDefault="007826B5" w:rsidP="6F068015">
      <w:pPr>
        <w:spacing w:line="240" w:lineRule="auto"/>
        <w:jc w:val="both"/>
        <w:rPr>
          <w:rFonts w:cs="Arial"/>
          <w:i/>
          <w:iCs/>
          <w:sz w:val="22"/>
          <w:szCs w:val="22"/>
        </w:rPr>
      </w:pPr>
      <w:r w:rsidRPr="6F068015">
        <w:rPr>
          <w:b/>
          <w:bCs/>
          <w:i/>
          <w:iCs/>
          <w:sz w:val="22"/>
          <w:szCs w:val="22"/>
        </w:rPr>
        <w:t xml:space="preserve">Cyfarwyddyd penodol i'r asesiad hwn: </w:t>
      </w:r>
      <w:r w:rsidR="77BEC180" w:rsidRPr="6F068015">
        <w:rPr>
          <w:rFonts w:eastAsia="Arial" w:cs="Arial"/>
          <w:i/>
          <w:iCs/>
          <w:color w:val="FF0000"/>
          <w:sz w:val="22"/>
          <w:szCs w:val="22"/>
        </w:rPr>
        <w:t xml:space="preserve">Mae'r uchod yn dangos y sgiliau y dylid eu defnyddio pan fyddwch chi'n ystyried effaith a rôl ymchwil yn eich maes pwnc. Enghreifftiau o sut mae wedi gwella ymarfer. </w:t>
      </w:r>
      <w:r w:rsidR="77BEC180" w:rsidRPr="6F068015">
        <w:rPr>
          <w:rFonts w:eastAsia="Arial" w:cs="Arial"/>
          <w:color w:val="000000" w:themeColor="text1"/>
          <w:szCs w:val="24"/>
        </w:rPr>
        <w:t xml:space="preserve"> </w:t>
      </w:r>
    </w:p>
    <w:p w14:paraId="1FAFD438" w14:textId="77777777" w:rsidR="007826B5" w:rsidRPr="007826B5" w:rsidRDefault="007826B5" w:rsidP="007826B5">
      <w:pPr>
        <w:spacing w:line="240" w:lineRule="auto"/>
        <w:jc w:val="both"/>
        <w:rPr>
          <w:rFonts w:cs="Arial"/>
          <w:sz w:val="22"/>
          <w:szCs w:val="22"/>
        </w:rPr>
      </w:pPr>
    </w:p>
    <w:p w14:paraId="376D366B" w14:textId="77777777" w:rsidR="007826B5" w:rsidRPr="007826B5" w:rsidRDefault="007826B5" w:rsidP="002A4A03">
      <w:pPr>
        <w:numPr>
          <w:ilvl w:val="0"/>
          <w:numId w:val="43"/>
        </w:numPr>
        <w:spacing w:line="240" w:lineRule="auto"/>
        <w:jc w:val="both"/>
        <w:rPr>
          <w:rFonts w:cs="Arial"/>
          <w:b/>
          <w:sz w:val="22"/>
          <w:szCs w:val="22"/>
        </w:rPr>
      </w:pPr>
      <w:r>
        <w:rPr>
          <w:b/>
          <w:sz w:val="22"/>
        </w:rPr>
        <w:t xml:space="preserve">Sgiliau Trosglwyddadwy ar gyfer Bywyd ac Arfer Proffesiynol </w:t>
      </w:r>
    </w:p>
    <w:p w14:paraId="73CD8B0C"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2F5C45F2" w14:textId="77777777" w:rsidR="007826B5" w:rsidRPr="007826B5" w:rsidRDefault="007826B5" w:rsidP="007826B5">
      <w:pPr>
        <w:spacing w:line="240" w:lineRule="auto"/>
        <w:jc w:val="both"/>
        <w:rPr>
          <w:rFonts w:cs="Arial"/>
          <w:sz w:val="22"/>
          <w:szCs w:val="22"/>
        </w:rPr>
      </w:pPr>
    </w:p>
    <w:p w14:paraId="01F40EB0" w14:textId="77777777" w:rsidR="007826B5" w:rsidRPr="007826B5" w:rsidRDefault="007826B5" w:rsidP="007826B5">
      <w:pPr>
        <w:spacing w:line="240" w:lineRule="auto"/>
        <w:jc w:val="both"/>
        <w:rPr>
          <w:rFonts w:cs="Arial"/>
          <w:sz w:val="22"/>
          <w:szCs w:val="22"/>
        </w:rPr>
      </w:pPr>
    </w:p>
    <w:p w14:paraId="6E57B634" w14:textId="5AFB403E" w:rsidR="007826B5" w:rsidRPr="007826B5" w:rsidRDefault="007826B5" w:rsidP="6F068015">
      <w:pPr>
        <w:spacing w:line="240" w:lineRule="auto"/>
        <w:jc w:val="both"/>
        <w:rPr>
          <w:rFonts w:cs="Arial"/>
          <w:i/>
          <w:iCs/>
          <w:sz w:val="22"/>
          <w:szCs w:val="22"/>
        </w:rPr>
      </w:pPr>
      <w:r w:rsidRPr="6F068015">
        <w:rPr>
          <w:b/>
          <w:bCs/>
          <w:i/>
          <w:iCs/>
          <w:sz w:val="22"/>
          <w:szCs w:val="22"/>
        </w:rPr>
        <w:t xml:space="preserve">Cyfarwyddyd penodol i'r asesiad hwn: </w:t>
      </w:r>
      <w:r w:rsidR="3919DC4F" w:rsidRPr="6F068015">
        <w:rPr>
          <w:rFonts w:eastAsia="Arial" w:cs="Arial"/>
          <w:i/>
          <w:iCs/>
          <w:color w:val="FF0000"/>
          <w:sz w:val="22"/>
          <w:szCs w:val="22"/>
        </w:rPr>
        <w:t xml:space="preserve">Yn ystod y traethawd bydd gennych gyfleoedd i feirniadu, gwerthuso, cymharu ac adfyfyrio ar y dulliau ymchwil. Bydd eich dull, arddull ysgrifennu a strwythur y traethawd yn dangos y sgiliau hyn. </w:t>
      </w:r>
      <w:r w:rsidR="3919DC4F" w:rsidRPr="6F068015">
        <w:rPr>
          <w:rFonts w:eastAsia="Arial" w:cs="Arial"/>
          <w:color w:val="000000" w:themeColor="text1"/>
          <w:szCs w:val="24"/>
        </w:rPr>
        <w:t xml:space="preserve"> </w:t>
      </w:r>
    </w:p>
    <w:p w14:paraId="35F5ED95" w14:textId="77777777" w:rsidR="007826B5" w:rsidRPr="007826B5" w:rsidRDefault="007826B5" w:rsidP="007826B5">
      <w:pPr>
        <w:spacing w:line="240" w:lineRule="auto"/>
        <w:jc w:val="both"/>
        <w:rPr>
          <w:rFonts w:cs="Arial"/>
          <w:sz w:val="22"/>
          <w:szCs w:val="22"/>
        </w:rPr>
      </w:pPr>
    </w:p>
    <w:p w14:paraId="36A82BB2" w14:textId="77777777" w:rsidR="007826B5" w:rsidRPr="007826B5" w:rsidRDefault="007826B5" w:rsidP="007826B5">
      <w:pPr>
        <w:spacing w:line="240" w:lineRule="auto"/>
        <w:jc w:val="both"/>
        <w:rPr>
          <w:rFonts w:cs="Arial"/>
          <w:sz w:val="22"/>
          <w:szCs w:val="22"/>
        </w:rPr>
      </w:pPr>
    </w:p>
    <w:p w14:paraId="6CA118D6" w14:textId="77777777" w:rsidR="007826B5" w:rsidRPr="007826B5" w:rsidRDefault="007826B5" w:rsidP="007826B5">
      <w:pPr>
        <w:spacing w:line="240" w:lineRule="auto"/>
        <w:rPr>
          <w:rFonts w:cs="Arial"/>
          <w:sz w:val="22"/>
          <w:szCs w:val="22"/>
        </w:rPr>
      </w:pPr>
      <w:r w:rsidRPr="007826B5">
        <w:rPr>
          <w:sz w:val="22"/>
          <w:szCs w:val="22"/>
        </w:rPr>
        <w:br w:type="page"/>
      </w:r>
    </w:p>
    <w:p w14:paraId="7B42CD63"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2294ACCD" w14:textId="77777777" w:rsidTr="007826B5">
        <w:trPr>
          <w:jc w:val="center"/>
        </w:trPr>
        <w:tc>
          <w:tcPr>
            <w:tcW w:w="10670" w:type="dxa"/>
            <w:shd w:val="clear" w:color="auto" w:fill="BFBFBF"/>
          </w:tcPr>
          <w:p w14:paraId="4CCE54B6"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3CB5F06A" w14:textId="77777777" w:rsidR="007826B5" w:rsidRPr="007826B5" w:rsidRDefault="007826B5" w:rsidP="007826B5">
      <w:pPr>
        <w:spacing w:line="240" w:lineRule="auto"/>
        <w:rPr>
          <w:rFonts w:cs="Arial"/>
          <w:sz w:val="20"/>
        </w:rPr>
      </w:pPr>
    </w:p>
    <w:p w14:paraId="2AD4F856"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747CF50"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28E90243"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69A8DB24"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0881C9"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7767AD65"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73F06E"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DDB85CC"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3FBC5801"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DEBF3FC" w14:textId="77777777" w:rsidR="007826B5" w:rsidRPr="007826B5" w:rsidRDefault="007826B5" w:rsidP="007826B5">
            <w:pPr>
              <w:spacing w:line="240" w:lineRule="auto"/>
              <w:rPr>
                <w:rFonts w:cs="Arial"/>
                <w:b/>
                <w:sz w:val="16"/>
                <w:szCs w:val="16"/>
              </w:rPr>
            </w:pPr>
            <w:r>
              <w:rPr>
                <w:b/>
                <w:sz w:val="20"/>
              </w:rPr>
              <w:t>1. Sgiliau Ymgysylltu â Llenyddiaeth</w:t>
            </w:r>
          </w:p>
          <w:p w14:paraId="2FFBC059" w14:textId="77777777" w:rsidR="007826B5" w:rsidRPr="007826B5" w:rsidRDefault="007826B5" w:rsidP="007826B5">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680ED9D7"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80033" w14:textId="77777777" w:rsidR="007826B5" w:rsidRPr="007826B5" w:rsidRDefault="007826B5" w:rsidP="007826B5">
            <w:pPr>
              <w:spacing w:line="240" w:lineRule="auto"/>
              <w:jc w:val="center"/>
              <w:rPr>
                <w:rFonts w:cs="Arial"/>
                <w:sz w:val="32"/>
              </w:rPr>
            </w:pPr>
          </w:p>
        </w:tc>
      </w:tr>
      <w:tr w:rsidR="007826B5" w:rsidRPr="007826B5" w14:paraId="2320E52B"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88F009" w14:textId="77777777" w:rsidR="007826B5" w:rsidRPr="007826B5" w:rsidRDefault="007826B5" w:rsidP="007826B5">
            <w:pPr>
              <w:spacing w:after="120" w:line="240" w:lineRule="auto"/>
              <w:rPr>
                <w:rFonts w:cs="Arial"/>
                <w:sz w:val="14"/>
                <w:szCs w:val="14"/>
              </w:rPr>
            </w:pPr>
          </w:p>
          <w:p w14:paraId="1B6D62A9" w14:textId="77777777" w:rsidR="007826B5" w:rsidRPr="007826B5" w:rsidRDefault="007826B5" w:rsidP="007826B5">
            <w:pPr>
              <w:spacing w:after="120" w:line="240" w:lineRule="auto"/>
              <w:rPr>
                <w:rFonts w:cs="Arial"/>
                <w:sz w:val="14"/>
                <w:szCs w:val="14"/>
              </w:rPr>
            </w:pPr>
          </w:p>
          <w:p w14:paraId="4E6EBB9E" w14:textId="77777777" w:rsidR="007826B5" w:rsidRPr="007826B5" w:rsidRDefault="007826B5" w:rsidP="007826B5">
            <w:pPr>
              <w:spacing w:after="120" w:line="240" w:lineRule="auto"/>
              <w:rPr>
                <w:rFonts w:cs="Arial"/>
                <w:sz w:val="14"/>
                <w:szCs w:val="14"/>
              </w:rPr>
            </w:pPr>
          </w:p>
          <w:p w14:paraId="09208E85" w14:textId="77777777" w:rsidR="007826B5" w:rsidRPr="007826B5" w:rsidRDefault="007826B5" w:rsidP="007826B5">
            <w:pPr>
              <w:spacing w:after="120" w:line="240" w:lineRule="auto"/>
              <w:rPr>
                <w:rFonts w:cs="Arial"/>
                <w:sz w:val="14"/>
                <w:szCs w:val="14"/>
              </w:rPr>
            </w:pPr>
          </w:p>
          <w:p w14:paraId="410829EE" w14:textId="77777777" w:rsidR="007826B5" w:rsidRPr="007826B5" w:rsidRDefault="007826B5" w:rsidP="007826B5">
            <w:pPr>
              <w:spacing w:after="120" w:line="240" w:lineRule="auto"/>
              <w:rPr>
                <w:rFonts w:cs="Arial"/>
                <w:sz w:val="14"/>
                <w:szCs w:val="14"/>
              </w:rPr>
            </w:pPr>
          </w:p>
          <w:p w14:paraId="713D7057"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D0BB47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17F50E" w14:textId="77777777" w:rsidR="007826B5" w:rsidRPr="007826B5" w:rsidRDefault="007826B5" w:rsidP="007826B5">
            <w:pPr>
              <w:spacing w:line="240" w:lineRule="auto"/>
              <w:jc w:val="center"/>
              <w:rPr>
                <w:rFonts w:cs="Arial"/>
                <w:sz w:val="32"/>
              </w:rPr>
            </w:pPr>
          </w:p>
        </w:tc>
      </w:tr>
      <w:tr w:rsidR="007826B5" w:rsidRPr="007826B5" w14:paraId="22BA127F" w14:textId="77777777" w:rsidTr="007826B5">
        <w:trPr>
          <w:trHeight w:val="451"/>
        </w:trPr>
        <w:tc>
          <w:tcPr>
            <w:tcW w:w="4169" w:type="pct"/>
            <w:vMerge/>
            <w:tcBorders>
              <w:left w:val="single" w:sz="4" w:space="0" w:color="auto"/>
              <w:bottom w:val="single" w:sz="4" w:space="0" w:color="auto"/>
              <w:right w:val="single" w:sz="4" w:space="0" w:color="auto"/>
            </w:tcBorders>
          </w:tcPr>
          <w:p w14:paraId="4004563F"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16D8E80" w14:textId="777BBD24" w:rsidR="007826B5" w:rsidRPr="007826B5" w:rsidRDefault="002A4A03"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3006F48" w14:textId="77777777" w:rsidR="007826B5" w:rsidRPr="007826B5" w:rsidRDefault="007826B5" w:rsidP="007826B5">
            <w:pPr>
              <w:spacing w:line="240" w:lineRule="auto"/>
              <w:jc w:val="center"/>
              <w:rPr>
                <w:rFonts w:cs="Arial"/>
                <w:sz w:val="32"/>
              </w:rPr>
            </w:pPr>
          </w:p>
        </w:tc>
      </w:tr>
      <w:tr w:rsidR="007826B5" w:rsidRPr="007826B5" w14:paraId="75F58545"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5764624F" w14:textId="77777777" w:rsidR="007826B5" w:rsidRPr="007826B5" w:rsidRDefault="007826B5" w:rsidP="007826B5">
            <w:pPr>
              <w:spacing w:line="240" w:lineRule="auto"/>
              <w:rPr>
                <w:rFonts w:cs="Arial"/>
                <w:b/>
                <w:sz w:val="20"/>
              </w:rPr>
            </w:pPr>
            <w:r>
              <w:rPr>
                <w:b/>
                <w:sz w:val="20"/>
              </w:rPr>
              <w:t>2. Sgiliau Gwybodaeth a Dealltwriaeth</w:t>
            </w:r>
          </w:p>
          <w:p w14:paraId="411C582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6F8A44"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183D54" w14:textId="77777777" w:rsidR="007826B5" w:rsidRPr="007826B5" w:rsidRDefault="007826B5" w:rsidP="007826B5">
            <w:pPr>
              <w:spacing w:line="240" w:lineRule="auto"/>
              <w:jc w:val="center"/>
              <w:rPr>
                <w:rFonts w:cs="Arial"/>
                <w:sz w:val="32"/>
              </w:rPr>
            </w:pPr>
          </w:p>
        </w:tc>
      </w:tr>
      <w:tr w:rsidR="007826B5" w:rsidRPr="007826B5" w14:paraId="05FFC4B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6706AC63" w14:textId="77777777" w:rsidR="007826B5" w:rsidRPr="007826B5" w:rsidRDefault="007826B5" w:rsidP="007826B5">
            <w:pPr>
              <w:spacing w:after="120" w:line="240" w:lineRule="auto"/>
              <w:rPr>
                <w:rFonts w:cs="Arial"/>
                <w:sz w:val="14"/>
                <w:szCs w:val="14"/>
              </w:rPr>
            </w:pPr>
          </w:p>
          <w:p w14:paraId="061049C7" w14:textId="77777777" w:rsidR="007826B5" w:rsidRPr="007826B5" w:rsidRDefault="007826B5" w:rsidP="007826B5">
            <w:pPr>
              <w:spacing w:after="120" w:line="240" w:lineRule="auto"/>
              <w:rPr>
                <w:rFonts w:cs="Arial"/>
                <w:sz w:val="14"/>
                <w:szCs w:val="14"/>
              </w:rPr>
            </w:pPr>
          </w:p>
          <w:p w14:paraId="39EB1BC7" w14:textId="77777777" w:rsidR="007826B5" w:rsidRPr="007826B5" w:rsidRDefault="007826B5" w:rsidP="007826B5">
            <w:pPr>
              <w:spacing w:after="120" w:line="240" w:lineRule="auto"/>
              <w:rPr>
                <w:rFonts w:cs="Arial"/>
                <w:sz w:val="14"/>
                <w:szCs w:val="14"/>
              </w:rPr>
            </w:pPr>
          </w:p>
          <w:p w14:paraId="0B957BE3" w14:textId="77777777" w:rsidR="007826B5" w:rsidRPr="007826B5" w:rsidRDefault="007826B5" w:rsidP="007826B5">
            <w:pPr>
              <w:spacing w:after="120" w:line="240" w:lineRule="auto"/>
              <w:rPr>
                <w:rFonts w:cs="Arial"/>
                <w:sz w:val="14"/>
                <w:szCs w:val="14"/>
              </w:rPr>
            </w:pPr>
          </w:p>
          <w:p w14:paraId="00BE57BC" w14:textId="77777777" w:rsidR="007826B5" w:rsidRPr="007826B5" w:rsidRDefault="007826B5" w:rsidP="007826B5">
            <w:pPr>
              <w:spacing w:after="120" w:line="240" w:lineRule="auto"/>
              <w:rPr>
                <w:rFonts w:cs="Arial"/>
                <w:sz w:val="14"/>
                <w:szCs w:val="14"/>
              </w:rPr>
            </w:pPr>
          </w:p>
          <w:p w14:paraId="2138777A"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E4C554C"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70F8A6" w14:textId="77777777" w:rsidR="007826B5" w:rsidRPr="007826B5" w:rsidRDefault="007826B5" w:rsidP="007826B5">
            <w:pPr>
              <w:spacing w:line="240" w:lineRule="auto"/>
              <w:jc w:val="center"/>
              <w:rPr>
                <w:rFonts w:cs="Arial"/>
                <w:sz w:val="32"/>
              </w:rPr>
            </w:pPr>
          </w:p>
        </w:tc>
      </w:tr>
      <w:tr w:rsidR="007826B5" w:rsidRPr="007826B5" w14:paraId="1D134F3D" w14:textId="77777777" w:rsidTr="007826B5">
        <w:trPr>
          <w:trHeight w:val="451"/>
        </w:trPr>
        <w:tc>
          <w:tcPr>
            <w:tcW w:w="4169" w:type="pct"/>
            <w:vMerge/>
            <w:tcBorders>
              <w:left w:val="single" w:sz="4" w:space="0" w:color="auto"/>
              <w:bottom w:val="single" w:sz="4" w:space="0" w:color="auto"/>
              <w:right w:val="single" w:sz="4" w:space="0" w:color="auto"/>
            </w:tcBorders>
          </w:tcPr>
          <w:p w14:paraId="4029AE5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A119D8E" w14:textId="39DD01D9" w:rsidR="007826B5" w:rsidRPr="007826B5" w:rsidRDefault="00E25FA7"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0D601E4" w14:textId="77777777" w:rsidR="007826B5" w:rsidRPr="007826B5" w:rsidRDefault="007826B5" w:rsidP="007826B5">
            <w:pPr>
              <w:spacing w:line="240" w:lineRule="auto"/>
              <w:jc w:val="center"/>
              <w:rPr>
                <w:rFonts w:cs="Arial"/>
                <w:sz w:val="32"/>
              </w:rPr>
            </w:pPr>
          </w:p>
        </w:tc>
      </w:tr>
      <w:tr w:rsidR="007826B5" w:rsidRPr="007826B5" w14:paraId="3EFCA954"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8D38E9C" w14:textId="77777777" w:rsidR="007826B5" w:rsidRPr="007826B5" w:rsidRDefault="007826B5" w:rsidP="007826B5">
            <w:pPr>
              <w:spacing w:line="240" w:lineRule="auto"/>
              <w:rPr>
                <w:rFonts w:cs="Arial"/>
                <w:b/>
                <w:sz w:val="16"/>
                <w:szCs w:val="16"/>
              </w:rPr>
            </w:pPr>
            <w:r>
              <w:rPr>
                <w:b/>
                <w:sz w:val="20"/>
              </w:rPr>
              <w:t>3. Sgiliau Gwybyddol a Deallusol</w:t>
            </w:r>
          </w:p>
          <w:p w14:paraId="3712BA09"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77AA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C3E387" w14:textId="77777777" w:rsidR="007826B5" w:rsidRPr="007826B5" w:rsidRDefault="007826B5" w:rsidP="007826B5">
            <w:pPr>
              <w:spacing w:line="240" w:lineRule="auto"/>
              <w:jc w:val="center"/>
              <w:rPr>
                <w:rFonts w:cs="Arial"/>
                <w:sz w:val="32"/>
              </w:rPr>
            </w:pPr>
          </w:p>
        </w:tc>
      </w:tr>
      <w:tr w:rsidR="007826B5" w:rsidRPr="007826B5" w14:paraId="26958961" w14:textId="77777777" w:rsidTr="007826B5">
        <w:trPr>
          <w:trHeight w:val="450"/>
        </w:trPr>
        <w:tc>
          <w:tcPr>
            <w:tcW w:w="4169" w:type="pct"/>
            <w:vMerge w:val="restart"/>
            <w:tcBorders>
              <w:top w:val="single" w:sz="4" w:space="0" w:color="auto"/>
              <w:left w:val="single" w:sz="4" w:space="0" w:color="auto"/>
              <w:right w:val="single" w:sz="4" w:space="0" w:color="auto"/>
            </w:tcBorders>
          </w:tcPr>
          <w:p w14:paraId="7DF8DBF2" w14:textId="77777777" w:rsidR="007826B5" w:rsidRPr="007826B5" w:rsidRDefault="007826B5" w:rsidP="007826B5">
            <w:pPr>
              <w:spacing w:after="120" w:line="240" w:lineRule="auto"/>
              <w:rPr>
                <w:rFonts w:cs="Arial"/>
                <w:sz w:val="14"/>
                <w:szCs w:val="14"/>
              </w:rPr>
            </w:pPr>
          </w:p>
          <w:p w14:paraId="4F1ACA59" w14:textId="77777777" w:rsidR="007826B5" w:rsidRPr="007826B5" w:rsidRDefault="007826B5" w:rsidP="007826B5">
            <w:pPr>
              <w:spacing w:after="120" w:line="240" w:lineRule="auto"/>
              <w:rPr>
                <w:rFonts w:cs="Arial"/>
                <w:sz w:val="14"/>
                <w:szCs w:val="14"/>
              </w:rPr>
            </w:pPr>
          </w:p>
          <w:p w14:paraId="51D1A6DA" w14:textId="77777777" w:rsidR="007826B5" w:rsidRPr="007826B5" w:rsidRDefault="007826B5" w:rsidP="007826B5">
            <w:pPr>
              <w:spacing w:after="120" w:line="240" w:lineRule="auto"/>
              <w:rPr>
                <w:rFonts w:cs="Arial"/>
                <w:sz w:val="14"/>
                <w:szCs w:val="14"/>
              </w:rPr>
            </w:pPr>
          </w:p>
          <w:p w14:paraId="72FACFF6" w14:textId="77777777" w:rsidR="007826B5" w:rsidRPr="007826B5" w:rsidRDefault="007826B5" w:rsidP="007826B5">
            <w:pPr>
              <w:spacing w:after="120" w:line="240" w:lineRule="auto"/>
              <w:rPr>
                <w:rFonts w:cs="Arial"/>
                <w:sz w:val="14"/>
                <w:szCs w:val="14"/>
              </w:rPr>
            </w:pPr>
          </w:p>
          <w:p w14:paraId="1B08F73F" w14:textId="77777777" w:rsidR="007826B5" w:rsidRPr="007826B5" w:rsidRDefault="007826B5" w:rsidP="007826B5">
            <w:pPr>
              <w:spacing w:after="120" w:line="240" w:lineRule="auto"/>
              <w:rPr>
                <w:rFonts w:cs="Arial"/>
                <w:sz w:val="14"/>
                <w:szCs w:val="14"/>
              </w:rPr>
            </w:pPr>
          </w:p>
          <w:p w14:paraId="4201EE80"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F276A55"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2723D0" w14:textId="77777777" w:rsidR="007826B5" w:rsidRPr="007826B5" w:rsidRDefault="007826B5" w:rsidP="007826B5">
            <w:pPr>
              <w:spacing w:line="240" w:lineRule="auto"/>
              <w:jc w:val="center"/>
              <w:rPr>
                <w:rFonts w:cs="Arial"/>
                <w:sz w:val="32"/>
              </w:rPr>
            </w:pPr>
          </w:p>
        </w:tc>
      </w:tr>
      <w:tr w:rsidR="007826B5" w:rsidRPr="007826B5" w14:paraId="25E3A581" w14:textId="77777777" w:rsidTr="007826B5">
        <w:trPr>
          <w:trHeight w:val="451"/>
        </w:trPr>
        <w:tc>
          <w:tcPr>
            <w:tcW w:w="4169" w:type="pct"/>
            <w:vMerge/>
            <w:tcBorders>
              <w:left w:val="single" w:sz="4" w:space="0" w:color="auto"/>
              <w:bottom w:val="single" w:sz="4" w:space="0" w:color="auto"/>
              <w:right w:val="single" w:sz="4" w:space="0" w:color="auto"/>
            </w:tcBorders>
          </w:tcPr>
          <w:p w14:paraId="51C40529"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06D534" w14:textId="7917BD14" w:rsidR="007826B5" w:rsidRPr="007826B5" w:rsidRDefault="00E25FA7" w:rsidP="007826B5">
            <w:pPr>
              <w:spacing w:line="240" w:lineRule="auto"/>
              <w:jc w:val="center"/>
              <w:rPr>
                <w:rFonts w:cs="Arial"/>
                <w:sz w:val="32"/>
              </w:rPr>
            </w:pPr>
            <w:r>
              <w:rPr>
                <w:rFonts w:cs="Arial"/>
                <w:sz w:val="32"/>
              </w:rPr>
              <w:t>2</w:t>
            </w:r>
            <w:r w:rsidR="002A4A03">
              <w:rPr>
                <w:rFonts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92E0787" w14:textId="77777777" w:rsidR="007826B5" w:rsidRPr="007826B5" w:rsidRDefault="007826B5" w:rsidP="007826B5">
            <w:pPr>
              <w:spacing w:line="240" w:lineRule="auto"/>
              <w:jc w:val="center"/>
              <w:rPr>
                <w:rFonts w:cs="Arial"/>
                <w:sz w:val="32"/>
              </w:rPr>
            </w:pPr>
          </w:p>
        </w:tc>
      </w:tr>
      <w:tr w:rsidR="007826B5" w:rsidRPr="007826B5" w14:paraId="5E128B3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9510913" w14:textId="77777777" w:rsidR="007826B5" w:rsidRPr="007826B5" w:rsidRDefault="007826B5" w:rsidP="007826B5">
            <w:pPr>
              <w:spacing w:line="240" w:lineRule="auto"/>
              <w:rPr>
                <w:rFonts w:cs="Arial"/>
                <w:b/>
                <w:sz w:val="16"/>
                <w:szCs w:val="16"/>
              </w:rPr>
            </w:pPr>
            <w:r>
              <w:rPr>
                <w:b/>
                <w:sz w:val="20"/>
              </w:rPr>
              <w:t>4. Sgiliau Cymhwyso Ymarferol</w:t>
            </w:r>
          </w:p>
          <w:p w14:paraId="24D5F51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6A3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DCDCE2" w14:textId="77777777" w:rsidR="007826B5" w:rsidRPr="007826B5" w:rsidRDefault="007826B5" w:rsidP="007826B5">
            <w:pPr>
              <w:spacing w:line="240" w:lineRule="auto"/>
              <w:jc w:val="center"/>
              <w:rPr>
                <w:rFonts w:cs="Arial"/>
                <w:sz w:val="32"/>
              </w:rPr>
            </w:pPr>
          </w:p>
        </w:tc>
      </w:tr>
      <w:tr w:rsidR="007826B5" w:rsidRPr="007826B5" w14:paraId="1822DD95"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87390E7" w14:textId="77777777" w:rsidR="007826B5" w:rsidRPr="007826B5" w:rsidRDefault="007826B5" w:rsidP="007826B5">
            <w:pPr>
              <w:spacing w:after="120" w:line="240" w:lineRule="auto"/>
              <w:rPr>
                <w:rFonts w:cs="Arial"/>
                <w:sz w:val="14"/>
                <w:szCs w:val="14"/>
              </w:rPr>
            </w:pPr>
          </w:p>
          <w:p w14:paraId="548AB22D" w14:textId="77777777" w:rsidR="007826B5" w:rsidRPr="007826B5" w:rsidRDefault="007826B5" w:rsidP="007826B5">
            <w:pPr>
              <w:spacing w:after="120" w:line="240" w:lineRule="auto"/>
              <w:rPr>
                <w:rFonts w:cs="Arial"/>
                <w:sz w:val="14"/>
                <w:szCs w:val="14"/>
              </w:rPr>
            </w:pPr>
          </w:p>
          <w:p w14:paraId="67E25464" w14:textId="77777777" w:rsidR="007826B5" w:rsidRPr="007826B5" w:rsidRDefault="007826B5" w:rsidP="007826B5">
            <w:pPr>
              <w:spacing w:after="120" w:line="240" w:lineRule="auto"/>
              <w:rPr>
                <w:rFonts w:cs="Arial"/>
                <w:sz w:val="14"/>
                <w:szCs w:val="14"/>
              </w:rPr>
            </w:pPr>
          </w:p>
          <w:p w14:paraId="70CC7DAE" w14:textId="77777777" w:rsidR="007826B5" w:rsidRPr="007826B5" w:rsidRDefault="007826B5" w:rsidP="007826B5">
            <w:pPr>
              <w:spacing w:after="120" w:line="240" w:lineRule="auto"/>
              <w:rPr>
                <w:rFonts w:cs="Arial"/>
                <w:sz w:val="14"/>
                <w:szCs w:val="14"/>
              </w:rPr>
            </w:pPr>
          </w:p>
          <w:p w14:paraId="6FFE77F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04E27D0"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A16A1" w14:textId="77777777" w:rsidR="007826B5" w:rsidRPr="007826B5" w:rsidRDefault="007826B5" w:rsidP="007826B5">
            <w:pPr>
              <w:spacing w:line="240" w:lineRule="auto"/>
              <w:jc w:val="center"/>
              <w:rPr>
                <w:rFonts w:cs="Arial"/>
                <w:sz w:val="32"/>
              </w:rPr>
            </w:pPr>
          </w:p>
        </w:tc>
      </w:tr>
      <w:tr w:rsidR="007826B5" w:rsidRPr="007826B5" w14:paraId="3CFE808C" w14:textId="77777777" w:rsidTr="00402D84">
        <w:trPr>
          <w:trHeight w:val="980"/>
        </w:trPr>
        <w:tc>
          <w:tcPr>
            <w:tcW w:w="4169" w:type="pct"/>
            <w:vMerge/>
            <w:tcBorders>
              <w:left w:val="single" w:sz="4" w:space="0" w:color="auto"/>
              <w:bottom w:val="single" w:sz="4" w:space="0" w:color="auto"/>
              <w:right w:val="single" w:sz="4" w:space="0" w:color="auto"/>
            </w:tcBorders>
          </w:tcPr>
          <w:p w14:paraId="0C9B4E5C"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19DFDC" w14:textId="6BD2827A" w:rsidR="007826B5" w:rsidRPr="007826B5" w:rsidRDefault="00E25FA7" w:rsidP="007826B5">
            <w:pPr>
              <w:spacing w:line="240" w:lineRule="auto"/>
              <w:jc w:val="center"/>
              <w:rPr>
                <w:rFonts w:cs="Arial"/>
                <w:sz w:val="32"/>
              </w:rPr>
            </w:pPr>
            <w:r>
              <w:rPr>
                <w:rFonts w:cs="Arial"/>
                <w:sz w:val="32"/>
              </w:rPr>
              <w:t>2</w:t>
            </w:r>
            <w:r w:rsidR="002A4A03">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4ADDCDB" w14:textId="77777777" w:rsidR="007826B5" w:rsidRPr="007826B5" w:rsidRDefault="007826B5" w:rsidP="007826B5">
            <w:pPr>
              <w:spacing w:line="240" w:lineRule="auto"/>
              <w:jc w:val="center"/>
              <w:rPr>
                <w:rFonts w:cs="Arial"/>
                <w:sz w:val="32"/>
              </w:rPr>
            </w:pPr>
          </w:p>
        </w:tc>
      </w:tr>
      <w:tr w:rsidR="007826B5" w:rsidRPr="007826B5" w14:paraId="57BB4FF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A963D2D" w14:textId="77777777" w:rsidR="007826B5" w:rsidRPr="007826B5" w:rsidRDefault="007826B5" w:rsidP="007826B5">
            <w:pPr>
              <w:spacing w:line="240" w:lineRule="auto"/>
              <w:rPr>
                <w:rFonts w:cs="Arial"/>
                <w:b/>
                <w:sz w:val="16"/>
                <w:szCs w:val="16"/>
              </w:rPr>
            </w:pPr>
            <w:r>
              <w:rPr>
                <w:b/>
                <w:sz w:val="20"/>
              </w:rPr>
              <w:t>5. Sgiliau Trosglwyddadwy ar gyfer Bywyd ac Arfer Proffesiynol</w:t>
            </w:r>
          </w:p>
          <w:p w14:paraId="40B5914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9452C0"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375B6E" w14:textId="77777777" w:rsidR="007826B5" w:rsidRPr="007826B5" w:rsidRDefault="007826B5" w:rsidP="007826B5">
            <w:pPr>
              <w:spacing w:line="240" w:lineRule="auto"/>
              <w:jc w:val="center"/>
              <w:rPr>
                <w:rFonts w:cs="Arial"/>
                <w:sz w:val="32"/>
              </w:rPr>
            </w:pPr>
          </w:p>
        </w:tc>
      </w:tr>
      <w:tr w:rsidR="007826B5" w:rsidRPr="007826B5" w14:paraId="18E4EC9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47F7C219" w14:textId="77777777" w:rsidR="007826B5" w:rsidRPr="007826B5" w:rsidRDefault="007826B5" w:rsidP="007826B5">
            <w:pPr>
              <w:spacing w:after="120" w:line="240" w:lineRule="auto"/>
              <w:rPr>
                <w:rFonts w:cs="Arial"/>
                <w:sz w:val="14"/>
                <w:szCs w:val="14"/>
              </w:rPr>
            </w:pPr>
          </w:p>
          <w:p w14:paraId="06DE0D3B" w14:textId="77777777" w:rsidR="007826B5" w:rsidRPr="007826B5" w:rsidRDefault="007826B5" w:rsidP="007826B5">
            <w:pPr>
              <w:spacing w:after="120" w:line="240" w:lineRule="auto"/>
              <w:rPr>
                <w:rFonts w:cs="Arial"/>
                <w:sz w:val="14"/>
                <w:szCs w:val="14"/>
              </w:rPr>
            </w:pPr>
          </w:p>
          <w:p w14:paraId="0FAE433D" w14:textId="77777777" w:rsidR="007826B5" w:rsidRPr="007826B5" w:rsidRDefault="007826B5" w:rsidP="007826B5">
            <w:pPr>
              <w:spacing w:after="120" w:line="240" w:lineRule="auto"/>
              <w:rPr>
                <w:rFonts w:cs="Arial"/>
                <w:sz w:val="14"/>
                <w:szCs w:val="14"/>
              </w:rPr>
            </w:pPr>
          </w:p>
          <w:p w14:paraId="2B56347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5282AC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FEC554" w14:textId="77777777" w:rsidR="007826B5" w:rsidRPr="007826B5" w:rsidRDefault="007826B5" w:rsidP="007826B5">
            <w:pPr>
              <w:spacing w:line="240" w:lineRule="auto"/>
              <w:jc w:val="center"/>
              <w:rPr>
                <w:rFonts w:cs="Arial"/>
                <w:sz w:val="32"/>
              </w:rPr>
            </w:pPr>
          </w:p>
        </w:tc>
      </w:tr>
      <w:tr w:rsidR="007826B5" w:rsidRPr="007826B5" w14:paraId="4BACFDDB" w14:textId="77777777" w:rsidTr="00402D84">
        <w:trPr>
          <w:trHeight w:val="377"/>
        </w:trPr>
        <w:tc>
          <w:tcPr>
            <w:tcW w:w="4169" w:type="pct"/>
            <w:vMerge/>
            <w:tcBorders>
              <w:left w:val="single" w:sz="4" w:space="0" w:color="auto"/>
              <w:bottom w:val="single" w:sz="4" w:space="0" w:color="auto"/>
              <w:right w:val="single" w:sz="4" w:space="0" w:color="auto"/>
            </w:tcBorders>
          </w:tcPr>
          <w:p w14:paraId="2155958E"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B57389B" w14:textId="25D87566" w:rsidR="007826B5" w:rsidRPr="007826B5" w:rsidRDefault="00E25FA7" w:rsidP="007826B5">
            <w:pPr>
              <w:spacing w:line="240" w:lineRule="auto"/>
              <w:jc w:val="center"/>
              <w:rPr>
                <w:rFonts w:cs="Arial"/>
                <w:sz w:val="32"/>
              </w:rPr>
            </w:pPr>
            <w:r>
              <w:rPr>
                <w:rFonts w:cs="Arial"/>
                <w:sz w:val="32"/>
              </w:rPr>
              <w:t>1</w:t>
            </w:r>
            <w:r w:rsidR="002A4A03">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C239237" w14:textId="77777777" w:rsidR="007826B5" w:rsidRPr="007826B5" w:rsidRDefault="007826B5" w:rsidP="007826B5">
            <w:pPr>
              <w:spacing w:line="240" w:lineRule="auto"/>
              <w:jc w:val="center"/>
              <w:rPr>
                <w:rFonts w:cs="Arial"/>
                <w:sz w:val="32"/>
              </w:rPr>
            </w:pPr>
          </w:p>
        </w:tc>
      </w:tr>
    </w:tbl>
    <w:p w14:paraId="4693850A"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0790954" w14:textId="77777777" w:rsidTr="007826B5">
        <w:trPr>
          <w:cantSplit/>
        </w:trPr>
        <w:tc>
          <w:tcPr>
            <w:tcW w:w="6062" w:type="dxa"/>
            <w:vMerge w:val="restart"/>
            <w:shd w:val="pct15" w:color="auto" w:fill="auto"/>
            <w:vAlign w:val="center"/>
          </w:tcPr>
          <w:p w14:paraId="2463993E"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1BFA9360"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76F49806"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7D6B4BC2" w14:textId="77777777" w:rsidTr="007826B5">
        <w:trPr>
          <w:cantSplit/>
        </w:trPr>
        <w:tc>
          <w:tcPr>
            <w:tcW w:w="6062" w:type="dxa"/>
            <w:vMerge/>
            <w:vAlign w:val="bottom"/>
          </w:tcPr>
          <w:p w14:paraId="5E67ABC3" w14:textId="77777777" w:rsidR="007826B5" w:rsidRPr="007826B5" w:rsidRDefault="007826B5" w:rsidP="007826B5">
            <w:pPr>
              <w:spacing w:line="240" w:lineRule="auto"/>
              <w:rPr>
                <w:rFonts w:cs="Arial"/>
                <w:sz w:val="20"/>
              </w:rPr>
            </w:pPr>
          </w:p>
        </w:tc>
        <w:tc>
          <w:tcPr>
            <w:tcW w:w="2903" w:type="dxa"/>
            <w:vAlign w:val="bottom"/>
          </w:tcPr>
          <w:p w14:paraId="4A354649"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78D62E51" w14:textId="77777777" w:rsidR="007826B5" w:rsidRPr="007826B5" w:rsidRDefault="007826B5" w:rsidP="007826B5">
            <w:pPr>
              <w:spacing w:line="240" w:lineRule="auto"/>
              <w:jc w:val="center"/>
              <w:rPr>
                <w:rFonts w:cs="Arial"/>
                <w:sz w:val="12"/>
                <w:szCs w:val="12"/>
              </w:rPr>
            </w:pPr>
          </w:p>
        </w:tc>
        <w:tc>
          <w:tcPr>
            <w:tcW w:w="1060" w:type="dxa"/>
            <w:vMerge/>
            <w:vAlign w:val="bottom"/>
          </w:tcPr>
          <w:p w14:paraId="4BBBC46C" w14:textId="77777777" w:rsidR="007826B5" w:rsidRPr="007826B5" w:rsidRDefault="007826B5" w:rsidP="007826B5">
            <w:pPr>
              <w:spacing w:line="240" w:lineRule="auto"/>
              <w:ind w:leftChars="71" w:left="170"/>
              <w:rPr>
                <w:rFonts w:cs="Arial"/>
                <w:sz w:val="20"/>
              </w:rPr>
            </w:pPr>
          </w:p>
        </w:tc>
      </w:tr>
      <w:tr w:rsidR="007826B5" w:rsidRPr="007826B5" w14:paraId="054B4DAB" w14:textId="77777777" w:rsidTr="007826B5">
        <w:trPr>
          <w:cantSplit/>
        </w:trPr>
        <w:tc>
          <w:tcPr>
            <w:tcW w:w="6062" w:type="dxa"/>
            <w:vMerge/>
            <w:vAlign w:val="bottom"/>
          </w:tcPr>
          <w:p w14:paraId="18463A3B" w14:textId="77777777" w:rsidR="007826B5" w:rsidRPr="007826B5" w:rsidRDefault="007826B5" w:rsidP="007826B5">
            <w:pPr>
              <w:spacing w:line="240" w:lineRule="auto"/>
              <w:rPr>
                <w:rFonts w:cs="Arial"/>
                <w:sz w:val="20"/>
              </w:rPr>
            </w:pPr>
          </w:p>
        </w:tc>
        <w:tc>
          <w:tcPr>
            <w:tcW w:w="2903" w:type="dxa"/>
            <w:vAlign w:val="bottom"/>
          </w:tcPr>
          <w:p w14:paraId="59349A83"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52186C74"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E058851" w14:textId="77777777" w:rsidR="007826B5" w:rsidRPr="007826B5" w:rsidRDefault="007826B5" w:rsidP="007826B5">
            <w:pPr>
              <w:spacing w:line="240" w:lineRule="auto"/>
              <w:ind w:firstLineChars="141" w:firstLine="282"/>
              <w:rPr>
                <w:rFonts w:cs="Arial"/>
                <w:sz w:val="20"/>
              </w:rPr>
            </w:pPr>
          </w:p>
        </w:tc>
      </w:tr>
    </w:tbl>
    <w:p w14:paraId="34EF3C1D"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58E1F7B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4B3755FB" w14:textId="77777777" w:rsidTr="007826B5">
        <w:tc>
          <w:tcPr>
            <w:tcW w:w="13858" w:type="dxa"/>
            <w:shd w:val="clear" w:color="auto" w:fill="FF99FF"/>
          </w:tcPr>
          <w:p w14:paraId="6FE8A60E" w14:textId="77777777" w:rsidR="007826B5" w:rsidRPr="00995D51" w:rsidRDefault="007826B5" w:rsidP="007826B5">
            <w:pPr>
              <w:pStyle w:val="Heading2"/>
            </w:pPr>
            <w:bookmarkStart w:id="8" w:name="_Toc50650544"/>
            <w:r>
              <w:t>MEINI PRAWF ASESU GENERIG</w:t>
            </w:r>
            <w:bookmarkEnd w:id="8"/>
          </w:p>
        </w:tc>
      </w:tr>
    </w:tbl>
    <w:p w14:paraId="24EA516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3715B135" w14:textId="77777777" w:rsidTr="007826B5">
        <w:tc>
          <w:tcPr>
            <w:tcW w:w="13948" w:type="dxa"/>
            <w:shd w:val="clear" w:color="auto" w:fill="FF99FF"/>
          </w:tcPr>
          <w:p w14:paraId="4C42BB3B" w14:textId="77777777" w:rsidR="007826B5" w:rsidRPr="00D9771E" w:rsidRDefault="007826B5" w:rsidP="007826B5">
            <w:pPr>
              <w:spacing w:line="240" w:lineRule="auto"/>
              <w:rPr>
                <w:rFonts w:cs="Arial"/>
                <w:b/>
              </w:rPr>
            </w:pPr>
            <w:r>
              <w:rPr>
                <w:b/>
              </w:rPr>
              <w:t>Lefel 5</w:t>
            </w:r>
          </w:p>
        </w:tc>
      </w:tr>
      <w:tr w:rsidR="007826B5" w:rsidRPr="00D9771E" w14:paraId="59868D20" w14:textId="77777777" w:rsidTr="007826B5">
        <w:tc>
          <w:tcPr>
            <w:tcW w:w="13948" w:type="dxa"/>
            <w:shd w:val="clear" w:color="auto" w:fill="FFCCFF"/>
          </w:tcPr>
          <w:p w14:paraId="563C11DF" w14:textId="77777777" w:rsidR="007826B5" w:rsidRPr="00B669B1" w:rsidRDefault="007826B5" w:rsidP="007826B5">
            <w:pPr>
              <w:spacing w:line="240" w:lineRule="auto"/>
              <w:rPr>
                <w:rFonts w:eastAsia="Arial" w:cs="Arial"/>
                <w:spacing w:val="-1"/>
              </w:rPr>
            </w:pPr>
            <w:r>
              <w:rPr>
                <w:spacing w:val="-1"/>
              </w:rPr>
              <w:t>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sefydliedig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19E0DACC"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29873500" w14:textId="77777777" w:rsidTr="007826B5">
        <w:trPr>
          <w:tblHeader/>
        </w:trPr>
        <w:tc>
          <w:tcPr>
            <w:tcW w:w="1735" w:type="dxa"/>
            <w:shd w:val="clear" w:color="auto" w:fill="FF99FF"/>
          </w:tcPr>
          <w:p w14:paraId="6236733D"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5DEFCEAA"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53D831FD"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280295C5" w14:textId="77777777" w:rsidR="007826B5" w:rsidRPr="00D9771E" w:rsidRDefault="007826B5" w:rsidP="007826B5">
            <w:pPr>
              <w:spacing w:line="240" w:lineRule="auto"/>
              <w:jc w:val="center"/>
              <w:rPr>
                <w:rFonts w:cs="Arial"/>
                <w:b/>
                <w:sz w:val="18"/>
                <w:szCs w:val="18"/>
              </w:rPr>
            </w:pPr>
            <w:r>
              <w:rPr>
                <w:b/>
                <w:sz w:val="18"/>
              </w:rPr>
              <w:t>BODDHAOL</w:t>
            </w:r>
          </w:p>
          <w:p w14:paraId="06387EC3"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4063AA4C" w14:textId="77777777" w:rsidR="007826B5" w:rsidRPr="00D9771E" w:rsidRDefault="007826B5" w:rsidP="007826B5">
            <w:pPr>
              <w:spacing w:line="240" w:lineRule="auto"/>
              <w:jc w:val="center"/>
              <w:rPr>
                <w:rFonts w:cs="Arial"/>
                <w:b/>
                <w:sz w:val="18"/>
                <w:szCs w:val="18"/>
              </w:rPr>
            </w:pPr>
            <w:r>
              <w:rPr>
                <w:b/>
                <w:sz w:val="18"/>
              </w:rPr>
              <w:t>DA</w:t>
            </w:r>
          </w:p>
          <w:p w14:paraId="4A890CE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06C2192D" w14:textId="77777777" w:rsidR="007826B5" w:rsidRPr="00D9771E" w:rsidRDefault="007826B5" w:rsidP="007826B5">
            <w:pPr>
              <w:spacing w:line="240" w:lineRule="auto"/>
              <w:jc w:val="center"/>
              <w:rPr>
                <w:rFonts w:cs="Arial"/>
                <w:b/>
                <w:sz w:val="18"/>
                <w:szCs w:val="18"/>
              </w:rPr>
            </w:pPr>
            <w:r>
              <w:rPr>
                <w:b/>
                <w:sz w:val="18"/>
              </w:rPr>
              <w:t>DA IAWN</w:t>
            </w:r>
          </w:p>
          <w:p w14:paraId="5F4C797C"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13DD7559" w14:textId="77777777" w:rsidR="007826B5" w:rsidRPr="00D9771E" w:rsidRDefault="007826B5" w:rsidP="007826B5">
            <w:pPr>
              <w:spacing w:line="240" w:lineRule="auto"/>
              <w:jc w:val="center"/>
              <w:rPr>
                <w:rFonts w:cs="Arial"/>
                <w:b/>
                <w:sz w:val="18"/>
                <w:szCs w:val="18"/>
              </w:rPr>
            </w:pPr>
            <w:r>
              <w:rPr>
                <w:b/>
                <w:sz w:val="18"/>
              </w:rPr>
              <w:t>RHAGOROL</w:t>
            </w:r>
          </w:p>
          <w:p w14:paraId="31EB8F01"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34D9F1A1" w14:textId="77777777" w:rsidR="007826B5" w:rsidRPr="00D9771E" w:rsidRDefault="007826B5" w:rsidP="007826B5">
            <w:pPr>
              <w:spacing w:line="240" w:lineRule="auto"/>
              <w:jc w:val="center"/>
              <w:rPr>
                <w:rFonts w:cs="Arial"/>
                <w:b/>
                <w:sz w:val="18"/>
                <w:szCs w:val="18"/>
              </w:rPr>
            </w:pPr>
            <w:r>
              <w:rPr>
                <w:b/>
                <w:sz w:val="18"/>
              </w:rPr>
              <w:t>EITHRIADOL</w:t>
            </w:r>
          </w:p>
          <w:p w14:paraId="2817864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64CFAA34" w14:textId="77777777" w:rsidTr="007826B5">
        <w:trPr>
          <w:tblHeader/>
        </w:trPr>
        <w:tc>
          <w:tcPr>
            <w:tcW w:w="1735" w:type="dxa"/>
            <w:shd w:val="clear" w:color="auto" w:fill="FF99FF"/>
          </w:tcPr>
          <w:p w14:paraId="4309075C"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4C6C1D6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AB0CF1C"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1C064515"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3794FD4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69C5BE5F"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62252F15"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478C1A09"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18F0F4CC" w14:textId="77777777" w:rsidTr="007826B5">
        <w:tc>
          <w:tcPr>
            <w:tcW w:w="1735" w:type="dxa"/>
            <w:shd w:val="clear" w:color="auto" w:fill="FF99FF"/>
          </w:tcPr>
          <w:p w14:paraId="0DC16C0E"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505AFC6C"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D92A2EF"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0D8193A7" w14:textId="77777777" w:rsidR="007826B5" w:rsidRPr="00B669B1" w:rsidRDefault="007826B5" w:rsidP="007826B5">
            <w:pPr>
              <w:spacing w:line="240" w:lineRule="auto"/>
              <w:rPr>
                <w:rFonts w:cs="Arial"/>
              </w:rPr>
            </w:pPr>
            <w:r>
              <w:t>Fawr ddim neu ddim tystiolaeth o ddarllen a/neu mae dibyniaeth ar ffynonellau amhriodol.</w:t>
            </w:r>
          </w:p>
          <w:p w14:paraId="3F0A2591"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034FF27D" w14:textId="77777777" w:rsidR="007826B5" w:rsidRPr="00B669B1" w:rsidRDefault="007826B5" w:rsidP="007826B5">
            <w:pPr>
              <w:spacing w:line="240" w:lineRule="auto"/>
              <w:rPr>
                <w:rFonts w:cs="Arial"/>
              </w:rPr>
            </w:pPr>
            <w:r>
              <w:t>Defnyddir arferion cyfeirnodi mewn modd anghydlynol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2D164B7A"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B5A454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6120FAAD"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493DB409"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5F309A67"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66A05927"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089110C"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55FD812"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293CAFF5" w14:textId="77777777" w:rsidTr="007826B5">
        <w:tc>
          <w:tcPr>
            <w:tcW w:w="1735" w:type="dxa"/>
            <w:shd w:val="clear" w:color="auto" w:fill="FF99FF"/>
          </w:tcPr>
          <w:p w14:paraId="6EEBE9CF"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6B7590C6"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183FEF66"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67CFCC15"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fylchau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29D52C07" w14:textId="77777777" w:rsidR="007826B5" w:rsidRPr="00B669B1" w:rsidRDefault="007826B5" w:rsidP="007826B5">
            <w:pPr>
              <w:spacing w:after="120" w:line="240" w:lineRule="auto"/>
              <w:rPr>
                <w:rFonts w:cs="Arial"/>
              </w:rPr>
            </w:pPr>
            <w:r>
              <w:lastRenderedPageBreak/>
              <w:t>Mae gwybodaeth yn rhesymol fanwl a chywir. Dealltwriaeth feirniadol dda o'r cysyniadau ac egwyddorion wedi'u sefydlu'n dda a'r prif dduliau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7206DFAF" w14:textId="77777777" w:rsidR="007826B5" w:rsidRPr="00B669B1" w:rsidRDefault="007826B5" w:rsidP="007826B5">
            <w:pPr>
              <w:spacing w:after="120" w:line="240" w:lineRule="auto"/>
              <w:rPr>
                <w:rFonts w:cs="Arial"/>
              </w:rPr>
            </w:pPr>
            <w:r>
              <w:t>Mae gwybodaeth yn gymharol helaeth.  Mae'n dangos dealltwriaeth feirniadol fedrus o'r cysyniadau ac egwyddorion wedi'u sefydlu'n dda a'r prif dduliau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0CC01FEF"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dduliiau o ymholi. </w:t>
            </w:r>
          </w:p>
        </w:tc>
        <w:tc>
          <w:tcPr>
            <w:tcW w:w="1736" w:type="dxa"/>
            <w:tcBorders>
              <w:top w:val="single" w:sz="4" w:space="0" w:color="auto"/>
              <w:left w:val="dashed" w:sz="4" w:space="0" w:color="auto"/>
              <w:bottom w:val="single" w:sz="4" w:space="0" w:color="auto"/>
              <w:right w:val="single" w:sz="4" w:space="0" w:color="auto"/>
            </w:tcBorders>
          </w:tcPr>
          <w:p w14:paraId="4195C1E8" w14:textId="77777777" w:rsidR="007826B5" w:rsidRPr="00B669B1" w:rsidRDefault="007826B5" w:rsidP="007826B5">
            <w:pPr>
              <w:spacing w:after="120" w:line="240" w:lineRule="auto"/>
              <w:rPr>
                <w:rFonts w:cs="Arial"/>
              </w:rPr>
            </w:pPr>
            <w:r>
              <w:t>Gwybodaeth eithriadol o fanwl a dealltwriaeth feirniadol neilltuol o'r cysyniadau ac egwyddorion wedi'u sefydlu'n dda a'r prif ddulliau o ymholi. Gall fynd y tu hwnt i ddamcaniaethau sefydliedig.</w:t>
            </w:r>
          </w:p>
        </w:tc>
      </w:tr>
      <w:tr w:rsidR="007826B5" w:rsidRPr="00D9771E" w14:paraId="4656D4E9" w14:textId="77777777" w:rsidTr="007826B5">
        <w:tc>
          <w:tcPr>
            <w:tcW w:w="1735" w:type="dxa"/>
            <w:shd w:val="clear" w:color="auto" w:fill="FF99FF"/>
          </w:tcPr>
          <w:p w14:paraId="18371935"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14CEB982"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59AF6CFE"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39F5320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0E8D03A6" w14:textId="77777777" w:rsidR="007826B5" w:rsidRPr="00B669B1" w:rsidRDefault="007826B5" w:rsidP="007826B5">
            <w:pPr>
              <w:spacing w:line="240" w:lineRule="auto"/>
              <w:rPr>
                <w:rFonts w:cs="Arial"/>
              </w:rPr>
            </w:pPr>
          </w:p>
        </w:tc>
        <w:tc>
          <w:tcPr>
            <w:tcW w:w="1736" w:type="dxa"/>
          </w:tcPr>
          <w:p w14:paraId="52D1A742"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weithiau’n afresymegol </w:t>
            </w:r>
            <w:r>
              <w:lastRenderedPageBreak/>
              <w:t>ac yn gwrth-ddweud ei gilydd.</w:t>
            </w:r>
          </w:p>
        </w:tc>
        <w:tc>
          <w:tcPr>
            <w:tcW w:w="1736" w:type="dxa"/>
          </w:tcPr>
          <w:p w14:paraId="500A7268"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3BD3DB0B"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498717FA" w14:textId="77777777" w:rsidR="007826B5" w:rsidRPr="00E518DC" w:rsidRDefault="007826B5" w:rsidP="007826B5">
            <w:pPr>
              <w:spacing w:line="240" w:lineRule="auto"/>
              <w:rPr>
                <w:rFonts w:cs="Arial"/>
              </w:rPr>
            </w:pPr>
          </w:p>
          <w:p w14:paraId="5EAFA9A2" w14:textId="77777777" w:rsidR="007826B5" w:rsidRPr="00B669B1" w:rsidRDefault="007826B5" w:rsidP="007826B5">
            <w:pPr>
              <w:spacing w:line="240" w:lineRule="auto"/>
              <w:rPr>
                <w:rFonts w:cs="Arial"/>
              </w:rPr>
            </w:pPr>
          </w:p>
        </w:tc>
        <w:tc>
          <w:tcPr>
            <w:tcW w:w="1736" w:type="dxa"/>
          </w:tcPr>
          <w:p w14:paraId="140BA790"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1E27EE85"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CF6286C"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0A79BBB6"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7B22EDFC"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0610D795" w14:textId="77777777" w:rsidR="007826B5" w:rsidRPr="00B669B1" w:rsidRDefault="007826B5" w:rsidP="007826B5">
            <w:pPr>
              <w:spacing w:line="240" w:lineRule="auto"/>
              <w:rPr>
                <w:rFonts w:cs="Arial"/>
              </w:rPr>
            </w:pPr>
            <w:r>
              <w:t xml:space="preserve">Capasiti am feddwl annibynnol a gallu i ‘weld y tu hwnt i'r cwestiwn’, gan awgrymu </w:t>
            </w:r>
            <w:r>
              <w:lastRenderedPageBreak/>
              <w:t>rhywfaint o afael yn y maes a chysyniadau ehangach.</w:t>
            </w:r>
          </w:p>
        </w:tc>
        <w:tc>
          <w:tcPr>
            <w:tcW w:w="1736" w:type="dxa"/>
          </w:tcPr>
          <w:p w14:paraId="4F2B2C7F"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5829EEA7" w14:textId="77777777" w:rsidTr="007826B5">
        <w:tc>
          <w:tcPr>
            <w:tcW w:w="1735" w:type="dxa"/>
            <w:shd w:val="clear" w:color="auto" w:fill="FF99FF"/>
          </w:tcPr>
          <w:p w14:paraId="0C32C125" w14:textId="77777777" w:rsidR="007826B5" w:rsidRDefault="007826B5" w:rsidP="007826B5">
            <w:pPr>
              <w:spacing w:before="34" w:line="240" w:lineRule="auto"/>
              <w:ind w:left="108" w:right="-54"/>
              <w:rPr>
                <w:rFonts w:eastAsia="Arial" w:cs="Arial"/>
                <w:b/>
                <w:bCs/>
              </w:rPr>
            </w:pPr>
            <w:r>
              <w:rPr>
                <w:b/>
              </w:rPr>
              <w:lastRenderedPageBreak/>
              <w:t>Sgiliau ymarferol</w:t>
            </w:r>
          </w:p>
          <w:p w14:paraId="12285B65"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sefydliedig; cyn</w:t>
            </w:r>
            <w:r w:rsidR="00E97F7E">
              <w:rPr>
                <w:sz w:val="18"/>
              </w:rPr>
              <w:t>n</w:t>
            </w:r>
            <w:r>
              <w:rPr>
                <w:sz w:val="18"/>
              </w:rPr>
              <w:t>ig datrysiadau i broblemau sy'n codi o ddadansoddi.)</w:t>
            </w:r>
          </w:p>
        </w:tc>
        <w:tc>
          <w:tcPr>
            <w:tcW w:w="1736" w:type="dxa"/>
          </w:tcPr>
          <w:p w14:paraId="3146F8F3" w14:textId="77777777" w:rsidR="007826B5" w:rsidRPr="00B669B1" w:rsidRDefault="007826B5" w:rsidP="007826B5">
            <w:pPr>
              <w:spacing w:line="240" w:lineRule="auto"/>
              <w:rPr>
                <w:rFonts w:cs="Arial"/>
              </w:rPr>
            </w:pPr>
            <w:r>
              <w:t>Defnydd cyfyngedig, neu ddim defnydd o ddulliau, deunyddiau, offer a/neu dechnegau sefydliedig.</w:t>
            </w:r>
          </w:p>
          <w:p w14:paraId="0AC95228" w14:textId="77777777" w:rsidR="007826B5" w:rsidRDefault="007826B5" w:rsidP="007826B5">
            <w:pPr>
              <w:spacing w:line="240" w:lineRule="auto"/>
              <w:rPr>
                <w:rFonts w:cs="Arial"/>
              </w:rPr>
            </w:pPr>
            <w:r>
              <w:t>Ychydig neu ddim gwerthfawrogiad o gyd-destun y cymhwyso.</w:t>
            </w:r>
          </w:p>
          <w:p w14:paraId="68616DC5"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7CBD02F8"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7A27CD37"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63F8B130"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56B2622A" w14:textId="77777777" w:rsidR="007826B5" w:rsidRPr="00B669B1" w:rsidRDefault="007826B5" w:rsidP="007826B5">
            <w:pPr>
              <w:spacing w:line="240" w:lineRule="auto"/>
              <w:rPr>
                <w:rFonts w:cs="Arial"/>
              </w:rPr>
            </w:pPr>
          </w:p>
          <w:p w14:paraId="146CDC66" w14:textId="77777777" w:rsidR="007826B5" w:rsidRPr="00B669B1" w:rsidRDefault="007826B5" w:rsidP="007826B5">
            <w:pPr>
              <w:spacing w:line="240" w:lineRule="auto"/>
              <w:rPr>
                <w:rFonts w:cs="Arial"/>
              </w:rPr>
            </w:pPr>
          </w:p>
        </w:tc>
        <w:tc>
          <w:tcPr>
            <w:tcW w:w="1736" w:type="dxa"/>
          </w:tcPr>
          <w:p w14:paraId="2F4FE130"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267EC7C1"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68C1FE5E"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75485262"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28D6B91"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36647E28"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48488E56"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22894FDD"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08C983DE" w14:textId="77777777" w:rsidR="007826B5" w:rsidRPr="00B669B1" w:rsidRDefault="007826B5" w:rsidP="007826B5">
            <w:pPr>
              <w:spacing w:line="240" w:lineRule="auto"/>
              <w:rPr>
                <w:rFonts w:cs="Arial"/>
              </w:rPr>
            </w:pPr>
            <w:r>
              <w:t xml:space="preserve">Tystiolaeth o rywfaint o greadigrwydd. </w:t>
            </w:r>
          </w:p>
        </w:tc>
        <w:tc>
          <w:tcPr>
            <w:tcW w:w="1736" w:type="dxa"/>
          </w:tcPr>
          <w:p w14:paraId="35D48011" w14:textId="77777777" w:rsidR="007826B5" w:rsidRPr="00B669B1" w:rsidRDefault="007826B5" w:rsidP="007826B5">
            <w:pPr>
              <w:spacing w:line="240" w:lineRule="auto"/>
              <w:rPr>
                <w:rFonts w:cs="Arial"/>
              </w:rPr>
            </w:pPr>
            <w:r>
              <w:lastRenderedPageBreak/>
              <w:t>Cymhwyso ystod o ddulliau, deunyddiau, offer a/neu dechnegau wedi'u sefydlu mewn modd datblygiedig.</w:t>
            </w:r>
          </w:p>
          <w:p w14:paraId="3441CA4B" w14:textId="77777777" w:rsidR="007826B5" w:rsidRPr="00B669B1" w:rsidRDefault="007826B5" w:rsidP="007826B5">
            <w:pPr>
              <w:spacing w:line="240" w:lineRule="auto"/>
              <w:rPr>
                <w:rFonts w:cs="Arial"/>
              </w:rPr>
            </w:pPr>
            <w:r>
              <w:t>Mae cyd-destun y cymhwyso yn ystyriol ac yn graff.</w:t>
            </w:r>
          </w:p>
          <w:p w14:paraId="5AFA68F9"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539A0E78"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datblygiedig </w:t>
            </w:r>
            <w:r>
              <w:lastRenderedPageBreak/>
              <w:t xml:space="preserve">iawn rhwng y ddau. Mae'n gallu adnabod problemau arferol ac anarferol a chynnig datrysiadau eithaf soffisitigedig, creadigol y tu allan i'r cyd-destun y cawsant eu hastudio ynddo gyntaf. </w:t>
            </w:r>
          </w:p>
        </w:tc>
      </w:tr>
      <w:tr w:rsidR="007826B5" w:rsidRPr="00D9771E" w14:paraId="09CEECB8" w14:textId="77777777" w:rsidTr="007826B5">
        <w:tc>
          <w:tcPr>
            <w:tcW w:w="1735" w:type="dxa"/>
            <w:shd w:val="clear" w:color="auto" w:fill="FF99FF"/>
          </w:tcPr>
          <w:p w14:paraId="5BB56D6F"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5A342353"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1D3C057D"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arnarbenigol;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22AB5A30" w14:textId="77777777" w:rsidR="007826B5" w:rsidRPr="00E07BE3" w:rsidRDefault="007826B5" w:rsidP="007826B5">
            <w:pPr>
              <w:spacing w:line="240" w:lineRule="auto"/>
              <w:rPr>
                <w:rFonts w:cs="Arial"/>
              </w:rPr>
            </w:pPr>
            <w:r>
              <w:lastRenderedPageBreak/>
              <w:t>Mae'r cyfrwng cyfathrebu yn amhriodol neu wedi'i gamgymhwyso.</w:t>
            </w:r>
          </w:p>
          <w:p w14:paraId="22AFABBF"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485C7CBA" w14:textId="77777777" w:rsidR="007826B5" w:rsidRPr="00ED3ABD" w:rsidRDefault="007826B5" w:rsidP="007826B5">
            <w:pPr>
              <w:spacing w:line="240" w:lineRule="auto"/>
              <w:rPr>
                <w:rFonts w:cs="Arial"/>
              </w:rPr>
            </w:pPr>
          </w:p>
          <w:p w14:paraId="1F29CA35"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13F168B"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0C508A52" w14:textId="77777777" w:rsidR="007826B5" w:rsidRPr="00E07BE3" w:rsidRDefault="007826B5" w:rsidP="007826B5">
            <w:pPr>
              <w:spacing w:line="240" w:lineRule="auto"/>
              <w:rPr>
                <w:rFonts w:cs="Arial"/>
              </w:rPr>
            </w:pPr>
            <w:r>
              <w:t xml:space="preserve">Gwaith wedi’i gyflwyno’n wael mewn modd di-gyswllt. Mae wedi’i </w:t>
            </w:r>
            <w:r>
              <w:lastRenderedPageBreak/>
              <w:t>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8D72BA2"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1B19009"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53EF8D39"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2809A963"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15B4011A"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359AF685"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14F02F60"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5D562E4B"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4E3AEAD5"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454FC352"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200507BE"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C06CD86"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2C079527"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39F1BC3B"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625BF4AE" w14:textId="77777777" w:rsidR="007826B5" w:rsidRPr="00D9771E" w:rsidRDefault="007826B5" w:rsidP="007826B5">
      <w:pPr>
        <w:spacing w:line="240" w:lineRule="auto"/>
        <w:rPr>
          <w:rFonts w:cs="Arial"/>
        </w:rPr>
      </w:pPr>
    </w:p>
    <w:p w14:paraId="7CC6ACFF" w14:textId="77777777" w:rsidR="007826B5" w:rsidRPr="00A406E5" w:rsidRDefault="007826B5" w:rsidP="007826B5">
      <w:pPr>
        <w:pStyle w:val="NormalWeb"/>
        <w:spacing w:line="240" w:lineRule="auto"/>
        <w:rPr>
          <w:rFonts w:cs="Arial"/>
          <w:color w:val="303B44"/>
          <w:sz w:val="22"/>
          <w:szCs w:val="22"/>
        </w:rPr>
      </w:pPr>
    </w:p>
    <w:p w14:paraId="6CE7A127" w14:textId="77777777" w:rsidR="007826B5" w:rsidRPr="007826B5" w:rsidRDefault="007826B5" w:rsidP="007826B5">
      <w:pPr>
        <w:spacing w:line="240" w:lineRule="auto"/>
        <w:rPr>
          <w:rFonts w:cs="Arial"/>
          <w:sz w:val="20"/>
        </w:rPr>
      </w:pPr>
    </w:p>
    <w:p w14:paraId="0D1E5260" w14:textId="77777777" w:rsidR="007826B5" w:rsidRPr="007826B5" w:rsidRDefault="007826B5" w:rsidP="007826B5">
      <w:pPr>
        <w:spacing w:line="240" w:lineRule="auto"/>
        <w:rPr>
          <w:rFonts w:cs="Arial"/>
          <w:sz w:val="20"/>
        </w:rPr>
      </w:pPr>
    </w:p>
    <w:p w14:paraId="5F4AF46E"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BDFB5" w14:textId="77777777" w:rsidR="0082064A" w:rsidRDefault="0082064A">
      <w:r>
        <w:separator/>
      </w:r>
    </w:p>
  </w:endnote>
  <w:endnote w:type="continuationSeparator" w:id="0">
    <w:p w14:paraId="5DCC1236" w14:textId="77777777" w:rsidR="0082064A" w:rsidRDefault="00820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FB926" w14:textId="77777777" w:rsidR="00045980" w:rsidRDefault="00045980">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242EB9E7" w14:textId="77777777" w:rsidR="00045980" w:rsidRDefault="0004598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D6543" w14:textId="77777777" w:rsidR="00045980" w:rsidRDefault="00045980">
    <w:pPr>
      <w:pStyle w:val="Footer"/>
      <w:jc w:val="center"/>
    </w:pPr>
    <w:r>
      <w:t xml:space="preserve">Tudalen </w:t>
    </w:r>
    <w:r>
      <w:rPr>
        <w:b/>
        <w:szCs w:val="24"/>
      </w:rPr>
      <w:fldChar w:fldCharType="begin"/>
    </w:r>
    <w:r>
      <w:rPr>
        <w:b/>
      </w:rPr>
      <w:instrText xml:space="preserve"> PAGE </w:instrText>
    </w:r>
    <w:r>
      <w:rPr>
        <w:b/>
        <w:szCs w:val="24"/>
      </w:rPr>
      <w:fldChar w:fldCharType="separate"/>
    </w:r>
    <w:r>
      <w:rPr>
        <w:b/>
        <w:noProof/>
      </w:rPr>
      <w:t>14</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6CC2B492" w14:textId="77777777" w:rsidR="00045980" w:rsidRDefault="0004598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9FA73" w14:textId="77777777" w:rsidR="0082064A" w:rsidRDefault="0082064A">
      <w:r>
        <w:separator/>
      </w:r>
    </w:p>
  </w:footnote>
  <w:footnote w:type="continuationSeparator" w:id="0">
    <w:p w14:paraId="50BD3EB1" w14:textId="77777777" w:rsidR="0082064A" w:rsidRDefault="008206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10A"/>
    <w:multiLevelType w:val="hybridMultilevel"/>
    <w:tmpl w:val="AD040D32"/>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DA6000"/>
    <w:multiLevelType w:val="hybridMultilevel"/>
    <w:tmpl w:val="5C30358A"/>
    <w:lvl w:ilvl="0" w:tplc="8F6EE2E0">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AA342BB"/>
    <w:multiLevelType w:val="hybridMultilevel"/>
    <w:tmpl w:val="AD040D3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372AE5"/>
    <w:multiLevelType w:val="hybridMultilevel"/>
    <w:tmpl w:val="3E0A9406"/>
    <w:numStyleLink w:val="ImportedStyle4"/>
  </w:abstractNum>
  <w:abstractNum w:abstractNumId="16"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CC07925"/>
    <w:multiLevelType w:val="hybridMultilevel"/>
    <w:tmpl w:val="5484AF5C"/>
    <w:numStyleLink w:val="ImportedStyle19"/>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61994"/>
    <w:multiLevelType w:val="hybridMultilevel"/>
    <w:tmpl w:val="D26C157E"/>
    <w:numStyleLink w:val="ImportedStyle18"/>
  </w:abstractNum>
  <w:abstractNum w:abstractNumId="32"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5"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3"/>
  </w:num>
  <w:num w:numId="2">
    <w:abstractNumId w:val="37"/>
  </w:num>
  <w:num w:numId="3">
    <w:abstractNumId w:val="36"/>
  </w:num>
  <w:num w:numId="4">
    <w:abstractNumId w:val="34"/>
  </w:num>
  <w:num w:numId="5">
    <w:abstractNumId w:val="13"/>
  </w:num>
  <w:num w:numId="6">
    <w:abstractNumId w:val="6"/>
  </w:num>
  <w:num w:numId="7">
    <w:abstractNumId w:val="31"/>
  </w:num>
  <w:num w:numId="8">
    <w:abstractNumId w:val="31"/>
    <w:lvlOverride w:ilvl="0">
      <w:lvl w:ilvl="0" w:tplc="223A57C8">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C64A80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FBE3AA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AF40DE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2A44FE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470782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6C6BED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02496E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55883D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4"/>
  </w:num>
  <w:num w:numId="10">
    <w:abstractNumId w:val="21"/>
  </w:num>
  <w:num w:numId="11">
    <w:abstractNumId w:val="15"/>
    <w:lvlOverride w:ilvl="0">
      <w:lvl w:ilvl="0" w:tplc="094E592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F36DC10">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EE6751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FBAB78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87ECEBC">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71ED15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D641EE2">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F08165A">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79087EC">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8"/>
  </w:num>
  <w:num w:numId="13">
    <w:abstractNumId w:val="26"/>
  </w:num>
  <w:num w:numId="14">
    <w:abstractNumId w:val="7"/>
  </w:num>
  <w:num w:numId="15">
    <w:abstractNumId w:val="30"/>
  </w:num>
  <w:num w:numId="16">
    <w:abstractNumId w:val="31"/>
    <w:lvlOverride w:ilvl="0">
      <w:lvl w:ilvl="0" w:tplc="223A57C8">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C64A80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FBE3AA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AF40DE2">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2A44FE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470782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F6C6BED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C02496E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55883D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2"/>
  </w:num>
  <w:num w:numId="18">
    <w:abstractNumId w:val="20"/>
  </w:num>
  <w:num w:numId="19">
    <w:abstractNumId w:val="39"/>
  </w:num>
  <w:num w:numId="20">
    <w:abstractNumId w:val="33"/>
  </w:num>
  <w:num w:numId="21">
    <w:abstractNumId w:val="14"/>
  </w:num>
  <w:num w:numId="22">
    <w:abstractNumId w:val="29"/>
  </w:num>
  <w:num w:numId="23">
    <w:abstractNumId w:val="27"/>
  </w:num>
  <w:num w:numId="24">
    <w:abstractNumId w:val="11"/>
  </w:num>
  <w:num w:numId="25">
    <w:abstractNumId w:val="19"/>
  </w:num>
  <w:num w:numId="26">
    <w:abstractNumId w:val="3"/>
  </w:num>
  <w:num w:numId="27">
    <w:abstractNumId w:val="32"/>
  </w:num>
  <w:num w:numId="28">
    <w:abstractNumId w:val="35"/>
  </w:num>
  <w:num w:numId="29">
    <w:abstractNumId w:val="28"/>
  </w:num>
  <w:num w:numId="30">
    <w:abstractNumId w:val="25"/>
  </w:num>
  <w:num w:numId="31">
    <w:abstractNumId w:val="38"/>
  </w:num>
  <w:num w:numId="32">
    <w:abstractNumId w:val="18"/>
  </w:num>
  <w:num w:numId="33">
    <w:abstractNumId w:val="16"/>
  </w:num>
  <w:num w:numId="34">
    <w:abstractNumId w:val="40"/>
  </w:num>
  <w:num w:numId="35">
    <w:abstractNumId w:val="10"/>
  </w:num>
  <w:num w:numId="36">
    <w:abstractNumId w:val="5"/>
  </w:num>
  <w:num w:numId="37">
    <w:abstractNumId w:val="24"/>
  </w:num>
  <w:num w:numId="38">
    <w:abstractNumId w:val="12"/>
  </w:num>
  <w:num w:numId="39">
    <w:abstractNumId w:val="22"/>
  </w:num>
  <w:num w:numId="40">
    <w:abstractNumId w:val="17"/>
  </w:num>
  <w:num w:numId="41">
    <w:abstractNumId w:val="9"/>
  </w:num>
  <w:num w:numId="42">
    <w:abstractNumId w:val="0"/>
  </w:num>
  <w:num w:numId="43">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45980"/>
    <w:rsid w:val="00066984"/>
    <w:rsid w:val="00081D66"/>
    <w:rsid w:val="00082952"/>
    <w:rsid w:val="00083F67"/>
    <w:rsid w:val="000971FC"/>
    <w:rsid w:val="0009732B"/>
    <w:rsid w:val="000A1810"/>
    <w:rsid w:val="000A2A3A"/>
    <w:rsid w:val="000A492A"/>
    <w:rsid w:val="000B43DE"/>
    <w:rsid w:val="000C15AA"/>
    <w:rsid w:val="000E2CB6"/>
    <w:rsid w:val="000E413A"/>
    <w:rsid w:val="000F051E"/>
    <w:rsid w:val="000F29C4"/>
    <w:rsid w:val="000F5AA3"/>
    <w:rsid w:val="00100396"/>
    <w:rsid w:val="00100B5C"/>
    <w:rsid w:val="001106E9"/>
    <w:rsid w:val="0011376A"/>
    <w:rsid w:val="00120405"/>
    <w:rsid w:val="00134F77"/>
    <w:rsid w:val="00144E3B"/>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54FF8"/>
    <w:rsid w:val="00260DE6"/>
    <w:rsid w:val="002732DB"/>
    <w:rsid w:val="00273FEE"/>
    <w:rsid w:val="002749E9"/>
    <w:rsid w:val="00281BD2"/>
    <w:rsid w:val="0028204E"/>
    <w:rsid w:val="0028591B"/>
    <w:rsid w:val="00287808"/>
    <w:rsid w:val="00291841"/>
    <w:rsid w:val="002930A4"/>
    <w:rsid w:val="002A1901"/>
    <w:rsid w:val="002A40A3"/>
    <w:rsid w:val="002A4A0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0DE5"/>
    <w:rsid w:val="003223E0"/>
    <w:rsid w:val="00322A4D"/>
    <w:rsid w:val="003412FC"/>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04D2"/>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2064A"/>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1585F"/>
    <w:rsid w:val="00923EF2"/>
    <w:rsid w:val="00926D25"/>
    <w:rsid w:val="00926E9D"/>
    <w:rsid w:val="00932C6E"/>
    <w:rsid w:val="00933F10"/>
    <w:rsid w:val="00934D2A"/>
    <w:rsid w:val="00936A16"/>
    <w:rsid w:val="009433C5"/>
    <w:rsid w:val="00946FAE"/>
    <w:rsid w:val="009511AC"/>
    <w:rsid w:val="00965881"/>
    <w:rsid w:val="00965B2B"/>
    <w:rsid w:val="009668F1"/>
    <w:rsid w:val="0098022E"/>
    <w:rsid w:val="009871FF"/>
    <w:rsid w:val="0099043A"/>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38C6"/>
    <w:rsid w:val="00B84B5B"/>
    <w:rsid w:val="00B90EAE"/>
    <w:rsid w:val="00BA1176"/>
    <w:rsid w:val="00BC0EA9"/>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A5411"/>
    <w:rsid w:val="00CC241A"/>
    <w:rsid w:val="00CC42D3"/>
    <w:rsid w:val="00CE12D6"/>
    <w:rsid w:val="00CE58C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25FA7"/>
    <w:rsid w:val="00E37B05"/>
    <w:rsid w:val="00E470FD"/>
    <w:rsid w:val="00E51AAC"/>
    <w:rsid w:val="00E66CC0"/>
    <w:rsid w:val="00E728A9"/>
    <w:rsid w:val="00E862BB"/>
    <w:rsid w:val="00E9564B"/>
    <w:rsid w:val="00E97F7E"/>
    <w:rsid w:val="00EA0F4E"/>
    <w:rsid w:val="00EA295B"/>
    <w:rsid w:val="00EB4F96"/>
    <w:rsid w:val="00EB6523"/>
    <w:rsid w:val="00EC1570"/>
    <w:rsid w:val="00ED0415"/>
    <w:rsid w:val="00EE3132"/>
    <w:rsid w:val="00EE343D"/>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 w:val="016D6668"/>
    <w:rsid w:val="0306322A"/>
    <w:rsid w:val="030936C9"/>
    <w:rsid w:val="0474B0A5"/>
    <w:rsid w:val="049430FA"/>
    <w:rsid w:val="07CBD1BC"/>
    <w:rsid w:val="0E4DF8EA"/>
    <w:rsid w:val="0F4F82E7"/>
    <w:rsid w:val="1B3259FE"/>
    <w:rsid w:val="2FFD104E"/>
    <w:rsid w:val="329259E2"/>
    <w:rsid w:val="3754F4D5"/>
    <w:rsid w:val="3832B699"/>
    <w:rsid w:val="38F0C536"/>
    <w:rsid w:val="3919DC4F"/>
    <w:rsid w:val="3A8C9597"/>
    <w:rsid w:val="3B4480F7"/>
    <w:rsid w:val="3C2865F8"/>
    <w:rsid w:val="3DB622B0"/>
    <w:rsid w:val="44017412"/>
    <w:rsid w:val="4D6E7A5B"/>
    <w:rsid w:val="4DF46818"/>
    <w:rsid w:val="6D343115"/>
    <w:rsid w:val="6F068015"/>
    <w:rsid w:val="758E1FAD"/>
    <w:rsid w:val="77BEC180"/>
    <w:rsid w:val="7D0A4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5252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E0B528-53EF-4256-9400-48CF48AE7052}">
  <ds:schemaRefs>
    <ds:schemaRef ds:uri="http://schemas.openxmlformats.org/officeDocument/2006/bibliography"/>
  </ds:schemaRefs>
</ds:datastoreItem>
</file>

<file path=customXml/itemProps2.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3.xml><?xml version="1.0" encoding="utf-8"?>
<ds:datastoreItem xmlns:ds="http://schemas.openxmlformats.org/officeDocument/2006/customXml" ds:itemID="{0ADC9FD4-25B4-4C68-A51F-6F98A45A95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1C999-3F27-4D49-9625-2175E8203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23</Pages>
  <Words>6085</Words>
  <Characters>34685</Characters>
  <Application>Microsoft Office Word</Application>
  <DocSecurity>0</DocSecurity>
  <Lines>289</Lines>
  <Paragraphs>81</Paragraphs>
  <ScaleCrop>false</ScaleCrop>
  <Company>S.I.H.E.</Company>
  <LinksUpToDate>false</LinksUpToDate>
  <CharactersWithSpaces>40689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Heddwen Davies</cp:lastModifiedBy>
  <cp:revision>2</cp:revision>
  <cp:lastPrinted>2016-09-14T10:22:00Z</cp:lastPrinted>
  <dcterms:created xsi:type="dcterms:W3CDTF">2022-10-17T09:35:00Z</dcterms:created>
  <dcterms:modified xsi:type="dcterms:W3CDTF">2022-10-17T09:35:00Z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0x0101004B34EE28F8861145B79E254CABBE25F2</vt:lpwstr>
  </property>
</Properties>
</file>