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A343F" w14:textId="42BA2194" w:rsidR="002D5B3F" w:rsidRPr="00DD252D" w:rsidRDefault="00F03A25" w:rsidP="00F03A25">
      <w:pPr>
        <w:pStyle w:val="Header"/>
        <w:tabs>
          <w:tab w:val="clear" w:pos="4153"/>
          <w:tab w:val="clear" w:pos="8306"/>
        </w:tabs>
        <w:ind w:firstLine="720"/>
        <w:jc w:val="right"/>
        <w:rPr>
          <w:rFonts w:ascii="Arial" w:hAnsi="Arial" w:cs="Arial"/>
          <w:b/>
          <w:color w:val="000000" w:themeColor="text1"/>
        </w:rPr>
      </w:pPr>
      <w:r w:rsidRPr="00DD252D">
        <w:rPr>
          <w:rFonts w:ascii="Arial" w:hAnsi="Arial" w:cs="Arial"/>
          <w:color w:val="000000" w:themeColor="text1"/>
        </w:rPr>
        <w:t>`</w:t>
      </w:r>
      <w:r w:rsidR="005F3A53" w:rsidRPr="00DD252D">
        <w:rPr>
          <w:rFonts w:ascii="Arial" w:hAnsi="Arial" w:cs="Arial"/>
          <w:color w:val="000000" w:themeColor="text1"/>
        </w:rPr>
        <w:t xml:space="preserve"> </w:t>
      </w:r>
    </w:p>
    <w:p w14:paraId="2973340C" w14:textId="28843EBE" w:rsidR="002D5B3F" w:rsidRPr="00DD252D" w:rsidRDefault="001B252B" w:rsidP="001B252B">
      <w:pPr>
        <w:jc w:val="center"/>
        <w:rPr>
          <w:rFonts w:ascii="Arial" w:hAnsi="Arial" w:cs="Arial"/>
          <w:color w:val="000000" w:themeColor="text1"/>
        </w:rPr>
      </w:pPr>
      <w:r w:rsidRPr="00DD252D">
        <w:rPr>
          <w:rFonts w:ascii="Arial" w:hAnsi="Arial" w:cs="Arial"/>
          <w:noProof/>
          <w:color w:val="000000" w:themeColor="text1"/>
        </w:rPr>
        <w:drawing>
          <wp:inline distT="0" distB="0" distL="0" distR="0" wp14:anchorId="7467CA40" wp14:editId="58996F1B">
            <wp:extent cx="4968875" cy="2484438"/>
            <wp:effectExtent l="0" t="0" r="3175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76380" cy="248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B5184" w14:textId="77777777" w:rsidR="00CC3117" w:rsidRPr="00DD252D" w:rsidRDefault="00CC3117" w:rsidP="002D5B3F">
      <w:pPr>
        <w:rPr>
          <w:rFonts w:ascii="Arial" w:hAnsi="Arial" w:cs="Arial"/>
          <w:color w:val="000000" w:themeColor="text1"/>
        </w:rPr>
      </w:pPr>
    </w:p>
    <w:p w14:paraId="5FC92BFD" w14:textId="77777777" w:rsidR="00CC3117" w:rsidRPr="00DD252D" w:rsidRDefault="00CC3117" w:rsidP="002D5B3F">
      <w:pPr>
        <w:rPr>
          <w:rFonts w:ascii="Arial" w:hAnsi="Arial" w:cs="Arial"/>
          <w:color w:val="000000" w:themeColor="text1"/>
        </w:rPr>
      </w:pPr>
    </w:p>
    <w:p w14:paraId="4766B3A1" w14:textId="77777777" w:rsidR="003A3CE5" w:rsidRPr="00DD252D" w:rsidRDefault="003A3CE5" w:rsidP="003F3D6F">
      <w:pPr>
        <w:jc w:val="center"/>
        <w:rPr>
          <w:rFonts w:ascii="Arial" w:hAnsi="Arial" w:cs="Arial"/>
          <w:bCs/>
          <w:i/>
          <w:color w:val="000000" w:themeColor="text1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010"/>
        <w:gridCol w:w="3000"/>
        <w:gridCol w:w="1819"/>
      </w:tblGrid>
      <w:tr w:rsidR="001A452C" w:rsidRPr="00DD252D" w14:paraId="3BF6AA6B" w14:textId="77777777" w:rsidTr="003F3D6F">
        <w:tc>
          <w:tcPr>
            <w:tcW w:w="2093" w:type="dxa"/>
            <w:shd w:val="clear" w:color="auto" w:fill="auto"/>
          </w:tcPr>
          <w:p w14:paraId="4A0605D3" w14:textId="0343D42F" w:rsidR="003B3F9D" w:rsidRPr="00DD252D" w:rsidRDefault="003B3F9D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D252D">
              <w:rPr>
                <w:rFonts w:ascii="Arial" w:hAnsi="Arial" w:cs="Arial"/>
                <w:bCs/>
                <w:color w:val="000000" w:themeColor="text1"/>
              </w:rPr>
              <w:t xml:space="preserve">Student </w:t>
            </w:r>
            <w:r w:rsidR="003F3D6F" w:rsidRPr="00DD252D">
              <w:rPr>
                <w:rFonts w:ascii="Arial" w:hAnsi="Arial" w:cs="Arial"/>
                <w:bCs/>
                <w:color w:val="000000" w:themeColor="text1"/>
              </w:rPr>
              <w:t>N</w:t>
            </w:r>
            <w:r w:rsidRPr="00DD252D">
              <w:rPr>
                <w:rFonts w:ascii="Arial" w:hAnsi="Arial" w:cs="Arial"/>
                <w:bCs/>
                <w:color w:val="000000" w:themeColor="text1"/>
              </w:rPr>
              <w:t>ame:</w:t>
            </w:r>
          </w:p>
        </w:tc>
        <w:tc>
          <w:tcPr>
            <w:tcW w:w="3010" w:type="dxa"/>
          </w:tcPr>
          <w:p w14:paraId="641A3D6D" w14:textId="4E390BDD" w:rsidR="003B3F9D" w:rsidRPr="00DD252D" w:rsidRDefault="0017512A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D252D">
              <w:rPr>
                <w:rFonts w:ascii="Arial" w:hAnsi="Arial" w:cs="Arial"/>
                <w:bCs/>
                <w:color w:val="000000" w:themeColor="text1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DD252D">
              <w:rPr>
                <w:rFonts w:ascii="Arial" w:hAnsi="Arial" w:cs="Arial"/>
                <w:bCs/>
                <w:color w:val="000000" w:themeColor="text1"/>
              </w:rPr>
              <w:instrText xml:space="preserve"> FORMTEXT </w:instrText>
            </w:r>
            <w:r w:rsidRPr="00DD252D">
              <w:rPr>
                <w:rFonts w:ascii="Arial" w:hAnsi="Arial" w:cs="Arial"/>
                <w:bCs/>
                <w:color w:val="000000" w:themeColor="text1"/>
              </w:rPr>
            </w:r>
            <w:r w:rsidRPr="00DD252D">
              <w:rPr>
                <w:rFonts w:ascii="Arial" w:hAnsi="Arial" w:cs="Arial"/>
                <w:bCs/>
                <w:color w:val="000000" w:themeColor="text1"/>
              </w:rPr>
              <w:fldChar w:fldCharType="separate"/>
            </w:r>
            <w:r w:rsidR="39E49B59" w:rsidRPr="00DD252D">
              <w:rPr>
                <w:rFonts w:ascii="Arial" w:hAnsi="Arial" w:cs="Arial"/>
                <w:bCs/>
                <w:noProof/>
                <w:color w:val="000000" w:themeColor="text1"/>
              </w:rPr>
              <w:t> </w:t>
            </w:r>
            <w:r w:rsidR="39E49B59" w:rsidRPr="00DD252D">
              <w:rPr>
                <w:rFonts w:ascii="Arial" w:hAnsi="Arial" w:cs="Arial"/>
                <w:bCs/>
                <w:noProof/>
                <w:color w:val="000000" w:themeColor="text1"/>
              </w:rPr>
              <w:t> </w:t>
            </w:r>
            <w:r w:rsidR="39E49B59" w:rsidRPr="00DD252D">
              <w:rPr>
                <w:rFonts w:ascii="Arial" w:hAnsi="Arial" w:cs="Arial"/>
                <w:bCs/>
                <w:noProof/>
                <w:color w:val="000000" w:themeColor="text1"/>
              </w:rPr>
              <w:t> </w:t>
            </w:r>
            <w:r w:rsidR="39E49B59" w:rsidRPr="00DD252D">
              <w:rPr>
                <w:rFonts w:ascii="Arial" w:hAnsi="Arial" w:cs="Arial"/>
                <w:bCs/>
                <w:noProof/>
                <w:color w:val="000000" w:themeColor="text1"/>
              </w:rPr>
              <w:t> </w:t>
            </w:r>
            <w:r w:rsidR="39E49B59" w:rsidRPr="00DD252D">
              <w:rPr>
                <w:rFonts w:ascii="Arial" w:hAnsi="Arial" w:cs="Arial"/>
                <w:bCs/>
                <w:noProof/>
                <w:color w:val="000000" w:themeColor="text1"/>
              </w:rPr>
              <w:t> </w:t>
            </w:r>
            <w:r w:rsidRPr="00DD252D">
              <w:rPr>
                <w:rFonts w:ascii="Arial" w:hAnsi="Arial" w:cs="Arial"/>
                <w:bCs/>
                <w:color w:val="000000" w:themeColor="text1"/>
              </w:rPr>
              <w:fldChar w:fldCharType="end"/>
            </w:r>
            <w:r w:rsidR="003F3D6F" w:rsidRPr="00DD252D">
              <w:rPr>
                <w:rFonts w:ascii="Arial" w:hAnsi="Arial" w:cs="Arial"/>
                <w:bCs/>
                <w:color w:val="000000" w:themeColor="text1"/>
              </w:rPr>
              <w:t>Craig Worsley</w:t>
            </w:r>
          </w:p>
        </w:tc>
        <w:tc>
          <w:tcPr>
            <w:tcW w:w="3000" w:type="dxa"/>
            <w:shd w:val="clear" w:color="auto" w:fill="D9D9D9" w:themeFill="background1" w:themeFillShade="D9"/>
          </w:tcPr>
          <w:p w14:paraId="5DB36D44" w14:textId="56DD0E67" w:rsidR="003B3F9D" w:rsidRPr="00DD252D" w:rsidRDefault="00552351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D252D">
              <w:rPr>
                <w:rFonts w:ascii="Arial" w:hAnsi="Arial" w:cs="Arial"/>
                <w:bCs/>
                <w:color w:val="000000" w:themeColor="text1"/>
              </w:rPr>
              <w:t xml:space="preserve">Student </w:t>
            </w:r>
            <w:r w:rsidR="003F3D6F" w:rsidRPr="00DD252D">
              <w:rPr>
                <w:rFonts w:ascii="Arial" w:hAnsi="Arial" w:cs="Arial"/>
                <w:bCs/>
                <w:color w:val="000000" w:themeColor="text1"/>
              </w:rPr>
              <w:t>N</w:t>
            </w:r>
            <w:r w:rsidR="003B3F9D" w:rsidRPr="00DD252D">
              <w:rPr>
                <w:rFonts w:ascii="Arial" w:hAnsi="Arial" w:cs="Arial"/>
                <w:bCs/>
                <w:color w:val="000000" w:themeColor="text1"/>
              </w:rPr>
              <w:t>umber:</w:t>
            </w:r>
          </w:p>
        </w:tc>
        <w:tc>
          <w:tcPr>
            <w:tcW w:w="1819" w:type="dxa"/>
          </w:tcPr>
          <w:p w14:paraId="4773AE68" w14:textId="142EE358" w:rsidR="003B3F9D" w:rsidRPr="00DD252D" w:rsidRDefault="003F3D6F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D252D">
              <w:rPr>
                <w:rFonts w:ascii="Arial" w:hAnsi="Arial" w:cs="Arial"/>
                <w:bCs/>
                <w:color w:val="000000" w:themeColor="text1"/>
              </w:rPr>
              <w:t>2213643</w:t>
            </w:r>
          </w:p>
        </w:tc>
      </w:tr>
      <w:tr w:rsidR="001A452C" w:rsidRPr="00DD252D" w14:paraId="7C83BCAE" w14:textId="77777777" w:rsidTr="69A37D34">
        <w:tc>
          <w:tcPr>
            <w:tcW w:w="2093" w:type="dxa"/>
            <w:shd w:val="clear" w:color="auto" w:fill="auto"/>
          </w:tcPr>
          <w:p w14:paraId="00F48E29" w14:textId="77777777" w:rsidR="00DB116D" w:rsidRPr="00DD252D" w:rsidRDefault="00DB116D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D252D">
              <w:rPr>
                <w:rFonts w:ascii="Arial" w:hAnsi="Arial" w:cs="Arial"/>
                <w:bCs/>
                <w:color w:val="000000" w:themeColor="text1"/>
              </w:rPr>
              <w:t>Programme:</w:t>
            </w:r>
          </w:p>
        </w:tc>
        <w:tc>
          <w:tcPr>
            <w:tcW w:w="7829" w:type="dxa"/>
            <w:gridSpan w:val="3"/>
          </w:tcPr>
          <w:p w14:paraId="40FE72B7" w14:textId="50FFAF8E" w:rsidR="009D6684" w:rsidRPr="00DD252D" w:rsidRDefault="006957EA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D252D">
              <w:rPr>
                <w:rFonts w:ascii="Arial" w:hAnsi="Arial" w:cs="Arial"/>
                <w:bCs/>
                <w:color w:val="000000" w:themeColor="text1"/>
              </w:rPr>
              <w:t>Cer</w:t>
            </w:r>
            <w:r w:rsidR="00E00A42" w:rsidRPr="00DD252D">
              <w:rPr>
                <w:rFonts w:ascii="Arial" w:hAnsi="Arial" w:cs="Arial"/>
                <w:bCs/>
                <w:color w:val="000000" w:themeColor="text1"/>
              </w:rPr>
              <w:t>tif</w:t>
            </w:r>
            <w:r w:rsidR="004F2E28" w:rsidRPr="00DD252D">
              <w:rPr>
                <w:rFonts w:ascii="Arial" w:hAnsi="Arial" w:cs="Arial"/>
                <w:bCs/>
                <w:color w:val="000000" w:themeColor="text1"/>
              </w:rPr>
              <w:t>i</w:t>
            </w:r>
            <w:r w:rsidR="005B6D38" w:rsidRPr="00DD252D">
              <w:rPr>
                <w:rFonts w:ascii="Arial" w:hAnsi="Arial" w:cs="Arial"/>
                <w:bCs/>
                <w:color w:val="000000" w:themeColor="text1"/>
              </w:rPr>
              <w:t>cat</w:t>
            </w:r>
            <w:r w:rsidR="00E45CA2" w:rsidRPr="00DD252D">
              <w:rPr>
                <w:rFonts w:ascii="Arial" w:hAnsi="Arial" w:cs="Arial"/>
                <w:bCs/>
                <w:color w:val="000000" w:themeColor="text1"/>
              </w:rPr>
              <w:t>e of High</w:t>
            </w:r>
            <w:r w:rsidR="00865DE7" w:rsidRPr="00DD252D">
              <w:rPr>
                <w:rFonts w:ascii="Arial" w:hAnsi="Arial" w:cs="Arial"/>
                <w:bCs/>
                <w:color w:val="000000" w:themeColor="text1"/>
              </w:rPr>
              <w:t>er</w:t>
            </w:r>
            <w:r w:rsidR="00F51DDF" w:rsidRPr="00DD252D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r w:rsidR="00077C90" w:rsidRPr="00DD252D">
              <w:rPr>
                <w:rFonts w:ascii="Arial" w:hAnsi="Arial" w:cs="Arial"/>
                <w:bCs/>
                <w:color w:val="000000" w:themeColor="text1"/>
              </w:rPr>
              <w:t xml:space="preserve">Education in </w:t>
            </w:r>
            <w:r w:rsidR="00E64AE7" w:rsidRPr="00DD252D">
              <w:rPr>
                <w:rFonts w:ascii="Arial" w:hAnsi="Arial" w:cs="Arial"/>
                <w:bCs/>
                <w:color w:val="000000" w:themeColor="text1"/>
              </w:rPr>
              <w:t>skills</w:t>
            </w:r>
            <w:r w:rsidR="003F591E" w:rsidRPr="00DD252D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r w:rsidR="008670EB" w:rsidRPr="00DD252D">
              <w:rPr>
                <w:rFonts w:ascii="Arial" w:hAnsi="Arial" w:cs="Arial"/>
                <w:bCs/>
                <w:color w:val="000000" w:themeColor="text1"/>
              </w:rPr>
              <w:t xml:space="preserve">for </w:t>
            </w:r>
            <w:r w:rsidR="00277BB2" w:rsidRPr="00DD252D">
              <w:rPr>
                <w:rFonts w:ascii="Arial" w:hAnsi="Arial" w:cs="Arial"/>
                <w:bCs/>
                <w:color w:val="000000" w:themeColor="text1"/>
              </w:rPr>
              <w:t>E</w:t>
            </w:r>
            <w:r w:rsidR="003F3D6F" w:rsidRPr="00DD252D">
              <w:rPr>
                <w:rFonts w:ascii="Arial" w:hAnsi="Arial" w:cs="Arial"/>
                <w:bCs/>
                <w:color w:val="000000" w:themeColor="text1"/>
              </w:rPr>
              <w:t>ngineering</w:t>
            </w:r>
            <w:r w:rsidR="00277BB2" w:rsidRPr="00DD252D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r w:rsidR="00C42467" w:rsidRPr="00DD252D">
              <w:rPr>
                <w:rFonts w:ascii="Arial" w:hAnsi="Arial" w:cs="Arial"/>
                <w:bCs/>
                <w:color w:val="000000" w:themeColor="text1"/>
              </w:rPr>
              <w:t>(</w:t>
            </w:r>
            <w:r w:rsidR="002674FE" w:rsidRPr="00DD252D">
              <w:rPr>
                <w:rFonts w:ascii="Arial" w:hAnsi="Arial" w:cs="Arial"/>
                <w:bCs/>
                <w:color w:val="000000" w:themeColor="text1"/>
              </w:rPr>
              <w:t>L</w:t>
            </w:r>
            <w:r w:rsidR="00C57279" w:rsidRPr="00DD252D">
              <w:rPr>
                <w:rFonts w:ascii="Arial" w:hAnsi="Arial" w:cs="Arial"/>
                <w:bCs/>
                <w:color w:val="000000" w:themeColor="text1"/>
              </w:rPr>
              <w:t>e</w:t>
            </w:r>
            <w:r w:rsidR="00280D3E" w:rsidRPr="00DD252D">
              <w:rPr>
                <w:rFonts w:ascii="Arial" w:hAnsi="Arial" w:cs="Arial"/>
                <w:bCs/>
                <w:color w:val="000000" w:themeColor="text1"/>
              </w:rPr>
              <w:t>ve</w:t>
            </w:r>
            <w:r w:rsidR="005B59D5" w:rsidRPr="00DD252D">
              <w:rPr>
                <w:rFonts w:ascii="Arial" w:hAnsi="Arial" w:cs="Arial"/>
                <w:bCs/>
                <w:color w:val="000000" w:themeColor="text1"/>
              </w:rPr>
              <w:t>l</w:t>
            </w:r>
            <w:r w:rsidR="003F3D6F" w:rsidRPr="00DD252D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r w:rsidR="004575F8" w:rsidRPr="00DD252D">
              <w:rPr>
                <w:rFonts w:ascii="Arial" w:hAnsi="Arial" w:cs="Arial"/>
                <w:bCs/>
                <w:color w:val="000000" w:themeColor="text1"/>
              </w:rPr>
              <w:t>4</w:t>
            </w:r>
            <w:r w:rsidR="00521650" w:rsidRPr="00DD252D">
              <w:rPr>
                <w:rFonts w:ascii="Arial" w:hAnsi="Arial" w:cs="Arial"/>
                <w:bCs/>
                <w:color w:val="000000" w:themeColor="text1"/>
              </w:rPr>
              <w:t>)</w:t>
            </w:r>
          </w:p>
        </w:tc>
      </w:tr>
      <w:tr w:rsidR="001A452C" w:rsidRPr="00DD252D" w14:paraId="5A5AB7EE" w14:textId="77777777" w:rsidTr="69A37D34">
        <w:tc>
          <w:tcPr>
            <w:tcW w:w="2093" w:type="dxa"/>
            <w:shd w:val="clear" w:color="auto" w:fill="auto"/>
          </w:tcPr>
          <w:p w14:paraId="64EA6196" w14:textId="77777777" w:rsidR="008F1308" w:rsidRPr="00DD252D" w:rsidRDefault="008F1308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D252D">
              <w:rPr>
                <w:rFonts w:ascii="Arial" w:hAnsi="Arial" w:cs="Arial"/>
                <w:bCs/>
                <w:color w:val="000000" w:themeColor="text1"/>
              </w:rPr>
              <w:t>Module: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EAE936F" w14:textId="2965263A" w:rsidR="008F1308" w:rsidRPr="00DD252D" w:rsidRDefault="00EC20A9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D252D">
              <w:rPr>
                <w:rFonts w:ascii="Arial" w:hAnsi="Arial" w:cs="Arial"/>
                <w:bCs/>
                <w:color w:val="000000" w:themeColor="text1"/>
              </w:rPr>
              <w:t>Technical Skills Development</w:t>
            </w:r>
          </w:p>
        </w:tc>
      </w:tr>
      <w:tr w:rsidR="00DE194B" w:rsidRPr="00DD252D" w14:paraId="24624DE0" w14:textId="77777777" w:rsidTr="003F3D6F">
        <w:trPr>
          <w:gridAfter w:val="2"/>
          <w:wAfter w:w="4819" w:type="dxa"/>
        </w:trPr>
        <w:tc>
          <w:tcPr>
            <w:tcW w:w="2093" w:type="dxa"/>
            <w:shd w:val="clear" w:color="auto" w:fill="auto"/>
          </w:tcPr>
          <w:p w14:paraId="654EFE8C" w14:textId="77777777" w:rsidR="00DE194B" w:rsidRPr="00DD252D" w:rsidRDefault="00DE194B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D252D">
              <w:rPr>
                <w:rFonts w:ascii="Arial" w:hAnsi="Arial" w:cs="Arial"/>
                <w:bCs/>
                <w:color w:val="000000" w:themeColor="text1"/>
              </w:rPr>
              <w:t>Module code:</w:t>
            </w:r>
          </w:p>
        </w:tc>
        <w:tc>
          <w:tcPr>
            <w:tcW w:w="3010" w:type="dxa"/>
          </w:tcPr>
          <w:p w14:paraId="22883FF1" w14:textId="7A1ED32B" w:rsidR="00DE194B" w:rsidRPr="00DD252D" w:rsidRDefault="00DE194B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D252D">
              <w:rPr>
                <w:rFonts w:ascii="Arial" w:hAnsi="Arial" w:cs="Arial"/>
                <w:bCs/>
                <w:color w:val="000000" w:themeColor="text1"/>
              </w:rPr>
              <w:t>ACMA4014</w:t>
            </w:r>
          </w:p>
        </w:tc>
      </w:tr>
      <w:tr w:rsidR="00DE194B" w:rsidRPr="00DD252D" w14:paraId="44636FC2" w14:textId="77777777" w:rsidTr="003F3D6F">
        <w:trPr>
          <w:gridAfter w:val="2"/>
          <w:wAfter w:w="4819" w:type="dxa"/>
        </w:trPr>
        <w:tc>
          <w:tcPr>
            <w:tcW w:w="2093" w:type="dxa"/>
            <w:shd w:val="clear" w:color="auto" w:fill="auto"/>
          </w:tcPr>
          <w:p w14:paraId="6A523E4C" w14:textId="77777777" w:rsidR="00DE194B" w:rsidRPr="00DD252D" w:rsidRDefault="00DE194B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D252D">
              <w:rPr>
                <w:rFonts w:ascii="Arial" w:hAnsi="Arial" w:cs="Arial"/>
                <w:bCs/>
                <w:color w:val="000000" w:themeColor="text1"/>
              </w:rPr>
              <w:t>Lecturer:</w:t>
            </w:r>
          </w:p>
        </w:tc>
        <w:tc>
          <w:tcPr>
            <w:tcW w:w="3010" w:type="dxa"/>
          </w:tcPr>
          <w:p w14:paraId="702CE517" w14:textId="2D870113" w:rsidR="00DE194B" w:rsidRPr="00DD252D" w:rsidRDefault="003F3D6F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D252D">
              <w:rPr>
                <w:rFonts w:ascii="Arial" w:hAnsi="Arial" w:cs="Arial"/>
                <w:bCs/>
                <w:color w:val="000000" w:themeColor="text1"/>
              </w:rPr>
              <w:t>Mr J</w:t>
            </w:r>
            <w:r w:rsidR="00DE194B" w:rsidRPr="00DD252D">
              <w:rPr>
                <w:rFonts w:ascii="Arial" w:hAnsi="Arial" w:cs="Arial"/>
                <w:bCs/>
                <w:color w:val="000000" w:themeColor="text1"/>
              </w:rPr>
              <w:t>amiu A. Dauda</w:t>
            </w:r>
          </w:p>
        </w:tc>
      </w:tr>
      <w:tr w:rsidR="001A452C" w:rsidRPr="00DD252D" w14:paraId="625B31DD" w14:textId="77777777" w:rsidTr="003F3D6F">
        <w:tc>
          <w:tcPr>
            <w:tcW w:w="2093" w:type="dxa"/>
            <w:shd w:val="clear" w:color="auto" w:fill="auto"/>
          </w:tcPr>
          <w:p w14:paraId="35C34B4E" w14:textId="77777777" w:rsidR="00DB116D" w:rsidRPr="00DD252D" w:rsidRDefault="00DB116D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D252D">
              <w:rPr>
                <w:rFonts w:ascii="Arial" w:hAnsi="Arial" w:cs="Arial"/>
                <w:bCs/>
                <w:color w:val="000000" w:themeColor="text1"/>
              </w:rPr>
              <w:t>Assignment Title:</w:t>
            </w:r>
          </w:p>
        </w:tc>
        <w:tc>
          <w:tcPr>
            <w:tcW w:w="3010" w:type="dxa"/>
          </w:tcPr>
          <w:p w14:paraId="202CC368" w14:textId="7C46B922" w:rsidR="00DB116D" w:rsidRPr="00DD252D" w:rsidRDefault="00EC20A9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D252D">
              <w:rPr>
                <w:rFonts w:ascii="Arial" w:hAnsi="Arial" w:cs="Arial"/>
                <w:bCs/>
                <w:color w:val="000000" w:themeColor="text1"/>
              </w:rPr>
              <w:t>Logbook</w:t>
            </w:r>
          </w:p>
        </w:tc>
        <w:tc>
          <w:tcPr>
            <w:tcW w:w="3000" w:type="dxa"/>
            <w:shd w:val="clear" w:color="auto" w:fill="auto"/>
          </w:tcPr>
          <w:p w14:paraId="70513EFA" w14:textId="6867C997" w:rsidR="00DB116D" w:rsidRPr="00DD252D" w:rsidRDefault="004D5E9B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D252D">
              <w:rPr>
                <w:rFonts w:ascii="Arial" w:hAnsi="Arial" w:cs="Arial"/>
                <w:bCs/>
                <w:color w:val="000000" w:themeColor="text1"/>
              </w:rPr>
              <w:t>Word</w:t>
            </w:r>
            <w:r w:rsidR="003F3D6F" w:rsidRPr="00DD252D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r w:rsidRPr="00DD252D">
              <w:rPr>
                <w:rFonts w:ascii="Arial" w:hAnsi="Arial" w:cs="Arial"/>
                <w:bCs/>
                <w:color w:val="000000" w:themeColor="text1"/>
              </w:rPr>
              <w:t>count (or equivalent):</w:t>
            </w:r>
          </w:p>
        </w:tc>
        <w:tc>
          <w:tcPr>
            <w:tcW w:w="1819" w:type="dxa"/>
          </w:tcPr>
          <w:p w14:paraId="77E9E09F" w14:textId="7D6A82C5" w:rsidR="00DB116D" w:rsidRPr="00DD252D" w:rsidRDefault="00C46A1E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D252D">
              <w:rPr>
                <w:rFonts w:ascii="Arial" w:hAnsi="Arial" w:cs="Arial"/>
                <w:bCs/>
                <w:color w:val="000000" w:themeColor="text1"/>
              </w:rPr>
              <w:t>2000 words</w:t>
            </w:r>
          </w:p>
        </w:tc>
      </w:tr>
      <w:tr w:rsidR="001A452C" w:rsidRPr="00DD252D" w14:paraId="0A4ADA9C" w14:textId="77777777" w:rsidTr="003F3D6F">
        <w:tc>
          <w:tcPr>
            <w:tcW w:w="2093" w:type="dxa"/>
            <w:shd w:val="clear" w:color="auto" w:fill="auto"/>
          </w:tcPr>
          <w:p w14:paraId="5F94E019" w14:textId="77777777" w:rsidR="00B84B5B" w:rsidRPr="00DD252D" w:rsidRDefault="00552351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D252D">
              <w:rPr>
                <w:rFonts w:ascii="Arial" w:hAnsi="Arial" w:cs="Arial"/>
                <w:bCs/>
                <w:color w:val="000000" w:themeColor="text1"/>
              </w:rPr>
              <w:t>Submission deadline:</w:t>
            </w:r>
          </w:p>
        </w:tc>
        <w:tc>
          <w:tcPr>
            <w:tcW w:w="3010" w:type="dxa"/>
            <w:shd w:val="clear" w:color="auto" w:fill="auto"/>
          </w:tcPr>
          <w:p w14:paraId="6D65FFBD" w14:textId="718EFF34" w:rsidR="00B84B5B" w:rsidRPr="00DD252D" w:rsidRDefault="003F3D6F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D252D">
              <w:rPr>
                <w:rFonts w:ascii="Arial" w:hAnsi="Arial" w:cs="Arial"/>
                <w:bCs/>
                <w:color w:val="000000" w:themeColor="text1"/>
              </w:rPr>
              <w:t>27</w:t>
            </w:r>
            <w:r w:rsidRPr="00DD252D">
              <w:rPr>
                <w:rFonts w:ascii="Arial" w:hAnsi="Arial" w:cs="Arial"/>
                <w:bCs/>
                <w:color w:val="000000" w:themeColor="text1"/>
                <w:vertAlign w:val="superscript"/>
              </w:rPr>
              <w:t>th</w:t>
            </w:r>
            <w:r w:rsidRPr="00DD252D">
              <w:rPr>
                <w:rFonts w:ascii="Arial" w:hAnsi="Arial" w:cs="Arial"/>
                <w:bCs/>
                <w:color w:val="000000" w:themeColor="text1"/>
              </w:rPr>
              <w:t xml:space="preserve"> of April 2023</w:t>
            </w:r>
          </w:p>
        </w:tc>
        <w:tc>
          <w:tcPr>
            <w:tcW w:w="3000" w:type="dxa"/>
            <w:shd w:val="clear" w:color="auto" w:fill="auto"/>
          </w:tcPr>
          <w:p w14:paraId="7D10DBA2" w14:textId="77777777" w:rsidR="00B84B5B" w:rsidRPr="00DD252D" w:rsidRDefault="00552351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D252D">
              <w:rPr>
                <w:rFonts w:ascii="Arial" w:hAnsi="Arial" w:cs="Arial"/>
                <w:bCs/>
                <w:color w:val="000000" w:themeColor="text1"/>
              </w:rPr>
              <w:t>Return date of provisional marks &amp; written feedback:</w:t>
            </w:r>
          </w:p>
        </w:tc>
        <w:tc>
          <w:tcPr>
            <w:tcW w:w="1819" w:type="dxa"/>
            <w:shd w:val="clear" w:color="auto" w:fill="FFFFFF" w:themeFill="background1"/>
          </w:tcPr>
          <w:p w14:paraId="0AC6DE4D" w14:textId="221B00CD" w:rsidR="00B84B5B" w:rsidRPr="00DD252D" w:rsidRDefault="003F3D6F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D252D">
              <w:rPr>
                <w:rFonts w:ascii="Arial" w:hAnsi="Arial" w:cs="Arial"/>
                <w:bCs/>
                <w:color w:val="000000" w:themeColor="text1"/>
              </w:rPr>
              <w:t>29</w:t>
            </w:r>
            <w:r w:rsidRPr="00DD252D">
              <w:rPr>
                <w:rFonts w:ascii="Arial" w:hAnsi="Arial" w:cs="Arial"/>
                <w:bCs/>
                <w:color w:val="000000" w:themeColor="text1"/>
                <w:vertAlign w:val="superscript"/>
              </w:rPr>
              <w:t>th</w:t>
            </w:r>
            <w:r w:rsidRPr="00DD252D">
              <w:rPr>
                <w:rFonts w:ascii="Arial" w:hAnsi="Arial" w:cs="Arial"/>
                <w:bCs/>
                <w:color w:val="000000" w:themeColor="text1"/>
              </w:rPr>
              <w:t xml:space="preserve"> of May 2023</w:t>
            </w:r>
          </w:p>
        </w:tc>
      </w:tr>
      <w:tr w:rsidR="00EC0834" w:rsidRPr="00DD252D" w14:paraId="3E068D67" w14:textId="77777777" w:rsidTr="69A37D34">
        <w:trPr>
          <w:gridAfter w:val="3"/>
          <w:wAfter w:w="7829" w:type="dxa"/>
        </w:trPr>
        <w:tc>
          <w:tcPr>
            <w:tcW w:w="2093" w:type="dxa"/>
            <w:shd w:val="clear" w:color="auto" w:fill="auto"/>
          </w:tcPr>
          <w:p w14:paraId="74B153B5" w14:textId="77777777" w:rsidR="00EC0834" w:rsidRPr="00DD252D" w:rsidRDefault="00EC0834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D252D">
              <w:rPr>
                <w:rFonts w:ascii="Arial" w:hAnsi="Arial" w:cs="Arial"/>
                <w:bCs/>
                <w:color w:val="000000" w:themeColor="text1"/>
              </w:rPr>
              <w:t>Submission method:</w:t>
            </w:r>
          </w:p>
        </w:tc>
      </w:tr>
      <w:tr w:rsidR="00EC0834" w:rsidRPr="00DD252D" w14:paraId="249C2E83" w14:textId="77777777" w:rsidTr="69A37D34">
        <w:trPr>
          <w:gridAfter w:val="3"/>
          <w:wAfter w:w="7829" w:type="dxa"/>
        </w:trPr>
        <w:tc>
          <w:tcPr>
            <w:tcW w:w="2093" w:type="dxa"/>
            <w:shd w:val="clear" w:color="auto" w:fill="auto"/>
          </w:tcPr>
          <w:p w14:paraId="1C6B6C75" w14:textId="60FA7C01" w:rsidR="00EC0834" w:rsidRPr="00DD252D" w:rsidRDefault="00EC0834" w:rsidP="003F3D6F">
            <w:pPr>
              <w:spacing w:before="120" w:after="120"/>
              <w:jc w:val="center"/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</w:tbl>
    <w:p w14:paraId="7A8E1AA3" w14:textId="77777777" w:rsidR="00CC3117" w:rsidRPr="00DD252D" w:rsidRDefault="00CC3117" w:rsidP="003F3D6F">
      <w:pPr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14:paraId="0D910A3E" w14:textId="77777777" w:rsidR="00CC3117" w:rsidRPr="00DD252D" w:rsidRDefault="00CC3117" w:rsidP="003F3D6F">
      <w:pPr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14:paraId="65B0A0CD" w14:textId="77777777" w:rsidR="00CC3117" w:rsidRPr="00DD252D" w:rsidRDefault="00CC3117" w:rsidP="003F3D6F">
      <w:pPr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14:paraId="4CC60889" w14:textId="77777777" w:rsidR="00E606B0" w:rsidRPr="00DD252D" w:rsidRDefault="00E606B0" w:rsidP="003F3D6F">
      <w:pPr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14:paraId="61087512" w14:textId="77777777" w:rsidR="00E606B0" w:rsidRPr="00DD252D" w:rsidRDefault="00E606B0" w:rsidP="003F3D6F">
      <w:pPr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14:paraId="3E4F7216" w14:textId="64425D76" w:rsidR="00C46A1E" w:rsidRPr="00DD252D" w:rsidRDefault="00FD4D90" w:rsidP="003F3D6F">
      <w:pPr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r w:rsidRPr="00DD252D">
        <w:rPr>
          <w:rFonts w:ascii="Arial" w:hAnsi="Arial" w:cs="Arial"/>
          <w:b/>
          <w:bCs/>
          <w:color w:val="000000" w:themeColor="text1"/>
          <w:u w:val="single"/>
        </w:rPr>
        <w:t>Logbook</w:t>
      </w:r>
      <w:r w:rsidR="00C46A1E" w:rsidRPr="00DD252D">
        <w:rPr>
          <w:rFonts w:ascii="Arial" w:hAnsi="Arial" w:cs="Arial"/>
          <w:b/>
          <w:bCs/>
          <w:color w:val="000000" w:themeColor="text1"/>
          <w:u w:val="single"/>
        </w:rPr>
        <w:t xml:space="preserve"> (2000 words)</w:t>
      </w:r>
    </w:p>
    <w:p w14:paraId="795EC922" w14:textId="44571E14" w:rsidR="00E606B0" w:rsidRPr="00DD252D" w:rsidRDefault="00E606B0" w:rsidP="003F3D6F">
      <w:pPr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14:paraId="5D29C180" w14:textId="3DF612B4" w:rsidR="00E606B0" w:rsidRPr="00DD252D" w:rsidRDefault="00E606B0" w:rsidP="00E606B0">
      <w:pPr>
        <w:rPr>
          <w:rFonts w:ascii="Arial" w:hAnsi="Arial" w:cs="Arial"/>
          <w:b/>
          <w:bCs/>
          <w:color w:val="000000" w:themeColor="text1"/>
          <w:u w:val="single"/>
        </w:rPr>
      </w:pPr>
      <w:r w:rsidRPr="00DD252D">
        <w:rPr>
          <w:rFonts w:ascii="Arial" w:hAnsi="Arial" w:cs="Arial"/>
          <w:b/>
          <w:bCs/>
          <w:color w:val="000000" w:themeColor="text1"/>
          <w:u w:val="single"/>
        </w:rPr>
        <w:t>Introduction</w:t>
      </w:r>
    </w:p>
    <w:p w14:paraId="243850B8" w14:textId="1F7D67B5" w:rsidR="00E606B0" w:rsidRPr="00DD252D" w:rsidRDefault="00E606B0" w:rsidP="00E606B0">
      <w:pPr>
        <w:rPr>
          <w:rFonts w:ascii="Arial" w:hAnsi="Arial" w:cs="Arial"/>
          <w:b/>
          <w:bCs/>
          <w:color w:val="000000" w:themeColor="text1"/>
          <w:u w:val="single"/>
        </w:rPr>
      </w:pPr>
    </w:p>
    <w:p w14:paraId="4F864ACC" w14:textId="5543C69B" w:rsidR="00DC0B85" w:rsidRPr="00DD252D" w:rsidRDefault="00DC0B85" w:rsidP="00DC0B85">
      <w:pPr>
        <w:rPr>
          <w:color w:val="000000" w:themeColor="text1"/>
        </w:rPr>
      </w:pPr>
      <w:r w:rsidRPr="00DD252D">
        <w:rPr>
          <w:color w:val="000000" w:themeColor="text1"/>
        </w:rPr>
        <w:t xml:space="preserve">This logbook is a </w:t>
      </w:r>
      <w:r w:rsidR="001F5D29">
        <w:rPr>
          <w:color w:val="000000" w:themeColor="text1"/>
        </w:rPr>
        <w:t>summarised</w:t>
      </w:r>
      <w:r w:rsidRPr="00DD252D">
        <w:rPr>
          <w:color w:val="000000" w:themeColor="text1"/>
        </w:rPr>
        <w:t xml:space="preserve"> overview of the topic’s covered in the technical skills module, it covers two sets of </w:t>
      </w:r>
      <w:r w:rsidR="001F5D29" w:rsidRPr="00DD252D">
        <w:rPr>
          <w:color w:val="000000" w:themeColor="text1"/>
        </w:rPr>
        <w:t>lecture</w:t>
      </w:r>
      <w:r w:rsidR="001F5D29">
        <w:rPr>
          <w:color w:val="000000" w:themeColor="text1"/>
        </w:rPr>
        <w:t>r’s</w:t>
      </w:r>
      <w:r w:rsidRPr="00DD252D">
        <w:rPr>
          <w:color w:val="000000" w:themeColor="text1"/>
        </w:rPr>
        <w:t xml:space="preserve"> material, </w:t>
      </w:r>
      <w:r w:rsidR="00194883" w:rsidRPr="00DD252D">
        <w:rPr>
          <w:color w:val="000000" w:themeColor="text1"/>
        </w:rPr>
        <w:t>Tuesday’s</w:t>
      </w:r>
      <w:r w:rsidR="001F5D29">
        <w:rPr>
          <w:color w:val="000000" w:themeColor="text1"/>
        </w:rPr>
        <w:t xml:space="preserve"> lectures</w:t>
      </w:r>
      <w:r w:rsidRPr="00DD252D">
        <w:rPr>
          <w:color w:val="000000" w:themeColor="text1"/>
        </w:rPr>
        <w:t xml:space="preserve"> </w:t>
      </w:r>
      <w:r w:rsidR="001F5D29">
        <w:rPr>
          <w:color w:val="000000" w:themeColor="text1"/>
        </w:rPr>
        <w:t>range from</w:t>
      </w:r>
      <w:r w:rsidRPr="00DD252D">
        <w:rPr>
          <w:color w:val="000000" w:themeColor="text1"/>
        </w:rPr>
        <w:t xml:space="preserve"> Health and safety</w:t>
      </w:r>
      <w:r w:rsidR="001F5D29">
        <w:rPr>
          <w:color w:val="000000" w:themeColor="text1"/>
        </w:rPr>
        <w:t>, composite materials to plagiarism,</w:t>
      </w:r>
      <w:r w:rsidRPr="00DD252D">
        <w:rPr>
          <w:color w:val="000000" w:themeColor="text1"/>
        </w:rPr>
        <w:t xml:space="preserve"> the second</w:t>
      </w:r>
      <w:r w:rsidR="001F5D29">
        <w:rPr>
          <w:color w:val="000000" w:themeColor="text1"/>
        </w:rPr>
        <w:t xml:space="preserve"> set of </w:t>
      </w:r>
      <w:r w:rsidR="00194883">
        <w:rPr>
          <w:color w:val="000000" w:themeColor="text1"/>
        </w:rPr>
        <w:t>lecturer’s</w:t>
      </w:r>
      <w:r w:rsidR="001F5D29">
        <w:rPr>
          <w:color w:val="000000" w:themeColor="text1"/>
        </w:rPr>
        <w:t xml:space="preserve"> material is delivered </w:t>
      </w:r>
      <w:r w:rsidRPr="00DD252D">
        <w:rPr>
          <w:color w:val="000000" w:themeColor="text1"/>
        </w:rPr>
        <w:t>on Thursdays</w:t>
      </w:r>
      <w:r w:rsidR="001F5D29">
        <w:rPr>
          <w:color w:val="000000" w:themeColor="text1"/>
        </w:rPr>
        <w:t xml:space="preserve"> which</w:t>
      </w:r>
      <w:r w:rsidRPr="00DD252D">
        <w:rPr>
          <w:color w:val="000000" w:themeColor="text1"/>
        </w:rPr>
        <w:t xml:space="preserve"> cover</w:t>
      </w:r>
      <w:r w:rsidR="001F5D29">
        <w:rPr>
          <w:color w:val="000000" w:themeColor="text1"/>
        </w:rPr>
        <w:t>s</w:t>
      </w:r>
      <w:r w:rsidRPr="00DD252D">
        <w:rPr>
          <w:color w:val="000000" w:themeColor="text1"/>
        </w:rPr>
        <w:t xml:space="preserve"> excel software, computational thinking, understanding programming and codes/commands.</w:t>
      </w:r>
    </w:p>
    <w:p w14:paraId="6DF06027" w14:textId="77777777" w:rsidR="00DC0B85" w:rsidRPr="00DD252D" w:rsidRDefault="00DC0B85" w:rsidP="00DC0B85">
      <w:pPr>
        <w:rPr>
          <w:color w:val="000000" w:themeColor="text1"/>
        </w:rPr>
      </w:pPr>
    </w:p>
    <w:p w14:paraId="39A5B586" w14:textId="77777777" w:rsidR="00DC0B85" w:rsidRPr="00DD252D" w:rsidRDefault="00DC0B85" w:rsidP="00DC0B85">
      <w:pPr>
        <w:rPr>
          <w:color w:val="000000" w:themeColor="text1"/>
        </w:rPr>
      </w:pPr>
      <w:r w:rsidRPr="00DD252D">
        <w:rPr>
          <w:color w:val="000000" w:themeColor="text1"/>
        </w:rPr>
        <w:t>This logbook is an overview of the lectures aims, objectives and value I have gained, it has been a very interesting module.</w:t>
      </w:r>
    </w:p>
    <w:p w14:paraId="2531AB2D" w14:textId="77777777" w:rsidR="00DC0B85" w:rsidRPr="00DD252D" w:rsidRDefault="00DC0B85" w:rsidP="00DC0B85">
      <w:pPr>
        <w:rPr>
          <w:color w:val="000000" w:themeColor="text1"/>
        </w:rPr>
      </w:pPr>
      <w:r w:rsidRPr="00DD252D">
        <w:rPr>
          <w:color w:val="000000" w:themeColor="text1"/>
        </w:rPr>
        <w:t>On Tuesdays I have been educated on Health and safety in the workplace and the legislation that is put in place to keep us all safe.</w:t>
      </w:r>
    </w:p>
    <w:p w14:paraId="7D809A7C" w14:textId="77777777" w:rsidR="00DC0B85" w:rsidRPr="00DD252D" w:rsidRDefault="00DC0B85" w:rsidP="00DC0B85">
      <w:pPr>
        <w:rPr>
          <w:color w:val="000000" w:themeColor="text1"/>
        </w:rPr>
      </w:pPr>
      <w:r w:rsidRPr="00DD252D">
        <w:rPr>
          <w:color w:val="000000" w:themeColor="text1"/>
        </w:rPr>
        <w:t>In Thursdays lecture we have been exploring the Excel software, how to navigate and use the features available, producing a breakdown of data sets, creating statistical figures and representing the data in the most informative way.</w:t>
      </w:r>
    </w:p>
    <w:p w14:paraId="49B38FA4" w14:textId="77777777" w:rsidR="00DC0B85" w:rsidRPr="00DD252D" w:rsidRDefault="00DC0B85" w:rsidP="00DC0B85">
      <w:pPr>
        <w:rPr>
          <w:color w:val="000000" w:themeColor="text1"/>
        </w:rPr>
      </w:pPr>
      <w:r w:rsidRPr="00DD252D">
        <w:rPr>
          <w:color w:val="000000" w:themeColor="text1"/>
        </w:rPr>
        <w:t>The modules have delivered a vast amount of knowledge which I will be summarising in this logbook, showing the aims of the lecture, information I have digested and the way in which I think I can improve my skills further.</w:t>
      </w:r>
    </w:p>
    <w:p w14:paraId="32A4C493" w14:textId="77777777" w:rsidR="00E606B0" w:rsidRPr="00DD252D" w:rsidRDefault="00E606B0" w:rsidP="00E606B0">
      <w:pPr>
        <w:rPr>
          <w:rFonts w:ascii="Arial" w:hAnsi="Arial" w:cs="Arial"/>
          <w:b/>
          <w:bCs/>
          <w:color w:val="000000" w:themeColor="text1"/>
          <w:u w:val="single"/>
        </w:rPr>
      </w:pPr>
    </w:p>
    <w:p w14:paraId="19C0C1C1" w14:textId="77777777" w:rsidR="00CC3117" w:rsidRPr="00DD252D" w:rsidRDefault="00CC3117">
      <w:pPr>
        <w:rPr>
          <w:rFonts w:ascii="Arial" w:hAnsi="Arial" w:cs="Arial"/>
          <w:color w:val="000000" w:themeColor="text1"/>
          <w:u w:color="333333"/>
        </w:rPr>
      </w:pPr>
    </w:p>
    <w:tbl>
      <w:tblPr>
        <w:tblStyle w:val="TableGrid"/>
        <w:tblW w:w="15095" w:type="dxa"/>
        <w:tblLook w:val="04A0" w:firstRow="1" w:lastRow="0" w:firstColumn="1" w:lastColumn="0" w:noHBand="0" w:noVBand="1"/>
      </w:tblPr>
      <w:tblGrid>
        <w:gridCol w:w="1595"/>
        <w:gridCol w:w="2400"/>
        <w:gridCol w:w="3500"/>
        <w:gridCol w:w="4600"/>
        <w:gridCol w:w="3000"/>
      </w:tblGrid>
      <w:tr w:rsidR="00F22A71" w:rsidRPr="00DD252D" w14:paraId="1A4BC02C" w14:textId="77777777" w:rsidTr="00194883">
        <w:trPr>
          <w:trHeight w:val="702"/>
          <w:tblHeader/>
        </w:trPr>
        <w:tc>
          <w:tcPr>
            <w:tcW w:w="1595" w:type="dxa"/>
            <w:shd w:val="clear" w:color="auto" w:fill="B8CCE4" w:themeFill="accent1" w:themeFillTint="66"/>
          </w:tcPr>
          <w:p w14:paraId="0022E37D" w14:textId="79CBE4E8" w:rsidR="009B4328" w:rsidRPr="00DD252D" w:rsidRDefault="009B4328" w:rsidP="003E5EEE">
            <w:pPr>
              <w:jc w:val="center"/>
              <w:rPr>
                <w:rFonts w:ascii="Arial" w:hAnsi="Arial" w:cs="Arial"/>
                <w:color w:val="000000" w:themeColor="text1"/>
                <w:u w:color="333333"/>
              </w:rPr>
            </w:pPr>
            <w:r w:rsidRPr="00DD252D">
              <w:rPr>
                <w:rFonts w:ascii="Arial" w:hAnsi="Arial" w:cs="Arial"/>
                <w:b/>
                <w:bCs/>
                <w:color w:val="000000" w:themeColor="text1"/>
              </w:rPr>
              <w:lastRenderedPageBreak/>
              <w:t>Activity WK</w:t>
            </w:r>
          </w:p>
        </w:tc>
        <w:tc>
          <w:tcPr>
            <w:tcW w:w="2400" w:type="dxa"/>
            <w:shd w:val="clear" w:color="auto" w:fill="C6D9F1" w:themeFill="text2" w:themeFillTint="33"/>
          </w:tcPr>
          <w:p w14:paraId="557DE283" w14:textId="1E198275" w:rsidR="009B4328" w:rsidRPr="00DD252D" w:rsidRDefault="009B4328" w:rsidP="003E5EEE">
            <w:pPr>
              <w:jc w:val="center"/>
              <w:rPr>
                <w:rFonts w:ascii="Arial" w:hAnsi="Arial" w:cs="Arial"/>
                <w:color w:val="000000" w:themeColor="text1"/>
                <w:u w:color="333333"/>
              </w:rPr>
            </w:pPr>
            <w:r w:rsidRPr="00DD252D">
              <w:rPr>
                <w:rFonts w:ascii="Arial" w:hAnsi="Arial" w:cs="Arial"/>
                <w:b/>
                <w:bCs/>
                <w:color w:val="000000" w:themeColor="text1"/>
              </w:rPr>
              <w:t>Activity</w:t>
            </w:r>
          </w:p>
        </w:tc>
        <w:tc>
          <w:tcPr>
            <w:tcW w:w="3500" w:type="dxa"/>
            <w:shd w:val="clear" w:color="auto" w:fill="C6D9F1" w:themeFill="text2" w:themeFillTint="33"/>
          </w:tcPr>
          <w:p w14:paraId="5967ACF5" w14:textId="53AE84D1" w:rsidR="009B4328" w:rsidRPr="00DD252D" w:rsidRDefault="009B4328" w:rsidP="003E5EEE">
            <w:pPr>
              <w:jc w:val="center"/>
              <w:rPr>
                <w:rFonts w:ascii="Arial" w:hAnsi="Arial" w:cs="Arial"/>
                <w:color w:val="000000" w:themeColor="text1"/>
                <w:u w:color="333333"/>
              </w:rPr>
            </w:pPr>
            <w:r w:rsidRPr="00DD252D">
              <w:rPr>
                <w:rFonts w:ascii="Arial" w:hAnsi="Arial" w:cs="Arial"/>
                <w:b/>
                <w:bCs/>
                <w:color w:val="000000" w:themeColor="text1"/>
              </w:rPr>
              <w:t>Key Learning Points</w:t>
            </w:r>
          </w:p>
        </w:tc>
        <w:tc>
          <w:tcPr>
            <w:tcW w:w="4600" w:type="dxa"/>
            <w:shd w:val="clear" w:color="auto" w:fill="C6D9F1" w:themeFill="text2" w:themeFillTint="33"/>
          </w:tcPr>
          <w:p w14:paraId="79631468" w14:textId="692A163F" w:rsidR="009B4328" w:rsidRPr="00DD252D" w:rsidRDefault="009B4328" w:rsidP="003E5EEE">
            <w:pPr>
              <w:jc w:val="center"/>
              <w:rPr>
                <w:rFonts w:ascii="Arial" w:hAnsi="Arial" w:cs="Arial"/>
                <w:color w:val="000000" w:themeColor="text1"/>
                <w:u w:color="333333"/>
              </w:rPr>
            </w:pPr>
            <w:r w:rsidRPr="00DD252D">
              <w:rPr>
                <w:rFonts w:ascii="Arial" w:hAnsi="Arial" w:cs="Arial"/>
                <w:b/>
                <w:bCs/>
                <w:color w:val="000000" w:themeColor="text1"/>
              </w:rPr>
              <w:t>Key Benefits/Value added</w:t>
            </w:r>
          </w:p>
        </w:tc>
        <w:tc>
          <w:tcPr>
            <w:tcW w:w="3000" w:type="dxa"/>
            <w:shd w:val="clear" w:color="auto" w:fill="C6D9F1" w:themeFill="text2" w:themeFillTint="33"/>
          </w:tcPr>
          <w:p w14:paraId="6912DF14" w14:textId="0EA4644D" w:rsidR="009B4328" w:rsidRPr="00DD252D" w:rsidRDefault="009B4328" w:rsidP="003E5EEE">
            <w:pPr>
              <w:jc w:val="center"/>
              <w:rPr>
                <w:rFonts w:ascii="Arial" w:hAnsi="Arial" w:cs="Arial"/>
                <w:color w:val="000000" w:themeColor="text1"/>
                <w:u w:color="333333"/>
              </w:rPr>
            </w:pPr>
            <w:r w:rsidRPr="00DD252D">
              <w:rPr>
                <w:rFonts w:ascii="Arial" w:hAnsi="Arial" w:cs="Arial"/>
                <w:b/>
                <w:bCs/>
                <w:color w:val="000000" w:themeColor="text1"/>
              </w:rPr>
              <w:t>Further comments and</w:t>
            </w:r>
            <w:r w:rsidRPr="00DD252D">
              <w:rPr>
                <w:rFonts w:ascii="Arial" w:hAnsi="Arial" w:cs="Arial"/>
                <w:b/>
                <w:bCs/>
                <w:color w:val="000000" w:themeColor="text1"/>
              </w:rPr>
              <w:br/>
              <w:t>How can I improve it in future?</w:t>
            </w:r>
          </w:p>
        </w:tc>
      </w:tr>
      <w:tr w:rsidR="001F13E4" w:rsidRPr="00DD252D" w14:paraId="3A8D2DD6" w14:textId="77777777" w:rsidTr="00194883">
        <w:trPr>
          <w:trHeight w:val="1606"/>
          <w:tblHeader/>
        </w:trPr>
        <w:tc>
          <w:tcPr>
            <w:tcW w:w="1595" w:type="dxa"/>
            <w:shd w:val="clear" w:color="auto" w:fill="B8CCE4" w:themeFill="accent1" w:themeFillTint="66"/>
          </w:tcPr>
          <w:p w14:paraId="47CAB7A2" w14:textId="77777777" w:rsidR="005E66AE" w:rsidRPr="00DD252D" w:rsidRDefault="005E66AE" w:rsidP="00EE782A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Tuesday</w:t>
            </w:r>
          </w:p>
          <w:p w14:paraId="51EDBCF0" w14:textId="77777777" w:rsidR="001F13E4" w:rsidRPr="00DD252D" w:rsidRDefault="001F13E4" w:rsidP="00EE782A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Week 1</w:t>
            </w:r>
          </w:p>
          <w:p w14:paraId="2260474B" w14:textId="1420911B" w:rsidR="005E66AE" w:rsidRPr="00DD252D" w:rsidRDefault="001F13E4" w:rsidP="00EE782A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31/1/23</w:t>
            </w:r>
          </w:p>
        </w:tc>
        <w:tc>
          <w:tcPr>
            <w:tcW w:w="2400" w:type="dxa"/>
            <w:shd w:val="clear" w:color="auto" w:fill="FFFFFF" w:themeFill="background1"/>
          </w:tcPr>
          <w:p w14:paraId="1F4F33EF" w14:textId="4E67D70F" w:rsidR="005E66AE" w:rsidRPr="00DD252D" w:rsidRDefault="00F22A71" w:rsidP="00EE782A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Introduction to Matlab</w:t>
            </w:r>
          </w:p>
          <w:p w14:paraId="629BD68B" w14:textId="3D952F95" w:rsidR="001F13E4" w:rsidRPr="00DD252D" w:rsidRDefault="001F13E4" w:rsidP="00EE782A">
            <w:pPr>
              <w:rPr>
                <w:color w:val="000000" w:themeColor="text1"/>
              </w:rPr>
            </w:pPr>
          </w:p>
        </w:tc>
        <w:tc>
          <w:tcPr>
            <w:tcW w:w="3500" w:type="dxa"/>
            <w:shd w:val="clear" w:color="auto" w:fill="FFFFFF" w:themeFill="background1"/>
          </w:tcPr>
          <w:p w14:paraId="05384C2C" w14:textId="34DFEE49" w:rsidR="001F13E4" w:rsidRPr="00DD252D" w:rsidRDefault="00B63821" w:rsidP="00EE782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="004E27F5" w:rsidRPr="00DD252D">
              <w:rPr>
                <w:color w:val="000000" w:themeColor="text1"/>
              </w:rPr>
              <w:t>How to navigate Matlab</w:t>
            </w:r>
            <w:r w:rsidR="007F2505" w:rsidRPr="00DD252D">
              <w:rPr>
                <w:color w:val="000000" w:themeColor="text1"/>
              </w:rPr>
              <w:t xml:space="preserve"> – Workspace, command window and ribbon functions</w:t>
            </w:r>
          </w:p>
          <w:p w14:paraId="29144840" w14:textId="77777777" w:rsidR="001F13E4" w:rsidRPr="00DD252D" w:rsidRDefault="001F13E4" w:rsidP="00EE782A">
            <w:pPr>
              <w:rPr>
                <w:color w:val="000000" w:themeColor="text1"/>
              </w:rPr>
            </w:pPr>
          </w:p>
          <w:p w14:paraId="43B67437" w14:textId="755CF4E1" w:rsidR="004E27F5" w:rsidRPr="00DD252D" w:rsidRDefault="00B63821" w:rsidP="00EE782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="004E27F5" w:rsidRPr="00DD252D">
              <w:rPr>
                <w:color w:val="000000" w:themeColor="text1"/>
              </w:rPr>
              <w:t>M</w:t>
            </w:r>
            <w:r w:rsidR="001F13E4" w:rsidRPr="00DD252D">
              <w:rPr>
                <w:color w:val="000000" w:themeColor="text1"/>
              </w:rPr>
              <w:t>aking calculations</w:t>
            </w:r>
            <w:r w:rsidR="007F2505" w:rsidRPr="00DD252D">
              <w:rPr>
                <w:color w:val="000000" w:themeColor="text1"/>
              </w:rPr>
              <w:t xml:space="preserve"> using</w:t>
            </w:r>
            <w:r w:rsidR="004E27F5" w:rsidRPr="00DD252D">
              <w:rPr>
                <w:color w:val="000000" w:themeColor="text1"/>
              </w:rPr>
              <w:t xml:space="preserve"> Formulas</w:t>
            </w:r>
          </w:p>
          <w:p w14:paraId="734008D4" w14:textId="77777777" w:rsidR="004E27F5" w:rsidRPr="00DD252D" w:rsidRDefault="004E27F5" w:rsidP="00EE782A">
            <w:pPr>
              <w:rPr>
                <w:color w:val="000000" w:themeColor="text1"/>
              </w:rPr>
            </w:pPr>
          </w:p>
          <w:p w14:paraId="3D19719F" w14:textId="0A2B5F17" w:rsidR="004E27F5" w:rsidRPr="00DD252D" w:rsidRDefault="00B63821" w:rsidP="00EE782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="004E27F5" w:rsidRPr="00DD252D">
              <w:rPr>
                <w:color w:val="000000" w:themeColor="text1"/>
              </w:rPr>
              <w:t xml:space="preserve">Using </w:t>
            </w:r>
            <w:r w:rsidR="00BA6496" w:rsidRPr="00DD252D">
              <w:rPr>
                <w:color w:val="000000" w:themeColor="text1"/>
              </w:rPr>
              <w:t>Conditional</w:t>
            </w:r>
            <w:r w:rsidR="004E27F5" w:rsidRPr="00DD252D">
              <w:rPr>
                <w:color w:val="000000" w:themeColor="text1"/>
              </w:rPr>
              <w:t xml:space="preserve"> statements</w:t>
            </w:r>
          </w:p>
          <w:p w14:paraId="76EDB5BF" w14:textId="77777777" w:rsidR="00BA6496" w:rsidRPr="00DD252D" w:rsidRDefault="00BA6496" w:rsidP="00EE782A">
            <w:pPr>
              <w:rPr>
                <w:color w:val="000000" w:themeColor="text1"/>
              </w:rPr>
            </w:pPr>
          </w:p>
          <w:p w14:paraId="646DCDA4" w14:textId="3CEBB8DE" w:rsidR="00BA6496" w:rsidRDefault="00B63821" w:rsidP="00EE782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="00BA6496" w:rsidRPr="00DD252D">
              <w:rPr>
                <w:color w:val="000000" w:themeColor="text1"/>
              </w:rPr>
              <w:t>How to run a section of code</w:t>
            </w:r>
          </w:p>
          <w:p w14:paraId="0F828B95" w14:textId="0DC54828" w:rsidR="00B63821" w:rsidRPr="00DD252D" w:rsidRDefault="00B63821" w:rsidP="00EE782A">
            <w:pPr>
              <w:rPr>
                <w:color w:val="000000" w:themeColor="text1"/>
              </w:rPr>
            </w:pPr>
          </w:p>
        </w:tc>
        <w:tc>
          <w:tcPr>
            <w:tcW w:w="4600" w:type="dxa"/>
            <w:shd w:val="clear" w:color="auto" w:fill="FFFFFF" w:themeFill="background1"/>
          </w:tcPr>
          <w:p w14:paraId="396B81A0" w14:textId="0D02C560" w:rsidR="001F13E4" w:rsidRPr="00DD252D" w:rsidRDefault="00B63821" w:rsidP="00EE782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="001F13E4" w:rsidRPr="00DD252D">
              <w:rPr>
                <w:color w:val="000000" w:themeColor="text1"/>
              </w:rPr>
              <w:t>Matlab is a widely use</w:t>
            </w:r>
            <w:r w:rsidR="00534EA4" w:rsidRPr="00DD252D">
              <w:rPr>
                <w:color w:val="000000" w:themeColor="text1"/>
              </w:rPr>
              <w:t>d</w:t>
            </w:r>
            <w:r w:rsidR="001F13E4" w:rsidRPr="00DD252D">
              <w:rPr>
                <w:color w:val="000000" w:themeColor="text1"/>
              </w:rPr>
              <w:t xml:space="preserve"> piece of software</w:t>
            </w:r>
            <w:r w:rsidR="002A404E" w:rsidRPr="00DD252D">
              <w:rPr>
                <w:color w:val="000000" w:themeColor="text1"/>
              </w:rPr>
              <w:t xml:space="preserve">, </w:t>
            </w:r>
            <w:r w:rsidRPr="00DD252D">
              <w:rPr>
                <w:color w:val="000000" w:themeColor="text1"/>
              </w:rPr>
              <w:t>it</w:t>
            </w:r>
            <w:r>
              <w:rPr>
                <w:color w:val="000000" w:themeColor="text1"/>
              </w:rPr>
              <w:t>’s</w:t>
            </w:r>
            <w:r w:rsidR="00534EA4" w:rsidRPr="00DD252D">
              <w:rPr>
                <w:color w:val="000000" w:themeColor="text1"/>
              </w:rPr>
              <w:t xml:space="preserve"> a very beneficial piece of software to be trained i</w:t>
            </w:r>
            <w:r w:rsidR="00760D0E" w:rsidRPr="00DD252D">
              <w:rPr>
                <w:color w:val="000000" w:themeColor="text1"/>
              </w:rPr>
              <w:t>n</w:t>
            </w:r>
            <w:r w:rsidR="000A4730" w:rsidRPr="00DD252D">
              <w:rPr>
                <w:color w:val="000000" w:themeColor="text1"/>
              </w:rPr>
              <w:t>.</w:t>
            </w:r>
          </w:p>
          <w:p w14:paraId="4E780F51" w14:textId="1A529CFC" w:rsidR="00534EA4" w:rsidRPr="00DD252D" w:rsidRDefault="00534EA4" w:rsidP="00EE782A">
            <w:pPr>
              <w:rPr>
                <w:color w:val="000000" w:themeColor="text1"/>
              </w:rPr>
            </w:pPr>
          </w:p>
          <w:p w14:paraId="1E319AFD" w14:textId="08A5246C" w:rsidR="001F13E4" w:rsidRPr="00DD252D" w:rsidRDefault="00B63821" w:rsidP="008E60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="004E27F5" w:rsidRPr="00DD252D">
              <w:rPr>
                <w:color w:val="000000" w:themeColor="text1"/>
              </w:rPr>
              <w:t>I</w:t>
            </w:r>
            <w:r w:rsidR="00534EA4" w:rsidRPr="00DD252D">
              <w:rPr>
                <w:color w:val="000000" w:themeColor="text1"/>
              </w:rPr>
              <w:t xml:space="preserve"> have gained a valuable understanding on how to use the software</w:t>
            </w:r>
            <w:r w:rsidR="00873ADF" w:rsidRPr="00DD252D">
              <w:rPr>
                <w:color w:val="000000" w:themeColor="text1"/>
              </w:rPr>
              <w:t xml:space="preserve"> from running commands, creating “if” statements, conditional formatting and writing equations</w:t>
            </w:r>
            <w:r w:rsidR="00194883">
              <w:rPr>
                <w:color w:val="000000" w:themeColor="text1"/>
              </w:rPr>
              <w:t>.</w:t>
            </w:r>
          </w:p>
        </w:tc>
        <w:tc>
          <w:tcPr>
            <w:tcW w:w="3000" w:type="dxa"/>
            <w:shd w:val="clear" w:color="auto" w:fill="FFFFFF" w:themeFill="background1"/>
          </w:tcPr>
          <w:p w14:paraId="701396CD" w14:textId="33E3B02A" w:rsidR="005B76A1" w:rsidRPr="00DD252D" w:rsidRDefault="005B76A1" w:rsidP="00EE782A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Spending time</w:t>
            </w:r>
            <w:r w:rsidR="008E60C1" w:rsidRPr="00DD252D">
              <w:rPr>
                <w:color w:val="000000" w:themeColor="text1"/>
              </w:rPr>
              <w:t xml:space="preserve"> training on the software.</w:t>
            </w:r>
          </w:p>
        </w:tc>
      </w:tr>
      <w:tr w:rsidR="005B76A1" w:rsidRPr="00DD252D" w14:paraId="05BDB44E" w14:textId="77777777" w:rsidTr="00194883">
        <w:trPr>
          <w:trHeight w:val="1606"/>
          <w:tblHeader/>
        </w:trPr>
        <w:tc>
          <w:tcPr>
            <w:tcW w:w="1595" w:type="dxa"/>
            <w:shd w:val="clear" w:color="auto" w:fill="B8CCE4" w:themeFill="accent1" w:themeFillTint="66"/>
          </w:tcPr>
          <w:p w14:paraId="320B1654" w14:textId="77777777" w:rsidR="005B76A1" w:rsidRPr="00DD252D" w:rsidRDefault="005B76A1" w:rsidP="00EE782A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Thursday</w:t>
            </w:r>
          </w:p>
          <w:p w14:paraId="3D43D482" w14:textId="77777777" w:rsidR="005B76A1" w:rsidRPr="00DD252D" w:rsidRDefault="005B76A1" w:rsidP="00EE782A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Week 1</w:t>
            </w:r>
          </w:p>
          <w:p w14:paraId="1A57180F" w14:textId="5A976EE5" w:rsidR="005B76A1" w:rsidRPr="00DD252D" w:rsidRDefault="005B76A1" w:rsidP="00EE782A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2/2/23</w:t>
            </w:r>
          </w:p>
        </w:tc>
        <w:tc>
          <w:tcPr>
            <w:tcW w:w="2400" w:type="dxa"/>
            <w:shd w:val="clear" w:color="auto" w:fill="FFFFFF" w:themeFill="background1"/>
          </w:tcPr>
          <w:p w14:paraId="1A42C0E2" w14:textId="34F4F6F8" w:rsidR="005B76A1" w:rsidRPr="00DD252D" w:rsidRDefault="00760D0E" w:rsidP="00EE782A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Microsoft Excel Fundamentals</w:t>
            </w:r>
          </w:p>
        </w:tc>
        <w:tc>
          <w:tcPr>
            <w:tcW w:w="3500" w:type="dxa"/>
            <w:shd w:val="clear" w:color="auto" w:fill="FFFFFF" w:themeFill="background1"/>
          </w:tcPr>
          <w:p w14:paraId="4AF95A18" w14:textId="3A1FE960" w:rsidR="0009596B" w:rsidRPr="00DD252D" w:rsidRDefault="00B63821" w:rsidP="00EE782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="000E617D" w:rsidRPr="00DD252D">
              <w:rPr>
                <w:color w:val="000000" w:themeColor="text1"/>
              </w:rPr>
              <w:t>Handling Data</w:t>
            </w:r>
          </w:p>
          <w:p w14:paraId="2D6A46DE" w14:textId="612D708A" w:rsidR="005E0BEF" w:rsidRPr="00DD252D" w:rsidRDefault="005E0BEF" w:rsidP="00EE782A">
            <w:pPr>
              <w:rPr>
                <w:color w:val="000000" w:themeColor="text1"/>
              </w:rPr>
            </w:pPr>
          </w:p>
          <w:p w14:paraId="27433953" w14:textId="7548E1B6" w:rsidR="005E0BEF" w:rsidRPr="00DD252D" w:rsidRDefault="00B63821" w:rsidP="00EE782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="005E0BEF" w:rsidRPr="00DD252D">
              <w:rPr>
                <w:color w:val="000000" w:themeColor="text1"/>
              </w:rPr>
              <w:t xml:space="preserve">Creating graphs </w:t>
            </w:r>
          </w:p>
          <w:p w14:paraId="6A0BEFC7" w14:textId="66FA8965" w:rsidR="005E0BEF" w:rsidRPr="00DD252D" w:rsidRDefault="005E0BEF" w:rsidP="00EE782A">
            <w:pPr>
              <w:rPr>
                <w:color w:val="000000" w:themeColor="text1"/>
              </w:rPr>
            </w:pPr>
          </w:p>
          <w:p w14:paraId="3475DB4F" w14:textId="0807FB28" w:rsidR="005E0BEF" w:rsidRPr="00DD252D" w:rsidRDefault="00B63821" w:rsidP="00EE782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="005E0BEF" w:rsidRPr="00DD252D">
              <w:rPr>
                <w:color w:val="000000" w:themeColor="text1"/>
              </w:rPr>
              <w:t>Adding trendlines</w:t>
            </w:r>
          </w:p>
          <w:p w14:paraId="7BD41888" w14:textId="77777777" w:rsidR="0009596B" w:rsidRPr="00DD252D" w:rsidRDefault="0009596B" w:rsidP="00EE782A">
            <w:pPr>
              <w:rPr>
                <w:color w:val="000000" w:themeColor="text1"/>
              </w:rPr>
            </w:pPr>
          </w:p>
          <w:p w14:paraId="6DDFE5E3" w14:textId="353AE0B5" w:rsidR="0009596B" w:rsidRPr="00DD252D" w:rsidRDefault="00B63821" w:rsidP="00EE782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="0009596B" w:rsidRPr="00DD252D">
              <w:rPr>
                <w:color w:val="000000" w:themeColor="text1"/>
              </w:rPr>
              <w:t>Highlighting data</w:t>
            </w:r>
          </w:p>
          <w:p w14:paraId="79CB6E45" w14:textId="0C5237C5" w:rsidR="005E0BEF" w:rsidRPr="00DD252D" w:rsidRDefault="005E0BEF" w:rsidP="00EE782A">
            <w:pPr>
              <w:rPr>
                <w:color w:val="000000" w:themeColor="text1"/>
              </w:rPr>
            </w:pPr>
          </w:p>
          <w:p w14:paraId="493226DB" w14:textId="2ECB5BEB" w:rsidR="005E0BEF" w:rsidRPr="00DD252D" w:rsidRDefault="00B63821" w:rsidP="00EE782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="005E0BEF" w:rsidRPr="00DD252D">
              <w:rPr>
                <w:color w:val="000000" w:themeColor="text1"/>
              </w:rPr>
              <w:t>Sorting Data</w:t>
            </w:r>
          </w:p>
          <w:p w14:paraId="626C6A55" w14:textId="77777777" w:rsidR="001376A2" w:rsidRPr="00DD252D" w:rsidRDefault="001376A2" w:rsidP="00EE782A">
            <w:pPr>
              <w:rPr>
                <w:color w:val="000000" w:themeColor="text1"/>
              </w:rPr>
            </w:pPr>
          </w:p>
          <w:p w14:paraId="0C2024CB" w14:textId="4A9209E2" w:rsidR="001376A2" w:rsidRPr="00DD252D" w:rsidRDefault="00B63821" w:rsidP="00EE782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="001376A2" w:rsidRPr="00DD252D">
              <w:rPr>
                <w:color w:val="000000" w:themeColor="text1"/>
              </w:rPr>
              <w:t xml:space="preserve">Inputting formulas </w:t>
            </w:r>
          </w:p>
          <w:p w14:paraId="7A01FC35" w14:textId="77777777" w:rsidR="00520A25" w:rsidRPr="00DD252D" w:rsidRDefault="00520A25" w:rsidP="00EE782A">
            <w:pPr>
              <w:rPr>
                <w:color w:val="000000" w:themeColor="text1"/>
              </w:rPr>
            </w:pPr>
          </w:p>
          <w:p w14:paraId="074FE4F7" w14:textId="31DEB03B" w:rsidR="00520A25" w:rsidRPr="00DD252D" w:rsidRDefault="00B63821" w:rsidP="00EE782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="00520A25" w:rsidRPr="00DD252D">
              <w:rPr>
                <w:color w:val="000000" w:themeColor="text1"/>
              </w:rPr>
              <w:t>Inserting Functions</w:t>
            </w:r>
          </w:p>
          <w:p w14:paraId="3281A03F" w14:textId="77777777" w:rsidR="005E0BEF" w:rsidRPr="00DD252D" w:rsidRDefault="005E0BEF" w:rsidP="00EE782A">
            <w:pPr>
              <w:rPr>
                <w:color w:val="000000" w:themeColor="text1"/>
              </w:rPr>
            </w:pPr>
          </w:p>
          <w:p w14:paraId="0DEE51E1" w14:textId="1F0F8C2F" w:rsidR="005E0BEF" w:rsidRPr="00DD252D" w:rsidRDefault="005E0BEF" w:rsidP="00EE782A">
            <w:pPr>
              <w:rPr>
                <w:color w:val="000000" w:themeColor="text1"/>
              </w:rPr>
            </w:pPr>
          </w:p>
        </w:tc>
        <w:tc>
          <w:tcPr>
            <w:tcW w:w="4600" w:type="dxa"/>
            <w:shd w:val="clear" w:color="auto" w:fill="FFFFFF" w:themeFill="background1"/>
          </w:tcPr>
          <w:p w14:paraId="5C3A4F59" w14:textId="471BA0F9" w:rsidR="008D37AE" w:rsidRPr="00DD252D" w:rsidRDefault="00B63821" w:rsidP="00EE782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="00760D0E" w:rsidRPr="00DD252D">
              <w:rPr>
                <w:color w:val="000000" w:themeColor="text1"/>
              </w:rPr>
              <w:t>I’ve learned how to manipulate data more effectively</w:t>
            </w:r>
            <w:r w:rsidR="000E617D" w:rsidRPr="00DD252D">
              <w:rPr>
                <w:color w:val="000000" w:themeColor="text1"/>
              </w:rPr>
              <w:t xml:space="preserve"> on excel.</w:t>
            </w:r>
          </w:p>
          <w:p w14:paraId="3E9C8780" w14:textId="77777777" w:rsidR="008D37AE" w:rsidRPr="00DD252D" w:rsidRDefault="008D37AE" w:rsidP="00EE782A">
            <w:pPr>
              <w:rPr>
                <w:color w:val="000000" w:themeColor="text1"/>
              </w:rPr>
            </w:pPr>
          </w:p>
          <w:p w14:paraId="41F7EC2E" w14:textId="4DE88760" w:rsidR="00520A25" w:rsidRPr="00DD252D" w:rsidRDefault="00B63821" w:rsidP="00EE782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="008D37AE" w:rsidRPr="00DD252D">
              <w:rPr>
                <w:color w:val="000000" w:themeColor="text1"/>
              </w:rPr>
              <w:t>I learnt how to add</w:t>
            </w:r>
            <w:r w:rsidR="005E0BEF" w:rsidRPr="00DD252D">
              <w:rPr>
                <w:color w:val="000000" w:themeColor="text1"/>
              </w:rPr>
              <w:t xml:space="preserve"> elements to</w:t>
            </w:r>
            <w:r w:rsidR="008E60C1" w:rsidRPr="00DD252D">
              <w:rPr>
                <w:color w:val="000000" w:themeColor="text1"/>
              </w:rPr>
              <w:t xml:space="preserve"> graphs</w:t>
            </w:r>
            <w:r w:rsidR="005E0BEF" w:rsidRPr="00DD252D">
              <w:rPr>
                <w:color w:val="000000" w:themeColor="text1"/>
              </w:rPr>
              <w:t xml:space="preserve"> </w:t>
            </w:r>
            <w:r w:rsidR="004E6B6C" w:rsidRPr="00DD252D">
              <w:rPr>
                <w:color w:val="000000" w:themeColor="text1"/>
              </w:rPr>
              <w:t>show</w:t>
            </w:r>
            <w:r w:rsidR="00194883">
              <w:rPr>
                <w:color w:val="000000" w:themeColor="text1"/>
              </w:rPr>
              <w:t>ing</w:t>
            </w:r>
            <w:r w:rsidR="004E6B6C" w:rsidRPr="00DD252D">
              <w:rPr>
                <w:color w:val="000000" w:themeColor="text1"/>
              </w:rPr>
              <w:t xml:space="preserve"> the data’s purpose </w:t>
            </w:r>
            <w:r w:rsidR="008E60C1" w:rsidRPr="00DD252D">
              <w:rPr>
                <w:color w:val="000000" w:themeColor="text1"/>
              </w:rPr>
              <w:t>more effectively</w:t>
            </w:r>
            <w:r w:rsidR="00194883">
              <w:rPr>
                <w:color w:val="000000" w:themeColor="text1"/>
              </w:rPr>
              <w:t>.</w:t>
            </w:r>
          </w:p>
          <w:p w14:paraId="4DD47D46" w14:textId="77777777" w:rsidR="008E60C1" w:rsidRPr="00DD252D" w:rsidRDefault="008E60C1" w:rsidP="00EE782A">
            <w:pPr>
              <w:rPr>
                <w:color w:val="000000" w:themeColor="text1"/>
              </w:rPr>
            </w:pPr>
          </w:p>
          <w:p w14:paraId="73FCC630" w14:textId="6C9E5EA4" w:rsidR="008D37AE" w:rsidRPr="00DD252D" w:rsidRDefault="00B63821" w:rsidP="00EE782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="00520A25" w:rsidRPr="00DD252D">
              <w:rPr>
                <w:color w:val="000000" w:themeColor="text1"/>
              </w:rPr>
              <w:t>I learned how to make the data more readable through imputing conditions to a large data set</w:t>
            </w:r>
            <w:r w:rsidR="00194883">
              <w:rPr>
                <w:color w:val="000000" w:themeColor="text1"/>
              </w:rPr>
              <w:t>.</w:t>
            </w:r>
          </w:p>
          <w:p w14:paraId="56F15028" w14:textId="77777777" w:rsidR="008D37AE" w:rsidRPr="00DD252D" w:rsidRDefault="008D37AE" w:rsidP="00EE782A">
            <w:pPr>
              <w:rPr>
                <w:color w:val="000000" w:themeColor="text1"/>
              </w:rPr>
            </w:pPr>
          </w:p>
          <w:p w14:paraId="0AC7EBEC" w14:textId="7209589E" w:rsidR="00520A25" w:rsidRPr="00DD252D" w:rsidRDefault="00520A25" w:rsidP="00EE782A">
            <w:pPr>
              <w:rPr>
                <w:color w:val="000000" w:themeColor="text1"/>
              </w:rPr>
            </w:pPr>
          </w:p>
        </w:tc>
        <w:tc>
          <w:tcPr>
            <w:tcW w:w="3000" w:type="dxa"/>
            <w:shd w:val="clear" w:color="auto" w:fill="FFFFFF" w:themeFill="background1"/>
          </w:tcPr>
          <w:p w14:paraId="32B285A4" w14:textId="1B817F19" w:rsidR="005E0BEF" w:rsidRPr="00DD252D" w:rsidRDefault="005E0BEF" w:rsidP="00EE782A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The lesson was delivered perfectly, we had a presentation on all the information then a practical second half applying the knowledge.</w:t>
            </w:r>
          </w:p>
        </w:tc>
      </w:tr>
      <w:tr w:rsidR="001F13E4" w:rsidRPr="00DD252D" w14:paraId="43539AD9" w14:textId="77777777" w:rsidTr="00194883">
        <w:trPr>
          <w:trHeight w:val="2938"/>
          <w:tblHeader/>
        </w:trPr>
        <w:tc>
          <w:tcPr>
            <w:tcW w:w="1595" w:type="dxa"/>
            <w:shd w:val="clear" w:color="auto" w:fill="B8CCE4" w:themeFill="accent1" w:themeFillTint="66"/>
          </w:tcPr>
          <w:p w14:paraId="636C3945" w14:textId="77777777" w:rsidR="007D2488" w:rsidRPr="00DD252D" w:rsidRDefault="005B37AD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T</w:t>
            </w:r>
            <w:r w:rsidR="006F422E" w:rsidRPr="00DD252D">
              <w:rPr>
                <w:color w:val="000000" w:themeColor="text1"/>
              </w:rPr>
              <w:t>uesday</w:t>
            </w:r>
          </w:p>
          <w:p w14:paraId="71873249" w14:textId="388CC7CE" w:rsidR="009B4328" w:rsidRPr="00DD252D" w:rsidRDefault="009B4328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 xml:space="preserve">Week </w:t>
            </w:r>
            <w:r w:rsidR="00B51D6A" w:rsidRPr="00DD252D">
              <w:rPr>
                <w:color w:val="000000" w:themeColor="text1"/>
              </w:rPr>
              <w:t>2</w:t>
            </w:r>
          </w:p>
          <w:p w14:paraId="67181533" w14:textId="22AB2CB7" w:rsidR="00EF6CE1" w:rsidRPr="00DD252D" w:rsidRDefault="00C96EC7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7</w:t>
            </w:r>
            <w:r w:rsidR="00EF6CE1" w:rsidRPr="00DD252D">
              <w:rPr>
                <w:color w:val="000000" w:themeColor="text1"/>
                <w:u w:color="333333"/>
              </w:rPr>
              <w:t>/</w:t>
            </w:r>
            <w:r w:rsidRPr="00DD252D">
              <w:rPr>
                <w:color w:val="000000" w:themeColor="text1"/>
                <w:u w:color="333333"/>
              </w:rPr>
              <w:t>2</w:t>
            </w:r>
            <w:r w:rsidR="00EF6CE1" w:rsidRPr="00DD252D">
              <w:rPr>
                <w:color w:val="000000" w:themeColor="text1"/>
                <w:u w:color="333333"/>
              </w:rPr>
              <w:t>/23</w:t>
            </w:r>
          </w:p>
        </w:tc>
        <w:tc>
          <w:tcPr>
            <w:tcW w:w="2400" w:type="dxa"/>
          </w:tcPr>
          <w:p w14:paraId="21F22EBB" w14:textId="6E532D45" w:rsidR="009B4328" w:rsidRPr="00DD252D" w:rsidRDefault="00E82AAF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</w:rPr>
              <w:t xml:space="preserve">General </w:t>
            </w:r>
            <w:r w:rsidR="009B4328" w:rsidRPr="00DD252D">
              <w:rPr>
                <w:color w:val="000000" w:themeColor="text1"/>
              </w:rPr>
              <w:t>Introduction to Health and Safety</w:t>
            </w:r>
            <w:r w:rsidRPr="00DD252D">
              <w:rPr>
                <w:color w:val="000000" w:themeColor="text1"/>
              </w:rPr>
              <w:t xml:space="preserve"> – Key Terms &amp; legislation</w:t>
            </w:r>
          </w:p>
        </w:tc>
        <w:tc>
          <w:tcPr>
            <w:tcW w:w="3500" w:type="dxa"/>
          </w:tcPr>
          <w:p w14:paraId="48E89DA5" w14:textId="77777777" w:rsidR="00FE1DD5" w:rsidRPr="00DD252D" w:rsidRDefault="00FE1DD5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-Relevant Legislation </w:t>
            </w:r>
          </w:p>
          <w:p w14:paraId="2A042CC2" w14:textId="77777777" w:rsidR="00FE1DD5" w:rsidRPr="00DD252D" w:rsidRDefault="00FE1DD5" w:rsidP="001F13E4">
            <w:pPr>
              <w:rPr>
                <w:color w:val="000000" w:themeColor="text1"/>
                <w:u w:color="333333"/>
              </w:rPr>
            </w:pPr>
          </w:p>
          <w:p w14:paraId="1BE6F510" w14:textId="268B5BA0" w:rsidR="00FE1DD5" w:rsidRPr="00DD252D" w:rsidRDefault="00FE1DD5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-Who monitors and enforces Health and Safety</w:t>
            </w:r>
          </w:p>
          <w:p w14:paraId="67CB6926" w14:textId="77777777" w:rsidR="00D17C72" w:rsidRPr="00DD252D" w:rsidRDefault="00D17C72" w:rsidP="001F13E4">
            <w:pPr>
              <w:rPr>
                <w:color w:val="000000" w:themeColor="text1"/>
                <w:u w:color="333333"/>
              </w:rPr>
            </w:pPr>
          </w:p>
          <w:p w14:paraId="238547A0" w14:textId="1E6BC9AF" w:rsidR="00B51D6A" w:rsidRPr="00DD252D" w:rsidRDefault="00861FD6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-The difference between Health and Safety</w:t>
            </w:r>
            <w:r w:rsidR="00785B7C">
              <w:rPr>
                <w:color w:val="000000" w:themeColor="text1"/>
                <w:u w:color="333333"/>
              </w:rPr>
              <w:t xml:space="preserve"> acts</w:t>
            </w:r>
            <w:r w:rsidRPr="00DD252D">
              <w:rPr>
                <w:color w:val="000000" w:themeColor="text1"/>
                <w:u w:color="333333"/>
              </w:rPr>
              <w:t xml:space="preserve"> 1974 and 1999</w:t>
            </w:r>
          </w:p>
          <w:p w14:paraId="2F450ECD" w14:textId="77777777" w:rsidR="00B51D6A" w:rsidRPr="00DD252D" w:rsidRDefault="00B51D6A" w:rsidP="001F13E4">
            <w:pPr>
              <w:rPr>
                <w:color w:val="000000" w:themeColor="text1"/>
                <w:u w:color="333333"/>
              </w:rPr>
            </w:pPr>
          </w:p>
          <w:p w14:paraId="62F7704F" w14:textId="4B1993B9" w:rsidR="00B51D6A" w:rsidRPr="00DD252D" w:rsidRDefault="00B51D6A" w:rsidP="001F13E4">
            <w:pPr>
              <w:rPr>
                <w:color w:val="000000" w:themeColor="text1"/>
                <w:u w:color="333333"/>
              </w:rPr>
            </w:pPr>
          </w:p>
        </w:tc>
        <w:tc>
          <w:tcPr>
            <w:tcW w:w="4600" w:type="dxa"/>
          </w:tcPr>
          <w:p w14:paraId="7E464BFC" w14:textId="12A1A195" w:rsidR="00615730" w:rsidRPr="00DD252D" w:rsidRDefault="00615730" w:rsidP="001F13E4">
            <w:pPr>
              <w:pStyle w:val="NormalWeb"/>
              <w:shd w:val="clear" w:color="auto" w:fill="FFFFFF"/>
              <w:spacing w:before="0" w:after="240" w:line="276" w:lineRule="auto"/>
              <w:rPr>
                <w:color w:val="000000" w:themeColor="text1"/>
                <w:sz w:val="20"/>
              </w:rPr>
            </w:pPr>
            <w:r w:rsidRPr="00DD252D">
              <w:rPr>
                <w:color w:val="000000" w:themeColor="text1"/>
                <w:sz w:val="20"/>
              </w:rPr>
              <w:t>-</w:t>
            </w:r>
            <w:r w:rsidR="00DD01C7" w:rsidRPr="00DD252D">
              <w:rPr>
                <w:color w:val="000000" w:themeColor="text1"/>
                <w:sz w:val="20"/>
              </w:rPr>
              <w:t xml:space="preserve">Gained more knowledge on </w:t>
            </w:r>
            <w:r w:rsidR="00194883">
              <w:rPr>
                <w:color w:val="000000" w:themeColor="text1"/>
                <w:sz w:val="20"/>
              </w:rPr>
              <w:t>t</w:t>
            </w:r>
            <w:r w:rsidRPr="00DD252D">
              <w:rPr>
                <w:color w:val="000000" w:themeColor="text1"/>
                <w:sz w:val="20"/>
              </w:rPr>
              <w:t>he Health and Safety at Work Act</w:t>
            </w:r>
            <w:r w:rsidR="00DD01C7" w:rsidRPr="00DD252D">
              <w:rPr>
                <w:color w:val="000000" w:themeColor="text1"/>
                <w:sz w:val="20"/>
              </w:rPr>
              <w:t>s</w:t>
            </w:r>
            <w:r w:rsidR="00194883">
              <w:rPr>
                <w:color w:val="000000" w:themeColor="text1"/>
                <w:sz w:val="20"/>
              </w:rPr>
              <w:t>.</w:t>
            </w:r>
          </w:p>
          <w:p w14:paraId="753285F8" w14:textId="5DC08919" w:rsidR="009B4328" w:rsidRPr="00DD252D" w:rsidRDefault="008B232D" w:rsidP="008B232D">
            <w:pPr>
              <w:pStyle w:val="NormalWeb"/>
              <w:shd w:val="clear" w:color="auto" w:fill="FFFFFF"/>
              <w:spacing w:before="0" w:after="240" w:line="276" w:lineRule="auto"/>
              <w:rPr>
                <w:color w:val="000000" w:themeColor="text1"/>
                <w:sz w:val="20"/>
              </w:rPr>
            </w:pPr>
            <w:r w:rsidRPr="00DD252D">
              <w:rPr>
                <w:color w:val="000000" w:themeColor="text1"/>
                <w:sz w:val="20"/>
              </w:rPr>
              <w:t>-I also lear</w:t>
            </w:r>
            <w:r w:rsidR="00B51D6A" w:rsidRPr="00DD252D">
              <w:rPr>
                <w:color w:val="000000" w:themeColor="text1"/>
                <w:sz w:val="20"/>
              </w:rPr>
              <w:t>ned how to look up ACOP through the HSE website</w:t>
            </w:r>
            <w:r w:rsidR="00194883">
              <w:rPr>
                <w:color w:val="000000" w:themeColor="text1"/>
                <w:sz w:val="20"/>
              </w:rPr>
              <w:t>.</w:t>
            </w:r>
          </w:p>
          <w:p w14:paraId="499C5F44" w14:textId="3E587839" w:rsidR="00DD01C7" w:rsidRPr="00DD252D" w:rsidRDefault="00DD01C7" w:rsidP="008B232D">
            <w:pPr>
              <w:pStyle w:val="NormalWeb"/>
              <w:shd w:val="clear" w:color="auto" w:fill="FFFFFF"/>
              <w:spacing w:before="0" w:after="240" w:line="276" w:lineRule="auto"/>
              <w:rPr>
                <w:color w:val="000000" w:themeColor="text1"/>
                <w:sz w:val="20"/>
              </w:rPr>
            </w:pPr>
            <w:r w:rsidRPr="00DD252D">
              <w:rPr>
                <w:color w:val="000000" w:themeColor="text1"/>
                <w:sz w:val="20"/>
              </w:rPr>
              <w:t>-I Gained a better understanding of what changes were made and why to legislation in 1999</w:t>
            </w:r>
            <w:r w:rsidR="00194883">
              <w:rPr>
                <w:color w:val="000000" w:themeColor="text1"/>
                <w:sz w:val="20"/>
              </w:rPr>
              <w:t>.</w:t>
            </w:r>
          </w:p>
        </w:tc>
        <w:tc>
          <w:tcPr>
            <w:tcW w:w="3000" w:type="dxa"/>
          </w:tcPr>
          <w:p w14:paraId="0EFF8202" w14:textId="264FF520" w:rsidR="004D7E40" w:rsidRPr="00DD252D" w:rsidRDefault="004D7E40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  <w:u w:color="333333"/>
              </w:rPr>
              <w:t>The lecture was delivered in a very structured way that flowed very well.</w:t>
            </w:r>
          </w:p>
        </w:tc>
      </w:tr>
      <w:tr w:rsidR="00C96EC7" w:rsidRPr="00DD252D" w14:paraId="72CEF3D4" w14:textId="77777777" w:rsidTr="00194883">
        <w:trPr>
          <w:trHeight w:val="2938"/>
          <w:tblHeader/>
        </w:trPr>
        <w:tc>
          <w:tcPr>
            <w:tcW w:w="1595" w:type="dxa"/>
            <w:shd w:val="clear" w:color="auto" w:fill="B8CCE4" w:themeFill="accent1" w:themeFillTint="66"/>
          </w:tcPr>
          <w:p w14:paraId="32524CE7" w14:textId="67045AB8" w:rsidR="00C96EC7" w:rsidRPr="00DD252D" w:rsidRDefault="00C96EC7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lastRenderedPageBreak/>
              <w:t>T</w:t>
            </w:r>
            <w:r w:rsidR="00B51D6A" w:rsidRPr="00DD252D">
              <w:rPr>
                <w:color w:val="000000" w:themeColor="text1"/>
              </w:rPr>
              <w:t>hursday</w:t>
            </w:r>
          </w:p>
          <w:p w14:paraId="00268FD4" w14:textId="46A36BD2" w:rsidR="00C96EC7" w:rsidRPr="00DD252D" w:rsidRDefault="00C96EC7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 xml:space="preserve">Week </w:t>
            </w:r>
            <w:r w:rsidR="00B51D6A" w:rsidRPr="00DD252D">
              <w:rPr>
                <w:color w:val="000000" w:themeColor="text1"/>
              </w:rPr>
              <w:t>2</w:t>
            </w:r>
          </w:p>
          <w:p w14:paraId="08C4D925" w14:textId="6AD07FB6" w:rsidR="00C96EC7" w:rsidRPr="00DD252D" w:rsidRDefault="00B51D6A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9</w:t>
            </w:r>
            <w:r w:rsidR="00C96EC7" w:rsidRPr="00DD252D">
              <w:rPr>
                <w:color w:val="000000" w:themeColor="text1"/>
              </w:rPr>
              <w:t>/2/23</w:t>
            </w:r>
          </w:p>
        </w:tc>
        <w:tc>
          <w:tcPr>
            <w:tcW w:w="2400" w:type="dxa"/>
          </w:tcPr>
          <w:p w14:paraId="02CB0AC8" w14:textId="192597FC" w:rsidR="00C96EC7" w:rsidRPr="00DD252D" w:rsidRDefault="00B8148E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Excel Formula Practice Activity</w:t>
            </w:r>
          </w:p>
        </w:tc>
        <w:tc>
          <w:tcPr>
            <w:tcW w:w="3500" w:type="dxa"/>
          </w:tcPr>
          <w:p w14:paraId="56131924" w14:textId="064AAF3C" w:rsidR="00B8148E" w:rsidRPr="00DD252D" w:rsidRDefault="00B8148E" w:rsidP="001F13E4">
            <w:pPr>
              <w:pStyle w:val="NormalWeb"/>
              <w:shd w:val="clear" w:color="auto" w:fill="FFFFFF"/>
              <w:spacing w:before="0" w:after="240" w:line="276" w:lineRule="auto"/>
              <w:rPr>
                <w:color w:val="000000" w:themeColor="text1"/>
                <w:sz w:val="20"/>
              </w:rPr>
            </w:pPr>
            <w:r w:rsidRPr="00DD252D">
              <w:rPr>
                <w:color w:val="000000" w:themeColor="text1"/>
                <w:sz w:val="20"/>
              </w:rPr>
              <w:t>-</w:t>
            </w:r>
            <w:r w:rsidR="00141FFF" w:rsidRPr="00DD252D">
              <w:rPr>
                <w:color w:val="000000" w:themeColor="text1"/>
                <w:sz w:val="20"/>
              </w:rPr>
              <w:t>U</w:t>
            </w:r>
            <w:r w:rsidRPr="00DD252D">
              <w:rPr>
                <w:color w:val="000000" w:themeColor="text1"/>
                <w:sz w:val="20"/>
              </w:rPr>
              <w:t>sing predefined functions</w:t>
            </w:r>
          </w:p>
          <w:p w14:paraId="0D428153" w14:textId="67782D01" w:rsidR="00B8148E" w:rsidRPr="00DD252D" w:rsidRDefault="008F6DBC" w:rsidP="001F13E4">
            <w:pPr>
              <w:pStyle w:val="NormalWeb"/>
              <w:shd w:val="clear" w:color="auto" w:fill="FFFFFF"/>
              <w:spacing w:before="0" w:after="240" w:line="276" w:lineRule="auto"/>
              <w:rPr>
                <w:color w:val="000000" w:themeColor="text1"/>
                <w:sz w:val="20"/>
              </w:rPr>
            </w:pPr>
            <w:r w:rsidRPr="00DD252D">
              <w:rPr>
                <w:color w:val="000000" w:themeColor="text1"/>
                <w:sz w:val="20"/>
              </w:rPr>
              <w:t>-Condi</w:t>
            </w:r>
            <w:r w:rsidR="00276048" w:rsidRPr="00DD252D">
              <w:rPr>
                <w:color w:val="000000" w:themeColor="text1"/>
                <w:sz w:val="20"/>
              </w:rPr>
              <w:t xml:space="preserve">tional Formatting </w:t>
            </w:r>
          </w:p>
          <w:p w14:paraId="42693FD2" w14:textId="5D2621C6" w:rsidR="00B8148E" w:rsidRPr="00DD252D" w:rsidRDefault="00276048" w:rsidP="001F13E4">
            <w:pPr>
              <w:pStyle w:val="NormalWeb"/>
              <w:shd w:val="clear" w:color="auto" w:fill="FFFFFF"/>
              <w:spacing w:before="0" w:after="240" w:line="276" w:lineRule="auto"/>
              <w:rPr>
                <w:color w:val="000000" w:themeColor="text1"/>
                <w:sz w:val="20"/>
              </w:rPr>
            </w:pPr>
            <w:r w:rsidRPr="00DD252D">
              <w:rPr>
                <w:color w:val="000000" w:themeColor="text1"/>
                <w:sz w:val="20"/>
              </w:rPr>
              <w:t>-Customising graphs</w:t>
            </w:r>
          </w:p>
        </w:tc>
        <w:tc>
          <w:tcPr>
            <w:tcW w:w="4600" w:type="dxa"/>
          </w:tcPr>
          <w:p w14:paraId="3DFDE058" w14:textId="77777777" w:rsidR="00B63821" w:rsidRDefault="00B8148E" w:rsidP="001F13E4">
            <w:pPr>
              <w:pStyle w:val="NormalWeb"/>
              <w:shd w:val="clear" w:color="auto" w:fill="FFFFFF"/>
              <w:spacing w:before="0" w:after="240" w:line="276" w:lineRule="auto"/>
              <w:rPr>
                <w:color w:val="000000" w:themeColor="text1"/>
                <w:sz w:val="20"/>
              </w:rPr>
            </w:pPr>
            <w:r w:rsidRPr="00DD252D">
              <w:rPr>
                <w:color w:val="000000" w:themeColor="text1"/>
                <w:sz w:val="20"/>
              </w:rPr>
              <w:t>-</w:t>
            </w:r>
            <w:r w:rsidR="00DD01C7" w:rsidRPr="00DD252D">
              <w:rPr>
                <w:color w:val="000000" w:themeColor="text1"/>
                <w:sz w:val="20"/>
              </w:rPr>
              <w:t xml:space="preserve">I learned more about using the functions in excel; </w:t>
            </w:r>
            <w:r w:rsidRPr="00DD252D">
              <w:rPr>
                <w:color w:val="000000" w:themeColor="text1"/>
                <w:sz w:val="20"/>
              </w:rPr>
              <w:t>minimum, maximum</w:t>
            </w:r>
            <w:r w:rsidR="00141FFF" w:rsidRPr="00DD252D">
              <w:rPr>
                <w:color w:val="000000" w:themeColor="text1"/>
                <w:sz w:val="20"/>
              </w:rPr>
              <w:t>,</w:t>
            </w:r>
            <w:r w:rsidRPr="00DD252D">
              <w:rPr>
                <w:color w:val="000000" w:themeColor="text1"/>
                <w:sz w:val="20"/>
              </w:rPr>
              <w:t xml:space="preserve"> range</w:t>
            </w:r>
            <w:r w:rsidR="00141FFF" w:rsidRPr="00DD252D">
              <w:rPr>
                <w:color w:val="000000" w:themeColor="text1"/>
                <w:sz w:val="20"/>
              </w:rPr>
              <w:t xml:space="preserve"> and</w:t>
            </w:r>
            <w:r w:rsidR="00DD01C7" w:rsidRPr="00DD252D">
              <w:rPr>
                <w:color w:val="000000" w:themeColor="text1"/>
                <w:sz w:val="20"/>
              </w:rPr>
              <w:t xml:space="preserve"> </w:t>
            </w:r>
            <w:r w:rsidRPr="00DD252D">
              <w:rPr>
                <w:color w:val="000000" w:themeColor="text1"/>
                <w:sz w:val="20"/>
              </w:rPr>
              <w:t>formulas to extrapolate data</w:t>
            </w:r>
            <w:r w:rsidR="00141FFF" w:rsidRPr="00DD252D">
              <w:rPr>
                <w:color w:val="000000" w:themeColor="text1"/>
                <w:sz w:val="20"/>
              </w:rPr>
              <w:t xml:space="preserve"> for statistical purposes. </w:t>
            </w:r>
          </w:p>
          <w:p w14:paraId="5AC238BA" w14:textId="096A35DF" w:rsidR="00B8148E" w:rsidRPr="00DD252D" w:rsidRDefault="00B63821" w:rsidP="001F13E4">
            <w:pPr>
              <w:pStyle w:val="NormalWeb"/>
              <w:shd w:val="clear" w:color="auto" w:fill="FFFFFF"/>
              <w:spacing w:before="0" w:after="240" w:line="276" w:lineRule="auto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-</w:t>
            </w:r>
            <w:r w:rsidR="00276048" w:rsidRPr="00DD252D">
              <w:rPr>
                <w:color w:val="000000" w:themeColor="text1"/>
                <w:sz w:val="20"/>
              </w:rPr>
              <w:t>Using Conditional formatting to highlight data to make it easier to read</w:t>
            </w:r>
            <w:r w:rsidR="00141FFF" w:rsidRPr="00DD252D">
              <w:rPr>
                <w:color w:val="000000" w:themeColor="text1"/>
                <w:sz w:val="20"/>
              </w:rPr>
              <w:t xml:space="preserve"> and h</w:t>
            </w:r>
            <w:r w:rsidR="004A2453" w:rsidRPr="00DD252D">
              <w:rPr>
                <w:color w:val="000000" w:themeColor="text1"/>
                <w:sz w:val="20"/>
              </w:rPr>
              <w:t>ow to p</w:t>
            </w:r>
            <w:r w:rsidR="00276048" w:rsidRPr="00DD252D">
              <w:rPr>
                <w:color w:val="000000" w:themeColor="text1"/>
                <w:sz w:val="20"/>
              </w:rPr>
              <w:t>lot graphs</w:t>
            </w:r>
            <w:r w:rsidR="004A2453" w:rsidRPr="00DD252D">
              <w:rPr>
                <w:color w:val="000000" w:themeColor="text1"/>
                <w:sz w:val="20"/>
              </w:rPr>
              <w:t xml:space="preserve"> </w:t>
            </w:r>
            <w:r w:rsidR="00141FFF" w:rsidRPr="00DD252D">
              <w:rPr>
                <w:color w:val="000000" w:themeColor="text1"/>
                <w:sz w:val="20"/>
              </w:rPr>
              <w:t>to</w:t>
            </w:r>
            <w:r w:rsidR="004A2453" w:rsidRPr="00DD252D">
              <w:rPr>
                <w:color w:val="000000" w:themeColor="text1"/>
                <w:sz w:val="20"/>
              </w:rPr>
              <w:t xml:space="preserve"> use different sections of the dat</w:t>
            </w:r>
            <w:r w:rsidR="00141FFF" w:rsidRPr="00DD252D">
              <w:rPr>
                <w:color w:val="000000" w:themeColor="text1"/>
                <w:sz w:val="20"/>
              </w:rPr>
              <w:t>a.</w:t>
            </w:r>
          </w:p>
        </w:tc>
        <w:tc>
          <w:tcPr>
            <w:tcW w:w="3000" w:type="dxa"/>
          </w:tcPr>
          <w:p w14:paraId="68071574" w14:textId="35FEC4A6" w:rsidR="00C96EC7" w:rsidRPr="00DD252D" w:rsidRDefault="00141FFF" w:rsidP="001F13E4">
            <w:pPr>
              <w:pStyle w:val="NormalWeb"/>
              <w:shd w:val="clear" w:color="auto" w:fill="FFFFFF"/>
              <w:spacing w:before="0" w:after="240" w:line="276" w:lineRule="auto"/>
              <w:rPr>
                <w:color w:val="000000" w:themeColor="text1"/>
                <w:sz w:val="20"/>
              </w:rPr>
            </w:pPr>
            <w:r w:rsidRPr="00DD252D">
              <w:rPr>
                <w:color w:val="000000" w:themeColor="text1"/>
                <w:sz w:val="20"/>
              </w:rPr>
              <w:t>I will be converting my exam results on the spreadsheet to familiarise myself with the tools learnt today</w:t>
            </w:r>
            <w:r w:rsidR="008E5D18">
              <w:rPr>
                <w:color w:val="000000" w:themeColor="text1"/>
                <w:sz w:val="20"/>
              </w:rPr>
              <w:t>.</w:t>
            </w:r>
          </w:p>
        </w:tc>
      </w:tr>
      <w:tr w:rsidR="001F13E4" w:rsidRPr="00DD252D" w14:paraId="63476739" w14:textId="77777777" w:rsidTr="00194883">
        <w:trPr>
          <w:trHeight w:val="2026"/>
          <w:tblHeader/>
        </w:trPr>
        <w:tc>
          <w:tcPr>
            <w:tcW w:w="1595" w:type="dxa"/>
            <w:shd w:val="clear" w:color="auto" w:fill="B8CCE4" w:themeFill="accent1" w:themeFillTint="66"/>
          </w:tcPr>
          <w:p w14:paraId="412CAE8A" w14:textId="77777777" w:rsidR="00CC3117" w:rsidRPr="00DD252D" w:rsidRDefault="00CC3117" w:rsidP="001F13E4">
            <w:pPr>
              <w:rPr>
                <w:color w:val="000000" w:themeColor="text1"/>
              </w:rPr>
            </w:pPr>
          </w:p>
          <w:p w14:paraId="30D87876" w14:textId="77777777" w:rsidR="00A22454" w:rsidRPr="00DD252D" w:rsidRDefault="00EF6CE1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T</w:t>
            </w:r>
            <w:r w:rsidR="00B51D6A" w:rsidRPr="00DD252D">
              <w:rPr>
                <w:color w:val="000000" w:themeColor="text1"/>
                <w:u w:color="333333"/>
              </w:rPr>
              <w:t>uesday</w:t>
            </w:r>
            <w:r w:rsidRPr="00DD252D">
              <w:rPr>
                <w:color w:val="000000" w:themeColor="text1"/>
                <w:u w:color="333333"/>
              </w:rPr>
              <w:t xml:space="preserve"> </w:t>
            </w:r>
          </w:p>
          <w:p w14:paraId="3CB48C3E" w14:textId="3422A9CA" w:rsidR="00CC3117" w:rsidRPr="00DD252D" w:rsidRDefault="00EF6CE1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week </w:t>
            </w:r>
            <w:r w:rsidR="00B51D6A" w:rsidRPr="00DD252D">
              <w:rPr>
                <w:color w:val="000000" w:themeColor="text1"/>
                <w:u w:color="333333"/>
              </w:rPr>
              <w:t>3</w:t>
            </w:r>
          </w:p>
          <w:p w14:paraId="79685829" w14:textId="63DF7BDC" w:rsidR="00EF6CE1" w:rsidRPr="00DD252D" w:rsidRDefault="00B51D6A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14</w:t>
            </w:r>
            <w:r w:rsidR="00EF6CE1" w:rsidRPr="00DD252D">
              <w:rPr>
                <w:color w:val="000000" w:themeColor="text1"/>
                <w:u w:color="333333"/>
              </w:rPr>
              <w:t>/</w:t>
            </w:r>
            <w:r w:rsidR="00C96EC7" w:rsidRPr="00DD252D">
              <w:rPr>
                <w:color w:val="000000" w:themeColor="text1"/>
                <w:u w:color="333333"/>
              </w:rPr>
              <w:t>2</w:t>
            </w:r>
            <w:r w:rsidR="00EF6CE1" w:rsidRPr="00DD252D">
              <w:rPr>
                <w:color w:val="000000" w:themeColor="text1"/>
                <w:u w:color="333333"/>
              </w:rPr>
              <w:t>/23</w:t>
            </w:r>
          </w:p>
        </w:tc>
        <w:tc>
          <w:tcPr>
            <w:tcW w:w="2400" w:type="dxa"/>
          </w:tcPr>
          <w:p w14:paraId="65F607F0" w14:textId="2EA8526D" w:rsidR="009B4328" w:rsidRPr="00DD252D" w:rsidRDefault="00E82AAF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Risk Assessment</w:t>
            </w:r>
          </w:p>
          <w:p w14:paraId="4A7B5957" w14:textId="370A5ED4" w:rsidR="009B4328" w:rsidRPr="00DD252D" w:rsidRDefault="009B4328" w:rsidP="001F13E4">
            <w:pPr>
              <w:rPr>
                <w:color w:val="000000" w:themeColor="text1"/>
              </w:rPr>
            </w:pPr>
          </w:p>
          <w:p w14:paraId="330B1B3A" w14:textId="3037B5EB" w:rsidR="00202C78" w:rsidRPr="00DD252D" w:rsidRDefault="00202C78" w:rsidP="001F13E4">
            <w:pPr>
              <w:rPr>
                <w:color w:val="000000" w:themeColor="text1"/>
              </w:rPr>
            </w:pPr>
          </w:p>
        </w:tc>
        <w:tc>
          <w:tcPr>
            <w:tcW w:w="3500" w:type="dxa"/>
          </w:tcPr>
          <w:p w14:paraId="3FEB2299" w14:textId="553BC74C" w:rsidR="00202C78" w:rsidRPr="00DD252D" w:rsidRDefault="006D60D7" w:rsidP="00202C78">
            <w:r w:rsidRPr="00DD252D">
              <w:t>-</w:t>
            </w:r>
            <w:r w:rsidR="0008711D">
              <w:t xml:space="preserve">Introducing </w:t>
            </w:r>
            <w:r w:rsidR="00141FFF" w:rsidRPr="00DD252D">
              <w:t>Risk A</w:t>
            </w:r>
            <w:r w:rsidRPr="00DD252D">
              <w:t>ssessment</w:t>
            </w:r>
            <w:r w:rsidR="00141FFF" w:rsidRPr="00DD252D">
              <w:t>s</w:t>
            </w:r>
            <w:r w:rsidRPr="00DD252D">
              <w:t xml:space="preserve"> and</w:t>
            </w:r>
            <w:r w:rsidR="0008711D">
              <w:t xml:space="preserve"> Risk Management</w:t>
            </w:r>
          </w:p>
          <w:p w14:paraId="19498E73" w14:textId="77777777" w:rsidR="006D60D7" w:rsidRPr="00DD252D" w:rsidRDefault="006D60D7" w:rsidP="00202C78"/>
          <w:p w14:paraId="244160DF" w14:textId="35EAA34D" w:rsidR="009B4328" w:rsidRPr="00DD252D" w:rsidRDefault="00202C78" w:rsidP="00202C78">
            <w:r w:rsidRPr="00DD252D">
              <w:t>-Health and safety Legislation</w:t>
            </w:r>
          </w:p>
          <w:p w14:paraId="05878C6E" w14:textId="77777777" w:rsidR="006D60D7" w:rsidRPr="00DD252D" w:rsidRDefault="006D60D7" w:rsidP="00202C78"/>
          <w:p w14:paraId="4C203D23" w14:textId="3E651142" w:rsidR="00202C78" w:rsidRPr="00DD252D" w:rsidRDefault="00202C78" w:rsidP="00202C78">
            <w:pPr>
              <w:rPr>
                <w:color w:val="000000" w:themeColor="text1"/>
              </w:rPr>
            </w:pPr>
            <w:r w:rsidRPr="00DD252D">
              <w:t>-</w:t>
            </w:r>
            <w:r w:rsidR="00171142" w:rsidRPr="00DD252D">
              <w:t>H</w:t>
            </w:r>
            <w:r w:rsidR="00141FFF" w:rsidRPr="00DD252D">
              <w:t>ow to analyse risk</w:t>
            </w:r>
          </w:p>
        </w:tc>
        <w:tc>
          <w:tcPr>
            <w:tcW w:w="4600" w:type="dxa"/>
          </w:tcPr>
          <w:p w14:paraId="323C5773" w14:textId="682CB6CB" w:rsidR="0008711D" w:rsidRDefault="00B63821" w:rsidP="00D94BF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="0008711D">
              <w:rPr>
                <w:color w:val="000000" w:themeColor="text1"/>
              </w:rPr>
              <w:t>I got a clearer understanding of risk management</w:t>
            </w:r>
            <w:r w:rsidR="00194883">
              <w:rPr>
                <w:color w:val="000000" w:themeColor="text1"/>
              </w:rPr>
              <w:t>.</w:t>
            </w:r>
            <w:r w:rsidR="0008711D">
              <w:rPr>
                <w:color w:val="000000" w:themeColor="text1"/>
              </w:rPr>
              <w:t xml:space="preserve"> </w:t>
            </w:r>
          </w:p>
          <w:p w14:paraId="50DD1C51" w14:textId="77777777" w:rsidR="0008711D" w:rsidRDefault="0008711D" w:rsidP="00D94BFC">
            <w:pPr>
              <w:rPr>
                <w:color w:val="000000" w:themeColor="text1"/>
              </w:rPr>
            </w:pPr>
          </w:p>
          <w:p w14:paraId="44F06573" w14:textId="166D6862" w:rsidR="0008711D" w:rsidRDefault="0008711D" w:rsidP="00D94BF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-I learnt the stages of ERIC </w:t>
            </w:r>
            <w:r w:rsidR="00194883">
              <w:rPr>
                <w:color w:val="000000" w:themeColor="text1"/>
              </w:rPr>
              <w:t>and</w:t>
            </w:r>
            <w:r>
              <w:rPr>
                <w:color w:val="000000" w:themeColor="text1"/>
              </w:rPr>
              <w:t xml:space="preserve"> how to deal with dangers, risks and hazards</w:t>
            </w:r>
            <w:r w:rsidR="00194883">
              <w:rPr>
                <w:color w:val="000000" w:themeColor="text1"/>
              </w:rPr>
              <w:t>.</w:t>
            </w:r>
          </w:p>
          <w:p w14:paraId="6A81C8D5" w14:textId="3BF519ED" w:rsidR="0008711D" w:rsidRDefault="0008711D" w:rsidP="00D94BF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</w:p>
          <w:p w14:paraId="008D8749" w14:textId="00C1F4A7" w:rsidR="00D94BFC" w:rsidRPr="00DD252D" w:rsidRDefault="008A5E91" w:rsidP="00D94BF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-I developed skills in QRA</w:t>
            </w:r>
            <w:r w:rsidR="00194883">
              <w:rPr>
                <w:color w:val="000000" w:themeColor="text1"/>
              </w:rPr>
              <w:t>.</w:t>
            </w:r>
          </w:p>
          <w:p w14:paraId="2EE33569" w14:textId="77777777" w:rsidR="00D94BFC" w:rsidRDefault="00D94BFC" w:rsidP="00D94BFC"/>
          <w:p w14:paraId="1FACD061" w14:textId="2BD36A95" w:rsidR="008A5E91" w:rsidRDefault="008A5E91" w:rsidP="00D94BFC">
            <w:r>
              <w:t>-I gained knowledge on how we reduce risks in assessment</w:t>
            </w:r>
            <w:r w:rsidR="00194883">
              <w:t>s</w:t>
            </w:r>
            <w:r>
              <w:t xml:space="preserve"> to ALARP</w:t>
            </w:r>
            <w:r w:rsidR="00194883">
              <w:t>.</w:t>
            </w:r>
          </w:p>
          <w:p w14:paraId="2656980F" w14:textId="77777777" w:rsidR="00C05EA8" w:rsidRDefault="00C05EA8" w:rsidP="00D94BFC"/>
          <w:p w14:paraId="1BD8C891" w14:textId="68ACADA5" w:rsidR="00C05EA8" w:rsidRPr="00DD252D" w:rsidRDefault="00C05EA8" w:rsidP="00D94BFC">
            <w:r>
              <w:t>-</w:t>
            </w:r>
            <w:r>
              <w:rPr>
                <w:color w:val="000000" w:themeColor="text1"/>
              </w:rPr>
              <w:t xml:space="preserve"> I was surprised to learn that 1 in a 1000 is an acceptable loss of life guideline</w:t>
            </w:r>
            <w:r w:rsidR="00194883">
              <w:rPr>
                <w:color w:val="000000" w:themeColor="text1"/>
              </w:rPr>
              <w:t>.</w:t>
            </w:r>
          </w:p>
          <w:p w14:paraId="480DE333" w14:textId="77777777" w:rsidR="00D94BFC" w:rsidRPr="00DD252D" w:rsidRDefault="00D94BFC" w:rsidP="00D94BFC"/>
          <w:p w14:paraId="0BD642FB" w14:textId="140FD867" w:rsidR="00202C78" w:rsidRPr="00DD252D" w:rsidRDefault="00202C78" w:rsidP="001F13E4"/>
        </w:tc>
        <w:tc>
          <w:tcPr>
            <w:tcW w:w="3000" w:type="dxa"/>
          </w:tcPr>
          <w:p w14:paraId="35D453CD" w14:textId="2ABF64A4" w:rsidR="009B4328" w:rsidRPr="00DD252D" w:rsidRDefault="1B7041CB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 xml:space="preserve">The </w:t>
            </w:r>
            <w:r w:rsidR="00D94BFC" w:rsidRPr="00DD252D">
              <w:rPr>
                <w:color w:val="000000" w:themeColor="text1"/>
              </w:rPr>
              <w:t>lecture</w:t>
            </w:r>
            <w:r w:rsidRPr="00DD252D">
              <w:rPr>
                <w:color w:val="000000" w:themeColor="text1"/>
              </w:rPr>
              <w:t xml:space="preserve"> was very </w:t>
            </w:r>
            <w:r w:rsidR="00C05EA8">
              <w:rPr>
                <w:color w:val="000000" w:themeColor="text1"/>
              </w:rPr>
              <w:t xml:space="preserve">interesting and </w:t>
            </w:r>
            <w:r w:rsidR="00D94BFC" w:rsidRPr="00DD252D">
              <w:rPr>
                <w:color w:val="000000" w:themeColor="text1"/>
              </w:rPr>
              <w:t>informative</w:t>
            </w:r>
            <w:r w:rsidR="00C05EA8">
              <w:rPr>
                <w:color w:val="000000" w:themeColor="text1"/>
              </w:rPr>
              <w:t>.</w:t>
            </w:r>
          </w:p>
        </w:tc>
      </w:tr>
      <w:tr w:rsidR="001F13E4" w:rsidRPr="00DD252D" w14:paraId="6EDD9345" w14:textId="77777777" w:rsidTr="00194883">
        <w:trPr>
          <w:trHeight w:val="287"/>
          <w:tblHeader/>
        </w:trPr>
        <w:tc>
          <w:tcPr>
            <w:tcW w:w="1595" w:type="dxa"/>
            <w:shd w:val="clear" w:color="auto" w:fill="B8CCE4" w:themeFill="accent1" w:themeFillTint="66"/>
          </w:tcPr>
          <w:p w14:paraId="2BCA81CC" w14:textId="77777777" w:rsidR="00A22454" w:rsidRPr="00DD252D" w:rsidRDefault="00EF6CE1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T</w:t>
            </w:r>
            <w:r w:rsidR="00B51D6A" w:rsidRPr="00DD252D">
              <w:rPr>
                <w:color w:val="000000" w:themeColor="text1"/>
              </w:rPr>
              <w:t>hursday</w:t>
            </w:r>
            <w:r w:rsidRPr="00DD252D">
              <w:rPr>
                <w:color w:val="000000" w:themeColor="text1"/>
              </w:rPr>
              <w:t xml:space="preserve"> </w:t>
            </w:r>
          </w:p>
          <w:p w14:paraId="6564FBA9" w14:textId="7B9204AE" w:rsidR="009B4328" w:rsidRPr="00DD252D" w:rsidRDefault="00EF6CE1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 xml:space="preserve">week </w:t>
            </w:r>
            <w:r w:rsidR="00B51D6A" w:rsidRPr="00DD252D">
              <w:rPr>
                <w:color w:val="000000" w:themeColor="text1"/>
              </w:rPr>
              <w:t>3</w:t>
            </w:r>
          </w:p>
          <w:p w14:paraId="64E93371" w14:textId="41F9D24D" w:rsidR="00EF6CE1" w:rsidRPr="00DD252D" w:rsidRDefault="00B51D6A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16</w:t>
            </w:r>
            <w:r w:rsidR="00EF6CE1" w:rsidRPr="00DD252D">
              <w:rPr>
                <w:color w:val="000000" w:themeColor="text1"/>
              </w:rPr>
              <w:t>/</w:t>
            </w:r>
            <w:r w:rsidRPr="00DD252D">
              <w:rPr>
                <w:color w:val="000000" w:themeColor="text1"/>
              </w:rPr>
              <w:t>2</w:t>
            </w:r>
            <w:r w:rsidR="00EF6CE1" w:rsidRPr="00DD252D">
              <w:rPr>
                <w:color w:val="000000" w:themeColor="text1"/>
              </w:rPr>
              <w:t>/23</w:t>
            </w:r>
          </w:p>
          <w:p w14:paraId="6708934C" w14:textId="77777777" w:rsidR="009B4328" w:rsidRPr="00DD252D" w:rsidRDefault="009B4328" w:rsidP="001F13E4">
            <w:pPr>
              <w:rPr>
                <w:color w:val="000000" w:themeColor="text1"/>
              </w:rPr>
            </w:pPr>
          </w:p>
          <w:p w14:paraId="454FF1A3" w14:textId="634F18D0" w:rsidR="009B4328" w:rsidRPr="00DD252D" w:rsidRDefault="009B4328" w:rsidP="001F13E4">
            <w:pPr>
              <w:rPr>
                <w:color w:val="000000" w:themeColor="text1"/>
                <w:u w:color="333333"/>
              </w:rPr>
            </w:pPr>
          </w:p>
        </w:tc>
        <w:tc>
          <w:tcPr>
            <w:tcW w:w="2400" w:type="dxa"/>
          </w:tcPr>
          <w:p w14:paraId="26F5E4B1" w14:textId="224BF78B" w:rsidR="009B4328" w:rsidRPr="00DD252D" w:rsidRDefault="00EE3B57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Formulas, Functions &amp; Plotting Graphs</w:t>
            </w:r>
          </w:p>
        </w:tc>
        <w:tc>
          <w:tcPr>
            <w:tcW w:w="3500" w:type="dxa"/>
          </w:tcPr>
          <w:p w14:paraId="3A9FD8DD" w14:textId="77777777" w:rsidR="009B4328" w:rsidRDefault="00EE3B57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-Understanding different Function </w:t>
            </w:r>
          </w:p>
          <w:p w14:paraId="6C33588C" w14:textId="77777777" w:rsidR="00194883" w:rsidRPr="00DD252D" w:rsidRDefault="00194883" w:rsidP="001F13E4">
            <w:pPr>
              <w:rPr>
                <w:color w:val="000000" w:themeColor="text1"/>
                <w:u w:color="333333"/>
              </w:rPr>
            </w:pPr>
          </w:p>
          <w:p w14:paraId="0A1DF31B" w14:textId="053C6838" w:rsidR="00EE3B57" w:rsidRDefault="00EE3B57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-Applying functions to formulas</w:t>
            </w:r>
          </w:p>
          <w:p w14:paraId="2DC8BA70" w14:textId="77777777" w:rsidR="00194883" w:rsidRPr="00DD252D" w:rsidRDefault="00194883" w:rsidP="001F13E4">
            <w:pPr>
              <w:rPr>
                <w:color w:val="000000" w:themeColor="text1"/>
                <w:u w:color="333333"/>
              </w:rPr>
            </w:pPr>
          </w:p>
          <w:p w14:paraId="7976DFBE" w14:textId="03717252" w:rsidR="00EE3B57" w:rsidRDefault="00EE3B57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-Plotting Graphs</w:t>
            </w:r>
          </w:p>
          <w:p w14:paraId="05B5215B" w14:textId="77777777" w:rsidR="00194883" w:rsidRPr="00DD252D" w:rsidRDefault="00194883" w:rsidP="001F13E4">
            <w:pPr>
              <w:rPr>
                <w:color w:val="000000" w:themeColor="text1"/>
                <w:u w:color="333333"/>
              </w:rPr>
            </w:pPr>
          </w:p>
          <w:p w14:paraId="323B76B4" w14:textId="56FB05D8" w:rsidR="00EE3B57" w:rsidRPr="00DD252D" w:rsidRDefault="00EE3B57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-Adding value to graphs</w:t>
            </w:r>
          </w:p>
          <w:p w14:paraId="4253120C" w14:textId="0D68D772" w:rsidR="00EE3B57" w:rsidRPr="00DD252D" w:rsidRDefault="00EE3B57" w:rsidP="001F13E4">
            <w:pPr>
              <w:rPr>
                <w:color w:val="000000" w:themeColor="text1"/>
                <w:u w:color="333333"/>
              </w:rPr>
            </w:pPr>
          </w:p>
        </w:tc>
        <w:tc>
          <w:tcPr>
            <w:tcW w:w="4600" w:type="dxa"/>
          </w:tcPr>
          <w:p w14:paraId="458D8DD9" w14:textId="438E7E47" w:rsidR="008A4AED" w:rsidRPr="00DD252D" w:rsidRDefault="00B63821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8A4AED" w:rsidRPr="00DD252D">
              <w:rPr>
                <w:color w:val="000000" w:themeColor="text1"/>
                <w:u w:color="333333"/>
              </w:rPr>
              <w:t xml:space="preserve">I also learned how to calculate with functions in excel to create ranges of data </w:t>
            </w:r>
            <w:r w:rsidR="00202C78" w:rsidRPr="00DD252D">
              <w:rPr>
                <w:color w:val="000000" w:themeColor="text1"/>
                <w:u w:color="333333"/>
              </w:rPr>
              <w:t>and</w:t>
            </w:r>
            <w:r w:rsidR="008A4AED" w:rsidRPr="00DD252D">
              <w:rPr>
                <w:color w:val="000000" w:themeColor="text1"/>
                <w:u w:color="333333"/>
              </w:rPr>
              <w:t xml:space="preserve"> plot graphs</w:t>
            </w:r>
            <w:r w:rsidR="00194883">
              <w:rPr>
                <w:color w:val="000000" w:themeColor="text1"/>
                <w:u w:color="333333"/>
              </w:rPr>
              <w:t>.</w:t>
            </w:r>
          </w:p>
          <w:p w14:paraId="44F181BB" w14:textId="77777777" w:rsidR="00B63821" w:rsidRDefault="00B63821" w:rsidP="001F13E4">
            <w:pPr>
              <w:rPr>
                <w:color w:val="000000" w:themeColor="text1"/>
                <w:u w:color="333333"/>
              </w:rPr>
            </w:pPr>
          </w:p>
          <w:p w14:paraId="3AD44068" w14:textId="2D6AA350" w:rsidR="00EE3B57" w:rsidRPr="00DD252D" w:rsidRDefault="00B63821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202C78" w:rsidRPr="00DD252D">
              <w:rPr>
                <w:color w:val="000000" w:themeColor="text1"/>
                <w:u w:color="333333"/>
              </w:rPr>
              <w:t xml:space="preserve">I also learned that choosing the right chart and personalising the aesthetics to deliver the information all have a big impact on how the data comes </w:t>
            </w:r>
            <w:r w:rsidR="00A22454" w:rsidRPr="00DD252D">
              <w:rPr>
                <w:color w:val="000000" w:themeColor="text1"/>
                <w:u w:color="333333"/>
              </w:rPr>
              <w:t>across</w:t>
            </w:r>
            <w:r w:rsidR="00194883">
              <w:rPr>
                <w:color w:val="000000" w:themeColor="text1"/>
                <w:u w:color="333333"/>
              </w:rPr>
              <w:t>.</w:t>
            </w:r>
          </w:p>
          <w:p w14:paraId="4A10C213" w14:textId="77777777" w:rsidR="00EE3B57" w:rsidRPr="00DD252D" w:rsidRDefault="00EE3B57" w:rsidP="001F13E4">
            <w:pPr>
              <w:rPr>
                <w:color w:val="000000" w:themeColor="text1"/>
                <w:u w:color="333333"/>
              </w:rPr>
            </w:pPr>
          </w:p>
          <w:p w14:paraId="07E83599" w14:textId="10C3FEC0" w:rsidR="009B4328" w:rsidRPr="00DD252D" w:rsidRDefault="00EE3B57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 </w:t>
            </w:r>
          </w:p>
        </w:tc>
        <w:tc>
          <w:tcPr>
            <w:tcW w:w="3000" w:type="dxa"/>
          </w:tcPr>
          <w:p w14:paraId="725CDCE3" w14:textId="1860976D" w:rsidR="008A4AED" w:rsidRPr="00DD252D" w:rsidRDefault="00EE3B57" w:rsidP="003A5ADE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I think the practical practice a</w:t>
            </w:r>
            <w:r w:rsidR="008A4AED" w:rsidRPr="00DD252D">
              <w:rPr>
                <w:color w:val="000000" w:themeColor="text1"/>
                <w:u w:color="333333"/>
              </w:rPr>
              <w:t>dded value</w:t>
            </w:r>
            <w:r w:rsidRPr="00DD252D">
              <w:rPr>
                <w:color w:val="000000" w:themeColor="text1"/>
                <w:u w:color="333333"/>
              </w:rPr>
              <w:t xml:space="preserve"> to </w:t>
            </w:r>
            <w:r w:rsidR="008A4AED" w:rsidRPr="00DD252D">
              <w:rPr>
                <w:color w:val="000000" w:themeColor="text1"/>
                <w:u w:color="333333"/>
              </w:rPr>
              <w:t xml:space="preserve">the </w:t>
            </w:r>
            <w:r w:rsidRPr="00DD252D">
              <w:rPr>
                <w:color w:val="000000" w:themeColor="text1"/>
                <w:u w:color="333333"/>
              </w:rPr>
              <w:t>digestion of the information that has been delivered over the last few weeks.</w:t>
            </w:r>
          </w:p>
        </w:tc>
      </w:tr>
      <w:tr w:rsidR="001F13E4" w:rsidRPr="00DD252D" w14:paraId="28E8F100" w14:textId="77777777" w:rsidTr="00194883">
        <w:trPr>
          <w:trHeight w:val="2026"/>
          <w:tblHeader/>
        </w:trPr>
        <w:tc>
          <w:tcPr>
            <w:tcW w:w="1595" w:type="dxa"/>
            <w:shd w:val="clear" w:color="auto" w:fill="B8CCE4" w:themeFill="accent1" w:themeFillTint="66"/>
          </w:tcPr>
          <w:p w14:paraId="5BA38B76" w14:textId="00C1DFAA" w:rsidR="009B4328" w:rsidRPr="00DD252D" w:rsidRDefault="00EF6CE1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lastRenderedPageBreak/>
              <w:t>T</w:t>
            </w:r>
            <w:r w:rsidR="00B51D6A" w:rsidRPr="00DD252D">
              <w:rPr>
                <w:color w:val="000000" w:themeColor="text1"/>
              </w:rPr>
              <w:t>uesday</w:t>
            </w:r>
            <w:r w:rsidRPr="00DD252D">
              <w:rPr>
                <w:color w:val="000000" w:themeColor="text1"/>
              </w:rPr>
              <w:t xml:space="preserve"> </w:t>
            </w:r>
          </w:p>
          <w:p w14:paraId="03896681" w14:textId="3C60AC46" w:rsidR="00EF6CE1" w:rsidRPr="00DD252D" w:rsidRDefault="00EF6CE1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 xml:space="preserve">Week </w:t>
            </w:r>
            <w:r w:rsidR="00B51D6A" w:rsidRPr="00DD252D">
              <w:rPr>
                <w:color w:val="000000" w:themeColor="text1"/>
              </w:rPr>
              <w:t>4</w:t>
            </w:r>
          </w:p>
          <w:p w14:paraId="546AE2B1" w14:textId="29F729DB" w:rsidR="00EF6CE1" w:rsidRPr="00DD252D" w:rsidRDefault="00B51D6A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21</w:t>
            </w:r>
            <w:r w:rsidR="00EF6CE1" w:rsidRPr="00DD252D">
              <w:rPr>
                <w:color w:val="000000" w:themeColor="text1"/>
              </w:rPr>
              <w:t>/</w:t>
            </w:r>
            <w:r w:rsidRPr="00DD252D">
              <w:rPr>
                <w:color w:val="000000" w:themeColor="text1"/>
              </w:rPr>
              <w:t>2</w:t>
            </w:r>
            <w:r w:rsidR="00EF6CE1" w:rsidRPr="00DD252D">
              <w:rPr>
                <w:color w:val="000000" w:themeColor="text1"/>
              </w:rPr>
              <w:t>/23</w:t>
            </w:r>
          </w:p>
          <w:p w14:paraId="45679FD9" w14:textId="4C923D15" w:rsidR="009B4328" w:rsidRPr="00DD252D" w:rsidRDefault="009B4328" w:rsidP="001F13E4">
            <w:pPr>
              <w:rPr>
                <w:color w:val="000000" w:themeColor="text1"/>
                <w:u w:color="333333"/>
              </w:rPr>
            </w:pPr>
          </w:p>
        </w:tc>
        <w:tc>
          <w:tcPr>
            <w:tcW w:w="2400" w:type="dxa"/>
          </w:tcPr>
          <w:p w14:paraId="593FC51C" w14:textId="77777777" w:rsidR="009B4328" w:rsidRPr="00DD252D" w:rsidRDefault="00157054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Rules and regulations</w:t>
            </w:r>
          </w:p>
          <w:p w14:paraId="1A24B24A" w14:textId="77777777" w:rsidR="00F101C2" w:rsidRPr="00DD252D" w:rsidRDefault="00F101C2" w:rsidP="001F13E4">
            <w:pPr>
              <w:rPr>
                <w:color w:val="000000" w:themeColor="text1"/>
                <w:u w:color="333333"/>
              </w:rPr>
            </w:pPr>
          </w:p>
          <w:p w14:paraId="336C2352" w14:textId="2F7481AA" w:rsidR="00F101C2" w:rsidRPr="00DD252D" w:rsidRDefault="00F101C2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Practical Risk Assessments</w:t>
            </w:r>
          </w:p>
        </w:tc>
        <w:tc>
          <w:tcPr>
            <w:tcW w:w="3500" w:type="dxa"/>
          </w:tcPr>
          <w:p w14:paraId="06A54438" w14:textId="62FE4618" w:rsidR="009B4328" w:rsidRPr="00DD252D" w:rsidRDefault="00783371" w:rsidP="00783371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</w:t>
            </w:r>
            <w:r w:rsidR="00072C54" w:rsidRPr="00DD252D">
              <w:rPr>
                <w:color w:val="000000" w:themeColor="text1"/>
                <w:u w:color="333333"/>
              </w:rPr>
              <w:t>Quan</w:t>
            </w:r>
            <w:r w:rsidR="004729ED" w:rsidRPr="00DD252D">
              <w:rPr>
                <w:color w:val="000000" w:themeColor="text1"/>
                <w:u w:color="333333"/>
              </w:rPr>
              <w:t>ti</w:t>
            </w:r>
            <w:r w:rsidR="00072C54" w:rsidRPr="00DD252D">
              <w:rPr>
                <w:color w:val="000000" w:themeColor="text1"/>
                <w:u w:color="333333"/>
              </w:rPr>
              <w:t>t</w:t>
            </w:r>
            <w:r w:rsidR="008C591D" w:rsidRPr="00DD252D">
              <w:rPr>
                <w:color w:val="000000" w:themeColor="text1"/>
                <w:u w:color="333333"/>
              </w:rPr>
              <w:t>ative</w:t>
            </w:r>
            <w:r w:rsidR="00072C54" w:rsidRPr="00DD252D">
              <w:rPr>
                <w:color w:val="000000" w:themeColor="text1"/>
                <w:u w:color="333333"/>
              </w:rPr>
              <w:t xml:space="preserve"> risk </w:t>
            </w:r>
            <w:r w:rsidR="008C591D" w:rsidRPr="00DD252D">
              <w:rPr>
                <w:color w:val="000000" w:themeColor="text1"/>
                <w:u w:color="333333"/>
              </w:rPr>
              <w:t>Rating</w:t>
            </w:r>
          </w:p>
          <w:p w14:paraId="12B30D93" w14:textId="77777777" w:rsidR="004729ED" w:rsidRPr="00DD252D" w:rsidRDefault="004729ED" w:rsidP="00072C54">
            <w:pPr>
              <w:rPr>
                <w:color w:val="000000" w:themeColor="text1"/>
                <w:u w:color="333333"/>
              </w:rPr>
            </w:pPr>
          </w:p>
          <w:p w14:paraId="522DC052" w14:textId="731C7394" w:rsidR="004729ED" w:rsidRPr="00DD252D" w:rsidRDefault="008C591D" w:rsidP="00072C5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-Broad categories of hazard</w:t>
            </w:r>
          </w:p>
          <w:p w14:paraId="258AE17D" w14:textId="77777777" w:rsidR="004729ED" w:rsidRPr="00DD252D" w:rsidRDefault="004729ED" w:rsidP="00072C54">
            <w:pPr>
              <w:rPr>
                <w:color w:val="000000" w:themeColor="text1"/>
                <w:u w:color="333333"/>
              </w:rPr>
            </w:pPr>
          </w:p>
          <w:p w14:paraId="4DB08739" w14:textId="5CAE8CA7" w:rsidR="008C591D" w:rsidRPr="00DD252D" w:rsidRDefault="008C591D" w:rsidP="00072C5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-Severity of harm</w:t>
            </w:r>
          </w:p>
          <w:p w14:paraId="04514FE5" w14:textId="3E72B99E" w:rsidR="004729ED" w:rsidRPr="00DD252D" w:rsidRDefault="004729ED" w:rsidP="00072C54">
            <w:pPr>
              <w:rPr>
                <w:color w:val="000000" w:themeColor="text1"/>
                <w:u w:color="333333"/>
              </w:rPr>
            </w:pPr>
          </w:p>
          <w:p w14:paraId="5247A96E" w14:textId="379B0D08" w:rsidR="004729ED" w:rsidRPr="00DD252D" w:rsidRDefault="004729ED" w:rsidP="00072C5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-Risk Control Action Plan</w:t>
            </w:r>
          </w:p>
          <w:p w14:paraId="524FBB7B" w14:textId="57D833C6" w:rsidR="00071EC2" w:rsidRPr="00DD252D" w:rsidRDefault="00071EC2" w:rsidP="00072C54">
            <w:pPr>
              <w:rPr>
                <w:color w:val="000000" w:themeColor="text1"/>
                <w:u w:color="333333"/>
              </w:rPr>
            </w:pPr>
          </w:p>
          <w:p w14:paraId="5693D24F" w14:textId="7A3183A3" w:rsidR="008C591D" w:rsidRPr="00DD252D" w:rsidRDefault="00071EC2" w:rsidP="00072C5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-Revising </w:t>
            </w:r>
            <w:r w:rsidR="003A5ADE" w:rsidRPr="00DD252D">
              <w:rPr>
                <w:color w:val="000000" w:themeColor="text1"/>
                <w:u w:color="333333"/>
              </w:rPr>
              <w:t>Conditions</w:t>
            </w:r>
          </w:p>
        </w:tc>
        <w:tc>
          <w:tcPr>
            <w:tcW w:w="4600" w:type="dxa"/>
          </w:tcPr>
          <w:p w14:paraId="2DFD34D3" w14:textId="4DAD3775" w:rsidR="003A5ADE" w:rsidRPr="00DD252D" w:rsidRDefault="00B63821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072C54" w:rsidRPr="00DD252D">
              <w:rPr>
                <w:color w:val="000000" w:themeColor="text1"/>
                <w:u w:color="333333"/>
              </w:rPr>
              <w:t>I learned a process called Identifying Hazards</w:t>
            </w:r>
            <w:r w:rsidR="00194883">
              <w:rPr>
                <w:color w:val="000000" w:themeColor="text1"/>
                <w:u w:color="333333"/>
              </w:rPr>
              <w:t>, this is</w:t>
            </w:r>
            <w:r w:rsidR="00072C54" w:rsidRPr="00DD252D">
              <w:rPr>
                <w:color w:val="000000" w:themeColor="text1"/>
                <w:u w:color="333333"/>
              </w:rPr>
              <w:t xml:space="preserve"> to extrapolate information from a process to assess the risks</w:t>
            </w:r>
            <w:r w:rsidR="00CD6D0D" w:rsidRPr="00DD252D">
              <w:rPr>
                <w:color w:val="000000" w:themeColor="text1"/>
                <w:u w:color="333333"/>
              </w:rPr>
              <w:t xml:space="preserve"> from all the parameters of the event</w:t>
            </w:r>
            <w:r w:rsidR="00194883">
              <w:rPr>
                <w:color w:val="000000" w:themeColor="text1"/>
                <w:u w:color="333333"/>
              </w:rPr>
              <w:t>.</w:t>
            </w:r>
          </w:p>
          <w:p w14:paraId="5C4FA895" w14:textId="77777777" w:rsidR="003A5ADE" w:rsidRPr="00DD252D" w:rsidRDefault="003A5ADE" w:rsidP="001F13E4">
            <w:pPr>
              <w:rPr>
                <w:color w:val="000000" w:themeColor="text1"/>
                <w:u w:color="333333"/>
              </w:rPr>
            </w:pPr>
          </w:p>
          <w:p w14:paraId="3E8EA219" w14:textId="12C92E19" w:rsidR="003A5ADE" w:rsidRPr="00DD252D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9C0430">
              <w:rPr>
                <w:color w:val="000000" w:themeColor="text1"/>
                <w:u w:color="333333"/>
              </w:rPr>
              <w:t>D</w:t>
            </w:r>
            <w:r w:rsidR="00072C54" w:rsidRPr="00DD252D">
              <w:rPr>
                <w:color w:val="000000" w:themeColor="text1"/>
                <w:u w:color="333333"/>
              </w:rPr>
              <w:t>etermin</w:t>
            </w:r>
            <w:r w:rsidR="003A5ADE" w:rsidRPr="00DD252D">
              <w:rPr>
                <w:color w:val="000000" w:themeColor="text1"/>
                <w:u w:color="333333"/>
              </w:rPr>
              <w:t>ing</w:t>
            </w:r>
            <w:r w:rsidR="00072C54" w:rsidRPr="00DD252D">
              <w:rPr>
                <w:color w:val="000000" w:themeColor="text1"/>
                <w:u w:color="333333"/>
              </w:rPr>
              <w:t xml:space="preserve"> and calculat</w:t>
            </w:r>
            <w:r w:rsidR="003A5ADE" w:rsidRPr="00DD252D">
              <w:rPr>
                <w:color w:val="000000" w:themeColor="text1"/>
                <w:u w:color="333333"/>
              </w:rPr>
              <w:t>ing</w:t>
            </w:r>
            <w:r w:rsidR="00072C54" w:rsidRPr="00DD252D">
              <w:rPr>
                <w:color w:val="000000" w:themeColor="text1"/>
                <w:u w:color="333333"/>
              </w:rPr>
              <w:t xml:space="preserve"> if it</w:t>
            </w:r>
            <w:r w:rsidR="003A5ADE" w:rsidRPr="00DD252D">
              <w:rPr>
                <w:color w:val="000000" w:themeColor="text1"/>
                <w:u w:color="333333"/>
              </w:rPr>
              <w:t>’s</w:t>
            </w:r>
            <w:r w:rsidR="00072C54" w:rsidRPr="00DD252D">
              <w:rPr>
                <w:color w:val="000000" w:themeColor="text1"/>
                <w:u w:color="333333"/>
              </w:rPr>
              <w:t xml:space="preserve"> acceptable</w:t>
            </w:r>
            <w:r w:rsidR="00194883">
              <w:rPr>
                <w:color w:val="000000" w:themeColor="text1"/>
                <w:u w:color="333333"/>
              </w:rPr>
              <w:t>.</w:t>
            </w:r>
          </w:p>
          <w:p w14:paraId="20738411" w14:textId="4737B103" w:rsidR="003A5ADE" w:rsidRPr="00DD252D" w:rsidRDefault="00072C54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 </w:t>
            </w:r>
          </w:p>
          <w:p w14:paraId="76697591" w14:textId="4E6FBEF0" w:rsidR="009B4328" w:rsidRPr="00DD252D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9C0430">
              <w:rPr>
                <w:color w:val="000000" w:themeColor="text1"/>
                <w:u w:color="333333"/>
              </w:rPr>
              <w:t>A</w:t>
            </w:r>
            <w:r w:rsidR="00072C54" w:rsidRPr="00DD252D">
              <w:rPr>
                <w:color w:val="000000" w:themeColor="text1"/>
                <w:u w:color="333333"/>
              </w:rPr>
              <w:t>ssess practical steps to reduce isolate or remove the risk altogether</w:t>
            </w:r>
            <w:r w:rsidR="00194883">
              <w:rPr>
                <w:color w:val="000000" w:themeColor="text1"/>
                <w:u w:color="333333"/>
              </w:rPr>
              <w:t>.</w:t>
            </w:r>
            <w:r w:rsidR="00072C54" w:rsidRPr="00DD252D">
              <w:rPr>
                <w:color w:val="000000" w:themeColor="text1"/>
                <w:u w:color="333333"/>
              </w:rPr>
              <w:t xml:space="preserve"> </w:t>
            </w:r>
          </w:p>
          <w:p w14:paraId="3CBC881F" w14:textId="77777777" w:rsidR="003A5ADE" w:rsidRPr="00DD252D" w:rsidRDefault="003A5ADE" w:rsidP="001F13E4">
            <w:pPr>
              <w:rPr>
                <w:color w:val="000000" w:themeColor="text1"/>
                <w:u w:color="333333"/>
              </w:rPr>
            </w:pPr>
          </w:p>
          <w:p w14:paraId="6519BB30" w14:textId="0ED995E0" w:rsidR="003A5ADE" w:rsidRPr="00DD252D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9C0430">
              <w:rPr>
                <w:color w:val="000000" w:themeColor="text1"/>
                <w:u w:color="333333"/>
              </w:rPr>
              <w:t>R</w:t>
            </w:r>
            <w:r w:rsidR="00213C40" w:rsidRPr="00DD252D">
              <w:rPr>
                <w:color w:val="000000" w:themeColor="text1"/>
                <w:u w:color="333333"/>
              </w:rPr>
              <w:t>isk assessment plan</w:t>
            </w:r>
            <w:r w:rsidR="00194883">
              <w:rPr>
                <w:color w:val="000000" w:themeColor="text1"/>
                <w:u w:color="333333"/>
              </w:rPr>
              <w:t>.</w:t>
            </w:r>
            <w:r w:rsidR="00213C40" w:rsidRPr="00DD252D">
              <w:rPr>
                <w:color w:val="000000" w:themeColor="text1"/>
                <w:u w:color="333333"/>
              </w:rPr>
              <w:t xml:space="preserve"> </w:t>
            </w:r>
          </w:p>
          <w:p w14:paraId="526C2EA2" w14:textId="77777777" w:rsidR="003A5ADE" w:rsidRPr="00DD252D" w:rsidRDefault="003A5ADE" w:rsidP="001F13E4">
            <w:pPr>
              <w:rPr>
                <w:color w:val="000000" w:themeColor="text1"/>
                <w:u w:color="333333"/>
              </w:rPr>
            </w:pPr>
          </w:p>
          <w:p w14:paraId="1B425326" w14:textId="3ABCEF3A" w:rsidR="00194883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9C0430">
              <w:rPr>
                <w:color w:val="000000" w:themeColor="text1"/>
                <w:u w:color="333333"/>
              </w:rPr>
              <w:t>P</w:t>
            </w:r>
            <w:r w:rsidR="00213C40" w:rsidRPr="00DD252D">
              <w:rPr>
                <w:color w:val="000000" w:themeColor="text1"/>
                <w:u w:color="333333"/>
              </w:rPr>
              <w:t>ut</w:t>
            </w:r>
            <w:r w:rsidR="003A5ADE" w:rsidRPr="00DD252D">
              <w:rPr>
                <w:color w:val="000000" w:themeColor="text1"/>
                <w:u w:color="333333"/>
              </w:rPr>
              <w:t>ting</w:t>
            </w:r>
            <w:r w:rsidR="00213C40" w:rsidRPr="00DD252D">
              <w:rPr>
                <w:color w:val="000000" w:themeColor="text1"/>
                <w:u w:color="333333"/>
              </w:rPr>
              <w:t xml:space="preserve"> safeguarding measures in place to reduce the risk or chance of the potential harm happening</w:t>
            </w:r>
            <w:r w:rsidR="00194883">
              <w:rPr>
                <w:color w:val="000000" w:themeColor="text1"/>
                <w:u w:color="333333"/>
              </w:rPr>
              <w:t>.</w:t>
            </w:r>
          </w:p>
          <w:p w14:paraId="7FF81283" w14:textId="442D5C7F" w:rsidR="00072C54" w:rsidRPr="00DD252D" w:rsidRDefault="00213C40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 </w:t>
            </w:r>
          </w:p>
        </w:tc>
        <w:tc>
          <w:tcPr>
            <w:tcW w:w="3000" w:type="dxa"/>
          </w:tcPr>
          <w:p w14:paraId="21500551" w14:textId="1F18A8ED" w:rsidR="009B4328" w:rsidRPr="00DD252D" w:rsidRDefault="003A5ADE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HSE website revision</w:t>
            </w:r>
            <w:r w:rsidR="008E5D18">
              <w:rPr>
                <w:color w:val="000000" w:themeColor="text1"/>
                <w:u w:color="333333"/>
              </w:rPr>
              <w:t>.</w:t>
            </w:r>
          </w:p>
          <w:p w14:paraId="6AEB286B" w14:textId="7A581CA6" w:rsidR="00213C40" w:rsidRPr="00DD252D" w:rsidRDefault="00213C40" w:rsidP="001F13E4">
            <w:pPr>
              <w:rPr>
                <w:color w:val="000000" w:themeColor="text1"/>
                <w:u w:color="333333"/>
              </w:rPr>
            </w:pPr>
          </w:p>
        </w:tc>
      </w:tr>
      <w:tr w:rsidR="001F13E4" w:rsidRPr="00DD252D" w14:paraId="5FAEDC0F" w14:textId="77777777" w:rsidTr="00194883">
        <w:trPr>
          <w:trHeight w:val="2026"/>
          <w:tblHeader/>
        </w:trPr>
        <w:tc>
          <w:tcPr>
            <w:tcW w:w="1595" w:type="dxa"/>
            <w:shd w:val="clear" w:color="auto" w:fill="B8CCE4" w:themeFill="accent1" w:themeFillTint="66"/>
          </w:tcPr>
          <w:p w14:paraId="2410702F" w14:textId="7BD783BF" w:rsidR="00EF6CE1" w:rsidRPr="00DD252D" w:rsidRDefault="00EF6CE1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T</w:t>
            </w:r>
            <w:r w:rsidR="00B51D6A" w:rsidRPr="00DD252D">
              <w:rPr>
                <w:color w:val="000000" w:themeColor="text1"/>
              </w:rPr>
              <w:t>hursday</w:t>
            </w:r>
          </w:p>
          <w:p w14:paraId="416AFB7C" w14:textId="39818AC8" w:rsidR="00EF6CE1" w:rsidRPr="00DD252D" w:rsidRDefault="00EF6CE1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Week</w:t>
            </w:r>
            <w:r w:rsidR="00B51D6A" w:rsidRPr="00DD252D">
              <w:rPr>
                <w:color w:val="000000" w:themeColor="text1"/>
              </w:rPr>
              <w:t xml:space="preserve"> 4</w:t>
            </w:r>
          </w:p>
          <w:p w14:paraId="16C5D0C6" w14:textId="72A7ADA2" w:rsidR="00EF6CE1" w:rsidRPr="00DD252D" w:rsidRDefault="00B51D6A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23</w:t>
            </w:r>
            <w:r w:rsidR="00EF6CE1" w:rsidRPr="00DD252D">
              <w:rPr>
                <w:color w:val="000000" w:themeColor="text1"/>
              </w:rPr>
              <w:t>/</w:t>
            </w:r>
            <w:r w:rsidRPr="00DD252D">
              <w:rPr>
                <w:color w:val="000000" w:themeColor="text1"/>
              </w:rPr>
              <w:t>2</w:t>
            </w:r>
            <w:r w:rsidR="00EF6CE1" w:rsidRPr="00DD252D">
              <w:rPr>
                <w:color w:val="000000" w:themeColor="text1"/>
              </w:rPr>
              <w:t>/23</w:t>
            </w:r>
          </w:p>
        </w:tc>
        <w:tc>
          <w:tcPr>
            <w:tcW w:w="2400" w:type="dxa"/>
          </w:tcPr>
          <w:p w14:paraId="3DE6F4F3" w14:textId="6B1CEEC1" w:rsidR="00EF6CE1" w:rsidRPr="00DD252D" w:rsidRDefault="001503DB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 </w:t>
            </w:r>
            <w:r w:rsidR="003F652F" w:rsidRPr="00DD252D">
              <w:rPr>
                <w:color w:val="000000" w:themeColor="text1"/>
                <w:u w:color="333333"/>
              </w:rPr>
              <w:t>Excel Activities Creating Scatter Plots</w:t>
            </w:r>
          </w:p>
        </w:tc>
        <w:tc>
          <w:tcPr>
            <w:tcW w:w="3500" w:type="dxa"/>
          </w:tcPr>
          <w:p w14:paraId="6A00E7FC" w14:textId="52B40FFA" w:rsidR="00EF6CE1" w:rsidRPr="00DD252D" w:rsidRDefault="003F652F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-Scatter Plot Basics</w:t>
            </w:r>
          </w:p>
          <w:p w14:paraId="17791675" w14:textId="77777777" w:rsidR="00BF06CA" w:rsidRPr="00DD252D" w:rsidRDefault="00BF06CA" w:rsidP="001F13E4">
            <w:pPr>
              <w:rPr>
                <w:color w:val="000000" w:themeColor="text1"/>
                <w:u w:color="333333"/>
              </w:rPr>
            </w:pPr>
          </w:p>
          <w:p w14:paraId="5DBB937D" w14:textId="3E2DDE94" w:rsidR="003F652F" w:rsidRPr="00DD252D" w:rsidRDefault="003F652F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-Types of Correlation</w:t>
            </w:r>
          </w:p>
          <w:p w14:paraId="3B954354" w14:textId="77777777" w:rsidR="00BF06CA" w:rsidRPr="00DD252D" w:rsidRDefault="00BF06CA" w:rsidP="001F13E4">
            <w:pPr>
              <w:rPr>
                <w:color w:val="000000" w:themeColor="text1"/>
                <w:u w:color="333333"/>
              </w:rPr>
            </w:pPr>
          </w:p>
          <w:p w14:paraId="7E2CD98D" w14:textId="02F444AB" w:rsidR="003F652F" w:rsidRPr="00DD252D" w:rsidRDefault="003F652F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-Linear Regression &amp;</w:t>
            </w:r>
            <w:r w:rsidR="00BF06CA" w:rsidRPr="00DD252D">
              <w:rPr>
                <w:color w:val="000000" w:themeColor="text1"/>
                <w:u w:color="333333"/>
              </w:rPr>
              <w:t xml:space="preserve"> </w:t>
            </w:r>
            <w:r w:rsidRPr="00DD252D">
              <w:rPr>
                <w:color w:val="000000" w:themeColor="text1"/>
                <w:u w:color="333333"/>
              </w:rPr>
              <w:t>Correlation</w:t>
            </w:r>
          </w:p>
          <w:p w14:paraId="0D1FE198" w14:textId="77777777" w:rsidR="00BF06CA" w:rsidRPr="00DD252D" w:rsidRDefault="00BF06CA" w:rsidP="001F13E4">
            <w:pPr>
              <w:rPr>
                <w:color w:val="000000" w:themeColor="text1"/>
                <w:u w:color="333333"/>
              </w:rPr>
            </w:pPr>
          </w:p>
          <w:p w14:paraId="738A5F78" w14:textId="77777777" w:rsidR="00BF06CA" w:rsidRPr="00DD252D" w:rsidRDefault="003F652F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-Pitfalls </w:t>
            </w:r>
          </w:p>
          <w:p w14:paraId="4C9C0AB4" w14:textId="77777777" w:rsidR="00BF06CA" w:rsidRPr="00DD252D" w:rsidRDefault="00BF06CA" w:rsidP="001F13E4">
            <w:pPr>
              <w:rPr>
                <w:color w:val="000000" w:themeColor="text1"/>
                <w:u w:color="333333"/>
              </w:rPr>
            </w:pPr>
          </w:p>
          <w:p w14:paraId="77F6C5D3" w14:textId="59C1D28C" w:rsidR="003F652F" w:rsidRDefault="003F652F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–Stratification and 3</w:t>
            </w:r>
            <w:r w:rsidRPr="00DD252D">
              <w:rPr>
                <w:color w:val="000000" w:themeColor="text1"/>
                <w:u w:color="333333"/>
                <w:vertAlign w:val="superscript"/>
              </w:rPr>
              <w:t>rd</w:t>
            </w:r>
            <w:r w:rsidRPr="00DD252D">
              <w:rPr>
                <w:color w:val="000000" w:themeColor="text1"/>
                <w:u w:color="333333"/>
              </w:rPr>
              <w:t xml:space="preserve"> Cause Fallacy</w:t>
            </w:r>
          </w:p>
          <w:p w14:paraId="604FF0E2" w14:textId="00C09A94" w:rsidR="00065C68" w:rsidRPr="00DD252D" w:rsidRDefault="00065C68" w:rsidP="001F13E4">
            <w:pPr>
              <w:rPr>
                <w:color w:val="000000" w:themeColor="text1"/>
                <w:u w:color="333333"/>
              </w:rPr>
            </w:pPr>
          </w:p>
        </w:tc>
        <w:tc>
          <w:tcPr>
            <w:tcW w:w="4600" w:type="dxa"/>
          </w:tcPr>
          <w:p w14:paraId="3968D2D9" w14:textId="2E1AEB4E" w:rsidR="00854706" w:rsidRPr="00DD252D" w:rsidRDefault="003F652F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</w:t>
            </w:r>
            <w:r w:rsidR="009C0430">
              <w:rPr>
                <w:color w:val="000000" w:themeColor="text1"/>
                <w:u w:color="333333"/>
              </w:rPr>
              <w:t>W</w:t>
            </w:r>
            <w:r w:rsidR="00854706" w:rsidRPr="00DD252D">
              <w:rPr>
                <w:color w:val="000000" w:themeColor="text1"/>
                <w:u w:color="333333"/>
              </w:rPr>
              <w:t>hen we</w:t>
            </w:r>
            <w:r w:rsidRPr="00DD252D">
              <w:rPr>
                <w:color w:val="000000" w:themeColor="text1"/>
                <w:u w:color="333333"/>
              </w:rPr>
              <w:t xml:space="preserve"> create a correlation </w:t>
            </w:r>
            <w:r w:rsidR="00854706" w:rsidRPr="00DD252D">
              <w:rPr>
                <w:color w:val="000000" w:themeColor="text1"/>
                <w:u w:color="333333"/>
              </w:rPr>
              <w:t>chart,</w:t>
            </w:r>
            <w:r w:rsidRPr="00DD252D">
              <w:rPr>
                <w:color w:val="000000" w:themeColor="text1"/>
                <w:u w:color="333333"/>
              </w:rPr>
              <w:t xml:space="preserve"> we need to</w:t>
            </w:r>
            <w:r w:rsidR="00854706" w:rsidRPr="00DD252D">
              <w:rPr>
                <w:color w:val="000000" w:themeColor="text1"/>
                <w:u w:color="333333"/>
              </w:rPr>
              <w:t xml:space="preserve"> first</w:t>
            </w:r>
            <w:r w:rsidRPr="00DD252D">
              <w:rPr>
                <w:color w:val="000000" w:themeColor="text1"/>
                <w:u w:color="333333"/>
              </w:rPr>
              <w:t xml:space="preserve"> identify what we are trying to identify </w:t>
            </w:r>
            <w:r w:rsidR="00854706" w:rsidRPr="00DD252D">
              <w:rPr>
                <w:color w:val="000000" w:themeColor="text1"/>
                <w:u w:color="333333"/>
              </w:rPr>
              <w:t>to show relationship patterns</w:t>
            </w:r>
            <w:r w:rsidR="00194883">
              <w:rPr>
                <w:color w:val="000000" w:themeColor="text1"/>
                <w:u w:color="333333"/>
              </w:rPr>
              <w:t>.</w:t>
            </w:r>
          </w:p>
          <w:p w14:paraId="0547838C" w14:textId="77777777" w:rsidR="00BF06CA" w:rsidRPr="00DD252D" w:rsidRDefault="00BF06CA" w:rsidP="001F13E4">
            <w:pPr>
              <w:rPr>
                <w:color w:val="000000" w:themeColor="text1"/>
                <w:u w:color="333333"/>
              </w:rPr>
            </w:pPr>
          </w:p>
          <w:p w14:paraId="07D4E826" w14:textId="5D95DE4C" w:rsidR="00030D16" w:rsidRPr="00DD252D" w:rsidRDefault="00030D16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-I also gained a better understanding of continuous and discrete data graphs</w:t>
            </w:r>
            <w:r w:rsidR="00194883">
              <w:rPr>
                <w:color w:val="000000" w:themeColor="text1"/>
                <w:u w:color="333333"/>
              </w:rPr>
              <w:t>.</w:t>
            </w:r>
          </w:p>
          <w:p w14:paraId="10C6C987" w14:textId="77777777" w:rsidR="00BF06CA" w:rsidRPr="00DD252D" w:rsidRDefault="00BF06CA" w:rsidP="001F13E4">
            <w:pPr>
              <w:rPr>
                <w:color w:val="000000" w:themeColor="text1"/>
                <w:u w:color="333333"/>
              </w:rPr>
            </w:pPr>
          </w:p>
          <w:p w14:paraId="318FFB4A" w14:textId="77777777" w:rsidR="00030D16" w:rsidRDefault="00030D16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- </w:t>
            </w:r>
            <w:r w:rsidR="001F30E4" w:rsidRPr="00DD252D">
              <w:rPr>
                <w:color w:val="000000" w:themeColor="text1"/>
                <w:u w:color="333333"/>
              </w:rPr>
              <w:t>I gained a</w:t>
            </w:r>
            <w:r w:rsidR="00194883">
              <w:rPr>
                <w:color w:val="000000" w:themeColor="text1"/>
                <w:u w:color="333333"/>
              </w:rPr>
              <w:t xml:space="preserve"> greater</w:t>
            </w:r>
            <w:r w:rsidR="001F30E4" w:rsidRPr="00DD252D">
              <w:rPr>
                <w:color w:val="000000" w:themeColor="text1"/>
                <w:u w:color="333333"/>
              </w:rPr>
              <w:t xml:space="preserve"> appreciation for the correlation coefficient calculation</w:t>
            </w:r>
            <w:r w:rsidR="004D4A67" w:rsidRPr="00DD252D">
              <w:rPr>
                <w:color w:val="000000" w:themeColor="text1"/>
                <w:u w:color="333333"/>
              </w:rPr>
              <w:t>,</w:t>
            </w:r>
            <w:r w:rsidR="001F30E4" w:rsidRPr="00DD252D">
              <w:rPr>
                <w:color w:val="000000" w:themeColor="text1"/>
                <w:u w:color="333333"/>
              </w:rPr>
              <w:t xml:space="preserve"> which shows how strong or weak the </w:t>
            </w:r>
            <w:r w:rsidR="004D4A67" w:rsidRPr="00DD252D">
              <w:rPr>
                <w:color w:val="000000" w:themeColor="text1"/>
                <w:u w:color="333333"/>
              </w:rPr>
              <w:t>correlation</w:t>
            </w:r>
            <w:r w:rsidR="001F30E4" w:rsidRPr="00DD252D">
              <w:rPr>
                <w:color w:val="000000" w:themeColor="text1"/>
                <w:u w:color="333333"/>
              </w:rPr>
              <w:t xml:space="preserve"> in the data </w:t>
            </w:r>
            <w:r w:rsidR="004D4A67" w:rsidRPr="00DD252D">
              <w:rPr>
                <w:color w:val="000000" w:themeColor="text1"/>
                <w:u w:color="333333"/>
              </w:rPr>
              <w:t>is.</w:t>
            </w:r>
          </w:p>
          <w:p w14:paraId="75D8E970" w14:textId="30867700" w:rsidR="00194883" w:rsidRPr="00DD252D" w:rsidRDefault="00194883" w:rsidP="001F13E4">
            <w:pPr>
              <w:rPr>
                <w:color w:val="000000" w:themeColor="text1"/>
                <w:u w:color="333333"/>
              </w:rPr>
            </w:pPr>
          </w:p>
        </w:tc>
        <w:tc>
          <w:tcPr>
            <w:tcW w:w="3000" w:type="dxa"/>
          </w:tcPr>
          <w:p w14:paraId="1D8057A3" w14:textId="40E51689" w:rsidR="00EF6CE1" w:rsidRPr="00DD252D" w:rsidRDefault="004D4A67" w:rsidP="004D4A67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P</w:t>
            </w:r>
            <w:r w:rsidR="001F30E4" w:rsidRPr="00DD252D">
              <w:rPr>
                <w:color w:val="000000" w:themeColor="text1"/>
                <w:u w:color="333333"/>
              </w:rPr>
              <w:t>ractice.</w:t>
            </w:r>
          </w:p>
        </w:tc>
      </w:tr>
      <w:tr w:rsidR="001F13E4" w:rsidRPr="00DD252D" w14:paraId="7B62E3CF" w14:textId="77777777" w:rsidTr="00194883">
        <w:trPr>
          <w:trHeight w:val="2026"/>
          <w:tblHeader/>
        </w:trPr>
        <w:tc>
          <w:tcPr>
            <w:tcW w:w="1595" w:type="dxa"/>
            <w:shd w:val="clear" w:color="auto" w:fill="B8CCE4" w:themeFill="accent1" w:themeFillTint="66"/>
          </w:tcPr>
          <w:p w14:paraId="234E4284" w14:textId="77777777" w:rsidR="00EF6CE1" w:rsidRPr="00DD252D" w:rsidRDefault="00EF6CE1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Tuesday</w:t>
            </w:r>
          </w:p>
          <w:p w14:paraId="0C5A8DB6" w14:textId="7E49698F" w:rsidR="00EF6CE1" w:rsidRPr="00DD252D" w:rsidRDefault="00EF6CE1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Week</w:t>
            </w:r>
            <w:r w:rsidR="00A22454" w:rsidRPr="00DD252D">
              <w:rPr>
                <w:color w:val="000000" w:themeColor="text1"/>
              </w:rPr>
              <w:t xml:space="preserve"> 5</w:t>
            </w:r>
          </w:p>
          <w:p w14:paraId="14BE5157" w14:textId="379786EB" w:rsidR="00EF6CE1" w:rsidRPr="00DD252D" w:rsidRDefault="00EA43F9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28</w:t>
            </w:r>
            <w:r w:rsidR="00EF6CE1" w:rsidRPr="00DD252D">
              <w:rPr>
                <w:color w:val="000000" w:themeColor="text1"/>
              </w:rPr>
              <w:t>/0</w:t>
            </w:r>
            <w:r w:rsidRPr="00DD252D">
              <w:rPr>
                <w:color w:val="000000" w:themeColor="text1"/>
              </w:rPr>
              <w:t>2</w:t>
            </w:r>
            <w:r w:rsidR="00EF6CE1" w:rsidRPr="00DD252D">
              <w:rPr>
                <w:color w:val="000000" w:themeColor="text1"/>
              </w:rPr>
              <w:t>/23</w:t>
            </w:r>
          </w:p>
        </w:tc>
        <w:tc>
          <w:tcPr>
            <w:tcW w:w="2400" w:type="dxa"/>
          </w:tcPr>
          <w:p w14:paraId="644341D5" w14:textId="1FB50A77" w:rsidR="00EF6CE1" w:rsidRPr="00DD252D" w:rsidRDefault="00DD252D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Health</w:t>
            </w:r>
            <w:r w:rsidR="00607063" w:rsidRPr="00DD252D">
              <w:rPr>
                <w:color w:val="000000" w:themeColor="text1"/>
                <w:u w:color="333333"/>
              </w:rPr>
              <w:t xml:space="preserve"> &amp; Safety Scenario at Workplaces – Risk Identification &amp; Management</w:t>
            </w:r>
          </w:p>
        </w:tc>
        <w:tc>
          <w:tcPr>
            <w:tcW w:w="3500" w:type="dxa"/>
          </w:tcPr>
          <w:p w14:paraId="0341704F" w14:textId="6B110444" w:rsidR="00EC18D8" w:rsidRPr="00DD252D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EC18D8">
              <w:rPr>
                <w:color w:val="000000" w:themeColor="text1"/>
                <w:u w:color="333333"/>
              </w:rPr>
              <w:t>What is Health &amp; Safety</w:t>
            </w:r>
          </w:p>
        </w:tc>
        <w:tc>
          <w:tcPr>
            <w:tcW w:w="4600" w:type="dxa"/>
          </w:tcPr>
          <w:p w14:paraId="6A78113E" w14:textId="7BA819E0" w:rsidR="00EF6CE1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EC18D8">
              <w:rPr>
                <w:color w:val="000000" w:themeColor="text1"/>
                <w:u w:color="333333"/>
              </w:rPr>
              <w:t>I gained a better hazard awareness perception</w:t>
            </w:r>
            <w:r w:rsidR="00194883">
              <w:rPr>
                <w:color w:val="000000" w:themeColor="text1"/>
                <w:u w:color="333333"/>
              </w:rPr>
              <w:t>.</w:t>
            </w:r>
          </w:p>
          <w:p w14:paraId="6DF335C4" w14:textId="77777777" w:rsidR="00EC18D8" w:rsidRDefault="00EC18D8" w:rsidP="001F13E4">
            <w:pPr>
              <w:rPr>
                <w:color w:val="000000" w:themeColor="text1"/>
                <w:u w:color="333333"/>
              </w:rPr>
            </w:pPr>
          </w:p>
          <w:p w14:paraId="2D778C92" w14:textId="5E23D7F2" w:rsidR="00EC18D8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EC18D8">
              <w:rPr>
                <w:color w:val="000000" w:themeColor="text1"/>
                <w:u w:color="333333"/>
              </w:rPr>
              <w:t>How to identify what H &amp; S covers</w:t>
            </w:r>
            <w:r w:rsidR="009C0430">
              <w:rPr>
                <w:color w:val="000000" w:themeColor="text1"/>
                <w:u w:color="333333"/>
              </w:rPr>
              <w:t>.</w:t>
            </w:r>
          </w:p>
          <w:p w14:paraId="6BD60ADE" w14:textId="77777777" w:rsidR="00EC18D8" w:rsidRDefault="00EC18D8" w:rsidP="001F13E4">
            <w:pPr>
              <w:rPr>
                <w:color w:val="000000" w:themeColor="text1"/>
                <w:u w:color="333333"/>
              </w:rPr>
            </w:pPr>
          </w:p>
          <w:p w14:paraId="516670E2" w14:textId="20205A40" w:rsidR="00EC18D8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1563BC">
              <w:rPr>
                <w:color w:val="000000" w:themeColor="text1"/>
                <w:u w:color="333333"/>
              </w:rPr>
              <w:t>I gained a clearer impression of</w:t>
            </w:r>
            <w:r w:rsidR="00DD22CE">
              <w:rPr>
                <w:color w:val="000000" w:themeColor="text1"/>
                <w:u w:color="333333"/>
              </w:rPr>
              <w:t xml:space="preserve"> statistical probabilities of accidents and</w:t>
            </w:r>
            <w:r w:rsidR="001563BC">
              <w:rPr>
                <w:color w:val="000000" w:themeColor="text1"/>
                <w:u w:color="333333"/>
              </w:rPr>
              <w:t xml:space="preserve"> how huge </w:t>
            </w:r>
            <w:r w:rsidR="00DD22CE">
              <w:rPr>
                <w:color w:val="000000" w:themeColor="text1"/>
                <w:u w:color="333333"/>
              </w:rPr>
              <w:t>of an</w:t>
            </w:r>
            <w:r w:rsidR="001563BC">
              <w:rPr>
                <w:color w:val="000000" w:themeColor="text1"/>
                <w:u w:color="333333"/>
              </w:rPr>
              <w:t xml:space="preserve"> </w:t>
            </w:r>
            <w:r w:rsidR="00DD22CE">
              <w:rPr>
                <w:color w:val="000000" w:themeColor="text1"/>
                <w:u w:color="333333"/>
              </w:rPr>
              <w:t>impact accident</w:t>
            </w:r>
            <w:r w:rsidR="001563BC">
              <w:rPr>
                <w:color w:val="000000" w:themeColor="text1"/>
                <w:u w:color="333333"/>
              </w:rPr>
              <w:t xml:space="preserve"> at work ha</w:t>
            </w:r>
            <w:r w:rsidR="00DD22CE">
              <w:rPr>
                <w:color w:val="000000" w:themeColor="text1"/>
                <w:u w:color="333333"/>
              </w:rPr>
              <w:t>ve</w:t>
            </w:r>
            <w:r w:rsidR="001563BC">
              <w:rPr>
                <w:color w:val="000000" w:themeColor="text1"/>
                <w:u w:color="333333"/>
              </w:rPr>
              <w:t xml:space="preserve"> nationally</w:t>
            </w:r>
            <w:r w:rsidR="009C0430">
              <w:rPr>
                <w:color w:val="000000" w:themeColor="text1"/>
                <w:u w:color="333333"/>
              </w:rPr>
              <w:t>.</w:t>
            </w:r>
          </w:p>
          <w:p w14:paraId="0E5AC892" w14:textId="77777777" w:rsidR="00BF510E" w:rsidRDefault="00BF510E" w:rsidP="001F13E4">
            <w:pPr>
              <w:rPr>
                <w:color w:val="000000" w:themeColor="text1"/>
                <w:u w:color="333333"/>
              </w:rPr>
            </w:pPr>
          </w:p>
          <w:p w14:paraId="1DE1CB3F" w14:textId="38782A02" w:rsidR="00BF510E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BF510E">
              <w:rPr>
                <w:color w:val="000000" w:themeColor="text1"/>
                <w:u w:color="333333"/>
              </w:rPr>
              <w:t>I gained a clearer understanding of what are the key elements to identify H&amp;S risks</w:t>
            </w:r>
            <w:r w:rsidR="009C0430">
              <w:rPr>
                <w:color w:val="000000" w:themeColor="text1"/>
                <w:u w:color="333333"/>
              </w:rPr>
              <w:t xml:space="preserve"> </w:t>
            </w:r>
            <w:r w:rsidR="00BF510E">
              <w:rPr>
                <w:color w:val="000000" w:themeColor="text1"/>
                <w:u w:color="333333"/>
              </w:rPr>
              <w:t>-</w:t>
            </w:r>
            <w:r w:rsidR="009C0430">
              <w:rPr>
                <w:color w:val="000000" w:themeColor="text1"/>
                <w:u w:color="333333"/>
              </w:rPr>
              <w:t xml:space="preserve"> </w:t>
            </w:r>
            <w:r w:rsidR="00BF510E">
              <w:rPr>
                <w:color w:val="000000" w:themeColor="text1"/>
                <w:u w:color="333333"/>
              </w:rPr>
              <w:t>ERIC or RRM</w:t>
            </w:r>
            <w:r w:rsidR="009C0430">
              <w:rPr>
                <w:color w:val="000000" w:themeColor="text1"/>
                <w:u w:color="333333"/>
              </w:rPr>
              <w:t>.</w:t>
            </w:r>
          </w:p>
          <w:p w14:paraId="3613FB2D" w14:textId="77777777" w:rsidR="00DD22CE" w:rsidRDefault="00DD22CE" w:rsidP="001F13E4">
            <w:pPr>
              <w:rPr>
                <w:color w:val="000000" w:themeColor="text1"/>
                <w:u w:color="333333"/>
              </w:rPr>
            </w:pPr>
          </w:p>
          <w:p w14:paraId="48EC7761" w14:textId="0E9C6B06" w:rsidR="00BF510E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BF510E">
              <w:rPr>
                <w:color w:val="000000" w:themeColor="text1"/>
                <w:u w:color="333333"/>
              </w:rPr>
              <w:t>I learnt that there are more than just physical hazards</w:t>
            </w:r>
            <w:r w:rsidR="009C0430">
              <w:rPr>
                <w:color w:val="000000" w:themeColor="text1"/>
                <w:u w:color="333333"/>
              </w:rPr>
              <w:t>.</w:t>
            </w:r>
          </w:p>
          <w:p w14:paraId="54D29AF8" w14:textId="77777777" w:rsidR="00DD22CE" w:rsidRDefault="00DD22CE" w:rsidP="001F13E4">
            <w:pPr>
              <w:rPr>
                <w:color w:val="000000" w:themeColor="text1"/>
                <w:u w:color="333333"/>
              </w:rPr>
            </w:pPr>
          </w:p>
          <w:p w14:paraId="02BC6DE2" w14:textId="77777777" w:rsidR="001563BC" w:rsidRDefault="001563BC" w:rsidP="001F13E4">
            <w:pPr>
              <w:rPr>
                <w:color w:val="000000" w:themeColor="text1"/>
                <w:u w:color="333333"/>
              </w:rPr>
            </w:pPr>
          </w:p>
          <w:p w14:paraId="007E37B5" w14:textId="62055C8D" w:rsidR="001563BC" w:rsidRPr="00DD252D" w:rsidRDefault="001563BC" w:rsidP="001F13E4">
            <w:pPr>
              <w:rPr>
                <w:color w:val="000000" w:themeColor="text1"/>
                <w:u w:color="333333"/>
              </w:rPr>
            </w:pPr>
          </w:p>
        </w:tc>
        <w:tc>
          <w:tcPr>
            <w:tcW w:w="3000" w:type="dxa"/>
          </w:tcPr>
          <w:p w14:paraId="052BC64B" w14:textId="6B03BBAE" w:rsidR="00EF6CE1" w:rsidRPr="00DD252D" w:rsidRDefault="00BF510E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I practiced</w:t>
            </w:r>
            <w:r w:rsidR="009C0430">
              <w:rPr>
                <w:color w:val="000000" w:themeColor="text1"/>
                <w:u w:color="333333"/>
              </w:rPr>
              <w:t xml:space="preserve"> with</w:t>
            </w:r>
            <w:r>
              <w:rPr>
                <w:color w:val="000000" w:themeColor="text1"/>
                <w:u w:color="333333"/>
              </w:rPr>
              <w:t xml:space="preserve"> the risk assessment spreadsheet</w:t>
            </w:r>
            <w:r w:rsidR="008E5D18">
              <w:rPr>
                <w:color w:val="000000" w:themeColor="text1"/>
                <w:u w:color="333333"/>
              </w:rPr>
              <w:t>.</w:t>
            </w:r>
          </w:p>
        </w:tc>
      </w:tr>
      <w:tr w:rsidR="001F13E4" w:rsidRPr="00DD252D" w14:paraId="43113921" w14:textId="77777777" w:rsidTr="00194883">
        <w:trPr>
          <w:trHeight w:val="2026"/>
          <w:tblHeader/>
        </w:trPr>
        <w:tc>
          <w:tcPr>
            <w:tcW w:w="1595" w:type="dxa"/>
            <w:shd w:val="clear" w:color="auto" w:fill="B8CCE4" w:themeFill="accent1" w:themeFillTint="66"/>
          </w:tcPr>
          <w:p w14:paraId="109C6A97" w14:textId="77777777" w:rsidR="00EF6CE1" w:rsidRPr="00DD252D" w:rsidRDefault="00EF6CE1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lastRenderedPageBreak/>
              <w:t xml:space="preserve">Thursday </w:t>
            </w:r>
          </w:p>
          <w:p w14:paraId="5BB1E1B8" w14:textId="439E1616" w:rsidR="00EF6CE1" w:rsidRPr="00DD252D" w:rsidRDefault="00EF6CE1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 xml:space="preserve">Week </w:t>
            </w:r>
            <w:r w:rsidR="00A22454" w:rsidRPr="00DD252D">
              <w:rPr>
                <w:color w:val="000000" w:themeColor="text1"/>
              </w:rPr>
              <w:t>5</w:t>
            </w:r>
          </w:p>
          <w:p w14:paraId="522D38E4" w14:textId="552BB115" w:rsidR="00EF6CE1" w:rsidRPr="00DD252D" w:rsidRDefault="008467C6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2</w:t>
            </w:r>
            <w:r w:rsidR="00EF6CE1" w:rsidRPr="00DD252D">
              <w:rPr>
                <w:color w:val="000000" w:themeColor="text1"/>
              </w:rPr>
              <w:t>/</w:t>
            </w:r>
            <w:r w:rsidRPr="00DD252D">
              <w:rPr>
                <w:color w:val="000000" w:themeColor="text1"/>
              </w:rPr>
              <w:t>3</w:t>
            </w:r>
            <w:r w:rsidR="00EF6CE1" w:rsidRPr="00DD252D">
              <w:rPr>
                <w:color w:val="000000" w:themeColor="text1"/>
              </w:rPr>
              <w:t>/23</w:t>
            </w:r>
          </w:p>
          <w:p w14:paraId="5EB12602" w14:textId="77777777" w:rsidR="00EF6CE1" w:rsidRPr="00DD252D" w:rsidRDefault="00EF6CE1" w:rsidP="001F13E4">
            <w:pPr>
              <w:rPr>
                <w:color w:val="000000" w:themeColor="text1"/>
              </w:rPr>
            </w:pPr>
          </w:p>
        </w:tc>
        <w:tc>
          <w:tcPr>
            <w:tcW w:w="2400" w:type="dxa"/>
          </w:tcPr>
          <w:p w14:paraId="4D0C0FFD" w14:textId="7974261E" w:rsidR="00D33CDE" w:rsidRPr="00DD252D" w:rsidRDefault="00D33CDE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Assignment Handout </w:t>
            </w:r>
            <w:r w:rsidR="006A06F4" w:rsidRPr="00DD252D">
              <w:rPr>
                <w:color w:val="000000" w:themeColor="text1"/>
                <w:u w:color="333333"/>
              </w:rPr>
              <w:t>&amp; Q &amp; A</w:t>
            </w:r>
          </w:p>
        </w:tc>
        <w:tc>
          <w:tcPr>
            <w:tcW w:w="3500" w:type="dxa"/>
          </w:tcPr>
          <w:p w14:paraId="62CE4103" w14:textId="06DD8C42" w:rsidR="00EF6CE1" w:rsidRPr="00DD252D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331AAF">
              <w:rPr>
                <w:color w:val="000000" w:themeColor="text1"/>
                <w:u w:color="333333"/>
              </w:rPr>
              <w:t>A</w:t>
            </w:r>
            <w:r w:rsidR="007A6462" w:rsidRPr="00DD252D">
              <w:rPr>
                <w:color w:val="000000" w:themeColor="text1"/>
                <w:u w:color="333333"/>
              </w:rPr>
              <w:t xml:space="preserve"> clear understanding of what is </w:t>
            </w:r>
            <w:r w:rsidR="00331AAF">
              <w:rPr>
                <w:color w:val="000000" w:themeColor="text1"/>
                <w:u w:color="333333"/>
              </w:rPr>
              <w:t>requested</w:t>
            </w:r>
            <w:r w:rsidR="007A6462" w:rsidRPr="00DD252D">
              <w:rPr>
                <w:color w:val="000000" w:themeColor="text1"/>
                <w:u w:color="333333"/>
              </w:rPr>
              <w:t xml:space="preserve"> in the assignment</w:t>
            </w:r>
          </w:p>
        </w:tc>
        <w:tc>
          <w:tcPr>
            <w:tcW w:w="4600" w:type="dxa"/>
          </w:tcPr>
          <w:p w14:paraId="64D850A1" w14:textId="21C2767C" w:rsidR="00EF6CE1" w:rsidRPr="00DD252D" w:rsidRDefault="007A6462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-I took away a greater understanding of the assignment</w:t>
            </w:r>
            <w:r w:rsidR="009C0430">
              <w:rPr>
                <w:color w:val="000000" w:themeColor="text1"/>
                <w:u w:color="333333"/>
              </w:rPr>
              <w:t>.</w:t>
            </w:r>
          </w:p>
          <w:p w14:paraId="67F42BCD" w14:textId="77777777" w:rsidR="00331AAF" w:rsidRDefault="00331AAF" w:rsidP="001F13E4">
            <w:pPr>
              <w:rPr>
                <w:color w:val="000000" w:themeColor="text1"/>
                <w:u w:color="333333"/>
              </w:rPr>
            </w:pPr>
          </w:p>
          <w:p w14:paraId="148B6EBC" w14:textId="3C483A74" w:rsidR="007A6462" w:rsidRDefault="007A6462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-I gained a greater understanding of the points system and what is needed to achieve a pass</w:t>
            </w:r>
            <w:r w:rsidR="009C0430">
              <w:rPr>
                <w:color w:val="000000" w:themeColor="text1"/>
                <w:u w:color="333333"/>
              </w:rPr>
              <w:t>.</w:t>
            </w:r>
          </w:p>
          <w:p w14:paraId="6D352BE2" w14:textId="77777777" w:rsidR="00331AAF" w:rsidRPr="00DD252D" w:rsidRDefault="00331AAF" w:rsidP="001F13E4">
            <w:pPr>
              <w:rPr>
                <w:color w:val="000000" w:themeColor="text1"/>
                <w:u w:color="333333"/>
              </w:rPr>
            </w:pPr>
          </w:p>
          <w:p w14:paraId="5C2927AD" w14:textId="429D9EA2" w:rsidR="007A6462" w:rsidRDefault="007A6462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-I also received a better understanding of what is needed to gain the extra points</w:t>
            </w:r>
            <w:r w:rsidR="009C0430">
              <w:rPr>
                <w:color w:val="000000" w:themeColor="text1"/>
                <w:u w:color="333333"/>
              </w:rPr>
              <w:t>,</w:t>
            </w:r>
            <w:r w:rsidRPr="00DD252D">
              <w:rPr>
                <w:color w:val="000000" w:themeColor="text1"/>
                <w:u w:color="333333"/>
              </w:rPr>
              <w:t xml:space="preserve"> </w:t>
            </w:r>
            <w:r w:rsidR="009C0430">
              <w:rPr>
                <w:color w:val="000000" w:themeColor="text1"/>
                <w:u w:color="333333"/>
              </w:rPr>
              <w:t>by</w:t>
            </w:r>
            <w:r w:rsidRPr="00DD252D">
              <w:rPr>
                <w:color w:val="000000" w:themeColor="text1"/>
                <w:u w:color="333333"/>
              </w:rPr>
              <w:t xml:space="preserve"> </w:t>
            </w:r>
            <w:r w:rsidR="009C0430">
              <w:rPr>
                <w:color w:val="000000" w:themeColor="text1"/>
                <w:u w:color="333333"/>
              </w:rPr>
              <w:t>adding</w:t>
            </w:r>
            <w:r w:rsidRPr="00DD252D">
              <w:rPr>
                <w:color w:val="000000" w:themeColor="text1"/>
                <w:u w:color="333333"/>
              </w:rPr>
              <w:t xml:space="preserve"> value to the answers I provide</w:t>
            </w:r>
            <w:r w:rsidR="009C0430">
              <w:rPr>
                <w:color w:val="000000" w:themeColor="text1"/>
                <w:u w:color="333333"/>
              </w:rPr>
              <w:t>.</w:t>
            </w:r>
          </w:p>
          <w:p w14:paraId="1DA103B5" w14:textId="39607958" w:rsidR="007A6462" w:rsidRPr="00DD252D" w:rsidRDefault="007A6462" w:rsidP="001F13E4">
            <w:pPr>
              <w:rPr>
                <w:color w:val="000000" w:themeColor="text1"/>
                <w:u w:color="333333"/>
              </w:rPr>
            </w:pPr>
          </w:p>
        </w:tc>
        <w:tc>
          <w:tcPr>
            <w:tcW w:w="3000" w:type="dxa"/>
          </w:tcPr>
          <w:p w14:paraId="4517F4A5" w14:textId="63840303" w:rsidR="00EF6CE1" w:rsidRPr="00DD252D" w:rsidRDefault="006A06F4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I think Jordan coved all the questions in the assignment in great detail.</w:t>
            </w:r>
          </w:p>
        </w:tc>
      </w:tr>
      <w:tr w:rsidR="001F13E4" w:rsidRPr="00DD252D" w14:paraId="62A3B578" w14:textId="77777777" w:rsidTr="00194883">
        <w:trPr>
          <w:trHeight w:val="2026"/>
          <w:tblHeader/>
        </w:trPr>
        <w:tc>
          <w:tcPr>
            <w:tcW w:w="1595" w:type="dxa"/>
            <w:shd w:val="clear" w:color="auto" w:fill="B8CCE4" w:themeFill="accent1" w:themeFillTint="66"/>
          </w:tcPr>
          <w:p w14:paraId="1B882188" w14:textId="77777777" w:rsidR="00EF6CE1" w:rsidRPr="00DD252D" w:rsidRDefault="00EF6CE1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Tuesday</w:t>
            </w:r>
          </w:p>
          <w:p w14:paraId="507B1208" w14:textId="380E4980" w:rsidR="00EF6CE1" w:rsidRPr="00DD252D" w:rsidRDefault="00EF6CE1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Week</w:t>
            </w:r>
            <w:r w:rsidR="00A22454" w:rsidRPr="00DD252D">
              <w:rPr>
                <w:color w:val="000000" w:themeColor="text1"/>
              </w:rPr>
              <w:t xml:space="preserve"> 6</w:t>
            </w:r>
          </w:p>
          <w:p w14:paraId="214606D4" w14:textId="59CEAA3E" w:rsidR="00EF6CE1" w:rsidRPr="00DD252D" w:rsidRDefault="00E606B0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7</w:t>
            </w:r>
            <w:r w:rsidR="00EF6CE1" w:rsidRPr="00DD252D">
              <w:rPr>
                <w:color w:val="000000" w:themeColor="text1"/>
              </w:rPr>
              <w:t>/</w:t>
            </w:r>
            <w:r w:rsidR="000641DB" w:rsidRPr="00DD252D">
              <w:rPr>
                <w:color w:val="000000" w:themeColor="text1"/>
              </w:rPr>
              <w:t>3</w:t>
            </w:r>
            <w:r w:rsidR="00EF6CE1" w:rsidRPr="00DD252D">
              <w:rPr>
                <w:color w:val="000000" w:themeColor="text1"/>
              </w:rPr>
              <w:t>/23</w:t>
            </w:r>
          </w:p>
        </w:tc>
        <w:tc>
          <w:tcPr>
            <w:tcW w:w="2400" w:type="dxa"/>
          </w:tcPr>
          <w:p w14:paraId="1680B5B4" w14:textId="27F7C54D" w:rsidR="00C745B0" w:rsidRPr="00DD252D" w:rsidRDefault="00C745B0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-Risk Assessment-in-Class Practical Exercise</w:t>
            </w:r>
          </w:p>
        </w:tc>
        <w:tc>
          <w:tcPr>
            <w:tcW w:w="3500" w:type="dxa"/>
          </w:tcPr>
          <w:p w14:paraId="0AAD8AE3" w14:textId="77777777" w:rsidR="00EF6CE1" w:rsidRDefault="002C1B35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-Managing health and Safety</w:t>
            </w:r>
          </w:p>
          <w:p w14:paraId="5B1FB694" w14:textId="77777777" w:rsidR="009C0430" w:rsidRPr="00DD252D" w:rsidRDefault="009C0430" w:rsidP="001F13E4">
            <w:pPr>
              <w:rPr>
                <w:color w:val="000000" w:themeColor="text1"/>
                <w:u w:color="333333"/>
              </w:rPr>
            </w:pPr>
          </w:p>
          <w:p w14:paraId="76A28F40" w14:textId="77777777" w:rsidR="002C1B35" w:rsidRDefault="002C1B35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</w:t>
            </w:r>
            <w:r w:rsidR="008530CA" w:rsidRPr="00DD252D">
              <w:rPr>
                <w:color w:val="000000" w:themeColor="text1"/>
                <w:u w:color="333333"/>
              </w:rPr>
              <w:t>ACOC</w:t>
            </w:r>
          </w:p>
          <w:p w14:paraId="6C6477DD" w14:textId="77777777" w:rsidR="009C0430" w:rsidRPr="00DD252D" w:rsidRDefault="009C0430" w:rsidP="001F13E4">
            <w:pPr>
              <w:rPr>
                <w:color w:val="000000" w:themeColor="text1"/>
                <w:u w:color="333333"/>
              </w:rPr>
            </w:pPr>
          </w:p>
          <w:p w14:paraId="62C78731" w14:textId="7219F76D" w:rsidR="004B7429" w:rsidRPr="00DD252D" w:rsidRDefault="008530CA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-Risk Assessment</w:t>
            </w:r>
          </w:p>
        </w:tc>
        <w:tc>
          <w:tcPr>
            <w:tcW w:w="4600" w:type="dxa"/>
          </w:tcPr>
          <w:p w14:paraId="1E7459CA" w14:textId="16A7E1D3" w:rsidR="0026173C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26173C" w:rsidRPr="00DD252D">
              <w:rPr>
                <w:color w:val="000000" w:themeColor="text1"/>
                <w:u w:color="333333"/>
              </w:rPr>
              <w:t>I have gained a greater understanding on:</w:t>
            </w:r>
          </w:p>
          <w:p w14:paraId="2A9C7F93" w14:textId="77777777" w:rsidR="00A45FF5" w:rsidRDefault="00A45FF5" w:rsidP="001F13E4">
            <w:pPr>
              <w:rPr>
                <w:color w:val="000000" w:themeColor="text1"/>
                <w:u w:color="333333"/>
              </w:rPr>
            </w:pPr>
          </w:p>
          <w:p w14:paraId="3343E83A" w14:textId="3051CF19" w:rsidR="00331AAF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9C0430">
              <w:rPr>
                <w:color w:val="000000" w:themeColor="text1"/>
                <w:u w:color="333333"/>
              </w:rPr>
              <w:t>W</w:t>
            </w:r>
            <w:r w:rsidR="00A45FF5" w:rsidRPr="00DD252D">
              <w:rPr>
                <w:color w:val="000000" w:themeColor="text1"/>
                <w:u w:color="333333"/>
              </w:rPr>
              <w:t>ho’s responsib</w:t>
            </w:r>
            <w:r w:rsidR="00A45FF5">
              <w:rPr>
                <w:color w:val="000000" w:themeColor="text1"/>
                <w:u w:color="333333"/>
              </w:rPr>
              <w:t>le</w:t>
            </w:r>
            <w:r w:rsidR="00A45FF5" w:rsidRPr="00DD252D">
              <w:rPr>
                <w:color w:val="000000" w:themeColor="text1"/>
                <w:u w:color="333333"/>
              </w:rPr>
              <w:t xml:space="preserve"> for Health and Safety</w:t>
            </w:r>
            <w:r w:rsidR="009C0430">
              <w:rPr>
                <w:color w:val="000000" w:themeColor="text1"/>
                <w:u w:color="333333"/>
              </w:rPr>
              <w:t>.</w:t>
            </w:r>
          </w:p>
          <w:p w14:paraId="22EC0C19" w14:textId="77777777" w:rsidR="00A45FF5" w:rsidRPr="00DD252D" w:rsidRDefault="00A45FF5" w:rsidP="001F13E4">
            <w:pPr>
              <w:rPr>
                <w:color w:val="000000" w:themeColor="text1"/>
                <w:u w:color="333333"/>
              </w:rPr>
            </w:pPr>
          </w:p>
          <w:p w14:paraId="75040AB2" w14:textId="362DEC7F" w:rsidR="0026173C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26173C" w:rsidRPr="00DD252D">
              <w:rPr>
                <w:color w:val="000000" w:themeColor="text1"/>
                <w:u w:color="333333"/>
              </w:rPr>
              <w:t>Legislation</w:t>
            </w:r>
            <w:r w:rsidR="009C0430">
              <w:rPr>
                <w:color w:val="000000" w:themeColor="text1"/>
                <w:u w:color="333333"/>
              </w:rPr>
              <w:t xml:space="preserve"> </w:t>
            </w:r>
            <w:r w:rsidR="0026173C" w:rsidRPr="00DD252D">
              <w:rPr>
                <w:color w:val="000000" w:themeColor="text1"/>
                <w:u w:color="333333"/>
              </w:rPr>
              <w:t>- passed by parliament</w:t>
            </w:r>
            <w:r w:rsidR="009C0430">
              <w:rPr>
                <w:color w:val="000000" w:themeColor="text1"/>
                <w:u w:color="333333"/>
              </w:rPr>
              <w:t>.</w:t>
            </w:r>
            <w:r w:rsidR="0026173C" w:rsidRPr="00DD252D">
              <w:rPr>
                <w:color w:val="000000" w:themeColor="text1"/>
                <w:u w:color="333333"/>
              </w:rPr>
              <w:t xml:space="preserve"> </w:t>
            </w:r>
          </w:p>
          <w:p w14:paraId="4A0D8D44" w14:textId="77777777" w:rsidR="00331AAF" w:rsidRPr="00DD252D" w:rsidRDefault="00331AAF" w:rsidP="001F13E4">
            <w:pPr>
              <w:rPr>
                <w:color w:val="000000" w:themeColor="text1"/>
                <w:u w:color="333333"/>
              </w:rPr>
            </w:pPr>
          </w:p>
          <w:p w14:paraId="2C5BAED8" w14:textId="1AD6A492" w:rsidR="0026173C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26173C" w:rsidRPr="00DD252D">
              <w:rPr>
                <w:color w:val="000000" w:themeColor="text1"/>
                <w:u w:color="333333"/>
              </w:rPr>
              <w:t>Regulations – put in place by authorities to keep the workplace safe</w:t>
            </w:r>
            <w:r w:rsidR="009C0430">
              <w:rPr>
                <w:color w:val="000000" w:themeColor="text1"/>
                <w:u w:color="333333"/>
              </w:rPr>
              <w:t>.</w:t>
            </w:r>
          </w:p>
          <w:p w14:paraId="37A4B290" w14:textId="77777777" w:rsidR="00331AAF" w:rsidRPr="00DD252D" w:rsidRDefault="00331AAF" w:rsidP="001F13E4">
            <w:pPr>
              <w:rPr>
                <w:color w:val="000000" w:themeColor="text1"/>
                <w:u w:color="333333"/>
              </w:rPr>
            </w:pPr>
          </w:p>
          <w:p w14:paraId="2981781C" w14:textId="56A4E646" w:rsidR="0026173C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26173C" w:rsidRPr="00DD252D">
              <w:rPr>
                <w:color w:val="000000" w:themeColor="text1"/>
                <w:u w:color="333333"/>
              </w:rPr>
              <w:t>ACOC</w:t>
            </w:r>
            <w:r w:rsidR="009C0430">
              <w:rPr>
                <w:color w:val="000000" w:themeColor="text1"/>
                <w:u w:color="333333"/>
              </w:rPr>
              <w:t xml:space="preserve"> </w:t>
            </w:r>
            <w:r w:rsidR="0026173C" w:rsidRPr="00DD252D">
              <w:rPr>
                <w:color w:val="000000" w:themeColor="text1"/>
                <w:u w:color="333333"/>
              </w:rPr>
              <w:t xml:space="preserve">- verified safe way of doing a </w:t>
            </w:r>
            <w:r w:rsidR="009C0430" w:rsidRPr="00DD252D">
              <w:rPr>
                <w:color w:val="000000" w:themeColor="text1"/>
                <w:u w:color="333333"/>
              </w:rPr>
              <w:t>task</w:t>
            </w:r>
            <w:r w:rsidR="009C0430">
              <w:rPr>
                <w:color w:val="000000" w:themeColor="text1"/>
                <w:u w:color="333333"/>
              </w:rPr>
              <w:t>.</w:t>
            </w:r>
          </w:p>
          <w:p w14:paraId="028CFF05" w14:textId="77777777" w:rsidR="00331AAF" w:rsidRPr="00DD252D" w:rsidRDefault="00331AAF" w:rsidP="001F13E4">
            <w:pPr>
              <w:rPr>
                <w:color w:val="000000" w:themeColor="text1"/>
                <w:u w:color="333333"/>
              </w:rPr>
            </w:pPr>
          </w:p>
          <w:p w14:paraId="1E572B27" w14:textId="02B28E8C" w:rsidR="00331AAF" w:rsidRDefault="0026173C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</w:t>
            </w:r>
            <w:r w:rsidR="008530CA" w:rsidRPr="00DD252D">
              <w:rPr>
                <w:color w:val="000000" w:themeColor="text1"/>
                <w:u w:color="333333"/>
              </w:rPr>
              <w:t>ERIC</w:t>
            </w:r>
            <w:r w:rsidR="009C0430">
              <w:rPr>
                <w:color w:val="000000" w:themeColor="text1"/>
                <w:u w:color="333333"/>
              </w:rPr>
              <w:t>.</w:t>
            </w:r>
          </w:p>
          <w:p w14:paraId="162F42B8" w14:textId="77777777" w:rsidR="00A45FF5" w:rsidRPr="00DD252D" w:rsidRDefault="00A45FF5" w:rsidP="001F13E4">
            <w:pPr>
              <w:rPr>
                <w:color w:val="000000" w:themeColor="text1"/>
                <w:u w:color="333333"/>
              </w:rPr>
            </w:pPr>
          </w:p>
          <w:p w14:paraId="3259EA01" w14:textId="54A6C29D" w:rsidR="00C85DDC" w:rsidRPr="00DD252D" w:rsidRDefault="0026173C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</w:t>
            </w:r>
            <w:r w:rsidR="009C0430">
              <w:rPr>
                <w:color w:val="000000" w:themeColor="text1"/>
                <w:u w:color="333333"/>
              </w:rPr>
              <w:t>W</w:t>
            </w:r>
            <w:r w:rsidR="00C85DDC" w:rsidRPr="00DD252D">
              <w:rPr>
                <w:color w:val="000000" w:themeColor="text1"/>
                <w:u w:color="333333"/>
              </w:rPr>
              <w:t>hen a risk assessment needs to be</w:t>
            </w:r>
            <w:r w:rsidR="00A45FF5">
              <w:rPr>
                <w:color w:val="000000" w:themeColor="text1"/>
                <w:u w:color="333333"/>
              </w:rPr>
              <w:t xml:space="preserve"> </w:t>
            </w:r>
            <w:r w:rsidR="00C85DDC" w:rsidRPr="00DD252D">
              <w:rPr>
                <w:color w:val="000000" w:themeColor="text1"/>
                <w:u w:color="333333"/>
              </w:rPr>
              <w:t>reassessed</w:t>
            </w:r>
            <w:r w:rsidR="009C0430">
              <w:rPr>
                <w:color w:val="000000" w:themeColor="text1"/>
                <w:u w:color="333333"/>
              </w:rPr>
              <w:t>.</w:t>
            </w:r>
          </w:p>
          <w:p w14:paraId="15B49FC5" w14:textId="77777777" w:rsidR="008530CA" w:rsidRPr="00DD252D" w:rsidRDefault="008530CA" w:rsidP="001F13E4">
            <w:pPr>
              <w:rPr>
                <w:color w:val="000000" w:themeColor="text1"/>
                <w:u w:color="333333"/>
              </w:rPr>
            </w:pPr>
          </w:p>
          <w:p w14:paraId="1B9A439C" w14:textId="12EA2B8F" w:rsidR="008530CA" w:rsidRPr="00DD252D" w:rsidRDefault="008530CA" w:rsidP="001F13E4">
            <w:pPr>
              <w:rPr>
                <w:color w:val="000000" w:themeColor="text1"/>
                <w:u w:color="333333"/>
              </w:rPr>
            </w:pPr>
          </w:p>
        </w:tc>
        <w:tc>
          <w:tcPr>
            <w:tcW w:w="3000" w:type="dxa"/>
          </w:tcPr>
          <w:p w14:paraId="0820853A" w14:textId="50EE4EF9" w:rsidR="00EF6CE1" w:rsidRPr="00DD252D" w:rsidRDefault="00A45FF5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T</w:t>
            </w:r>
            <w:r w:rsidR="004B7429" w:rsidRPr="00DD252D">
              <w:rPr>
                <w:color w:val="000000" w:themeColor="text1"/>
                <w:u w:color="333333"/>
              </w:rPr>
              <w:t xml:space="preserve">he HSE website has helped me gain more knowledge on how we manage </w:t>
            </w:r>
            <w:r w:rsidR="00331AAF">
              <w:rPr>
                <w:color w:val="000000" w:themeColor="text1"/>
                <w:u w:color="333333"/>
              </w:rPr>
              <w:t>H&amp;S and risks at work</w:t>
            </w:r>
            <w:r w:rsidR="008E5D18">
              <w:rPr>
                <w:color w:val="000000" w:themeColor="text1"/>
                <w:u w:color="333333"/>
              </w:rPr>
              <w:t>.</w:t>
            </w:r>
          </w:p>
        </w:tc>
      </w:tr>
      <w:tr w:rsidR="00A22454" w:rsidRPr="00DD252D" w14:paraId="15E79768" w14:textId="77777777" w:rsidTr="00194883">
        <w:trPr>
          <w:trHeight w:val="2026"/>
          <w:tblHeader/>
        </w:trPr>
        <w:tc>
          <w:tcPr>
            <w:tcW w:w="1595" w:type="dxa"/>
            <w:shd w:val="clear" w:color="auto" w:fill="B8CCE4" w:themeFill="accent1" w:themeFillTint="66"/>
          </w:tcPr>
          <w:p w14:paraId="7417E8D3" w14:textId="77777777" w:rsidR="00A22454" w:rsidRPr="00DD252D" w:rsidRDefault="00A22454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Thursday</w:t>
            </w:r>
          </w:p>
          <w:p w14:paraId="6767A1CF" w14:textId="77777777" w:rsidR="00A22454" w:rsidRPr="00DD252D" w:rsidRDefault="00A22454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Week 6</w:t>
            </w:r>
          </w:p>
          <w:p w14:paraId="452AB565" w14:textId="56B3CFD2" w:rsidR="00A22454" w:rsidRPr="00DD252D" w:rsidRDefault="00A22454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9/3/23</w:t>
            </w:r>
          </w:p>
        </w:tc>
        <w:tc>
          <w:tcPr>
            <w:tcW w:w="2400" w:type="dxa"/>
          </w:tcPr>
          <w:p w14:paraId="127DC94C" w14:textId="22AD2B99" w:rsidR="00A22454" w:rsidRPr="00DD252D" w:rsidRDefault="004B7429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System Design</w:t>
            </w:r>
          </w:p>
        </w:tc>
        <w:tc>
          <w:tcPr>
            <w:tcW w:w="3500" w:type="dxa"/>
          </w:tcPr>
          <w:p w14:paraId="792C6FF6" w14:textId="0C7010E7" w:rsidR="004B5AA7" w:rsidRDefault="004B5AA7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-System design structures </w:t>
            </w:r>
          </w:p>
          <w:p w14:paraId="4B577EC3" w14:textId="77777777" w:rsidR="00A45FF5" w:rsidRPr="00DD252D" w:rsidRDefault="00A45FF5" w:rsidP="001F13E4">
            <w:pPr>
              <w:rPr>
                <w:color w:val="000000" w:themeColor="text1"/>
                <w:u w:color="333333"/>
              </w:rPr>
            </w:pPr>
          </w:p>
          <w:p w14:paraId="7EA027C5" w14:textId="7C94F29D" w:rsidR="00BA49ED" w:rsidRPr="00DD252D" w:rsidRDefault="004B5AA7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-Computational thinking</w:t>
            </w:r>
          </w:p>
        </w:tc>
        <w:tc>
          <w:tcPr>
            <w:tcW w:w="4600" w:type="dxa"/>
          </w:tcPr>
          <w:p w14:paraId="15BF460D" w14:textId="77777777" w:rsidR="00A45FF5" w:rsidRDefault="004B5AA7" w:rsidP="004B5AA7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-I</w:t>
            </w:r>
            <w:r w:rsidR="00A45FF5">
              <w:rPr>
                <w:color w:val="000000" w:themeColor="text1"/>
                <w:u w:color="333333"/>
              </w:rPr>
              <w:t xml:space="preserve"> have</w:t>
            </w:r>
            <w:r w:rsidRPr="00DD252D">
              <w:rPr>
                <w:color w:val="000000" w:themeColor="text1"/>
                <w:u w:color="333333"/>
              </w:rPr>
              <w:t xml:space="preserve"> learned</w:t>
            </w:r>
            <w:r w:rsidR="00A45FF5">
              <w:rPr>
                <w:color w:val="000000" w:themeColor="text1"/>
                <w:u w:color="333333"/>
              </w:rPr>
              <w:t>;</w:t>
            </w:r>
          </w:p>
          <w:p w14:paraId="211A4C5D" w14:textId="77777777" w:rsidR="00A45FF5" w:rsidRDefault="00A45FF5" w:rsidP="004B5AA7">
            <w:pPr>
              <w:rPr>
                <w:color w:val="000000" w:themeColor="text1"/>
                <w:u w:color="333333"/>
              </w:rPr>
            </w:pPr>
          </w:p>
          <w:p w14:paraId="4B2D202F" w14:textId="4141B42A" w:rsidR="004B5AA7" w:rsidRDefault="00A45FF5" w:rsidP="004B5AA7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9C0430">
              <w:rPr>
                <w:color w:val="000000" w:themeColor="text1"/>
                <w:u w:color="333333"/>
              </w:rPr>
              <w:t>H</w:t>
            </w:r>
            <w:r w:rsidR="004B5AA7" w:rsidRPr="00DD252D">
              <w:rPr>
                <w:color w:val="000000" w:themeColor="text1"/>
                <w:u w:color="333333"/>
              </w:rPr>
              <w:t>ow a simple system design gives you a clearer view on what you need to develop</w:t>
            </w:r>
            <w:r w:rsidR="009C0430">
              <w:rPr>
                <w:color w:val="000000" w:themeColor="text1"/>
                <w:u w:color="333333"/>
              </w:rPr>
              <w:t>.</w:t>
            </w:r>
            <w:r w:rsidR="004B5AA7" w:rsidRPr="00DD252D">
              <w:rPr>
                <w:color w:val="000000" w:themeColor="text1"/>
                <w:u w:color="333333"/>
              </w:rPr>
              <w:t xml:space="preserve"> </w:t>
            </w:r>
          </w:p>
          <w:p w14:paraId="78243047" w14:textId="77777777" w:rsidR="00A45FF5" w:rsidRPr="00DD252D" w:rsidRDefault="00A45FF5" w:rsidP="004B5AA7">
            <w:pPr>
              <w:rPr>
                <w:color w:val="000000" w:themeColor="text1"/>
                <w:u w:color="333333"/>
              </w:rPr>
            </w:pPr>
          </w:p>
          <w:p w14:paraId="1D389360" w14:textId="482838EB" w:rsidR="004B5AA7" w:rsidRDefault="004B5AA7" w:rsidP="004B5AA7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</w:t>
            </w:r>
            <w:r w:rsidR="009C0430">
              <w:rPr>
                <w:color w:val="000000" w:themeColor="text1"/>
                <w:u w:color="333333"/>
              </w:rPr>
              <w:t>W</w:t>
            </w:r>
            <w:r w:rsidRPr="00DD252D">
              <w:rPr>
                <w:color w:val="000000" w:themeColor="text1"/>
                <w:u w:color="333333"/>
              </w:rPr>
              <w:t>hat actors are</w:t>
            </w:r>
            <w:r w:rsidR="00A45FF5">
              <w:rPr>
                <w:color w:val="000000" w:themeColor="text1"/>
                <w:u w:color="333333"/>
              </w:rPr>
              <w:t xml:space="preserve">, </w:t>
            </w:r>
            <w:r w:rsidRPr="00DD252D">
              <w:rPr>
                <w:color w:val="000000" w:themeColor="text1"/>
                <w:u w:color="333333"/>
              </w:rPr>
              <w:t>what they do and have access too</w:t>
            </w:r>
            <w:r w:rsidR="009C0430">
              <w:rPr>
                <w:color w:val="000000" w:themeColor="text1"/>
                <w:u w:color="333333"/>
              </w:rPr>
              <w:t>.</w:t>
            </w:r>
          </w:p>
          <w:p w14:paraId="516A68A8" w14:textId="77777777" w:rsidR="00A45FF5" w:rsidRPr="00DD252D" w:rsidRDefault="00A45FF5" w:rsidP="004B5AA7">
            <w:pPr>
              <w:rPr>
                <w:color w:val="000000" w:themeColor="text1"/>
                <w:u w:color="333333"/>
              </w:rPr>
            </w:pPr>
          </w:p>
          <w:p w14:paraId="61017F7F" w14:textId="1CB52DA0" w:rsidR="004B5AA7" w:rsidRDefault="004B5AA7" w:rsidP="004B5AA7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</w:t>
            </w:r>
            <w:r w:rsidR="009C0430">
              <w:rPr>
                <w:color w:val="000000" w:themeColor="text1"/>
                <w:u w:color="333333"/>
              </w:rPr>
              <w:t>H</w:t>
            </w:r>
            <w:r w:rsidRPr="00DD252D">
              <w:rPr>
                <w:color w:val="000000" w:themeColor="text1"/>
                <w:u w:color="333333"/>
              </w:rPr>
              <w:t>ow an architectural design breaks down the interactions/process</w:t>
            </w:r>
            <w:r w:rsidR="009C0430">
              <w:rPr>
                <w:color w:val="000000" w:themeColor="text1"/>
                <w:u w:color="333333"/>
              </w:rPr>
              <w:t>.</w:t>
            </w:r>
            <w:r w:rsidRPr="00DD252D">
              <w:rPr>
                <w:color w:val="000000" w:themeColor="text1"/>
                <w:u w:color="333333"/>
              </w:rPr>
              <w:t xml:space="preserve"> </w:t>
            </w:r>
          </w:p>
          <w:p w14:paraId="52F20A74" w14:textId="77777777" w:rsidR="00A45FF5" w:rsidRPr="00DD252D" w:rsidRDefault="00A45FF5" w:rsidP="004B5AA7">
            <w:pPr>
              <w:rPr>
                <w:color w:val="000000" w:themeColor="text1"/>
                <w:u w:color="333333"/>
              </w:rPr>
            </w:pPr>
          </w:p>
          <w:p w14:paraId="11851B4F" w14:textId="3D170CEE" w:rsidR="004B5AA7" w:rsidRDefault="004B5AA7" w:rsidP="004B5AA7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</w:t>
            </w:r>
            <w:r w:rsidR="009C0430">
              <w:rPr>
                <w:color w:val="000000" w:themeColor="text1"/>
                <w:u w:color="333333"/>
              </w:rPr>
              <w:t>P</w:t>
            </w:r>
            <w:r w:rsidRPr="00DD252D">
              <w:rPr>
                <w:color w:val="000000" w:themeColor="text1"/>
                <w:u w:color="333333"/>
              </w:rPr>
              <w:t xml:space="preserve">hysical design </w:t>
            </w:r>
            <w:r w:rsidR="00A45FF5">
              <w:rPr>
                <w:color w:val="000000" w:themeColor="text1"/>
                <w:u w:color="333333"/>
              </w:rPr>
              <w:t>and</w:t>
            </w:r>
            <w:r w:rsidRPr="00DD252D">
              <w:rPr>
                <w:color w:val="000000" w:themeColor="text1"/>
                <w:u w:color="333333"/>
              </w:rPr>
              <w:t xml:space="preserve"> interaction of the system</w:t>
            </w:r>
            <w:r w:rsidR="009C0430">
              <w:rPr>
                <w:color w:val="000000" w:themeColor="text1"/>
                <w:u w:color="333333"/>
              </w:rPr>
              <w:t>.</w:t>
            </w:r>
          </w:p>
          <w:p w14:paraId="39CEB2AF" w14:textId="77777777" w:rsidR="00A45FF5" w:rsidRPr="00DD252D" w:rsidRDefault="00A45FF5" w:rsidP="004B5AA7">
            <w:pPr>
              <w:rPr>
                <w:color w:val="000000" w:themeColor="text1"/>
                <w:u w:color="333333"/>
              </w:rPr>
            </w:pPr>
          </w:p>
          <w:p w14:paraId="0E0E319E" w14:textId="7EFB10C8" w:rsidR="00A45FF5" w:rsidRDefault="004B5AA7" w:rsidP="004B5AA7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-Decomposition in system design and applying it to other processes</w:t>
            </w:r>
            <w:r w:rsidR="009C0430">
              <w:rPr>
                <w:color w:val="000000" w:themeColor="text1"/>
                <w:u w:color="333333"/>
              </w:rPr>
              <w:t>.</w:t>
            </w:r>
          </w:p>
          <w:p w14:paraId="5BD2C8CE" w14:textId="49A9B193" w:rsidR="00A22454" w:rsidRPr="00DD252D" w:rsidRDefault="004B5AA7" w:rsidP="004B5AA7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 </w:t>
            </w:r>
          </w:p>
          <w:p w14:paraId="7034203C" w14:textId="06204603" w:rsidR="001B3811" w:rsidRDefault="004B5AA7" w:rsidP="004B5AA7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</w:t>
            </w:r>
            <w:r w:rsidR="009C0430">
              <w:rPr>
                <w:color w:val="000000" w:themeColor="text1"/>
                <w:u w:color="333333"/>
              </w:rPr>
              <w:t>H</w:t>
            </w:r>
            <w:r w:rsidR="00A45FF5">
              <w:rPr>
                <w:color w:val="000000" w:themeColor="text1"/>
                <w:u w:color="333333"/>
              </w:rPr>
              <w:t xml:space="preserve">ow </w:t>
            </w:r>
            <w:r w:rsidR="00207170" w:rsidRPr="00DD252D">
              <w:rPr>
                <w:color w:val="000000" w:themeColor="text1"/>
                <w:u w:color="333333"/>
              </w:rPr>
              <w:t xml:space="preserve">state </w:t>
            </w:r>
            <w:r w:rsidR="007D61D5" w:rsidRPr="00DD252D">
              <w:rPr>
                <w:color w:val="000000" w:themeColor="text1"/>
                <w:u w:color="333333"/>
              </w:rPr>
              <w:t>transition</w:t>
            </w:r>
            <w:r w:rsidR="00207170" w:rsidRPr="00DD252D">
              <w:rPr>
                <w:color w:val="000000" w:themeColor="text1"/>
                <w:u w:color="333333"/>
              </w:rPr>
              <w:t xml:space="preserve"> diagram</w:t>
            </w:r>
            <w:r w:rsidR="00A45FF5">
              <w:rPr>
                <w:color w:val="000000" w:themeColor="text1"/>
                <w:u w:color="333333"/>
              </w:rPr>
              <w:t>s can</w:t>
            </w:r>
            <w:r w:rsidR="007D61D5" w:rsidRPr="00DD252D">
              <w:rPr>
                <w:color w:val="000000" w:themeColor="text1"/>
                <w:u w:color="333333"/>
              </w:rPr>
              <w:t xml:space="preserve"> help solve problems</w:t>
            </w:r>
            <w:r w:rsidR="009C0430">
              <w:rPr>
                <w:color w:val="000000" w:themeColor="text1"/>
                <w:u w:color="333333"/>
              </w:rPr>
              <w:t>.</w:t>
            </w:r>
          </w:p>
          <w:p w14:paraId="6122B57D" w14:textId="2E117EA4" w:rsidR="00A45FF5" w:rsidRPr="00DD252D" w:rsidRDefault="00A45FF5" w:rsidP="004B5AA7">
            <w:pPr>
              <w:rPr>
                <w:color w:val="000000" w:themeColor="text1"/>
                <w:u w:color="333333"/>
              </w:rPr>
            </w:pPr>
          </w:p>
        </w:tc>
        <w:tc>
          <w:tcPr>
            <w:tcW w:w="3000" w:type="dxa"/>
          </w:tcPr>
          <w:p w14:paraId="0B995F3E" w14:textId="41D2D97C" w:rsidR="001B3811" w:rsidRPr="00DD252D" w:rsidRDefault="007D61D5" w:rsidP="001B3811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I</w:t>
            </w:r>
            <w:r w:rsidR="001B3811" w:rsidRPr="00DD252D">
              <w:rPr>
                <w:color w:val="000000" w:themeColor="text1"/>
                <w:u w:color="333333"/>
              </w:rPr>
              <w:t xml:space="preserve"> </w:t>
            </w:r>
            <w:r w:rsidRPr="00DD252D">
              <w:rPr>
                <w:color w:val="000000" w:themeColor="text1"/>
                <w:u w:color="333333"/>
              </w:rPr>
              <w:t>think this was a very insightful lecture</w:t>
            </w:r>
            <w:r w:rsidR="001B3811" w:rsidRPr="00DD252D">
              <w:rPr>
                <w:color w:val="000000" w:themeColor="text1"/>
                <w:u w:color="333333"/>
              </w:rPr>
              <w:t xml:space="preserve"> and delivered in a fantastic way</w:t>
            </w:r>
            <w:r w:rsidR="008E5D18">
              <w:rPr>
                <w:color w:val="000000" w:themeColor="text1"/>
                <w:u w:color="333333"/>
              </w:rPr>
              <w:t>.</w:t>
            </w:r>
          </w:p>
        </w:tc>
      </w:tr>
      <w:tr w:rsidR="001F13E4" w:rsidRPr="00DD252D" w14:paraId="1E5A99F5" w14:textId="77777777" w:rsidTr="00194883">
        <w:trPr>
          <w:trHeight w:val="2026"/>
          <w:tblHeader/>
        </w:trPr>
        <w:tc>
          <w:tcPr>
            <w:tcW w:w="1595" w:type="dxa"/>
            <w:shd w:val="clear" w:color="auto" w:fill="B8CCE4" w:themeFill="accent1" w:themeFillTint="66"/>
          </w:tcPr>
          <w:p w14:paraId="216F6E2E" w14:textId="77777777" w:rsidR="00EF6CE1" w:rsidRPr="00DD252D" w:rsidRDefault="00EF6CE1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lastRenderedPageBreak/>
              <w:t>Tuesday</w:t>
            </w:r>
          </w:p>
          <w:p w14:paraId="4AE2906F" w14:textId="5DDA0721" w:rsidR="00EF6CE1" w:rsidRPr="00DD252D" w:rsidRDefault="00EF6CE1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Week</w:t>
            </w:r>
            <w:r w:rsidR="00607063" w:rsidRPr="00DD252D">
              <w:rPr>
                <w:color w:val="000000" w:themeColor="text1"/>
              </w:rPr>
              <w:t xml:space="preserve"> 7</w:t>
            </w:r>
          </w:p>
          <w:p w14:paraId="5DF43156" w14:textId="23E8DCF6" w:rsidR="00EF6CE1" w:rsidRPr="00DD252D" w:rsidRDefault="000900F0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14</w:t>
            </w:r>
            <w:r w:rsidR="00EF6CE1" w:rsidRPr="00DD252D">
              <w:rPr>
                <w:color w:val="000000" w:themeColor="text1"/>
              </w:rPr>
              <w:t>/</w:t>
            </w:r>
            <w:r w:rsidRPr="00DD252D">
              <w:rPr>
                <w:color w:val="000000" w:themeColor="text1"/>
              </w:rPr>
              <w:t>3</w:t>
            </w:r>
            <w:r w:rsidR="00EF6CE1" w:rsidRPr="00DD252D">
              <w:rPr>
                <w:color w:val="000000" w:themeColor="text1"/>
              </w:rPr>
              <w:t>/23</w:t>
            </w:r>
          </w:p>
        </w:tc>
        <w:tc>
          <w:tcPr>
            <w:tcW w:w="2400" w:type="dxa"/>
          </w:tcPr>
          <w:p w14:paraId="7C15923F" w14:textId="386EC01B" w:rsidR="00EF6CE1" w:rsidRPr="00DD252D" w:rsidRDefault="00607063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HSE Enforcement - </w:t>
            </w:r>
            <w:r w:rsidR="000900F0" w:rsidRPr="00DD252D">
              <w:rPr>
                <w:color w:val="000000" w:themeColor="text1"/>
                <w:u w:color="333333"/>
              </w:rPr>
              <w:t>Improvement &amp; Prohibition Notices</w:t>
            </w:r>
          </w:p>
        </w:tc>
        <w:tc>
          <w:tcPr>
            <w:tcW w:w="3500" w:type="dxa"/>
          </w:tcPr>
          <w:p w14:paraId="71C985C4" w14:textId="77777777" w:rsidR="000900F0" w:rsidRDefault="000900F0" w:rsidP="000900F0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-Conspiracy Theory in HSE Prosecution</w:t>
            </w:r>
          </w:p>
          <w:p w14:paraId="0A9151BE" w14:textId="77777777" w:rsidR="00065C68" w:rsidRPr="00DD252D" w:rsidRDefault="00065C68" w:rsidP="000900F0">
            <w:pPr>
              <w:rPr>
                <w:color w:val="000000" w:themeColor="text1"/>
                <w:u w:color="333333"/>
              </w:rPr>
            </w:pPr>
          </w:p>
          <w:p w14:paraId="2E22E20F" w14:textId="77777777" w:rsidR="00EF6CE1" w:rsidRDefault="009A2BC2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-Improvement notice</w:t>
            </w:r>
          </w:p>
          <w:p w14:paraId="17748CD7" w14:textId="77777777" w:rsidR="00065C68" w:rsidRPr="00DD252D" w:rsidRDefault="00065C68" w:rsidP="001F13E4">
            <w:pPr>
              <w:rPr>
                <w:color w:val="000000" w:themeColor="text1"/>
                <w:u w:color="333333"/>
              </w:rPr>
            </w:pPr>
          </w:p>
          <w:p w14:paraId="0A6DCDDF" w14:textId="77777777" w:rsidR="009A2BC2" w:rsidRDefault="009A2BC2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-Prohibition Notice</w:t>
            </w:r>
          </w:p>
          <w:p w14:paraId="62986B34" w14:textId="1A8E5897" w:rsidR="00D3117B" w:rsidRPr="00DD252D" w:rsidRDefault="00D3117B" w:rsidP="001F13E4">
            <w:pPr>
              <w:rPr>
                <w:color w:val="000000" w:themeColor="text1"/>
                <w:u w:color="333333"/>
              </w:rPr>
            </w:pPr>
          </w:p>
        </w:tc>
        <w:tc>
          <w:tcPr>
            <w:tcW w:w="4600" w:type="dxa"/>
          </w:tcPr>
          <w:p w14:paraId="4935ACD0" w14:textId="63B6D64D" w:rsidR="00065C68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065C68">
              <w:rPr>
                <w:color w:val="000000" w:themeColor="text1"/>
                <w:u w:color="333333"/>
              </w:rPr>
              <w:t>I gained a greater p</w:t>
            </w:r>
            <w:r w:rsidR="000D5FCE">
              <w:rPr>
                <w:color w:val="000000" w:themeColor="text1"/>
                <w:u w:color="333333"/>
              </w:rPr>
              <w:t>er</w:t>
            </w:r>
            <w:r w:rsidR="00065C68">
              <w:rPr>
                <w:color w:val="000000" w:themeColor="text1"/>
                <w:u w:color="333333"/>
              </w:rPr>
              <w:t>spective of;</w:t>
            </w:r>
          </w:p>
          <w:p w14:paraId="0EAA1009" w14:textId="77777777" w:rsidR="00065C68" w:rsidRDefault="00065C68" w:rsidP="001F13E4">
            <w:pPr>
              <w:rPr>
                <w:color w:val="000000" w:themeColor="text1"/>
                <w:u w:color="333333"/>
              </w:rPr>
            </w:pPr>
          </w:p>
          <w:p w14:paraId="4EDF4A19" w14:textId="4EAC0625" w:rsidR="000900F0" w:rsidRDefault="009A2BC2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-Prohibition Notice is the highest form of</w:t>
            </w:r>
            <w:r w:rsidR="00065C68">
              <w:rPr>
                <w:color w:val="000000" w:themeColor="text1"/>
                <w:u w:color="333333"/>
              </w:rPr>
              <w:t xml:space="preserve"> a</w:t>
            </w:r>
            <w:r w:rsidRPr="00DD252D">
              <w:rPr>
                <w:color w:val="000000" w:themeColor="text1"/>
                <w:u w:color="333333"/>
              </w:rPr>
              <w:t xml:space="preserve"> health and safety sanction, to stop immediately</w:t>
            </w:r>
            <w:r w:rsidR="00065C68">
              <w:rPr>
                <w:color w:val="000000" w:themeColor="text1"/>
                <w:u w:color="333333"/>
              </w:rPr>
              <w:t>!</w:t>
            </w:r>
            <w:r w:rsidRPr="00DD252D">
              <w:rPr>
                <w:color w:val="000000" w:themeColor="text1"/>
                <w:u w:color="333333"/>
              </w:rPr>
              <w:t xml:space="preserve"> imminent threat of death or injury, it applies to any working situation.</w:t>
            </w:r>
          </w:p>
          <w:p w14:paraId="09DA951A" w14:textId="77777777" w:rsidR="00065C68" w:rsidRPr="00DD252D" w:rsidRDefault="00065C68" w:rsidP="001F13E4">
            <w:pPr>
              <w:rPr>
                <w:color w:val="000000" w:themeColor="text1"/>
                <w:u w:color="333333"/>
              </w:rPr>
            </w:pPr>
          </w:p>
          <w:p w14:paraId="4283D154" w14:textId="26556FAC" w:rsidR="00065C68" w:rsidRPr="00DD252D" w:rsidRDefault="009A2BC2" w:rsidP="00065C68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-Improvement notice where you can continue work but you must make improvements to reduce/remove the risk/hazards or you will be prosecut</w:t>
            </w:r>
            <w:r w:rsidR="00065C68">
              <w:rPr>
                <w:color w:val="000000" w:themeColor="text1"/>
                <w:u w:color="333333"/>
              </w:rPr>
              <w:t>ed</w:t>
            </w:r>
          </w:p>
          <w:p w14:paraId="7C961C7A" w14:textId="31A85BAB" w:rsidR="001624B3" w:rsidRPr="00DD252D" w:rsidRDefault="00084611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 </w:t>
            </w:r>
          </w:p>
          <w:p w14:paraId="0C558E86" w14:textId="03AF0E82" w:rsidR="000900F0" w:rsidRPr="00DD252D" w:rsidRDefault="000900F0" w:rsidP="001F13E4">
            <w:pPr>
              <w:rPr>
                <w:color w:val="000000" w:themeColor="text1"/>
                <w:u w:color="333333"/>
              </w:rPr>
            </w:pPr>
          </w:p>
        </w:tc>
        <w:tc>
          <w:tcPr>
            <w:tcW w:w="3000" w:type="dxa"/>
          </w:tcPr>
          <w:p w14:paraId="49495BFB" w14:textId="054EF9D3" w:rsidR="00EF6CE1" w:rsidRPr="00DD252D" w:rsidRDefault="00065C68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Looking further into the information provided from the lecture</w:t>
            </w:r>
            <w:r w:rsidR="008E5D18">
              <w:rPr>
                <w:color w:val="000000" w:themeColor="text1"/>
                <w:u w:color="333333"/>
              </w:rPr>
              <w:t>.</w:t>
            </w:r>
          </w:p>
        </w:tc>
      </w:tr>
      <w:tr w:rsidR="001F13E4" w:rsidRPr="00DD252D" w14:paraId="5C4D81F5" w14:textId="77777777" w:rsidTr="00194883">
        <w:trPr>
          <w:trHeight w:val="2026"/>
          <w:tblHeader/>
        </w:trPr>
        <w:tc>
          <w:tcPr>
            <w:tcW w:w="1595" w:type="dxa"/>
            <w:shd w:val="clear" w:color="auto" w:fill="B8CCE4" w:themeFill="accent1" w:themeFillTint="66"/>
          </w:tcPr>
          <w:p w14:paraId="19F225CD" w14:textId="77777777" w:rsidR="00EF6CE1" w:rsidRPr="00DD252D" w:rsidRDefault="00EF6CE1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 xml:space="preserve">Thursday </w:t>
            </w:r>
          </w:p>
          <w:p w14:paraId="79A0EE1B" w14:textId="758A2FE6" w:rsidR="00EF6CE1" w:rsidRPr="00DD252D" w:rsidRDefault="00EF6CE1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 xml:space="preserve">Week </w:t>
            </w:r>
            <w:r w:rsidR="00607063" w:rsidRPr="00DD252D">
              <w:rPr>
                <w:color w:val="000000" w:themeColor="text1"/>
              </w:rPr>
              <w:t>7</w:t>
            </w:r>
          </w:p>
          <w:p w14:paraId="2DDB8157" w14:textId="22EC8698" w:rsidR="00EF6CE1" w:rsidRPr="00DD252D" w:rsidRDefault="00607063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16</w:t>
            </w:r>
            <w:r w:rsidR="00EF6CE1" w:rsidRPr="00DD252D">
              <w:rPr>
                <w:color w:val="000000" w:themeColor="text1"/>
              </w:rPr>
              <w:t>/</w:t>
            </w:r>
            <w:r w:rsidR="008467C6" w:rsidRPr="00DD252D">
              <w:rPr>
                <w:color w:val="000000" w:themeColor="text1"/>
              </w:rPr>
              <w:t>3</w:t>
            </w:r>
            <w:r w:rsidR="00EF6CE1" w:rsidRPr="00DD252D">
              <w:rPr>
                <w:color w:val="000000" w:themeColor="text1"/>
              </w:rPr>
              <w:t>/23</w:t>
            </w:r>
          </w:p>
          <w:p w14:paraId="47F294C8" w14:textId="77777777" w:rsidR="00EF6CE1" w:rsidRPr="00DD252D" w:rsidRDefault="00EF6CE1" w:rsidP="001F13E4">
            <w:pPr>
              <w:rPr>
                <w:color w:val="000000" w:themeColor="text1"/>
              </w:rPr>
            </w:pPr>
          </w:p>
        </w:tc>
        <w:tc>
          <w:tcPr>
            <w:tcW w:w="2400" w:type="dxa"/>
          </w:tcPr>
          <w:p w14:paraId="40428F4D" w14:textId="38A6A520" w:rsidR="00EF6CE1" w:rsidRPr="00DD252D" w:rsidRDefault="00F00970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Computational Thinking</w:t>
            </w:r>
          </w:p>
        </w:tc>
        <w:tc>
          <w:tcPr>
            <w:tcW w:w="3500" w:type="dxa"/>
          </w:tcPr>
          <w:p w14:paraId="54806439" w14:textId="78483FC8" w:rsidR="00EF6CE1" w:rsidRPr="00DD252D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1D3D71" w:rsidRPr="00DD252D">
              <w:rPr>
                <w:color w:val="000000" w:themeColor="text1"/>
                <w:u w:color="333333"/>
              </w:rPr>
              <w:t>Pattern Recognition</w:t>
            </w:r>
          </w:p>
        </w:tc>
        <w:tc>
          <w:tcPr>
            <w:tcW w:w="4600" w:type="dxa"/>
          </w:tcPr>
          <w:p w14:paraId="589C7E58" w14:textId="77777777" w:rsidR="00EF6CE1" w:rsidRDefault="00511AD4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-I learned how pattern recognition is a necessary skill to solve problems and create solutions</w:t>
            </w:r>
          </w:p>
          <w:p w14:paraId="1EC06484" w14:textId="77777777" w:rsidR="00B63821" w:rsidRPr="00DD252D" w:rsidRDefault="00B63821" w:rsidP="001F13E4">
            <w:pPr>
              <w:rPr>
                <w:color w:val="000000" w:themeColor="text1"/>
                <w:u w:color="333333"/>
              </w:rPr>
            </w:pPr>
          </w:p>
          <w:p w14:paraId="4A6CE5B1" w14:textId="7C3AF151" w:rsidR="00511AD4" w:rsidRDefault="00511AD4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</w:t>
            </w:r>
            <w:r w:rsidR="000C4741" w:rsidRPr="00DD252D">
              <w:rPr>
                <w:color w:val="000000" w:themeColor="text1"/>
                <w:u w:color="333333"/>
              </w:rPr>
              <w:t>I learnt what an Algorithms is and how we can create algorithm</w:t>
            </w:r>
            <w:r w:rsidR="00252537" w:rsidRPr="00DD252D">
              <w:rPr>
                <w:color w:val="000000" w:themeColor="text1"/>
                <w:u w:color="333333"/>
              </w:rPr>
              <w:t>s</w:t>
            </w:r>
            <w:r w:rsidR="000C4741" w:rsidRPr="00DD252D">
              <w:rPr>
                <w:color w:val="000000" w:themeColor="text1"/>
                <w:u w:color="333333"/>
              </w:rPr>
              <w:t xml:space="preserve"> to process information</w:t>
            </w:r>
            <w:r w:rsidR="00392945" w:rsidRPr="00DD252D">
              <w:rPr>
                <w:color w:val="000000" w:themeColor="text1"/>
                <w:u w:color="333333"/>
              </w:rPr>
              <w:t>.</w:t>
            </w:r>
          </w:p>
          <w:p w14:paraId="16FC935F" w14:textId="77777777" w:rsidR="00B63821" w:rsidRPr="00DD252D" w:rsidRDefault="00B63821" w:rsidP="001F13E4">
            <w:pPr>
              <w:rPr>
                <w:color w:val="000000" w:themeColor="text1"/>
                <w:u w:color="333333"/>
              </w:rPr>
            </w:pPr>
          </w:p>
          <w:p w14:paraId="7C48AB9B" w14:textId="1A6C1345" w:rsidR="00252537" w:rsidRPr="00DD252D" w:rsidRDefault="00252537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-I also gained knowledge on assessing problems in different ways to create multiple </w:t>
            </w:r>
            <w:r w:rsidR="006B0FDA" w:rsidRPr="00DD252D">
              <w:rPr>
                <w:color w:val="000000" w:themeColor="text1"/>
                <w:u w:color="333333"/>
              </w:rPr>
              <w:t>solutions,</w:t>
            </w:r>
            <w:r w:rsidRPr="00DD252D">
              <w:rPr>
                <w:color w:val="000000" w:themeColor="text1"/>
                <w:u w:color="333333"/>
              </w:rPr>
              <w:t xml:space="preserve"> to create a strategy to solve the issue</w:t>
            </w:r>
            <w:r w:rsidR="006B0FDA" w:rsidRPr="00DD252D">
              <w:rPr>
                <w:color w:val="000000" w:themeColor="text1"/>
                <w:u w:color="333333"/>
              </w:rPr>
              <w:t>s</w:t>
            </w:r>
          </w:p>
          <w:p w14:paraId="5C91C415" w14:textId="44B0B718" w:rsidR="00392945" w:rsidRPr="00DD252D" w:rsidRDefault="00392945" w:rsidP="001F13E4">
            <w:pPr>
              <w:rPr>
                <w:color w:val="000000" w:themeColor="text1"/>
                <w:u w:color="333333"/>
              </w:rPr>
            </w:pPr>
          </w:p>
        </w:tc>
        <w:tc>
          <w:tcPr>
            <w:tcW w:w="3000" w:type="dxa"/>
          </w:tcPr>
          <w:p w14:paraId="2B5C7C7E" w14:textId="7443AE31" w:rsidR="00252537" w:rsidRPr="00DD252D" w:rsidRDefault="00392945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I will be </w:t>
            </w:r>
            <w:r w:rsidR="00252537" w:rsidRPr="00DD252D">
              <w:rPr>
                <w:color w:val="000000" w:themeColor="text1"/>
                <w:u w:color="333333"/>
              </w:rPr>
              <w:t>improving my skills on Algorithms by reading a book called Introduction to Algorithms, 4</w:t>
            </w:r>
            <w:r w:rsidR="00252537" w:rsidRPr="00DD252D">
              <w:rPr>
                <w:color w:val="000000" w:themeColor="text1"/>
                <w:u w:color="333333"/>
                <w:vertAlign w:val="superscript"/>
              </w:rPr>
              <w:t>th</w:t>
            </w:r>
            <w:r w:rsidR="00252537" w:rsidRPr="00DD252D">
              <w:rPr>
                <w:color w:val="000000" w:themeColor="text1"/>
                <w:u w:color="333333"/>
              </w:rPr>
              <w:t xml:space="preserve"> ed, 2022</w:t>
            </w:r>
            <w:r w:rsidR="008E5D18">
              <w:rPr>
                <w:color w:val="000000" w:themeColor="text1"/>
                <w:u w:color="333333"/>
              </w:rPr>
              <w:t>.</w:t>
            </w:r>
          </w:p>
          <w:p w14:paraId="5F1C509D" w14:textId="2694891A" w:rsidR="00EF6CE1" w:rsidRPr="00DD252D" w:rsidRDefault="00392945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 </w:t>
            </w:r>
          </w:p>
        </w:tc>
      </w:tr>
      <w:tr w:rsidR="00607063" w:rsidRPr="00DD252D" w14:paraId="34F385A2" w14:textId="77777777" w:rsidTr="00194883">
        <w:trPr>
          <w:trHeight w:val="2026"/>
          <w:tblHeader/>
        </w:trPr>
        <w:tc>
          <w:tcPr>
            <w:tcW w:w="1595" w:type="dxa"/>
            <w:shd w:val="clear" w:color="auto" w:fill="B8CCE4" w:themeFill="accent1" w:themeFillTint="66"/>
          </w:tcPr>
          <w:p w14:paraId="67121851" w14:textId="77777777" w:rsidR="00607063" w:rsidRPr="00DD252D" w:rsidRDefault="00607063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Tuesday</w:t>
            </w:r>
          </w:p>
          <w:p w14:paraId="095E944F" w14:textId="77777777" w:rsidR="00607063" w:rsidRPr="00DD252D" w:rsidRDefault="00607063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Week 8</w:t>
            </w:r>
          </w:p>
          <w:p w14:paraId="05947BC7" w14:textId="286A4087" w:rsidR="00607063" w:rsidRPr="00DD252D" w:rsidRDefault="00607063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21/3/23</w:t>
            </w:r>
          </w:p>
        </w:tc>
        <w:tc>
          <w:tcPr>
            <w:tcW w:w="2400" w:type="dxa"/>
          </w:tcPr>
          <w:p w14:paraId="0F00DEB4" w14:textId="77777777" w:rsidR="00FF4BD9" w:rsidRPr="00DD252D" w:rsidRDefault="00FF4BD9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Academic and professional writing</w:t>
            </w:r>
          </w:p>
          <w:p w14:paraId="2C5D2D47" w14:textId="12ACECB0" w:rsidR="00394295" w:rsidRPr="00DD252D" w:rsidRDefault="00394295" w:rsidP="001F13E4">
            <w:pPr>
              <w:rPr>
                <w:color w:val="000000" w:themeColor="text1"/>
                <w:u w:color="333333"/>
              </w:rPr>
            </w:pPr>
          </w:p>
        </w:tc>
        <w:tc>
          <w:tcPr>
            <w:tcW w:w="3500" w:type="dxa"/>
          </w:tcPr>
          <w:p w14:paraId="7E295819" w14:textId="36546FDA" w:rsidR="00B16C00" w:rsidRDefault="00EF025F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</w:t>
            </w:r>
            <w:r w:rsidR="00B16C00" w:rsidRPr="00DD252D">
              <w:rPr>
                <w:color w:val="000000" w:themeColor="text1"/>
                <w:u w:color="333333"/>
              </w:rPr>
              <w:t>Formal Communication between parties</w:t>
            </w:r>
          </w:p>
          <w:p w14:paraId="124A250E" w14:textId="77777777" w:rsidR="00A83DB8" w:rsidRPr="00DD252D" w:rsidRDefault="00A83DB8" w:rsidP="001F13E4">
            <w:pPr>
              <w:rPr>
                <w:color w:val="000000" w:themeColor="text1"/>
                <w:u w:color="333333"/>
              </w:rPr>
            </w:pPr>
          </w:p>
          <w:p w14:paraId="271DD27A" w14:textId="32BBC063" w:rsidR="00B16C00" w:rsidRDefault="00EF025F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-Quoting</w:t>
            </w:r>
          </w:p>
          <w:p w14:paraId="3D285ED5" w14:textId="77777777" w:rsidR="00A83DB8" w:rsidRPr="00DD252D" w:rsidRDefault="00A83DB8" w:rsidP="001F13E4">
            <w:pPr>
              <w:rPr>
                <w:color w:val="000000" w:themeColor="text1"/>
                <w:u w:color="333333"/>
              </w:rPr>
            </w:pPr>
          </w:p>
          <w:p w14:paraId="67D06769" w14:textId="03354BC7" w:rsidR="00EF025F" w:rsidRDefault="00EF025F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-Paraphrasing</w:t>
            </w:r>
          </w:p>
          <w:p w14:paraId="5818BA8D" w14:textId="77777777" w:rsidR="00A83DB8" w:rsidRPr="00DD252D" w:rsidRDefault="00A83DB8" w:rsidP="001F13E4">
            <w:pPr>
              <w:rPr>
                <w:color w:val="000000" w:themeColor="text1"/>
                <w:u w:color="333333"/>
              </w:rPr>
            </w:pPr>
          </w:p>
          <w:p w14:paraId="2EA8C020" w14:textId="52F5AF57" w:rsidR="00EF025F" w:rsidRDefault="00EF025F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-Summarizing</w:t>
            </w:r>
          </w:p>
          <w:p w14:paraId="5193FE89" w14:textId="77777777" w:rsidR="00A83DB8" w:rsidRDefault="00A83DB8" w:rsidP="001F13E4">
            <w:pPr>
              <w:rPr>
                <w:color w:val="000000" w:themeColor="text1"/>
                <w:u w:color="333333"/>
              </w:rPr>
            </w:pPr>
          </w:p>
          <w:p w14:paraId="0D9EC82D" w14:textId="3598A3B7" w:rsidR="00607063" w:rsidRPr="00DD252D" w:rsidRDefault="00394295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-Quoting references</w:t>
            </w:r>
          </w:p>
        </w:tc>
        <w:tc>
          <w:tcPr>
            <w:tcW w:w="4600" w:type="dxa"/>
          </w:tcPr>
          <w:p w14:paraId="59E456AB" w14:textId="77777777" w:rsidR="00096641" w:rsidRDefault="00B16C00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-I gained a better understanding on</w:t>
            </w:r>
            <w:r w:rsidR="00096641" w:rsidRPr="00DD252D">
              <w:rPr>
                <w:color w:val="000000" w:themeColor="text1"/>
                <w:u w:color="333333"/>
              </w:rPr>
              <w:t>:</w:t>
            </w:r>
          </w:p>
          <w:p w14:paraId="1F3266B1" w14:textId="77777777" w:rsidR="00B63821" w:rsidRPr="00DD252D" w:rsidRDefault="00B63821" w:rsidP="001F13E4">
            <w:pPr>
              <w:rPr>
                <w:color w:val="000000" w:themeColor="text1"/>
                <w:u w:color="333333"/>
              </w:rPr>
            </w:pPr>
          </w:p>
          <w:p w14:paraId="77F02AD9" w14:textId="2A217040" w:rsidR="00607063" w:rsidRDefault="00096641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-H</w:t>
            </w:r>
            <w:r w:rsidR="00B16C00" w:rsidRPr="00DD252D">
              <w:rPr>
                <w:color w:val="000000" w:themeColor="text1"/>
                <w:u w:color="333333"/>
              </w:rPr>
              <w:t>ow to communicate professionally</w:t>
            </w:r>
            <w:r w:rsidR="00A83DB8">
              <w:rPr>
                <w:color w:val="000000" w:themeColor="text1"/>
                <w:u w:color="333333"/>
              </w:rPr>
              <w:t>.</w:t>
            </w:r>
            <w:r w:rsidR="00B16C00" w:rsidRPr="00DD252D">
              <w:rPr>
                <w:color w:val="000000" w:themeColor="text1"/>
                <w:u w:color="333333"/>
              </w:rPr>
              <w:t xml:space="preserve"> </w:t>
            </w:r>
          </w:p>
          <w:p w14:paraId="1A333E49" w14:textId="77777777" w:rsidR="00B63821" w:rsidRPr="00DD252D" w:rsidRDefault="00B63821" w:rsidP="001F13E4">
            <w:pPr>
              <w:rPr>
                <w:color w:val="000000" w:themeColor="text1"/>
                <w:u w:color="333333"/>
              </w:rPr>
            </w:pPr>
          </w:p>
          <w:p w14:paraId="6AC18C55" w14:textId="5FDC1A7E" w:rsidR="00B63821" w:rsidRDefault="00B16C00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</w:t>
            </w:r>
            <w:r w:rsidR="00096641" w:rsidRPr="00DD252D">
              <w:rPr>
                <w:color w:val="000000" w:themeColor="text1"/>
                <w:u w:color="333333"/>
              </w:rPr>
              <w:t>A</w:t>
            </w:r>
            <w:r w:rsidR="00394295" w:rsidRPr="00DD252D">
              <w:rPr>
                <w:color w:val="000000" w:themeColor="text1"/>
                <w:u w:color="333333"/>
              </w:rPr>
              <w:t xml:space="preserve"> better understanding on how to introduce citations</w:t>
            </w:r>
            <w:r w:rsidR="00A83DB8">
              <w:rPr>
                <w:color w:val="000000" w:themeColor="text1"/>
                <w:u w:color="333333"/>
              </w:rPr>
              <w:t>.</w:t>
            </w:r>
          </w:p>
          <w:p w14:paraId="75823A20" w14:textId="77FE1D93" w:rsidR="00B16C00" w:rsidRPr="00DD252D" w:rsidRDefault="00394295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 </w:t>
            </w:r>
            <w:r w:rsidR="000C0C8F" w:rsidRPr="00DD252D">
              <w:rPr>
                <w:color w:val="000000" w:themeColor="text1"/>
                <w:u w:color="333333"/>
              </w:rPr>
              <w:t xml:space="preserve"> </w:t>
            </w:r>
            <w:r w:rsidR="002A2596" w:rsidRPr="00DD252D">
              <w:rPr>
                <w:color w:val="000000" w:themeColor="text1"/>
                <w:u w:color="333333"/>
              </w:rPr>
              <w:t xml:space="preserve"> </w:t>
            </w:r>
          </w:p>
          <w:p w14:paraId="72668BD2" w14:textId="19F14C69" w:rsidR="00C4652F" w:rsidRDefault="00C4652F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</w:t>
            </w:r>
            <w:r w:rsidR="00F82AF9" w:rsidRPr="00DD252D">
              <w:rPr>
                <w:color w:val="000000" w:themeColor="text1"/>
                <w:u w:color="333333"/>
              </w:rPr>
              <w:t>R</w:t>
            </w:r>
            <w:r w:rsidRPr="00DD252D">
              <w:rPr>
                <w:color w:val="000000" w:themeColor="text1"/>
                <w:u w:color="333333"/>
              </w:rPr>
              <w:t>efin</w:t>
            </w:r>
            <w:r w:rsidR="00F82AF9" w:rsidRPr="00DD252D">
              <w:rPr>
                <w:color w:val="000000" w:themeColor="text1"/>
                <w:u w:color="333333"/>
              </w:rPr>
              <w:t>ing</w:t>
            </w:r>
            <w:r w:rsidRPr="00DD252D">
              <w:rPr>
                <w:color w:val="000000" w:themeColor="text1"/>
                <w:u w:color="333333"/>
              </w:rPr>
              <w:t xml:space="preserve"> my understanding </w:t>
            </w:r>
            <w:r w:rsidR="00A83DB8">
              <w:rPr>
                <w:color w:val="000000" w:themeColor="text1"/>
                <w:u w:color="333333"/>
              </w:rPr>
              <w:t>while</w:t>
            </w:r>
            <w:r w:rsidRPr="00DD252D">
              <w:rPr>
                <w:color w:val="000000" w:themeColor="text1"/>
                <w:u w:color="333333"/>
              </w:rPr>
              <w:t xml:space="preserve"> paraphrasing</w:t>
            </w:r>
            <w:r w:rsidR="00A83DB8">
              <w:rPr>
                <w:color w:val="000000" w:themeColor="text1"/>
                <w:u w:color="333333"/>
              </w:rPr>
              <w:t>.</w:t>
            </w:r>
            <w:r w:rsidR="00F82AF9" w:rsidRPr="00DD252D">
              <w:rPr>
                <w:color w:val="000000" w:themeColor="text1"/>
                <w:u w:color="333333"/>
              </w:rPr>
              <w:t xml:space="preserve"> </w:t>
            </w:r>
          </w:p>
          <w:p w14:paraId="2F01ED6C" w14:textId="77777777" w:rsidR="00B63821" w:rsidRPr="00DD252D" w:rsidRDefault="00B63821" w:rsidP="001F13E4">
            <w:pPr>
              <w:rPr>
                <w:color w:val="000000" w:themeColor="text1"/>
                <w:u w:color="333333"/>
              </w:rPr>
            </w:pPr>
          </w:p>
          <w:p w14:paraId="0ABE5BDF" w14:textId="35EE7B88" w:rsidR="00F82AF9" w:rsidRPr="00DD252D" w:rsidRDefault="00F82AF9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</w:t>
            </w:r>
            <w:r w:rsidR="00A83DB8">
              <w:rPr>
                <w:color w:val="000000" w:themeColor="text1"/>
                <w:u w:color="333333"/>
              </w:rPr>
              <w:t>H</w:t>
            </w:r>
            <w:r w:rsidR="006B0FDA" w:rsidRPr="00DD252D">
              <w:rPr>
                <w:color w:val="000000" w:themeColor="text1"/>
                <w:u w:color="333333"/>
              </w:rPr>
              <w:t>ow to quote references and introduce references properly</w:t>
            </w:r>
            <w:r w:rsidR="00A83DB8">
              <w:rPr>
                <w:color w:val="000000" w:themeColor="text1"/>
                <w:u w:color="333333"/>
              </w:rPr>
              <w:t>.</w:t>
            </w:r>
          </w:p>
          <w:p w14:paraId="1F720F7C" w14:textId="5E22A6D1" w:rsidR="00C4652F" w:rsidRPr="00DD252D" w:rsidRDefault="00C4652F" w:rsidP="001F13E4">
            <w:pPr>
              <w:rPr>
                <w:color w:val="000000" w:themeColor="text1"/>
                <w:u w:color="333333"/>
              </w:rPr>
            </w:pPr>
          </w:p>
        </w:tc>
        <w:tc>
          <w:tcPr>
            <w:tcW w:w="3000" w:type="dxa"/>
          </w:tcPr>
          <w:p w14:paraId="75C8D72B" w14:textId="58C866A0" w:rsidR="00607063" w:rsidRPr="00DD252D" w:rsidRDefault="006B0FDA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The lecture way delivered in a concise and structured manor, for me to excel my understanding further I need to put the knowledge I have gained into practice and refine these skills.</w:t>
            </w:r>
          </w:p>
        </w:tc>
      </w:tr>
      <w:tr w:rsidR="00607063" w:rsidRPr="00DD252D" w14:paraId="5CBE22AE" w14:textId="77777777" w:rsidTr="00194883">
        <w:trPr>
          <w:trHeight w:val="2026"/>
          <w:tblHeader/>
        </w:trPr>
        <w:tc>
          <w:tcPr>
            <w:tcW w:w="1595" w:type="dxa"/>
            <w:shd w:val="clear" w:color="auto" w:fill="B8CCE4" w:themeFill="accent1" w:themeFillTint="66"/>
          </w:tcPr>
          <w:p w14:paraId="2FFF53F2" w14:textId="77777777" w:rsidR="00607063" w:rsidRPr="00DD252D" w:rsidRDefault="00607063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Thursday</w:t>
            </w:r>
          </w:p>
          <w:p w14:paraId="5FA9D03C" w14:textId="77777777" w:rsidR="00607063" w:rsidRPr="00DD252D" w:rsidRDefault="00607063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Week 8</w:t>
            </w:r>
          </w:p>
          <w:p w14:paraId="40468832" w14:textId="1031035A" w:rsidR="00607063" w:rsidRPr="00DD252D" w:rsidRDefault="00607063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23/3/23</w:t>
            </w:r>
          </w:p>
        </w:tc>
        <w:tc>
          <w:tcPr>
            <w:tcW w:w="2400" w:type="dxa"/>
          </w:tcPr>
          <w:p w14:paraId="6CE3CC4A" w14:textId="56AABE1B" w:rsidR="00607063" w:rsidRPr="00DD252D" w:rsidRDefault="00E62C1F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 Algorithms</w:t>
            </w:r>
          </w:p>
        </w:tc>
        <w:tc>
          <w:tcPr>
            <w:tcW w:w="3500" w:type="dxa"/>
          </w:tcPr>
          <w:p w14:paraId="73514304" w14:textId="7AE92F3F" w:rsidR="00607063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255C8C" w:rsidRPr="00DD252D">
              <w:rPr>
                <w:color w:val="000000" w:themeColor="text1"/>
                <w:u w:color="333333"/>
              </w:rPr>
              <w:t>Creating</w:t>
            </w:r>
            <w:r w:rsidR="00E42E70" w:rsidRPr="00DD252D">
              <w:rPr>
                <w:color w:val="000000" w:themeColor="text1"/>
                <w:u w:color="333333"/>
              </w:rPr>
              <w:t xml:space="preserve"> </w:t>
            </w:r>
            <w:r w:rsidR="00255C8C" w:rsidRPr="00DD252D">
              <w:rPr>
                <w:color w:val="000000" w:themeColor="text1"/>
                <w:u w:color="333333"/>
              </w:rPr>
              <w:t>Algorithms</w:t>
            </w:r>
          </w:p>
          <w:p w14:paraId="0035F6D0" w14:textId="77777777" w:rsidR="00057C0C" w:rsidRPr="00DD252D" w:rsidRDefault="00057C0C" w:rsidP="001F13E4">
            <w:pPr>
              <w:rPr>
                <w:color w:val="000000" w:themeColor="text1"/>
                <w:u w:color="333333"/>
              </w:rPr>
            </w:pPr>
          </w:p>
          <w:p w14:paraId="1C38B835" w14:textId="5EC67733" w:rsidR="00255C8C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255C8C" w:rsidRPr="00DD252D">
              <w:rPr>
                <w:color w:val="000000" w:themeColor="text1"/>
                <w:u w:color="333333"/>
              </w:rPr>
              <w:t xml:space="preserve">Syntax </w:t>
            </w:r>
          </w:p>
          <w:p w14:paraId="06E6A7E4" w14:textId="77777777" w:rsidR="00057C0C" w:rsidRPr="00DD252D" w:rsidRDefault="00057C0C" w:rsidP="001F13E4">
            <w:pPr>
              <w:rPr>
                <w:color w:val="000000" w:themeColor="text1"/>
                <w:u w:color="333333"/>
              </w:rPr>
            </w:pPr>
          </w:p>
          <w:p w14:paraId="2FE6C65C" w14:textId="7ED7CE58" w:rsidR="008B07FC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8B07FC" w:rsidRPr="00DD252D">
              <w:rPr>
                <w:color w:val="000000" w:themeColor="text1"/>
                <w:u w:color="333333"/>
              </w:rPr>
              <w:t>Program Development Cycle</w:t>
            </w:r>
          </w:p>
          <w:p w14:paraId="3B693EAD" w14:textId="77777777" w:rsidR="00057C0C" w:rsidRPr="00DD252D" w:rsidRDefault="00057C0C" w:rsidP="001F13E4">
            <w:pPr>
              <w:rPr>
                <w:color w:val="000000" w:themeColor="text1"/>
                <w:u w:color="333333"/>
              </w:rPr>
            </w:pPr>
          </w:p>
          <w:p w14:paraId="7A2122D3" w14:textId="3813F89C" w:rsidR="008B07FC" w:rsidRPr="00DD252D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8B07FC" w:rsidRPr="00DD252D">
              <w:rPr>
                <w:color w:val="000000" w:themeColor="text1"/>
                <w:u w:color="333333"/>
              </w:rPr>
              <w:t>Arithmetic Operations</w:t>
            </w:r>
          </w:p>
        </w:tc>
        <w:tc>
          <w:tcPr>
            <w:tcW w:w="4600" w:type="dxa"/>
          </w:tcPr>
          <w:p w14:paraId="38EEDB12" w14:textId="104589AF" w:rsidR="00A83DB8" w:rsidRDefault="006F39C9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-I developed a better understanding of</w:t>
            </w:r>
            <w:r w:rsidR="00A83DB8">
              <w:rPr>
                <w:color w:val="000000" w:themeColor="text1"/>
                <w:u w:color="333333"/>
              </w:rPr>
              <w:t>:</w:t>
            </w:r>
          </w:p>
          <w:p w14:paraId="2E82ECC2" w14:textId="77777777" w:rsidR="00A83DB8" w:rsidRDefault="00A83DB8" w:rsidP="001F13E4">
            <w:pPr>
              <w:rPr>
                <w:color w:val="000000" w:themeColor="text1"/>
                <w:u w:color="333333"/>
              </w:rPr>
            </w:pPr>
          </w:p>
          <w:p w14:paraId="2739998C" w14:textId="34432DEC" w:rsidR="006F39C9" w:rsidRDefault="00A83DB8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-W</w:t>
            </w:r>
            <w:r w:rsidR="006F39C9" w:rsidRPr="00DD252D">
              <w:rPr>
                <w:color w:val="000000" w:themeColor="text1"/>
                <w:u w:color="333333"/>
              </w:rPr>
              <w:t>hat an Algorithm is and how it works around syntax</w:t>
            </w:r>
            <w:r>
              <w:rPr>
                <w:color w:val="000000" w:themeColor="text1"/>
                <w:u w:color="333333"/>
              </w:rPr>
              <w:t>.</w:t>
            </w:r>
          </w:p>
          <w:p w14:paraId="4CAB8F92" w14:textId="77777777" w:rsidR="00B63821" w:rsidRPr="00DD252D" w:rsidRDefault="00B63821" w:rsidP="001F13E4">
            <w:pPr>
              <w:rPr>
                <w:color w:val="000000" w:themeColor="text1"/>
                <w:u w:color="333333"/>
              </w:rPr>
            </w:pPr>
          </w:p>
          <w:p w14:paraId="51954F8F" w14:textId="56BFB4F9" w:rsidR="00255C8C" w:rsidRDefault="00255C8C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-Syntax is a set of rules for a specific program language</w:t>
            </w:r>
            <w:r w:rsidR="00A83DB8">
              <w:rPr>
                <w:color w:val="000000" w:themeColor="text1"/>
                <w:u w:color="333333"/>
              </w:rPr>
              <w:t>.</w:t>
            </w:r>
          </w:p>
          <w:p w14:paraId="2A9D310D" w14:textId="77777777" w:rsidR="00B63821" w:rsidRPr="00DD252D" w:rsidRDefault="00B63821" w:rsidP="001F13E4">
            <w:pPr>
              <w:rPr>
                <w:color w:val="000000" w:themeColor="text1"/>
                <w:u w:color="333333"/>
              </w:rPr>
            </w:pPr>
          </w:p>
          <w:p w14:paraId="66197280" w14:textId="6A80B8B7" w:rsidR="00255C8C" w:rsidRPr="00DD252D" w:rsidRDefault="00255C8C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-</w:t>
            </w:r>
            <w:r w:rsidR="00A906D2" w:rsidRPr="00DD252D">
              <w:rPr>
                <w:color w:val="000000" w:themeColor="text1"/>
                <w:u w:color="333333"/>
              </w:rPr>
              <w:t>I also learned where we use high</w:t>
            </w:r>
            <w:r w:rsidR="00A83DB8">
              <w:rPr>
                <w:color w:val="000000" w:themeColor="text1"/>
                <w:u w:color="333333"/>
              </w:rPr>
              <w:t xml:space="preserve"> level</w:t>
            </w:r>
            <w:r w:rsidR="00A906D2" w:rsidRPr="00DD252D">
              <w:rPr>
                <w:color w:val="000000" w:themeColor="text1"/>
                <w:u w:color="333333"/>
              </w:rPr>
              <w:t xml:space="preserve"> and low-level language</w:t>
            </w:r>
            <w:r w:rsidR="00A83DB8">
              <w:rPr>
                <w:color w:val="000000" w:themeColor="text1"/>
                <w:u w:color="333333"/>
              </w:rPr>
              <w:t>.</w:t>
            </w:r>
          </w:p>
          <w:p w14:paraId="6441E0E0" w14:textId="053890D8" w:rsidR="00255C8C" w:rsidRPr="00DD252D" w:rsidRDefault="00255C8C" w:rsidP="001F13E4">
            <w:pPr>
              <w:rPr>
                <w:color w:val="000000" w:themeColor="text1"/>
                <w:u w:color="333333"/>
              </w:rPr>
            </w:pPr>
          </w:p>
        </w:tc>
        <w:tc>
          <w:tcPr>
            <w:tcW w:w="3000" w:type="dxa"/>
          </w:tcPr>
          <w:p w14:paraId="4E5CE4B0" w14:textId="2364987C" w:rsidR="00607063" w:rsidRPr="00DD252D" w:rsidRDefault="004E45E8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I think I can better understand the information from the lecture by looking at examples of syntax and structures of different types of program</w:t>
            </w:r>
            <w:r w:rsidR="00A83DB8">
              <w:rPr>
                <w:color w:val="000000" w:themeColor="text1"/>
                <w:u w:color="333333"/>
              </w:rPr>
              <w:t>ming</w:t>
            </w:r>
            <w:r w:rsidRPr="00DD252D">
              <w:rPr>
                <w:color w:val="000000" w:themeColor="text1"/>
                <w:u w:color="333333"/>
              </w:rPr>
              <w:t>.</w:t>
            </w:r>
          </w:p>
        </w:tc>
      </w:tr>
      <w:tr w:rsidR="00607063" w:rsidRPr="00DD252D" w14:paraId="758D0FC5" w14:textId="77777777" w:rsidTr="00194883">
        <w:trPr>
          <w:trHeight w:val="2026"/>
          <w:tblHeader/>
        </w:trPr>
        <w:tc>
          <w:tcPr>
            <w:tcW w:w="1595" w:type="dxa"/>
            <w:shd w:val="clear" w:color="auto" w:fill="B8CCE4" w:themeFill="accent1" w:themeFillTint="66"/>
          </w:tcPr>
          <w:p w14:paraId="07926157" w14:textId="77777777" w:rsidR="00607063" w:rsidRPr="00DD252D" w:rsidRDefault="00607063" w:rsidP="00607063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lastRenderedPageBreak/>
              <w:t>Tuesday</w:t>
            </w:r>
          </w:p>
          <w:p w14:paraId="15ACF164" w14:textId="77777777" w:rsidR="00607063" w:rsidRPr="00DD252D" w:rsidRDefault="00607063" w:rsidP="00607063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Week 9</w:t>
            </w:r>
          </w:p>
          <w:p w14:paraId="765540D7" w14:textId="26B5584E" w:rsidR="00607063" w:rsidRPr="00DD252D" w:rsidRDefault="00607063" w:rsidP="00607063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28/3/23</w:t>
            </w:r>
          </w:p>
        </w:tc>
        <w:tc>
          <w:tcPr>
            <w:tcW w:w="2400" w:type="dxa"/>
          </w:tcPr>
          <w:p w14:paraId="3FA55EC2" w14:textId="228867AC" w:rsidR="00607063" w:rsidRPr="00DD252D" w:rsidRDefault="00C22661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Plagiarism </w:t>
            </w:r>
          </w:p>
        </w:tc>
        <w:tc>
          <w:tcPr>
            <w:tcW w:w="3500" w:type="dxa"/>
          </w:tcPr>
          <w:p w14:paraId="761A3094" w14:textId="71354F36" w:rsidR="00607063" w:rsidRPr="00DD252D" w:rsidRDefault="00B87B6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C22661" w:rsidRPr="00DD252D">
              <w:rPr>
                <w:color w:val="000000" w:themeColor="text1"/>
                <w:u w:color="333333"/>
              </w:rPr>
              <w:t xml:space="preserve">Types of Plagiarism </w:t>
            </w:r>
          </w:p>
          <w:p w14:paraId="0E2B643C" w14:textId="77777777" w:rsidR="003A5297" w:rsidRDefault="00C12D6A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 </w:t>
            </w:r>
          </w:p>
          <w:p w14:paraId="331FA342" w14:textId="7E5D8084" w:rsidR="00675768" w:rsidRDefault="00D556D0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-Using the online library</w:t>
            </w:r>
          </w:p>
          <w:p w14:paraId="6D015ABC" w14:textId="77777777" w:rsidR="00675768" w:rsidRDefault="00675768" w:rsidP="001F13E4">
            <w:pPr>
              <w:rPr>
                <w:color w:val="000000" w:themeColor="text1"/>
                <w:u w:color="333333"/>
              </w:rPr>
            </w:pPr>
          </w:p>
          <w:p w14:paraId="46310C9F" w14:textId="23E8A197" w:rsidR="00D556D0" w:rsidRPr="00DD252D" w:rsidRDefault="00675768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-A</w:t>
            </w:r>
            <w:r w:rsidR="00D556D0">
              <w:rPr>
                <w:color w:val="000000" w:themeColor="text1"/>
                <w:u w:color="333333"/>
              </w:rPr>
              <w:t xml:space="preserve">ccessing resources </w:t>
            </w:r>
          </w:p>
        </w:tc>
        <w:tc>
          <w:tcPr>
            <w:tcW w:w="4600" w:type="dxa"/>
          </w:tcPr>
          <w:p w14:paraId="036B74E7" w14:textId="653AA024" w:rsidR="00607063" w:rsidRPr="00DD252D" w:rsidRDefault="00C22661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-I was </w:t>
            </w:r>
            <w:r w:rsidR="00675768">
              <w:rPr>
                <w:color w:val="000000" w:themeColor="text1"/>
                <w:u w:color="333333"/>
              </w:rPr>
              <w:t>made</w:t>
            </w:r>
            <w:r w:rsidRPr="00DD252D">
              <w:rPr>
                <w:color w:val="000000" w:themeColor="text1"/>
                <w:u w:color="333333"/>
              </w:rPr>
              <w:t xml:space="preserve"> aware of how broad Plagiarism is</w:t>
            </w:r>
            <w:r w:rsidR="003A5297" w:rsidRPr="00DD252D">
              <w:rPr>
                <w:color w:val="000000" w:themeColor="text1"/>
                <w:u w:color="333333"/>
              </w:rPr>
              <w:t xml:space="preserve"> and how </w:t>
            </w:r>
            <w:r w:rsidR="00675768">
              <w:rPr>
                <w:color w:val="000000" w:themeColor="text1"/>
                <w:u w:color="333333"/>
              </w:rPr>
              <w:t>serious plagiarism</w:t>
            </w:r>
            <w:r w:rsidR="003A5297" w:rsidRPr="00DD252D">
              <w:rPr>
                <w:color w:val="000000" w:themeColor="text1"/>
                <w:u w:color="333333"/>
              </w:rPr>
              <w:t xml:space="preserve"> </w:t>
            </w:r>
            <w:r w:rsidR="00675768">
              <w:rPr>
                <w:color w:val="000000" w:themeColor="text1"/>
                <w:u w:color="333333"/>
              </w:rPr>
              <w:t>is</w:t>
            </w:r>
            <w:r w:rsidR="00A83DB8">
              <w:rPr>
                <w:color w:val="000000" w:themeColor="text1"/>
                <w:u w:color="333333"/>
              </w:rPr>
              <w:t>.</w:t>
            </w:r>
            <w:r w:rsidRPr="00DD252D">
              <w:rPr>
                <w:color w:val="000000" w:themeColor="text1"/>
                <w:u w:color="333333"/>
              </w:rPr>
              <w:t xml:space="preserve"> </w:t>
            </w:r>
          </w:p>
          <w:p w14:paraId="3A07909F" w14:textId="77777777" w:rsidR="003A5297" w:rsidRDefault="003A5297" w:rsidP="001F13E4">
            <w:pPr>
              <w:rPr>
                <w:color w:val="000000" w:themeColor="text1"/>
                <w:u w:color="333333"/>
              </w:rPr>
            </w:pPr>
          </w:p>
          <w:p w14:paraId="57E89C30" w14:textId="151E6FC7" w:rsidR="00D556D0" w:rsidRDefault="00D556D0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-I got a better understanding on how to reference correctly and why we reference</w:t>
            </w:r>
            <w:r w:rsidR="00A83DB8">
              <w:rPr>
                <w:color w:val="000000" w:themeColor="text1"/>
                <w:u w:color="333333"/>
              </w:rPr>
              <w:t>.</w:t>
            </w:r>
          </w:p>
          <w:p w14:paraId="12BB4ED8" w14:textId="77777777" w:rsidR="00D556D0" w:rsidRDefault="00D556D0" w:rsidP="001F13E4">
            <w:pPr>
              <w:rPr>
                <w:color w:val="000000" w:themeColor="text1"/>
                <w:u w:color="333333"/>
              </w:rPr>
            </w:pPr>
          </w:p>
          <w:p w14:paraId="62BE08ED" w14:textId="4BB2F1F2" w:rsidR="00D556D0" w:rsidRPr="00DD252D" w:rsidRDefault="00D556D0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-I attained a more in-depth understanding on how to collect information</w:t>
            </w:r>
            <w:r w:rsidR="00A83DB8">
              <w:rPr>
                <w:color w:val="000000" w:themeColor="text1"/>
                <w:u w:color="333333"/>
              </w:rPr>
              <w:t>.</w:t>
            </w:r>
          </w:p>
        </w:tc>
        <w:tc>
          <w:tcPr>
            <w:tcW w:w="3000" w:type="dxa"/>
          </w:tcPr>
          <w:p w14:paraId="2F694BC8" w14:textId="17737F98" w:rsidR="00607063" w:rsidRPr="00DD252D" w:rsidRDefault="003A5297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>Th</w:t>
            </w:r>
            <w:r w:rsidR="00675768">
              <w:rPr>
                <w:color w:val="000000" w:themeColor="text1"/>
                <w:u w:color="333333"/>
              </w:rPr>
              <w:t>e</w:t>
            </w:r>
            <w:r w:rsidRPr="00DD252D">
              <w:rPr>
                <w:color w:val="000000" w:themeColor="text1"/>
                <w:u w:color="333333"/>
              </w:rPr>
              <w:t xml:space="preserve"> lecture was very </w:t>
            </w:r>
            <w:r w:rsidR="00057C0C">
              <w:rPr>
                <w:color w:val="000000" w:themeColor="text1"/>
                <w:u w:color="333333"/>
              </w:rPr>
              <w:t xml:space="preserve">insightful </w:t>
            </w:r>
            <w:r w:rsidR="00057C0C" w:rsidRPr="00DD252D">
              <w:rPr>
                <w:color w:val="000000" w:themeColor="text1"/>
                <w:u w:color="333333"/>
              </w:rPr>
              <w:t>towards</w:t>
            </w:r>
            <w:r w:rsidRPr="00DD252D">
              <w:rPr>
                <w:color w:val="000000" w:themeColor="text1"/>
                <w:u w:color="333333"/>
              </w:rPr>
              <w:t xml:space="preserve"> issues I have </w:t>
            </w:r>
            <w:r w:rsidR="002E4C15">
              <w:rPr>
                <w:color w:val="000000" w:themeColor="text1"/>
                <w:u w:color="333333"/>
              </w:rPr>
              <w:t>with</w:t>
            </w:r>
            <w:r w:rsidR="00D556D0">
              <w:rPr>
                <w:color w:val="000000" w:themeColor="text1"/>
                <w:u w:color="333333"/>
              </w:rPr>
              <w:t xml:space="preserve"> referencing</w:t>
            </w:r>
            <w:r w:rsidR="00675768">
              <w:rPr>
                <w:color w:val="000000" w:themeColor="text1"/>
                <w:u w:color="333333"/>
              </w:rPr>
              <w:t>,</w:t>
            </w:r>
            <w:r w:rsidRPr="00DD252D">
              <w:rPr>
                <w:color w:val="000000" w:themeColor="text1"/>
                <w:u w:color="333333"/>
              </w:rPr>
              <w:t xml:space="preserve"> plagiarism</w:t>
            </w:r>
            <w:r w:rsidR="00675768">
              <w:rPr>
                <w:color w:val="000000" w:themeColor="text1"/>
                <w:u w:color="333333"/>
              </w:rPr>
              <w:t xml:space="preserve"> and very helpful towards support available.</w:t>
            </w:r>
          </w:p>
        </w:tc>
      </w:tr>
      <w:tr w:rsidR="00607063" w:rsidRPr="00DD252D" w14:paraId="1AD3B132" w14:textId="77777777" w:rsidTr="00194883">
        <w:trPr>
          <w:trHeight w:val="2026"/>
          <w:tblHeader/>
        </w:trPr>
        <w:tc>
          <w:tcPr>
            <w:tcW w:w="1595" w:type="dxa"/>
            <w:shd w:val="clear" w:color="auto" w:fill="B8CCE4" w:themeFill="accent1" w:themeFillTint="66"/>
          </w:tcPr>
          <w:p w14:paraId="66B52284" w14:textId="738A8CE7" w:rsidR="00607063" w:rsidRPr="00DD252D" w:rsidRDefault="00607063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Thursday</w:t>
            </w:r>
          </w:p>
          <w:p w14:paraId="1EF0F910" w14:textId="77777777" w:rsidR="00607063" w:rsidRPr="00DD252D" w:rsidRDefault="00607063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Week 9</w:t>
            </w:r>
          </w:p>
          <w:p w14:paraId="6274B2DD" w14:textId="1AC84D27" w:rsidR="00607063" w:rsidRPr="00DD252D" w:rsidRDefault="00607063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30/3/23</w:t>
            </w:r>
          </w:p>
        </w:tc>
        <w:tc>
          <w:tcPr>
            <w:tcW w:w="2400" w:type="dxa"/>
          </w:tcPr>
          <w:p w14:paraId="31FEC484" w14:textId="246B070F" w:rsidR="00607063" w:rsidRPr="00DD252D" w:rsidRDefault="00057C0C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 xml:space="preserve">Q &amp; A for the Technical Skills Assignment </w:t>
            </w:r>
          </w:p>
        </w:tc>
        <w:tc>
          <w:tcPr>
            <w:tcW w:w="3500" w:type="dxa"/>
          </w:tcPr>
          <w:p w14:paraId="15C5DBF0" w14:textId="79C68B05" w:rsidR="00607063" w:rsidRPr="00DD252D" w:rsidRDefault="007647D5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057C0C">
              <w:rPr>
                <w:color w:val="000000" w:themeColor="text1"/>
                <w:u w:color="333333"/>
              </w:rPr>
              <w:t>Review of the Assignment</w:t>
            </w:r>
          </w:p>
        </w:tc>
        <w:tc>
          <w:tcPr>
            <w:tcW w:w="4600" w:type="dxa"/>
          </w:tcPr>
          <w:p w14:paraId="725F4633" w14:textId="2AF8A3C9" w:rsidR="00607063" w:rsidRDefault="00057C0C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 xml:space="preserve">-I got a better understanding on how to use Moodle and how to take advantage of the features to check my work before submitting my final </w:t>
            </w:r>
            <w:r w:rsidR="008E5D18">
              <w:rPr>
                <w:color w:val="000000" w:themeColor="text1"/>
                <w:u w:color="333333"/>
              </w:rPr>
              <w:t>draught</w:t>
            </w:r>
            <w:r w:rsidR="00A83DB8">
              <w:rPr>
                <w:color w:val="000000" w:themeColor="text1"/>
                <w:u w:color="333333"/>
              </w:rPr>
              <w:t>.</w:t>
            </w:r>
          </w:p>
          <w:p w14:paraId="5CE17FAF" w14:textId="77777777" w:rsidR="00057C0C" w:rsidRDefault="00057C0C" w:rsidP="001F13E4">
            <w:pPr>
              <w:rPr>
                <w:color w:val="000000" w:themeColor="text1"/>
                <w:u w:color="333333"/>
              </w:rPr>
            </w:pPr>
          </w:p>
          <w:p w14:paraId="629353D0" w14:textId="30B3FEF4" w:rsidR="00057C0C" w:rsidRPr="00DD252D" w:rsidRDefault="00057C0C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8E5D18">
              <w:rPr>
                <w:color w:val="000000" w:themeColor="text1"/>
                <w:u w:color="333333"/>
              </w:rPr>
              <w:t xml:space="preserve">I </w:t>
            </w:r>
            <w:r w:rsidR="00A83DB8">
              <w:rPr>
                <w:color w:val="000000" w:themeColor="text1"/>
                <w:u w:color="333333"/>
              </w:rPr>
              <w:t>developed a clearer</w:t>
            </w:r>
            <w:r w:rsidR="008E5D18">
              <w:rPr>
                <w:color w:val="000000" w:themeColor="text1"/>
                <w:u w:color="333333"/>
              </w:rPr>
              <w:t xml:space="preserve"> understanding o</w:t>
            </w:r>
            <w:r w:rsidR="00A83DB8">
              <w:rPr>
                <w:color w:val="000000" w:themeColor="text1"/>
                <w:u w:color="333333"/>
              </w:rPr>
              <w:t>f</w:t>
            </w:r>
            <w:r w:rsidR="008E5D18">
              <w:rPr>
                <w:color w:val="000000" w:themeColor="text1"/>
                <w:u w:color="333333"/>
              </w:rPr>
              <w:t xml:space="preserve"> the scoring structure for assignments</w:t>
            </w:r>
            <w:r w:rsidR="00A83DB8">
              <w:rPr>
                <w:color w:val="000000" w:themeColor="text1"/>
                <w:u w:color="333333"/>
              </w:rPr>
              <w:t>.</w:t>
            </w:r>
          </w:p>
        </w:tc>
        <w:tc>
          <w:tcPr>
            <w:tcW w:w="3000" w:type="dxa"/>
          </w:tcPr>
          <w:p w14:paraId="4903334B" w14:textId="4234378D" w:rsidR="00607063" w:rsidRPr="00DD252D" w:rsidRDefault="00A83DB8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Review my work, checking calculations, formulas and graphs, making sure the information is clearly represented.</w:t>
            </w:r>
          </w:p>
        </w:tc>
      </w:tr>
      <w:tr w:rsidR="001F13E4" w:rsidRPr="00DD252D" w14:paraId="4277352F" w14:textId="77777777" w:rsidTr="00194883">
        <w:trPr>
          <w:trHeight w:val="2026"/>
          <w:tblHeader/>
        </w:trPr>
        <w:tc>
          <w:tcPr>
            <w:tcW w:w="1595" w:type="dxa"/>
            <w:shd w:val="clear" w:color="auto" w:fill="B8CCE4" w:themeFill="accent1" w:themeFillTint="66"/>
          </w:tcPr>
          <w:p w14:paraId="594DF641" w14:textId="77777777" w:rsidR="00EF6CE1" w:rsidRPr="00DD252D" w:rsidRDefault="00EF6CE1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Tuesday</w:t>
            </w:r>
          </w:p>
          <w:p w14:paraId="1EECFB39" w14:textId="4B438EB5" w:rsidR="00EF6CE1" w:rsidRPr="00DD252D" w:rsidRDefault="00EF6CE1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Week</w:t>
            </w:r>
            <w:r w:rsidR="007647D5">
              <w:rPr>
                <w:color w:val="000000" w:themeColor="text1"/>
              </w:rPr>
              <w:t xml:space="preserve"> 10</w:t>
            </w:r>
          </w:p>
          <w:p w14:paraId="799E51F0" w14:textId="055C18DB" w:rsidR="00EF6CE1" w:rsidRPr="00DD252D" w:rsidRDefault="008467C6" w:rsidP="001F13E4">
            <w:pPr>
              <w:rPr>
                <w:color w:val="000000" w:themeColor="text1"/>
              </w:rPr>
            </w:pPr>
            <w:r w:rsidRPr="00DD252D">
              <w:rPr>
                <w:color w:val="000000" w:themeColor="text1"/>
              </w:rPr>
              <w:t>25</w:t>
            </w:r>
            <w:r w:rsidR="00EF6CE1" w:rsidRPr="00DD252D">
              <w:rPr>
                <w:color w:val="000000" w:themeColor="text1"/>
              </w:rPr>
              <w:t>/</w:t>
            </w:r>
            <w:r w:rsidRPr="00DD252D">
              <w:rPr>
                <w:color w:val="000000" w:themeColor="text1"/>
              </w:rPr>
              <w:t>4</w:t>
            </w:r>
            <w:r w:rsidR="00EF6CE1" w:rsidRPr="00DD252D">
              <w:rPr>
                <w:color w:val="000000" w:themeColor="text1"/>
              </w:rPr>
              <w:t>/23</w:t>
            </w:r>
          </w:p>
        </w:tc>
        <w:tc>
          <w:tcPr>
            <w:tcW w:w="2400" w:type="dxa"/>
          </w:tcPr>
          <w:p w14:paraId="49BA66B6" w14:textId="5D0194A3" w:rsidR="00E606B0" w:rsidRPr="00DD252D" w:rsidRDefault="00E606B0" w:rsidP="001F13E4">
            <w:pPr>
              <w:rPr>
                <w:color w:val="000000" w:themeColor="text1"/>
                <w:u w:color="333333"/>
              </w:rPr>
            </w:pPr>
            <w:r w:rsidRPr="00DD252D">
              <w:rPr>
                <w:color w:val="000000" w:themeColor="text1"/>
                <w:u w:color="333333"/>
              </w:rPr>
              <w:t xml:space="preserve">Application of Composite Materials </w:t>
            </w:r>
          </w:p>
        </w:tc>
        <w:tc>
          <w:tcPr>
            <w:tcW w:w="3500" w:type="dxa"/>
          </w:tcPr>
          <w:p w14:paraId="216D3D62" w14:textId="50D033C7" w:rsidR="002061B5" w:rsidRDefault="007647D5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-</w:t>
            </w:r>
            <w:r w:rsidR="002061B5">
              <w:rPr>
                <w:color w:val="000000" w:themeColor="text1"/>
                <w:u w:color="333333"/>
              </w:rPr>
              <w:t>The history</w:t>
            </w:r>
            <w:r w:rsidR="006967C4">
              <w:rPr>
                <w:color w:val="000000" w:themeColor="text1"/>
                <w:u w:color="333333"/>
              </w:rPr>
              <w:t>, types of adhesion, applications and creation</w:t>
            </w:r>
            <w:r w:rsidR="002061B5">
              <w:rPr>
                <w:color w:val="000000" w:themeColor="text1"/>
                <w:u w:color="333333"/>
              </w:rPr>
              <w:t xml:space="preserve"> of composites</w:t>
            </w:r>
          </w:p>
          <w:p w14:paraId="0F033E25" w14:textId="0FF6EA86" w:rsidR="002061B5" w:rsidRPr="00DD252D" w:rsidRDefault="002061B5" w:rsidP="006967C4">
            <w:pPr>
              <w:rPr>
                <w:color w:val="000000" w:themeColor="text1"/>
                <w:u w:color="333333"/>
              </w:rPr>
            </w:pPr>
          </w:p>
        </w:tc>
        <w:tc>
          <w:tcPr>
            <w:tcW w:w="4600" w:type="dxa"/>
          </w:tcPr>
          <w:p w14:paraId="12BE5AEA" w14:textId="00EC9045" w:rsidR="002061B5" w:rsidRDefault="007C513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I learnt</w:t>
            </w:r>
            <w:r w:rsidR="00A83DB8">
              <w:rPr>
                <w:color w:val="000000" w:themeColor="text1"/>
                <w:u w:color="333333"/>
              </w:rPr>
              <w:t xml:space="preserve"> a great deal from this lecture</w:t>
            </w:r>
            <w:r w:rsidR="007647D5">
              <w:rPr>
                <w:color w:val="000000" w:themeColor="text1"/>
                <w:u w:color="333333"/>
              </w:rPr>
              <w:t>,</w:t>
            </w:r>
            <w:r w:rsidR="00A83DB8">
              <w:rPr>
                <w:color w:val="000000" w:themeColor="text1"/>
                <w:u w:color="333333"/>
              </w:rPr>
              <w:t xml:space="preserve"> </w:t>
            </w:r>
            <w:r w:rsidR="007647D5">
              <w:rPr>
                <w:color w:val="000000" w:themeColor="text1"/>
                <w:u w:color="333333"/>
              </w:rPr>
              <w:t>a few key points are listed below.</w:t>
            </w:r>
          </w:p>
          <w:p w14:paraId="68C3FAF7" w14:textId="77777777" w:rsidR="005F2DCC" w:rsidRDefault="005F2DCC" w:rsidP="001F13E4">
            <w:pPr>
              <w:rPr>
                <w:color w:val="000000" w:themeColor="text1"/>
                <w:u w:color="333333"/>
              </w:rPr>
            </w:pPr>
          </w:p>
          <w:p w14:paraId="09627C01" w14:textId="09DE04A9" w:rsidR="002061B5" w:rsidRDefault="005F2DCC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T</w:t>
            </w:r>
            <w:r w:rsidR="00FF7B98">
              <w:rPr>
                <w:color w:val="000000" w:themeColor="text1"/>
                <w:u w:color="333333"/>
              </w:rPr>
              <w:t>hings we need to consider when creating composites</w:t>
            </w:r>
            <w:r w:rsidR="00A83DB8">
              <w:rPr>
                <w:color w:val="000000" w:themeColor="text1"/>
                <w:u w:color="333333"/>
              </w:rPr>
              <w:t>.</w:t>
            </w:r>
          </w:p>
          <w:p w14:paraId="3F007479" w14:textId="77777777" w:rsidR="005F2DCC" w:rsidRDefault="005F2DCC" w:rsidP="001F13E4">
            <w:pPr>
              <w:rPr>
                <w:color w:val="000000" w:themeColor="text1"/>
                <w:u w:color="333333"/>
              </w:rPr>
            </w:pPr>
          </w:p>
          <w:p w14:paraId="2C9F8AC0" w14:textId="3C1B998A" w:rsidR="005F2DCC" w:rsidRDefault="006967C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The t</w:t>
            </w:r>
            <w:r w:rsidR="005F2DCC">
              <w:rPr>
                <w:color w:val="000000" w:themeColor="text1"/>
                <w:u w:color="333333"/>
              </w:rPr>
              <w:t>ypes of composite adhesion</w:t>
            </w:r>
            <w:r w:rsidR="00922AF5">
              <w:rPr>
                <w:color w:val="000000" w:themeColor="text1"/>
                <w:u w:color="333333"/>
              </w:rPr>
              <w:t>;</w:t>
            </w:r>
            <w:r>
              <w:rPr>
                <w:color w:val="000000" w:themeColor="text1"/>
                <w:u w:color="333333"/>
              </w:rPr>
              <w:t xml:space="preserve"> particle, fibre and structural reenforced</w:t>
            </w:r>
            <w:r w:rsidR="00A83DB8">
              <w:rPr>
                <w:color w:val="000000" w:themeColor="text1"/>
                <w:u w:color="333333"/>
              </w:rPr>
              <w:t>.</w:t>
            </w:r>
            <w:r>
              <w:rPr>
                <w:color w:val="000000" w:themeColor="text1"/>
                <w:u w:color="333333"/>
              </w:rPr>
              <w:t xml:space="preserve"> </w:t>
            </w:r>
          </w:p>
          <w:p w14:paraId="187C5326" w14:textId="77777777" w:rsidR="005F2DCC" w:rsidRDefault="005F2DCC" w:rsidP="001F13E4">
            <w:pPr>
              <w:rPr>
                <w:color w:val="000000" w:themeColor="text1"/>
                <w:u w:color="333333"/>
              </w:rPr>
            </w:pPr>
          </w:p>
          <w:p w14:paraId="54A408F5" w14:textId="3479B4D8" w:rsidR="002061B5" w:rsidRDefault="002061B5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H</w:t>
            </w:r>
            <w:r w:rsidR="00FF7B98">
              <w:rPr>
                <w:color w:val="000000" w:themeColor="text1"/>
                <w:u w:color="333333"/>
              </w:rPr>
              <w:t>ow to select a good mixture for</w:t>
            </w:r>
            <w:r>
              <w:rPr>
                <w:color w:val="000000" w:themeColor="text1"/>
                <w:u w:color="333333"/>
              </w:rPr>
              <w:t xml:space="preserve"> creating</w:t>
            </w:r>
            <w:r w:rsidR="00FF7B98">
              <w:rPr>
                <w:color w:val="000000" w:themeColor="text1"/>
                <w:u w:color="333333"/>
              </w:rPr>
              <w:t xml:space="preserve"> composite material</w:t>
            </w:r>
            <w:r>
              <w:rPr>
                <w:color w:val="000000" w:themeColor="text1"/>
                <w:u w:color="333333"/>
              </w:rPr>
              <w:t>s</w:t>
            </w:r>
            <w:r w:rsidR="00A83DB8">
              <w:rPr>
                <w:color w:val="000000" w:themeColor="text1"/>
                <w:u w:color="333333"/>
              </w:rPr>
              <w:t>.</w:t>
            </w:r>
          </w:p>
          <w:p w14:paraId="2D00D9B7" w14:textId="77777777" w:rsidR="005F2DCC" w:rsidRDefault="005F2DCC" w:rsidP="001F13E4">
            <w:pPr>
              <w:rPr>
                <w:color w:val="000000" w:themeColor="text1"/>
                <w:u w:color="333333"/>
              </w:rPr>
            </w:pPr>
          </w:p>
          <w:p w14:paraId="4195E642" w14:textId="00EA382D" w:rsidR="007C5134" w:rsidRDefault="006967C4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Which type of composite</w:t>
            </w:r>
            <w:r w:rsidR="00A83DB8">
              <w:rPr>
                <w:color w:val="000000" w:themeColor="text1"/>
                <w:u w:color="333333"/>
              </w:rPr>
              <w:t>s</w:t>
            </w:r>
            <w:r>
              <w:rPr>
                <w:color w:val="000000" w:themeColor="text1"/>
                <w:u w:color="333333"/>
              </w:rPr>
              <w:t xml:space="preserve"> are used in different applications </w:t>
            </w:r>
            <w:r w:rsidR="00671F7D">
              <w:rPr>
                <w:color w:val="000000" w:themeColor="text1"/>
                <w:u w:color="333333"/>
              </w:rPr>
              <w:t>PMC</w:t>
            </w:r>
            <w:r>
              <w:rPr>
                <w:color w:val="000000" w:themeColor="text1"/>
                <w:u w:color="333333"/>
              </w:rPr>
              <w:t xml:space="preserve">, </w:t>
            </w:r>
            <w:r w:rsidR="00671F7D">
              <w:rPr>
                <w:color w:val="000000" w:themeColor="text1"/>
                <w:u w:color="333333"/>
              </w:rPr>
              <w:t>MMC</w:t>
            </w:r>
            <w:r>
              <w:rPr>
                <w:color w:val="000000" w:themeColor="text1"/>
                <w:u w:color="333333"/>
              </w:rPr>
              <w:t xml:space="preserve"> and </w:t>
            </w:r>
            <w:r w:rsidR="00F01DEC">
              <w:rPr>
                <w:color w:val="000000" w:themeColor="text1"/>
                <w:u w:color="333333"/>
              </w:rPr>
              <w:t>CMC</w:t>
            </w:r>
            <w:r w:rsidR="00A83DB8">
              <w:rPr>
                <w:color w:val="000000" w:themeColor="text1"/>
                <w:u w:color="333333"/>
              </w:rPr>
              <w:t>.</w:t>
            </w:r>
          </w:p>
          <w:p w14:paraId="108BAD13" w14:textId="77777777" w:rsidR="00F01DEC" w:rsidRDefault="00F01DEC" w:rsidP="001F13E4">
            <w:pPr>
              <w:rPr>
                <w:color w:val="000000" w:themeColor="text1"/>
                <w:u w:color="333333"/>
              </w:rPr>
            </w:pPr>
          </w:p>
          <w:p w14:paraId="6D96CFCA" w14:textId="77777777" w:rsidR="00F01DEC" w:rsidRDefault="00F01DEC" w:rsidP="001F13E4">
            <w:pPr>
              <w:rPr>
                <w:color w:val="000000" w:themeColor="text1"/>
                <w:u w:color="333333"/>
              </w:rPr>
            </w:pPr>
          </w:p>
          <w:p w14:paraId="0A73C5BF" w14:textId="4ED0F6B9" w:rsidR="00671F7D" w:rsidRPr="00DD252D" w:rsidRDefault="00671F7D" w:rsidP="001F13E4">
            <w:pPr>
              <w:rPr>
                <w:color w:val="000000" w:themeColor="text1"/>
                <w:u w:color="333333"/>
              </w:rPr>
            </w:pPr>
          </w:p>
        </w:tc>
        <w:tc>
          <w:tcPr>
            <w:tcW w:w="3000" w:type="dxa"/>
          </w:tcPr>
          <w:p w14:paraId="1675DBA0" w14:textId="217E88F0" w:rsidR="00EF6CE1" w:rsidRPr="00DD252D" w:rsidRDefault="00922AF5" w:rsidP="001F13E4">
            <w:pPr>
              <w:rPr>
                <w:color w:val="000000" w:themeColor="text1"/>
                <w:u w:color="333333"/>
              </w:rPr>
            </w:pPr>
            <w:r>
              <w:rPr>
                <w:color w:val="000000" w:themeColor="text1"/>
                <w:u w:color="333333"/>
              </w:rPr>
              <w:t>The lecture was very interesting and broken down perfectly</w:t>
            </w:r>
            <w:r w:rsidR="007647D5">
              <w:rPr>
                <w:color w:val="000000" w:themeColor="text1"/>
                <w:u w:color="333333"/>
              </w:rPr>
              <w:t>.</w:t>
            </w:r>
          </w:p>
        </w:tc>
      </w:tr>
    </w:tbl>
    <w:p w14:paraId="7D6B971A" w14:textId="79F6D69B" w:rsidR="00344C40" w:rsidRPr="00DD252D" w:rsidRDefault="00344C40">
      <w:pPr>
        <w:rPr>
          <w:rFonts w:ascii="Arial" w:hAnsi="Arial" w:cs="Arial"/>
          <w:color w:val="000000" w:themeColor="text1"/>
          <w:u w:color="333333"/>
        </w:rPr>
      </w:pPr>
    </w:p>
    <w:p w14:paraId="72262C43" w14:textId="77777777" w:rsidR="00A85BFE" w:rsidRPr="00DD252D" w:rsidRDefault="00A85BFE" w:rsidP="009D6195">
      <w:pPr>
        <w:jc w:val="both"/>
        <w:rPr>
          <w:rFonts w:ascii="Arial" w:hAnsi="Arial" w:cs="Arial"/>
          <w:color w:val="000000" w:themeColor="text1"/>
        </w:rPr>
      </w:pPr>
    </w:p>
    <w:p w14:paraId="1421F65D" w14:textId="2A1C66CD" w:rsidR="00E606B0" w:rsidRPr="00DD252D" w:rsidRDefault="00E606B0" w:rsidP="4CB1C26F">
      <w:pPr>
        <w:spacing w:line="276" w:lineRule="auto"/>
        <w:rPr>
          <w:rFonts w:ascii="Arial" w:hAnsi="Arial" w:cs="Arial"/>
          <w:b/>
          <w:bCs/>
          <w:color w:val="000000" w:themeColor="text1"/>
          <w:u w:val="single"/>
        </w:rPr>
      </w:pPr>
      <w:r w:rsidRPr="00DD252D">
        <w:rPr>
          <w:rFonts w:ascii="Arial" w:hAnsi="Arial" w:cs="Arial"/>
          <w:b/>
          <w:bCs/>
          <w:color w:val="000000" w:themeColor="text1"/>
          <w:u w:val="single"/>
        </w:rPr>
        <w:t>Conclusion</w:t>
      </w:r>
    </w:p>
    <w:p w14:paraId="1EA081AB" w14:textId="0E9B43A2" w:rsidR="00E606B0" w:rsidRPr="00DD252D" w:rsidRDefault="00E606B0" w:rsidP="4CB1C26F">
      <w:pPr>
        <w:spacing w:line="276" w:lineRule="auto"/>
        <w:rPr>
          <w:rFonts w:ascii="Arial" w:hAnsi="Arial" w:cs="Arial"/>
          <w:b/>
          <w:bCs/>
          <w:color w:val="000000" w:themeColor="text1"/>
          <w:u w:val="single"/>
        </w:rPr>
      </w:pPr>
    </w:p>
    <w:p w14:paraId="7DF9D28F" w14:textId="634C86B4" w:rsidR="007647D5" w:rsidRDefault="00873ADF" w:rsidP="4CB1C26F">
      <w:pPr>
        <w:spacing w:line="276" w:lineRule="auto"/>
        <w:rPr>
          <w:rFonts w:ascii="Arial" w:hAnsi="Arial" w:cs="Arial"/>
          <w:color w:val="000000" w:themeColor="text1"/>
        </w:rPr>
      </w:pPr>
      <w:r w:rsidRPr="00DD252D">
        <w:rPr>
          <w:rFonts w:ascii="Arial" w:hAnsi="Arial" w:cs="Arial"/>
          <w:color w:val="000000" w:themeColor="text1"/>
        </w:rPr>
        <w:t>To conclude my log</w:t>
      </w:r>
      <w:r w:rsidR="00F25015">
        <w:rPr>
          <w:rFonts w:ascii="Arial" w:hAnsi="Arial" w:cs="Arial"/>
          <w:color w:val="000000" w:themeColor="text1"/>
        </w:rPr>
        <w:t xml:space="preserve"> </w:t>
      </w:r>
      <w:r w:rsidR="00F25015" w:rsidRPr="00DD252D">
        <w:rPr>
          <w:rFonts w:ascii="Arial" w:hAnsi="Arial" w:cs="Arial"/>
          <w:color w:val="000000" w:themeColor="text1"/>
        </w:rPr>
        <w:t>book,</w:t>
      </w:r>
      <w:r w:rsidRPr="00DD252D">
        <w:rPr>
          <w:rFonts w:ascii="Arial" w:hAnsi="Arial" w:cs="Arial"/>
          <w:color w:val="000000" w:themeColor="text1"/>
        </w:rPr>
        <w:t xml:space="preserve"> I</w:t>
      </w:r>
      <w:r w:rsidR="00F25015">
        <w:rPr>
          <w:rFonts w:ascii="Arial" w:hAnsi="Arial" w:cs="Arial"/>
          <w:color w:val="000000" w:themeColor="text1"/>
        </w:rPr>
        <w:t xml:space="preserve"> would like to say</w:t>
      </w:r>
      <w:r w:rsidR="00785B7C">
        <w:rPr>
          <w:rFonts w:ascii="Arial" w:hAnsi="Arial" w:cs="Arial"/>
          <w:color w:val="000000" w:themeColor="text1"/>
        </w:rPr>
        <w:t xml:space="preserve"> that</w:t>
      </w:r>
      <w:r w:rsidR="00F25015">
        <w:rPr>
          <w:rFonts w:ascii="Arial" w:hAnsi="Arial" w:cs="Arial"/>
          <w:color w:val="000000" w:themeColor="text1"/>
        </w:rPr>
        <w:t xml:space="preserve"> I</w:t>
      </w:r>
      <w:r w:rsidRPr="00DD252D">
        <w:rPr>
          <w:rFonts w:ascii="Arial" w:hAnsi="Arial" w:cs="Arial"/>
          <w:color w:val="000000" w:themeColor="text1"/>
        </w:rPr>
        <w:t xml:space="preserve"> have thoroughly enjoyed</w:t>
      </w:r>
      <w:r w:rsidR="00785B7C">
        <w:rPr>
          <w:rFonts w:ascii="Arial" w:hAnsi="Arial" w:cs="Arial"/>
          <w:color w:val="000000" w:themeColor="text1"/>
        </w:rPr>
        <w:t xml:space="preserve"> the lectures and</w:t>
      </w:r>
      <w:r w:rsidRPr="00DD252D">
        <w:rPr>
          <w:rFonts w:ascii="Arial" w:hAnsi="Arial" w:cs="Arial"/>
          <w:color w:val="000000" w:themeColor="text1"/>
        </w:rPr>
        <w:t xml:space="preserve"> the</w:t>
      </w:r>
      <w:r w:rsidR="00785B7C">
        <w:rPr>
          <w:rFonts w:ascii="Arial" w:hAnsi="Arial" w:cs="Arial"/>
          <w:color w:val="000000" w:themeColor="text1"/>
        </w:rPr>
        <w:t xml:space="preserve"> way in which they were</w:t>
      </w:r>
      <w:r w:rsidRPr="00DD252D">
        <w:rPr>
          <w:rFonts w:ascii="Arial" w:hAnsi="Arial" w:cs="Arial"/>
          <w:color w:val="000000" w:themeColor="text1"/>
        </w:rPr>
        <w:t xml:space="preserve"> deliver</w:t>
      </w:r>
      <w:r w:rsidR="00785B7C">
        <w:rPr>
          <w:rFonts w:ascii="Arial" w:hAnsi="Arial" w:cs="Arial"/>
          <w:color w:val="000000" w:themeColor="text1"/>
        </w:rPr>
        <w:t>ed</w:t>
      </w:r>
      <w:r w:rsidR="00F25015">
        <w:rPr>
          <w:rFonts w:ascii="Arial" w:hAnsi="Arial" w:cs="Arial"/>
          <w:color w:val="000000" w:themeColor="text1"/>
        </w:rPr>
        <w:t xml:space="preserve">, </w:t>
      </w:r>
      <w:r w:rsidR="0089204D">
        <w:rPr>
          <w:rFonts w:ascii="Arial" w:hAnsi="Arial" w:cs="Arial"/>
          <w:color w:val="000000" w:themeColor="text1"/>
        </w:rPr>
        <w:t xml:space="preserve">from </w:t>
      </w:r>
      <w:r w:rsidR="00F25015">
        <w:rPr>
          <w:rFonts w:ascii="Arial" w:hAnsi="Arial" w:cs="Arial"/>
          <w:color w:val="000000" w:themeColor="text1"/>
        </w:rPr>
        <w:t>excel proficiency</w:t>
      </w:r>
      <w:r w:rsidR="0089204D">
        <w:rPr>
          <w:rFonts w:ascii="Arial" w:hAnsi="Arial" w:cs="Arial"/>
          <w:color w:val="000000" w:themeColor="text1"/>
        </w:rPr>
        <w:t xml:space="preserve"> in data collection and analysis,</w:t>
      </w:r>
      <w:r w:rsidR="00F25015">
        <w:rPr>
          <w:rFonts w:ascii="Arial" w:hAnsi="Arial" w:cs="Arial"/>
          <w:color w:val="000000" w:themeColor="text1"/>
        </w:rPr>
        <w:t xml:space="preserve"> health and safety statistics</w:t>
      </w:r>
      <w:r w:rsidR="0089204D">
        <w:rPr>
          <w:rFonts w:ascii="Arial" w:hAnsi="Arial" w:cs="Arial"/>
          <w:color w:val="000000" w:themeColor="text1"/>
        </w:rPr>
        <w:t xml:space="preserve"> covering legislation </w:t>
      </w:r>
      <w:r w:rsidR="007647D5">
        <w:rPr>
          <w:rFonts w:ascii="Arial" w:hAnsi="Arial" w:cs="Arial"/>
          <w:color w:val="000000" w:themeColor="text1"/>
        </w:rPr>
        <w:t>to</w:t>
      </w:r>
      <w:r w:rsidR="0089204D">
        <w:rPr>
          <w:rFonts w:ascii="Arial" w:hAnsi="Arial" w:cs="Arial"/>
          <w:color w:val="000000" w:themeColor="text1"/>
        </w:rPr>
        <w:t xml:space="preserve"> risk management,</w:t>
      </w:r>
      <w:r w:rsidRPr="00DD252D">
        <w:rPr>
          <w:rFonts w:ascii="Arial" w:hAnsi="Arial" w:cs="Arial"/>
          <w:color w:val="000000" w:themeColor="text1"/>
        </w:rPr>
        <w:t xml:space="preserve"> it has proven challenging, i</w:t>
      </w:r>
      <w:r w:rsidR="00F25015">
        <w:rPr>
          <w:rFonts w:ascii="Arial" w:hAnsi="Arial" w:cs="Arial"/>
          <w:color w:val="000000" w:themeColor="text1"/>
        </w:rPr>
        <w:t>nteresting</w:t>
      </w:r>
      <w:r w:rsidRPr="00DD252D">
        <w:rPr>
          <w:rFonts w:ascii="Arial" w:hAnsi="Arial" w:cs="Arial"/>
          <w:color w:val="000000" w:themeColor="text1"/>
        </w:rPr>
        <w:t xml:space="preserve"> and</w:t>
      </w:r>
      <w:r w:rsidR="00F25015">
        <w:rPr>
          <w:rFonts w:ascii="Arial" w:hAnsi="Arial" w:cs="Arial"/>
          <w:color w:val="000000" w:themeColor="text1"/>
        </w:rPr>
        <w:t xml:space="preserve"> educational</w:t>
      </w:r>
      <w:r w:rsidR="007647D5">
        <w:rPr>
          <w:rFonts w:ascii="Arial" w:hAnsi="Arial" w:cs="Arial"/>
          <w:color w:val="000000" w:themeColor="text1"/>
        </w:rPr>
        <w:t>, t</w:t>
      </w:r>
      <w:r w:rsidR="0089204D">
        <w:rPr>
          <w:rFonts w:ascii="Arial" w:hAnsi="Arial" w:cs="Arial"/>
          <w:color w:val="000000" w:themeColor="text1"/>
        </w:rPr>
        <w:t>he switch to computer software development completely caught me of guard however,</w:t>
      </w:r>
      <w:r w:rsidR="007647D5">
        <w:rPr>
          <w:rFonts w:ascii="Arial" w:hAnsi="Arial" w:cs="Arial"/>
          <w:color w:val="000000" w:themeColor="text1"/>
        </w:rPr>
        <w:t xml:space="preserve"> I found the concepts interesting and it sparked new interest.</w:t>
      </w:r>
    </w:p>
    <w:p w14:paraId="4C406E25" w14:textId="61293204" w:rsidR="008273F8" w:rsidRPr="00DD252D" w:rsidRDefault="00873ADF" w:rsidP="4CB1C26F">
      <w:pPr>
        <w:spacing w:line="276" w:lineRule="auto"/>
        <w:rPr>
          <w:rFonts w:ascii="Arial" w:hAnsi="Arial" w:cs="Arial"/>
          <w:color w:val="000000" w:themeColor="text1"/>
        </w:rPr>
      </w:pPr>
      <w:r w:rsidRPr="00DD252D">
        <w:rPr>
          <w:rFonts w:ascii="Arial" w:hAnsi="Arial" w:cs="Arial"/>
          <w:color w:val="000000" w:themeColor="text1"/>
        </w:rPr>
        <w:t xml:space="preserve">I would like to thank the UWTSD </w:t>
      </w:r>
      <w:r w:rsidR="00F25015">
        <w:rPr>
          <w:rFonts w:ascii="Arial" w:hAnsi="Arial" w:cs="Arial"/>
          <w:color w:val="000000" w:themeColor="text1"/>
        </w:rPr>
        <w:t>lecturers</w:t>
      </w:r>
      <w:r w:rsidRPr="00DD252D">
        <w:rPr>
          <w:rFonts w:ascii="Arial" w:hAnsi="Arial" w:cs="Arial"/>
          <w:color w:val="000000" w:themeColor="text1"/>
        </w:rPr>
        <w:t xml:space="preserve"> for all </w:t>
      </w:r>
      <w:r w:rsidR="00F25015" w:rsidRPr="00DD252D">
        <w:rPr>
          <w:rFonts w:ascii="Arial" w:hAnsi="Arial" w:cs="Arial"/>
          <w:color w:val="000000" w:themeColor="text1"/>
        </w:rPr>
        <w:t>their</w:t>
      </w:r>
      <w:r w:rsidRPr="00DD252D">
        <w:rPr>
          <w:rFonts w:ascii="Arial" w:hAnsi="Arial" w:cs="Arial"/>
          <w:color w:val="000000" w:themeColor="text1"/>
        </w:rPr>
        <w:t xml:space="preserve"> hard work</w:t>
      </w:r>
      <w:r w:rsidR="00F25015">
        <w:rPr>
          <w:rFonts w:ascii="Arial" w:hAnsi="Arial" w:cs="Arial"/>
          <w:color w:val="000000" w:themeColor="text1"/>
        </w:rPr>
        <w:t xml:space="preserve"> putting together</w:t>
      </w:r>
      <w:r w:rsidR="007647D5">
        <w:rPr>
          <w:rFonts w:ascii="Arial" w:hAnsi="Arial" w:cs="Arial"/>
          <w:color w:val="000000" w:themeColor="text1"/>
        </w:rPr>
        <w:t xml:space="preserve"> this</w:t>
      </w:r>
      <w:r w:rsidR="00F25015">
        <w:rPr>
          <w:rFonts w:ascii="Arial" w:hAnsi="Arial" w:cs="Arial"/>
          <w:color w:val="000000" w:themeColor="text1"/>
        </w:rPr>
        <w:t xml:space="preserve"> </w:t>
      </w:r>
      <w:r w:rsidR="007647D5">
        <w:rPr>
          <w:rFonts w:ascii="Arial" w:hAnsi="Arial" w:cs="Arial"/>
          <w:color w:val="000000" w:themeColor="text1"/>
        </w:rPr>
        <w:t>module</w:t>
      </w:r>
      <w:r w:rsidR="008273F8">
        <w:rPr>
          <w:rFonts w:ascii="Arial" w:hAnsi="Arial" w:cs="Arial"/>
          <w:color w:val="000000" w:themeColor="text1"/>
        </w:rPr>
        <w:t xml:space="preserve"> for the students</w:t>
      </w:r>
      <w:r w:rsidR="00F25015">
        <w:rPr>
          <w:rFonts w:ascii="Arial" w:hAnsi="Arial" w:cs="Arial"/>
          <w:color w:val="000000" w:themeColor="text1"/>
        </w:rPr>
        <w:t>, I have gained a great deal of knowledge that I’m sure will assist me in</w:t>
      </w:r>
      <w:r w:rsidR="008273F8">
        <w:rPr>
          <w:rFonts w:ascii="Arial" w:hAnsi="Arial" w:cs="Arial"/>
          <w:color w:val="000000" w:themeColor="text1"/>
        </w:rPr>
        <w:t xml:space="preserve"> my</w:t>
      </w:r>
      <w:r w:rsidR="00F25015">
        <w:rPr>
          <w:rFonts w:ascii="Arial" w:hAnsi="Arial" w:cs="Arial"/>
          <w:color w:val="000000" w:themeColor="text1"/>
        </w:rPr>
        <w:t xml:space="preserve"> future endeavours.</w:t>
      </w:r>
      <w:r w:rsidRPr="00DD252D">
        <w:rPr>
          <w:rFonts w:ascii="Arial" w:hAnsi="Arial" w:cs="Arial"/>
          <w:color w:val="000000" w:themeColor="text1"/>
        </w:rPr>
        <w:t xml:space="preserve"> </w:t>
      </w:r>
    </w:p>
    <w:p w14:paraId="538615C7" w14:textId="77777777" w:rsidR="00E606B0" w:rsidRPr="00DD252D" w:rsidRDefault="00E606B0" w:rsidP="4CB1C26F">
      <w:pPr>
        <w:spacing w:line="276" w:lineRule="auto"/>
        <w:rPr>
          <w:rFonts w:ascii="Arial" w:hAnsi="Arial" w:cs="Arial"/>
          <w:color w:val="000000" w:themeColor="text1"/>
          <w:highlight w:val="yellow"/>
        </w:rPr>
      </w:pPr>
    </w:p>
    <w:sectPr w:rsidR="00E606B0" w:rsidRPr="00DD252D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6E48B" w14:textId="77777777" w:rsidR="00C91D60" w:rsidRDefault="00C91D60">
      <w:r>
        <w:separator/>
      </w:r>
    </w:p>
  </w:endnote>
  <w:endnote w:type="continuationSeparator" w:id="0">
    <w:p w14:paraId="0F766E96" w14:textId="77777777" w:rsidR="00C91D60" w:rsidRDefault="00C91D60">
      <w:r>
        <w:continuationSeparator/>
      </w:r>
    </w:p>
  </w:endnote>
  <w:endnote w:type="continuationNotice" w:id="1">
    <w:p w14:paraId="548EF621" w14:textId="77777777" w:rsidR="00C91D60" w:rsidRDefault="00C91D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6A145" w14:textId="77777777" w:rsidR="00C91D60" w:rsidRDefault="00C91D60">
      <w:r>
        <w:separator/>
      </w:r>
    </w:p>
  </w:footnote>
  <w:footnote w:type="continuationSeparator" w:id="0">
    <w:p w14:paraId="6E2BCA0D" w14:textId="77777777" w:rsidR="00C91D60" w:rsidRDefault="00C91D60">
      <w:r>
        <w:continuationSeparator/>
      </w:r>
    </w:p>
  </w:footnote>
  <w:footnote w:type="continuationNotice" w:id="1">
    <w:p w14:paraId="3283B478" w14:textId="77777777" w:rsidR="00C91D60" w:rsidRDefault="00C91D60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yGqCr0n7fgFJ3f" int2:id="lLOD9F7I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77402"/>
    <w:multiLevelType w:val="hybridMultilevel"/>
    <w:tmpl w:val="FFFFFFFF"/>
    <w:lvl w:ilvl="0" w:tplc="9E3604E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F3AF1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748B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DC27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6097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3AAB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1461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044A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D432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F5B13"/>
    <w:multiLevelType w:val="hybridMultilevel"/>
    <w:tmpl w:val="707A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3014FA"/>
    <w:multiLevelType w:val="hybridMultilevel"/>
    <w:tmpl w:val="DE5AADF6"/>
    <w:lvl w:ilvl="0" w:tplc="E34425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901CB3"/>
    <w:multiLevelType w:val="hybridMultilevel"/>
    <w:tmpl w:val="87E018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F0C6094"/>
    <w:multiLevelType w:val="hybridMultilevel"/>
    <w:tmpl w:val="8D78962E"/>
    <w:lvl w:ilvl="0" w:tplc="D14E4C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5237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00C5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B4A8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90BE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AEE9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5097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1446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BEE4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1673E4C"/>
    <w:multiLevelType w:val="hybridMultilevel"/>
    <w:tmpl w:val="8676E4F0"/>
    <w:lvl w:ilvl="0" w:tplc="9E3604E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509956104">
    <w:abstractNumId w:val="1"/>
  </w:num>
  <w:num w:numId="2" w16cid:durableId="1697390681">
    <w:abstractNumId w:val="3"/>
  </w:num>
  <w:num w:numId="3" w16cid:durableId="1512989437">
    <w:abstractNumId w:val="11"/>
  </w:num>
  <w:num w:numId="4" w16cid:durableId="301424071">
    <w:abstractNumId w:val="21"/>
  </w:num>
  <w:num w:numId="5" w16cid:durableId="736394911">
    <w:abstractNumId w:val="13"/>
  </w:num>
  <w:num w:numId="6" w16cid:durableId="1411735514">
    <w:abstractNumId w:val="9"/>
  </w:num>
  <w:num w:numId="7" w16cid:durableId="846019221">
    <w:abstractNumId w:val="20"/>
  </w:num>
  <w:num w:numId="8" w16cid:durableId="1915117973">
    <w:abstractNumId w:val="4"/>
  </w:num>
  <w:num w:numId="9" w16cid:durableId="823788074">
    <w:abstractNumId w:val="15"/>
  </w:num>
  <w:num w:numId="10" w16cid:durableId="421681826">
    <w:abstractNumId w:val="12"/>
  </w:num>
  <w:num w:numId="11" w16cid:durableId="305625395">
    <w:abstractNumId w:val="6"/>
  </w:num>
  <w:num w:numId="12" w16cid:durableId="1248034168">
    <w:abstractNumId w:val="7"/>
  </w:num>
  <w:num w:numId="13" w16cid:durableId="1700619174">
    <w:abstractNumId w:val="10"/>
  </w:num>
  <w:num w:numId="14" w16cid:durableId="992561104">
    <w:abstractNumId w:val="14"/>
  </w:num>
  <w:num w:numId="15" w16cid:durableId="714082240">
    <w:abstractNumId w:val="5"/>
  </w:num>
  <w:num w:numId="16" w16cid:durableId="1405176884">
    <w:abstractNumId w:val="0"/>
  </w:num>
  <w:num w:numId="17" w16cid:durableId="1460418736">
    <w:abstractNumId w:val="8"/>
  </w:num>
  <w:num w:numId="18" w16cid:durableId="1920560970">
    <w:abstractNumId w:val="17"/>
  </w:num>
  <w:num w:numId="19" w16cid:durableId="844589971">
    <w:abstractNumId w:val="18"/>
  </w:num>
  <w:num w:numId="20" w16cid:durableId="1956013296">
    <w:abstractNumId w:val="2"/>
  </w:num>
  <w:num w:numId="21" w16cid:durableId="771051753">
    <w:abstractNumId w:val="19"/>
  </w:num>
  <w:num w:numId="22" w16cid:durableId="7096469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Q1trQwMzC3NLW0sDBS0lEKTi0uzszPAykwqgUAT/7R8ywAAAA="/>
  </w:docVars>
  <w:rsids>
    <w:rsidRoot w:val="00FB4521"/>
    <w:rsid w:val="00011666"/>
    <w:rsid w:val="00026B02"/>
    <w:rsid w:val="00030D16"/>
    <w:rsid w:val="00053334"/>
    <w:rsid w:val="00053B38"/>
    <w:rsid w:val="00057C0C"/>
    <w:rsid w:val="000641DB"/>
    <w:rsid w:val="00065C68"/>
    <w:rsid w:val="00071EC2"/>
    <w:rsid w:val="00072C54"/>
    <w:rsid w:val="00077C90"/>
    <w:rsid w:val="000816C1"/>
    <w:rsid w:val="000822E5"/>
    <w:rsid w:val="00084611"/>
    <w:rsid w:val="0008711D"/>
    <w:rsid w:val="000900F0"/>
    <w:rsid w:val="0009296F"/>
    <w:rsid w:val="00094948"/>
    <w:rsid w:val="0009596B"/>
    <w:rsid w:val="00096641"/>
    <w:rsid w:val="000971FC"/>
    <w:rsid w:val="000A2A3A"/>
    <w:rsid w:val="000A4730"/>
    <w:rsid w:val="000A492A"/>
    <w:rsid w:val="000C0C8F"/>
    <w:rsid w:val="000C4741"/>
    <w:rsid w:val="000D2F80"/>
    <w:rsid w:val="000D5FCE"/>
    <w:rsid w:val="000E0282"/>
    <w:rsid w:val="000E3D28"/>
    <w:rsid w:val="000E413A"/>
    <w:rsid w:val="000E617D"/>
    <w:rsid w:val="000F5AA3"/>
    <w:rsid w:val="000F7678"/>
    <w:rsid w:val="00100396"/>
    <w:rsid w:val="00100B5C"/>
    <w:rsid w:val="001106E9"/>
    <w:rsid w:val="00124CA5"/>
    <w:rsid w:val="00124E46"/>
    <w:rsid w:val="00134F77"/>
    <w:rsid w:val="001363A5"/>
    <w:rsid w:val="001376A2"/>
    <w:rsid w:val="00141FFF"/>
    <w:rsid w:val="001503DB"/>
    <w:rsid w:val="00152E9D"/>
    <w:rsid w:val="00154487"/>
    <w:rsid w:val="001563BC"/>
    <w:rsid w:val="00157054"/>
    <w:rsid w:val="001624B3"/>
    <w:rsid w:val="00164B54"/>
    <w:rsid w:val="00171142"/>
    <w:rsid w:val="0017512A"/>
    <w:rsid w:val="0019090B"/>
    <w:rsid w:val="00194883"/>
    <w:rsid w:val="00196958"/>
    <w:rsid w:val="001A1E39"/>
    <w:rsid w:val="001A24F3"/>
    <w:rsid w:val="001A25EF"/>
    <w:rsid w:val="001A452C"/>
    <w:rsid w:val="001B252B"/>
    <w:rsid w:val="001B3811"/>
    <w:rsid w:val="001B405C"/>
    <w:rsid w:val="001B5F45"/>
    <w:rsid w:val="001C41E0"/>
    <w:rsid w:val="001C75CF"/>
    <w:rsid w:val="001D3D71"/>
    <w:rsid w:val="001E1050"/>
    <w:rsid w:val="001E1E1F"/>
    <w:rsid w:val="001E2007"/>
    <w:rsid w:val="001E57C1"/>
    <w:rsid w:val="001F07EF"/>
    <w:rsid w:val="001F13E4"/>
    <w:rsid w:val="001F30E4"/>
    <w:rsid w:val="001F4647"/>
    <w:rsid w:val="001F50B6"/>
    <w:rsid w:val="001F5D29"/>
    <w:rsid w:val="001F6D7A"/>
    <w:rsid w:val="00202C78"/>
    <w:rsid w:val="002061B5"/>
    <w:rsid w:val="00207170"/>
    <w:rsid w:val="00213C40"/>
    <w:rsid w:val="00224849"/>
    <w:rsid w:val="00226AE7"/>
    <w:rsid w:val="002270AA"/>
    <w:rsid w:val="0022746E"/>
    <w:rsid w:val="00235F71"/>
    <w:rsid w:val="002444CA"/>
    <w:rsid w:val="0024596F"/>
    <w:rsid w:val="00252537"/>
    <w:rsid w:val="00255C8C"/>
    <w:rsid w:val="00260DE6"/>
    <w:rsid w:val="0026173C"/>
    <w:rsid w:val="002663A8"/>
    <w:rsid w:val="002674FE"/>
    <w:rsid w:val="00273FEE"/>
    <w:rsid w:val="00276048"/>
    <w:rsid w:val="00277BB2"/>
    <w:rsid w:val="00280D3E"/>
    <w:rsid w:val="0028204E"/>
    <w:rsid w:val="00284FFD"/>
    <w:rsid w:val="0028591B"/>
    <w:rsid w:val="002878BF"/>
    <w:rsid w:val="00291841"/>
    <w:rsid w:val="00294ABA"/>
    <w:rsid w:val="002A2596"/>
    <w:rsid w:val="002A2A67"/>
    <w:rsid w:val="002A404E"/>
    <w:rsid w:val="002B5380"/>
    <w:rsid w:val="002C1B35"/>
    <w:rsid w:val="002C1F0B"/>
    <w:rsid w:val="002C449B"/>
    <w:rsid w:val="002C6040"/>
    <w:rsid w:val="002D5B3F"/>
    <w:rsid w:val="002D5BBE"/>
    <w:rsid w:val="002E272E"/>
    <w:rsid w:val="002E4C15"/>
    <w:rsid w:val="002F0DD5"/>
    <w:rsid w:val="002F5778"/>
    <w:rsid w:val="0031417E"/>
    <w:rsid w:val="003223E0"/>
    <w:rsid w:val="00331AAF"/>
    <w:rsid w:val="00332AE5"/>
    <w:rsid w:val="00334A5D"/>
    <w:rsid w:val="00341414"/>
    <w:rsid w:val="00343086"/>
    <w:rsid w:val="00344C40"/>
    <w:rsid w:val="00352C4A"/>
    <w:rsid w:val="00354204"/>
    <w:rsid w:val="00362560"/>
    <w:rsid w:val="003709D0"/>
    <w:rsid w:val="003732FD"/>
    <w:rsid w:val="003753B2"/>
    <w:rsid w:val="00376559"/>
    <w:rsid w:val="00376729"/>
    <w:rsid w:val="00382BAA"/>
    <w:rsid w:val="00384D73"/>
    <w:rsid w:val="00392945"/>
    <w:rsid w:val="00393EB6"/>
    <w:rsid w:val="00394295"/>
    <w:rsid w:val="003A3CE5"/>
    <w:rsid w:val="003A5297"/>
    <w:rsid w:val="003A5ADE"/>
    <w:rsid w:val="003A6C9C"/>
    <w:rsid w:val="003B366F"/>
    <w:rsid w:val="003B3F9D"/>
    <w:rsid w:val="003B6C95"/>
    <w:rsid w:val="003D7046"/>
    <w:rsid w:val="003E5751"/>
    <w:rsid w:val="003E5EEE"/>
    <w:rsid w:val="003F3D6F"/>
    <w:rsid w:val="003F591E"/>
    <w:rsid w:val="003F652F"/>
    <w:rsid w:val="004046A9"/>
    <w:rsid w:val="00404C50"/>
    <w:rsid w:val="00405E87"/>
    <w:rsid w:val="0041293B"/>
    <w:rsid w:val="00423934"/>
    <w:rsid w:val="00426244"/>
    <w:rsid w:val="00426AA2"/>
    <w:rsid w:val="00433097"/>
    <w:rsid w:val="004365E3"/>
    <w:rsid w:val="00443E56"/>
    <w:rsid w:val="00444055"/>
    <w:rsid w:val="00451810"/>
    <w:rsid w:val="004575F8"/>
    <w:rsid w:val="00470A38"/>
    <w:rsid w:val="004729ED"/>
    <w:rsid w:val="00477880"/>
    <w:rsid w:val="004874DE"/>
    <w:rsid w:val="004A07CA"/>
    <w:rsid w:val="004A2453"/>
    <w:rsid w:val="004A3E94"/>
    <w:rsid w:val="004B5334"/>
    <w:rsid w:val="004B5AA7"/>
    <w:rsid w:val="004B6C14"/>
    <w:rsid w:val="004B7429"/>
    <w:rsid w:val="004D4A67"/>
    <w:rsid w:val="004D5E9B"/>
    <w:rsid w:val="004D63D9"/>
    <w:rsid w:val="004D7E40"/>
    <w:rsid w:val="004E27F5"/>
    <w:rsid w:val="004E45E8"/>
    <w:rsid w:val="004E6585"/>
    <w:rsid w:val="004E6B6C"/>
    <w:rsid w:val="004F2E28"/>
    <w:rsid w:val="004F38B4"/>
    <w:rsid w:val="0050249F"/>
    <w:rsid w:val="00511AD4"/>
    <w:rsid w:val="005161A4"/>
    <w:rsid w:val="00520A25"/>
    <w:rsid w:val="00521650"/>
    <w:rsid w:val="00522D31"/>
    <w:rsid w:val="00524566"/>
    <w:rsid w:val="00526BC1"/>
    <w:rsid w:val="00527E60"/>
    <w:rsid w:val="00530BEF"/>
    <w:rsid w:val="00533E15"/>
    <w:rsid w:val="00534EA4"/>
    <w:rsid w:val="00551007"/>
    <w:rsid w:val="00552351"/>
    <w:rsid w:val="00561B81"/>
    <w:rsid w:val="00561F00"/>
    <w:rsid w:val="00562C4E"/>
    <w:rsid w:val="00562DEC"/>
    <w:rsid w:val="00564032"/>
    <w:rsid w:val="00564287"/>
    <w:rsid w:val="005726E7"/>
    <w:rsid w:val="005729CB"/>
    <w:rsid w:val="00576AB4"/>
    <w:rsid w:val="00577917"/>
    <w:rsid w:val="0058048A"/>
    <w:rsid w:val="00590667"/>
    <w:rsid w:val="00592647"/>
    <w:rsid w:val="005969E2"/>
    <w:rsid w:val="005A1689"/>
    <w:rsid w:val="005B37AD"/>
    <w:rsid w:val="005B59D5"/>
    <w:rsid w:val="005B61CD"/>
    <w:rsid w:val="005B6D38"/>
    <w:rsid w:val="005B76A1"/>
    <w:rsid w:val="005D1D58"/>
    <w:rsid w:val="005D432C"/>
    <w:rsid w:val="005E0BEF"/>
    <w:rsid w:val="005E285E"/>
    <w:rsid w:val="005E66AE"/>
    <w:rsid w:val="005E72F8"/>
    <w:rsid w:val="005F0579"/>
    <w:rsid w:val="005F2DCC"/>
    <w:rsid w:val="005F3A53"/>
    <w:rsid w:val="005F7F57"/>
    <w:rsid w:val="006062A3"/>
    <w:rsid w:val="00607063"/>
    <w:rsid w:val="006071C6"/>
    <w:rsid w:val="00610E08"/>
    <w:rsid w:val="00613DC9"/>
    <w:rsid w:val="006140BF"/>
    <w:rsid w:val="00614F35"/>
    <w:rsid w:val="00615730"/>
    <w:rsid w:val="006161BE"/>
    <w:rsid w:val="00620787"/>
    <w:rsid w:val="00632434"/>
    <w:rsid w:val="0063478F"/>
    <w:rsid w:val="00644256"/>
    <w:rsid w:val="0064722E"/>
    <w:rsid w:val="00652F14"/>
    <w:rsid w:val="00661D6F"/>
    <w:rsid w:val="006628E9"/>
    <w:rsid w:val="0066725E"/>
    <w:rsid w:val="006706D5"/>
    <w:rsid w:val="006716C7"/>
    <w:rsid w:val="00671F7D"/>
    <w:rsid w:val="0067267E"/>
    <w:rsid w:val="00675768"/>
    <w:rsid w:val="006803FA"/>
    <w:rsid w:val="00681208"/>
    <w:rsid w:val="00681FA9"/>
    <w:rsid w:val="0068391A"/>
    <w:rsid w:val="00691EA9"/>
    <w:rsid w:val="00692B6F"/>
    <w:rsid w:val="006934D4"/>
    <w:rsid w:val="006954EF"/>
    <w:rsid w:val="006957EA"/>
    <w:rsid w:val="006967C4"/>
    <w:rsid w:val="006A06F4"/>
    <w:rsid w:val="006A6DC3"/>
    <w:rsid w:val="006B0FDA"/>
    <w:rsid w:val="006B48C1"/>
    <w:rsid w:val="006B6BF5"/>
    <w:rsid w:val="006C5920"/>
    <w:rsid w:val="006D3450"/>
    <w:rsid w:val="006D49ED"/>
    <w:rsid w:val="006D55CE"/>
    <w:rsid w:val="006D60D7"/>
    <w:rsid w:val="006D637A"/>
    <w:rsid w:val="006D66F6"/>
    <w:rsid w:val="006D6F24"/>
    <w:rsid w:val="006F0F95"/>
    <w:rsid w:val="006F39C9"/>
    <w:rsid w:val="006F422E"/>
    <w:rsid w:val="006F45BF"/>
    <w:rsid w:val="006F60E0"/>
    <w:rsid w:val="00702F71"/>
    <w:rsid w:val="007366DF"/>
    <w:rsid w:val="0075699B"/>
    <w:rsid w:val="00757839"/>
    <w:rsid w:val="00760D0E"/>
    <w:rsid w:val="007647D5"/>
    <w:rsid w:val="007669BB"/>
    <w:rsid w:val="00770C81"/>
    <w:rsid w:val="00777DCE"/>
    <w:rsid w:val="00783371"/>
    <w:rsid w:val="00785B7C"/>
    <w:rsid w:val="00791024"/>
    <w:rsid w:val="00793F0A"/>
    <w:rsid w:val="007A2657"/>
    <w:rsid w:val="007A6462"/>
    <w:rsid w:val="007B26CA"/>
    <w:rsid w:val="007B4EE8"/>
    <w:rsid w:val="007C5134"/>
    <w:rsid w:val="007C5867"/>
    <w:rsid w:val="007C682C"/>
    <w:rsid w:val="007D2385"/>
    <w:rsid w:val="007D2488"/>
    <w:rsid w:val="007D5DE2"/>
    <w:rsid w:val="007D61D5"/>
    <w:rsid w:val="007E3793"/>
    <w:rsid w:val="007F214F"/>
    <w:rsid w:val="007F22F0"/>
    <w:rsid w:val="007F2505"/>
    <w:rsid w:val="00800069"/>
    <w:rsid w:val="00800BB2"/>
    <w:rsid w:val="008042F0"/>
    <w:rsid w:val="0081186D"/>
    <w:rsid w:val="00814C11"/>
    <w:rsid w:val="008166F3"/>
    <w:rsid w:val="008273F8"/>
    <w:rsid w:val="008310A0"/>
    <w:rsid w:val="00835D29"/>
    <w:rsid w:val="00842E7F"/>
    <w:rsid w:val="008467C6"/>
    <w:rsid w:val="00852933"/>
    <w:rsid w:val="008530CA"/>
    <w:rsid w:val="00854706"/>
    <w:rsid w:val="008566E5"/>
    <w:rsid w:val="008566FE"/>
    <w:rsid w:val="00861FD6"/>
    <w:rsid w:val="00865B46"/>
    <w:rsid w:val="00865DE7"/>
    <w:rsid w:val="008670EB"/>
    <w:rsid w:val="00873ADF"/>
    <w:rsid w:val="00887B42"/>
    <w:rsid w:val="0089204D"/>
    <w:rsid w:val="00896134"/>
    <w:rsid w:val="008A4AED"/>
    <w:rsid w:val="008A576F"/>
    <w:rsid w:val="008A5E91"/>
    <w:rsid w:val="008A62BC"/>
    <w:rsid w:val="008B07FC"/>
    <w:rsid w:val="008B232D"/>
    <w:rsid w:val="008B43E7"/>
    <w:rsid w:val="008C591D"/>
    <w:rsid w:val="008D37AE"/>
    <w:rsid w:val="008D763F"/>
    <w:rsid w:val="008E5D18"/>
    <w:rsid w:val="008E60C1"/>
    <w:rsid w:val="008E6303"/>
    <w:rsid w:val="008F036F"/>
    <w:rsid w:val="008F1308"/>
    <w:rsid w:val="008F69BB"/>
    <w:rsid w:val="008F6DBC"/>
    <w:rsid w:val="008F78C2"/>
    <w:rsid w:val="00904568"/>
    <w:rsid w:val="00911394"/>
    <w:rsid w:val="00922AF5"/>
    <w:rsid w:val="00923EF2"/>
    <w:rsid w:val="00925836"/>
    <w:rsid w:val="00926D25"/>
    <w:rsid w:val="00926E9D"/>
    <w:rsid w:val="009315A0"/>
    <w:rsid w:val="00932C6E"/>
    <w:rsid w:val="00933F10"/>
    <w:rsid w:val="009433C5"/>
    <w:rsid w:val="00960617"/>
    <w:rsid w:val="00965881"/>
    <w:rsid w:val="0096588B"/>
    <w:rsid w:val="009871FF"/>
    <w:rsid w:val="00990799"/>
    <w:rsid w:val="00995D51"/>
    <w:rsid w:val="009A0631"/>
    <w:rsid w:val="009A2BC2"/>
    <w:rsid w:val="009B10ED"/>
    <w:rsid w:val="009B2A39"/>
    <w:rsid w:val="009B4083"/>
    <w:rsid w:val="009B4328"/>
    <w:rsid w:val="009C0430"/>
    <w:rsid w:val="009C55BD"/>
    <w:rsid w:val="009D3EA4"/>
    <w:rsid w:val="009D6195"/>
    <w:rsid w:val="009D649C"/>
    <w:rsid w:val="009D6684"/>
    <w:rsid w:val="009E4BC1"/>
    <w:rsid w:val="009F5CB2"/>
    <w:rsid w:val="00A03BB8"/>
    <w:rsid w:val="00A10FD4"/>
    <w:rsid w:val="00A16E98"/>
    <w:rsid w:val="00A17026"/>
    <w:rsid w:val="00A22454"/>
    <w:rsid w:val="00A3505D"/>
    <w:rsid w:val="00A36723"/>
    <w:rsid w:val="00A4036F"/>
    <w:rsid w:val="00A406E5"/>
    <w:rsid w:val="00A423D0"/>
    <w:rsid w:val="00A45FF5"/>
    <w:rsid w:val="00A4641C"/>
    <w:rsid w:val="00A53FDD"/>
    <w:rsid w:val="00A55876"/>
    <w:rsid w:val="00A57DFD"/>
    <w:rsid w:val="00A67FB1"/>
    <w:rsid w:val="00A83DB8"/>
    <w:rsid w:val="00A85BFE"/>
    <w:rsid w:val="00A906D2"/>
    <w:rsid w:val="00A90D01"/>
    <w:rsid w:val="00AA6875"/>
    <w:rsid w:val="00AB6FE7"/>
    <w:rsid w:val="00AB7AD7"/>
    <w:rsid w:val="00AC5A0A"/>
    <w:rsid w:val="00AD2430"/>
    <w:rsid w:val="00AD38D5"/>
    <w:rsid w:val="00AD3B6D"/>
    <w:rsid w:val="00AE41A6"/>
    <w:rsid w:val="00AF0E34"/>
    <w:rsid w:val="00AF271D"/>
    <w:rsid w:val="00AF56C2"/>
    <w:rsid w:val="00B004E6"/>
    <w:rsid w:val="00B06737"/>
    <w:rsid w:val="00B0744D"/>
    <w:rsid w:val="00B16C00"/>
    <w:rsid w:val="00B50EA8"/>
    <w:rsid w:val="00B51D6A"/>
    <w:rsid w:val="00B53B9B"/>
    <w:rsid w:val="00B63821"/>
    <w:rsid w:val="00B64082"/>
    <w:rsid w:val="00B72325"/>
    <w:rsid w:val="00B8148E"/>
    <w:rsid w:val="00B81AD3"/>
    <w:rsid w:val="00B829D8"/>
    <w:rsid w:val="00B84B5B"/>
    <w:rsid w:val="00B86446"/>
    <w:rsid w:val="00B87B64"/>
    <w:rsid w:val="00BA1176"/>
    <w:rsid w:val="00BA23BC"/>
    <w:rsid w:val="00BA49ED"/>
    <w:rsid w:val="00BA5F3E"/>
    <w:rsid w:val="00BA6496"/>
    <w:rsid w:val="00BE0B01"/>
    <w:rsid w:val="00BE79C7"/>
    <w:rsid w:val="00BF06CA"/>
    <w:rsid w:val="00BF3CB5"/>
    <w:rsid w:val="00BF510E"/>
    <w:rsid w:val="00BF6277"/>
    <w:rsid w:val="00C01A3F"/>
    <w:rsid w:val="00C05EA8"/>
    <w:rsid w:val="00C073F1"/>
    <w:rsid w:val="00C07EB5"/>
    <w:rsid w:val="00C1285B"/>
    <w:rsid w:val="00C12D6A"/>
    <w:rsid w:val="00C1361B"/>
    <w:rsid w:val="00C14E1F"/>
    <w:rsid w:val="00C22661"/>
    <w:rsid w:val="00C315AF"/>
    <w:rsid w:val="00C36D9A"/>
    <w:rsid w:val="00C42467"/>
    <w:rsid w:val="00C44A72"/>
    <w:rsid w:val="00C4652F"/>
    <w:rsid w:val="00C46A1E"/>
    <w:rsid w:val="00C550CE"/>
    <w:rsid w:val="00C57279"/>
    <w:rsid w:val="00C61FC2"/>
    <w:rsid w:val="00C705F9"/>
    <w:rsid w:val="00C745B0"/>
    <w:rsid w:val="00C80F0F"/>
    <w:rsid w:val="00C84629"/>
    <w:rsid w:val="00C85DDC"/>
    <w:rsid w:val="00C8667A"/>
    <w:rsid w:val="00C915CF"/>
    <w:rsid w:val="00C91D60"/>
    <w:rsid w:val="00C935AB"/>
    <w:rsid w:val="00C93BCB"/>
    <w:rsid w:val="00C96EC7"/>
    <w:rsid w:val="00CC241A"/>
    <w:rsid w:val="00CC3117"/>
    <w:rsid w:val="00CC5B1E"/>
    <w:rsid w:val="00CD6D0D"/>
    <w:rsid w:val="00CE4035"/>
    <w:rsid w:val="00CE65AB"/>
    <w:rsid w:val="00CF4266"/>
    <w:rsid w:val="00D17C72"/>
    <w:rsid w:val="00D22334"/>
    <w:rsid w:val="00D22D9C"/>
    <w:rsid w:val="00D241F1"/>
    <w:rsid w:val="00D275CB"/>
    <w:rsid w:val="00D30936"/>
    <w:rsid w:val="00D30DFA"/>
    <w:rsid w:val="00D3117B"/>
    <w:rsid w:val="00D313FA"/>
    <w:rsid w:val="00D33CDE"/>
    <w:rsid w:val="00D463A5"/>
    <w:rsid w:val="00D4710D"/>
    <w:rsid w:val="00D47D25"/>
    <w:rsid w:val="00D522EC"/>
    <w:rsid w:val="00D53A04"/>
    <w:rsid w:val="00D556D0"/>
    <w:rsid w:val="00D62A5F"/>
    <w:rsid w:val="00D62ACD"/>
    <w:rsid w:val="00D74415"/>
    <w:rsid w:val="00D81407"/>
    <w:rsid w:val="00D85920"/>
    <w:rsid w:val="00D94BFC"/>
    <w:rsid w:val="00D95444"/>
    <w:rsid w:val="00DA2166"/>
    <w:rsid w:val="00DA36EE"/>
    <w:rsid w:val="00DB017E"/>
    <w:rsid w:val="00DB116D"/>
    <w:rsid w:val="00DB2C30"/>
    <w:rsid w:val="00DB4F7C"/>
    <w:rsid w:val="00DB7437"/>
    <w:rsid w:val="00DC0B85"/>
    <w:rsid w:val="00DD01C7"/>
    <w:rsid w:val="00DD17CC"/>
    <w:rsid w:val="00DD22CE"/>
    <w:rsid w:val="00DD252D"/>
    <w:rsid w:val="00DE194B"/>
    <w:rsid w:val="00DE217A"/>
    <w:rsid w:val="00DE67C2"/>
    <w:rsid w:val="00DF321B"/>
    <w:rsid w:val="00E00A42"/>
    <w:rsid w:val="00E17DA5"/>
    <w:rsid w:val="00E230E0"/>
    <w:rsid w:val="00E27F15"/>
    <w:rsid w:val="00E42E70"/>
    <w:rsid w:val="00E45CA2"/>
    <w:rsid w:val="00E51AAC"/>
    <w:rsid w:val="00E53C98"/>
    <w:rsid w:val="00E606B0"/>
    <w:rsid w:val="00E62C1F"/>
    <w:rsid w:val="00E64AE7"/>
    <w:rsid w:val="00E66CC0"/>
    <w:rsid w:val="00E67C5F"/>
    <w:rsid w:val="00E70C28"/>
    <w:rsid w:val="00E70C88"/>
    <w:rsid w:val="00E728A9"/>
    <w:rsid w:val="00E807D9"/>
    <w:rsid w:val="00E82AAF"/>
    <w:rsid w:val="00E93AD2"/>
    <w:rsid w:val="00EA0F4E"/>
    <w:rsid w:val="00EA295B"/>
    <w:rsid w:val="00EA3B9B"/>
    <w:rsid w:val="00EA43F9"/>
    <w:rsid w:val="00EA6801"/>
    <w:rsid w:val="00EB4F96"/>
    <w:rsid w:val="00EC0834"/>
    <w:rsid w:val="00EC18D8"/>
    <w:rsid w:val="00EC20A9"/>
    <w:rsid w:val="00ED7072"/>
    <w:rsid w:val="00EE3132"/>
    <w:rsid w:val="00EE3B57"/>
    <w:rsid w:val="00EE3D9D"/>
    <w:rsid w:val="00EE6F25"/>
    <w:rsid w:val="00EE782A"/>
    <w:rsid w:val="00EF025F"/>
    <w:rsid w:val="00EF6CE1"/>
    <w:rsid w:val="00F00970"/>
    <w:rsid w:val="00F01DEC"/>
    <w:rsid w:val="00F02126"/>
    <w:rsid w:val="00F03A25"/>
    <w:rsid w:val="00F03D85"/>
    <w:rsid w:val="00F07C8C"/>
    <w:rsid w:val="00F101C2"/>
    <w:rsid w:val="00F13A5D"/>
    <w:rsid w:val="00F213F2"/>
    <w:rsid w:val="00F22A71"/>
    <w:rsid w:val="00F23F17"/>
    <w:rsid w:val="00F249F1"/>
    <w:rsid w:val="00F25015"/>
    <w:rsid w:val="00F25B9D"/>
    <w:rsid w:val="00F2664E"/>
    <w:rsid w:val="00F31163"/>
    <w:rsid w:val="00F311D9"/>
    <w:rsid w:val="00F31C04"/>
    <w:rsid w:val="00F33F8F"/>
    <w:rsid w:val="00F3577E"/>
    <w:rsid w:val="00F442A7"/>
    <w:rsid w:val="00F51DDF"/>
    <w:rsid w:val="00F57089"/>
    <w:rsid w:val="00F57A89"/>
    <w:rsid w:val="00F61A20"/>
    <w:rsid w:val="00F63DD9"/>
    <w:rsid w:val="00F67644"/>
    <w:rsid w:val="00F762D5"/>
    <w:rsid w:val="00F82AF9"/>
    <w:rsid w:val="00F8381F"/>
    <w:rsid w:val="00F847F3"/>
    <w:rsid w:val="00F91B43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C0D23"/>
    <w:rsid w:val="00FD06F2"/>
    <w:rsid w:val="00FD303A"/>
    <w:rsid w:val="00FD4D90"/>
    <w:rsid w:val="00FE1DD5"/>
    <w:rsid w:val="00FF16C4"/>
    <w:rsid w:val="00FF273B"/>
    <w:rsid w:val="00FF4BD9"/>
    <w:rsid w:val="00FF564C"/>
    <w:rsid w:val="00FF5AAD"/>
    <w:rsid w:val="00FF7B98"/>
    <w:rsid w:val="095142FF"/>
    <w:rsid w:val="0F25B6B6"/>
    <w:rsid w:val="0F897DFB"/>
    <w:rsid w:val="11254E5C"/>
    <w:rsid w:val="1178A602"/>
    <w:rsid w:val="14A2B056"/>
    <w:rsid w:val="15F84A55"/>
    <w:rsid w:val="174FFE93"/>
    <w:rsid w:val="1967BFA8"/>
    <w:rsid w:val="1A8A799F"/>
    <w:rsid w:val="1B7041CB"/>
    <w:rsid w:val="1EFA6176"/>
    <w:rsid w:val="22320238"/>
    <w:rsid w:val="23094FB8"/>
    <w:rsid w:val="236386B2"/>
    <w:rsid w:val="2A2DBA84"/>
    <w:rsid w:val="34337ABA"/>
    <w:rsid w:val="34F4D22F"/>
    <w:rsid w:val="3690A290"/>
    <w:rsid w:val="37A30013"/>
    <w:rsid w:val="37F0EFC1"/>
    <w:rsid w:val="3893967A"/>
    <w:rsid w:val="39E49B59"/>
    <w:rsid w:val="3A9A111E"/>
    <w:rsid w:val="3AEDDA40"/>
    <w:rsid w:val="3C3ABDCD"/>
    <w:rsid w:val="415A44E4"/>
    <w:rsid w:val="427202C3"/>
    <w:rsid w:val="42EAC6D3"/>
    <w:rsid w:val="4416788D"/>
    <w:rsid w:val="446073DB"/>
    <w:rsid w:val="464C7BDF"/>
    <w:rsid w:val="466006D3"/>
    <w:rsid w:val="4CB1C26F"/>
    <w:rsid w:val="4ECB0B34"/>
    <w:rsid w:val="5268578B"/>
    <w:rsid w:val="5356F5B2"/>
    <w:rsid w:val="56B93064"/>
    <w:rsid w:val="56EF774C"/>
    <w:rsid w:val="57268AD7"/>
    <w:rsid w:val="57FDA325"/>
    <w:rsid w:val="588A388A"/>
    <w:rsid w:val="5FAA8425"/>
    <w:rsid w:val="607BBD60"/>
    <w:rsid w:val="61465486"/>
    <w:rsid w:val="631F902A"/>
    <w:rsid w:val="64646A86"/>
    <w:rsid w:val="65198D3C"/>
    <w:rsid w:val="67D1980E"/>
    <w:rsid w:val="67E9832A"/>
    <w:rsid w:val="69A37D34"/>
    <w:rsid w:val="70203299"/>
    <w:rsid w:val="78E6F486"/>
    <w:rsid w:val="7AC2B463"/>
    <w:rsid w:val="7C798D20"/>
    <w:rsid w:val="7FA8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99CF92"/>
  <w15:docId w15:val="{B2A3A6FB-2A0B-433B-9BF5-F1EE5832E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14C11"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6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77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99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15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69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4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lcf76f155ced4ddcb4097134ff3c332f xmlns="7b371449-43eb-435e-a0a2-287b0bfa5005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3" ma:contentTypeDescription="Create a new document." ma:contentTypeScope="" ma:versionID="69ccae8225d69fc87ffc7fe6099c5e0a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518612185b74574815924786bc89e183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b59012b7-0de6-4010-9cc5-61c721426217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460E6A-9560-4958-831E-122B5EB60E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4A23E-F864-461A-9FAF-524FC5ED61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7C88E45-E225-40B4-B532-979595CBB0B9}">
  <ds:schemaRefs>
    <ds:schemaRef ds:uri="http://schemas.microsoft.com/office/2006/metadata/properties"/>
    <ds:schemaRef ds:uri="http://schemas.microsoft.com/office/infopath/2007/PartnerControls"/>
    <ds:schemaRef ds:uri="c608ca5d-542f-47b8-b6cb-a5985d253332"/>
    <ds:schemaRef ds:uri="7b371449-43eb-435e-a0a2-287b0bfa5005"/>
  </ds:schemaRefs>
</ds:datastoreItem>
</file>

<file path=customXml/itemProps4.xml><?xml version="1.0" encoding="utf-8"?>
<ds:datastoreItem xmlns:ds="http://schemas.openxmlformats.org/officeDocument/2006/customXml" ds:itemID="{8CB7DABA-76D6-473A-A4AE-BF8BECE51E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2923</TotalTime>
  <Pages>8</Pages>
  <Words>1962</Words>
  <Characters>10517</Characters>
  <Application>Microsoft Office Word</Application>
  <DocSecurity>0</DocSecurity>
  <Lines>584</Lines>
  <Paragraphs>311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GA36a Level 4</vt:lpstr>
    </vt:vector>
  </TitlesOfParts>
  <Company>S.I.H.E.</Company>
  <LinksUpToDate>false</LinksUpToDate>
  <CharactersWithSpaces>12168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subject/>
  <dc:creator>fad-lc</dc:creator>
  <cp:keywords/>
  <dc:description>August 2018</dc:description>
  <cp:lastModifiedBy>Craig Worsley (2213643)</cp:lastModifiedBy>
  <cp:revision>51</cp:revision>
  <cp:lastPrinted>2014-10-09T23:42:00Z</cp:lastPrinted>
  <dcterms:created xsi:type="dcterms:W3CDTF">2023-03-04T14:24:00Z</dcterms:created>
  <dcterms:modified xsi:type="dcterms:W3CDTF">2023-04-27T14:05:00Z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0x01010079EE99C87BB8D346904CC4E65218BB50</vt:lpwstr>
  </property>
  <property fmtid="{D5CDD505-2E9C-101B-9397-08002B2CF9AE}" pid="6" name="GrammarlyDocumentId">
    <vt:lpwstr>8ed9d6c9d6e15f2010a49d54b2d754fdc6d04e289d51b6e581e6e98fb4baa356</vt:lpwstr>
  </property>
  <property fmtid="{D5CDD505-2E9C-101B-9397-08002B2CF9AE}" pid="7" name="MediaServiceImageTags">
    <vt:lpwstr/>
  </property>
</Properties>
</file>