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B92" w:rsidRPr="00F802B4" w:rsidRDefault="00F802B4">
      <w:pPr>
        <w:rPr>
          <w:b/>
          <w:bCs/>
          <w:sz w:val="32"/>
          <w:lang w:val="cy-GB"/>
        </w:rPr>
      </w:pPr>
      <w:r w:rsidRPr="00F802B4">
        <w:rPr>
          <w:b/>
          <w:bCs/>
          <w:sz w:val="32"/>
          <w:lang w:val="cy-GB"/>
        </w:rPr>
        <w:t>Tynnwch sylw at yr ansoddeiriau yn y darn isod.</w:t>
      </w:r>
      <w:r>
        <w:rPr>
          <w:b/>
          <w:bCs/>
          <w:sz w:val="32"/>
          <w:lang w:val="cy-GB"/>
        </w:rPr>
        <w:t xml:space="preserve"> Mae 13 i’w darganfod.</w:t>
      </w:r>
    </w:p>
    <w:p w:rsidR="00F802B4" w:rsidRPr="00F802B4" w:rsidRDefault="00F802B4">
      <w:pPr>
        <w:rPr>
          <w:sz w:val="32"/>
          <w:lang w:val="cy-GB"/>
        </w:rPr>
      </w:pPr>
    </w:p>
    <w:p w:rsidR="00F802B4" w:rsidRPr="00F802B4" w:rsidRDefault="00F802B4" w:rsidP="00F802B4">
      <w:pPr>
        <w:rPr>
          <w:sz w:val="32"/>
          <w:lang w:val="cy-GB"/>
        </w:rPr>
      </w:pPr>
      <w:r w:rsidRPr="00F802B4">
        <w:rPr>
          <w:sz w:val="32"/>
          <w:lang w:val="cy-GB"/>
        </w:rPr>
        <w:t>Annwyl ddyddiadur,</w:t>
      </w:r>
    </w:p>
    <w:p w:rsidR="00F802B4" w:rsidRDefault="00F802B4" w:rsidP="00F802B4">
      <w:pPr>
        <w:rPr>
          <w:sz w:val="32"/>
          <w:lang w:val="cy-GB"/>
        </w:rPr>
      </w:pPr>
      <w:r w:rsidRPr="00F802B4">
        <w:rPr>
          <w:sz w:val="32"/>
          <w:lang w:val="cy-GB"/>
        </w:rPr>
        <w:t xml:space="preserve">Roedd y ward yn dawel heddiw. Y coridorau’n wag. Teimlais mor unig. Dim cwmni. Dim cwmni, ond am y glaw trwm yn curo ffenestri tenau’r ystafell. </w:t>
      </w:r>
      <w:r w:rsidRPr="00F802B4">
        <w:rPr>
          <w:sz w:val="32"/>
        </w:rPr>
        <w:t xml:space="preserve"> </w:t>
      </w:r>
      <w:r w:rsidRPr="00F802B4">
        <w:rPr>
          <w:sz w:val="32"/>
          <w:lang w:val="cy-GB"/>
        </w:rPr>
        <w:t>A’r cloc yn tician yn araf, yn undonog. A’r waliau gwyn, plaen yn syllu arnaf. Gwyliais wrth i ddarnau brau o’m gwallt ddisgyn yn ysgafn ar orchudd fy ngwely. Dywedais wrthoch chi ddaeth neb i’m gweld i heddiw, do? Roeddwn i wedi bod yn gorwedd yma trwy’r dydd yn aros, aros yn gyffrous am rywun i ddod i’m gweld i. Na, daeth neb. Teimlaf mor unig...</w:t>
      </w:r>
    </w:p>
    <w:p w:rsidR="00F802B4" w:rsidRDefault="00F802B4" w:rsidP="00F802B4">
      <w:pPr>
        <w:rPr>
          <w:sz w:val="32"/>
          <w:lang w:val="cy-GB"/>
        </w:rPr>
      </w:pPr>
    </w:p>
    <w:p w:rsidR="00F802B4" w:rsidRDefault="00F802B4" w:rsidP="00F802B4">
      <w:pPr>
        <w:rPr>
          <w:sz w:val="32"/>
          <w:lang w:val="cy-GB"/>
        </w:rPr>
      </w:pPr>
    </w:p>
    <w:p w:rsidR="00F802B4" w:rsidRDefault="00F802B4" w:rsidP="00F802B4">
      <w:pPr>
        <w:rPr>
          <w:sz w:val="32"/>
          <w:lang w:val="cy-GB"/>
        </w:rPr>
      </w:pPr>
      <w:bookmarkStart w:id="0" w:name="_GoBack"/>
      <w:bookmarkEnd w:id="0"/>
    </w:p>
    <w:p w:rsidR="00F802B4" w:rsidRPr="00F802B4" w:rsidRDefault="00F802B4" w:rsidP="00F802B4">
      <w:pPr>
        <w:rPr>
          <w:b/>
          <w:bCs/>
          <w:sz w:val="32"/>
          <w:lang w:val="cy-GB"/>
        </w:rPr>
      </w:pPr>
      <w:r w:rsidRPr="00F802B4">
        <w:rPr>
          <w:b/>
          <w:bCs/>
          <w:sz w:val="32"/>
          <w:lang w:val="cy-GB"/>
        </w:rPr>
        <w:t>Tynnwch sylw at yr ansoddeiriau yn y darn isod.</w:t>
      </w:r>
      <w:r>
        <w:rPr>
          <w:b/>
          <w:bCs/>
          <w:sz w:val="32"/>
          <w:lang w:val="cy-GB"/>
        </w:rPr>
        <w:t xml:space="preserve"> Mae 13 i’w darganfod.</w:t>
      </w:r>
    </w:p>
    <w:p w:rsidR="00F802B4" w:rsidRDefault="00F802B4" w:rsidP="00F802B4">
      <w:pPr>
        <w:rPr>
          <w:sz w:val="32"/>
          <w:lang w:val="cy-GB"/>
        </w:rPr>
      </w:pPr>
    </w:p>
    <w:p w:rsidR="00F802B4" w:rsidRPr="00F802B4" w:rsidRDefault="00F802B4" w:rsidP="00F802B4">
      <w:pPr>
        <w:rPr>
          <w:sz w:val="32"/>
          <w:lang w:val="cy-GB"/>
        </w:rPr>
      </w:pPr>
      <w:r w:rsidRPr="00F802B4">
        <w:rPr>
          <w:sz w:val="32"/>
          <w:lang w:val="cy-GB"/>
        </w:rPr>
        <w:t>Annwyl ddyddiadur,</w:t>
      </w:r>
    </w:p>
    <w:p w:rsidR="00F802B4" w:rsidRPr="00F802B4" w:rsidRDefault="00F802B4">
      <w:pPr>
        <w:rPr>
          <w:sz w:val="28"/>
          <w:lang w:val="cy-GB"/>
        </w:rPr>
      </w:pPr>
      <w:r w:rsidRPr="00F802B4">
        <w:rPr>
          <w:sz w:val="32"/>
          <w:lang w:val="cy-GB"/>
        </w:rPr>
        <w:t xml:space="preserve">Roedd y ward yn dawel heddiw. Y coridorau’n wag. Teimlais mor unig. Dim cwmni. Dim cwmni, ond am y glaw trwm yn curo ffenestri tenau’r ystafell. </w:t>
      </w:r>
      <w:r w:rsidRPr="00F802B4">
        <w:rPr>
          <w:sz w:val="32"/>
        </w:rPr>
        <w:t xml:space="preserve"> </w:t>
      </w:r>
      <w:r w:rsidRPr="00F802B4">
        <w:rPr>
          <w:sz w:val="32"/>
          <w:lang w:val="cy-GB"/>
        </w:rPr>
        <w:t>A’r cloc yn tician yn araf, yn undonog. A’r waliau gwyn, plaen yn syllu arnaf. Gwyliais wrth i ddarnau brau o’m gwallt ddisgyn yn ysgafn ar orchudd fy ngwely. Dywedais wrthoch chi ddaeth neb i’m gweld i heddiw, do? Roeddwn i wedi bod yn gorwedd yma trwy’r dydd yn aros, aros yn gyffrous am rywun i ddod i’m gweld i. Na, daeth neb. Teimlaf mor unig...</w:t>
      </w:r>
    </w:p>
    <w:sectPr w:rsidR="00F802B4" w:rsidRPr="00F802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2B4"/>
    <w:rsid w:val="007A0B92"/>
    <w:rsid w:val="00F8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8A5F73"/>
  <w15:chartTrackingRefBased/>
  <w15:docId w15:val="{E464F410-D576-48A4-8350-C2E2E72A2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02B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02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2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26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F2F1CE58</Template>
  <TotalTime>13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Ysgol Dyffryn Aman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TuckerM52</dc:creator>
  <cp:keywords/>
  <dc:description/>
  <cp:lastModifiedBy>TuckerM52</cp:lastModifiedBy>
  <cp:revision>1</cp:revision>
  <cp:lastPrinted>2019-11-21T09:07:00Z</cp:lastPrinted>
  <dcterms:created xsi:type="dcterms:W3CDTF">2019-11-21T09:03:00Z</dcterms:created>
  <dcterms:modified xsi:type="dcterms:W3CDTF">2019-11-21T09:16:00Z</dcterms:modified>
</cp:coreProperties>
</file>