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posOffset>6985</wp:posOffset>
            </wp:positionH>
            <wp:positionV relativeFrom="page">
              <wp:align>bottom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posOffset>2778760</wp:posOffset>
                    </wp:positionH>
                    <wp:positionV relativeFrom="paragraph">
                      <wp:posOffset>5133340</wp:posOffset>
                    </wp:positionV>
                    <wp:extent cx="3152775" cy="9334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933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053CA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Applied Industrial Placement (SPORT)</w:t>
                                </w:r>
                              </w:p>
                              <w:p w:rsidR="004F135D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M5X02295</w:t>
                                </w:r>
                              </w:p>
                              <w:p w:rsidR="004F135D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Placement Portfolio Template</w:t>
                                </w:r>
                              </w:p>
                              <w:p w:rsidR="004F135D" w:rsidRPr="00912101" w:rsidRDefault="004F135D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18.8pt;margin-top:404.2pt;width:248.25pt;height:73.5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">
                    <v:textbox>
                      <w:txbxContent>
                        <w:p w:rsidR="001053CA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Applied Industrial Placement (SPORT)</w:t>
                          </w:r>
                        </w:p>
                        <w:p w:rsidR="004F135D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M5X02295</w:t>
                          </w:r>
                        </w:p>
                        <w:p w:rsidR="004F135D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Placement Portfolio Template</w:t>
                          </w:r>
                        </w:p>
                        <w:p w:rsidR="004F135D" w:rsidRPr="00912101" w:rsidRDefault="004F135D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Name –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P Number –</w:t>
          </w:r>
        </w:p>
        <w:p w:rsidR="005416E3" w:rsidRDefault="005C37F0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Report</w:t>
          </w:r>
          <w:r w:rsidR="00AB6B41" w:rsidRPr="00AB6B41">
            <w:rPr>
              <w:rFonts w:ascii="Arial" w:hAnsi="Arial" w:cs="Arial"/>
              <w:sz w:val="72"/>
              <w:szCs w:val="22"/>
            </w:rPr>
            <w:t xml:space="preserve">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Title –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Word Count –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References </w:t>
          </w:r>
          <w:r w:rsidR="00F547B7">
            <w:rPr>
              <w:rFonts w:ascii="Arial" w:hAnsi="Arial" w:cs="Arial"/>
              <w:b/>
              <w:sz w:val="22"/>
              <w:szCs w:val="22"/>
            </w:rPr>
            <w:t xml:space="preserve">(Total)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  <w:r w:rsidR="00F547B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Job Title –</w:t>
          </w:r>
          <w:r w:rsidR="00F547B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Default="005416E3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Organisation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Name –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Address – </w:t>
          </w:r>
        </w:p>
        <w:p w:rsidR="005416E3" w:rsidRP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 w:rsidRPr="005416E3">
            <w:rPr>
              <w:rFonts w:ascii="Arial" w:hAnsi="Arial" w:cs="Arial"/>
              <w:b/>
              <w:sz w:val="22"/>
              <w:szCs w:val="22"/>
            </w:rPr>
            <w:t>Email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–</w:t>
          </w:r>
        </w:p>
        <w:p w:rsidR="005416E3" w:rsidRP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Telephone Number –</w:t>
          </w:r>
        </w:p>
        <w:p w:rsidR="005416E3" w:rsidRPr="00AB6B41" w:rsidRDefault="005416E3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Line Manager  </w:t>
          </w:r>
        </w:p>
        <w:p w:rsid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Name – </w:t>
          </w:r>
        </w:p>
        <w:p w:rsid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Position –  </w:t>
          </w:r>
        </w:p>
        <w:p w:rsidR="00AB6B41" w:rsidRP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 w:rsidRPr="005416E3">
            <w:rPr>
              <w:rFonts w:ascii="Arial" w:hAnsi="Arial" w:cs="Arial"/>
              <w:b/>
              <w:sz w:val="22"/>
              <w:szCs w:val="22"/>
            </w:rPr>
            <w:t>Email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–  </w:t>
          </w:r>
        </w:p>
        <w:p w:rsidR="005416E3" w:rsidRP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Telephone Number –</w:t>
          </w:r>
        </w:p>
        <w:p w:rsidR="005416E3" w:rsidRDefault="000F38A0" w:rsidP="005416E3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5416E3" w:rsidRDefault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5416E3" w:rsidRDefault="005416E3" w:rsidP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54EF1" w:rsidRPr="005416E3" w:rsidRDefault="00F547B7" w:rsidP="005416E3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="001053CA" w:rsidRPr="005C37F0">
        <w:rPr>
          <w:rFonts w:ascii="Arial" w:hAnsi="Arial" w:cs="Arial"/>
          <w:b/>
          <w:sz w:val="22"/>
          <w:szCs w:val="22"/>
        </w:rPr>
        <w:t xml:space="preserve"> </w:t>
      </w:r>
      <w:r w:rsidR="0023752D" w:rsidRPr="005C37F0">
        <w:rPr>
          <w:rFonts w:ascii="Arial" w:hAnsi="Arial" w:cs="Arial"/>
          <w:b/>
          <w:sz w:val="22"/>
          <w:szCs w:val="22"/>
        </w:rPr>
        <w:t xml:space="preserve">– </w:t>
      </w:r>
      <w:r w:rsidR="001053CA" w:rsidRPr="005C37F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Reflective Learning Log 1 - </w:t>
      </w:r>
      <w:r w:rsidR="005C37F0"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First Experience of Placement</w:t>
      </w:r>
      <w:r w:rsidR="005C37F0" w:rsidRPr="005C37F0">
        <w:rPr>
          <w:rFonts w:ascii="Arial" w:hAnsi="Arial" w:cs="Arial"/>
          <w:b/>
          <w:sz w:val="22"/>
          <w:szCs w:val="22"/>
        </w:rPr>
        <w:t>)</w:t>
      </w:r>
    </w:p>
    <w:p w:rsidR="0023752D" w:rsidRDefault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2 -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Mid Point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3 -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Mid Point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5C37F0" w:rsidRDefault="005C37F0" w:rsidP="0023752D">
      <w:pPr>
        <w:jc w:val="both"/>
        <w:rPr>
          <w:rFonts w:ascii="Arial" w:hAnsi="Arial" w:cs="Arial"/>
          <w:sz w:val="22"/>
          <w:szCs w:val="22"/>
        </w:rPr>
      </w:pPr>
    </w:p>
    <w:p w:rsidR="005C37F0" w:rsidRDefault="005C37F0" w:rsidP="005C37F0">
      <w:pPr>
        <w:jc w:val="both"/>
        <w:rPr>
          <w:rFonts w:ascii="Arial" w:hAnsi="Arial" w:cs="Arial"/>
          <w:b/>
          <w:sz w:val="22"/>
        </w:rPr>
      </w:pPr>
    </w:p>
    <w:p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Reflective Learning Log 4 - </w:t>
      </w:r>
      <w:r w:rsidRPr="005C37F0">
        <w:rPr>
          <w:rFonts w:ascii="Arial" w:hAnsi="Arial" w:cs="Arial"/>
          <w:b/>
          <w:sz w:val="22"/>
          <w:szCs w:val="22"/>
        </w:rPr>
        <w:t>500 words</w:t>
      </w:r>
      <w:r>
        <w:rPr>
          <w:rFonts w:ascii="Arial" w:hAnsi="Arial" w:cs="Arial"/>
          <w:b/>
          <w:sz w:val="22"/>
          <w:szCs w:val="22"/>
        </w:rPr>
        <w:t xml:space="preserve"> – Near end of Experience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p w:rsidR="00F547B7" w:rsidRDefault="00F547B7" w:rsidP="00F547B7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Recommend to link the reflective experience to two different key themes.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F547B7" w:rsidRPr="005416E3" w:rsidRDefault="00F547B7" w:rsidP="00F547B7">
      <w:pPr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A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>Add 250 words on link to future Continued Professional Development and Reference list based on total referenced material in Task A</w:t>
      </w:r>
      <w:r w:rsidRPr="005C37F0">
        <w:rPr>
          <w:rFonts w:ascii="Arial" w:hAnsi="Arial" w:cs="Arial"/>
          <w:b/>
          <w:sz w:val="22"/>
          <w:szCs w:val="22"/>
        </w:rPr>
        <w:t>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8A3E1A">
        <w:trPr>
          <w:trHeight w:val="11901"/>
        </w:trPr>
        <w:tc>
          <w:tcPr>
            <w:tcW w:w="9511" w:type="dxa"/>
          </w:tcPr>
          <w:p w:rsidR="0023752D" w:rsidRPr="00ED3263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2"/>
                <w:u w:val="single"/>
              </w:rPr>
            </w:pPr>
            <w:r w:rsidRP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>Continued Professional Development</w:t>
            </w:r>
            <w:r w:rsidR="00ED3263" w:rsidRP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 xml:space="preserve"> post placement</w:t>
            </w:r>
            <w:r w:rsid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 xml:space="preserve"> (250 words - </w:t>
            </w:r>
            <w:r w:rsidR="00ED3263" w:rsidRP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>Link to pre placement module</w:t>
            </w:r>
            <w:r w:rsid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>)</w:t>
            </w:r>
          </w:p>
          <w:p w:rsidR="00F547B7" w:rsidRPr="00F547B7" w:rsidRDefault="00F547B7" w:rsidP="001053CA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547B7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E1EFD" w:rsidRDefault="000E1EFD" w:rsidP="001053CA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2"/>
                <w:u w:val="single"/>
              </w:rPr>
            </w:pPr>
          </w:p>
          <w:p w:rsidR="00F547B7" w:rsidRPr="00ED3263" w:rsidRDefault="00F547B7" w:rsidP="001053CA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2"/>
                <w:u w:val="single"/>
              </w:rPr>
            </w:pPr>
            <w:r w:rsidRP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>References from TASK A</w:t>
            </w:r>
            <w:r w:rsidR="003D2F34" w:rsidRPr="00ED3263">
              <w:rPr>
                <w:rFonts w:ascii="Arial" w:hAnsi="Arial" w:cs="Arial"/>
                <w:b/>
                <w:sz w:val="20"/>
                <w:szCs w:val="22"/>
                <w:u w:val="single"/>
              </w:rPr>
              <w:t xml:space="preserve"> (10+ references)</w:t>
            </w:r>
          </w:p>
          <w:p w:rsidR="00F547B7" w:rsidRDefault="000E1EFD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1EFD" w:rsidRDefault="000E1EFD" w:rsidP="000E1EFD">
            <w:pPr>
              <w:pStyle w:val="ListParagraph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E1EFD" w:rsidRDefault="000E1EFD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1EFD" w:rsidRDefault="000E1EFD" w:rsidP="000E1EFD">
            <w:pPr>
              <w:pStyle w:val="ListParagraph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E1EFD" w:rsidRDefault="000E1EFD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1EFD" w:rsidRDefault="000E1EFD" w:rsidP="000E1EFD">
            <w:pPr>
              <w:pStyle w:val="ListParagraph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E1EFD" w:rsidRDefault="000E1EFD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1EFD" w:rsidRDefault="000E1EFD" w:rsidP="000E1EFD">
            <w:pPr>
              <w:pStyle w:val="ListParagraph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0E1EFD" w:rsidRDefault="000E1EFD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  <w:p w:rsidR="008A3E1A" w:rsidRDefault="008A3E1A" w:rsidP="000E1EFD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A3E1A" w:rsidRPr="008A3E1A" w:rsidRDefault="008A3E1A" w:rsidP="008A3E1A">
            <w:pPr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A3E1A" w:rsidRDefault="008A3E1A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8A3E1A" w:rsidRDefault="008A3E1A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1D0219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TASK B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>YouTube Video – 10 x 1 m</w:t>
      </w:r>
      <w:r w:rsidR="00EF3774">
        <w:rPr>
          <w:rFonts w:ascii="Arial" w:hAnsi="Arial" w:cs="Arial"/>
          <w:b/>
          <w:sz w:val="22"/>
          <w:szCs w:val="22"/>
        </w:rPr>
        <w:t>in</w:t>
      </w:r>
      <w:r>
        <w:rPr>
          <w:rFonts w:ascii="Arial" w:hAnsi="Arial" w:cs="Arial"/>
          <w:b/>
          <w:sz w:val="22"/>
          <w:szCs w:val="22"/>
        </w:rPr>
        <w:t xml:space="preserve"> integrated video)</w:t>
      </w:r>
      <w:r w:rsidR="005F1B28">
        <w:rPr>
          <w:rFonts w:ascii="Arial" w:hAnsi="Arial" w:cs="Arial"/>
          <w:b/>
          <w:sz w:val="22"/>
          <w:szCs w:val="22"/>
        </w:rPr>
        <w:t xml:space="preserve"> </w:t>
      </w:r>
      <w:r w:rsidR="00EF3774" w:rsidRPr="00EF3774">
        <w:rPr>
          <w:rFonts w:ascii="Arial" w:hAnsi="Arial" w:cs="Arial"/>
          <w:b/>
          <w:sz w:val="16"/>
          <w:szCs w:val="22"/>
        </w:rPr>
        <w:t>(Experience, Roles, Improvements)</w:t>
      </w:r>
    </w:p>
    <w:p w:rsidR="000E1EFD" w:rsidRDefault="000E1EF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NOTE – Make sure the link works correctly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26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Website Link – </w:t>
            </w: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Link Password – </w:t>
            </w: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Video Duration – </w:t>
            </w: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Device used to create video –</w:t>
            </w: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Software used to create video –</w:t>
            </w:r>
          </w:p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219" w:rsidRP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D0219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Production contributors </w:t>
            </w:r>
          </w:p>
          <w:tbl>
            <w:tblPr>
              <w:tblStyle w:val="TableGrid"/>
              <w:tblW w:w="9300" w:type="dxa"/>
              <w:tblLook w:val="04A0" w:firstRow="1" w:lastRow="0" w:firstColumn="1" w:lastColumn="0" w:noHBand="0" w:noVBand="1"/>
            </w:tblPr>
            <w:tblGrid>
              <w:gridCol w:w="3100"/>
              <w:gridCol w:w="3100"/>
              <w:gridCol w:w="3100"/>
            </w:tblGrid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D8400A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Name</w:t>
                  </w:r>
                </w:p>
              </w:tc>
              <w:tc>
                <w:tcPr>
                  <w:tcW w:w="3100" w:type="dxa"/>
                </w:tcPr>
                <w:p w:rsidR="001D0219" w:rsidRDefault="001D0219" w:rsidP="00D8400A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Position</w:t>
                  </w:r>
                </w:p>
              </w:tc>
              <w:tc>
                <w:tcPr>
                  <w:tcW w:w="3100" w:type="dxa"/>
                </w:tcPr>
                <w:p w:rsidR="001D0219" w:rsidRDefault="001D0219" w:rsidP="00D8400A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Organisation</w:t>
                  </w:r>
                </w:p>
              </w:tc>
            </w:tr>
            <w:tr w:rsidR="001D0219" w:rsidTr="008A3E1A">
              <w:trPr>
                <w:trHeight w:val="557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57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57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57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40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D0219" w:rsidTr="008A3E1A">
              <w:trPr>
                <w:trHeight w:val="554"/>
              </w:trPr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00" w:type="dxa"/>
                </w:tcPr>
                <w:p w:rsidR="001D0219" w:rsidRDefault="001D0219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1D0219" w:rsidRDefault="001D021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E1EFD" w:rsidRDefault="000E1EFD" w:rsidP="005C37F0">
      <w:pPr>
        <w:jc w:val="both"/>
        <w:rPr>
          <w:rFonts w:ascii="Arial" w:hAnsi="Arial" w:cs="Arial"/>
          <w:b/>
          <w:sz w:val="22"/>
        </w:rPr>
      </w:pPr>
    </w:p>
    <w:p w:rsidR="000E1EFD" w:rsidRDefault="000E1EFD" w:rsidP="005C37F0">
      <w:pPr>
        <w:jc w:val="both"/>
        <w:rPr>
          <w:rFonts w:ascii="Arial" w:hAnsi="Arial" w:cs="Arial"/>
          <w:b/>
          <w:sz w:val="22"/>
        </w:rPr>
      </w:pPr>
    </w:p>
    <w:p w:rsidR="000E1EFD" w:rsidRDefault="000E1EFD" w:rsidP="000E1EF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0E1EFD" w:rsidRPr="00EF3774" w:rsidRDefault="000E1EFD" w:rsidP="000E1EFD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2"/>
          <w:szCs w:val="22"/>
        </w:rPr>
        <w:t>TASK B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>Picture Board – 5 p</w:t>
      </w:r>
      <w:r w:rsidR="00EF3774">
        <w:rPr>
          <w:rFonts w:ascii="Arial" w:hAnsi="Arial" w:cs="Arial"/>
          <w:b/>
          <w:sz w:val="22"/>
          <w:szCs w:val="22"/>
        </w:rPr>
        <w:t>ics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F3774">
        <w:rPr>
          <w:rFonts w:ascii="Arial" w:hAnsi="Arial" w:cs="Arial"/>
          <w:b/>
          <w:sz w:val="16"/>
          <w:szCs w:val="22"/>
        </w:rPr>
        <w:t>(40MB upload limit to Turnitin)</w:t>
      </w:r>
      <w:r w:rsidR="00EF3774" w:rsidRPr="00EF3774">
        <w:rPr>
          <w:rFonts w:ascii="Arial" w:hAnsi="Arial" w:cs="Arial"/>
          <w:b/>
          <w:sz w:val="12"/>
          <w:szCs w:val="22"/>
        </w:rPr>
        <w:t xml:space="preserve"> </w:t>
      </w:r>
      <w:r w:rsidR="00EF3774" w:rsidRPr="00EF3774">
        <w:rPr>
          <w:rFonts w:ascii="Arial" w:hAnsi="Arial" w:cs="Arial"/>
          <w:b/>
          <w:sz w:val="16"/>
          <w:szCs w:val="22"/>
        </w:rPr>
        <w:t>(Experience, Roles, Improvements)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642"/>
              <w:gridCol w:w="4643"/>
            </w:tblGrid>
            <w:tr w:rsidR="000E1EFD" w:rsidTr="000E1EFD">
              <w:tc>
                <w:tcPr>
                  <w:tcW w:w="4642" w:type="dxa"/>
                </w:tcPr>
                <w:p w:rsidR="000E1EFD" w:rsidRDefault="000E1EFD" w:rsidP="000E1EFD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Picture</w:t>
                  </w:r>
                </w:p>
              </w:tc>
              <w:tc>
                <w:tcPr>
                  <w:tcW w:w="4643" w:type="dxa"/>
                </w:tcPr>
                <w:p w:rsidR="000E1EFD" w:rsidRDefault="000E1EFD" w:rsidP="000E1EFD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Text (Paragraph)</w:t>
                  </w:r>
                </w:p>
              </w:tc>
            </w:tr>
            <w:tr w:rsidR="000E1EFD" w:rsidTr="000E1EFD">
              <w:tc>
                <w:tcPr>
                  <w:tcW w:w="4642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0E1EFD">
              <w:tc>
                <w:tcPr>
                  <w:tcW w:w="4642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0E1EFD">
              <w:tc>
                <w:tcPr>
                  <w:tcW w:w="4642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0E1EFD">
              <w:tc>
                <w:tcPr>
                  <w:tcW w:w="4642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0E1EFD">
              <w:tc>
                <w:tcPr>
                  <w:tcW w:w="4642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1053CA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0E1EFD" w:rsidRDefault="000E1EFD" w:rsidP="000E1EF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E1EFD" w:rsidRDefault="000E1EF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D8400A" w:rsidRDefault="00D8400A" w:rsidP="000E1EF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EF3774" w:rsidRPr="00EF3774" w:rsidRDefault="00EF3774" w:rsidP="00EF3774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2"/>
          <w:szCs w:val="22"/>
        </w:rPr>
        <w:t>TASK B</w:t>
      </w:r>
      <w:r w:rsidRPr="005C37F0">
        <w:rPr>
          <w:rFonts w:ascii="Arial" w:hAnsi="Arial" w:cs="Arial"/>
          <w:b/>
          <w:sz w:val="22"/>
          <w:szCs w:val="22"/>
        </w:rPr>
        <w:t xml:space="preserve"> – (</w:t>
      </w:r>
      <w:r>
        <w:rPr>
          <w:rFonts w:ascii="Arial" w:hAnsi="Arial" w:cs="Arial"/>
          <w:b/>
          <w:sz w:val="22"/>
          <w:szCs w:val="22"/>
        </w:rPr>
        <w:t xml:space="preserve">Picture Board Cont.–5 pics </w:t>
      </w:r>
      <w:r w:rsidRPr="00EF3774">
        <w:rPr>
          <w:rFonts w:ascii="Arial" w:hAnsi="Arial" w:cs="Arial"/>
          <w:b/>
          <w:sz w:val="16"/>
          <w:szCs w:val="22"/>
        </w:rPr>
        <w:t>(40MB upload limit to Turnitin)</w:t>
      </w:r>
      <w:r w:rsidRPr="00EF3774">
        <w:rPr>
          <w:rFonts w:ascii="Arial" w:hAnsi="Arial" w:cs="Arial"/>
          <w:b/>
          <w:sz w:val="12"/>
          <w:szCs w:val="22"/>
        </w:rPr>
        <w:t xml:space="preserve"> </w:t>
      </w:r>
      <w:r w:rsidRPr="00EF3774">
        <w:rPr>
          <w:rFonts w:ascii="Arial" w:hAnsi="Arial" w:cs="Arial"/>
          <w:b/>
          <w:sz w:val="16"/>
          <w:szCs w:val="22"/>
        </w:rPr>
        <w:t>(Experience, Roles, Improvements)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0E1EFD" w:rsidTr="00790CA8">
        <w:trPr>
          <w:trHeight w:val="11309"/>
        </w:trPr>
        <w:tc>
          <w:tcPr>
            <w:tcW w:w="951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642"/>
              <w:gridCol w:w="4643"/>
            </w:tblGrid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Picture</w:t>
                  </w: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Text (Paragraph)</w:t>
                  </w:r>
                </w:p>
              </w:tc>
            </w:tr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0E1EFD" w:rsidTr="00790CA8">
              <w:tc>
                <w:tcPr>
                  <w:tcW w:w="4642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4643" w:type="dxa"/>
                </w:tcPr>
                <w:p w:rsidR="000E1EFD" w:rsidRDefault="000E1EFD" w:rsidP="00790CA8">
                  <w:pPr>
                    <w:spacing w:after="200" w:line="276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0E1EFD" w:rsidRDefault="000E1EFD" w:rsidP="00790CA8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D8400A" w:rsidRDefault="00D8400A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DD1A51" w:rsidRDefault="00DD1A51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Employer Report (Signed), </w:t>
      </w:r>
    </w:p>
    <w:p w:rsidR="00DD1A51" w:rsidRDefault="00DD1A51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NOTE – This will be compared against the report sent to the University. </w:t>
      </w:r>
    </w:p>
    <w:p w:rsidR="00EB527E" w:rsidRDefault="00EB527E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 w:rsidRPr="00EB527E">
        <w:rPr>
          <w:rFonts w:ascii="Arial" w:hAnsi="Arial" w:cs="Arial"/>
          <w:b/>
          <w:sz w:val="20"/>
          <w:szCs w:val="22"/>
        </w:rPr>
        <w:t>NOTE – You will need to complete additional copies if you have more than one provider.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D8400A">
        <w:trPr>
          <w:trHeight w:val="10636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DD1A51" w:rsidRDefault="00DD1A51" w:rsidP="00DD1A51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Continued Evidence – Employer Report (Signed), </w:t>
      </w:r>
    </w:p>
    <w:p w:rsidR="00DD1A51" w:rsidRDefault="00DD1A51" w:rsidP="00DD1A51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NOTE – This will be compared against the report sent to the University.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DD1A51" w:rsidRDefault="00DD1A51" w:rsidP="00DD1A51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– Signed by Organisation and Lecturer </w:t>
      </w:r>
    </w:p>
    <w:p w:rsidR="00DD1A51" w:rsidRPr="00EB527E" w:rsidRDefault="00DD1A51" w:rsidP="00DD1A51">
      <w:pPr>
        <w:spacing w:after="200" w:line="276" w:lineRule="auto"/>
        <w:rPr>
          <w:rFonts w:ascii="Arial" w:hAnsi="Arial" w:cs="Arial"/>
          <w:b/>
          <w:sz w:val="20"/>
          <w:szCs w:val="22"/>
        </w:rPr>
      </w:pPr>
      <w:r w:rsidRPr="00EB527E">
        <w:rPr>
          <w:rFonts w:ascii="Arial" w:hAnsi="Arial" w:cs="Arial"/>
          <w:b/>
          <w:sz w:val="20"/>
          <w:szCs w:val="22"/>
        </w:rPr>
        <w:t xml:space="preserve">NOTE – You will need to complete additional </w:t>
      </w:r>
      <w:r w:rsidR="00EB527E" w:rsidRPr="00EB527E">
        <w:rPr>
          <w:rFonts w:ascii="Arial" w:hAnsi="Arial" w:cs="Arial"/>
          <w:b/>
          <w:sz w:val="20"/>
          <w:szCs w:val="22"/>
        </w:rPr>
        <w:t>copies if you have more than one provider</w:t>
      </w:r>
      <w:r w:rsidRPr="00EB527E">
        <w:rPr>
          <w:rFonts w:ascii="Arial" w:hAnsi="Arial" w:cs="Arial"/>
          <w:b/>
          <w:sz w:val="20"/>
          <w:szCs w:val="22"/>
        </w:rPr>
        <w:t xml:space="preserve">.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Ethics Form Continued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EB527E" w:rsidRDefault="00EB527E" w:rsidP="00EB527E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</w:t>
      </w:r>
      <w:r w:rsidR="00DC08DE">
        <w:rPr>
          <w:rFonts w:ascii="Arial" w:hAnsi="Arial" w:cs="Arial"/>
          <w:b/>
          <w:sz w:val="22"/>
          <w:szCs w:val="22"/>
        </w:rPr>
        <w:t>Post Placement Review and Feedback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1053CA">
        <w:trPr>
          <w:trHeight w:val="11309"/>
        </w:trPr>
        <w:tc>
          <w:tcPr>
            <w:tcW w:w="9511" w:type="dxa"/>
          </w:tcPr>
          <w:p w:rsidR="00DC08DE" w:rsidRPr="00B06041" w:rsidRDefault="00DC08DE" w:rsidP="00DC08DE">
            <w:pPr>
              <w:rPr>
                <w:rFonts w:ascii="Arial" w:hAnsi="Arial" w:cs="Arial"/>
                <w:b/>
                <w:bCs/>
              </w:rPr>
            </w:pPr>
            <w:r w:rsidRPr="00B06041">
              <w:rPr>
                <w:rFonts w:ascii="Arial" w:hAnsi="Arial" w:cs="Arial"/>
                <w:b/>
                <w:bCs/>
              </w:rPr>
              <w:t>Dear Participant</w:t>
            </w:r>
          </w:p>
          <w:p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</w:p>
          <w:p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  <w:r w:rsidRPr="00B06041">
              <w:rPr>
                <w:rFonts w:ascii="Arial" w:hAnsi="Arial" w:cs="Arial"/>
              </w:rPr>
              <w:t xml:space="preserve">Many thanks for your involvement in the work placement. I hope that </w:t>
            </w:r>
            <w:r>
              <w:rPr>
                <w:rFonts w:ascii="Arial" w:hAnsi="Arial" w:cs="Arial"/>
              </w:rPr>
              <w:t xml:space="preserve">you had a positive experience. </w:t>
            </w:r>
            <w:r w:rsidRPr="00B06041">
              <w:rPr>
                <w:rFonts w:ascii="Arial" w:hAnsi="Arial" w:cs="Arial"/>
              </w:rPr>
              <w:t xml:space="preserve">The University of Wales Trinity Saint David reviews the provision annually for enhancement purposes and so we would be pleased to hear your feedback on any aspect of the placement.  </w:t>
            </w:r>
          </w:p>
          <w:p w:rsidR="00DC08DE" w:rsidRPr="00B06041" w:rsidRDefault="00DC08DE" w:rsidP="00DC08DE">
            <w:pPr>
              <w:jc w:val="both"/>
              <w:rPr>
                <w:rFonts w:ascii="Arial" w:hAnsi="Arial" w:cs="Arial"/>
              </w:rPr>
            </w:pPr>
          </w:p>
          <w:p w:rsidR="00DC08DE" w:rsidRPr="00B06041" w:rsidRDefault="00DC08DE" w:rsidP="00DC08DE">
            <w:pPr>
              <w:rPr>
                <w:rFonts w:ascii="Arial" w:hAnsi="Arial" w:cs="Arial"/>
              </w:rPr>
            </w:pPr>
            <w:r w:rsidRPr="00B06041">
              <w:rPr>
                <w:rFonts w:ascii="Arial" w:hAnsi="Arial" w:cs="Arial"/>
              </w:rPr>
              <w:t xml:space="preserve">Yours sincerely </w:t>
            </w:r>
          </w:p>
          <w:p w:rsidR="00DC08DE" w:rsidRPr="00B06041" w:rsidRDefault="00DC08DE" w:rsidP="00DC08DE">
            <w:pPr>
              <w:rPr>
                <w:rFonts w:ascii="Arial" w:hAnsi="Arial" w:cs="Arial"/>
                <w:i/>
              </w:rPr>
            </w:pPr>
          </w:p>
          <w:p w:rsidR="00DC08DE" w:rsidRPr="00B06041" w:rsidRDefault="00DC08DE" w:rsidP="00DC08DE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Andrew Thomas, </w:t>
            </w:r>
            <w:r w:rsidRPr="00B06041">
              <w:rPr>
                <w:rFonts w:ascii="Arial" w:hAnsi="Arial" w:cs="Arial"/>
                <w:i/>
              </w:rPr>
              <w:t xml:space="preserve">Placement Coordinator </w:t>
            </w:r>
            <w:r>
              <w:rPr>
                <w:rFonts w:ascii="Arial" w:hAnsi="Arial" w:cs="Arial"/>
                <w:i/>
              </w:rPr>
              <w:t>Sports Management Portfolio</w:t>
            </w:r>
          </w:p>
          <w:p w:rsidR="00DC08DE" w:rsidRPr="00B06041" w:rsidRDefault="00DC08DE" w:rsidP="00DC08D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09"/>
              <w:gridCol w:w="851"/>
              <w:gridCol w:w="3118"/>
              <w:gridCol w:w="1270"/>
              <w:gridCol w:w="2132"/>
              <w:gridCol w:w="62"/>
            </w:tblGrid>
            <w:tr w:rsidR="00DC08DE" w:rsidRPr="00B06041" w:rsidTr="00A90DA9">
              <w:trPr>
                <w:gridAfter w:val="1"/>
                <w:wAfter w:w="62" w:type="dxa"/>
              </w:trPr>
              <w:tc>
                <w:tcPr>
                  <w:tcW w:w="2660" w:type="dxa"/>
                  <w:gridSpan w:val="2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of provider</w:t>
                  </w:r>
                  <w:r w:rsidRPr="00B06041">
                    <w:rPr>
                      <w:rFonts w:ascii="Arial" w:hAnsi="Arial" w:cs="Arial"/>
                    </w:rPr>
                    <w:t>’</w:t>
                  </w:r>
                  <w:r w:rsidRPr="00B06041">
                    <w:rPr>
                      <w:rFonts w:ascii="Arial" w:hAnsi="Arial" w:cs="Arial"/>
                      <w:b/>
                    </w:rPr>
                    <w:t>s</w:t>
                  </w:r>
                  <w:r w:rsidRPr="00B06041">
                    <w:rPr>
                      <w:rFonts w:ascii="Arial" w:hAnsi="Arial" w:cs="Arial"/>
                    </w:rPr>
                    <w:t xml:space="preserve"> </w:t>
                  </w:r>
                  <w:r w:rsidRPr="00B06041">
                    <w:rPr>
                      <w:rFonts w:ascii="Arial" w:hAnsi="Arial" w:cs="Arial"/>
                      <w:b/>
                    </w:rPr>
                    <w:t>organisation:</w:t>
                  </w:r>
                </w:p>
              </w:tc>
              <w:tc>
                <w:tcPr>
                  <w:tcW w:w="6520" w:type="dxa"/>
                  <w:gridSpan w:val="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rPr>
                <w:gridAfter w:val="1"/>
                <w:wAfter w:w="62" w:type="dxa"/>
              </w:trPr>
              <w:tc>
                <w:tcPr>
                  <w:tcW w:w="2660" w:type="dxa"/>
                  <w:gridSpan w:val="2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of student:</w:t>
                  </w:r>
                </w:p>
              </w:tc>
              <w:tc>
                <w:tcPr>
                  <w:tcW w:w="6520" w:type="dxa"/>
                  <w:gridSpan w:val="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What were the positive aspects?</w:t>
                  </w: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</w:tcPr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Were there any problems?</w:t>
                  </w: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</w:tcPr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Do you have any recommendations for enhancement for the future?</w:t>
                  </w:r>
                </w:p>
              </w:tc>
            </w:tr>
            <w:tr w:rsidR="00DC08DE" w:rsidRPr="00B06041" w:rsidTr="00A90DA9">
              <w:tc>
                <w:tcPr>
                  <w:tcW w:w="9242" w:type="dxa"/>
                  <w:gridSpan w:val="6"/>
                </w:tcPr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AF0E99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Signed:</w:t>
                  </w:r>
                </w:p>
              </w:tc>
              <w:tc>
                <w:tcPr>
                  <w:tcW w:w="7433" w:type="dxa"/>
                  <w:gridSpan w:val="5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Name in block capitals:</w:t>
                  </w:r>
                </w:p>
              </w:tc>
              <w:tc>
                <w:tcPr>
                  <w:tcW w:w="7433" w:type="dxa"/>
                  <w:gridSpan w:val="5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DC08DE" w:rsidRPr="00B06041" w:rsidTr="00A90DA9">
              <w:tc>
                <w:tcPr>
                  <w:tcW w:w="1809" w:type="dxa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  <w:b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Position (please tick one):</w:t>
                  </w:r>
                </w:p>
              </w:tc>
              <w:tc>
                <w:tcPr>
                  <w:tcW w:w="3969" w:type="dxa"/>
                  <w:gridSpan w:val="2"/>
                </w:tcPr>
                <w:p w:rsidR="00DC08DE" w:rsidRPr="00B06041" w:rsidRDefault="000F38A0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-2503555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C08DE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Placement Provider</w:t>
                  </w:r>
                </w:p>
                <w:p w:rsidR="00DC08DE" w:rsidRPr="00B06041" w:rsidRDefault="000F38A0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-6713289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C08DE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Student</w:t>
                  </w:r>
                </w:p>
                <w:p w:rsidR="00DC08DE" w:rsidRPr="00B06041" w:rsidRDefault="000F38A0" w:rsidP="00DC08DE">
                  <w:pPr>
                    <w:rPr>
                      <w:rFonts w:ascii="Arial" w:hAnsi="Arial" w:cs="Arial"/>
                    </w:rPr>
                  </w:pPr>
                  <w:sdt>
                    <w:sdtPr>
                      <w:rPr>
                        <w:rFonts w:ascii="Arial" w:hAnsi="Arial" w:cs="Arial"/>
                      </w:rPr>
                      <w:id w:val="104987773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C08DE"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sdtContent>
                  </w:sdt>
                  <w:r w:rsidR="00DC08DE" w:rsidRPr="00B06041">
                    <w:rPr>
                      <w:rFonts w:ascii="Arial" w:hAnsi="Arial" w:cs="Arial"/>
                    </w:rPr>
                    <w:t xml:space="preserve"> Placement Tutor</w:t>
                  </w:r>
                </w:p>
              </w:tc>
              <w:tc>
                <w:tcPr>
                  <w:tcW w:w="1270" w:type="dxa"/>
                  <w:shd w:val="clear" w:color="auto" w:fill="DBE5F1" w:themeFill="accent1" w:themeFillTint="33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  <w:r w:rsidRPr="00B06041">
                    <w:rPr>
                      <w:rFonts w:ascii="Arial" w:hAnsi="Arial" w:cs="Arial"/>
                      <w:b/>
                    </w:rPr>
                    <w:t>Date:</w:t>
                  </w:r>
                </w:p>
              </w:tc>
              <w:tc>
                <w:tcPr>
                  <w:tcW w:w="2194" w:type="dxa"/>
                  <w:gridSpan w:val="2"/>
                </w:tcPr>
                <w:p w:rsidR="00DC08DE" w:rsidRPr="00B06041" w:rsidRDefault="00DC08DE" w:rsidP="00DC08DE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6E04C9" w:rsidRDefault="006E04C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F38A0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0F38A0" w:rsidRDefault="000F38A0" w:rsidP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 Evidence – </w:t>
      </w:r>
      <w:r>
        <w:rPr>
          <w:rFonts w:ascii="Arial" w:hAnsi="Arial" w:cs="Arial"/>
          <w:b/>
          <w:sz w:val="22"/>
          <w:szCs w:val="22"/>
        </w:rPr>
        <w:t>Student Placement Induction Checklist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310"/>
        <w:gridCol w:w="6870"/>
      </w:tblGrid>
      <w:tr w:rsidR="000F38A0" w:rsidRPr="000F38A0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Student Name:</w:t>
            </w: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6870" w:type="dxa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Name of Placement Provider</w:t>
            </w:r>
            <w:r w:rsidRPr="000F38A0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organisation:</w:t>
            </w:r>
          </w:p>
        </w:tc>
        <w:tc>
          <w:tcPr>
            <w:tcW w:w="6870" w:type="dxa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:rsidTr="000F38A0">
        <w:trPr>
          <w:cantSplit/>
        </w:trPr>
        <w:tc>
          <w:tcPr>
            <w:tcW w:w="2310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Placement Site Address:</w:t>
            </w:r>
          </w:p>
        </w:tc>
        <w:tc>
          <w:tcPr>
            <w:tcW w:w="6870" w:type="dxa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0F38A0" w:rsidRPr="000F38A0" w:rsidRDefault="000F38A0" w:rsidP="000F38A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</w:p>
    <w:tbl>
      <w:tblPr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946"/>
        <w:gridCol w:w="709"/>
        <w:gridCol w:w="709"/>
        <w:gridCol w:w="850"/>
      </w:tblGrid>
      <w:tr w:rsidR="000F38A0" w:rsidRPr="000F38A0" w:rsidTr="00E8099B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0F38A0" w:rsidRPr="000F38A0" w:rsidRDefault="000F38A0" w:rsidP="000F38A0">
            <w:pPr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Health &amp; Safety Issues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u w:val="single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 xml:space="preserve">No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Yes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</w:tcPr>
          <w:p w:rsidR="000F38A0" w:rsidRPr="000F38A0" w:rsidRDefault="000F38A0" w:rsidP="000F38A0">
            <w:pPr>
              <w:spacing w:after="200" w:line="276" w:lineRule="auto"/>
              <w:jc w:val="center"/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Date</w:t>
            </w: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Introduction to key staff members and their roles explained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welfare facilities (e.g. toilets, kitchen, rest room, showers, etc.)</w:t>
            </w: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Emergency procedures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Copy of safety policy received or location known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first aid facilities and contact for first aiders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Fire procedures and location of fire-fighting equipment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Accident/incident reporting and location of accident book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Use/control measures for hazardous substances in the workplace (e.g. COSHH)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Display Screen Equipment Regulations and associated procedures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Manual handling procedures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Protective clothing/equipment arrangements – if applicable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Instruction on equipment you will be using (list equipment)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training for tasks to be undertaken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information relating to risk assessments covering tasks to be undertaken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Location of health and safety information and advice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Specific disability related induction issues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n-AU"/>
              </w:rPr>
            </w:pPr>
            <w:r w:rsidRPr="000F38A0">
              <w:rPr>
                <w:rFonts w:ascii="Arial" w:hAnsi="Arial" w:cs="Arial"/>
                <w:sz w:val="20"/>
                <w:szCs w:val="20"/>
                <w:lang w:val="en-AU"/>
              </w:rPr>
              <w:t>Other issues covered/to be covered please state:</w:t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</w:p>
        </w:tc>
      </w:tr>
      <w:tr w:rsidR="000F38A0" w:rsidRPr="000F38A0" w:rsidTr="00E8099B">
        <w:trPr>
          <w:cantSplit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8A0" w:rsidRPr="000F38A0" w:rsidRDefault="000F38A0" w:rsidP="000F38A0">
            <w:pPr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0F38A0" w:rsidRPr="000F38A0" w:rsidRDefault="000F38A0" w:rsidP="000F38A0">
      <w:pPr>
        <w:spacing w:after="20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:rsidR="000F38A0" w:rsidRDefault="000F38A0" w:rsidP="000F38A0">
      <w:pPr>
        <w:spacing w:after="60" w:line="276" w:lineRule="auto"/>
        <w:jc w:val="both"/>
        <w:rPr>
          <w:rFonts w:ascii="Arial" w:hAnsi="Arial" w:cs="Arial"/>
          <w:color w:val="000000"/>
          <w:sz w:val="22"/>
          <w:szCs w:val="22"/>
          <w:lang w:val="en-US" w:eastAsia="en-US"/>
        </w:rPr>
      </w:pPr>
    </w:p>
    <w:p w:rsidR="000F38A0" w:rsidRDefault="000F38A0" w:rsidP="000F38A0">
      <w:pPr>
        <w:spacing w:after="60" w:line="276" w:lineRule="auto"/>
        <w:jc w:val="both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0F38A0">
        <w:rPr>
          <w:rFonts w:ascii="Arial" w:hAnsi="Arial" w:cs="Arial"/>
          <w:color w:val="000000"/>
          <w:sz w:val="22"/>
          <w:szCs w:val="22"/>
          <w:lang w:val="en-US" w:eastAsia="en-US"/>
        </w:rPr>
        <w:t xml:space="preserve">As a minimum, the topics listed </w:t>
      </w:r>
      <w:r>
        <w:rPr>
          <w:rFonts w:ascii="Arial" w:hAnsi="Arial" w:cs="Arial"/>
          <w:color w:val="000000"/>
          <w:sz w:val="22"/>
          <w:szCs w:val="22"/>
          <w:lang w:val="en-US" w:eastAsia="en-US"/>
        </w:rPr>
        <w:t xml:space="preserve">above </w:t>
      </w:r>
      <w:r w:rsidRPr="000F38A0">
        <w:rPr>
          <w:rFonts w:ascii="Arial" w:hAnsi="Arial" w:cs="Arial"/>
          <w:color w:val="000000"/>
          <w:sz w:val="22"/>
          <w:szCs w:val="22"/>
          <w:lang w:val="en-US" w:eastAsia="en-US"/>
        </w:rPr>
        <w:t>should be included within the induction that you provide for the student on placement, preferably on their first day. Please check off the subjects as they are covered.</w:t>
      </w:r>
    </w:p>
    <w:p w:rsidR="000F38A0" w:rsidRDefault="000F38A0" w:rsidP="000F38A0">
      <w:pPr>
        <w:spacing w:after="6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</w:p>
    <w:p w:rsidR="000F38A0" w:rsidRPr="000F38A0" w:rsidRDefault="000F38A0" w:rsidP="000F38A0">
      <w:pPr>
        <w:spacing w:after="60" w:line="276" w:lineRule="auto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0F38A0">
        <w:rPr>
          <w:rFonts w:ascii="Arial" w:eastAsiaTheme="minorHAnsi" w:hAnsi="Arial" w:cs="Arial"/>
          <w:b/>
          <w:sz w:val="28"/>
          <w:szCs w:val="28"/>
          <w:lang w:eastAsia="en-US"/>
        </w:rPr>
        <w:t>PLACEMENT PROVIDER CONFIRMATION</w:t>
      </w:r>
    </w:p>
    <w:p w:rsidR="000F38A0" w:rsidRDefault="000F38A0" w:rsidP="000F38A0">
      <w:pPr>
        <w:spacing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:rsidR="000F38A0" w:rsidRPr="000F38A0" w:rsidRDefault="000F38A0" w:rsidP="000F38A0">
      <w:pPr>
        <w:spacing w:after="6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0F38A0">
        <w:rPr>
          <w:rFonts w:ascii="Arial" w:eastAsiaTheme="minorHAnsi" w:hAnsi="Arial" w:cs="Arial"/>
          <w:sz w:val="22"/>
          <w:szCs w:val="22"/>
          <w:lang w:eastAsia="en-US"/>
        </w:rPr>
        <w:t>I confirm that the student has been provided with the induction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0F38A0" w:rsidRPr="000F38A0" w:rsidTr="00E8099B">
        <w:tc>
          <w:tcPr>
            <w:tcW w:w="1668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Signed:</w:t>
            </w:r>
          </w:p>
        </w:tc>
        <w:tc>
          <w:tcPr>
            <w:tcW w:w="7574" w:type="dxa"/>
            <w:gridSpan w:val="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:rsidTr="00E8099B">
        <w:tc>
          <w:tcPr>
            <w:tcW w:w="1668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Print Name:</w:t>
            </w: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574" w:type="dxa"/>
            <w:gridSpan w:val="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0F38A0" w:rsidRPr="000F38A0" w:rsidTr="00E8099B">
        <w:tc>
          <w:tcPr>
            <w:tcW w:w="1668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Position:</w:t>
            </w:r>
          </w:p>
          <w:p w:rsidR="000F38A0" w:rsidRPr="000F38A0" w:rsidRDefault="000F38A0" w:rsidP="000F38A0">
            <w:pPr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0F38A0">
              <w:rPr>
                <w:rFonts w:ascii="Arial" w:eastAsiaTheme="minorHAnsi" w:hAnsi="Arial" w:cs="Arial"/>
                <w:b/>
                <w:sz w:val="22"/>
                <w:szCs w:val="22"/>
                <w:lang w:eastAsia="en-US"/>
              </w:rPr>
              <w:t>Date:</w:t>
            </w:r>
          </w:p>
        </w:tc>
        <w:tc>
          <w:tcPr>
            <w:tcW w:w="2525" w:type="dxa"/>
          </w:tcPr>
          <w:p w:rsidR="000F38A0" w:rsidRPr="000F38A0" w:rsidRDefault="000F38A0" w:rsidP="000F38A0">
            <w:pPr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</w:tbl>
    <w:p w:rsidR="000F38A0" w:rsidRPr="000F38A0" w:rsidRDefault="000F38A0" w:rsidP="000F38A0">
      <w:pPr>
        <w:spacing w:after="200" w:line="276" w:lineRule="auto"/>
        <w:rPr>
          <w:rFonts w:ascii="Arial" w:eastAsiaTheme="minorHAnsi" w:hAnsi="Arial" w:cs="Arial"/>
          <w:sz w:val="22"/>
          <w:szCs w:val="22"/>
          <w:lang w:eastAsia="en-US"/>
        </w:rPr>
      </w:pPr>
    </w:p>
    <w:p w:rsidR="000F38A0" w:rsidRDefault="000F38A0" w:rsidP="000F38A0">
      <w:pPr>
        <w:spacing w:after="60"/>
        <w:rPr>
          <w:rFonts w:ascii="Arial" w:hAnsi="Arial" w:cs="Arial"/>
          <w:b/>
          <w:sz w:val="28"/>
          <w:szCs w:val="28"/>
        </w:rPr>
      </w:pPr>
    </w:p>
    <w:p w:rsidR="000F38A0" w:rsidRPr="007A3339" w:rsidRDefault="000F38A0" w:rsidP="000F38A0">
      <w:pPr>
        <w:spacing w:after="60"/>
        <w:rPr>
          <w:rFonts w:ascii="Arial" w:hAnsi="Arial" w:cs="Arial"/>
          <w:b/>
          <w:sz w:val="28"/>
          <w:szCs w:val="28"/>
        </w:rPr>
      </w:pPr>
      <w:r w:rsidRPr="007A3339">
        <w:rPr>
          <w:rFonts w:ascii="Arial" w:hAnsi="Arial" w:cs="Arial"/>
          <w:b/>
          <w:sz w:val="28"/>
          <w:szCs w:val="28"/>
        </w:rPr>
        <w:t>STUDENT CONFIRMATION</w:t>
      </w:r>
    </w:p>
    <w:p w:rsidR="000F38A0" w:rsidRDefault="000F38A0" w:rsidP="000F38A0">
      <w:pPr>
        <w:spacing w:after="60"/>
        <w:rPr>
          <w:rFonts w:ascii="Arial" w:hAnsi="Arial" w:cs="Arial"/>
        </w:rPr>
      </w:pPr>
    </w:p>
    <w:p w:rsidR="000F38A0" w:rsidRPr="007A3339" w:rsidRDefault="000F38A0" w:rsidP="000F38A0">
      <w:pPr>
        <w:spacing w:after="60"/>
        <w:rPr>
          <w:rFonts w:ascii="Arial" w:hAnsi="Arial" w:cs="Arial"/>
        </w:rPr>
      </w:pPr>
      <w:r w:rsidRPr="007A3339">
        <w:rPr>
          <w:rFonts w:ascii="Arial" w:hAnsi="Arial" w:cs="Arial"/>
        </w:rPr>
        <w:t>I confirm that I have been provided with an appropriate induction as specified above: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647"/>
        <w:gridCol w:w="2525"/>
      </w:tblGrid>
      <w:tr w:rsidR="000F38A0" w:rsidRPr="007A3339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574" w:type="dxa"/>
            <w:gridSpan w:val="3"/>
          </w:tcPr>
          <w:p w:rsidR="000F38A0" w:rsidRPr="007A3339" w:rsidRDefault="000F38A0" w:rsidP="00E8099B">
            <w:pPr>
              <w:rPr>
                <w:rFonts w:ascii="Arial" w:hAnsi="Arial" w:cs="Arial"/>
              </w:rPr>
            </w:pPr>
          </w:p>
          <w:p w:rsidR="000F38A0" w:rsidRPr="007A3339" w:rsidRDefault="000F38A0" w:rsidP="00E8099B">
            <w:pPr>
              <w:rPr>
                <w:rFonts w:ascii="Arial" w:hAnsi="Arial" w:cs="Arial"/>
              </w:rPr>
            </w:pPr>
          </w:p>
        </w:tc>
      </w:tr>
      <w:tr w:rsidR="000F38A0" w:rsidRPr="007A3339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Print Name:</w:t>
            </w:r>
          </w:p>
          <w:p w:rsidR="000F38A0" w:rsidRPr="007A3339" w:rsidRDefault="000F38A0" w:rsidP="00E8099B">
            <w:pPr>
              <w:rPr>
                <w:rFonts w:ascii="Arial" w:hAnsi="Arial" w:cs="Arial"/>
                <w:b/>
              </w:rPr>
            </w:pPr>
          </w:p>
        </w:tc>
        <w:tc>
          <w:tcPr>
            <w:tcW w:w="7574" w:type="dxa"/>
            <w:gridSpan w:val="3"/>
          </w:tcPr>
          <w:p w:rsidR="000F38A0" w:rsidRDefault="000F38A0" w:rsidP="00E8099B">
            <w:pPr>
              <w:rPr>
                <w:rFonts w:ascii="Arial" w:hAnsi="Arial" w:cs="Arial"/>
              </w:rPr>
            </w:pPr>
          </w:p>
          <w:p w:rsidR="000F38A0" w:rsidRPr="007A3339" w:rsidRDefault="000F38A0" w:rsidP="00E8099B">
            <w:pPr>
              <w:rPr>
                <w:rFonts w:ascii="Arial" w:hAnsi="Arial" w:cs="Arial"/>
              </w:rPr>
            </w:pPr>
          </w:p>
        </w:tc>
      </w:tr>
      <w:tr w:rsidR="000F38A0" w:rsidRPr="007A3339" w:rsidTr="00E8099B">
        <w:trPr>
          <w:cantSplit/>
          <w:trHeight w:val="567"/>
        </w:trPr>
        <w:tc>
          <w:tcPr>
            <w:tcW w:w="1668" w:type="dxa"/>
            <w:shd w:val="clear" w:color="auto" w:fill="FDE9D9" w:themeFill="accent6" w:themeFillTint="33"/>
          </w:tcPr>
          <w:p w:rsidR="000F38A0" w:rsidRPr="007A3339" w:rsidRDefault="000F38A0" w:rsidP="00E8099B">
            <w:pPr>
              <w:rPr>
                <w:rFonts w:ascii="Arial" w:hAnsi="Arial" w:cs="Arial"/>
                <w:b/>
              </w:rPr>
            </w:pPr>
            <w:r w:rsidRPr="007A3339">
              <w:rPr>
                <w:rFonts w:ascii="Arial" w:hAnsi="Arial" w:cs="Arial"/>
                <w:b/>
              </w:rPr>
              <w:t>Position:</w:t>
            </w:r>
          </w:p>
          <w:p w:rsidR="000F38A0" w:rsidRPr="007A3339" w:rsidRDefault="000F38A0" w:rsidP="00E8099B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0F38A0" w:rsidRPr="007A3339" w:rsidRDefault="000F38A0" w:rsidP="00E8099B">
            <w:pPr>
              <w:rPr>
                <w:rFonts w:ascii="Arial" w:hAnsi="Arial" w:cs="Arial"/>
              </w:rPr>
            </w:pPr>
          </w:p>
        </w:tc>
        <w:tc>
          <w:tcPr>
            <w:tcW w:w="1647" w:type="dxa"/>
            <w:shd w:val="clear" w:color="auto" w:fill="FDE9D9" w:themeFill="accent6" w:themeFillTint="33"/>
          </w:tcPr>
          <w:p w:rsidR="000F38A0" w:rsidRPr="007A3339" w:rsidRDefault="000F38A0" w:rsidP="00E8099B">
            <w:pPr>
              <w:rPr>
                <w:rFonts w:ascii="Arial" w:hAnsi="Arial" w:cs="Arial"/>
              </w:rPr>
            </w:pPr>
            <w:r w:rsidRPr="007A3339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525" w:type="dxa"/>
          </w:tcPr>
          <w:p w:rsidR="000F38A0" w:rsidRPr="007A3339" w:rsidRDefault="000F38A0" w:rsidP="00E8099B">
            <w:pPr>
              <w:rPr>
                <w:rFonts w:ascii="Arial" w:hAnsi="Arial" w:cs="Arial"/>
              </w:rPr>
            </w:pPr>
          </w:p>
        </w:tc>
      </w:tr>
    </w:tbl>
    <w:p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0F38A0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0F38A0" w:rsidRPr="000F38A0" w:rsidRDefault="000F38A0" w:rsidP="000F38A0">
      <w:pPr>
        <w:spacing w:after="20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F38A0">
        <w:rPr>
          <w:rFonts w:ascii="Arial" w:hAnsi="Arial" w:cs="Arial"/>
          <w:b/>
          <w:sz w:val="22"/>
          <w:szCs w:val="22"/>
        </w:rPr>
        <w:t xml:space="preserve">NOTE – If this is not completed please ask your supervisor on </w:t>
      </w:r>
      <w:r>
        <w:rPr>
          <w:rFonts w:ascii="Arial" w:hAnsi="Arial" w:cs="Arial"/>
          <w:b/>
          <w:sz w:val="22"/>
          <w:szCs w:val="22"/>
        </w:rPr>
        <w:t>the placement to complete ASAP. H</w:t>
      </w:r>
      <w:r w:rsidRPr="000F38A0">
        <w:rPr>
          <w:rFonts w:ascii="Arial" w:hAnsi="Arial" w:cs="Arial"/>
          <w:b/>
          <w:sz w:val="22"/>
          <w:szCs w:val="22"/>
        </w:rPr>
        <w:t>owever, please inform the placement coordinator at the earliest possible opportunity if this procedure does not take place.</w:t>
      </w:r>
      <w:r w:rsidRPr="000F38A0">
        <w:rPr>
          <w:rFonts w:ascii="Arial" w:hAnsi="Arial" w:cs="Arial"/>
          <w:b/>
          <w:sz w:val="22"/>
          <w:szCs w:val="22"/>
        </w:rPr>
        <w:br w:type="page"/>
      </w:r>
    </w:p>
    <w:p w:rsidR="006E04C9" w:rsidRDefault="000F38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200025</wp:posOffset>
            </wp:positionV>
            <wp:extent cx="7699375" cy="14107160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9375" cy="141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704306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550711</wp:posOffset>
                </wp:positionH>
                <wp:positionV relativeFrom="paragraph">
                  <wp:posOffset>11154</wp:posOffset>
                </wp:positionV>
                <wp:extent cx="4686300" cy="12001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B41" w:rsidRDefault="005C37F0" w:rsidP="005C3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UWTSD SPORT</w:t>
                            </w:r>
                          </w:p>
                          <w:p w:rsidR="00E84864" w:rsidRPr="00AB6B41" w:rsidRDefault="00E84864" w:rsidP="005C3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Placement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43.35pt;margin-top:.9pt;width:369pt;height:94.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">
                <v:textbox>
                  <w:txbxContent>
                    <w:p w:rsidR="00AB6B41" w:rsidRDefault="005C37F0" w:rsidP="005C37F0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UWTSD SPORT</w:t>
                      </w:r>
                    </w:p>
                    <w:p w:rsidR="00E84864" w:rsidRPr="00AB6B41" w:rsidRDefault="00E84864" w:rsidP="005C37F0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Placement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4A2" w:rsidRDefault="005154A2" w:rsidP="00290BD5">
      <w:r>
        <w:separator/>
      </w:r>
    </w:p>
  </w:endnote>
  <w:endnote w:type="continuationSeparator" w:id="0">
    <w:p w:rsidR="005154A2" w:rsidRDefault="005154A2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F38A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16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F38A0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19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4A2" w:rsidRDefault="005154A2" w:rsidP="00290BD5">
      <w:r>
        <w:separator/>
      </w:r>
    </w:p>
  </w:footnote>
  <w:footnote w:type="continuationSeparator" w:id="0">
    <w:p w:rsidR="005154A2" w:rsidRDefault="005154A2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4216F55"/>
    <w:multiLevelType w:val="hybridMultilevel"/>
    <w:tmpl w:val="AEFC6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85E4F"/>
    <w:multiLevelType w:val="hybridMultilevel"/>
    <w:tmpl w:val="76F4CB8A"/>
    <w:lvl w:ilvl="0" w:tplc="037278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2D78FD"/>
    <w:multiLevelType w:val="hybridMultilevel"/>
    <w:tmpl w:val="AAF8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23178"/>
    <w:multiLevelType w:val="hybridMultilevel"/>
    <w:tmpl w:val="1EE80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3CA"/>
    <w:rsid w:val="00091F76"/>
    <w:rsid w:val="000E1EFD"/>
    <w:rsid w:val="000F0FB8"/>
    <w:rsid w:val="000F38A0"/>
    <w:rsid w:val="001053CA"/>
    <w:rsid w:val="001B727E"/>
    <w:rsid w:val="001D0219"/>
    <w:rsid w:val="001D1817"/>
    <w:rsid w:val="0023752D"/>
    <w:rsid w:val="00290BD5"/>
    <w:rsid w:val="002D27ED"/>
    <w:rsid w:val="00344C0D"/>
    <w:rsid w:val="003A39E1"/>
    <w:rsid w:val="003D2F34"/>
    <w:rsid w:val="004A7962"/>
    <w:rsid w:val="004C2AAF"/>
    <w:rsid w:val="004F135D"/>
    <w:rsid w:val="005154A2"/>
    <w:rsid w:val="005416E3"/>
    <w:rsid w:val="00567033"/>
    <w:rsid w:val="00590E4C"/>
    <w:rsid w:val="005A5D17"/>
    <w:rsid w:val="005C37F0"/>
    <w:rsid w:val="005F1B28"/>
    <w:rsid w:val="006149E7"/>
    <w:rsid w:val="00682E7D"/>
    <w:rsid w:val="006E04C9"/>
    <w:rsid w:val="00704306"/>
    <w:rsid w:val="008A3E1A"/>
    <w:rsid w:val="008B521D"/>
    <w:rsid w:val="008C1F2B"/>
    <w:rsid w:val="00912101"/>
    <w:rsid w:val="00A63E4B"/>
    <w:rsid w:val="00AB6B41"/>
    <w:rsid w:val="00AD6907"/>
    <w:rsid w:val="00B5142A"/>
    <w:rsid w:val="00B52A01"/>
    <w:rsid w:val="00B54EF1"/>
    <w:rsid w:val="00BB2EFC"/>
    <w:rsid w:val="00BB520D"/>
    <w:rsid w:val="00C028CC"/>
    <w:rsid w:val="00C34B15"/>
    <w:rsid w:val="00C96CE7"/>
    <w:rsid w:val="00D53027"/>
    <w:rsid w:val="00D8400A"/>
    <w:rsid w:val="00DC08DE"/>
    <w:rsid w:val="00DD1A51"/>
    <w:rsid w:val="00E84864"/>
    <w:rsid w:val="00EB527E"/>
    <w:rsid w:val="00ED3263"/>
    <w:rsid w:val="00EF3774"/>
    <w:rsid w:val="00F5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58E342D4-17E4-4F19-9F7D-9FCAABF9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1053CA"/>
    <w:pPr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14DB9C-F17F-413E-91F1-E72D3FF2709E}">
  <ds:schemaRefs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303dbf9b-b85b-46a0-94f1-894078c07ecd"/>
  </ds:schemaRefs>
</ds:datastoreItem>
</file>

<file path=customXml/itemProps4.xml><?xml version="1.0" encoding="utf-8"?>
<ds:datastoreItem xmlns:ds="http://schemas.openxmlformats.org/officeDocument/2006/customXml" ds:itemID="{F84ED538-B798-475C-A2AA-95118C96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(13)</Template>
  <TotalTime>22</TotalTime>
  <Pages>20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subject/>
  <dc:creator>Administrator</dc:creator>
  <cp:keywords/>
  <dc:description/>
  <cp:lastModifiedBy>Andrew Thomas</cp:lastModifiedBy>
  <cp:revision>5</cp:revision>
  <cp:lastPrinted>2015-02-09T16:35:00Z</cp:lastPrinted>
  <dcterms:created xsi:type="dcterms:W3CDTF">2017-03-27T18:08:00Z</dcterms:created>
  <dcterms:modified xsi:type="dcterms:W3CDTF">2017-03-30T16:18:00Z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