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1EA94" w14:textId="266955BE" w:rsidR="00C6554A" w:rsidRDefault="00753126" w:rsidP="00C6554A">
      <w:pPr>
        <w:pStyle w:val="Photo"/>
      </w:pPr>
      <w:bookmarkStart w:id="0" w:name="_Toc321147149"/>
      <w:bookmarkStart w:id="1" w:name="_Toc318188227"/>
      <w:bookmarkStart w:id="2" w:name="_Toc318188327"/>
      <w:bookmarkStart w:id="3" w:name="_Toc318189312"/>
      <w:bookmarkStart w:id="4" w:name="_Toc321147011"/>
      <w:r>
        <w:rPr>
          <w:noProof/>
        </w:rPr>
        <w:drawing>
          <wp:anchor distT="0" distB="0" distL="114300" distR="114300" simplePos="0" relativeHeight="251672576" behindDoc="1" locked="0" layoutInCell="1" allowOverlap="1" wp14:anchorId="320B301E" wp14:editId="25AD7019">
            <wp:simplePos x="0" y="0"/>
            <wp:positionH relativeFrom="margin">
              <wp:posOffset>-292395</wp:posOffset>
            </wp:positionH>
            <wp:positionV relativeFrom="paragraph">
              <wp:posOffset>-2128</wp:posOffset>
            </wp:positionV>
            <wp:extent cx="6027456" cy="3327991"/>
            <wp:effectExtent l="0" t="0" r="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045185" cy="3337780"/>
                    </a:xfrm>
                    <a:prstGeom prst="rect">
                      <a:avLst/>
                    </a:prstGeom>
                  </pic:spPr>
                </pic:pic>
              </a:graphicData>
            </a:graphic>
            <wp14:sizeRelH relativeFrom="page">
              <wp14:pctWidth>0</wp14:pctWidth>
            </wp14:sizeRelH>
            <wp14:sizeRelV relativeFrom="page">
              <wp14:pctHeight>0</wp14:pctHeight>
            </wp14:sizeRelV>
          </wp:anchor>
        </w:drawing>
      </w:r>
    </w:p>
    <w:p w14:paraId="707E3304" w14:textId="267DF959" w:rsidR="00CF580E" w:rsidRDefault="00CF580E" w:rsidP="00C6554A">
      <w:pPr>
        <w:pStyle w:val="Photo"/>
      </w:pPr>
    </w:p>
    <w:p w14:paraId="0D689944" w14:textId="64ADD7B9" w:rsidR="00CF580E" w:rsidRDefault="00CF580E" w:rsidP="00C6554A">
      <w:pPr>
        <w:pStyle w:val="Photo"/>
      </w:pPr>
    </w:p>
    <w:p w14:paraId="7C39B2EA" w14:textId="2D8E3EE3" w:rsidR="00CF580E" w:rsidRDefault="00CF580E" w:rsidP="00C6554A">
      <w:pPr>
        <w:pStyle w:val="Photo"/>
      </w:pPr>
    </w:p>
    <w:p w14:paraId="450F535F" w14:textId="20C25360" w:rsidR="00CF580E" w:rsidRDefault="00CF580E" w:rsidP="00C6554A">
      <w:pPr>
        <w:pStyle w:val="Photo"/>
      </w:pPr>
    </w:p>
    <w:p w14:paraId="5A0552EE" w14:textId="2F3DF8C2" w:rsidR="00CF580E" w:rsidRDefault="00CF580E" w:rsidP="00C6554A">
      <w:pPr>
        <w:pStyle w:val="Photo"/>
      </w:pPr>
    </w:p>
    <w:p w14:paraId="777CE571" w14:textId="62F54562" w:rsidR="00CF580E" w:rsidRDefault="00CF580E" w:rsidP="00C6554A">
      <w:pPr>
        <w:pStyle w:val="Photo"/>
      </w:pPr>
    </w:p>
    <w:p w14:paraId="7673A394" w14:textId="45316F32" w:rsidR="00CF580E" w:rsidRDefault="00CF580E" w:rsidP="00C6554A">
      <w:pPr>
        <w:pStyle w:val="Photo"/>
      </w:pPr>
    </w:p>
    <w:p w14:paraId="1F1F7EF9" w14:textId="550D204B" w:rsidR="00CF580E" w:rsidRDefault="00CF580E" w:rsidP="00C6554A">
      <w:pPr>
        <w:pStyle w:val="Photo"/>
      </w:pPr>
    </w:p>
    <w:p w14:paraId="739CC0D3" w14:textId="2328B964" w:rsidR="00CF580E" w:rsidRDefault="00CF580E" w:rsidP="00C6554A">
      <w:pPr>
        <w:pStyle w:val="Photo"/>
      </w:pPr>
    </w:p>
    <w:p w14:paraId="6C5CFFA0" w14:textId="6140CC36" w:rsidR="00CF580E" w:rsidRDefault="00CF580E" w:rsidP="00C6554A">
      <w:pPr>
        <w:pStyle w:val="Photo"/>
      </w:pPr>
    </w:p>
    <w:p w14:paraId="0DE72B22" w14:textId="4BAEF741" w:rsidR="00CF580E" w:rsidRDefault="00CF580E" w:rsidP="00C6554A">
      <w:pPr>
        <w:pStyle w:val="Photo"/>
      </w:pPr>
    </w:p>
    <w:bookmarkEnd w:id="0"/>
    <w:bookmarkEnd w:id="1"/>
    <w:bookmarkEnd w:id="2"/>
    <w:bookmarkEnd w:id="3"/>
    <w:bookmarkEnd w:id="4"/>
    <w:p w14:paraId="09E34F0E" w14:textId="28EF2F99" w:rsidR="00CF580E" w:rsidRDefault="00CF580E" w:rsidP="00CF580E">
      <w:pPr>
        <w:pStyle w:val="Photo"/>
      </w:pPr>
      <w:r>
        <w:t>#</w:t>
      </w:r>
    </w:p>
    <w:p w14:paraId="7B01D672" w14:textId="108CD9C4" w:rsidR="00CF580E" w:rsidRDefault="00CF580E" w:rsidP="00CF580E">
      <w:pPr>
        <w:pStyle w:val="Photo"/>
      </w:pPr>
    </w:p>
    <w:p w14:paraId="068ADB8B" w14:textId="181524D6" w:rsidR="00CF580E" w:rsidRDefault="00CF580E" w:rsidP="00CF580E">
      <w:pPr>
        <w:pStyle w:val="Photo"/>
      </w:pPr>
    </w:p>
    <w:p w14:paraId="7E32E833" w14:textId="0202F128" w:rsidR="00CF580E" w:rsidRDefault="00CF580E" w:rsidP="00CF580E">
      <w:pPr>
        <w:pStyle w:val="Photo"/>
      </w:pPr>
    </w:p>
    <w:p w14:paraId="45EA2C20" w14:textId="43ABA1FE" w:rsidR="00CF580E" w:rsidRDefault="00CF580E" w:rsidP="00CF580E">
      <w:pPr>
        <w:pStyle w:val="Photo"/>
      </w:pPr>
    </w:p>
    <w:p w14:paraId="2A725A00" w14:textId="7FF38BD6" w:rsidR="00CF580E" w:rsidRDefault="00CF580E" w:rsidP="00CF580E">
      <w:pPr>
        <w:pStyle w:val="Photo"/>
      </w:pPr>
    </w:p>
    <w:p w14:paraId="3D4888C7" w14:textId="22B413D6" w:rsidR="00CF580E" w:rsidRDefault="00CF580E" w:rsidP="00CF580E">
      <w:pPr>
        <w:pStyle w:val="Photo"/>
      </w:pPr>
    </w:p>
    <w:p w14:paraId="7169AE8A" w14:textId="7E59CE01" w:rsidR="00CF580E" w:rsidRDefault="00CF580E" w:rsidP="00CF580E">
      <w:pPr>
        <w:pStyle w:val="Photo"/>
      </w:pPr>
    </w:p>
    <w:p w14:paraId="5640EF87" w14:textId="6D9E37FA" w:rsidR="00CF580E" w:rsidRDefault="00753126" w:rsidP="00CF580E">
      <w:pPr>
        <w:pStyle w:val="Photo"/>
      </w:pPr>
      <w:r>
        <w:tab/>
      </w:r>
      <w:r>
        <w:tab/>
      </w:r>
      <w:r>
        <w:tab/>
      </w:r>
      <w:r>
        <w:tab/>
      </w:r>
      <w:r>
        <w:tab/>
      </w:r>
      <w:r>
        <w:tab/>
      </w:r>
      <w:r>
        <w:tab/>
      </w:r>
      <w:r>
        <w:tab/>
      </w:r>
      <w:r>
        <w:tab/>
        <w:t>(Peter Davis, 1908)</w:t>
      </w:r>
    </w:p>
    <w:p w14:paraId="5AA7CE9E" w14:textId="72AE590A" w:rsidR="00CF580E" w:rsidRDefault="00CF580E" w:rsidP="00CF580E">
      <w:pPr>
        <w:pStyle w:val="Photo"/>
      </w:pPr>
    </w:p>
    <w:p w14:paraId="283D417C" w14:textId="09B22C3A" w:rsidR="00CF580E" w:rsidRDefault="00CF580E" w:rsidP="00CF580E">
      <w:pPr>
        <w:pStyle w:val="Photo"/>
      </w:pPr>
    </w:p>
    <w:p w14:paraId="135768F1" w14:textId="77777777" w:rsidR="00753126" w:rsidRDefault="00753126" w:rsidP="00CF580E">
      <w:pPr>
        <w:pStyle w:val="Photo"/>
      </w:pPr>
    </w:p>
    <w:p w14:paraId="07A12093" w14:textId="705C83E8" w:rsidR="00C6554A" w:rsidRPr="00CF580E" w:rsidRDefault="000C78BC" w:rsidP="00CF580E">
      <w:pPr>
        <w:pStyle w:val="Photo"/>
        <w:rPr>
          <w:sz w:val="36"/>
          <w:szCs w:val="36"/>
        </w:rPr>
      </w:pPr>
      <w:r w:rsidRPr="00CF580E">
        <w:rPr>
          <w:sz w:val="36"/>
          <w:szCs w:val="36"/>
        </w:rPr>
        <w:t xml:space="preserve">Project Design </w:t>
      </w:r>
    </w:p>
    <w:p w14:paraId="4B6B594E" w14:textId="07BEAF8B" w:rsidR="00C6554A" w:rsidRPr="00CF580E" w:rsidRDefault="000C78BC" w:rsidP="00C6554A">
      <w:pPr>
        <w:pStyle w:val="Subtitle"/>
        <w:rPr>
          <w:sz w:val="40"/>
          <w:szCs w:val="36"/>
        </w:rPr>
      </w:pPr>
      <w:r w:rsidRPr="00CF580E">
        <w:rPr>
          <w:sz w:val="40"/>
          <w:szCs w:val="36"/>
        </w:rPr>
        <w:t xml:space="preserve">Court farm, pembrey. </w:t>
      </w:r>
    </w:p>
    <w:p w14:paraId="46B1E75A" w14:textId="52B1B80D" w:rsidR="00910697" w:rsidRPr="00CF580E" w:rsidRDefault="000C78BC" w:rsidP="000C78BC">
      <w:pPr>
        <w:pStyle w:val="ContactInfo"/>
        <w:rPr>
          <w:sz w:val="36"/>
          <w:szCs w:val="36"/>
        </w:rPr>
      </w:pPr>
      <w:r w:rsidRPr="00CF580E">
        <w:rPr>
          <w:sz w:val="36"/>
          <w:szCs w:val="36"/>
        </w:rPr>
        <w:t>Shauni Waller</w:t>
      </w:r>
      <w:r w:rsidR="00C6554A" w:rsidRPr="00CF580E">
        <w:rPr>
          <w:sz w:val="36"/>
          <w:szCs w:val="36"/>
        </w:rPr>
        <w:t xml:space="preserve"> | </w:t>
      </w:r>
      <w:r w:rsidRPr="00CF580E">
        <w:rPr>
          <w:sz w:val="36"/>
          <w:szCs w:val="36"/>
        </w:rPr>
        <w:t xml:space="preserve">May 2020 </w:t>
      </w:r>
    </w:p>
    <w:p w14:paraId="06EEBB58" w14:textId="0F95D2AC" w:rsidR="00CF580E" w:rsidRDefault="00CF580E" w:rsidP="000C78BC">
      <w:pPr>
        <w:pStyle w:val="ContactInfo"/>
      </w:pPr>
    </w:p>
    <w:p w14:paraId="29BCC190" w14:textId="77777777" w:rsidR="00CF580E" w:rsidRDefault="00CF580E" w:rsidP="000C78BC">
      <w:pPr>
        <w:pStyle w:val="ContactInfo"/>
      </w:pPr>
    </w:p>
    <w:p w14:paraId="376FD36D" w14:textId="3C4B3316" w:rsidR="00CF580E" w:rsidRDefault="00CF580E" w:rsidP="000C78BC">
      <w:pPr>
        <w:pStyle w:val="ContactInfo"/>
      </w:pPr>
      <w:r>
        <w:t xml:space="preserve">Contact: Shauni Waller ○ Project Manager ○ 01656 644733 ○ </w:t>
      </w:r>
      <w:hyperlink r:id="rId9" w:history="1">
        <w:r w:rsidRPr="00DD5CC5">
          <w:rPr>
            <w:rStyle w:val="Hyperlink"/>
          </w:rPr>
          <w:t>1904380@student.uwtsd.ac.uk</w:t>
        </w:r>
      </w:hyperlink>
      <w:r>
        <w:t xml:space="preserve"> </w:t>
      </w:r>
    </w:p>
    <w:p w14:paraId="125310EF" w14:textId="17BD5979" w:rsidR="00CF580E" w:rsidRDefault="00CF580E" w:rsidP="000C78BC">
      <w:pPr>
        <w:pStyle w:val="ContactInfo"/>
      </w:pPr>
    </w:p>
    <w:p w14:paraId="3E7194D6" w14:textId="77777777" w:rsidR="00CF580E" w:rsidRDefault="00CF580E" w:rsidP="00CF580E">
      <w:pPr>
        <w:pStyle w:val="ContactInfo"/>
      </w:pPr>
      <w:r>
        <w:tab/>
      </w:r>
      <w:r>
        <w:tab/>
      </w:r>
      <w:r>
        <w:tab/>
      </w:r>
      <w:r>
        <w:tab/>
      </w:r>
      <w:r>
        <w:tab/>
      </w:r>
      <w:r>
        <w:tab/>
      </w:r>
    </w:p>
    <w:p w14:paraId="26679E6D" w14:textId="0A77957F" w:rsidR="00CF580E" w:rsidRDefault="00CF580E" w:rsidP="00CF580E">
      <w:pPr>
        <w:pStyle w:val="ContactInfo"/>
      </w:pPr>
      <w:r>
        <w:rPr>
          <w:noProof/>
        </w:rPr>
        <mc:AlternateContent>
          <mc:Choice Requires="wpg">
            <w:drawing>
              <wp:anchor distT="0" distB="0" distL="114300" distR="114300" simplePos="0" relativeHeight="251668480" behindDoc="0" locked="0" layoutInCell="1" allowOverlap="1" wp14:anchorId="69475D49" wp14:editId="28AED86B">
                <wp:simplePos x="0" y="0"/>
                <wp:positionH relativeFrom="margin">
                  <wp:align>center</wp:align>
                </wp:positionH>
                <wp:positionV relativeFrom="paragraph">
                  <wp:posOffset>278130</wp:posOffset>
                </wp:positionV>
                <wp:extent cx="6419850" cy="927735"/>
                <wp:effectExtent l="0" t="0" r="0" b="5715"/>
                <wp:wrapNone/>
                <wp:docPr id="14" name="Group 14"/>
                <wp:cNvGraphicFramePr/>
                <a:graphic xmlns:a="http://schemas.openxmlformats.org/drawingml/2006/main">
                  <a:graphicData uri="http://schemas.microsoft.com/office/word/2010/wordprocessingGroup">
                    <wpg:wgp>
                      <wpg:cNvGrpSpPr/>
                      <wpg:grpSpPr>
                        <a:xfrm>
                          <a:off x="0" y="0"/>
                          <a:ext cx="6419850" cy="927735"/>
                          <a:chOff x="0" y="0"/>
                          <a:chExt cx="6419850" cy="927735"/>
                        </a:xfrm>
                      </wpg:grpSpPr>
                      <pic:pic xmlns:pic="http://schemas.openxmlformats.org/drawingml/2006/picture">
                        <pic:nvPicPr>
                          <pic:cNvPr id="9" name="Picture 9"/>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152650" cy="876300"/>
                          </a:xfrm>
                          <a:prstGeom prst="rect">
                            <a:avLst/>
                          </a:prstGeom>
                        </pic:spPr>
                      </pic:pic>
                      <pic:pic xmlns:pic="http://schemas.openxmlformats.org/drawingml/2006/picture">
                        <pic:nvPicPr>
                          <pic:cNvPr id="10" name="Picture 10"/>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2514600" y="152400"/>
                            <a:ext cx="2228850" cy="652780"/>
                          </a:xfrm>
                          <a:prstGeom prst="rect">
                            <a:avLst/>
                          </a:prstGeom>
                        </pic:spPr>
                      </pic:pic>
                      <pic:pic xmlns:pic="http://schemas.openxmlformats.org/drawingml/2006/picture">
                        <pic:nvPicPr>
                          <pic:cNvPr id="11" name="Picture 1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4953000" y="171450"/>
                            <a:ext cx="1466850" cy="756285"/>
                          </a:xfrm>
                          <a:prstGeom prst="rect">
                            <a:avLst/>
                          </a:prstGeom>
                        </pic:spPr>
                      </pic:pic>
                    </wpg:wgp>
                  </a:graphicData>
                </a:graphic>
              </wp:anchor>
            </w:drawing>
          </mc:Choice>
          <mc:Fallback>
            <w:pict>
              <v:group w14:anchorId="45B8A619" id="Group 14" o:spid="_x0000_s1026" style="position:absolute;margin-left:0;margin-top:21.9pt;width:505.5pt;height:73.05pt;z-index:251668480;mso-position-horizontal:center;mso-position-horizontal-relative:margin" coordsize="64198,92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width:21526;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">
                  <v:imagedata r:id="rId13" o:title=""/>
                </v:shape>
                <v:shape id="Picture 10" o:spid="_x0000_s1028" type="#_x0000_t75" style="position:absolute;left:25146;top:1524;width:22288;height:6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">
                  <v:imagedata r:id="rId14" o:title=""/>
                </v:shape>
                <v:shape id="Picture 11" o:spid="_x0000_s1029" type="#_x0000_t75" style="position:absolute;left:49530;top:1714;width:14668;height:7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">
                  <v:imagedata r:id="rId15" o:title=""/>
                </v:shape>
                <w10:wrap anchorx="margin"/>
              </v:group>
            </w:pict>
          </mc:Fallback>
        </mc:AlternateContent>
      </w:r>
    </w:p>
    <w:p w14:paraId="7035766A" w14:textId="0D9AF9F4" w:rsidR="00CF580E" w:rsidRDefault="00CF580E" w:rsidP="00CF580E">
      <w:pPr>
        <w:pStyle w:val="ContactInfo"/>
      </w:pPr>
    </w:p>
    <w:p w14:paraId="4E0CB0E6" w14:textId="1376A29B" w:rsidR="00CF580E" w:rsidRDefault="00CF580E" w:rsidP="00CF580E">
      <w:pPr>
        <w:pStyle w:val="ContactInfo"/>
      </w:pPr>
    </w:p>
    <w:p w14:paraId="57EB5313" w14:textId="77777777" w:rsidR="00CF580E" w:rsidRDefault="00CF580E" w:rsidP="00CF580E">
      <w:pPr>
        <w:pStyle w:val="ContactInfo"/>
      </w:pPr>
    </w:p>
    <w:p w14:paraId="79DEF2D7" w14:textId="77777777" w:rsidR="00CF580E" w:rsidRDefault="00CF580E" w:rsidP="00CF580E">
      <w:pPr>
        <w:pStyle w:val="ContactInfo"/>
      </w:pPr>
    </w:p>
    <w:p w14:paraId="561E36B8" w14:textId="77777777" w:rsidR="00CF580E" w:rsidRDefault="00CF580E" w:rsidP="000C78BC">
      <w:pPr>
        <w:pStyle w:val="ContactInfo"/>
      </w:pPr>
    </w:p>
    <w:p w14:paraId="4C50D7D7" w14:textId="54754260" w:rsidR="00CF580E" w:rsidRDefault="00CF580E" w:rsidP="000C78BC">
      <w:pPr>
        <w:pStyle w:val="ContactInfo"/>
      </w:pPr>
    </w:p>
    <w:p w14:paraId="31802C9A" w14:textId="1D3BCD9D" w:rsidR="00CF580E" w:rsidRDefault="00CF580E" w:rsidP="000C78BC">
      <w:pPr>
        <w:pStyle w:val="ContactInfo"/>
      </w:pPr>
    </w:p>
    <w:p w14:paraId="1A4BC652" w14:textId="6803F9CC" w:rsidR="00CF580E" w:rsidRDefault="00CF580E" w:rsidP="000C78BC">
      <w:pPr>
        <w:pStyle w:val="ContactInfo"/>
      </w:pPr>
    </w:p>
    <w:p w14:paraId="7B930848" w14:textId="77777777" w:rsidR="00CF580E" w:rsidRDefault="00CF580E" w:rsidP="000C78BC">
      <w:pPr>
        <w:pStyle w:val="ContactInfo"/>
      </w:pPr>
    </w:p>
    <w:sdt>
      <w:sdtPr>
        <w:rPr>
          <w:rFonts w:asciiTheme="minorHAnsi" w:eastAsiaTheme="minorHAnsi" w:hAnsiTheme="minorHAnsi" w:cstheme="minorBidi"/>
          <w:color w:val="595959" w:themeColor="text1" w:themeTint="A6"/>
          <w:sz w:val="22"/>
          <w:szCs w:val="22"/>
        </w:rPr>
        <w:id w:val="1355998506"/>
        <w:docPartObj>
          <w:docPartGallery w:val="Table of Contents"/>
          <w:docPartUnique/>
        </w:docPartObj>
      </w:sdtPr>
      <w:sdtEndPr>
        <w:rPr>
          <w:rFonts w:eastAsiaTheme="minorEastAsia" w:cs="Times New Roman"/>
          <w:b/>
          <w:bCs/>
          <w:noProof/>
          <w:color w:val="auto"/>
        </w:rPr>
      </w:sdtEndPr>
      <w:sdtContent>
        <w:p w14:paraId="2761DF80" w14:textId="3F8D6D00" w:rsidR="00D75B2F" w:rsidRDefault="00D75B2F">
          <w:pPr>
            <w:pStyle w:val="TOCHeading"/>
          </w:pPr>
          <w:r>
            <w:t>Table of Contents</w:t>
          </w:r>
        </w:p>
        <w:p w14:paraId="7A704F47" w14:textId="40642995" w:rsidR="00830E8A" w:rsidRDefault="00D75B2F">
          <w:pPr>
            <w:pStyle w:val="TOC1"/>
            <w:tabs>
              <w:tab w:val="right" w:leader="dot" w:pos="8630"/>
            </w:tabs>
            <w:rPr>
              <w:rFonts w:cstheme="minorBidi"/>
              <w:noProof/>
              <w:lang w:val="en-GB" w:eastAsia="en-GB"/>
            </w:rPr>
          </w:pPr>
          <w:r>
            <w:fldChar w:fldCharType="begin"/>
          </w:r>
          <w:r>
            <w:instrText xml:space="preserve"> TOC \o "1-3" \h \z \u </w:instrText>
          </w:r>
          <w:r>
            <w:fldChar w:fldCharType="separate"/>
          </w:r>
          <w:hyperlink w:anchor="_Toc41335852" w:history="1">
            <w:r w:rsidR="00830E8A" w:rsidRPr="00983713">
              <w:rPr>
                <w:rStyle w:val="Hyperlink"/>
                <w:noProof/>
              </w:rPr>
              <w:t>Project Name</w:t>
            </w:r>
            <w:r w:rsidR="00830E8A">
              <w:rPr>
                <w:noProof/>
                <w:webHidden/>
              </w:rPr>
              <w:tab/>
            </w:r>
            <w:r w:rsidR="00830E8A">
              <w:rPr>
                <w:noProof/>
                <w:webHidden/>
              </w:rPr>
              <w:fldChar w:fldCharType="begin"/>
            </w:r>
            <w:r w:rsidR="00830E8A">
              <w:rPr>
                <w:noProof/>
                <w:webHidden/>
              </w:rPr>
              <w:instrText xml:space="preserve"> PAGEREF _Toc41335852 \h </w:instrText>
            </w:r>
            <w:r w:rsidR="00830E8A">
              <w:rPr>
                <w:noProof/>
                <w:webHidden/>
              </w:rPr>
            </w:r>
            <w:r w:rsidR="00830E8A">
              <w:rPr>
                <w:noProof/>
                <w:webHidden/>
              </w:rPr>
              <w:fldChar w:fldCharType="separate"/>
            </w:r>
            <w:r w:rsidR="00830E8A">
              <w:rPr>
                <w:noProof/>
                <w:webHidden/>
              </w:rPr>
              <w:t>3</w:t>
            </w:r>
            <w:r w:rsidR="00830E8A">
              <w:rPr>
                <w:noProof/>
                <w:webHidden/>
              </w:rPr>
              <w:fldChar w:fldCharType="end"/>
            </w:r>
          </w:hyperlink>
        </w:p>
        <w:p w14:paraId="419E4F21" w14:textId="27AAAC56" w:rsidR="00830E8A" w:rsidRDefault="000B2D75">
          <w:pPr>
            <w:pStyle w:val="TOC1"/>
            <w:tabs>
              <w:tab w:val="right" w:leader="dot" w:pos="8630"/>
            </w:tabs>
            <w:rPr>
              <w:rFonts w:cstheme="minorBidi"/>
              <w:noProof/>
              <w:lang w:val="en-GB" w:eastAsia="en-GB"/>
            </w:rPr>
          </w:pPr>
          <w:hyperlink w:anchor="_Toc41335853" w:history="1">
            <w:r w:rsidR="00830E8A" w:rsidRPr="00983713">
              <w:rPr>
                <w:rStyle w:val="Hyperlink"/>
                <w:noProof/>
              </w:rPr>
              <w:t>Non Technical Summary</w:t>
            </w:r>
            <w:r w:rsidR="00830E8A">
              <w:rPr>
                <w:noProof/>
                <w:webHidden/>
              </w:rPr>
              <w:tab/>
            </w:r>
            <w:r w:rsidR="00830E8A">
              <w:rPr>
                <w:noProof/>
                <w:webHidden/>
              </w:rPr>
              <w:fldChar w:fldCharType="begin"/>
            </w:r>
            <w:r w:rsidR="00830E8A">
              <w:rPr>
                <w:noProof/>
                <w:webHidden/>
              </w:rPr>
              <w:instrText xml:space="preserve"> PAGEREF _Toc41335853 \h </w:instrText>
            </w:r>
            <w:r w:rsidR="00830E8A">
              <w:rPr>
                <w:noProof/>
                <w:webHidden/>
              </w:rPr>
            </w:r>
            <w:r w:rsidR="00830E8A">
              <w:rPr>
                <w:noProof/>
                <w:webHidden/>
              </w:rPr>
              <w:fldChar w:fldCharType="separate"/>
            </w:r>
            <w:r w:rsidR="00830E8A">
              <w:rPr>
                <w:noProof/>
                <w:webHidden/>
              </w:rPr>
              <w:t>3</w:t>
            </w:r>
            <w:r w:rsidR="00830E8A">
              <w:rPr>
                <w:noProof/>
                <w:webHidden/>
              </w:rPr>
              <w:fldChar w:fldCharType="end"/>
            </w:r>
          </w:hyperlink>
        </w:p>
        <w:p w14:paraId="714E7409" w14:textId="78D26353" w:rsidR="00830E8A" w:rsidRDefault="000B2D75">
          <w:pPr>
            <w:pStyle w:val="TOC1"/>
            <w:tabs>
              <w:tab w:val="right" w:leader="dot" w:pos="8630"/>
            </w:tabs>
            <w:rPr>
              <w:rFonts w:cstheme="minorBidi"/>
              <w:noProof/>
              <w:lang w:val="en-GB" w:eastAsia="en-GB"/>
            </w:rPr>
          </w:pPr>
          <w:hyperlink w:anchor="_Toc41335854" w:history="1">
            <w:r w:rsidR="00830E8A" w:rsidRPr="00983713">
              <w:rPr>
                <w:rStyle w:val="Hyperlink"/>
                <w:noProof/>
              </w:rPr>
              <w:t>Site Location</w:t>
            </w:r>
            <w:r w:rsidR="00830E8A">
              <w:rPr>
                <w:noProof/>
                <w:webHidden/>
              </w:rPr>
              <w:tab/>
            </w:r>
            <w:r w:rsidR="00830E8A">
              <w:rPr>
                <w:noProof/>
                <w:webHidden/>
              </w:rPr>
              <w:fldChar w:fldCharType="begin"/>
            </w:r>
            <w:r w:rsidR="00830E8A">
              <w:rPr>
                <w:noProof/>
                <w:webHidden/>
              </w:rPr>
              <w:instrText xml:space="preserve"> PAGEREF _Toc41335854 \h </w:instrText>
            </w:r>
            <w:r w:rsidR="00830E8A">
              <w:rPr>
                <w:noProof/>
                <w:webHidden/>
              </w:rPr>
            </w:r>
            <w:r w:rsidR="00830E8A">
              <w:rPr>
                <w:noProof/>
                <w:webHidden/>
              </w:rPr>
              <w:fldChar w:fldCharType="separate"/>
            </w:r>
            <w:r w:rsidR="00830E8A">
              <w:rPr>
                <w:noProof/>
                <w:webHidden/>
              </w:rPr>
              <w:t>3</w:t>
            </w:r>
            <w:r w:rsidR="00830E8A">
              <w:rPr>
                <w:noProof/>
                <w:webHidden/>
              </w:rPr>
              <w:fldChar w:fldCharType="end"/>
            </w:r>
          </w:hyperlink>
        </w:p>
        <w:p w14:paraId="69C66F4F" w14:textId="42A94E5E" w:rsidR="00830E8A" w:rsidRDefault="000B2D75">
          <w:pPr>
            <w:pStyle w:val="TOC3"/>
            <w:tabs>
              <w:tab w:val="right" w:leader="dot" w:pos="8630"/>
            </w:tabs>
            <w:rPr>
              <w:rFonts w:cstheme="minorBidi"/>
              <w:noProof/>
              <w:lang w:val="en-GB" w:eastAsia="en-GB"/>
            </w:rPr>
          </w:pPr>
          <w:hyperlink w:anchor="_Toc41335855" w:history="1">
            <w:r w:rsidR="00830E8A" w:rsidRPr="00983713">
              <w:rPr>
                <w:rStyle w:val="Hyperlink"/>
                <w:noProof/>
              </w:rPr>
              <w:t>Approximate grid references.</w:t>
            </w:r>
            <w:r w:rsidR="00830E8A">
              <w:rPr>
                <w:noProof/>
                <w:webHidden/>
              </w:rPr>
              <w:tab/>
            </w:r>
            <w:r w:rsidR="00830E8A">
              <w:rPr>
                <w:noProof/>
                <w:webHidden/>
              </w:rPr>
              <w:fldChar w:fldCharType="begin"/>
            </w:r>
            <w:r w:rsidR="00830E8A">
              <w:rPr>
                <w:noProof/>
                <w:webHidden/>
              </w:rPr>
              <w:instrText xml:space="preserve"> PAGEREF _Toc41335855 \h </w:instrText>
            </w:r>
            <w:r w:rsidR="00830E8A">
              <w:rPr>
                <w:noProof/>
                <w:webHidden/>
              </w:rPr>
            </w:r>
            <w:r w:rsidR="00830E8A">
              <w:rPr>
                <w:noProof/>
                <w:webHidden/>
              </w:rPr>
              <w:fldChar w:fldCharType="separate"/>
            </w:r>
            <w:r w:rsidR="00830E8A">
              <w:rPr>
                <w:noProof/>
                <w:webHidden/>
              </w:rPr>
              <w:t>3</w:t>
            </w:r>
            <w:r w:rsidR="00830E8A">
              <w:rPr>
                <w:noProof/>
                <w:webHidden/>
              </w:rPr>
              <w:fldChar w:fldCharType="end"/>
            </w:r>
          </w:hyperlink>
        </w:p>
        <w:p w14:paraId="7CA91538" w14:textId="36E6B453" w:rsidR="00830E8A" w:rsidRDefault="000B2D75">
          <w:pPr>
            <w:pStyle w:val="TOC1"/>
            <w:tabs>
              <w:tab w:val="right" w:leader="dot" w:pos="8630"/>
            </w:tabs>
            <w:rPr>
              <w:rFonts w:cstheme="minorBidi"/>
              <w:noProof/>
              <w:lang w:val="en-GB" w:eastAsia="en-GB"/>
            </w:rPr>
          </w:pPr>
          <w:hyperlink w:anchor="_Toc41335856" w:history="1">
            <w:r w:rsidR="00830E8A" w:rsidRPr="00983713">
              <w:rPr>
                <w:rStyle w:val="Hyperlink"/>
                <w:noProof/>
              </w:rPr>
              <w:t>Project Context</w:t>
            </w:r>
            <w:r w:rsidR="00830E8A">
              <w:rPr>
                <w:noProof/>
                <w:webHidden/>
              </w:rPr>
              <w:tab/>
            </w:r>
            <w:r w:rsidR="00830E8A">
              <w:rPr>
                <w:noProof/>
                <w:webHidden/>
              </w:rPr>
              <w:fldChar w:fldCharType="begin"/>
            </w:r>
            <w:r w:rsidR="00830E8A">
              <w:rPr>
                <w:noProof/>
                <w:webHidden/>
              </w:rPr>
              <w:instrText xml:space="preserve"> PAGEREF _Toc41335856 \h </w:instrText>
            </w:r>
            <w:r w:rsidR="00830E8A">
              <w:rPr>
                <w:noProof/>
                <w:webHidden/>
              </w:rPr>
            </w:r>
            <w:r w:rsidR="00830E8A">
              <w:rPr>
                <w:noProof/>
                <w:webHidden/>
              </w:rPr>
              <w:fldChar w:fldCharType="separate"/>
            </w:r>
            <w:r w:rsidR="00830E8A">
              <w:rPr>
                <w:noProof/>
                <w:webHidden/>
              </w:rPr>
              <w:t>4</w:t>
            </w:r>
            <w:r w:rsidR="00830E8A">
              <w:rPr>
                <w:noProof/>
                <w:webHidden/>
              </w:rPr>
              <w:fldChar w:fldCharType="end"/>
            </w:r>
          </w:hyperlink>
        </w:p>
        <w:p w14:paraId="7D9FF848" w14:textId="6B8160B8" w:rsidR="00830E8A" w:rsidRDefault="000B2D75">
          <w:pPr>
            <w:pStyle w:val="TOC1"/>
            <w:tabs>
              <w:tab w:val="right" w:leader="dot" w:pos="8630"/>
            </w:tabs>
            <w:rPr>
              <w:rFonts w:cstheme="minorBidi"/>
              <w:noProof/>
              <w:lang w:val="en-GB" w:eastAsia="en-GB"/>
            </w:rPr>
          </w:pPr>
          <w:hyperlink w:anchor="_Toc41335857" w:history="1">
            <w:r w:rsidR="00830E8A" w:rsidRPr="00983713">
              <w:rPr>
                <w:rStyle w:val="Hyperlink"/>
                <w:noProof/>
              </w:rPr>
              <w:t>Geographical and Topographical Background</w:t>
            </w:r>
            <w:r w:rsidR="00830E8A">
              <w:rPr>
                <w:noProof/>
                <w:webHidden/>
              </w:rPr>
              <w:tab/>
            </w:r>
            <w:r w:rsidR="00830E8A">
              <w:rPr>
                <w:noProof/>
                <w:webHidden/>
              </w:rPr>
              <w:fldChar w:fldCharType="begin"/>
            </w:r>
            <w:r w:rsidR="00830E8A">
              <w:rPr>
                <w:noProof/>
                <w:webHidden/>
              </w:rPr>
              <w:instrText xml:space="preserve"> PAGEREF _Toc41335857 \h </w:instrText>
            </w:r>
            <w:r w:rsidR="00830E8A">
              <w:rPr>
                <w:noProof/>
                <w:webHidden/>
              </w:rPr>
            </w:r>
            <w:r w:rsidR="00830E8A">
              <w:rPr>
                <w:noProof/>
                <w:webHidden/>
              </w:rPr>
              <w:fldChar w:fldCharType="separate"/>
            </w:r>
            <w:r w:rsidR="00830E8A">
              <w:rPr>
                <w:noProof/>
                <w:webHidden/>
              </w:rPr>
              <w:t>4</w:t>
            </w:r>
            <w:r w:rsidR="00830E8A">
              <w:rPr>
                <w:noProof/>
                <w:webHidden/>
              </w:rPr>
              <w:fldChar w:fldCharType="end"/>
            </w:r>
          </w:hyperlink>
        </w:p>
        <w:p w14:paraId="7D04D491" w14:textId="30865F35" w:rsidR="00830E8A" w:rsidRDefault="000B2D75">
          <w:pPr>
            <w:pStyle w:val="TOC1"/>
            <w:tabs>
              <w:tab w:val="right" w:leader="dot" w:pos="8630"/>
            </w:tabs>
            <w:rPr>
              <w:rFonts w:cstheme="minorBidi"/>
              <w:noProof/>
              <w:lang w:val="en-GB" w:eastAsia="en-GB"/>
            </w:rPr>
          </w:pPr>
          <w:hyperlink w:anchor="_Toc41335858" w:history="1">
            <w:r w:rsidR="00830E8A" w:rsidRPr="00983713">
              <w:rPr>
                <w:rStyle w:val="Hyperlink"/>
                <w:noProof/>
              </w:rPr>
              <w:t>Archaeological and Historical Background</w:t>
            </w:r>
            <w:r w:rsidR="00830E8A">
              <w:rPr>
                <w:noProof/>
                <w:webHidden/>
              </w:rPr>
              <w:tab/>
            </w:r>
            <w:r w:rsidR="00830E8A">
              <w:rPr>
                <w:noProof/>
                <w:webHidden/>
              </w:rPr>
              <w:fldChar w:fldCharType="begin"/>
            </w:r>
            <w:r w:rsidR="00830E8A">
              <w:rPr>
                <w:noProof/>
                <w:webHidden/>
              </w:rPr>
              <w:instrText xml:space="preserve"> PAGEREF _Toc41335858 \h </w:instrText>
            </w:r>
            <w:r w:rsidR="00830E8A">
              <w:rPr>
                <w:noProof/>
                <w:webHidden/>
              </w:rPr>
            </w:r>
            <w:r w:rsidR="00830E8A">
              <w:rPr>
                <w:noProof/>
                <w:webHidden/>
              </w:rPr>
              <w:fldChar w:fldCharType="separate"/>
            </w:r>
            <w:r w:rsidR="00830E8A">
              <w:rPr>
                <w:noProof/>
                <w:webHidden/>
              </w:rPr>
              <w:t>5</w:t>
            </w:r>
            <w:r w:rsidR="00830E8A">
              <w:rPr>
                <w:noProof/>
                <w:webHidden/>
              </w:rPr>
              <w:fldChar w:fldCharType="end"/>
            </w:r>
          </w:hyperlink>
        </w:p>
        <w:p w14:paraId="3D5BCCF7" w14:textId="3461922C" w:rsidR="00830E8A" w:rsidRDefault="000B2D75">
          <w:pPr>
            <w:pStyle w:val="TOC1"/>
            <w:tabs>
              <w:tab w:val="right" w:leader="dot" w:pos="8630"/>
            </w:tabs>
            <w:rPr>
              <w:rFonts w:cstheme="minorBidi"/>
              <w:noProof/>
              <w:lang w:val="en-GB" w:eastAsia="en-GB"/>
            </w:rPr>
          </w:pPr>
          <w:hyperlink w:anchor="_Toc41335859" w:history="1">
            <w:r w:rsidR="00830E8A" w:rsidRPr="00983713">
              <w:rPr>
                <w:rStyle w:val="Hyperlink"/>
                <w:noProof/>
              </w:rPr>
              <w:t>Reference to Legislation</w:t>
            </w:r>
            <w:r w:rsidR="00830E8A">
              <w:rPr>
                <w:noProof/>
                <w:webHidden/>
              </w:rPr>
              <w:tab/>
            </w:r>
            <w:r w:rsidR="00830E8A">
              <w:rPr>
                <w:noProof/>
                <w:webHidden/>
              </w:rPr>
              <w:fldChar w:fldCharType="begin"/>
            </w:r>
            <w:r w:rsidR="00830E8A">
              <w:rPr>
                <w:noProof/>
                <w:webHidden/>
              </w:rPr>
              <w:instrText xml:space="preserve"> PAGEREF _Toc41335859 \h </w:instrText>
            </w:r>
            <w:r w:rsidR="00830E8A">
              <w:rPr>
                <w:noProof/>
                <w:webHidden/>
              </w:rPr>
            </w:r>
            <w:r w:rsidR="00830E8A">
              <w:rPr>
                <w:noProof/>
                <w:webHidden/>
              </w:rPr>
              <w:fldChar w:fldCharType="separate"/>
            </w:r>
            <w:r w:rsidR="00830E8A">
              <w:rPr>
                <w:noProof/>
                <w:webHidden/>
              </w:rPr>
              <w:t>6</w:t>
            </w:r>
            <w:r w:rsidR="00830E8A">
              <w:rPr>
                <w:noProof/>
                <w:webHidden/>
              </w:rPr>
              <w:fldChar w:fldCharType="end"/>
            </w:r>
          </w:hyperlink>
        </w:p>
        <w:p w14:paraId="05D2F72D" w14:textId="072D6A23" w:rsidR="00830E8A" w:rsidRDefault="000B2D75">
          <w:pPr>
            <w:pStyle w:val="TOC1"/>
            <w:tabs>
              <w:tab w:val="right" w:leader="dot" w:pos="8630"/>
            </w:tabs>
            <w:rPr>
              <w:rFonts w:cstheme="minorBidi"/>
              <w:noProof/>
              <w:lang w:val="en-GB" w:eastAsia="en-GB"/>
            </w:rPr>
          </w:pPr>
          <w:hyperlink w:anchor="_Toc41335860" w:history="1">
            <w:r w:rsidR="00830E8A" w:rsidRPr="00983713">
              <w:rPr>
                <w:rStyle w:val="Hyperlink"/>
                <w:noProof/>
              </w:rPr>
              <w:t>General and Specific Aims of Fieldwork</w:t>
            </w:r>
            <w:r w:rsidR="00830E8A">
              <w:rPr>
                <w:noProof/>
                <w:webHidden/>
              </w:rPr>
              <w:tab/>
            </w:r>
            <w:r w:rsidR="00830E8A">
              <w:rPr>
                <w:noProof/>
                <w:webHidden/>
              </w:rPr>
              <w:fldChar w:fldCharType="begin"/>
            </w:r>
            <w:r w:rsidR="00830E8A">
              <w:rPr>
                <w:noProof/>
                <w:webHidden/>
              </w:rPr>
              <w:instrText xml:space="preserve"> PAGEREF _Toc41335860 \h </w:instrText>
            </w:r>
            <w:r w:rsidR="00830E8A">
              <w:rPr>
                <w:noProof/>
                <w:webHidden/>
              </w:rPr>
            </w:r>
            <w:r w:rsidR="00830E8A">
              <w:rPr>
                <w:noProof/>
                <w:webHidden/>
              </w:rPr>
              <w:fldChar w:fldCharType="separate"/>
            </w:r>
            <w:r w:rsidR="00830E8A">
              <w:rPr>
                <w:noProof/>
                <w:webHidden/>
              </w:rPr>
              <w:t>6</w:t>
            </w:r>
            <w:r w:rsidR="00830E8A">
              <w:rPr>
                <w:noProof/>
                <w:webHidden/>
              </w:rPr>
              <w:fldChar w:fldCharType="end"/>
            </w:r>
          </w:hyperlink>
        </w:p>
        <w:p w14:paraId="09612BDA" w14:textId="3556B497" w:rsidR="00830E8A" w:rsidRDefault="000B2D75">
          <w:pPr>
            <w:pStyle w:val="TOC3"/>
            <w:tabs>
              <w:tab w:val="right" w:leader="dot" w:pos="8630"/>
            </w:tabs>
            <w:rPr>
              <w:rFonts w:cstheme="minorBidi"/>
              <w:noProof/>
              <w:lang w:val="en-GB" w:eastAsia="en-GB"/>
            </w:rPr>
          </w:pPr>
          <w:hyperlink w:anchor="_Toc41335861" w:history="1">
            <w:r w:rsidR="00830E8A" w:rsidRPr="00983713">
              <w:rPr>
                <w:rStyle w:val="Hyperlink"/>
                <w:noProof/>
              </w:rPr>
              <w:t>Aim 1</w:t>
            </w:r>
            <w:r w:rsidR="00830E8A">
              <w:rPr>
                <w:noProof/>
                <w:webHidden/>
              </w:rPr>
              <w:tab/>
            </w:r>
            <w:r w:rsidR="00830E8A">
              <w:rPr>
                <w:noProof/>
                <w:webHidden/>
              </w:rPr>
              <w:fldChar w:fldCharType="begin"/>
            </w:r>
            <w:r w:rsidR="00830E8A">
              <w:rPr>
                <w:noProof/>
                <w:webHidden/>
              </w:rPr>
              <w:instrText xml:space="preserve"> PAGEREF _Toc41335861 \h </w:instrText>
            </w:r>
            <w:r w:rsidR="00830E8A">
              <w:rPr>
                <w:noProof/>
                <w:webHidden/>
              </w:rPr>
            </w:r>
            <w:r w:rsidR="00830E8A">
              <w:rPr>
                <w:noProof/>
                <w:webHidden/>
              </w:rPr>
              <w:fldChar w:fldCharType="separate"/>
            </w:r>
            <w:r w:rsidR="00830E8A">
              <w:rPr>
                <w:noProof/>
                <w:webHidden/>
              </w:rPr>
              <w:t>6</w:t>
            </w:r>
            <w:r w:rsidR="00830E8A">
              <w:rPr>
                <w:noProof/>
                <w:webHidden/>
              </w:rPr>
              <w:fldChar w:fldCharType="end"/>
            </w:r>
          </w:hyperlink>
        </w:p>
        <w:p w14:paraId="6FDC0E01" w14:textId="27C57E36" w:rsidR="00830E8A" w:rsidRDefault="000B2D75">
          <w:pPr>
            <w:pStyle w:val="TOC3"/>
            <w:tabs>
              <w:tab w:val="right" w:leader="dot" w:pos="8630"/>
            </w:tabs>
            <w:rPr>
              <w:rFonts w:cstheme="minorBidi"/>
              <w:noProof/>
              <w:lang w:val="en-GB" w:eastAsia="en-GB"/>
            </w:rPr>
          </w:pPr>
          <w:hyperlink w:anchor="_Toc41335862" w:history="1">
            <w:r w:rsidR="00830E8A" w:rsidRPr="00983713">
              <w:rPr>
                <w:rStyle w:val="Hyperlink"/>
                <w:noProof/>
              </w:rPr>
              <w:t>Aim 2</w:t>
            </w:r>
            <w:r w:rsidR="00830E8A">
              <w:rPr>
                <w:noProof/>
                <w:webHidden/>
              </w:rPr>
              <w:tab/>
            </w:r>
            <w:r w:rsidR="00830E8A">
              <w:rPr>
                <w:noProof/>
                <w:webHidden/>
              </w:rPr>
              <w:fldChar w:fldCharType="begin"/>
            </w:r>
            <w:r w:rsidR="00830E8A">
              <w:rPr>
                <w:noProof/>
                <w:webHidden/>
              </w:rPr>
              <w:instrText xml:space="preserve"> PAGEREF _Toc41335862 \h </w:instrText>
            </w:r>
            <w:r w:rsidR="00830E8A">
              <w:rPr>
                <w:noProof/>
                <w:webHidden/>
              </w:rPr>
            </w:r>
            <w:r w:rsidR="00830E8A">
              <w:rPr>
                <w:noProof/>
                <w:webHidden/>
              </w:rPr>
              <w:fldChar w:fldCharType="separate"/>
            </w:r>
            <w:r w:rsidR="00830E8A">
              <w:rPr>
                <w:noProof/>
                <w:webHidden/>
              </w:rPr>
              <w:t>6</w:t>
            </w:r>
            <w:r w:rsidR="00830E8A">
              <w:rPr>
                <w:noProof/>
                <w:webHidden/>
              </w:rPr>
              <w:fldChar w:fldCharType="end"/>
            </w:r>
          </w:hyperlink>
        </w:p>
        <w:p w14:paraId="681224F6" w14:textId="4CD4D579" w:rsidR="00830E8A" w:rsidRDefault="000B2D75">
          <w:pPr>
            <w:pStyle w:val="TOC3"/>
            <w:tabs>
              <w:tab w:val="right" w:leader="dot" w:pos="8630"/>
            </w:tabs>
            <w:rPr>
              <w:rFonts w:cstheme="minorBidi"/>
              <w:noProof/>
              <w:lang w:val="en-GB" w:eastAsia="en-GB"/>
            </w:rPr>
          </w:pPr>
          <w:hyperlink w:anchor="_Toc41335863" w:history="1">
            <w:r w:rsidR="00830E8A" w:rsidRPr="00983713">
              <w:rPr>
                <w:rStyle w:val="Hyperlink"/>
                <w:noProof/>
              </w:rPr>
              <w:t>Aim 3</w:t>
            </w:r>
            <w:r w:rsidR="00830E8A">
              <w:rPr>
                <w:noProof/>
                <w:webHidden/>
              </w:rPr>
              <w:tab/>
            </w:r>
            <w:r w:rsidR="00830E8A">
              <w:rPr>
                <w:noProof/>
                <w:webHidden/>
              </w:rPr>
              <w:fldChar w:fldCharType="begin"/>
            </w:r>
            <w:r w:rsidR="00830E8A">
              <w:rPr>
                <w:noProof/>
                <w:webHidden/>
              </w:rPr>
              <w:instrText xml:space="preserve"> PAGEREF _Toc41335863 \h </w:instrText>
            </w:r>
            <w:r w:rsidR="00830E8A">
              <w:rPr>
                <w:noProof/>
                <w:webHidden/>
              </w:rPr>
            </w:r>
            <w:r w:rsidR="00830E8A">
              <w:rPr>
                <w:noProof/>
                <w:webHidden/>
              </w:rPr>
              <w:fldChar w:fldCharType="separate"/>
            </w:r>
            <w:r w:rsidR="00830E8A">
              <w:rPr>
                <w:noProof/>
                <w:webHidden/>
              </w:rPr>
              <w:t>7</w:t>
            </w:r>
            <w:r w:rsidR="00830E8A">
              <w:rPr>
                <w:noProof/>
                <w:webHidden/>
              </w:rPr>
              <w:fldChar w:fldCharType="end"/>
            </w:r>
          </w:hyperlink>
        </w:p>
        <w:p w14:paraId="1B20E116" w14:textId="47430E0D" w:rsidR="00830E8A" w:rsidRDefault="000B2D75">
          <w:pPr>
            <w:pStyle w:val="TOC1"/>
            <w:tabs>
              <w:tab w:val="right" w:leader="dot" w:pos="8630"/>
            </w:tabs>
            <w:rPr>
              <w:rFonts w:cstheme="minorBidi"/>
              <w:noProof/>
              <w:lang w:val="en-GB" w:eastAsia="en-GB"/>
            </w:rPr>
          </w:pPr>
          <w:hyperlink w:anchor="_Toc41335864" w:history="1">
            <w:r w:rsidR="00830E8A" w:rsidRPr="00983713">
              <w:rPr>
                <w:rStyle w:val="Hyperlink"/>
                <w:noProof/>
              </w:rPr>
              <w:t>Methodology</w:t>
            </w:r>
            <w:r w:rsidR="00830E8A">
              <w:rPr>
                <w:noProof/>
                <w:webHidden/>
              </w:rPr>
              <w:tab/>
            </w:r>
            <w:r w:rsidR="00830E8A">
              <w:rPr>
                <w:noProof/>
                <w:webHidden/>
              </w:rPr>
              <w:fldChar w:fldCharType="begin"/>
            </w:r>
            <w:r w:rsidR="00830E8A">
              <w:rPr>
                <w:noProof/>
                <w:webHidden/>
              </w:rPr>
              <w:instrText xml:space="preserve"> PAGEREF _Toc41335864 \h </w:instrText>
            </w:r>
            <w:r w:rsidR="00830E8A">
              <w:rPr>
                <w:noProof/>
                <w:webHidden/>
              </w:rPr>
            </w:r>
            <w:r w:rsidR="00830E8A">
              <w:rPr>
                <w:noProof/>
                <w:webHidden/>
              </w:rPr>
              <w:fldChar w:fldCharType="separate"/>
            </w:r>
            <w:r w:rsidR="00830E8A">
              <w:rPr>
                <w:noProof/>
                <w:webHidden/>
              </w:rPr>
              <w:t>7</w:t>
            </w:r>
            <w:r w:rsidR="00830E8A">
              <w:rPr>
                <w:noProof/>
                <w:webHidden/>
              </w:rPr>
              <w:fldChar w:fldCharType="end"/>
            </w:r>
          </w:hyperlink>
        </w:p>
        <w:p w14:paraId="5767DC29" w14:textId="5B25C87C" w:rsidR="00830E8A" w:rsidRDefault="000B2D75">
          <w:pPr>
            <w:pStyle w:val="TOC2"/>
            <w:tabs>
              <w:tab w:val="right" w:leader="dot" w:pos="8630"/>
            </w:tabs>
            <w:rPr>
              <w:rFonts w:cstheme="minorBidi"/>
              <w:noProof/>
              <w:lang w:val="en-GB" w:eastAsia="en-GB"/>
            </w:rPr>
          </w:pPr>
          <w:hyperlink w:anchor="_Toc41335865" w:history="1">
            <w:r w:rsidR="00830E8A" w:rsidRPr="00983713">
              <w:rPr>
                <w:rStyle w:val="Hyperlink"/>
                <w:noProof/>
              </w:rPr>
              <w:t>Phase 1</w:t>
            </w:r>
            <w:r w:rsidR="00830E8A">
              <w:rPr>
                <w:noProof/>
                <w:webHidden/>
              </w:rPr>
              <w:tab/>
            </w:r>
            <w:r w:rsidR="00830E8A">
              <w:rPr>
                <w:noProof/>
                <w:webHidden/>
              </w:rPr>
              <w:fldChar w:fldCharType="begin"/>
            </w:r>
            <w:r w:rsidR="00830E8A">
              <w:rPr>
                <w:noProof/>
                <w:webHidden/>
              </w:rPr>
              <w:instrText xml:space="preserve"> PAGEREF _Toc41335865 \h </w:instrText>
            </w:r>
            <w:r w:rsidR="00830E8A">
              <w:rPr>
                <w:noProof/>
                <w:webHidden/>
              </w:rPr>
            </w:r>
            <w:r w:rsidR="00830E8A">
              <w:rPr>
                <w:noProof/>
                <w:webHidden/>
              </w:rPr>
              <w:fldChar w:fldCharType="separate"/>
            </w:r>
            <w:r w:rsidR="00830E8A">
              <w:rPr>
                <w:noProof/>
                <w:webHidden/>
              </w:rPr>
              <w:t>7</w:t>
            </w:r>
            <w:r w:rsidR="00830E8A">
              <w:rPr>
                <w:noProof/>
                <w:webHidden/>
              </w:rPr>
              <w:fldChar w:fldCharType="end"/>
            </w:r>
          </w:hyperlink>
        </w:p>
        <w:p w14:paraId="46760290" w14:textId="2BD8B080" w:rsidR="00830E8A" w:rsidRDefault="000B2D75">
          <w:pPr>
            <w:pStyle w:val="TOC2"/>
            <w:tabs>
              <w:tab w:val="right" w:leader="dot" w:pos="8630"/>
            </w:tabs>
            <w:rPr>
              <w:rFonts w:cstheme="minorBidi"/>
              <w:noProof/>
              <w:lang w:val="en-GB" w:eastAsia="en-GB"/>
            </w:rPr>
          </w:pPr>
          <w:hyperlink w:anchor="_Toc41335866" w:history="1">
            <w:r w:rsidR="00830E8A" w:rsidRPr="00983713">
              <w:rPr>
                <w:rStyle w:val="Hyperlink"/>
                <w:noProof/>
              </w:rPr>
              <w:t>Phase 2</w:t>
            </w:r>
            <w:r w:rsidR="00830E8A">
              <w:rPr>
                <w:noProof/>
                <w:webHidden/>
              </w:rPr>
              <w:tab/>
            </w:r>
            <w:r w:rsidR="00830E8A">
              <w:rPr>
                <w:noProof/>
                <w:webHidden/>
              </w:rPr>
              <w:fldChar w:fldCharType="begin"/>
            </w:r>
            <w:r w:rsidR="00830E8A">
              <w:rPr>
                <w:noProof/>
                <w:webHidden/>
              </w:rPr>
              <w:instrText xml:space="preserve"> PAGEREF _Toc41335866 \h </w:instrText>
            </w:r>
            <w:r w:rsidR="00830E8A">
              <w:rPr>
                <w:noProof/>
                <w:webHidden/>
              </w:rPr>
            </w:r>
            <w:r w:rsidR="00830E8A">
              <w:rPr>
                <w:noProof/>
                <w:webHidden/>
              </w:rPr>
              <w:fldChar w:fldCharType="separate"/>
            </w:r>
            <w:r w:rsidR="00830E8A">
              <w:rPr>
                <w:noProof/>
                <w:webHidden/>
              </w:rPr>
              <w:t>8</w:t>
            </w:r>
            <w:r w:rsidR="00830E8A">
              <w:rPr>
                <w:noProof/>
                <w:webHidden/>
              </w:rPr>
              <w:fldChar w:fldCharType="end"/>
            </w:r>
          </w:hyperlink>
        </w:p>
        <w:p w14:paraId="384D16D8" w14:textId="1E157B7F" w:rsidR="00830E8A" w:rsidRDefault="000B2D75">
          <w:pPr>
            <w:pStyle w:val="TOC3"/>
            <w:tabs>
              <w:tab w:val="right" w:leader="dot" w:pos="8630"/>
            </w:tabs>
            <w:rPr>
              <w:rFonts w:cstheme="minorBidi"/>
              <w:noProof/>
              <w:lang w:val="en-GB" w:eastAsia="en-GB"/>
            </w:rPr>
          </w:pPr>
          <w:hyperlink w:anchor="_Toc41335867" w:history="1">
            <w:r w:rsidR="00830E8A" w:rsidRPr="00983713">
              <w:rPr>
                <w:rStyle w:val="Hyperlink"/>
                <w:noProof/>
              </w:rPr>
              <w:t>Fieldwork Methodology</w:t>
            </w:r>
            <w:r w:rsidR="00830E8A">
              <w:rPr>
                <w:noProof/>
                <w:webHidden/>
              </w:rPr>
              <w:tab/>
            </w:r>
            <w:r w:rsidR="00830E8A">
              <w:rPr>
                <w:noProof/>
                <w:webHidden/>
              </w:rPr>
              <w:fldChar w:fldCharType="begin"/>
            </w:r>
            <w:r w:rsidR="00830E8A">
              <w:rPr>
                <w:noProof/>
                <w:webHidden/>
              </w:rPr>
              <w:instrText xml:space="preserve"> PAGEREF _Toc41335867 \h </w:instrText>
            </w:r>
            <w:r w:rsidR="00830E8A">
              <w:rPr>
                <w:noProof/>
                <w:webHidden/>
              </w:rPr>
            </w:r>
            <w:r w:rsidR="00830E8A">
              <w:rPr>
                <w:noProof/>
                <w:webHidden/>
              </w:rPr>
              <w:fldChar w:fldCharType="separate"/>
            </w:r>
            <w:r w:rsidR="00830E8A">
              <w:rPr>
                <w:noProof/>
                <w:webHidden/>
              </w:rPr>
              <w:t>8</w:t>
            </w:r>
            <w:r w:rsidR="00830E8A">
              <w:rPr>
                <w:noProof/>
                <w:webHidden/>
              </w:rPr>
              <w:fldChar w:fldCharType="end"/>
            </w:r>
          </w:hyperlink>
        </w:p>
        <w:p w14:paraId="00722FB8" w14:textId="5895C138" w:rsidR="00830E8A" w:rsidRDefault="000B2D75">
          <w:pPr>
            <w:pStyle w:val="TOC3"/>
            <w:tabs>
              <w:tab w:val="right" w:leader="dot" w:pos="8630"/>
            </w:tabs>
            <w:rPr>
              <w:rFonts w:cstheme="minorBidi"/>
              <w:noProof/>
              <w:lang w:val="en-GB" w:eastAsia="en-GB"/>
            </w:rPr>
          </w:pPr>
          <w:hyperlink w:anchor="_Toc41335868" w:history="1">
            <w:r w:rsidR="00830E8A" w:rsidRPr="00983713">
              <w:rPr>
                <w:rStyle w:val="Hyperlink"/>
                <w:noProof/>
              </w:rPr>
              <w:t>Arrangements for Immediate Conservations of Artefacts</w:t>
            </w:r>
            <w:r w:rsidR="00830E8A">
              <w:rPr>
                <w:noProof/>
                <w:webHidden/>
              </w:rPr>
              <w:tab/>
            </w:r>
            <w:r w:rsidR="00830E8A">
              <w:rPr>
                <w:noProof/>
                <w:webHidden/>
              </w:rPr>
              <w:fldChar w:fldCharType="begin"/>
            </w:r>
            <w:r w:rsidR="00830E8A">
              <w:rPr>
                <w:noProof/>
                <w:webHidden/>
              </w:rPr>
              <w:instrText xml:space="preserve"> PAGEREF _Toc41335868 \h </w:instrText>
            </w:r>
            <w:r w:rsidR="00830E8A">
              <w:rPr>
                <w:noProof/>
                <w:webHidden/>
              </w:rPr>
            </w:r>
            <w:r w:rsidR="00830E8A">
              <w:rPr>
                <w:noProof/>
                <w:webHidden/>
              </w:rPr>
              <w:fldChar w:fldCharType="separate"/>
            </w:r>
            <w:r w:rsidR="00830E8A">
              <w:rPr>
                <w:noProof/>
                <w:webHidden/>
              </w:rPr>
              <w:t>8</w:t>
            </w:r>
            <w:r w:rsidR="00830E8A">
              <w:rPr>
                <w:noProof/>
                <w:webHidden/>
              </w:rPr>
              <w:fldChar w:fldCharType="end"/>
            </w:r>
          </w:hyperlink>
        </w:p>
        <w:p w14:paraId="379D51C1" w14:textId="4B958D64" w:rsidR="00830E8A" w:rsidRDefault="000B2D75">
          <w:pPr>
            <w:pStyle w:val="TOC2"/>
            <w:tabs>
              <w:tab w:val="right" w:leader="dot" w:pos="8630"/>
            </w:tabs>
            <w:rPr>
              <w:rFonts w:cstheme="minorBidi"/>
              <w:noProof/>
              <w:lang w:val="en-GB" w:eastAsia="en-GB"/>
            </w:rPr>
          </w:pPr>
          <w:hyperlink w:anchor="_Toc41335869" w:history="1">
            <w:r w:rsidR="00830E8A" w:rsidRPr="00983713">
              <w:rPr>
                <w:rStyle w:val="Hyperlink"/>
                <w:noProof/>
              </w:rPr>
              <w:t>Phase 3</w:t>
            </w:r>
            <w:r w:rsidR="00830E8A">
              <w:rPr>
                <w:noProof/>
                <w:webHidden/>
              </w:rPr>
              <w:tab/>
            </w:r>
            <w:r w:rsidR="00830E8A">
              <w:rPr>
                <w:noProof/>
                <w:webHidden/>
              </w:rPr>
              <w:fldChar w:fldCharType="begin"/>
            </w:r>
            <w:r w:rsidR="00830E8A">
              <w:rPr>
                <w:noProof/>
                <w:webHidden/>
              </w:rPr>
              <w:instrText xml:space="preserve"> PAGEREF _Toc41335869 \h </w:instrText>
            </w:r>
            <w:r w:rsidR="00830E8A">
              <w:rPr>
                <w:noProof/>
                <w:webHidden/>
              </w:rPr>
            </w:r>
            <w:r w:rsidR="00830E8A">
              <w:rPr>
                <w:noProof/>
                <w:webHidden/>
              </w:rPr>
              <w:fldChar w:fldCharType="separate"/>
            </w:r>
            <w:r w:rsidR="00830E8A">
              <w:rPr>
                <w:noProof/>
                <w:webHidden/>
              </w:rPr>
              <w:t>8</w:t>
            </w:r>
            <w:r w:rsidR="00830E8A">
              <w:rPr>
                <w:noProof/>
                <w:webHidden/>
              </w:rPr>
              <w:fldChar w:fldCharType="end"/>
            </w:r>
          </w:hyperlink>
        </w:p>
        <w:p w14:paraId="29561D87" w14:textId="52964FCE" w:rsidR="00830E8A" w:rsidRDefault="000B2D75">
          <w:pPr>
            <w:pStyle w:val="TOC3"/>
            <w:tabs>
              <w:tab w:val="right" w:leader="dot" w:pos="8630"/>
            </w:tabs>
            <w:rPr>
              <w:rFonts w:cstheme="minorBidi"/>
              <w:noProof/>
              <w:lang w:val="en-GB" w:eastAsia="en-GB"/>
            </w:rPr>
          </w:pPr>
          <w:hyperlink w:anchor="_Toc41335870" w:history="1">
            <w:r w:rsidR="00830E8A" w:rsidRPr="00983713">
              <w:rPr>
                <w:rStyle w:val="Hyperlink"/>
                <w:noProof/>
              </w:rPr>
              <w:t>Collection and Disposal Strategy for Artefacts and Ecofacts</w:t>
            </w:r>
            <w:r w:rsidR="00830E8A">
              <w:rPr>
                <w:noProof/>
                <w:webHidden/>
              </w:rPr>
              <w:tab/>
            </w:r>
            <w:r w:rsidR="00830E8A">
              <w:rPr>
                <w:noProof/>
                <w:webHidden/>
              </w:rPr>
              <w:fldChar w:fldCharType="begin"/>
            </w:r>
            <w:r w:rsidR="00830E8A">
              <w:rPr>
                <w:noProof/>
                <w:webHidden/>
              </w:rPr>
              <w:instrText xml:space="preserve"> PAGEREF _Toc41335870 \h </w:instrText>
            </w:r>
            <w:r w:rsidR="00830E8A">
              <w:rPr>
                <w:noProof/>
                <w:webHidden/>
              </w:rPr>
            </w:r>
            <w:r w:rsidR="00830E8A">
              <w:rPr>
                <w:noProof/>
                <w:webHidden/>
              </w:rPr>
              <w:fldChar w:fldCharType="separate"/>
            </w:r>
            <w:r w:rsidR="00830E8A">
              <w:rPr>
                <w:noProof/>
                <w:webHidden/>
              </w:rPr>
              <w:t>8</w:t>
            </w:r>
            <w:r w:rsidR="00830E8A">
              <w:rPr>
                <w:noProof/>
                <w:webHidden/>
              </w:rPr>
              <w:fldChar w:fldCharType="end"/>
            </w:r>
          </w:hyperlink>
        </w:p>
        <w:p w14:paraId="67B77CC3" w14:textId="37B4A193" w:rsidR="00830E8A" w:rsidRDefault="000B2D75">
          <w:pPr>
            <w:pStyle w:val="TOC2"/>
            <w:tabs>
              <w:tab w:val="right" w:leader="dot" w:pos="8630"/>
            </w:tabs>
            <w:rPr>
              <w:rFonts w:cstheme="minorBidi"/>
              <w:noProof/>
              <w:lang w:val="en-GB" w:eastAsia="en-GB"/>
            </w:rPr>
          </w:pPr>
          <w:hyperlink w:anchor="_Toc41335871" w:history="1">
            <w:r w:rsidR="00830E8A" w:rsidRPr="00983713">
              <w:rPr>
                <w:rStyle w:val="Hyperlink"/>
                <w:noProof/>
              </w:rPr>
              <w:t>Phase 4</w:t>
            </w:r>
            <w:r w:rsidR="00830E8A">
              <w:rPr>
                <w:noProof/>
                <w:webHidden/>
              </w:rPr>
              <w:tab/>
            </w:r>
            <w:r w:rsidR="00830E8A">
              <w:rPr>
                <w:noProof/>
                <w:webHidden/>
              </w:rPr>
              <w:fldChar w:fldCharType="begin"/>
            </w:r>
            <w:r w:rsidR="00830E8A">
              <w:rPr>
                <w:noProof/>
                <w:webHidden/>
              </w:rPr>
              <w:instrText xml:space="preserve"> PAGEREF _Toc41335871 \h </w:instrText>
            </w:r>
            <w:r w:rsidR="00830E8A">
              <w:rPr>
                <w:noProof/>
                <w:webHidden/>
              </w:rPr>
            </w:r>
            <w:r w:rsidR="00830E8A">
              <w:rPr>
                <w:noProof/>
                <w:webHidden/>
              </w:rPr>
              <w:fldChar w:fldCharType="separate"/>
            </w:r>
            <w:r w:rsidR="00830E8A">
              <w:rPr>
                <w:noProof/>
                <w:webHidden/>
              </w:rPr>
              <w:t>9</w:t>
            </w:r>
            <w:r w:rsidR="00830E8A">
              <w:rPr>
                <w:noProof/>
                <w:webHidden/>
              </w:rPr>
              <w:fldChar w:fldCharType="end"/>
            </w:r>
          </w:hyperlink>
        </w:p>
        <w:p w14:paraId="053A31F0" w14:textId="2324F003" w:rsidR="00830E8A" w:rsidRDefault="000B2D75">
          <w:pPr>
            <w:pStyle w:val="TOC3"/>
            <w:tabs>
              <w:tab w:val="right" w:leader="dot" w:pos="8630"/>
            </w:tabs>
            <w:rPr>
              <w:rFonts w:cstheme="minorBidi"/>
              <w:noProof/>
              <w:lang w:val="en-GB" w:eastAsia="en-GB"/>
            </w:rPr>
          </w:pPr>
          <w:hyperlink w:anchor="_Toc41335872" w:history="1">
            <w:r w:rsidR="00830E8A" w:rsidRPr="00983713">
              <w:rPr>
                <w:rStyle w:val="Hyperlink"/>
                <w:noProof/>
              </w:rPr>
              <w:t>Post-Fieldwork Methodology and Report Preparation</w:t>
            </w:r>
            <w:r w:rsidR="00830E8A">
              <w:rPr>
                <w:noProof/>
                <w:webHidden/>
              </w:rPr>
              <w:tab/>
            </w:r>
            <w:r w:rsidR="00830E8A">
              <w:rPr>
                <w:noProof/>
                <w:webHidden/>
              </w:rPr>
              <w:fldChar w:fldCharType="begin"/>
            </w:r>
            <w:r w:rsidR="00830E8A">
              <w:rPr>
                <w:noProof/>
                <w:webHidden/>
              </w:rPr>
              <w:instrText xml:space="preserve"> PAGEREF _Toc41335872 \h </w:instrText>
            </w:r>
            <w:r w:rsidR="00830E8A">
              <w:rPr>
                <w:noProof/>
                <w:webHidden/>
              </w:rPr>
            </w:r>
            <w:r w:rsidR="00830E8A">
              <w:rPr>
                <w:noProof/>
                <w:webHidden/>
              </w:rPr>
              <w:fldChar w:fldCharType="separate"/>
            </w:r>
            <w:r w:rsidR="00830E8A">
              <w:rPr>
                <w:noProof/>
                <w:webHidden/>
              </w:rPr>
              <w:t>9</w:t>
            </w:r>
            <w:r w:rsidR="00830E8A">
              <w:rPr>
                <w:noProof/>
                <w:webHidden/>
              </w:rPr>
              <w:fldChar w:fldCharType="end"/>
            </w:r>
          </w:hyperlink>
        </w:p>
        <w:p w14:paraId="249A89A6" w14:textId="1D0DE524" w:rsidR="00830E8A" w:rsidRDefault="000B2D75">
          <w:pPr>
            <w:pStyle w:val="TOC2"/>
            <w:tabs>
              <w:tab w:val="right" w:leader="dot" w:pos="8630"/>
            </w:tabs>
            <w:rPr>
              <w:rFonts w:cstheme="minorBidi"/>
              <w:noProof/>
              <w:lang w:val="en-GB" w:eastAsia="en-GB"/>
            </w:rPr>
          </w:pPr>
          <w:hyperlink w:anchor="_Toc41335873" w:history="1">
            <w:r w:rsidR="00830E8A" w:rsidRPr="00983713">
              <w:rPr>
                <w:rStyle w:val="Hyperlink"/>
                <w:noProof/>
              </w:rPr>
              <w:t>Phase 5</w:t>
            </w:r>
            <w:r w:rsidR="00830E8A">
              <w:rPr>
                <w:noProof/>
                <w:webHidden/>
              </w:rPr>
              <w:tab/>
            </w:r>
            <w:r w:rsidR="00830E8A">
              <w:rPr>
                <w:noProof/>
                <w:webHidden/>
              </w:rPr>
              <w:fldChar w:fldCharType="begin"/>
            </w:r>
            <w:r w:rsidR="00830E8A">
              <w:rPr>
                <w:noProof/>
                <w:webHidden/>
              </w:rPr>
              <w:instrText xml:space="preserve"> PAGEREF _Toc41335873 \h </w:instrText>
            </w:r>
            <w:r w:rsidR="00830E8A">
              <w:rPr>
                <w:noProof/>
                <w:webHidden/>
              </w:rPr>
            </w:r>
            <w:r w:rsidR="00830E8A">
              <w:rPr>
                <w:noProof/>
                <w:webHidden/>
              </w:rPr>
              <w:fldChar w:fldCharType="separate"/>
            </w:r>
            <w:r w:rsidR="00830E8A">
              <w:rPr>
                <w:noProof/>
                <w:webHidden/>
              </w:rPr>
              <w:t>9</w:t>
            </w:r>
            <w:r w:rsidR="00830E8A">
              <w:rPr>
                <w:noProof/>
                <w:webHidden/>
              </w:rPr>
              <w:fldChar w:fldCharType="end"/>
            </w:r>
          </w:hyperlink>
        </w:p>
        <w:p w14:paraId="579F6764" w14:textId="4661D79C" w:rsidR="00830E8A" w:rsidRDefault="000B2D75">
          <w:pPr>
            <w:pStyle w:val="TOC3"/>
            <w:tabs>
              <w:tab w:val="right" w:leader="dot" w:pos="8630"/>
            </w:tabs>
            <w:rPr>
              <w:rFonts w:cstheme="minorBidi"/>
              <w:noProof/>
              <w:lang w:val="en-GB" w:eastAsia="en-GB"/>
            </w:rPr>
          </w:pPr>
          <w:hyperlink w:anchor="_Toc41335874" w:history="1">
            <w:r w:rsidR="00830E8A" w:rsidRPr="00983713">
              <w:rPr>
                <w:rStyle w:val="Hyperlink"/>
                <w:noProof/>
              </w:rPr>
              <w:t>Publication and Dissemination Proposals</w:t>
            </w:r>
            <w:r w:rsidR="00830E8A">
              <w:rPr>
                <w:noProof/>
                <w:webHidden/>
              </w:rPr>
              <w:tab/>
            </w:r>
            <w:r w:rsidR="00830E8A">
              <w:rPr>
                <w:noProof/>
                <w:webHidden/>
              </w:rPr>
              <w:fldChar w:fldCharType="begin"/>
            </w:r>
            <w:r w:rsidR="00830E8A">
              <w:rPr>
                <w:noProof/>
                <w:webHidden/>
              </w:rPr>
              <w:instrText xml:space="preserve"> PAGEREF _Toc41335874 \h </w:instrText>
            </w:r>
            <w:r w:rsidR="00830E8A">
              <w:rPr>
                <w:noProof/>
                <w:webHidden/>
              </w:rPr>
            </w:r>
            <w:r w:rsidR="00830E8A">
              <w:rPr>
                <w:noProof/>
                <w:webHidden/>
              </w:rPr>
              <w:fldChar w:fldCharType="separate"/>
            </w:r>
            <w:r w:rsidR="00830E8A">
              <w:rPr>
                <w:noProof/>
                <w:webHidden/>
              </w:rPr>
              <w:t>9</w:t>
            </w:r>
            <w:r w:rsidR="00830E8A">
              <w:rPr>
                <w:noProof/>
                <w:webHidden/>
              </w:rPr>
              <w:fldChar w:fldCharType="end"/>
            </w:r>
          </w:hyperlink>
        </w:p>
        <w:p w14:paraId="194E491D" w14:textId="2D2291D9" w:rsidR="00830E8A" w:rsidRDefault="000B2D75">
          <w:pPr>
            <w:pStyle w:val="TOC3"/>
            <w:tabs>
              <w:tab w:val="right" w:leader="dot" w:pos="8630"/>
            </w:tabs>
            <w:rPr>
              <w:rFonts w:cstheme="minorBidi"/>
              <w:noProof/>
              <w:lang w:val="en-GB" w:eastAsia="en-GB"/>
            </w:rPr>
          </w:pPr>
          <w:hyperlink w:anchor="_Toc41335875" w:history="1">
            <w:r w:rsidR="00830E8A" w:rsidRPr="00983713">
              <w:rPr>
                <w:rStyle w:val="Hyperlink"/>
                <w:noProof/>
              </w:rPr>
              <w:t>Social Media</w:t>
            </w:r>
            <w:r w:rsidR="00830E8A">
              <w:rPr>
                <w:noProof/>
                <w:webHidden/>
              </w:rPr>
              <w:tab/>
            </w:r>
            <w:r w:rsidR="00830E8A">
              <w:rPr>
                <w:noProof/>
                <w:webHidden/>
              </w:rPr>
              <w:fldChar w:fldCharType="begin"/>
            </w:r>
            <w:r w:rsidR="00830E8A">
              <w:rPr>
                <w:noProof/>
                <w:webHidden/>
              </w:rPr>
              <w:instrText xml:space="preserve"> PAGEREF _Toc41335875 \h </w:instrText>
            </w:r>
            <w:r w:rsidR="00830E8A">
              <w:rPr>
                <w:noProof/>
                <w:webHidden/>
              </w:rPr>
            </w:r>
            <w:r w:rsidR="00830E8A">
              <w:rPr>
                <w:noProof/>
                <w:webHidden/>
              </w:rPr>
              <w:fldChar w:fldCharType="separate"/>
            </w:r>
            <w:r w:rsidR="00830E8A">
              <w:rPr>
                <w:noProof/>
                <w:webHidden/>
              </w:rPr>
              <w:t>9</w:t>
            </w:r>
            <w:r w:rsidR="00830E8A">
              <w:rPr>
                <w:noProof/>
                <w:webHidden/>
              </w:rPr>
              <w:fldChar w:fldCharType="end"/>
            </w:r>
          </w:hyperlink>
        </w:p>
        <w:p w14:paraId="6B579295" w14:textId="63EC1E8F" w:rsidR="00830E8A" w:rsidRDefault="000B2D75">
          <w:pPr>
            <w:pStyle w:val="TOC1"/>
            <w:tabs>
              <w:tab w:val="right" w:leader="dot" w:pos="8630"/>
            </w:tabs>
            <w:rPr>
              <w:rFonts w:cstheme="minorBidi"/>
              <w:noProof/>
              <w:lang w:val="en-GB" w:eastAsia="en-GB"/>
            </w:rPr>
          </w:pPr>
          <w:hyperlink w:anchor="_Toc41335876" w:history="1">
            <w:r w:rsidR="00830E8A" w:rsidRPr="00983713">
              <w:rPr>
                <w:rStyle w:val="Hyperlink"/>
                <w:noProof/>
              </w:rPr>
              <w:t>Copyright</w:t>
            </w:r>
            <w:r w:rsidR="00830E8A">
              <w:rPr>
                <w:noProof/>
                <w:webHidden/>
              </w:rPr>
              <w:tab/>
            </w:r>
            <w:r w:rsidR="00830E8A">
              <w:rPr>
                <w:noProof/>
                <w:webHidden/>
              </w:rPr>
              <w:fldChar w:fldCharType="begin"/>
            </w:r>
            <w:r w:rsidR="00830E8A">
              <w:rPr>
                <w:noProof/>
                <w:webHidden/>
              </w:rPr>
              <w:instrText xml:space="preserve"> PAGEREF _Toc41335876 \h </w:instrText>
            </w:r>
            <w:r w:rsidR="00830E8A">
              <w:rPr>
                <w:noProof/>
                <w:webHidden/>
              </w:rPr>
            </w:r>
            <w:r w:rsidR="00830E8A">
              <w:rPr>
                <w:noProof/>
                <w:webHidden/>
              </w:rPr>
              <w:fldChar w:fldCharType="separate"/>
            </w:r>
            <w:r w:rsidR="00830E8A">
              <w:rPr>
                <w:noProof/>
                <w:webHidden/>
              </w:rPr>
              <w:t>9</w:t>
            </w:r>
            <w:r w:rsidR="00830E8A">
              <w:rPr>
                <w:noProof/>
                <w:webHidden/>
              </w:rPr>
              <w:fldChar w:fldCharType="end"/>
            </w:r>
          </w:hyperlink>
        </w:p>
        <w:p w14:paraId="199F4F0C" w14:textId="044DEA67" w:rsidR="00830E8A" w:rsidRDefault="000B2D75">
          <w:pPr>
            <w:pStyle w:val="TOC1"/>
            <w:tabs>
              <w:tab w:val="right" w:leader="dot" w:pos="8630"/>
            </w:tabs>
            <w:rPr>
              <w:rFonts w:cstheme="minorBidi"/>
              <w:noProof/>
              <w:lang w:val="en-GB" w:eastAsia="en-GB"/>
            </w:rPr>
          </w:pPr>
          <w:hyperlink w:anchor="_Toc41335877" w:history="1">
            <w:r w:rsidR="00830E8A" w:rsidRPr="00983713">
              <w:rPr>
                <w:rStyle w:val="Hyperlink"/>
                <w:noProof/>
              </w:rPr>
              <w:t>Archive Deposition</w:t>
            </w:r>
            <w:r w:rsidR="00830E8A">
              <w:rPr>
                <w:noProof/>
                <w:webHidden/>
              </w:rPr>
              <w:tab/>
            </w:r>
            <w:r w:rsidR="00830E8A">
              <w:rPr>
                <w:noProof/>
                <w:webHidden/>
              </w:rPr>
              <w:fldChar w:fldCharType="begin"/>
            </w:r>
            <w:r w:rsidR="00830E8A">
              <w:rPr>
                <w:noProof/>
                <w:webHidden/>
              </w:rPr>
              <w:instrText xml:space="preserve"> PAGEREF _Toc41335877 \h </w:instrText>
            </w:r>
            <w:r w:rsidR="00830E8A">
              <w:rPr>
                <w:noProof/>
                <w:webHidden/>
              </w:rPr>
            </w:r>
            <w:r w:rsidR="00830E8A">
              <w:rPr>
                <w:noProof/>
                <w:webHidden/>
              </w:rPr>
              <w:fldChar w:fldCharType="separate"/>
            </w:r>
            <w:r w:rsidR="00830E8A">
              <w:rPr>
                <w:noProof/>
                <w:webHidden/>
              </w:rPr>
              <w:t>10</w:t>
            </w:r>
            <w:r w:rsidR="00830E8A">
              <w:rPr>
                <w:noProof/>
                <w:webHidden/>
              </w:rPr>
              <w:fldChar w:fldCharType="end"/>
            </w:r>
          </w:hyperlink>
        </w:p>
        <w:p w14:paraId="0FA84F03" w14:textId="44D4D575" w:rsidR="00830E8A" w:rsidRDefault="000B2D75">
          <w:pPr>
            <w:pStyle w:val="TOC1"/>
            <w:tabs>
              <w:tab w:val="right" w:leader="dot" w:pos="8630"/>
            </w:tabs>
            <w:rPr>
              <w:rFonts w:cstheme="minorBidi"/>
              <w:noProof/>
              <w:lang w:val="en-GB" w:eastAsia="en-GB"/>
            </w:rPr>
          </w:pPr>
          <w:hyperlink w:anchor="_Toc41335878" w:history="1">
            <w:r w:rsidR="00830E8A" w:rsidRPr="00983713">
              <w:rPr>
                <w:rStyle w:val="Hyperlink"/>
                <w:noProof/>
              </w:rPr>
              <w:t>Timetable</w:t>
            </w:r>
            <w:r w:rsidR="00830E8A">
              <w:rPr>
                <w:noProof/>
                <w:webHidden/>
              </w:rPr>
              <w:tab/>
            </w:r>
            <w:r w:rsidR="00830E8A">
              <w:rPr>
                <w:noProof/>
                <w:webHidden/>
              </w:rPr>
              <w:fldChar w:fldCharType="begin"/>
            </w:r>
            <w:r w:rsidR="00830E8A">
              <w:rPr>
                <w:noProof/>
                <w:webHidden/>
              </w:rPr>
              <w:instrText xml:space="preserve"> PAGEREF _Toc41335878 \h </w:instrText>
            </w:r>
            <w:r w:rsidR="00830E8A">
              <w:rPr>
                <w:noProof/>
                <w:webHidden/>
              </w:rPr>
            </w:r>
            <w:r w:rsidR="00830E8A">
              <w:rPr>
                <w:noProof/>
                <w:webHidden/>
              </w:rPr>
              <w:fldChar w:fldCharType="separate"/>
            </w:r>
            <w:r w:rsidR="00830E8A">
              <w:rPr>
                <w:noProof/>
                <w:webHidden/>
              </w:rPr>
              <w:t>11</w:t>
            </w:r>
            <w:r w:rsidR="00830E8A">
              <w:rPr>
                <w:noProof/>
                <w:webHidden/>
              </w:rPr>
              <w:fldChar w:fldCharType="end"/>
            </w:r>
          </w:hyperlink>
        </w:p>
        <w:p w14:paraId="46EBDCCA" w14:textId="7F479ABC" w:rsidR="00830E8A" w:rsidRDefault="000B2D75">
          <w:pPr>
            <w:pStyle w:val="TOC1"/>
            <w:tabs>
              <w:tab w:val="right" w:leader="dot" w:pos="8630"/>
            </w:tabs>
            <w:rPr>
              <w:rFonts w:cstheme="minorBidi"/>
              <w:noProof/>
              <w:lang w:val="en-GB" w:eastAsia="en-GB"/>
            </w:rPr>
          </w:pPr>
          <w:hyperlink w:anchor="_Toc41335879" w:history="1">
            <w:r w:rsidR="00830E8A" w:rsidRPr="00983713">
              <w:rPr>
                <w:rStyle w:val="Hyperlink"/>
                <w:noProof/>
              </w:rPr>
              <w:t>Staffing</w:t>
            </w:r>
            <w:r w:rsidR="00830E8A">
              <w:rPr>
                <w:noProof/>
                <w:webHidden/>
              </w:rPr>
              <w:tab/>
            </w:r>
            <w:r w:rsidR="00830E8A">
              <w:rPr>
                <w:noProof/>
                <w:webHidden/>
              </w:rPr>
              <w:fldChar w:fldCharType="begin"/>
            </w:r>
            <w:r w:rsidR="00830E8A">
              <w:rPr>
                <w:noProof/>
                <w:webHidden/>
              </w:rPr>
              <w:instrText xml:space="preserve"> PAGEREF _Toc41335879 \h </w:instrText>
            </w:r>
            <w:r w:rsidR="00830E8A">
              <w:rPr>
                <w:noProof/>
                <w:webHidden/>
              </w:rPr>
            </w:r>
            <w:r w:rsidR="00830E8A">
              <w:rPr>
                <w:noProof/>
                <w:webHidden/>
              </w:rPr>
              <w:fldChar w:fldCharType="separate"/>
            </w:r>
            <w:r w:rsidR="00830E8A">
              <w:rPr>
                <w:noProof/>
                <w:webHidden/>
              </w:rPr>
              <w:t>12</w:t>
            </w:r>
            <w:r w:rsidR="00830E8A">
              <w:rPr>
                <w:noProof/>
                <w:webHidden/>
              </w:rPr>
              <w:fldChar w:fldCharType="end"/>
            </w:r>
          </w:hyperlink>
        </w:p>
        <w:p w14:paraId="6181FBC9" w14:textId="78E159CA" w:rsidR="00830E8A" w:rsidRDefault="000B2D75">
          <w:pPr>
            <w:pStyle w:val="TOC3"/>
            <w:tabs>
              <w:tab w:val="right" w:leader="dot" w:pos="8630"/>
            </w:tabs>
            <w:rPr>
              <w:rFonts w:cstheme="minorBidi"/>
              <w:noProof/>
              <w:lang w:val="en-GB" w:eastAsia="en-GB"/>
            </w:rPr>
          </w:pPr>
          <w:hyperlink w:anchor="_Toc41335880" w:history="1">
            <w:r w:rsidR="00830E8A" w:rsidRPr="00983713">
              <w:rPr>
                <w:rStyle w:val="Hyperlink"/>
                <w:noProof/>
              </w:rPr>
              <w:t>Use of Volunteers</w:t>
            </w:r>
            <w:r w:rsidR="00830E8A">
              <w:rPr>
                <w:noProof/>
                <w:webHidden/>
              </w:rPr>
              <w:tab/>
            </w:r>
            <w:r w:rsidR="00830E8A">
              <w:rPr>
                <w:noProof/>
                <w:webHidden/>
              </w:rPr>
              <w:fldChar w:fldCharType="begin"/>
            </w:r>
            <w:r w:rsidR="00830E8A">
              <w:rPr>
                <w:noProof/>
                <w:webHidden/>
              </w:rPr>
              <w:instrText xml:space="preserve"> PAGEREF _Toc41335880 \h </w:instrText>
            </w:r>
            <w:r w:rsidR="00830E8A">
              <w:rPr>
                <w:noProof/>
                <w:webHidden/>
              </w:rPr>
            </w:r>
            <w:r w:rsidR="00830E8A">
              <w:rPr>
                <w:noProof/>
                <w:webHidden/>
              </w:rPr>
              <w:fldChar w:fldCharType="separate"/>
            </w:r>
            <w:r w:rsidR="00830E8A">
              <w:rPr>
                <w:noProof/>
                <w:webHidden/>
              </w:rPr>
              <w:t>13</w:t>
            </w:r>
            <w:r w:rsidR="00830E8A">
              <w:rPr>
                <w:noProof/>
                <w:webHidden/>
              </w:rPr>
              <w:fldChar w:fldCharType="end"/>
            </w:r>
          </w:hyperlink>
        </w:p>
        <w:p w14:paraId="52A53605" w14:textId="22DAF1CD" w:rsidR="00830E8A" w:rsidRDefault="000B2D75">
          <w:pPr>
            <w:pStyle w:val="TOC3"/>
            <w:tabs>
              <w:tab w:val="right" w:leader="dot" w:pos="8630"/>
            </w:tabs>
            <w:rPr>
              <w:rFonts w:cstheme="minorBidi"/>
              <w:noProof/>
              <w:lang w:val="en-GB" w:eastAsia="en-GB"/>
            </w:rPr>
          </w:pPr>
          <w:hyperlink w:anchor="_Toc41335881" w:history="1">
            <w:r w:rsidR="00830E8A" w:rsidRPr="00983713">
              <w:rPr>
                <w:rStyle w:val="Hyperlink"/>
                <w:noProof/>
              </w:rPr>
              <w:t>Stakeholders</w:t>
            </w:r>
            <w:r w:rsidR="00830E8A">
              <w:rPr>
                <w:noProof/>
                <w:webHidden/>
              </w:rPr>
              <w:tab/>
            </w:r>
            <w:r w:rsidR="00830E8A">
              <w:rPr>
                <w:noProof/>
                <w:webHidden/>
              </w:rPr>
              <w:fldChar w:fldCharType="begin"/>
            </w:r>
            <w:r w:rsidR="00830E8A">
              <w:rPr>
                <w:noProof/>
                <w:webHidden/>
              </w:rPr>
              <w:instrText xml:space="preserve"> PAGEREF _Toc41335881 \h </w:instrText>
            </w:r>
            <w:r w:rsidR="00830E8A">
              <w:rPr>
                <w:noProof/>
                <w:webHidden/>
              </w:rPr>
            </w:r>
            <w:r w:rsidR="00830E8A">
              <w:rPr>
                <w:noProof/>
                <w:webHidden/>
              </w:rPr>
              <w:fldChar w:fldCharType="separate"/>
            </w:r>
            <w:r w:rsidR="00830E8A">
              <w:rPr>
                <w:noProof/>
                <w:webHidden/>
              </w:rPr>
              <w:t>13</w:t>
            </w:r>
            <w:r w:rsidR="00830E8A">
              <w:rPr>
                <w:noProof/>
                <w:webHidden/>
              </w:rPr>
              <w:fldChar w:fldCharType="end"/>
            </w:r>
          </w:hyperlink>
        </w:p>
        <w:p w14:paraId="27163C27" w14:textId="478252D3" w:rsidR="00830E8A" w:rsidRDefault="000B2D75">
          <w:pPr>
            <w:pStyle w:val="TOC1"/>
            <w:tabs>
              <w:tab w:val="right" w:leader="dot" w:pos="8630"/>
            </w:tabs>
            <w:rPr>
              <w:rFonts w:cstheme="minorBidi"/>
              <w:noProof/>
              <w:lang w:val="en-GB" w:eastAsia="en-GB"/>
            </w:rPr>
          </w:pPr>
          <w:hyperlink w:anchor="_Toc41335882" w:history="1">
            <w:r w:rsidR="00830E8A" w:rsidRPr="00983713">
              <w:rPr>
                <w:rStyle w:val="Hyperlink"/>
                <w:noProof/>
              </w:rPr>
              <w:t>Health and Safety</w:t>
            </w:r>
            <w:r w:rsidR="00830E8A">
              <w:rPr>
                <w:noProof/>
                <w:webHidden/>
              </w:rPr>
              <w:tab/>
            </w:r>
            <w:r w:rsidR="00830E8A">
              <w:rPr>
                <w:noProof/>
                <w:webHidden/>
              </w:rPr>
              <w:fldChar w:fldCharType="begin"/>
            </w:r>
            <w:r w:rsidR="00830E8A">
              <w:rPr>
                <w:noProof/>
                <w:webHidden/>
              </w:rPr>
              <w:instrText xml:space="preserve"> PAGEREF _Toc41335882 \h </w:instrText>
            </w:r>
            <w:r w:rsidR="00830E8A">
              <w:rPr>
                <w:noProof/>
                <w:webHidden/>
              </w:rPr>
            </w:r>
            <w:r w:rsidR="00830E8A">
              <w:rPr>
                <w:noProof/>
                <w:webHidden/>
              </w:rPr>
              <w:fldChar w:fldCharType="separate"/>
            </w:r>
            <w:r w:rsidR="00830E8A">
              <w:rPr>
                <w:noProof/>
                <w:webHidden/>
              </w:rPr>
              <w:t>13</w:t>
            </w:r>
            <w:r w:rsidR="00830E8A">
              <w:rPr>
                <w:noProof/>
                <w:webHidden/>
              </w:rPr>
              <w:fldChar w:fldCharType="end"/>
            </w:r>
          </w:hyperlink>
        </w:p>
        <w:p w14:paraId="1B0E71F2" w14:textId="7B7DF4F5" w:rsidR="00830E8A" w:rsidRDefault="000B2D75">
          <w:pPr>
            <w:pStyle w:val="TOC1"/>
            <w:tabs>
              <w:tab w:val="right" w:leader="dot" w:pos="8630"/>
            </w:tabs>
            <w:rPr>
              <w:rFonts w:cstheme="minorBidi"/>
              <w:noProof/>
              <w:lang w:val="en-GB" w:eastAsia="en-GB"/>
            </w:rPr>
          </w:pPr>
          <w:hyperlink w:anchor="_Toc41335883" w:history="1">
            <w:r w:rsidR="00830E8A" w:rsidRPr="00983713">
              <w:rPr>
                <w:rStyle w:val="Hyperlink"/>
                <w:noProof/>
              </w:rPr>
              <w:t>Monitoring Procedures</w:t>
            </w:r>
            <w:r w:rsidR="00830E8A">
              <w:rPr>
                <w:noProof/>
                <w:webHidden/>
              </w:rPr>
              <w:tab/>
            </w:r>
            <w:r w:rsidR="00830E8A">
              <w:rPr>
                <w:noProof/>
                <w:webHidden/>
              </w:rPr>
              <w:fldChar w:fldCharType="begin"/>
            </w:r>
            <w:r w:rsidR="00830E8A">
              <w:rPr>
                <w:noProof/>
                <w:webHidden/>
              </w:rPr>
              <w:instrText xml:space="preserve"> PAGEREF _Toc41335883 \h </w:instrText>
            </w:r>
            <w:r w:rsidR="00830E8A">
              <w:rPr>
                <w:noProof/>
                <w:webHidden/>
              </w:rPr>
            </w:r>
            <w:r w:rsidR="00830E8A">
              <w:rPr>
                <w:noProof/>
                <w:webHidden/>
              </w:rPr>
              <w:fldChar w:fldCharType="separate"/>
            </w:r>
            <w:r w:rsidR="00830E8A">
              <w:rPr>
                <w:noProof/>
                <w:webHidden/>
              </w:rPr>
              <w:t>14</w:t>
            </w:r>
            <w:r w:rsidR="00830E8A">
              <w:rPr>
                <w:noProof/>
                <w:webHidden/>
              </w:rPr>
              <w:fldChar w:fldCharType="end"/>
            </w:r>
          </w:hyperlink>
        </w:p>
        <w:p w14:paraId="14361939" w14:textId="39A6148C" w:rsidR="00830E8A" w:rsidRDefault="000B2D75">
          <w:pPr>
            <w:pStyle w:val="TOC1"/>
            <w:tabs>
              <w:tab w:val="right" w:leader="dot" w:pos="8630"/>
            </w:tabs>
            <w:rPr>
              <w:rFonts w:cstheme="minorBidi"/>
              <w:noProof/>
              <w:lang w:val="en-GB" w:eastAsia="en-GB"/>
            </w:rPr>
          </w:pPr>
          <w:hyperlink w:anchor="_Toc41335884" w:history="1">
            <w:r w:rsidR="00830E8A" w:rsidRPr="00983713">
              <w:rPr>
                <w:rStyle w:val="Hyperlink"/>
                <w:noProof/>
              </w:rPr>
              <w:t>Costings</w:t>
            </w:r>
            <w:r w:rsidR="00830E8A">
              <w:rPr>
                <w:noProof/>
                <w:webHidden/>
              </w:rPr>
              <w:tab/>
            </w:r>
            <w:r w:rsidR="00830E8A">
              <w:rPr>
                <w:noProof/>
                <w:webHidden/>
              </w:rPr>
              <w:fldChar w:fldCharType="begin"/>
            </w:r>
            <w:r w:rsidR="00830E8A">
              <w:rPr>
                <w:noProof/>
                <w:webHidden/>
              </w:rPr>
              <w:instrText xml:space="preserve"> PAGEREF _Toc41335884 \h </w:instrText>
            </w:r>
            <w:r w:rsidR="00830E8A">
              <w:rPr>
                <w:noProof/>
                <w:webHidden/>
              </w:rPr>
            </w:r>
            <w:r w:rsidR="00830E8A">
              <w:rPr>
                <w:noProof/>
                <w:webHidden/>
              </w:rPr>
              <w:fldChar w:fldCharType="separate"/>
            </w:r>
            <w:r w:rsidR="00830E8A">
              <w:rPr>
                <w:noProof/>
                <w:webHidden/>
              </w:rPr>
              <w:t>14</w:t>
            </w:r>
            <w:r w:rsidR="00830E8A">
              <w:rPr>
                <w:noProof/>
                <w:webHidden/>
              </w:rPr>
              <w:fldChar w:fldCharType="end"/>
            </w:r>
          </w:hyperlink>
        </w:p>
        <w:p w14:paraId="7A725E0B" w14:textId="3B5D6965" w:rsidR="00830E8A" w:rsidRDefault="000B2D75">
          <w:pPr>
            <w:pStyle w:val="TOC3"/>
            <w:tabs>
              <w:tab w:val="right" w:leader="dot" w:pos="8630"/>
            </w:tabs>
            <w:rPr>
              <w:rFonts w:cstheme="minorBidi"/>
              <w:noProof/>
              <w:lang w:val="en-GB" w:eastAsia="en-GB"/>
            </w:rPr>
          </w:pPr>
          <w:hyperlink w:anchor="_Toc41335885" w:history="1">
            <w:r w:rsidR="00830E8A" w:rsidRPr="00983713">
              <w:rPr>
                <w:rStyle w:val="Hyperlink"/>
                <w:noProof/>
              </w:rPr>
              <w:t>Staffing Costs</w:t>
            </w:r>
            <w:r w:rsidR="00830E8A">
              <w:rPr>
                <w:noProof/>
                <w:webHidden/>
              </w:rPr>
              <w:tab/>
            </w:r>
            <w:r w:rsidR="00830E8A">
              <w:rPr>
                <w:noProof/>
                <w:webHidden/>
              </w:rPr>
              <w:fldChar w:fldCharType="begin"/>
            </w:r>
            <w:r w:rsidR="00830E8A">
              <w:rPr>
                <w:noProof/>
                <w:webHidden/>
              </w:rPr>
              <w:instrText xml:space="preserve"> PAGEREF _Toc41335885 \h </w:instrText>
            </w:r>
            <w:r w:rsidR="00830E8A">
              <w:rPr>
                <w:noProof/>
                <w:webHidden/>
              </w:rPr>
            </w:r>
            <w:r w:rsidR="00830E8A">
              <w:rPr>
                <w:noProof/>
                <w:webHidden/>
              </w:rPr>
              <w:fldChar w:fldCharType="separate"/>
            </w:r>
            <w:r w:rsidR="00830E8A">
              <w:rPr>
                <w:noProof/>
                <w:webHidden/>
              </w:rPr>
              <w:t>14</w:t>
            </w:r>
            <w:r w:rsidR="00830E8A">
              <w:rPr>
                <w:noProof/>
                <w:webHidden/>
              </w:rPr>
              <w:fldChar w:fldCharType="end"/>
            </w:r>
          </w:hyperlink>
        </w:p>
        <w:p w14:paraId="108ED0FF" w14:textId="0CFD9888" w:rsidR="00830E8A" w:rsidRDefault="000B2D75">
          <w:pPr>
            <w:pStyle w:val="TOC1"/>
            <w:tabs>
              <w:tab w:val="right" w:leader="dot" w:pos="8630"/>
            </w:tabs>
            <w:rPr>
              <w:rFonts w:cstheme="minorBidi"/>
              <w:noProof/>
              <w:lang w:val="en-GB" w:eastAsia="en-GB"/>
            </w:rPr>
          </w:pPr>
          <w:hyperlink w:anchor="_Toc41335886" w:history="1">
            <w:r w:rsidR="00830E8A">
              <w:rPr>
                <w:noProof/>
                <w:webHidden/>
              </w:rPr>
              <w:tab/>
            </w:r>
            <w:r w:rsidR="00830E8A">
              <w:rPr>
                <w:noProof/>
                <w:webHidden/>
              </w:rPr>
              <w:fldChar w:fldCharType="begin"/>
            </w:r>
            <w:r w:rsidR="00830E8A">
              <w:rPr>
                <w:noProof/>
                <w:webHidden/>
              </w:rPr>
              <w:instrText xml:space="preserve"> PAGEREF _Toc41335886 \h </w:instrText>
            </w:r>
            <w:r w:rsidR="00830E8A">
              <w:rPr>
                <w:noProof/>
                <w:webHidden/>
              </w:rPr>
            </w:r>
            <w:r w:rsidR="00830E8A">
              <w:rPr>
                <w:noProof/>
                <w:webHidden/>
              </w:rPr>
              <w:fldChar w:fldCharType="separate"/>
            </w:r>
            <w:r w:rsidR="00830E8A">
              <w:rPr>
                <w:noProof/>
                <w:webHidden/>
              </w:rPr>
              <w:t>15</w:t>
            </w:r>
            <w:r w:rsidR="00830E8A">
              <w:rPr>
                <w:noProof/>
                <w:webHidden/>
              </w:rPr>
              <w:fldChar w:fldCharType="end"/>
            </w:r>
          </w:hyperlink>
        </w:p>
        <w:p w14:paraId="51F489FF" w14:textId="279EAA72" w:rsidR="00830E8A" w:rsidRDefault="000B2D75">
          <w:pPr>
            <w:pStyle w:val="TOC1"/>
            <w:tabs>
              <w:tab w:val="right" w:leader="dot" w:pos="8630"/>
            </w:tabs>
            <w:rPr>
              <w:rFonts w:cstheme="minorBidi"/>
              <w:noProof/>
              <w:lang w:val="en-GB" w:eastAsia="en-GB"/>
            </w:rPr>
          </w:pPr>
          <w:hyperlink w:anchor="_Toc41335887" w:history="1">
            <w:r w:rsidR="00830E8A" w:rsidRPr="00983713">
              <w:rPr>
                <w:rStyle w:val="Hyperlink"/>
                <w:noProof/>
              </w:rPr>
              <w:t>Bibliography</w:t>
            </w:r>
            <w:r w:rsidR="00830E8A">
              <w:rPr>
                <w:noProof/>
                <w:webHidden/>
              </w:rPr>
              <w:tab/>
            </w:r>
            <w:r w:rsidR="00830E8A">
              <w:rPr>
                <w:noProof/>
                <w:webHidden/>
              </w:rPr>
              <w:fldChar w:fldCharType="begin"/>
            </w:r>
            <w:r w:rsidR="00830E8A">
              <w:rPr>
                <w:noProof/>
                <w:webHidden/>
              </w:rPr>
              <w:instrText xml:space="preserve"> PAGEREF _Toc41335887 \h </w:instrText>
            </w:r>
            <w:r w:rsidR="00830E8A">
              <w:rPr>
                <w:noProof/>
                <w:webHidden/>
              </w:rPr>
            </w:r>
            <w:r w:rsidR="00830E8A">
              <w:rPr>
                <w:noProof/>
                <w:webHidden/>
              </w:rPr>
              <w:fldChar w:fldCharType="separate"/>
            </w:r>
            <w:r w:rsidR="00830E8A">
              <w:rPr>
                <w:noProof/>
                <w:webHidden/>
              </w:rPr>
              <w:t>16</w:t>
            </w:r>
            <w:r w:rsidR="00830E8A">
              <w:rPr>
                <w:noProof/>
                <w:webHidden/>
              </w:rPr>
              <w:fldChar w:fldCharType="end"/>
            </w:r>
          </w:hyperlink>
        </w:p>
        <w:p w14:paraId="70C800D9" w14:textId="2D5EE0CB" w:rsidR="00D75B2F" w:rsidRDefault="00D75B2F" w:rsidP="00CF580E">
          <w:pPr>
            <w:pStyle w:val="TOC1"/>
            <w:tabs>
              <w:tab w:val="right" w:leader="dot" w:pos="8630"/>
            </w:tabs>
          </w:pPr>
          <w:r>
            <w:rPr>
              <w:b/>
              <w:bCs/>
              <w:noProof/>
            </w:rPr>
            <w:fldChar w:fldCharType="end"/>
          </w:r>
        </w:p>
      </w:sdtContent>
    </w:sdt>
    <w:p w14:paraId="1C27A012" w14:textId="6D59665A" w:rsidR="000C78BC" w:rsidRDefault="000C78BC">
      <w:r>
        <w:br w:type="page"/>
      </w:r>
    </w:p>
    <w:p w14:paraId="529A206F" w14:textId="4921776E" w:rsidR="000C78BC" w:rsidRDefault="000C78BC" w:rsidP="000C78BC">
      <w:pPr>
        <w:pStyle w:val="Heading1"/>
      </w:pPr>
      <w:bookmarkStart w:id="5" w:name="_Toc41335852"/>
      <w:r>
        <w:lastRenderedPageBreak/>
        <w:t>Project Name</w:t>
      </w:r>
      <w:bookmarkEnd w:id="5"/>
    </w:p>
    <w:p w14:paraId="435F2D08" w14:textId="781EC0EB" w:rsidR="00753126" w:rsidRDefault="00753126" w:rsidP="00753126">
      <w:bookmarkStart w:id="6" w:name="_Toc41335853"/>
      <w:r>
        <w:t xml:space="preserve">Court Farm, </w:t>
      </w:r>
      <w:proofErr w:type="spellStart"/>
      <w:r>
        <w:t>Pembrey</w:t>
      </w:r>
      <w:proofErr w:type="spellEnd"/>
      <w:r>
        <w:t xml:space="preserve"> Community Excavation</w:t>
      </w:r>
    </w:p>
    <w:p w14:paraId="0AD1FABF" w14:textId="20478A5E" w:rsidR="000C78BC" w:rsidRDefault="00753126" w:rsidP="000C78BC">
      <w:pPr>
        <w:pStyle w:val="Heading1"/>
      </w:pPr>
      <w:proofErr w:type="spellStart"/>
      <w:proofErr w:type="gramStart"/>
      <w:r>
        <w:t>N</w:t>
      </w:r>
      <w:r w:rsidR="000C78BC">
        <w:t>on Technical</w:t>
      </w:r>
      <w:proofErr w:type="spellEnd"/>
      <w:proofErr w:type="gramEnd"/>
      <w:r w:rsidR="000C78BC">
        <w:t xml:space="preserve"> Summary</w:t>
      </w:r>
      <w:bookmarkEnd w:id="6"/>
      <w:r w:rsidR="000C78BC">
        <w:t xml:space="preserve"> </w:t>
      </w:r>
    </w:p>
    <w:p w14:paraId="745947EF" w14:textId="1C3DD892" w:rsidR="00FC52B1" w:rsidRDefault="00FC52B1" w:rsidP="00FC52B1">
      <w:r>
        <w:t xml:space="preserve">To conduct a </w:t>
      </w:r>
      <w:proofErr w:type="gramStart"/>
      <w:r>
        <w:t>community based</w:t>
      </w:r>
      <w:proofErr w:type="gramEnd"/>
      <w:r>
        <w:t xml:space="preserve"> project to investigate the structural framework of any pre-existing buildings or significant constructs at Court Farm, </w:t>
      </w:r>
      <w:proofErr w:type="spellStart"/>
      <w:r>
        <w:t>Pembrey</w:t>
      </w:r>
      <w:proofErr w:type="spellEnd"/>
      <w:r>
        <w:t>, Carmarthenshire.</w:t>
      </w:r>
      <w:r w:rsidR="008E05BD">
        <w:t xml:space="preserve"> We will be working in support of research already established by the </w:t>
      </w:r>
      <w:proofErr w:type="spellStart"/>
      <w:r w:rsidR="008E05BD">
        <w:t>organi</w:t>
      </w:r>
      <w:r w:rsidR="00753126">
        <w:t>s</w:t>
      </w:r>
      <w:r w:rsidR="008E05BD">
        <w:t>ation</w:t>
      </w:r>
      <w:proofErr w:type="spellEnd"/>
      <w:r w:rsidR="008E05BD">
        <w:t xml:space="preserve"> </w:t>
      </w:r>
      <w:r w:rsidR="008E05BD">
        <w:rPr>
          <w:i/>
          <w:iCs/>
        </w:rPr>
        <w:t xml:space="preserve">Friends of Court Farm </w:t>
      </w:r>
      <w:r w:rsidR="008E05BD">
        <w:t xml:space="preserve">regarding the conservation and preservation of </w:t>
      </w:r>
      <w:r w:rsidR="00A13536">
        <w:t>Court Farm</w:t>
      </w:r>
      <w:r w:rsidR="000D5F3E">
        <w:t xml:space="preserve"> and </w:t>
      </w:r>
      <w:proofErr w:type="gramStart"/>
      <w:r w:rsidR="000D5F3E">
        <w:t>it’s</w:t>
      </w:r>
      <w:proofErr w:type="gramEnd"/>
      <w:r w:rsidR="000D5F3E">
        <w:t xml:space="preserve"> history. </w:t>
      </w:r>
      <w:r w:rsidR="00A13536">
        <w:t xml:space="preserve"> </w:t>
      </w:r>
    </w:p>
    <w:p w14:paraId="0366B35A" w14:textId="4D415826" w:rsidR="00B12BEB" w:rsidRPr="00B12BEB" w:rsidRDefault="00753126" w:rsidP="00B12BEB">
      <w:pPr>
        <w:rPr>
          <w:color w:val="auto"/>
        </w:rPr>
      </w:pPr>
      <w:r>
        <w:rPr>
          <w:color w:val="auto"/>
        </w:rPr>
        <w:t>This p</w:t>
      </w:r>
      <w:r w:rsidR="00B12BEB" w:rsidRPr="00B12BEB">
        <w:rPr>
          <w:color w:val="auto"/>
        </w:rPr>
        <w:t xml:space="preserve">roject represents the first major archaeological investigation into Court Farm since its abandonment in 1962.  The results of these works will contribute to the future of its restoration and revival of the site. With the </w:t>
      </w:r>
      <w:proofErr w:type="gramStart"/>
      <w:r w:rsidR="00B12BEB" w:rsidRPr="00B12BEB">
        <w:rPr>
          <w:color w:val="auto"/>
        </w:rPr>
        <w:t>ultimate goal</w:t>
      </w:r>
      <w:proofErr w:type="gramEnd"/>
      <w:r w:rsidR="00B12BEB" w:rsidRPr="00B12BEB">
        <w:rPr>
          <w:color w:val="auto"/>
        </w:rPr>
        <w:t xml:space="preserve"> of opening the site as a respected, sympathetic tourist attraction celebrating its unique history in the distinctive town of </w:t>
      </w:r>
      <w:proofErr w:type="spellStart"/>
      <w:r w:rsidR="00B12BEB" w:rsidRPr="00B12BEB">
        <w:rPr>
          <w:color w:val="auto"/>
        </w:rPr>
        <w:t>Pembrey</w:t>
      </w:r>
      <w:proofErr w:type="spellEnd"/>
      <w:r w:rsidR="00B12BEB" w:rsidRPr="00B12BEB">
        <w:rPr>
          <w:color w:val="auto"/>
        </w:rPr>
        <w:t xml:space="preserve">, Burry Port. </w:t>
      </w:r>
    </w:p>
    <w:p w14:paraId="47B3F96C" w14:textId="54153957" w:rsidR="008E05BD" w:rsidRDefault="008E05BD" w:rsidP="00FC52B1">
      <w:r>
        <w:t>This document will outline questions posed for archaeology and history, roles within the project, recommendations for future projects, stages and timescal</w:t>
      </w:r>
      <w:r w:rsidR="000D5F3E">
        <w:t>e.</w:t>
      </w:r>
    </w:p>
    <w:p w14:paraId="4DDD36B1" w14:textId="2A779503" w:rsidR="003600DF" w:rsidRDefault="008E05BD" w:rsidP="00FC52B1">
      <w:r>
        <w:t>It will also outline the over-arching outrea</w:t>
      </w:r>
      <w:r w:rsidR="00A13536">
        <w:t>c</w:t>
      </w:r>
      <w:r>
        <w:t>h objective that encourages engagement with the public in fieldwork and post-fieldwork</w:t>
      </w:r>
      <w:r w:rsidR="000D5F3E">
        <w:t xml:space="preserve"> activities to </w:t>
      </w:r>
      <w:proofErr w:type="spellStart"/>
      <w:r w:rsidR="000D5F3E">
        <w:t>publicise</w:t>
      </w:r>
      <w:proofErr w:type="spellEnd"/>
      <w:r w:rsidR="000D5F3E">
        <w:t xml:space="preserve"> the heritage of the site. </w:t>
      </w:r>
    </w:p>
    <w:p w14:paraId="489C60E4" w14:textId="6CDC21F1" w:rsidR="003600DF" w:rsidRDefault="003600DF" w:rsidP="00FC52B1">
      <w:r>
        <w:t xml:space="preserve">The final purpose of this project will be to assist and advise on further restorations of the highly anticipated garden and provide insight to the prospective older </w:t>
      </w:r>
      <w:proofErr w:type="gramStart"/>
      <w:r>
        <w:t>on site</w:t>
      </w:r>
      <w:proofErr w:type="gramEnd"/>
      <w:r>
        <w:t xml:space="preserve"> mansion of Le Boteler during the 14</w:t>
      </w:r>
      <w:r w:rsidRPr="003600DF">
        <w:rPr>
          <w:vertAlign w:val="superscript"/>
        </w:rPr>
        <w:t>th</w:t>
      </w:r>
      <w:r>
        <w:t xml:space="preserve"> and 15</w:t>
      </w:r>
      <w:r w:rsidRPr="003600DF">
        <w:rPr>
          <w:vertAlign w:val="superscript"/>
        </w:rPr>
        <w:t>th</w:t>
      </w:r>
      <w:r>
        <w:t xml:space="preserve"> century. </w:t>
      </w:r>
    </w:p>
    <w:p w14:paraId="77B825D6" w14:textId="741328A1" w:rsidR="00FC52B1" w:rsidRDefault="00FC52B1" w:rsidP="00FC52B1">
      <w:pPr>
        <w:pStyle w:val="Heading1"/>
      </w:pPr>
      <w:bookmarkStart w:id="7" w:name="_Toc41335854"/>
      <w:r>
        <w:t>Site Location</w:t>
      </w:r>
      <w:bookmarkEnd w:id="7"/>
    </w:p>
    <w:p w14:paraId="04C81949" w14:textId="5D6CD396" w:rsidR="00C73F75" w:rsidRDefault="00C73F75" w:rsidP="000C78BC">
      <w:r>
        <w:t xml:space="preserve">Court Farm is situated approximately NW to Burry Port, a small </w:t>
      </w:r>
      <w:proofErr w:type="spellStart"/>
      <w:r>
        <w:t>harbour</w:t>
      </w:r>
      <w:proofErr w:type="spellEnd"/>
      <w:r>
        <w:t xml:space="preserve"> town to the West of </w:t>
      </w:r>
      <w:proofErr w:type="spellStart"/>
      <w:r>
        <w:t>Llanelli</w:t>
      </w:r>
      <w:proofErr w:type="spellEnd"/>
      <w:r>
        <w:t>. Court Farm was regarded during a period as a landmark for incoming ships</w:t>
      </w:r>
      <w:r w:rsidR="00D42C95">
        <w:t xml:space="preserve"> due to its prominently white</w:t>
      </w:r>
      <w:r w:rsidR="005B22FB">
        <w:t>-</w:t>
      </w:r>
      <w:r w:rsidR="00D42C95">
        <w:t xml:space="preserve">washed stone and </w:t>
      </w:r>
      <w:proofErr w:type="spellStart"/>
      <w:proofErr w:type="gramStart"/>
      <w:r w:rsidR="00D42C95">
        <w:t>it’s</w:t>
      </w:r>
      <w:proofErr w:type="spellEnd"/>
      <w:proofErr w:type="gramEnd"/>
      <w:r w:rsidR="00D42C95">
        <w:t xml:space="preserve"> height</w:t>
      </w:r>
      <w:r w:rsidR="00631E1B">
        <w:t xml:space="preserve"> (Cryer) </w:t>
      </w:r>
    </w:p>
    <w:p w14:paraId="1D73107D" w14:textId="4F601B07" w:rsidR="00BA5232" w:rsidRDefault="005B22FB" w:rsidP="005B22FB">
      <w:r>
        <w:t xml:space="preserve">The site of the building in situated in the village of </w:t>
      </w:r>
      <w:proofErr w:type="spellStart"/>
      <w:r>
        <w:t>Pembrey</w:t>
      </w:r>
      <w:proofErr w:type="spellEnd"/>
      <w:r>
        <w:t>, Carmarthenshire</w:t>
      </w:r>
      <w:r w:rsidR="005E194F">
        <w:t xml:space="preserve"> approximately 400m North of the parish church</w:t>
      </w:r>
      <w:r>
        <w:t xml:space="preserve">.  It is conveniently located next to Mountain Road for access and transportation and is </w:t>
      </w:r>
      <w:r w:rsidR="005E194F">
        <w:t>accessed</w:t>
      </w:r>
      <w:r>
        <w:t xml:space="preserve"> up a short driveway to the left (when north facing). </w:t>
      </w:r>
    </w:p>
    <w:p w14:paraId="087BB656" w14:textId="0B42AF65" w:rsidR="005B22FB" w:rsidRDefault="00D06159" w:rsidP="005B22FB">
      <w:r>
        <w:t>A Quarry, farmer’s fields and vast woodlan</w:t>
      </w:r>
      <w:r w:rsidR="000D5F3E">
        <w:t xml:space="preserve">d surround the property N – NW – W, and a residential area to the East. </w:t>
      </w:r>
    </w:p>
    <w:p w14:paraId="3248C112" w14:textId="53E52FC7" w:rsidR="00FC52B1" w:rsidRDefault="00FC52B1" w:rsidP="00FC52B1">
      <w:pPr>
        <w:pStyle w:val="Heading3"/>
      </w:pPr>
      <w:bookmarkStart w:id="8" w:name="_Toc41335855"/>
      <w:r>
        <w:t>Approximate grid references.</w:t>
      </w:r>
      <w:bookmarkEnd w:id="8"/>
    </w:p>
    <w:p w14:paraId="1A66D131" w14:textId="1249AADA" w:rsidR="00FC52B1" w:rsidRDefault="00FC52B1" w:rsidP="000C78BC">
      <w:r>
        <w:t>Latitude: 51.690964</w:t>
      </w:r>
    </w:p>
    <w:p w14:paraId="2F2C24DE" w14:textId="1E5F7DE1" w:rsidR="00FC52B1" w:rsidRDefault="00FC52B1" w:rsidP="000C78BC">
      <w:r>
        <w:lastRenderedPageBreak/>
        <w:t>Longitude: 4.276217</w:t>
      </w:r>
    </w:p>
    <w:p w14:paraId="17200E5E" w14:textId="508F8F01" w:rsidR="000C78BC" w:rsidRDefault="000C78BC" w:rsidP="000C78BC">
      <w:pPr>
        <w:pStyle w:val="Heading1"/>
      </w:pPr>
      <w:bookmarkStart w:id="9" w:name="_Toc41335856"/>
      <w:r>
        <w:t>Project Context</w:t>
      </w:r>
      <w:bookmarkEnd w:id="9"/>
      <w:r>
        <w:t xml:space="preserve"> </w:t>
      </w:r>
    </w:p>
    <w:p w14:paraId="2E6DFB4C" w14:textId="11D528FD" w:rsidR="000C78BC" w:rsidRDefault="00FC52B1" w:rsidP="000C78BC">
      <w:r>
        <w:t>There has been a long</w:t>
      </w:r>
      <w:r w:rsidR="00631E1B">
        <w:t>-</w:t>
      </w:r>
      <w:r>
        <w:t xml:space="preserve">standing interest in the conservation and restoration of Court Farm on a local and regional scale. Major contributors include CADW, who have previously offered substantial grant </w:t>
      </w:r>
      <w:r w:rsidR="00F2735B">
        <w:t xml:space="preserve">percentage to fund assessments and projects. The current project is an accumulation of years of hard work and perseverance of many individuals to comprehend the nature of the standing building and understand </w:t>
      </w:r>
      <w:proofErr w:type="gramStart"/>
      <w:r w:rsidR="00F2735B">
        <w:t>it’s</w:t>
      </w:r>
      <w:proofErr w:type="gramEnd"/>
      <w:r w:rsidR="00F2735B">
        <w:t xml:space="preserve"> history to a point of a plausible illustration. Results pending, our findings would serve as a catalyst in the prospect for restoration of the manor </w:t>
      </w:r>
      <w:r w:rsidR="00631E1B">
        <w:t xml:space="preserve">and befitting it as a heritage site for tourism and local educational investment. </w:t>
      </w:r>
    </w:p>
    <w:p w14:paraId="743690E4" w14:textId="49605A73" w:rsidR="000C78BC" w:rsidRDefault="000C78BC" w:rsidP="000C78BC">
      <w:pPr>
        <w:pStyle w:val="Heading1"/>
      </w:pPr>
      <w:bookmarkStart w:id="10" w:name="_Toc41335857"/>
      <w:r>
        <w:t>Geo</w:t>
      </w:r>
      <w:r w:rsidR="00D717FC">
        <w:t>logical</w:t>
      </w:r>
      <w:r>
        <w:t xml:space="preserve"> and Topographical Background</w:t>
      </w:r>
      <w:bookmarkEnd w:id="10"/>
      <w:r>
        <w:t xml:space="preserve"> </w:t>
      </w:r>
    </w:p>
    <w:p w14:paraId="00D165B4" w14:textId="4610FBAC" w:rsidR="001F0B6A" w:rsidRDefault="00EE544F" w:rsidP="00F2735B">
      <w:r>
        <w:t>A topographical survey of the Court Farm site indicated that the overall level o</w:t>
      </w:r>
      <w:r w:rsidR="00631E1B">
        <w:t>f</w:t>
      </w:r>
      <w:r>
        <w:t xml:space="preserve"> preservation of the site is significantly poor. </w:t>
      </w:r>
      <w:r w:rsidR="00F94508">
        <w:t xml:space="preserve">The building itself is solid and sound structure of sedimentary. </w:t>
      </w:r>
      <w:r>
        <w:t>The ground is uneven throu</w:t>
      </w:r>
      <w:r w:rsidR="00631E1B">
        <w:t>ghout the site, the house is built into a slope</w:t>
      </w:r>
      <w:r w:rsidR="003F5DC6">
        <w:t>. Lack of regular upkeep has created</w:t>
      </w:r>
      <w:r w:rsidR="001F0B6A">
        <w:t xml:space="preserve"> extra layers of</w:t>
      </w:r>
      <w:r w:rsidR="003F5DC6">
        <w:t xml:space="preserve"> fertile</w:t>
      </w:r>
      <w:r w:rsidR="001F0B6A">
        <w:t xml:space="preserve"> soil that has gathered from leaves from the excessive </w:t>
      </w:r>
      <w:r w:rsidR="00A96589">
        <w:t>number</w:t>
      </w:r>
      <w:r w:rsidR="001F0B6A">
        <w:t xml:space="preserve"> of trees that surround the </w:t>
      </w:r>
      <w:r w:rsidR="003F5DC6">
        <w:t xml:space="preserve">area over softer, sedimentary rock. </w:t>
      </w:r>
      <w:r w:rsidR="001F0B6A">
        <w:t xml:space="preserve">The terrain is rough with overgrown unkept vegetation disrupting the view of the property and further preventing a clear view of the building and stone features. There is evidence of previous efforts to cut back the greenery, but it has since grown back.  </w:t>
      </w:r>
    </w:p>
    <w:p w14:paraId="2B273832" w14:textId="77777777" w:rsidR="00E711D4" w:rsidRDefault="000D5F3E" w:rsidP="00F2735B">
      <w:r>
        <w:rPr>
          <w:noProof/>
        </w:rPr>
        <w:drawing>
          <wp:anchor distT="0" distB="0" distL="114300" distR="114300" simplePos="0" relativeHeight="251657216" behindDoc="1" locked="0" layoutInCell="1" allowOverlap="1" wp14:anchorId="46492C5F" wp14:editId="08E1F2BC">
            <wp:simplePos x="0" y="0"/>
            <wp:positionH relativeFrom="column">
              <wp:posOffset>-1829</wp:posOffset>
            </wp:positionH>
            <wp:positionV relativeFrom="paragraph">
              <wp:posOffset>533</wp:posOffset>
            </wp:positionV>
            <wp:extent cx="2408306" cy="1199693"/>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08306" cy="1199693"/>
                    </a:xfrm>
                    <a:prstGeom prst="rect">
                      <a:avLst/>
                    </a:prstGeom>
                  </pic:spPr>
                </pic:pic>
              </a:graphicData>
            </a:graphic>
            <wp14:sizeRelH relativeFrom="page">
              <wp14:pctWidth>0</wp14:pctWidth>
            </wp14:sizeRelH>
            <wp14:sizeRelV relativeFrom="page">
              <wp14:pctHeight>0</wp14:pctHeight>
            </wp14:sizeRelV>
          </wp:anchor>
        </w:drawing>
      </w:r>
      <w:r>
        <w:t xml:space="preserve"> </w:t>
      </w:r>
      <w:r>
        <w:tab/>
      </w:r>
      <w:r>
        <w:tab/>
      </w:r>
      <w:r>
        <w:tab/>
      </w:r>
      <w:r>
        <w:tab/>
      </w:r>
      <w:r>
        <w:tab/>
      </w:r>
      <w:r>
        <w:tab/>
      </w:r>
      <w:r>
        <w:rPr>
          <w:noProof/>
        </w:rPr>
        <w:drawing>
          <wp:inline distT="0" distB="0" distL="0" distR="0" wp14:anchorId="3173A476" wp14:editId="5F29BC49">
            <wp:extent cx="2457907" cy="13367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471472" cy="1344148"/>
                    </a:xfrm>
                    <a:prstGeom prst="rect">
                      <a:avLst/>
                    </a:prstGeom>
                  </pic:spPr>
                </pic:pic>
              </a:graphicData>
            </a:graphic>
          </wp:inline>
        </w:drawing>
      </w:r>
    </w:p>
    <w:p w14:paraId="1A1B688F" w14:textId="08CE95A7" w:rsidR="000D5F3E" w:rsidRDefault="000D5F3E" w:rsidP="00F2735B">
      <w:pPr>
        <w:rPr>
          <w:sz w:val="16"/>
          <w:szCs w:val="16"/>
        </w:rPr>
      </w:pPr>
      <w:r w:rsidRPr="000D5F3E">
        <w:rPr>
          <w:sz w:val="16"/>
          <w:szCs w:val="16"/>
        </w:rPr>
        <w:t xml:space="preserve">Figure 1. North Facing Slope at Court Farm </w:t>
      </w:r>
      <w:r w:rsidR="00F94508">
        <w:rPr>
          <w:sz w:val="16"/>
          <w:szCs w:val="16"/>
        </w:rPr>
        <w:t>(</w:t>
      </w:r>
      <w:proofErr w:type="gramStart"/>
      <w:r w:rsidR="00F94508">
        <w:rPr>
          <w:sz w:val="16"/>
          <w:szCs w:val="16"/>
        </w:rPr>
        <w:t xml:space="preserve">RCAHMW)   </w:t>
      </w:r>
      <w:proofErr w:type="gramEnd"/>
      <w:r w:rsidR="00F94508">
        <w:rPr>
          <w:sz w:val="16"/>
          <w:szCs w:val="16"/>
        </w:rPr>
        <w:t xml:space="preserve">   </w:t>
      </w:r>
      <w:r w:rsidR="00E711D4">
        <w:rPr>
          <w:sz w:val="16"/>
          <w:szCs w:val="16"/>
        </w:rPr>
        <w:t xml:space="preserve">Figure 2.  South Facing slope at Court Farm, </w:t>
      </w:r>
      <w:r w:rsidR="00F94508">
        <w:rPr>
          <w:sz w:val="16"/>
          <w:szCs w:val="16"/>
        </w:rPr>
        <w:t>(RCAHHMW)</w:t>
      </w:r>
      <w:r w:rsidR="00E711D4">
        <w:rPr>
          <w:sz w:val="16"/>
          <w:szCs w:val="16"/>
        </w:rPr>
        <w:tab/>
      </w:r>
    </w:p>
    <w:p w14:paraId="298FB671" w14:textId="0956E518" w:rsidR="00E711D4" w:rsidRDefault="00E711D4" w:rsidP="00F2735B">
      <w:pPr>
        <w:rPr>
          <w:sz w:val="16"/>
          <w:szCs w:val="16"/>
        </w:rPr>
      </w:pPr>
    </w:p>
    <w:p w14:paraId="659F8D9A" w14:textId="469859FC" w:rsidR="00E711D4" w:rsidRDefault="00E711D4" w:rsidP="00F2735B">
      <w:pPr>
        <w:rPr>
          <w:sz w:val="16"/>
          <w:szCs w:val="16"/>
        </w:rPr>
      </w:pPr>
    </w:p>
    <w:p w14:paraId="5DC0E054" w14:textId="77777777" w:rsidR="00E711D4" w:rsidRPr="00E711D4" w:rsidRDefault="00E711D4" w:rsidP="00F2735B"/>
    <w:p w14:paraId="423874A4" w14:textId="4D0D0B34" w:rsidR="00775EFE" w:rsidRDefault="00775EFE" w:rsidP="00775EFE">
      <w:pPr>
        <w:pStyle w:val="Heading1"/>
      </w:pPr>
      <w:bookmarkStart w:id="11" w:name="_Toc41335858"/>
      <w:r>
        <w:lastRenderedPageBreak/>
        <w:t>Archaeological and Historical Background</w:t>
      </w:r>
      <w:bookmarkEnd w:id="11"/>
    </w:p>
    <w:p w14:paraId="02EA92D5" w14:textId="77777777" w:rsidR="00F94508" w:rsidRDefault="00F94508" w:rsidP="00F94508">
      <w:r>
        <w:t xml:space="preserve">Unfortunately, there is very limited archaeological work that has been carried out on the site of Court Farm and involving the existing structure. Knowledge of the history is therefore limited to written sources and speculation, yet the site still holds infallible local interest in its preservation and restoration due to </w:t>
      </w:r>
      <w:proofErr w:type="spellStart"/>
      <w:proofErr w:type="gramStart"/>
      <w:r>
        <w:t>it’s</w:t>
      </w:r>
      <w:proofErr w:type="spellEnd"/>
      <w:proofErr w:type="gramEnd"/>
      <w:r>
        <w:t xml:space="preserve"> evident grandeur and enigma. </w:t>
      </w:r>
    </w:p>
    <w:p w14:paraId="0191C218" w14:textId="7CBA4120" w:rsidR="000D5F3E" w:rsidRDefault="00A721D0" w:rsidP="000D5F3E">
      <w:r>
        <w:t>A</w:t>
      </w:r>
      <w:r w:rsidR="000D5F3E">
        <w:t>nalysis of the present standing structure has concluded the building is dated 16</w:t>
      </w:r>
      <w:r w:rsidR="000D5F3E" w:rsidRPr="00A96589">
        <w:rPr>
          <w:vertAlign w:val="superscript"/>
        </w:rPr>
        <w:t>th</w:t>
      </w:r>
      <w:r w:rsidR="000D5F3E">
        <w:t xml:space="preserve"> century,</w:t>
      </w:r>
      <w:r>
        <w:t xml:space="preserve"> as evidenced by the ornate fireplaces and the angular, double Elizabethan chimneys; </w:t>
      </w:r>
      <w:r w:rsidR="000D5F3E">
        <w:t xml:space="preserve"> however there are records indicating John le Boteler resided at the residence earlier in the 1</w:t>
      </w:r>
      <w:r w:rsidR="00B12BEB">
        <w:t>4</w:t>
      </w:r>
      <w:r w:rsidR="000D5F3E" w:rsidRPr="00A96589">
        <w:rPr>
          <w:vertAlign w:val="superscript"/>
        </w:rPr>
        <w:t>th</w:t>
      </w:r>
      <w:r w:rsidR="000D5F3E">
        <w:t xml:space="preserve"> century.</w:t>
      </w:r>
      <w:r w:rsidR="00B12BEB">
        <w:t xml:space="preserve"> The house has since been left vacant since the final resident evacuated the premises in 1962 where the building was left to ruin. </w:t>
      </w:r>
    </w:p>
    <w:p w14:paraId="3B3FAE7C" w14:textId="540F0878" w:rsidR="00B12BEB" w:rsidRDefault="00B12BEB" w:rsidP="000D5F3E">
      <w:r>
        <w:t xml:space="preserve">Many attempts over the years to save Court Farm have been made over the years and the property is now owned by CADW. </w:t>
      </w:r>
    </w:p>
    <w:p w14:paraId="0C5B8884" w14:textId="352FA3C3" w:rsidR="004A12A5" w:rsidRDefault="004A12A5" w:rsidP="004A12A5">
      <w:r>
        <w:t xml:space="preserve">In 2006, an organization formed called </w:t>
      </w:r>
      <w:r>
        <w:rPr>
          <w:i/>
          <w:iCs/>
        </w:rPr>
        <w:t>Friends of Court Farm</w:t>
      </w:r>
      <w:r>
        <w:t xml:space="preserve"> to recruit various individuals with various expertise but unifying passion for Court Farm in a bid to restore the building. There have been ‘energetic’ attempts to unveil a cobbled floor in the courtyard</w:t>
      </w:r>
      <w:r>
        <w:t xml:space="preserve"> (Friends of Court Farm).</w:t>
      </w:r>
      <w:r>
        <w:t xml:space="preserve">  It is implied that this dig was not executed by professional archaeologists, but the pictures provide fascinating comparison and insight to the life of Court Farm as a working home.  The findings concluded that there was a simple drainage system that could either suggest a brewhouse or a laundry room at the house.</w:t>
      </w:r>
    </w:p>
    <w:p w14:paraId="7516455E" w14:textId="104AD533" w:rsidR="00A721D0" w:rsidRPr="00D717FC" w:rsidRDefault="00A721D0" w:rsidP="000D5F3E">
      <w:r>
        <w:t xml:space="preserve">In 2010, Elizabeth Whittle </w:t>
      </w:r>
      <w:r w:rsidR="00BB3F11">
        <w:t xml:space="preserve">of CADW </w:t>
      </w:r>
      <w:r>
        <w:t>conducted a topographical survey on the site regarding the garden and concluded that further survey ‘might reveal elements of original layout or built structures that have gone (Friends of Court Farm).</w:t>
      </w:r>
      <w:r w:rsidR="00D717FC">
        <w:t xml:space="preserve"> It is her survey of the site that has provided the ‘extra push’ for further investigation of the site. Her findings provide useful information and interpretation for focus during the survey and excavation. The </w:t>
      </w:r>
      <w:r w:rsidR="00D717FC">
        <w:rPr>
          <w:i/>
          <w:iCs/>
        </w:rPr>
        <w:t xml:space="preserve">Friends of Court Farm </w:t>
      </w:r>
      <w:r w:rsidR="00D717FC">
        <w:t xml:space="preserve">website is primitive and does not acknowledge external sources which would be useful for further research. </w:t>
      </w:r>
    </w:p>
    <w:p w14:paraId="634C7C8E" w14:textId="3C5CFF90" w:rsidR="00F2735B" w:rsidRDefault="00A96589" w:rsidP="00F2735B">
      <w:r>
        <w:t>Identified as one of the only surviving Elizabethan Manor Houses of Carmarthenshire, the building has also evoked interest on a regional level, involving CADW who have in the past offered grant financing on more than one occasion to fund Court Farms restoration</w:t>
      </w:r>
      <w:r w:rsidR="004A12A5">
        <w:t xml:space="preserve"> (Friends of Court Farm). </w:t>
      </w:r>
    </w:p>
    <w:p w14:paraId="4117E9C7" w14:textId="28BE3A69" w:rsidR="00CC7195" w:rsidRDefault="00CC7195" w:rsidP="00F2735B">
      <w:r>
        <w:t>Left unhabitable since 1960s</w:t>
      </w:r>
    </w:p>
    <w:p w14:paraId="3775B1D9" w14:textId="75259A3B" w:rsidR="00E727CF" w:rsidRDefault="00E727CF" w:rsidP="00F2735B">
      <w:r>
        <w:t xml:space="preserve">In 2010, the property was visited by Richard </w:t>
      </w:r>
      <w:proofErr w:type="spellStart"/>
      <w:r>
        <w:t>Stugget</w:t>
      </w:r>
      <w:proofErr w:type="spellEnd"/>
      <w:r>
        <w:t xml:space="preserve"> on behalf of the</w:t>
      </w:r>
      <w:r w:rsidR="00D717FC">
        <w:t xml:space="preserve"> R</w:t>
      </w:r>
      <w:r w:rsidR="00594DCD">
        <w:t xml:space="preserve">oyal </w:t>
      </w:r>
      <w:r w:rsidR="00366C61">
        <w:t>Commission</w:t>
      </w:r>
      <w:r w:rsidR="00594DCD">
        <w:t xml:space="preserve"> on the Ancient and Historical </w:t>
      </w:r>
      <w:r w:rsidR="00366C61">
        <w:t>Monuments</w:t>
      </w:r>
      <w:r w:rsidR="00594DCD">
        <w:t xml:space="preserve"> of Wales (</w:t>
      </w:r>
      <w:r w:rsidR="00366C61">
        <w:t>f</w:t>
      </w:r>
      <w:r w:rsidR="00594DCD">
        <w:t xml:space="preserve">rom </w:t>
      </w:r>
      <w:r w:rsidR="00366C61">
        <w:t>here on</w:t>
      </w:r>
      <w:r w:rsidR="00594DCD">
        <w:t xml:space="preserve"> referred to as R</w:t>
      </w:r>
      <w:r w:rsidR="00D717FC">
        <w:t>CAHMW</w:t>
      </w:r>
      <w:r w:rsidR="00594DCD">
        <w:t>)</w:t>
      </w:r>
      <w:r w:rsidR="00D717FC">
        <w:t>.</w:t>
      </w:r>
      <w:r w:rsidR="00A94456">
        <w:t xml:space="preserve">  Information recorded online lists the property as a domestic residence, dated 16</w:t>
      </w:r>
      <w:r w:rsidR="00A94456" w:rsidRPr="00A94456">
        <w:rPr>
          <w:vertAlign w:val="superscript"/>
        </w:rPr>
        <w:t>th</w:t>
      </w:r>
      <w:r w:rsidR="00A94456">
        <w:t xml:space="preserve"> and 17</w:t>
      </w:r>
      <w:r w:rsidR="00A94456" w:rsidRPr="00A94456">
        <w:rPr>
          <w:vertAlign w:val="superscript"/>
        </w:rPr>
        <w:t>th</w:t>
      </w:r>
      <w:r w:rsidR="00A94456">
        <w:t xml:space="preserve"> century </w:t>
      </w:r>
      <w:r w:rsidR="002F2485">
        <w:t>with a ruined wing.</w:t>
      </w:r>
      <w:r w:rsidR="00D717FC">
        <w:t xml:space="preserve"> (</w:t>
      </w:r>
      <w:proofErr w:type="spellStart"/>
      <w:r w:rsidR="00D717FC">
        <w:t>Stugget</w:t>
      </w:r>
      <w:proofErr w:type="spellEnd"/>
      <w:r w:rsidR="0091020C">
        <w:t>, 2010)</w:t>
      </w:r>
    </w:p>
    <w:p w14:paraId="6AC408BD" w14:textId="590CBD5B" w:rsidR="00CC7195" w:rsidRDefault="002F2485" w:rsidP="00F2735B">
      <w:r>
        <w:lastRenderedPageBreak/>
        <w:t xml:space="preserve">Further research into the property includes the 2014 Digital Heritage project by students of University of </w:t>
      </w:r>
      <w:r w:rsidR="00666E90">
        <w:t xml:space="preserve">Leicester.  After a short process of working with Friends of Court Farm, the university manufactured a </w:t>
      </w:r>
      <w:r w:rsidR="00830E8A">
        <w:t>two-minute-long</w:t>
      </w:r>
      <w:r w:rsidR="00666E90">
        <w:t xml:space="preserve">, 3d digital personification of the house in video format.  The video provides a fantastic fresh perspective on the house as a reconstruction of </w:t>
      </w:r>
      <w:proofErr w:type="gramStart"/>
      <w:r w:rsidR="00666E90">
        <w:t>it’s</w:t>
      </w:r>
      <w:proofErr w:type="gramEnd"/>
      <w:r w:rsidR="00666E90">
        <w:t xml:space="preserve"> former glory prior to neglect</w:t>
      </w:r>
      <w:r w:rsidR="00EA58E6">
        <w:t>.  While the project enhances the visuals of the houses heritage, it further instilled confidence into the heritage groups as they felt a ‘sense of pride and being taken seriously’</w:t>
      </w:r>
      <w:r w:rsidR="004B59F9">
        <w:t>(</w:t>
      </w:r>
      <w:proofErr w:type="spellStart"/>
      <w:r w:rsidR="004B59F9">
        <w:t>Vergunst</w:t>
      </w:r>
      <w:proofErr w:type="spellEnd"/>
      <w:r w:rsidR="004B59F9">
        <w:t>, 2017, p. 93)</w:t>
      </w:r>
      <w:r w:rsidR="00EA58E6">
        <w:t xml:space="preserve">; these emotional investments into a project are vital aspects when striving to promote, preserve and study heritage. </w:t>
      </w:r>
      <w:r w:rsidR="0091020C">
        <w:t xml:space="preserve">The research provided a useful perspective shift of the house, illustrating it with a more refined impression without the excessive vegetation and aged stone. </w:t>
      </w:r>
    </w:p>
    <w:p w14:paraId="5B9C4FA8" w14:textId="2EBC201B" w:rsidR="0091020C" w:rsidRDefault="0091020C" w:rsidP="00F2735B">
      <w:r>
        <w:t xml:space="preserve">There are no local museums </w:t>
      </w:r>
      <w:r w:rsidR="00C75885">
        <w:t>t</w:t>
      </w:r>
      <w:r>
        <w:t>o the property of note,</w:t>
      </w:r>
      <w:r w:rsidR="00C75885">
        <w:t xml:space="preserve"> but major works costing £1.2 million (Carmarthenshire County Council, 2020) are presently being undertaken at Carmarthenshire Museum.  Boosting potential for interest in heritage of the area, it is a promising prospective for the dissemination stage.  </w:t>
      </w:r>
    </w:p>
    <w:p w14:paraId="4092DD84" w14:textId="4E5B87B7" w:rsidR="00775EFE" w:rsidRDefault="00775EFE" w:rsidP="00775EFE">
      <w:pPr>
        <w:pStyle w:val="Heading1"/>
      </w:pPr>
      <w:bookmarkStart w:id="12" w:name="_Toc41335859"/>
      <w:r>
        <w:t>Reference to Legislation</w:t>
      </w:r>
      <w:bookmarkEnd w:id="12"/>
      <w:r>
        <w:t xml:space="preserve"> </w:t>
      </w:r>
    </w:p>
    <w:p w14:paraId="6F95B0D0" w14:textId="3E69BA34" w:rsidR="00775EFE" w:rsidRDefault="005247F3" w:rsidP="00775EFE">
      <w:r>
        <w:t>Working and complying by the legislative framework as s</w:t>
      </w:r>
      <w:r w:rsidR="006D50AA">
        <w:t>p</w:t>
      </w:r>
      <w:r>
        <w:t xml:space="preserve">ecified by </w:t>
      </w:r>
      <w:r w:rsidR="00C75885">
        <w:t xml:space="preserve">Carmarthenshire </w:t>
      </w:r>
      <w:r>
        <w:t xml:space="preserve">County Borough Council. </w:t>
      </w:r>
    </w:p>
    <w:p w14:paraId="719597CE" w14:textId="77777777" w:rsidR="00C75885" w:rsidRDefault="00C75885" w:rsidP="00C75885">
      <w:r>
        <w:t>The building is Grade II listed therefore we are working under advice of CADW regarding placemaking and planning</w:t>
      </w:r>
      <w:bookmarkStart w:id="13" w:name="_Toc41335860"/>
      <w:r>
        <w:t xml:space="preserve"> (CADW, 2017)</w:t>
      </w:r>
    </w:p>
    <w:p w14:paraId="10D16796" w14:textId="322932FB" w:rsidR="000C7BEA" w:rsidRDefault="00775EFE" w:rsidP="00C75885">
      <w:pPr>
        <w:pStyle w:val="Heading1"/>
      </w:pPr>
      <w:r>
        <w:t>General and Specific Aims of Fieldwork</w:t>
      </w:r>
      <w:bookmarkEnd w:id="13"/>
      <w:r>
        <w:t xml:space="preserve"> </w:t>
      </w:r>
    </w:p>
    <w:p w14:paraId="1697D115" w14:textId="593CDAC9" w:rsidR="00676D54" w:rsidRDefault="00676D54" w:rsidP="00676D54"/>
    <w:p w14:paraId="0EA227CA" w14:textId="3A7AF124" w:rsidR="00676D54" w:rsidRPr="00676D54" w:rsidRDefault="00676D54" w:rsidP="00676D54">
      <w:pPr>
        <w:pStyle w:val="Heading3"/>
      </w:pPr>
      <w:bookmarkStart w:id="14" w:name="_Toc41335861"/>
      <w:r>
        <w:t>Aim 1</w:t>
      </w:r>
      <w:bookmarkEnd w:id="14"/>
      <w:r>
        <w:t xml:space="preserve"> </w:t>
      </w:r>
    </w:p>
    <w:p w14:paraId="1C1D4423" w14:textId="31693476" w:rsidR="006156AC" w:rsidRPr="005D1205" w:rsidRDefault="006156AC" w:rsidP="006156AC">
      <w:pPr>
        <w:pStyle w:val="ListParagraph"/>
      </w:pPr>
      <w:r w:rsidRPr="005D1205">
        <w:t>Define and establish the physical extent and character of the gardens</w:t>
      </w:r>
      <w:r w:rsidR="00DB1EEA" w:rsidRPr="005D1205">
        <w:t xml:space="preserve"> and determine the existence of additional structures </w:t>
      </w:r>
      <w:r w:rsidRPr="005D1205">
        <w:t xml:space="preserve">through non-intrusive survey. </w:t>
      </w:r>
    </w:p>
    <w:p w14:paraId="240D1DB1" w14:textId="77777777" w:rsidR="006156AC" w:rsidRDefault="006156AC" w:rsidP="006156AC">
      <w:pPr>
        <w:pStyle w:val="ListParagraph"/>
      </w:pPr>
    </w:p>
    <w:p w14:paraId="1B49ACD1" w14:textId="7EC80838" w:rsidR="002826E4" w:rsidRDefault="006156AC" w:rsidP="006156AC">
      <w:pPr>
        <w:pStyle w:val="ListParagraph"/>
        <w:numPr>
          <w:ilvl w:val="0"/>
          <w:numId w:val="16"/>
        </w:numPr>
      </w:pPr>
      <w:r>
        <w:t xml:space="preserve">We aim to </w:t>
      </w:r>
      <w:r w:rsidR="004B59F9">
        <w:t xml:space="preserve">gather quantifiable data and compare to </w:t>
      </w:r>
      <w:r>
        <w:t xml:space="preserve">Whittles previous assertions that there is a structured garden within the grounds.  This is also a primary aim stipulated by </w:t>
      </w:r>
      <w:r>
        <w:rPr>
          <w:i/>
          <w:iCs/>
        </w:rPr>
        <w:t xml:space="preserve">Friends of Court Farm </w:t>
      </w:r>
      <w:r>
        <w:t xml:space="preserve">as an area of interest and by establishing a more explicit illustration of the surrounding grounds, we can potentially broaden our understanding of the site and house. What shape do they take? What is a plausible date for their construction? Are they comparable to other gardens in the county? </w:t>
      </w:r>
    </w:p>
    <w:p w14:paraId="2EE834CA" w14:textId="497A360C" w:rsidR="006156AC" w:rsidRDefault="006156AC" w:rsidP="006156AC">
      <w:pPr>
        <w:pStyle w:val="ListParagraph"/>
        <w:numPr>
          <w:ilvl w:val="0"/>
          <w:numId w:val="16"/>
        </w:numPr>
      </w:pPr>
      <w:r>
        <w:lastRenderedPageBreak/>
        <w:t xml:space="preserve">Furthermore, does the survey illustrate potential extensions, additional buildings or structures that </w:t>
      </w:r>
      <w:r w:rsidR="00DB1EEA">
        <w:t xml:space="preserve">are not visible above ground? How do the results of the survey compare with ordnance surveys and layouts drawn by RCAHMW in </w:t>
      </w:r>
      <w:proofErr w:type="gramStart"/>
      <w:r w:rsidR="00DB1EEA">
        <w:t>2010.</w:t>
      </w:r>
      <w:proofErr w:type="gramEnd"/>
    </w:p>
    <w:p w14:paraId="7078362F" w14:textId="77854A13" w:rsidR="004B59F9" w:rsidRDefault="004B59F9" w:rsidP="006156AC">
      <w:pPr>
        <w:pStyle w:val="ListParagraph"/>
        <w:numPr>
          <w:ilvl w:val="0"/>
          <w:numId w:val="16"/>
        </w:numPr>
      </w:pPr>
      <w:r>
        <w:t xml:space="preserve">Gather quantifiable data to compare with Whittle’s survey. </w:t>
      </w:r>
    </w:p>
    <w:p w14:paraId="451ABE77" w14:textId="23106BDE" w:rsidR="00DB1EEA" w:rsidRDefault="00DB1EEA" w:rsidP="00DB1EEA">
      <w:pPr>
        <w:pStyle w:val="ListParagraph"/>
      </w:pPr>
    </w:p>
    <w:p w14:paraId="4806F4F2" w14:textId="77777777" w:rsidR="00830E8A" w:rsidRDefault="00830E8A" w:rsidP="00DB1EEA">
      <w:pPr>
        <w:pStyle w:val="ListParagraph"/>
      </w:pPr>
    </w:p>
    <w:p w14:paraId="3524C0F3" w14:textId="6CC13272" w:rsidR="00676D54" w:rsidRDefault="00676D54" w:rsidP="00676D54">
      <w:pPr>
        <w:pStyle w:val="Heading3"/>
      </w:pPr>
      <w:bookmarkStart w:id="15" w:name="_Toc41335862"/>
      <w:r>
        <w:t>Aim 2</w:t>
      </w:r>
      <w:bookmarkEnd w:id="15"/>
      <w:r>
        <w:t xml:space="preserve"> </w:t>
      </w:r>
    </w:p>
    <w:p w14:paraId="300B5439" w14:textId="2215D0D9" w:rsidR="005A2494" w:rsidRDefault="00DB1EEA" w:rsidP="00DB1EEA">
      <w:pPr>
        <w:pStyle w:val="ListParagraph"/>
      </w:pPr>
      <w:r>
        <w:t xml:space="preserve">Dependent on evidence collated for Aim 1, the aim will </w:t>
      </w:r>
      <w:r w:rsidR="005A2494">
        <w:t>be delivered in order to target potential archaeological remains indicated by the previous geophysical survey</w:t>
      </w:r>
      <w:r w:rsidR="000C7BEA">
        <w:t xml:space="preserve"> through test pits. </w:t>
      </w:r>
    </w:p>
    <w:p w14:paraId="5F914113" w14:textId="77777777" w:rsidR="005A2494" w:rsidRDefault="005A2494" w:rsidP="00DB1EEA">
      <w:pPr>
        <w:pStyle w:val="ListParagraph"/>
      </w:pPr>
    </w:p>
    <w:p w14:paraId="42D05EF8" w14:textId="77777777" w:rsidR="000C7BEA" w:rsidRDefault="005A2494" w:rsidP="005A2494">
      <w:pPr>
        <w:pStyle w:val="ListParagraph"/>
        <w:numPr>
          <w:ilvl w:val="0"/>
          <w:numId w:val="16"/>
        </w:numPr>
      </w:pPr>
      <w:r>
        <w:t>What potential do findings in garden have for enlightening our understanding of the chronology of the house and gardens.</w:t>
      </w:r>
    </w:p>
    <w:p w14:paraId="423D41EF" w14:textId="7DB6A0FF" w:rsidR="000C7BEA" w:rsidRDefault="000C7BEA" w:rsidP="009F08EB">
      <w:pPr>
        <w:pStyle w:val="ListParagraph"/>
        <w:numPr>
          <w:ilvl w:val="0"/>
          <w:numId w:val="16"/>
        </w:numPr>
      </w:pPr>
      <w:r>
        <w:t>Do the findings also enrich the historical background of the previous occupants of Court Farm?</w:t>
      </w:r>
    </w:p>
    <w:p w14:paraId="624B61A0" w14:textId="1D7620A7" w:rsidR="009F08EB" w:rsidRDefault="009F08EB" w:rsidP="009F08EB">
      <w:pPr>
        <w:pStyle w:val="ListParagraph"/>
        <w:numPr>
          <w:ilvl w:val="0"/>
          <w:numId w:val="16"/>
        </w:numPr>
      </w:pPr>
      <w:r>
        <w:t>Can we make further recommendations for restoration</w:t>
      </w:r>
      <w:r w:rsidR="00E205D2">
        <w:t xml:space="preserve"> and revival? </w:t>
      </w:r>
    </w:p>
    <w:p w14:paraId="736398D1" w14:textId="190520BF" w:rsidR="00676D54" w:rsidRDefault="00676D54" w:rsidP="00676D54">
      <w:pPr>
        <w:pStyle w:val="Heading3"/>
      </w:pPr>
      <w:bookmarkStart w:id="16" w:name="_Toc41335863"/>
      <w:r>
        <w:t>Aim 3</w:t>
      </w:r>
      <w:bookmarkEnd w:id="16"/>
      <w:r>
        <w:t xml:space="preserve"> </w:t>
      </w:r>
    </w:p>
    <w:p w14:paraId="2664818E" w14:textId="4CA8516A" w:rsidR="000C7BEA" w:rsidRDefault="000C7BEA" w:rsidP="000C7BEA">
      <w:pPr>
        <w:pStyle w:val="ListParagraph"/>
      </w:pPr>
      <w:r>
        <w:t xml:space="preserve">Generate learning and engagement opportunities for members of the public and local community through physical and digital mediums.  </w:t>
      </w:r>
    </w:p>
    <w:p w14:paraId="1AF4B6C9" w14:textId="050B5E3E" w:rsidR="000C7BEA" w:rsidRDefault="000C7BEA" w:rsidP="000C7BEA">
      <w:pPr>
        <w:pStyle w:val="ListParagraph"/>
      </w:pPr>
    </w:p>
    <w:p w14:paraId="1DD9B0D0" w14:textId="0F191868" w:rsidR="000C7BEA" w:rsidRDefault="00676D54" w:rsidP="000C7BEA">
      <w:pPr>
        <w:pStyle w:val="ListParagraph"/>
        <w:numPr>
          <w:ilvl w:val="0"/>
          <w:numId w:val="16"/>
        </w:numPr>
      </w:pPr>
      <w:r>
        <w:t xml:space="preserve">Using social media platforms, specifically Instagram, to provide updates and insight into the projects progress and finds. </w:t>
      </w:r>
    </w:p>
    <w:p w14:paraId="50CA060D" w14:textId="2B6E0F4A" w:rsidR="00676D54" w:rsidRDefault="005D1205" w:rsidP="000C7BEA">
      <w:pPr>
        <w:pStyle w:val="ListParagraph"/>
        <w:numPr>
          <w:ilvl w:val="0"/>
          <w:numId w:val="16"/>
        </w:numPr>
      </w:pPr>
      <w:r>
        <w:t xml:space="preserve">Providing basic training and volunteering opportunities for the local community to assist with the excavation, engaging children on school tours and updating our social media platform. </w:t>
      </w:r>
    </w:p>
    <w:p w14:paraId="384D4D52" w14:textId="1B2A398F" w:rsidR="005D1205" w:rsidRDefault="005D1205" w:rsidP="000C7BEA">
      <w:pPr>
        <w:pStyle w:val="ListParagraph"/>
        <w:numPr>
          <w:ilvl w:val="0"/>
          <w:numId w:val="16"/>
        </w:numPr>
      </w:pPr>
      <w:r>
        <w:t xml:space="preserve">Project correlates with a wider outreach agenda. </w:t>
      </w:r>
    </w:p>
    <w:p w14:paraId="3DEED4C7" w14:textId="4CC17E52" w:rsidR="005D1205" w:rsidRDefault="005D1205" w:rsidP="000C7BEA">
      <w:pPr>
        <w:pStyle w:val="ListParagraph"/>
        <w:numPr>
          <w:ilvl w:val="0"/>
          <w:numId w:val="16"/>
        </w:numPr>
      </w:pPr>
      <w:r>
        <w:t xml:space="preserve">Increase local awareness of the property and its heritage, then amplify it through social media platforms. </w:t>
      </w:r>
    </w:p>
    <w:p w14:paraId="7365E3A4" w14:textId="292B2EB3" w:rsidR="005D1205" w:rsidRDefault="00955332" w:rsidP="000C7BEA">
      <w:pPr>
        <w:pStyle w:val="ListParagraph"/>
        <w:numPr>
          <w:ilvl w:val="0"/>
          <w:numId w:val="16"/>
        </w:numPr>
      </w:pPr>
      <w:r>
        <w:t>P</w:t>
      </w:r>
      <w:r w:rsidR="005D1205">
        <w:t>romotion</w:t>
      </w:r>
    </w:p>
    <w:p w14:paraId="3B18BC43" w14:textId="53F6CCF7" w:rsidR="00775EFE" w:rsidRDefault="00775EFE" w:rsidP="002B23DE">
      <w:pPr>
        <w:pStyle w:val="Heading1"/>
      </w:pPr>
      <w:bookmarkStart w:id="17" w:name="_Toc41335864"/>
      <w:r>
        <w:t>Methodology</w:t>
      </w:r>
      <w:bookmarkEnd w:id="17"/>
      <w:r>
        <w:t xml:space="preserve"> </w:t>
      </w:r>
    </w:p>
    <w:p w14:paraId="6025E95F" w14:textId="5A1096E8" w:rsidR="00A8687A" w:rsidRDefault="00A8687A" w:rsidP="00A8687A">
      <w:r w:rsidRPr="00A8687A">
        <w:t>The project will be undertaken according to the format and procedures described</w:t>
      </w:r>
      <w:r w:rsidR="004B59F9">
        <w:t xml:space="preserve"> in</w:t>
      </w:r>
      <w:r w:rsidR="00DA2AE2" w:rsidRPr="00DA2AE2">
        <w:t xml:space="preserve"> </w:t>
      </w:r>
      <w:r w:rsidR="00DA2AE2" w:rsidRPr="004B59F9">
        <w:rPr>
          <w:i/>
          <w:iCs/>
        </w:rPr>
        <w:t xml:space="preserve">Management of Research Projects in the Historic Environment: The </w:t>
      </w:r>
      <w:proofErr w:type="spellStart"/>
      <w:r w:rsidR="00DA2AE2" w:rsidRPr="004B59F9">
        <w:rPr>
          <w:i/>
          <w:iCs/>
        </w:rPr>
        <w:t>MoRPHE</w:t>
      </w:r>
      <w:proofErr w:type="spellEnd"/>
      <w:r w:rsidR="00DA2AE2" w:rsidRPr="004B59F9">
        <w:rPr>
          <w:i/>
          <w:iCs/>
        </w:rPr>
        <w:t xml:space="preserve"> Project Managers’ Guide</w:t>
      </w:r>
      <w:r w:rsidR="004B59F9" w:rsidRPr="004B59F9">
        <w:rPr>
          <w:i/>
          <w:iCs/>
        </w:rPr>
        <w:t>.</w:t>
      </w:r>
    </w:p>
    <w:p w14:paraId="7565E431" w14:textId="2976D820" w:rsidR="003F11D0" w:rsidRDefault="00A8687A" w:rsidP="00A8687A">
      <w:pPr>
        <w:pStyle w:val="Heading2"/>
      </w:pPr>
      <w:bookmarkStart w:id="18" w:name="_Toc41335865"/>
      <w:r>
        <w:t>P</w:t>
      </w:r>
      <w:r w:rsidR="00955332">
        <w:t>hase 1</w:t>
      </w:r>
      <w:bookmarkEnd w:id="18"/>
    </w:p>
    <w:p w14:paraId="375FA3DE" w14:textId="34D54932" w:rsidR="00955332" w:rsidRDefault="00955332" w:rsidP="00E205D2">
      <w:r>
        <w:t xml:space="preserve"> Project initiation and formulating a costed Project Design (this document) has been completed. </w:t>
      </w:r>
    </w:p>
    <w:p w14:paraId="35650447" w14:textId="163EA36C" w:rsidR="00E205D2" w:rsidRDefault="00606524" w:rsidP="00BC3849">
      <w:pPr>
        <w:pStyle w:val="Heading2"/>
      </w:pPr>
      <w:bookmarkStart w:id="19" w:name="_Toc41335866"/>
      <w:r>
        <w:lastRenderedPageBreak/>
        <w:t>Phase 2</w:t>
      </w:r>
      <w:bookmarkEnd w:id="19"/>
    </w:p>
    <w:p w14:paraId="7C102519" w14:textId="6EAC4796" w:rsidR="003F11D0" w:rsidRPr="003F11D0" w:rsidRDefault="003F11D0" w:rsidP="003F11D0">
      <w:pPr>
        <w:pStyle w:val="Heading3"/>
      </w:pPr>
      <w:bookmarkStart w:id="20" w:name="_Toc41335867"/>
      <w:r>
        <w:t>Fieldwork Methodology</w:t>
      </w:r>
      <w:bookmarkEnd w:id="20"/>
      <w:r>
        <w:t xml:space="preserve"> </w:t>
      </w:r>
    </w:p>
    <w:p w14:paraId="516A794B" w14:textId="77777777" w:rsidR="00D717FC" w:rsidRDefault="00D717FC" w:rsidP="00D717FC">
      <w:r>
        <w:t xml:space="preserve">The interpretation of the sites history and development is provided by good form and relative chronology (Bowden, p. 25) which is supplied by a combination of both survey and chronological information, which can be provided by excavation. </w:t>
      </w:r>
    </w:p>
    <w:p w14:paraId="4DD22673" w14:textId="1889AC2E" w:rsidR="00F67012" w:rsidRDefault="00955332" w:rsidP="00E205D2">
      <w:r>
        <w:t>Preparation of the site will commence with the clearing of the vegetation covering the prospective site area will begin by hand.</w:t>
      </w:r>
      <w:r w:rsidR="004B59F9">
        <w:t xml:space="preserve"> This will take place during the months regarded as peak period for archaeological geophysics immediately following harvest </w:t>
      </w:r>
      <w:r w:rsidR="00A903A2">
        <w:t xml:space="preserve">when conditions are considerably enhanced (Gaffney and </w:t>
      </w:r>
      <w:proofErr w:type="spellStart"/>
      <w:r w:rsidR="00A903A2">
        <w:t>Gater</w:t>
      </w:r>
      <w:proofErr w:type="spellEnd"/>
      <w:r w:rsidR="00A903A2">
        <w:t>, 2003, p.80).</w:t>
      </w:r>
      <w:r w:rsidR="004B59F9">
        <w:t xml:space="preserve"> </w:t>
      </w:r>
      <w:r w:rsidR="00A903A2">
        <w:t xml:space="preserve"> </w:t>
      </w:r>
    </w:p>
    <w:p w14:paraId="355EB9E1" w14:textId="1FD35CD1" w:rsidR="00826826" w:rsidRDefault="00A51D77" w:rsidP="00E205D2">
      <w:r>
        <w:t xml:space="preserve">A magnetometry survey will commence the investigation into structures to be found in key areas specified below to detect any </w:t>
      </w:r>
      <w:r w:rsidR="00E3550A">
        <w:t xml:space="preserve">subsurface hard details that coincide with the specific topographic and geophysical anomalies observed above soil that may indicate previous structures such as the garden or buildings. </w:t>
      </w:r>
      <w:r w:rsidR="00A903A2">
        <w:t>(Aim 1)</w:t>
      </w:r>
    </w:p>
    <w:p w14:paraId="2C1DFF2B" w14:textId="635B9BE8" w:rsidR="00E3550A" w:rsidRDefault="00E3550A" w:rsidP="00E205D2">
      <w:r>
        <w:t>The results from the investigation will be used to inform the location of</w:t>
      </w:r>
      <w:r w:rsidR="0047215A">
        <w:t xml:space="preserve"> where target test pits will be conducted. Six target test pits will be conducted at 1m² </w:t>
      </w:r>
      <w:r w:rsidR="00757C4D">
        <w:t xml:space="preserve">using hand spades to clear </w:t>
      </w:r>
      <w:proofErr w:type="gramStart"/>
      <w:r w:rsidR="00757C4D">
        <w:t>top soil</w:t>
      </w:r>
      <w:proofErr w:type="gramEnd"/>
      <w:r w:rsidR="00757C4D">
        <w:t xml:space="preserve"> and the rest also being dug by hand.</w:t>
      </w:r>
      <w:r w:rsidR="005A1FE9">
        <w:t xml:space="preserve"> Specialist samples will be collected from obviously rich’ deposits and photographic evidence will be made immediately. The area is in a poor state</w:t>
      </w:r>
      <w:r w:rsidR="00A903A2">
        <w:t xml:space="preserve">. </w:t>
      </w:r>
      <w:r w:rsidR="00757C4D">
        <w:t>Despite the poor condition of the ground, any intact top turf will be removed, stored appropriately and reinstated the correct side up</w:t>
      </w:r>
      <w:r w:rsidR="005A1FE9">
        <w:t xml:space="preserve">; ground surface, </w:t>
      </w:r>
      <w:proofErr w:type="gramStart"/>
      <w:r w:rsidR="005A1FE9">
        <w:t>top soil</w:t>
      </w:r>
      <w:proofErr w:type="gramEnd"/>
      <w:r w:rsidR="005A1FE9">
        <w:t xml:space="preserve"> and subsoil will also be stored and reinstated.</w:t>
      </w:r>
      <w:r w:rsidR="00A903A2">
        <w:t xml:space="preserve"> (Aim 2)</w:t>
      </w:r>
    </w:p>
    <w:p w14:paraId="00CF723A" w14:textId="15BE7499" w:rsidR="00757C4D" w:rsidRDefault="00757C4D" w:rsidP="00E205D2">
      <w:r>
        <w:t>The site has public access and is a popular destination for ramblers and dog walking. To av</w:t>
      </w:r>
      <w:r w:rsidR="00A2592B">
        <w:t>o</w:t>
      </w:r>
      <w:r>
        <w:t>id site disturbance, we will ensure all tools and equipment are packed away at the end of the working day and test pits covered with appropriate coverings</w:t>
      </w:r>
      <w:r w:rsidR="00F67012">
        <w:t xml:space="preserve"> to avoid spoiling of work area. </w:t>
      </w:r>
      <w:r>
        <w:t xml:space="preserve">  </w:t>
      </w:r>
    </w:p>
    <w:p w14:paraId="4D9551AC" w14:textId="1335406A" w:rsidR="00F67012" w:rsidRDefault="00F67012" w:rsidP="00E205D2">
      <w:r>
        <w:t xml:space="preserve">In order to find balance between public outreach but maintain integrity of excavation site, appropriate signage will be erected to divert the public but allow for viewing and advertise applicable social media platforms. </w:t>
      </w:r>
      <w:r w:rsidR="00A903A2">
        <w:t>(Aim 3)</w:t>
      </w:r>
    </w:p>
    <w:p w14:paraId="2C1D32C3" w14:textId="740D012C" w:rsidR="003F11D0" w:rsidRPr="00A903A2" w:rsidRDefault="003F11D0" w:rsidP="003F11D0">
      <w:r>
        <w:t xml:space="preserve">Assess artefacts found, update project design and potential to continue analysis. </w:t>
      </w:r>
    </w:p>
    <w:p w14:paraId="556D707D" w14:textId="77777777" w:rsidR="003F11D0" w:rsidRDefault="003F11D0" w:rsidP="00BC3849">
      <w:pPr>
        <w:pStyle w:val="Heading3"/>
      </w:pPr>
      <w:bookmarkStart w:id="21" w:name="_Toc41335868"/>
      <w:r>
        <w:t>Arrangements for Immediate Conservations of Artefacts</w:t>
      </w:r>
      <w:bookmarkEnd w:id="21"/>
      <w:r>
        <w:t xml:space="preserve"> </w:t>
      </w:r>
    </w:p>
    <w:p w14:paraId="7229BBA8" w14:textId="21B3A224" w:rsidR="00DA2AE2" w:rsidRDefault="00B8652B" w:rsidP="00D75B2F">
      <w:pPr>
        <w:rPr>
          <w:i/>
          <w:iCs/>
        </w:rPr>
      </w:pPr>
      <w:r>
        <w:rPr>
          <w:rFonts w:ascii="inherit" w:hAnsi="inherit"/>
          <w:color w:val="555555"/>
          <w:shd w:val="clear" w:color="auto" w:fill="FFFFFF"/>
        </w:rPr>
        <w:t xml:space="preserve">Immediate conservation will be undertaken following </w:t>
      </w:r>
      <w:r w:rsidR="00DA2AE2">
        <w:rPr>
          <w:rFonts w:ascii="inherit" w:hAnsi="inherit"/>
          <w:color w:val="555555"/>
          <w:shd w:val="clear" w:color="auto" w:fill="FFFFFF"/>
        </w:rPr>
        <w:t>A Guide to the Theory and Practice of Methods, from Sampling and Recovery to Post-excavation (second edition)</w:t>
      </w:r>
      <w:r>
        <w:rPr>
          <w:rFonts w:ascii="inherit" w:hAnsi="inherit"/>
          <w:color w:val="555555"/>
          <w:shd w:val="clear" w:color="auto" w:fill="FFFFFF"/>
        </w:rPr>
        <w:t>.</w:t>
      </w:r>
    </w:p>
    <w:p w14:paraId="30CBE3ED" w14:textId="39C8BDF6" w:rsidR="00CF1DEC" w:rsidRPr="00CF1DEC" w:rsidRDefault="00CF1DEC" w:rsidP="00D75B2F">
      <w:r>
        <w:t xml:space="preserve">Photographic record will be made for each test pit regardless of </w:t>
      </w:r>
      <w:r w:rsidR="00C443D4">
        <w:t xml:space="preserve">the number of samples collected for reporting and dissemination purposes. </w:t>
      </w:r>
    </w:p>
    <w:p w14:paraId="6CB84913" w14:textId="6EAA708C" w:rsidR="00BC3849" w:rsidRDefault="003F11D0" w:rsidP="00BC3849">
      <w:pPr>
        <w:pStyle w:val="Heading2"/>
      </w:pPr>
      <w:bookmarkStart w:id="22" w:name="_Toc41335869"/>
      <w:r>
        <w:lastRenderedPageBreak/>
        <w:t>Phase 3</w:t>
      </w:r>
      <w:bookmarkEnd w:id="22"/>
    </w:p>
    <w:p w14:paraId="6E877BAE" w14:textId="73BB2C96" w:rsidR="003F11D0" w:rsidRDefault="003F11D0" w:rsidP="00BC3849">
      <w:pPr>
        <w:pStyle w:val="Heading3"/>
      </w:pPr>
      <w:bookmarkStart w:id="23" w:name="_Toc41335870"/>
      <w:r>
        <w:t xml:space="preserve">Collection and Disposal Strategy for Artefacts and </w:t>
      </w:r>
      <w:proofErr w:type="spellStart"/>
      <w:r>
        <w:t>Ecofacts</w:t>
      </w:r>
      <w:bookmarkEnd w:id="23"/>
      <w:proofErr w:type="spellEnd"/>
      <w:r>
        <w:t xml:space="preserve"> </w:t>
      </w:r>
    </w:p>
    <w:p w14:paraId="06D49DB2" w14:textId="5F8D569A" w:rsidR="00A903A2" w:rsidRDefault="00A903A2" w:rsidP="00A903A2">
      <w:pPr>
        <w:rPr>
          <w:i/>
          <w:iCs/>
        </w:rPr>
      </w:pPr>
      <w:r>
        <w:t xml:space="preserve">Any materials collected will be handled in line with the </w:t>
      </w:r>
      <w:r w:rsidRPr="00CF1DEC">
        <w:rPr>
          <w:i/>
          <w:iCs/>
        </w:rPr>
        <w:t xml:space="preserve">Standard and guidance for the collection, documentation, conservation and research of archaeological </w:t>
      </w:r>
      <w:r w:rsidR="00B8652B" w:rsidRPr="00CF1DEC">
        <w:rPr>
          <w:i/>
          <w:iCs/>
        </w:rPr>
        <w:t>materials</w:t>
      </w:r>
      <w:r w:rsidR="00B8652B">
        <w:rPr>
          <w:i/>
          <w:iCs/>
        </w:rPr>
        <w:t xml:space="preserve"> (</w:t>
      </w:r>
      <w:r>
        <w:rPr>
          <w:i/>
          <w:iCs/>
        </w:rPr>
        <w:t>2011).</w:t>
      </w:r>
    </w:p>
    <w:p w14:paraId="10CDC9CF" w14:textId="3C372D24" w:rsidR="00E205D2" w:rsidRDefault="00A903A2" w:rsidP="00E205D2">
      <w:r>
        <w:t xml:space="preserve">Specialist samples will be </w:t>
      </w:r>
      <w:proofErr w:type="gramStart"/>
      <w:r>
        <w:t>taken</w:t>
      </w:r>
      <w:proofErr w:type="gramEnd"/>
      <w:r>
        <w:t xml:space="preserve"> and all recorded before being excavated and kept for analysis. </w:t>
      </w:r>
    </w:p>
    <w:p w14:paraId="4D816062" w14:textId="3CB1D87D" w:rsidR="00775EFE" w:rsidRDefault="00BC3849" w:rsidP="00BC3849">
      <w:pPr>
        <w:pStyle w:val="Heading2"/>
      </w:pPr>
      <w:bookmarkStart w:id="24" w:name="_Toc41335871"/>
      <w:r>
        <w:t>Phase 4</w:t>
      </w:r>
      <w:bookmarkEnd w:id="24"/>
      <w:r>
        <w:t xml:space="preserve"> </w:t>
      </w:r>
    </w:p>
    <w:p w14:paraId="27673B1D" w14:textId="652C5A96" w:rsidR="00EB1E2D" w:rsidRDefault="00775EFE" w:rsidP="00BC3849">
      <w:pPr>
        <w:pStyle w:val="Heading3"/>
      </w:pPr>
      <w:bookmarkStart w:id="25" w:name="_Toc41335872"/>
      <w:r>
        <w:t xml:space="preserve">Post-Fieldwork Methodology </w:t>
      </w:r>
      <w:r w:rsidR="00EB1E2D">
        <w:t>and Report Preparation</w:t>
      </w:r>
      <w:bookmarkEnd w:id="25"/>
    </w:p>
    <w:p w14:paraId="719C0C9F" w14:textId="3C0541EA" w:rsidR="00C443D4" w:rsidRDefault="007A207B" w:rsidP="00C443D4">
      <w:r>
        <w:t xml:space="preserve">Reports illustrating findings and artefacts details will be constructed by </w:t>
      </w:r>
      <w:r w:rsidR="001E58E7">
        <w:t>the Project Manager</w:t>
      </w:r>
      <w:r>
        <w:t xml:space="preserve"> and submitted to the Project Executive for quality assurance before being made available on different platforms for public and professional viewing. </w:t>
      </w:r>
      <w:r w:rsidR="00A903A2">
        <w:t>(Aim 3)</w:t>
      </w:r>
    </w:p>
    <w:p w14:paraId="66563168" w14:textId="0079D5AF" w:rsidR="000B2D75" w:rsidRDefault="000B2D75" w:rsidP="00C443D4">
      <w:r>
        <w:t xml:space="preserve">Information will be reviewed at each stage in order to update the Project Design by the Project Manager. All information will be recorded for the benefit of future archaeological projects. </w:t>
      </w:r>
    </w:p>
    <w:p w14:paraId="262B4B7F" w14:textId="7CD7BAAA" w:rsidR="00EB1E2D" w:rsidRDefault="00BC3849" w:rsidP="007A207B">
      <w:pPr>
        <w:pStyle w:val="Heading2"/>
      </w:pPr>
      <w:bookmarkStart w:id="26" w:name="_Toc41335873"/>
      <w:r>
        <w:t>Phase 5</w:t>
      </w:r>
      <w:bookmarkEnd w:id="26"/>
      <w:r>
        <w:t xml:space="preserve"> </w:t>
      </w:r>
    </w:p>
    <w:p w14:paraId="115F4CF7" w14:textId="110E14DA" w:rsidR="00EB1E2D" w:rsidRDefault="00EB1E2D" w:rsidP="00BC3849">
      <w:pPr>
        <w:pStyle w:val="Heading3"/>
      </w:pPr>
      <w:bookmarkStart w:id="27" w:name="_Toc41335874"/>
      <w:r>
        <w:t>Publication and Dissemination Proposals</w:t>
      </w:r>
      <w:bookmarkEnd w:id="27"/>
    </w:p>
    <w:p w14:paraId="6442B434" w14:textId="6A1097C9" w:rsidR="00EB1E2D" w:rsidRDefault="0008441D" w:rsidP="0008441D">
      <w:r>
        <w:t>Final fieldwork findings will be submitted to Archaeology in Wales</w:t>
      </w:r>
      <w:r w:rsidR="007A207B">
        <w:t xml:space="preserve"> for public recording.</w:t>
      </w:r>
    </w:p>
    <w:p w14:paraId="199BF415" w14:textId="75A971A6" w:rsidR="005B3F54" w:rsidRDefault="005B3F54" w:rsidP="0008441D">
      <w:r>
        <w:t xml:space="preserve">A small exhibition comprised of photographs, aerial views with marked test pits and posters comprised by the Project Support Officer will be donated to the local library for </w:t>
      </w:r>
      <w:r w:rsidR="00474593">
        <w:t>public viewing. Archaeologists and a volunteer will also host a group talk in the local library describing phases and finds</w:t>
      </w:r>
      <w:r w:rsidR="000B2D75">
        <w:t xml:space="preserve"> and what the next logical steps will be for the site.</w:t>
      </w:r>
      <w:r w:rsidR="00474593">
        <w:t xml:space="preserve"> </w:t>
      </w:r>
      <w:r w:rsidR="000B2D75">
        <w:t>(Aim 2 and 3)</w:t>
      </w:r>
    </w:p>
    <w:p w14:paraId="39064BBA" w14:textId="77777777" w:rsidR="005A3797" w:rsidRDefault="005A3797" w:rsidP="005A3797">
      <w:pPr>
        <w:pStyle w:val="Heading3"/>
      </w:pPr>
      <w:bookmarkStart w:id="28" w:name="_Toc41335875"/>
      <w:r>
        <w:t>Social Media</w:t>
      </w:r>
      <w:bookmarkEnd w:id="28"/>
      <w:r>
        <w:t xml:space="preserve"> </w:t>
      </w:r>
    </w:p>
    <w:p w14:paraId="122F4F9B" w14:textId="28ACB380" w:rsidR="0008441D" w:rsidRPr="00173A11" w:rsidRDefault="0008441D" w:rsidP="0008441D">
      <w:r>
        <w:t>Findings will further be published to a purpose-built Instagram account</w:t>
      </w:r>
      <w:r w:rsidR="000B2D75">
        <w:t xml:space="preserve"> throughout project stages</w:t>
      </w:r>
      <w:r>
        <w:t xml:space="preserve"> to incorporate and engage and satisfy public interest. </w:t>
      </w:r>
      <w:r w:rsidR="00A2592B">
        <w:t xml:space="preserve">This will be managed by the Project Support/Admin Assistant who will update ‘Instagram stories’, create blogs from content provided </w:t>
      </w:r>
      <w:r w:rsidR="000B2D75">
        <w:t xml:space="preserve">by the archaeologists </w:t>
      </w:r>
      <w:r w:rsidR="00A2592B">
        <w:t>an</w:t>
      </w:r>
      <w:r w:rsidR="00173A11">
        <w:t>d publish said blogs on focf.co.uk (</w:t>
      </w:r>
      <w:r w:rsidR="00173A11">
        <w:rPr>
          <w:i/>
          <w:iCs/>
        </w:rPr>
        <w:t xml:space="preserve">Friends of Court Farm) </w:t>
      </w:r>
      <w:r w:rsidR="00173A11">
        <w:t xml:space="preserve">and any other local channels that express interest to </w:t>
      </w:r>
      <w:proofErr w:type="spellStart"/>
      <w:r w:rsidR="00173A11">
        <w:t>maximise</w:t>
      </w:r>
      <w:proofErr w:type="spellEnd"/>
      <w:r w:rsidR="00173A11">
        <w:t xml:space="preserve"> exposure of the project. </w:t>
      </w:r>
    </w:p>
    <w:p w14:paraId="46F00C56" w14:textId="188F3746" w:rsidR="00EB1E2D" w:rsidRDefault="00EB1E2D" w:rsidP="00EB1E2D">
      <w:pPr>
        <w:pStyle w:val="Heading1"/>
      </w:pPr>
      <w:bookmarkStart w:id="29" w:name="_Toc41335876"/>
      <w:r>
        <w:t>Copyright</w:t>
      </w:r>
      <w:bookmarkEnd w:id="29"/>
    </w:p>
    <w:p w14:paraId="5E40DAF2" w14:textId="5512F5C6" w:rsidR="00EB1E2D" w:rsidRDefault="00806C93" w:rsidP="00806C93">
      <w:pPr>
        <w:tabs>
          <w:tab w:val="left" w:pos="2193"/>
        </w:tabs>
      </w:pPr>
      <w:r w:rsidRPr="00806C93">
        <w:t xml:space="preserve">The Copyright on all reports submitted will reside with </w:t>
      </w:r>
      <w:r>
        <w:t>the local authority – Carmarthen County Borough Council</w:t>
      </w:r>
      <w:r w:rsidRPr="00806C93">
        <w:t>. The original copyright holder will retain copyright in pre-</w:t>
      </w:r>
      <w:r w:rsidRPr="00806C93">
        <w:lastRenderedPageBreak/>
        <w:t xml:space="preserve">existing data. Any publications resulting from the project will be subject to agreement with the project partners and will bear an acknowledgement of the support of </w:t>
      </w:r>
      <w:r>
        <w:t xml:space="preserve">CADW. </w:t>
      </w:r>
    </w:p>
    <w:p w14:paraId="51E9A5B8" w14:textId="3E472FC8" w:rsidR="00EB1E2D" w:rsidRDefault="00EB1E2D" w:rsidP="00EB1E2D">
      <w:pPr>
        <w:pStyle w:val="Heading1"/>
      </w:pPr>
      <w:bookmarkStart w:id="30" w:name="_Toc41335877"/>
      <w:r>
        <w:t>Archive Deposition</w:t>
      </w:r>
      <w:bookmarkEnd w:id="30"/>
      <w:r>
        <w:t xml:space="preserve"> </w:t>
      </w:r>
    </w:p>
    <w:p w14:paraId="226F9FD5" w14:textId="046F0C1F" w:rsidR="00F36626" w:rsidRDefault="00806C93" w:rsidP="00806C93">
      <w:r>
        <w:t xml:space="preserve">Results will be secured with Archaeology of </w:t>
      </w:r>
      <w:proofErr w:type="gramStart"/>
      <w:r>
        <w:t>Wales,</w:t>
      </w:r>
      <w:proofErr w:type="gramEnd"/>
      <w:r>
        <w:t xml:space="preserve"> however this may vary dependent on results.</w:t>
      </w:r>
    </w:p>
    <w:p w14:paraId="3330B3D7" w14:textId="4EEADA96" w:rsidR="000B2D75" w:rsidRDefault="000B2D75" w:rsidP="00806C93">
      <w:r>
        <w:t xml:space="preserve">We are waiting affirmation from Carmarthenshire Museum regarding the potential to store a </w:t>
      </w:r>
      <w:r w:rsidR="00B8652B">
        <w:t>comprehensive detailed</w:t>
      </w:r>
      <w:r>
        <w:t xml:space="preserve"> listing of findings and archives</w:t>
      </w:r>
      <w:r w:rsidR="00B8652B">
        <w:t xml:space="preserve"> at the new museum. </w:t>
      </w:r>
    </w:p>
    <w:p w14:paraId="30F9F0E6" w14:textId="77777777" w:rsidR="00F36626" w:rsidRDefault="00F36626">
      <w:r>
        <w:br w:type="page"/>
      </w:r>
    </w:p>
    <w:p w14:paraId="58BF9903" w14:textId="4F9645D7" w:rsidR="00EB1E2D" w:rsidRPr="00F36626" w:rsidRDefault="00EB1E2D" w:rsidP="00EB1E2D">
      <w:pPr>
        <w:pStyle w:val="Heading1"/>
        <w:rPr>
          <w:color w:val="FFFFFF" w:themeColor="background1"/>
        </w:rPr>
      </w:pPr>
      <w:bookmarkStart w:id="31" w:name="_Toc41335878"/>
      <w:r w:rsidRPr="00F36626">
        <w:rPr>
          <w:color w:val="FFFFFF" w:themeColor="background1"/>
        </w:rPr>
        <w:lastRenderedPageBreak/>
        <w:t>Timetable</w:t>
      </w:r>
      <w:bookmarkEnd w:id="31"/>
    </w:p>
    <w:p w14:paraId="7A9A38B1" w14:textId="7A15BBB6" w:rsidR="00F36626" w:rsidRDefault="00F36626">
      <w:r>
        <w:rPr>
          <w:noProof/>
        </w:rPr>
        <w:drawing>
          <wp:anchor distT="0" distB="0" distL="114300" distR="114300" simplePos="0" relativeHeight="251669504" behindDoc="0" locked="0" layoutInCell="1" allowOverlap="1" wp14:anchorId="657BADBE" wp14:editId="513D08DF">
            <wp:simplePos x="0" y="0"/>
            <wp:positionH relativeFrom="margin">
              <wp:align>center</wp:align>
            </wp:positionH>
            <wp:positionV relativeFrom="paragraph">
              <wp:posOffset>1954213</wp:posOffset>
            </wp:positionV>
            <wp:extent cx="7945902" cy="4135719"/>
            <wp:effectExtent l="318"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rot="5400000">
                      <a:off x="0" y="0"/>
                      <a:ext cx="7945902" cy="413571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0" locked="0" layoutInCell="1" allowOverlap="1" wp14:anchorId="0BD73248" wp14:editId="3B051D95">
            <wp:simplePos x="0" y="0"/>
            <wp:positionH relativeFrom="margin">
              <wp:align>right</wp:align>
            </wp:positionH>
            <wp:positionV relativeFrom="paragraph">
              <wp:posOffset>378010</wp:posOffset>
            </wp:positionV>
            <wp:extent cx="933450" cy="276225"/>
            <wp:effectExtent l="4762" t="0" r="4763" b="4762"/>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rot="5400000">
                      <a:off x="0" y="0"/>
                      <a:ext cx="933450" cy="276225"/>
                    </a:xfrm>
                    <a:prstGeom prst="rect">
                      <a:avLst/>
                    </a:prstGeom>
                  </pic:spPr>
                </pic:pic>
              </a:graphicData>
            </a:graphic>
          </wp:anchor>
        </w:drawing>
      </w:r>
      <w:r>
        <w:br w:type="page"/>
      </w:r>
    </w:p>
    <w:p w14:paraId="4961BB9F" w14:textId="4E4A4D32" w:rsidR="00EB1E2D" w:rsidRDefault="00EB1E2D" w:rsidP="00EB1E2D">
      <w:pPr>
        <w:pStyle w:val="Heading1"/>
      </w:pPr>
      <w:bookmarkStart w:id="32" w:name="_Toc41335879"/>
      <w:r>
        <w:lastRenderedPageBreak/>
        <w:t>Staffing</w:t>
      </w:r>
      <w:bookmarkEnd w:id="32"/>
    </w:p>
    <w:p w14:paraId="08F9B495" w14:textId="13806011" w:rsidR="00F606D2" w:rsidRPr="00F606D2" w:rsidRDefault="003030EE" w:rsidP="00F606D2">
      <w:r>
        <w:rPr>
          <w:noProof/>
        </w:rPr>
        <w:drawing>
          <wp:anchor distT="0" distB="0" distL="114300" distR="114300" simplePos="0" relativeHeight="251658240" behindDoc="1" locked="0" layoutInCell="1" allowOverlap="1" wp14:anchorId="7579F627" wp14:editId="5F2919E1">
            <wp:simplePos x="0" y="0"/>
            <wp:positionH relativeFrom="column">
              <wp:posOffset>139254</wp:posOffset>
            </wp:positionH>
            <wp:positionV relativeFrom="paragraph">
              <wp:posOffset>160795</wp:posOffset>
            </wp:positionV>
            <wp:extent cx="4975489" cy="558598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975489" cy="5585987"/>
                    </a:xfrm>
                    <a:prstGeom prst="rect">
                      <a:avLst/>
                    </a:prstGeom>
                  </pic:spPr>
                </pic:pic>
              </a:graphicData>
            </a:graphic>
            <wp14:sizeRelH relativeFrom="margin">
              <wp14:pctWidth>0</wp14:pctWidth>
            </wp14:sizeRelH>
            <wp14:sizeRelV relativeFrom="margin">
              <wp14:pctHeight>0</wp14:pctHeight>
            </wp14:sizeRelV>
          </wp:anchor>
        </w:drawing>
      </w:r>
    </w:p>
    <w:p w14:paraId="191F7EA0" w14:textId="77777777" w:rsidR="005247F3" w:rsidRPr="005247F3" w:rsidRDefault="005247F3" w:rsidP="005247F3"/>
    <w:p w14:paraId="66B16A7C" w14:textId="77777777" w:rsidR="003030EE" w:rsidRDefault="003030EE" w:rsidP="005247F3">
      <w:pPr>
        <w:pStyle w:val="Heading3"/>
      </w:pPr>
    </w:p>
    <w:p w14:paraId="5392D997" w14:textId="77777777" w:rsidR="003030EE" w:rsidRDefault="003030EE" w:rsidP="005247F3">
      <w:pPr>
        <w:pStyle w:val="Heading3"/>
      </w:pPr>
    </w:p>
    <w:p w14:paraId="2DECABB4" w14:textId="77777777" w:rsidR="003030EE" w:rsidRDefault="003030EE" w:rsidP="005247F3">
      <w:pPr>
        <w:pStyle w:val="Heading3"/>
      </w:pPr>
    </w:p>
    <w:p w14:paraId="3E610515" w14:textId="77777777" w:rsidR="003030EE" w:rsidRDefault="003030EE" w:rsidP="005247F3">
      <w:pPr>
        <w:pStyle w:val="Heading3"/>
      </w:pPr>
    </w:p>
    <w:p w14:paraId="25336271" w14:textId="77777777" w:rsidR="003030EE" w:rsidRDefault="003030EE" w:rsidP="005247F3">
      <w:pPr>
        <w:pStyle w:val="Heading3"/>
      </w:pPr>
    </w:p>
    <w:p w14:paraId="1F4685D6" w14:textId="77777777" w:rsidR="003030EE" w:rsidRDefault="003030EE" w:rsidP="005247F3">
      <w:pPr>
        <w:pStyle w:val="Heading3"/>
      </w:pPr>
    </w:p>
    <w:p w14:paraId="7AE69FD6" w14:textId="77777777" w:rsidR="003030EE" w:rsidRDefault="003030EE" w:rsidP="005247F3">
      <w:pPr>
        <w:pStyle w:val="Heading3"/>
      </w:pPr>
    </w:p>
    <w:p w14:paraId="0FE50A25" w14:textId="77777777" w:rsidR="003030EE" w:rsidRDefault="003030EE" w:rsidP="005247F3">
      <w:pPr>
        <w:pStyle w:val="Heading3"/>
      </w:pPr>
    </w:p>
    <w:p w14:paraId="30D9566C" w14:textId="77777777" w:rsidR="003030EE" w:rsidRDefault="003030EE" w:rsidP="005247F3">
      <w:pPr>
        <w:pStyle w:val="Heading3"/>
      </w:pPr>
    </w:p>
    <w:p w14:paraId="3A515564" w14:textId="77777777" w:rsidR="003030EE" w:rsidRDefault="003030EE" w:rsidP="005247F3">
      <w:pPr>
        <w:pStyle w:val="Heading3"/>
      </w:pPr>
    </w:p>
    <w:p w14:paraId="53326517" w14:textId="77777777" w:rsidR="003030EE" w:rsidRDefault="003030EE" w:rsidP="005247F3">
      <w:pPr>
        <w:pStyle w:val="Heading3"/>
      </w:pPr>
    </w:p>
    <w:p w14:paraId="3EA66A9C" w14:textId="77777777" w:rsidR="003030EE" w:rsidRDefault="003030EE" w:rsidP="005247F3">
      <w:pPr>
        <w:pStyle w:val="Heading3"/>
      </w:pPr>
    </w:p>
    <w:p w14:paraId="7BCDB3E1" w14:textId="77777777" w:rsidR="003030EE" w:rsidRDefault="003030EE" w:rsidP="005247F3">
      <w:pPr>
        <w:pStyle w:val="Heading3"/>
      </w:pPr>
    </w:p>
    <w:p w14:paraId="064FD415" w14:textId="77777777" w:rsidR="003030EE" w:rsidRDefault="003030EE" w:rsidP="005247F3">
      <w:pPr>
        <w:pStyle w:val="Heading3"/>
      </w:pPr>
    </w:p>
    <w:p w14:paraId="58B617F0" w14:textId="77777777" w:rsidR="003030EE" w:rsidRDefault="003030EE" w:rsidP="005247F3">
      <w:pPr>
        <w:pStyle w:val="Heading3"/>
      </w:pPr>
    </w:p>
    <w:p w14:paraId="7C9459C0" w14:textId="77777777" w:rsidR="003030EE" w:rsidRDefault="003030EE" w:rsidP="005247F3">
      <w:pPr>
        <w:pStyle w:val="Heading3"/>
      </w:pPr>
    </w:p>
    <w:p w14:paraId="69F032A1" w14:textId="77777777" w:rsidR="003030EE" w:rsidRDefault="003030EE" w:rsidP="005247F3">
      <w:pPr>
        <w:pStyle w:val="Heading3"/>
      </w:pPr>
    </w:p>
    <w:p w14:paraId="488C7500" w14:textId="77777777" w:rsidR="003030EE" w:rsidRDefault="003030EE" w:rsidP="005247F3">
      <w:pPr>
        <w:pStyle w:val="Heading3"/>
      </w:pPr>
    </w:p>
    <w:p w14:paraId="4D3D7EAE" w14:textId="77777777" w:rsidR="003030EE" w:rsidRDefault="003030EE" w:rsidP="005247F3">
      <w:pPr>
        <w:pStyle w:val="Heading3"/>
      </w:pPr>
    </w:p>
    <w:p w14:paraId="4BA3776C" w14:textId="77777777" w:rsidR="003030EE" w:rsidRDefault="003030EE" w:rsidP="005247F3">
      <w:pPr>
        <w:pStyle w:val="Heading3"/>
      </w:pPr>
    </w:p>
    <w:p w14:paraId="4DC57C8E" w14:textId="77777777" w:rsidR="00830E8A" w:rsidRDefault="00830E8A" w:rsidP="00830E8A">
      <w:bookmarkStart w:id="33" w:name="_Toc41335880"/>
    </w:p>
    <w:p w14:paraId="673D2931" w14:textId="77777777" w:rsidR="00830E8A" w:rsidRDefault="00830E8A" w:rsidP="00830E8A"/>
    <w:p w14:paraId="2FCAE621" w14:textId="2C482842" w:rsidR="00EB1E2D" w:rsidRPr="00830E8A" w:rsidRDefault="002B23DE" w:rsidP="00830E8A">
      <w:pPr>
        <w:pStyle w:val="Heading3"/>
      </w:pPr>
      <w:r>
        <w:t>Use of Volunteers</w:t>
      </w:r>
      <w:bookmarkEnd w:id="33"/>
    </w:p>
    <w:p w14:paraId="66CC8964" w14:textId="77777777" w:rsidR="000B2D75" w:rsidRDefault="002B23DE" w:rsidP="002B23DE">
      <w:r>
        <w:t xml:space="preserve">The use of volunteers will be widely used for certain task areas in fieldwork and post reporting.  The farm has extensive local interest involving the public will create a more widespread awareness of the project </w:t>
      </w:r>
      <w:r w:rsidR="0008441D">
        <w:t>and higher attendance to post excavation exhibitions and maintain interest in the property for potential further projects.</w:t>
      </w:r>
    </w:p>
    <w:p w14:paraId="1AC6A6B5" w14:textId="7A0D5851" w:rsidR="002B23DE" w:rsidRDefault="000B2D75" w:rsidP="002B23DE">
      <w:r>
        <w:t xml:space="preserve">They will be advertised and recruited throughout </w:t>
      </w:r>
      <w:r w:rsidR="00177F38">
        <w:t xml:space="preserve">project stages </w:t>
      </w:r>
      <w:r>
        <w:t>with an initial five volunteers recruited at the start.</w:t>
      </w:r>
      <w:r w:rsidR="00177F38">
        <w:t xml:space="preserve"> </w:t>
      </w:r>
      <w:r w:rsidR="00177F38">
        <w:t xml:space="preserve">The number of volunteers </w:t>
      </w:r>
      <w:r w:rsidR="00177F38">
        <w:t>may increase</w:t>
      </w:r>
      <w:r w:rsidR="00177F38">
        <w:t xml:space="preserve"> depending on </w:t>
      </w:r>
      <w:r w:rsidR="00177F38">
        <w:lastRenderedPageBreak/>
        <w:t>local interest with visits, the scope of fieldwork and the quantity of post-excavation findings.</w:t>
      </w:r>
    </w:p>
    <w:p w14:paraId="1B64114E" w14:textId="4D28762E" w:rsidR="0008441D" w:rsidRDefault="0008441D" w:rsidP="002B23DE">
      <w:r>
        <w:t xml:space="preserve">Volunteers will be trained by </w:t>
      </w:r>
      <w:r w:rsidR="00F606D2">
        <w:t xml:space="preserve">both archaeologists available on a rotation basis using a training program created by the senior archaeologist to provide skills and knowledge for basic fieldwork duties and historical knowledge to enable volunteers to assist with school visits and trips. </w:t>
      </w:r>
      <w:r>
        <w:t xml:space="preserve"> Their progress and results will also be monitored by the project archaeologist before submission of findings. </w:t>
      </w:r>
    </w:p>
    <w:p w14:paraId="244AABC3" w14:textId="3EFE5886" w:rsidR="000C7AA1" w:rsidRDefault="000C7AA1" w:rsidP="000C7AA1">
      <w:pPr>
        <w:pStyle w:val="Heading3"/>
      </w:pPr>
      <w:bookmarkStart w:id="34" w:name="_Toc41335881"/>
      <w:r>
        <w:t>Stakeholders</w:t>
      </w:r>
      <w:bookmarkEnd w:id="34"/>
    </w:p>
    <w:p w14:paraId="3E96DA15" w14:textId="5ACCD667" w:rsidR="000C7AA1" w:rsidRDefault="000C7AA1" w:rsidP="000C7AA1">
      <w:r>
        <w:t xml:space="preserve">CADW are sponsoring the project,  Person A and Person B are the primary contacts for enquiries and advice on 01234 567890, </w:t>
      </w:r>
      <w:hyperlink r:id="rId21" w:history="1">
        <w:r w:rsidRPr="00DD5CC5">
          <w:rPr>
            <w:rStyle w:val="Hyperlink"/>
          </w:rPr>
          <w:t>projects@cadw.gov.wales</w:t>
        </w:r>
      </w:hyperlink>
      <w:r>
        <w:t>.</w:t>
      </w:r>
    </w:p>
    <w:p w14:paraId="50753823" w14:textId="1C9EC6EA" w:rsidR="000C7AA1" w:rsidRDefault="000C7AA1" w:rsidP="000C7AA1">
      <w:r>
        <w:t xml:space="preserve">We are working </w:t>
      </w:r>
      <w:proofErr w:type="gramStart"/>
      <w:r>
        <w:t>in close proximity to</w:t>
      </w:r>
      <w:proofErr w:type="gramEnd"/>
      <w:r>
        <w:t xml:space="preserve"> </w:t>
      </w:r>
      <w:r>
        <w:rPr>
          <w:i/>
          <w:iCs/>
        </w:rPr>
        <w:t xml:space="preserve">Friends of Court Farm </w:t>
      </w:r>
      <w:r>
        <w:t xml:space="preserve">to provide context, invaluable knowledge and a clear perspective of the project through each stage. </w:t>
      </w:r>
    </w:p>
    <w:p w14:paraId="1241B9AE" w14:textId="35707489" w:rsidR="000C7AA1" w:rsidRPr="000C7AA1" w:rsidRDefault="000C7AA1" w:rsidP="000C7AA1">
      <w:r>
        <w:t xml:space="preserve">Numerous local archaeological consultants will be approached </w:t>
      </w:r>
      <w:r w:rsidR="00B8652B">
        <w:t>during</w:t>
      </w:r>
      <w:r>
        <w:t xml:space="preserve"> the project to provide opinion and further perspective on findings and strategy. </w:t>
      </w:r>
    </w:p>
    <w:p w14:paraId="7E5E08A7" w14:textId="08316977" w:rsidR="00EB1E2D" w:rsidRDefault="00EB1E2D" w:rsidP="00EB1E2D">
      <w:pPr>
        <w:pStyle w:val="Heading1"/>
      </w:pPr>
      <w:bookmarkStart w:id="35" w:name="_Toc41335882"/>
      <w:r>
        <w:t>Health and Safety</w:t>
      </w:r>
      <w:bookmarkEnd w:id="35"/>
      <w:r>
        <w:t xml:space="preserve"> </w:t>
      </w:r>
    </w:p>
    <w:p w14:paraId="209E24C2" w14:textId="41832ECA" w:rsidR="00AC138E" w:rsidRDefault="00AC138E" w:rsidP="00AC138E">
      <w:r>
        <w:t>The County Borough Council will provide information guidance and literature regarding:</w:t>
      </w:r>
    </w:p>
    <w:p w14:paraId="7A744734" w14:textId="77777777" w:rsidR="00AC138E" w:rsidRDefault="00AC138E" w:rsidP="00AC138E">
      <w:r>
        <w:t>• Accidents, emergencies, fire and first aid.</w:t>
      </w:r>
    </w:p>
    <w:p w14:paraId="7F571E60" w14:textId="77777777" w:rsidR="00AC138E" w:rsidRDefault="00AC138E" w:rsidP="00AC138E">
      <w:r>
        <w:t xml:space="preserve"> • Action in unbearably hot workplaces.</w:t>
      </w:r>
    </w:p>
    <w:p w14:paraId="320DC3C7" w14:textId="77777777" w:rsidR="00AC138E" w:rsidRDefault="00AC138E" w:rsidP="00AC138E">
      <w:r>
        <w:t xml:space="preserve"> • Display screen equipment</w:t>
      </w:r>
    </w:p>
    <w:p w14:paraId="3EE5C34C" w14:textId="77777777" w:rsidR="00AC138E" w:rsidRDefault="00AC138E" w:rsidP="00AC138E">
      <w:r>
        <w:t xml:space="preserve"> • General risk assessment. </w:t>
      </w:r>
    </w:p>
    <w:p w14:paraId="09355589" w14:textId="77777777" w:rsidR="00AC138E" w:rsidRDefault="00AC138E" w:rsidP="00AC138E">
      <w:r>
        <w:t xml:space="preserve">• How to set up your workstation. </w:t>
      </w:r>
    </w:p>
    <w:p w14:paraId="6A4F1146" w14:textId="77777777" w:rsidR="00AC138E" w:rsidRDefault="00AC138E" w:rsidP="00AC138E">
      <w:r>
        <w:t>• Lone working.</w:t>
      </w:r>
    </w:p>
    <w:p w14:paraId="71846C92" w14:textId="77777777" w:rsidR="00AC138E" w:rsidRDefault="00AC138E" w:rsidP="00AC138E">
      <w:r>
        <w:t xml:space="preserve"> • Moving and handling of objects. </w:t>
      </w:r>
    </w:p>
    <w:p w14:paraId="1A58C23E" w14:textId="77777777" w:rsidR="00AC138E" w:rsidRDefault="00AC138E" w:rsidP="00AC138E">
      <w:r>
        <w:t xml:space="preserve">• No smoking policy. </w:t>
      </w:r>
    </w:p>
    <w:p w14:paraId="2BFE88A7" w14:textId="77777777" w:rsidR="00AC138E" w:rsidRDefault="00AC138E" w:rsidP="00AC138E">
      <w:r>
        <w:t>• Personal protective equipment.</w:t>
      </w:r>
    </w:p>
    <w:p w14:paraId="0047643C" w14:textId="77777777" w:rsidR="00AC138E" w:rsidRDefault="00AC138E" w:rsidP="00AC138E">
      <w:r>
        <w:t xml:space="preserve"> • The handling, storage and use of hazardous substances.</w:t>
      </w:r>
    </w:p>
    <w:p w14:paraId="34E08BEE" w14:textId="77777777" w:rsidR="00AC138E" w:rsidRDefault="00AC138E" w:rsidP="00AC138E">
      <w:r>
        <w:t xml:space="preserve"> • Violence and personal safety.</w:t>
      </w:r>
    </w:p>
    <w:p w14:paraId="17AFB133" w14:textId="2CF7CCC5" w:rsidR="00EB1E2D" w:rsidRDefault="00AC138E" w:rsidP="00AC138E">
      <w:r>
        <w:t xml:space="preserve"> • Workplace (health safety and welfare).</w:t>
      </w:r>
    </w:p>
    <w:p w14:paraId="5A004B90" w14:textId="2517CB5B" w:rsidR="00AC138E" w:rsidRDefault="00AC138E" w:rsidP="00AC138E">
      <w:r>
        <w:lastRenderedPageBreak/>
        <w:t xml:space="preserve">Appropriate Risk Assessments will be completed for school group visits to the site. </w:t>
      </w:r>
    </w:p>
    <w:p w14:paraId="56562F8F" w14:textId="6E0C2CBD" w:rsidR="00EB1E2D" w:rsidRDefault="00EB1E2D" w:rsidP="00EB1E2D">
      <w:pPr>
        <w:pStyle w:val="Heading1"/>
      </w:pPr>
      <w:bookmarkStart w:id="36" w:name="_Toc41335883"/>
      <w:r>
        <w:t>Monitoring Procedures</w:t>
      </w:r>
      <w:bookmarkEnd w:id="36"/>
      <w:r>
        <w:t xml:space="preserve"> </w:t>
      </w:r>
    </w:p>
    <w:p w14:paraId="47470118" w14:textId="2CE5162D" w:rsidR="00BC3849" w:rsidRPr="00177F38" w:rsidRDefault="00830E8A" w:rsidP="00830E8A">
      <w:pPr>
        <w:rPr>
          <w:color w:val="auto"/>
        </w:rPr>
      </w:pPr>
      <w:r w:rsidRPr="00177F38">
        <w:rPr>
          <w:color w:val="auto"/>
        </w:rPr>
        <w:t xml:space="preserve">Regular reports to project executive </w:t>
      </w:r>
    </w:p>
    <w:p w14:paraId="6B9098E2" w14:textId="543B0054" w:rsidR="00830E8A" w:rsidRPr="00177F38" w:rsidRDefault="00830E8A" w:rsidP="00830E8A">
      <w:pPr>
        <w:rPr>
          <w:color w:val="auto"/>
        </w:rPr>
      </w:pPr>
      <w:r w:rsidRPr="00177F38">
        <w:rPr>
          <w:color w:val="auto"/>
        </w:rPr>
        <w:t xml:space="preserve">Regular reviews and update of project design at the end of each project phase abiding by </w:t>
      </w:r>
      <w:proofErr w:type="spellStart"/>
      <w:r w:rsidRPr="00177F38">
        <w:rPr>
          <w:color w:val="auto"/>
        </w:rPr>
        <w:t>MoRPHE</w:t>
      </w:r>
      <w:proofErr w:type="spellEnd"/>
      <w:r w:rsidRPr="00177F38">
        <w:rPr>
          <w:color w:val="auto"/>
        </w:rPr>
        <w:t xml:space="preserve"> guidelines. </w:t>
      </w:r>
    </w:p>
    <w:p w14:paraId="004C23C9" w14:textId="7A4D2319" w:rsidR="00830E8A" w:rsidRPr="00177F38" w:rsidRDefault="00177F38" w:rsidP="00830E8A">
      <w:pPr>
        <w:rPr>
          <w:color w:val="auto"/>
        </w:rPr>
      </w:pPr>
      <w:r>
        <w:rPr>
          <w:color w:val="auto"/>
        </w:rPr>
        <w:t>The P</w:t>
      </w:r>
      <w:r w:rsidR="00830E8A" w:rsidRPr="00177F38">
        <w:rPr>
          <w:color w:val="auto"/>
        </w:rPr>
        <w:t xml:space="preserve">roject </w:t>
      </w:r>
      <w:r>
        <w:rPr>
          <w:color w:val="auto"/>
        </w:rPr>
        <w:t>M</w:t>
      </w:r>
      <w:r w:rsidR="00830E8A" w:rsidRPr="00177F38">
        <w:rPr>
          <w:color w:val="auto"/>
        </w:rPr>
        <w:t xml:space="preserve">anager </w:t>
      </w:r>
      <w:r>
        <w:rPr>
          <w:color w:val="auto"/>
        </w:rPr>
        <w:t xml:space="preserve">is </w:t>
      </w:r>
      <w:r w:rsidR="00830E8A" w:rsidRPr="00177F38">
        <w:rPr>
          <w:color w:val="auto"/>
        </w:rPr>
        <w:t xml:space="preserve">to provide quality assurance of data reports and </w:t>
      </w:r>
      <w:r>
        <w:rPr>
          <w:color w:val="auto"/>
        </w:rPr>
        <w:t>the P</w:t>
      </w:r>
      <w:r w:rsidR="00830E8A" w:rsidRPr="00177F38">
        <w:rPr>
          <w:color w:val="auto"/>
        </w:rPr>
        <w:t xml:space="preserve">roject </w:t>
      </w:r>
      <w:r>
        <w:rPr>
          <w:color w:val="auto"/>
        </w:rPr>
        <w:t>E</w:t>
      </w:r>
      <w:r w:rsidR="00830E8A" w:rsidRPr="00177F38">
        <w:rPr>
          <w:color w:val="auto"/>
        </w:rPr>
        <w:t xml:space="preserve">xecutive to provide quality assurance for full document prior to publishing. </w:t>
      </w:r>
    </w:p>
    <w:p w14:paraId="60A04927" w14:textId="45B1AE17" w:rsidR="006778E6" w:rsidRDefault="00BC3849" w:rsidP="00BC3849">
      <w:pPr>
        <w:pStyle w:val="Heading1"/>
      </w:pPr>
      <w:bookmarkStart w:id="37" w:name="_Toc41335884"/>
      <w:r>
        <w:t>Costings</w:t>
      </w:r>
      <w:bookmarkEnd w:id="37"/>
    </w:p>
    <w:p w14:paraId="66BF22D2" w14:textId="50318A76" w:rsidR="006778E6" w:rsidRDefault="009E4EC8" w:rsidP="009E4EC8">
      <w:pPr>
        <w:pStyle w:val="Heading3"/>
      </w:pPr>
      <w:bookmarkStart w:id="38" w:name="_Toc41335885"/>
      <w:r>
        <w:rPr>
          <w:noProof/>
        </w:rPr>
        <w:drawing>
          <wp:anchor distT="0" distB="0" distL="114300" distR="114300" simplePos="0" relativeHeight="251659264" behindDoc="0" locked="0" layoutInCell="1" allowOverlap="1" wp14:anchorId="6844E8C1" wp14:editId="46D2B304">
            <wp:simplePos x="0" y="0"/>
            <wp:positionH relativeFrom="margin">
              <wp:align>left</wp:align>
            </wp:positionH>
            <wp:positionV relativeFrom="paragraph">
              <wp:posOffset>328103</wp:posOffset>
            </wp:positionV>
            <wp:extent cx="2857500" cy="140970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857500" cy="1409700"/>
                    </a:xfrm>
                    <a:prstGeom prst="rect">
                      <a:avLst/>
                    </a:prstGeom>
                  </pic:spPr>
                </pic:pic>
              </a:graphicData>
            </a:graphic>
          </wp:anchor>
        </w:drawing>
      </w:r>
      <w:r>
        <w:t>Staffing Costs</w:t>
      </w:r>
      <w:bookmarkEnd w:id="38"/>
    </w:p>
    <w:p w14:paraId="2F44A962" w14:textId="2F2FE394" w:rsidR="009E4EC8" w:rsidRPr="00177F38" w:rsidRDefault="009E4EC8" w:rsidP="009E4EC8">
      <w:pPr>
        <w:rPr>
          <w:color w:val="auto"/>
        </w:rPr>
      </w:pPr>
      <w:r w:rsidRPr="00177F38">
        <w:rPr>
          <w:color w:val="auto"/>
        </w:rPr>
        <w:t xml:space="preserve">Costings have been </w:t>
      </w:r>
      <w:r w:rsidR="0034315F" w:rsidRPr="00177F38">
        <w:rPr>
          <w:color w:val="auto"/>
        </w:rPr>
        <w:t>acquired as a result of previous meetings and agreed with stakeholders.</w:t>
      </w:r>
    </w:p>
    <w:p w14:paraId="5B3A632E" w14:textId="4CAA2966" w:rsidR="0034315F" w:rsidRPr="00177F38" w:rsidRDefault="0034315F" w:rsidP="009E4EC8">
      <w:pPr>
        <w:rPr>
          <w:color w:val="auto"/>
        </w:rPr>
      </w:pPr>
      <w:r w:rsidRPr="00177F38">
        <w:rPr>
          <w:color w:val="auto"/>
        </w:rPr>
        <w:t xml:space="preserve">Further fieldwork costings will be </w:t>
      </w:r>
      <w:proofErr w:type="spellStart"/>
      <w:r w:rsidRPr="00177F38">
        <w:rPr>
          <w:color w:val="auto"/>
        </w:rPr>
        <w:t>finali</w:t>
      </w:r>
      <w:r w:rsidR="00177F38">
        <w:rPr>
          <w:color w:val="auto"/>
        </w:rPr>
        <w:t>s</w:t>
      </w:r>
      <w:r w:rsidRPr="00177F38">
        <w:rPr>
          <w:color w:val="auto"/>
        </w:rPr>
        <w:t>ed</w:t>
      </w:r>
      <w:proofErr w:type="spellEnd"/>
      <w:r w:rsidRPr="00177F38">
        <w:rPr>
          <w:color w:val="auto"/>
        </w:rPr>
        <w:t xml:space="preserve"> shortly. </w:t>
      </w:r>
    </w:p>
    <w:p w14:paraId="2845761A" w14:textId="77777777" w:rsidR="0034315F" w:rsidRPr="009E4EC8" w:rsidRDefault="0034315F" w:rsidP="009E4EC8"/>
    <w:p w14:paraId="055AFBA5" w14:textId="77777777" w:rsidR="006778E6" w:rsidRDefault="006778E6">
      <w:pPr>
        <w:rPr>
          <w:rFonts w:asciiTheme="majorHAnsi" w:eastAsiaTheme="majorEastAsia" w:hAnsiTheme="majorHAnsi" w:cstheme="majorBidi"/>
          <w:color w:val="007789" w:themeColor="accent1" w:themeShade="BF"/>
          <w:sz w:val="32"/>
        </w:rPr>
      </w:pPr>
      <w:r>
        <w:br w:type="page"/>
      </w:r>
    </w:p>
    <w:p w14:paraId="47079A68" w14:textId="5BBAB8D5" w:rsidR="000C78BC" w:rsidRDefault="00BC3849" w:rsidP="00BC3849">
      <w:pPr>
        <w:pStyle w:val="Heading1"/>
      </w:pPr>
      <w:r>
        <w:lastRenderedPageBreak/>
        <w:t xml:space="preserve"> </w:t>
      </w:r>
      <w:r w:rsidR="00177F38">
        <w:t xml:space="preserve">OS Map as depicted on RCAHMW site </w:t>
      </w:r>
    </w:p>
    <w:p w14:paraId="00E26E93" w14:textId="2551AA42" w:rsidR="00177F38" w:rsidRPr="00177F38" w:rsidRDefault="00177F38" w:rsidP="00177F38">
      <w:bookmarkStart w:id="39" w:name="_Toc41335886"/>
      <w:r>
        <w:rPr>
          <w:noProof/>
        </w:rPr>
        <w:drawing>
          <wp:anchor distT="0" distB="0" distL="114300" distR="114300" simplePos="0" relativeHeight="251673600" behindDoc="1" locked="0" layoutInCell="1" allowOverlap="1" wp14:anchorId="008FDAE0" wp14:editId="2578D8E1">
            <wp:simplePos x="0" y="0"/>
            <wp:positionH relativeFrom="margin">
              <wp:posOffset>-10160</wp:posOffset>
            </wp:positionH>
            <wp:positionV relativeFrom="paragraph">
              <wp:posOffset>48363</wp:posOffset>
            </wp:positionV>
            <wp:extent cx="5486400" cy="2910205"/>
            <wp:effectExtent l="0" t="0" r="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486400" cy="2910205"/>
                    </a:xfrm>
                    <a:prstGeom prst="rect">
                      <a:avLst/>
                    </a:prstGeom>
                  </pic:spPr>
                </pic:pic>
              </a:graphicData>
            </a:graphic>
            <wp14:sizeRelH relativeFrom="page">
              <wp14:pctWidth>0</wp14:pctWidth>
            </wp14:sizeRelH>
            <wp14:sizeRelV relativeFrom="page">
              <wp14:pctHeight>0</wp14:pctHeight>
            </wp14:sizeRelV>
          </wp:anchor>
        </w:drawing>
      </w:r>
      <w:bookmarkEnd w:id="39"/>
    </w:p>
    <w:p w14:paraId="44EDB335" w14:textId="347971E5" w:rsidR="00177F38" w:rsidRDefault="00177F38" w:rsidP="00177F38">
      <w:pPr>
        <w:pStyle w:val="Heading1"/>
      </w:pPr>
    </w:p>
    <w:p w14:paraId="0E038C0C" w14:textId="411495DA" w:rsidR="00177F38" w:rsidRDefault="00177F38" w:rsidP="00177F38">
      <w:pPr>
        <w:pStyle w:val="Heading1"/>
      </w:pPr>
    </w:p>
    <w:p w14:paraId="29C90E68" w14:textId="77777777" w:rsidR="00177F38" w:rsidRDefault="00177F38" w:rsidP="00177F38">
      <w:pPr>
        <w:pStyle w:val="Heading1"/>
      </w:pPr>
    </w:p>
    <w:p w14:paraId="5B2DED10" w14:textId="77777777" w:rsidR="00177F38" w:rsidRDefault="00177F38" w:rsidP="00177F38">
      <w:pPr>
        <w:pStyle w:val="Heading1"/>
      </w:pPr>
    </w:p>
    <w:p w14:paraId="09983C3A" w14:textId="77777777" w:rsidR="00177F38" w:rsidRDefault="00177F38" w:rsidP="00177F38">
      <w:pPr>
        <w:pStyle w:val="Heading1"/>
      </w:pPr>
    </w:p>
    <w:p w14:paraId="4DD4B094" w14:textId="77777777" w:rsidR="00177F38" w:rsidRDefault="00177F38" w:rsidP="00177F38">
      <w:pPr>
        <w:pStyle w:val="Heading1"/>
      </w:pPr>
    </w:p>
    <w:p w14:paraId="19C1FEE9" w14:textId="77777777" w:rsidR="00177F38" w:rsidRDefault="00177F38" w:rsidP="00177F38">
      <w:pPr>
        <w:pStyle w:val="Heading1"/>
      </w:pPr>
    </w:p>
    <w:p w14:paraId="7FDF13FC" w14:textId="77777777" w:rsidR="00177F38" w:rsidRDefault="00177F38" w:rsidP="00177F38">
      <w:pPr>
        <w:pStyle w:val="Heading1"/>
      </w:pPr>
    </w:p>
    <w:p w14:paraId="46E4FA16" w14:textId="77777777" w:rsidR="00177F38" w:rsidRDefault="00177F38" w:rsidP="00177F38">
      <w:pPr>
        <w:pStyle w:val="Heading1"/>
      </w:pPr>
    </w:p>
    <w:p w14:paraId="13440826" w14:textId="77777777" w:rsidR="00177F38" w:rsidRDefault="00177F38" w:rsidP="00177F38">
      <w:pPr>
        <w:pStyle w:val="Heading1"/>
      </w:pPr>
    </w:p>
    <w:p w14:paraId="7CCC03B2" w14:textId="77777777" w:rsidR="00177F38" w:rsidRDefault="00177F38" w:rsidP="00177F38">
      <w:pPr>
        <w:pStyle w:val="Heading1"/>
      </w:pPr>
    </w:p>
    <w:p w14:paraId="593D41EB" w14:textId="3C9F4ED2" w:rsidR="00D1502E" w:rsidRDefault="00173A11" w:rsidP="00D1502E">
      <w:pPr>
        <w:pStyle w:val="Heading1"/>
      </w:pPr>
      <w:r>
        <w:rPr>
          <w:noProof/>
        </w:rPr>
        <w:drawing>
          <wp:anchor distT="0" distB="0" distL="114300" distR="114300" simplePos="0" relativeHeight="251671552" behindDoc="0" locked="0" layoutInCell="1" allowOverlap="1" wp14:anchorId="7FBB2D96" wp14:editId="4A90C826">
            <wp:simplePos x="0" y="0"/>
            <wp:positionH relativeFrom="margin">
              <wp:align>left</wp:align>
            </wp:positionH>
            <wp:positionV relativeFrom="paragraph">
              <wp:posOffset>369142</wp:posOffset>
            </wp:positionV>
            <wp:extent cx="4619625" cy="4095750"/>
            <wp:effectExtent l="0" t="0" r="952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4619625" cy="4095750"/>
                    </a:xfrm>
                    <a:prstGeom prst="rect">
                      <a:avLst/>
                    </a:prstGeom>
                  </pic:spPr>
                </pic:pic>
              </a:graphicData>
            </a:graphic>
          </wp:anchor>
        </w:drawing>
      </w:r>
      <w:r w:rsidR="00177F38">
        <w:t>Aerial View of Court Farm</w:t>
      </w:r>
      <w:r w:rsidR="00D1502E">
        <w:br w:type="page"/>
      </w:r>
      <w:bookmarkStart w:id="40" w:name="_Toc41335887"/>
      <w:r w:rsidR="00D1502E">
        <w:lastRenderedPageBreak/>
        <w:t>Bibliography</w:t>
      </w:r>
      <w:bookmarkEnd w:id="40"/>
      <w:r w:rsidR="00D1502E">
        <w:t xml:space="preserve"> </w:t>
      </w:r>
    </w:p>
    <w:p w14:paraId="29845B24" w14:textId="77777777" w:rsidR="00594DCD" w:rsidRPr="00B8652B" w:rsidRDefault="00594DCD" w:rsidP="00F94508">
      <w:pPr>
        <w:rPr>
          <w:color w:val="auto"/>
        </w:rPr>
      </w:pPr>
    </w:p>
    <w:p w14:paraId="55A94A65" w14:textId="77777777" w:rsidR="00594DCD" w:rsidRPr="00B8652B" w:rsidRDefault="00594DCD" w:rsidP="00F94508">
      <w:pPr>
        <w:rPr>
          <w:color w:val="auto"/>
        </w:rPr>
      </w:pPr>
      <w:r w:rsidRPr="00B8652B">
        <w:rPr>
          <w:color w:val="auto"/>
        </w:rPr>
        <w:t xml:space="preserve">Bowden, M (1999), </w:t>
      </w:r>
      <w:r w:rsidRPr="00B8652B">
        <w:rPr>
          <w:i/>
          <w:iCs/>
          <w:color w:val="auto"/>
        </w:rPr>
        <w:t xml:space="preserve">Unravelling </w:t>
      </w:r>
      <w:proofErr w:type="gramStart"/>
      <w:r w:rsidRPr="00B8652B">
        <w:rPr>
          <w:i/>
          <w:iCs/>
          <w:color w:val="auto"/>
        </w:rPr>
        <w:t>The</w:t>
      </w:r>
      <w:proofErr w:type="gramEnd"/>
      <w:r w:rsidRPr="00B8652B">
        <w:rPr>
          <w:i/>
          <w:iCs/>
          <w:color w:val="auto"/>
        </w:rPr>
        <w:t xml:space="preserve"> Landscape: An Inquisitive Approach to Archaeology, </w:t>
      </w:r>
      <w:r w:rsidRPr="00B8652B">
        <w:rPr>
          <w:color w:val="auto"/>
        </w:rPr>
        <w:t xml:space="preserve">Gloucestershire: Tempus Publishing </w:t>
      </w:r>
      <w:proofErr w:type="spellStart"/>
      <w:r w:rsidRPr="00B8652B">
        <w:rPr>
          <w:color w:val="auto"/>
        </w:rPr>
        <w:t>Ltsd</w:t>
      </w:r>
      <w:proofErr w:type="spellEnd"/>
      <w:r w:rsidRPr="00B8652B">
        <w:rPr>
          <w:color w:val="auto"/>
        </w:rPr>
        <w:t xml:space="preserve"> </w:t>
      </w:r>
    </w:p>
    <w:p w14:paraId="5A97E81F" w14:textId="77777777" w:rsidR="00594DCD" w:rsidRPr="00B8652B" w:rsidRDefault="00594DCD" w:rsidP="00C75885">
      <w:pPr>
        <w:rPr>
          <w:color w:val="auto"/>
        </w:rPr>
      </w:pPr>
      <w:r w:rsidRPr="00B8652B">
        <w:rPr>
          <w:color w:val="auto"/>
        </w:rPr>
        <w:t xml:space="preserve">CADW, (2017) </w:t>
      </w:r>
      <w:r w:rsidRPr="00B8652B">
        <w:rPr>
          <w:i/>
          <w:iCs/>
          <w:color w:val="auto"/>
        </w:rPr>
        <w:t>Planning Policy Wales – Technical Planning Advice Note 24: The Historic Environment,</w:t>
      </w:r>
      <w:r w:rsidRPr="00B8652B">
        <w:rPr>
          <w:color w:val="auto"/>
        </w:rPr>
        <w:t xml:space="preserve"> https://cadw.gov.wales/advice-support/placemaking/cadws-role-planning/planning-applications, (Accessed: May 2020) </w:t>
      </w:r>
    </w:p>
    <w:p w14:paraId="10B0C887" w14:textId="77777777" w:rsidR="00594DCD" w:rsidRPr="00B8652B" w:rsidRDefault="00594DCD" w:rsidP="00753126">
      <w:pPr>
        <w:rPr>
          <w:color w:val="auto"/>
        </w:rPr>
      </w:pPr>
      <w:r w:rsidRPr="00B8652B">
        <w:rPr>
          <w:color w:val="auto"/>
        </w:rPr>
        <w:t xml:space="preserve">Cryer, A.B, (no date), </w:t>
      </w:r>
      <w:proofErr w:type="spellStart"/>
      <w:r w:rsidRPr="00B8652B">
        <w:rPr>
          <w:i/>
          <w:iCs/>
          <w:color w:val="auto"/>
        </w:rPr>
        <w:t>Pembrey</w:t>
      </w:r>
      <w:proofErr w:type="spellEnd"/>
      <w:r w:rsidRPr="00B8652B">
        <w:rPr>
          <w:i/>
          <w:iCs/>
          <w:color w:val="auto"/>
        </w:rPr>
        <w:t xml:space="preserve"> Explained, </w:t>
      </w:r>
      <w:r w:rsidRPr="00B8652B">
        <w:rPr>
          <w:color w:val="auto"/>
        </w:rPr>
        <w:t xml:space="preserve">https://everything.explained.today/Court_Farm%2c_Pembrey/, (Accessed: May 2020) </w:t>
      </w:r>
    </w:p>
    <w:p w14:paraId="69099FA8" w14:textId="77777777" w:rsidR="00594DCD" w:rsidRPr="00B8652B" w:rsidRDefault="00594DCD" w:rsidP="00753126">
      <w:pPr>
        <w:rPr>
          <w:color w:val="auto"/>
        </w:rPr>
      </w:pPr>
      <w:r w:rsidRPr="00B8652B">
        <w:rPr>
          <w:color w:val="auto"/>
        </w:rPr>
        <w:t xml:space="preserve">Davis, P. (1908) </w:t>
      </w:r>
      <w:proofErr w:type="spellStart"/>
      <w:r w:rsidRPr="00B8652B">
        <w:rPr>
          <w:i/>
          <w:iCs/>
          <w:color w:val="auto"/>
        </w:rPr>
        <w:t>Court_Farm_Pembrey</w:t>
      </w:r>
      <w:proofErr w:type="spellEnd"/>
      <w:r w:rsidRPr="00B8652B">
        <w:rPr>
          <w:i/>
          <w:iCs/>
          <w:color w:val="auto"/>
        </w:rPr>
        <w:t xml:space="preserve">, </w:t>
      </w:r>
      <w:r w:rsidRPr="00B8652B">
        <w:rPr>
          <w:color w:val="auto"/>
        </w:rPr>
        <w:t xml:space="preserve">[digitized photo], </w:t>
      </w:r>
      <w:proofErr w:type="spellStart"/>
      <w:r w:rsidRPr="00B8652B">
        <w:rPr>
          <w:color w:val="auto"/>
        </w:rPr>
        <w:t>Coflein</w:t>
      </w:r>
      <w:proofErr w:type="spellEnd"/>
      <w:r w:rsidRPr="00B8652B">
        <w:rPr>
          <w:color w:val="auto"/>
        </w:rPr>
        <w:t xml:space="preserve"> Archives, https://coflein.gov.uk/en/archive/6222113/details/504, (Accessed: May 2020) </w:t>
      </w:r>
    </w:p>
    <w:p w14:paraId="313EEE36" w14:textId="77777777" w:rsidR="00594DCD" w:rsidRPr="00B8652B" w:rsidRDefault="00594DCD" w:rsidP="00A903A2">
      <w:pPr>
        <w:rPr>
          <w:color w:val="auto"/>
        </w:rPr>
      </w:pPr>
      <w:r w:rsidRPr="00B8652B">
        <w:rPr>
          <w:color w:val="auto"/>
        </w:rPr>
        <w:t xml:space="preserve">English Heritage (2011), </w:t>
      </w:r>
      <w:r w:rsidRPr="00B8652B">
        <w:rPr>
          <w:i/>
          <w:iCs/>
          <w:color w:val="auto"/>
        </w:rPr>
        <w:t>Environmental Archaeology: A Guide to the Theory and Practice of Methods, from Sampling and Recovery to Post-excavation (second edition)</w:t>
      </w:r>
    </w:p>
    <w:p w14:paraId="564562F6" w14:textId="77777777" w:rsidR="00594DCD" w:rsidRPr="00B8652B" w:rsidRDefault="00594DCD" w:rsidP="00C75885">
      <w:pPr>
        <w:rPr>
          <w:i/>
          <w:iCs/>
          <w:color w:val="auto"/>
        </w:rPr>
      </w:pPr>
      <w:r w:rsidRPr="00B8652B">
        <w:rPr>
          <w:color w:val="auto"/>
        </w:rPr>
        <w:t xml:space="preserve">English Heritage, (2006) </w:t>
      </w:r>
      <w:r w:rsidRPr="00B8652B">
        <w:rPr>
          <w:i/>
          <w:iCs/>
          <w:color w:val="auto"/>
        </w:rPr>
        <w:t xml:space="preserve">Management of Research Projects in the Historic Environment: The </w:t>
      </w:r>
      <w:proofErr w:type="spellStart"/>
      <w:r w:rsidRPr="00B8652B">
        <w:rPr>
          <w:i/>
          <w:iCs/>
          <w:color w:val="auto"/>
        </w:rPr>
        <w:t>MoRPHE</w:t>
      </w:r>
      <w:proofErr w:type="spellEnd"/>
      <w:r w:rsidRPr="00B8652B">
        <w:rPr>
          <w:i/>
          <w:iCs/>
          <w:color w:val="auto"/>
        </w:rPr>
        <w:t xml:space="preserve"> Project Managers’ Guide</w:t>
      </w:r>
    </w:p>
    <w:p w14:paraId="3EF24CF0" w14:textId="77777777" w:rsidR="00594DCD" w:rsidRPr="00B8652B" w:rsidRDefault="00594DCD" w:rsidP="00F94508">
      <w:pPr>
        <w:rPr>
          <w:color w:val="auto"/>
        </w:rPr>
      </w:pPr>
      <w:r w:rsidRPr="00B8652B">
        <w:rPr>
          <w:color w:val="auto"/>
        </w:rPr>
        <w:t>Friends of Court Farm</w:t>
      </w:r>
      <w:r w:rsidRPr="00B8652B">
        <w:rPr>
          <w:i/>
          <w:iCs/>
          <w:color w:val="auto"/>
        </w:rPr>
        <w:t xml:space="preserve"> </w:t>
      </w:r>
      <w:r w:rsidRPr="00B8652B">
        <w:rPr>
          <w:color w:val="auto"/>
        </w:rPr>
        <w:t>(no date),</w:t>
      </w:r>
      <w:r w:rsidRPr="00B8652B">
        <w:rPr>
          <w:i/>
          <w:iCs/>
          <w:color w:val="auto"/>
        </w:rPr>
        <w:t xml:space="preserve"> Friends of Court Farm, </w:t>
      </w:r>
      <w:r w:rsidRPr="00B8652B">
        <w:rPr>
          <w:color w:val="auto"/>
        </w:rPr>
        <w:t>http://focf.info/court-farm-garden.html (Accessed: May 2020)</w:t>
      </w:r>
    </w:p>
    <w:p w14:paraId="707E574B" w14:textId="77777777" w:rsidR="00594DCD" w:rsidRPr="00B8652B" w:rsidRDefault="00594DCD" w:rsidP="00C75885">
      <w:pPr>
        <w:rPr>
          <w:color w:val="auto"/>
        </w:rPr>
      </w:pPr>
      <w:r w:rsidRPr="00B8652B">
        <w:rPr>
          <w:color w:val="auto"/>
        </w:rPr>
        <w:t xml:space="preserve">Gaffney, C and </w:t>
      </w:r>
      <w:proofErr w:type="spellStart"/>
      <w:r w:rsidRPr="00B8652B">
        <w:rPr>
          <w:color w:val="auto"/>
        </w:rPr>
        <w:t>Gater</w:t>
      </w:r>
      <w:proofErr w:type="spellEnd"/>
      <w:r w:rsidRPr="00B8652B">
        <w:rPr>
          <w:color w:val="auto"/>
        </w:rPr>
        <w:t xml:space="preserve">, J. (2003) </w:t>
      </w:r>
      <w:r w:rsidRPr="00B8652B">
        <w:rPr>
          <w:i/>
          <w:iCs/>
          <w:color w:val="auto"/>
        </w:rPr>
        <w:t xml:space="preserve">Revealing the Buried Past: Geophysics for Archaeologists, </w:t>
      </w:r>
      <w:r w:rsidRPr="00B8652B">
        <w:rPr>
          <w:color w:val="auto"/>
        </w:rPr>
        <w:t xml:space="preserve">Gloucestershire: Tempus Publishing Ltd. </w:t>
      </w:r>
    </w:p>
    <w:p w14:paraId="39E7DCB8" w14:textId="77777777" w:rsidR="00594DCD" w:rsidRPr="00B8652B" w:rsidRDefault="00594DCD" w:rsidP="00753126">
      <w:pPr>
        <w:rPr>
          <w:color w:val="auto"/>
        </w:rPr>
      </w:pPr>
      <w:proofErr w:type="gramStart"/>
      <w:r w:rsidRPr="00B8652B">
        <w:rPr>
          <w:color w:val="auto"/>
        </w:rPr>
        <w:t>RCAHMW(</w:t>
      </w:r>
      <w:proofErr w:type="gramEnd"/>
      <w:r w:rsidRPr="00B8652B">
        <w:rPr>
          <w:color w:val="auto"/>
        </w:rPr>
        <w:t xml:space="preserve">no date), </w:t>
      </w:r>
      <w:r w:rsidRPr="00B8652B">
        <w:rPr>
          <w:i/>
          <w:iCs/>
          <w:color w:val="auto"/>
        </w:rPr>
        <w:t xml:space="preserve">RCAHWM drawing showing North elevation of Court Farm, </w:t>
      </w:r>
      <w:proofErr w:type="spellStart"/>
      <w:r w:rsidRPr="00B8652B">
        <w:rPr>
          <w:i/>
          <w:iCs/>
          <w:color w:val="auto"/>
        </w:rPr>
        <w:t>Pembrey</w:t>
      </w:r>
      <w:proofErr w:type="spellEnd"/>
      <w:r w:rsidRPr="00B8652B">
        <w:rPr>
          <w:i/>
          <w:iCs/>
          <w:color w:val="auto"/>
        </w:rPr>
        <w:t xml:space="preserve">. </w:t>
      </w:r>
      <w:r w:rsidRPr="00B8652B">
        <w:rPr>
          <w:color w:val="auto"/>
        </w:rPr>
        <w:t xml:space="preserve">https://coflein.gov.uk/en/archive/6004249/details/504, (Accessed: May 2020) </w:t>
      </w:r>
    </w:p>
    <w:p w14:paraId="0F0B5E15" w14:textId="77777777" w:rsidR="00594DCD" w:rsidRPr="00B8652B" w:rsidRDefault="00594DCD" w:rsidP="00F94508">
      <w:pPr>
        <w:rPr>
          <w:color w:val="auto"/>
        </w:rPr>
      </w:pPr>
      <w:r w:rsidRPr="00B8652B">
        <w:rPr>
          <w:color w:val="auto"/>
        </w:rPr>
        <w:t xml:space="preserve"> </w:t>
      </w:r>
      <w:proofErr w:type="gramStart"/>
      <w:r w:rsidRPr="00B8652B">
        <w:rPr>
          <w:color w:val="auto"/>
        </w:rPr>
        <w:t>RCAHMW(</w:t>
      </w:r>
      <w:proofErr w:type="gramEnd"/>
      <w:r w:rsidRPr="00B8652B">
        <w:rPr>
          <w:color w:val="auto"/>
        </w:rPr>
        <w:t xml:space="preserve">no date), </w:t>
      </w:r>
      <w:r w:rsidRPr="00B8652B">
        <w:rPr>
          <w:i/>
          <w:iCs/>
          <w:color w:val="auto"/>
        </w:rPr>
        <w:t xml:space="preserve">RCAHWM drawing showing South Facing slope at Court Farm, </w:t>
      </w:r>
      <w:proofErr w:type="spellStart"/>
      <w:r w:rsidRPr="00B8652B">
        <w:rPr>
          <w:i/>
          <w:iCs/>
          <w:color w:val="auto"/>
        </w:rPr>
        <w:t>Pembrey</w:t>
      </w:r>
      <w:proofErr w:type="spellEnd"/>
      <w:r w:rsidRPr="00B8652B">
        <w:rPr>
          <w:i/>
          <w:iCs/>
          <w:color w:val="auto"/>
        </w:rPr>
        <w:t xml:space="preserve">. </w:t>
      </w:r>
      <w:r w:rsidRPr="00B8652B">
        <w:rPr>
          <w:color w:val="auto"/>
        </w:rPr>
        <w:t xml:space="preserve">https://coflein.gov.uk/en/archive/6004249/details/504, (Accessed: May 2020) </w:t>
      </w:r>
    </w:p>
    <w:p w14:paraId="4224F9EF" w14:textId="77777777" w:rsidR="00594DCD" w:rsidRPr="00B8652B" w:rsidRDefault="00594DCD" w:rsidP="00C75885">
      <w:pPr>
        <w:rPr>
          <w:rFonts w:cs="Arial"/>
          <w:color w:val="auto"/>
          <w:sz w:val="20"/>
          <w:szCs w:val="20"/>
        </w:rPr>
      </w:pPr>
      <w:proofErr w:type="spellStart"/>
      <w:r w:rsidRPr="00B8652B">
        <w:rPr>
          <w:rFonts w:cs="Arial"/>
          <w:color w:val="auto"/>
          <w:sz w:val="20"/>
          <w:szCs w:val="20"/>
        </w:rPr>
        <w:t>Vergunst</w:t>
      </w:r>
      <w:proofErr w:type="spellEnd"/>
      <w:r w:rsidRPr="00B8652B">
        <w:rPr>
          <w:rFonts w:cs="Arial"/>
          <w:color w:val="auto"/>
          <w:sz w:val="20"/>
          <w:szCs w:val="20"/>
        </w:rPr>
        <w:t>, Jo</w:t>
      </w:r>
      <w:r w:rsidRPr="00B8652B">
        <w:rPr>
          <w:rFonts w:cs="Arial"/>
          <w:color w:val="auto"/>
          <w:sz w:val="20"/>
          <w:szCs w:val="20"/>
          <w:shd w:val="clear" w:color="auto" w:fill="FFFFFF"/>
        </w:rPr>
        <w:t xml:space="preserve">, </w:t>
      </w:r>
      <w:r w:rsidRPr="00B8652B">
        <w:rPr>
          <w:rFonts w:cs="Arial"/>
          <w:color w:val="auto"/>
          <w:sz w:val="20"/>
          <w:szCs w:val="20"/>
        </w:rPr>
        <w:t xml:space="preserve">Graham, Helen, (2019) </w:t>
      </w:r>
      <w:r w:rsidRPr="00B8652B">
        <w:rPr>
          <w:rFonts w:cs="Arial"/>
          <w:i/>
          <w:iCs/>
          <w:color w:val="auto"/>
          <w:sz w:val="20"/>
          <w:szCs w:val="20"/>
        </w:rPr>
        <w:t xml:space="preserve">Heritage as Communities Research: Legacies of Co-production, </w:t>
      </w:r>
      <w:r w:rsidRPr="00B8652B">
        <w:rPr>
          <w:rFonts w:cs="Arial"/>
          <w:color w:val="auto"/>
          <w:sz w:val="20"/>
          <w:szCs w:val="20"/>
        </w:rPr>
        <w:t xml:space="preserve">Bristol: Policy Press. </w:t>
      </w:r>
    </w:p>
    <w:p w14:paraId="4919BEB6" w14:textId="77777777" w:rsidR="00F94508" w:rsidRDefault="00F94508" w:rsidP="00F94508"/>
    <w:p w14:paraId="2F294001" w14:textId="77777777" w:rsidR="00F94508" w:rsidRPr="00F94508" w:rsidRDefault="00F94508" w:rsidP="00753126">
      <w:pPr>
        <w:rPr>
          <w:i/>
          <w:iCs/>
        </w:rPr>
      </w:pPr>
    </w:p>
    <w:p w14:paraId="092187D2" w14:textId="77777777" w:rsidR="00631E1B" w:rsidRPr="00631E1B" w:rsidRDefault="00631E1B" w:rsidP="00753126"/>
    <w:p w14:paraId="49CC427B" w14:textId="3C1F4A9E" w:rsidR="00753126" w:rsidRDefault="00753126" w:rsidP="00753126"/>
    <w:p w14:paraId="177E5263" w14:textId="244B875E" w:rsidR="00753126" w:rsidRPr="00753126" w:rsidRDefault="004006FD" w:rsidP="00753126">
      <w:r>
        <w:t xml:space="preserve">Word Count: 2725 </w:t>
      </w:r>
    </w:p>
    <w:sectPr w:rsidR="00753126" w:rsidRPr="00753126">
      <w:footerReference w:type="default" r:id="rId25"/>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BFAF25" w14:textId="77777777" w:rsidR="00383F7C" w:rsidRDefault="00383F7C" w:rsidP="00C6554A">
      <w:pPr>
        <w:spacing w:before="0" w:after="0" w:line="240" w:lineRule="auto"/>
      </w:pPr>
      <w:r>
        <w:separator/>
      </w:r>
    </w:p>
  </w:endnote>
  <w:endnote w:type="continuationSeparator" w:id="0">
    <w:p w14:paraId="4BEDE58C" w14:textId="77777777" w:rsidR="00383F7C" w:rsidRDefault="00383F7C"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6BCFB6" w14:textId="77777777" w:rsidR="000B2D75" w:rsidRDefault="000B2D75">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7FD76E" w14:textId="77777777" w:rsidR="00383F7C" w:rsidRDefault="00383F7C" w:rsidP="00C6554A">
      <w:pPr>
        <w:spacing w:before="0" w:after="0" w:line="240" w:lineRule="auto"/>
      </w:pPr>
      <w:r>
        <w:separator/>
      </w:r>
    </w:p>
  </w:footnote>
  <w:footnote w:type="continuationSeparator" w:id="0">
    <w:p w14:paraId="77BCC0EC" w14:textId="77777777" w:rsidR="00383F7C" w:rsidRDefault="00383F7C"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2FB44D81"/>
    <w:multiLevelType w:val="hybridMultilevel"/>
    <w:tmpl w:val="86C0E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A33B2B"/>
    <w:multiLevelType w:val="hybridMultilevel"/>
    <w:tmpl w:val="4D38F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3CC5913"/>
    <w:multiLevelType w:val="hybridMultilevel"/>
    <w:tmpl w:val="D7CA13F2"/>
    <w:lvl w:ilvl="0" w:tplc="2630419E">
      <w:start w:val="2010"/>
      <w:numFmt w:val="bullet"/>
      <w:lvlText w:val="-"/>
      <w:lvlJc w:val="left"/>
      <w:pPr>
        <w:ind w:left="1080" w:hanging="360"/>
      </w:pPr>
      <w:rPr>
        <w:rFonts w:ascii="Constantia" w:eastAsiaTheme="minorHAnsi" w:hAnsi="Constanti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4"/>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 w:numId="17">
    <w:abstractNumId w:val="1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8BC"/>
    <w:rsid w:val="0008441D"/>
    <w:rsid w:val="000B2D75"/>
    <w:rsid w:val="000C78BC"/>
    <w:rsid w:val="000C7AA1"/>
    <w:rsid w:val="000C7BEA"/>
    <w:rsid w:val="000D5F3E"/>
    <w:rsid w:val="00173A11"/>
    <w:rsid w:val="00177F38"/>
    <w:rsid w:val="001B2AE4"/>
    <w:rsid w:val="001B62B7"/>
    <w:rsid w:val="001E58E7"/>
    <w:rsid w:val="001F0B6A"/>
    <w:rsid w:val="0023541F"/>
    <w:rsid w:val="002554CD"/>
    <w:rsid w:val="002826E4"/>
    <w:rsid w:val="00293B83"/>
    <w:rsid w:val="002B23DE"/>
    <w:rsid w:val="002B4294"/>
    <w:rsid w:val="002D412B"/>
    <w:rsid w:val="002F2485"/>
    <w:rsid w:val="003030EE"/>
    <w:rsid w:val="00333D0D"/>
    <w:rsid w:val="0034315F"/>
    <w:rsid w:val="003600DF"/>
    <w:rsid w:val="00366C61"/>
    <w:rsid w:val="00383F7C"/>
    <w:rsid w:val="003B5A91"/>
    <w:rsid w:val="003F11D0"/>
    <w:rsid w:val="003F5DC6"/>
    <w:rsid w:val="004006FD"/>
    <w:rsid w:val="004251A7"/>
    <w:rsid w:val="0047215A"/>
    <w:rsid w:val="00474593"/>
    <w:rsid w:val="004A12A5"/>
    <w:rsid w:val="004B59F9"/>
    <w:rsid w:val="004C049F"/>
    <w:rsid w:val="005000E2"/>
    <w:rsid w:val="005247F3"/>
    <w:rsid w:val="005809C1"/>
    <w:rsid w:val="00594DCD"/>
    <w:rsid w:val="005A1FE9"/>
    <w:rsid w:val="005A2494"/>
    <w:rsid w:val="005A3797"/>
    <w:rsid w:val="005A50F0"/>
    <w:rsid w:val="005B22FB"/>
    <w:rsid w:val="005B3F54"/>
    <w:rsid w:val="005D1205"/>
    <w:rsid w:val="005E194F"/>
    <w:rsid w:val="00604D8A"/>
    <w:rsid w:val="00606524"/>
    <w:rsid w:val="006156AC"/>
    <w:rsid w:val="00631E1B"/>
    <w:rsid w:val="00666E90"/>
    <w:rsid w:val="00676D54"/>
    <w:rsid w:val="006778E6"/>
    <w:rsid w:val="006A3CE7"/>
    <w:rsid w:val="006D50AA"/>
    <w:rsid w:val="00753126"/>
    <w:rsid w:val="00757C4D"/>
    <w:rsid w:val="00775EFE"/>
    <w:rsid w:val="00776CB9"/>
    <w:rsid w:val="007A207B"/>
    <w:rsid w:val="00806C93"/>
    <w:rsid w:val="0081720F"/>
    <w:rsid w:val="00826826"/>
    <w:rsid w:val="00830E8A"/>
    <w:rsid w:val="00892E37"/>
    <w:rsid w:val="008E05BD"/>
    <w:rsid w:val="009013D5"/>
    <w:rsid w:val="0091020C"/>
    <w:rsid w:val="00910697"/>
    <w:rsid w:val="00955332"/>
    <w:rsid w:val="009E4EC8"/>
    <w:rsid w:val="009F08EB"/>
    <w:rsid w:val="00A13536"/>
    <w:rsid w:val="00A2592B"/>
    <w:rsid w:val="00A51D77"/>
    <w:rsid w:val="00A721D0"/>
    <w:rsid w:val="00A8687A"/>
    <w:rsid w:val="00A903A2"/>
    <w:rsid w:val="00A94456"/>
    <w:rsid w:val="00A96589"/>
    <w:rsid w:val="00AC138E"/>
    <w:rsid w:val="00B12BEB"/>
    <w:rsid w:val="00B33150"/>
    <w:rsid w:val="00B73206"/>
    <w:rsid w:val="00B8652B"/>
    <w:rsid w:val="00BA5232"/>
    <w:rsid w:val="00BB3F11"/>
    <w:rsid w:val="00BC3849"/>
    <w:rsid w:val="00BE4E2C"/>
    <w:rsid w:val="00C443D4"/>
    <w:rsid w:val="00C6507F"/>
    <w:rsid w:val="00C6554A"/>
    <w:rsid w:val="00C73F75"/>
    <w:rsid w:val="00C75885"/>
    <w:rsid w:val="00CC7195"/>
    <w:rsid w:val="00CF1DEC"/>
    <w:rsid w:val="00CF580E"/>
    <w:rsid w:val="00D06159"/>
    <w:rsid w:val="00D1502E"/>
    <w:rsid w:val="00D42C95"/>
    <w:rsid w:val="00D717FC"/>
    <w:rsid w:val="00D75B2F"/>
    <w:rsid w:val="00D83032"/>
    <w:rsid w:val="00DA2AE2"/>
    <w:rsid w:val="00DB1EEA"/>
    <w:rsid w:val="00E205D2"/>
    <w:rsid w:val="00E3550A"/>
    <w:rsid w:val="00E711D4"/>
    <w:rsid w:val="00E727CF"/>
    <w:rsid w:val="00E92A68"/>
    <w:rsid w:val="00EA58E6"/>
    <w:rsid w:val="00EB1E2D"/>
    <w:rsid w:val="00ED7C44"/>
    <w:rsid w:val="00EE544F"/>
    <w:rsid w:val="00F2735B"/>
    <w:rsid w:val="00F36626"/>
    <w:rsid w:val="00F606D2"/>
    <w:rsid w:val="00F67012"/>
    <w:rsid w:val="00F94508"/>
    <w:rsid w:val="00FB259D"/>
    <w:rsid w:val="00FC52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5580D56"/>
  <w15:chartTrackingRefBased/>
  <w15:docId w15:val="{7BD9FCEB-FA78-4A2D-BC9D-FFCF53B00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0C78BC"/>
    <w:pPr>
      <w:spacing w:before="240" w:after="0" w:line="259" w:lineRule="auto"/>
      <w:contextualSpacing w:val="0"/>
      <w:outlineLvl w:val="9"/>
    </w:pPr>
    <w:rPr>
      <w:szCs w:val="32"/>
    </w:rPr>
  </w:style>
  <w:style w:type="paragraph" w:styleId="TOC2">
    <w:name w:val="toc 2"/>
    <w:basedOn w:val="Normal"/>
    <w:next w:val="Normal"/>
    <w:autoRedefine/>
    <w:uiPriority w:val="39"/>
    <w:unhideWhenUsed/>
    <w:rsid w:val="000C78BC"/>
    <w:pPr>
      <w:spacing w:before="0" w:after="100" w:line="259" w:lineRule="auto"/>
      <w:ind w:left="220"/>
    </w:pPr>
    <w:rPr>
      <w:rFonts w:eastAsiaTheme="minorEastAsia" w:cs="Times New Roman"/>
      <w:color w:val="auto"/>
    </w:rPr>
  </w:style>
  <w:style w:type="paragraph" w:styleId="TOC1">
    <w:name w:val="toc 1"/>
    <w:basedOn w:val="Normal"/>
    <w:next w:val="Normal"/>
    <w:autoRedefine/>
    <w:uiPriority w:val="39"/>
    <w:unhideWhenUsed/>
    <w:rsid w:val="000C78BC"/>
    <w:pPr>
      <w:spacing w:before="0" w:after="100" w:line="259" w:lineRule="auto"/>
    </w:pPr>
    <w:rPr>
      <w:rFonts w:eastAsiaTheme="minorEastAsia" w:cs="Times New Roman"/>
      <w:color w:val="auto"/>
    </w:rPr>
  </w:style>
  <w:style w:type="paragraph" w:styleId="TOC3">
    <w:name w:val="toc 3"/>
    <w:basedOn w:val="Normal"/>
    <w:next w:val="Normal"/>
    <w:autoRedefine/>
    <w:uiPriority w:val="39"/>
    <w:unhideWhenUsed/>
    <w:rsid w:val="000C78BC"/>
    <w:pPr>
      <w:spacing w:before="0" w:after="100" w:line="259" w:lineRule="auto"/>
      <w:ind w:left="440"/>
    </w:pPr>
    <w:rPr>
      <w:rFonts w:eastAsiaTheme="minorEastAsia" w:cs="Times New Roman"/>
      <w:color w:val="auto"/>
    </w:rPr>
  </w:style>
  <w:style w:type="paragraph" w:styleId="ListParagraph">
    <w:name w:val="List Paragraph"/>
    <w:basedOn w:val="Normal"/>
    <w:uiPriority w:val="34"/>
    <w:unhideWhenUsed/>
    <w:qFormat/>
    <w:rsid w:val="002826E4"/>
    <w:pPr>
      <w:ind w:left="720"/>
      <w:contextualSpacing/>
    </w:pPr>
  </w:style>
  <w:style w:type="character" w:styleId="FootnoteReference">
    <w:name w:val="footnote reference"/>
    <w:basedOn w:val="DefaultParagraphFont"/>
    <w:uiPriority w:val="99"/>
    <w:semiHidden/>
    <w:unhideWhenUsed/>
    <w:rsid w:val="005B22FB"/>
    <w:rPr>
      <w:vertAlign w:val="superscript"/>
    </w:rPr>
  </w:style>
  <w:style w:type="character" w:styleId="UnresolvedMention">
    <w:name w:val="Unresolved Mention"/>
    <w:basedOn w:val="DefaultParagraphFont"/>
    <w:uiPriority w:val="99"/>
    <w:semiHidden/>
    <w:unhideWhenUsed/>
    <w:rsid w:val="000C7A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projects@cadw.gov.wales"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mailto:1904380@student.uwtsd.ac.uk" TargetMode="External"/><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uni\AppData\Local\Microsoft\Office\16.0\DTS\en-US%7b80DC2104-F795-43D0-8716-1C6EC3BF6BFF%7d\%7b4EBCC4B4-1DDF-4B00-994A-04BB5D5FC763%7dtf02835058.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2BE0D3-2329-49BF-A498-DE7F08496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{4EBCC4B4-1DDF-4B00-994A-04BB5D5FC763}tf02835058</Template>
  <TotalTime>4</TotalTime>
  <Pages>17</Pages>
  <Words>3436</Words>
  <Characters>19420</Characters>
  <Application>Microsoft Office Word</Application>
  <DocSecurity>0</DocSecurity>
  <Lines>497</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Shauni</dc:creator>
  <cp:keywords/>
  <dc:description/>
  <cp:lastModifiedBy>Shauni Gurkan</cp:lastModifiedBy>
  <cp:revision>2</cp:revision>
  <dcterms:created xsi:type="dcterms:W3CDTF">2020-05-29T18:26:00Z</dcterms:created>
  <dcterms:modified xsi:type="dcterms:W3CDTF">2020-05-29T18:26:00Z</dcterms:modified>
</cp:coreProperties>
</file>