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0.xml" ContentType="application/inkml+xml"/>
  <Override PartName="/word/ink/ink121.xml" ContentType="application/inkml+xml"/>
  <Override PartName="/word/ink/ink122.xml" ContentType="application/inkml+xml"/>
  <Override PartName="/word/ink/ink123.xml" ContentType="application/inkml+xml"/>
  <Override PartName="/word/ink/ink124.xml" ContentType="application/inkml+xml"/>
  <Override PartName="/word/ink/ink125.xml" ContentType="application/inkml+xml"/>
  <Override PartName="/word/ink/ink126.xml" ContentType="application/inkml+xml"/>
  <Override PartName="/word/ink/ink127.xml" ContentType="application/inkml+xml"/>
  <Override PartName="/word/ink/ink128.xml" ContentType="application/inkml+xml"/>
  <Override PartName="/word/ink/ink129.xml" ContentType="application/inkml+xml"/>
  <Override PartName="/word/ink/ink130.xml" ContentType="application/inkml+xml"/>
  <Override PartName="/word/ink/ink131.xml" ContentType="application/inkml+xml"/>
  <Override PartName="/word/ink/ink132.xml" ContentType="application/inkml+xml"/>
  <Override PartName="/word/ink/ink133.xml" ContentType="application/inkml+xml"/>
  <Override PartName="/word/ink/ink134.xml" ContentType="application/inkml+xml"/>
  <Override PartName="/word/ink/ink135.xml" ContentType="application/inkml+xml"/>
  <Override PartName="/word/ink/ink136.xml" ContentType="application/inkml+xml"/>
  <Override PartName="/word/ink/ink137.xml" ContentType="application/inkml+xml"/>
  <Override PartName="/word/ink/ink138.xml" ContentType="application/inkml+xml"/>
  <Override PartName="/word/ink/ink139.xml" ContentType="application/inkml+xml"/>
  <Override PartName="/word/ink/ink140.xml" ContentType="application/inkml+xml"/>
  <Override PartName="/word/ink/ink141.xml" ContentType="application/inkml+xml"/>
  <Override PartName="/word/ink/ink142.xml" ContentType="application/inkml+xml"/>
  <Override PartName="/word/ink/ink143.xml" ContentType="application/inkml+xml"/>
  <Override PartName="/word/ink/ink144.xml" ContentType="application/inkml+xml"/>
  <Override PartName="/word/ink/ink145.xml" ContentType="application/inkml+xml"/>
  <Override PartName="/word/ink/ink146.xml" ContentType="application/inkml+xml"/>
  <Override PartName="/word/ink/ink147.xml" ContentType="application/inkml+xml"/>
  <Override PartName="/word/ink/ink148.xml" ContentType="application/inkml+xml"/>
  <Override PartName="/word/ink/ink149.xml" ContentType="application/inkml+xml"/>
  <Override PartName="/word/ink/ink150.xml" ContentType="application/inkml+xml"/>
  <Override PartName="/word/ink/ink151.xml" ContentType="application/inkml+xml"/>
  <Override PartName="/word/ink/ink152.xml" ContentType="application/inkml+xml"/>
  <Override PartName="/word/ink/ink153.xml" ContentType="application/inkml+xml"/>
  <Override PartName="/word/ink/ink154.xml" ContentType="application/inkml+xml"/>
  <Override PartName="/word/ink/ink155.xml" ContentType="application/inkml+xml"/>
  <Override PartName="/word/ink/ink156.xml" ContentType="application/inkml+xml"/>
  <Override PartName="/word/ink/ink157.xml" ContentType="application/inkml+xml"/>
  <Override PartName="/word/ink/ink158.xml" ContentType="application/inkml+xml"/>
  <Override PartName="/word/ink/ink159.xml" ContentType="application/inkml+xml"/>
  <Override PartName="/word/ink/ink160.xml" ContentType="application/inkml+xml"/>
  <Override PartName="/word/ink/ink161.xml" ContentType="application/inkml+xml"/>
  <Override PartName="/word/ink/ink162.xml" ContentType="application/inkml+xml"/>
  <Override PartName="/word/ink/ink163.xml" ContentType="application/inkml+xml"/>
  <Override PartName="/word/ink/ink164.xml" ContentType="application/inkml+xml"/>
  <Override PartName="/word/ink/ink165.xml" ContentType="application/inkml+xml"/>
  <Override PartName="/word/ink/ink166.xml" ContentType="application/inkml+xml"/>
  <Override PartName="/word/ink/ink167.xml" ContentType="application/inkml+xml"/>
  <Override PartName="/word/ink/ink168.xml" ContentType="application/inkml+xml"/>
  <Override PartName="/word/ink/ink169.xml" ContentType="application/inkml+xml"/>
  <Override PartName="/word/ink/ink170.xml" ContentType="application/inkml+xml"/>
  <Override PartName="/word/ink/ink171.xml" ContentType="application/inkml+xml"/>
  <Override PartName="/word/ink/ink172.xml" ContentType="application/inkml+xml"/>
  <Override PartName="/word/ink/ink173.xml" ContentType="application/inkml+xml"/>
  <Override PartName="/word/ink/ink17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7DD544" w14:textId="04A2BA34" w:rsidR="00FD6DEC" w:rsidRDefault="00FD6DEC" w:rsidP="00152E9D">
      <w:pPr>
        <w:rPr>
          <w:rFonts w:ascii="Arial" w:hAnsi="Arial" w:cs="Arial"/>
        </w:rPr>
      </w:pPr>
      <w:bookmarkStart w:id="0" w:name="_GoBack"/>
      <w:bookmarkEnd w:id="0"/>
    </w:p>
    <w:p w14:paraId="2F60F1DC" w14:textId="77777777" w:rsidR="00FD6DEC" w:rsidRDefault="00FD6DEC" w:rsidP="00152E9D">
      <w:pPr>
        <w:rPr>
          <w:rFonts w:ascii="Arial" w:hAnsi="Arial" w:cs="Arial"/>
        </w:rPr>
      </w:pPr>
    </w:p>
    <w:p w14:paraId="5A162513" w14:textId="77777777" w:rsidR="00FD6DEC" w:rsidRDefault="00FD6DEC" w:rsidP="00152E9D">
      <w:pPr>
        <w:rPr>
          <w:rFonts w:ascii="Arial" w:hAnsi="Arial" w:cs="Arial"/>
        </w:rPr>
      </w:pPr>
    </w:p>
    <w:p w14:paraId="477960BB" w14:textId="77777777" w:rsidR="00FD6DEC" w:rsidRDefault="00FD6DEC" w:rsidP="00FD6DEC">
      <w:pPr>
        <w:spacing w:line="360" w:lineRule="auto"/>
        <w:rPr>
          <w:rFonts w:ascii="Arial" w:hAnsi="Arial" w:cs="Arial"/>
          <w:sz w:val="24"/>
          <w:szCs w:val="24"/>
          <w:u w:val="single"/>
        </w:rPr>
      </w:pPr>
    </w:p>
    <w:p w14:paraId="1680B9A2" w14:textId="77777777" w:rsidR="00FD6DEC" w:rsidRPr="000A477D" w:rsidRDefault="00FD6DEC" w:rsidP="00FD6DEC">
      <w:pPr>
        <w:jc w:val="center"/>
        <w:rPr>
          <w:rFonts w:ascii="Arial" w:hAnsi="Arial" w:cs="Arial"/>
          <w:sz w:val="40"/>
          <w:szCs w:val="40"/>
          <w:u w:val="single"/>
        </w:rPr>
      </w:pPr>
      <w:r w:rsidRPr="000A477D">
        <w:rPr>
          <w:rFonts w:ascii="Arial" w:hAnsi="Arial" w:cs="Arial"/>
          <w:sz w:val="40"/>
          <w:szCs w:val="40"/>
          <w:u w:val="single"/>
        </w:rPr>
        <w:t xml:space="preserve">Programme – HND/C Mechanical </w:t>
      </w:r>
      <w:r>
        <w:rPr>
          <w:rFonts w:ascii="Arial" w:hAnsi="Arial" w:cs="Arial"/>
          <w:sz w:val="40"/>
          <w:szCs w:val="40"/>
          <w:u w:val="single"/>
        </w:rPr>
        <w:t>E</w:t>
      </w:r>
      <w:r w:rsidRPr="000A477D">
        <w:rPr>
          <w:rFonts w:ascii="Arial" w:hAnsi="Arial" w:cs="Arial"/>
          <w:sz w:val="40"/>
          <w:szCs w:val="40"/>
          <w:u w:val="single"/>
        </w:rPr>
        <w:t>ngineering</w:t>
      </w:r>
    </w:p>
    <w:p w14:paraId="635E2B34" w14:textId="77777777" w:rsidR="00FD6DEC" w:rsidRPr="000A477D" w:rsidRDefault="00FD6DEC" w:rsidP="00FD6DEC">
      <w:pPr>
        <w:jc w:val="center"/>
        <w:rPr>
          <w:sz w:val="40"/>
          <w:szCs w:val="40"/>
          <w:u w:val="single"/>
        </w:rPr>
      </w:pPr>
    </w:p>
    <w:p w14:paraId="2EAC624D" w14:textId="77777777" w:rsidR="00FD6DEC" w:rsidRDefault="00FD6DEC" w:rsidP="00FD6DEC">
      <w:pPr>
        <w:jc w:val="center"/>
        <w:rPr>
          <w:rFonts w:ascii="Arial" w:hAnsi="Arial" w:cs="Arial"/>
          <w:sz w:val="40"/>
          <w:szCs w:val="40"/>
          <w:u w:val="single"/>
        </w:rPr>
      </w:pPr>
      <w:r w:rsidRPr="000A477D">
        <w:rPr>
          <w:rFonts w:ascii="Arial" w:hAnsi="Arial" w:cs="Arial"/>
          <w:color w:val="000000"/>
          <w:sz w:val="40"/>
          <w:szCs w:val="40"/>
          <w:u w:val="single"/>
        </w:rPr>
        <w:t xml:space="preserve">MODULE – </w:t>
      </w:r>
      <w:r w:rsidRPr="003539D3">
        <w:rPr>
          <w:rFonts w:ascii="Arial" w:hAnsi="Arial" w:cs="Arial"/>
          <w:color w:val="000000"/>
          <w:sz w:val="40"/>
          <w:szCs w:val="40"/>
          <w:u w:val="single"/>
        </w:rPr>
        <w:t>Engineering Design</w:t>
      </w:r>
    </w:p>
    <w:p w14:paraId="2643F9D8" w14:textId="77777777" w:rsidR="00FD6DEC" w:rsidRDefault="00FD6DEC" w:rsidP="00FD6DEC">
      <w:pPr>
        <w:jc w:val="center"/>
        <w:rPr>
          <w:rFonts w:ascii="Arial" w:hAnsi="Arial" w:cs="Arial"/>
          <w:color w:val="000000"/>
          <w:sz w:val="40"/>
          <w:szCs w:val="40"/>
          <w:u w:val="single"/>
        </w:rPr>
      </w:pPr>
    </w:p>
    <w:p w14:paraId="18D48D17" w14:textId="77777777" w:rsidR="00FD6DEC" w:rsidRPr="000A477D" w:rsidRDefault="00FD6DEC" w:rsidP="00FD6DEC">
      <w:pPr>
        <w:jc w:val="center"/>
        <w:rPr>
          <w:rFonts w:ascii="Arial" w:hAnsi="Arial" w:cs="Arial"/>
          <w:color w:val="000000"/>
          <w:sz w:val="40"/>
          <w:szCs w:val="40"/>
          <w:u w:val="single"/>
        </w:rPr>
      </w:pPr>
      <w:r>
        <w:rPr>
          <w:rFonts w:ascii="Arial" w:hAnsi="Arial" w:cs="Arial"/>
          <w:color w:val="000000"/>
          <w:sz w:val="40"/>
          <w:szCs w:val="40"/>
          <w:u w:val="single"/>
        </w:rPr>
        <w:t xml:space="preserve">Assignment Title – Designing a Flap Actuator </w:t>
      </w:r>
    </w:p>
    <w:p w14:paraId="2D3578FC" w14:textId="77777777" w:rsidR="00FD6DEC" w:rsidRDefault="00FD6DEC" w:rsidP="00FD6DEC">
      <w:pPr>
        <w:jc w:val="center"/>
        <w:rPr>
          <w:rFonts w:ascii="Arial" w:hAnsi="Arial" w:cs="Arial"/>
          <w:color w:val="000000"/>
          <w:sz w:val="40"/>
          <w:szCs w:val="40"/>
          <w:u w:val="single"/>
        </w:rPr>
      </w:pPr>
    </w:p>
    <w:p w14:paraId="776F15EA" w14:textId="77777777" w:rsidR="00FD6DEC" w:rsidRPr="000A477D" w:rsidRDefault="00FD6DEC" w:rsidP="00FD6DEC">
      <w:pPr>
        <w:jc w:val="center"/>
        <w:rPr>
          <w:rFonts w:ascii="Arial" w:hAnsi="Arial" w:cs="Arial"/>
          <w:color w:val="000000"/>
          <w:sz w:val="40"/>
          <w:szCs w:val="40"/>
          <w:u w:val="single"/>
        </w:rPr>
      </w:pPr>
      <w:r w:rsidRPr="000A477D">
        <w:rPr>
          <w:rFonts w:ascii="Arial" w:hAnsi="Arial" w:cs="Arial"/>
          <w:color w:val="000000"/>
          <w:sz w:val="40"/>
          <w:szCs w:val="40"/>
          <w:u w:val="single"/>
        </w:rPr>
        <w:t xml:space="preserve">MODULE CODE </w:t>
      </w:r>
      <w:r>
        <w:rPr>
          <w:rFonts w:ascii="Arial" w:hAnsi="Arial" w:cs="Arial"/>
          <w:color w:val="000000"/>
          <w:sz w:val="40"/>
          <w:szCs w:val="40"/>
          <w:u w:val="single"/>
        </w:rPr>
        <w:t>-</w:t>
      </w:r>
      <w:r w:rsidRPr="002143C6">
        <w:rPr>
          <w:rFonts w:ascii="Arial" w:hAnsi="Arial" w:cs="Arial"/>
          <w:color w:val="000000"/>
          <w:sz w:val="40"/>
          <w:szCs w:val="40"/>
          <w:u w:val="single"/>
        </w:rPr>
        <w:t xml:space="preserve"> </w:t>
      </w:r>
      <w:r w:rsidRPr="003539D3">
        <w:rPr>
          <w:rFonts w:ascii="Arial" w:hAnsi="Arial" w:cs="Arial"/>
          <w:color w:val="000000"/>
          <w:sz w:val="40"/>
          <w:szCs w:val="40"/>
          <w:u w:val="single"/>
        </w:rPr>
        <w:t>PSDM5010</w:t>
      </w:r>
    </w:p>
    <w:p w14:paraId="7BA89EF3" w14:textId="77777777" w:rsidR="00FD6DEC" w:rsidRDefault="00FD6DEC" w:rsidP="00FD6DEC">
      <w:pPr>
        <w:jc w:val="center"/>
        <w:rPr>
          <w:rFonts w:ascii="Arial" w:hAnsi="Arial" w:cs="Arial"/>
          <w:color w:val="000000"/>
          <w:sz w:val="40"/>
          <w:szCs w:val="40"/>
          <w:u w:val="single"/>
        </w:rPr>
      </w:pPr>
    </w:p>
    <w:p w14:paraId="0EE6D4AE" w14:textId="77777777" w:rsidR="00FD6DEC" w:rsidRPr="000A477D" w:rsidRDefault="00FD6DEC" w:rsidP="00FD6DEC">
      <w:pPr>
        <w:jc w:val="center"/>
        <w:rPr>
          <w:rFonts w:ascii="Arial" w:hAnsi="Arial" w:cs="Arial"/>
          <w:color w:val="000000"/>
          <w:sz w:val="40"/>
          <w:szCs w:val="40"/>
          <w:u w:val="single"/>
        </w:rPr>
      </w:pPr>
      <w:r w:rsidRPr="000A477D">
        <w:rPr>
          <w:rFonts w:ascii="Arial" w:hAnsi="Arial" w:cs="Arial"/>
          <w:color w:val="000000"/>
          <w:sz w:val="40"/>
          <w:szCs w:val="40"/>
          <w:u w:val="single"/>
        </w:rPr>
        <w:t xml:space="preserve">LECTURER – </w:t>
      </w:r>
      <w:r>
        <w:rPr>
          <w:rFonts w:ascii="Arial" w:hAnsi="Arial" w:cs="Arial"/>
          <w:sz w:val="40"/>
          <w:szCs w:val="40"/>
          <w:u w:val="single"/>
        </w:rPr>
        <w:t xml:space="preserve">Morgan Lewis </w:t>
      </w:r>
    </w:p>
    <w:p w14:paraId="4879C930" w14:textId="77777777" w:rsidR="00FD6DEC" w:rsidRDefault="00FD6DEC" w:rsidP="00FD6DEC">
      <w:pPr>
        <w:jc w:val="center"/>
        <w:rPr>
          <w:rFonts w:ascii="Arial" w:hAnsi="Arial" w:cs="Arial"/>
          <w:color w:val="000000"/>
          <w:sz w:val="40"/>
          <w:szCs w:val="40"/>
          <w:u w:val="single"/>
        </w:rPr>
      </w:pPr>
    </w:p>
    <w:p w14:paraId="03281633" w14:textId="77777777" w:rsidR="00FD6DEC" w:rsidRDefault="00FD6DEC" w:rsidP="00FD6DEC">
      <w:pPr>
        <w:jc w:val="center"/>
        <w:rPr>
          <w:rFonts w:ascii="Arial" w:hAnsi="Arial" w:cs="Arial"/>
          <w:color w:val="000000"/>
          <w:sz w:val="40"/>
          <w:szCs w:val="40"/>
          <w:u w:val="single"/>
        </w:rPr>
      </w:pPr>
      <w:r w:rsidRPr="00FA12C4">
        <w:rPr>
          <w:rFonts w:ascii="Arial" w:hAnsi="Arial" w:cs="Arial"/>
          <w:color w:val="000000"/>
          <w:sz w:val="40"/>
          <w:szCs w:val="40"/>
          <w:u w:val="single"/>
        </w:rPr>
        <w:t>STUDENT</w:t>
      </w:r>
      <w:r>
        <w:rPr>
          <w:rFonts w:ascii="Arial" w:hAnsi="Arial" w:cs="Arial"/>
          <w:color w:val="000000"/>
          <w:sz w:val="40"/>
          <w:szCs w:val="40"/>
          <w:u w:val="single"/>
        </w:rPr>
        <w:t xml:space="preserve"> – Gruff Williams </w:t>
      </w:r>
    </w:p>
    <w:p w14:paraId="33E85B40" w14:textId="77777777" w:rsidR="00FD6DEC" w:rsidRDefault="00FD6DEC" w:rsidP="00FD6DEC">
      <w:pPr>
        <w:spacing w:line="360" w:lineRule="auto"/>
        <w:rPr>
          <w:rFonts w:ascii="Arial" w:hAnsi="Arial" w:cs="Arial"/>
          <w:sz w:val="24"/>
          <w:szCs w:val="24"/>
          <w:u w:val="single"/>
        </w:rPr>
      </w:pPr>
    </w:p>
    <w:p w14:paraId="74016CFB" w14:textId="77777777" w:rsidR="00FD6DEC" w:rsidRDefault="00FD6DEC" w:rsidP="00FD6DEC">
      <w:pPr>
        <w:spacing w:line="360" w:lineRule="auto"/>
        <w:rPr>
          <w:rFonts w:ascii="Arial" w:hAnsi="Arial" w:cs="Arial"/>
          <w:sz w:val="24"/>
          <w:szCs w:val="24"/>
          <w:u w:val="single"/>
        </w:rPr>
      </w:pPr>
    </w:p>
    <w:p w14:paraId="75BEDC01" w14:textId="77777777" w:rsidR="00FD6DEC" w:rsidRDefault="00FD6DEC" w:rsidP="00FD6DEC">
      <w:pPr>
        <w:spacing w:line="360" w:lineRule="auto"/>
        <w:rPr>
          <w:rFonts w:ascii="Arial" w:hAnsi="Arial" w:cs="Arial"/>
          <w:sz w:val="24"/>
          <w:szCs w:val="24"/>
          <w:u w:val="single"/>
        </w:rPr>
      </w:pPr>
    </w:p>
    <w:p w14:paraId="360B1843" w14:textId="77777777" w:rsidR="00FD6DEC" w:rsidRDefault="00FD6DEC" w:rsidP="00FD6DEC">
      <w:pPr>
        <w:spacing w:line="360" w:lineRule="auto"/>
        <w:rPr>
          <w:rFonts w:ascii="Arial" w:hAnsi="Arial" w:cs="Arial"/>
          <w:sz w:val="24"/>
          <w:szCs w:val="24"/>
          <w:u w:val="single"/>
        </w:rPr>
      </w:pPr>
    </w:p>
    <w:p w14:paraId="62AE8C98" w14:textId="77777777" w:rsidR="00FD6DEC" w:rsidRDefault="00FD6DEC" w:rsidP="00FD6DEC">
      <w:pPr>
        <w:spacing w:line="360" w:lineRule="auto"/>
        <w:rPr>
          <w:rFonts w:ascii="Arial" w:hAnsi="Arial" w:cs="Arial"/>
          <w:sz w:val="24"/>
          <w:szCs w:val="24"/>
          <w:u w:val="single"/>
        </w:rPr>
      </w:pPr>
    </w:p>
    <w:p w14:paraId="2F026BEB" w14:textId="77777777" w:rsidR="00FD6DEC" w:rsidRDefault="00FD6DEC" w:rsidP="00FD6DEC">
      <w:pPr>
        <w:spacing w:line="360" w:lineRule="auto"/>
        <w:jc w:val="center"/>
        <w:rPr>
          <w:rFonts w:ascii="Arial" w:hAnsi="Arial" w:cs="Arial"/>
          <w:sz w:val="36"/>
          <w:szCs w:val="36"/>
          <w:u w:val="single"/>
        </w:rPr>
      </w:pPr>
    </w:p>
    <w:p w14:paraId="239A48F1" w14:textId="77777777" w:rsidR="00FD6DEC" w:rsidRDefault="00FD6DEC" w:rsidP="00FD6DEC">
      <w:pPr>
        <w:spacing w:line="360" w:lineRule="auto"/>
        <w:jc w:val="center"/>
        <w:rPr>
          <w:rFonts w:ascii="Arial" w:hAnsi="Arial" w:cs="Arial"/>
          <w:sz w:val="36"/>
          <w:szCs w:val="36"/>
          <w:u w:val="single"/>
        </w:rPr>
      </w:pPr>
    </w:p>
    <w:p w14:paraId="4E06341F" w14:textId="77777777" w:rsidR="00FD6DEC" w:rsidRDefault="00FD6DEC" w:rsidP="00FD6DEC">
      <w:pPr>
        <w:spacing w:line="360" w:lineRule="auto"/>
        <w:jc w:val="center"/>
        <w:rPr>
          <w:rFonts w:ascii="Arial" w:hAnsi="Arial" w:cs="Arial"/>
          <w:sz w:val="36"/>
          <w:szCs w:val="36"/>
          <w:u w:val="single"/>
        </w:rPr>
      </w:pPr>
    </w:p>
    <w:p w14:paraId="2B0D3F31" w14:textId="77777777" w:rsidR="00FD6DEC" w:rsidRDefault="00FD6DEC" w:rsidP="00FD6DEC">
      <w:pPr>
        <w:spacing w:line="360" w:lineRule="auto"/>
        <w:jc w:val="center"/>
        <w:rPr>
          <w:rFonts w:ascii="Arial" w:hAnsi="Arial" w:cs="Arial"/>
          <w:sz w:val="36"/>
          <w:szCs w:val="36"/>
          <w:u w:val="single"/>
        </w:rPr>
      </w:pPr>
    </w:p>
    <w:p w14:paraId="01E22059" w14:textId="77777777" w:rsidR="00FD6DEC" w:rsidRDefault="00FD6DEC" w:rsidP="00FD6DEC">
      <w:pPr>
        <w:spacing w:line="360" w:lineRule="auto"/>
        <w:jc w:val="center"/>
        <w:rPr>
          <w:rFonts w:ascii="Arial" w:hAnsi="Arial" w:cs="Arial"/>
          <w:sz w:val="36"/>
          <w:szCs w:val="36"/>
          <w:u w:val="single"/>
        </w:rPr>
      </w:pPr>
    </w:p>
    <w:p w14:paraId="1BB24C6E" w14:textId="77777777" w:rsidR="00FD6DEC" w:rsidRDefault="00FD6DEC" w:rsidP="00FD6DEC">
      <w:pPr>
        <w:spacing w:line="360" w:lineRule="auto"/>
        <w:jc w:val="center"/>
        <w:rPr>
          <w:rFonts w:ascii="Arial" w:hAnsi="Arial" w:cs="Arial"/>
          <w:sz w:val="36"/>
          <w:szCs w:val="36"/>
          <w:u w:val="single"/>
        </w:rPr>
      </w:pPr>
    </w:p>
    <w:p w14:paraId="60BCA2FC" w14:textId="77777777" w:rsidR="00FD6DEC" w:rsidRDefault="00FD6DEC" w:rsidP="00FD6DEC">
      <w:pPr>
        <w:spacing w:line="360" w:lineRule="auto"/>
        <w:jc w:val="center"/>
        <w:rPr>
          <w:rFonts w:ascii="Arial" w:hAnsi="Arial" w:cs="Arial"/>
          <w:sz w:val="36"/>
          <w:szCs w:val="36"/>
          <w:u w:val="single"/>
        </w:rPr>
      </w:pPr>
    </w:p>
    <w:p w14:paraId="17D4E7DE" w14:textId="77777777" w:rsidR="00FD6DEC" w:rsidRDefault="00FD6DEC" w:rsidP="00FD6DEC">
      <w:pPr>
        <w:spacing w:line="360" w:lineRule="auto"/>
        <w:jc w:val="center"/>
        <w:rPr>
          <w:rFonts w:ascii="Arial" w:hAnsi="Arial" w:cs="Arial"/>
          <w:sz w:val="36"/>
          <w:szCs w:val="36"/>
          <w:u w:val="single"/>
        </w:rPr>
      </w:pPr>
    </w:p>
    <w:p w14:paraId="0F9BC282" w14:textId="77777777" w:rsidR="00FD6DEC" w:rsidRDefault="00FD6DEC" w:rsidP="00FD6DEC">
      <w:pPr>
        <w:spacing w:line="360" w:lineRule="auto"/>
        <w:jc w:val="center"/>
        <w:rPr>
          <w:rFonts w:ascii="Arial" w:hAnsi="Arial" w:cs="Arial"/>
          <w:sz w:val="36"/>
          <w:szCs w:val="36"/>
          <w:u w:val="single"/>
        </w:rPr>
      </w:pPr>
    </w:p>
    <w:p w14:paraId="3DD2494A" w14:textId="77777777" w:rsidR="00FD6DEC" w:rsidRDefault="00FD6DEC" w:rsidP="00FD6DEC">
      <w:pPr>
        <w:spacing w:line="360" w:lineRule="auto"/>
        <w:jc w:val="center"/>
        <w:rPr>
          <w:rFonts w:ascii="Arial" w:hAnsi="Arial" w:cs="Arial"/>
          <w:sz w:val="36"/>
          <w:szCs w:val="36"/>
          <w:u w:val="single"/>
        </w:rPr>
      </w:pPr>
    </w:p>
    <w:p w14:paraId="4327589C" w14:textId="77777777" w:rsidR="00FD6DEC" w:rsidRDefault="00FD6DEC" w:rsidP="00FD6DEC">
      <w:pPr>
        <w:spacing w:line="360" w:lineRule="auto"/>
        <w:jc w:val="center"/>
        <w:rPr>
          <w:rFonts w:ascii="Arial" w:hAnsi="Arial" w:cs="Arial"/>
          <w:sz w:val="36"/>
          <w:szCs w:val="36"/>
          <w:u w:val="single"/>
        </w:rPr>
      </w:pPr>
    </w:p>
    <w:p w14:paraId="45A7BE6D" w14:textId="77777777" w:rsidR="00FD6DEC" w:rsidRDefault="00FD6DEC" w:rsidP="00FD6DEC">
      <w:pPr>
        <w:spacing w:line="360" w:lineRule="auto"/>
        <w:jc w:val="center"/>
        <w:rPr>
          <w:rFonts w:ascii="Arial" w:hAnsi="Arial" w:cs="Arial"/>
          <w:sz w:val="36"/>
          <w:szCs w:val="36"/>
          <w:u w:val="single"/>
        </w:rPr>
      </w:pPr>
    </w:p>
    <w:p w14:paraId="5D547D48" w14:textId="577F31D6" w:rsidR="00FD6DEC" w:rsidRDefault="00FD6DEC" w:rsidP="00FD6DEC">
      <w:pPr>
        <w:spacing w:line="360" w:lineRule="auto"/>
        <w:jc w:val="center"/>
        <w:rPr>
          <w:rFonts w:ascii="Arial" w:hAnsi="Arial" w:cs="Arial"/>
          <w:sz w:val="36"/>
          <w:szCs w:val="36"/>
          <w:u w:val="single"/>
        </w:rPr>
      </w:pPr>
      <w:r w:rsidRPr="00136457">
        <w:rPr>
          <w:rFonts w:ascii="Arial" w:hAnsi="Arial" w:cs="Arial"/>
          <w:sz w:val="36"/>
          <w:szCs w:val="36"/>
          <w:u w:val="single"/>
        </w:rPr>
        <w:t>Introduction</w:t>
      </w:r>
    </w:p>
    <w:p w14:paraId="0D5719BD" w14:textId="63DDD8D7" w:rsidR="00FD6DEC" w:rsidRDefault="008F0278" w:rsidP="00FD6DEC">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69504" behindDoc="0" locked="0" layoutInCell="1" allowOverlap="1" wp14:anchorId="50D4A106" wp14:editId="76A0972A">
                <wp:simplePos x="0" y="0"/>
                <wp:positionH relativeFrom="column">
                  <wp:posOffset>5092460</wp:posOffset>
                </wp:positionH>
                <wp:positionV relativeFrom="paragraph">
                  <wp:posOffset>116765</wp:posOffset>
                </wp:positionV>
                <wp:extent cx="219600" cy="248040"/>
                <wp:effectExtent l="38100" t="38100" r="47625" b="44450"/>
                <wp:wrapNone/>
                <wp:docPr id="20" name="Ink 20"/>
                <wp:cNvGraphicFramePr/>
                <a:graphic xmlns:a="http://schemas.openxmlformats.org/drawingml/2006/main">
                  <a:graphicData uri="http://schemas.microsoft.com/office/word/2010/wordprocessingInk">
                    <w14:contentPart bwMode="auto" r:id="rId7">
                      <w14:nvContentPartPr>
                        <w14:cNvContentPartPr/>
                      </w14:nvContentPartPr>
                      <w14:xfrm>
                        <a:off x="0" y="0"/>
                        <a:ext cx="219600" cy="248040"/>
                      </w14:xfrm>
                    </w14:contentPart>
                  </a:graphicData>
                </a:graphic>
              </wp:anchor>
            </w:drawing>
          </mc:Choice>
          <mc:Fallback xmlns:w16="http://schemas.microsoft.com/office/word/2018/wordml" xmlns:w16cex="http://schemas.microsoft.com/office/word/2018/wordml/cex">
            <w:pict>
              <v:shape w14:anchorId="103DFD59" id="Ink 20" o:spid="_x0000_s1026" type="#_x0000_t75" style="position:absolute;margin-left:400.2pt;margin-top:8.4pt;width:18.95pt;height:21.1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">
                <v:imagedata r:id="rId123" o:title=""/>
              </v:shape>
            </w:pict>
          </mc:Fallback>
        </mc:AlternateContent>
      </w:r>
    </w:p>
    <w:p w14:paraId="61830E52" w14:textId="545B2C9E" w:rsidR="00FD6DEC" w:rsidRPr="00136457" w:rsidRDefault="008F0278" w:rsidP="00FD6DEC">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71552" behindDoc="0" locked="0" layoutInCell="1" allowOverlap="1" wp14:anchorId="48CB90F3" wp14:editId="6B61F306">
                <wp:simplePos x="0" y="0"/>
                <wp:positionH relativeFrom="column">
                  <wp:posOffset>3867020</wp:posOffset>
                </wp:positionH>
                <wp:positionV relativeFrom="paragraph">
                  <wp:posOffset>171395</wp:posOffset>
                </wp:positionV>
                <wp:extent cx="181440" cy="232200"/>
                <wp:effectExtent l="38100" t="38100" r="47625" b="34925"/>
                <wp:wrapNone/>
                <wp:docPr id="22" name="Ink 22"/>
                <wp:cNvGraphicFramePr/>
                <a:graphic xmlns:a="http://schemas.openxmlformats.org/drawingml/2006/main">
                  <a:graphicData uri="http://schemas.microsoft.com/office/word/2010/wordprocessingInk">
                    <w14:contentPart bwMode="auto" r:id="rId124">
                      <w14:nvContentPartPr>
                        <w14:cNvContentPartPr/>
                      </w14:nvContentPartPr>
                      <w14:xfrm>
                        <a:off x="0" y="0"/>
                        <a:ext cx="181440" cy="232200"/>
                      </w14:xfrm>
                    </w14:contentPart>
                  </a:graphicData>
                </a:graphic>
              </wp:anchor>
            </w:drawing>
          </mc:Choice>
          <mc:Fallback xmlns:w16="http://schemas.microsoft.com/office/word/2018/wordml" xmlns:w16cex="http://schemas.microsoft.com/office/word/2018/wordml/cex">
            <w:pict>
              <v:shape w14:anchorId="5B42276B" id="Ink 22" o:spid="_x0000_s1026" type="#_x0000_t75" style="position:absolute;margin-left:303.7pt;margin-top:12.7pt;width:15.9pt;height:19.9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">
                <v:imagedata r:id="rId125" o:title=""/>
              </v:shape>
            </w:pict>
          </mc:Fallback>
        </mc:AlternateContent>
      </w:r>
      <w:r>
        <w:rPr>
          <w:rFonts w:ascii="Arial" w:hAnsi="Arial" w:cs="Arial"/>
          <w:noProof/>
          <w:sz w:val="24"/>
          <w:szCs w:val="24"/>
        </w:rPr>
        <mc:AlternateContent>
          <mc:Choice Requires="wpi">
            <w:drawing>
              <wp:anchor distT="0" distB="0" distL="114300" distR="114300" simplePos="0" relativeHeight="251670528" behindDoc="0" locked="0" layoutInCell="1" allowOverlap="1" wp14:anchorId="35B287DD" wp14:editId="07A16EEB">
                <wp:simplePos x="0" y="0"/>
                <wp:positionH relativeFrom="column">
                  <wp:posOffset>3419180</wp:posOffset>
                </wp:positionH>
                <wp:positionV relativeFrom="paragraph">
                  <wp:posOffset>168155</wp:posOffset>
                </wp:positionV>
                <wp:extent cx="124200" cy="181440"/>
                <wp:effectExtent l="50800" t="50800" r="28575" b="47625"/>
                <wp:wrapNone/>
                <wp:docPr id="21" name="Ink 21"/>
                <wp:cNvGraphicFramePr/>
                <a:graphic xmlns:a="http://schemas.openxmlformats.org/drawingml/2006/main">
                  <a:graphicData uri="http://schemas.microsoft.com/office/word/2010/wordprocessingInk">
                    <w14:contentPart bwMode="auto" r:id="rId126">
                      <w14:nvContentPartPr>
                        <w14:cNvContentPartPr/>
                      </w14:nvContentPartPr>
                      <w14:xfrm>
                        <a:off x="0" y="0"/>
                        <a:ext cx="124200" cy="181440"/>
                      </w14:xfrm>
                    </w14:contentPart>
                  </a:graphicData>
                </a:graphic>
              </wp:anchor>
            </w:drawing>
          </mc:Choice>
          <mc:Fallback xmlns:w16="http://schemas.microsoft.com/office/word/2018/wordml" xmlns:w16cex="http://schemas.microsoft.com/office/word/2018/wordml/cex">
            <w:pict>
              <v:shape w14:anchorId="2CDAD5D3" id="Ink 21" o:spid="_x0000_s1026" type="#_x0000_t75" style="position:absolute;margin-left:268.45pt;margin-top:12.45pt;width:11.4pt;height:15.9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">
                <v:imagedata r:id="rId127" o:title=""/>
              </v:shape>
            </w:pict>
          </mc:Fallback>
        </mc:AlternateContent>
      </w:r>
      <w:r w:rsidR="00FD6DEC">
        <w:rPr>
          <w:rFonts w:ascii="Arial" w:hAnsi="Arial" w:cs="Arial"/>
          <w:sz w:val="24"/>
          <w:szCs w:val="24"/>
        </w:rPr>
        <w:t xml:space="preserve">This assignment will give the reader an understanding of how a linear actuator works and the different types available in industry. A product design specification will be made for a flap actuator to fit on a light aircraft. </w:t>
      </w:r>
    </w:p>
    <w:p w14:paraId="7BC95580" w14:textId="77777777" w:rsidR="00FD6DEC" w:rsidRDefault="00FD6DEC" w:rsidP="00FD6DEC">
      <w:pPr>
        <w:spacing w:line="360" w:lineRule="auto"/>
        <w:rPr>
          <w:rFonts w:ascii="Arial" w:hAnsi="Arial" w:cs="Arial"/>
          <w:sz w:val="24"/>
          <w:szCs w:val="24"/>
          <w:u w:val="single"/>
        </w:rPr>
      </w:pPr>
    </w:p>
    <w:p w14:paraId="75E1F70C" w14:textId="77777777" w:rsidR="00FD6DEC" w:rsidRDefault="00FD6DEC" w:rsidP="00FD6DEC">
      <w:pPr>
        <w:spacing w:line="360" w:lineRule="auto"/>
        <w:rPr>
          <w:rFonts w:ascii="Arial" w:hAnsi="Arial" w:cs="Arial"/>
          <w:sz w:val="24"/>
          <w:szCs w:val="24"/>
          <w:u w:val="single"/>
        </w:rPr>
      </w:pPr>
    </w:p>
    <w:p w14:paraId="78CF88C2" w14:textId="77777777" w:rsidR="00FD6DEC" w:rsidRDefault="00FD6DEC" w:rsidP="00FD6DEC">
      <w:pPr>
        <w:spacing w:line="360" w:lineRule="auto"/>
        <w:rPr>
          <w:rFonts w:ascii="Arial" w:hAnsi="Arial" w:cs="Arial"/>
          <w:sz w:val="24"/>
          <w:szCs w:val="24"/>
          <w:u w:val="single"/>
        </w:rPr>
      </w:pPr>
    </w:p>
    <w:p w14:paraId="4CBE6EFD" w14:textId="77777777" w:rsidR="00FD6DEC" w:rsidRDefault="00FD6DEC" w:rsidP="00FD6DEC">
      <w:pPr>
        <w:spacing w:line="360" w:lineRule="auto"/>
        <w:rPr>
          <w:rFonts w:ascii="Arial" w:hAnsi="Arial" w:cs="Arial"/>
          <w:sz w:val="24"/>
          <w:szCs w:val="24"/>
          <w:u w:val="single"/>
        </w:rPr>
      </w:pPr>
    </w:p>
    <w:p w14:paraId="40B4CB22" w14:textId="77777777" w:rsidR="00FD6DEC" w:rsidRDefault="00FD6DEC" w:rsidP="00FD6DEC">
      <w:pPr>
        <w:spacing w:line="360" w:lineRule="auto"/>
        <w:rPr>
          <w:rFonts w:ascii="Arial" w:hAnsi="Arial" w:cs="Arial"/>
          <w:sz w:val="24"/>
          <w:szCs w:val="24"/>
          <w:u w:val="single"/>
        </w:rPr>
      </w:pPr>
    </w:p>
    <w:p w14:paraId="72E1AE6A" w14:textId="77777777" w:rsidR="00FD6DEC" w:rsidRDefault="00FD6DEC" w:rsidP="00FD6DEC">
      <w:pPr>
        <w:spacing w:line="360" w:lineRule="auto"/>
        <w:rPr>
          <w:rFonts w:ascii="Arial" w:hAnsi="Arial" w:cs="Arial"/>
          <w:sz w:val="24"/>
          <w:szCs w:val="24"/>
          <w:u w:val="single"/>
        </w:rPr>
      </w:pPr>
    </w:p>
    <w:p w14:paraId="56ED1B42" w14:textId="77777777" w:rsidR="00FD6DEC" w:rsidRDefault="00FD6DEC" w:rsidP="00FD6DEC">
      <w:pPr>
        <w:spacing w:line="360" w:lineRule="auto"/>
        <w:rPr>
          <w:rFonts w:ascii="Arial" w:hAnsi="Arial" w:cs="Arial"/>
          <w:sz w:val="24"/>
          <w:szCs w:val="24"/>
          <w:u w:val="single"/>
        </w:rPr>
      </w:pPr>
    </w:p>
    <w:p w14:paraId="613B8B77" w14:textId="77777777" w:rsidR="00FD6DEC" w:rsidRDefault="00FD6DEC" w:rsidP="00FD6DEC">
      <w:pPr>
        <w:spacing w:line="360" w:lineRule="auto"/>
        <w:rPr>
          <w:rFonts w:ascii="Arial" w:hAnsi="Arial" w:cs="Arial"/>
          <w:sz w:val="24"/>
          <w:szCs w:val="24"/>
          <w:u w:val="single"/>
        </w:rPr>
      </w:pPr>
    </w:p>
    <w:p w14:paraId="446241ED" w14:textId="77777777" w:rsidR="00FD6DEC" w:rsidRDefault="00FD6DEC" w:rsidP="00FD6DEC">
      <w:pPr>
        <w:spacing w:line="360" w:lineRule="auto"/>
        <w:rPr>
          <w:rFonts w:ascii="Arial" w:hAnsi="Arial" w:cs="Arial"/>
          <w:sz w:val="24"/>
          <w:szCs w:val="24"/>
          <w:u w:val="single"/>
        </w:rPr>
      </w:pPr>
    </w:p>
    <w:p w14:paraId="0887F7F1" w14:textId="77777777" w:rsidR="00FD6DEC" w:rsidRDefault="00FD6DEC" w:rsidP="00FD6DEC">
      <w:pPr>
        <w:spacing w:line="360" w:lineRule="auto"/>
        <w:rPr>
          <w:rFonts w:ascii="Arial" w:hAnsi="Arial" w:cs="Arial"/>
          <w:sz w:val="24"/>
          <w:szCs w:val="24"/>
          <w:u w:val="single"/>
        </w:rPr>
      </w:pPr>
    </w:p>
    <w:p w14:paraId="633FA008" w14:textId="77777777" w:rsidR="00FD6DEC" w:rsidRDefault="00FD6DEC" w:rsidP="00FD6DEC">
      <w:pPr>
        <w:spacing w:line="360" w:lineRule="auto"/>
        <w:rPr>
          <w:rFonts w:ascii="Arial" w:hAnsi="Arial" w:cs="Arial"/>
          <w:sz w:val="24"/>
          <w:szCs w:val="24"/>
          <w:u w:val="single"/>
        </w:rPr>
      </w:pPr>
    </w:p>
    <w:p w14:paraId="1AEB37B0" w14:textId="77777777" w:rsidR="00FD6DEC" w:rsidRDefault="00FD6DEC" w:rsidP="00FD6DEC">
      <w:pPr>
        <w:spacing w:line="360" w:lineRule="auto"/>
        <w:rPr>
          <w:rFonts w:ascii="Arial" w:hAnsi="Arial" w:cs="Arial"/>
          <w:sz w:val="24"/>
          <w:szCs w:val="24"/>
          <w:u w:val="single"/>
        </w:rPr>
      </w:pPr>
    </w:p>
    <w:p w14:paraId="4CC41A2D" w14:textId="77777777" w:rsidR="00FD6DEC" w:rsidRDefault="00FD6DEC" w:rsidP="00FD6DEC">
      <w:pPr>
        <w:spacing w:line="360" w:lineRule="auto"/>
        <w:rPr>
          <w:rFonts w:ascii="Arial" w:hAnsi="Arial" w:cs="Arial"/>
          <w:sz w:val="24"/>
          <w:szCs w:val="24"/>
          <w:u w:val="single"/>
        </w:rPr>
      </w:pPr>
    </w:p>
    <w:p w14:paraId="1A2D15E1" w14:textId="77777777" w:rsidR="00FD6DEC" w:rsidRDefault="00FD6DEC" w:rsidP="00FD6DEC">
      <w:pPr>
        <w:spacing w:line="360" w:lineRule="auto"/>
        <w:rPr>
          <w:rFonts w:ascii="Arial" w:hAnsi="Arial" w:cs="Arial"/>
          <w:sz w:val="24"/>
          <w:szCs w:val="24"/>
          <w:u w:val="single"/>
        </w:rPr>
      </w:pPr>
    </w:p>
    <w:p w14:paraId="4EAD10EF" w14:textId="77777777" w:rsidR="00FD6DEC" w:rsidRDefault="00FD6DEC" w:rsidP="00FD6DEC">
      <w:pPr>
        <w:spacing w:line="360" w:lineRule="auto"/>
        <w:rPr>
          <w:rFonts w:ascii="Arial" w:hAnsi="Arial" w:cs="Arial"/>
          <w:sz w:val="24"/>
          <w:szCs w:val="24"/>
          <w:u w:val="single"/>
        </w:rPr>
      </w:pPr>
    </w:p>
    <w:p w14:paraId="606F8381" w14:textId="77777777" w:rsidR="00FD6DEC" w:rsidRDefault="00FD6DEC" w:rsidP="00FD6DEC">
      <w:pPr>
        <w:spacing w:line="360" w:lineRule="auto"/>
        <w:rPr>
          <w:rFonts w:ascii="Arial" w:hAnsi="Arial" w:cs="Arial"/>
          <w:sz w:val="24"/>
          <w:szCs w:val="24"/>
          <w:u w:val="single"/>
        </w:rPr>
      </w:pPr>
    </w:p>
    <w:p w14:paraId="3114CE2C" w14:textId="77777777" w:rsidR="00FD6DEC" w:rsidRDefault="00FD6DEC" w:rsidP="00FD6DEC">
      <w:pPr>
        <w:spacing w:line="360" w:lineRule="auto"/>
        <w:rPr>
          <w:rFonts w:ascii="Arial" w:hAnsi="Arial" w:cs="Arial"/>
          <w:sz w:val="24"/>
          <w:szCs w:val="24"/>
          <w:u w:val="single"/>
        </w:rPr>
      </w:pPr>
    </w:p>
    <w:p w14:paraId="06362D74" w14:textId="77777777" w:rsidR="00FD6DEC" w:rsidRDefault="00FD6DEC" w:rsidP="00FD6DEC">
      <w:pPr>
        <w:spacing w:line="360" w:lineRule="auto"/>
        <w:rPr>
          <w:rFonts w:ascii="Arial" w:hAnsi="Arial" w:cs="Arial"/>
          <w:sz w:val="24"/>
          <w:szCs w:val="24"/>
          <w:u w:val="single"/>
        </w:rPr>
      </w:pPr>
    </w:p>
    <w:p w14:paraId="677A68D8" w14:textId="77777777" w:rsidR="00FD6DEC" w:rsidRDefault="00FD6DEC" w:rsidP="00FD6DEC">
      <w:pPr>
        <w:spacing w:line="360" w:lineRule="auto"/>
        <w:rPr>
          <w:rFonts w:ascii="Arial" w:hAnsi="Arial" w:cs="Arial"/>
          <w:sz w:val="24"/>
          <w:szCs w:val="24"/>
          <w:u w:val="single"/>
        </w:rPr>
      </w:pPr>
    </w:p>
    <w:p w14:paraId="5E151F07" w14:textId="77777777" w:rsidR="00FD6DEC" w:rsidRDefault="00FD6DEC" w:rsidP="00FD6DEC">
      <w:pPr>
        <w:spacing w:line="360" w:lineRule="auto"/>
        <w:rPr>
          <w:rFonts w:ascii="Arial" w:hAnsi="Arial" w:cs="Arial"/>
          <w:sz w:val="24"/>
          <w:szCs w:val="24"/>
          <w:u w:val="single"/>
        </w:rPr>
      </w:pPr>
    </w:p>
    <w:p w14:paraId="1369BE56" w14:textId="77777777" w:rsidR="00FD6DEC" w:rsidRDefault="00FD6DEC" w:rsidP="00FD6DEC">
      <w:pPr>
        <w:spacing w:line="360" w:lineRule="auto"/>
        <w:jc w:val="center"/>
        <w:rPr>
          <w:rFonts w:ascii="Arial" w:hAnsi="Arial" w:cs="Arial"/>
          <w:sz w:val="36"/>
          <w:szCs w:val="36"/>
          <w:u w:val="single"/>
        </w:rPr>
      </w:pPr>
    </w:p>
    <w:p w14:paraId="53A79220" w14:textId="77777777" w:rsidR="00FD6DEC" w:rsidRDefault="00FD6DEC" w:rsidP="00FD6DEC">
      <w:pPr>
        <w:spacing w:line="360" w:lineRule="auto"/>
        <w:jc w:val="center"/>
        <w:rPr>
          <w:rFonts w:ascii="Arial" w:hAnsi="Arial" w:cs="Arial"/>
          <w:sz w:val="36"/>
          <w:szCs w:val="36"/>
          <w:u w:val="single"/>
        </w:rPr>
      </w:pPr>
    </w:p>
    <w:p w14:paraId="60E8AAD8" w14:textId="77777777" w:rsidR="00FD6DEC" w:rsidRDefault="00FD6DEC" w:rsidP="00FD6DEC">
      <w:pPr>
        <w:spacing w:line="360" w:lineRule="auto"/>
        <w:jc w:val="center"/>
        <w:rPr>
          <w:rFonts w:ascii="Arial" w:hAnsi="Arial" w:cs="Arial"/>
          <w:sz w:val="36"/>
          <w:szCs w:val="36"/>
          <w:u w:val="single"/>
        </w:rPr>
      </w:pPr>
    </w:p>
    <w:p w14:paraId="635E965C" w14:textId="77777777" w:rsidR="00FD6DEC" w:rsidRDefault="00FD6DEC" w:rsidP="00FD6DEC">
      <w:pPr>
        <w:spacing w:line="360" w:lineRule="auto"/>
        <w:jc w:val="center"/>
        <w:rPr>
          <w:rFonts w:ascii="Arial" w:hAnsi="Arial" w:cs="Arial"/>
          <w:sz w:val="36"/>
          <w:szCs w:val="36"/>
          <w:u w:val="single"/>
        </w:rPr>
      </w:pPr>
    </w:p>
    <w:p w14:paraId="2FC08D6E" w14:textId="77777777" w:rsidR="00FD6DEC" w:rsidRDefault="00FD6DEC" w:rsidP="00FD6DEC">
      <w:pPr>
        <w:spacing w:line="360" w:lineRule="auto"/>
        <w:jc w:val="center"/>
        <w:rPr>
          <w:rFonts w:ascii="Arial" w:hAnsi="Arial" w:cs="Arial"/>
          <w:sz w:val="36"/>
          <w:szCs w:val="36"/>
          <w:u w:val="single"/>
        </w:rPr>
      </w:pPr>
    </w:p>
    <w:p w14:paraId="277FCE3E" w14:textId="77777777" w:rsidR="00FD6DEC" w:rsidRDefault="00FD6DEC" w:rsidP="00FD6DEC">
      <w:pPr>
        <w:spacing w:line="360" w:lineRule="auto"/>
        <w:jc w:val="center"/>
        <w:rPr>
          <w:rFonts w:ascii="Arial" w:hAnsi="Arial" w:cs="Arial"/>
          <w:sz w:val="36"/>
          <w:szCs w:val="36"/>
          <w:u w:val="single"/>
        </w:rPr>
      </w:pPr>
    </w:p>
    <w:p w14:paraId="4A2F0781" w14:textId="77777777" w:rsidR="00FD6DEC" w:rsidRDefault="00FD6DEC" w:rsidP="00FD6DEC">
      <w:pPr>
        <w:spacing w:line="360" w:lineRule="auto"/>
        <w:jc w:val="center"/>
        <w:rPr>
          <w:rFonts w:ascii="Arial" w:hAnsi="Arial" w:cs="Arial"/>
          <w:sz w:val="36"/>
          <w:szCs w:val="36"/>
          <w:u w:val="single"/>
        </w:rPr>
      </w:pPr>
    </w:p>
    <w:p w14:paraId="6B543358" w14:textId="6D17EEBF" w:rsidR="00FD6DEC" w:rsidRDefault="00FD6DEC" w:rsidP="00FD6DEC">
      <w:pPr>
        <w:spacing w:line="360" w:lineRule="auto"/>
        <w:jc w:val="center"/>
        <w:rPr>
          <w:rFonts w:ascii="Arial" w:hAnsi="Arial" w:cs="Arial"/>
          <w:sz w:val="36"/>
          <w:szCs w:val="36"/>
          <w:u w:val="single"/>
        </w:rPr>
      </w:pPr>
      <w:r w:rsidRPr="00136457">
        <w:rPr>
          <w:rFonts w:ascii="Arial" w:hAnsi="Arial" w:cs="Arial"/>
          <w:sz w:val="36"/>
          <w:szCs w:val="36"/>
          <w:u w:val="single"/>
        </w:rPr>
        <w:t>Contents Page</w:t>
      </w:r>
    </w:p>
    <w:p w14:paraId="1842B513" w14:textId="77777777" w:rsidR="00FD6DEC" w:rsidRDefault="00FD6DEC" w:rsidP="00196D75">
      <w:pPr>
        <w:spacing w:line="360" w:lineRule="auto"/>
        <w:jc w:val="center"/>
        <w:rPr>
          <w:rFonts w:ascii="Arial" w:hAnsi="Arial" w:cs="Arial"/>
          <w:sz w:val="36"/>
          <w:szCs w:val="36"/>
          <w:u w:val="single"/>
        </w:rPr>
      </w:pPr>
    </w:p>
    <w:p w14:paraId="5229685A" w14:textId="68DAC58A" w:rsidR="00FD6DEC" w:rsidRDefault="008F0278" w:rsidP="00196D75">
      <w:pPr>
        <w:spacing w:line="360" w:lineRule="auto"/>
        <w:jc w:val="cente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72576" behindDoc="0" locked="0" layoutInCell="1" allowOverlap="1" wp14:anchorId="2BD94136" wp14:editId="20A1A623">
                <wp:simplePos x="0" y="0"/>
                <wp:positionH relativeFrom="column">
                  <wp:posOffset>4098860</wp:posOffset>
                </wp:positionH>
                <wp:positionV relativeFrom="paragraph">
                  <wp:posOffset>84150</wp:posOffset>
                </wp:positionV>
                <wp:extent cx="184680" cy="181440"/>
                <wp:effectExtent l="38100" t="38100" r="44450" b="34925"/>
                <wp:wrapNone/>
                <wp:docPr id="23" name="Ink 23"/>
                <wp:cNvGraphicFramePr/>
                <a:graphic xmlns:a="http://schemas.openxmlformats.org/drawingml/2006/main">
                  <a:graphicData uri="http://schemas.microsoft.com/office/word/2010/wordprocessingInk">
                    <w14:contentPart bwMode="auto" r:id="rId128">
                      <w14:nvContentPartPr>
                        <w14:cNvContentPartPr/>
                      </w14:nvContentPartPr>
                      <w14:xfrm>
                        <a:off x="0" y="0"/>
                        <a:ext cx="184680" cy="181440"/>
                      </w14:xfrm>
                    </w14:contentPart>
                  </a:graphicData>
                </a:graphic>
              </wp:anchor>
            </w:drawing>
          </mc:Choice>
          <mc:Fallback xmlns:w16="http://schemas.microsoft.com/office/word/2018/wordml" xmlns:w16cex="http://schemas.microsoft.com/office/word/2018/wordml/cex">
            <w:pict>
              <v:shape w14:anchorId="6199EF1F" id="Ink 23" o:spid="_x0000_s1026" type="#_x0000_t75" style="position:absolute;margin-left:321.95pt;margin-top:5.85pt;width:16.2pt;height:15.9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">
                <v:imagedata r:id="rId129" o:title=""/>
              </v:shape>
            </w:pict>
          </mc:Fallback>
        </mc:AlternateContent>
      </w:r>
      <w:r w:rsidR="00FD6DEC">
        <w:rPr>
          <w:rFonts w:ascii="Arial" w:hAnsi="Arial" w:cs="Arial"/>
          <w:sz w:val="24"/>
          <w:szCs w:val="24"/>
        </w:rPr>
        <w:t xml:space="preserve">Introduction – page </w:t>
      </w:r>
      <w:r w:rsidR="00604048">
        <w:rPr>
          <w:rFonts w:ascii="Arial" w:hAnsi="Arial" w:cs="Arial"/>
          <w:sz w:val="24"/>
          <w:szCs w:val="24"/>
        </w:rPr>
        <w:t>5</w:t>
      </w:r>
    </w:p>
    <w:p w14:paraId="1995255B" w14:textId="77777777" w:rsidR="00FD6DEC" w:rsidRDefault="00FD6DEC" w:rsidP="00196D75">
      <w:pPr>
        <w:spacing w:line="360" w:lineRule="auto"/>
        <w:jc w:val="center"/>
        <w:rPr>
          <w:rFonts w:ascii="Arial" w:hAnsi="Arial" w:cs="Arial"/>
          <w:sz w:val="24"/>
          <w:szCs w:val="24"/>
        </w:rPr>
      </w:pPr>
    </w:p>
    <w:p w14:paraId="09C6D3AD" w14:textId="6C34DB81" w:rsidR="00FD6DEC" w:rsidRDefault="008F0278" w:rsidP="00196D75">
      <w:pPr>
        <w:spacing w:line="360" w:lineRule="auto"/>
        <w:jc w:val="cente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73600" behindDoc="0" locked="0" layoutInCell="1" allowOverlap="1" wp14:anchorId="42D5CCB0" wp14:editId="519C2CA7">
                <wp:simplePos x="0" y="0"/>
                <wp:positionH relativeFrom="column">
                  <wp:posOffset>4752620</wp:posOffset>
                </wp:positionH>
                <wp:positionV relativeFrom="paragraph">
                  <wp:posOffset>98370</wp:posOffset>
                </wp:positionV>
                <wp:extent cx="143280" cy="152640"/>
                <wp:effectExtent l="38100" t="50800" r="34925" b="38100"/>
                <wp:wrapNone/>
                <wp:docPr id="24" name="Ink 24"/>
                <wp:cNvGraphicFramePr/>
                <a:graphic xmlns:a="http://schemas.openxmlformats.org/drawingml/2006/main">
                  <a:graphicData uri="http://schemas.microsoft.com/office/word/2010/wordprocessingInk">
                    <w14:contentPart bwMode="auto" r:id="rId130">
                      <w14:nvContentPartPr>
                        <w14:cNvContentPartPr/>
                      </w14:nvContentPartPr>
                      <w14:xfrm>
                        <a:off x="0" y="0"/>
                        <a:ext cx="143280" cy="152640"/>
                      </w14:xfrm>
                    </w14:contentPart>
                  </a:graphicData>
                </a:graphic>
              </wp:anchor>
            </w:drawing>
          </mc:Choice>
          <mc:Fallback xmlns:w16="http://schemas.microsoft.com/office/word/2018/wordml" xmlns:w16cex="http://schemas.microsoft.com/office/word/2018/wordml/cex">
            <w:pict>
              <v:shape w14:anchorId="51C8AB42" id="Ink 24" o:spid="_x0000_s1026" type="#_x0000_t75" style="position:absolute;margin-left:373.4pt;margin-top:6.95pt;width:12.9pt;height:13.6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">
                <v:imagedata r:id="rId131" o:title=""/>
              </v:shape>
            </w:pict>
          </mc:Fallback>
        </mc:AlternateContent>
      </w:r>
      <w:r w:rsidR="00FD6DEC">
        <w:rPr>
          <w:rFonts w:ascii="Arial" w:hAnsi="Arial" w:cs="Arial"/>
          <w:sz w:val="24"/>
          <w:szCs w:val="24"/>
        </w:rPr>
        <w:t xml:space="preserve">Information on actuators - pages </w:t>
      </w:r>
      <w:r w:rsidR="00604048">
        <w:rPr>
          <w:rFonts w:ascii="Arial" w:hAnsi="Arial" w:cs="Arial"/>
          <w:sz w:val="24"/>
          <w:szCs w:val="24"/>
        </w:rPr>
        <w:t xml:space="preserve">7 – </w:t>
      </w:r>
      <w:r w:rsidR="005E785B">
        <w:rPr>
          <w:rFonts w:ascii="Arial" w:hAnsi="Arial" w:cs="Arial"/>
          <w:sz w:val="24"/>
          <w:szCs w:val="24"/>
        </w:rPr>
        <w:t>9</w:t>
      </w:r>
    </w:p>
    <w:p w14:paraId="2BB34F7E" w14:textId="77777777" w:rsidR="00FD6DEC" w:rsidRDefault="00FD6DEC" w:rsidP="00196D75">
      <w:pPr>
        <w:spacing w:line="360" w:lineRule="auto"/>
        <w:jc w:val="center"/>
        <w:rPr>
          <w:rFonts w:ascii="Arial" w:hAnsi="Arial" w:cs="Arial"/>
          <w:sz w:val="24"/>
          <w:szCs w:val="24"/>
        </w:rPr>
      </w:pPr>
    </w:p>
    <w:p w14:paraId="18FD5EBB" w14:textId="5569483C" w:rsidR="00FD6DEC" w:rsidRDefault="00FD6DEC" w:rsidP="00196D75">
      <w:pPr>
        <w:spacing w:line="360" w:lineRule="auto"/>
        <w:jc w:val="center"/>
        <w:rPr>
          <w:rFonts w:ascii="Arial" w:hAnsi="Arial" w:cs="Arial"/>
          <w:sz w:val="24"/>
          <w:szCs w:val="24"/>
        </w:rPr>
      </w:pPr>
      <w:r>
        <w:rPr>
          <w:rFonts w:ascii="Arial" w:hAnsi="Arial" w:cs="Arial"/>
          <w:sz w:val="24"/>
          <w:szCs w:val="24"/>
        </w:rPr>
        <w:t xml:space="preserve">Flap Actuator P.D.S – Pages </w:t>
      </w:r>
      <w:r w:rsidR="005E785B">
        <w:rPr>
          <w:rFonts w:ascii="Arial" w:hAnsi="Arial" w:cs="Arial"/>
          <w:sz w:val="24"/>
          <w:szCs w:val="24"/>
        </w:rPr>
        <w:t>10 – 12</w:t>
      </w:r>
    </w:p>
    <w:p w14:paraId="4B27EA20" w14:textId="4BF5309F" w:rsidR="00FD6DEC" w:rsidRDefault="008F0278" w:rsidP="00196D75">
      <w:pPr>
        <w:spacing w:line="360" w:lineRule="auto"/>
        <w:jc w:val="cente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74624" behindDoc="0" locked="0" layoutInCell="1" allowOverlap="1" wp14:anchorId="18572219" wp14:editId="0A4EE991">
                <wp:simplePos x="0" y="0"/>
                <wp:positionH relativeFrom="column">
                  <wp:posOffset>4448060</wp:posOffset>
                </wp:positionH>
                <wp:positionV relativeFrom="paragraph">
                  <wp:posOffset>39780</wp:posOffset>
                </wp:positionV>
                <wp:extent cx="127440" cy="165600"/>
                <wp:effectExtent l="50800" t="38100" r="38100" b="50800"/>
                <wp:wrapNone/>
                <wp:docPr id="25" name="Ink 25"/>
                <wp:cNvGraphicFramePr/>
                <a:graphic xmlns:a="http://schemas.openxmlformats.org/drawingml/2006/main">
                  <a:graphicData uri="http://schemas.microsoft.com/office/word/2010/wordprocessingInk">
                    <w14:contentPart bwMode="auto" r:id="rId132">
                      <w14:nvContentPartPr>
                        <w14:cNvContentPartPr/>
                      </w14:nvContentPartPr>
                      <w14:xfrm>
                        <a:off x="0" y="0"/>
                        <a:ext cx="127440" cy="165600"/>
                      </w14:xfrm>
                    </w14:contentPart>
                  </a:graphicData>
                </a:graphic>
              </wp:anchor>
            </w:drawing>
          </mc:Choice>
          <mc:Fallback xmlns:w16="http://schemas.microsoft.com/office/word/2018/wordml" xmlns:w16cex="http://schemas.microsoft.com/office/word/2018/wordml/cex">
            <w:pict>
              <v:shape w14:anchorId="39C2375F" id="Ink 25" o:spid="_x0000_s1026" type="#_x0000_t75" style="position:absolute;margin-left:349.45pt;margin-top:2.35pt;width:11.65pt;height:14.7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">
                <v:imagedata r:id="rId133" o:title=""/>
              </v:shape>
            </w:pict>
          </mc:Fallback>
        </mc:AlternateContent>
      </w:r>
    </w:p>
    <w:p w14:paraId="554D9E52" w14:textId="1DE0CC44" w:rsidR="00FD6DEC" w:rsidRDefault="00FD6DEC" w:rsidP="00196D75">
      <w:pPr>
        <w:spacing w:line="360" w:lineRule="auto"/>
        <w:jc w:val="center"/>
        <w:rPr>
          <w:rFonts w:ascii="Arial" w:hAnsi="Arial" w:cs="Arial"/>
          <w:sz w:val="24"/>
          <w:szCs w:val="24"/>
        </w:rPr>
      </w:pPr>
      <w:r>
        <w:rPr>
          <w:rFonts w:ascii="Arial" w:hAnsi="Arial" w:cs="Arial"/>
          <w:sz w:val="24"/>
          <w:szCs w:val="24"/>
        </w:rPr>
        <w:t>Reference page – 1</w:t>
      </w:r>
      <w:r w:rsidR="005E785B">
        <w:rPr>
          <w:rFonts w:ascii="Arial" w:hAnsi="Arial" w:cs="Arial"/>
          <w:sz w:val="24"/>
          <w:szCs w:val="24"/>
        </w:rPr>
        <w:t>3</w:t>
      </w:r>
    </w:p>
    <w:p w14:paraId="1DBFA1AF" w14:textId="77777777" w:rsidR="00FD6DEC" w:rsidRDefault="00FD6DEC" w:rsidP="00196D75">
      <w:pPr>
        <w:spacing w:line="360" w:lineRule="auto"/>
        <w:jc w:val="center"/>
        <w:rPr>
          <w:rFonts w:ascii="Arial" w:hAnsi="Arial" w:cs="Arial"/>
          <w:sz w:val="24"/>
          <w:szCs w:val="24"/>
        </w:rPr>
      </w:pPr>
    </w:p>
    <w:p w14:paraId="5BAA6DA5" w14:textId="77777777" w:rsidR="00FD6DEC" w:rsidRPr="00136457" w:rsidRDefault="00FD6DEC" w:rsidP="00196D75">
      <w:pPr>
        <w:spacing w:line="360" w:lineRule="auto"/>
        <w:jc w:val="center"/>
        <w:rPr>
          <w:rFonts w:ascii="Arial" w:hAnsi="Arial" w:cs="Arial"/>
          <w:sz w:val="24"/>
          <w:szCs w:val="24"/>
        </w:rPr>
      </w:pPr>
    </w:p>
    <w:p w14:paraId="343D4030" w14:textId="77777777" w:rsidR="00FD6DEC" w:rsidRDefault="00FD6DEC" w:rsidP="00FD6DEC">
      <w:pPr>
        <w:spacing w:line="360" w:lineRule="auto"/>
        <w:rPr>
          <w:rFonts w:ascii="Arial" w:hAnsi="Arial" w:cs="Arial"/>
          <w:sz w:val="24"/>
          <w:szCs w:val="24"/>
          <w:u w:val="single"/>
        </w:rPr>
      </w:pPr>
    </w:p>
    <w:p w14:paraId="2CD444D6" w14:textId="77777777" w:rsidR="00FD6DEC" w:rsidRDefault="00FD6DEC" w:rsidP="00FD6DEC">
      <w:pPr>
        <w:spacing w:line="360" w:lineRule="auto"/>
        <w:rPr>
          <w:rFonts w:ascii="Arial" w:hAnsi="Arial" w:cs="Arial"/>
          <w:sz w:val="24"/>
          <w:szCs w:val="24"/>
          <w:u w:val="single"/>
        </w:rPr>
      </w:pPr>
    </w:p>
    <w:p w14:paraId="66617F96" w14:textId="77777777" w:rsidR="00FD6DEC" w:rsidRDefault="00FD6DEC" w:rsidP="00FD6DEC">
      <w:pPr>
        <w:spacing w:line="360" w:lineRule="auto"/>
        <w:rPr>
          <w:rFonts w:ascii="Arial" w:hAnsi="Arial" w:cs="Arial"/>
          <w:sz w:val="24"/>
          <w:szCs w:val="24"/>
          <w:u w:val="single"/>
        </w:rPr>
      </w:pPr>
    </w:p>
    <w:p w14:paraId="45688006" w14:textId="77777777" w:rsidR="00FD6DEC" w:rsidRDefault="00FD6DEC" w:rsidP="00FD6DEC">
      <w:pPr>
        <w:spacing w:line="360" w:lineRule="auto"/>
        <w:rPr>
          <w:rFonts w:ascii="Arial" w:hAnsi="Arial" w:cs="Arial"/>
          <w:sz w:val="24"/>
          <w:szCs w:val="24"/>
          <w:u w:val="single"/>
        </w:rPr>
      </w:pPr>
    </w:p>
    <w:p w14:paraId="55043A8C" w14:textId="77777777" w:rsidR="00FD6DEC" w:rsidRDefault="00FD6DEC" w:rsidP="00FD6DEC">
      <w:pPr>
        <w:spacing w:line="360" w:lineRule="auto"/>
        <w:rPr>
          <w:rFonts w:ascii="Arial" w:hAnsi="Arial" w:cs="Arial"/>
          <w:sz w:val="24"/>
          <w:szCs w:val="24"/>
          <w:u w:val="single"/>
        </w:rPr>
      </w:pPr>
    </w:p>
    <w:p w14:paraId="1E46FAEE" w14:textId="77777777" w:rsidR="00FD6DEC" w:rsidRDefault="00FD6DEC" w:rsidP="00FD6DEC">
      <w:pPr>
        <w:spacing w:line="360" w:lineRule="auto"/>
        <w:rPr>
          <w:rFonts w:ascii="Arial" w:hAnsi="Arial" w:cs="Arial"/>
          <w:sz w:val="24"/>
          <w:szCs w:val="24"/>
          <w:u w:val="single"/>
        </w:rPr>
      </w:pPr>
    </w:p>
    <w:p w14:paraId="24154FC9" w14:textId="77777777" w:rsidR="00FD6DEC" w:rsidRDefault="00FD6DEC" w:rsidP="00FD6DEC">
      <w:pPr>
        <w:spacing w:line="360" w:lineRule="auto"/>
        <w:rPr>
          <w:rFonts w:ascii="Arial" w:hAnsi="Arial" w:cs="Arial"/>
          <w:sz w:val="24"/>
          <w:szCs w:val="24"/>
          <w:u w:val="single"/>
        </w:rPr>
      </w:pPr>
    </w:p>
    <w:p w14:paraId="60A284E5" w14:textId="77777777" w:rsidR="00FD6DEC" w:rsidRDefault="00FD6DEC" w:rsidP="00FD6DEC">
      <w:pPr>
        <w:spacing w:line="360" w:lineRule="auto"/>
        <w:rPr>
          <w:rFonts w:ascii="Arial" w:hAnsi="Arial" w:cs="Arial"/>
          <w:sz w:val="24"/>
          <w:szCs w:val="24"/>
          <w:u w:val="single"/>
        </w:rPr>
      </w:pPr>
    </w:p>
    <w:p w14:paraId="55D12BD8" w14:textId="77777777" w:rsidR="00FD6DEC" w:rsidRDefault="00FD6DEC" w:rsidP="00FD6DEC">
      <w:pPr>
        <w:spacing w:line="360" w:lineRule="auto"/>
        <w:rPr>
          <w:rFonts w:ascii="Arial" w:hAnsi="Arial" w:cs="Arial"/>
          <w:sz w:val="24"/>
          <w:szCs w:val="24"/>
          <w:u w:val="single"/>
        </w:rPr>
      </w:pPr>
    </w:p>
    <w:p w14:paraId="548BD176" w14:textId="77777777" w:rsidR="00FD6DEC" w:rsidRDefault="00FD6DEC" w:rsidP="00FD6DEC">
      <w:pPr>
        <w:spacing w:line="360" w:lineRule="auto"/>
        <w:rPr>
          <w:rFonts w:ascii="Arial" w:hAnsi="Arial" w:cs="Arial"/>
          <w:sz w:val="24"/>
          <w:szCs w:val="24"/>
          <w:u w:val="single"/>
        </w:rPr>
      </w:pPr>
    </w:p>
    <w:p w14:paraId="12EF8D76" w14:textId="77777777" w:rsidR="00FD6DEC" w:rsidRDefault="00FD6DEC" w:rsidP="00FD6DEC">
      <w:pPr>
        <w:spacing w:line="360" w:lineRule="auto"/>
        <w:rPr>
          <w:rFonts w:ascii="Arial" w:hAnsi="Arial" w:cs="Arial"/>
          <w:sz w:val="24"/>
          <w:szCs w:val="24"/>
          <w:u w:val="single"/>
        </w:rPr>
      </w:pPr>
    </w:p>
    <w:p w14:paraId="0B12A96F" w14:textId="77777777" w:rsidR="00FD6DEC" w:rsidRDefault="00FD6DEC" w:rsidP="00FD6DEC">
      <w:pPr>
        <w:spacing w:line="360" w:lineRule="auto"/>
        <w:rPr>
          <w:rFonts w:ascii="Arial" w:hAnsi="Arial" w:cs="Arial"/>
          <w:sz w:val="24"/>
          <w:szCs w:val="24"/>
          <w:u w:val="single"/>
        </w:rPr>
      </w:pPr>
    </w:p>
    <w:p w14:paraId="65FAB853" w14:textId="77777777" w:rsidR="00FD6DEC" w:rsidRDefault="00FD6DEC" w:rsidP="00FD6DEC">
      <w:pPr>
        <w:spacing w:line="360" w:lineRule="auto"/>
        <w:rPr>
          <w:rFonts w:ascii="Arial" w:hAnsi="Arial" w:cs="Arial"/>
          <w:sz w:val="24"/>
          <w:szCs w:val="24"/>
          <w:u w:val="single"/>
        </w:rPr>
      </w:pPr>
    </w:p>
    <w:p w14:paraId="6AB317DB" w14:textId="77777777" w:rsidR="00FD6DEC" w:rsidRDefault="00FD6DEC" w:rsidP="00FD6DEC">
      <w:pPr>
        <w:spacing w:line="360" w:lineRule="auto"/>
        <w:rPr>
          <w:rFonts w:ascii="Arial" w:hAnsi="Arial" w:cs="Arial"/>
          <w:sz w:val="24"/>
          <w:szCs w:val="24"/>
          <w:u w:val="single"/>
        </w:rPr>
      </w:pPr>
    </w:p>
    <w:p w14:paraId="6E02D6CE" w14:textId="77777777" w:rsidR="00FD6DEC" w:rsidRDefault="00FD6DEC" w:rsidP="00FD6DEC">
      <w:pPr>
        <w:spacing w:line="360" w:lineRule="auto"/>
        <w:rPr>
          <w:rFonts w:ascii="Arial" w:hAnsi="Arial" w:cs="Arial"/>
          <w:sz w:val="24"/>
          <w:szCs w:val="24"/>
          <w:u w:val="single"/>
        </w:rPr>
      </w:pPr>
    </w:p>
    <w:p w14:paraId="1C92F9F0" w14:textId="77777777" w:rsidR="00FD6DEC" w:rsidRDefault="00FD6DEC" w:rsidP="00FD6DEC">
      <w:pPr>
        <w:spacing w:line="360" w:lineRule="auto"/>
        <w:rPr>
          <w:rFonts w:ascii="Arial" w:hAnsi="Arial" w:cs="Arial"/>
          <w:sz w:val="24"/>
          <w:szCs w:val="24"/>
          <w:u w:val="single"/>
        </w:rPr>
      </w:pPr>
    </w:p>
    <w:p w14:paraId="6F7DF514" w14:textId="77777777" w:rsidR="00FD6DEC" w:rsidRDefault="00FD6DEC" w:rsidP="00FD6DEC">
      <w:pPr>
        <w:spacing w:line="360" w:lineRule="auto"/>
        <w:rPr>
          <w:rFonts w:ascii="Arial" w:hAnsi="Arial" w:cs="Arial"/>
          <w:sz w:val="24"/>
          <w:szCs w:val="24"/>
          <w:u w:val="single"/>
        </w:rPr>
      </w:pPr>
    </w:p>
    <w:p w14:paraId="222D11BD" w14:textId="77777777" w:rsidR="00FD6DEC" w:rsidRDefault="00FD6DEC" w:rsidP="00FD6DEC">
      <w:pPr>
        <w:spacing w:line="360" w:lineRule="auto"/>
        <w:rPr>
          <w:rFonts w:ascii="Arial" w:hAnsi="Arial" w:cs="Arial"/>
          <w:sz w:val="24"/>
          <w:szCs w:val="24"/>
          <w:u w:val="single"/>
        </w:rPr>
      </w:pPr>
    </w:p>
    <w:p w14:paraId="5E86C0F0" w14:textId="77777777" w:rsidR="00FD6DEC" w:rsidRDefault="00FD6DEC" w:rsidP="00FD6DEC">
      <w:pPr>
        <w:spacing w:line="360" w:lineRule="auto"/>
        <w:rPr>
          <w:rFonts w:ascii="Arial" w:hAnsi="Arial" w:cs="Arial"/>
          <w:sz w:val="24"/>
          <w:szCs w:val="24"/>
          <w:u w:val="single"/>
        </w:rPr>
      </w:pPr>
    </w:p>
    <w:p w14:paraId="32C078A6" w14:textId="77777777" w:rsidR="00FD6DEC" w:rsidRDefault="00FD6DEC" w:rsidP="00FD6DEC">
      <w:pPr>
        <w:spacing w:line="360" w:lineRule="auto"/>
        <w:rPr>
          <w:rFonts w:ascii="Arial" w:hAnsi="Arial" w:cs="Arial"/>
          <w:sz w:val="24"/>
          <w:szCs w:val="24"/>
          <w:u w:val="single"/>
        </w:rPr>
      </w:pPr>
    </w:p>
    <w:p w14:paraId="0B07E7E5" w14:textId="77777777" w:rsidR="00FD6DEC" w:rsidRDefault="00FD6DEC" w:rsidP="00FD6DEC">
      <w:pPr>
        <w:spacing w:line="360" w:lineRule="auto"/>
        <w:rPr>
          <w:rFonts w:ascii="Arial" w:hAnsi="Arial" w:cs="Arial"/>
          <w:sz w:val="24"/>
          <w:szCs w:val="24"/>
          <w:u w:val="single"/>
        </w:rPr>
      </w:pPr>
    </w:p>
    <w:p w14:paraId="4B75DD1B" w14:textId="77777777" w:rsidR="00FD6DEC" w:rsidRDefault="00FD6DEC" w:rsidP="00FD6DEC">
      <w:pPr>
        <w:spacing w:line="360" w:lineRule="auto"/>
        <w:rPr>
          <w:rFonts w:ascii="Arial" w:hAnsi="Arial" w:cs="Arial"/>
          <w:sz w:val="24"/>
          <w:szCs w:val="24"/>
          <w:u w:val="single"/>
        </w:rPr>
      </w:pPr>
    </w:p>
    <w:p w14:paraId="1A089BD3" w14:textId="77777777" w:rsidR="00FD6DEC" w:rsidRDefault="00FD6DEC" w:rsidP="00FD6DEC">
      <w:pPr>
        <w:spacing w:line="360" w:lineRule="auto"/>
        <w:rPr>
          <w:rFonts w:ascii="Arial" w:hAnsi="Arial" w:cs="Arial"/>
          <w:sz w:val="24"/>
          <w:szCs w:val="24"/>
          <w:u w:val="single"/>
        </w:rPr>
      </w:pPr>
    </w:p>
    <w:p w14:paraId="7DE747E6" w14:textId="77777777" w:rsidR="00FD6DEC" w:rsidRDefault="00FD6DEC" w:rsidP="00FD6DEC">
      <w:pPr>
        <w:spacing w:line="360" w:lineRule="auto"/>
        <w:rPr>
          <w:rFonts w:ascii="Arial" w:hAnsi="Arial" w:cs="Arial"/>
          <w:sz w:val="24"/>
          <w:szCs w:val="24"/>
          <w:u w:val="single"/>
        </w:rPr>
      </w:pPr>
    </w:p>
    <w:p w14:paraId="1A199DF8" w14:textId="77777777" w:rsidR="00FD6DEC" w:rsidRDefault="00FD6DEC" w:rsidP="00FD6DEC">
      <w:pPr>
        <w:spacing w:line="360" w:lineRule="auto"/>
        <w:rPr>
          <w:rFonts w:ascii="Arial" w:hAnsi="Arial" w:cs="Arial"/>
          <w:sz w:val="24"/>
          <w:szCs w:val="24"/>
          <w:u w:val="single"/>
        </w:rPr>
      </w:pPr>
    </w:p>
    <w:p w14:paraId="6CD123AF" w14:textId="77777777" w:rsidR="00FD6DEC" w:rsidRDefault="00FD6DEC" w:rsidP="00FD6DEC">
      <w:pPr>
        <w:spacing w:line="360" w:lineRule="auto"/>
        <w:rPr>
          <w:rFonts w:ascii="Arial" w:hAnsi="Arial" w:cs="Arial"/>
          <w:sz w:val="24"/>
          <w:szCs w:val="24"/>
          <w:u w:val="single"/>
        </w:rPr>
      </w:pPr>
    </w:p>
    <w:p w14:paraId="5E7E4069" w14:textId="2E52DC06" w:rsidR="00FD6DEC" w:rsidRPr="000000CA" w:rsidRDefault="00FD6DEC" w:rsidP="00FD6DEC">
      <w:pPr>
        <w:spacing w:line="360" w:lineRule="auto"/>
        <w:rPr>
          <w:rFonts w:ascii="Arial" w:hAnsi="Arial" w:cs="Arial"/>
          <w:sz w:val="24"/>
          <w:szCs w:val="24"/>
          <w:u w:val="single"/>
        </w:rPr>
      </w:pPr>
      <w:r w:rsidRPr="000000CA">
        <w:rPr>
          <w:rFonts w:ascii="Arial" w:hAnsi="Arial" w:cs="Arial"/>
          <w:sz w:val="24"/>
          <w:szCs w:val="24"/>
          <w:u w:val="single"/>
        </w:rPr>
        <w:t>What are actuators?</w:t>
      </w:r>
    </w:p>
    <w:p w14:paraId="2C79EA71" w14:textId="77777777" w:rsidR="00FD6DEC" w:rsidRPr="000000CA" w:rsidRDefault="00FD6DEC" w:rsidP="00FD6DEC">
      <w:pPr>
        <w:spacing w:line="360" w:lineRule="auto"/>
        <w:rPr>
          <w:rFonts w:ascii="Arial" w:hAnsi="Arial" w:cs="Arial"/>
          <w:sz w:val="24"/>
          <w:szCs w:val="24"/>
          <w:u w:val="single"/>
        </w:rPr>
      </w:pPr>
    </w:p>
    <w:p w14:paraId="5C23B2E9" w14:textId="3EC4CFC6" w:rsidR="00FD6DEC" w:rsidRPr="000000CA" w:rsidRDefault="00094B48" w:rsidP="00FD6DEC">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09440" behindDoc="0" locked="0" layoutInCell="1" allowOverlap="1" wp14:anchorId="1F63AB82" wp14:editId="3E008238">
                <wp:simplePos x="0" y="0"/>
                <wp:positionH relativeFrom="column">
                  <wp:posOffset>1867220</wp:posOffset>
                </wp:positionH>
                <wp:positionV relativeFrom="paragraph">
                  <wp:posOffset>2155090</wp:posOffset>
                </wp:positionV>
                <wp:extent cx="371520" cy="311040"/>
                <wp:effectExtent l="38100" t="50800" r="34925" b="45085"/>
                <wp:wrapNone/>
                <wp:docPr id="59" name="Ink 59"/>
                <wp:cNvGraphicFramePr/>
                <a:graphic xmlns:a="http://schemas.openxmlformats.org/drawingml/2006/main">
                  <a:graphicData uri="http://schemas.microsoft.com/office/word/2010/wordprocessingInk">
                    <w14:contentPart bwMode="auto" r:id="rId134">
                      <w14:nvContentPartPr>
                        <w14:cNvContentPartPr/>
                      </w14:nvContentPartPr>
                      <w14:xfrm>
                        <a:off x="0" y="0"/>
                        <a:ext cx="371520" cy="311040"/>
                      </w14:xfrm>
                    </w14:contentPart>
                  </a:graphicData>
                </a:graphic>
              </wp:anchor>
            </w:drawing>
          </mc:Choice>
          <mc:Fallback xmlns:w16="http://schemas.microsoft.com/office/word/2018/wordml" xmlns:w16cex="http://schemas.microsoft.com/office/word/2018/wordml/cex">
            <w:pict>
              <v:shape w14:anchorId="510625CF" id="Ink 59" o:spid="_x0000_s1026" type="#_x0000_t75" style="position:absolute;margin-left:146.25pt;margin-top:168.9pt;width:30.85pt;height:26.1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">
                <v:imagedata r:id="rId135" o:title=""/>
              </v:shape>
            </w:pict>
          </mc:Fallback>
        </mc:AlternateContent>
      </w:r>
      <w:r w:rsidR="00A26E43">
        <w:rPr>
          <w:rFonts w:ascii="Arial" w:hAnsi="Arial" w:cs="Arial"/>
          <w:noProof/>
          <w:sz w:val="24"/>
          <w:szCs w:val="24"/>
        </w:rPr>
        <mc:AlternateContent>
          <mc:Choice Requires="wpi">
            <w:drawing>
              <wp:anchor distT="0" distB="0" distL="114300" distR="114300" simplePos="0" relativeHeight="251708416" behindDoc="0" locked="0" layoutInCell="1" allowOverlap="1" wp14:anchorId="07BCD082" wp14:editId="007B1C4C">
                <wp:simplePos x="0" y="0"/>
                <wp:positionH relativeFrom="column">
                  <wp:posOffset>-409575</wp:posOffset>
                </wp:positionH>
                <wp:positionV relativeFrom="paragraph">
                  <wp:posOffset>1722755</wp:posOffset>
                </wp:positionV>
                <wp:extent cx="501015" cy="603740"/>
                <wp:effectExtent l="38100" t="38100" r="32385" b="44450"/>
                <wp:wrapNone/>
                <wp:docPr id="58" name="Ink 58"/>
                <wp:cNvGraphicFramePr/>
                <a:graphic xmlns:a="http://schemas.openxmlformats.org/drawingml/2006/main">
                  <a:graphicData uri="http://schemas.microsoft.com/office/word/2010/wordprocessingInk">
                    <w14:contentPart bwMode="auto" r:id="rId136">
                      <w14:nvContentPartPr>
                        <w14:cNvContentPartPr/>
                      </w14:nvContentPartPr>
                      <w14:xfrm>
                        <a:off x="0" y="0"/>
                        <a:ext cx="501015" cy="603740"/>
                      </w14:xfrm>
                    </w14:contentPart>
                  </a:graphicData>
                </a:graphic>
              </wp:anchor>
            </w:drawing>
          </mc:Choice>
          <mc:Fallback xmlns:w16="http://schemas.microsoft.com/office/word/2018/wordml" xmlns:w16cex="http://schemas.microsoft.com/office/word/2018/wordml/cex">
            <w:pict>
              <v:shape w14:anchorId="7200E277" id="Ink 58" o:spid="_x0000_s1026" type="#_x0000_t75" style="position:absolute;margin-left:-32.85pt;margin-top:135.05pt;width:40.85pt;height:49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">
                <v:imagedata r:id="rId137" o:title=""/>
              </v:shape>
            </w:pict>
          </mc:Fallback>
        </mc:AlternateContent>
      </w:r>
      <w:r w:rsidR="00A26E43">
        <w:rPr>
          <w:rFonts w:ascii="Arial" w:hAnsi="Arial" w:cs="Arial"/>
          <w:noProof/>
          <w:sz w:val="24"/>
          <w:szCs w:val="24"/>
        </w:rPr>
        <mc:AlternateContent>
          <mc:Choice Requires="wpi">
            <w:drawing>
              <wp:anchor distT="0" distB="0" distL="114300" distR="114300" simplePos="0" relativeHeight="251686912" behindDoc="0" locked="0" layoutInCell="1" allowOverlap="1" wp14:anchorId="3DDDFD69" wp14:editId="7980943C">
                <wp:simplePos x="0" y="0"/>
                <wp:positionH relativeFrom="column">
                  <wp:posOffset>3761740</wp:posOffset>
                </wp:positionH>
                <wp:positionV relativeFrom="paragraph">
                  <wp:posOffset>1608455</wp:posOffset>
                </wp:positionV>
                <wp:extent cx="622790" cy="330465"/>
                <wp:effectExtent l="50800" t="50800" r="38100" b="50800"/>
                <wp:wrapNone/>
                <wp:docPr id="37" name="Ink 37"/>
                <wp:cNvGraphicFramePr/>
                <a:graphic xmlns:a="http://schemas.openxmlformats.org/drawingml/2006/main">
                  <a:graphicData uri="http://schemas.microsoft.com/office/word/2010/wordprocessingInk">
                    <w14:contentPart bwMode="auto" r:id="rId138">
                      <w14:nvContentPartPr>
                        <w14:cNvContentPartPr/>
                      </w14:nvContentPartPr>
                      <w14:xfrm>
                        <a:off x="0" y="0"/>
                        <a:ext cx="622790" cy="330465"/>
                      </w14:xfrm>
                    </w14:contentPart>
                  </a:graphicData>
                </a:graphic>
              </wp:anchor>
            </w:drawing>
          </mc:Choice>
          <mc:Fallback xmlns:w16="http://schemas.microsoft.com/office/word/2018/wordml" xmlns:w16cex="http://schemas.microsoft.com/office/word/2018/wordml/cex">
            <w:pict>
              <v:shape w14:anchorId="070FE62B" id="Ink 37" o:spid="_x0000_s1026" type="#_x0000_t75" style="position:absolute;margin-left:295.4pt;margin-top:125.85pt;width:50.7pt;height:27.6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">
                <v:imagedata r:id="rId139" o:title=""/>
              </v:shape>
            </w:pict>
          </mc:Fallback>
        </mc:AlternateContent>
      </w:r>
      <w:r w:rsidR="00A26E43">
        <w:rPr>
          <w:rFonts w:ascii="Arial" w:hAnsi="Arial" w:cs="Arial"/>
          <w:noProof/>
          <w:sz w:val="24"/>
          <w:szCs w:val="24"/>
        </w:rPr>
        <mc:AlternateContent>
          <mc:Choice Requires="wpi">
            <w:drawing>
              <wp:anchor distT="0" distB="0" distL="114300" distR="114300" simplePos="0" relativeHeight="251683840" behindDoc="0" locked="0" layoutInCell="1" allowOverlap="1" wp14:anchorId="63D07F1B" wp14:editId="2DFE82AA">
                <wp:simplePos x="0" y="0"/>
                <wp:positionH relativeFrom="column">
                  <wp:posOffset>5139980</wp:posOffset>
                </wp:positionH>
                <wp:positionV relativeFrom="paragraph">
                  <wp:posOffset>1354810</wp:posOffset>
                </wp:positionV>
                <wp:extent cx="197280" cy="187560"/>
                <wp:effectExtent l="38100" t="50800" r="31750" b="41275"/>
                <wp:wrapNone/>
                <wp:docPr id="34" name="Ink 34"/>
                <wp:cNvGraphicFramePr/>
                <a:graphic xmlns:a="http://schemas.openxmlformats.org/drawingml/2006/main">
                  <a:graphicData uri="http://schemas.microsoft.com/office/word/2010/wordprocessingInk">
                    <w14:contentPart bwMode="auto" r:id="rId140">
                      <w14:nvContentPartPr>
                        <w14:cNvContentPartPr/>
                      </w14:nvContentPartPr>
                      <w14:xfrm>
                        <a:off x="0" y="0"/>
                        <a:ext cx="197280" cy="187560"/>
                      </w14:xfrm>
                    </w14:contentPart>
                  </a:graphicData>
                </a:graphic>
              </wp:anchor>
            </w:drawing>
          </mc:Choice>
          <mc:Fallback xmlns:w16="http://schemas.microsoft.com/office/word/2018/wordml" xmlns:w16cex="http://schemas.microsoft.com/office/word/2018/wordml/cex">
            <w:pict>
              <v:shape w14:anchorId="30CF884B" id="Ink 34" o:spid="_x0000_s1026" type="#_x0000_t75" style="position:absolute;margin-left:403.9pt;margin-top:105.9pt;width:17.15pt;height:16.3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">
                <v:imagedata r:id="rId141" o:title=""/>
              </v:shape>
            </w:pict>
          </mc:Fallback>
        </mc:AlternateContent>
      </w:r>
      <w:r w:rsidR="00A26E43">
        <w:rPr>
          <w:rFonts w:ascii="Arial" w:hAnsi="Arial" w:cs="Arial"/>
          <w:noProof/>
          <w:sz w:val="24"/>
          <w:szCs w:val="24"/>
        </w:rPr>
        <mc:AlternateContent>
          <mc:Choice Requires="wpi">
            <w:drawing>
              <wp:anchor distT="0" distB="0" distL="114300" distR="114300" simplePos="0" relativeHeight="251682816" behindDoc="0" locked="0" layoutInCell="1" allowOverlap="1" wp14:anchorId="55342A64" wp14:editId="0374DD75">
                <wp:simplePos x="0" y="0"/>
                <wp:positionH relativeFrom="column">
                  <wp:posOffset>3064220</wp:posOffset>
                </wp:positionH>
                <wp:positionV relativeFrom="paragraph">
                  <wp:posOffset>1310530</wp:posOffset>
                </wp:positionV>
                <wp:extent cx="225360" cy="244800"/>
                <wp:effectExtent l="38100" t="50800" r="29210" b="34925"/>
                <wp:wrapNone/>
                <wp:docPr id="33" name="Ink 33"/>
                <wp:cNvGraphicFramePr/>
                <a:graphic xmlns:a="http://schemas.openxmlformats.org/drawingml/2006/main">
                  <a:graphicData uri="http://schemas.microsoft.com/office/word/2010/wordprocessingInk">
                    <w14:contentPart bwMode="auto" r:id="rId142">
                      <w14:nvContentPartPr>
                        <w14:cNvContentPartPr/>
                      </w14:nvContentPartPr>
                      <w14:xfrm>
                        <a:off x="0" y="0"/>
                        <a:ext cx="225360" cy="244800"/>
                      </w14:xfrm>
                    </w14:contentPart>
                  </a:graphicData>
                </a:graphic>
              </wp:anchor>
            </w:drawing>
          </mc:Choice>
          <mc:Fallback xmlns:w16="http://schemas.microsoft.com/office/word/2018/wordml" xmlns:w16cex="http://schemas.microsoft.com/office/word/2018/wordml/cex">
            <w:pict>
              <v:shape w14:anchorId="6DBA038D" id="Ink 33" o:spid="_x0000_s1026" type="#_x0000_t75" style="position:absolute;margin-left:240.5pt;margin-top:102.4pt;width:19.4pt;height:20.9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">
                <v:imagedata r:id="rId143" o:title=""/>
              </v:shape>
            </w:pict>
          </mc:Fallback>
        </mc:AlternateContent>
      </w:r>
      <w:r w:rsidR="00A26E43">
        <w:rPr>
          <w:rFonts w:ascii="Arial" w:hAnsi="Arial" w:cs="Arial"/>
          <w:noProof/>
          <w:sz w:val="24"/>
          <w:szCs w:val="24"/>
        </w:rPr>
        <mc:AlternateContent>
          <mc:Choice Requires="wpi">
            <w:drawing>
              <wp:anchor distT="0" distB="0" distL="114300" distR="114300" simplePos="0" relativeHeight="251681792" behindDoc="0" locked="0" layoutInCell="1" allowOverlap="1" wp14:anchorId="3D5C9547" wp14:editId="3130AA71">
                <wp:simplePos x="0" y="0"/>
                <wp:positionH relativeFrom="column">
                  <wp:posOffset>5822900</wp:posOffset>
                </wp:positionH>
                <wp:positionV relativeFrom="paragraph">
                  <wp:posOffset>1139170</wp:posOffset>
                </wp:positionV>
                <wp:extent cx="184680" cy="155880"/>
                <wp:effectExtent l="38100" t="50800" r="31750" b="47625"/>
                <wp:wrapNone/>
                <wp:docPr id="32" name="Ink 32"/>
                <wp:cNvGraphicFramePr/>
                <a:graphic xmlns:a="http://schemas.openxmlformats.org/drawingml/2006/main">
                  <a:graphicData uri="http://schemas.microsoft.com/office/word/2010/wordprocessingInk">
                    <w14:contentPart bwMode="auto" r:id="rId144">
                      <w14:nvContentPartPr>
                        <w14:cNvContentPartPr/>
                      </w14:nvContentPartPr>
                      <w14:xfrm>
                        <a:off x="0" y="0"/>
                        <a:ext cx="184680" cy="155880"/>
                      </w14:xfrm>
                    </w14:contentPart>
                  </a:graphicData>
                </a:graphic>
              </wp:anchor>
            </w:drawing>
          </mc:Choice>
          <mc:Fallback xmlns:w16="http://schemas.microsoft.com/office/word/2018/wordml" xmlns:w16cex="http://schemas.microsoft.com/office/word/2018/wordml/cex">
            <w:pict>
              <v:shape w14:anchorId="06E2BC00" id="Ink 32" o:spid="_x0000_s1026" type="#_x0000_t75" style="position:absolute;margin-left:457.7pt;margin-top:88.9pt;width:16.2pt;height:13.8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">
                <v:imagedata r:id="rId145" o:title=""/>
              </v:shape>
            </w:pict>
          </mc:Fallback>
        </mc:AlternateContent>
      </w:r>
      <w:r w:rsidR="00A26E43">
        <w:rPr>
          <w:rFonts w:ascii="Arial" w:hAnsi="Arial" w:cs="Arial"/>
          <w:noProof/>
          <w:sz w:val="24"/>
          <w:szCs w:val="24"/>
        </w:rPr>
        <mc:AlternateContent>
          <mc:Choice Requires="wpi">
            <w:drawing>
              <wp:anchor distT="0" distB="0" distL="114300" distR="114300" simplePos="0" relativeHeight="251680768" behindDoc="0" locked="0" layoutInCell="1" allowOverlap="1" wp14:anchorId="51AA227D" wp14:editId="136C0290">
                <wp:simplePos x="0" y="0"/>
                <wp:positionH relativeFrom="column">
                  <wp:posOffset>2235140</wp:posOffset>
                </wp:positionH>
                <wp:positionV relativeFrom="paragraph">
                  <wp:posOffset>926280</wp:posOffset>
                </wp:positionV>
                <wp:extent cx="143280" cy="235440"/>
                <wp:effectExtent l="38100" t="50800" r="34925" b="44450"/>
                <wp:wrapNone/>
                <wp:docPr id="31" name="Ink 31"/>
                <wp:cNvGraphicFramePr/>
                <a:graphic xmlns:a="http://schemas.openxmlformats.org/drawingml/2006/main">
                  <a:graphicData uri="http://schemas.microsoft.com/office/word/2010/wordprocessingInk">
                    <w14:contentPart bwMode="auto" r:id="rId146">
                      <w14:nvContentPartPr>
                        <w14:cNvContentPartPr/>
                      </w14:nvContentPartPr>
                      <w14:xfrm>
                        <a:off x="0" y="0"/>
                        <a:ext cx="143280" cy="235440"/>
                      </w14:xfrm>
                    </w14:contentPart>
                  </a:graphicData>
                </a:graphic>
              </wp:anchor>
            </w:drawing>
          </mc:Choice>
          <mc:Fallback xmlns:w16="http://schemas.microsoft.com/office/word/2018/wordml" xmlns:w16cex="http://schemas.microsoft.com/office/word/2018/wordml/cex">
            <w:pict>
              <v:shape w14:anchorId="52134DCD" id="Ink 31" o:spid="_x0000_s1026" type="#_x0000_t75" style="position:absolute;margin-left:175.2pt;margin-top:72.15pt;width:12.9pt;height:20.2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">
                <v:imagedata r:id="rId147" o:title=""/>
              </v:shape>
            </w:pict>
          </mc:Fallback>
        </mc:AlternateContent>
      </w:r>
      <w:r w:rsidR="008F0278">
        <w:rPr>
          <w:rFonts w:ascii="Arial" w:hAnsi="Arial" w:cs="Arial"/>
          <w:noProof/>
          <w:sz w:val="24"/>
          <w:szCs w:val="24"/>
        </w:rPr>
        <mc:AlternateContent>
          <mc:Choice Requires="wpi">
            <w:drawing>
              <wp:anchor distT="0" distB="0" distL="114300" distR="114300" simplePos="0" relativeHeight="251679744" behindDoc="0" locked="0" layoutInCell="1" allowOverlap="1" wp14:anchorId="2B8C16FC" wp14:editId="34E96A37">
                <wp:simplePos x="0" y="0"/>
                <wp:positionH relativeFrom="column">
                  <wp:posOffset>5317820</wp:posOffset>
                </wp:positionH>
                <wp:positionV relativeFrom="paragraph">
                  <wp:posOffset>732480</wp:posOffset>
                </wp:positionV>
                <wp:extent cx="178200" cy="209880"/>
                <wp:effectExtent l="38100" t="38100" r="38100" b="44450"/>
                <wp:wrapNone/>
                <wp:docPr id="30" name="Ink 30"/>
                <wp:cNvGraphicFramePr/>
                <a:graphic xmlns:a="http://schemas.openxmlformats.org/drawingml/2006/main">
                  <a:graphicData uri="http://schemas.microsoft.com/office/word/2010/wordprocessingInk">
                    <w14:contentPart bwMode="auto" r:id="rId148">
                      <w14:nvContentPartPr>
                        <w14:cNvContentPartPr/>
                      </w14:nvContentPartPr>
                      <w14:xfrm>
                        <a:off x="0" y="0"/>
                        <a:ext cx="178200" cy="209880"/>
                      </w14:xfrm>
                    </w14:contentPart>
                  </a:graphicData>
                </a:graphic>
              </wp:anchor>
            </w:drawing>
          </mc:Choice>
          <mc:Fallback xmlns:w16="http://schemas.microsoft.com/office/word/2018/wordml" xmlns:w16cex="http://schemas.microsoft.com/office/word/2018/wordml/cex">
            <w:pict>
              <v:shape w14:anchorId="171F21F9" id="Ink 30" o:spid="_x0000_s1026" type="#_x0000_t75" style="position:absolute;margin-left:417.95pt;margin-top:56.9pt;width:15.65pt;height:18.1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">
                <v:imagedata r:id="rId149" o:title=""/>
              </v:shape>
            </w:pict>
          </mc:Fallback>
        </mc:AlternateContent>
      </w:r>
      <w:r w:rsidR="008F0278">
        <w:rPr>
          <w:rFonts w:ascii="Arial" w:hAnsi="Arial" w:cs="Arial"/>
          <w:noProof/>
          <w:sz w:val="24"/>
          <w:szCs w:val="24"/>
        </w:rPr>
        <mc:AlternateContent>
          <mc:Choice Requires="wpi">
            <w:drawing>
              <wp:anchor distT="0" distB="0" distL="114300" distR="114300" simplePos="0" relativeHeight="251678720" behindDoc="0" locked="0" layoutInCell="1" allowOverlap="1" wp14:anchorId="323ACD22" wp14:editId="2C06B4AF">
                <wp:simplePos x="0" y="0"/>
                <wp:positionH relativeFrom="column">
                  <wp:posOffset>2895740</wp:posOffset>
                </wp:positionH>
                <wp:positionV relativeFrom="paragraph">
                  <wp:posOffset>665880</wp:posOffset>
                </wp:positionV>
                <wp:extent cx="187200" cy="248040"/>
                <wp:effectExtent l="38100" t="38100" r="41910" b="44450"/>
                <wp:wrapNone/>
                <wp:docPr id="29" name="Ink 29"/>
                <wp:cNvGraphicFramePr/>
                <a:graphic xmlns:a="http://schemas.openxmlformats.org/drawingml/2006/main">
                  <a:graphicData uri="http://schemas.microsoft.com/office/word/2010/wordprocessingInk">
                    <w14:contentPart bwMode="auto" r:id="rId150">
                      <w14:nvContentPartPr>
                        <w14:cNvContentPartPr/>
                      </w14:nvContentPartPr>
                      <w14:xfrm>
                        <a:off x="0" y="0"/>
                        <a:ext cx="187200" cy="248040"/>
                      </w14:xfrm>
                    </w14:contentPart>
                  </a:graphicData>
                </a:graphic>
              </wp:anchor>
            </w:drawing>
          </mc:Choice>
          <mc:Fallback xmlns:w16="http://schemas.microsoft.com/office/word/2018/wordml" xmlns:w16cex="http://schemas.microsoft.com/office/word/2018/wordml/cex">
            <w:pict>
              <v:shape w14:anchorId="3BE90C94" id="Ink 29" o:spid="_x0000_s1026" type="#_x0000_t75" style="position:absolute;margin-left:227.2pt;margin-top:51.65pt;width:16.4pt;height:21.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">
                <v:imagedata r:id="rId151" o:title=""/>
              </v:shape>
            </w:pict>
          </mc:Fallback>
        </mc:AlternateContent>
      </w:r>
      <w:r w:rsidR="008F0278">
        <w:rPr>
          <w:rFonts w:ascii="Arial" w:hAnsi="Arial" w:cs="Arial"/>
          <w:noProof/>
          <w:sz w:val="24"/>
          <w:szCs w:val="24"/>
        </w:rPr>
        <mc:AlternateContent>
          <mc:Choice Requires="wpi">
            <w:drawing>
              <wp:anchor distT="0" distB="0" distL="114300" distR="114300" simplePos="0" relativeHeight="251677696" behindDoc="0" locked="0" layoutInCell="1" allowOverlap="1" wp14:anchorId="49E27BE1" wp14:editId="0B8D97F8">
                <wp:simplePos x="0" y="0"/>
                <wp:positionH relativeFrom="column">
                  <wp:posOffset>3847940</wp:posOffset>
                </wp:positionH>
                <wp:positionV relativeFrom="paragraph">
                  <wp:posOffset>389760</wp:posOffset>
                </wp:positionV>
                <wp:extent cx="216360" cy="232200"/>
                <wp:effectExtent l="38100" t="50800" r="38100" b="47625"/>
                <wp:wrapNone/>
                <wp:docPr id="28" name="Ink 28"/>
                <wp:cNvGraphicFramePr/>
                <a:graphic xmlns:a="http://schemas.openxmlformats.org/drawingml/2006/main">
                  <a:graphicData uri="http://schemas.microsoft.com/office/word/2010/wordprocessingInk">
                    <w14:contentPart bwMode="auto" r:id="rId152">
                      <w14:nvContentPartPr>
                        <w14:cNvContentPartPr/>
                      </w14:nvContentPartPr>
                      <w14:xfrm>
                        <a:off x="0" y="0"/>
                        <a:ext cx="216360" cy="232200"/>
                      </w14:xfrm>
                    </w14:contentPart>
                  </a:graphicData>
                </a:graphic>
              </wp:anchor>
            </w:drawing>
          </mc:Choice>
          <mc:Fallback xmlns:w16="http://schemas.microsoft.com/office/word/2018/wordml" xmlns:w16cex="http://schemas.microsoft.com/office/word/2018/wordml/cex">
            <w:pict>
              <v:shape w14:anchorId="5CBD46C5" id="Ink 28" o:spid="_x0000_s1026" type="#_x0000_t75" style="position:absolute;margin-left:302.2pt;margin-top:29.9pt;width:18.65pt;height:19.9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">
                <v:imagedata r:id="rId153" o:title=""/>
              </v:shape>
            </w:pict>
          </mc:Fallback>
        </mc:AlternateContent>
      </w:r>
      <w:r w:rsidR="008F0278">
        <w:rPr>
          <w:rFonts w:ascii="Arial" w:hAnsi="Arial" w:cs="Arial"/>
          <w:noProof/>
          <w:sz w:val="24"/>
          <w:szCs w:val="24"/>
        </w:rPr>
        <mc:AlternateContent>
          <mc:Choice Requires="wpi">
            <w:drawing>
              <wp:anchor distT="0" distB="0" distL="114300" distR="114300" simplePos="0" relativeHeight="251676672" behindDoc="0" locked="0" layoutInCell="1" allowOverlap="1" wp14:anchorId="7240AF4E" wp14:editId="47859316">
                <wp:simplePos x="0" y="0"/>
                <wp:positionH relativeFrom="column">
                  <wp:posOffset>2692340</wp:posOffset>
                </wp:positionH>
                <wp:positionV relativeFrom="paragraph">
                  <wp:posOffset>211920</wp:posOffset>
                </wp:positionV>
                <wp:extent cx="213120" cy="244800"/>
                <wp:effectExtent l="38100" t="50800" r="28575" b="34925"/>
                <wp:wrapNone/>
                <wp:docPr id="27" name="Ink 27"/>
                <wp:cNvGraphicFramePr/>
                <a:graphic xmlns:a="http://schemas.openxmlformats.org/drawingml/2006/main">
                  <a:graphicData uri="http://schemas.microsoft.com/office/word/2010/wordprocessingInk">
                    <w14:contentPart bwMode="auto" r:id="rId154">
                      <w14:nvContentPartPr>
                        <w14:cNvContentPartPr/>
                      </w14:nvContentPartPr>
                      <w14:xfrm>
                        <a:off x="0" y="0"/>
                        <a:ext cx="213120" cy="244800"/>
                      </w14:xfrm>
                    </w14:contentPart>
                  </a:graphicData>
                </a:graphic>
              </wp:anchor>
            </w:drawing>
          </mc:Choice>
          <mc:Fallback xmlns:w16="http://schemas.microsoft.com/office/word/2018/wordml" xmlns:w16cex="http://schemas.microsoft.com/office/word/2018/wordml/cex">
            <w:pict>
              <v:shape w14:anchorId="1C754B95" id="Ink 27" o:spid="_x0000_s1026" type="#_x0000_t75" style="position:absolute;margin-left:211.2pt;margin-top:15.9pt;width:18.4pt;height:20.9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">
                <v:imagedata r:id="rId155" o:title=""/>
              </v:shape>
            </w:pict>
          </mc:Fallback>
        </mc:AlternateContent>
      </w:r>
      <w:r w:rsidR="008F0278">
        <w:rPr>
          <w:rFonts w:ascii="Arial" w:hAnsi="Arial" w:cs="Arial"/>
          <w:noProof/>
          <w:sz w:val="24"/>
          <w:szCs w:val="24"/>
        </w:rPr>
        <mc:AlternateContent>
          <mc:Choice Requires="wpi">
            <w:drawing>
              <wp:anchor distT="0" distB="0" distL="114300" distR="114300" simplePos="0" relativeHeight="251675648" behindDoc="0" locked="0" layoutInCell="1" allowOverlap="1" wp14:anchorId="49E4A86D" wp14:editId="3E6CF7B8">
                <wp:simplePos x="0" y="0"/>
                <wp:positionH relativeFrom="column">
                  <wp:posOffset>4851260</wp:posOffset>
                </wp:positionH>
                <wp:positionV relativeFrom="paragraph">
                  <wp:posOffset>-42240</wp:posOffset>
                </wp:positionV>
                <wp:extent cx="228960" cy="216360"/>
                <wp:effectExtent l="38100" t="50800" r="38100" b="38100"/>
                <wp:wrapNone/>
                <wp:docPr id="26" name="Ink 26"/>
                <wp:cNvGraphicFramePr/>
                <a:graphic xmlns:a="http://schemas.openxmlformats.org/drawingml/2006/main">
                  <a:graphicData uri="http://schemas.microsoft.com/office/word/2010/wordprocessingInk">
                    <w14:contentPart bwMode="auto" r:id="rId156">
                      <w14:nvContentPartPr>
                        <w14:cNvContentPartPr/>
                      </w14:nvContentPartPr>
                      <w14:xfrm>
                        <a:off x="0" y="0"/>
                        <a:ext cx="228960" cy="216360"/>
                      </w14:xfrm>
                    </w14:contentPart>
                  </a:graphicData>
                </a:graphic>
              </wp:anchor>
            </w:drawing>
          </mc:Choice>
          <mc:Fallback xmlns:w16="http://schemas.microsoft.com/office/word/2018/wordml" xmlns:w16cex="http://schemas.microsoft.com/office/word/2018/wordml/cex">
            <w:pict>
              <v:shape w14:anchorId="0A481B7F" id="Ink 26" o:spid="_x0000_s1026" type="#_x0000_t75" style="position:absolute;margin-left:381.2pt;margin-top:-4.15pt;width:19.65pt;height:18.6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">
                <v:imagedata r:id="rId157" o:title=""/>
              </v:shape>
            </w:pict>
          </mc:Fallback>
        </mc:AlternateContent>
      </w:r>
      <w:r w:rsidR="00FD6DEC" w:rsidRPr="000000CA">
        <w:rPr>
          <w:rFonts w:ascii="Arial" w:hAnsi="Arial" w:cs="Arial"/>
          <w:sz w:val="24"/>
          <w:szCs w:val="24"/>
        </w:rPr>
        <w:t xml:space="preserve">An actuator is a </w:t>
      </w:r>
      <w:proofErr w:type="gramStart"/>
      <w:r w:rsidR="00FD6DEC" w:rsidRPr="000000CA">
        <w:rPr>
          <w:rFonts w:ascii="Arial" w:hAnsi="Arial" w:cs="Arial"/>
          <w:sz w:val="24"/>
          <w:szCs w:val="24"/>
        </w:rPr>
        <w:t>mechanisms</w:t>
      </w:r>
      <w:proofErr w:type="gramEnd"/>
      <w:r w:rsidR="00FD6DEC" w:rsidRPr="000000CA">
        <w:rPr>
          <w:rFonts w:ascii="Arial" w:hAnsi="Arial" w:cs="Arial"/>
          <w:sz w:val="24"/>
          <w:szCs w:val="24"/>
        </w:rPr>
        <w:t xml:space="preserve"> that moves or controls a device such as a valve. An actuator reduces the need of a human operator to go to every valve that needs opening, closing, re-positioning; eliminating the need of operating the valve by hand. When actuators are used, valves can be re-positioned from a central remote location such as a control room. This is important in processes where there are several valves that need to be re-positioned accurately and quickly. In a </w:t>
      </w:r>
      <w:proofErr w:type="gramStart"/>
      <w:r w:rsidR="00FD6DEC" w:rsidRPr="000000CA">
        <w:rPr>
          <w:rFonts w:ascii="Arial" w:hAnsi="Arial" w:cs="Arial"/>
          <w:sz w:val="24"/>
          <w:szCs w:val="24"/>
        </w:rPr>
        <w:t>different working environment actuators</w:t>
      </w:r>
      <w:proofErr w:type="gramEnd"/>
      <w:r w:rsidR="00FD6DEC" w:rsidRPr="000000CA">
        <w:rPr>
          <w:rFonts w:ascii="Arial" w:hAnsi="Arial" w:cs="Arial"/>
          <w:sz w:val="24"/>
          <w:szCs w:val="24"/>
        </w:rPr>
        <w:t xml:space="preserve"> can be autonomous and left to do work. An example of an actuator at work would be at a supermarket. When the customer walks to the main entrance of a supermarket, the doors will either slide open or rotate open automatically without the need of the customers physical contact. Without the mechanical aid of an actuator present the door would not be able to open automatically. </w:t>
      </w:r>
    </w:p>
    <w:p w14:paraId="609387E2" w14:textId="301E9BD1" w:rsidR="00FD6DEC" w:rsidRPr="000000CA" w:rsidRDefault="00BD077E" w:rsidP="00FD6DEC">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34016" behindDoc="0" locked="0" layoutInCell="1" allowOverlap="1" wp14:anchorId="214C766C" wp14:editId="2F389950">
                <wp:simplePos x="0" y="0"/>
                <wp:positionH relativeFrom="column">
                  <wp:posOffset>5502140</wp:posOffset>
                </wp:positionH>
                <wp:positionV relativeFrom="paragraph">
                  <wp:posOffset>5212500</wp:posOffset>
                </wp:positionV>
                <wp:extent cx="165600" cy="124200"/>
                <wp:effectExtent l="38100" t="38100" r="38100" b="41275"/>
                <wp:wrapNone/>
                <wp:docPr id="101" name="Ink 101"/>
                <wp:cNvGraphicFramePr/>
                <a:graphic xmlns:a="http://schemas.openxmlformats.org/drawingml/2006/main">
                  <a:graphicData uri="http://schemas.microsoft.com/office/word/2010/wordprocessingInk">
                    <w14:contentPart bwMode="auto" r:id="rId158">
                      <w14:nvContentPartPr>
                        <w14:cNvContentPartPr/>
                      </w14:nvContentPartPr>
                      <w14:xfrm>
                        <a:off x="0" y="0"/>
                        <a:ext cx="165600" cy="124200"/>
                      </w14:xfrm>
                    </w14:contentPart>
                  </a:graphicData>
                </a:graphic>
              </wp:anchor>
            </w:drawing>
          </mc:Choice>
          <mc:Fallback xmlns:w16="http://schemas.microsoft.com/office/word/2018/wordml" xmlns:w16cex="http://schemas.microsoft.com/office/word/2018/wordml/cex">
            <w:pict>
              <v:shape w14:anchorId="2D84C5F8" id="Ink 101" o:spid="_x0000_s1026" type="#_x0000_t75" style="position:absolute;margin-left:432.45pt;margin-top:409.65pt;width:14.7pt;height:11.4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">
                <v:imagedata r:id="rId159" o:title=""/>
              </v:shape>
            </w:pict>
          </mc:Fallback>
        </mc:AlternateContent>
      </w:r>
      <w:r>
        <w:rPr>
          <w:rFonts w:ascii="Arial" w:hAnsi="Arial" w:cs="Arial"/>
          <w:noProof/>
          <w:sz w:val="24"/>
          <w:szCs w:val="24"/>
        </w:rPr>
        <mc:AlternateContent>
          <mc:Choice Requires="wpi">
            <w:drawing>
              <wp:anchor distT="0" distB="0" distL="114300" distR="114300" simplePos="0" relativeHeight="251732992" behindDoc="0" locked="0" layoutInCell="1" allowOverlap="1" wp14:anchorId="289EFA7B" wp14:editId="0BF9D5B7">
                <wp:simplePos x="0" y="0"/>
                <wp:positionH relativeFrom="column">
                  <wp:posOffset>2501900</wp:posOffset>
                </wp:positionH>
                <wp:positionV relativeFrom="paragraph">
                  <wp:posOffset>5180820</wp:posOffset>
                </wp:positionV>
                <wp:extent cx="375120" cy="305280"/>
                <wp:effectExtent l="38100" t="38100" r="44450" b="38100"/>
                <wp:wrapNone/>
                <wp:docPr id="100" name="Ink 100"/>
                <wp:cNvGraphicFramePr/>
                <a:graphic xmlns:a="http://schemas.openxmlformats.org/drawingml/2006/main">
                  <a:graphicData uri="http://schemas.microsoft.com/office/word/2010/wordprocessingInk">
                    <w14:contentPart bwMode="auto" r:id="rId160">
                      <w14:nvContentPartPr>
                        <w14:cNvContentPartPr/>
                      </w14:nvContentPartPr>
                      <w14:xfrm>
                        <a:off x="0" y="0"/>
                        <a:ext cx="375120" cy="305280"/>
                      </w14:xfrm>
                    </w14:contentPart>
                  </a:graphicData>
                </a:graphic>
              </wp:anchor>
            </w:drawing>
          </mc:Choice>
          <mc:Fallback xmlns:w16="http://schemas.microsoft.com/office/word/2018/wordml" xmlns:w16cex="http://schemas.microsoft.com/office/word/2018/wordml/cex">
            <w:pict>
              <v:shape w14:anchorId="1F869109" id="Ink 100" o:spid="_x0000_s1026" type="#_x0000_t75" style="position:absolute;margin-left:196.2pt;margin-top:407.15pt;width:31.15pt;height:25.7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">
                <v:imagedata r:id="rId161" o:title=""/>
              </v:shape>
            </w:pict>
          </mc:Fallback>
        </mc:AlternateContent>
      </w:r>
      <w:r>
        <w:rPr>
          <w:rFonts w:ascii="Arial" w:hAnsi="Arial" w:cs="Arial"/>
          <w:noProof/>
          <w:sz w:val="24"/>
          <w:szCs w:val="24"/>
        </w:rPr>
        <mc:AlternateContent>
          <mc:Choice Requires="wpi">
            <w:drawing>
              <wp:anchor distT="0" distB="0" distL="114300" distR="114300" simplePos="0" relativeHeight="251731968" behindDoc="0" locked="0" layoutInCell="1" allowOverlap="1" wp14:anchorId="577678E4" wp14:editId="19D26B9B">
                <wp:simplePos x="0" y="0"/>
                <wp:positionH relativeFrom="column">
                  <wp:posOffset>1838060</wp:posOffset>
                </wp:positionH>
                <wp:positionV relativeFrom="paragraph">
                  <wp:posOffset>4844220</wp:posOffset>
                </wp:positionV>
                <wp:extent cx="254520" cy="200520"/>
                <wp:effectExtent l="38100" t="50800" r="38100" b="41275"/>
                <wp:wrapNone/>
                <wp:docPr id="99" name="Ink 99"/>
                <wp:cNvGraphicFramePr/>
                <a:graphic xmlns:a="http://schemas.openxmlformats.org/drawingml/2006/main">
                  <a:graphicData uri="http://schemas.microsoft.com/office/word/2010/wordprocessingInk">
                    <w14:contentPart bwMode="auto" r:id="rId162">
                      <w14:nvContentPartPr>
                        <w14:cNvContentPartPr/>
                      </w14:nvContentPartPr>
                      <w14:xfrm>
                        <a:off x="0" y="0"/>
                        <a:ext cx="254520" cy="200520"/>
                      </w14:xfrm>
                    </w14:contentPart>
                  </a:graphicData>
                </a:graphic>
              </wp:anchor>
            </w:drawing>
          </mc:Choice>
          <mc:Fallback xmlns:w16="http://schemas.microsoft.com/office/word/2018/wordml" xmlns:w16cex="http://schemas.microsoft.com/office/word/2018/wordml/cex">
            <w:pict>
              <v:shape w14:anchorId="3D0EA671" id="Ink 99" o:spid="_x0000_s1026" type="#_x0000_t75" style="position:absolute;margin-left:143.95pt;margin-top:380.65pt;width:21.7pt;height:17.4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">
                <v:imagedata r:id="rId163" o:title=""/>
              </v:shape>
            </w:pict>
          </mc:Fallback>
        </mc:AlternateContent>
      </w:r>
      <w:r>
        <w:rPr>
          <w:rFonts w:ascii="Arial" w:hAnsi="Arial" w:cs="Arial"/>
          <w:noProof/>
          <w:sz w:val="24"/>
          <w:szCs w:val="24"/>
        </w:rPr>
        <mc:AlternateContent>
          <mc:Choice Requires="wpi">
            <w:drawing>
              <wp:anchor distT="0" distB="0" distL="114300" distR="114300" simplePos="0" relativeHeight="251730944" behindDoc="0" locked="0" layoutInCell="1" allowOverlap="1" wp14:anchorId="48D4DB28" wp14:editId="622A896E">
                <wp:simplePos x="0" y="0"/>
                <wp:positionH relativeFrom="column">
                  <wp:posOffset>3959180</wp:posOffset>
                </wp:positionH>
                <wp:positionV relativeFrom="paragraph">
                  <wp:posOffset>4549020</wp:posOffset>
                </wp:positionV>
                <wp:extent cx="317880" cy="225720"/>
                <wp:effectExtent l="38100" t="50800" r="38100" b="41275"/>
                <wp:wrapNone/>
                <wp:docPr id="98" name="Ink 98"/>
                <wp:cNvGraphicFramePr/>
                <a:graphic xmlns:a="http://schemas.openxmlformats.org/drawingml/2006/main">
                  <a:graphicData uri="http://schemas.microsoft.com/office/word/2010/wordprocessingInk">
                    <w14:contentPart bwMode="auto" r:id="rId164">
                      <w14:nvContentPartPr>
                        <w14:cNvContentPartPr/>
                      </w14:nvContentPartPr>
                      <w14:xfrm>
                        <a:off x="0" y="0"/>
                        <a:ext cx="317880" cy="225720"/>
                      </w14:xfrm>
                    </w14:contentPart>
                  </a:graphicData>
                </a:graphic>
              </wp:anchor>
            </w:drawing>
          </mc:Choice>
          <mc:Fallback xmlns:w16="http://schemas.microsoft.com/office/word/2018/wordml" xmlns:w16cex="http://schemas.microsoft.com/office/word/2018/wordml/cex">
            <w:pict>
              <v:shape w14:anchorId="614A250B" id="Ink 98" o:spid="_x0000_s1026" type="#_x0000_t75" style="position:absolute;margin-left:310.95pt;margin-top:357.4pt;width:26.65pt;height:19.3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">
                <v:imagedata r:id="rId165" o:title=""/>
              </v:shape>
            </w:pict>
          </mc:Fallback>
        </mc:AlternateContent>
      </w:r>
      <w:r>
        <w:rPr>
          <w:rFonts w:ascii="Arial" w:hAnsi="Arial" w:cs="Arial"/>
          <w:noProof/>
          <w:sz w:val="24"/>
          <w:szCs w:val="24"/>
        </w:rPr>
        <mc:AlternateContent>
          <mc:Choice Requires="wpi">
            <w:drawing>
              <wp:anchor distT="0" distB="0" distL="114300" distR="114300" simplePos="0" relativeHeight="251729920" behindDoc="0" locked="0" layoutInCell="1" allowOverlap="1" wp14:anchorId="4245E764" wp14:editId="3838E0BE">
                <wp:simplePos x="0" y="0"/>
                <wp:positionH relativeFrom="column">
                  <wp:posOffset>2923820</wp:posOffset>
                </wp:positionH>
                <wp:positionV relativeFrom="paragraph">
                  <wp:posOffset>4282260</wp:posOffset>
                </wp:positionV>
                <wp:extent cx="270360" cy="203400"/>
                <wp:effectExtent l="38100" t="50800" r="34925" b="50800"/>
                <wp:wrapNone/>
                <wp:docPr id="97" name="Ink 97"/>
                <wp:cNvGraphicFramePr/>
                <a:graphic xmlns:a="http://schemas.openxmlformats.org/drawingml/2006/main">
                  <a:graphicData uri="http://schemas.microsoft.com/office/word/2010/wordprocessingInk">
                    <w14:contentPart bwMode="auto" r:id="rId166">
                      <w14:nvContentPartPr>
                        <w14:cNvContentPartPr/>
                      </w14:nvContentPartPr>
                      <w14:xfrm>
                        <a:off x="0" y="0"/>
                        <a:ext cx="270360" cy="203400"/>
                      </w14:xfrm>
                    </w14:contentPart>
                  </a:graphicData>
                </a:graphic>
              </wp:anchor>
            </w:drawing>
          </mc:Choice>
          <mc:Fallback xmlns:w16="http://schemas.microsoft.com/office/word/2018/wordml" xmlns:w16cex="http://schemas.microsoft.com/office/word/2018/wordml/cex">
            <w:pict>
              <v:shape w14:anchorId="58EC2619" id="Ink 97" o:spid="_x0000_s1026" type="#_x0000_t75" style="position:absolute;margin-left:229.4pt;margin-top:336.4pt;width:22.95pt;height:17.6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">
                <v:imagedata r:id="rId167" o:title=""/>
              </v:shape>
            </w:pict>
          </mc:Fallback>
        </mc:AlternateContent>
      </w:r>
      <w:r>
        <w:rPr>
          <w:rFonts w:ascii="Arial" w:hAnsi="Arial" w:cs="Arial"/>
          <w:noProof/>
          <w:sz w:val="24"/>
          <w:szCs w:val="24"/>
        </w:rPr>
        <mc:AlternateContent>
          <mc:Choice Requires="wpi">
            <w:drawing>
              <wp:anchor distT="0" distB="0" distL="114300" distR="114300" simplePos="0" relativeHeight="251728896" behindDoc="0" locked="0" layoutInCell="1" allowOverlap="1" wp14:anchorId="17A92587" wp14:editId="59EEFEDB">
                <wp:simplePos x="0" y="0"/>
                <wp:positionH relativeFrom="column">
                  <wp:posOffset>3092300</wp:posOffset>
                </wp:positionH>
                <wp:positionV relativeFrom="paragraph">
                  <wp:posOffset>3952140</wp:posOffset>
                </wp:positionV>
                <wp:extent cx="286200" cy="213120"/>
                <wp:effectExtent l="38100" t="50800" r="31750" b="41275"/>
                <wp:wrapNone/>
                <wp:docPr id="96" name="Ink 96"/>
                <wp:cNvGraphicFramePr/>
                <a:graphic xmlns:a="http://schemas.openxmlformats.org/drawingml/2006/main">
                  <a:graphicData uri="http://schemas.microsoft.com/office/word/2010/wordprocessingInk">
                    <w14:contentPart bwMode="auto" r:id="rId168">
                      <w14:nvContentPartPr>
                        <w14:cNvContentPartPr/>
                      </w14:nvContentPartPr>
                      <w14:xfrm>
                        <a:off x="0" y="0"/>
                        <a:ext cx="286200" cy="213120"/>
                      </w14:xfrm>
                    </w14:contentPart>
                  </a:graphicData>
                </a:graphic>
              </wp:anchor>
            </w:drawing>
          </mc:Choice>
          <mc:Fallback xmlns:w16="http://schemas.microsoft.com/office/word/2018/wordml" xmlns:w16cex="http://schemas.microsoft.com/office/word/2018/wordml/cex">
            <w:pict>
              <v:shape w14:anchorId="574B6BA2" id="Ink 96" o:spid="_x0000_s1026" type="#_x0000_t75" style="position:absolute;margin-left:242.7pt;margin-top:310.4pt;width:24.15pt;height:18.4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">
                <v:imagedata r:id="rId169" o:title=""/>
              </v:shape>
            </w:pict>
          </mc:Fallback>
        </mc:AlternateContent>
      </w:r>
      <w:r>
        <w:rPr>
          <w:rFonts w:ascii="Arial" w:hAnsi="Arial" w:cs="Arial"/>
          <w:noProof/>
          <w:sz w:val="24"/>
          <w:szCs w:val="24"/>
        </w:rPr>
        <mc:AlternateContent>
          <mc:Choice Requires="wpi">
            <w:drawing>
              <wp:anchor distT="0" distB="0" distL="114300" distR="114300" simplePos="0" relativeHeight="251727872" behindDoc="0" locked="0" layoutInCell="1" allowOverlap="1" wp14:anchorId="2CA29AF6" wp14:editId="66625AF6">
                <wp:simplePos x="0" y="0"/>
                <wp:positionH relativeFrom="column">
                  <wp:posOffset>4949900</wp:posOffset>
                </wp:positionH>
                <wp:positionV relativeFrom="paragraph">
                  <wp:posOffset>3751980</wp:posOffset>
                </wp:positionV>
                <wp:extent cx="257040" cy="140760"/>
                <wp:effectExtent l="38100" t="38100" r="48260" b="50165"/>
                <wp:wrapNone/>
                <wp:docPr id="95" name="Ink 95"/>
                <wp:cNvGraphicFramePr/>
                <a:graphic xmlns:a="http://schemas.openxmlformats.org/drawingml/2006/main">
                  <a:graphicData uri="http://schemas.microsoft.com/office/word/2010/wordprocessingInk">
                    <w14:contentPart bwMode="auto" r:id="rId170">
                      <w14:nvContentPartPr>
                        <w14:cNvContentPartPr/>
                      </w14:nvContentPartPr>
                      <w14:xfrm>
                        <a:off x="0" y="0"/>
                        <a:ext cx="257040" cy="140760"/>
                      </w14:xfrm>
                    </w14:contentPart>
                  </a:graphicData>
                </a:graphic>
              </wp:anchor>
            </w:drawing>
          </mc:Choice>
          <mc:Fallback xmlns:w16="http://schemas.microsoft.com/office/word/2018/wordml" xmlns:w16cex="http://schemas.microsoft.com/office/word/2018/wordml/cex">
            <w:pict>
              <v:shape w14:anchorId="4B3D81B8" id="Ink 95" o:spid="_x0000_s1026" type="#_x0000_t75" style="position:absolute;margin-left:388.95pt;margin-top:294.65pt;width:21.9pt;height:12.7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&#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">
                <v:imagedata r:id="rId171" o:title=""/>
              </v:shape>
            </w:pict>
          </mc:Fallback>
        </mc:AlternateContent>
      </w:r>
      <w:r>
        <w:rPr>
          <w:rFonts w:ascii="Arial" w:hAnsi="Arial" w:cs="Arial"/>
          <w:noProof/>
          <w:sz w:val="24"/>
          <w:szCs w:val="24"/>
        </w:rPr>
        <mc:AlternateContent>
          <mc:Choice Requires="wpi">
            <w:drawing>
              <wp:anchor distT="0" distB="0" distL="114300" distR="114300" simplePos="0" relativeHeight="251726848" behindDoc="0" locked="0" layoutInCell="1" allowOverlap="1" wp14:anchorId="5A29CBFA" wp14:editId="7B05DB9D">
                <wp:simplePos x="0" y="0"/>
                <wp:positionH relativeFrom="column">
                  <wp:posOffset>3285980</wp:posOffset>
                </wp:positionH>
                <wp:positionV relativeFrom="paragraph">
                  <wp:posOffset>3304480</wp:posOffset>
                </wp:positionV>
                <wp:extent cx="254520" cy="146520"/>
                <wp:effectExtent l="38100" t="38100" r="38100" b="44450"/>
                <wp:wrapNone/>
                <wp:docPr id="94" name="Ink 94"/>
                <wp:cNvGraphicFramePr/>
                <a:graphic xmlns:a="http://schemas.openxmlformats.org/drawingml/2006/main">
                  <a:graphicData uri="http://schemas.microsoft.com/office/word/2010/wordprocessingInk">
                    <w14:contentPart bwMode="auto" r:id="rId172">
                      <w14:nvContentPartPr>
                        <w14:cNvContentPartPr/>
                      </w14:nvContentPartPr>
                      <w14:xfrm>
                        <a:off x="0" y="0"/>
                        <a:ext cx="254520" cy="146520"/>
                      </w14:xfrm>
                    </w14:contentPart>
                  </a:graphicData>
                </a:graphic>
              </wp:anchor>
            </w:drawing>
          </mc:Choice>
          <mc:Fallback xmlns:w16="http://schemas.microsoft.com/office/word/2018/wordml" xmlns:w16cex="http://schemas.microsoft.com/office/word/2018/wordml/cex">
            <w:pict>
              <v:shape w14:anchorId="20440931" id="Ink 94" o:spid="_x0000_s1026" type="#_x0000_t75" style="position:absolute;margin-left:257.95pt;margin-top:259.4pt;width:21.7pt;height:13.1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">
                <v:imagedata r:id="rId173" o:title=""/>
              </v:shape>
            </w:pict>
          </mc:Fallback>
        </mc:AlternateContent>
      </w:r>
      <w:r>
        <w:rPr>
          <w:rFonts w:ascii="Arial" w:hAnsi="Arial" w:cs="Arial"/>
          <w:noProof/>
          <w:sz w:val="24"/>
          <w:szCs w:val="24"/>
        </w:rPr>
        <mc:AlternateContent>
          <mc:Choice Requires="wpi">
            <w:drawing>
              <wp:anchor distT="0" distB="0" distL="114300" distR="114300" simplePos="0" relativeHeight="251725824" behindDoc="0" locked="0" layoutInCell="1" allowOverlap="1" wp14:anchorId="692F4548" wp14:editId="5ACFBA42">
                <wp:simplePos x="0" y="0"/>
                <wp:positionH relativeFrom="column">
                  <wp:posOffset>2768660</wp:posOffset>
                </wp:positionH>
                <wp:positionV relativeFrom="paragraph">
                  <wp:posOffset>2875720</wp:posOffset>
                </wp:positionV>
                <wp:extent cx="336600" cy="225360"/>
                <wp:effectExtent l="38100" t="50800" r="31750" b="41910"/>
                <wp:wrapNone/>
                <wp:docPr id="93" name="Ink 93"/>
                <wp:cNvGraphicFramePr/>
                <a:graphic xmlns:a="http://schemas.openxmlformats.org/drawingml/2006/main">
                  <a:graphicData uri="http://schemas.microsoft.com/office/word/2010/wordprocessingInk">
                    <w14:contentPart bwMode="auto" r:id="rId174">
                      <w14:nvContentPartPr>
                        <w14:cNvContentPartPr/>
                      </w14:nvContentPartPr>
                      <w14:xfrm>
                        <a:off x="0" y="0"/>
                        <a:ext cx="336600" cy="225360"/>
                      </w14:xfrm>
                    </w14:contentPart>
                  </a:graphicData>
                </a:graphic>
              </wp:anchor>
            </w:drawing>
          </mc:Choice>
          <mc:Fallback xmlns:w16="http://schemas.microsoft.com/office/word/2018/wordml" xmlns:w16cex="http://schemas.microsoft.com/office/word/2018/wordml/cex">
            <w:pict>
              <v:shape w14:anchorId="700A6FE6" id="Ink 93" o:spid="_x0000_s1026" type="#_x0000_t75" style="position:absolute;margin-left:217.2pt;margin-top:225.65pt;width:28.1pt;height:19.4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">
                <v:imagedata r:id="rId175" o:title=""/>
              </v:shape>
            </w:pict>
          </mc:Fallback>
        </mc:AlternateContent>
      </w:r>
      <w:r w:rsidR="00094B48">
        <w:rPr>
          <w:rFonts w:ascii="Arial" w:hAnsi="Arial" w:cs="Arial"/>
          <w:noProof/>
          <w:sz w:val="24"/>
          <w:szCs w:val="24"/>
        </w:rPr>
        <mc:AlternateContent>
          <mc:Choice Requires="wpi">
            <w:drawing>
              <wp:anchor distT="0" distB="0" distL="114300" distR="114300" simplePos="0" relativeHeight="251724800" behindDoc="0" locked="0" layoutInCell="1" allowOverlap="1" wp14:anchorId="530237C8" wp14:editId="00F7D29B">
                <wp:simplePos x="0" y="0"/>
                <wp:positionH relativeFrom="column">
                  <wp:posOffset>3882860</wp:posOffset>
                </wp:positionH>
                <wp:positionV relativeFrom="paragraph">
                  <wp:posOffset>2605720</wp:posOffset>
                </wp:positionV>
                <wp:extent cx="356040" cy="197280"/>
                <wp:effectExtent l="38100" t="50800" r="38100" b="44450"/>
                <wp:wrapNone/>
                <wp:docPr id="92" name="Ink 92"/>
                <wp:cNvGraphicFramePr/>
                <a:graphic xmlns:a="http://schemas.openxmlformats.org/drawingml/2006/main">
                  <a:graphicData uri="http://schemas.microsoft.com/office/word/2010/wordprocessingInk">
                    <w14:contentPart bwMode="auto" r:id="rId176">
                      <w14:nvContentPartPr>
                        <w14:cNvContentPartPr/>
                      </w14:nvContentPartPr>
                      <w14:xfrm>
                        <a:off x="0" y="0"/>
                        <a:ext cx="356040" cy="197280"/>
                      </w14:xfrm>
                    </w14:contentPart>
                  </a:graphicData>
                </a:graphic>
              </wp:anchor>
            </w:drawing>
          </mc:Choice>
          <mc:Fallback xmlns:w16="http://schemas.microsoft.com/office/word/2018/wordml" xmlns:w16cex="http://schemas.microsoft.com/office/word/2018/wordml/cex">
            <w:pict>
              <v:shape w14:anchorId="0AAB73E4" id="Ink 92" o:spid="_x0000_s1026" type="#_x0000_t75" style="position:absolute;margin-left:304.95pt;margin-top:204.35pt;width:29.65pt;height:17.1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">
                <v:imagedata r:id="rId177" o:title=""/>
              </v:shape>
            </w:pict>
          </mc:Fallback>
        </mc:AlternateContent>
      </w:r>
      <w:r w:rsidR="00094B48">
        <w:rPr>
          <w:rFonts w:ascii="Arial" w:hAnsi="Arial" w:cs="Arial"/>
          <w:noProof/>
          <w:sz w:val="24"/>
          <w:szCs w:val="24"/>
        </w:rPr>
        <mc:AlternateContent>
          <mc:Choice Requires="wpi">
            <w:drawing>
              <wp:anchor distT="0" distB="0" distL="114300" distR="114300" simplePos="0" relativeHeight="251723776" behindDoc="0" locked="0" layoutInCell="1" allowOverlap="1" wp14:anchorId="7F6E6D9F" wp14:editId="4AD8C850">
                <wp:simplePos x="0" y="0"/>
                <wp:positionH relativeFrom="column">
                  <wp:posOffset>2092220</wp:posOffset>
                </wp:positionH>
                <wp:positionV relativeFrom="paragraph">
                  <wp:posOffset>2637760</wp:posOffset>
                </wp:positionV>
                <wp:extent cx="286200" cy="178200"/>
                <wp:effectExtent l="38100" t="50800" r="31750" b="38100"/>
                <wp:wrapNone/>
                <wp:docPr id="91" name="Ink 91"/>
                <wp:cNvGraphicFramePr/>
                <a:graphic xmlns:a="http://schemas.openxmlformats.org/drawingml/2006/main">
                  <a:graphicData uri="http://schemas.microsoft.com/office/word/2010/wordprocessingInk">
                    <w14:contentPart bwMode="auto" r:id="rId178">
                      <w14:nvContentPartPr>
                        <w14:cNvContentPartPr/>
                      </w14:nvContentPartPr>
                      <w14:xfrm>
                        <a:off x="0" y="0"/>
                        <a:ext cx="286200" cy="178200"/>
                      </w14:xfrm>
                    </w14:contentPart>
                  </a:graphicData>
                </a:graphic>
              </wp:anchor>
            </w:drawing>
          </mc:Choice>
          <mc:Fallback xmlns:w16="http://schemas.microsoft.com/office/word/2018/wordml" xmlns:w16cex="http://schemas.microsoft.com/office/word/2018/wordml/cex">
            <w:pict>
              <v:shape w14:anchorId="60BC5CD5" id="Ink 91" o:spid="_x0000_s1026" type="#_x0000_t75" style="position:absolute;margin-left:163.95pt;margin-top:206.9pt;width:24.15pt;height:15.6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">
                <v:imagedata r:id="rId179" o:title=""/>
              </v:shape>
            </w:pict>
          </mc:Fallback>
        </mc:AlternateContent>
      </w:r>
      <w:r w:rsidR="00094B48">
        <w:rPr>
          <w:rFonts w:ascii="Arial" w:hAnsi="Arial" w:cs="Arial"/>
          <w:noProof/>
          <w:sz w:val="24"/>
          <w:szCs w:val="24"/>
        </w:rPr>
        <mc:AlternateContent>
          <mc:Choice Requires="wpi">
            <w:drawing>
              <wp:anchor distT="0" distB="0" distL="114300" distR="114300" simplePos="0" relativeHeight="251722752" behindDoc="0" locked="0" layoutInCell="1" allowOverlap="1" wp14:anchorId="5EE6D457" wp14:editId="5B8C899A">
                <wp:simplePos x="0" y="0"/>
                <wp:positionH relativeFrom="column">
                  <wp:posOffset>1069820</wp:posOffset>
                </wp:positionH>
                <wp:positionV relativeFrom="paragraph">
                  <wp:posOffset>2688520</wp:posOffset>
                </wp:positionV>
                <wp:extent cx="238320" cy="149760"/>
                <wp:effectExtent l="38100" t="50800" r="28575" b="41275"/>
                <wp:wrapNone/>
                <wp:docPr id="90" name="Ink 90"/>
                <wp:cNvGraphicFramePr/>
                <a:graphic xmlns:a="http://schemas.openxmlformats.org/drawingml/2006/main">
                  <a:graphicData uri="http://schemas.microsoft.com/office/word/2010/wordprocessingInk">
                    <w14:contentPart bwMode="auto" r:id="rId180">
                      <w14:nvContentPartPr>
                        <w14:cNvContentPartPr/>
                      </w14:nvContentPartPr>
                      <w14:xfrm>
                        <a:off x="0" y="0"/>
                        <a:ext cx="238320" cy="149760"/>
                      </w14:xfrm>
                    </w14:contentPart>
                  </a:graphicData>
                </a:graphic>
              </wp:anchor>
            </w:drawing>
          </mc:Choice>
          <mc:Fallback xmlns:w16="http://schemas.microsoft.com/office/word/2018/wordml" xmlns:w16cex="http://schemas.microsoft.com/office/word/2018/wordml/cex">
            <w:pict>
              <v:shape w14:anchorId="44093C33" id="Ink 90" o:spid="_x0000_s1026" type="#_x0000_t75" style="position:absolute;margin-left:83.45pt;margin-top:210.9pt;width:20.4pt;height:13.4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">
                <v:imagedata r:id="rId181" o:title=""/>
              </v:shape>
            </w:pict>
          </mc:Fallback>
        </mc:AlternateContent>
      </w:r>
      <w:r w:rsidR="00094B48">
        <w:rPr>
          <w:rFonts w:ascii="Arial" w:hAnsi="Arial" w:cs="Arial"/>
          <w:noProof/>
          <w:sz w:val="24"/>
          <w:szCs w:val="24"/>
        </w:rPr>
        <mc:AlternateContent>
          <mc:Choice Requires="wpi">
            <w:drawing>
              <wp:anchor distT="0" distB="0" distL="114300" distR="114300" simplePos="0" relativeHeight="251721728" behindDoc="0" locked="0" layoutInCell="1" allowOverlap="1" wp14:anchorId="7A7934E3" wp14:editId="0504DF78">
                <wp:simplePos x="0" y="0"/>
                <wp:positionH relativeFrom="column">
                  <wp:posOffset>4315940</wp:posOffset>
                </wp:positionH>
                <wp:positionV relativeFrom="paragraph">
                  <wp:posOffset>2094780</wp:posOffset>
                </wp:positionV>
                <wp:extent cx="427680" cy="286200"/>
                <wp:effectExtent l="38100" t="50800" r="29845" b="44450"/>
                <wp:wrapNone/>
                <wp:docPr id="89" name="Ink 89"/>
                <wp:cNvGraphicFramePr/>
                <a:graphic xmlns:a="http://schemas.openxmlformats.org/drawingml/2006/main">
                  <a:graphicData uri="http://schemas.microsoft.com/office/word/2010/wordprocessingInk">
                    <w14:contentPart bwMode="auto" r:id="rId182">
                      <w14:nvContentPartPr>
                        <w14:cNvContentPartPr/>
                      </w14:nvContentPartPr>
                      <w14:xfrm>
                        <a:off x="0" y="0"/>
                        <a:ext cx="427680" cy="286200"/>
                      </w14:xfrm>
                    </w14:contentPart>
                  </a:graphicData>
                </a:graphic>
              </wp:anchor>
            </w:drawing>
          </mc:Choice>
          <mc:Fallback xmlns:w16="http://schemas.microsoft.com/office/word/2018/wordml" xmlns:w16cex="http://schemas.microsoft.com/office/word/2018/wordml/cex">
            <w:pict>
              <v:shape w14:anchorId="128ABE52" id="Ink 89" o:spid="_x0000_s1026" type="#_x0000_t75" style="position:absolute;margin-left:339.05pt;margin-top:164.15pt;width:35.3pt;height:24.1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">
                <v:imagedata r:id="rId183" o:title=""/>
              </v:shape>
            </w:pict>
          </mc:Fallback>
        </mc:AlternateContent>
      </w:r>
      <w:r w:rsidR="00094B48">
        <w:rPr>
          <w:rFonts w:ascii="Arial" w:hAnsi="Arial" w:cs="Arial"/>
          <w:noProof/>
          <w:sz w:val="24"/>
          <w:szCs w:val="24"/>
        </w:rPr>
        <mc:AlternateContent>
          <mc:Choice Requires="wpi">
            <w:drawing>
              <wp:anchor distT="0" distB="0" distL="114300" distR="114300" simplePos="0" relativeHeight="251720704" behindDoc="0" locked="0" layoutInCell="1" allowOverlap="1" wp14:anchorId="1ECF592F" wp14:editId="324A44A3">
                <wp:simplePos x="0" y="0"/>
                <wp:positionH relativeFrom="column">
                  <wp:posOffset>4600340</wp:posOffset>
                </wp:positionH>
                <wp:positionV relativeFrom="paragraph">
                  <wp:posOffset>1818300</wp:posOffset>
                </wp:positionV>
                <wp:extent cx="273240" cy="190800"/>
                <wp:effectExtent l="38100" t="38100" r="44450" b="38100"/>
                <wp:wrapNone/>
                <wp:docPr id="70" name="Ink 70"/>
                <wp:cNvGraphicFramePr/>
                <a:graphic xmlns:a="http://schemas.openxmlformats.org/drawingml/2006/main">
                  <a:graphicData uri="http://schemas.microsoft.com/office/word/2010/wordprocessingInk">
                    <w14:contentPart bwMode="auto" r:id="rId184">
                      <w14:nvContentPartPr>
                        <w14:cNvContentPartPr/>
                      </w14:nvContentPartPr>
                      <w14:xfrm>
                        <a:off x="0" y="0"/>
                        <a:ext cx="273240" cy="190800"/>
                      </w14:xfrm>
                    </w14:contentPart>
                  </a:graphicData>
                </a:graphic>
              </wp:anchor>
            </w:drawing>
          </mc:Choice>
          <mc:Fallback xmlns:w16="http://schemas.microsoft.com/office/word/2018/wordml" xmlns:w16cex="http://schemas.microsoft.com/office/word/2018/wordml/cex">
            <w:pict>
              <v:shape w14:anchorId="0821C58B" id="Ink 70" o:spid="_x0000_s1026" type="#_x0000_t75" style="position:absolute;margin-left:361.45pt;margin-top:142.35pt;width:23.15pt;height:16.6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">
                <v:imagedata r:id="rId185" o:title=""/>
              </v:shape>
            </w:pict>
          </mc:Fallback>
        </mc:AlternateContent>
      </w:r>
      <w:r w:rsidR="00094B48">
        <w:rPr>
          <w:rFonts w:ascii="Arial" w:hAnsi="Arial" w:cs="Arial"/>
          <w:noProof/>
          <w:sz w:val="24"/>
          <w:szCs w:val="24"/>
        </w:rPr>
        <mc:AlternateContent>
          <mc:Choice Requires="wpi">
            <w:drawing>
              <wp:anchor distT="0" distB="0" distL="114300" distR="114300" simplePos="0" relativeHeight="251719680" behindDoc="0" locked="0" layoutInCell="1" allowOverlap="1" wp14:anchorId="6B13C4CA" wp14:editId="4C9F5F92">
                <wp:simplePos x="0" y="0"/>
                <wp:positionH relativeFrom="column">
                  <wp:posOffset>3047660</wp:posOffset>
                </wp:positionH>
                <wp:positionV relativeFrom="paragraph">
                  <wp:posOffset>1882020</wp:posOffset>
                </wp:positionV>
                <wp:extent cx="219600" cy="200520"/>
                <wp:effectExtent l="38100" t="38100" r="47625" b="41275"/>
                <wp:wrapNone/>
                <wp:docPr id="69" name="Ink 69"/>
                <wp:cNvGraphicFramePr/>
                <a:graphic xmlns:a="http://schemas.openxmlformats.org/drawingml/2006/main">
                  <a:graphicData uri="http://schemas.microsoft.com/office/word/2010/wordprocessingInk">
                    <w14:contentPart bwMode="auto" r:id="rId186">
                      <w14:nvContentPartPr>
                        <w14:cNvContentPartPr/>
                      </w14:nvContentPartPr>
                      <w14:xfrm>
                        <a:off x="0" y="0"/>
                        <a:ext cx="219600" cy="200520"/>
                      </w14:xfrm>
                    </w14:contentPart>
                  </a:graphicData>
                </a:graphic>
              </wp:anchor>
            </w:drawing>
          </mc:Choice>
          <mc:Fallback xmlns:w16="http://schemas.microsoft.com/office/word/2018/wordml" xmlns:w16cex="http://schemas.microsoft.com/office/word/2018/wordml/cex">
            <w:pict>
              <v:shape w14:anchorId="2AF54359" id="Ink 69" o:spid="_x0000_s1026" type="#_x0000_t75" style="position:absolute;margin-left:239.15pt;margin-top:147.4pt;width:18.95pt;height:17.4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">
                <v:imagedata r:id="rId187" o:title=""/>
              </v:shape>
            </w:pict>
          </mc:Fallback>
        </mc:AlternateContent>
      </w:r>
      <w:r w:rsidR="00094B48">
        <w:rPr>
          <w:rFonts w:ascii="Arial" w:hAnsi="Arial" w:cs="Arial"/>
          <w:noProof/>
          <w:sz w:val="24"/>
          <w:szCs w:val="24"/>
        </w:rPr>
        <mc:AlternateContent>
          <mc:Choice Requires="wpi">
            <w:drawing>
              <wp:anchor distT="0" distB="0" distL="114300" distR="114300" simplePos="0" relativeHeight="251718656" behindDoc="0" locked="0" layoutInCell="1" allowOverlap="1" wp14:anchorId="1F33BDBB" wp14:editId="30F314F1">
                <wp:simplePos x="0" y="0"/>
                <wp:positionH relativeFrom="column">
                  <wp:posOffset>4041980</wp:posOffset>
                </wp:positionH>
                <wp:positionV relativeFrom="paragraph">
                  <wp:posOffset>1643700</wp:posOffset>
                </wp:positionV>
                <wp:extent cx="235080" cy="162360"/>
                <wp:effectExtent l="38100" t="38100" r="44450" b="41275"/>
                <wp:wrapNone/>
                <wp:docPr id="68" name="Ink 68"/>
                <wp:cNvGraphicFramePr/>
                <a:graphic xmlns:a="http://schemas.openxmlformats.org/drawingml/2006/main">
                  <a:graphicData uri="http://schemas.microsoft.com/office/word/2010/wordprocessingInk">
                    <w14:contentPart bwMode="auto" r:id="rId188">
                      <w14:nvContentPartPr>
                        <w14:cNvContentPartPr/>
                      </w14:nvContentPartPr>
                      <w14:xfrm>
                        <a:off x="0" y="0"/>
                        <a:ext cx="235080" cy="162360"/>
                      </w14:xfrm>
                    </w14:contentPart>
                  </a:graphicData>
                </a:graphic>
              </wp:anchor>
            </w:drawing>
          </mc:Choice>
          <mc:Fallback xmlns:w16="http://schemas.microsoft.com/office/word/2018/wordml" xmlns:w16cex="http://schemas.microsoft.com/office/word/2018/wordml/cex">
            <w:pict>
              <v:shape w14:anchorId="217852C4" id="Ink 68" o:spid="_x0000_s1026" type="#_x0000_t75" style="position:absolute;margin-left:317.45pt;margin-top:128.65pt;width:20.1pt;height:14.4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">
                <v:imagedata r:id="rId189" o:title=""/>
              </v:shape>
            </w:pict>
          </mc:Fallback>
        </mc:AlternateContent>
      </w:r>
      <w:r w:rsidR="00094B48">
        <w:rPr>
          <w:rFonts w:ascii="Arial" w:hAnsi="Arial" w:cs="Arial"/>
          <w:noProof/>
          <w:sz w:val="24"/>
          <w:szCs w:val="24"/>
        </w:rPr>
        <mc:AlternateContent>
          <mc:Choice Requires="wpi">
            <w:drawing>
              <wp:anchor distT="0" distB="0" distL="114300" distR="114300" simplePos="0" relativeHeight="251717632" behindDoc="0" locked="0" layoutInCell="1" allowOverlap="1" wp14:anchorId="57AF4123" wp14:editId="218256C0">
                <wp:simplePos x="0" y="0"/>
                <wp:positionH relativeFrom="column">
                  <wp:posOffset>2190500</wp:posOffset>
                </wp:positionH>
                <wp:positionV relativeFrom="paragraph">
                  <wp:posOffset>1612020</wp:posOffset>
                </wp:positionV>
                <wp:extent cx="225720" cy="200520"/>
                <wp:effectExtent l="38100" t="50800" r="28575" b="41275"/>
                <wp:wrapNone/>
                <wp:docPr id="67" name="Ink 67"/>
                <wp:cNvGraphicFramePr/>
                <a:graphic xmlns:a="http://schemas.openxmlformats.org/drawingml/2006/main">
                  <a:graphicData uri="http://schemas.microsoft.com/office/word/2010/wordprocessingInk">
                    <w14:contentPart bwMode="auto" r:id="rId190">
                      <w14:nvContentPartPr>
                        <w14:cNvContentPartPr/>
                      </w14:nvContentPartPr>
                      <w14:xfrm>
                        <a:off x="0" y="0"/>
                        <a:ext cx="225720" cy="200520"/>
                      </w14:xfrm>
                    </w14:contentPart>
                  </a:graphicData>
                </a:graphic>
              </wp:anchor>
            </w:drawing>
          </mc:Choice>
          <mc:Fallback xmlns:w16="http://schemas.microsoft.com/office/word/2018/wordml" xmlns:w16cex="http://schemas.microsoft.com/office/word/2018/wordml/cex">
            <w:pict>
              <v:shape w14:anchorId="234FE315" id="Ink 67" o:spid="_x0000_s1026" type="#_x0000_t75" style="position:absolute;margin-left:171.7pt;margin-top:126.15pt;width:19.35pt;height:17.4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">
                <v:imagedata r:id="rId191" o:title=""/>
              </v:shape>
            </w:pict>
          </mc:Fallback>
        </mc:AlternateContent>
      </w:r>
      <w:r w:rsidR="00094B48">
        <w:rPr>
          <w:rFonts w:ascii="Arial" w:hAnsi="Arial" w:cs="Arial"/>
          <w:noProof/>
          <w:sz w:val="24"/>
          <w:szCs w:val="24"/>
        </w:rPr>
        <mc:AlternateContent>
          <mc:Choice Requires="wpi">
            <w:drawing>
              <wp:anchor distT="0" distB="0" distL="114300" distR="114300" simplePos="0" relativeHeight="251716608" behindDoc="0" locked="0" layoutInCell="1" allowOverlap="1" wp14:anchorId="4FA8F6B4" wp14:editId="1F32620D">
                <wp:simplePos x="0" y="0"/>
                <wp:positionH relativeFrom="column">
                  <wp:posOffset>2469860</wp:posOffset>
                </wp:positionH>
                <wp:positionV relativeFrom="paragraph">
                  <wp:posOffset>1339140</wp:posOffset>
                </wp:positionV>
                <wp:extent cx="171720" cy="146520"/>
                <wp:effectExtent l="38100" t="50800" r="31750" b="44450"/>
                <wp:wrapNone/>
                <wp:docPr id="66" name="Ink 66"/>
                <wp:cNvGraphicFramePr/>
                <a:graphic xmlns:a="http://schemas.openxmlformats.org/drawingml/2006/main">
                  <a:graphicData uri="http://schemas.microsoft.com/office/word/2010/wordprocessingInk">
                    <w14:contentPart bwMode="auto" r:id="rId192">
                      <w14:nvContentPartPr>
                        <w14:cNvContentPartPr/>
                      </w14:nvContentPartPr>
                      <w14:xfrm>
                        <a:off x="0" y="0"/>
                        <a:ext cx="171720" cy="146520"/>
                      </w14:xfrm>
                    </w14:contentPart>
                  </a:graphicData>
                </a:graphic>
              </wp:anchor>
            </w:drawing>
          </mc:Choice>
          <mc:Fallback xmlns:w16="http://schemas.microsoft.com/office/word/2018/wordml" xmlns:w16cex="http://schemas.microsoft.com/office/word/2018/wordml/cex">
            <w:pict>
              <v:shape w14:anchorId="6A61FF46" id="Ink 66" o:spid="_x0000_s1026" type="#_x0000_t75" style="position:absolute;margin-left:193.7pt;margin-top:104.65pt;width:15.1pt;height:13.1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">
                <v:imagedata r:id="rId193" o:title=""/>
              </v:shape>
            </w:pict>
          </mc:Fallback>
        </mc:AlternateContent>
      </w:r>
      <w:r w:rsidR="00094B48">
        <w:rPr>
          <w:rFonts w:ascii="Arial" w:hAnsi="Arial" w:cs="Arial"/>
          <w:noProof/>
          <w:sz w:val="24"/>
          <w:szCs w:val="24"/>
        </w:rPr>
        <mc:AlternateContent>
          <mc:Choice Requires="wpi">
            <w:drawing>
              <wp:anchor distT="0" distB="0" distL="114300" distR="114300" simplePos="0" relativeHeight="251715584" behindDoc="0" locked="0" layoutInCell="1" allowOverlap="1" wp14:anchorId="1F3DADE7" wp14:editId="2676007A">
                <wp:simplePos x="0" y="0"/>
                <wp:positionH relativeFrom="column">
                  <wp:posOffset>3705740</wp:posOffset>
                </wp:positionH>
                <wp:positionV relativeFrom="paragraph">
                  <wp:posOffset>1100820</wp:posOffset>
                </wp:positionV>
                <wp:extent cx="218880" cy="146520"/>
                <wp:effectExtent l="38100" t="50800" r="35560" b="44450"/>
                <wp:wrapNone/>
                <wp:docPr id="65" name="Ink 65"/>
                <wp:cNvGraphicFramePr/>
                <a:graphic xmlns:a="http://schemas.openxmlformats.org/drawingml/2006/main">
                  <a:graphicData uri="http://schemas.microsoft.com/office/word/2010/wordprocessingInk">
                    <w14:contentPart bwMode="auto" r:id="rId194">
                      <w14:nvContentPartPr>
                        <w14:cNvContentPartPr/>
                      </w14:nvContentPartPr>
                      <w14:xfrm>
                        <a:off x="0" y="0"/>
                        <a:ext cx="218880" cy="146520"/>
                      </w14:xfrm>
                    </w14:contentPart>
                  </a:graphicData>
                </a:graphic>
              </wp:anchor>
            </w:drawing>
          </mc:Choice>
          <mc:Fallback xmlns:w16="http://schemas.microsoft.com/office/word/2018/wordml" xmlns:w16cex="http://schemas.microsoft.com/office/word/2018/wordml/cex">
            <w:pict>
              <v:shape w14:anchorId="1341D613" id="Ink 65" o:spid="_x0000_s1026" type="#_x0000_t75" style="position:absolute;margin-left:291pt;margin-top:85.9pt;width:18.85pt;height:13.1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">
                <v:imagedata r:id="rId195" o:title=""/>
              </v:shape>
            </w:pict>
          </mc:Fallback>
        </mc:AlternateContent>
      </w:r>
      <w:r w:rsidR="00094B48">
        <w:rPr>
          <w:rFonts w:ascii="Arial" w:hAnsi="Arial" w:cs="Arial"/>
          <w:noProof/>
          <w:sz w:val="24"/>
          <w:szCs w:val="24"/>
        </w:rPr>
        <mc:AlternateContent>
          <mc:Choice Requires="wpi">
            <w:drawing>
              <wp:anchor distT="0" distB="0" distL="114300" distR="114300" simplePos="0" relativeHeight="251714560" behindDoc="0" locked="0" layoutInCell="1" allowOverlap="1" wp14:anchorId="45911656" wp14:editId="19E7D0B5">
                <wp:simplePos x="0" y="0"/>
                <wp:positionH relativeFrom="column">
                  <wp:posOffset>4927580</wp:posOffset>
                </wp:positionH>
                <wp:positionV relativeFrom="paragraph">
                  <wp:posOffset>872220</wp:posOffset>
                </wp:positionV>
                <wp:extent cx="181440" cy="117720"/>
                <wp:effectExtent l="38100" t="38100" r="34925" b="34925"/>
                <wp:wrapNone/>
                <wp:docPr id="64" name="Ink 64"/>
                <wp:cNvGraphicFramePr/>
                <a:graphic xmlns:a="http://schemas.openxmlformats.org/drawingml/2006/main">
                  <a:graphicData uri="http://schemas.microsoft.com/office/word/2010/wordprocessingInk">
                    <w14:contentPart bwMode="auto" r:id="rId196">
                      <w14:nvContentPartPr>
                        <w14:cNvContentPartPr/>
                      </w14:nvContentPartPr>
                      <w14:xfrm>
                        <a:off x="0" y="0"/>
                        <a:ext cx="181440" cy="117720"/>
                      </w14:xfrm>
                    </w14:contentPart>
                  </a:graphicData>
                </a:graphic>
              </wp:anchor>
            </w:drawing>
          </mc:Choice>
          <mc:Fallback xmlns:w16="http://schemas.microsoft.com/office/word/2018/wordml" xmlns:w16cex="http://schemas.microsoft.com/office/word/2018/wordml/cex">
            <w:pict>
              <v:shape w14:anchorId="4EA020EA" id="Ink 64" o:spid="_x0000_s1026" type="#_x0000_t75" style="position:absolute;margin-left:387.2pt;margin-top:67.9pt;width:15.9pt;height:10.8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">
                <v:imagedata r:id="rId197" o:title=""/>
              </v:shape>
            </w:pict>
          </mc:Fallback>
        </mc:AlternateContent>
      </w:r>
      <w:r w:rsidR="00094B48">
        <w:rPr>
          <w:rFonts w:ascii="Arial" w:hAnsi="Arial" w:cs="Arial"/>
          <w:noProof/>
          <w:sz w:val="24"/>
          <w:szCs w:val="24"/>
        </w:rPr>
        <mc:AlternateContent>
          <mc:Choice Requires="wpi">
            <w:drawing>
              <wp:anchor distT="0" distB="0" distL="114300" distR="114300" simplePos="0" relativeHeight="251713536" behindDoc="0" locked="0" layoutInCell="1" allowOverlap="1" wp14:anchorId="25B0119F" wp14:editId="5D91FD70">
                <wp:simplePos x="0" y="0"/>
                <wp:positionH relativeFrom="column">
                  <wp:posOffset>5641820</wp:posOffset>
                </wp:positionH>
                <wp:positionV relativeFrom="paragraph">
                  <wp:posOffset>608760</wp:posOffset>
                </wp:positionV>
                <wp:extent cx="248040" cy="146520"/>
                <wp:effectExtent l="38100" t="38100" r="31750" b="44450"/>
                <wp:wrapNone/>
                <wp:docPr id="63" name="Ink 63"/>
                <wp:cNvGraphicFramePr/>
                <a:graphic xmlns:a="http://schemas.openxmlformats.org/drawingml/2006/main">
                  <a:graphicData uri="http://schemas.microsoft.com/office/word/2010/wordprocessingInk">
                    <w14:contentPart bwMode="auto" r:id="rId198">
                      <w14:nvContentPartPr>
                        <w14:cNvContentPartPr/>
                      </w14:nvContentPartPr>
                      <w14:xfrm>
                        <a:off x="0" y="0"/>
                        <a:ext cx="248040" cy="146520"/>
                      </w14:xfrm>
                    </w14:contentPart>
                  </a:graphicData>
                </a:graphic>
              </wp:anchor>
            </w:drawing>
          </mc:Choice>
          <mc:Fallback xmlns:w16="http://schemas.microsoft.com/office/word/2018/wordml" xmlns:w16cex="http://schemas.microsoft.com/office/word/2018/wordml/cex">
            <w:pict>
              <v:shape w14:anchorId="5FF27DED" id="Ink 63" o:spid="_x0000_s1026" type="#_x0000_t75" style="position:absolute;margin-left:443.45pt;margin-top:47.15pt;width:21.15pt;height:13.1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">
                <v:imagedata r:id="rId199" o:title=""/>
              </v:shape>
            </w:pict>
          </mc:Fallback>
        </mc:AlternateContent>
      </w:r>
      <w:r w:rsidR="00094B48">
        <w:rPr>
          <w:rFonts w:ascii="Arial" w:hAnsi="Arial" w:cs="Arial"/>
          <w:noProof/>
          <w:sz w:val="24"/>
          <w:szCs w:val="24"/>
        </w:rPr>
        <mc:AlternateContent>
          <mc:Choice Requires="wpi">
            <w:drawing>
              <wp:anchor distT="0" distB="0" distL="114300" distR="114300" simplePos="0" relativeHeight="251712512" behindDoc="0" locked="0" layoutInCell="1" allowOverlap="1" wp14:anchorId="10CBDF8E" wp14:editId="14D26F01">
                <wp:simplePos x="0" y="0"/>
                <wp:positionH relativeFrom="column">
                  <wp:posOffset>3203540</wp:posOffset>
                </wp:positionH>
                <wp:positionV relativeFrom="paragraph">
                  <wp:posOffset>545400</wp:posOffset>
                </wp:positionV>
                <wp:extent cx="298800" cy="222480"/>
                <wp:effectExtent l="38100" t="38100" r="44450" b="44450"/>
                <wp:wrapNone/>
                <wp:docPr id="62" name="Ink 62"/>
                <wp:cNvGraphicFramePr/>
                <a:graphic xmlns:a="http://schemas.openxmlformats.org/drawingml/2006/main">
                  <a:graphicData uri="http://schemas.microsoft.com/office/word/2010/wordprocessingInk">
                    <w14:contentPart bwMode="auto" r:id="rId200">
                      <w14:nvContentPartPr>
                        <w14:cNvContentPartPr/>
                      </w14:nvContentPartPr>
                      <w14:xfrm>
                        <a:off x="0" y="0"/>
                        <a:ext cx="298800" cy="222480"/>
                      </w14:xfrm>
                    </w14:contentPart>
                  </a:graphicData>
                </a:graphic>
              </wp:anchor>
            </w:drawing>
          </mc:Choice>
          <mc:Fallback xmlns:w16="http://schemas.microsoft.com/office/word/2018/wordml" xmlns:w16cex="http://schemas.microsoft.com/office/word/2018/wordml/cex">
            <w:pict>
              <v:shape w14:anchorId="469CB0E9" id="Ink 62" o:spid="_x0000_s1026" type="#_x0000_t75" style="position:absolute;margin-left:251.45pt;margin-top:42.15pt;width:25.15pt;height:19.1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&#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">
                <v:imagedata r:id="rId201" o:title=""/>
              </v:shape>
            </w:pict>
          </mc:Fallback>
        </mc:AlternateContent>
      </w:r>
      <w:r w:rsidR="00094B48">
        <w:rPr>
          <w:rFonts w:ascii="Arial" w:hAnsi="Arial" w:cs="Arial"/>
          <w:noProof/>
          <w:sz w:val="24"/>
          <w:szCs w:val="24"/>
        </w:rPr>
        <mc:AlternateContent>
          <mc:Choice Requires="wpi">
            <w:drawing>
              <wp:anchor distT="0" distB="0" distL="114300" distR="114300" simplePos="0" relativeHeight="251711488" behindDoc="0" locked="0" layoutInCell="1" allowOverlap="1" wp14:anchorId="6185DC0E" wp14:editId="08912112">
                <wp:simplePos x="0" y="0"/>
                <wp:positionH relativeFrom="column">
                  <wp:posOffset>2336660</wp:posOffset>
                </wp:positionH>
                <wp:positionV relativeFrom="paragraph">
                  <wp:posOffset>459720</wp:posOffset>
                </wp:positionV>
                <wp:extent cx="298800" cy="225720"/>
                <wp:effectExtent l="38100" t="50800" r="31750" b="41275"/>
                <wp:wrapNone/>
                <wp:docPr id="61" name="Ink 61"/>
                <wp:cNvGraphicFramePr/>
                <a:graphic xmlns:a="http://schemas.openxmlformats.org/drawingml/2006/main">
                  <a:graphicData uri="http://schemas.microsoft.com/office/word/2010/wordprocessingInk">
                    <w14:contentPart bwMode="auto" r:id="rId202">
                      <w14:nvContentPartPr>
                        <w14:cNvContentPartPr/>
                      </w14:nvContentPartPr>
                      <w14:xfrm>
                        <a:off x="0" y="0"/>
                        <a:ext cx="298800" cy="225720"/>
                      </w14:xfrm>
                    </w14:contentPart>
                  </a:graphicData>
                </a:graphic>
              </wp:anchor>
            </w:drawing>
          </mc:Choice>
          <mc:Fallback xmlns:w16="http://schemas.microsoft.com/office/word/2018/wordml" xmlns:w16cex="http://schemas.microsoft.com/office/word/2018/wordml/cex">
            <w:pict>
              <v:shape w14:anchorId="769C6EC7" id="Ink 61" o:spid="_x0000_s1026" type="#_x0000_t75" style="position:absolute;margin-left:183.2pt;margin-top:35.4pt;width:25.15pt;height:19.3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">
                <v:imagedata r:id="rId203" o:title=""/>
              </v:shape>
            </w:pict>
          </mc:Fallback>
        </mc:AlternateContent>
      </w:r>
      <w:r w:rsidR="00094B48">
        <w:rPr>
          <w:rFonts w:ascii="Arial" w:hAnsi="Arial" w:cs="Arial"/>
          <w:noProof/>
          <w:sz w:val="24"/>
          <w:szCs w:val="24"/>
        </w:rPr>
        <mc:AlternateContent>
          <mc:Choice Requires="wpi">
            <w:drawing>
              <wp:anchor distT="0" distB="0" distL="114300" distR="114300" simplePos="0" relativeHeight="251710464" behindDoc="0" locked="0" layoutInCell="1" allowOverlap="1" wp14:anchorId="3CCC912D" wp14:editId="75D75DAA">
                <wp:simplePos x="0" y="0"/>
                <wp:positionH relativeFrom="column">
                  <wp:posOffset>4210460</wp:posOffset>
                </wp:positionH>
                <wp:positionV relativeFrom="paragraph">
                  <wp:posOffset>40630</wp:posOffset>
                </wp:positionV>
                <wp:extent cx="250560" cy="187560"/>
                <wp:effectExtent l="38100" t="38100" r="41910" b="41275"/>
                <wp:wrapNone/>
                <wp:docPr id="60" name="Ink 60"/>
                <wp:cNvGraphicFramePr/>
                <a:graphic xmlns:a="http://schemas.openxmlformats.org/drawingml/2006/main">
                  <a:graphicData uri="http://schemas.microsoft.com/office/word/2010/wordprocessingInk">
                    <w14:contentPart bwMode="auto" r:id="rId204">
                      <w14:nvContentPartPr>
                        <w14:cNvContentPartPr/>
                      </w14:nvContentPartPr>
                      <w14:xfrm>
                        <a:off x="0" y="0"/>
                        <a:ext cx="250560" cy="187560"/>
                      </w14:xfrm>
                    </w14:contentPart>
                  </a:graphicData>
                </a:graphic>
              </wp:anchor>
            </w:drawing>
          </mc:Choice>
          <mc:Fallback xmlns:w16="http://schemas.microsoft.com/office/word/2018/wordml" xmlns:w16cex="http://schemas.microsoft.com/office/word/2018/wordml/cex">
            <w:pict>
              <v:shape w14:anchorId="59345E35" id="Ink 60" o:spid="_x0000_s1026" type="#_x0000_t75" style="position:absolute;margin-left:330.75pt;margin-top:2.4pt;width:21.35pt;height:16.3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">
                <v:imagedata r:id="rId205" o:title=""/>
              </v:shape>
            </w:pict>
          </mc:Fallback>
        </mc:AlternateContent>
      </w:r>
      <w:r w:rsidR="00FD6DEC" w:rsidRPr="000000CA">
        <w:rPr>
          <w:rFonts w:ascii="Arial" w:hAnsi="Arial" w:cs="Arial"/>
          <w:sz w:val="24"/>
          <w:szCs w:val="24"/>
        </w:rPr>
        <w:t xml:space="preserve">             An actuator must be given a source of energy to move a component. The actuator converts the energy into mechanical energy. There are three main types of energy used to move actuators. there are pneumatic control valves, electric actuators and hydraulic actuators. Pneumatic actuators/control valves use the pressure of air to produce motion to position a valve, these are the most common type of actuator used in process systems. A pneumatic actuator can utilise a cylinder air rotary vain or diaphragm design. Compressed air is acted upon a piston, which moves it in a single direction. A counter force, such as a spring or a second intake of compressed air can be used to push the piston back to its original position. Or the pressurized air can be used to maintain a specific position. Pneumatic actuators are the least expensive to purchase however, the maintenance and operation costs are much higher. This is because an air compressor is needed to produce the compressed air for the actuator. Maintenance costs would be high since the compressors would need servicing to make sure they are working correctly and efficiently.   Actuators that are energized by a pressurized liquid such as hydraulic fluid are known as hydraulic actuators. Comparing to pneumatic actuators, hydraulic actuators at the same size valve are usually more powerful. Hydraulic actuators operate using hydraulic oil. A hydraulic system would have a delivery pump that sends fluid from a reservoir, pumped through a control valve to the actuators piston cylinder. The high pressure produced by the hydraulic fluid has advantages. Being faster operating speeds, accurate actuator movement and higher thrusts. Hydraulic actuators are expensive to purchase. The maintenance of a hydraulic system is low, the maintenance would include periodic replacement of seals and o rings to stop hydraulic fluid from </w:t>
      </w:r>
      <w:r w:rsidR="00FD6DEC" w:rsidRPr="000000CA">
        <w:rPr>
          <w:rFonts w:ascii="Arial" w:hAnsi="Arial" w:cs="Arial"/>
          <w:sz w:val="24"/>
          <w:szCs w:val="24"/>
        </w:rPr>
        <w:lastRenderedPageBreak/>
        <w:t>leaking out of the system. Other maintenance would be to check the condition/ viscosity of the hydraulic fluid.</w:t>
      </w:r>
    </w:p>
    <w:p w14:paraId="16D0D0E1" w14:textId="78C466C1" w:rsidR="00FD6DEC" w:rsidRPr="000000CA" w:rsidRDefault="00BD077E" w:rsidP="00FD6DEC">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41184" behindDoc="0" locked="0" layoutInCell="1" allowOverlap="1" wp14:anchorId="1064912E" wp14:editId="6E39AE6E">
                <wp:simplePos x="0" y="0"/>
                <wp:positionH relativeFrom="column">
                  <wp:posOffset>3593465</wp:posOffset>
                </wp:positionH>
                <wp:positionV relativeFrom="paragraph">
                  <wp:posOffset>1301115</wp:posOffset>
                </wp:positionV>
                <wp:extent cx="292585" cy="429020"/>
                <wp:effectExtent l="38100" t="38100" r="0" b="41275"/>
                <wp:wrapNone/>
                <wp:docPr id="108" name="Ink 108"/>
                <wp:cNvGraphicFramePr/>
                <a:graphic xmlns:a="http://schemas.openxmlformats.org/drawingml/2006/main">
                  <a:graphicData uri="http://schemas.microsoft.com/office/word/2010/wordprocessingInk">
                    <w14:contentPart bwMode="auto" r:id="rId206">
                      <w14:nvContentPartPr>
                        <w14:cNvContentPartPr/>
                      </w14:nvContentPartPr>
                      <w14:xfrm>
                        <a:off x="0" y="0"/>
                        <a:ext cx="292585" cy="429020"/>
                      </w14:xfrm>
                    </w14:contentPart>
                  </a:graphicData>
                </a:graphic>
              </wp:anchor>
            </w:drawing>
          </mc:Choice>
          <mc:Fallback xmlns:w16="http://schemas.microsoft.com/office/word/2018/wordml" xmlns:w16cex="http://schemas.microsoft.com/office/word/2018/wordml/cex">
            <w:pict>
              <v:shape w14:anchorId="19EE8569" id="Ink 108" o:spid="_x0000_s1026" type="#_x0000_t75" style="position:absolute;margin-left:282.15pt;margin-top:101.65pt;width:24.7pt;height:35.4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">
                <v:imagedata r:id="rId207" o:title=""/>
              </v:shape>
            </w:pict>
          </mc:Fallback>
        </mc:AlternateContent>
      </w:r>
      <w:r>
        <w:rPr>
          <w:rFonts w:ascii="Arial" w:hAnsi="Arial" w:cs="Arial"/>
          <w:noProof/>
          <w:sz w:val="24"/>
          <w:szCs w:val="24"/>
        </w:rPr>
        <mc:AlternateContent>
          <mc:Choice Requires="wpi">
            <w:drawing>
              <wp:anchor distT="0" distB="0" distL="114300" distR="114300" simplePos="0" relativeHeight="251738112" behindDoc="0" locked="0" layoutInCell="1" allowOverlap="1" wp14:anchorId="43FFCD00" wp14:editId="0038D90C">
                <wp:simplePos x="0" y="0"/>
                <wp:positionH relativeFrom="column">
                  <wp:posOffset>3603500</wp:posOffset>
                </wp:positionH>
                <wp:positionV relativeFrom="paragraph">
                  <wp:posOffset>1063450</wp:posOffset>
                </wp:positionV>
                <wp:extent cx="209880" cy="117720"/>
                <wp:effectExtent l="38100" t="38100" r="44450" b="47625"/>
                <wp:wrapNone/>
                <wp:docPr id="105" name="Ink 105"/>
                <wp:cNvGraphicFramePr/>
                <a:graphic xmlns:a="http://schemas.openxmlformats.org/drawingml/2006/main">
                  <a:graphicData uri="http://schemas.microsoft.com/office/word/2010/wordprocessingInk">
                    <w14:contentPart bwMode="auto" r:id="rId208">
                      <w14:nvContentPartPr>
                        <w14:cNvContentPartPr/>
                      </w14:nvContentPartPr>
                      <w14:xfrm>
                        <a:off x="0" y="0"/>
                        <a:ext cx="209880" cy="117720"/>
                      </w14:xfrm>
                    </w14:contentPart>
                  </a:graphicData>
                </a:graphic>
              </wp:anchor>
            </w:drawing>
          </mc:Choice>
          <mc:Fallback xmlns:w16="http://schemas.microsoft.com/office/word/2018/wordml" xmlns:w16cex="http://schemas.microsoft.com/office/word/2018/wordml/cex">
            <w:pict>
              <v:shape w14:anchorId="5294D940" id="Ink 105" o:spid="_x0000_s1026" type="#_x0000_t75" style="position:absolute;margin-left:282.95pt;margin-top:82.95pt;width:18.15pt;height:10.8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">
                <v:imagedata r:id="rId209" o:title=""/>
              </v:shape>
            </w:pict>
          </mc:Fallback>
        </mc:AlternateContent>
      </w:r>
      <w:r>
        <w:rPr>
          <w:rFonts w:ascii="Arial" w:hAnsi="Arial" w:cs="Arial"/>
          <w:noProof/>
          <w:sz w:val="24"/>
          <w:szCs w:val="24"/>
        </w:rPr>
        <mc:AlternateContent>
          <mc:Choice Requires="wpi">
            <w:drawing>
              <wp:anchor distT="0" distB="0" distL="114300" distR="114300" simplePos="0" relativeHeight="251737088" behindDoc="0" locked="0" layoutInCell="1" allowOverlap="1" wp14:anchorId="0D4ECD18" wp14:editId="56BEDB2E">
                <wp:simplePos x="0" y="0"/>
                <wp:positionH relativeFrom="column">
                  <wp:posOffset>3914900</wp:posOffset>
                </wp:positionH>
                <wp:positionV relativeFrom="paragraph">
                  <wp:posOffset>657010</wp:posOffset>
                </wp:positionV>
                <wp:extent cx="228600" cy="114840"/>
                <wp:effectExtent l="38100" t="50800" r="38100" b="38100"/>
                <wp:wrapNone/>
                <wp:docPr id="104" name="Ink 104"/>
                <wp:cNvGraphicFramePr/>
                <a:graphic xmlns:a="http://schemas.openxmlformats.org/drawingml/2006/main">
                  <a:graphicData uri="http://schemas.microsoft.com/office/word/2010/wordprocessingInk">
                    <w14:contentPart bwMode="auto" r:id="rId210">
                      <w14:nvContentPartPr>
                        <w14:cNvContentPartPr/>
                      </w14:nvContentPartPr>
                      <w14:xfrm>
                        <a:off x="0" y="0"/>
                        <a:ext cx="228600" cy="114840"/>
                      </w14:xfrm>
                    </w14:contentPart>
                  </a:graphicData>
                </a:graphic>
              </wp:anchor>
            </w:drawing>
          </mc:Choice>
          <mc:Fallback xmlns:w16="http://schemas.microsoft.com/office/word/2018/wordml" xmlns:w16cex="http://schemas.microsoft.com/office/word/2018/wordml/cex">
            <w:pict>
              <v:shape w14:anchorId="283BA52E" id="Ink 104" o:spid="_x0000_s1026" type="#_x0000_t75" style="position:absolute;margin-left:307.45pt;margin-top:50.95pt;width:19.6pt;height:10.7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">
                <v:imagedata r:id="rId211" o:title=""/>
              </v:shape>
            </w:pict>
          </mc:Fallback>
        </mc:AlternateContent>
      </w:r>
      <w:r>
        <w:rPr>
          <w:rFonts w:ascii="Arial" w:hAnsi="Arial" w:cs="Arial"/>
          <w:noProof/>
          <w:sz w:val="24"/>
          <w:szCs w:val="24"/>
        </w:rPr>
        <mc:AlternateContent>
          <mc:Choice Requires="wpi">
            <w:drawing>
              <wp:anchor distT="0" distB="0" distL="114300" distR="114300" simplePos="0" relativeHeight="251736064" behindDoc="0" locked="0" layoutInCell="1" allowOverlap="1" wp14:anchorId="3BFEF895" wp14:editId="108623F4">
                <wp:simplePos x="0" y="0"/>
                <wp:positionH relativeFrom="column">
                  <wp:posOffset>2171420</wp:posOffset>
                </wp:positionH>
                <wp:positionV relativeFrom="paragraph">
                  <wp:posOffset>564850</wp:posOffset>
                </wp:positionV>
                <wp:extent cx="295560" cy="187560"/>
                <wp:effectExtent l="38100" t="50800" r="34925" b="41275"/>
                <wp:wrapNone/>
                <wp:docPr id="103" name="Ink 103"/>
                <wp:cNvGraphicFramePr/>
                <a:graphic xmlns:a="http://schemas.openxmlformats.org/drawingml/2006/main">
                  <a:graphicData uri="http://schemas.microsoft.com/office/word/2010/wordprocessingInk">
                    <w14:contentPart bwMode="auto" r:id="rId212">
                      <w14:nvContentPartPr>
                        <w14:cNvContentPartPr/>
                      </w14:nvContentPartPr>
                      <w14:xfrm>
                        <a:off x="0" y="0"/>
                        <a:ext cx="295560" cy="187560"/>
                      </w14:xfrm>
                    </w14:contentPart>
                  </a:graphicData>
                </a:graphic>
              </wp:anchor>
            </w:drawing>
          </mc:Choice>
          <mc:Fallback xmlns:w16="http://schemas.microsoft.com/office/word/2018/wordml" xmlns:w16cex="http://schemas.microsoft.com/office/word/2018/wordml/cex">
            <w:pict>
              <v:shape w14:anchorId="662EF09E" id="Ink 103" o:spid="_x0000_s1026" type="#_x0000_t75" style="position:absolute;margin-left:170.2pt;margin-top:43.7pt;width:24.85pt;height:16.35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">
                <v:imagedata r:id="rId213" o:title=""/>
              </v:shape>
            </w:pict>
          </mc:Fallback>
        </mc:AlternateContent>
      </w:r>
      <w:r>
        <w:rPr>
          <w:rFonts w:ascii="Arial" w:hAnsi="Arial" w:cs="Arial"/>
          <w:noProof/>
          <w:sz w:val="24"/>
          <w:szCs w:val="24"/>
        </w:rPr>
        <mc:AlternateContent>
          <mc:Choice Requires="wpi">
            <w:drawing>
              <wp:anchor distT="0" distB="0" distL="114300" distR="114300" simplePos="0" relativeHeight="251735040" behindDoc="0" locked="0" layoutInCell="1" allowOverlap="1" wp14:anchorId="738B8DF1" wp14:editId="0D545B2C">
                <wp:simplePos x="0" y="0"/>
                <wp:positionH relativeFrom="column">
                  <wp:posOffset>3190580</wp:posOffset>
                </wp:positionH>
                <wp:positionV relativeFrom="paragraph">
                  <wp:posOffset>34570</wp:posOffset>
                </wp:positionV>
                <wp:extent cx="241560" cy="165600"/>
                <wp:effectExtent l="38100" t="50800" r="38100" b="38100"/>
                <wp:wrapNone/>
                <wp:docPr id="102" name="Ink 102"/>
                <wp:cNvGraphicFramePr/>
                <a:graphic xmlns:a="http://schemas.openxmlformats.org/drawingml/2006/main">
                  <a:graphicData uri="http://schemas.microsoft.com/office/word/2010/wordprocessingInk">
                    <w14:contentPart bwMode="auto" r:id="rId214">
                      <w14:nvContentPartPr>
                        <w14:cNvContentPartPr/>
                      </w14:nvContentPartPr>
                      <w14:xfrm>
                        <a:off x="0" y="0"/>
                        <a:ext cx="241560" cy="165600"/>
                      </w14:xfrm>
                    </w14:contentPart>
                  </a:graphicData>
                </a:graphic>
              </wp:anchor>
            </w:drawing>
          </mc:Choice>
          <mc:Fallback xmlns:w16="http://schemas.microsoft.com/office/word/2018/wordml" xmlns:w16cex="http://schemas.microsoft.com/office/word/2018/wordml/cex">
            <w:pict>
              <v:shape w14:anchorId="1A41E4E0" id="Ink 102" o:spid="_x0000_s1026" type="#_x0000_t75" style="position:absolute;margin-left:250.45pt;margin-top:1.9pt;width:20.6pt;height:14.7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">
                <v:imagedata r:id="rId215" o:title=""/>
              </v:shape>
            </w:pict>
          </mc:Fallback>
        </mc:AlternateContent>
      </w:r>
      <w:r w:rsidR="00FD6DEC" w:rsidRPr="000000CA">
        <w:rPr>
          <w:rFonts w:ascii="Arial" w:hAnsi="Arial" w:cs="Arial"/>
          <w:sz w:val="24"/>
          <w:szCs w:val="24"/>
        </w:rPr>
        <w:t xml:space="preserve"> Electric actuators use electricity to produce motion, these usually fall under one or two general classifications. These are motor driven actuators or solenoid actuators. They utilise an electric motor and gear movement to produce a force. There are many technologies that can be used with designing an electric powered actuator system. The motor can be powered with single phase or three </w:t>
      </w:r>
      <w:proofErr w:type="gramStart"/>
      <w:r w:rsidR="00FD6DEC" w:rsidRPr="000000CA">
        <w:rPr>
          <w:rFonts w:ascii="Arial" w:hAnsi="Arial" w:cs="Arial"/>
          <w:sz w:val="24"/>
          <w:szCs w:val="24"/>
        </w:rPr>
        <w:t>phase</w:t>
      </w:r>
      <w:proofErr w:type="gramEnd"/>
      <w:r w:rsidR="00FD6DEC" w:rsidRPr="000000CA">
        <w:rPr>
          <w:rFonts w:ascii="Arial" w:hAnsi="Arial" w:cs="Arial"/>
          <w:sz w:val="24"/>
          <w:szCs w:val="24"/>
        </w:rPr>
        <w:t xml:space="preserve"> alternating current; direct current can also be used. The gearing system used for an electric actuator can vary from spur gears, worm gears or bevel gears.  An electric actuator is expensive to purchase however the maintenance and operating cost are low. The only operating cost would be the electricity needed to power the actuator. </w:t>
      </w:r>
    </w:p>
    <w:p w14:paraId="63EA112B" w14:textId="77777777" w:rsidR="00FD6DEC" w:rsidRDefault="00FD6DEC" w:rsidP="00FD6DEC">
      <w:pPr>
        <w:spacing w:line="360" w:lineRule="auto"/>
        <w:rPr>
          <w:rFonts w:ascii="Arial" w:hAnsi="Arial" w:cs="Arial"/>
          <w:sz w:val="24"/>
          <w:szCs w:val="24"/>
        </w:rPr>
      </w:pPr>
    </w:p>
    <w:p w14:paraId="25A178C3" w14:textId="564EC692" w:rsidR="00FD6DEC" w:rsidRDefault="00BD077E" w:rsidP="00FD6DEC">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45280" behindDoc="0" locked="0" layoutInCell="1" allowOverlap="1" wp14:anchorId="2724B9BD" wp14:editId="4D31FF7D">
                <wp:simplePos x="0" y="0"/>
                <wp:positionH relativeFrom="column">
                  <wp:posOffset>3460580</wp:posOffset>
                </wp:positionH>
                <wp:positionV relativeFrom="paragraph">
                  <wp:posOffset>1240570</wp:posOffset>
                </wp:positionV>
                <wp:extent cx="222480" cy="168480"/>
                <wp:effectExtent l="38100" t="38100" r="31750" b="34925"/>
                <wp:wrapNone/>
                <wp:docPr id="112" name="Ink 112"/>
                <wp:cNvGraphicFramePr/>
                <a:graphic xmlns:a="http://schemas.openxmlformats.org/drawingml/2006/main">
                  <a:graphicData uri="http://schemas.microsoft.com/office/word/2010/wordprocessingInk">
                    <w14:contentPart bwMode="auto" r:id="rId216">
                      <w14:nvContentPartPr>
                        <w14:cNvContentPartPr/>
                      </w14:nvContentPartPr>
                      <w14:xfrm>
                        <a:off x="0" y="0"/>
                        <a:ext cx="222480" cy="168480"/>
                      </w14:xfrm>
                    </w14:contentPart>
                  </a:graphicData>
                </a:graphic>
              </wp:anchor>
            </w:drawing>
          </mc:Choice>
          <mc:Fallback xmlns:w16="http://schemas.microsoft.com/office/word/2018/wordml" xmlns:w16cex="http://schemas.microsoft.com/office/word/2018/wordml/cex">
            <w:pict>
              <v:shape w14:anchorId="1EB9ADB3" id="Ink 112" o:spid="_x0000_s1026" type="#_x0000_t75" style="position:absolute;margin-left:271.7pt;margin-top:96.9pt;width:19.15pt;height:14.9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">
                <v:imagedata r:id="rId217" o:title=""/>
              </v:shape>
            </w:pict>
          </mc:Fallback>
        </mc:AlternateContent>
      </w:r>
      <w:r>
        <w:rPr>
          <w:rFonts w:ascii="Arial" w:hAnsi="Arial" w:cs="Arial"/>
          <w:noProof/>
          <w:sz w:val="24"/>
          <w:szCs w:val="24"/>
        </w:rPr>
        <mc:AlternateContent>
          <mc:Choice Requires="wpi">
            <w:drawing>
              <wp:anchor distT="0" distB="0" distL="114300" distR="114300" simplePos="0" relativeHeight="251744256" behindDoc="0" locked="0" layoutInCell="1" allowOverlap="1" wp14:anchorId="5C790052" wp14:editId="54CF58A3">
                <wp:simplePos x="0" y="0"/>
                <wp:positionH relativeFrom="column">
                  <wp:posOffset>2961980</wp:posOffset>
                </wp:positionH>
                <wp:positionV relativeFrom="paragraph">
                  <wp:posOffset>1116730</wp:posOffset>
                </wp:positionV>
                <wp:extent cx="213120" cy="130680"/>
                <wp:effectExtent l="38100" t="38100" r="41275" b="47625"/>
                <wp:wrapNone/>
                <wp:docPr id="111" name="Ink 111"/>
                <wp:cNvGraphicFramePr/>
                <a:graphic xmlns:a="http://schemas.openxmlformats.org/drawingml/2006/main">
                  <a:graphicData uri="http://schemas.microsoft.com/office/word/2010/wordprocessingInk">
                    <w14:contentPart bwMode="auto" r:id="rId218">
                      <w14:nvContentPartPr>
                        <w14:cNvContentPartPr/>
                      </w14:nvContentPartPr>
                      <w14:xfrm>
                        <a:off x="0" y="0"/>
                        <a:ext cx="213120" cy="130680"/>
                      </w14:xfrm>
                    </w14:contentPart>
                  </a:graphicData>
                </a:graphic>
              </wp:anchor>
            </w:drawing>
          </mc:Choice>
          <mc:Fallback xmlns:w16="http://schemas.microsoft.com/office/word/2018/wordml" xmlns:w16cex="http://schemas.microsoft.com/office/word/2018/wordml/cex">
            <w:pict>
              <v:shape w14:anchorId="3FF003E9" id="Ink 111" o:spid="_x0000_s1026" type="#_x0000_t75" style="position:absolute;margin-left:232.45pt;margin-top:87.15pt;width:18.4pt;height:11.95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">
                <v:imagedata r:id="rId219" o:title=""/>
              </v:shape>
            </w:pict>
          </mc:Fallback>
        </mc:AlternateContent>
      </w:r>
      <w:r>
        <w:rPr>
          <w:rFonts w:ascii="Arial" w:hAnsi="Arial" w:cs="Arial"/>
          <w:noProof/>
          <w:sz w:val="24"/>
          <w:szCs w:val="24"/>
        </w:rPr>
        <mc:AlternateContent>
          <mc:Choice Requires="wpi">
            <w:drawing>
              <wp:anchor distT="0" distB="0" distL="114300" distR="114300" simplePos="0" relativeHeight="251743232" behindDoc="0" locked="0" layoutInCell="1" allowOverlap="1" wp14:anchorId="43A368FC" wp14:editId="135BCB96">
                <wp:simplePos x="0" y="0"/>
                <wp:positionH relativeFrom="column">
                  <wp:posOffset>3292460</wp:posOffset>
                </wp:positionH>
                <wp:positionV relativeFrom="paragraph">
                  <wp:posOffset>465850</wp:posOffset>
                </wp:positionV>
                <wp:extent cx="228960" cy="133560"/>
                <wp:effectExtent l="38100" t="50800" r="38100" b="44450"/>
                <wp:wrapNone/>
                <wp:docPr id="110" name="Ink 110"/>
                <wp:cNvGraphicFramePr/>
                <a:graphic xmlns:a="http://schemas.openxmlformats.org/drawingml/2006/main">
                  <a:graphicData uri="http://schemas.microsoft.com/office/word/2010/wordprocessingInk">
                    <w14:contentPart bwMode="auto" r:id="rId220">
                      <w14:nvContentPartPr>
                        <w14:cNvContentPartPr/>
                      </w14:nvContentPartPr>
                      <w14:xfrm>
                        <a:off x="0" y="0"/>
                        <a:ext cx="228960" cy="133560"/>
                      </w14:xfrm>
                    </w14:contentPart>
                  </a:graphicData>
                </a:graphic>
              </wp:anchor>
            </w:drawing>
          </mc:Choice>
          <mc:Fallback xmlns:w16="http://schemas.microsoft.com/office/word/2018/wordml" xmlns:w16cex="http://schemas.microsoft.com/office/word/2018/wordml/cex">
            <w:pict>
              <v:shape w14:anchorId="385F4F03" id="Ink 110" o:spid="_x0000_s1026" type="#_x0000_t75" style="position:absolute;margin-left:258.45pt;margin-top:35.9pt;width:19.65pt;height:12.1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">
                <v:imagedata r:id="rId221" o:title=""/>
              </v:shape>
            </w:pict>
          </mc:Fallback>
        </mc:AlternateContent>
      </w:r>
      <w:r>
        <w:rPr>
          <w:rFonts w:ascii="Arial" w:hAnsi="Arial" w:cs="Arial"/>
          <w:noProof/>
          <w:sz w:val="24"/>
          <w:szCs w:val="24"/>
        </w:rPr>
        <mc:AlternateContent>
          <mc:Choice Requires="wpi">
            <w:drawing>
              <wp:anchor distT="0" distB="0" distL="114300" distR="114300" simplePos="0" relativeHeight="251742208" behindDoc="0" locked="0" layoutInCell="1" allowOverlap="1" wp14:anchorId="5856D425" wp14:editId="54C89553">
                <wp:simplePos x="0" y="0"/>
                <wp:positionH relativeFrom="column">
                  <wp:posOffset>3952700</wp:posOffset>
                </wp:positionH>
                <wp:positionV relativeFrom="paragraph">
                  <wp:posOffset>123130</wp:posOffset>
                </wp:positionV>
                <wp:extent cx="181440" cy="92520"/>
                <wp:effectExtent l="38100" t="50800" r="34925" b="47625"/>
                <wp:wrapNone/>
                <wp:docPr id="109" name="Ink 109"/>
                <wp:cNvGraphicFramePr/>
                <a:graphic xmlns:a="http://schemas.openxmlformats.org/drawingml/2006/main">
                  <a:graphicData uri="http://schemas.microsoft.com/office/word/2010/wordprocessingInk">
                    <w14:contentPart bwMode="auto" r:id="rId222">
                      <w14:nvContentPartPr>
                        <w14:cNvContentPartPr/>
                      </w14:nvContentPartPr>
                      <w14:xfrm>
                        <a:off x="0" y="0"/>
                        <a:ext cx="181440" cy="92520"/>
                      </w14:xfrm>
                    </w14:contentPart>
                  </a:graphicData>
                </a:graphic>
              </wp:anchor>
            </w:drawing>
          </mc:Choice>
          <mc:Fallback xmlns:w16="http://schemas.microsoft.com/office/word/2018/wordml" xmlns:w16cex="http://schemas.microsoft.com/office/word/2018/wordml/cex">
            <w:pict>
              <v:shape w14:anchorId="0F5EB3CA" id="Ink 109" o:spid="_x0000_s1026" type="#_x0000_t75" style="position:absolute;margin-left:310.45pt;margin-top:8.9pt;width:15.9pt;height:8.9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">
                <v:imagedata r:id="rId223" o:title=""/>
              </v:shape>
            </w:pict>
          </mc:Fallback>
        </mc:AlternateContent>
      </w:r>
      <w:r w:rsidR="00FD6DEC" w:rsidRPr="000000CA">
        <w:rPr>
          <w:rFonts w:ascii="Arial" w:hAnsi="Arial" w:cs="Arial"/>
          <w:sz w:val="24"/>
          <w:szCs w:val="24"/>
        </w:rPr>
        <w:t>An aircraft’s m</w:t>
      </w:r>
      <w:r w:rsidR="00FD6DEC">
        <w:rPr>
          <w:rFonts w:ascii="Arial" w:hAnsi="Arial" w:cs="Arial"/>
          <w:sz w:val="24"/>
          <w:szCs w:val="24"/>
        </w:rPr>
        <w:t xml:space="preserve">obility will </w:t>
      </w:r>
      <w:r w:rsidR="00FD6DEC" w:rsidRPr="000000CA">
        <w:rPr>
          <w:rFonts w:ascii="Arial" w:hAnsi="Arial" w:cs="Arial"/>
          <w:sz w:val="24"/>
          <w:szCs w:val="24"/>
        </w:rPr>
        <w:t xml:space="preserve">depend greatly on the movement of </w:t>
      </w:r>
      <w:r w:rsidR="00FD6DEC">
        <w:rPr>
          <w:rFonts w:ascii="Arial" w:hAnsi="Arial" w:cs="Arial"/>
          <w:sz w:val="24"/>
          <w:szCs w:val="24"/>
        </w:rPr>
        <w:t>coupled</w:t>
      </w:r>
      <w:r w:rsidR="00FD6DEC" w:rsidRPr="000000CA">
        <w:rPr>
          <w:rFonts w:ascii="Arial" w:hAnsi="Arial" w:cs="Arial"/>
          <w:sz w:val="24"/>
          <w:szCs w:val="24"/>
        </w:rPr>
        <w:t xml:space="preserve"> </w:t>
      </w:r>
      <w:r w:rsidR="00FD6DEC">
        <w:rPr>
          <w:rFonts w:ascii="Arial" w:hAnsi="Arial" w:cs="Arial"/>
          <w:sz w:val="24"/>
          <w:szCs w:val="24"/>
        </w:rPr>
        <w:t>parts</w:t>
      </w:r>
      <w:r w:rsidR="00FD6DEC" w:rsidRPr="000000CA">
        <w:rPr>
          <w:rFonts w:ascii="Arial" w:hAnsi="Arial" w:cs="Arial"/>
          <w:sz w:val="24"/>
          <w:szCs w:val="24"/>
        </w:rPr>
        <w:t>, also known as flaps. The</w:t>
      </w:r>
      <w:r w:rsidR="00FD6DEC">
        <w:rPr>
          <w:rFonts w:ascii="Arial" w:hAnsi="Arial" w:cs="Arial"/>
          <w:sz w:val="24"/>
          <w:szCs w:val="24"/>
        </w:rPr>
        <w:t xml:space="preserve"> flaps</w:t>
      </w:r>
      <w:r w:rsidR="00FD6DEC" w:rsidRPr="000000CA">
        <w:rPr>
          <w:rFonts w:ascii="Arial" w:hAnsi="Arial" w:cs="Arial"/>
          <w:sz w:val="24"/>
          <w:szCs w:val="24"/>
        </w:rPr>
        <w:t xml:space="preserve"> are </w:t>
      </w:r>
      <w:r w:rsidR="00FD6DEC">
        <w:rPr>
          <w:rFonts w:ascii="Arial" w:hAnsi="Arial" w:cs="Arial"/>
          <w:sz w:val="24"/>
          <w:szCs w:val="24"/>
        </w:rPr>
        <w:t>located</w:t>
      </w:r>
      <w:r w:rsidR="00FD6DEC" w:rsidRPr="000000CA">
        <w:rPr>
          <w:rFonts w:ascii="Arial" w:hAnsi="Arial" w:cs="Arial"/>
          <w:sz w:val="24"/>
          <w:szCs w:val="24"/>
        </w:rPr>
        <w:t xml:space="preserve"> at the trailing edges of </w:t>
      </w:r>
      <w:r w:rsidR="00FD6DEC">
        <w:rPr>
          <w:rFonts w:ascii="Arial" w:hAnsi="Arial" w:cs="Arial"/>
          <w:sz w:val="24"/>
          <w:szCs w:val="24"/>
        </w:rPr>
        <w:t>an</w:t>
      </w:r>
      <w:r w:rsidR="00FD6DEC" w:rsidRPr="000000CA">
        <w:rPr>
          <w:rFonts w:ascii="Arial" w:hAnsi="Arial" w:cs="Arial"/>
          <w:sz w:val="24"/>
          <w:szCs w:val="24"/>
        </w:rPr>
        <w:t xml:space="preserve"> aircraft’s wings. </w:t>
      </w:r>
      <w:r w:rsidR="00FD6DEC">
        <w:rPr>
          <w:rFonts w:ascii="Arial" w:hAnsi="Arial" w:cs="Arial"/>
          <w:sz w:val="24"/>
          <w:szCs w:val="24"/>
        </w:rPr>
        <w:t>With the ability</w:t>
      </w:r>
      <w:r w:rsidR="00FD6DEC" w:rsidRPr="000000CA">
        <w:rPr>
          <w:rFonts w:ascii="Arial" w:hAnsi="Arial" w:cs="Arial"/>
          <w:sz w:val="24"/>
          <w:szCs w:val="24"/>
        </w:rPr>
        <w:t xml:space="preserve"> to carefully extend and retract the flaps</w:t>
      </w:r>
      <w:r w:rsidR="00FD6DEC">
        <w:rPr>
          <w:rFonts w:ascii="Arial" w:hAnsi="Arial" w:cs="Arial"/>
          <w:sz w:val="24"/>
          <w:szCs w:val="24"/>
        </w:rPr>
        <w:t xml:space="preserve"> with the use of a motor-controlled actuator</w:t>
      </w:r>
      <w:r w:rsidR="00FD6DEC" w:rsidRPr="000000CA">
        <w:rPr>
          <w:rFonts w:ascii="Arial" w:hAnsi="Arial" w:cs="Arial"/>
          <w:sz w:val="24"/>
          <w:szCs w:val="24"/>
        </w:rPr>
        <w:t>, the aerodynamic</w:t>
      </w:r>
      <w:r w:rsidR="00FD6DEC">
        <w:rPr>
          <w:rFonts w:ascii="Arial" w:hAnsi="Arial" w:cs="Arial"/>
          <w:sz w:val="24"/>
          <w:szCs w:val="24"/>
        </w:rPr>
        <w:t>s</w:t>
      </w:r>
      <w:r w:rsidR="00FD6DEC" w:rsidRPr="000000CA">
        <w:rPr>
          <w:rFonts w:ascii="Arial" w:hAnsi="Arial" w:cs="Arial"/>
          <w:sz w:val="24"/>
          <w:szCs w:val="24"/>
        </w:rPr>
        <w:t xml:space="preserve"> of the wings can be altered to increase or decrease the lift created by the wings.</w:t>
      </w:r>
      <w:r w:rsidR="00FD6DEC">
        <w:rPr>
          <w:rFonts w:ascii="Arial" w:hAnsi="Arial" w:cs="Arial"/>
          <w:sz w:val="24"/>
          <w:szCs w:val="24"/>
        </w:rPr>
        <w:t xml:space="preserve"> The flap actuators are controlled with a handheld lever in the aircraft cockpit. When the pilot operated the lever, electrical signals are sent through wires into the flight control computer. this sends messages to adjust the positions of the flap actuators. </w:t>
      </w:r>
    </w:p>
    <w:p w14:paraId="3EA29806" w14:textId="12E47469" w:rsidR="00FD6DEC" w:rsidRDefault="001D0BD5" w:rsidP="00FD6DEC">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56544" behindDoc="0" locked="0" layoutInCell="1" allowOverlap="1" wp14:anchorId="5E20F19F" wp14:editId="4F64FA46">
                <wp:simplePos x="0" y="0"/>
                <wp:positionH relativeFrom="column">
                  <wp:posOffset>2964815</wp:posOffset>
                </wp:positionH>
                <wp:positionV relativeFrom="paragraph">
                  <wp:posOffset>791210</wp:posOffset>
                </wp:positionV>
                <wp:extent cx="378335" cy="381525"/>
                <wp:effectExtent l="50800" t="50800" r="41275" b="50800"/>
                <wp:wrapNone/>
                <wp:docPr id="123" name="Ink 123"/>
                <wp:cNvGraphicFramePr/>
                <a:graphic xmlns:a="http://schemas.openxmlformats.org/drawingml/2006/main">
                  <a:graphicData uri="http://schemas.microsoft.com/office/word/2010/wordprocessingInk">
                    <w14:contentPart bwMode="auto" r:id="rId224">
                      <w14:nvContentPartPr>
                        <w14:cNvContentPartPr/>
                      </w14:nvContentPartPr>
                      <w14:xfrm>
                        <a:off x="0" y="0"/>
                        <a:ext cx="378335" cy="381525"/>
                      </w14:xfrm>
                    </w14:contentPart>
                  </a:graphicData>
                </a:graphic>
              </wp:anchor>
            </w:drawing>
          </mc:Choice>
          <mc:Fallback xmlns:w16="http://schemas.microsoft.com/office/word/2018/wordml" xmlns:w16cex="http://schemas.microsoft.com/office/word/2018/wordml/cex">
            <w:pict>
              <v:shape w14:anchorId="635E5C49" id="Ink 123" o:spid="_x0000_s1026" type="#_x0000_t75" style="position:absolute;margin-left:232.65pt;margin-top:61.5pt;width:31.45pt;height:31.7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">
                <v:imagedata r:id="rId225" o:title=""/>
              </v:shape>
            </w:pict>
          </mc:Fallback>
        </mc:AlternateContent>
      </w:r>
      <w:r>
        <w:rPr>
          <w:rFonts w:ascii="Arial" w:hAnsi="Arial" w:cs="Arial"/>
          <w:noProof/>
          <w:sz w:val="24"/>
          <w:szCs w:val="24"/>
        </w:rPr>
        <mc:AlternateContent>
          <mc:Choice Requires="wpi">
            <w:drawing>
              <wp:anchor distT="0" distB="0" distL="114300" distR="114300" simplePos="0" relativeHeight="251753472" behindDoc="0" locked="0" layoutInCell="1" allowOverlap="1" wp14:anchorId="306D911D" wp14:editId="27C3243D">
                <wp:simplePos x="0" y="0"/>
                <wp:positionH relativeFrom="column">
                  <wp:posOffset>6073140</wp:posOffset>
                </wp:positionH>
                <wp:positionV relativeFrom="paragraph">
                  <wp:posOffset>848360</wp:posOffset>
                </wp:positionV>
                <wp:extent cx="863945" cy="203200"/>
                <wp:effectExtent l="38100" t="38100" r="25400" b="38100"/>
                <wp:wrapNone/>
                <wp:docPr id="120" name="Ink 120"/>
                <wp:cNvGraphicFramePr/>
                <a:graphic xmlns:a="http://schemas.openxmlformats.org/drawingml/2006/main">
                  <a:graphicData uri="http://schemas.microsoft.com/office/word/2010/wordprocessingInk">
                    <w14:contentPart bwMode="auto" r:id="rId226">
                      <w14:nvContentPartPr>
                        <w14:cNvContentPartPr/>
                      </w14:nvContentPartPr>
                      <w14:xfrm>
                        <a:off x="0" y="0"/>
                        <a:ext cx="863945" cy="203200"/>
                      </w14:xfrm>
                    </w14:contentPart>
                  </a:graphicData>
                </a:graphic>
              </wp:anchor>
            </w:drawing>
          </mc:Choice>
          <mc:Fallback xmlns:w16="http://schemas.microsoft.com/office/word/2018/wordml" xmlns:w16cex="http://schemas.microsoft.com/office/word/2018/wordml/cex">
            <w:pict>
              <v:shape w14:anchorId="02B9AEB6" id="Ink 120" o:spid="_x0000_s1026" type="#_x0000_t75" style="position:absolute;margin-left:477.4pt;margin-top:66pt;width:69.65pt;height:17.6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">
                <v:imagedata r:id="rId227" o:title=""/>
              </v:shape>
            </w:pict>
          </mc:Fallback>
        </mc:AlternateContent>
      </w:r>
      <w:r>
        <w:rPr>
          <w:rFonts w:ascii="Arial" w:hAnsi="Arial" w:cs="Arial"/>
          <w:noProof/>
          <w:sz w:val="24"/>
          <w:szCs w:val="24"/>
        </w:rPr>
        <mc:AlternateContent>
          <mc:Choice Requires="wpi">
            <w:drawing>
              <wp:anchor distT="0" distB="0" distL="114300" distR="114300" simplePos="0" relativeHeight="251747328" behindDoc="0" locked="0" layoutInCell="1" allowOverlap="1" wp14:anchorId="0684F948" wp14:editId="431CB7C5">
                <wp:simplePos x="0" y="0"/>
                <wp:positionH relativeFrom="column">
                  <wp:posOffset>2273300</wp:posOffset>
                </wp:positionH>
                <wp:positionV relativeFrom="paragraph">
                  <wp:posOffset>712205</wp:posOffset>
                </wp:positionV>
                <wp:extent cx="365400" cy="273240"/>
                <wp:effectExtent l="38100" t="50800" r="28575" b="44450"/>
                <wp:wrapNone/>
                <wp:docPr id="114" name="Ink 114"/>
                <wp:cNvGraphicFramePr/>
                <a:graphic xmlns:a="http://schemas.openxmlformats.org/drawingml/2006/main">
                  <a:graphicData uri="http://schemas.microsoft.com/office/word/2010/wordprocessingInk">
                    <w14:contentPart bwMode="auto" r:id="rId228">
                      <w14:nvContentPartPr>
                        <w14:cNvContentPartPr/>
                      </w14:nvContentPartPr>
                      <w14:xfrm>
                        <a:off x="0" y="0"/>
                        <a:ext cx="365400" cy="273240"/>
                      </w14:xfrm>
                    </w14:contentPart>
                  </a:graphicData>
                </a:graphic>
              </wp:anchor>
            </w:drawing>
          </mc:Choice>
          <mc:Fallback xmlns:w16="http://schemas.microsoft.com/office/word/2018/wordml" xmlns:w16cex="http://schemas.microsoft.com/office/word/2018/wordml/cex">
            <w:pict>
              <v:shape w14:anchorId="4F953EDA" id="Ink 114" o:spid="_x0000_s1026" type="#_x0000_t75" style="position:absolute;margin-left:178.2pt;margin-top:55.3pt;width:30.35pt;height:23.1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">
                <v:imagedata r:id="rId229" o:title=""/>
              </v:shape>
            </w:pict>
          </mc:Fallback>
        </mc:AlternateContent>
      </w:r>
      <w:r w:rsidR="00BD077E">
        <w:rPr>
          <w:rFonts w:ascii="Arial" w:hAnsi="Arial" w:cs="Arial"/>
          <w:noProof/>
          <w:sz w:val="24"/>
          <w:szCs w:val="24"/>
        </w:rPr>
        <mc:AlternateContent>
          <mc:Choice Requires="wpi">
            <w:drawing>
              <wp:anchor distT="0" distB="0" distL="114300" distR="114300" simplePos="0" relativeHeight="251746304" behindDoc="0" locked="0" layoutInCell="1" allowOverlap="1" wp14:anchorId="55A2C2C3" wp14:editId="1898E496">
                <wp:simplePos x="0" y="0"/>
                <wp:positionH relativeFrom="column">
                  <wp:posOffset>2073140</wp:posOffset>
                </wp:positionH>
                <wp:positionV relativeFrom="paragraph">
                  <wp:posOffset>385325</wp:posOffset>
                </wp:positionV>
                <wp:extent cx="165600" cy="120960"/>
                <wp:effectExtent l="38100" t="50800" r="38100" b="44450"/>
                <wp:wrapNone/>
                <wp:docPr id="113" name="Ink 113"/>
                <wp:cNvGraphicFramePr/>
                <a:graphic xmlns:a="http://schemas.openxmlformats.org/drawingml/2006/main">
                  <a:graphicData uri="http://schemas.microsoft.com/office/word/2010/wordprocessingInk">
                    <w14:contentPart bwMode="auto" r:id="rId230">
                      <w14:nvContentPartPr>
                        <w14:cNvContentPartPr/>
                      </w14:nvContentPartPr>
                      <w14:xfrm>
                        <a:off x="0" y="0"/>
                        <a:ext cx="165600" cy="120960"/>
                      </w14:xfrm>
                    </w14:contentPart>
                  </a:graphicData>
                </a:graphic>
              </wp:anchor>
            </w:drawing>
          </mc:Choice>
          <mc:Fallback xmlns:w16="http://schemas.microsoft.com/office/word/2018/wordml" xmlns:w16cex="http://schemas.microsoft.com/office/word/2018/wordml/cex">
            <w:pict>
              <v:shape w14:anchorId="5B213D47" id="Ink 113" o:spid="_x0000_s1026" type="#_x0000_t75" style="position:absolute;margin-left:162.45pt;margin-top:29.55pt;width:14.7pt;height:11.1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">
                <v:imagedata r:id="rId231" o:title=""/>
              </v:shape>
            </w:pict>
          </mc:Fallback>
        </mc:AlternateContent>
      </w:r>
      <w:r w:rsidR="00FD6DEC">
        <w:rPr>
          <w:rFonts w:ascii="Arial" w:hAnsi="Arial" w:cs="Arial"/>
          <w:sz w:val="24"/>
          <w:szCs w:val="24"/>
        </w:rPr>
        <w:t xml:space="preserve">                    F</w:t>
      </w:r>
      <w:r w:rsidR="00FD6DEC" w:rsidRPr="000000CA">
        <w:rPr>
          <w:rFonts w:ascii="Arial" w:hAnsi="Arial" w:cs="Arial"/>
          <w:sz w:val="24"/>
          <w:szCs w:val="24"/>
        </w:rPr>
        <w:t>urther</w:t>
      </w:r>
      <w:r w:rsidR="00FD6DEC">
        <w:rPr>
          <w:rFonts w:ascii="Arial" w:hAnsi="Arial" w:cs="Arial"/>
          <w:sz w:val="24"/>
          <w:szCs w:val="24"/>
        </w:rPr>
        <w:t>more</w:t>
      </w:r>
      <w:r w:rsidR="00FD6DEC" w:rsidRPr="000000CA">
        <w:rPr>
          <w:rFonts w:ascii="Arial" w:hAnsi="Arial" w:cs="Arial"/>
          <w:sz w:val="24"/>
          <w:szCs w:val="24"/>
        </w:rPr>
        <w:t xml:space="preserve">, during the </w:t>
      </w:r>
      <w:r w:rsidR="00FD6DEC">
        <w:rPr>
          <w:rFonts w:ascii="Arial" w:hAnsi="Arial" w:cs="Arial"/>
          <w:sz w:val="24"/>
          <w:szCs w:val="24"/>
        </w:rPr>
        <w:t>lift-off</w:t>
      </w:r>
      <w:r w:rsidR="00FD6DEC" w:rsidRPr="000000CA">
        <w:rPr>
          <w:rFonts w:ascii="Arial" w:hAnsi="Arial" w:cs="Arial"/>
          <w:sz w:val="24"/>
          <w:szCs w:val="24"/>
        </w:rPr>
        <w:t xml:space="preserve"> and landing processes of a</w:t>
      </w:r>
      <w:r w:rsidR="00FD6DEC">
        <w:rPr>
          <w:rFonts w:ascii="Arial" w:hAnsi="Arial" w:cs="Arial"/>
          <w:sz w:val="24"/>
          <w:szCs w:val="24"/>
        </w:rPr>
        <w:t>n</w:t>
      </w:r>
      <w:r w:rsidR="00FD6DEC" w:rsidRPr="000000CA">
        <w:rPr>
          <w:rFonts w:ascii="Arial" w:hAnsi="Arial" w:cs="Arial"/>
          <w:sz w:val="24"/>
          <w:szCs w:val="24"/>
        </w:rPr>
        <w:t xml:space="preserve"> </w:t>
      </w:r>
      <w:r w:rsidR="00FD6DEC">
        <w:rPr>
          <w:rFonts w:ascii="Arial" w:hAnsi="Arial" w:cs="Arial"/>
          <w:sz w:val="24"/>
          <w:szCs w:val="24"/>
        </w:rPr>
        <w:t>aircraft</w:t>
      </w:r>
      <w:r w:rsidR="00FD6DEC" w:rsidRPr="000000CA">
        <w:rPr>
          <w:rFonts w:ascii="Arial" w:hAnsi="Arial" w:cs="Arial"/>
          <w:sz w:val="24"/>
          <w:szCs w:val="24"/>
        </w:rPr>
        <w:t xml:space="preserve">. The position of the flaps of the aircraft are fine-tuned to enhance the </w:t>
      </w:r>
      <w:r w:rsidR="00FD6DEC">
        <w:rPr>
          <w:rFonts w:ascii="Arial" w:hAnsi="Arial" w:cs="Arial"/>
          <w:sz w:val="24"/>
          <w:szCs w:val="24"/>
        </w:rPr>
        <w:t>upwards motion</w:t>
      </w:r>
      <w:r w:rsidR="00FD6DEC" w:rsidRPr="000000CA">
        <w:rPr>
          <w:rFonts w:ascii="Arial" w:hAnsi="Arial" w:cs="Arial"/>
          <w:sz w:val="24"/>
          <w:szCs w:val="24"/>
        </w:rPr>
        <w:t xml:space="preserve"> and </w:t>
      </w:r>
      <w:r w:rsidR="00FD6DEC">
        <w:rPr>
          <w:rFonts w:ascii="Arial" w:hAnsi="Arial" w:cs="Arial"/>
          <w:sz w:val="24"/>
          <w:szCs w:val="24"/>
        </w:rPr>
        <w:t>the downwards motion</w:t>
      </w:r>
      <w:r w:rsidR="00FD6DEC" w:rsidRPr="000000CA">
        <w:rPr>
          <w:rFonts w:ascii="Arial" w:hAnsi="Arial" w:cs="Arial"/>
          <w:sz w:val="24"/>
          <w:szCs w:val="24"/>
        </w:rPr>
        <w:t xml:space="preserve"> </w:t>
      </w:r>
      <w:r w:rsidR="00FD6DEC">
        <w:rPr>
          <w:rFonts w:ascii="Arial" w:hAnsi="Arial" w:cs="Arial"/>
          <w:sz w:val="24"/>
          <w:szCs w:val="24"/>
        </w:rPr>
        <w:t xml:space="preserve">of the wing’s </w:t>
      </w:r>
      <w:r w:rsidR="00FD6DEC" w:rsidRPr="000000CA">
        <w:rPr>
          <w:rFonts w:ascii="Arial" w:hAnsi="Arial" w:cs="Arial"/>
          <w:sz w:val="24"/>
          <w:szCs w:val="24"/>
        </w:rPr>
        <w:t>properties. Without actuators operating the flaps. Moving them to the correct and optimum positions the aircraft would not work</w:t>
      </w:r>
      <w:r w:rsidR="00FD6DEC">
        <w:rPr>
          <w:rFonts w:ascii="Arial" w:hAnsi="Arial" w:cs="Arial"/>
          <w:sz w:val="24"/>
          <w:szCs w:val="24"/>
        </w:rPr>
        <w:t xml:space="preserve"> as effectively. The actuator that needs to be design is an important part for an aircraft to fly effectively.</w:t>
      </w:r>
    </w:p>
    <w:p w14:paraId="7EAEE715" w14:textId="77777777" w:rsidR="00FD6DEC" w:rsidRDefault="00FD6DEC" w:rsidP="00FD6DEC">
      <w:pPr>
        <w:spacing w:line="360" w:lineRule="auto"/>
        <w:rPr>
          <w:rFonts w:ascii="Arial" w:hAnsi="Arial" w:cs="Arial"/>
          <w:sz w:val="24"/>
          <w:szCs w:val="24"/>
        </w:rPr>
      </w:pPr>
    </w:p>
    <w:p w14:paraId="16E406B8" w14:textId="18A9741E" w:rsidR="00FD6DEC" w:rsidRDefault="00760BD1" w:rsidP="00FD6DEC">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90336" behindDoc="0" locked="0" layoutInCell="1" allowOverlap="1" wp14:anchorId="37D87399" wp14:editId="57BB8CFB">
                <wp:simplePos x="0" y="0"/>
                <wp:positionH relativeFrom="column">
                  <wp:posOffset>4543100</wp:posOffset>
                </wp:positionH>
                <wp:positionV relativeFrom="paragraph">
                  <wp:posOffset>2776775</wp:posOffset>
                </wp:positionV>
                <wp:extent cx="197280" cy="140040"/>
                <wp:effectExtent l="38100" t="38100" r="31750" b="38100"/>
                <wp:wrapNone/>
                <wp:docPr id="227" name="Ink 227"/>
                <wp:cNvGraphicFramePr/>
                <a:graphic xmlns:a="http://schemas.openxmlformats.org/drawingml/2006/main">
                  <a:graphicData uri="http://schemas.microsoft.com/office/word/2010/wordprocessingInk">
                    <w14:contentPart bwMode="auto" r:id="rId232">
                      <w14:nvContentPartPr>
                        <w14:cNvContentPartPr/>
                      </w14:nvContentPartPr>
                      <w14:xfrm>
                        <a:off x="0" y="0"/>
                        <a:ext cx="197280" cy="140040"/>
                      </w14:xfrm>
                    </w14:contentPart>
                  </a:graphicData>
                </a:graphic>
              </wp:anchor>
            </w:drawing>
          </mc:Choice>
          <mc:Fallback xmlns:w16="http://schemas.microsoft.com/office/word/2018/wordml" xmlns:w16cex="http://schemas.microsoft.com/office/word/2018/wordml/cex">
            <w:pict>
              <v:shape w14:anchorId="3A48D56A" id="Ink 227" o:spid="_x0000_s1026" type="#_x0000_t75" style="position:absolute;margin-left:357.1pt;margin-top:218.05pt;width:16.75pt;height:12.25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">
                <v:imagedata r:id="rId233" o:title=""/>
              </v:shape>
            </w:pict>
          </mc:Fallback>
        </mc:AlternateContent>
      </w:r>
      <w:r>
        <w:rPr>
          <w:rFonts w:ascii="Arial" w:hAnsi="Arial" w:cs="Arial"/>
          <w:noProof/>
          <w:sz w:val="24"/>
          <w:szCs w:val="24"/>
        </w:rPr>
        <mc:AlternateContent>
          <mc:Choice Requires="wpi">
            <w:drawing>
              <wp:anchor distT="0" distB="0" distL="114300" distR="114300" simplePos="0" relativeHeight="251789312" behindDoc="0" locked="0" layoutInCell="1" allowOverlap="1" wp14:anchorId="73064428" wp14:editId="2EEFB08C">
                <wp:simplePos x="0" y="0"/>
                <wp:positionH relativeFrom="column">
                  <wp:posOffset>4572260</wp:posOffset>
                </wp:positionH>
                <wp:positionV relativeFrom="paragraph">
                  <wp:posOffset>2198975</wp:posOffset>
                </wp:positionV>
                <wp:extent cx="384120" cy="200520"/>
                <wp:effectExtent l="38100" t="50800" r="35560" b="41275"/>
                <wp:wrapNone/>
                <wp:docPr id="226" name="Ink 226"/>
                <wp:cNvGraphicFramePr/>
                <a:graphic xmlns:a="http://schemas.openxmlformats.org/drawingml/2006/main">
                  <a:graphicData uri="http://schemas.microsoft.com/office/word/2010/wordprocessingInk">
                    <w14:contentPart bwMode="auto" r:id="rId234">
                      <w14:nvContentPartPr>
                        <w14:cNvContentPartPr/>
                      </w14:nvContentPartPr>
                      <w14:xfrm>
                        <a:off x="0" y="0"/>
                        <a:ext cx="384120" cy="200520"/>
                      </w14:xfrm>
                    </w14:contentPart>
                  </a:graphicData>
                </a:graphic>
              </wp:anchor>
            </w:drawing>
          </mc:Choice>
          <mc:Fallback xmlns:w16="http://schemas.microsoft.com/office/word/2018/wordml" xmlns:w16cex="http://schemas.microsoft.com/office/word/2018/wordml/cex">
            <w:pict>
              <v:shape w14:anchorId="170D6EA9" id="Ink 226" o:spid="_x0000_s1026" type="#_x0000_t75" style="position:absolute;margin-left:359.2pt;margin-top:172.35pt;width:31.9pt;height:17.45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">
                <v:imagedata r:id="rId235" o:title=""/>
              </v:shape>
            </w:pict>
          </mc:Fallback>
        </mc:AlternateContent>
      </w:r>
      <w:r w:rsidR="00072BCD">
        <w:rPr>
          <w:rFonts w:ascii="Arial" w:hAnsi="Arial" w:cs="Arial"/>
          <w:noProof/>
          <w:sz w:val="24"/>
          <w:szCs w:val="24"/>
        </w:rPr>
        <mc:AlternateContent>
          <mc:Choice Requires="wpi">
            <w:drawing>
              <wp:anchor distT="0" distB="0" distL="114300" distR="114300" simplePos="0" relativeHeight="251788288" behindDoc="0" locked="0" layoutInCell="1" allowOverlap="1" wp14:anchorId="4806170C" wp14:editId="4F911998">
                <wp:simplePos x="0" y="0"/>
                <wp:positionH relativeFrom="column">
                  <wp:posOffset>3838580</wp:posOffset>
                </wp:positionH>
                <wp:positionV relativeFrom="paragraph">
                  <wp:posOffset>2668775</wp:posOffset>
                </wp:positionV>
                <wp:extent cx="279360" cy="194040"/>
                <wp:effectExtent l="38100" t="38100" r="38735" b="47625"/>
                <wp:wrapNone/>
                <wp:docPr id="164" name="Ink 164"/>
                <wp:cNvGraphicFramePr/>
                <a:graphic xmlns:a="http://schemas.openxmlformats.org/drawingml/2006/main">
                  <a:graphicData uri="http://schemas.microsoft.com/office/word/2010/wordprocessingInk">
                    <w14:contentPart bwMode="auto" r:id="rId236">
                      <w14:nvContentPartPr>
                        <w14:cNvContentPartPr/>
                      </w14:nvContentPartPr>
                      <w14:xfrm>
                        <a:off x="0" y="0"/>
                        <a:ext cx="279360" cy="194040"/>
                      </w14:xfrm>
                    </w14:contentPart>
                  </a:graphicData>
                </a:graphic>
              </wp:anchor>
            </w:drawing>
          </mc:Choice>
          <mc:Fallback xmlns:w16="http://schemas.microsoft.com/office/word/2018/wordml" xmlns:w16cex="http://schemas.microsoft.com/office/word/2018/wordml/cex">
            <w:pict>
              <v:shape w14:anchorId="77C5D8D8" id="Ink 164" o:spid="_x0000_s1026" type="#_x0000_t75" style="position:absolute;margin-left:301.45pt;margin-top:209.35pt;width:23.65pt;height:16.9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">
                <v:imagedata r:id="rId237" o:title=""/>
              </v:shape>
            </w:pict>
          </mc:Fallback>
        </mc:AlternateContent>
      </w:r>
      <w:r w:rsidR="00072BCD">
        <w:rPr>
          <w:rFonts w:ascii="Arial" w:hAnsi="Arial" w:cs="Arial"/>
          <w:noProof/>
          <w:sz w:val="24"/>
          <w:szCs w:val="24"/>
        </w:rPr>
        <mc:AlternateContent>
          <mc:Choice Requires="wpi">
            <w:drawing>
              <wp:anchor distT="0" distB="0" distL="114300" distR="114300" simplePos="0" relativeHeight="251787264" behindDoc="0" locked="0" layoutInCell="1" allowOverlap="1" wp14:anchorId="2CB33C0F" wp14:editId="00E6A4D5">
                <wp:simplePos x="0" y="0"/>
                <wp:positionH relativeFrom="column">
                  <wp:posOffset>3774860</wp:posOffset>
                </wp:positionH>
                <wp:positionV relativeFrom="paragraph">
                  <wp:posOffset>2278175</wp:posOffset>
                </wp:positionV>
                <wp:extent cx="270360" cy="174960"/>
                <wp:effectExtent l="38100" t="50800" r="34925" b="41275"/>
                <wp:wrapNone/>
                <wp:docPr id="163" name="Ink 163"/>
                <wp:cNvGraphicFramePr/>
                <a:graphic xmlns:a="http://schemas.openxmlformats.org/drawingml/2006/main">
                  <a:graphicData uri="http://schemas.microsoft.com/office/word/2010/wordprocessingInk">
                    <w14:contentPart bwMode="auto" r:id="rId238">
                      <w14:nvContentPartPr>
                        <w14:cNvContentPartPr/>
                      </w14:nvContentPartPr>
                      <w14:xfrm>
                        <a:off x="0" y="0"/>
                        <a:ext cx="270360" cy="174960"/>
                      </w14:xfrm>
                    </w14:contentPart>
                  </a:graphicData>
                </a:graphic>
              </wp:anchor>
            </w:drawing>
          </mc:Choice>
          <mc:Fallback xmlns:w16="http://schemas.microsoft.com/office/word/2018/wordml" xmlns:w16cex="http://schemas.microsoft.com/office/word/2018/wordml/cex">
            <w:pict>
              <v:shape w14:anchorId="12A7526D" id="Ink 163" o:spid="_x0000_s1026" type="#_x0000_t75" style="position:absolute;margin-left:296.45pt;margin-top:178.6pt;width:22.95pt;height:15.4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">
                <v:imagedata r:id="rId239" o:title=""/>
              </v:shape>
            </w:pict>
          </mc:Fallback>
        </mc:AlternateContent>
      </w:r>
      <w:r w:rsidR="00072BCD">
        <w:rPr>
          <w:rFonts w:ascii="Arial" w:hAnsi="Arial" w:cs="Arial"/>
          <w:noProof/>
          <w:sz w:val="24"/>
          <w:szCs w:val="24"/>
        </w:rPr>
        <mc:AlternateContent>
          <mc:Choice Requires="wpi">
            <w:drawing>
              <wp:anchor distT="0" distB="0" distL="114300" distR="114300" simplePos="0" relativeHeight="251786240" behindDoc="0" locked="0" layoutInCell="1" allowOverlap="1" wp14:anchorId="0278680C" wp14:editId="6F7E61B6">
                <wp:simplePos x="0" y="0"/>
                <wp:positionH relativeFrom="column">
                  <wp:posOffset>3568580</wp:posOffset>
                </wp:positionH>
                <wp:positionV relativeFrom="paragraph">
                  <wp:posOffset>1814735</wp:posOffset>
                </wp:positionV>
                <wp:extent cx="244800" cy="168480"/>
                <wp:effectExtent l="38100" t="38100" r="34925" b="34925"/>
                <wp:wrapNone/>
                <wp:docPr id="162" name="Ink 162"/>
                <wp:cNvGraphicFramePr/>
                <a:graphic xmlns:a="http://schemas.openxmlformats.org/drawingml/2006/main">
                  <a:graphicData uri="http://schemas.microsoft.com/office/word/2010/wordprocessingInk">
                    <w14:contentPart bwMode="auto" r:id="rId240">
                      <w14:nvContentPartPr>
                        <w14:cNvContentPartPr/>
                      </w14:nvContentPartPr>
                      <w14:xfrm>
                        <a:off x="0" y="0"/>
                        <a:ext cx="244800" cy="168480"/>
                      </w14:xfrm>
                    </w14:contentPart>
                  </a:graphicData>
                </a:graphic>
              </wp:anchor>
            </w:drawing>
          </mc:Choice>
          <mc:Fallback xmlns:w16="http://schemas.microsoft.com/office/word/2018/wordml" xmlns:w16cex="http://schemas.microsoft.com/office/word/2018/wordml/cex">
            <w:pict>
              <v:shape w14:anchorId="429822DE" id="Ink 162" o:spid="_x0000_s1026" type="#_x0000_t75" style="position:absolute;margin-left:280.2pt;margin-top:142.1pt;width:20.9pt;height:14.9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">
                <v:imagedata r:id="rId241" o:title=""/>
              </v:shape>
            </w:pict>
          </mc:Fallback>
        </mc:AlternateContent>
      </w:r>
      <w:r w:rsidR="00AD3C95">
        <w:rPr>
          <w:rFonts w:ascii="Arial" w:hAnsi="Arial" w:cs="Arial"/>
          <w:noProof/>
          <w:sz w:val="24"/>
          <w:szCs w:val="24"/>
        </w:rPr>
        <mc:AlternateContent>
          <mc:Choice Requires="wpi">
            <w:drawing>
              <wp:anchor distT="0" distB="0" distL="114300" distR="114300" simplePos="0" relativeHeight="251785216" behindDoc="0" locked="0" layoutInCell="1" allowOverlap="1" wp14:anchorId="39A5F6B9" wp14:editId="7EEFE21B">
                <wp:simplePos x="0" y="0"/>
                <wp:positionH relativeFrom="column">
                  <wp:posOffset>6511290</wp:posOffset>
                </wp:positionH>
                <wp:positionV relativeFrom="paragraph">
                  <wp:posOffset>1236345</wp:posOffset>
                </wp:positionV>
                <wp:extent cx="444980" cy="222250"/>
                <wp:effectExtent l="38100" t="38100" r="38100" b="44450"/>
                <wp:wrapNone/>
                <wp:docPr id="161" name="Ink 161"/>
                <wp:cNvGraphicFramePr/>
                <a:graphic xmlns:a="http://schemas.openxmlformats.org/drawingml/2006/main">
                  <a:graphicData uri="http://schemas.microsoft.com/office/word/2010/wordprocessingInk">
                    <w14:contentPart bwMode="auto" r:id="rId242">
                      <w14:nvContentPartPr>
                        <w14:cNvContentPartPr/>
                      </w14:nvContentPartPr>
                      <w14:xfrm>
                        <a:off x="0" y="0"/>
                        <a:ext cx="444980" cy="222250"/>
                      </w14:xfrm>
                    </w14:contentPart>
                  </a:graphicData>
                </a:graphic>
              </wp:anchor>
            </w:drawing>
          </mc:Choice>
          <mc:Fallback xmlns:w16="http://schemas.microsoft.com/office/word/2018/wordml" xmlns:w16cex="http://schemas.microsoft.com/office/word/2018/wordml/cex">
            <w:pict>
              <v:shape w14:anchorId="563709AD" id="Ink 161" o:spid="_x0000_s1026" type="#_x0000_t75" style="position:absolute;margin-left:511.9pt;margin-top:96.55pt;width:36.5pt;height:19.1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">
                <v:imagedata r:id="rId243" o:title=""/>
              </v:shape>
            </w:pict>
          </mc:Fallback>
        </mc:AlternateContent>
      </w:r>
      <w:r w:rsidR="00AD3C95">
        <w:rPr>
          <w:rFonts w:ascii="Arial" w:hAnsi="Arial" w:cs="Arial"/>
          <w:noProof/>
          <w:sz w:val="24"/>
          <w:szCs w:val="24"/>
        </w:rPr>
        <mc:AlternateContent>
          <mc:Choice Requires="wpi">
            <w:drawing>
              <wp:anchor distT="0" distB="0" distL="114300" distR="114300" simplePos="0" relativeHeight="251777024" behindDoc="0" locked="0" layoutInCell="1" allowOverlap="1" wp14:anchorId="12EDE7DB" wp14:editId="051F9DC4">
                <wp:simplePos x="0" y="0"/>
                <wp:positionH relativeFrom="column">
                  <wp:posOffset>-311150</wp:posOffset>
                </wp:positionH>
                <wp:positionV relativeFrom="paragraph">
                  <wp:posOffset>1369695</wp:posOffset>
                </wp:positionV>
                <wp:extent cx="196770" cy="206905"/>
                <wp:effectExtent l="38100" t="38100" r="45085" b="34925"/>
                <wp:wrapNone/>
                <wp:docPr id="145" name="Ink 145"/>
                <wp:cNvGraphicFramePr/>
                <a:graphic xmlns:a="http://schemas.openxmlformats.org/drawingml/2006/main">
                  <a:graphicData uri="http://schemas.microsoft.com/office/word/2010/wordprocessingInk">
                    <w14:contentPart bwMode="auto" r:id="rId244">
                      <w14:nvContentPartPr>
                        <w14:cNvContentPartPr/>
                      </w14:nvContentPartPr>
                      <w14:xfrm>
                        <a:off x="0" y="0"/>
                        <a:ext cx="196770" cy="206905"/>
                      </w14:xfrm>
                    </w14:contentPart>
                  </a:graphicData>
                </a:graphic>
              </wp:anchor>
            </w:drawing>
          </mc:Choice>
          <mc:Fallback xmlns:w16="http://schemas.microsoft.com/office/word/2018/wordml" xmlns:w16cex="http://schemas.microsoft.com/office/word/2018/wordml/cex">
            <w:pict>
              <v:shape w14:anchorId="6C3188AA" id="Ink 145" o:spid="_x0000_s1026" type="#_x0000_t75" style="position:absolute;margin-left:-25.05pt;margin-top:107.25pt;width:16.75pt;height:17.75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">
                <v:imagedata r:id="rId245" o:title=""/>
              </v:shape>
            </w:pict>
          </mc:Fallback>
        </mc:AlternateContent>
      </w:r>
      <w:r w:rsidR="00AD3C95">
        <w:rPr>
          <w:rFonts w:ascii="Arial" w:hAnsi="Arial" w:cs="Arial"/>
          <w:noProof/>
          <w:sz w:val="24"/>
          <w:szCs w:val="24"/>
        </w:rPr>
        <mc:AlternateContent>
          <mc:Choice Requires="wpi">
            <w:drawing>
              <wp:anchor distT="0" distB="0" distL="114300" distR="114300" simplePos="0" relativeHeight="251772928" behindDoc="0" locked="0" layoutInCell="1" allowOverlap="1" wp14:anchorId="633792C4" wp14:editId="3E084E93">
                <wp:simplePos x="0" y="0"/>
                <wp:positionH relativeFrom="column">
                  <wp:posOffset>479420</wp:posOffset>
                </wp:positionH>
                <wp:positionV relativeFrom="paragraph">
                  <wp:posOffset>1506575</wp:posOffset>
                </wp:positionV>
                <wp:extent cx="286200" cy="51120"/>
                <wp:effectExtent l="38100" t="38100" r="44450" b="38100"/>
                <wp:wrapNone/>
                <wp:docPr id="141" name="Ink 141"/>
                <wp:cNvGraphicFramePr/>
                <a:graphic xmlns:a="http://schemas.openxmlformats.org/drawingml/2006/main">
                  <a:graphicData uri="http://schemas.microsoft.com/office/word/2010/wordprocessingInk">
                    <w14:contentPart bwMode="auto" r:id="rId246">
                      <w14:nvContentPartPr>
                        <w14:cNvContentPartPr/>
                      </w14:nvContentPartPr>
                      <w14:xfrm>
                        <a:off x="0" y="0"/>
                        <a:ext cx="286200" cy="51120"/>
                      </w14:xfrm>
                    </w14:contentPart>
                  </a:graphicData>
                </a:graphic>
              </wp:anchor>
            </w:drawing>
          </mc:Choice>
          <mc:Fallback xmlns:w16="http://schemas.microsoft.com/office/word/2018/wordml" xmlns:w16cex="http://schemas.microsoft.com/office/word/2018/wordml/cex">
            <w:pict>
              <v:shape w14:anchorId="6B8FCD37" id="Ink 141" o:spid="_x0000_s1026" type="#_x0000_t75" style="position:absolute;margin-left:36.95pt;margin-top:117.85pt;width:24.15pt;height:5.65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">
                <v:imagedata r:id="rId247" o:title=""/>
              </v:shape>
            </w:pict>
          </mc:Fallback>
        </mc:AlternateContent>
      </w:r>
      <w:r w:rsidR="00AD3C95">
        <w:rPr>
          <w:rFonts w:ascii="Arial" w:hAnsi="Arial" w:cs="Arial"/>
          <w:noProof/>
          <w:sz w:val="24"/>
          <w:szCs w:val="24"/>
        </w:rPr>
        <mc:AlternateContent>
          <mc:Choice Requires="wpi">
            <w:drawing>
              <wp:anchor distT="0" distB="0" distL="114300" distR="114300" simplePos="0" relativeHeight="251771904" behindDoc="0" locked="0" layoutInCell="1" allowOverlap="1" wp14:anchorId="6ADDD741" wp14:editId="18818E31">
                <wp:simplePos x="0" y="0"/>
                <wp:positionH relativeFrom="column">
                  <wp:posOffset>745820</wp:posOffset>
                </wp:positionH>
                <wp:positionV relativeFrom="paragraph">
                  <wp:posOffset>1233695</wp:posOffset>
                </wp:positionV>
                <wp:extent cx="143280" cy="76680"/>
                <wp:effectExtent l="38100" t="38100" r="34925" b="38100"/>
                <wp:wrapNone/>
                <wp:docPr id="140" name="Ink 140"/>
                <wp:cNvGraphicFramePr/>
                <a:graphic xmlns:a="http://schemas.openxmlformats.org/drawingml/2006/main">
                  <a:graphicData uri="http://schemas.microsoft.com/office/word/2010/wordprocessingInk">
                    <w14:contentPart bwMode="auto" r:id="rId248">
                      <w14:nvContentPartPr>
                        <w14:cNvContentPartPr/>
                      </w14:nvContentPartPr>
                      <w14:xfrm>
                        <a:off x="0" y="0"/>
                        <a:ext cx="143280" cy="76680"/>
                      </w14:xfrm>
                    </w14:contentPart>
                  </a:graphicData>
                </a:graphic>
              </wp:anchor>
            </w:drawing>
          </mc:Choice>
          <mc:Fallback xmlns:w16="http://schemas.microsoft.com/office/word/2018/wordml" xmlns:w16cex="http://schemas.microsoft.com/office/word/2018/wordml/cex">
            <w:pict>
              <v:shape w14:anchorId="2CDC9322" id="Ink 140" o:spid="_x0000_s1026" type="#_x0000_t75" style="position:absolute;margin-left:57.95pt;margin-top:96.35pt;width:12.9pt;height:7.7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">
                <v:imagedata r:id="rId249" o:title=""/>
              </v:shape>
            </w:pict>
          </mc:Fallback>
        </mc:AlternateContent>
      </w:r>
      <w:r w:rsidR="001D0BD5">
        <w:rPr>
          <w:rFonts w:ascii="Arial" w:hAnsi="Arial" w:cs="Arial"/>
          <w:noProof/>
          <w:sz w:val="24"/>
          <w:szCs w:val="24"/>
        </w:rPr>
        <mc:AlternateContent>
          <mc:Choice Requires="wpi">
            <w:drawing>
              <wp:anchor distT="0" distB="0" distL="114300" distR="114300" simplePos="0" relativeHeight="251770880" behindDoc="0" locked="0" layoutInCell="1" allowOverlap="1" wp14:anchorId="7962D55D" wp14:editId="768D3CEE">
                <wp:simplePos x="0" y="0"/>
                <wp:positionH relativeFrom="column">
                  <wp:posOffset>2940020</wp:posOffset>
                </wp:positionH>
                <wp:positionV relativeFrom="paragraph">
                  <wp:posOffset>963695</wp:posOffset>
                </wp:positionV>
                <wp:extent cx="302040" cy="51120"/>
                <wp:effectExtent l="38100" t="38100" r="3175" b="38100"/>
                <wp:wrapNone/>
                <wp:docPr id="139" name="Ink 139"/>
                <wp:cNvGraphicFramePr/>
                <a:graphic xmlns:a="http://schemas.openxmlformats.org/drawingml/2006/main">
                  <a:graphicData uri="http://schemas.microsoft.com/office/word/2010/wordprocessingInk">
                    <w14:contentPart bwMode="auto" r:id="rId250">
                      <w14:nvContentPartPr>
                        <w14:cNvContentPartPr/>
                      </w14:nvContentPartPr>
                      <w14:xfrm>
                        <a:off x="0" y="0"/>
                        <a:ext cx="302040" cy="51120"/>
                      </w14:xfrm>
                    </w14:contentPart>
                  </a:graphicData>
                </a:graphic>
              </wp:anchor>
            </w:drawing>
          </mc:Choice>
          <mc:Fallback xmlns:w16="http://schemas.microsoft.com/office/word/2018/wordml" xmlns:w16cex="http://schemas.microsoft.com/office/word/2018/wordml/cex">
            <w:pict>
              <v:shape w14:anchorId="3F0B6DDC" id="Ink 139" o:spid="_x0000_s1026" type="#_x0000_t75" style="position:absolute;margin-left:230.9pt;margin-top:75.3pt;width:25pt;height:5.25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">
                <v:imagedata r:id="rId251" o:title=""/>
              </v:shape>
            </w:pict>
          </mc:Fallback>
        </mc:AlternateContent>
      </w:r>
      <w:r w:rsidR="001D0BD5">
        <w:rPr>
          <w:rFonts w:ascii="Arial" w:hAnsi="Arial" w:cs="Arial"/>
          <w:noProof/>
          <w:sz w:val="24"/>
          <w:szCs w:val="24"/>
        </w:rPr>
        <mc:AlternateContent>
          <mc:Choice Requires="wpi">
            <w:drawing>
              <wp:anchor distT="0" distB="0" distL="114300" distR="114300" simplePos="0" relativeHeight="251769856" behindDoc="0" locked="0" layoutInCell="1" allowOverlap="1" wp14:anchorId="28305EA9" wp14:editId="2B14BADF">
                <wp:simplePos x="0" y="0"/>
                <wp:positionH relativeFrom="column">
                  <wp:posOffset>837980</wp:posOffset>
                </wp:positionH>
                <wp:positionV relativeFrom="paragraph">
                  <wp:posOffset>966935</wp:posOffset>
                </wp:positionV>
                <wp:extent cx="149760" cy="28800"/>
                <wp:effectExtent l="12700" t="38100" r="28575" b="34925"/>
                <wp:wrapNone/>
                <wp:docPr id="138" name="Ink 138"/>
                <wp:cNvGraphicFramePr/>
                <a:graphic xmlns:a="http://schemas.openxmlformats.org/drawingml/2006/main">
                  <a:graphicData uri="http://schemas.microsoft.com/office/word/2010/wordprocessingInk">
                    <w14:contentPart bwMode="auto" r:id="rId252">
                      <w14:nvContentPartPr>
                        <w14:cNvContentPartPr/>
                      </w14:nvContentPartPr>
                      <w14:xfrm>
                        <a:off x="0" y="0"/>
                        <a:ext cx="149760" cy="28800"/>
                      </w14:xfrm>
                    </w14:contentPart>
                  </a:graphicData>
                </a:graphic>
              </wp:anchor>
            </w:drawing>
          </mc:Choice>
          <mc:Fallback xmlns:w16="http://schemas.microsoft.com/office/word/2018/wordml" xmlns:w16cex="http://schemas.microsoft.com/office/word/2018/wordml/cex">
            <w:pict>
              <v:shape w14:anchorId="7A0DEF13" id="Ink 138" o:spid="_x0000_s1026" type="#_x0000_t75" style="position:absolute;margin-left:65.4pt;margin-top:75.55pt;width:13pt;height:3.45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">
                <v:imagedata r:id="rId253" o:title=""/>
              </v:shape>
            </w:pict>
          </mc:Fallback>
        </mc:AlternateContent>
      </w:r>
      <w:r w:rsidR="001D0BD5">
        <w:rPr>
          <w:rFonts w:ascii="Arial" w:hAnsi="Arial" w:cs="Arial"/>
          <w:noProof/>
          <w:sz w:val="24"/>
          <w:szCs w:val="24"/>
        </w:rPr>
        <mc:AlternateContent>
          <mc:Choice Requires="wpi">
            <w:drawing>
              <wp:anchor distT="0" distB="0" distL="114300" distR="114300" simplePos="0" relativeHeight="251767808" behindDoc="0" locked="0" layoutInCell="1" allowOverlap="1" wp14:anchorId="477A4A56" wp14:editId="563581E1">
                <wp:simplePos x="0" y="0"/>
                <wp:positionH relativeFrom="column">
                  <wp:posOffset>-371475</wp:posOffset>
                </wp:positionH>
                <wp:positionV relativeFrom="paragraph">
                  <wp:posOffset>549275</wp:posOffset>
                </wp:positionV>
                <wp:extent cx="206625" cy="195580"/>
                <wp:effectExtent l="38100" t="38100" r="34925" b="33020"/>
                <wp:wrapNone/>
                <wp:docPr id="134" name="Ink 134"/>
                <wp:cNvGraphicFramePr/>
                <a:graphic xmlns:a="http://schemas.openxmlformats.org/drawingml/2006/main">
                  <a:graphicData uri="http://schemas.microsoft.com/office/word/2010/wordprocessingInk">
                    <w14:contentPart bwMode="auto" r:id="rId254">
                      <w14:nvContentPartPr>
                        <w14:cNvContentPartPr/>
                      </w14:nvContentPartPr>
                      <w14:xfrm>
                        <a:off x="0" y="0"/>
                        <a:ext cx="206625" cy="195580"/>
                      </w14:xfrm>
                    </w14:contentPart>
                  </a:graphicData>
                </a:graphic>
              </wp:anchor>
            </w:drawing>
          </mc:Choice>
          <mc:Fallback xmlns:w16="http://schemas.microsoft.com/office/word/2018/wordml" xmlns:w16cex="http://schemas.microsoft.com/office/word/2018/wordml/cex">
            <w:pict>
              <v:shape w14:anchorId="25B8CE14" id="Ink 134" o:spid="_x0000_s1026" type="#_x0000_t75" style="position:absolute;margin-left:-30.05pt;margin-top:42.45pt;width:17.85pt;height:17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">
                <v:imagedata r:id="rId255" o:title=""/>
              </v:shape>
            </w:pict>
          </mc:Fallback>
        </mc:AlternateContent>
      </w:r>
      <w:r w:rsidR="001D0BD5">
        <w:rPr>
          <w:rFonts w:ascii="Arial" w:hAnsi="Arial" w:cs="Arial"/>
          <w:noProof/>
          <w:sz w:val="24"/>
          <w:szCs w:val="24"/>
        </w:rPr>
        <mc:AlternateContent>
          <mc:Choice Requires="wpi">
            <w:drawing>
              <wp:anchor distT="0" distB="0" distL="114300" distR="114300" simplePos="0" relativeHeight="251768832" behindDoc="0" locked="0" layoutInCell="1" allowOverlap="1" wp14:anchorId="7CA8A710" wp14:editId="5DC46895">
                <wp:simplePos x="0" y="0"/>
                <wp:positionH relativeFrom="column">
                  <wp:posOffset>563245</wp:posOffset>
                </wp:positionH>
                <wp:positionV relativeFrom="paragraph">
                  <wp:posOffset>718820</wp:posOffset>
                </wp:positionV>
                <wp:extent cx="293695" cy="76200"/>
                <wp:effectExtent l="38100" t="38100" r="11430" b="38100"/>
                <wp:wrapNone/>
                <wp:docPr id="135" name="Ink 135"/>
                <wp:cNvGraphicFramePr/>
                <a:graphic xmlns:a="http://schemas.openxmlformats.org/drawingml/2006/main">
                  <a:graphicData uri="http://schemas.microsoft.com/office/word/2010/wordprocessingInk">
                    <w14:contentPart bwMode="auto" r:id="rId256">
                      <w14:nvContentPartPr>
                        <w14:cNvContentPartPr/>
                      </w14:nvContentPartPr>
                      <w14:xfrm>
                        <a:off x="0" y="0"/>
                        <a:ext cx="293695" cy="76200"/>
                      </w14:xfrm>
                    </w14:contentPart>
                  </a:graphicData>
                </a:graphic>
              </wp:anchor>
            </w:drawing>
          </mc:Choice>
          <mc:Fallback xmlns:w16="http://schemas.microsoft.com/office/word/2018/wordml" xmlns:w16cex="http://schemas.microsoft.com/office/word/2018/wordml/cex">
            <w:pict>
              <v:shape w14:anchorId="40C2BF0C" id="Ink 135" o:spid="_x0000_s1026" type="#_x0000_t75" style="position:absolute;margin-left:43.75pt;margin-top:56pt;width:24.35pt;height:7.2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">
                <v:imagedata r:id="rId257" o:title=""/>
              </v:shape>
            </w:pict>
          </mc:Fallback>
        </mc:AlternateContent>
      </w:r>
      <w:r w:rsidR="001D0BD5">
        <w:rPr>
          <w:rFonts w:ascii="Arial" w:hAnsi="Arial" w:cs="Arial"/>
          <w:noProof/>
          <w:sz w:val="24"/>
          <w:szCs w:val="24"/>
        </w:rPr>
        <mc:AlternateContent>
          <mc:Choice Requires="wpi">
            <w:drawing>
              <wp:anchor distT="0" distB="0" distL="114300" distR="114300" simplePos="0" relativeHeight="251758592" behindDoc="0" locked="0" layoutInCell="1" allowOverlap="1" wp14:anchorId="622F31BD" wp14:editId="0BFAAC1E">
                <wp:simplePos x="0" y="0"/>
                <wp:positionH relativeFrom="column">
                  <wp:posOffset>4374980</wp:posOffset>
                </wp:positionH>
                <wp:positionV relativeFrom="paragraph">
                  <wp:posOffset>198685</wp:posOffset>
                </wp:positionV>
                <wp:extent cx="209880" cy="168480"/>
                <wp:effectExtent l="38100" t="38100" r="44450" b="47625"/>
                <wp:wrapNone/>
                <wp:docPr id="125" name="Ink 125"/>
                <wp:cNvGraphicFramePr/>
                <a:graphic xmlns:a="http://schemas.openxmlformats.org/drawingml/2006/main">
                  <a:graphicData uri="http://schemas.microsoft.com/office/word/2010/wordprocessingInk">
                    <w14:contentPart bwMode="auto" r:id="rId258">
                      <w14:nvContentPartPr>
                        <w14:cNvContentPartPr/>
                      </w14:nvContentPartPr>
                      <w14:xfrm>
                        <a:off x="0" y="0"/>
                        <a:ext cx="209880" cy="168480"/>
                      </w14:xfrm>
                    </w14:contentPart>
                  </a:graphicData>
                </a:graphic>
              </wp:anchor>
            </w:drawing>
          </mc:Choice>
          <mc:Fallback xmlns:w16="http://schemas.microsoft.com/office/word/2018/wordml" xmlns:w16cex="http://schemas.microsoft.com/office/word/2018/wordml/cex">
            <w:pict>
              <v:shape w14:anchorId="508C9C91" id="Ink 125" o:spid="_x0000_s1026" type="#_x0000_t75" style="position:absolute;margin-left:343.7pt;margin-top:14.85pt;width:18.15pt;height:14.9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">
                <v:imagedata r:id="rId259" o:title=""/>
              </v:shape>
            </w:pict>
          </mc:Fallback>
        </mc:AlternateContent>
      </w:r>
      <w:r w:rsidR="001D0BD5">
        <w:rPr>
          <w:rFonts w:ascii="Arial" w:hAnsi="Arial" w:cs="Arial"/>
          <w:noProof/>
          <w:sz w:val="24"/>
          <w:szCs w:val="24"/>
        </w:rPr>
        <mc:AlternateContent>
          <mc:Choice Requires="wpi">
            <w:drawing>
              <wp:anchor distT="0" distB="0" distL="114300" distR="114300" simplePos="0" relativeHeight="251757568" behindDoc="0" locked="0" layoutInCell="1" allowOverlap="1" wp14:anchorId="44861BD3" wp14:editId="216EB0B7">
                <wp:simplePos x="0" y="0"/>
                <wp:positionH relativeFrom="column">
                  <wp:posOffset>1990700</wp:posOffset>
                </wp:positionH>
                <wp:positionV relativeFrom="paragraph">
                  <wp:posOffset>220645</wp:posOffset>
                </wp:positionV>
                <wp:extent cx="162360" cy="117720"/>
                <wp:effectExtent l="38100" t="50800" r="28575" b="47625"/>
                <wp:wrapNone/>
                <wp:docPr id="124" name="Ink 124"/>
                <wp:cNvGraphicFramePr/>
                <a:graphic xmlns:a="http://schemas.openxmlformats.org/drawingml/2006/main">
                  <a:graphicData uri="http://schemas.microsoft.com/office/word/2010/wordprocessingInk">
                    <w14:contentPart bwMode="auto" r:id="rId260">
                      <w14:nvContentPartPr>
                        <w14:cNvContentPartPr/>
                      </w14:nvContentPartPr>
                      <w14:xfrm>
                        <a:off x="0" y="0"/>
                        <a:ext cx="162360" cy="117720"/>
                      </w14:xfrm>
                    </w14:contentPart>
                  </a:graphicData>
                </a:graphic>
              </wp:anchor>
            </w:drawing>
          </mc:Choice>
          <mc:Fallback xmlns:w16="http://schemas.microsoft.com/office/word/2018/wordml" xmlns:w16cex="http://schemas.microsoft.com/office/word/2018/wordml/cex">
            <w:pict>
              <v:shape w14:anchorId="59EE80E1" id="Ink 124" o:spid="_x0000_s1026" type="#_x0000_t75" style="position:absolute;margin-left:155.95pt;margin-top:16.55pt;width:14.4pt;height:10.8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">
                <v:imagedata r:id="rId261" o:title=""/>
              </v:shape>
            </w:pict>
          </mc:Fallback>
        </mc:AlternateContent>
      </w:r>
      <w:r w:rsidR="00FD6DEC">
        <w:rPr>
          <w:rFonts w:ascii="Arial" w:hAnsi="Arial" w:cs="Arial"/>
          <w:sz w:val="24"/>
          <w:szCs w:val="24"/>
        </w:rPr>
        <w:t xml:space="preserve">The project to be completed is to design a flap actuator for an aircraft, torque from the motor needs to be transferred to the actuator to move it backwards and forwards. One way of doing this is with a pully system. a pully is secured to the motors shaft and then connected on to the rod of the actuator. when the motor is rotating the pully will turn the actuator to move it forwards and backwards. however, this is not an effective method for this application. Space would be needed for the pully that isn’t available, the assemble needs to be as compact as possible and the pully would need to be protected with some sort of housing. This will also be a draw back as if the pully breaks the housing would need to be taken apart. The more effective way of transferring the rotating power of the motor to the actuator would be with gears. The motor can be mounted to the exterior of a gearbox housing with the shaft of the motor going into the gearbox connected on with a gear which will turn another gear in turn will create linear motion to move the actuator back and forth. </w:t>
      </w:r>
    </w:p>
    <w:p w14:paraId="44E27E82" w14:textId="18049859" w:rsidR="00FD6DEC" w:rsidRDefault="00FD6DEC" w:rsidP="00FD6DEC">
      <w:pPr>
        <w:spacing w:line="360" w:lineRule="auto"/>
        <w:rPr>
          <w:rFonts w:ascii="Arial" w:hAnsi="Arial" w:cs="Arial"/>
          <w:sz w:val="24"/>
          <w:szCs w:val="24"/>
        </w:rPr>
      </w:pPr>
    </w:p>
    <w:p w14:paraId="401C2DDF" w14:textId="04D65804" w:rsidR="00FD6DEC" w:rsidRDefault="00760BD1" w:rsidP="00FD6DEC">
      <w:pPr>
        <w:spacing w:line="360" w:lineRule="auto"/>
        <w:rPr>
          <w:rFonts w:ascii="Arial" w:hAnsi="Arial" w:cs="Arial"/>
          <w:sz w:val="24"/>
          <w:szCs w:val="24"/>
        </w:rPr>
      </w:pPr>
      <w:r>
        <w:rPr>
          <w:noProof/>
        </w:rPr>
        <mc:AlternateContent>
          <mc:Choice Requires="wpi">
            <w:drawing>
              <wp:anchor distT="0" distB="0" distL="114300" distR="114300" simplePos="0" relativeHeight="251792384" behindDoc="0" locked="0" layoutInCell="1" allowOverlap="1" wp14:anchorId="2DFB5304" wp14:editId="06118061">
                <wp:simplePos x="0" y="0"/>
                <wp:positionH relativeFrom="column">
                  <wp:posOffset>5182820</wp:posOffset>
                </wp:positionH>
                <wp:positionV relativeFrom="paragraph">
                  <wp:posOffset>1815930</wp:posOffset>
                </wp:positionV>
                <wp:extent cx="202320" cy="190800"/>
                <wp:effectExtent l="38100" t="38100" r="39370" b="38100"/>
                <wp:wrapNone/>
                <wp:docPr id="229" name="Ink 229"/>
                <wp:cNvGraphicFramePr/>
                <a:graphic xmlns:a="http://schemas.openxmlformats.org/drawingml/2006/main">
                  <a:graphicData uri="http://schemas.microsoft.com/office/word/2010/wordprocessingInk">
                    <w14:contentPart bwMode="auto" r:id="rId262">
                      <w14:nvContentPartPr>
                        <w14:cNvContentPartPr/>
                      </w14:nvContentPartPr>
                      <w14:xfrm>
                        <a:off x="0" y="0"/>
                        <a:ext cx="202320" cy="190800"/>
                      </w14:xfrm>
                    </w14:contentPart>
                  </a:graphicData>
                </a:graphic>
              </wp:anchor>
            </w:drawing>
          </mc:Choice>
          <mc:Fallback xmlns:w16="http://schemas.microsoft.com/office/word/2018/wordml" xmlns:w16cex="http://schemas.microsoft.com/office/word/2018/wordml/cex">
            <w:pict>
              <v:shape w14:anchorId="2E4769E6" id="Ink 229" o:spid="_x0000_s1026" type="#_x0000_t75" style="position:absolute;margin-left:407.3pt;margin-top:142.2pt;width:17.55pt;height:16.6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">
                <v:imagedata r:id="rId263" o:title=""/>
              </v:shape>
            </w:pict>
          </mc:Fallback>
        </mc:AlternateContent>
      </w:r>
      <w:r>
        <w:rPr>
          <w:noProof/>
        </w:rPr>
        <mc:AlternateContent>
          <mc:Choice Requires="wpi">
            <w:drawing>
              <wp:anchor distT="0" distB="0" distL="114300" distR="114300" simplePos="0" relativeHeight="251791360" behindDoc="0" locked="0" layoutInCell="1" allowOverlap="1" wp14:anchorId="1B38534B" wp14:editId="630DD0F5">
                <wp:simplePos x="0" y="0"/>
                <wp:positionH relativeFrom="column">
                  <wp:posOffset>5721740</wp:posOffset>
                </wp:positionH>
                <wp:positionV relativeFrom="paragraph">
                  <wp:posOffset>238050</wp:posOffset>
                </wp:positionV>
                <wp:extent cx="313920" cy="178200"/>
                <wp:effectExtent l="38100" t="50800" r="41910" b="38100"/>
                <wp:wrapNone/>
                <wp:docPr id="228" name="Ink 228"/>
                <wp:cNvGraphicFramePr/>
                <a:graphic xmlns:a="http://schemas.openxmlformats.org/drawingml/2006/main">
                  <a:graphicData uri="http://schemas.microsoft.com/office/word/2010/wordprocessingInk">
                    <w14:contentPart bwMode="auto" r:id="rId264">
                      <w14:nvContentPartPr>
                        <w14:cNvContentPartPr/>
                      </w14:nvContentPartPr>
                      <w14:xfrm>
                        <a:off x="0" y="0"/>
                        <a:ext cx="313920" cy="178200"/>
                      </w14:xfrm>
                    </w14:contentPart>
                  </a:graphicData>
                </a:graphic>
              </wp:anchor>
            </w:drawing>
          </mc:Choice>
          <mc:Fallback xmlns:w16="http://schemas.microsoft.com/office/word/2018/wordml" xmlns:w16cex="http://schemas.microsoft.com/office/word/2018/wordml/cex">
            <w:pict>
              <v:shape w14:anchorId="2AD44BEF" id="Ink 228" o:spid="_x0000_s1026" type="#_x0000_t75" style="position:absolute;margin-left:449.75pt;margin-top:17.95pt;width:26.3pt;height:15.65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">
                <v:imagedata r:id="rId265" o:title=""/>
              </v:shape>
            </w:pict>
          </mc:Fallback>
        </mc:AlternateContent>
      </w:r>
      <w:r w:rsidR="00FD6DEC">
        <w:rPr>
          <w:noProof/>
        </w:rPr>
        <w:drawing>
          <wp:inline distT="0" distB="0" distL="0" distR="0" wp14:anchorId="192D1FFC" wp14:editId="5A75E481">
            <wp:extent cx="6873262" cy="4029075"/>
            <wp:effectExtent l="0" t="0" r="3810" b="0"/>
            <wp:docPr id="3" name="Picture 3" descr="What you should know about automation with linear actuators | Technology  Review | Linear actuator, Actuator, Electrica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you should know about automation with linear actuators | Technology  Review | Linear actuator, Actuator, Electrical diagram"/>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6877239" cy="4031406"/>
                    </a:xfrm>
                    <a:prstGeom prst="rect">
                      <a:avLst/>
                    </a:prstGeom>
                    <a:noFill/>
                    <a:ln>
                      <a:noFill/>
                    </a:ln>
                  </pic:spPr>
                </pic:pic>
              </a:graphicData>
            </a:graphic>
          </wp:inline>
        </w:drawing>
      </w:r>
    </w:p>
    <w:p w14:paraId="08E44293" w14:textId="77777777" w:rsidR="00604048" w:rsidRDefault="00604048" w:rsidP="00FD6DEC">
      <w:pPr>
        <w:spacing w:line="360" w:lineRule="auto"/>
        <w:rPr>
          <w:rFonts w:ascii="Arial" w:hAnsi="Arial" w:cs="Arial"/>
          <w:sz w:val="24"/>
          <w:szCs w:val="24"/>
        </w:rPr>
      </w:pPr>
    </w:p>
    <w:p w14:paraId="5DA19EAA" w14:textId="77777777" w:rsidR="00604048" w:rsidRDefault="00604048" w:rsidP="00FD6DEC">
      <w:pPr>
        <w:spacing w:line="360" w:lineRule="auto"/>
        <w:rPr>
          <w:rFonts w:ascii="Arial" w:hAnsi="Arial" w:cs="Arial"/>
          <w:sz w:val="24"/>
          <w:szCs w:val="24"/>
        </w:rPr>
      </w:pPr>
    </w:p>
    <w:p w14:paraId="1418AC64" w14:textId="11CE92C1" w:rsidR="00FD6DEC" w:rsidRDefault="00FD6DEC" w:rsidP="00FD6DEC">
      <w:pPr>
        <w:spacing w:line="360" w:lineRule="auto"/>
        <w:rPr>
          <w:rFonts w:ascii="Arial" w:hAnsi="Arial" w:cs="Arial"/>
          <w:sz w:val="24"/>
          <w:szCs w:val="24"/>
        </w:rPr>
      </w:pPr>
      <w:r>
        <w:rPr>
          <w:rFonts w:ascii="Arial" w:hAnsi="Arial" w:cs="Arial"/>
          <w:sz w:val="24"/>
          <w:szCs w:val="24"/>
        </w:rPr>
        <w:t xml:space="preserve">Image 1 </w:t>
      </w:r>
    </w:p>
    <w:p w14:paraId="119A2CC8" w14:textId="2DFECC7B" w:rsidR="00FD6DEC" w:rsidRDefault="00760BD1" w:rsidP="00FD6DEC">
      <w:pPr>
        <w:spacing w:line="360" w:lineRule="auto"/>
        <w:rPr>
          <w:rFonts w:ascii="Arial" w:hAnsi="Arial" w:cs="Arial"/>
          <w:sz w:val="24"/>
          <w:szCs w:val="24"/>
        </w:rPr>
      </w:pPr>
      <w:r>
        <w:rPr>
          <w:rFonts w:ascii="Verdana" w:hAnsi="Verdana"/>
          <w:noProof/>
          <w:color w:val="000000"/>
        </w:rPr>
        <mc:AlternateContent>
          <mc:Choice Requires="wpi">
            <w:drawing>
              <wp:anchor distT="0" distB="0" distL="114300" distR="114300" simplePos="0" relativeHeight="251793408" behindDoc="0" locked="0" layoutInCell="1" allowOverlap="1" wp14:anchorId="22F76187" wp14:editId="105DA357">
                <wp:simplePos x="0" y="0"/>
                <wp:positionH relativeFrom="column">
                  <wp:posOffset>4379660</wp:posOffset>
                </wp:positionH>
                <wp:positionV relativeFrom="paragraph">
                  <wp:posOffset>-55520</wp:posOffset>
                </wp:positionV>
                <wp:extent cx="497520" cy="338760"/>
                <wp:effectExtent l="50800" t="50800" r="36195" b="42545"/>
                <wp:wrapNone/>
                <wp:docPr id="230" name="Ink 230"/>
                <wp:cNvGraphicFramePr/>
                <a:graphic xmlns:a="http://schemas.openxmlformats.org/drawingml/2006/main">
                  <a:graphicData uri="http://schemas.microsoft.com/office/word/2010/wordprocessingInk">
                    <w14:contentPart bwMode="auto" r:id="rId267">
                      <w14:nvContentPartPr>
                        <w14:cNvContentPartPr/>
                      </w14:nvContentPartPr>
                      <w14:xfrm>
                        <a:off x="0" y="0"/>
                        <a:ext cx="497520" cy="338760"/>
                      </w14:xfrm>
                    </w14:contentPart>
                  </a:graphicData>
                </a:graphic>
              </wp:anchor>
            </w:drawing>
          </mc:Choice>
          <mc:Fallback xmlns:w16="http://schemas.microsoft.com/office/word/2018/wordml" xmlns:w16cex="http://schemas.microsoft.com/office/word/2018/wordml/cex">
            <w:pict>
              <v:shape w14:anchorId="1334F0C7" id="Ink 230" o:spid="_x0000_s1026" type="#_x0000_t75" style="position:absolute;margin-left:344.05pt;margin-top:-5.15pt;width:40.75pt;height:28.25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">
                <v:imagedata r:id="rId268" o:title=""/>
              </v:shape>
            </w:pict>
          </mc:Fallback>
        </mc:AlternateContent>
      </w:r>
      <w:r w:rsidR="00FD6DEC">
        <w:rPr>
          <w:rFonts w:ascii="Verdana" w:hAnsi="Verdana"/>
          <w:color w:val="000000"/>
        </w:rPr>
        <w:t xml:space="preserve">Moxie Blue </w:t>
      </w:r>
      <w:proofErr w:type="gramStart"/>
      <w:r w:rsidR="00FD6DEC">
        <w:rPr>
          <w:rFonts w:ascii="Verdana" w:hAnsi="Verdana"/>
          <w:color w:val="000000"/>
        </w:rPr>
        <w:t>Creative .</w:t>
      </w:r>
      <w:proofErr w:type="gramEnd"/>
      <w:r w:rsidR="00FD6DEC">
        <w:rPr>
          <w:rFonts w:ascii="Verdana" w:hAnsi="Verdana"/>
          <w:color w:val="000000"/>
        </w:rPr>
        <w:t xml:space="preserve"> (</w:t>
      </w:r>
      <w:proofErr w:type="gramStart"/>
      <w:r w:rsidR="00FD6DEC">
        <w:rPr>
          <w:rFonts w:ascii="Verdana" w:hAnsi="Verdana"/>
          <w:color w:val="000000"/>
        </w:rPr>
        <w:t>2018 )</w:t>
      </w:r>
      <w:proofErr w:type="gramEnd"/>
      <w:r w:rsidR="00FD6DEC">
        <w:rPr>
          <w:rFonts w:ascii="Verdana" w:hAnsi="Verdana"/>
          <w:color w:val="000000"/>
        </w:rPr>
        <w:t>. </w:t>
      </w:r>
      <w:r w:rsidR="00FD6DEC">
        <w:rPr>
          <w:rFonts w:ascii="Verdana" w:hAnsi="Verdana"/>
          <w:i/>
          <w:iCs/>
          <w:color w:val="000000"/>
        </w:rPr>
        <w:t>What you should know about linear actuators</w:t>
      </w:r>
      <w:proofErr w:type="gramStart"/>
      <w:r w:rsidR="00FD6DEC">
        <w:rPr>
          <w:rFonts w:ascii="Verdana" w:hAnsi="Verdana"/>
          <w:i/>
          <w:iCs/>
          <w:color w:val="000000"/>
        </w:rPr>
        <w:t>. .</w:t>
      </w:r>
      <w:proofErr w:type="gramEnd"/>
      <w:r w:rsidR="00FD6DEC">
        <w:rPr>
          <w:rFonts w:ascii="Verdana" w:hAnsi="Verdana"/>
          <w:color w:val="000000"/>
        </w:rPr>
        <w:t> Available: https://www.pinterest.co.uk/pin/265712446748865757/. Last accessed 15/02/2021</w:t>
      </w:r>
    </w:p>
    <w:p w14:paraId="62B4ADD3" w14:textId="7B1BBA56" w:rsidR="00FD6DEC" w:rsidRDefault="00FD6DEC" w:rsidP="00FD6DEC">
      <w:pPr>
        <w:spacing w:line="360" w:lineRule="auto"/>
        <w:rPr>
          <w:rFonts w:ascii="Arial" w:hAnsi="Arial" w:cs="Arial"/>
          <w:sz w:val="24"/>
          <w:szCs w:val="24"/>
        </w:rPr>
      </w:pPr>
    </w:p>
    <w:p w14:paraId="1CE6731B" w14:textId="71C87D3C" w:rsidR="00FD6DEC" w:rsidRDefault="00760BD1" w:rsidP="00FD6DEC">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07744" behindDoc="0" locked="0" layoutInCell="1" allowOverlap="1" wp14:anchorId="76E8D942" wp14:editId="151875AE">
                <wp:simplePos x="0" y="0"/>
                <wp:positionH relativeFrom="column">
                  <wp:posOffset>4793615</wp:posOffset>
                </wp:positionH>
                <wp:positionV relativeFrom="paragraph">
                  <wp:posOffset>-164465</wp:posOffset>
                </wp:positionV>
                <wp:extent cx="1048055" cy="459300"/>
                <wp:effectExtent l="38100" t="38100" r="31750" b="48895"/>
                <wp:wrapNone/>
                <wp:docPr id="244" name="Ink 244"/>
                <wp:cNvGraphicFramePr/>
                <a:graphic xmlns:a="http://schemas.openxmlformats.org/drawingml/2006/main">
                  <a:graphicData uri="http://schemas.microsoft.com/office/word/2010/wordprocessingInk">
                    <w14:contentPart bwMode="auto" r:id="rId269">
                      <w14:nvContentPartPr>
                        <w14:cNvContentPartPr/>
                      </w14:nvContentPartPr>
                      <w14:xfrm>
                        <a:off x="0" y="0"/>
                        <a:ext cx="1048055" cy="459300"/>
                      </w14:xfrm>
                    </w14:contentPart>
                  </a:graphicData>
                </a:graphic>
              </wp:anchor>
            </w:drawing>
          </mc:Choice>
          <mc:Fallback xmlns:w16="http://schemas.microsoft.com/office/word/2018/wordml" xmlns:w16cex="http://schemas.microsoft.com/office/word/2018/wordml/cex">
            <w:pict>
              <v:shape w14:anchorId="17BF1C9E" id="Ink 244" o:spid="_x0000_s1026" type="#_x0000_t75" style="position:absolute;margin-left:376.65pt;margin-top:-13.75pt;width:84.15pt;height:37.75pt;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">
                <v:imagedata r:id="rId270" o:title=""/>
              </v:shape>
            </w:pict>
          </mc:Fallback>
        </mc:AlternateContent>
      </w:r>
    </w:p>
    <w:p w14:paraId="0DD44AE4" w14:textId="77777777" w:rsidR="00FD6DEC" w:rsidRDefault="00FD6DEC" w:rsidP="00FD6DEC">
      <w:pPr>
        <w:spacing w:line="360" w:lineRule="auto"/>
        <w:rPr>
          <w:rFonts w:ascii="Arial" w:hAnsi="Arial" w:cs="Arial"/>
          <w:sz w:val="24"/>
          <w:szCs w:val="24"/>
        </w:rPr>
      </w:pPr>
    </w:p>
    <w:p w14:paraId="3FBEBB57" w14:textId="77777777" w:rsidR="00FD6DEC" w:rsidRDefault="00FD6DEC" w:rsidP="00FD6DEC">
      <w:pPr>
        <w:spacing w:line="360" w:lineRule="auto"/>
        <w:rPr>
          <w:rFonts w:ascii="Arial" w:hAnsi="Arial" w:cs="Arial"/>
          <w:sz w:val="24"/>
          <w:szCs w:val="24"/>
        </w:rPr>
      </w:pPr>
    </w:p>
    <w:p w14:paraId="649F758D" w14:textId="77777777" w:rsidR="00604048" w:rsidRDefault="00604048" w:rsidP="00FD6DEC">
      <w:pPr>
        <w:spacing w:line="360" w:lineRule="auto"/>
        <w:rPr>
          <w:rFonts w:ascii="Arial" w:hAnsi="Arial" w:cs="Arial"/>
          <w:sz w:val="24"/>
          <w:szCs w:val="24"/>
        </w:rPr>
      </w:pPr>
    </w:p>
    <w:p w14:paraId="0B117763" w14:textId="77777777" w:rsidR="00604048" w:rsidRDefault="00604048" w:rsidP="00FD6DEC">
      <w:pPr>
        <w:spacing w:line="360" w:lineRule="auto"/>
        <w:rPr>
          <w:rFonts w:ascii="Arial" w:hAnsi="Arial" w:cs="Arial"/>
          <w:sz w:val="24"/>
          <w:szCs w:val="24"/>
        </w:rPr>
      </w:pPr>
    </w:p>
    <w:p w14:paraId="6B13FD0E" w14:textId="77777777" w:rsidR="00604048" w:rsidRDefault="00604048" w:rsidP="00FD6DEC">
      <w:pPr>
        <w:spacing w:line="360" w:lineRule="auto"/>
        <w:rPr>
          <w:rFonts w:ascii="Arial" w:hAnsi="Arial" w:cs="Arial"/>
          <w:sz w:val="24"/>
          <w:szCs w:val="24"/>
        </w:rPr>
      </w:pPr>
    </w:p>
    <w:p w14:paraId="40EAAEEA" w14:textId="77777777" w:rsidR="00604048" w:rsidRDefault="00604048" w:rsidP="00FD6DEC">
      <w:pPr>
        <w:spacing w:line="360" w:lineRule="auto"/>
        <w:rPr>
          <w:rFonts w:ascii="Arial" w:hAnsi="Arial" w:cs="Arial"/>
          <w:sz w:val="24"/>
          <w:szCs w:val="24"/>
        </w:rPr>
      </w:pPr>
    </w:p>
    <w:p w14:paraId="2418815F" w14:textId="77777777" w:rsidR="00604048" w:rsidRDefault="00604048" w:rsidP="00FD6DEC">
      <w:pPr>
        <w:spacing w:line="360" w:lineRule="auto"/>
        <w:rPr>
          <w:rFonts w:ascii="Arial" w:hAnsi="Arial" w:cs="Arial"/>
          <w:sz w:val="24"/>
          <w:szCs w:val="24"/>
        </w:rPr>
      </w:pPr>
    </w:p>
    <w:p w14:paraId="210116CF" w14:textId="77777777" w:rsidR="00604048" w:rsidRDefault="00604048" w:rsidP="00FD6DEC">
      <w:pPr>
        <w:spacing w:line="360" w:lineRule="auto"/>
        <w:rPr>
          <w:rFonts w:ascii="Arial" w:hAnsi="Arial" w:cs="Arial"/>
          <w:sz w:val="24"/>
          <w:szCs w:val="24"/>
        </w:rPr>
      </w:pPr>
    </w:p>
    <w:p w14:paraId="1A6AC5C3" w14:textId="77777777" w:rsidR="00604048" w:rsidRDefault="00604048" w:rsidP="00FD6DEC">
      <w:pPr>
        <w:spacing w:line="360" w:lineRule="auto"/>
        <w:rPr>
          <w:rFonts w:ascii="Arial" w:hAnsi="Arial" w:cs="Arial"/>
          <w:sz w:val="24"/>
          <w:szCs w:val="24"/>
        </w:rPr>
      </w:pPr>
    </w:p>
    <w:p w14:paraId="3F1A18AB" w14:textId="77777777" w:rsidR="00604048" w:rsidRDefault="00604048" w:rsidP="00FD6DEC">
      <w:pPr>
        <w:spacing w:line="360" w:lineRule="auto"/>
        <w:rPr>
          <w:rFonts w:ascii="Arial" w:hAnsi="Arial" w:cs="Arial"/>
          <w:sz w:val="24"/>
          <w:szCs w:val="24"/>
        </w:rPr>
      </w:pPr>
    </w:p>
    <w:p w14:paraId="62541EB2" w14:textId="77777777" w:rsidR="00604048" w:rsidRDefault="00604048" w:rsidP="00FD6DEC">
      <w:pPr>
        <w:spacing w:line="360" w:lineRule="auto"/>
        <w:rPr>
          <w:rFonts w:ascii="Arial" w:hAnsi="Arial" w:cs="Arial"/>
          <w:sz w:val="24"/>
          <w:szCs w:val="24"/>
        </w:rPr>
      </w:pPr>
    </w:p>
    <w:p w14:paraId="0B096F11" w14:textId="77777777" w:rsidR="00604048" w:rsidRDefault="00604048" w:rsidP="00FD6DEC">
      <w:pPr>
        <w:spacing w:line="360" w:lineRule="auto"/>
        <w:rPr>
          <w:rFonts w:ascii="Arial" w:hAnsi="Arial" w:cs="Arial"/>
          <w:sz w:val="24"/>
          <w:szCs w:val="24"/>
        </w:rPr>
      </w:pPr>
    </w:p>
    <w:p w14:paraId="26BDD2D3" w14:textId="77777777" w:rsidR="00604048" w:rsidRDefault="00604048" w:rsidP="00FD6DEC">
      <w:pPr>
        <w:spacing w:line="360" w:lineRule="auto"/>
        <w:rPr>
          <w:rFonts w:ascii="Arial" w:hAnsi="Arial" w:cs="Arial"/>
          <w:sz w:val="24"/>
          <w:szCs w:val="24"/>
        </w:rPr>
      </w:pPr>
    </w:p>
    <w:p w14:paraId="4BFB2932" w14:textId="77777777" w:rsidR="00604048" w:rsidRDefault="00604048" w:rsidP="00FD6DEC">
      <w:pPr>
        <w:spacing w:line="360" w:lineRule="auto"/>
        <w:rPr>
          <w:rFonts w:ascii="Arial" w:hAnsi="Arial" w:cs="Arial"/>
          <w:sz w:val="24"/>
          <w:szCs w:val="24"/>
        </w:rPr>
      </w:pPr>
    </w:p>
    <w:p w14:paraId="20C5BA63" w14:textId="77777777" w:rsidR="00604048" w:rsidRDefault="00604048" w:rsidP="00FD6DEC">
      <w:pPr>
        <w:spacing w:line="360" w:lineRule="auto"/>
        <w:rPr>
          <w:rFonts w:ascii="Arial" w:hAnsi="Arial" w:cs="Arial"/>
          <w:sz w:val="24"/>
          <w:szCs w:val="24"/>
        </w:rPr>
      </w:pPr>
    </w:p>
    <w:p w14:paraId="487D6832" w14:textId="6B755DCE" w:rsidR="00FD6DEC" w:rsidRDefault="00FD6DEC" w:rsidP="00FD6DEC">
      <w:pPr>
        <w:spacing w:line="360" w:lineRule="auto"/>
        <w:rPr>
          <w:rFonts w:ascii="Arial" w:hAnsi="Arial" w:cs="Arial"/>
          <w:sz w:val="24"/>
          <w:szCs w:val="24"/>
        </w:rPr>
      </w:pPr>
      <w:r>
        <w:rPr>
          <w:rFonts w:ascii="Arial" w:hAnsi="Arial" w:cs="Arial"/>
          <w:sz w:val="24"/>
          <w:szCs w:val="24"/>
        </w:rPr>
        <w:t xml:space="preserve">P.D.S (Product Design Specification) for the actuator. </w:t>
      </w:r>
    </w:p>
    <w:p w14:paraId="0E131943" w14:textId="77777777" w:rsidR="00FD6DEC" w:rsidRDefault="00FD6DEC" w:rsidP="00FD6DEC">
      <w:pPr>
        <w:spacing w:line="360" w:lineRule="auto"/>
        <w:rPr>
          <w:rFonts w:ascii="Arial" w:hAnsi="Arial" w:cs="Arial"/>
          <w:sz w:val="24"/>
          <w:szCs w:val="24"/>
        </w:rPr>
      </w:pPr>
      <w:r>
        <w:rPr>
          <w:rFonts w:ascii="Arial" w:hAnsi="Arial" w:cs="Arial"/>
          <w:sz w:val="24"/>
          <w:szCs w:val="24"/>
        </w:rPr>
        <w:t xml:space="preserve">A P.D.S is a document which is made in the early stages of the design process. It defines all the activities and processes the component needs to be able to do to work effectively and to succeed at what it is designed to do.  </w:t>
      </w:r>
    </w:p>
    <w:p w14:paraId="0DBCE3AE" w14:textId="77777777" w:rsidR="00FD6DEC" w:rsidRDefault="00FD6DEC" w:rsidP="00FD6DEC">
      <w:pPr>
        <w:spacing w:line="360" w:lineRule="auto"/>
        <w:rPr>
          <w:rFonts w:ascii="Arial" w:hAnsi="Arial" w:cs="Arial"/>
          <w:sz w:val="24"/>
          <w:szCs w:val="24"/>
        </w:rPr>
      </w:pPr>
    </w:p>
    <w:p w14:paraId="22773080" w14:textId="77777777" w:rsidR="00FD6DEC" w:rsidRPr="00753066" w:rsidRDefault="00FD6DEC" w:rsidP="00FD6DEC">
      <w:pPr>
        <w:spacing w:line="360" w:lineRule="auto"/>
        <w:rPr>
          <w:rFonts w:ascii="Arial" w:hAnsi="Arial" w:cs="Arial"/>
          <w:sz w:val="24"/>
          <w:szCs w:val="24"/>
          <w:u w:val="single"/>
        </w:rPr>
      </w:pPr>
      <w:r w:rsidRPr="00753066">
        <w:rPr>
          <w:rFonts w:ascii="Arial" w:hAnsi="Arial" w:cs="Arial"/>
          <w:sz w:val="24"/>
          <w:szCs w:val="24"/>
          <w:u w:val="single"/>
        </w:rPr>
        <w:t>Performance</w:t>
      </w:r>
    </w:p>
    <w:p w14:paraId="518C715F" w14:textId="7EE7E930" w:rsidR="00FD6DEC" w:rsidRDefault="007E042B" w:rsidP="00FD6DEC">
      <w:pPr>
        <w:pStyle w:val="ListParagraph"/>
        <w:numPr>
          <w:ilvl w:val="0"/>
          <w:numId w:val="37"/>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10816" behindDoc="0" locked="0" layoutInCell="1" allowOverlap="1" wp14:anchorId="2CBD6C80" wp14:editId="64D1CE15">
                <wp:simplePos x="0" y="0"/>
                <wp:positionH relativeFrom="column">
                  <wp:posOffset>4695190</wp:posOffset>
                </wp:positionH>
                <wp:positionV relativeFrom="paragraph">
                  <wp:posOffset>-59055</wp:posOffset>
                </wp:positionV>
                <wp:extent cx="314710" cy="396440"/>
                <wp:effectExtent l="38100" t="50800" r="53975" b="48260"/>
                <wp:wrapNone/>
                <wp:docPr id="247" name="Ink 247"/>
                <wp:cNvGraphicFramePr/>
                <a:graphic xmlns:a="http://schemas.openxmlformats.org/drawingml/2006/main">
                  <a:graphicData uri="http://schemas.microsoft.com/office/word/2010/wordprocessingInk">
                    <w14:contentPart bwMode="auto" r:id="rId271">
                      <w14:nvContentPartPr>
                        <w14:cNvContentPartPr/>
                      </w14:nvContentPartPr>
                      <w14:xfrm>
                        <a:off x="0" y="0"/>
                        <a:ext cx="314710" cy="396440"/>
                      </w14:xfrm>
                    </w14:contentPart>
                  </a:graphicData>
                </a:graphic>
              </wp:anchor>
            </w:drawing>
          </mc:Choice>
          <mc:Fallback xmlns:w16="http://schemas.microsoft.com/office/word/2018/wordml" xmlns:w16cex="http://schemas.microsoft.com/office/word/2018/wordml/cex">
            <w:pict>
              <v:shape w14:anchorId="03CE94B9" id="Ink 247" o:spid="_x0000_s1026" type="#_x0000_t75" style="position:absolute;margin-left:368.9pt;margin-top:-5.45pt;width:26.4pt;height:32.85pt;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">
                <v:imagedata r:id="rId272" o:title=""/>
              </v:shape>
            </w:pict>
          </mc:Fallback>
        </mc:AlternateContent>
      </w:r>
      <w:r w:rsidR="00FD6DEC">
        <w:rPr>
          <w:rFonts w:ascii="Arial" w:hAnsi="Arial" w:cs="Arial"/>
          <w:sz w:val="24"/>
          <w:szCs w:val="24"/>
        </w:rPr>
        <w:t xml:space="preserve">The actuator must be able to withstand a continuous load of 9000N newtons of force. When the actuator is operational, it will move at a linear velocity of 10mm/s. </w:t>
      </w:r>
    </w:p>
    <w:p w14:paraId="13E61F4F" w14:textId="77777777" w:rsidR="00FD6DEC" w:rsidRDefault="00FD6DEC" w:rsidP="00FD6DEC">
      <w:pPr>
        <w:spacing w:line="360" w:lineRule="auto"/>
        <w:rPr>
          <w:rFonts w:ascii="Arial" w:hAnsi="Arial" w:cs="Arial"/>
          <w:sz w:val="24"/>
          <w:szCs w:val="24"/>
        </w:rPr>
      </w:pPr>
    </w:p>
    <w:p w14:paraId="7E4BCC59" w14:textId="77777777" w:rsidR="00FD6DEC" w:rsidRDefault="00FD6DEC" w:rsidP="00FD6DEC">
      <w:pPr>
        <w:spacing w:line="360" w:lineRule="auto"/>
        <w:rPr>
          <w:rFonts w:ascii="Arial" w:hAnsi="Arial" w:cs="Arial"/>
          <w:sz w:val="24"/>
          <w:szCs w:val="24"/>
        </w:rPr>
      </w:pPr>
    </w:p>
    <w:p w14:paraId="3CEB6A71" w14:textId="77777777" w:rsidR="00FD6DEC" w:rsidRPr="00753066" w:rsidRDefault="00FD6DEC" w:rsidP="00FD6DEC">
      <w:pPr>
        <w:spacing w:line="360" w:lineRule="auto"/>
        <w:rPr>
          <w:rFonts w:ascii="Arial" w:hAnsi="Arial" w:cs="Arial"/>
          <w:sz w:val="24"/>
          <w:szCs w:val="24"/>
          <w:u w:val="single"/>
        </w:rPr>
      </w:pPr>
      <w:r w:rsidRPr="00753066">
        <w:rPr>
          <w:rFonts w:ascii="Arial" w:hAnsi="Arial" w:cs="Arial"/>
          <w:sz w:val="24"/>
          <w:szCs w:val="24"/>
          <w:u w:val="single"/>
        </w:rPr>
        <w:t xml:space="preserve">Environment </w:t>
      </w:r>
    </w:p>
    <w:p w14:paraId="2E5F517C" w14:textId="74B06806" w:rsidR="00FD6DEC" w:rsidRDefault="007E042B" w:rsidP="00FD6DEC">
      <w:pPr>
        <w:pStyle w:val="ListParagraph"/>
        <w:numPr>
          <w:ilvl w:val="0"/>
          <w:numId w:val="37"/>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29248" behindDoc="0" locked="0" layoutInCell="1" allowOverlap="1" wp14:anchorId="647B4598" wp14:editId="2625C900">
                <wp:simplePos x="0" y="0"/>
                <wp:positionH relativeFrom="column">
                  <wp:posOffset>5434965</wp:posOffset>
                </wp:positionH>
                <wp:positionV relativeFrom="paragraph">
                  <wp:posOffset>768985</wp:posOffset>
                </wp:positionV>
                <wp:extent cx="1227665" cy="254000"/>
                <wp:effectExtent l="38100" t="38100" r="42545" b="38100"/>
                <wp:wrapNone/>
                <wp:docPr id="265" name="Ink 265"/>
                <wp:cNvGraphicFramePr/>
                <a:graphic xmlns:a="http://schemas.openxmlformats.org/drawingml/2006/main">
                  <a:graphicData uri="http://schemas.microsoft.com/office/word/2010/wordprocessingInk">
                    <w14:contentPart bwMode="auto" r:id="rId273">
                      <w14:nvContentPartPr>
                        <w14:cNvContentPartPr/>
                      </w14:nvContentPartPr>
                      <w14:xfrm>
                        <a:off x="0" y="0"/>
                        <a:ext cx="1227665" cy="254000"/>
                      </w14:xfrm>
                    </w14:contentPart>
                  </a:graphicData>
                </a:graphic>
              </wp:anchor>
            </w:drawing>
          </mc:Choice>
          <mc:Fallback xmlns:w16="http://schemas.microsoft.com/office/word/2018/wordml" xmlns:w16cex="http://schemas.microsoft.com/office/word/2018/wordml/cex">
            <w:pict>
              <v:shape w14:anchorId="3359FD1F" id="Ink 265" o:spid="_x0000_s1026" type="#_x0000_t75" style="position:absolute;margin-left:427.35pt;margin-top:59.95pt;width:97.85pt;height:21.15pt;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">
                <v:imagedata r:id="rId274" o:title=""/>
              </v:shape>
            </w:pict>
          </mc:Fallback>
        </mc:AlternateContent>
      </w:r>
      <w:r>
        <w:rPr>
          <w:rFonts w:ascii="Arial" w:hAnsi="Arial" w:cs="Arial"/>
          <w:noProof/>
          <w:sz w:val="24"/>
          <w:szCs w:val="24"/>
        </w:rPr>
        <mc:AlternateContent>
          <mc:Choice Requires="wpi">
            <w:drawing>
              <wp:anchor distT="0" distB="0" distL="114300" distR="114300" simplePos="0" relativeHeight="251812864" behindDoc="0" locked="0" layoutInCell="1" allowOverlap="1" wp14:anchorId="7A4B0C4D" wp14:editId="7EFC155D">
                <wp:simplePos x="0" y="0"/>
                <wp:positionH relativeFrom="column">
                  <wp:posOffset>1365020</wp:posOffset>
                </wp:positionH>
                <wp:positionV relativeFrom="paragraph">
                  <wp:posOffset>588480</wp:posOffset>
                </wp:positionV>
                <wp:extent cx="197280" cy="159120"/>
                <wp:effectExtent l="38100" t="50800" r="19050" b="44450"/>
                <wp:wrapNone/>
                <wp:docPr id="249" name="Ink 249"/>
                <wp:cNvGraphicFramePr/>
                <a:graphic xmlns:a="http://schemas.openxmlformats.org/drawingml/2006/main">
                  <a:graphicData uri="http://schemas.microsoft.com/office/word/2010/wordprocessingInk">
                    <w14:contentPart bwMode="auto" r:id="rId275">
                      <w14:nvContentPartPr>
                        <w14:cNvContentPartPr/>
                      </w14:nvContentPartPr>
                      <w14:xfrm>
                        <a:off x="0" y="0"/>
                        <a:ext cx="197280" cy="159120"/>
                      </w14:xfrm>
                    </w14:contentPart>
                  </a:graphicData>
                </a:graphic>
              </wp:anchor>
            </w:drawing>
          </mc:Choice>
          <mc:Fallback xmlns:w16="http://schemas.microsoft.com/office/word/2018/wordml" xmlns:w16cex="http://schemas.microsoft.com/office/word/2018/wordml/cex">
            <w:pict>
              <v:shape w14:anchorId="2400AFC5" id="Ink 249" o:spid="_x0000_s1026" type="#_x0000_t75" style="position:absolute;margin-left:106.7pt;margin-top:45.55pt;width:17.15pt;height:14.15pt;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">
                <v:imagedata r:id="rId276" o:title=""/>
              </v:shape>
            </w:pict>
          </mc:Fallback>
        </mc:AlternateContent>
      </w:r>
      <w:r>
        <w:rPr>
          <w:rFonts w:ascii="Arial" w:hAnsi="Arial" w:cs="Arial"/>
          <w:noProof/>
          <w:sz w:val="24"/>
          <w:szCs w:val="24"/>
        </w:rPr>
        <mc:AlternateContent>
          <mc:Choice Requires="wpi">
            <w:drawing>
              <wp:anchor distT="0" distB="0" distL="114300" distR="114300" simplePos="0" relativeHeight="251811840" behindDoc="0" locked="0" layoutInCell="1" allowOverlap="1" wp14:anchorId="213D3B55" wp14:editId="1B3B25DB">
                <wp:simplePos x="0" y="0"/>
                <wp:positionH relativeFrom="column">
                  <wp:posOffset>5959340</wp:posOffset>
                </wp:positionH>
                <wp:positionV relativeFrom="paragraph">
                  <wp:posOffset>51720</wp:posOffset>
                </wp:positionV>
                <wp:extent cx="162360" cy="149760"/>
                <wp:effectExtent l="38100" t="38100" r="41275" b="41275"/>
                <wp:wrapNone/>
                <wp:docPr id="248" name="Ink 248"/>
                <wp:cNvGraphicFramePr/>
                <a:graphic xmlns:a="http://schemas.openxmlformats.org/drawingml/2006/main">
                  <a:graphicData uri="http://schemas.microsoft.com/office/word/2010/wordprocessingInk">
                    <w14:contentPart bwMode="auto" r:id="rId277">
                      <w14:nvContentPartPr>
                        <w14:cNvContentPartPr/>
                      </w14:nvContentPartPr>
                      <w14:xfrm>
                        <a:off x="0" y="0"/>
                        <a:ext cx="162360" cy="149760"/>
                      </w14:xfrm>
                    </w14:contentPart>
                  </a:graphicData>
                </a:graphic>
              </wp:anchor>
            </w:drawing>
          </mc:Choice>
          <mc:Fallback xmlns:w16="http://schemas.microsoft.com/office/word/2018/wordml" xmlns:w16cex="http://schemas.microsoft.com/office/word/2018/wordml/cex">
            <w:pict>
              <v:shape w14:anchorId="54923D99" id="Ink 248" o:spid="_x0000_s1026" type="#_x0000_t75" style="position:absolute;margin-left:468.45pt;margin-top:3.25pt;width:14.4pt;height:13.45pt;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">
                <v:imagedata r:id="rId278" o:title=""/>
              </v:shape>
            </w:pict>
          </mc:Fallback>
        </mc:AlternateContent>
      </w:r>
      <w:r w:rsidR="00FD6DEC">
        <w:rPr>
          <w:rFonts w:ascii="Arial" w:hAnsi="Arial" w:cs="Arial"/>
          <w:sz w:val="24"/>
          <w:szCs w:val="24"/>
        </w:rPr>
        <w:t xml:space="preserve">The actuator will be for a light aircraft, the maximum altitude for a light aircraft is 10000 feet. The actuator must be able to cope with this altitude. The temperature range will need to be between 50 degrees and -10 degrees Celsius. Need to be able to withstand rain. Must be well secured on the plane due to plane vibrations. </w:t>
      </w:r>
    </w:p>
    <w:p w14:paraId="19C5D31F" w14:textId="77777777" w:rsidR="00FD6DEC" w:rsidRDefault="00FD6DEC" w:rsidP="00FD6DEC">
      <w:pPr>
        <w:spacing w:line="360" w:lineRule="auto"/>
        <w:rPr>
          <w:rFonts w:ascii="Arial" w:hAnsi="Arial" w:cs="Arial"/>
          <w:sz w:val="24"/>
          <w:szCs w:val="24"/>
        </w:rPr>
      </w:pPr>
    </w:p>
    <w:p w14:paraId="55411444" w14:textId="77777777" w:rsidR="00FD6DEC" w:rsidRPr="00753066" w:rsidRDefault="00FD6DEC" w:rsidP="00FD6DEC">
      <w:pPr>
        <w:spacing w:line="360" w:lineRule="auto"/>
        <w:rPr>
          <w:rFonts w:ascii="Arial" w:hAnsi="Arial" w:cs="Arial"/>
          <w:sz w:val="24"/>
          <w:szCs w:val="24"/>
          <w:u w:val="single"/>
        </w:rPr>
      </w:pPr>
      <w:r w:rsidRPr="00753066">
        <w:rPr>
          <w:rFonts w:ascii="Arial" w:hAnsi="Arial" w:cs="Arial"/>
          <w:sz w:val="24"/>
          <w:szCs w:val="24"/>
          <w:u w:val="single"/>
        </w:rPr>
        <w:t>Life in Service</w:t>
      </w:r>
    </w:p>
    <w:p w14:paraId="3CB363E6" w14:textId="040FFBF0" w:rsidR="00FD6DEC" w:rsidRDefault="007E042B" w:rsidP="00FD6DEC">
      <w:pPr>
        <w:pStyle w:val="ListParagraph"/>
        <w:numPr>
          <w:ilvl w:val="0"/>
          <w:numId w:val="37"/>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40512" behindDoc="0" locked="0" layoutInCell="1" allowOverlap="1" wp14:anchorId="4D5F5AA3" wp14:editId="339F4B80">
                <wp:simplePos x="0" y="0"/>
                <wp:positionH relativeFrom="column">
                  <wp:posOffset>3945890</wp:posOffset>
                </wp:positionH>
                <wp:positionV relativeFrom="paragraph">
                  <wp:posOffset>970915</wp:posOffset>
                </wp:positionV>
                <wp:extent cx="447870" cy="215265"/>
                <wp:effectExtent l="38100" t="38100" r="0" b="38735"/>
                <wp:wrapNone/>
                <wp:docPr id="276" name="Ink 276"/>
                <wp:cNvGraphicFramePr/>
                <a:graphic xmlns:a="http://schemas.openxmlformats.org/drawingml/2006/main">
                  <a:graphicData uri="http://schemas.microsoft.com/office/word/2010/wordprocessingInk">
                    <w14:contentPart bwMode="auto" r:id="rId279">
                      <w14:nvContentPartPr>
                        <w14:cNvContentPartPr/>
                      </w14:nvContentPartPr>
                      <w14:xfrm>
                        <a:off x="0" y="0"/>
                        <a:ext cx="447870" cy="215265"/>
                      </w14:xfrm>
                    </w14:contentPart>
                  </a:graphicData>
                </a:graphic>
              </wp:anchor>
            </w:drawing>
          </mc:Choice>
          <mc:Fallback xmlns:w16="http://schemas.microsoft.com/office/word/2018/wordml" xmlns:w16cex="http://schemas.microsoft.com/office/word/2018/wordml/cex">
            <w:pict>
              <v:shape w14:anchorId="1D8DDECA" id="Ink 276" o:spid="_x0000_s1026" type="#_x0000_t75" style="position:absolute;margin-left:309.9pt;margin-top:75.65pt;width:36.65pt;height:18.55pt;z-index:251840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">
                <v:imagedata r:id="rId280" o:title=""/>
              </v:shape>
            </w:pict>
          </mc:Fallback>
        </mc:AlternateContent>
      </w:r>
      <w:r>
        <w:rPr>
          <w:rFonts w:ascii="Arial" w:hAnsi="Arial" w:cs="Arial"/>
          <w:noProof/>
          <w:sz w:val="24"/>
          <w:szCs w:val="24"/>
        </w:rPr>
        <mc:AlternateContent>
          <mc:Choice Requires="wpi">
            <w:drawing>
              <wp:anchor distT="0" distB="0" distL="114300" distR="114300" simplePos="0" relativeHeight="251834368" behindDoc="0" locked="0" layoutInCell="1" allowOverlap="1" wp14:anchorId="2146DC9C" wp14:editId="098E61E5">
                <wp:simplePos x="0" y="0"/>
                <wp:positionH relativeFrom="column">
                  <wp:posOffset>3146300</wp:posOffset>
                </wp:positionH>
                <wp:positionV relativeFrom="paragraph">
                  <wp:posOffset>656425</wp:posOffset>
                </wp:positionV>
                <wp:extent cx="454320" cy="397080"/>
                <wp:effectExtent l="38100" t="38100" r="41275" b="34925"/>
                <wp:wrapNone/>
                <wp:docPr id="270" name="Ink 270"/>
                <wp:cNvGraphicFramePr/>
                <a:graphic xmlns:a="http://schemas.openxmlformats.org/drawingml/2006/main">
                  <a:graphicData uri="http://schemas.microsoft.com/office/word/2010/wordprocessingInk">
                    <w14:contentPart bwMode="auto" r:id="rId281">
                      <w14:nvContentPartPr>
                        <w14:cNvContentPartPr/>
                      </w14:nvContentPartPr>
                      <w14:xfrm>
                        <a:off x="0" y="0"/>
                        <a:ext cx="454320" cy="397080"/>
                      </w14:xfrm>
                    </w14:contentPart>
                  </a:graphicData>
                </a:graphic>
              </wp:anchor>
            </w:drawing>
          </mc:Choice>
          <mc:Fallback xmlns:w16="http://schemas.microsoft.com/office/word/2018/wordml" xmlns:w16cex="http://schemas.microsoft.com/office/word/2018/wordml/cex">
            <w:pict>
              <v:shape w14:anchorId="3ED61DA5" id="Ink 270" o:spid="_x0000_s1026" type="#_x0000_t75" style="position:absolute;margin-left:246.95pt;margin-top:50.9pt;width:37.35pt;height:32.9pt;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">
                <v:imagedata r:id="rId282" o:title=""/>
              </v:shape>
            </w:pict>
          </mc:Fallback>
        </mc:AlternateContent>
      </w:r>
      <w:r>
        <w:rPr>
          <w:rFonts w:ascii="Arial" w:hAnsi="Arial" w:cs="Arial"/>
          <w:noProof/>
          <w:sz w:val="24"/>
          <w:szCs w:val="24"/>
        </w:rPr>
        <mc:AlternateContent>
          <mc:Choice Requires="wpi">
            <w:drawing>
              <wp:anchor distT="0" distB="0" distL="114300" distR="114300" simplePos="0" relativeHeight="251833344" behindDoc="0" locked="0" layoutInCell="1" allowOverlap="1" wp14:anchorId="2C9C1566" wp14:editId="34F9E768">
                <wp:simplePos x="0" y="0"/>
                <wp:positionH relativeFrom="column">
                  <wp:posOffset>5209820</wp:posOffset>
                </wp:positionH>
                <wp:positionV relativeFrom="paragraph">
                  <wp:posOffset>332425</wp:posOffset>
                </wp:positionV>
                <wp:extent cx="336960" cy="279720"/>
                <wp:effectExtent l="38100" t="38100" r="44450" b="38100"/>
                <wp:wrapNone/>
                <wp:docPr id="269" name="Ink 269"/>
                <wp:cNvGraphicFramePr/>
                <a:graphic xmlns:a="http://schemas.openxmlformats.org/drawingml/2006/main">
                  <a:graphicData uri="http://schemas.microsoft.com/office/word/2010/wordprocessingInk">
                    <w14:contentPart bwMode="auto" r:id="rId283">
                      <w14:nvContentPartPr>
                        <w14:cNvContentPartPr/>
                      </w14:nvContentPartPr>
                      <w14:xfrm>
                        <a:off x="0" y="0"/>
                        <a:ext cx="336960" cy="279720"/>
                      </w14:xfrm>
                    </w14:contentPart>
                  </a:graphicData>
                </a:graphic>
              </wp:anchor>
            </w:drawing>
          </mc:Choice>
          <mc:Fallback xmlns:w16="http://schemas.microsoft.com/office/word/2018/wordml" xmlns:w16cex="http://schemas.microsoft.com/office/word/2018/wordml/cex">
            <w:pict>
              <v:shape w14:anchorId="7460F4DF" id="Ink 269" o:spid="_x0000_s1026" type="#_x0000_t75" style="position:absolute;margin-left:409.4pt;margin-top:25.4pt;width:28.15pt;height:23.65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">
                <v:imagedata r:id="rId284" o:title=""/>
              </v:shape>
            </w:pict>
          </mc:Fallback>
        </mc:AlternateContent>
      </w:r>
      <w:r>
        <w:rPr>
          <w:rFonts w:ascii="Arial" w:hAnsi="Arial" w:cs="Arial"/>
          <w:noProof/>
          <w:sz w:val="24"/>
          <w:szCs w:val="24"/>
        </w:rPr>
        <mc:AlternateContent>
          <mc:Choice Requires="wpi">
            <w:drawing>
              <wp:anchor distT="0" distB="0" distL="114300" distR="114300" simplePos="0" relativeHeight="251832320" behindDoc="0" locked="0" layoutInCell="1" allowOverlap="1" wp14:anchorId="21145C6F" wp14:editId="4A7EFB69">
                <wp:simplePos x="0" y="0"/>
                <wp:positionH relativeFrom="column">
                  <wp:posOffset>2057300</wp:posOffset>
                </wp:positionH>
                <wp:positionV relativeFrom="paragraph">
                  <wp:posOffset>465985</wp:posOffset>
                </wp:positionV>
                <wp:extent cx="273240" cy="260640"/>
                <wp:effectExtent l="25400" t="38100" r="44450" b="44450"/>
                <wp:wrapNone/>
                <wp:docPr id="268" name="Ink 268"/>
                <wp:cNvGraphicFramePr/>
                <a:graphic xmlns:a="http://schemas.openxmlformats.org/drawingml/2006/main">
                  <a:graphicData uri="http://schemas.microsoft.com/office/word/2010/wordprocessingInk">
                    <w14:contentPart bwMode="auto" r:id="rId285">
                      <w14:nvContentPartPr>
                        <w14:cNvContentPartPr/>
                      </w14:nvContentPartPr>
                      <w14:xfrm>
                        <a:off x="0" y="0"/>
                        <a:ext cx="273240" cy="260640"/>
                      </w14:xfrm>
                    </w14:contentPart>
                  </a:graphicData>
                </a:graphic>
              </wp:anchor>
            </w:drawing>
          </mc:Choice>
          <mc:Fallback xmlns:w16="http://schemas.microsoft.com/office/word/2018/wordml" xmlns:w16cex="http://schemas.microsoft.com/office/word/2018/wordml/cex">
            <w:pict>
              <v:shape w14:anchorId="3CE782C5" id="Ink 268" o:spid="_x0000_s1026" type="#_x0000_t75" style="position:absolute;margin-left:161.2pt;margin-top:35.9pt;width:23.15pt;height:22.1pt;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">
                <v:imagedata r:id="rId286" o:title=""/>
              </v:shape>
            </w:pict>
          </mc:Fallback>
        </mc:AlternateContent>
      </w:r>
      <w:r>
        <w:rPr>
          <w:rFonts w:ascii="Arial" w:hAnsi="Arial" w:cs="Arial"/>
          <w:noProof/>
          <w:sz w:val="24"/>
          <w:szCs w:val="24"/>
        </w:rPr>
        <mc:AlternateContent>
          <mc:Choice Requires="wpi">
            <w:drawing>
              <wp:anchor distT="0" distB="0" distL="114300" distR="114300" simplePos="0" relativeHeight="251831296" behindDoc="0" locked="0" layoutInCell="1" allowOverlap="1" wp14:anchorId="04837F66" wp14:editId="58F5E3D6">
                <wp:simplePos x="0" y="0"/>
                <wp:positionH relativeFrom="column">
                  <wp:posOffset>3406580</wp:posOffset>
                </wp:positionH>
                <wp:positionV relativeFrom="paragraph">
                  <wp:posOffset>313345</wp:posOffset>
                </wp:positionV>
                <wp:extent cx="187560" cy="159120"/>
                <wp:effectExtent l="38100" t="38100" r="41275" b="44450"/>
                <wp:wrapNone/>
                <wp:docPr id="267" name="Ink 267"/>
                <wp:cNvGraphicFramePr/>
                <a:graphic xmlns:a="http://schemas.openxmlformats.org/drawingml/2006/main">
                  <a:graphicData uri="http://schemas.microsoft.com/office/word/2010/wordprocessingInk">
                    <w14:contentPart bwMode="auto" r:id="rId287">
                      <w14:nvContentPartPr>
                        <w14:cNvContentPartPr/>
                      </w14:nvContentPartPr>
                      <w14:xfrm>
                        <a:off x="0" y="0"/>
                        <a:ext cx="187560" cy="159120"/>
                      </w14:xfrm>
                    </w14:contentPart>
                  </a:graphicData>
                </a:graphic>
              </wp:anchor>
            </w:drawing>
          </mc:Choice>
          <mc:Fallback xmlns:w16="http://schemas.microsoft.com/office/word/2018/wordml" xmlns:w16cex="http://schemas.microsoft.com/office/word/2018/wordml/cex">
            <w:pict>
              <v:shape w14:anchorId="4C06C26B" id="Ink 267" o:spid="_x0000_s1026" type="#_x0000_t75" style="position:absolute;margin-left:267.45pt;margin-top:23.85pt;width:16.35pt;height:14.15pt;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">
                <v:imagedata r:id="rId288" o:title=""/>
              </v:shape>
            </w:pict>
          </mc:Fallback>
        </mc:AlternateContent>
      </w:r>
      <w:r>
        <w:rPr>
          <w:rFonts w:ascii="Arial" w:hAnsi="Arial" w:cs="Arial"/>
          <w:noProof/>
          <w:sz w:val="24"/>
          <w:szCs w:val="24"/>
        </w:rPr>
        <mc:AlternateContent>
          <mc:Choice Requires="wpi">
            <w:drawing>
              <wp:anchor distT="0" distB="0" distL="114300" distR="114300" simplePos="0" relativeHeight="251830272" behindDoc="0" locked="0" layoutInCell="1" allowOverlap="1" wp14:anchorId="240171FB" wp14:editId="27CD3E14">
                <wp:simplePos x="0" y="0"/>
                <wp:positionH relativeFrom="column">
                  <wp:posOffset>4362380</wp:posOffset>
                </wp:positionH>
                <wp:positionV relativeFrom="paragraph">
                  <wp:posOffset>8785</wp:posOffset>
                </wp:positionV>
                <wp:extent cx="292320" cy="241560"/>
                <wp:effectExtent l="38100" t="50800" r="38100" b="50800"/>
                <wp:wrapNone/>
                <wp:docPr id="266" name="Ink 266"/>
                <wp:cNvGraphicFramePr/>
                <a:graphic xmlns:a="http://schemas.openxmlformats.org/drawingml/2006/main">
                  <a:graphicData uri="http://schemas.microsoft.com/office/word/2010/wordprocessingInk">
                    <w14:contentPart bwMode="auto" r:id="rId289">
                      <w14:nvContentPartPr>
                        <w14:cNvContentPartPr/>
                      </w14:nvContentPartPr>
                      <w14:xfrm>
                        <a:off x="0" y="0"/>
                        <a:ext cx="292320" cy="241560"/>
                      </w14:xfrm>
                    </w14:contentPart>
                  </a:graphicData>
                </a:graphic>
              </wp:anchor>
            </w:drawing>
          </mc:Choice>
          <mc:Fallback xmlns:w16="http://schemas.microsoft.com/office/word/2018/wordml" xmlns:w16cex="http://schemas.microsoft.com/office/word/2018/wordml/cex">
            <w:pict>
              <v:shape w14:anchorId="22FBDE7E" id="Ink 266" o:spid="_x0000_s1026" type="#_x0000_t75" style="position:absolute;margin-left:342.7pt;margin-top:-.1pt;width:24.65pt;height:20.6pt;z-index:251830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">
                <v:imagedata r:id="rId290" o:title=""/>
              </v:shape>
            </w:pict>
          </mc:Fallback>
        </mc:AlternateContent>
      </w:r>
      <w:r w:rsidR="00FD6DEC">
        <w:rPr>
          <w:rFonts w:ascii="Arial" w:hAnsi="Arial" w:cs="Arial"/>
          <w:sz w:val="24"/>
          <w:szCs w:val="24"/>
        </w:rPr>
        <w:t xml:space="preserve">The actuator will be designed to have a life expectancy of 8 years, with the assumption that the motor will operate for 10 hours a day at the top speed of 10mm/s. With the motor working for 10hours a day, 365 days in a year. 365 x 10 = 3650hours every year and for 8 years. 3650 x 8 = 29200Hours. At 29200hours would be the expected time for the actuator to fail.  </w:t>
      </w:r>
    </w:p>
    <w:p w14:paraId="490C374F" w14:textId="77777777" w:rsidR="00FD6DEC" w:rsidRPr="00753066" w:rsidRDefault="00FD6DEC" w:rsidP="00FD6DEC">
      <w:pPr>
        <w:spacing w:line="360" w:lineRule="auto"/>
        <w:rPr>
          <w:rFonts w:ascii="Arial" w:hAnsi="Arial" w:cs="Arial"/>
          <w:sz w:val="24"/>
          <w:szCs w:val="24"/>
          <w:u w:val="single"/>
        </w:rPr>
      </w:pPr>
    </w:p>
    <w:p w14:paraId="74B2B9D9" w14:textId="77777777" w:rsidR="00FD6DEC" w:rsidRPr="00753066" w:rsidRDefault="00FD6DEC" w:rsidP="00FD6DEC">
      <w:pPr>
        <w:spacing w:line="360" w:lineRule="auto"/>
        <w:rPr>
          <w:rFonts w:ascii="Arial" w:hAnsi="Arial" w:cs="Arial"/>
          <w:sz w:val="24"/>
          <w:szCs w:val="24"/>
          <w:u w:val="single"/>
        </w:rPr>
      </w:pPr>
      <w:r w:rsidRPr="00753066">
        <w:rPr>
          <w:rFonts w:ascii="Arial" w:hAnsi="Arial" w:cs="Arial"/>
          <w:sz w:val="24"/>
          <w:szCs w:val="24"/>
          <w:u w:val="single"/>
        </w:rPr>
        <w:t>Size of actuator</w:t>
      </w:r>
    </w:p>
    <w:p w14:paraId="0790A61B" w14:textId="6DA54111" w:rsidR="00FD6DEC" w:rsidRDefault="00641B6D" w:rsidP="00FD6DEC">
      <w:pPr>
        <w:pStyle w:val="ListParagraph"/>
        <w:numPr>
          <w:ilvl w:val="0"/>
          <w:numId w:val="37"/>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56896" behindDoc="0" locked="0" layoutInCell="1" allowOverlap="1" wp14:anchorId="18E04B57" wp14:editId="7418A0AE">
                <wp:simplePos x="0" y="0"/>
                <wp:positionH relativeFrom="column">
                  <wp:posOffset>5095875</wp:posOffset>
                </wp:positionH>
                <wp:positionV relativeFrom="paragraph">
                  <wp:posOffset>984250</wp:posOffset>
                </wp:positionV>
                <wp:extent cx="507725" cy="537060"/>
                <wp:effectExtent l="38100" t="38100" r="13335" b="47625"/>
                <wp:wrapNone/>
                <wp:docPr id="292" name="Ink 292"/>
                <wp:cNvGraphicFramePr/>
                <a:graphic xmlns:a="http://schemas.openxmlformats.org/drawingml/2006/main">
                  <a:graphicData uri="http://schemas.microsoft.com/office/word/2010/wordprocessingInk">
                    <w14:contentPart bwMode="auto" r:id="rId291">
                      <w14:nvContentPartPr>
                        <w14:cNvContentPartPr/>
                      </w14:nvContentPartPr>
                      <w14:xfrm>
                        <a:off x="0" y="0"/>
                        <a:ext cx="507725" cy="537060"/>
                      </w14:xfrm>
                    </w14:contentPart>
                  </a:graphicData>
                </a:graphic>
              </wp:anchor>
            </w:drawing>
          </mc:Choice>
          <mc:Fallback xmlns:w16="http://schemas.microsoft.com/office/word/2018/wordml" xmlns:w16cex="http://schemas.microsoft.com/office/word/2018/wordml/cex">
            <w:pict>
              <v:shape w14:anchorId="61C55344" id="Ink 292" o:spid="_x0000_s1026" type="#_x0000_t75" style="position:absolute;margin-left:400.45pt;margin-top:76.7pt;width:41.6pt;height:43.95pt;z-index:251856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">
                <v:imagedata r:id="rId292" o:title=""/>
              </v:shape>
            </w:pict>
          </mc:Fallback>
        </mc:AlternateContent>
      </w:r>
      <w:r>
        <w:rPr>
          <w:rFonts w:ascii="Arial" w:hAnsi="Arial" w:cs="Arial"/>
          <w:noProof/>
          <w:sz w:val="24"/>
          <w:szCs w:val="24"/>
        </w:rPr>
        <mc:AlternateContent>
          <mc:Choice Requires="wpi">
            <w:drawing>
              <wp:anchor distT="0" distB="0" distL="114300" distR="114300" simplePos="0" relativeHeight="251853824" behindDoc="0" locked="0" layoutInCell="1" allowOverlap="1" wp14:anchorId="7A385DB9" wp14:editId="2B856990">
                <wp:simplePos x="0" y="0"/>
                <wp:positionH relativeFrom="column">
                  <wp:posOffset>1955165</wp:posOffset>
                </wp:positionH>
                <wp:positionV relativeFrom="paragraph">
                  <wp:posOffset>714375</wp:posOffset>
                </wp:positionV>
                <wp:extent cx="321160" cy="123825"/>
                <wp:effectExtent l="38100" t="38100" r="0" b="41275"/>
                <wp:wrapNone/>
                <wp:docPr id="289" name="Ink 289"/>
                <wp:cNvGraphicFramePr/>
                <a:graphic xmlns:a="http://schemas.openxmlformats.org/drawingml/2006/main">
                  <a:graphicData uri="http://schemas.microsoft.com/office/word/2010/wordprocessingInk">
                    <w14:contentPart bwMode="auto" r:id="rId293">
                      <w14:nvContentPartPr>
                        <w14:cNvContentPartPr/>
                      </w14:nvContentPartPr>
                      <w14:xfrm>
                        <a:off x="0" y="0"/>
                        <a:ext cx="321160" cy="123825"/>
                      </w14:xfrm>
                    </w14:contentPart>
                  </a:graphicData>
                </a:graphic>
              </wp:anchor>
            </w:drawing>
          </mc:Choice>
          <mc:Fallback xmlns:w16="http://schemas.microsoft.com/office/word/2018/wordml" xmlns:w16cex="http://schemas.microsoft.com/office/word/2018/wordml/cex">
            <w:pict>
              <v:shape w14:anchorId="70E6477F" id="Ink 289" o:spid="_x0000_s1026" type="#_x0000_t75" style="position:absolute;margin-left:153.15pt;margin-top:55.45pt;width:26.95pt;height:11.35pt;z-index:251853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">
                <v:imagedata r:id="rId294" o:title=""/>
              </v:shape>
            </w:pict>
          </mc:Fallback>
        </mc:AlternateContent>
      </w:r>
      <w:r>
        <w:rPr>
          <w:rFonts w:ascii="Arial" w:hAnsi="Arial" w:cs="Arial"/>
          <w:noProof/>
          <w:sz w:val="24"/>
          <w:szCs w:val="24"/>
        </w:rPr>
        <mc:AlternateContent>
          <mc:Choice Requires="wpi">
            <w:drawing>
              <wp:anchor distT="0" distB="0" distL="114300" distR="114300" simplePos="0" relativeHeight="251852800" behindDoc="0" locked="0" layoutInCell="1" allowOverlap="1" wp14:anchorId="674299AA" wp14:editId="7E0B8782">
                <wp:simplePos x="0" y="0"/>
                <wp:positionH relativeFrom="column">
                  <wp:posOffset>2903660</wp:posOffset>
                </wp:positionH>
                <wp:positionV relativeFrom="paragraph">
                  <wp:posOffset>695755</wp:posOffset>
                </wp:positionV>
                <wp:extent cx="331920" cy="260640"/>
                <wp:effectExtent l="50800" t="38100" r="36830" b="44450"/>
                <wp:wrapNone/>
                <wp:docPr id="288" name="Ink 288"/>
                <wp:cNvGraphicFramePr/>
                <a:graphic xmlns:a="http://schemas.openxmlformats.org/drawingml/2006/main">
                  <a:graphicData uri="http://schemas.microsoft.com/office/word/2010/wordprocessingInk">
                    <w14:contentPart bwMode="auto" r:id="rId295">
                      <w14:nvContentPartPr>
                        <w14:cNvContentPartPr/>
                      </w14:nvContentPartPr>
                      <w14:xfrm>
                        <a:off x="0" y="0"/>
                        <a:ext cx="331920" cy="260640"/>
                      </w14:xfrm>
                    </w14:contentPart>
                  </a:graphicData>
                </a:graphic>
              </wp:anchor>
            </w:drawing>
          </mc:Choice>
          <mc:Fallback xmlns:w16="http://schemas.microsoft.com/office/word/2018/wordml" xmlns:w16cex="http://schemas.microsoft.com/office/word/2018/wordml/cex">
            <w:pict>
              <v:shape w14:anchorId="201C2616" id="Ink 288" o:spid="_x0000_s1026" type="#_x0000_t75" style="position:absolute;margin-left:227.85pt;margin-top:54pt;width:27.75pt;height:22.1pt;z-index:251852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">
                <v:imagedata r:id="rId296" o:title=""/>
              </v:shape>
            </w:pict>
          </mc:Fallback>
        </mc:AlternateContent>
      </w:r>
      <w:r w:rsidR="007E042B">
        <w:rPr>
          <w:rFonts w:ascii="Arial" w:hAnsi="Arial" w:cs="Arial"/>
          <w:noProof/>
          <w:sz w:val="24"/>
          <w:szCs w:val="24"/>
        </w:rPr>
        <mc:AlternateContent>
          <mc:Choice Requires="wpi">
            <w:drawing>
              <wp:anchor distT="0" distB="0" distL="114300" distR="114300" simplePos="0" relativeHeight="251846656" behindDoc="0" locked="0" layoutInCell="1" allowOverlap="1" wp14:anchorId="6642CFCA" wp14:editId="1C0A7C7C">
                <wp:simplePos x="0" y="0"/>
                <wp:positionH relativeFrom="column">
                  <wp:posOffset>4813300</wp:posOffset>
                </wp:positionH>
                <wp:positionV relativeFrom="paragraph">
                  <wp:posOffset>117475</wp:posOffset>
                </wp:positionV>
                <wp:extent cx="804950" cy="403575"/>
                <wp:effectExtent l="38100" t="38100" r="33655" b="53975"/>
                <wp:wrapNone/>
                <wp:docPr id="282" name="Ink 282"/>
                <wp:cNvGraphicFramePr/>
                <a:graphic xmlns:a="http://schemas.openxmlformats.org/drawingml/2006/main">
                  <a:graphicData uri="http://schemas.microsoft.com/office/word/2010/wordprocessingInk">
                    <w14:contentPart bwMode="auto" r:id="rId297">
                      <w14:nvContentPartPr>
                        <w14:cNvContentPartPr/>
                      </w14:nvContentPartPr>
                      <w14:xfrm>
                        <a:off x="0" y="0"/>
                        <a:ext cx="804950" cy="403575"/>
                      </w14:xfrm>
                    </w14:contentPart>
                  </a:graphicData>
                </a:graphic>
              </wp:anchor>
            </w:drawing>
          </mc:Choice>
          <mc:Fallback xmlns:w16="http://schemas.microsoft.com/office/word/2018/wordml" xmlns:w16cex="http://schemas.microsoft.com/office/word/2018/wordml/cex">
            <w:pict>
              <v:shape w14:anchorId="728639B1" id="Ink 282" o:spid="_x0000_s1026" type="#_x0000_t75" style="position:absolute;margin-left:378.2pt;margin-top:8.45pt;width:65pt;height:33.4pt;z-index:251846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">
                <v:imagedata r:id="rId298" o:title=""/>
              </v:shape>
            </w:pict>
          </mc:Fallback>
        </mc:AlternateContent>
      </w:r>
      <w:r w:rsidR="007E042B">
        <w:rPr>
          <w:rFonts w:ascii="Arial" w:hAnsi="Arial" w:cs="Arial"/>
          <w:noProof/>
          <w:sz w:val="24"/>
          <w:szCs w:val="24"/>
        </w:rPr>
        <mc:AlternateContent>
          <mc:Choice Requires="wpi">
            <w:drawing>
              <wp:anchor distT="0" distB="0" distL="114300" distR="114300" simplePos="0" relativeHeight="251843584" behindDoc="0" locked="0" layoutInCell="1" allowOverlap="1" wp14:anchorId="224108EF" wp14:editId="546D4B86">
                <wp:simplePos x="0" y="0"/>
                <wp:positionH relativeFrom="column">
                  <wp:posOffset>2044700</wp:posOffset>
                </wp:positionH>
                <wp:positionV relativeFrom="paragraph">
                  <wp:posOffset>0</wp:posOffset>
                </wp:positionV>
                <wp:extent cx="406110" cy="448100"/>
                <wp:effectExtent l="38100" t="50800" r="635" b="47625"/>
                <wp:wrapNone/>
                <wp:docPr id="279" name="Ink 279"/>
                <wp:cNvGraphicFramePr/>
                <a:graphic xmlns:a="http://schemas.openxmlformats.org/drawingml/2006/main">
                  <a:graphicData uri="http://schemas.microsoft.com/office/word/2010/wordprocessingInk">
                    <w14:contentPart bwMode="auto" r:id="rId299">
                      <w14:nvContentPartPr>
                        <w14:cNvContentPartPr/>
                      </w14:nvContentPartPr>
                      <w14:xfrm>
                        <a:off x="0" y="0"/>
                        <a:ext cx="406110" cy="448100"/>
                      </w14:xfrm>
                    </w14:contentPart>
                  </a:graphicData>
                </a:graphic>
              </wp:anchor>
            </w:drawing>
          </mc:Choice>
          <mc:Fallback xmlns:w16="http://schemas.microsoft.com/office/word/2018/wordml" xmlns:w16cex="http://schemas.microsoft.com/office/word/2018/wordml/cex">
            <w:pict>
              <v:shape w14:anchorId="11A49D20" id="Ink 279" o:spid="_x0000_s1026" type="#_x0000_t75" style="position:absolute;margin-left:160.2pt;margin-top:-.8pt;width:33.6pt;height:36.9pt;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">
                <v:imagedata r:id="rId300" o:title=""/>
              </v:shape>
            </w:pict>
          </mc:Fallback>
        </mc:AlternateContent>
      </w:r>
      <w:r w:rsidR="00FD6DEC" w:rsidRPr="00042477">
        <w:rPr>
          <w:rFonts w:ascii="Arial" w:hAnsi="Arial" w:cs="Arial"/>
          <w:sz w:val="24"/>
          <w:szCs w:val="24"/>
        </w:rPr>
        <w:t xml:space="preserve"> </w:t>
      </w:r>
      <w:r w:rsidR="00FD6DEC">
        <w:rPr>
          <w:rFonts w:ascii="Arial" w:hAnsi="Arial" w:cs="Arial"/>
          <w:sz w:val="24"/>
          <w:szCs w:val="24"/>
        </w:rPr>
        <w:t>The actuator needs to be as compact as possible, since there isn’t a large amount of space available on the plane. The actuators extension limit will be 200mm. this is an appropriate amount of travel to open and shut the flaps on the plane. the gear housing for the actuator will house 4 different gears. They are necessary as the actuator needs to be able to rotate clockwise and anticlockwise. The largest sized gear will have the maximum diameter of 150mm. The correct diameters for each gear will be calculated in the next assignment.</w:t>
      </w:r>
    </w:p>
    <w:p w14:paraId="53411F6B" w14:textId="77777777" w:rsidR="00FD6DEC" w:rsidRPr="00753066" w:rsidRDefault="00FD6DEC" w:rsidP="00FD6DEC">
      <w:pPr>
        <w:spacing w:line="360" w:lineRule="auto"/>
        <w:rPr>
          <w:rFonts w:ascii="Arial" w:hAnsi="Arial" w:cs="Arial"/>
          <w:sz w:val="24"/>
          <w:szCs w:val="24"/>
          <w:u w:val="single"/>
        </w:rPr>
      </w:pPr>
    </w:p>
    <w:p w14:paraId="19DBE144" w14:textId="77777777" w:rsidR="00604048" w:rsidRDefault="00604048" w:rsidP="00FD6DEC">
      <w:pPr>
        <w:spacing w:line="360" w:lineRule="auto"/>
        <w:rPr>
          <w:rFonts w:ascii="Arial" w:hAnsi="Arial" w:cs="Arial"/>
          <w:sz w:val="24"/>
          <w:szCs w:val="24"/>
          <w:u w:val="single"/>
        </w:rPr>
      </w:pPr>
    </w:p>
    <w:p w14:paraId="5AB24B3C" w14:textId="77777777" w:rsidR="00604048" w:rsidRDefault="00604048" w:rsidP="00FD6DEC">
      <w:pPr>
        <w:spacing w:line="360" w:lineRule="auto"/>
        <w:rPr>
          <w:rFonts w:ascii="Arial" w:hAnsi="Arial" w:cs="Arial"/>
          <w:sz w:val="24"/>
          <w:szCs w:val="24"/>
          <w:u w:val="single"/>
        </w:rPr>
      </w:pPr>
    </w:p>
    <w:p w14:paraId="045F1BE6" w14:textId="6BF843AB" w:rsidR="00FD6DEC" w:rsidRPr="00753066" w:rsidRDefault="00641B6D" w:rsidP="00FD6DEC">
      <w:pPr>
        <w:spacing w:line="360" w:lineRule="auto"/>
        <w:rPr>
          <w:rFonts w:ascii="Arial" w:hAnsi="Arial" w:cs="Arial"/>
          <w:sz w:val="24"/>
          <w:szCs w:val="24"/>
          <w:u w:val="single"/>
        </w:rPr>
      </w:pPr>
      <w:r>
        <w:rPr>
          <w:rFonts w:ascii="Arial" w:hAnsi="Arial" w:cs="Arial"/>
          <w:noProof/>
          <w:sz w:val="24"/>
          <w:szCs w:val="24"/>
          <w:u w:val="single"/>
        </w:rPr>
        <mc:AlternateContent>
          <mc:Choice Requires="wpi">
            <w:drawing>
              <wp:anchor distT="0" distB="0" distL="114300" distR="114300" simplePos="0" relativeHeight="251857920" behindDoc="0" locked="0" layoutInCell="1" allowOverlap="1" wp14:anchorId="72AD688F" wp14:editId="463171F7">
                <wp:simplePos x="0" y="0"/>
                <wp:positionH relativeFrom="column">
                  <wp:posOffset>5102900</wp:posOffset>
                </wp:positionH>
                <wp:positionV relativeFrom="paragraph">
                  <wp:posOffset>139640</wp:posOffset>
                </wp:positionV>
                <wp:extent cx="326520" cy="241560"/>
                <wp:effectExtent l="38100" t="50800" r="41910" b="38100"/>
                <wp:wrapNone/>
                <wp:docPr id="293" name="Ink 293"/>
                <wp:cNvGraphicFramePr/>
                <a:graphic xmlns:a="http://schemas.openxmlformats.org/drawingml/2006/main">
                  <a:graphicData uri="http://schemas.microsoft.com/office/word/2010/wordprocessingInk">
                    <w14:contentPart bwMode="auto" r:id="rId301">
                      <w14:nvContentPartPr>
                        <w14:cNvContentPartPr/>
                      </w14:nvContentPartPr>
                      <w14:xfrm>
                        <a:off x="0" y="0"/>
                        <a:ext cx="326520" cy="241560"/>
                      </w14:xfrm>
                    </w14:contentPart>
                  </a:graphicData>
                </a:graphic>
              </wp:anchor>
            </w:drawing>
          </mc:Choice>
          <mc:Fallback xmlns:w16="http://schemas.microsoft.com/office/word/2018/wordml" xmlns:w16cex="http://schemas.microsoft.com/office/word/2018/wordml/cex">
            <w:pict>
              <v:shape w14:anchorId="1A5D1A00" id="Ink 293" o:spid="_x0000_s1026" type="#_x0000_t75" style="position:absolute;margin-left:401pt;margin-top:10.2pt;width:27.35pt;height:20.6pt;z-index:251857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">
                <v:imagedata r:id="rId302" o:title=""/>
              </v:shape>
            </w:pict>
          </mc:Fallback>
        </mc:AlternateContent>
      </w:r>
      <w:r w:rsidR="00FD6DEC" w:rsidRPr="00753066">
        <w:rPr>
          <w:rFonts w:ascii="Arial" w:hAnsi="Arial" w:cs="Arial"/>
          <w:sz w:val="24"/>
          <w:szCs w:val="24"/>
          <w:u w:val="single"/>
        </w:rPr>
        <w:t xml:space="preserve">Maintenance </w:t>
      </w:r>
    </w:p>
    <w:p w14:paraId="4FBDF9BB" w14:textId="3C4808BA" w:rsidR="00FD6DEC" w:rsidRDefault="00641B6D" w:rsidP="00FD6DEC">
      <w:pPr>
        <w:pStyle w:val="ListParagraph"/>
        <w:numPr>
          <w:ilvl w:val="0"/>
          <w:numId w:val="37"/>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62016" behindDoc="0" locked="0" layoutInCell="1" allowOverlap="1" wp14:anchorId="32839C77" wp14:editId="57E7ADF0">
                <wp:simplePos x="0" y="0"/>
                <wp:positionH relativeFrom="column">
                  <wp:posOffset>996740</wp:posOffset>
                </wp:positionH>
                <wp:positionV relativeFrom="paragraph">
                  <wp:posOffset>724190</wp:posOffset>
                </wp:positionV>
                <wp:extent cx="381240" cy="251280"/>
                <wp:effectExtent l="38100" t="50800" r="0" b="41275"/>
                <wp:wrapNone/>
                <wp:docPr id="297" name="Ink 297"/>
                <wp:cNvGraphicFramePr/>
                <a:graphic xmlns:a="http://schemas.openxmlformats.org/drawingml/2006/main">
                  <a:graphicData uri="http://schemas.microsoft.com/office/word/2010/wordprocessingInk">
                    <w14:contentPart bwMode="auto" r:id="rId303">
                      <w14:nvContentPartPr>
                        <w14:cNvContentPartPr/>
                      </w14:nvContentPartPr>
                      <w14:xfrm>
                        <a:off x="0" y="0"/>
                        <a:ext cx="381240" cy="251280"/>
                      </w14:xfrm>
                    </w14:contentPart>
                  </a:graphicData>
                </a:graphic>
              </wp:anchor>
            </w:drawing>
          </mc:Choice>
          <mc:Fallback xmlns:w16="http://schemas.microsoft.com/office/word/2018/wordml" xmlns:w16cex="http://schemas.microsoft.com/office/word/2018/wordml/cex">
            <w:pict>
              <v:shape w14:anchorId="41C0D527" id="Ink 297" o:spid="_x0000_s1026" type="#_x0000_t75" style="position:absolute;margin-left:77.7pt;margin-top:56.2pt;width:31.6pt;height:21.4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">
                <v:imagedata r:id="rId304" o:title=""/>
              </v:shape>
            </w:pict>
          </mc:Fallback>
        </mc:AlternateContent>
      </w:r>
      <w:r>
        <w:rPr>
          <w:rFonts w:ascii="Arial" w:hAnsi="Arial" w:cs="Arial"/>
          <w:noProof/>
          <w:sz w:val="24"/>
          <w:szCs w:val="24"/>
        </w:rPr>
        <mc:AlternateContent>
          <mc:Choice Requires="wpi">
            <w:drawing>
              <wp:anchor distT="0" distB="0" distL="114300" distR="114300" simplePos="0" relativeHeight="251860992" behindDoc="0" locked="0" layoutInCell="1" allowOverlap="1" wp14:anchorId="4DBAD311" wp14:editId="6782B024">
                <wp:simplePos x="0" y="0"/>
                <wp:positionH relativeFrom="column">
                  <wp:posOffset>3413060</wp:posOffset>
                </wp:positionH>
                <wp:positionV relativeFrom="paragraph">
                  <wp:posOffset>492710</wp:posOffset>
                </wp:positionV>
                <wp:extent cx="298800" cy="225720"/>
                <wp:effectExtent l="38100" t="50800" r="19050" b="41275"/>
                <wp:wrapNone/>
                <wp:docPr id="296" name="Ink 296"/>
                <wp:cNvGraphicFramePr/>
                <a:graphic xmlns:a="http://schemas.openxmlformats.org/drawingml/2006/main">
                  <a:graphicData uri="http://schemas.microsoft.com/office/word/2010/wordprocessingInk">
                    <w14:contentPart bwMode="auto" r:id="rId305">
                      <w14:nvContentPartPr>
                        <w14:cNvContentPartPr/>
                      </w14:nvContentPartPr>
                      <w14:xfrm>
                        <a:off x="0" y="0"/>
                        <a:ext cx="298800" cy="225720"/>
                      </w14:xfrm>
                    </w14:contentPart>
                  </a:graphicData>
                </a:graphic>
              </wp:anchor>
            </w:drawing>
          </mc:Choice>
          <mc:Fallback xmlns:w16="http://schemas.microsoft.com/office/word/2018/wordml" xmlns:w16cex="http://schemas.microsoft.com/office/word/2018/wordml/cex">
            <w:pict>
              <v:shape w14:anchorId="2A16305C" id="Ink 296" o:spid="_x0000_s1026" type="#_x0000_t75" style="position:absolute;margin-left:267.95pt;margin-top:38pt;width:25.15pt;height:19.35pt;z-index:251860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">
                <v:imagedata r:id="rId306" o:title=""/>
              </v:shape>
            </w:pict>
          </mc:Fallback>
        </mc:AlternateContent>
      </w:r>
      <w:r>
        <w:rPr>
          <w:rFonts w:ascii="Arial" w:hAnsi="Arial" w:cs="Arial"/>
          <w:noProof/>
          <w:sz w:val="24"/>
          <w:szCs w:val="24"/>
        </w:rPr>
        <mc:AlternateContent>
          <mc:Choice Requires="wpi">
            <w:drawing>
              <wp:anchor distT="0" distB="0" distL="114300" distR="114300" simplePos="0" relativeHeight="251859968" behindDoc="0" locked="0" layoutInCell="1" allowOverlap="1" wp14:anchorId="6D7D58D1" wp14:editId="6E92F085">
                <wp:simplePos x="0" y="0"/>
                <wp:positionH relativeFrom="column">
                  <wp:posOffset>4625900</wp:posOffset>
                </wp:positionH>
                <wp:positionV relativeFrom="paragraph">
                  <wp:posOffset>187790</wp:posOffset>
                </wp:positionV>
                <wp:extent cx="330480" cy="241560"/>
                <wp:effectExtent l="50800" t="50800" r="38100" b="50800"/>
                <wp:wrapNone/>
                <wp:docPr id="295" name="Ink 295"/>
                <wp:cNvGraphicFramePr/>
                <a:graphic xmlns:a="http://schemas.openxmlformats.org/drawingml/2006/main">
                  <a:graphicData uri="http://schemas.microsoft.com/office/word/2010/wordprocessingInk">
                    <w14:contentPart bwMode="auto" r:id="rId307">
                      <w14:nvContentPartPr>
                        <w14:cNvContentPartPr/>
                      </w14:nvContentPartPr>
                      <w14:xfrm>
                        <a:off x="0" y="0"/>
                        <a:ext cx="330480" cy="241560"/>
                      </w14:xfrm>
                    </w14:contentPart>
                  </a:graphicData>
                </a:graphic>
              </wp:anchor>
            </w:drawing>
          </mc:Choice>
          <mc:Fallback xmlns:w16="http://schemas.microsoft.com/office/word/2018/wordml" xmlns:w16cex="http://schemas.microsoft.com/office/word/2018/wordml/cex">
            <w:pict>
              <v:shape w14:anchorId="2FC0C11C" id="Ink 295" o:spid="_x0000_s1026" type="#_x0000_t75" style="position:absolute;margin-left:363.45pt;margin-top:14pt;width:27.6pt;height:20.6pt;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">
                <v:imagedata r:id="rId308" o:title=""/>
              </v:shape>
            </w:pict>
          </mc:Fallback>
        </mc:AlternateContent>
      </w:r>
      <w:r>
        <w:rPr>
          <w:rFonts w:ascii="Arial" w:hAnsi="Arial" w:cs="Arial"/>
          <w:noProof/>
          <w:sz w:val="24"/>
          <w:szCs w:val="24"/>
        </w:rPr>
        <mc:AlternateContent>
          <mc:Choice Requires="wpi">
            <w:drawing>
              <wp:anchor distT="0" distB="0" distL="114300" distR="114300" simplePos="0" relativeHeight="251858944" behindDoc="0" locked="0" layoutInCell="1" allowOverlap="1" wp14:anchorId="6263FED9" wp14:editId="32FC116E">
                <wp:simplePos x="0" y="0"/>
                <wp:positionH relativeFrom="column">
                  <wp:posOffset>1838060</wp:posOffset>
                </wp:positionH>
                <wp:positionV relativeFrom="paragraph">
                  <wp:posOffset>70430</wp:posOffset>
                </wp:positionV>
                <wp:extent cx="298800" cy="257400"/>
                <wp:effectExtent l="38100" t="50800" r="19050" b="47625"/>
                <wp:wrapNone/>
                <wp:docPr id="294" name="Ink 294"/>
                <wp:cNvGraphicFramePr/>
                <a:graphic xmlns:a="http://schemas.openxmlformats.org/drawingml/2006/main">
                  <a:graphicData uri="http://schemas.microsoft.com/office/word/2010/wordprocessingInk">
                    <w14:contentPart bwMode="auto" r:id="rId309">
                      <w14:nvContentPartPr>
                        <w14:cNvContentPartPr/>
                      </w14:nvContentPartPr>
                      <w14:xfrm>
                        <a:off x="0" y="0"/>
                        <a:ext cx="298800" cy="257400"/>
                      </w14:xfrm>
                    </w14:contentPart>
                  </a:graphicData>
                </a:graphic>
              </wp:anchor>
            </w:drawing>
          </mc:Choice>
          <mc:Fallback xmlns:w16="http://schemas.microsoft.com/office/word/2018/wordml" xmlns:w16cex="http://schemas.microsoft.com/office/word/2018/wordml/cex">
            <w:pict>
              <v:shape w14:anchorId="1826686E" id="Ink 294" o:spid="_x0000_s1026" type="#_x0000_t75" style="position:absolute;margin-left:143.95pt;margin-top:4.75pt;width:25.15pt;height:21.9pt;z-index:251858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">
                <v:imagedata r:id="rId310" o:title=""/>
              </v:shape>
            </w:pict>
          </mc:Fallback>
        </mc:AlternateContent>
      </w:r>
      <w:r w:rsidR="00FD6DEC">
        <w:rPr>
          <w:rFonts w:ascii="Arial" w:hAnsi="Arial" w:cs="Arial"/>
          <w:sz w:val="24"/>
          <w:szCs w:val="24"/>
        </w:rPr>
        <w:t xml:space="preserve">Once the actuator has been made, the maintenances checks would be to test that the actuator is operating correctly. That the screw moves smoothly with no unfamiliar noises. A visual check for wear and tear on the body of the actuator and the electrical wires powering the motor. </w:t>
      </w:r>
    </w:p>
    <w:p w14:paraId="7D9F0E45" w14:textId="77777777" w:rsidR="00604048" w:rsidRDefault="00604048" w:rsidP="00FD6DEC">
      <w:pPr>
        <w:spacing w:line="360" w:lineRule="auto"/>
        <w:rPr>
          <w:rFonts w:ascii="Arial" w:hAnsi="Arial" w:cs="Arial"/>
          <w:sz w:val="24"/>
          <w:szCs w:val="24"/>
          <w:u w:val="single"/>
        </w:rPr>
      </w:pPr>
    </w:p>
    <w:p w14:paraId="46225718" w14:textId="04FD1F1B" w:rsidR="00FD6DEC" w:rsidRPr="00753066" w:rsidRDefault="00FD6DEC" w:rsidP="00FD6DEC">
      <w:pPr>
        <w:spacing w:line="360" w:lineRule="auto"/>
        <w:rPr>
          <w:rFonts w:ascii="Arial" w:hAnsi="Arial" w:cs="Arial"/>
          <w:sz w:val="24"/>
          <w:szCs w:val="24"/>
          <w:u w:val="single"/>
        </w:rPr>
      </w:pPr>
      <w:r w:rsidRPr="00753066">
        <w:rPr>
          <w:rFonts w:ascii="Arial" w:hAnsi="Arial" w:cs="Arial"/>
          <w:sz w:val="24"/>
          <w:szCs w:val="24"/>
          <w:u w:val="single"/>
        </w:rPr>
        <w:t xml:space="preserve">Materials </w:t>
      </w:r>
    </w:p>
    <w:p w14:paraId="2E741D98" w14:textId="638A3B48" w:rsidR="00FD6DEC" w:rsidRDefault="003C3CDF" w:rsidP="00FD6DEC">
      <w:pPr>
        <w:pStyle w:val="ListParagraph"/>
        <w:numPr>
          <w:ilvl w:val="0"/>
          <w:numId w:val="37"/>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73280" behindDoc="0" locked="0" layoutInCell="1" allowOverlap="1" wp14:anchorId="624E431E" wp14:editId="3D27793C">
                <wp:simplePos x="0" y="0"/>
                <wp:positionH relativeFrom="column">
                  <wp:posOffset>2202815</wp:posOffset>
                </wp:positionH>
                <wp:positionV relativeFrom="paragraph">
                  <wp:posOffset>505460</wp:posOffset>
                </wp:positionV>
                <wp:extent cx="543415" cy="209550"/>
                <wp:effectExtent l="38100" t="38100" r="15875" b="44450"/>
                <wp:wrapNone/>
                <wp:docPr id="371" name="Ink 371"/>
                <wp:cNvGraphicFramePr/>
                <a:graphic xmlns:a="http://schemas.openxmlformats.org/drawingml/2006/main">
                  <a:graphicData uri="http://schemas.microsoft.com/office/word/2010/wordprocessingInk">
                    <w14:contentPart bwMode="auto" r:id="rId311">
                      <w14:nvContentPartPr>
                        <w14:cNvContentPartPr/>
                      </w14:nvContentPartPr>
                      <w14:xfrm>
                        <a:off x="0" y="0"/>
                        <a:ext cx="543415" cy="209550"/>
                      </w14:xfrm>
                    </w14:contentPart>
                  </a:graphicData>
                </a:graphic>
              </wp:anchor>
            </w:drawing>
          </mc:Choice>
          <mc:Fallback xmlns:w16="http://schemas.microsoft.com/office/word/2018/wordml" xmlns:w16cex="http://schemas.microsoft.com/office/word/2018/wordml/cex">
            <w:pict>
              <v:shape w14:anchorId="2BF84ED2" id="Ink 371" o:spid="_x0000_s1026" type="#_x0000_t75" style="position:absolute;margin-left:172.65pt;margin-top:39pt;width:44.45pt;height:18.1pt;z-index:251873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">
                <v:imagedata r:id="rId312" o:title=""/>
              </v:shape>
            </w:pict>
          </mc:Fallback>
        </mc:AlternateContent>
      </w:r>
      <w:r w:rsidR="00641B6D">
        <w:rPr>
          <w:rFonts w:ascii="Arial" w:hAnsi="Arial" w:cs="Arial"/>
          <w:noProof/>
          <w:sz w:val="24"/>
          <w:szCs w:val="24"/>
        </w:rPr>
        <mc:AlternateContent>
          <mc:Choice Requires="wpi">
            <w:drawing>
              <wp:anchor distT="0" distB="0" distL="114300" distR="114300" simplePos="0" relativeHeight="251864064" behindDoc="0" locked="0" layoutInCell="1" allowOverlap="1" wp14:anchorId="3A21D5E9" wp14:editId="3AC40933">
                <wp:simplePos x="0" y="0"/>
                <wp:positionH relativeFrom="column">
                  <wp:posOffset>3886820</wp:posOffset>
                </wp:positionH>
                <wp:positionV relativeFrom="paragraph">
                  <wp:posOffset>93040</wp:posOffset>
                </wp:positionV>
                <wp:extent cx="390240" cy="248040"/>
                <wp:effectExtent l="50800" t="50800" r="29210" b="44450"/>
                <wp:wrapNone/>
                <wp:docPr id="362" name="Ink 362"/>
                <wp:cNvGraphicFramePr/>
                <a:graphic xmlns:a="http://schemas.openxmlformats.org/drawingml/2006/main">
                  <a:graphicData uri="http://schemas.microsoft.com/office/word/2010/wordprocessingInk">
                    <w14:contentPart bwMode="auto" r:id="rId313">
                      <w14:nvContentPartPr>
                        <w14:cNvContentPartPr/>
                      </w14:nvContentPartPr>
                      <w14:xfrm>
                        <a:off x="0" y="0"/>
                        <a:ext cx="390240" cy="248040"/>
                      </w14:xfrm>
                    </w14:contentPart>
                  </a:graphicData>
                </a:graphic>
              </wp:anchor>
            </w:drawing>
          </mc:Choice>
          <mc:Fallback xmlns:w16="http://schemas.microsoft.com/office/word/2018/wordml" xmlns:w16cex="http://schemas.microsoft.com/office/word/2018/wordml/cex">
            <w:pict>
              <v:shape w14:anchorId="4BE60E18" id="Ink 362" o:spid="_x0000_s1026" type="#_x0000_t75" style="position:absolute;margin-left:305.25pt;margin-top:6.55pt;width:32.35pt;height:21.15pt;z-index:251864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">
                <v:imagedata r:id="rId314" o:title=""/>
              </v:shape>
            </w:pict>
          </mc:Fallback>
        </mc:AlternateContent>
      </w:r>
      <w:r w:rsidR="00641B6D">
        <w:rPr>
          <w:rFonts w:ascii="Arial" w:hAnsi="Arial" w:cs="Arial"/>
          <w:noProof/>
          <w:sz w:val="24"/>
          <w:szCs w:val="24"/>
        </w:rPr>
        <mc:AlternateContent>
          <mc:Choice Requires="wpi">
            <w:drawing>
              <wp:anchor distT="0" distB="0" distL="114300" distR="114300" simplePos="0" relativeHeight="251863040" behindDoc="0" locked="0" layoutInCell="1" allowOverlap="1" wp14:anchorId="3448769E" wp14:editId="31BA2BA8">
                <wp:simplePos x="0" y="0"/>
                <wp:positionH relativeFrom="column">
                  <wp:posOffset>3118940</wp:posOffset>
                </wp:positionH>
                <wp:positionV relativeFrom="paragraph">
                  <wp:posOffset>127960</wp:posOffset>
                </wp:positionV>
                <wp:extent cx="367200" cy="221040"/>
                <wp:effectExtent l="50800" t="50800" r="26670" b="45720"/>
                <wp:wrapNone/>
                <wp:docPr id="361" name="Ink 361"/>
                <wp:cNvGraphicFramePr/>
                <a:graphic xmlns:a="http://schemas.openxmlformats.org/drawingml/2006/main">
                  <a:graphicData uri="http://schemas.microsoft.com/office/word/2010/wordprocessingInk">
                    <w14:contentPart bwMode="auto" r:id="rId315">
                      <w14:nvContentPartPr>
                        <w14:cNvContentPartPr/>
                      </w14:nvContentPartPr>
                      <w14:xfrm>
                        <a:off x="0" y="0"/>
                        <a:ext cx="367200" cy="221040"/>
                      </w14:xfrm>
                    </w14:contentPart>
                  </a:graphicData>
                </a:graphic>
              </wp:anchor>
            </w:drawing>
          </mc:Choice>
          <mc:Fallback xmlns:w16="http://schemas.microsoft.com/office/word/2018/wordml" xmlns:w16cex="http://schemas.microsoft.com/office/word/2018/wordml/cex">
            <w:pict>
              <v:shape w14:anchorId="0A9BCAB1" id="Ink 361" o:spid="_x0000_s1026" type="#_x0000_t75" style="position:absolute;margin-left:244.8pt;margin-top:9.3pt;width:30.5pt;height:19pt;z-index:251863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">
                <v:imagedata r:id="rId316" o:title=""/>
              </v:shape>
            </w:pict>
          </mc:Fallback>
        </mc:AlternateContent>
      </w:r>
      <w:r w:rsidR="00FD6DEC">
        <w:rPr>
          <w:rFonts w:ascii="Arial" w:hAnsi="Arial" w:cs="Arial"/>
          <w:sz w:val="24"/>
          <w:szCs w:val="24"/>
        </w:rPr>
        <w:t xml:space="preserve">The materials considered for the actuator’s gearbox housing, gears and screw. Three materials have been chosen these are steel, stainless steel, Aluminium and a polymer plastic. </w:t>
      </w:r>
    </w:p>
    <w:p w14:paraId="37A01CF2" w14:textId="33FE7926" w:rsidR="00FD6DEC" w:rsidRDefault="003C3CDF" w:rsidP="00FD6DEC">
      <w:pPr>
        <w:pStyle w:val="ListParagraph"/>
        <w:numPr>
          <w:ilvl w:val="0"/>
          <w:numId w:val="37"/>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99904" behindDoc="0" locked="0" layoutInCell="1" allowOverlap="1" wp14:anchorId="1F7363CF" wp14:editId="57606D79">
                <wp:simplePos x="0" y="0"/>
                <wp:positionH relativeFrom="column">
                  <wp:posOffset>2793365</wp:posOffset>
                </wp:positionH>
                <wp:positionV relativeFrom="paragraph">
                  <wp:posOffset>412115</wp:posOffset>
                </wp:positionV>
                <wp:extent cx="467170" cy="136900"/>
                <wp:effectExtent l="38100" t="38100" r="53975" b="41275"/>
                <wp:wrapNone/>
                <wp:docPr id="397" name="Ink 397"/>
                <wp:cNvGraphicFramePr/>
                <a:graphic xmlns:a="http://schemas.openxmlformats.org/drawingml/2006/main">
                  <a:graphicData uri="http://schemas.microsoft.com/office/word/2010/wordprocessingInk">
                    <w14:contentPart bwMode="auto" r:id="rId317">
                      <w14:nvContentPartPr>
                        <w14:cNvContentPartPr/>
                      </w14:nvContentPartPr>
                      <w14:xfrm>
                        <a:off x="0" y="0"/>
                        <a:ext cx="467170" cy="136900"/>
                      </w14:xfrm>
                    </w14:contentPart>
                  </a:graphicData>
                </a:graphic>
              </wp:anchor>
            </w:drawing>
          </mc:Choice>
          <mc:Fallback xmlns:w16="http://schemas.microsoft.com/office/word/2018/wordml" xmlns:w16cex="http://schemas.microsoft.com/office/word/2018/wordml/cex">
            <w:pict>
              <v:shape w14:anchorId="3177F562" id="Ink 397" o:spid="_x0000_s1026" type="#_x0000_t75" style="position:absolute;margin-left:219.15pt;margin-top:31.65pt;width:38.45pt;height:12.4pt;z-index:251899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">
                <v:imagedata r:id="rId318" o:title=""/>
              </v:shape>
            </w:pict>
          </mc:Fallback>
        </mc:AlternateContent>
      </w:r>
      <w:r>
        <w:rPr>
          <w:rFonts w:ascii="Arial" w:hAnsi="Arial" w:cs="Arial"/>
          <w:noProof/>
          <w:sz w:val="24"/>
          <w:szCs w:val="24"/>
        </w:rPr>
        <mc:AlternateContent>
          <mc:Choice Requires="wpi">
            <w:drawing>
              <wp:anchor distT="0" distB="0" distL="114300" distR="114300" simplePos="0" relativeHeight="251892736" behindDoc="0" locked="0" layoutInCell="1" allowOverlap="1" wp14:anchorId="69789C89" wp14:editId="2F08918B">
                <wp:simplePos x="0" y="0"/>
                <wp:positionH relativeFrom="column">
                  <wp:posOffset>6279515</wp:posOffset>
                </wp:positionH>
                <wp:positionV relativeFrom="paragraph">
                  <wp:posOffset>-133985</wp:posOffset>
                </wp:positionV>
                <wp:extent cx="584620" cy="441750"/>
                <wp:effectExtent l="38100" t="50800" r="25400" b="53975"/>
                <wp:wrapNone/>
                <wp:docPr id="390" name="Ink 390"/>
                <wp:cNvGraphicFramePr/>
                <a:graphic xmlns:a="http://schemas.openxmlformats.org/drawingml/2006/main">
                  <a:graphicData uri="http://schemas.microsoft.com/office/word/2010/wordprocessingInk">
                    <w14:contentPart bwMode="auto" r:id="rId319">
                      <w14:nvContentPartPr>
                        <w14:cNvContentPartPr/>
                      </w14:nvContentPartPr>
                      <w14:xfrm>
                        <a:off x="0" y="0"/>
                        <a:ext cx="584620" cy="441750"/>
                      </w14:xfrm>
                    </w14:contentPart>
                  </a:graphicData>
                </a:graphic>
              </wp:anchor>
            </w:drawing>
          </mc:Choice>
          <mc:Fallback xmlns:w16="http://schemas.microsoft.com/office/word/2018/wordml" xmlns:w16cex="http://schemas.microsoft.com/office/word/2018/wordml/cex">
            <w:pict>
              <v:shape w14:anchorId="31D37ED2" id="Ink 390" o:spid="_x0000_s1026" type="#_x0000_t75" style="position:absolute;margin-left:493.65pt;margin-top:-11.35pt;width:47.65pt;height:36.4pt;z-index:251892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">
                <v:imagedata r:id="rId320" o:title=""/>
              </v:shape>
            </w:pict>
          </mc:Fallback>
        </mc:AlternateContent>
      </w:r>
      <w:r>
        <w:rPr>
          <w:rFonts w:ascii="Arial" w:hAnsi="Arial" w:cs="Arial"/>
          <w:noProof/>
          <w:sz w:val="24"/>
          <w:szCs w:val="24"/>
        </w:rPr>
        <mc:AlternateContent>
          <mc:Choice Requires="wpi">
            <w:drawing>
              <wp:anchor distT="0" distB="0" distL="114300" distR="114300" simplePos="0" relativeHeight="251874304" behindDoc="0" locked="0" layoutInCell="1" allowOverlap="1" wp14:anchorId="1730948A" wp14:editId="69056265">
                <wp:simplePos x="0" y="0"/>
                <wp:positionH relativeFrom="column">
                  <wp:posOffset>5905700</wp:posOffset>
                </wp:positionH>
                <wp:positionV relativeFrom="paragraph">
                  <wp:posOffset>431540</wp:posOffset>
                </wp:positionV>
                <wp:extent cx="434880" cy="66960"/>
                <wp:effectExtent l="38100" t="50800" r="22860" b="47625"/>
                <wp:wrapNone/>
                <wp:docPr id="372" name="Ink 372"/>
                <wp:cNvGraphicFramePr/>
                <a:graphic xmlns:a="http://schemas.openxmlformats.org/drawingml/2006/main">
                  <a:graphicData uri="http://schemas.microsoft.com/office/word/2010/wordprocessingInk">
                    <w14:contentPart bwMode="auto" r:id="rId321">
                      <w14:nvContentPartPr>
                        <w14:cNvContentPartPr/>
                      </w14:nvContentPartPr>
                      <w14:xfrm>
                        <a:off x="0" y="0"/>
                        <a:ext cx="434880" cy="66960"/>
                      </w14:xfrm>
                    </w14:contentPart>
                  </a:graphicData>
                </a:graphic>
              </wp:anchor>
            </w:drawing>
          </mc:Choice>
          <mc:Fallback xmlns:w16="http://schemas.microsoft.com/office/word/2018/wordml" xmlns:w16cex="http://schemas.microsoft.com/office/word/2018/wordml/cex">
            <w:pict>
              <v:shape w14:anchorId="0455471A" id="Ink 372" o:spid="_x0000_s1026" type="#_x0000_t75" style="position:absolute;margin-left:464.2pt;margin-top:33.2pt;width:35.9pt;height:6.85pt;z-index:251874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">
                <v:imagedata r:id="rId322" o:title=""/>
              </v:shape>
            </w:pict>
          </mc:Fallback>
        </mc:AlternateContent>
      </w:r>
      <w:r w:rsidR="00641B6D">
        <w:rPr>
          <w:rFonts w:ascii="Arial" w:hAnsi="Arial" w:cs="Arial"/>
          <w:noProof/>
          <w:sz w:val="24"/>
          <w:szCs w:val="24"/>
        </w:rPr>
        <mc:AlternateContent>
          <mc:Choice Requires="wpi">
            <w:drawing>
              <wp:anchor distT="0" distB="0" distL="114300" distR="114300" simplePos="0" relativeHeight="251865088" behindDoc="0" locked="0" layoutInCell="1" allowOverlap="1" wp14:anchorId="14BDCE73" wp14:editId="736ACB4E">
                <wp:simplePos x="0" y="0"/>
                <wp:positionH relativeFrom="column">
                  <wp:posOffset>1692260</wp:posOffset>
                </wp:positionH>
                <wp:positionV relativeFrom="paragraph">
                  <wp:posOffset>-111350</wp:posOffset>
                </wp:positionV>
                <wp:extent cx="381240" cy="260640"/>
                <wp:effectExtent l="38100" t="50800" r="38100" b="44450"/>
                <wp:wrapNone/>
                <wp:docPr id="363" name="Ink 363"/>
                <wp:cNvGraphicFramePr/>
                <a:graphic xmlns:a="http://schemas.openxmlformats.org/drawingml/2006/main">
                  <a:graphicData uri="http://schemas.microsoft.com/office/word/2010/wordprocessingInk">
                    <w14:contentPart bwMode="auto" r:id="rId323">
                      <w14:nvContentPartPr>
                        <w14:cNvContentPartPr/>
                      </w14:nvContentPartPr>
                      <w14:xfrm>
                        <a:off x="0" y="0"/>
                        <a:ext cx="381240" cy="260640"/>
                      </w14:xfrm>
                    </w14:contentPart>
                  </a:graphicData>
                </a:graphic>
              </wp:anchor>
            </w:drawing>
          </mc:Choice>
          <mc:Fallback xmlns:w16="http://schemas.microsoft.com/office/word/2018/wordml" xmlns:w16cex="http://schemas.microsoft.com/office/word/2018/wordml/cex">
            <w:pict>
              <v:shape w14:anchorId="4976EE05" id="Ink 363" o:spid="_x0000_s1026" type="#_x0000_t75" style="position:absolute;margin-left:132.45pt;margin-top:-9.55pt;width:31.6pt;height:22.1pt;z-index:251865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">
                <v:imagedata r:id="rId324" o:title=""/>
              </v:shape>
            </w:pict>
          </mc:Fallback>
        </mc:AlternateContent>
      </w:r>
      <w:r w:rsidR="00FD6DEC">
        <w:rPr>
          <w:rFonts w:ascii="Arial" w:hAnsi="Arial" w:cs="Arial"/>
          <w:sz w:val="24"/>
          <w:szCs w:val="24"/>
        </w:rPr>
        <w:t xml:space="preserve">Steel has high strength qualities; it can withstand high and low temperatures. Steel is extremely durable however it will corrode overtime if not maintained and its rather heavy. </w:t>
      </w:r>
    </w:p>
    <w:p w14:paraId="148349C2" w14:textId="2B3FB873" w:rsidR="00FD6DEC" w:rsidRDefault="001272FD" w:rsidP="00FD6DEC">
      <w:pPr>
        <w:pStyle w:val="ListParagraph"/>
        <w:numPr>
          <w:ilvl w:val="0"/>
          <w:numId w:val="37"/>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940864" behindDoc="0" locked="0" layoutInCell="1" allowOverlap="1" wp14:anchorId="6D206615" wp14:editId="2974CDFF">
                <wp:simplePos x="0" y="0"/>
                <wp:positionH relativeFrom="column">
                  <wp:posOffset>4717415</wp:posOffset>
                </wp:positionH>
                <wp:positionV relativeFrom="paragraph">
                  <wp:posOffset>857885</wp:posOffset>
                </wp:positionV>
                <wp:extent cx="876920" cy="210060"/>
                <wp:effectExtent l="50800" t="38100" r="25400" b="44450"/>
                <wp:wrapNone/>
                <wp:docPr id="438" name="Ink 438"/>
                <wp:cNvGraphicFramePr/>
                <a:graphic xmlns:a="http://schemas.openxmlformats.org/drawingml/2006/main">
                  <a:graphicData uri="http://schemas.microsoft.com/office/word/2010/wordprocessingInk">
                    <w14:contentPart bwMode="auto" r:id="rId325">
                      <w14:nvContentPartPr>
                        <w14:cNvContentPartPr/>
                      </w14:nvContentPartPr>
                      <w14:xfrm>
                        <a:off x="0" y="0"/>
                        <a:ext cx="876920" cy="210060"/>
                      </w14:xfrm>
                    </w14:contentPart>
                  </a:graphicData>
                </a:graphic>
              </wp:anchor>
            </w:drawing>
          </mc:Choice>
          <mc:Fallback xmlns:w16="http://schemas.microsoft.com/office/word/2018/wordml" xmlns:w16cex="http://schemas.microsoft.com/office/word/2018/wordml/cex">
            <w:pict>
              <v:shape w14:anchorId="63430655" id="Ink 438" o:spid="_x0000_s1026" type="#_x0000_t75" style="position:absolute;margin-left:370.65pt;margin-top:66.75pt;width:70.7pt;height:18.2pt;z-index:251940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">
                <v:imagedata r:id="rId326" o:title=""/>
              </v:shape>
            </w:pict>
          </mc:Fallback>
        </mc:AlternateContent>
      </w:r>
      <w:r>
        <w:rPr>
          <w:rFonts w:ascii="Arial" w:hAnsi="Arial" w:cs="Arial"/>
          <w:noProof/>
          <w:sz w:val="24"/>
          <w:szCs w:val="24"/>
        </w:rPr>
        <mc:AlternateContent>
          <mc:Choice Requires="wpi">
            <w:drawing>
              <wp:anchor distT="0" distB="0" distL="114300" distR="114300" simplePos="0" relativeHeight="251941888" behindDoc="0" locked="0" layoutInCell="1" allowOverlap="1" wp14:anchorId="1F3BC29B" wp14:editId="010F6FDB">
                <wp:simplePos x="0" y="0"/>
                <wp:positionH relativeFrom="column">
                  <wp:posOffset>3120390</wp:posOffset>
                </wp:positionH>
                <wp:positionV relativeFrom="paragraph">
                  <wp:posOffset>835660</wp:posOffset>
                </wp:positionV>
                <wp:extent cx="1330730" cy="194085"/>
                <wp:effectExtent l="38100" t="38100" r="41275" b="47625"/>
                <wp:wrapNone/>
                <wp:docPr id="439" name="Ink 439"/>
                <wp:cNvGraphicFramePr/>
                <a:graphic xmlns:a="http://schemas.openxmlformats.org/drawingml/2006/main">
                  <a:graphicData uri="http://schemas.microsoft.com/office/word/2010/wordprocessingInk">
                    <w14:contentPart bwMode="auto" r:id="rId327">
                      <w14:nvContentPartPr>
                        <w14:cNvContentPartPr/>
                      </w14:nvContentPartPr>
                      <w14:xfrm>
                        <a:off x="0" y="0"/>
                        <a:ext cx="1330730" cy="194085"/>
                      </w14:xfrm>
                    </w14:contentPart>
                  </a:graphicData>
                </a:graphic>
              </wp:anchor>
            </w:drawing>
          </mc:Choice>
          <mc:Fallback xmlns:w16="http://schemas.microsoft.com/office/word/2018/wordml" xmlns:w16cex="http://schemas.microsoft.com/office/word/2018/wordml/cex">
            <w:pict>
              <v:shape w14:anchorId="63C1260E" id="Ink 439" o:spid="_x0000_s1026" type="#_x0000_t75" style="position:absolute;margin-left:244.9pt;margin-top:65pt;width:106.4pt;height:16.9pt;z-index:251941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">
                <v:imagedata r:id="rId328" o:title=""/>
              </v:shape>
            </w:pict>
          </mc:Fallback>
        </mc:AlternateContent>
      </w:r>
      <w:r>
        <w:rPr>
          <w:rFonts w:ascii="Arial" w:hAnsi="Arial" w:cs="Arial"/>
          <w:noProof/>
          <w:sz w:val="24"/>
          <w:szCs w:val="24"/>
        </w:rPr>
        <mc:AlternateContent>
          <mc:Choice Requires="wpi">
            <w:drawing>
              <wp:anchor distT="0" distB="0" distL="114300" distR="114300" simplePos="0" relativeHeight="251914240" behindDoc="0" locked="0" layoutInCell="1" allowOverlap="1" wp14:anchorId="0F522115" wp14:editId="78AF1736">
                <wp:simplePos x="0" y="0"/>
                <wp:positionH relativeFrom="column">
                  <wp:posOffset>2209580</wp:posOffset>
                </wp:positionH>
                <wp:positionV relativeFrom="paragraph">
                  <wp:posOffset>699650</wp:posOffset>
                </wp:positionV>
                <wp:extent cx="273240" cy="136440"/>
                <wp:effectExtent l="50800" t="50800" r="31750" b="41910"/>
                <wp:wrapNone/>
                <wp:docPr id="412" name="Ink 412"/>
                <wp:cNvGraphicFramePr/>
                <a:graphic xmlns:a="http://schemas.openxmlformats.org/drawingml/2006/main">
                  <a:graphicData uri="http://schemas.microsoft.com/office/word/2010/wordprocessingInk">
                    <w14:contentPart bwMode="auto" r:id="rId329">
                      <w14:nvContentPartPr>
                        <w14:cNvContentPartPr/>
                      </w14:nvContentPartPr>
                      <w14:xfrm>
                        <a:off x="0" y="0"/>
                        <a:ext cx="273240" cy="136440"/>
                      </w14:xfrm>
                    </w14:contentPart>
                  </a:graphicData>
                </a:graphic>
              </wp:anchor>
            </w:drawing>
          </mc:Choice>
          <mc:Fallback xmlns:w16="http://schemas.microsoft.com/office/word/2018/wordml" xmlns:w16cex="http://schemas.microsoft.com/office/word/2018/wordml/cex">
            <w:pict>
              <v:shape w14:anchorId="27C879F8" id="Ink 412" o:spid="_x0000_s1026" type="#_x0000_t75" style="position:absolute;margin-left:173.2pt;margin-top:54.3pt;width:23.15pt;height:12.4pt;z-index:251914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">
                <v:imagedata r:id="rId330" o:title=""/>
              </v:shape>
            </w:pict>
          </mc:Fallback>
        </mc:AlternateContent>
      </w:r>
      <w:r>
        <w:rPr>
          <w:rFonts w:ascii="Arial" w:hAnsi="Arial" w:cs="Arial"/>
          <w:noProof/>
          <w:sz w:val="24"/>
          <w:szCs w:val="24"/>
        </w:rPr>
        <mc:AlternateContent>
          <mc:Choice Requires="wpi">
            <w:drawing>
              <wp:anchor distT="0" distB="0" distL="114300" distR="114300" simplePos="0" relativeHeight="251913216" behindDoc="0" locked="0" layoutInCell="1" allowOverlap="1" wp14:anchorId="3B25D724" wp14:editId="45F86B2A">
                <wp:simplePos x="0" y="0"/>
                <wp:positionH relativeFrom="column">
                  <wp:posOffset>5216300</wp:posOffset>
                </wp:positionH>
                <wp:positionV relativeFrom="paragraph">
                  <wp:posOffset>296450</wp:posOffset>
                </wp:positionV>
                <wp:extent cx="375120" cy="159120"/>
                <wp:effectExtent l="50800" t="50800" r="44450" b="44450"/>
                <wp:wrapNone/>
                <wp:docPr id="411" name="Ink 411"/>
                <wp:cNvGraphicFramePr/>
                <a:graphic xmlns:a="http://schemas.openxmlformats.org/drawingml/2006/main">
                  <a:graphicData uri="http://schemas.microsoft.com/office/word/2010/wordprocessingInk">
                    <w14:contentPart bwMode="auto" r:id="rId331">
                      <w14:nvContentPartPr>
                        <w14:cNvContentPartPr/>
                      </w14:nvContentPartPr>
                      <w14:xfrm>
                        <a:off x="0" y="0"/>
                        <a:ext cx="375120" cy="159120"/>
                      </w14:xfrm>
                    </w14:contentPart>
                  </a:graphicData>
                </a:graphic>
              </wp:anchor>
            </w:drawing>
          </mc:Choice>
          <mc:Fallback xmlns:w16="http://schemas.microsoft.com/office/word/2018/wordml" xmlns:w16cex="http://schemas.microsoft.com/office/word/2018/wordml/cex">
            <w:pict>
              <v:shape w14:anchorId="78761A0D" id="Ink 411" o:spid="_x0000_s1026" type="#_x0000_t75" style="position:absolute;margin-left:409.95pt;margin-top:22.55pt;width:31.15pt;height:14.15pt;z-index:251913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">
                <v:imagedata r:id="rId332" o:title=""/>
              </v:shape>
            </w:pict>
          </mc:Fallback>
        </mc:AlternateContent>
      </w:r>
      <w:r w:rsidR="003C3CDF">
        <w:rPr>
          <w:rFonts w:ascii="Arial" w:hAnsi="Arial" w:cs="Arial"/>
          <w:noProof/>
          <w:sz w:val="24"/>
          <w:szCs w:val="24"/>
        </w:rPr>
        <mc:AlternateContent>
          <mc:Choice Requires="wpi">
            <w:drawing>
              <wp:anchor distT="0" distB="0" distL="114300" distR="114300" simplePos="0" relativeHeight="251912192" behindDoc="0" locked="0" layoutInCell="1" allowOverlap="1" wp14:anchorId="6709BDA5" wp14:editId="2A81BA12">
                <wp:simplePos x="0" y="0"/>
                <wp:positionH relativeFrom="column">
                  <wp:posOffset>3158490</wp:posOffset>
                </wp:positionH>
                <wp:positionV relativeFrom="paragraph">
                  <wp:posOffset>191135</wp:posOffset>
                </wp:positionV>
                <wp:extent cx="530410" cy="152910"/>
                <wp:effectExtent l="38100" t="50800" r="3175" b="50800"/>
                <wp:wrapNone/>
                <wp:docPr id="409" name="Ink 409"/>
                <wp:cNvGraphicFramePr/>
                <a:graphic xmlns:a="http://schemas.openxmlformats.org/drawingml/2006/main">
                  <a:graphicData uri="http://schemas.microsoft.com/office/word/2010/wordprocessingInk">
                    <w14:contentPart bwMode="auto" r:id="rId333">
                      <w14:nvContentPartPr>
                        <w14:cNvContentPartPr/>
                      </w14:nvContentPartPr>
                      <w14:xfrm>
                        <a:off x="0" y="0"/>
                        <a:ext cx="530410" cy="152910"/>
                      </w14:xfrm>
                    </w14:contentPart>
                  </a:graphicData>
                </a:graphic>
              </wp:anchor>
            </w:drawing>
          </mc:Choice>
          <mc:Fallback xmlns:w16="http://schemas.microsoft.com/office/word/2018/wordml" xmlns:w16cex="http://schemas.microsoft.com/office/word/2018/wordml/cex">
            <w:pict>
              <v:shape w14:anchorId="23AAD8FA" id="Ink 409" o:spid="_x0000_s1026" type="#_x0000_t75" style="position:absolute;margin-left:247.9pt;margin-top:14.25pt;width:43.35pt;height:13.7pt;z-index:251912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">
                <v:imagedata r:id="rId334" o:title=""/>
              </v:shape>
            </w:pict>
          </mc:Fallback>
        </mc:AlternateContent>
      </w:r>
      <w:r w:rsidR="003C3CDF">
        <w:rPr>
          <w:rFonts w:ascii="Arial" w:hAnsi="Arial" w:cs="Arial"/>
          <w:noProof/>
          <w:sz w:val="24"/>
          <w:szCs w:val="24"/>
        </w:rPr>
        <mc:AlternateContent>
          <mc:Choice Requires="wpi">
            <w:drawing>
              <wp:anchor distT="0" distB="0" distL="114300" distR="114300" simplePos="0" relativeHeight="251900928" behindDoc="0" locked="0" layoutInCell="1" allowOverlap="1" wp14:anchorId="23614652" wp14:editId="5B5E27DF">
                <wp:simplePos x="0" y="0"/>
                <wp:positionH relativeFrom="column">
                  <wp:posOffset>2670020</wp:posOffset>
                </wp:positionH>
                <wp:positionV relativeFrom="paragraph">
                  <wp:posOffset>496520</wp:posOffset>
                </wp:positionV>
                <wp:extent cx="397080" cy="25920"/>
                <wp:effectExtent l="38100" t="38100" r="47625" b="38100"/>
                <wp:wrapNone/>
                <wp:docPr id="398" name="Ink 398"/>
                <wp:cNvGraphicFramePr/>
                <a:graphic xmlns:a="http://schemas.openxmlformats.org/drawingml/2006/main">
                  <a:graphicData uri="http://schemas.microsoft.com/office/word/2010/wordprocessingInk">
                    <w14:contentPart bwMode="auto" r:id="rId335">
                      <w14:nvContentPartPr>
                        <w14:cNvContentPartPr/>
                      </w14:nvContentPartPr>
                      <w14:xfrm>
                        <a:off x="0" y="0"/>
                        <a:ext cx="397080" cy="25920"/>
                      </w14:xfrm>
                    </w14:contentPart>
                  </a:graphicData>
                </a:graphic>
              </wp:anchor>
            </w:drawing>
          </mc:Choice>
          <mc:Fallback xmlns:w16="http://schemas.microsoft.com/office/word/2018/wordml" xmlns:w16cex="http://schemas.microsoft.com/office/word/2018/wordml/cex">
            <w:pict>
              <v:shape w14:anchorId="67976B90" id="Ink 398" o:spid="_x0000_s1026" type="#_x0000_t75" style="position:absolute;margin-left:209.45pt;margin-top:38.3pt;width:32.9pt;height:3.7pt;z-index:251900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">
                <v:imagedata r:id="rId336" o:title=""/>
              </v:shape>
            </w:pict>
          </mc:Fallback>
        </mc:AlternateContent>
      </w:r>
      <w:r w:rsidR="003C3CDF">
        <w:rPr>
          <w:rFonts w:ascii="Arial" w:hAnsi="Arial" w:cs="Arial"/>
          <w:noProof/>
          <w:sz w:val="24"/>
          <w:szCs w:val="24"/>
        </w:rPr>
        <mc:AlternateContent>
          <mc:Choice Requires="wpi">
            <w:drawing>
              <wp:anchor distT="0" distB="0" distL="114300" distR="114300" simplePos="0" relativeHeight="251893760" behindDoc="0" locked="0" layoutInCell="1" allowOverlap="1" wp14:anchorId="02A17DFC" wp14:editId="082E41EF">
                <wp:simplePos x="0" y="0"/>
                <wp:positionH relativeFrom="column">
                  <wp:posOffset>2692340</wp:posOffset>
                </wp:positionH>
                <wp:positionV relativeFrom="paragraph">
                  <wp:posOffset>172520</wp:posOffset>
                </wp:positionV>
                <wp:extent cx="390960" cy="35280"/>
                <wp:effectExtent l="38100" t="38100" r="41275" b="41275"/>
                <wp:wrapNone/>
                <wp:docPr id="391" name="Ink 391"/>
                <wp:cNvGraphicFramePr/>
                <a:graphic xmlns:a="http://schemas.openxmlformats.org/drawingml/2006/main">
                  <a:graphicData uri="http://schemas.microsoft.com/office/word/2010/wordprocessingInk">
                    <w14:contentPart bwMode="auto" r:id="rId337">
                      <w14:nvContentPartPr>
                        <w14:cNvContentPartPr/>
                      </w14:nvContentPartPr>
                      <w14:xfrm>
                        <a:off x="0" y="0"/>
                        <a:ext cx="390960" cy="35280"/>
                      </w14:xfrm>
                    </w14:contentPart>
                  </a:graphicData>
                </a:graphic>
              </wp:anchor>
            </w:drawing>
          </mc:Choice>
          <mc:Fallback xmlns:w16="http://schemas.microsoft.com/office/word/2018/wordml" xmlns:w16cex="http://schemas.microsoft.com/office/word/2018/wordml/cex">
            <w:pict>
              <v:shape w14:anchorId="2F848D5A" id="Ink 391" o:spid="_x0000_s1026" type="#_x0000_t75" style="position:absolute;margin-left:211.2pt;margin-top:12.8pt;width:32.4pt;height:4.4pt;z-index:251893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">
                <v:imagedata r:id="rId338" o:title=""/>
              </v:shape>
            </w:pict>
          </mc:Fallback>
        </mc:AlternateContent>
      </w:r>
      <w:r w:rsidR="00FD6DEC">
        <w:rPr>
          <w:rFonts w:ascii="Arial" w:hAnsi="Arial" w:cs="Arial"/>
          <w:sz w:val="24"/>
          <w:szCs w:val="24"/>
        </w:rPr>
        <w:t xml:space="preserve">Aluminium also has properties of high strength; it is extremely malleable can be shaped easily into different things. It is a light material, much lighter than steel. Aluminium has excellent corrosion resistant properties as it is chemically inert meaning it does not rust unlike steel. </w:t>
      </w:r>
    </w:p>
    <w:p w14:paraId="0BB142CA" w14:textId="41D6924A" w:rsidR="00FD6DEC" w:rsidRDefault="001272FD" w:rsidP="00FD6DEC">
      <w:pPr>
        <w:pStyle w:val="ListParagraph"/>
        <w:numPr>
          <w:ilvl w:val="0"/>
          <w:numId w:val="37"/>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943936" behindDoc="0" locked="0" layoutInCell="1" allowOverlap="1" wp14:anchorId="5FB6ED15" wp14:editId="38DE5194">
                <wp:simplePos x="0" y="0"/>
                <wp:positionH relativeFrom="column">
                  <wp:posOffset>4600340</wp:posOffset>
                </wp:positionH>
                <wp:positionV relativeFrom="paragraph">
                  <wp:posOffset>369445</wp:posOffset>
                </wp:positionV>
                <wp:extent cx="228960" cy="114840"/>
                <wp:effectExtent l="50800" t="50800" r="38100" b="50800"/>
                <wp:wrapNone/>
                <wp:docPr id="441" name="Ink 441"/>
                <wp:cNvGraphicFramePr/>
                <a:graphic xmlns:a="http://schemas.openxmlformats.org/drawingml/2006/main">
                  <a:graphicData uri="http://schemas.microsoft.com/office/word/2010/wordprocessingInk">
                    <w14:contentPart bwMode="auto" r:id="rId339">
                      <w14:nvContentPartPr>
                        <w14:cNvContentPartPr/>
                      </w14:nvContentPartPr>
                      <w14:xfrm>
                        <a:off x="0" y="0"/>
                        <a:ext cx="228960" cy="114840"/>
                      </w14:xfrm>
                    </w14:contentPart>
                  </a:graphicData>
                </a:graphic>
              </wp:anchor>
            </w:drawing>
          </mc:Choice>
          <mc:Fallback xmlns:w16="http://schemas.microsoft.com/office/word/2018/wordml" xmlns:w16cex="http://schemas.microsoft.com/office/word/2018/wordml/cex">
            <w:pict>
              <v:shape w14:anchorId="4E2D7990" id="Ink 441" o:spid="_x0000_s1026" type="#_x0000_t75" style="position:absolute;margin-left:361.45pt;margin-top:28.3pt;width:19.65pt;height:10.7pt;z-index:251943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">
                <v:imagedata r:id="rId340" o:title=""/>
              </v:shape>
            </w:pict>
          </mc:Fallback>
        </mc:AlternateContent>
      </w:r>
      <w:r>
        <w:rPr>
          <w:rFonts w:ascii="Arial" w:hAnsi="Arial" w:cs="Arial"/>
          <w:noProof/>
          <w:sz w:val="24"/>
          <w:szCs w:val="24"/>
        </w:rPr>
        <mc:AlternateContent>
          <mc:Choice Requires="wpi">
            <w:drawing>
              <wp:anchor distT="0" distB="0" distL="114300" distR="114300" simplePos="0" relativeHeight="251942912" behindDoc="0" locked="0" layoutInCell="1" allowOverlap="1" wp14:anchorId="1E7D211A" wp14:editId="31D2CE2B">
                <wp:simplePos x="0" y="0"/>
                <wp:positionH relativeFrom="column">
                  <wp:posOffset>2784140</wp:posOffset>
                </wp:positionH>
                <wp:positionV relativeFrom="paragraph">
                  <wp:posOffset>296365</wp:posOffset>
                </wp:positionV>
                <wp:extent cx="270360" cy="152280"/>
                <wp:effectExtent l="50800" t="50800" r="34925" b="51435"/>
                <wp:wrapNone/>
                <wp:docPr id="440" name="Ink 440"/>
                <wp:cNvGraphicFramePr/>
                <a:graphic xmlns:a="http://schemas.openxmlformats.org/drawingml/2006/main">
                  <a:graphicData uri="http://schemas.microsoft.com/office/word/2010/wordprocessingInk">
                    <w14:contentPart bwMode="auto" r:id="rId341">
                      <w14:nvContentPartPr>
                        <w14:cNvContentPartPr/>
                      </w14:nvContentPartPr>
                      <w14:xfrm>
                        <a:off x="0" y="0"/>
                        <a:ext cx="270360" cy="152280"/>
                      </w14:xfrm>
                    </w14:contentPart>
                  </a:graphicData>
                </a:graphic>
              </wp:anchor>
            </w:drawing>
          </mc:Choice>
          <mc:Fallback xmlns:w16="http://schemas.microsoft.com/office/word/2018/wordml" xmlns:w16cex="http://schemas.microsoft.com/office/word/2018/wordml/cex">
            <w:pict>
              <v:shape w14:anchorId="46699AC4" id="Ink 440" o:spid="_x0000_s1026" type="#_x0000_t75" style="position:absolute;margin-left:218.4pt;margin-top:22.55pt;width:22.95pt;height:13.65pt;z-index:251942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">
                <v:imagedata r:id="rId342" o:title=""/>
              </v:shape>
            </w:pict>
          </mc:Fallback>
        </mc:AlternateContent>
      </w:r>
      <w:r>
        <w:rPr>
          <w:rFonts w:ascii="Arial" w:hAnsi="Arial" w:cs="Arial"/>
          <w:noProof/>
          <w:sz w:val="24"/>
          <w:szCs w:val="24"/>
        </w:rPr>
        <mc:AlternateContent>
          <mc:Choice Requires="wpi">
            <w:drawing>
              <wp:anchor distT="0" distB="0" distL="114300" distR="114300" simplePos="0" relativeHeight="251915264" behindDoc="0" locked="0" layoutInCell="1" allowOverlap="1" wp14:anchorId="1A28D0E5" wp14:editId="1164FFD4">
                <wp:simplePos x="0" y="0"/>
                <wp:positionH relativeFrom="column">
                  <wp:posOffset>2644460</wp:posOffset>
                </wp:positionH>
                <wp:positionV relativeFrom="paragraph">
                  <wp:posOffset>156685</wp:posOffset>
                </wp:positionV>
                <wp:extent cx="3096000" cy="70200"/>
                <wp:effectExtent l="38100" t="50800" r="53975" b="44450"/>
                <wp:wrapNone/>
                <wp:docPr id="413" name="Ink 413"/>
                <wp:cNvGraphicFramePr/>
                <a:graphic xmlns:a="http://schemas.openxmlformats.org/drawingml/2006/main">
                  <a:graphicData uri="http://schemas.microsoft.com/office/word/2010/wordprocessingInk">
                    <w14:contentPart bwMode="auto" r:id="rId343">
                      <w14:nvContentPartPr>
                        <w14:cNvContentPartPr/>
                      </w14:nvContentPartPr>
                      <w14:xfrm>
                        <a:off x="0" y="0"/>
                        <a:ext cx="3096000" cy="70200"/>
                      </w14:xfrm>
                    </w14:contentPart>
                  </a:graphicData>
                </a:graphic>
              </wp:anchor>
            </w:drawing>
          </mc:Choice>
          <mc:Fallback xmlns:w16="http://schemas.microsoft.com/office/word/2018/wordml" xmlns:w16cex="http://schemas.microsoft.com/office/word/2018/wordml/cex">
            <w:pict>
              <v:shape w14:anchorId="5D419305" id="Ink 413" o:spid="_x0000_s1026" type="#_x0000_t75" style="position:absolute;margin-left:207.45pt;margin-top:11.55pt;width:245.4pt;height:7.15pt;z-index:251915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">
                <v:imagedata r:id="rId344" o:title=""/>
              </v:shape>
            </w:pict>
          </mc:Fallback>
        </mc:AlternateContent>
      </w:r>
      <w:r w:rsidR="00FD6DEC">
        <w:rPr>
          <w:rFonts w:ascii="Arial" w:hAnsi="Arial" w:cs="Arial"/>
          <w:sz w:val="24"/>
          <w:szCs w:val="24"/>
        </w:rPr>
        <w:t xml:space="preserve">Plastic polymers have medium to low strength compared with steel and aluminium, not great at withstanding different temperatures and different altitudes however it is extremely light material and can be moulded into any shape necessary. </w:t>
      </w:r>
    </w:p>
    <w:p w14:paraId="2A5BF269" w14:textId="314B0E04" w:rsidR="00FD6DEC" w:rsidRDefault="004C40DF" w:rsidP="00FD6DEC">
      <w:pPr>
        <w:pStyle w:val="ListParagraph"/>
        <w:numPr>
          <w:ilvl w:val="0"/>
          <w:numId w:val="37"/>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950080" behindDoc="0" locked="0" layoutInCell="1" allowOverlap="1" wp14:anchorId="27657F1B" wp14:editId="75E7079D">
                <wp:simplePos x="0" y="0"/>
                <wp:positionH relativeFrom="column">
                  <wp:posOffset>5422580</wp:posOffset>
                </wp:positionH>
                <wp:positionV relativeFrom="paragraph">
                  <wp:posOffset>1422235</wp:posOffset>
                </wp:positionV>
                <wp:extent cx="336960" cy="219600"/>
                <wp:effectExtent l="25400" t="50800" r="44450" b="47625"/>
                <wp:wrapNone/>
                <wp:docPr id="447" name="Ink 447"/>
                <wp:cNvGraphicFramePr/>
                <a:graphic xmlns:a="http://schemas.openxmlformats.org/drawingml/2006/main">
                  <a:graphicData uri="http://schemas.microsoft.com/office/word/2010/wordprocessingInk">
                    <w14:contentPart bwMode="auto" r:id="rId345">
                      <w14:nvContentPartPr>
                        <w14:cNvContentPartPr/>
                      </w14:nvContentPartPr>
                      <w14:xfrm>
                        <a:off x="0" y="0"/>
                        <a:ext cx="336960" cy="219600"/>
                      </w14:xfrm>
                    </w14:contentPart>
                  </a:graphicData>
                </a:graphic>
              </wp:anchor>
            </w:drawing>
          </mc:Choice>
          <mc:Fallback xmlns:w16="http://schemas.microsoft.com/office/word/2018/wordml" xmlns:w16cex="http://schemas.microsoft.com/office/word/2018/wordml/cex">
            <w:pict>
              <v:shape w14:anchorId="37556609" id="Ink 447" o:spid="_x0000_s1026" type="#_x0000_t75" style="position:absolute;margin-left:426.15pt;margin-top:111.2pt;width:28.15pt;height:18.95pt;z-index:251950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">
                <v:imagedata r:id="rId346" o:title=""/>
              </v:shape>
            </w:pict>
          </mc:Fallback>
        </mc:AlternateContent>
      </w:r>
      <w:r>
        <w:rPr>
          <w:rFonts w:ascii="Arial" w:hAnsi="Arial" w:cs="Arial"/>
          <w:noProof/>
          <w:sz w:val="24"/>
          <w:szCs w:val="24"/>
        </w:rPr>
        <mc:AlternateContent>
          <mc:Choice Requires="wpi">
            <w:drawing>
              <wp:anchor distT="0" distB="0" distL="114300" distR="114300" simplePos="0" relativeHeight="251949056" behindDoc="0" locked="0" layoutInCell="1" allowOverlap="1" wp14:anchorId="2D990036" wp14:editId="32549EDE">
                <wp:simplePos x="0" y="0"/>
                <wp:positionH relativeFrom="column">
                  <wp:posOffset>4016060</wp:posOffset>
                </wp:positionH>
                <wp:positionV relativeFrom="paragraph">
                  <wp:posOffset>1508035</wp:posOffset>
                </wp:positionV>
                <wp:extent cx="173520" cy="32040"/>
                <wp:effectExtent l="50800" t="50800" r="17145" b="44450"/>
                <wp:wrapNone/>
                <wp:docPr id="446" name="Ink 446"/>
                <wp:cNvGraphicFramePr/>
                <a:graphic xmlns:a="http://schemas.openxmlformats.org/drawingml/2006/main">
                  <a:graphicData uri="http://schemas.microsoft.com/office/word/2010/wordprocessingInk">
                    <w14:contentPart bwMode="auto" r:id="rId347">
                      <w14:nvContentPartPr>
                        <w14:cNvContentPartPr/>
                      </w14:nvContentPartPr>
                      <w14:xfrm>
                        <a:off x="0" y="0"/>
                        <a:ext cx="173520" cy="32040"/>
                      </w14:xfrm>
                    </w14:contentPart>
                  </a:graphicData>
                </a:graphic>
              </wp:anchor>
            </w:drawing>
          </mc:Choice>
          <mc:Fallback xmlns:w16="http://schemas.microsoft.com/office/word/2018/wordml" xmlns:w16cex="http://schemas.microsoft.com/office/word/2018/wordml/cex">
            <w:pict>
              <v:shape w14:anchorId="4B6AE4E3" id="Ink 446" o:spid="_x0000_s1026" type="#_x0000_t75" style="position:absolute;margin-left:315.45pt;margin-top:117.95pt;width:15.25pt;height:4.1pt;z-index:251949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&#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">
                <v:imagedata r:id="rId348" o:title=""/>
              </v:shape>
            </w:pict>
          </mc:Fallback>
        </mc:AlternateContent>
      </w:r>
      <w:r>
        <w:rPr>
          <w:rFonts w:ascii="Arial" w:hAnsi="Arial" w:cs="Arial"/>
          <w:noProof/>
          <w:sz w:val="24"/>
          <w:szCs w:val="24"/>
        </w:rPr>
        <mc:AlternateContent>
          <mc:Choice Requires="wpi">
            <w:drawing>
              <wp:anchor distT="0" distB="0" distL="114300" distR="114300" simplePos="0" relativeHeight="251948032" behindDoc="0" locked="0" layoutInCell="1" allowOverlap="1" wp14:anchorId="15FBBF09" wp14:editId="610BE086">
                <wp:simplePos x="0" y="0"/>
                <wp:positionH relativeFrom="column">
                  <wp:posOffset>2041460</wp:posOffset>
                </wp:positionH>
                <wp:positionV relativeFrom="paragraph">
                  <wp:posOffset>1187275</wp:posOffset>
                </wp:positionV>
                <wp:extent cx="228960" cy="149760"/>
                <wp:effectExtent l="38100" t="38100" r="38100" b="41275"/>
                <wp:wrapNone/>
                <wp:docPr id="445" name="Ink 445"/>
                <wp:cNvGraphicFramePr/>
                <a:graphic xmlns:a="http://schemas.openxmlformats.org/drawingml/2006/main">
                  <a:graphicData uri="http://schemas.microsoft.com/office/word/2010/wordprocessingInk">
                    <w14:contentPart bwMode="auto" r:id="rId349">
                      <w14:nvContentPartPr>
                        <w14:cNvContentPartPr/>
                      </w14:nvContentPartPr>
                      <w14:xfrm>
                        <a:off x="0" y="0"/>
                        <a:ext cx="228960" cy="149760"/>
                      </w14:xfrm>
                    </w14:contentPart>
                  </a:graphicData>
                </a:graphic>
              </wp:anchor>
            </w:drawing>
          </mc:Choice>
          <mc:Fallback xmlns:w16="http://schemas.microsoft.com/office/word/2018/wordml" xmlns:w16cex="http://schemas.microsoft.com/office/word/2018/wordml/cex">
            <w:pict>
              <v:shape w14:anchorId="08CF6090" id="Ink 445" o:spid="_x0000_s1026" type="#_x0000_t75" style="position:absolute;margin-left:159.95pt;margin-top:92.7pt;width:19.65pt;height:13.45pt;z-index:251948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">
                <v:imagedata r:id="rId350" o:title=""/>
              </v:shape>
            </w:pict>
          </mc:Fallback>
        </mc:AlternateContent>
      </w:r>
      <w:r w:rsidR="001272FD">
        <w:rPr>
          <w:rFonts w:ascii="Arial" w:hAnsi="Arial" w:cs="Arial"/>
          <w:noProof/>
          <w:sz w:val="24"/>
          <w:szCs w:val="24"/>
        </w:rPr>
        <mc:AlternateContent>
          <mc:Choice Requires="wpi">
            <w:drawing>
              <wp:anchor distT="0" distB="0" distL="114300" distR="114300" simplePos="0" relativeHeight="251947008" behindDoc="0" locked="0" layoutInCell="1" allowOverlap="1" wp14:anchorId="0D6A1941" wp14:editId="47794F99">
                <wp:simplePos x="0" y="0"/>
                <wp:positionH relativeFrom="column">
                  <wp:posOffset>2523860</wp:posOffset>
                </wp:positionH>
                <wp:positionV relativeFrom="paragraph">
                  <wp:posOffset>787315</wp:posOffset>
                </wp:positionV>
                <wp:extent cx="295560" cy="152640"/>
                <wp:effectExtent l="38100" t="50800" r="34925" b="38100"/>
                <wp:wrapNone/>
                <wp:docPr id="444" name="Ink 444"/>
                <wp:cNvGraphicFramePr/>
                <a:graphic xmlns:a="http://schemas.openxmlformats.org/drawingml/2006/main">
                  <a:graphicData uri="http://schemas.microsoft.com/office/word/2010/wordprocessingInk">
                    <w14:contentPart bwMode="auto" r:id="rId351">
                      <w14:nvContentPartPr>
                        <w14:cNvContentPartPr/>
                      </w14:nvContentPartPr>
                      <w14:xfrm>
                        <a:off x="0" y="0"/>
                        <a:ext cx="295560" cy="152640"/>
                      </w14:xfrm>
                    </w14:contentPart>
                  </a:graphicData>
                </a:graphic>
              </wp:anchor>
            </w:drawing>
          </mc:Choice>
          <mc:Fallback xmlns:w16="http://schemas.microsoft.com/office/word/2018/wordml" xmlns:w16cex="http://schemas.microsoft.com/office/word/2018/wordml/cex">
            <w:pict>
              <v:shape w14:anchorId="7D946394" id="Ink 444" o:spid="_x0000_s1026" type="#_x0000_t75" style="position:absolute;margin-left:197.95pt;margin-top:61.2pt;width:24.85pt;height:13.6pt;z-index:251947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">
                <v:imagedata r:id="rId352" o:title=""/>
              </v:shape>
            </w:pict>
          </mc:Fallback>
        </mc:AlternateContent>
      </w:r>
      <w:r w:rsidR="001272FD">
        <w:rPr>
          <w:rFonts w:ascii="Arial" w:hAnsi="Arial" w:cs="Arial"/>
          <w:noProof/>
          <w:sz w:val="24"/>
          <w:szCs w:val="24"/>
        </w:rPr>
        <mc:AlternateContent>
          <mc:Choice Requires="wpi">
            <w:drawing>
              <wp:anchor distT="0" distB="0" distL="114300" distR="114300" simplePos="0" relativeHeight="251945984" behindDoc="0" locked="0" layoutInCell="1" allowOverlap="1" wp14:anchorId="27B5C461" wp14:editId="636D7E40">
                <wp:simplePos x="0" y="0"/>
                <wp:positionH relativeFrom="column">
                  <wp:posOffset>1422260</wp:posOffset>
                </wp:positionH>
                <wp:positionV relativeFrom="paragraph">
                  <wp:posOffset>447475</wp:posOffset>
                </wp:positionV>
                <wp:extent cx="200160" cy="47880"/>
                <wp:effectExtent l="50800" t="50800" r="0" b="41275"/>
                <wp:wrapNone/>
                <wp:docPr id="443" name="Ink 443"/>
                <wp:cNvGraphicFramePr/>
                <a:graphic xmlns:a="http://schemas.openxmlformats.org/drawingml/2006/main">
                  <a:graphicData uri="http://schemas.microsoft.com/office/word/2010/wordprocessingInk">
                    <w14:contentPart bwMode="auto" r:id="rId353">
                      <w14:nvContentPartPr>
                        <w14:cNvContentPartPr/>
                      </w14:nvContentPartPr>
                      <w14:xfrm>
                        <a:off x="0" y="0"/>
                        <a:ext cx="200160" cy="47880"/>
                      </w14:xfrm>
                    </w14:contentPart>
                  </a:graphicData>
                </a:graphic>
              </wp:anchor>
            </w:drawing>
          </mc:Choice>
          <mc:Fallback xmlns:w16="http://schemas.microsoft.com/office/word/2018/wordml" xmlns:w16cex="http://schemas.microsoft.com/office/word/2018/wordml/cex">
            <w:pict>
              <v:shape w14:anchorId="78BF1EAE" id="Ink 443" o:spid="_x0000_s1026" type="#_x0000_t75" style="position:absolute;margin-left:111.2pt;margin-top:34.45pt;width:17.35pt;height:5.35pt;z-index:251945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">
                <v:imagedata r:id="rId354" o:title=""/>
              </v:shape>
            </w:pict>
          </mc:Fallback>
        </mc:AlternateContent>
      </w:r>
      <w:r w:rsidR="001272FD">
        <w:rPr>
          <w:rFonts w:ascii="Arial" w:hAnsi="Arial" w:cs="Arial"/>
          <w:noProof/>
          <w:sz w:val="24"/>
          <w:szCs w:val="24"/>
        </w:rPr>
        <mc:AlternateContent>
          <mc:Choice Requires="wpi">
            <w:drawing>
              <wp:anchor distT="0" distB="0" distL="114300" distR="114300" simplePos="0" relativeHeight="251944960" behindDoc="0" locked="0" layoutInCell="1" allowOverlap="1" wp14:anchorId="4BACE594" wp14:editId="7EF9EB58">
                <wp:simplePos x="0" y="0"/>
                <wp:positionH relativeFrom="column">
                  <wp:posOffset>5492420</wp:posOffset>
                </wp:positionH>
                <wp:positionV relativeFrom="paragraph">
                  <wp:posOffset>47515</wp:posOffset>
                </wp:positionV>
                <wp:extent cx="317880" cy="143280"/>
                <wp:effectExtent l="38100" t="38100" r="50800" b="47625"/>
                <wp:wrapNone/>
                <wp:docPr id="442" name="Ink 442"/>
                <wp:cNvGraphicFramePr/>
                <a:graphic xmlns:a="http://schemas.openxmlformats.org/drawingml/2006/main">
                  <a:graphicData uri="http://schemas.microsoft.com/office/word/2010/wordprocessingInk">
                    <w14:contentPart bwMode="auto" r:id="rId355">
                      <w14:nvContentPartPr>
                        <w14:cNvContentPartPr/>
                      </w14:nvContentPartPr>
                      <w14:xfrm>
                        <a:off x="0" y="0"/>
                        <a:ext cx="317880" cy="143280"/>
                      </w14:xfrm>
                    </w14:contentPart>
                  </a:graphicData>
                </a:graphic>
              </wp:anchor>
            </w:drawing>
          </mc:Choice>
          <mc:Fallback xmlns:w16="http://schemas.microsoft.com/office/word/2018/wordml" xmlns:w16cex="http://schemas.microsoft.com/office/word/2018/wordml/cex">
            <w:pict>
              <v:shape w14:anchorId="13E630BF" id="Ink 442" o:spid="_x0000_s1026" type="#_x0000_t75" style="position:absolute;margin-left:431.65pt;margin-top:2.95pt;width:26.65pt;height:12.9pt;z-index:251944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">
                <v:imagedata r:id="rId356" o:title=""/>
              </v:shape>
            </w:pict>
          </mc:Fallback>
        </mc:AlternateContent>
      </w:r>
      <w:r w:rsidR="00FD6DEC">
        <w:rPr>
          <w:rFonts w:ascii="Arial" w:hAnsi="Arial" w:cs="Arial"/>
          <w:sz w:val="24"/>
          <w:szCs w:val="24"/>
        </w:rPr>
        <w:t xml:space="preserve">For the gearbox housing and for the actuators screw, aluminium is the most appropriate material to use. as these parts will be exposed to the elements, there is a higher possibly of the material corroding so it is important for these components to have high corrosive resistant properties. Aluminium is the material to use. It is also machinable so an aluminium screw can be machined easily. Furthermore, with aluminium being a malleable material, a gearbox housing can be constructed out of aluminium. the gearbox will be sealed using stainless steel bolts and a rubber gasket to stop fluid leaking out of the gearbox. </w:t>
      </w:r>
    </w:p>
    <w:p w14:paraId="246F745F" w14:textId="725608A6" w:rsidR="00FD6DEC" w:rsidRDefault="004C40DF" w:rsidP="00FD6DEC">
      <w:pPr>
        <w:pStyle w:val="ListParagraph"/>
        <w:numPr>
          <w:ilvl w:val="0"/>
          <w:numId w:val="37"/>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960320" behindDoc="0" locked="0" layoutInCell="1" allowOverlap="1" wp14:anchorId="6996AEA8" wp14:editId="1830B0EF">
                <wp:simplePos x="0" y="0"/>
                <wp:positionH relativeFrom="column">
                  <wp:posOffset>4394060</wp:posOffset>
                </wp:positionH>
                <wp:positionV relativeFrom="paragraph">
                  <wp:posOffset>578845</wp:posOffset>
                </wp:positionV>
                <wp:extent cx="317880" cy="209880"/>
                <wp:effectExtent l="38100" t="38100" r="38100" b="44450"/>
                <wp:wrapNone/>
                <wp:docPr id="457" name="Ink 457"/>
                <wp:cNvGraphicFramePr/>
                <a:graphic xmlns:a="http://schemas.openxmlformats.org/drawingml/2006/main">
                  <a:graphicData uri="http://schemas.microsoft.com/office/word/2010/wordprocessingInk">
                    <w14:contentPart bwMode="auto" r:id="rId357">
                      <w14:nvContentPartPr>
                        <w14:cNvContentPartPr/>
                      </w14:nvContentPartPr>
                      <w14:xfrm>
                        <a:off x="0" y="0"/>
                        <a:ext cx="317880" cy="209880"/>
                      </w14:xfrm>
                    </w14:contentPart>
                  </a:graphicData>
                </a:graphic>
              </wp:anchor>
            </w:drawing>
          </mc:Choice>
          <mc:Fallback xmlns:w16="http://schemas.microsoft.com/office/word/2018/wordml" xmlns:w16cex="http://schemas.microsoft.com/office/word/2018/wordml/cex">
            <w:pict>
              <v:shape w14:anchorId="71E52432" id="Ink 457" o:spid="_x0000_s1026" type="#_x0000_t75" style="position:absolute;margin-left:345.2pt;margin-top:44.8pt;width:26.65pt;height:18.15pt;z-index:251960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">
                <v:imagedata r:id="rId358" o:title=""/>
              </v:shape>
            </w:pict>
          </mc:Fallback>
        </mc:AlternateContent>
      </w:r>
      <w:r>
        <w:rPr>
          <w:rFonts w:ascii="Arial" w:hAnsi="Arial" w:cs="Arial"/>
          <w:noProof/>
          <w:sz w:val="24"/>
          <w:szCs w:val="24"/>
        </w:rPr>
        <mc:AlternateContent>
          <mc:Choice Requires="wpi">
            <w:drawing>
              <wp:anchor distT="0" distB="0" distL="114300" distR="114300" simplePos="0" relativeHeight="251959296" behindDoc="0" locked="0" layoutInCell="1" allowOverlap="1" wp14:anchorId="727D5060" wp14:editId="212D4413">
                <wp:simplePos x="0" y="0"/>
                <wp:positionH relativeFrom="column">
                  <wp:posOffset>5553620</wp:posOffset>
                </wp:positionH>
                <wp:positionV relativeFrom="paragraph">
                  <wp:posOffset>312085</wp:posOffset>
                </wp:positionV>
                <wp:extent cx="244080" cy="168480"/>
                <wp:effectExtent l="38100" t="50800" r="35560" b="34925"/>
                <wp:wrapNone/>
                <wp:docPr id="456" name="Ink 456"/>
                <wp:cNvGraphicFramePr/>
                <a:graphic xmlns:a="http://schemas.openxmlformats.org/drawingml/2006/main">
                  <a:graphicData uri="http://schemas.microsoft.com/office/word/2010/wordprocessingInk">
                    <w14:contentPart bwMode="auto" r:id="rId359">
                      <w14:nvContentPartPr>
                        <w14:cNvContentPartPr/>
                      </w14:nvContentPartPr>
                      <w14:xfrm>
                        <a:off x="0" y="0"/>
                        <a:ext cx="244080" cy="168480"/>
                      </w14:xfrm>
                    </w14:contentPart>
                  </a:graphicData>
                </a:graphic>
              </wp:anchor>
            </w:drawing>
          </mc:Choice>
          <mc:Fallback xmlns:w16="http://schemas.microsoft.com/office/word/2018/wordml" xmlns:w16cex="http://schemas.microsoft.com/office/word/2018/wordml/cex">
            <w:pict>
              <v:shape w14:anchorId="2311A3AD" id="Ink 456" o:spid="_x0000_s1026" type="#_x0000_t75" style="position:absolute;margin-left:436.5pt;margin-top:23.75pt;width:20.8pt;height:14.9pt;z-index:251959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">
                <v:imagedata r:id="rId360" o:title=""/>
              </v:shape>
            </w:pict>
          </mc:Fallback>
        </mc:AlternateContent>
      </w:r>
      <w:r>
        <w:rPr>
          <w:rFonts w:ascii="Arial" w:hAnsi="Arial" w:cs="Arial"/>
          <w:noProof/>
          <w:sz w:val="24"/>
          <w:szCs w:val="24"/>
        </w:rPr>
        <mc:AlternateContent>
          <mc:Choice Requires="wpi">
            <w:drawing>
              <wp:anchor distT="0" distB="0" distL="114300" distR="114300" simplePos="0" relativeHeight="251958272" behindDoc="0" locked="0" layoutInCell="1" allowOverlap="1" wp14:anchorId="2221D50D" wp14:editId="4BC98132">
                <wp:simplePos x="0" y="0"/>
                <wp:positionH relativeFrom="column">
                  <wp:posOffset>-342900</wp:posOffset>
                </wp:positionH>
                <wp:positionV relativeFrom="paragraph">
                  <wp:posOffset>-36830</wp:posOffset>
                </wp:positionV>
                <wp:extent cx="394085" cy="295275"/>
                <wp:effectExtent l="50800" t="38100" r="0" b="34925"/>
                <wp:wrapNone/>
                <wp:docPr id="455" name="Ink 455"/>
                <wp:cNvGraphicFramePr/>
                <a:graphic xmlns:a="http://schemas.openxmlformats.org/drawingml/2006/main">
                  <a:graphicData uri="http://schemas.microsoft.com/office/word/2010/wordprocessingInk">
                    <w14:contentPart bwMode="auto" r:id="rId361">
                      <w14:nvContentPartPr>
                        <w14:cNvContentPartPr/>
                      </w14:nvContentPartPr>
                      <w14:xfrm>
                        <a:off x="0" y="0"/>
                        <a:ext cx="394085" cy="295275"/>
                      </w14:xfrm>
                    </w14:contentPart>
                  </a:graphicData>
                </a:graphic>
              </wp:anchor>
            </w:drawing>
          </mc:Choice>
          <mc:Fallback xmlns:w16="http://schemas.microsoft.com/office/word/2018/wordml" xmlns:w16cex="http://schemas.microsoft.com/office/word/2018/wordml/cex">
            <w:pict>
              <v:shape w14:anchorId="4F6B2417" id="Ink 455" o:spid="_x0000_s1026" type="#_x0000_t75" style="position:absolute;margin-left:-27.8pt;margin-top:-3.7pt;width:32.65pt;height:24.85pt;z-index:251958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">
                <v:imagedata r:id="rId362" o:title=""/>
              </v:shape>
            </w:pict>
          </mc:Fallback>
        </mc:AlternateContent>
      </w:r>
      <w:r>
        <w:rPr>
          <w:rFonts w:ascii="Arial" w:hAnsi="Arial" w:cs="Arial"/>
          <w:noProof/>
          <w:sz w:val="24"/>
          <w:szCs w:val="24"/>
        </w:rPr>
        <mc:AlternateContent>
          <mc:Choice Requires="wpi">
            <w:drawing>
              <wp:anchor distT="0" distB="0" distL="114300" distR="114300" simplePos="0" relativeHeight="251957248" behindDoc="0" locked="0" layoutInCell="1" allowOverlap="1" wp14:anchorId="3AF97A58" wp14:editId="10BF2BF9">
                <wp:simplePos x="0" y="0"/>
                <wp:positionH relativeFrom="column">
                  <wp:posOffset>2882780</wp:posOffset>
                </wp:positionH>
                <wp:positionV relativeFrom="paragraph">
                  <wp:posOffset>-2195</wp:posOffset>
                </wp:positionV>
                <wp:extent cx="362160" cy="194040"/>
                <wp:effectExtent l="38100" t="50800" r="31750" b="47625"/>
                <wp:wrapNone/>
                <wp:docPr id="454" name="Ink 454"/>
                <wp:cNvGraphicFramePr/>
                <a:graphic xmlns:a="http://schemas.openxmlformats.org/drawingml/2006/main">
                  <a:graphicData uri="http://schemas.microsoft.com/office/word/2010/wordprocessingInk">
                    <w14:contentPart bwMode="auto" r:id="rId363">
                      <w14:nvContentPartPr>
                        <w14:cNvContentPartPr/>
                      </w14:nvContentPartPr>
                      <w14:xfrm>
                        <a:off x="0" y="0"/>
                        <a:ext cx="362160" cy="194040"/>
                      </w14:xfrm>
                    </w14:contentPart>
                  </a:graphicData>
                </a:graphic>
              </wp:anchor>
            </w:drawing>
          </mc:Choice>
          <mc:Fallback xmlns:w16="http://schemas.microsoft.com/office/word/2018/wordml" xmlns:w16cex="http://schemas.microsoft.com/office/word/2018/wordml/cex">
            <w:pict>
              <v:shape w14:anchorId="043CCC3C" id="Ink 454" o:spid="_x0000_s1026" type="#_x0000_t75" style="position:absolute;margin-left:226.2pt;margin-top:-.95pt;width:30.15pt;height:16.9pt;z-index:251957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">
                <v:imagedata r:id="rId364" o:title=""/>
              </v:shape>
            </w:pict>
          </mc:Fallback>
        </mc:AlternateContent>
      </w:r>
      <w:r>
        <w:rPr>
          <w:rFonts w:ascii="Arial" w:hAnsi="Arial" w:cs="Arial"/>
          <w:noProof/>
          <w:sz w:val="24"/>
          <w:szCs w:val="24"/>
        </w:rPr>
        <mc:AlternateContent>
          <mc:Choice Requires="wpi">
            <w:drawing>
              <wp:anchor distT="0" distB="0" distL="114300" distR="114300" simplePos="0" relativeHeight="251956224" behindDoc="0" locked="0" layoutInCell="1" allowOverlap="1" wp14:anchorId="4A236396" wp14:editId="2AA5E52F">
                <wp:simplePos x="0" y="0"/>
                <wp:positionH relativeFrom="column">
                  <wp:posOffset>761660</wp:posOffset>
                </wp:positionH>
                <wp:positionV relativeFrom="paragraph">
                  <wp:posOffset>150445</wp:posOffset>
                </wp:positionV>
                <wp:extent cx="130680" cy="25920"/>
                <wp:effectExtent l="38100" t="38100" r="34925" b="38100"/>
                <wp:wrapNone/>
                <wp:docPr id="453" name="Ink 453"/>
                <wp:cNvGraphicFramePr/>
                <a:graphic xmlns:a="http://schemas.openxmlformats.org/drawingml/2006/main">
                  <a:graphicData uri="http://schemas.microsoft.com/office/word/2010/wordprocessingInk">
                    <w14:contentPart bwMode="auto" r:id="rId365">
                      <w14:nvContentPartPr>
                        <w14:cNvContentPartPr/>
                      </w14:nvContentPartPr>
                      <w14:xfrm>
                        <a:off x="0" y="0"/>
                        <a:ext cx="130680" cy="25920"/>
                      </w14:xfrm>
                    </w14:contentPart>
                  </a:graphicData>
                </a:graphic>
              </wp:anchor>
            </w:drawing>
          </mc:Choice>
          <mc:Fallback xmlns:w16="http://schemas.microsoft.com/office/word/2018/wordml" xmlns:w16cex="http://schemas.microsoft.com/office/word/2018/wordml/cex">
            <w:pict>
              <v:shape w14:anchorId="076B62D0" id="Ink 453" o:spid="_x0000_s1026" type="#_x0000_t75" style="position:absolute;margin-left:59.15pt;margin-top:11.05pt;width:11.95pt;height:3.7pt;z-index:251956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">
                <v:imagedata r:id="rId366" o:title=""/>
              </v:shape>
            </w:pict>
          </mc:Fallback>
        </mc:AlternateContent>
      </w:r>
      <w:r w:rsidR="00FD6DEC">
        <w:rPr>
          <w:rFonts w:ascii="Arial" w:hAnsi="Arial" w:cs="Arial"/>
          <w:sz w:val="24"/>
          <w:szCs w:val="24"/>
        </w:rPr>
        <w:t xml:space="preserve">The 4 gears that will sit in the gearbox will be spur gears. Spur gears are the better option compared with helical or bevel gears due to the fact that they have a compact and simple design which is exactly what is needed for this flap actuator as there is not much space available. spur gears are efficient, cost effective and reliable. </w:t>
      </w:r>
    </w:p>
    <w:p w14:paraId="62D02C43" w14:textId="5529868B" w:rsidR="00FD6DEC" w:rsidRPr="00DC20CB" w:rsidRDefault="004C40DF" w:rsidP="00FD6DEC">
      <w:pPr>
        <w:pStyle w:val="ListParagraph"/>
        <w:numPr>
          <w:ilvl w:val="0"/>
          <w:numId w:val="37"/>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974656" behindDoc="0" locked="0" layoutInCell="1" allowOverlap="1" wp14:anchorId="351B58D1" wp14:editId="0C0F8050">
                <wp:simplePos x="0" y="0"/>
                <wp:positionH relativeFrom="column">
                  <wp:posOffset>5537780</wp:posOffset>
                </wp:positionH>
                <wp:positionV relativeFrom="paragraph">
                  <wp:posOffset>756075</wp:posOffset>
                </wp:positionV>
                <wp:extent cx="463320" cy="292320"/>
                <wp:effectExtent l="38100" t="50800" r="32385" b="38100"/>
                <wp:wrapNone/>
                <wp:docPr id="471" name="Ink 471"/>
                <wp:cNvGraphicFramePr/>
                <a:graphic xmlns:a="http://schemas.openxmlformats.org/drawingml/2006/main">
                  <a:graphicData uri="http://schemas.microsoft.com/office/word/2010/wordprocessingInk">
                    <w14:contentPart bwMode="auto" r:id="rId367">
                      <w14:nvContentPartPr>
                        <w14:cNvContentPartPr/>
                      </w14:nvContentPartPr>
                      <w14:xfrm>
                        <a:off x="0" y="0"/>
                        <a:ext cx="463320" cy="292320"/>
                      </w14:xfrm>
                    </w14:contentPart>
                  </a:graphicData>
                </a:graphic>
              </wp:anchor>
            </w:drawing>
          </mc:Choice>
          <mc:Fallback xmlns:w16="http://schemas.microsoft.com/office/word/2018/wordml" xmlns:w16cex="http://schemas.microsoft.com/office/word/2018/wordml/cex">
            <w:pict>
              <v:shape w14:anchorId="796BD320" id="Ink 471" o:spid="_x0000_s1026" type="#_x0000_t75" style="position:absolute;margin-left:435.25pt;margin-top:58.75pt;width:38.1pt;height:24.65pt;z-index:251974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">
                <v:imagedata r:id="rId368" o:title=""/>
              </v:shape>
            </w:pict>
          </mc:Fallback>
        </mc:AlternateContent>
      </w:r>
      <w:r>
        <w:rPr>
          <w:rFonts w:ascii="Arial" w:hAnsi="Arial" w:cs="Arial"/>
          <w:noProof/>
          <w:sz w:val="24"/>
          <w:szCs w:val="24"/>
        </w:rPr>
        <mc:AlternateContent>
          <mc:Choice Requires="wpi">
            <w:drawing>
              <wp:anchor distT="0" distB="0" distL="114300" distR="114300" simplePos="0" relativeHeight="251973632" behindDoc="0" locked="0" layoutInCell="1" allowOverlap="1" wp14:anchorId="10AA7DEE" wp14:editId="748762C5">
                <wp:simplePos x="0" y="0"/>
                <wp:positionH relativeFrom="column">
                  <wp:posOffset>3358515</wp:posOffset>
                </wp:positionH>
                <wp:positionV relativeFrom="paragraph">
                  <wp:posOffset>1098550</wp:posOffset>
                </wp:positionV>
                <wp:extent cx="346320" cy="238320"/>
                <wp:effectExtent l="38100" t="38100" r="47625" b="41275"/>
                <wp:wrapNone/>
                <wp:docPr id="470" name="Ink 470"/>
                <wp:cNvGraphicFramePr/>
                <a:graphic xmlns:a="http://schemas.openxmlformats.org/drawingml/2006/main">
                  <a:graphicData uri="http://schemas.microsoft.com/office/word/2010/wordprocessingInk">
                    <w14:contentPart bwMode="auto" r:id="rId369">
                      <w14:nvContentPartPr>
                        <w14:cNvContentPartPr/>
                      </w14:nvContentPartPr>
                      <w14:xfrm>
                        <a:off x="0" y="0"/>
                        <a:ext cx="346320" cy="238320"/>
                      </w14:xfrm>
                    </w14:contentPart>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31C229BA" id="Ink 470" o:spid="_x0000_s1026" type="#_x0000_t75" style="position:absolute;margin-left:263.65pt;margin-top:85.7pt;width:28.85pt;height:20.4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">
                <v:imagedata r:id="rId370" o:title=""/>
              </v:shape>
            </w:pict>
          </mc:Fallback>
        </mc:AlternateContent>
      </w:r>
      <w:r>
        <w:rPr>
          <w:rFonts w:ascii="Arial" w:hAnsi="Arial" w:cs="Arial"/>
          <w:noProof/>
          <w:sz w:val="24"/>
          <w:szCs w:val="24"/>
        </w:rPr>
        <mc:AlternateContent>
          <mc:Choice Requires="wpi">
            <w:drawing>
              <wp:anchor distT="0" distB="0" distL="114300" distR="114300" simplePos="0" relativeHeight="251966464" behindDoc="0" locked="0" layoutInCell="1" allowOverlap="1" wp14:anchorId="78374A0B" wp14:editId="28932D37">
                <wp:simplePos x="0" y="0"/>
                <wp:positionH relativeFrom="column">
                  <wp:posOffset>4825700</wp:posOffset>
                </wp:positionH>
                <wp:positionV relativeFrom="paragraph">
                  <wp:posOffset>628995</wp:posOffset>
                </wp:positionV>
                <wp:extent cx="295560" cy="181440"/>
                <wp:effectExtent l="38100" t="50800" r="34925" b="47625"/>
                <wp:wrapNone/>
                <wp:docPr id="463" name="Ink 463"/>
                <wp:cNvGraphicFramePr/>
                <a:graphic xmlns:a="http://schemas.openxmlformats.org/drawingml/2006/main">
                  <a:graphicData uri="http://schemas.microsoft.com/office/word/2010/wordprocessingInk">
                    <w14:contentPart bwMode="auto" r:id="rId371">
                      <w14:nvContentPartPr>
                        <w14:cNvContentPartPr/>
                      </w14:nvContentPartPr>
                      <w14:xfrm>
                        <a:off x="0" y="0"/>
                        <a:ext cx="295560" cy="181440"/>
                      </w14:xfrm>
                    </w14:contentPart>
                  </a:graphicData>
                </a:graphic>
              </wp:anchor>
            </w:drawing>
          </mc:Choice>
          <mc:Fallback xmlns:w16="http://schemas.microsoft.com/office/word/2018/wordml" xmlns:w16cex="http://schemas.microsoft.com/office/word/2018/wordml/cex">
            <w:pict>
              <v:shape w14:anchorId="2232DD2B" id="Ink 463" o:spid="_x0000_s1026" type="#_x0000_t75" style="position:absolute;margin-left:379.2pt;margin-top:48.75pt;width:24.85pt;height:15.9pt;z-index:251966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">
                <v:imagedata r:id="rId372" o:title=""/>
              </v:shape>
            </w:pict>
          </mc:Fallback>
        </mc:AlternateContent>
      </w:r>
      <w:r>
        <w:rPr>
          <w:rFonts w:ascii="Arial" w:hAnsi="Arial" w:cs="Arial"/>
          <w:noProof/>
          <w:sz w:val="24"/>
          <w:szCs w:val="24"/>
        </w:rPr>
        <mc:AlternateContent>
          <mc:Choice Requires="wpi">
            <w:drawing>
              <wp:anchor distT="0" distB="0" distL="114300" distR="114300" simplePos="0" relativeHeight="251965440" behindDoc="0" locked="0" layoutInCell="1" allowOverlap="1" wp14:anchorId="6757F27B" wp14:editId="706D20F4">
                <wp:simplePos x="0" y="0"/>
                <wp:positionH relativeFrom="column">
                  <wp:posOffset>3565340</wp:posOffset>
                </wp:positionH>
                <wp:positionV relativeFrom="paragraph">
                  <wp:posOffset>607035</wp:posOffset>
                </wp:positionV>
                <wp:extent cx="203400" cy="124200"/>
                <wp:effectExtent l="38100" t="50800" r="38100" b="41275"/>
                <wp:wrapNone/>
                <wp:docPr id="462" name="Ink 462"/>
                <wp:cNvGraphicFramePr/>
                <a:graphic xmlns:a="http://schemas.openxmlformats.org/drawingml/2006/main">
                  <a:graphicData uri="http://schemas.microsoft.com/office/word/2010/wordprocessingInk">
                    <w14:contentPart bwMode="auto" r:id="rId373">
                      <w14:nvContentPartPr>
                        <w14:cNvContentPartPr/>
                      </w14:nvContentPartPr>
                      <w14:xfrm>
                        <a:off x="0" y="0"/>
                        <a:ext cx="203400" cy="124200"/>
                      </w14:xfrm>
                    </w14:contentPart>
                  </a:graphicData>
                </a:graphic>
              </wp:anchor>
            </w:drawing>
          </mc:Choice>
          <mc:Fallback xmlns:w16="http://schemas.microsoft.com/office/word/2018/wordml" xmlns:w16cex="http://schemas.microsoft.com/office/word/2018/wordml/cex">
            <w:pict>
              <v:shape w14:anchorId="2CED2741" id="Ink 462" o:spid="_x0000_s1026" type="#_x0000_t75" style="position:absolute;margin-left:279.95pt;margin-top:47pt;width:17.65pt;height:11.4pt;z-index:251965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">
                <v:imagedata r:id="rId374" o:title=""/>
              </v:shape>
            </w:pict>
          </mc:Fallback>
        </mc:AlternateContent>
      </w:r>
      <w:r>
        <w:rPr>
          <w:rFonts w:ascii="Arial" w:hAnsi="Arial" w:cs="Arial"/>
          <w:noProof/>
          <w:sz w:val="24"/>
          <w:szCs w:val="24"/>
        </w:rPr>
        <mc:AlternateContent>
          <mc:Choice Requires="wpi">
            <w:drawing>
              <wp:anchor distT="0" distB="0" distL="114300" distR="114300" simplePos="0" relativeHeight="251964416" behindDoc="0" locked="0" layoutInCell="1" allowOverlap="1" wp14:anchorId="65BC09CF" wp14:editId="7661A676">
                <wp:simplePos x="0" y="0"/>
                <wp:positionH relativeFrom="column">
                  <wp:posOffset>3183890</wp:posOffset>
                </wp:positionH>
                <wp:positionV relativeFrom="paragraph">
                  <wp:posOffset>44450</wp:posOffset>
                </wp:positionV>
                <wp:extent cx="685800" cy="387685"/>
                <wp:effectExtent l="38100" t="50800" r="38100" b="44450"/>
                <wp:wrapNone/>
                <wp:docPr id="461" name="Ink 461"/>
                <wp:cNvGraphicFramePr/>
                <a:graphic xmlns:a="http://schemas.openxmlformats.org/drawingml/2006/main">
                  <a:graphicData uri="http://schemas.microsoft.com/office/word/2010/wordprocessingInk">
                    <w14:contentPart bwMode="auto" r:id="rId375">
                      <w14:nvContentPartPr>
                        <w14:cNvContentPartPr/>
                      </w14:nvContentPartPr>
                      <w14:xfrm>
                        <a:off x="0" y="0"/>
                        <a:ext cx="685800" cy="387685"/>
                      </w14:xfrm>
                    </w14:contentPart>
                  </a:graphicData>
                </a:graphic>
              </wp:anchor>
            </w:drawing>
          </mc:Choice>
          <mc:Fallback xmlns:w16="http://schemas.microsoft.com/office/word/2018/wordml" xmlns:w16cex="http://schemas.microsoft.com/office/word/2018/wordml/cex">
            <w:pict>
              <v:shape w14:anchorId="4D0B0A9E" id="Ink 461" o:spid="_x0000_s1026" type="#_x0000_t75" style="position:absolute;margin-left:249.9pt;margin-top:2.7pt;width:55.6pt;height:32.15pt;z-index:251964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">
                <v:imagedata r:id="rId376" o:title=""/>
              </v:shape>
            </w:pict>
          </mc:Fallback>
        </mc:AlternateContent>
      </w:r>
      <w:r>
        <w:rPr>
          <w:rFonts w:ascii="Arial" w:hAnsi="Arial" w:cs="Arial"/>
          <w:noProof/>
          <w:sz w:val="24"/>
          <w:szCs w:val="24"/>
        </w:rPr>
        <mc:AlternateContent>
          <mc:Choice Requires="wpi">
            <w:drawing>
              <wp:anchor distT="0" distB="0" distL="114300" distR="114300" simplePos="0" relativeHeight="251962368" behindDoc="0" locked="0" layoutInCell="1" allowOverlap="1" wp14:anchorId="1110C1CC" wp14:editId="7063A98F">
                <wp:simplePos x="0" y="0"/>
                <wp:positionH relativeFrom="column">
                  <wp:posOffset>2314340</wp:posOffset>
                </wp:positionH>
                <wp:positionV relativeFrom="paragraph">
                  <wp:posOffset>352875</wp:posOffset>
                </wp:positionV>
                <wp:extent cx="140040" cy="92520"/>
                <wp:effectExtent l="38100" t="38100" r="50800" b="47625"/>
                <wp:wrapNone/>
                <wp:docPr id="459" name="Ink 459"/>
                <wp:cNvGraphicFramePr/>
                <a:graphic xmlns:a="http://schemas.openxmlformats.org/drawingml/2006/main">
                  <a:graphicData uri="http://schemas.microsoft.com/office/word/2010/wordprocessingInk">
                    <w14:contentPart bwMode="auto" r:id="rId377">
                      <w14:nvContentPartPr>
                        <w14:cNvContentPartPr/>
                      </w14:nvContentPartPr>
                      <w14:xfrm>
                        <a:off x="0" y="0"/>
                        <a:ext cx="140040" cy="92520"/>
                      </w14:xfrm>
                    </w14:contentPart>
                  </a:graphicData>
                </a:graphic>
              </wp:anchor>
            </w:drawing>
          </mc:Choice>
          <mc:Fallback xmlns:w16="http://schemas.microsoft.com/office/word/2018/wordml" xmlns:w16cex="http://schemas.microsoft.com/office/word/2018/wordml/cex">
            <w:pict>
              <v:shape w14:anchorId="1B0ECEA5" id="Ink 459" o:spid="_x0000_s1026" type="#_x0000_t75" style="position:absolute;margin-left:181.45pt;margin-top:27pt;width:12.65pt;height:8.9pt;z-index:251962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">
                <v:imagedata r:id="rId378" o:title=""/>
              </v:shape>
            </w:pict>
          </mc:Fallback>
        </mc:AlternateContent>
      </w:r>
      <w:r w:rsidR="00FD6DEC">
        <w:rPr>
          <w:rFonts w:ascii="Arial" w:hAnsi="Arial" w:cs="Arial"/>
          <w:sz w:val="24"/>
          <w:szCs w:val="24"/>
        </w:rPr>
        <w:t xml:space="preserve">The material that will be used to make the spur gears is steel gears need to be strong and durable with appropriate heat treatment on the steel. It will provide the best material for the gears. As the gears will be sealed in the gearbox. The gearbox can be filled with lubricating oil to decrease the friction between gear transitions and keep them cool. The lubricant will also provide additional corrosion protection for the gears. </w:t>
      </w:r>
    </w:p>
    <w:p w14:paraId="673EF8AE" w14:textId="77777777" w:rsidR="00FD6DEC" w:rsidRPr="00753066" w:rsidRDefault="00FD6DEC" w:rsidP="00FD6DEC">
      <w:pPr>
        <w:spacing w:line="360" w:lineRule="auto"/>
        <w:rPr>
          <w:rFonts w:ascii="Arial" w:hAnsi="Arial" w:cs="Arial"/>
          <w:sz w:val="24"/>
          <w:szCs w:val="24"/>
          <w:u w:val="single"/>
        </w:rPr>
      </w:pPr>
    </w:p>
    <w:p w14:paraId="75D70C17" w14:textId="77777777" w:rsidR="00FD6DEC" w:rsidRPr="00753066" w:rsidRDefault="00FD6DEC" w:rsidP="00FD6DEC">
      <w:pPr>
        <w:spacing w:line="360" w:lineRule="auto"/>
        <w:rPr>
          <w:rFonts w:ascii="Arial" w:hAnsi="Arial" w:cs="Arial"/>
          <w:sz w:val="24"/>
          <w:szCs w:val="24"/>
          <w:u w:val="single"/>
        </w:rPr>
      </w:pPr>
      <w:r w:rsidRPr="00753066">
        <w:rPr>
          <w:rFonts w:ascii="Arial" w:hAnsi="Arial" w:cs="Arial"/>
          <w:sz w:val="24"/>
          <w:szCs w:val="24"/>
          <w:u w:val="single"/>
        </w:rPr>
        <w:t>Standards and Specifications.</w:t>
      </w:r>
    </w:p>
    <w:p w14:paraId="55F7C93D" w14:textId="0B49FA2E" w:rsidR="00FD6DEC" w:rsidRDefault="00F70C2F" w:rsidP="00FD6DEC">
      <w:pPr>
        <w:pStyle w:val="ListParagraph"/>
        <w:numPr>
          <w:ilvl w:val="0"/>
          <w:numId w:val="37"/>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976704" behindDoc="0" locked="0" layoutInCell="1" allowOverlap="1" wp14:anchorId="300F779A" wp14:editId="1119E6F0">
                <wp:simplePos x="0" y="0"/>
                <wp:positionH relativeFrom="column">
                  <wp:posOffset>3352580</wp:posOffset>
                </wp:positionH>
                <wp:positionV relativeFrom="paragraph">
                  <wp:posOffset>299630</wp:posOffset>
                </wp:positionV>
                <wp:extent cx="317520" cy="206640"/>
                <wp:effectExtent l="38100" t="50800" r="38100" b="47625"/>
                <wp:wrapNone/>
                <wp:docPr id="473" name="Ink 473"/>
                <wp:cNvGraphicFramePr/>
                <a:graphic xmlns:a="http://schemas.openxmlformats.org/drawingml/2006/main">
                  <a:graphicData uri="http://schemas.microsoft.com/office/word/2010/wordprocessingInk">
                    <w14:contentPart bwMode="auto" r:id="rId379">
                      <w14:nvContentPartPr>
                        <w14:cNvContentPartPr/>
                      </w14:nvContentPartPr>
                      <w14:xfrm>
                        <a:off x="0" y="0"/>
                        <a:ext cx="317520" cy="206640"/>
                      </w14:xfrm>
                    </w14:contentPart>
                  </a:graphicData>
                </a:graphic>
              </wp:anchor>
            </w:drawing>
          </mc:Choice>
          <mc:Fallback xmlns:w16="http://schemas.microsoft.com/office/word/2018/wordml" xmlns:w16cex="http://schemas.microsoft.com/office/word/2018/wordml/cex">
            <w:pict>
              <v:shape w14:anchorId="786462E5" id="Ink 473" o:spid="_x0000_s1026" type="#_x0000_t75" style="position:absolute;margin-left:263.2pt;margin-top:22.8pt;width:26.6pt;height:17.85pt;z-index:251976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">
                <v:imagedata r:id="rId380" o:title=""/>
              </v:shape>
            </w:pict>
          </mc:Fallback>
        </mc:AlternateContent>
      </w:r>
      <w:r w:rsidR="004C40DF">
        <w:rPr>
          <w:rFonts w:ascii="Arial" w:hAnsi="Arial" w:cs="Arial"/>
          <w:noProof/>
          <w:sz w:val="24"/>
          <w:szCs w:val="24"/>
        </w:rPr>
        <mc:AlternateContent>
          <mc:Choice Requires="wpi">
            <w:drawing>
              <wp:anchor distT="0" distB="0" distL="114300" distR="114300" simplePos="0" relativeHeight="251975680" behindDoc="0" locked="0" layoutInCell="1" allowOverlap="1" wp14:anchorId="5D0E39D0" wp14:editId="1A5C4B78">
                <wp:simplePos x="0" y="0"/>
                <wp:positionH relativeFrom="column">
                  <wp:posOffset>5571980</wp:posOffset>
                </wp:positionH>
                <wp:positionV relativeFrom="paragraph">
                  <wp:posOffset>1190</wp:posOffset>
                </wp:positionV>
                <wp:extent cx="222480" cy="165600"/>
                <wp:effectExtent l="50800" t="50800" r="31750" b="50800"/>
                <wp:wrapNone/>
                <wp:docPr id="472" name="Ink 472"/>
                <wp:cNvGraphicFramePr/>
                <a:graphic xmlns:a="http://schemas.openxmlformats.org/drawingml/2006/main">
                  <a:graphicData uri="http://schemas.microsoft.com/office/word/2010/wordprocessingInk">
                    <w14:contentPart bwMode="auto" r:id="rId381">
                      <w14:nvContentPartPr>
                        <w14:cNvContentPartPr/>
                      </w14:nvContentPartPr>
                      <w14:xfrm>
                        <a:off x="0" y="0"/>
                        <a:ext cx="222480" cy="165600"/>
                      </w14:xfrm>
                    </w14:contentPart>
                  </a:graphicData>
                </a:graphic>
              </wp:anchor>
            </w:drawing>
          </mc:Choice>
          <mc:Fallback xmlns:w16="http://schemas.microsoft.com/office/word/2018/wordml" xmlns:w16cex="http://schemas.microsoft.com/office/word/2018/wordml/cex">
            <w:pict>
              <v:shape w14:anchorId="751B1BDE" id="Ink 472" o:spid="_x0000_s1026" type="#_x0000_t75" style="position:absolute;margin-left:437.95pt;margin-top:-.7pt;width:19.15pt;height:14.7pt;z-index:251975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">
                <v:imagedata r:id="rId382" o:title=""/>
              </v:shape>
            </w:pict>
          </mc:Fallback>
        </mc:AlternateContent>
      </w:r>
      <w:r w:rsidR="00FD6DEC">
        <w:rPr>
          <w:rFonts w:ascii="Arial" w:hAnsi="Arial" w:cs="Arial"/>
          <w:sz w:val="24"/>
          <w:szCs w:val="24"/>
        </w:rPr>
        <w:t>All drawings done for the flap actuator will follow the guidelines of the BS 9001 specifications. All materials used will be rated to the aircraft specifications.</w:t>
      </w:r>
    </w:p>
    <w:p w14:paraId="69D66BD8" w14:textId="176EE6F0" w:rsidR="00604048" w:rsidRDefault="00604048" w:rsidP="00FD6DEC">
      <w:pPr>
        <w:spacing w:line="360" w:lineRule="auto"/>
        <w:rPr>
          <w:rFonts w:ascii="Arial" w:hAnsi="Arial" w:cs="Arial"/>
          <w:sz w:val="24"/>
          <w:szCs w:val="24"/>
          <w:u w:val="single"/>
        </w:rPr>
      </w:pPr>
    </w:p>
    <w:p w14:paraId="1DEFFECE" w14:textId="149E416F" w:rsidR="00FD6DEC" w:rsidRPr="00753066" w:rsidRDefault="00713274" w:rsidP="00FD6DEC">
      <w:pPr>
        <w:spacing w:line="360" w:lineRule="auto"/>
        <w:rPr>
          <w:rFonts w:ascii="Arial" w:hAnsi="Arial" w:cs="Arial"/>
          <w:sz w:val="24"/>
          <w:szCs w:val="24"/>
          <w:u w:val="single"/>
        </w:rPr>
      </w:pPr>
      <w:r>
        <w:rPr>
          <w:rFonts w:ascii="Arial" w:hAnsi="Arial" w:cs="Arial"/>
          <w:noProof/>
          <w:sz w:val="24"/>
          <w:szCs w:val="24"/>
          <w:u w:val="single"/>
        </w:rPr>
        <mc:AlternateContent>
          <mc:Choice Requires="wpi">
            <w:drawing>
              <wp:anchor distT="0" distB="0" distL="114300" distR="114300" simplePos="0" relativeHeight="252034048" behindDoc="0" locked="0" layoutInCell="1" allowOverlap="1" wp14:anchorId="6340D0A4" wp14:editId="0787CEA6">
                <wp:simplePos x="0" y="0"/>
                <wp:positionH relativeFrom="column">
                  <wp:posOffset>4977765</wp:posOffset>
                </wp:positionH>
                <wp:positionV relativeFrom="paragraph">
                  <wp:posOffset>-124460</wp:posOffset>
                </wp:positionV>
                <wp:extent cx="1534510" cy="397145"/>
                <wp:effectExtent l="38100" t="38100" r="40640" b="47625"/>
                <wp:wrapNone/>
                <wp:docPr id="529" name="Ink 529"/>
                <wp:cNvGraphicFramePr/>
                <a:graphic xmlns:a="http://schemas.openxmlformats.org/drawingml/2006/main">
                  <a:graphicData uri="http://schemas.microsoft.com/office/word/2010/wordprocessingInk">
                    <w14:contentPart bwMode="auto" r:id="rId383">
                      <w14:nvContentPartPr>
                        <w14:cNvContentPartPr/>
                      </w14:nvContentPartPr>
                      <w14:xfrm>
                        <a:off x="0" y="0"/>
                        <a:ext cx="1534510" cy="397145"/>
                      </w14:xfrm>
                    </w14:contentPart>
                  </a:graphicData>
                </a:graphic>
              </wp:anchor>
            </w:drawing>
          </mc:Choice>
          <mc:Fallback xmlns:w16="http://schemas.microsoft.com/office/word/2018/wordml" xmlns:w16cex="http://schemas.microsoft.com/office/word/2018/wordml/cex">
            <w:pict>
              <v:shape w14:anchorId="4CB5DA92" id="Ink 529" o:spid="_x0000_s1026" type="#_x0000_t75" style="position:absolute;margin-left:391.15pt;margin-top:-10.6pt;width:122.45pt;height:32.9pt;z-index:252034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">
                <v:imagedata r:id="rId384" o:title=""/>
              </v:shape>
            </w:pict>
          </mc:Fallback>
        </mc:AlternateContent>
      </w:r>
      <w:r w:rsidR="00FD6DEC" w:rsidRPr="00753066">
        <w:rPr>
          <w:rFonts w:ascii="Arial" w:hAnsi="Arial" w:cs="Arial"/>
          <w:sz w:val="24"/>
          <w:szCs w:val="24"/>
          <w:u w:val="single"/>
        </w:rPr>
        <w:t xml:space="preserve">Quality and Reliability </w:t>
      </w:r>
    </w:p>
    <w:p w14:paraId="1B0EEFEB" w14:textId="5F2CB3A4" w:rsidR="00FD6DEC" w:rsidRDefault="00F70C2F" w:rsidP="00FD6DEC">
      <w:pPr>
        <w:pStyle w:val="ListParagraph"/>
        <w:numPr>
          <w:ilvl w:val="0"/>
          <w:numId w:val="37"/>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997184" behindDoc="0" locked="0" layoutInCell="1" allowOverlap="1" wp14:anchorId="22D2F576" wp14:editId="6DD136F9">
                <wp:simplePos x="0" y="0"/>
                <wp:positionH relativeFrom="column">
                  <wp:posOffset>2078990</wp:posOffset>
                </wp:positionH>
                <wp:positionV relativeFrom="paragraph">
                  <wp:posOffset>330200</wp:posOffset>
                </wp:positionV>
                <wp:extent cx="670385" cy="479945"/>
                <wp:effectExtent l="38100" t="50800" r="28575" b="41275"/>
                <wp:wrapNone/>
                <wp:docPr id="493" name="Ink 493"/>
                <wp:cNvGraphicFramePr/>
                <a:graphic xmlns:a="http://schemas.openxmlformats.org/drawingml/2006/main">
                  <a:graphicData uri="http://schemas.microsoft.com/office/word/2010/wordprocessingInk">
                    <w14:contentPart bwMode="auto" r:id="rId385">
                      <w14:nvContentPartPr>
                        <w14:cNvContentPartPr/>
                      </w14:nvContentPartPr>
                      <w14:xfrm>
                        <a:off x="0" y="0"/>
                        <a:ext cx="670385" cy="479945"/>
                      </w14:xfrm>
                    </w14:contentPart>
                  </a:graphicData>
                </a:graphic>
              </wp:anchor>
            </w:drawing>
          </mc:Choice>
          <mc:Fallback xmlns:w16="http://schemas.microsoft.com/office/word/2018/wordml" xmlns:w16cex="http://schemas.microsoft.com/office/word/2018/wordml/cex">
            <w:pict>
              <v:shape w14:anchorId="585180AD" id="Ink 493" o:spid="_x0000_s1026" type="#_x0000_t75" style="position:absolute;margin-left:162.9pt;margin-top:25.2pt;width:54.4pt;height:39.45pt;z-index:251997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">
                <v:imagedata r:id="rId386" o:title=""/>
              </v:shape>
            </w:pict>
          </mc:Fallback>
        </mc:AlternateContent>
      </w:r>
      <w:r>
        <w:rPr>
          <w:rFonts w:ascii="Arial" w:hAnsi="Arial" w:cs="Arial"/>
          <w:noProof/>
          <w:sz w:val="24"/>
          <w:szCs w:val="24"/>
        </w:rPr>
        <mc:AlternateContent>
          <mc:Choice Requires="wpi">
            <w:drawing>
              <wp:anchor distT="0" distB="0" distL="114300" distR="114300" simplePos="0" relativeHeight="251999232" behindDoc="0" locked="0" layoutInCell="1" allowOverlap="1" wp14:anchorId="4DB12EE3" wp14:editId="6C0CDF89">
                <wp:simplePos x="0" y="0"/>
                <wp:positionH relativeFrom="column">
                  <wp:posOffset>4003040</wp:posOffset>
                </wp:positionH>
                <wp:positionV relativeFrom="paragraph">
                  <wp:posOffset>419100</wp:posOffset>
                </wp:positionV>
                <wp:extent cx="733935" cy="330410"/>
                <wp:effectExtent l="38100" t="50800" r="28575" b="50800"/>
                <wp:wrapNone/>
                <wp:docPr id="495" name="Ink 495"/>
                <wp:cNvGraphicFramePr/>
                <a:graphic xmlns:a="http://schemas.openxmlformats.org/drawingml/2006/main">
                  <a:graphicData uri="http://schemas.microsoft.com/office/word/2010/wordprocessingInk">
                    <w14:contentPart bwMode="auto" r:id="rId387">
                      <w14:nvContentPartPr>
                        <w14:cNvContentPartPr/>
                      </w14:nvContentPartPr>
                      <w14:xfrm>
                        <a:off x="0" y="0"/>
                        <a:ext cx="733935" cy="330410"/>
                      </w14:xfrm>
                    </w14:contentPart>
                  </a:graphicData>
                </a:graphic>
              </wp:anchor>
            </w:drawing>
          </mc:Choice>
          <mc:Fallback xmlns:w16="http://schemas.microsoft.com/office/word/2018/wordml" xmlns:w16cex="http://schemas.microsoft.com/office/word/2018/wordml/cex">
            <w:pict>
              <v:shape w14:anchorId="767AEA88" id="Ink 495" o:spid="_x0000_s1026" type="#_x0000_t75" style="position:absolute;margin-left:314.4pt;margin-top:32.2pt;width:59.45pt;height:27.6pt;z-index:251999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">
                <v:imagedata r:id="rId388" o:title=""/>
              </v:shape>
            </w:pict>
          </mc:Fallback>
        </mc:AlternateContent>
      </w:r>
      <w:r>
        <w:rPr>
          <w:rFonts w:ascii="Arial" w:hAnsi="Arial" w:cs="Arial"/>
          <w:noProof/>
          <w:sz w:val="24"/>
          <w:szCs w:val="24"/>
        </w:rPr>
        <mc:AlternateContent>
          <mc:Choice Requires="wpi">
            <w:drawing>
              <wp:anchor distT="0" distB="0" distL="114300" distR="114300" simplePos="0" relativeHeight="251977728" behindDoc="0" locked="0" layoutInCell="1" allowOverlap="1" wp14:anchorId="50EE9C94" wp14:editId="044337F4">
                <wp:simplePos x="0" y="0"/>
                <wp:positionH relativeFrom="column">
                  <wp:posOffset>2898620</wp:posOffset>
                </wp:positionH>
                <wp:positionV relativeFrom="paragraph">
                  <wp:posOffset>12990</wp:posOffset>
                </wp:positionV>
                <wp:extent cx="225720" cy="181440"/>
                <wp:effectExtent l="38100" t="50800" r="28575" b="47625"/>
                <wp:wrapNone/>
                <wp:docPr id="474" name="Ink 474"/>
                <wp:cNvGraphicFramePr/>
                <a:graphic xmlns:a="http://schemas.openxmlformats.org/drawingml/2006/main">
                  <a:graphicData uri="http://schemas.microsoft.com/office/word/2010/wordprocessingInk">
                    <w14:contentPart bwMode="auto" r:id="rId389">
                      <w14:nvContentPartPr>
                        <w14:cNvContentPartPr/>
                      </w14:nvContentPartPr>
                      <w14:xfrm>
                        <a:off x="0" y="0"/>
                        <a:ext cx="225720" cy="181440"/>
                      </w14:xfrm>
                    </w14:contentPart>
                  </a:graphicData>
                </a:graphic>
              </wp:anchor>
            </w:drawing>
          </mc:Choice>
          <mc:Fallback xmlns:w16="http://schemas.microsoft.com/office/word/2018/wordml" xmlns:w16cex="http://schemas.microsoft.com/office/word/2018/wordml/cex">
            <w:pict>
              <v:shape w14:anchorId="128A0A9B" id="Ink 474" o:spid="_x0000_s1026" type="#_x0000_t75" style="position:absolute;margin-left:227.45pt;margin-top:.2pt;width:19.35pt;height:15.9pt;z-index:251977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">
                <v:imagedata r:id="rId390" o:title=""/>
              </v:shape>
            </w:pict>
          </mc:Fallback>
        </mc:AlternateContent>
      </w:r>
      <w:r w:rsidR="00FD6DEC">
        <w:rPr>
          <w:rFonts w:ascii="Arial" w:hAnsi="Arial" w:cs="Arial"/>
          <w:sz w:val="24"/>
          <w:szCs w:val="24"/>
        </w:rPr>
        <w:t>As the materials used will be to the highest standard and follow all aircraft standards and specifications. The quality of the flap actuator will be excellent, and the reliability of the component will also be excellent.</w:t>
      </w:r>
    </w:p>
    <w:p w14:paraId="2716BE00" w14:textId="7A46C38F" w:rsidR="00FD6DEC" w:rsidRDefault="00F70C2F" w:rsidP="00FD6DEC">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998208" behindDoc="0" locked="0" layoutInCell="1" allowOverlap="1" wp14:anchorId="09410C33" wp14:editId="0E36EC1D">
                <wp:simplePos x="0" y="0"/>
                <wp:positionH relativeFrom="column">
                  <wp:posOffset>4123690</wp:posOffset>
                </wp:positionH>
                <wp:positionV relativeFrom="paragraph">
                  <wp:posOffset>-58420</wp:posOffset>
                </wp:positionV>
                <wp:extent cx="622590" cy="143825"/>
                <wp:effectExtent l="38100" t="38100" r="38100" b="46990"/>
                <wp:wrapNone/>
                <wp:docPr id="494" name="Ink 494"/>
                <wp:cNvGraphicFramePr/>
                <a:graphic xmlns:a="http://schemas.openxmlformats.org/drawingml/2006/main">
                  <a:graphicData uri="http://schemas.microsoft.com/office/word/2010/wordprocessingInk">
                    <w14:contentPart bwMode="auto" r:id="rId391">
                      <w14:nvContentPartPr>
                        <w14:cNvContentPartPr/>
                      </w14:nvContentPartPr>
                      <w14:xfrm>
                        <a:off x="0" y="0"/>
                        <a:ext cx="622590" cy="143825"/>
                      </w14:xfrm>
                    </w14:contentPart>
                  </a:graphicData>
                </a:graphic>
              </wp:anchor>
            </w:drawing>
          </mc:Choice>
          <mc:Fallback xmlns:w16="http://schemas.microsoft.com/office/word/2018/wordml" xmlns:w16cex="http://schemas.microsoft.com/office/word/2018/wordml/cex">
            <w:pict>
              <v:shape w14:anchorId="2EEE3B49" id="Ink 494" o:spid="_x0000_s1026" type="#_x0000_t75" style="position:absolute;margin-left:323.9pt;margin-top:-5.4pt;width:50.6pt;height:12.9pt;z-index:251998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">
                <v:imagedata r:id="rId392" o:title=""/>
              </v:shape>
            </w:pict>
          </mc:Fallback>
        </mc:AlternateContent>
      </w:r>
    </w:p>
    <w:p w14:paraId="2E83BF3F" w14:textId="77777777" w:rsidR="00FD6DEC" w:rsidRPr="00753066" w:rsidRDefault="00FD6DEC" w:rsidP="00FD6DEC">
      <w:pPr>
        <w:spacing w:line="360" w:lineRule="auto"/>
        <w:rPr>
          <w:rFonts w:ascii="Arial" w:hAnsi="Arial" w:cs="Arial"/>
          <w:sz w:val="24"/>
          <w:szCs w:val="24"/>
          <w:u w:val="single"/>
        </w:rPr>
      </w:pPr>
      <w:r w:rsidRPr="00753066">
        <w:rPr>
          <w:rFonts w:ascii="Arial" w:hAnsi="Arial" w:cs="Arial"/>
          <w:sz w:val="24"/>
          <w:szCs w:val="24"/>
          <w:u w:val="single"/>
        </w:rPr>
        <w:t xml:space="preserve">Testing </w:t>
      </w:r>
    </w:p>
    <w:p w14:paraId="0F4CA50A" w14:textId="4AA76FC3" w:rsidR="00FD6DEC" w:rsidRDefault="00F70C2F" w:rsidP="00FD6DEC">
      <w:pPr>
        <w:pStyle w:val="ListParagraph"/>
        <w:numPr>
          <w:ilvl w:val="0"/>
          <w:numId w:val="37"/>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2003328" behindDoc="0" locked="0" layoutInCell="1" allowOverlap="1" wp14:anchorId="16212060" wp14:editId="6B93C5CF">
                <wp:simplePos x="0" y="0"/>
                <wp:positionH relativeFrom="column">
                  <wp:posOffset>2955290</wp:posOffset>
                </wp:positionH>
                <wp:positionV relativeFrom="paragraph">
                  <wp:posOffset>361950</wp:posOffset>
                </wp:positionV>
                <wp:extent cx="1045650" cy="397290"/>
                <wp:effectExtent l="38100" t="50800" r="21590" b="47625"/>
                <wp:wrapNone/>
                <wp:docPr id="499" name="Ink 499"/>
                <wp:cNvGraphicFramePr/>
                <a:graphic xmlns:a="http://schemas.openxmlformats.org/drawingml/2006/main">
                  <a:graphicData uri="http://schemas.microsoft.com/office/word/2010/wordprocessingInk">
                    <w14:contentPart bwMode="auto" r:id="rId393">
                      <w14:nvContentPartPr>
                        <w14:cNvContentPartPr/>
                      </w14:nvContentPartPr>
                      <w14:xfrm>
                        <a:off x="0" y="0"/>
                        <a:ext cx="1045650" cy="397290"/>
                      </w14:xfrm>
                    </w14:contentPart>
                  </a:graphicData>
                </a:graphic>
              </wp:anchor>
            </w:drawing>
          </mc:Choice>
          <mc:Fallback xmlns:w16="http://schemas.microsoft.com/office/word/2018/wordml" xmlns:w16cex="http://schemas.microsoft.com/office/word/2018/wordml/cex">
            <w:pict>
              <v:shape w14:anchorId="0BE7C8E3" id="Ink 499" o:spid="_x0000_s1026" type="#_x0000_t75" style="position:absolute;margin-left:231.9pt;margin-top:27.7pt;width:83.95pt;height:32.95pt;z-index:252003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">
                <v:imagedata r:id="rId394" o:title=""/>
              </v:shape>
            </w:pict>
          </mc:Fallback>
        </mc:AlternateContent>
      </w:r>
      <w:r>
        <w:rPr>
          <w:rFonts w:ascii="Arial" w:hAnsi="Arial" w:cs="Arial"/>
          <w:noProof/>
          <w:sz w:val="24"/>
          <w:szCs w:val="24"/>
        </w:rPr>
        <mc:AlternateContent>
          <mc:Choice Requires="wpi">
            <w:drawing>
              <wp:anchor distT="0" distB="0" distL="114300" distR="114300" simplePos="0" relativeHeight="252000256" behindDoc="0" locked="0" layoutInCell="1" allowOverlap="1" wp14:anchorId="78C2DB53" wp14:editId="24B60666">
                <wp:simplePos x="0" y="0"/>
                <wp:positionH relativeFrom="column">
                  <wp:posOffset>2247740</wp:posOffset>
                </wp:positionH>
                <wp:positionV relativeFrom="paragraph">
                  <wp:posOffset>219460</wp:posOffset>
                </wp:positionV>
                <wp:extent cx="276480" cy="178200"/>
                <wp:effectExtent l="38100" t="50800" r="28575" b="38100"/>
                <wp:wrapNone/>
                <wp:docPr id="496" name="Ink 496"/>
                <wp:cNvGraphicFramePr/>
                <a:graphic xmlns:a="http://schemas.openxmlformats.org/drawingml/2006/main">
                  <a:graphicData uri="http://schemas.microsoft.com/office/word/2010/wordprocessingInk">
                    <w14:contentPart bwMode="auto" r:id="rId395">
                      <w14:nvContentPartPr>
                        <w14:cNvContentPartPr/>
                      </w14:nvContentPartPr>
                      <w14:xfrm>
                        <a:off x="0" y="0"/>
                        <a:ext cx="276480" cy="178200"/>
                      </w14:xfrm>
                    </w14:contentPart>
                  </a:graphicData>
                </a:graphic>
              </wp:anchor>
            </w:drawing>
          </mc:Choice>
          <mc:Fallback xmlns:w16="http://schemas.microsoft.com/office/word/2018/wordml" xmlns:w16cex="http://schemas.microsoft.com/office/word/2018/wordml/cex">
            <w:pict>
              <v:shape w14:anchorId="5DDD9E1B" id="Ink 496" o:spid="_x0000_s1026" type="#_x0000_t75" style="position:absolute;margin-left:176.2pt;margin-top:16.5pt;width:23.35pt;height:15.65pt;z-index:252000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">
                <v:imagedata r:id="rId396" o:title=""/>
              </v:shape>
            </w:pict>
          </mc:Fallback>
        </mc:AlternateContent>
      </w:r>
      <w:r w:rsidR="00FD6DEC">
        <w:rPr>
          <w:rFonts w:ascii="Arial" w:hAnsi="Arial" w:cs="Arial"/>
          <w:sz w:val="24"/>
          <w:szCs w:val="24"/>
        </w:rPr>
        <w:t xml:space="preserve">The flap actuator will be tested many times to make sure the component works correctly and will do what it was made for. Some will be tested until failure to see if the component will reach the life expectancy of 29800hours in running service. </w:t>
      </w:r>
    </w:p>
    <w:p w14:paraId="0A64193F" w14:textId="77777777" w:rsidR="00FD6DEC" w:rsidRPr="00753066" w:rsidRDefault="00FD6DEC" w:rsidP="00FD6DEC">
      <w:pPr>
        <w:spacing w:line="360" w:lineRule="auto"/>
        <w:rPr>
          <w:rFonts w:ascii="Arial" w:hAnsi="Arial" w:cs="Arial"/>
          <w:sz w:val="24"/>
          <w:szCs w:val="24"/>
          <w:u w:val="single"/>
        </w:rPr>
      </w:pPr>
      <w:r w:rsidRPr="00753066">
        <w:rPr>
          <w:rFonts w:ascii="Arial" w:hAnsi="Arial" w:cs="Arial"/>
          <w:sz w:val="24"/>
          <w:szCs w:val="24"/>
          <w:u w:val="single"/>
        </w:rPr>
        <w:t xml:space="preserve">Customer </w:t>
      </w:r>
    </w:p>
    <w:p w14:paraId="3D294A99" w14:textId="7DE63AE3" w:rsidR="00FD6DEC" w:rsidRDefault="00F70C2F" w:rsidP="00FD6DEC">
      <w:pPr>
        <w:pStyle w:val="ListParagraph"/>
        <w:numPr>
          <w:ilvl w:val="0"/>
          <w:numId w:val="37"/>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2007424" behindDoc="0" locked="0" layoutInCell="1" allowOverlap="1" wp14:anchorId="3AE7B01A" wp14:editId="17217A68">
                <wp:simplePos x="0" y="0"/>
                <wp:positionH relativeFrom="column">
                  <wp:posOffset>4857115</wp:posOffset>
                </wp:positionH>
                <wp:positionV relativeFrom="paragraph">
                  <wp:posOffset>60325</wp:posOffset>
                </wp:positionV>
                <wp:extent cx="406665" cy="394040"/>
                <wp:effectExtent l="38100" t="50800" r="12700" b="50800"/>
                <wp:wrapNone/>
                <wp:docPr id="503" name="Ink 503"/>
                <wp:cNvGraphicFramePr/>
                <a:graphic xmlns:a="http://schemas.openxmlformats.org/drawingml/2006/main">
                  <a:graphicData uri="http://schemas.microsoft.com/office/word/2010/wordprocessingInk">
                    <w14:contentPart bwMode="auto" r:id="rId397">
                      <w14:nvContentPartPr>
                        <w14:cNvContentPartPr/>
                      </w14:nvContentPartPr>
                      <w14:xfrm>
                        <a:off x="0" y="0"/>
                        <a:ext cx="406665" cy="394040"/>
                      </w14:xfrm>
                    </w14:contentPart>
                  </a:graphicData>
                </a:graphic>
              </wp:anchor>
            </w:drawing>
          </mc:Choice>
          <mc:Fallback xmlns:w16="http://schemas.microsoft.com/office/word/2018/wordml" xmlns:w16cex="http://schemas.microsoft.com/office/word/2018/wordml/cex">
            <w:pict>
              <v:shape w14:anchorId="22D8DDA3" id="Ink 503" o:spid="_x0000_s1026" type="#_x0000_t75" style="position:absolute;margin-left:381.65pt;margin-top:3.95pt;width:33.6pt;height:32.65pt;z-index:252007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">
                <v:imagedata r:id="rId398" o:title=""/>
              </v:shape>
            </w:pict>
          </mc:Fallback>
        </mc:AlternateContent>
      </w:r>
      <w:r>
        <w:rPr>
          <w:rFonts w:ascii="Arial" w:hAnsi="Arial" w:cs="Arial"/>
          <w:noProof/>
          <w:sz w:val="24"/>
          <w:szCs w:val="24"/>
        </w:rPr>
        <mc:AlternateContent>
          <mc:Choice Requires="wpi">
            <w:drawing>
              <wp:anchor distT="0" distB="0" distL="114300" distR="114300" simplePos="0" relativeHeight="252004352" behindDoc="0" locked="0" layoutInCell="1" allowOverlap="1" wp14:anchorId="4A4CA443" wp14:editId="1D432EA4">
                <wp:simplePos x="0" y="0"/>
                <wp:positionH relativeFrom="column">
                  <wp:posOffset>5860700</wp:posOffset>
                </wp:positionH>
                <wp:positionV relativeFrom="paragraph">
                  <wp:posOffset>-15425</wp:posOffset>
                </wp:positionV>
                <wp:extent cx="260640" cy="146520"/>
                <wp:effectExtent l="38100" t="38100" r="44450" b="44450"/>
                <wp:wrapNone/>
                <wp:docPr id="500" name="Ink 500"/>
                <wp:cNvGraphicFramePr/>
                <a:graphic xmlns:a="http://schemas.openxmlformats.org/drawingml/2006/main">
                  <a:graphicData uri="http://schemas.microsoft.com/office/word/2010/wordprocessingInk">
                    <w14:contentPart bwMode="auto" r:id="rId399">
                      <w14:nvContentPartPr>
                        <w14:cNvContentPartPr/>
                      </w14:nvContentPartPr>
                      <w14:xfrm>
                        <a:off x="0" y="0"/>
                        <a:ext cx="260640" cy="146520"/>
                      </w14:xfrm>
                    </w14:contentPart>
                  </a:graphicData>
                </a:graphic>
              </wp:anchor>
            </w:drawing>
          </mc:Choice>
          <mc:Fallback xmlns:w16="http://schemas.microsoft.com/office/word/2018/wordml" xmlns:w16cex="http://schemas.microsoft.com/office/word/2018/wordml/cex">
            <w:pict>
              <v:shape w14:anchorId="2A63E1BA" id="Ink 500" o:spid="_x0000_s1026" type="#_x0000_t75" style="position:absolute;margin-left:460.65pt;margin-top:-2pt;width:22.1pt;height:13.15pt;z-index:252004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">
                <v:imagedata r:id="rId400" o:title=""/>
              </v:shape>
            </w:pict>
          </mc:Fallback>
        </mc:AlternateContent>
      </w:r>
      <w:r w:rsidR="00FD6DEC">
        <w:rPr>
          <w:rFonts w:ascii="Arial" w:hAnsi="Arial" w:cs="Arial"/>
          <w:sz w:val="24"/>
          <w:szCs w:val="24"/>
        </w:rPr>
        <w:t xml:space="preserve">This flap actuator will be a crucial component for aircraft companies who fly smaller planes. Any person that owns a small aircraft will benefit greatly from this designed flap actuator. </w:t>
      </w:r>
    </w:p>
    <w:p w14:paraId="741F98B6" w14:textId="77777777" w:rsidR="00FD6DEC" w:rsidRPr="00753066" w:rsidRDefault="00FD6DEC" w:rsidP="00FD6DEC">
      <w:pPr>
        <w:spacing w:line="360" w:lineRule="auto"/>
        <w:rPr>
          <w:rFonts w:ascii="Arial" w:hAnsi="Arial" w:cs="Arial"/>
          <w:sz w:val="24"/>
          <w:szCs w:val="24"/>
          <w:u w:val="single"/>
        </w:rPr>
      </w:pPr>
      <w:r w:rsidRPr="00753066">
        <w:rPr>
          <w:rFonts w:ascii="Arial" w:hAnsi="Arial" w:cs="Arial"/>
          <w:sz w:val="24"/>
          <w:szCs w:val="24"/>
          <w:u w:val="single"/>
        </w:rPr>
        <w:t xml:space="preserve">Ergonomics </w:t>
      </w:r>
    </w:p>
    <w:p w14:paraId="7B3262BE" w14:textId="71B08605" w:rsidR="00FD6DEC" w:rsidRDefault="00F70C2F" w:rsidP="00FD6DEC">
      <w:pPr>
        <w:pStyle w:val="ListParagraph"/>
        <w:numPr>
          <w:ilvl w:val="0"/>
          <w:numId w:val="37"/>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2011520" behindDoc="0" locked="0" layoutInCell="1" allowOverlap="1" wp14:anchorId="33AC73C4" wp14:editId="0EAB1DED">
                <wp:simplePos x="0" y="0"/>
                <wp:positionH relativeFrom="column">
                  <wp:posOffset>3384550</wp:posOffset>
                </wp:positionH>
                <wp:positionV relativeFrom="paragraph">
                  <wp:posOffset>401955</wp:posOffset>
                </wp:positionV>
                <wp:extent cx="688820" cy="343165"/>
                <wp:effectExtent l="38100" t="50800" r="22860" b="50800"/>
                <wp:wrapNone/>
                <wp:docPr id="507" name="Ink 507"/>
                <wp:cNvGraphicFramePr/>
                <a:graphic xmlns:a="http://schemas.openxmlformats.org/drawingml/2006/main">
                  <a:graphicData uri="http://schemas.microsoft.com/office/word/2010/wordprocessingInk">
                    <w14:contentPart bwMode="auto" r:id="rId401">
                      <w14:nvContentPartPr>
                        <w14:cNvContentPartPr/>
                      </w14:nvContentPartPr>
                      <w14:xfrm>
                        <a:off x="0" y="0"/>
                        <a:ext cx="688820" cy="343165"/>
                      </w14:xfrm>
                    </w14:contentPart>
                  </a:graphicData>
                </a:graphic>
              </wp:anchor>
            </w:drawing>
          </mc:Choice>
          <mc:Fallback xmlns:w16="http://schemas.microsoft.com/office/word/2018/wordml" xmlns:w16cex="http://schemas.microsoft.com/office/word/2018/wordml/cex">
            <w:pict>
              <v:shape w14:anchorId="1BD101F4" id="Ink 507" o:spid="_x0000_s1026" type="#_x0000_t75" style="position:absolute;margin-left:265.7pt;margin-top:30.85pt;width:55.9pt;height:28.6pt;z-index:252011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">
                <v:imagedata r:id="rId402" o:title=""/>
              </v:shape>
            </w:pict>
          </mc:Fallback>
        </mc:AlternateContent>
      </w:r>
      <w:r>
        <w:rPr>
          <w:rFonts w:ascii="Arial" w:hAnsi="Arial" w:cs="Arial"/>
          <w:noProof/>
          <w:sz w:val="24"/>
          <w:szCs w:val="24"/>
        </w:rPr>
        <mc:AlternateContent>
          <mc:Choice Requires="wpi">
            <w:drawing>
              <wp:anchor distT="0" distB="0" distL="114300" distR="114300" simplePos="0" relativeHeight="252008448" behindDoc="0" locked="0" layoutInCell="1" allowOverlap="1" wp14:anchorId="0ABAB4D8" wp14:editId="76DC768A">
                <wp:simplePos x="0" y="0"/>
                <wp:positionH relativeFrom="column">
                  <wp:posOffset>3612860</wp:posOffset>
                </wp:positionH>
                <wp:positionV relativeFrom="paragraph">
                  <wp:posOffset>24615</wp:posOffset>
                </wp:positionV>
                <wp:extent cx="267120" cy="155880"/>
                <wp:effectExtent l="38100" t="50800" r="25400" b="47625"/>
                <wp:wrapNone/>
                <wp:docPr id="504" name="Ink 504"/>
                <wp:cNvGraphicFramePr/>
                <a:graphic xmlns:a="http://schemas.openxmlformats.org/drawingml/2006/main">
                  <a:graphicData uri="http://schemas.microsoft.com/office/word/2010/wordprocessingInk">
                    <w14:contentPart bwMode="auto" r:id="rId403">
                      <w14:nvContentPartPr>
                        <w14:cNvContentPartPr/>
                      </w14:nvContentPartPr>
                      <w14:xfrm>
                        <a:off x="0" y="0"/>
                        <a:ext cx="267120" cy="155880"/>
                      </w14:xfrm>
                    </w14:contentPart>
                  </a:graphicData>
                </a:graphic>
              </wp:anchor>
            </w:drawing>
          </mc:Choice>
          <mc:Fallback xmlns:w16="http://schemas.microsoft.com/office/word/2018/wordml" xmlns:w16cex="http://schemas.microsoft.com/office/word/2018/wordml/cex">
            <w:pict>
              <v:shape w14:anchorId="1A4C1005" id="Ink 504" o:spid="_x0000_s1026" type="#_x0000_t75" style="position:absolute;margin-left:283.7pt;margin-top:1.15pt;width:22.65pt;height:13.85pt;z-index:252008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">
                <v:imagedata r:id="rId404" o:title=""/>
              </v:shape>
            </w:pict>
          </mc:Fallback>
        </mc:AlternateContent>
      </w:r>
      <w:r w:rsidR="00FD6DEC">
        <w:rPr>
          <w:rFonts w:ascii="Arial" w:hAnsi="Arial" w:cs="Arial"/>
          <w:sz w:val="24"/>
          <w:szCs w:val="24"/>
        </w:rPr>
        <w:t xml:space="preserve">The user will be able to manually control the flap actuator from the cockpit of the plane, using a level to adjust the flap actuator to the appropriate position needed. If there is a fault with the actuator a fault light will come up on the control console of the aircraft. </w:t>
      </w:r>
    </w:p>
    <w:p w14:paraId="57031120" w14:textId="77777777" w:rsidR="00FD6DEC" w:rsidRPr="00753066" w:rsidRDefault="00FD6DEC" w:rsidP="00FD6DEC">
      <w:pPr>
        <w:spacing w:line="360" w:lineRule="auto"/>
        <w:rPr>
          <w:rFonts w:ascii="Arial" w:hAnsi="Arial" w:cs="Arial"/>
          <w:sz w:val="24"/>
          <w:szCs w:val="24"/>
          <w:u w:val="single"/>
        </w:rPr>
      </w:pPr>
      <w:r w:rsidRPr="00753066">
        <w:rPr>
          <w:rFonts w:ascii="Arial" w:hAnsi="Arial" w:cs="Arial"/>
          <w:sz w:val="24"/>
          <w:szCs w:val="24"/>
          <w:u w:val="single"/>
        </w:rPr>
        <w:t xml:space="preserve">Energy Requirements </w:t>
      </w:r>
    </w:p>
    <w:p w14:paraId="2BB4ED71" w14:textId="0416E77E" w:rsidR="00FD6DEC" w:rsidRDefault="00F70C2F" w:rsidP="00FD6DEC">
      <w:pPr>
        <w:pStyle w:val="ListParagraph"/>
        <w:numPr>
          <w:ilvl w:val="0"/>
          <w:numId w:val="37"/>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2014592" behindDoc="0" locked="0" layoutInCell="1" allowOverlap="1" wp14:anchorId="65FC4603" wp14:editId="10D58F69">
                <wp:simplePos x="0" y="0"/>
                <wp:positionH relativeFrom="column">
                  <wp:posOffset>3168015</wp:posOffset>
                </wp:positionH>
                <wp:positionV relativeFrom="paragraph">
                  <wp:posOffset>-102870</wp:posOffset>
                </wp:positionV>
                <wp:extent cx="314325" cy="415750"/>
                <wp:effectExtent l="38100" t="50800" r="41275" b="54610"/>
                <wp:wrapNone/>
                <wp:docPr id="510" name="Ink 510"/>
                <wp:cNvGraphicFramePr/>
                <a:graphic xmlns:a="http://schemas.openxmlformats.org/drawingml/2006/main">
                  <a:graphicData uri="http://schemas.microsoft.com/office/word/2010/wordprocessingInk">
                    <w14:contentPart bwMode="auto" r:id="rId405">
                      <w14:nvContentPartPr>
                        <w14:cNvContentPartPr/>
                      </w14:nvContentPartPr>
                      <w14:xfrm>
                        <a:off x="0" y="0"/>
                        <a:ext cx="314325" cy="415750"/>
                      </w14:xfrm>
                    </w14:contentPart>
                  </a:graphicData>
                </a:graphic>
              </wp:anchor>
            </w:drawing>
          </mc:Choice>
          <mc:Fallback xmlns:w16="http://schemas.microsoft.com/office/word/2018/wordml" xmlns:w16cex="http://schemas.microsoft.com/office/word/2018/wordml/cex">
            <w:pict>
              <v:shape w14:anchorId="579F716A" id="Ink 510" o:spid="_x0000_s1026" type="#_x0000_t75" style="position:absolute;margin-left:248.65pt;margin-top:-8.9pt;width:26.35pt;height:34.35pt;z-index:252014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">
                <v:imagedata r:id="rId406" o:title=""/>
              </v:shape>
            </w:pict>
          </mc:Fallback>
        </mc:AlternateContent>
      </w:r>
      <w:r w:rsidR="00FD6DEC">
        <w:rPr>
          <w:rFonts w:ascii="Arial" w:hAnsi="Arial" w:cs="Arial"/>
          <w:sz w:val="24"/>
          <w:szCs w:val="24"/>
        </w:rPr>
        <w:t xml:space="preserve">The flap actuator works via an electrical motor, this means an electrical supple is needed to power the motor for the actuator to work. </w:t>
      </w:r>
      <w:r w:rsidR="00FD6DEC" w:rsidRPr="000912DA">
        <w:rPr>
          <w:rFonts w:ascii="Arial" w:hAnsi="Arial" w:cs="Arial"/>
          <w:sz w:val="24"/>
          <w:szCs w:val="24"/>
        </w:rPr>
        <w:t xml:space="preserve"> </w:t>
      </w:r>
    </w:p>
    <w:p w14:paraId="5705C258" w14:textId="77777777" w:rsidR="00FD6DEC" w:rsidRPr="00753066" w:rsidRDefault="00FD6DEC" w:rsidP="00FD6DEC">
      <w:pPr>
        <w:spacing w:line="360" w:lineRule="auto"/>
        <w:rPr>
          <w:rFonts w:ascii="Arial" w:hAnsi="Arial" w:cs="Arial"/>
          <w:sz w:val="24"/>
          <w:szCs w:val="24"/>
          <w:u w:val="single"/>
        </w:rPr>
      </w:pPr>
      <w:r w:rsidRPr="00753066">
        <w:rPr>
          <w:rFonts w:ascii="Arial" w:hAnsi="Arial" w:cs="Arial"/>
          <w:sz w:val="24"/>
          <w:szCs w:val="24"/>
          <w:u w:val="single"/>
        </w:rPr>
        <w:t xml:space="preserve">Disposal </w:t>
      </w:r>
    </w:p>
    <w:p w14:paraId="12FD8FF3" w14:textId="50E92353" w:rsidR="00FD6DEC" w:rsidRPr="000912DA" w:rsidRDefault="00713274" w:rsidP="00FD6DEC">
      <w:pPr>
        <w:pStyle w:val="ListParagraph"/>
        <w:numPr>
          <w:ilvl w:val="0"/>
          <w:numId w:val="37"/>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2040192" behindDoc="0" locked="0" layoutInCell="1" allowOverlap="1" wp14:anchorId="1AFCF89A" wp14:editId="7CACF69B">
                <wp:simplePos x="0" y="0"/>
                <wp:positionH relativeFrom="column">
                  <wp:posOffset>4863860</wp:posOffset>
                </wp:positionH>
                <wp:positionV relativeFrom="paragraph">
                  <wp:posOffset>708545</wp:posOffset>
                </wp:positionV>
                <wp:extent cx="1073520" cy="28800"/>
                <wp:effectExtent l="50800" t="50800" r="31750" b="47625"/>
                <wp:wrapNone/>
                <wp:docPr id="535" name="Ink 535"/>
                <wp:cNvGraphicFramePr/>
                <a:graphic xmlns:a="http://schemas.openxmlformats.org/drawingml/2006/main">
                  <a:graphicData uri="http://schemas.microsoft.com/office/word/2010/wordprocessingInk">
                    <w14:contentPart bwMode="auto" r:id="rId407">
                      <w14:nvContentPartPr>
                        <w14:cNvContentPartPr/>
                      </w14:nvContentPartPr>
                      <w14:xfrm>
                        <a:off x="0" y="0"/>
                        <a:ext cx="1073520" cy="28800"/>
                      </w14:xfrm>
                    </w14:contentPart>
                  </a:graphicData>
                </a:graphic>
              </wp:anchor>
            </w:drawing>
          </mc:Choice>
          <mc:Fallback xmlns:w16="http://schemas.microsoft.com/office/word/2018/wordml" xmlns:w16cex="http://schemas.microsoft.com/office/word/2018/wordml/cex">
            <w:pict>
              <v:shape w14:anchorId="6EC98A65" id="Ink 535" o:spid="_x0000_s1026" type="#_x0000_t75" style="position:absolute;margin-left:382.2pt;margin-top:55pt;width:86.15pt;height:3.9pt;z-index:252040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">
                <v:imagedata r:id="rId408" o:title=""/>
              </v:shape>
            </w:pict>
          </mc:Fallback>
        </mc:AlternateContent>
      </w:r>
      <w:r>
        <w:rPr>
          <w:rFonts w:ascii="Arial" w:hAnsi="Arial" w:cs="Arial"/>
          <w:noProof/>
          <w:sz w:val="24"/>
          <w:szCs w:val="24"/>
        </w:rPr>
        <mc:AlternateContent>
          <mc:Choice Requires="wpi">
            <w:drawing>
              <wp:anchor distT="0" distB="0" distL="114300" distR="114300" simplePos="0" relativeHeight="252039168" behindDoc="0" locked="0" layoutInCell="1" allowOverlap="1" wp14:anchorId="15D606B5" wp14:editId="547055C0">
                <wp:simplePos x="0" y="0"/>
                <wp:positionH relativeFrom="column">
                  <wp:posOffset>5591060</wp:posOffset>
                </wp:positionH>
                <wp:positionV relativeFrom="paragraph">
                  <wp:posOffset>727625</wp:posOffset>
                </wp:positionV>
                <wp:extent cx="267120" cy="149760"/>
                <wp:effectExtent l="38100" t="38100" r="38100" b="41275"/>
                <wp:wrapNone/>
                <wp:docPr id="534" name="Ink 534"/>
                <wp:cNvGraphicFramePr/>
                <a:graphic xmlns:a="http://schemas.openxmlformats.org/drawingml/2006/main">
                  <a:graphicData uri="http://schemas.microsoft.com/office/word/2010/wordprocessingInk">
                    <w14:contentPart bwMode="auto" r:id="rId409">
                      <w14:nvContentPartPr>
                        <w14:cNvContentPartPr/>
                      </w14:nvContentPartPr>
                      <w14:xfrm>
                        <a:off x="0" y="0"/>
                        <a:ext cx="267120" cy="149760"/>
                      </w14:xfrm>
                    </w14:contentPart>
                  </a:graphicData>
                </a:graphic>
              </wp:anchor>
            </w:drawing>
          </mc:Choice>
          <mc:Fallback xmlns:w16="http://schemas.microsoft.com/office/word/2018/wordml" xmlns:w16cex="http://schemas.microsoft.com/office/word/2018/wordml/cex">
            <w:pict>
              <v:shape w14:anchorId="57FFA8EC" id="Ink 534" o:spid="_x0000_s1026" type="#_x0000_t75" style="position:absolute;margin-left:439.45pt;margin-top:56.5pt;width:22.65pt;height:13.45pt;z-index:252039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">
                <v:imagedata r:id="rId410" o:title=""/>
              </v:shape>
            </w:pict>
          </mc:Fallback>
        </mc:AlternateContent>
      </w:r>
      <w:r>
        <w:rPr>
          <w:rFonts w:ascii="Arial" w:hAnsi="Arial" w:cs="Arial"/>
          <w:noProof/>
          <w:sz w:val="24"/>
          <w:szCs w:val="24"/>
        </w:rPr>
        <mc:AlternateContent>
          <mc:Choice Requires="wpi">
            <w:drawing>
              <wp:anchor distT="0" distB="0" distL="114300" distR="114300" simplePos="0" relativeHeight="252038144" behindDoc="0" locked="0" layoutInCell="1" allowOverlap="1" wp14:anchorId="187F16F9" wp14:editId="58FE91FE">
                <wp:simplePos x="0" y="0"/>
                <wp:positionH relativeFrom="column">
                  <wp:posOffset>3774440</wp:posOffset>
                </wp:positionH>
                <wp:positionV relativeFrom="paragraph">
                  <wp:posOffset>295275</wp:posOffset>
                </wp:positionV>
                <wp:extent cx="282780" cy="372010"/>
                <wp:effectExtent l="38100" t="38100" r="0" b="47625"/>
                <wp:wrapNone/>
                <wp:docPr id="533" name="Ink 533"/>
                <wp:cNvGraphicFramePr/>
                <a:graphic xmlns:a="http://schemas.openxmlformats.org/drawingml/2006/main">
                  <a:graphicData uri="http://schemas.microsoft.com/office/word/2010/wordprocessingInk">
                    <w14:contentPart bwMode="auto" r:id="rId411">
                      <w14:nvContentPartPr>
                        <w14:cNvContentPartPr/>
                      </w14:nvContentPartPr>
                      <w14:xfrm>
                        <a:off x="0" y="0"/>
                        <a:ext cx="282780" cy="372010"/>
                      </w14:xfrm>
                    </w14:contentPart>
                  </a:graphicData>
                </a:graphic>
              </wp:anchor>
            </w:drawing>
          </mc:Choice>
          <mc:Fallback xmlns:w16="http://schemas.microsoft.com/office/word/2018/wordml" xmlns:w16cex="http://schemas.microsoft.com/office/word/2018/wordml/cex">
            <w:pict>
              <v:shape w14:anchorId="349A7EF9" id="Ink 533" o:spid="_x0000_s1026" type="#_x0000_t75" style="position:absolute;margin-left:296.4pt;margin-top:22.45pt;width:23.85pt;height:30.95pt;z-index:252038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">
                <v:imagedata r:id="rId412" o:title=""/>
              </v:shape>
            </w:pict>
          </mc:Fallback>
        </mc:AlternateContent>
      </w:r>
      <w:r>
        <w:rPr>
          <w:rFonts w:ascii="Arial" w:hAnsi="Arial" w:cs="Arial"/>
          <w:noProof/>
          <w:sz w:val="24"/>
          <w:szCs w:val="24"/>
        </w:rPr>
        <mc:AlternateContent>
          <mc:Choice Requires="wpi">
            <w:drawing>
              <wp:anchor distT="0" distB="0" distL="114300" distR="114300" simplePos="0" relativeHeight="252035072" behindDoc="0" locked="0" layoutInCell="1" allowOverlap="1" wp14:anchorId="661E82EB" wp14:editId="6EFA992F">
                <wp:simplePos x="0" y="0"/>
                <wp:positionH relativeFrom="column">
                  <wp:posOffset>5527340</wp:posOffset>
                </wp:positionH>
                <wp:positionV relativeFrom="paragraph">
                  <wp:posOffset>-56815</wp:posOffset>
                </wp:positionV>
                <wp:extent cx="257400" cy="174960"/>
                <wp:effectExtent l="50800" t="50800" r="34925" b="41275"/>
                <wp:wrapNone/>
                <wp:docPr id="530" name="Ink 530"/>
                <wp:cNvGraphicFramePr/>
                <a:graphic xmlns:a="http://schemas.openxmlformats.org/drawingml/2006/main">
                  <a:graphicData uri="http://schemas.microsoft.com/office/word/2010/wordprocessingInk">
                    <w14:contentPart bwMode="auto" r:id="rId413">
                      <w14:nvContentPartPr>
                        <w14:cNvContentPartPr/>
                      </w14:nvContentPartPr>
                      <w14:xfrm>
                        <a:off x="0" y="0"/>
                        <a:ext cx="257400" cy="174960"/>
                      </w14:xfrm>
                    </w14:contentPart>
                  </a:graphicData>
                </a:graphic>
              </wp:anchor>
            </w:drawing>
          </mc:Choice>
          <mc:Fallback xmlns:w16="http://schemas.microsoft.com/office/word/2018/wordml" xmlns:w16cex="http://schemas.microsoft.com/office/word/2018/wordml/cex">
            <w:pict>
              <v:shape w14:anchorId="06EA8186" id="Ink 530" o:spid="_x0000_s1026" type="#_x0000_t75" style="position:absolute;margin-left:434.4pt;margin-top:-5.25pt;width:21.9pt;height:15.4pt;z-index:252035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">
                <v:imagedata r:id="rId414" o:title=""/>
              </v:shape>
            </w:pict>
          </mc:Fallback>
        </mc:AlternateContent>
      </w:r>
      <w:r w:rsidR="00FD6DEC">
        <w:rPr>
          <w:rFonts w:ascii="Arial" w:hAnsi="Arial" w:cs="Arial"/>
          <w:sz w:val="24"/>
          <w:szCs w:val="24"/>
        </w:rPr>
        <w:t xml:space="preserve">Once the flap actuator has reached its maximum number of running hours and is showing signs that it could potentially fail, the old flap actuator must be removed from the aircraft and replaced with a new one. The old actuator must be taken to a recycling centre so the metal parts can be melted down and recycled to be used to manufacture other components. </w:t>
      </w:r>
    </w:p>
    <w:p w14:paraId="248818EC" w14:textId="77777777" w:rsidR="00FD6DEC" w:rsidRDefault="00FD6DEC" w:rsidP="00FD6DEC">
      <w:pPr>
        <w:spacing w:line="360" w:lineRule="auto"/>
        <w:rPr>
          <w:rFonts w:ascii="Arial" w:hAnsi="Arial" w:cs="Arial"/>
          <w:sz w:val="24"/>
          <w:szCs w:val="24"/>
        </w:rPr>
      </w:pPr>
    </w:p>
    <w:p w14:paraId="1430DFB1" w14:textId="77777777" w:rsidR="00FD6DEC" w:rsidRDefault="00FD6DEC" w:rsidP="00FD6DEC">
      <w:pPr>
        <w:spacing w:line="360" w:lineRule="auto"/>
        <w:rPr>
          <w:rFonts w:ascii="Arial" w:hAnsi="Arial" w:cs="Arial"/>
          <w:sz w:val="24"/>
          <w:szCs w:val="24"/>
        </w:rPr>
      </w:pPr>
    </w:p>
    <w:p w14:paraId="19368035" w14:textId="77777777" w:rsidR="00FD6DEC" w:rsidRDefault="00FD6DEC" w:rsidP="00FD6DEC">
      <w:pPr>
        <w:spacing w:line="360" w:lineRule="auto"/>
        <w:jc w:val="center"/>
        <w:rPr>
          <w:rFonts w:ascii="Arial" w:hAnsi="Arial" w:cs="Arial"/>
          <w:sz w:val="36"/>
          <w:szCs w:val="36"/>
          <w:u w:val="single"/>
        </w:rPr>
      </w:pPr>
    </w:p>
    <w:p w14:paraId="0D4A6914" w14:textId="77777777" w:rsidR="00FD6DEC" w:rsidRDefault="00FD6DEC" w:rsidP="00FD6DEC">
      <w:pPr>
        <w:spacing w:line="360" w:lineRule="auto"/>
        <w:jc w:val="center"/>
        <w:rPr>
          <w:rFonts w:ascii="Arial" w:hAnsi="Arial" w:cs="Arial"/>
          <w:sz w:val="36"/>
          <w:szCs w:val="36"/>
          <w:u w:val="single"/>
        </w:rPr>
      </w:pPr>
    </w:p>
    <w:p w14:paraId="4766FDC4" w14:textId="5AE138BC" w:rsidR="00FD6DEC" w:rsidRDefault="00FD6DEC" w:rsidP="00FD6DEC">
      <w:pPr>
        <w:spacing w:line="360" w:lineRule="auto"/>
        <w:jc w:val="center"/>
        <w:rPr>
          <w:rFonts w:ascii="Arial" w:hAnsi="Arial" w:cs="Arial"/>
          <w:sz w:val="36"/>
          <w:szCs w:val="36"/>
          <w:u w:val="single"/>
        </w:rPr>
      </w:pPr>
      <w:r w:rsidRPr="007E0357">
        <w:rPr>
          <w:rFonts w:ascii="Arial" w:hAnsi="Arial" w:cs="Arial"/>
          <w:sz w:val="36"/>
          <w:szCs w:val="36"/>
          <w:u w:val="single"/>
        </w:rPr>
        <w:t>Reference Page</w:t>
      </w:r>
    </w:p>
    <w:p w14:paraId="55222ABC" w14:textId="77777777" w:rsidR="00FD6DEC" w:rsidRPr="00C8454A" w:rsidRDefault="00FD6DEC" w:rsidP="00FD6DEC">
      <w:pPr>
        <w:spacing w:line="360" w:lineRule="auto"/>
        <w:rPr>
          <w:rFonts w:ascii="Arial" w:hAnsi="Arial" w:cs="Arial"/>
          <w:sz w:val="24"/>
          <w:szCs w:val="24"/>
          <w:u w:val="single"/>
        </w:rPr>
      </w:pPr>
      <w:r w:rsidRPr="00C8454A">
        <w:rPr>
          <w:rFonts w:ascii="Arial" w:hAnsi="Arial" w:cs="Arial"/>
          <w:sz w:val="24"/>
          <w:szCs w:val="24"/>
          <w:u w:val="single"/>
        </w:rPr>
        <w:t xml:space="preserve">Image 1 </w:t>
      </w:r>
    </w:p>
    <w:p w14:paraId="1ACE42AB" w14:textId="77777777" w:rsidR="00FD6DEC" w:rsidRDefault="00FD6DEC" w:rsidP="00FD6DEC">
      <w:pPr>
        <w:spacing w:line="360" w:lineRule="auto"/>
        <w:rPr>
          <w:rFonts w:ascii="Verdana" w:hAnsi="Verdana"/>
          <w:color w:val="000000"/>
        </w:rPr>
      </w:pPr>
      <w:r>
        <w:rPr>
          <w:rFonts w:ascii="Verdana" w:hAnsi="Verdana"/>
          <w:color w:val="000000"/>
        </w:rPr>
        <w:t xml:space="preserve">Moxie Blue </w:t>
      </w:r>
      <w:proofErr w:type="gramStart"/>
      <w:r>
        <w:rPr>
          <w:rFonts w:ascii="Verdana" w:hAnsi="Verdana"/>
          <w:color w:val="000000"/>
        </w:rPr>
        <w:t>Creative .</w:t>
      </w:r>
      <w:proofErr w:type="gramEnd"/>
      <w:r>
        <w:rPr>
          <w:rFonts w:ascii="Verdana" w:hAnsi="Verdana"/>
          <w:color w:val="000000"/>
        </w:rPr>
        <w:t xml:space="preserve"> (</w:t>
      </w:r>
      <w:proofErr w:type="gramStart"/>
      <w:r>
        <w:rPr>
          <w:rFonts w:ascii="Verdana" w:hAnsi="Verdana"/>
          <w:color w:val="000000"/>
        </w:rPr>
        <w:t>2018 )</w:t>
      </w:r>
      <w:proofErr w:type="gramEnd"/>
      <w:r>
        <w:rPr>
          <w:rFonts w:ascii="Verdana" w:hAnsi="Verdana"/>
          <w:color w:val="000000"/>
        </w:rPr>
        <w:t>. </w:t>
      </w:r>
      <w:r>
        <w:rPr>
          <w:rFonts w:ascii="Verdana" w:hAnsi="Verdana"/>
          <w:i/>
          <w:iCs/>
          <w:color w:val="000000"/>
        </w:rPr>
        <w:t>What you should know about linear actuators</w:t>
      </w:r>
      <w:proofErr w:type="gramStart"/>
      <w:r>
        <w:rPr>
          <w:rFonts w:ascii="Verdana" w:hAnsi="Verdana"/>
          <w:i/>
          <w:iCs/>
          <w:color w:val="000000"/>
        </w:rPr>
        <w:t>. .</w:t>
      </w:r>
      <w:proofErr w:type="gramEnd"/>
      <w:r>
        <w:rPr>
          <w:rFonts w:ascii="Verdana" w:hAnsi="Verdana"/>
          <w:color w:val="000000"/>
        </w:rPr>
        <w:t xml:space="preserve"> Available: </w:t>
      </w:r>
      <w:hyperlink r:id="rId415" w:history="1">
        <w:r w:rsidRPr="001507D3">
          <w:rPr>
            <w:rStyle w:val="Hyperlink"/>
            <w:rFonts w:ascii="Verdana" w:hAnsi="Verdana"/>
          </w:rPr>
          <w:t>https://www.pinterest.co.uk/pin/265712446748865757/</w:t>
        </w:r>
      </w:hyperlink>
      <w:r>
        <w:rPr>
          <w:rFonts w:ascii="Verdana" w:hAnsi="Verdana"/>
          <w:color w:val="000000"/>
        </w:rPr>
        <w:t>.</w:t>
      </w:r>
    </w:p>
    <w:p w14:paraId="75E061D3" w14:textId="7584C007" w:rsidR="00FD6DEC" w:rsidRDefault="00713274" w:rsidP="00FD6DEC">
      <w:pPr>
        <w:spacing w:line="360" w:lineRule="auto"/>
        <w:rPr>
          <w:rFonts w:ascii="Arial" w:hAnsi="Arial" w:cs="Arial"/>
          <w:sz w:val="24"/>
          <w:szCs w:val="24"/>
        </w:rPr>
      </w:pPr>
      <w:r>
        <w:rPr>
          <w:rFonts w:ascii="Verdana" w:hAnsi="Verdana"/>
          <w:noProof/>
          <w:color w:val="000000"/>
        </w:rPr>
        <mc:AlternateContent>
          <mc:Choice Requires="wpi">
            <w:drawing>
              <wp:anchor distT="0" distB="0" distL="114300" distR="114300" simplePos="0" relativeHeight="252041216" behindDoc="0" locked="0" layoutInCell="1" allowOverlap="1" wp14:anchorId="00C7B419" wp14:editId="09D063D4">
                <wp:simplePos x="0" y="0"/>
                <wp:positionH relativeFrom="column">
                  <wp:posOffset>4968620</wp:posOffset>
                </wp:positionH>
                <wp:positionV relativeFrom="paragraph">
                  <wp:posOffset>37955</wp:posOffset>
                </wp:positionV>
                <wp:extent cx="273240" cy="130680"/>
                <wp:effectExtent l="50800" t="50800" r="31750" b="47625"/>
                <wp:wrapNone/>
                <wp:docPr id="536" name="Ink 536"/>
                <wp:cNvGraphicFramePr/>
                <a:graphic xmlns:a="http://schemas.openxmlformats.org/drawingml/2006/main">
                  <a:graphicData uri="http://schemas.microsoft.com/office/word/2010/wordprocessingInk">
                    <w14:contentPart bwMode="auto" r:id="rId416">
                      <w14:nvContentPartPr>
                        <w14:cNvContentPartPr/>
                      </w14:nvContentPartPr>
                      <w14:xfrm>
                        <a:off x="0" y="0"/>
                        <a:ext cx="273240" cy="130680"/>
                      </w14:xfrm>
                    </w14:contentPart>
                  </a:graphicData>
                </a:graphic>
              </wp:anchor>
            </w:drawing>
          </mc:Choice>
          <mc:Fallback xmlns:w16="http://schemas.microsoft.com/office/word/2018/wordml" xmlns:w16cex="http://schemas.microsoft.com/office/word/2018/wordml/cex">
            <w:pict>
              <v:shape w14:anchorId="7026872C" id="Ink 536" o:spid="_x0000_s1026" type="#_x0000_t75" style="position:absolute;margin-left:390.45pt;margin-top:2.2pt;width:23.15pt;height:11.95pt;z-index:252041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">
                <v:imagedata r:id="rId417" o:title=""/>
              </v:shape>
            </w:pict>
          </mc:Fallback>
        </mc:AlternateContent>
      </w:r>
      <w:r w:rsidR="00FD6DEC">
        <w:rPr>
          <w:rFonts w:ascii="Verdana" w:hAnsi="Verdana"/>
          <w:color w:val="000000"/>
        </w:rPr>
        <w:t xml:space="preserve"> Last accessed 15/02/2021</w:t>
      </w:r>
    </w:p>
    <w:p w14:paraId="3C15D556" w14:textId="1F42F5F2" w:rsidR="00FD6DEC" w:rsidRDefault="00FD6DEC" w:rsidP="00FD6DEC">
      <w:pPr>
        <w:spacing w:line="360" w:lineRule="auto"/>
        <w:rPr>
          <w:rFonts w:ascii="Arial" w:hAnsi="Arial" w:cs="Arial"/>
          <w:sz w:val="24"/>
          <w:szCs w:val="24"/>
          <w:u w:val="single"/>
        </w:rPr>
      </w:pPr>
    </w:p>
    <w:p w14:paraId="2CA61D7C" w14:textId="7D7315F6" w:rsidR="00FD6DEC" w:rsidRDefault="00713274" w:rsidP="00FD6DEC">
      <w:pPr>
        <w:spacing w:line="360" w:lineRule="auto"/>
        <w:rPr>
          <w:rFonts w:ascii="Arial" w:hAnsi="Arial" w:cs="Arial"/>
          <w:sz w:val="24"/>
          <w:szCs w:val="24"/>
          <w:u w:val="single"/>
        </w:rPr>
      </w:pPr>
      <w:r>
        <w:rPr>
          <w:rFonts w:ascii="Arial" w:hAnsi="Arial" w:cs="Arial"/>
          <w:noProof/>
          <w:sz w:val="24"/>
          <w:szCs w:val="24"/>
          <w:u w:val="single"/>
        </w:rPr>
        <mc:AlternateContent>
          <mc:Choice Requires="wpi">
            <w:drawing>
              <wp:anchor distT="0" distB="0" distL="114300" distR="114300" simplePos="0" relativeHeight="252042240" behindDoc="0" locked="0" layoutInCell="1" allowOverlap="1" wp14:anchorId="431E79ED" wp14:editId="64BEA038">
                <wp:simplePos x="0" y="0"/>
                <wp:positionH relativeFrom="column">
                  <wp:posOffset>2940020</wp:posOffset>
                </wp:positionH>
                <wp:positionV relativeFrom="paragraph">
                  <wp:posOffset>73340</wp:posOffset>
                </wp:positionV>
                <wp:extent cx="359280" cy="209880"/>
                <wp:effectExtent l="50800" t="38100" r="47625" b="44450"/>
                <wp:wrapNone/>
                <wp:docPr id="537" name="Ink 537"/>
                <wp:cNvGraphicFramePr/>
                <a:graphic xmlns:a="http://schemas.openxmlformats.org/drawingml/2006/main">
                  <a:graphicData uri="http://schemas.microsoft.com/office/word/2010/wordprocessingInk">
                    <w14:contentPart bwMode="auto" r:id="rId418">
                      <w14:nvContentPartPr>
                        <w14:cNvContentPartPr/>
                      </w14:nvContentPartPr>
                      <w14:xfrm>
                        <a:off x="0" y="0"/>
                        <a:ext cx="359280" cy="209880"/>
                      </w14:xfrm>
                    </w14:contentPart>
                  </a:graphicData>
                </a:graphic>
              </wp:anchor>
            </w:drawing>
          </mc:Choice>
          <mc:Fallback xmlns:w16="http://schemas.microsoft.com/office/word/2018/wordml" xmlns:w16cex="http://schemas.microsoft.com/office/word/2018/wordml/cex">
            <w:pict>
              <v:shape w14:anchorId="5B8629EA" id="Ink 537" o:spid="_x0000_s1026" type="#_x0000_t75" style="position:absolute;margin-left:230.7pt;margin-top:4.95pt;width:29.95pt;height:18.15pt;z-index:252042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">
                <v:imagedata r:id="rId419" o:title=""/>
              </v:shape>
            </w:pict>
          </mc:Fallback>
        </mc:AlternateContent>
      </w:r>
      <w:r w:rsidR="00FD6DEC" w:rsidRPr="00FB1118">
        <w:rPr>
          <w:rFonts w:ascii="Arial" w:hAnsi="Arial" w:cs="Arial"/>
          <w:sz w:val="24"/>
          <w:szCs w:val="24"/>
          <w:u w:val="single"/>
        </w:rPr>
        <w:t xml:space="preserve">Websites </w:t>
      </w:r>
    </w:p>
    <w:p w14:paraId="7BC5DE55" w14:textId="77777777" w:rsidR="00FD6DEC" w:rsidRDefault="00FD6DEC" w:rsidP="00FD6DEC">
      <w:pPr>
        <w:spacing w:line="360" w:lineRule="auto"/>
        <w:rPr>
          <w:rFonts w:ascii="Arial" w:hAnsi="Arial" w:cs="Arial"/>
          <w:sz w:val="24"/>
          <w:szCs w:val="24"/>
        </w:rPr>
      </w:pPr>
      <w:r>
        <w:rPr>
          <w:rFonts w:ascii="Arial" w:hAnsi="Arial" w:cs="Arial"/>
          <w:sz w:val="24"/>
          <w:szCs w:val="24"/>
        </w:rPr>
        <w:t xml:space="preserve">Pugh’s Product design specification spreadsheet. </w:t>
      </w:r>
    </w:p>
    <w:p w14:paraId="70EF5D3C" w14:textId="77777777" w:rsidR="00FD6DEC" w:rsidRDefault="00A47A63" w:rsidP="00FD6DEC">
      <w:pPr>
        <w:spacing w:line="360" w:lineRule="auto"/>
      </w:pPr>
      <w:hyperlink r:id="rId420" w:history="1">
        <w:r w:rsidR="00FD6DEC">
          <w:rPr>
            <w:rStyle w:val="Hyperlink"/>
          </w:rPr>
          <w:t>Pughs PDS (1).pdf</w:t>
        </w:r>
      </w:hyperlink>
    </w:p>
    <w:p w14:paraId="29D8B877" w14:textId="06508283" w:rsidR="00FD6DEC" w:rsidRDefault="00095453" w:rsidP="00FD6DEC">
      <w:pPr>
        <w:pStyle w:val="NormalWeb"/>
        <w:rPr>
          <w:rFonts w:ascii="Verdana" w:hAnsi="Verdana"/>
          <w:color w:val="000000"/>
          <w:sz w:val="20"/>
        </w:rPr>
      </w:pPr>
      <w:r>
        <w:rPr>
          <w:rFonts w:ascii="Verdana" w:hAnsi="Verdana"/>
          <w:noProof/>
          <w:color w:val="000000"/>
          <w:sz w:val="20"/>
        </w:rPr>
        <mc:AlternateContent>
          <mc:Choice Requires="wpi">
            <w:drawing>
              <wp:anchor distT="0" distB="0" distL="114300" distR="114300" simplePos="0" relativeHeight="252043264" behindDoc="0" locked="0" layoutInCell="1" allowOverlap="1" wp14:anchorId="59AB9270" wp14:editId="08D9CE2F">
                <wp:simplePos x="0" y="0"/>
                <wp:positionH relativeFrom="column">
                  <wp:posOffset>3648140</wp:posOffset>
                </wp:positionH>
                <wp:positionV relativeFrom="paragraph">
                  <wp:posOffset>163805</wp:posOffset>
                </wp:positionV>
                <wp:extent cx="326880" cy="152280"/>
                <wp:effectExtent l="50800" t="50800" r="41910" b="38735"/>
                <wp:wrapNone/>
                <wp:docPr id="539" name="Ink 539"/>
                <wp:cNvGraphicFramePr/>
                <a:graphic xmlns:a="http://schemas.openxmlformats.org/drawingml/2006/main">
                  <a:graphicData uri="http://schemas.microsoft.com/office/word/2010/wordprocessingInk">
                    <w14:contentPart bwMode="auto" r:id="rId421">
                      <w14:nvContentPartPr>
                        <w14:cNvContentPartPr/>
                      </w14:nvContentPartPr>
                      <w14:xfrm>
                        <a:off x="0" y="0"/>
                        <a:ext cx="326880" cy="152280"/>
                      </w14:xfrm>
                    </w14:contentPart>
                  </a:graphicData>
                </a:graphic>
              </wp:anchor>
            </w:drawing>
          </mc:Choice>
          <mc:Fallback xmlns:w16="http://schemas.microsoft.com/office/word/2018/wordml" xmlns:w16cex="http://schemas.microsoft.com/office/word/2018/wordml/cex">
            <w:pict>
              <v:shape w14:anchorId="1117AF60" id="Ink 539" o:spid="_x0000_s1026" type="#_x0000_t75" style="position:absolute;margin-left:286.45pt;margin-top:12.1pt;width:27.4pt;height:13.65pt;z-index:252043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">
                <v:imagedata r:id="rId422" o:title=""/>
              </v:shape>
            </w:pict>
          </mc:Fallback>
        </mc:AlternateContent>
      </w:r>
      <w:r w:rsidR="00FD6DEC">
        <w:rPr>
          <w:rFonts w:ascii="Verdana" w:hAnsi="Verdana"/>
          <w:color w:val="000000"/>
          <w:sz w:val="20"/>
        </w:rPr>
        <w:t>NIPPON BEARING CO., LTD &amp; NB Europe B.V. (2015). </w:t>
      </w:r>
      <w:r w:rsidR="00FD6DEC">
        <w:rPr>
          <w:rFonts w:ascii="Verdana" w:hAnsi="Verdana"/>
          <w:i/>
          <w:iCs/>
          <w:color w:val="000000"/>
          <w:sz w:val="20"/>
        </w:rPr>
        <w:t xml:space="preserve">Linear </w:t>
      </w:r>
      <w:proofErr w:type="gramStart"/>
      <w:r w:rsidR="00FD6DEC">
        <w:rPr>
          <w:rFonts w:ascii="Verdana" w:hAnsi="Verdana"/>
          <w:i/>
          <w:iCs/>
          <w:color w:val="000000"/>
          <w:sz w:val="20"/>
        </w:rPr>
        <w:t>actuators .</w:t>
      </w:r>
      <w:proofErr w:type="gramEnd"/>
      <w:r w:rsidR="00FD6DEC">
        <w:rPr>
          <w:rFonts w:ascii="Verdana" w:hAnsi="Verdana"/>
          <w:color w:val="000000"/>
          <w:sz w:val="20"/>
        </w:rPr>
        <w:t xml:space="preserve"> Available: </w:t>
      </w:r>
      <w:hyperlink r:id="rId423" w:history="1">
        <w:r w:rsidR="00FD6DEC" w:rsidRPr="001507D3">
          <w:rPr>
            <w:rStyle w:val="Hyperlink"/>
            <w:rFonts w:ascii="Verdana" w:hAnsi="Verdana"/>
            <w:sz w:val="20"/>
          </w:rPr>
          <w:t>https://www.nbeurope.com/products/products-lineup/detail/actuator/?gclid=CjwKCAiAyc2BBhAaEiwA44-wWzphsPPXT3Rj9l4hN4xXYiDLxIuvNh7KNXvVdzjtOoVfVgZiaSPx5RoCiSUQAvD_BwE</w:t>
        </w:r>
      </w:hyperlink>
      <w:r w:rsidR="00FD6DEC">
        <w:rPr>
          <w:rFonts w:ascii="Verdana" w:hAnsi="Verdana"/>
          <w:color w:val="000000"/>
          <w:sz w:val="20"/>
        </w:rPr>
        <w:t>.</w:t>
      </w:r>
    </w:p>
    <w:p w14:paraId="7A2975D5" w14:textId="77777777" w:rsidR="00FD6DEC" w:rsidRDefault="00FD6DEC" w:rsidP="00FD6DEC">
      <w:pPr>
        <w:pStyle w:val="NormalWeb"/>
        <w:rPr>
          <w:rFonts w:ascii="Verdana" w:hAnsi="Verdana"/>
          <w:color w:val="000000"/>
          <w:sz w:val="20"/>
        </w:rPr>
      </w:pPr>
      <w:r>
        <w:rPr>
          <w:rFonts w:ascii="Verdana" w:hAnsi="Verdana"/>
          <w:color w:val="000000"/>
          <w:sz w:val="20"/>
        </w:rPr>
        <w:t xml:space="preserve"> Last accessed 10/02/2021.</w:t>
      </w:r>
    </w:p>
    <w:p w14:paraId="239A6CF5" w14:textId="77777777" w:rsidR="00FD6DEC" w:rsidRDefault="00FD6DEC" w:rsidP="00FD6DEC">
      <w:pPr>
        <w:spacing w:line="360" w:lineRule="auto"/>
        <w:rPr>
          <w:u w:val="single"/>
        </w:rPr>
      </w:pPr>
    </w:p>
    <w:p w14:paraId="7652C127" w14:textId="77777777" w:rsidR="00FD6DEC" w:rsidRPr="00196D75" w:rsidRDefault="00FD6DEC" w:rsidP="00FD6DEC">
      <w:pPr>
        <w:spacing w:line="360" w:lineRule="auto"/>
        <w:rPr>
          <w:rFonts w:ascii="Arial" w:hAnsi="Arial" w:cs="Arial"/>
          <w:sz w:val="24"/>
          <w:szCs w:val="24"/>
          <w:u w:val="single"/>
        </w:rPr>
      </w:pPr>
      <w:r w:rsidRPr="00196D75">
        <w:rPr>
          <w:rFonts w:ascii="Arial" w:hAnsi="Arial" w:cs="Arial"/>
          <w:sz w:val="24"/>
          <w:szCs w:val="24"/>
          <w:u w:val="single"/>
        </w:rPr>
        <w:t xml:space="preserve">Books and useful documents </w:t>
      </w:r>
    </w:p>
    <w:p w14:paraId="09B21435" w14:textId="77777777" w:rsidR="00196D75" w:rsidRDefault="00196D75" w:rsidP="00196D75">
      <w:pPr>
        <w:pStyle w:val="ListParagraph"/>
        <w:spacing w:line="360" w:lineRule="auto"/>
        <w:rPr>
          <w:rFonts w:ascii="Verdana" w:hAnsi="Verdana"/>
          <w:color w:val="000000"/>
        </w:rPr>
      </w:pPr>
    </w:p>
    <w:p w14:paraId="5FC8E050" w14:textId="544C97DB" w:rsidR="00FD6DEC" w:rsidRPr="00196D75" w:rsidRDefault="00095453" w:rsidP="00196D75">
      <w:pPr>
        <w:pStyle w:val="ListParagraph"/>
        <w:numPr>
          <w:ilvl w:val="0"/>
          <w:numId w:val="37"/>
        </w:numPr>
        <w:spacing w:line="360" w:lineRule="auto"/>
        <w:rPr>
          <w:rFonts w:ascii="Verdana" w:hAnsi="Verdana"/>
          <w:color w:val="000000"/>
        </w:rPr>
      </w:pPr>
      <w:r>
        <w:rPr>
          <w:rFonts w:ascii="Verdana" w:hAnsi="Verdana"/>
          <w:noProof/>
          <w:color w:val="000000"/>
        </w:rPr>
        <mc:AlternateContent>
          <mc:Choice Requires="wpi">
            <w:drawing>
              <wp:anchor distT="0" distB="0" distL="114300" distR="114300" simplePos="0" relativeHeight="252044288" behindDoc="0" locked="0" layoutInCell="1" allowOverlap="1" wp14:anchorId="196A8E58" wp14:editId="0AB83F17">
                <wp:simplePos x="0" y="0"/>
                <wp:positionH relativeFrom="column">
                  <wp:posOffset>4505300</wp:posOffset>
                </wp:positionH>
                <wp:positionV relativeFrom="paragraph">
                  <wp:posOffset>279365</wp:posOffset>
                </wp:positionV>
                <wp:extent cx="238320" cy="111600"/>
                <wp:effectExtent l="38100" t="50800" r="28575" b="41275"/>
                <wp:wrapNone/>
                <wp:docPr id="540" name="Ink 540"/>
                <wp:cNvGraphicFramePr/>
                <a:graphic xmlns:a="http://schemas.openxmlformats.org/drawingml/2006/main">
                  <a:graphicData uri="http://schemas.microsoft.com/office/word/2010/wordprocessingInk">
                    <w14:contentPart bwMode="auto" r:id="rId424">
                      <w14:nvContentPartPr>
                        <w14:cNvContentPartPr/>
                      </w14:nvContentPartPr>
                      <w14:xfrm>
                        <a:off x="0" y="0"/>
                        <a:ext cx="238320" cy="111600"/>
                      </w14:xfrm>
                    </w14:contentPart>
                  </a:graphicData>
                </a:graphic>
              </wp:anchor>
            </w:drawing>
          </mc:Choice>
          <mc:Fallback xmlns:w16="http://schemas.microsoft.com/office/word/2018/wordml" xmlns:w16cex="http://schemas.microsoft.com/office/word/2018/wordml/cex">
            <w:pict>
              <v:shape w14:anchorId="7963F137" id="Ink 540" o:spid="_x0000_s1026" type="#_x0000_t75" style="position:absolute;margin-left:353.95pt;margin-top:21.2pt;width:20.4pt;height:10.4pt;z-index:252044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">
                <v:imagedata r:id="rId425" o:title=""/>
              </v:shape>
            </w:pict>
          </mc:Fallback>
        </mc:AlternateContent>
      </w:r>
      <w:r w:rsidR="00FD6DEC" w:rsidRPr="00196D75">
        <w:rPr>
          <w:rFonts w:ascii="Verdana" w:hAnsi="Verdana"/>
          <w:color w:val="000000"/>
        </w:rPr>
        <w:t>Charles Lessard (2007). </w:t>
      </w:r>
      <w:r w:rsidR="00FD6DEC" w:rsidRPr="00196D75">
        <w:rPr>
          <w:rFonts w:ascii="Verdana" w:hAnsi="Verdana"/>
          <w:i/>
          <w:iCs/>
          <w:color w:val="000000"/>
        </w:rPr>
        <w:t>Project Management for Engineering Design</w:t>
      </w:r>
      <w:proofErr w:type="gramStart"/>
      <w:r w:rsidR="00FD6DEC" w:rsidRPr="00196D75">
        <w:rPr>
          <w:rFonts w:ascii="Verdana" w:hAnsi="Verdana"/>
          <w:color w:val="000000"/>
        </w:rPr>
        <w:t>. .</w:t>
      </w:r>
      <w:proofErr w:type="gramEnd"/>
      <w:r w:rsidR="00FD6DEC" w:rsidRPr="00196D75">
        <w:rPr>
          <w:rFonts w:ascii="Verdana" w:hAnsi="Verdana"/>
          <w:color w:val="000000"/>
        </w:rPr>
        <w:t>: Morgan and Claypool Publishers.</w:t>
      </w:r>
    </w:p>
    <w:p w14:paraId="385253AD" w14:textId="77777777" w:rsidR="00FD6DEC" w:rsidRDefault="00FD6DEC" w:rsidP="00FD6DEC">
      <w:pPr>
        <w:spacing w:line="360" w:lineRule="auto"/>
        <w:rPr>
          <w:rFonts w:ascii="Verdana" w:hAnsi="Verdana"/>
          <w:color w:val="000000"/>
        </w:rPr>
      </w:pPr>
    </w:p>
    <w:p w14:paraId="4960DBEE" w14:textId="46057873" w:rsidR="00FD6DEC" w:rsidRPr="00196D75" w:rsidRDefault="00095453" w:rsidP="00196D75">
      <w:pPr>
        <w:pStyle w:val="ListParagraph"/>
        <w:numPr>
          <w:ilvl w:val="0"/>
          <w:numId w:val="37"/>
        </w:numPr>
        <w:spacing w:line="360" w:lineRule="auto"/>
        <w:rPr>
          <w:rFonts w:ascii="Verdana" w:hAnsi="Verdana"/>
          <w:color w:val="000000"/>
        </w:rPr>
      </w:pPr>
      <w:r>
        <w:rPr>
          <w:rFonts w:ascii="Verdana" w:hAnsi="Verdana"/>
          <w:noProof/>
          <w:color w:val="000000"/>
        </w:rPr>
        <mc:AlternateContent>
          <mc:Choice Requires="wpi">
            <w:drawing>
              <wp:anchor distT="0" distB="0" distL="114300" distR="114300" simplePos="0" relativeHeight="252045312" behindDoc="0" locked="0" layoutInCell="1" allowOverlap="1" wp14:anchorId="5AEAB183" wp14:editId="71353DD2">
                <wp:simplePos x="0" y="0"/>
                <wp:positionH relativeFrom="column">
                  <wp:posOffset>4368500</wp:posOffset>
                </wp:positionH>
                <wp:positionV relativeFrom="paragraph">
                  <wp:posOffset>130795</wp:posOffset>
                </wp:positionV>
                <wp:extent cx="228960" cy="124200"/>
                <wp:effectExtent l="38100" t="50800" r="38100" b="41275"/>
                <wp:wrapNone/>
                <wp:docPr id="541" name="Ink 541"/>
                <wp:cNvGraphicFramePr/>
                <a:graphic xmlns:a="http://schemas.openxmlformats.org/drawingml/2006/main">
                  <a:graphicData uri="http://schemas.microsoft.com/office/word/2010/wordprocessingInk">
                    <w14:contentPart bwMode="auto" r:id="rId426">
                      <w14:nvContentPartPr>
                        <w14:cNvContentPartPr/>
                      </w14:nvContentPartPr>
                      <w14:xfrm>
                        <a:off x="0" y="0"/>
                        <a:ext cx="228960" cy="124200"/>
                      </w14:xfrm>
                    </w14:contentPart>
                  </a:graphicData>
                </a:graphic>
              </wp:anchor>
            </w:drawing>
          </mc:Choice>
          <mc:Fallback xmlns:w16="http://schemas.microsoft.com/office/word/2018/wordml" xmlns:w16cex="http://schemas.microsoft.com/office/word/2018/wordml/cex">
            <w:pict>
              <v:shape w14:anchorId="55B12455" id="Ink 541" o:spid="_x0000_s1026" type="#_x0000_t75" style="position:absolute;margin-left:343.2pt;margin-top:9.5pt;width:19.65pt;height:11.4pt;z-index:252045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">
                <v:imagedata r:id="rId427" o:title=""/>
              </v:shape>
            </w:pict>
          </mc:Fallback>
        </mc:AlternateContent>
      </w:r>
      <w:r w:rsidR="00FD6DEC" w:rsidRPr="00196D75">
        <w:rPr>
          <w:rFonts w:ascii="Verdana" w:hAnsi="Verdana"/>
          <w:color w:val="000000"/>
        </w:rPr>
        <w:t>William Stallings (2019). </w:t>
      </w:r>
      <w:r w:rsidR="00FD6DEC" w:rsidRPr="00196D75">
        <w:rPr>
          <w:rFonts w:ascii="Verdana" w:hAnsi="Verdana"/>
          <w:i/>
          <w:iCs/>
          <w:color w:val="000000"/>
        </w:rPr>
        <w:t xml:space="preserve">Information Privacy Engineering And Privacy By Design: Understanding Privacy Threats, Technology, and Regulations Based on Standards and Best </w:t>
      </w:r>
      <w:proofErr w:type="gramStart"/>
      <w:r w:rsidR="00FD6DEC" w:rsidRPr="00196D75">
        <w:rPr>
          <w:rFonts w:ascii="Verdana" w:hAnsi="Verdana"/>
          <w:i/>
          <w:iCs/>
          <w:color w:val="000000"/>
        </w:rPr>
        <w:t>Practices</w:t>
      </w:r>
      <w:r w:rsidR="00FD6DEC" w:rsidRPr="00196D75">
        <w:rPr>
          <w:rFonts w:ascii="Verdana" w:hAnsi="Verdana"/>
          <w:color w:val="000000"/>
        </w:rPr>
        <w:t>..</w:t>
      </w:r>
      <w:proofErr w:type="gramEnd"/>
      <w:r w:rsidR="00FD6DEC" w:rsidRPr="00196D75">
        <w:rPr>
          <w:rFonts w:ascii="Verdana" w:hAnsi="Verdana"/>
          <w:color w:val="000000"/>
        </w:rPr>
        <w:t>: Addison-Wesley Professional.</w:t>
      </w:r>
    </w:p>
    <w:p w14:paraId="23E20943" w14:textId="46AE1ECD" w:rsidR="00FD6DEC" w:rsidRDefault="00095453" w:rsidP="00FD6DEC">
      <w:pPr>
        <w:spacing w:line="360" w:lineRule="auto"/>
        <w:rPr>
          <w:rFonts w:ascii="Verdana" w:hAnsi="Verdana"/>
          <w:color w:val="000000"/>
        </w:rPr>
      </w:pPr>
      <w:r>
        <w:rPr>
          <w:rFonts w:ascii="Verdana" w:hAnsi="Verdana"/>
          <w:noProof/>
          <w:color w:val="000000"/>
        </w:rPr>
        <mc:AlternateContent>
          <mc:Choice Requires="wpi">
            <w:drawing>
              <wp:anchor distT="0" distB="0" distL="114300" distR="114300" simplePos="0" relativeHeight="252046336" behindDoc="0" locked="0" layoutInCell="1" allowOverlap="1" wp14:anchorId="20E074F1" wp14:editId="4FB8DC68">
                <wp:simplePos x="0" y="0"/>
                <wp:positionH relativeFrom="column">
                  <wp:posOffset>4079780</wp:posOffset>
                </wp:positionH>
                <wp:positionV relativeFrom="paragraph">
                  <wp:posOffset>-40095</wp:posOffset>
                </wp:positionV>
                <wp:extent cx="286200" cy="190800"/>
                <wp:effectExtent l="50800" t="50800" r="31750" b="50800"/>
                <wp:wrapNone/>
                <wp:docPr id="542" name="Ink 542"/>
                <wp:cNvGraphicFramePr/>
                <a:graphic xmlns:a="http://schemas.openxmlformats.org/drawingml/2006/main">
                  <a:graphicData uri="http://schemas.microsoft.com/office/word/2010/wordprocessingInk">
                    <w14:contentPart bwMode="auto" r:id="rId428">
                      <w14:nvContentPartPr>
                        <w14:cNvContentPartPr/>
                      </w14:nvContentPartPr>
                      <w14:xfrm>
                        <a:off x="0" y="0"/>
                        <a:ext cx="286200" cy="190800"/>
                      </w14:xfrm>
                    </w14:contentPart>
                  </a:graphicData>
                </a:graphic>
              </wp:anchor>
            </w:drawing>
          </mc:Choice>
          <mc:Fallback xmlns:w16="http://schemas.microsoft.com/office/word/2018/wordml" xmlns:w16cex="http://schemas.microsoft.com/office/word/2018/wordml/cex">
            <w:pict>
              <v:shape w14:anchorId="074B129B" id="Ink 542" o:spid="_x0000_s1026" type="#_x0000_t75" style="position:absolute;margin-left:320.45pt;margin-top:-3.95pt;width:24.15pt;height:16.6pt;z-index:252046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">
                <v:imagedata r:id="rId429" o:title=""/>
              </v:shape>
            </w:pict>
          </mc:Fallback>
        </mc:AlternateContent>
      </w:r>
    </w:p>
    <w:p w14:paraId="318A13FA" w14:textId="626A011B" w:rsidR="00FD6DEC" w:rsidRPr="00196D75" w:rsidRDefault="00095453" w:rsidP="00196D75">
      <w:pPr>
        <w:pStyle w:val="ListParagraph"/>
        <w:numPr>
          <w:ilvl w:val="0"/>
          <w:numId w:val="37"/>
        </w:numPr>
        <w:spacing w:line="360" w:lineRule="auto"/>
        <w:rPr>
          <w:rFonts w:ascii="Arial" w:hAnsi="Arial" w:cs="Arial"/>
          <w:sz w:val="24"/>
          <w:szCs w:val="24"/>
        </w:rPr>
      </w:pPr>
      <w:r>
        <w:rPr>
          <w:rFonts w:ascii="Verdana" w:hAnsi="Verdana"/>
          <w:noProof/>
          <w:color w:val="000000"/>
        </w:rPr>
        <mc:AlternateContent>
          <mc:Choice Requires="wpi">
            <w:drawing>
              <wp:anchor distT="0" distB="0" distL="114300" distR="114300" simplePos="0" relativeHeight="252047360" behindDoc="0" locked="0" layoutInCell="1" allowOverlap="1" wp14:anchorId="17B9566F" wp14:editId="0A86C9F7">
                <wp:simplePos x="0" y="0"/>
                <wp:positionH relativeFrom="column">
                  <wp:posOffset>3930380</wp:posOffset>
                </wp:positionH>
                <wp:positionV relativeFrom="paragraph">
                  <wp:posOffset>156530</wp:posOffset>
                </wp:positionV>
                <wp:extent cx="289440" cy="232200"/>
                <wp:effectExtent l="38100" t="38100" r="41275" b="47625"/>
                <wp:wrapNone/>
                <wp:docPr id="543" name="Ink 543"/>
                <wp:cNvGraphicFramePr/>
                <a:graphic xmlns:a="http://schemas.openxmlformats.org/drawingml/2006/main">
                  <a:graphicData uri="http://schemas.microsoft.com/office/word/2010/wordprocessingInk">
                    <w14:contentPart bwMode="auto" r:id="rId430">
                      <w14:nvContentPartPr>
                        <w14:cNvContentPartPr/>
                      </w14:nvContentPartPr>
                      <w14:xfrm>
                        <a:off x="0" y="0"/>
                        <a:ext cx="289440" cy="232200"/>
                      </w14:xfrm>
                    </w14:contentPart>
                  </a:graphicData>
                </a:graphic>
              </wp:anchor>
            </w:drawing>
          </mc:Choice>
          <mc:Fallback xmlns:w16="http://schemas.microsoft.com/office/word/2018/wordml" xmlns:w16cex="http://schemas.microsoft.com/office/word/2018/wordml/cex">
            <w:pict>
              <v:shape w14:anchorId="0042508A" id="Ink 543" o:spid="_x0000_s1026" type="#_x0000_t75" style="position:absolute;margin-left:308.7pt;margin-top:11.55pt;width:24.45pt;height:19.9pt;z-index:252047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">
                <v:imagedata r:id="rId431" o:title=""/>
              </v:shape>
            </w:pict>
          </mc:Fallback>
        </mc:AlternateContent>
      </w:r>
      <w:r w:rsidR="00FD6DEC" w:rsidRPr="00196D75">
        <w:rPr>
          <w:rFonts w:ascii="Verdana" w:hAnsi="Verdana"/>
          <w:color w:val="000000"/>
        </w:rPr>
        <w:t>Brazil Editorial DataGroup (2021). </w:t>
      </w:r>
      <w:r w:rsidR="00FD6DEC" w:rsidRPr="00196D75">
        <w:rPr>
          <w:rFonts w:ascii="Verdana" w:hAnsi="Verdana"/>
          <w:i/>
          <w:iCs/>
          <w:color w:val="000000"/>
        </w:rPr>
        <w:t>Pneumatic Fluid Power Cylinders &amp; Actuators, Linear &amp; Rotary (B2B Procurement)</w:t>
      </w:r>
    </w:p>
    <w:p w14:paraId="74619D2A" w14:textId="77777777" w:rsidR="00FD6DEC" w:rsidRDefault="00FD6DEC" w:rsidP="00152E9D">
      <w:pPr>
        <w:rPr>
          <w:rFonts w:ascii="Arial" w:hAnsi="Arial" w:cs="Arial"/>
        </w:rPr>
      </w:pPr>
    </w:p>
    <w:p w14:paraId="3370AF23" w14:textId="6BEB85D3" w:rsidR="00FD6DEC" w:rsidRPr="00196D75" w:rsidRDefault="00196D75" w:rsidP="00196D75">
      <w:pPr>
        <w:pStyle w:val="ListParagraph"/>
        <w:numPr>
          <w:ilvl w:val="0"/>
          <w:numId w:val="37"/>
        </w:numPr>
        <w:rPr>
          <w:rFonts w:ascii="Arial" w:hAnsi="Arial" w:cs="Arial"/>
        </w:rPr>
      </w:pPr>
      <w:r w:rsidRPr="00196D75">
        <w:rPr>
          <w:rFonts w:ascii="Verdana" w:hAnsi="Verdana"/>
          <w:color w:val="000000"/>
        </w:rPr>
        <w:t xml:space="preserve">Michael </w:t>
      </w:r>
      <w:proofErr w:type="spellStart"/>
      <w:r w:rsidRPr="00196D75">
        <w:rPr>
          <w:rFonts w:ascii="Verdana" w:hAnsi="Verdana"/>
          <w:color w:val="000000"/>
        </w:rPr>
        <w:t>Lewrick</w:t>
      </w:r>
      <w:proofErr w:type="spellEnd"/>
      <w:r w:rsidRPr="00196D75">
        <w:rPr>
          <w:rFonts w:ascii="Verdana" w:hAnsi="Verdana"/>
          <w:color w:val="000000"/>
        </w:rPr>
        <w:t xml:space="preserve"> (2018). </w:t>
      </w:r>
      <w:r w:rsidRPr="00196D75">
        <w:rPr>
          <w:rFonts w:ascii="Verdana" w:hAnsi="Verdana"/>
          <w:i/>
          <w:iCs/>
          <w:color w:val="000000"/>
        </w:rPr>
        <w:t xml:space="preserve">The Design Thinking Playbook: Mindful Digital Transformation of </w:t>
      </w:r>
      <w:proofErr w:type="gramStart"/>
      <w:r w:rsidRPr="00196D75">
        <w:rPr>
          <w:rFonts w:ascii="Verdana" w:hAnsi="Verdana"/>
          <w:i/>
          <w:iCs/>
          <w:color w:val="000000"/>
        </w:rPr>
        <w:t>Teams,</w:t>
      </w:r>
      <w:r w:rsidRPr="00196D75">
        <w:rPr>
          <w:rFonts w:ascii="Verdana" w:hAnsi="Verdana"/>
          <w:color w:val="000000"/>
        </w:rPr>
        <w:t>.</w:t>
      </w:r>
      <w:proofErr w:type="gramEnd"/>
      <w:r w:rsidRPr="00196D75">
        <w:rPr>
          <w:rFonts w:ascii="Verdana" w:hAnsi="Verdana"/>
          <w:color w:val="000000"/>
        </w:rPr>
        <w:t xml:space="preserve"> .: Wiley</w:t>
      </w:r>
    </w:p>
    <w:p w14:paraId="0907FDEB" w14:textId="2289E3E6" w:rsidR="00196D75" w:rsidRDefault="00095453" w:rsidP="00152E9D">
      <w:pPr>
        <w:rPr>
          <w:rFonts w:ascii="Arial" w:hAnsi="Arial" w:cs="Arial"/>
        </w:rPr>
      </w:pPr>
      <w:r>
        <w:rPr>
          <w:rFonts w:ascii="Arial" w:hAnsi="Arial" w:cs="Arial"/>
          <w:noProof/>
        </w:rPr>
        <mc:AlternateContent>
          <mc:Choice Requires="wpi">
            <w:drawing>
              <wp:anchor distT="0" distB="0" distL="114300" distR="114300" simplePos="0" relativeHeight="252068864" behindDoc="0" locked="0" layoutInCell="1" allowOverlap="1" wp14:anchorId="1EF8A627" wp14:editId="64101499">
                <wp:simplePos x="0" y="0"/>
                <wp:positionH relativeFrom="column">
                  <wp:posOffset>5263820</wp:posOffset>
                </wp:positionH>
                <wp:positionV relativeFrom="paragraph">
                  <wp:posOffset>1055815</wp:posOffset>
                </wp:positionV>
                <wp:extent cx="984600" cy="505080"/>
                <wp:effectExtent l="38100" t="38100" r="31750" b="41275"/>
                <wp:wrapNone/>
                <wp:docPr id="564" name="Ink 564"/>
                <wp:cNvGraphicFramePr/>
                <a:graphic xmlns:a="http://schemas.openxmlformats.org/drawingml/2006/main">
                  <a:graphicData uri="http://schemas.microsoft.com/office/word/2010/wordprocessingInk">
                    <w14:contentPart bwMode="auto" r:id="rId432">
                      <w14:nvContentPartPr>
                        <w14:cNvContentPartPr/>
                      </w14:nvContentPartPr>
                      <w14:xfrm>
                        <a:off x="0" y="0"/>
                        <a:ext cx="984600" cy="505080"/>
                      </w14:xfrm>
                    </w14:contentPart>
                  </a:graphicData>
                </a:graphic>
              </wp:anchor>
            </w:drawing>
          </mc:Choice>
          <mc:Fallback xmlns:w16="http://schemas.microsoft.com/office/word/2018/wordml" xmlns:w16cex="http://schemas.microsoft.com/office/word/2018/wordml/cex">
            <w:pict>
              <v:shape w14:anchorId="5D3C33C4" id="Ink 564" o:spid="_x0000_s1026" type="#_x0000_t75" style="position:absolute;margin-left:413.65pt;margin-top:82.35pt;width:79.15pt;height:41.35pt;z-index:252068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">
                <v:imagedata r:id="rId433" o:title=""/>
              </v:shape>
            </w:pict>
          </mc:Fallback>
        </mc:AlternateContent>
      </w:r>
      <w:r>
        <w:rPr>
          <w:rFonts w:ascii="Arial" w:hAnsi="Arial" w:cs="Arial"/>
          <w:noProof/>
        </w:rPr>
        <mc:AlternateContent>
          <mc:Choice Requires="wpi">
            <w:drawing>
              <wp:anchor distT="0" distB="0" distL="114300" distR="114300" simplePos="0" relativeHeight="252067840" behindDoc="0" locked="0" layoutInCell="1" allowOverlap="1" wp14:anchorId="3E39B414" wp14:editId="291AC85B">
                <wp:simplePos x="0" y="0"/>
                <wp:positionH relativeFrom="column">
                  <wp:posOffset>6498980</wp:posOffset>
                </wp:positionH>
                <wp:positionV relativeFrom="paragraph">
                  <wp:posOffset>776455</wp:posOffset>
                </wp:positionV>
                <wp:extent cx="66960" cy="25920"/>
                <wp:effectExtent l="38100" t="38100" r="34925" b="38100"/>
                <wp:wrapNone/>
                <wp:docPr id="563" name="Ink 563"/>
                <wp:cNvGraphicFramePr/>
                <a:graphic xmlns:a="http://schemas.openxmlformats.org/drawingml/2006/main">
                  <a:graphicData uri="http://schemas.microsoft.com/office/word/2010/wordprocessingInk">
                    <w14:contentPart bwMode="auto" r:id="rId434">
                      <w14:nvContentPartPr>
                        <w14:cNvContentPartPr/>
                      </w14:nvContentPartPr>
                      <w14:xfrm>
                        <a:off x="0" y="0"/>
                        <a:ext cx="66960" cy="25920"/>
                      </w14:xfrm>
                    </w14:contentPart>
                  </a:graphicData>
                </a:graphic>
              </wp:anchor>
            </w:drawing>
          </mc:Choice>
          <mc:Fallback xmlns:w16="http://schemas.microsoft.com/office/word/2018/wordml" xmlns:w16cex="http://schemas.microsoft.com/office/word/2018/wordml/cex">
            <w:pict>
              <v:shape w14:anchorId="7AB5CFE6" id="Ink 563" o:spid="_x0000_s1026" type="#_x0000_t75" style="position:absolute;margin-left:510.95pt;margin-top:60.35pt;width:6.85pt;height:3.7pt;z-index:252067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">
                <v:imagedata r:id="rId435" o:title=""/>
              </v:shape>
            </w:pict>
          </mc:Fallback>
        </mc:AlternateContent>
      </w:r>
      <w:r>
        <w:rPr>
          <w:rFonts w:ascii="Arial" w:hAnsi="Arial" w:cs="Arial"/>
          <w:noProof/>
        </w:rPr>
        <mc:AlternateContent>
          <mc:Choice Requires="wpi">
            <w:drawing>
              <wp:anchor distT="0" distB="0" distL="114300" distR="114300" simplePos="0" relativeHeight="252066816" behindDoc="0" locked="0" layoutInCell="1" allowOverlap="1" wp14:anchorId="37A50E1F" wp14:editId="4A79F03E">
                <wp:simplePos x="0" y="0"/>
                <wp:positionH relativeFrom="column">
                  <wp:posOffset>6344180</wp:posOffset>
                </wp:positionH>
                <wp:positionV relativeFrom="paragraph">
                  <wp:posOffset>646135</wp:posOffset>
                </wp:positionV>
                <wp:extent cx="72720" cy="16200"/>
                <wp:effectExtent l="38100" t="38100" r="41910" b="34925"/>
                <wp:wrapNone/>
                <wp:docPr id="562" name="Ink 562"/>
                <wp:cNvGraphicFramePr/>
                <a:graphic xmlns:a="http://schemas.openxmlformats.org/drawingml/2006/main">
                  <a:graphicData uri="http://schemas.microsoft.com/office/word/2010/wordprocessingInk">
                    <w14:contentPart bwMode="auto" r:id="rId436">
                      <w14:nvContentPartPr>
                        <w14:cNvContentPartPr/>
                      </w14:nvContentPartPr>
                      <w14:xfrm>
                        <a:off x="0" y="0"/>
                        <a:ext cx="72720" cy="16200"/>
                      </w14:xfrm>
                    </w14:contentPart>
                  </a:graphicData>
                </a:graphic>
              </wp:anchor>
            </w:drawing>
          </mc:Choice>
          <mc:Fallback xmlns:w16="http://schemas.microsoft.com/office/word/2018/wordml" xmlns:w16cex="http://schemas.microsoft.com/office/word/2018/wordml/cex">
            <w:pict>
              <v:shape w14:anchorId="29EB868B" id="Ink 562" o:spid="_x0000_s1026" type="#_x0000_t75" style="position:absolute;margin-left:498.75pt;margin-top:50.1pt;width:7.35pt;height:2.9pt;z-index:252066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">
                <v:imagedata r:id="rId437" o:title=""/>
              </v:shape>
            </w:pict>
          </mc:Fallback>
        </mc:AlternateContent>
      </w:r>
      <w:r>
        <w:rPr>
          <w:rFonts w:ascii="Arial" w:hAnsi="Arial" w:cs="Arial"/>
          <w:noProof/>
        </w:rPr>
        <mc:AlternateContent>
          <mc:Choice Requires="wpi">
            <w:drawing>
              <wp:anchor distT="0" distB="0" distL="114300" distR="114300" simplePos="0" relativeHeight="252065792" behindDoc="0" locked="0" layoutInCell="1" allowOverlap="1" wp14:anchorId="42EECB3C" wp14:editId="3673798B">
                <wp:simplePos x="0" y="0"/>
                <wp:positionH relativeFrom="column">
                  <wp:posOffset>5880140</wp:posOffset>
                </wp:positionH>
                <wp:positionV relativeFrom="paragraph">
                  <wp:posOffset>536695</wp:posOffset>
                </wp:positionV>
                <wp:extent cx="507960" cy="408600"/>
                <wp:effectExtent l="38100" t="38100" r="13335" b="36195"/>
                <wp:wrapNone/>
                <wp:docPr id="561" name="Ink 561"/>
                <wp:cNvGraphicFramePr/>
                <a:graphic xmlns:a="http://schemas.openxmlformats.org/drawingml/2006/main">
                  <a:graphicData uri="http://schemas.microsoft.com/office/word/2010/wordprocessingInk">
                    <w14:contentPart bwMode="auto" r:id="rId438">
                      <w14:nvContentPartPr>
                        <w14:cNvContentPartPr/>
                      </w14:nvContentPartPr>
                      <w14:xfrm>
                        <a:off x="0" y="0"/>
                        <a:ext cx="507960" cy="408600"/>
                      </w14:xfrm>
                    </w14:contentPart>
                  </a:graphicData>
                </a:graphic>
              </wp:anchor>
            </w:drawing>
          </mc:Choice>
          <mc:Fallback xmlns:w16="http://schemas.microsoft.com/office/word/2018/wordml" xmlns:w16cex="http://schemas.microsoft.com/office/word/2018/wordml/cex">
            <w:pict>
              <v:shape w14:anchorId="3560484F" id="Ink 561" o:spid="_x0000_s1026" type="#_x0000_t75" style="position:absolute;margin-left:462.4pt;margin-top:41.65pt;width:41.25pt;height:33.35pt;z-index:252065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">
                <v:imagedata r:id="rId439" o:title=""/>
              </v:shape>
            </w:pict>
          </mc:Fallback>
        </mc:AlternateContent>
      </w:r>
      <w:r>
        <w:rPr>
          <w:rFonts w:ascii="Arial" w:hAnsi="Arial" w:cs="Arial"/>
          <w:noProof/>
        </w:rPr>
        <mc:AlternateContent>
          <mc:Choice Requires="wpi">
            <w:drawing>
              <wp:anchor distT="0" distB="0" distL="114300" distR="114300" simplePos="0" relativeHeight="252064768" behindDoc="0" locked="0" layoutInCell="1" allowOverlap="1" wp14:anchorId="65300B97" wp14:editId="7DB15C42">
                <wp:simplePos x="0" y="0"/>
                <wp:positionH relativeFrom="column">
                  <wp:posOffset>5794100</wp:posOffset>
                </wp:positionH>
                <wp:positionV relativeFrom="paragraph">
                  <wp:posOffset>821095</wp:posOffset>
                </wp:positionV>
                <wp:extent cx="70200" cy="289080"/>
                <wp:effectExtent l="38100" t="38100" r="31750" b="41275"/>
                <wp:wrapNone/>
                <wp:docPr id="560" name="Ink 560"/>
                <wp:cNvGraphicFramePr/>
                <a:graphic xmlns:a="http://schemas.openxmlformats.org/drawingml/2006/main">
                  <a:graphicData uri="http://schemas.microsoft.com/office/word/2010/wordprocessingInk">
                    <w14:contentPart bwMode="auto" r:id="rId440">
                      <w14:nvContentPartPr>
                        <w14:cNvContentPartPr/>
                      </w14:nvContentPartPr>
                      <w14:xfrm>
                        <a:off x="0" y="0"/>
                        <a:ext cx="70200" cy="289080"/>
                      </w14:xfrm>
                    </w14:contentPart>
                  </a:graphicData>
                </a:graphic>
              </wp:anchor>
            </w:drawing>
          </mc:Choice>
          <mc:Fallback xmlns:w16="http://schemas.microsoft.com/office/word/2018/wordml" xmlns:w16cex="http://schemas.microsoft.com/office/word/2018/wordml/cex">
            <w:pict>
              <v:shape w14:anchorId="6EE158D8" id="Ink 560" o:spid="_x0000_s1026" type="#_x0000_t75" style="position:absolute;margin-left:455.45pt;margin-top:63.85pt;width:7.15pt;height:24.35pt;z-index:252064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">
                <v:imagedata r:id="rId441" o:title=""/>
              </v:shape>
            </w:pict>
          </mc:Fallback>
        </mc:AlternateContent>
      </w:r>
      <w:r>
        <w:rPr>
          <w:rFonts w:ascii="Arial" w:hAnsi="Arial" w:cs="Arial"/>
          <w:noProof/>
        </w:rPr>
        <mc:AlternateContent>
          <mc:Choice Requires="wpi">
            <w:drawing>
              <wp:anchor distT="0" distB="0" distL="114300" distR="114300" simplePos="0" relativeHeight="252063744" behindDoc="0" locked="0" layoutInCell="1" allowOverlap="1" wp14:anchorId="48F904F2" wp14:editId="5AAB5103">
                <wp:simplePos x="0" y="0"/>
                <wp:positionH relativeFrom="column">
                  <wp:posOffset>5676740</wp:posOffset>
                </wp:positionH>
                <wp:positionV relativeFrom="paragraph">
                  <wp:posOffset>882295</wp:posOffset>
                </wp:positionV>
                <wp:extent cx="120960" cy="116640"/>
                <wp:effectExtent l="38100" t="38100" r="0" b="36195"/>
                <wp:wrapNone/>
                <wp:docPr id="559" name="Ink 559"/>
                <wp:cNvGraphicFramePr/>
                <a:graphic xmlns:a="http://schemas.openxmlformats.org/drawingml/2006/main">
                  <a:graphicData uri="http://schemas.microsoft.com/office/word/2010/wordprocessingInk">
                    <w14:contentPart bwMode="auto" r:id="rId442">
                      <w14:nvContentPartPr>
                        <w14:cNvContentPartPr/>
                      </w14:nvContentPartPr>
                      <w14:xfrm>
                        <a:off x="0" y="0"/>
                        <a:ext cx="120960" cy="116640"/>
                      </w14:xfrm>
                    </w14:contentPart>
                  </a:graphicData>
                </a:graphic>
              </wp:anchor>
            </w:drawing>
          </mc:Choice>
          <mc:Fallback xmlns:w16="http://schemas.microsoft.com/office/word/2018/wordml" xmlns:w16cex="http://schemas.microsoft.com/office/word/2018/wordml/cex">
            <w:pict>
              <v:shape w14:anchorId="5DBAD3B3" id="Ink 559" o:spid="_x0000_s1026" type="#_x0000_t75" style="position:absolute;margin-left:446.2pt;margin-top:68.65pt;width:11.1pt;height:10.85pt;z-index:252063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">
                <v:imagedata r:id="rId443" o:title=""/>
              </v:shape>
            </w:pict>
          </mc:Fallback>
        </mc:AlternateContent>
      </w:r>
      <w:r>
        <w:rPr>
          <w:rFonts w:ascii="Arial" w:hAnsi="Arial" w:cs="Arial"/>
          <w:noProof/>
        </w:rPr>
        <mc:AlternateContent>
          <mc:Choice Requires="wpi">
            <w:drawing>
              <wp:anchor distT="0" distB="0" distL="114300" distR="114300" simplePos="0" relativeHeight="252062720" behindDoc="0" locked="0" layoutInCell="1" allowOverlap="1" wp14:anchorId="2DDF6675" wp14:editId="7E4E9F45">
                <wp:simplePos x="0" y="0"/>
                <wp:positionH relativeFrom="column">
                  <wp:posOffset>5556500</wp:posOffset>
                </wp:positionH>
                <wp:positionV relativeFrom="paragraph">
                  <wp:posOffset>859255</wp:posOffset>
                </wp:positionV>
                <wp:extent cx="79560" cy="320400"/>
                <wp:effectExtent l="38100" t="38100" r="34925" b="48260"/>
                <wp:wrapNone/>
                <wp:docPr id="558" name="Ink 558"/>
                <wp:cNvGraphicFramePr/>
                <a:graphic xmlns:a="http://schemas.openxmlformats.org/drawingml/2006/main">
                  <a:graphicData uri="http://schemas.microsoft.com/office/word/2010/wordprocessingInk">
                    <w14:contentPart bwMode="auto" r:id="rId444">
                      <w14:nvContentPartPr>
                        <w14:cNvContentPartPr/>
                      </w14:nvContentPartPr>
                      <w14:xfrm>
                        <a:off x="0" y="0"/>
                        <a:ext cx="79560" cy="320400"/>
                      </w14:xfrm>
                    </w14:contentPart>
                  </a:graphicData>
                </a:graphic>
              </wp:anchor>
            </w:drawing>
          </mc:Choice>
          <mc:Fallback xmlns:w16="http://schemas.microsoft.com/office/word/2018/wordml" xmlns:w16cex="http://schemas.microsoft.com/office/word/2018/wordml/cex">
            <w:pict>
              <v:shape w14:anchorId="1D8C58C7" id="Ink 558" o:spid="_x0000_s1026" type="#_x0000_t75" style="position:absolute;margin-left:436.7pt;margin-top:66.85pt;width:7.85pt;height:26.85pt;z-index:252062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">
                <v:imagedata r:id="rId445" o:title=""/>
              </v:shape>
            </w:pict>
          </mc:Fallback>
        </mc:AlternateContent>
      </w:r>
      <w:r>
        <w:rPr>
          <w:rFonts w:ascii="Arial" w:hAnsi="Arial" w:cs="Arial"/>
          <w:noProof/>
        </w:rPr>
        <mc:AlternateContent>
          <mc:Choice Requires="wpi">
            <w:drawing>
              <wp:anchor distT="0" distB="0" distL="114300" distR="114300" simplePos="0" relativeHeight="252061696" behindDoc="0" locked="0" layoutInCell="1" allowOverlap="1" wp14:anchorId="7AE4686E" wp14:editId="7D8643DB">
                <wp:simplePos x="0" y="0"/>
                <wp:positionH relativeFrom="column">
                  <wp:posOffset>5254460</wp:posOffset>
                </wp:positionH>
                <wp:positionV relativeFrom="paragraph">
                  <wp:posOffset>912895</wp:posOffset>
                </wp:positionV>
                <wp:extent cx="270360" cy="152280"/>
                <wp:effectExtent l="38100" t="38100" r="9525" b="38735"/>
                <wp:wrapNone/>
                <wp:docPr id="557" name="Ink 557"/>
                <wp:cNvGraphicFramePr/>
                <a:graphic xmlns:a="http://schemas.openxmlformats.org/drawingml/2006/main">
                  <a:graphicData uri="http://schemas.microsoft.com/office/word/2010/wordprocessingInk">
                    <w14:contentPart bwMode="auto" r:id="rId446">
                      <w14:nvContentPartPr>
                        <w14:cNvContentPartPr/>
                      </w14:nvContentPartPr>
                      <w14:xfrm>
                        <a:off x="0" y="0"/>
                        <a:ext cx="270360" cy="152280"/>
                      </w14:xfrm>
                    </w14:contentPart>
                  </a:graphicData>
                </a:graphic>
              </wp:anchor>
            </w:drawing>
          </mc:Choice>
          <mc:Fallback xmlns:w16="http://schemas.microsoft.com/office/word/2018/wordml" xmlns:w16cex="http://schemas.microsoft.com/office/word/2018/wordml/cex">
            <w:pict>
              <v:shape w14:anchorId="45127AC4" id="Ink 557" o:spid="_x0000_s1026" type="#_x0000_t75" style="position:absolute;margin-left:412.95pt;margin-top:71.1pt;width:22.95pt;height:13.65pt;z-index:252061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">
                <v:imagedata r:id="rId447" o:title=""/>
              </v:shape>
            </w:pict>
          </mc:Fallback>
        </mc:AlternateContent>
      </w:r>
      <w:r>
        <w:rPr>
          <w:rFonts w:ascii="Arial" w:hAnsi="Arial" w:cs="Arial"/>
          <w:noProof/>
        </w:rPr>
        <mc:AlternateContent>
          <mc:Choice Requires="wpi">
            <w:drawing>
              <wp:anchor distT="0" distB="0" distL="114300" distR="114300" simplePos="0" relativeHeight="252060672" behindDoc="0" locked="0" layoutInCell="1" allowOverlap="1" wp14:anchorId="6DE08D3A" wp14:editId="092B5043">
                <wp:simplePos x="0" y="0"/>
                <wp:positionH relativeFrom="column">
                  <wp:posOffset>5965820</wp:posOffset>
                </wp:positionH>
                <wp:positionV relativeFrom="paragraph">
                  <wp:posOffset>503215</wp:posOffset>
                </wp:positionV>
                <wp:extent cx="159120" cy="108360"/>
                <wp:effectExtent l="38100" t="38100" r="0" b="44450"/>
                <wp:wrapNone/>
                <wp:docPr id="556" name="Ink 556"/>
                <wp:cNvGraphicFramePr/>
                <a:graphic xmlns:a="http://schemas.openxmlformats.org/drawingml/2006/main">
                  <a:graphicData uri="http://schemas.microsoft.com/office/word/2010/wordprocessingInk">
                    <w14:contentPart bwMode="auto" r:id="rId448">
                      <w14:nvContentPartPr>
                        <w14:cNvContentPartPr/>
                      </w14:nvContentPartPr>
                      <w14:xfrm>
                        <a:off x="0" y="0"/>
                        <a:ext cx="159120" cy="108360"/>
                      </w14:xfrm>
                    </w14:contentPart>
                  </a:graphicData>
                </a:graphic>
              </wp:anchor>
            </w:drawing>
          </mc:Choice>
          <mc:Fallback xmlns:w16="http://schemas.microsoft.com/office/word/2018/wordml" xmlns:w16cex="http://schemas.microsoft.com/office/word/2018/wordml/cex">
            <w:pict>
              <v:shape w14:anchorId="4EEF2FA0" id="Ink 556" o:spid="_x0000_s1026" type="#_x0000_t75" style="position:absolute;margin-left:468.95pt;margin-top:38.8pt;width:14.15pt;height:10.15pt;z-index:252060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">
                <v:imagedata r:id="rId449" o:title=""/>
              </v:shape>
            </w:pict>
          </mc:Fallback>
        </mc:AlternateContent>
      </w:r>
      <w:r>
        <w:rPr>
          <w:rFonts w:ascii="Arial" w:hAnsi="Arial" w:cs="Arial"/>
          <w:noProof/>
        </w:rPr>
        <mc:AlternateContent>
          <mc:Choice Requires="wpi">
            <w:drawing>
              <wp:anchor distT="0" distB="0" distL="114300" distR="114300" simplePos="0" relativeHeight="252059648" behindDoc="0" locked="0" layoutInCell="1" allowOverlap="1" wp14:anchorId="2AF2F460" wp14:editId="2873B10E">
                <wp:simplePos x="0" y="0"/>
                <wp:positionH relativeFrom="column">
                  <wp:posOffset>5914700</wp:posOffset>
                </wp:positionH>
                <wp:positionV relativeFrom="paragraph">
                  <wp:posOffset>494215</wp:posOffset>
                </wp:positionV>
                <wp:extent cx="41760" cy="150840"/>
                <wp:effectExtent l="38100" t="38100" r="34925" b="40005"/>
                <wp:wrapNone/>
                <wp:docPr id="555" name="Ink 555"/>
                <wp:cNvGraphicFramePr/>
                <a:graphic xmlns:a="http://schemas.openxmlformats.org/drawingml/2006/main">
                  <a:graphicData uri="http://schemas.microsoft.com/office/word/2010/wordprocessingInk">
                    <w14:contentPart bwMode="auto" r:id="rId450">
                      <w14:nvContentPartPr>
                        <w14:cNvContentPartPr/>
                      </w14:nvContentPartPr>
                      <w14:xfrm>
                        <a:off x="0" y="0"/>
                        <a:ext cx="41760" cy="150840"/>
                      </w14:xfrm>
                    </w14:contentPart>
                  </a:graphicData>
                </a:graphic>
              </wp:anchor>
            </w:drawing>
          </mc:Choice>
          <mc:Fallback xmlns:w16="http://schemas.microsoft.com/office/word/2018/wordml" xmlns:w16cex="http://schemas.microsoft.com/office/word/2018/wordml/cex">
            <w:pict>
              <v:shape w14:anchorId="6FF20F3E" id="Ink 555" o:spid="_x0000_s1026" type="#_x0000_t75" style="position:absolute;margin-left:464.9pt;margin-top:38.1pt;width:4.95pt;height:13.55pt;z-index:252059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">
                <v:imagedata r:id="rId451" o:title=""/>
              </v:shape>
            </w:pict>
          </mc:Fallback>
        </mc:AlternateContent>
      </w:r>
      <w:r>
        <w:rPr>
          <w:rFonts w:ascii="Arial" w:hAnsi="Arial" w:cs="Arial"/>
          <w:noProof/>
        </w:rPr>
        <mc:AlternateContent>
          <mc:Choice Requires="wpi">
            <w:drawing>
              <wp:anchor distT="0" distB="0" distL="114300" distR="114300" simplePos="0" relativeHeight="252058624" behindDoc="0" locked="0" layoutInCell="1" allowOverlap="1" wp14:anchorId="4C5601F8" wp14:editId="56128E8E">
                <wp:simplePos x="0" y="0"/>
                <wp:positionH relativeFrom="column">
                  <wp:posOffset>5825780</wp:posOffset>
                </wp:positionH>
                <wp:positionV relativeFrom="paragraph">
                  <wp:posOffset>500335</wp:posOffset>
                </wp:positionV>
                <wp:extent cx="79560" cy="136800"/>
                <wp:effectExtent l="38100" t="38100" r="34925" b="41275"/>
                <wp:wrapNone/>
                <wp:docPr id="554" name="Ink 554"/>
                <wp:cNvGraphicFramePr/>
                <a:graphic xmlns:a="http://schemas.openxmlformats.org/drawingml/2006/main">
                  <a:graphicData uri="http://schemas.microsoft.com/office/word/2010/wordprocessingInk">
                    <w14:contentPart bwMode="auto" r:id="rId452">
                      <w14:nvContentPartPr>
                        <w14:cNvContentPartPr/>
                      </w14:nvContentPartPr>
                      <w14:xfrm>
                        <a:off x="0" y="0"/>
                        <a:ext cx="79560" cy="136800"/>
                      </w14:xfrm>
                    </w14:contentPart>
                  </a:graphicData>
                </a:graphic>
              </wp:anchor>
            </w:drawing>
          </mc:Choice>
          <mc:Fallback xmlns:w16="http://schemas.microsoft.com/office/word/2018/wordml" xmlns:w16cex="http://schemas.microsoft.com/office/word/2018/wordml/cex">
            <w:pict>
              <v:shape w14:anchorId="23C00C36" id="Ink 554" o:spid="_x0000_s1026" type="#_x0000_t75" style="position:absolute;margin-left:457.9pt;margin-top:38.6pt;width:7.9pt;height:12.35pt;z-index:252058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">
                <v:imagedata r:id="rId453" o:title=""/>
              </v:shape>
            </w:pict>
          </mc:Fallback>
        </mc:AlternateContent>
      </w:r>
      <w:r>
        <w:rPr>
          <w:rFonts w:ascii="Arial" w:hAnsi="Arial" w:cs="Arial"/>
          <w:noProof/>
        </w:rPr>
        <mc:AlternateContent>
          <mc:Choice Requires="wpi">
            <w:drawing>
              <wp:anchor distT="0" distB="0" distL="114300" distR="114300" simplePos="0" relativeHeight="252057600" behindDoc="0" locked="0" layoutInCell="1" allowOverlap="1" wp14:anchorId="4B264230" wp14:editId="1EB7657E">
                <wp:simplePos x="0" y="0"/>
                <wp:positionH relativeFrom="column">
                  <wp:posOffset>5753420</wp:posOffset>
                </wp:positionH>
                <wp:positionV relativeFrom="paragraph">
                  <wp:posOffset>512935</wp:posOffset>
                </wp:positionV>
                <wp:extent cx="54000" cy="22680"/>
                <wp:effectExtent l="38100" t="38100" r="34925" b="41275"/>
                <wp:wrapNone/>
                <wp:docPr id="553" name="Ink 553"/>
                <wp:cNvGraphicFramePr/>
                <a:graphic xmlns:a="http://schemas.openxmlformats.org/drawingml/2006/main">
                  <a:graphicData uri="http://schemas.microsoft.com/office/word/2010/wordprocessingInk">
                    <w14:contentPart bwMode="auto" r:id="rId454">
                      <w14:nvContentPartPr>
                        <w14:cNvContentPartPr/>
                      </w14:nvContentPartPr>
                      <w14:xfrm>
                        <a:off x="0" y="0"/>
                        <a:ext cx="54000" cy="22680"/>
                      </w14:xfrm>
                    </w14:contentPart>
                  </a:graphicData>
                </a:graphic>
              </wp:anchor>
            </w:drawing>
          </mc:Choice>
          <mc:Fallback xmlns:w16="http://schemas.microsoft.com/office/word/2018/wordml" xmlns:w16cex="http://schemas.microsoft.com/office/word/2018/wordml/cex">
            <w:pict>
              <v:shape w14:anchorId="7275C7C3" id="Ink 553" o:spid="_x0000_s1026" type="#_x0000_t75" style="position:absolute;margin-left:452.25pt;margin-top:39.6pt;width:5.85pt;height:3.4pt;z-index:252057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">
                <v:imagedata r:id="rId455" o:title=""/>
              </v:shape>
            </w:pict>
          </mc:Fallback>
        </mc:AlternateContent>
      </w:r>
      <w:r>
        <w:rPr>
          <w:rFonts w:ascii="Arial" w:hAnsi="Arial" w:cs="Arial"/>
          <w:noProof/>
        </w:rPr>
        <mc:AlternateContent>
          <mc:Choice Requires="wpi">
            <w:drawing>
              <wp:anchor distT="0" distB="0" distL="114300" distR="114300" simplePos="0" relativeHeight="252056576" behindDoc="0" locked="0" layoutInCell="1" allowOverlap="1" wp14:anchorId="0C7CC968" wp14:editId="16D6051B">
                <wp:simplePos x="0" y="0"/>
                <wp:positionH relativeFrom="column">
                  <wp:posOffset>5765660</wp:posOffset>
                </wp:positionH>
                <wp:positionV relativeFrom="paragraph">
                  <wp:posOffset>405295</wp:posOffset>
                </wp:positionV>
                <wp:extent cx="22680" cy="266760"/>
                <wp:effectExtent l="38100" t="38100" r="41275" b="38100"/>
                <wp:wrapNone/>
                <wp:docPr id="552" name="Ink 552"/>
                <wp:cNvGraphicFramePr/>
                <a:graphic xmlns:a="http://schemas.openxmlformats.org/drawingml/2006/main">
                  <a:graphicData uri="http://schemas.microsoft.com/office/word/2010/wordprocessingInk">
                    <w14:contentPart bwMode="auto" r:id="rId456">
                      <w14:nvContentPartPr>
                        <w14:cNvContentPartPr/>
                      </w14:nvContentPartPr>
                      <w14:xfrm>
                        <a:off x="0" y="0"/>
                        <a:ext cx="22680" cy="266760"/>
                      </w14:xfrm>
                    </w14:contentPart>
                  </a:graphicData>
                </a:graphic>
              </wp:anchor>
            </w:drawing>
          </mc:Choice>
          <mc:Fallback xmlns:w16="http://schemas.microsoft.com/office/word/2018/wordml" xmlns:w16cex="http://schemas.microsoft.com/office/word/2018/wordml/cex">
            <w:pict>
              <v:shape w14:anchorId="0CFFD632" id="Ink 552" o:spid="_x0000_s1026" type="#_x0000_t75" style="position:absolute;margin-left:453.2pt;margin-top:31.1pt;width:3.4pt;height:22.6pt;z-index:252056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">
                <v:imagedata r:id="rId457" o:title=""/>
              </v:shape>
            </w:pict>
          </mc:Fallback>
        </mc:AlternateContent>
      </w:r>
      <w:r>
        <w:rPr>
          <w:rFonts w:ascii="Arial" w:hAnsi="Arial" w:cs="Arial"/>
          <w:noProof/>
        </w:rPr>
        <mc:AlternateContent>
          <mc:Choice Requires="wpi">
            <w:drawing>
              <wp:anchor distT="0" distB="0" distL="114300" distR="114300" simplePos="0" relativeHeight="252055552" behindDoc="0" locked="0" layoutInCell="1" allowOverlap="1" wp14:anchorId="60D4FB7A" wp14:editId="77C7FA59">
                <wp:simplePos x="0" y="0"/>
                <wp:positionH relativeFrom="column">
                  <wp:posOffset>5664140</wp:posOffset>
                </wp:positionH>
                <wp:positionV relativeFrom="paragraph">
                  <wp:posOffset>584575</wp:posOffset>
                </wp:positionV>
                <wp:extent cx="95760" cy="112680"/>
                <wp:effectExtent l="38100" t="38100" r="31750" b="40005"/>
                <wp:wrapNone/>
                <wp:docPr id="551" name="Ink 551"/>
                <wp:cNvGraphicFramePr/>
                <a:graphic xmlns:a="http://schemas.openxmlformats.org/drawingml/2006/main">
                  <a:graphicData uri="http://schemas.microsoft.com/office/word/2010/wordprocessingInk">
                    <w14:contentPart bwMode="auto" r:id="rId458">
                      <w14:nvContentPartPr>
                        <w14:cNvContentPartPr/>
                      </w14:nvContentPartPr>
                      <w14:xfrm>
                        <a:off x="0" y="0"/>
                        <a:ext cx="95760" cy="112680"/>
                      </w14:xfrm>
                    </w14:contentPart>
                  </a:graphicData>
                </a:graphic>
              </wp:anchor>
            </w:drawing>
          </mc:Choice>
          <mc:Fallback xmlns:w16="http://schemas.microsoft.com/office/word/2018/wordml" xmlns:w16cex="http://schemas.microsoft.com/office/word/2018/wordml/cex">
            <w:pict>
              <v:shape w14:anchorId="3A234AB8" id="Ink 551" o:spid="_x0000_s1026" type="#_x0000_t75" style="position:absolute;margin-left:445.2pt;margin-top:45.25pt;width:9.2pt;height:10.45pt;z-index:252055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">
                <v:imagedata r:id="rId459" o:title=""/>
              </v:shape>
            </w:pict>
          </mc:Fallback>
        </mc:AlternateContent>
      </w:r>
      <w:r>
        <w:rPr>
          <w:rFonts w:ascii="Arial" w:hAnsi="Arial" w:cs="Arial"/>
          <w:noProof/>
        </w:rPr>
        <mc:AlternateContent>
          <mc:Choice Requires="wpi">
            <w:drawing>
              <wp:anchor distT="0" distB="0" distL="114300" distR="114300" simplePos="0" relativeHeight="252054528" behindDoc="0" locked="0" layoutInCell="1" allowOverlap="1" wp14:anchorId="4FFC191B" wp14:editId="11E791B2">
                <wp:simplePos x="0" y="0"/>
                <wp:positionH relativeFrom="column">
                  <wp:posOffset>5610140</wp:posOffset>
                </wp:positionH>
                <wp:positionV relativeFrom="paragraph">
                  <wp:posOffset>586015</wp:posOffset>
                </wp:positionV>
                <wp:extent cx="47880" cy="165240"/>
                <wp:effectExtent l="38100" t="38100" r="28575" b="38100"/>
                <wp:wrapNone/>
                <wp:docPr id="550" name="Ink 550"/>
                <wp:cNvGraphicFramePr/>
                <a:graphic xmlns:a="http://schemas.openxmlformats.org/drawingml/2006/main">
                  <a:graphicData uri="http://schemas.microsoft.com/office/word/2010/wordprocessingInk">
                    <w14:contentPart bwMode="auto" r:id="rId460">
                      <w14:nvContentPartPr>
                        <w14:cNvContentPartPr/>
                      </w14:nvContentPartPr>
                      <w14:xfrm>
                        <a:off x="0" y="0"/>
                        <a:ext cx="47880" cy="165240"/>
                      </w14:xfrm>
                    </w14:contentPart>
                  </a:graphicData>
                </a:graphic>
              </wp:anchor>
            </w:drawing>
          </mc:Choice>
          <mc:Fallback xmlns:w16="http://schemas.microsoft.com/office/word/2018/wordml" xmlns:w16cex="http://schemas.microsoft.com/office/word/2018/wordml/cex">
            <w:pict>
              <v:shape w14:anchorId="1D4FCA91" id="Ink 550" o:spid="_x0000_s1026" type="#_x0000_t75" style="position:absolute;margin-left:440.95pt;margin-top:45.35pt;width:5.35pt;height:14.6pt;z-index:252054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">
                <v:imagedata r:id="rId461" o:title=""/>
              </v:shape>
            </w:pict>
          </mc:Fallback>
        </mc:AlternateContent>
      </w:r>
      <w:r>
        <w:rPr>
          <w:rFonts w:ascii="Arial" w:hAnsi="Arial" w:cs="Arial"/>
          <w:noProof/>
        </w:rPr>
        <mc:AlternateContent>
          <mc:Choice Requires="wpi">
            <w:drawing>
              <wp:anchor distT="0" distB="0" distL="114300" distR="114300" simplePos="0" relativeHeight="252053504" behindDoc="0" locked="0" layoutInCell="1" allowOverlap="1" wp14:anchorId="723381CC" wp14:editId="33A1F8F3">
                <wp:simplePos x="0" y="0"/>
                <wp:positionH relativeFrom="column">
                  <wp:posOffset>5502140</wp:posOffset>
                </wp:positionH>
                <wp:positionV relativeFrom="paragraph">
                  <wp:posOffset>605095</wp:posOffset>
                </wp:positionV>
                <wp:extent cx="101880" cy="111600"/>
                <wp:effectExtent l="38100" t="38100" r="25400" b="41275"/>
                <wp:wrapNone/>
                <wp:docPr id="549" name="Ink 549"/>
                <wp:cNvGraphicFramePr/>
                <a:graphic xmlns:a="http://schemas.openxmlformats.org/drawingml/2006/main">
                  <a:graphicData uri="http://schemas.microsoft.com/office/word/2010/wordprocessingInk">
                    <w14:contentPart bwMode="auto" r:id="rId462">
                      <w14:nvContentPartPr>
                        <w14:cNvContentPartPr/>
                      </w14:nvContentPartPr>
                      <w14:xfrm>
                        <a:off x="0" y="0"/>
                        <a:ext cx="101880" cy="111600"/>
                      </w14:xfrm>
                    </w14:contentPart>
                  </a:graphicData>
                </a:graphic>
              </wp:anchor>
            </w:drawing>
          </mc:Choice>
          <mc:Fallback xmlns:w16="http://schemas.microsoft.com/office/word/2018/wordml" xmlns:w16cex="http://schemas.microsoft.com/office/word/2018/wordml/cex">
            <w:pict>
              <v:shape w14:anchorId="7AA40F48" id="Ink 549" o:spid="_x0000_s1026" type="#_x0000_t75" style="position:absolute;margin-left:432.45pt;margin-top:46.85pt;width:9.6pt;height:10.4pt;z-index:252053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&#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">
                <v:imagedata r:id="rId463" o:title=""/>
              </v:shape>
            </w:pict>
          </mc:Fallback>
        </mc:AlternateContent>
      </w:r>
      <w:r>
        <w:rPr>
          <w:rFonts w:ascii="Arial" w:hAnsi="Arial" w:cs="Arial"/>
          <w:noProof/>
        </w:rPr>
        <mc:AlternateContent>
          <mc:Choice Requires="wpi">
            <w:drawing>
              <wp:anchor distT="0" distB="0" distL="114300" distR="114300" simplePos="0" relativeHeight="252052480" behindDoc="0" locked="0" layoutInCell="1" allowOverlap="1" wp14:anchorId="497FF840" wp14:editId="1A38C72C">
                <wp:simplePos x="0" y="0"/>
                <wp:positionH relativeFrom="column">
                  <wp:posOffset>5419700</wp:posOffset>
                </wp:positionH>
                <wp:positionV relativeFrom="paragraph">
                  <wp:posOffset>586375</wp:posOffset>
                </wp:positionV>
                <wp:extent cx="82800" cy="15840"/>
                <wp:effectExtent l="38100" t="38100" r="44450" b="35560"/>
                <wp:wrapNone/>
                <wp:docPr id="548" name="Ink 548"/>
                <wp:cNvGraphicFramePr/>
                <a:graphic xmlns:a="http://schemas.openxmlformats.org/drawingml/2006/main">
                  <a:graphicData uri="http://schemas.microsoft.com/office/word/2010/wordprocessingInk">
                    <w14:contentPart bwMode="auto" r:id="rId464">
                      <w14:nvContentPartPr>
                        <w14:cNvContentPartPr/>
                      </w14:nvContentPartPr>
                      <w14:xfrm>
                        <a:off x="0" y="0"/>
                        <a:ext cx="82800" cy="15840"/>
                      </w14:xfrm>
                    </w14:contentPart>
                  </a:graphicData>
                </a:graphic>
              </wp:anchor>
            </w:drawing>
          </mc:Choice>
          <mc:Fallback xmlns:w16="http://schemas.microsoft.com/office/word/2018/wordml" xmlns:w16cex="http://schemas.microsoft.com/office/word/2018/wordml/cex">
            <w:pict>
              <v:shape w14:anchorId="6542F1C9" id="Ink 548" o:spid="_x0000_s1026" type="#_x0000_t75" style="position:absolute;margin-left:425.95pt;margin-top:45.35pt;width:8.1pt;height:2.9pt;z-index:252052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">
                <v:imagedata r:id="rId465" o:title=""/>
              </v:shape>
            </w:pict>
          </mc:Fallback>
        </mc:AlternateContent>
      </w:r>
      <w:r>
        <w:rPr>
          <w:rFonts w:ascii="Arial" w:hAnsi="Arial" w:cs="Arial"/>
          <w:noProof/>
        </w:rPr>
        <mc:AlternateContent>
          <mc:Choice Requires="wpi">
            <w:drawing>
              <wp:anchor distT="0" distB="0" distL="114300" distR="114300" simplePos="0" relativeHeight="252051456" behindDoc="0" locked="0" layoutInCell="1" allowOverlap="1" wp14:anchorId="74B9D975" wp14:editId="35967575">
                <wp:simplePos x="0" y="0"/>
                <wp:positionH relativeFrom="column">
                  <wp:posOffset>5451380</wp:posOffset>
                </wp:positionH>
                <wp:positionV relativeFrom="paragraph">
                  <wp:posOffset>484495</wp:posOffset>
                </wp:positionV>
                <wp:extent cx="28800" cy="257400"/>
                <wp:effectExtent l="38100" t="38100" r="34925" b="34925"/>
                <wp:wrapNone/>
                <wp:docPr id="547" name="Ink 547"/>
                <wp:cNvGraphicFramePr/>
                <a:graphic xmlns:a="http://schemas.openxmlformats.org/drawingml/2006/main">
                  <a:graphicData uri="http://schemas.microsoft.com/office/word/2010/wordprocessingInk">
                    <w14:contentPart bwMode="auto" r:id="rId466">
                      <w14:nvContentPartPr>
                        <w14:cNvContentPartPr/>
                      </w14:nvContentPartPr>
                      <w14:xfrm>
                        <a:off x="0" y="0"/>
                        <a:ext cx="28800" cy="257400"/>
                      </w14:xfrm>
                    </w14:contentPart>
                  </a:graphicData>
                </a:graphic>
              </wp:anchor>
            </w:drawing>
          </mc:Choice>
          <mc:Fallback xmlns:w16="http://schemas.microsoft.com/office/word/2018/wordml" xmlns:w16cex="http://schemas.microsoft.com/office/word/2018/wordml/cex">
            <w:pict>
              <v:shape w14:anchorId="7B9D954E" id="Ink 547" o:spid="_x0000_s1026" type="#_x0000_t75" style="position:absolute;margin-left:428.45pt;margin-top:37.35pt;width:3.9pt;height:21.9pt;z-index:252051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">
                <v:imagedata r:id="rId467" o:title=""/>
              </v:shape>
            </w:pict>
          </mc:Fallback>
        </mc:AlternateContent>
      </w:r>
      <w:r>
        <w:rPr>
          <w:rFonts w:ascii="Arial" w:hAnsi="Arial" w:cs="Arial"/>
          <w:noProof/>
        </w:rPr>
        <mc:AlternateContent>
          <mc:Choice Requires="wpi">
            <w:drawing>
              <wp:anchor distT="0" distB="0" distL="114300" distR="114300" simplePos="0" relativeHeight="252050432" behindDoc="0" locked="0" layoutInCell="1" allowOverlap="1" wp14:anchorId="779961CC" wp14:editId="793326BB">
                <wp:simplePos x="0" y="0"/>
                <wp:positionH relativeFrom="column">
                  <wp:posOffset>5388020</wp:posOffset>
                </wp:positionH>
                <wp:positionV relativeFrom="paragraph">
                  <wp:posOffset>570175</wp:posOffset>
                </wp:positionV>
                <wp:extent cx="6480" cy="22680"/>
                <wp:effectExtent l="38100" t="38100" r="44450" b="41275"/>
                <wp:wrapNone/>
                <wp:docPr id="546" name="Ink 546"/>
                <wp:cNvGraphicFramePr/>
                <a:graphic xmlns:a="http://schemas.openxmlformats.org/drawingml/2006/main">
                  <a:graphicData uri="http://schemas.microsoft.com/office/word/2010/wordprocessingInk">
                    <w14:contentPart bwMode="auto" r:id="rId468">
                      <w14:nvContentPartPr>
                        <w14:cNvContentPartPr/>
                      </w14:nvContentPartPr>
                      <w14:xfrm>
                        <a:off x="0" y="0"/>
                        <a:ext cx="6480" cy="22680"/>
                      </w14:xfrm>
                    </w14:contentPart>
                  </a:graphicData>
                </a:graphic>
              </wp:anchor>
            </w:drawing>
          </mc:Choice>
          <mc:Fallback xmlns:w16="http://schemas.microsoft.com/office/word/2018/wordml" xmlns:w16cex="http://schemas.microsoft.com/office/word/2018/wordml/cex">
            <w:pict>
              <v:shape w14:anchorId="383A65A6" id="Ink 546" o:spid="_x0000_s1026" type="#_x0000_t75" style="position:absolute;margin-left:423.45pt;margin-top:44.1pt;width:2.1pt;height:3.4pt;z-index:252050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">
                <v:imagedata r:id="rId469" o:title=""/>
              </v:shape>
            </w:pict>
          </mc:Fallback>
        </mc:AlternateContent>
      </w:r>
      <w:r>
        <w:rPr>
          <w:rFonts w:ascii="Arial" w:hAnsi="Arial" w:cs="Arial"/>
          <w:noProof/>
        </w:rPr>
        <mc:AlternateContent>
          <mc:Choice Requires="wpi">
            <w:drawing>
              <wp:anchor distT="0" distB="0" distL="114300" distR="114300" simplePos="0" relativeHeight="252049408" behindDoc="0" locked="0" layoutInCell="1" allowOverlap="1" wp14:anchorId="21634D61" wp14:editId="419FC26D">
                <wp:simplePos x="0" y="0"/>
                <wp:positionH relativeFrom="column">
                  <wp:posOffset>5365700</wp:posOffset>
                </wp:positionH>
                <wp:positionV relativeFrom="paragraph">
                  <wp:posOffset>671695</wp:posOffset>
                </wp:positionV>
                <wp:extent cx="16200" cy="101880"/>
                <wp:effectExtent l="38100" t="38100" r="34925" b="38100"/>
                <wp:wrapNone/>
                <wp:docPr id="545" name="Ink 545"/>
                <wp:cNvGraphicFramePr/>
                <a:graphic xmlns:a="http://schemas.openxmlformats.org/drawingml/2006/main">
                  <a:graphicData uri="http://schemas.microsoft.com/office/word/2010/wordprocessingInk">
                    <w14:contentPart bwMode="auto" r:id="rId470">
                      <w14:nvContentPartPr>
                        <w14:cNvContentPartPr/>
                      </w14:nvContentPartPr>
                      <w14:xfrm>
                        <a:off x="0" y="0"/>
                        <a:ext cx="16200" cy="101880"/>
                      </w14:xfrm>
                    </w14:contentPart>
                  </a:graphicData>
                </a:graphic>
              </wp:anchor>
            </w:drawing>
          </mc:Choice>
          <mc:Fallback xmlns:w16="http://schemas.microsoft.com/office/word/2018/wordml" xmlns:w16cex="http://schemas.microsoft.com/office/word/2018/wordml/cex">
            <w:pict>
              <v:shape w14:anchorId="7863B6C8" id="Ink 545" o:spid="_x0000_s1026" type="#_x0000_t75" style="position:absolute;margin-left:421.7pt;margin-top:52.1pt;width:2.9pt;height:9.6pt;z-index:252049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">
                <v:imagedata r:id="rId471" o:title=""/>
              </v:shape>
            </w:pict>
          </mc:Fallback>
        </mc:AlternateContent>
      </w:r>
      <w:r>
        <w:rPr>
          <w:rFonts w:ascii="Arial" w:hAnsi="Arial" w:cs="Arial"/>
          <w:noProof/>
        </w:rPr>
        <mc:AlternateContent>
          <mc:Choice Requires="wpi">
            <w:drawing>
              <wp:anchor distT="0" distB="0" distL="114300" distR="114300" simplePos="0" relativeHeight="252048384" behindDoc="0" locked="0" layoutInCell="1" allowOverlap="1" wp14:anchorId="660CF26B" wp14:editId="2D37846E">
                <wp:simplePos x="0" y="0"/>
                <wp:positionH relativeFrom="column">
                  <wp:posOffset>5213060</wp:posOffset>
                </wp:positionH>
                <wp:positionV relativeFrom="paragraph">
                  <wp:posOffset>370015</wp:posOffset>
                </wp:positionV>
                <wp:extent cx="114840" cy="460800"/>
                <wp:effectExtent l="38100" t="50800" r="0" b="47625"/>
                <wp:wrapNone/>
                <wp:docPr id="544" name="Ink 544"/>
                <wp:cNvGraphicFramePr/>
                <a:graphic xmlns:a="http://schemas.openxmlformats.org/drawingml/2006/main">
                  <a:graphicData uri="http://schemas.microsoft.com/office/word/2010/wordprocessingInk">
                    <w14:contentPart bwMode="auto" r:id="rId472">
                      <w14:nvContentPartPr>
                        <w14:cNvContentPartPr/>
                      </w14:nvContentPartPr>
                      <w14:xfrm>
                        <a:off x="0" y="0"/>
                        <a:ext cx="114840" cy="460800"/>
                      </w14:xfrm>
                    </w14:contentPart>
                  </a:graphicData>
                </a:graphic>
              </wp:anchor>
            </w:drawing>
          </mc:Choice>
          <mc:Fallback xmlns:w16="http://schemas.microsoft.com/office/word/2018/wordml" xmlns:w16cex="http://schemas.microsoft.com/office/word/2018/wordml/cex">
            <w:pict>
              <v:shape w14:anchorId="0B5A98A2" id="Ink 544" o:spid="_x0000_s1026" type="#_x0000_t75" style="position:absolute;margin-left:409.7pt;margin-top:28.35pt;width:10.7pt;height:37.9pt;z-index:252048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">
                <v:imagedata r:id="rId473" o:title=""/>
              </v:shape>
            </w:pict>
          </mc:Fallback>
        </mc:AlternateContent>
      </w:r>
    </w:p>
    <w:p w14:paraId="6915D4F7" w14:textId="1A354796" w:rsidR="00196D75" w:rsidRDefault="00196D75" w:rsidP="00152E9D">
      <w:pPr>
        <w:rPr>
          <w:rFonts w:ascii="Arial" w:hAnsi="Arial" w:cs="Arial"/>
          <w:vanish/>
        </w:rPr>
        <w:sectPr w:rsidR="00196D75" w:rsidSect="00FD6DEC">
          <w:footerReference w:type="default" r:id="rId474"/>
          <w:pgSz w:w="11894" w:h="16834"/>
          <w:pgMar w:top="720" w:right="720" w:bottom="720" w:left="720" w:header="706" w:footer="706" w:gutter="0"/>
          <w:paperSrc w:first="1" w:other="1"/>
          <w:cols w:space="720"/>
        </w:sectPr>
      </w:pPr>
    </w:p>
    <w:p w14:paraId="6915D4F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915D4F9"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78C0CE" w14:textId="77777777" w:rsidR="00267C59" w:rsidRDefault="00267C59">
      <w:r>
        <w:separator/>
      </w:r>
    </w:p>
  </w:endnote>
  <w:endnote w:type="continuationSeparator" w:id="0">
    <w:p w14:paraId="41E4B929" w14:textId="77777777" w:rsidR="00267C59" w:rsidRDefault="00267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324293"/>
      <w:docPartObj>
        <w:docPartGallery w:val="Page Numbers (Bottom of Page)"/>
        <w:docPartUnique/>
      </w:docPartObj>
    </w:sdtPr>
    <w:sdtEndPr/>
    <w:sdtContent>
      <w:p w14:paraId="6ED4BF78" w14:textId="230F68A3" w:rsidR="008A4B88" w:rsidRDefault="008A4B88">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915D578" w14:textId="77777777" w:rsidR="00CA2E9B" w:rsidRDefault="00CA2E9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157FBB" w14:textId="77777777" w:rsidR="00267C59" w:rsidRDefault="00267C59">
      <w:r>
        <w:separator/>
      </w:r>
    </w:p>
  </w:footnote>
  <w:footnote w:type="continuationSeparator" w:id="0">
    <w:p w14:paraId="57EEDE83" w14:textId="77777777" w:rsidR="00267C59" w:rsidRDefault="00267C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hybridMultilevel"/>
    <w:tmpl w:val="FFFFFFFF"/>
    <w:lvl w:ilvl="0" w:tplc="931C0F1E">
      <w:numFmt w:val="decimal"/>
      <w:lvlText w:val="*"/>
      <w:lvlJc w:val="left"/>
    </w:lvl>
    <w:lvl w:ilvl="1" w:tplc="5662528E">
      <w:numFmt w:val="decimal"/>
      <w:lvlText w:val=""/>
      <w:lvlJc w:val="left"/>
    </w:lvl>
    <w:lvl w:ilvl="2" w:tplc="6098211C">
      <w:numFmt w:val="decimal"/>
      <w:lvlText w:val=""/>
      <w:lvlJc w:val="left"/>
    </w:lvl>
    <w:lvl w:ilvl="3" w:tplc="81423BE2">
      <w:numFmt w:val="decimal"/>
      <w:lvlText w:val=""/>
      <w:lvlJc w:val="left"/>
    </w:lvl>
    <w:lvl w:ilvl="4" w:tplc="D3BC5CAC">
      <w:numFmt w:val="decimal"/>
      <w:lvlText w:val=""/>
      <w:lvlJc w:val="left"/>
    </w:lvl>
    <w:lvl w:ilvl="5" w:tplc="898EAB2C">
      <w:numFmt w:val="decimal"/>
      <w:lvlText w:val=""/>
      <w:lvlJc w:val="left"/>
    </w:lvl>
    <w:lvl w:ilvl="6" w:tplc="64EC3ABE">
      <w:numFmt w:val="decimal"/>
      <w:lvlText w:val=""/>
      <w:lvlJc w:val="left"/>
    </w:lvl>
    <w:lvl w:ilvl="7" w:tplc="E414516C">
      <w:numFmt w:val="decimal"/>
      <w:lvlText w:val=""/>
      <w:lvlJc w:val="left"/>
    </w:lvl>
    <w:lvl w:ilvl="8" w:tplc="F02A0E62">
      <w:numFmt w:val="decimal"/>
      <w:lvlText w:val=""/>
      <w:lvlJc w:val="left"/>
    </w:lvl>
  </w:abstractNum>
  <w:abstractNum w:abstractNumId="2" w15:restartNumberingAfterBreak="0">
    <w:nsid w:val="025A6FEB"/>
    <w:multiLevelType w:val="hybridMultilevel"/>
    <w:tmpl w:val="931E5764"/>
    <w:lvl w:ilvl="0" w:tplc="01E8641C">
      <w:start w:val="1"/>
      <w:numFmt w:val="decimal"/>
      <w:lvlText w:val="%1."/>
      <w:lvlJc w:val="left"/>
      <w:pPr>
        <w:ind w:left="822" w:hanging="360"/>
      </w:pPr>
      <w:rPr>
        <w:rFonts w:ascii="Times New Roman" w:eastAsia="Times New Roman" w:hAnsi="Times New Roman" w:hint="default"/>
        <w:b/>
        <w:bCs/>
        <w:sz w:val="24"/>
        <w:szCs w:val="24"/>
      </w:rPr>
    </w:lvl>
    <w:lvl w:ilvl="1" w:tplc="17A44438">
      <w:start w:val="1"/>
      <w:numFmt w:val="upperLetter"/>
      <w:lvlText w:val="%2)"/>
      <w:lvlJc w:val="left"/>
      <w:pPr>
        <w:ind w:left="4009" w:hanging="360"/>
      </w:pPr>
      <w:rPr>
        <w:rFonts w:ascii="Times New Roman" w:eastAsia="Times New Roman" w:hAnsi="Times New Roman" w:hint="default"/>
        <w:b/>
        <w:bCs/>
        <w:spacing w:val="-1"/>
        <w:sz w:val="24"/>
        <w:szCs w:val="24"/>
      </w:rPr>
    </w:lvl>
    <w:lvl w:ilvl="2" w:tplc="79402B66">
      <w:start w:val="1"/>
      <w:numFmt w:val="bullet"/>
      <w:lvlText w:val="•"/>
      <w:lvlJc w:val="left"/>
      <w:pPr>
        <w:ind w:left="4596" w:hanging="360"/>
      </w:pPr>
      <w:rPr>
        <w:rFonts w:hint="default"/>
      </w:rPr>
    </w:lvl>
    <w:lvl w:ilvl="3" w:tplc="415CE19A">
      <w:start w:val="1"/>
      <w:numFmt w:val="bullet"/>
      <w:lvlText w:val="•"/>
      <w:lvlJc w:val="left"/>
      <w:pPr>
        <w:ind w:left="5182" w:hanging="360"/>
      </w:pPr>
      <w:rPr>
        <w:rFonts w:hint="default"/>
      </w:rPr>
    </w:lvl>
    <w:lvl w:ilvl="4" w:tplc="6E88C9AC">
      <w:start w:val="1"/>
      <w:numFmt w:val="bullet"/>
      <w:lvlText w:val="•"/>
      <w:lvlJc w:val="left"/>
      <w:pPr>
        <w:ind w:left="5768" w:hanging="360"/>
      </w:pPr>
      <w:rPr>
        <w:rFonts w:hint="default"/>
      </w:rPr>
    </w:lvl>
    <w:lvl w:ilvl="5" w:tplc="5600D9AA">
      <w:start w:val="1"/>
      <w:numFmt w:val="bullet"/>
      <w:lvlText w:val="•"/>
      <w:lvlJc w:val="left"/>
      <w:pPr>
        <w:ind w:left="6354" w:hanging="360"/>
      </w:pPr>
      <w:rPr>
        <w:rFonts w:hint="default"/>
      </w:rPr>
    </w:lvl>
    <w:lvl w:ilvl="6" w:tplc="D73A5452">
      <w:start w:val="1"/>
      <w:numFmt w:val="bullet"/>
      <w:lvlText w:val="•"/>
      <w:lvlJc w:val="left"/>
      <w:pPr>
        <w:ind w:left="6941" w:hanging="360"/>
      </w:pPr>
      <w:rPr>
        <w:rFonts w:hint="default"/>
      </w:rPr>
    </w:lvl>
    <w:lvl w:ilvl="7" w:tplc="280A8750">
      <w:start w:val="1"/>
      <w:numFmt w:val="bullet"/>
      <w:lvlText w:val="•"/>
      <w:lvlJc w:val="left"/>
      <w:pPr>
        <w:ind w:left="7527" w:hanging="360"/>
      </w:pPr>
      <w:rPr>
        <w:rFonts w:hint="default"/>
      </w:rPr>
    </w:lvl>
    <w:lvl w:ilvl="8" w:tplc="A0265D0A">
      <w:start w:val="1"/>
      <w:numFmt w:val="bullet"/>
      <w:lvlText w:val="•"/>
      <w:lvlJc w:val="left"/>
      <w:pPr>
        <w:ind w:left="8113" w:hanging="360"/>
      </w:pPr>
      <w:rPr>
        <w:rFonts w:hint="default"/>
      </w:r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112914"/>
    <w:multiLevelType w:val="hybridMultilevel"/>
    <w:tmpl w:val="45704D0A"/>
    <w:lvl w:ilvl="0" w:tplc="EB4A116E">
      <w:start w:val="1"/>
      <w:numFmt w:val="bullet"/>
      <w:lvlText w:val="o"/>
      <w:lvlJc w:val="left"/>
      <w:pPr>
        <w:ind w:left="1665" w:hanging="711"/>
      </w:pPr>
      <w:rPr>
        <w:rFonts w:ascii="Courier New" w:eastAsia="Courier New" w:hAnsi="Courier New" w:hint="default"/>
        <w:sz w:val="24"/>
        <w:szCs w:val="24"/>
      </w:rPr>
    </w:lvl>
    <w:lvl w:ilvl="1" w:tplc="E9E201C2">
      <w:start w:val="1"/>
      <w:numFmt w:val="bullet"/>
      <w:lvlText w:val=""/>
      <w:lvlJc w:val="left"/>
      <w:pPr>
        <w:ind w:left="1533" w:hanging="360"/>
      </w:pPr>
      <w:rPr>
        <w:rFonts w:ascii="Symbol" w:eastAsia="Symbol" w:hAnsi="Symbol" w:hint="default"/>
        <w:sz w:val="24"/>
        <w:szCs w:val="24"/>
      </w:rPr>
    </w:lvl>
    <w:lvl w:ilvl="2" w:tplc="F0884C84">
      <w:start w:val="1"/>
      <w:numFmt w:val="bullet"/>
      <w:lvlText w:val="•"/>
      <w:lvlJc w:val="left"/>
      <w:pPr>
        <w:ind w:left="2590" w:hanging="360"/>
      </w:pPr>
      <w:rPr>
        <w:rFonts w:hint="default"/>
      </w:rPr>
    </w:lvl>
    <w:lvl w:ilvl="3" w:tplc="BA668314">
      <w:start w:val="1"/>
      <w:numFmt w:val="bullet"/>
      <w:lvlText w:val="•"/>
      <w:lvlJc w:val="left"/>
      <w:pPr>
        <w:ind w:left="3516" w:hanging="360"/>
      </w:pPr>
      <w:rPr>
        <w:rFonts w:hint="default"/>
      </w:rPr>
    </w:lvl>
    <w:lvl w:ilvl="4" w:tplc="13AC16FE">
      <w:start w:val="1"/>
      <w:numFmt w:val="bullet"/>
      <w:lvlText w:val="•"/>
      <w:lvlJc w:val="left"/>
      <w:pPr>
        <w:ind w:left="4442" w:hanging="360"/>
      </w:pPr>
      <w:rPr>
        <w:rFonts w:hint="default"/>
      </w:rPr>
    </w:lvl>
    <w:lvl w:ilvl="5" w:tplc="6E5ACEB8">
      <w:start w:val="1"/>
      <w:numFmt w:val="bullet"/>
      <w:lvlText w:val="•"/>
      <w:lvlJc w:val="left"/>
      <w:pPr>
        <w:ind w:left="5368" w:hanging="360"/>
      </w:pPr>
      <w:rPr>
        <w:rFonts w:hint="default"/>
      </w:rPr>
    </w:lvl>
    <w:lvl w:ilvl="6" w:tplc="EAA68F96">
      <w:start w:val="1"/>
      <w:numFmt w:val="bullet"/>
      <w:lvlText w:val="•"/>
      <w:lvlJc w:val="left"/>
      <w:pPr>
        <w:ind w:left="6294" w:hanging="360"/>
      </w:pPr>
      <w:rPr>
        <w:rFonts w:hint="default"/>
      </w:rPr>
    </w:lvl>
    <w:lvl w:ilvl="7" w:tplc="DFFA2870">
      <w:start w:val="1"/>
      <w:numFmt w:val="bullet"/>
      <w:lvlText w:val="•"/>
      <w:lvlJc w:val="left"/>
      <w:pPr>
        <w:ind w:left="7219" w:hanging="360"/>
      </w:pPr>
      <w:rPr>
        <w:rFonts w:hint="default"/>
      </w:rPr>
    </w:lvl>
    <w:lvl w:ilvl="8" w:tplc="94E6CF08">
      <w:start w:val="1"/>
      <w:numFmt w:val="bullet"/>
      <w:lvlText w:val="•"/>
      <w:lvlJc w:val="left"/>
      <w:pPr>
        <w:ind w:left="8145" w:hanging="360"/>
      </w:pPr>
      <w:rPr>
        <w:rFont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hybridMultilevel"/>
    <w:tmpl w:val="2878E4FA"/>
    <w:lvl w:ilvl="0" w:tplc="4FD067D0">
      <w:start w:val="1"/>
      <w:numFmt w:val="decimal"/>
      <w:lvlText w:val="%1."/>
      <w:lvlJc w:val="left"/>
      <w:pPr>
        <w:tabs>
          <w:tab w:val="num" w:pos="720"/>
        </w:tabs>
        <w:ind w:left="720" w:hanging="360"/>
      </w:pPr>
    </w:lvl>
    <w:lvl w:ilvl="1" w:tplc="37C28B58" w:tentative="1">
      <w:start w:val="1"/>
      <w:numFmt w:val="decimal"/>
      <w:lvlText w:val="%2."/>
      <w:lvlJc w:val="left"/>
      <w:pPr>
        <w:tabs>
          <w:tab w:val="num" w:pos="1440"/>
        </w:tabs>
        <w:ind w:left="1440" w:hanging="360"/>
      </w:pPr>
    </w:lvl>
    <w:lvl w:ilvl="2" w:tplc="3F90ED66" w:tentative="1">
      <w:start w:val="1"/>
      <w:numFmt w:val="decimal"/>
      <w:lvlText w:val="%3."/>
      <w:lvlJc w:val="left"/>
      <w:pPr>
        <w:tabs>
          <w:tab w:val="num" w:pos="2160"/>
        </w:tabs>
        <w:ind w:left="2160" w:hanging="360"/>
      </w:pPr>
    </w:lvl>
    <w:lvl w:ilvl="3" w:tplc="25AC9612" w:tentative="1">
      <w:start w:val="1"/>
      <w:numFmt w:val="decimal"/>
      <w:lvlText w:val="%4."/>
      <w:lvlJc w:val="left"/>
      <w:pPr>
        <w:tabs>
          <w:tab w:val="num" w:pos="2880"/>
        </w:tabs>
        <w:ind w:left="2880" w:hanging="360"/>
      </w:pPr>
    </w:lvl>
    <w:lvl w:ilvl="4" w:tplc="9864AE64" w:tentative="1">
      <w:start w:val="1"/>
      <w:numFmt w:val="decimal"/>
      <w:lvlText w:val="%5."/>
      <w:lvlJc w:val="left"/>
      <w:pPr>
        <w:tabs>
          <w:tab w:val="num" w:pos="3600"/>
        </w:tabs>
        <w:ind w:left="3600" w:hanging="360"/>
      </w:pPr>
    </w:lvl>
    <w:lvl w:ilvl="5" w:tplc="BA92227C" w:tentative="1">
      <w:start w:val="1"/>
      <w:numFmt w:val="decimal"/>
      <w:lvlText w:val="%6."/>
      <w:lvlJc w:val="left"/>
      <w:pPr>
        <w:tabs>
          <w:tab w:val="num" w:pos="4320"/>
        </w:tabs>
        <w:ind w:left="4320" w:hanging="360"/>
      </w:pPr>
    </w:lvl>
    <w:lvl w:ilvl="6" w:tplc="568209A8" w:tentative="1">
      <w:start w:val="1"/>
      <w:numFmt w:val="decimal"/>
      <w:lvlText w:val="%7."/>
      <w:lvlJc w:val="left"/>
      <w:pPr>
        <w:tabs>
          <w:tab w:val="num" w:pos="5040"/>
        </w:tabs>
        <w:ind w:left="5040" w:hanging="360"/>
      </w:pPr>
    </w:lvl>
    <w:lvl w:ilvl="7" w:tplc="E60CF93C" w:tentative="1">
      <w:start w:val="1"/>
      <w:numFmt w:val="decimal"/>
      <w:lvlText w:val="%8."/>
      <w:lvlJc w:val="left"/>
      <w:pPr>
        <w:tabs>
          <w:tab w:val="num" w:pos="5760"/>
        </w:tabs>
        <w:ind w:left="5760" w:hanging="360"/>
      </w:pPr>
    </w:lvl>
    <w:lvl w:ilvl="8" w:tplc="FEA837E0" w:tentative="1">
      <w:start w:val="1"/>
      <w:numFmt w:val="decimal"/>
      <w:lvlText w:val="%9."/>
      <w:lvlJc w:val="left"/>
      <w:pPr>
        <w:tabs>
          <w:tab w:val="num" w:pos="6480"/>
        </w:tabs>
        <w:ind w:left="6480" w:hanging="360"/>
      </w:pPr>
    </w:lvl>
  </w:abstractNum>
  <w:abstractNum w:abstractNumId="10" w15:restartNumberingAfterBreak="0">
    <w:nsid w:val="21EA45BD"/>
    <w:multiLevelType w:val="hybridMultilevel"/>
    <w:tmpl w:val="85BE547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30242CF"/>
    <w:multiLevelType w:val="hybridMultilevel"/>
    <w:tmpl w:val="3D508582"/>
    <w:lvl w:ilvl="0" w:tplc="08090019">
      <w:start w:val="1"/>
      <w:numFmt w:val="lowerLetter"/>
      <w:lvlText w:val="%1."/>
      <w:lvlJc w:val="left"/>
      <w:pPr>
        <w:ind w:left="1440" w:hanging="360"/>
      </w:pPr>
    </w:lvl>
    <w:lvl w:ilvl="1" w:tplc="6EC85AE8">
      <w:start w:val="1"/>
      <w:numFmt w:val="lowerLetter"/>
      <w:lvlText w:val="%2."/>
      <w:lvlJc w:val="left"/>
      <w:pPr>
        <w:ind w:left="2160" w:hanging="360"/>
      </w:pPr>
      <w:rPr>
        <w:rFonts w:ascii="Arial" w:eastAsia="Times New Roman" w:hAnsi="Arial" w:cs="Arial"/>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A1A5312"/>
    <w:multiLevelType w:val="hybridMultilevel"/>
    <w:tmpl w:val="F6FA6D5C"/>
    <w:lvl w:ilvl="0" w:tplc="FA4CD502">
      <w:start w:val="1"/>
      <w:numFmt w:val="decimal"/>
      <w:lvlText w:val="%1."/>
      <w:lvlJc w:val="left"/>
      <w:pPr>
        <w:ind w:left="521" w:hanging="360"/>
      </w:pPr>
      <w:rPr>
        <w:rFonts w:ascii="Arial" w:eastAsia="Times New Roman" w:hAnsi="Arial" w:cs="Arial" w:hint="default"/>
        <w:sz w:val="24"/>
        <w:szCs w:val="24"/>
      </w:rPr>
    </w:lvl>
    <w:lvl w:ilvl="1" w:tplc="AEB29250">
      <w:start w:val="1"/>
      <w:numFmt w:val="decimal"/>
      <w:lvlText w:val="%2."/>
      <w:lvlJc w:val="left"/>
      <w:pPr>
        <w:ind w:left="804" w:hanging="360"/>
      </w:pPr>
      <w:rPr>
        <w:rFonts w:ascii="Times New Roman" w:eastAsia="Times New Roman" w:hAnsi="Times New Roman" w:hint="default"/>
        <w:b/>
        <w:bCs/>
        <w:sz w:val="24"/>
        <w:szCs w:val="24"/>
      </w:rPr>
    </w:lvl>
    <w:lvl w:ilvl="2" w:tplc="98BE5B8C">
      <w:start w:val="1"/>
      <w:numFmt w:val="bullet"/>
      <w:lvlText w:val=""/>
      <w:lvlJc w:val="left"/>
      <w:pPr>
        <w:ind w:left="881" w:hanging="360"/>
      </w:pPr>
      <w:rPr>
        <w:rFonts w:ascii="Symbol" w:eastAsia="Symbol" w:hAnsi="Symbol" w:hint="default"/>
        <w:sz w:val="24"/>
        <w:szCs w:val="24"/>
      </w:rPr>
    </w:lvl>
    <w:lvl w:ilvl="3" w:tplc="6674DD10">
      <w:start w:val="1"/>
      <w:numFmt w:val="bullet"/>
      <w:lvlText w:val="•"/>
      <w:lvlJc w:val="left"/>
      <w:pPr>
        <w:ind w:left="881" w:hanging="360"/>
      </w:pPr>
      <w:rPr>
        <w:rFonts w:hint="default"/>
      </w:rPr>
    </w:lvl>
    <w:lvl w:ilvl="4" w:tplc="6D22202C">
      <w:start w:val="1"/>
      <w:numFmt w:val="bullet"/>
      <w:lvlText w:val="•"/>
      <w:lvlJc w:val="left"/>
      <w:pPr>
        <w:ind w:left="2099" w:hanging="360"/>
      </w:pPr>
      <w:rPr>
        <w:rFonts w:hint="default"/>
      </w:rPr>
    </w:lvl>
    <w:lvl w:ilvl="5" w:tplc="BB6CAC54">
      <w:start w:val="1"/>
      <w:numFmt w:val="bullet"/>
      <w:lvlText w:val="•"/>
      <w:lvlJc w:val="left"/>
      <w:pPr>
        <w:ind w:left="3317" w:hanging="360"/>
      </w:pPr>
      <w:rPr>
        <w:rFonts w:hint="default"/>
      </w:rPr>
    </w:lvl>
    <w:lvl w:ilvl="6" w:tplc="C5B68CD4">
      <w:start w:val="1"/>
      <w:numFmt w:val="bullet"/>
      <w:lvlText w:val="•"/>
      <w:lvlJc w:val="left"/>
      <w:pPr>
        <w:ind w:left="4535" w:hanging="360"/>
      </w:pPr>
      <w:rPr>
        <w:rFonts w:hint="default"/>
      </w:rPr>
    </w:lvl>
    <w:lvl w:ilvl="7" w:tplc="48AA3028">
      <w:start w:val="1"/>
      <w:numFmt w:val="bullet"/>
      <w:lvlText w:val="•"/>
      <w:lvlJc w:val="left"/>
      <w:pPr>
        <w:ind w:left="5752" w:hanging="360"/>
      </w:pPr>
      <w:rPr>
        <w:rFonts w:hint="default"/>
      </w:rPr>
    </w:lvl>
    <w:lvl w:ilvl="8" w:tplc="FBBE60DC">
      <w:start w:val="1"/>
      <w:numFmt w:val="bullet"/>
      <w:lvlText w:val="•"/>
      <w:lvlJc w:val="left"/>
      <w:pPr>
        <w:ind w:left="6970" w:hanging="360"/>
      </w:pPr>
      <w:rPr>
        <w:rFonts w:hint="default"/>
      </w:rPr>
    </w:lvl>
  </w:abstractNum>
  <w:abstractNum w:abstractNumId="14" w15:restartNumberingAfterBreak="0">
    <w:nsid w:val="2F994994"/>
    <w:multiLevelType w:val="hybridMultilevel"/>
    <w:tmpl w:val="F90832C4"/>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662EAE"/>
    <w:multiLevelType w:val="hybridMultilevel"/>
    <w:tmpl w:val="3D508582"/>
    <w:lvl w:ilvl="0" w:tplc="08090019">
      <w:start w:val="1"/>
      <w:numFmt w:val="lowerLetter"/>
      <w:lvlText w:val="%1."/>
      <w:lvlJc w:val="left"/>
      <w:pPr>
        <w:ind w:left="1440" w:hanging="360"/>
      </w:pPr>
    </w:lvl>
    <w:lvl w:ilvl="1" w:tplc="6EC85AE8">
      <w:start w:val="1"/>
      <w:numFmt w:val="lowerLetter"/>
      <w:lvlText w:val="%2."/>
      <w:lvlJc w:val="left"/>
      <w:pPr>
        <w:ind w:left="2160" w:hanging="360"/>
      </w:pPr>
      <w:rPr>
        <w:rFonts w:ascii="Arial" w:eastAsia="Times New Roman" w:hAnsi="Arial" w:cs="Arial"/>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A2E31DC"/>
    <w:multiLevelType w:val="hybridMultilevel"/>
    <w:tmpl w:val="036A6694"/>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3CEA1DDA"/>
    <w:multiLevelType w:val="hybridMultilevel"/>
    <w:tmpl w:val="F822F3BA"/>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01D6C01"/>
    <w:multiLevelType w:val="hybridMultilevel"/>
    <w:tmpl w:val="575825FE"/>
    <w:lvl w:ilvl="0" w:tplc="DB7EF21E">
      <w:start w:val="1"/>
      <w:numFmt w:val="lowerLetter"/>
      <w:lvlText w:val="%1)"/>
      <w:lvlJc w:val="left"/>
      <w:pPr>
        <w:ind w:left="1440" w:hanging="360"/>
      </w:pPr>
    </w:lvl>
    <w:lvl w:ilvl="1" w:tplc="2B30384C">
      <w:start w:val="1"/>
      <w:numFmt w:val="lowerLetter"/>
      <w:lvlText w:val="%2)"/>
      <w:lvlJc w:val="left"/>
      <w:pPr>
        <w:ind w:left="1800" w:hanging="360"/>
      </w:pPr>
    </w:lvl>
    <w:lvl w:ilvl="2" w:tplc="3D30A79C">
      <w:start w:val="1"/>
      <w:numFmt w:val="lowerRoman"/>
      <w:lvlText w:val="%3)"/>
      <w:lvlJc w:val="left"/>
      <w:pPr>
        <w:ind w:left="2160" w:hanging="360"/>
      </w:pPr>
    </w:lvl>
    <w:lvl w:ilvl="3" w:tplc="9850A8AE">
      <w:start w:val="1"/>
      <w:numFmt w:val="decimal"/>
      <w:lvlText w:val="(%4)"/>
      <w:lvlJc w:val="left"/>
      <w:pPr>
        <w:ind w:left="2520" w:hanging="360"/>
      </w:pPr>
    </w:lvl>
    <w:lvl w:ilvl="4" w:tplc="9E523D9A">
      <w:start w:val="1"/>
      <w:numFmt w:val="lowerLetter"/>
      <w:lvlText w:val="(%5)"/>
      <w:lvlJc w:val="left"/>
      <w:pPr>
        <w:ind w:left="2880" w:hanging="360"/>
      </w:pPr>
    </w:lvl>
    <w:lvl w:ilvl="5" w:tplc="B67890A6">
      <w:start w:val="1"/>
      <w:numFmt w:val="lowerRoman"/>
      <w:lvlText w:val="(%6)"/>
      <w:lvlJc w:val="left"/>
      <w:pPr>
        <w:ind w:left="3240" w:hanging="360"/>
      </w:pPr>
    </w:lvl>
    <w:lvl w:ilvl="6" w:tplc="AE4AE84C">
      <w:start w:val="1"/>
      <w:numFmt w:val="decimal"/>
      <w:lvlText w:val="%7."/>
      <w:lvlJc w:val="left"/>
      <w:pPr>
        <w:ind w:left="3600" w:hanging="360"/>
      </w:pPr>
    </w:lvl>
    <w:lvl w:ilvl="7" w:tplc="476C5FB6">
      <w:start w:val="1"/>
      <w:numFmt w:val="lowerLetter"/>
      <w:lvlText w:val="%8."/>
      <w:lvlJc w:val="left"/>
      <w:pPr>
        <w:ind w:left="3960" w:hanging="360"/>
      </w:pPr>
    </w:lvl>
    <w:lvl w:ilvl="8" w:tplc="20F2607A">
      <w:start w:val="1"/>
      <w:numFmt w:val="lowerRoman"/>
      <w:lvlText w:val="%9."/>
      <w:lvlJc w:val="left"/>
      <w:pPr>
        <w:ind w:left="4320" w:hanging="360"/>
      </w:pPr>
    </w:lvl>
  </w:abstractNum>
  <w:abstractNum w:abstractNumId="23" w15:restartNumberingAfterBreak="0">
    <w:nsid w:val="43B6646E"/>
    <w:multiLevelType w:val="hybridMultilevel"/>
    <w:tmpl w:val="5AEC756C"/>
    <w:lvl w:ilvl="0" w:tplc="08090017">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F1442D"/>
    <w:multiLevelType w:val="hybridMultilevel"/>
    <w:tmpl w:val="B21ECF82"/>
    <w:lvl w:ilvl="0" w:tplc="D708DAA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6" w15:restartNumberingAfterBreak="0">
    <w:nsid w:val="52637608"/>
    <w:multiLevelType w:val="hybridMultilevel"/>
    <w:tmpl w:val="CD000F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31937F3"/>
    <w:multiLevelType w:val="hybridMultilevel"/>
    <w:tmpl w:val="92B23246"/>
    <w:lvl w:ilvl="0" w:tplc="ED0C81C0">
      <w:start w:val="1"/>
      <w:numFmt w:val="decimal"/>
      <w:lvlText w:val="%1."/>
      <w:lvlJc w:val="left"/>
      <w:pPr>
        <w:ind w:left="462" w:hanging="360"/>
      </w:pPr>
      <w:rPr>
        <w:rFonts w:ascii="Arial" w:eastAsia="Times New Roman" w:hAnsi="Arial" w:cs="Arial" w:hint="default"/>
        <w:sz w:val="24"/>
        <w:szCs w:val="24"/>
      </w:rPr>
    </w:lvl>
    <w:lvl w:ilvl="1" w:tplc="1084EAA4">
      <w:start w:val="1"/>
      <w:numFmt w:val="decimal"/>
      <w:lvlText w:val="%2."/>
      <w:lvlJc w:val="left"/>
      <w:pPr>
        <w:ind w:left="822" w:hanging="360"/>
      </w:pPr>
      <w:rPr>
        <w:rFonts w:ascii="Times New Roman" w:eastAsia="Times New Roman" w:hAnsi="Times New Roman" w:hint="default"/>
        <w:b/>
        <w:bCs/>
        <w:sz w:val="24"/>
        <w:szCs w:val="24"/>
      </w:rPr>
    </w:lvl>
    <w:lvl w:ilvl="2" w:tplc="4074F0B8">
      <w:start w:val="1"/>
      <w:numFmt w:val="bullet"/>
      <w:lvlText w:val="o"/>
      <w:lvlJc w:val="left"/>
      <w:pPr>
        <w:ind w:left="1542" w:hanging="360"/>
      </w:pPr>
      <w:rPr>
        <w:rFonts w:ascii="Courier New" w:eastAsia="Courier New" w:hAnsi="Courier New" w:hint="default"/>
        <w:sz w:val="24"/>
        <w:szCs w:val="24"/>
      </w:rPr>
    </w:lvl>
    <w:lvl w:ilvl="3" w:tplc="44864178">
      <w:start w:val="1"/>
      <w:numFmt w:val="bullet"/>
      <w:lvlText w:val="•"/>
      <w:lvlJc w:val="left"/>
      <w:pPr>
        <w:ind w:left="2510" w:hanging="360"/>
      </w:pPr>
      <w:rPr>
        <w:rFonts w:hint="default"/>
      </w:rPr>
    </w:lvl>
    <w:lvl w:ilvl="4" w:tplc="184EE07A">
      <w:start w:val="1"/>
      <w:numFmt w:val="bullet"/>
      <w:lvlText w:val="•"/>
      <w:lvlJc w:val="left"/>
      <w:pPr>
        <w:ind w:left="3478" w:hanging="360"/>
      </w:pPr>
      <w:rPr>
        <w:rFonts w:hint="default"/>
      </w:rPr>
    </w:lvl>
    <w:lvl w:ilvl="5" w:tplc="4BB026DA">
      <w:start w:val="1"/>
      <w:numFmt w:val="bullet"/>
      <w:lvlText w:val="•"/>
      <w:lvlJc w:val="left"/>
      <w:pPr>
        <w:ind w:left="4446" w:hanging="360"/>
      </w:pPr>
      <w:rPr>
        <w:rFonts w:hint="default"/>
      </w:rPr>
    </w:lvl>
    <w:lvl w:ilvl="6" w:tplc="CC36AA1C">
      <w:start w:val="1"/>
      <w:numFmt w:val="bullet"/>
      <w:lvlText w:val="•"/>
      <w:lvlJc w:val="left"/>
      <w:pPr>
        <w:ind w:left="5414" w:hanging="360"/>
      </w:pPr>
      <w:rPr>
        <w:rFonts w:hint="default"/>
      </w:rPr>
    </w:lvl>
    <w:lvl w:ilvl="7" w:tplc="94306AF8">
      <w:start w:val="1"/>
      <w:numFmt w:val="bullet"/>
      <w:lvlText w:val="•"/>
      <w:lvlJc w:val="left"/>
      <w:pPr>
        <w:ind w:left="6382" w:hanging="360"/>
      </w:pPr>
      <w:rPr>
        <w:rFonts w:hint="default"/>
      </w:rPr>
    </w:lvl>
    <w:lvl w:ilvl="8" w:tplc="1B2601C2">
      <w:start w:val="1"/>
      <w:numFmt w:val="bullet"/>
      <w:lvlText w:val="•"/>
      <w:lvlJc w:val="left"/>
      <w:pPr>
        <w:ind w:left="7350" w:hanging="360"/>
      </w:pPr>
      <w:rPr>
        <w:rFonts w:hint="default"/>
      </w:rPr>
    </w:lvl>
  </w:abstractNum>
  <w:abstractNum w:abstractNumId="28" w15:restartNumberingAfterBreak="0">
    <w:nsid w:val="536926B5"/>
    <w:multiLevelType w:val="hybridMultilevel"/>
    <w:tmpl w:val="6B88B34E"/>
    <w:lvl w:ilvl="0" w:tplc="B28AE83A">
      <w:start w:val="6"/>
      <w:numFmt w:val="decimal"/>
      <w:lvlText w:val="%1."/>
      <w:lvlJc w:val="left"/>
      <w:pPr>
        <w:ind w:left="144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2C2FA7"/>
    <w:multiLevelType w:val="hybridMultilevel"/>
    <w:tmpl w:val="21005A76"/>
    <w:lvl w:ilvl="0" w:tplc="2E165C36">
      <w:numFmt w:val="bullet"/>
      <w:lvlText w:val="-"/>
      <w:lvlJc w:val="left"/>
      <w:pPr>
        <w:ind w:left="1140" w:hanging="360"/>
      </w:pPr>
      <w:rPr>
        <w:rFonts w:ascii="Arial" w:eastAsia="Times New Roman"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821F78"/>
    <w:multiLevelType w:val="hybridMultilevel"/>
    <w:tmpl w:val="77AEA868"/>
    <w:lvl w:ilvl="0" w:tplc="995267B2">
      <w:start w:val="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226060"/>
    <w:multiLevelType w:val="hybridMultilevel"/>
    <w:tmpl w:val="342843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8"/>
  </w:num>
  <w:num w:numId="3">
    <w:abstractNumId w:val="36"/>
  </w:num>
  <w:num w:numId="4">
    <w:abstractNumId w:val="24"/>
  </w:num>
  <w:num w:numId="5">
    <w:abstractNumId w:val="15"/>
  </w:num>
  <w:num w:numId="6">
    <w:abstractNumId w:val="35"/>
  </w:num>
  <w:num w:numId="7">
    <w:abstractNumId w:val="5"/>
  </w:num>
  <w:num w:numId="8">
    <w:abstractNumId w:val="33"/>
  </w:num>
  <w:num w:numId="9">
    <w:abstractNumId w:val="19"/>
  </w:num>
  <w:num w:numId="10">
    <w:abstractNumId w:val="8"/>
  </w:num>
  <w:num w:numId="11">
    <w:abstractNumId w:val="9"/>
  </w:num>
  <w:num w:numId="12">
    <w:abstractNumId w:val="16"/>
  </w:num>
  <w:num w:numId="13">
    <w:abstractNumId w:val="31"/>
  </w:num>
  <w:num w:numId="14">
    <w:abstractNumId w:val="6"/>
  </w:num>
  <w:num w:numId="15">
    <w:abstractNumId w:val="0"/>
  </w:num>
  <w:num w:numId="16">
    <w:abstractNumId w:val="12"/>
  </w:num>
  <w:num w:numId="17">
    <w:abstractNumId w:val="3"/>
  </w:num>
  <w:num w:numId="18">
    <w:abstractNumId w:val="29"/>
  </w:num>
  <w:num w:numId="19">
    <w:abstractNumId w:val="22"/>
  </w:num>
  <w:num w:numId="20">
    <w:abstractNumId w:val="25"/>
  </w:num>
  <w:num w:numId="21">
    <w:abstractNumId w:val="21"/>
  </w:num>
  <w:num w:numId="22">
    <w:abstractNumId w:val="14"/>
  </w:num>
  <w:num w:numId="23">
    <w:abstractNumId w:val="23"/>
  </w:num>
  <w:num w:numId="24">
    <w:abstractNumId w:val="28"/>
  </w:num>
  <w:num w:numId="25">
    <w:abstractNumId w:val="17"/>
  </w:num>
  <w:num w:numId="26">
    <w:abstractNumId w:val="20"/>
  </w:num>
  <w:num w:numId="27">
    <w:abstractNumId w:val="1"/>
    <w:lvlOverride w:ilvl="0">
      <w:lvl w:ilvl="0" w:tplc="931C0F1E">
        <w:start w:val="1"/>
        <w:numFmt w:val="bullet"/>
        <w:lvlText w:val=""/>
        <w:legacy w:legacy="1" w:legacySpace="0" w:legacyIndent="283"/>
        <w:lvlJc w:val="left"/>
        <w:pPr>
          <w:ind w:left="283" w:hanging="283"/>
        </w:pPr>
        <w:rPr>
          <w:rFonts w:ascii="Symbol" w:hAnsi="Symbol" w:hint="default"/>
        </w:rPr>
      </w:lvl>
    </w:lvlOverride>
  </w:num>
  <w:num w:numId="28">
    <w:abstractNumId w:val="11"/>
  </w:num>
  <w:num w:numId="29">
    <w:abstractNumId w:val="27"/>
  </w:num>
  <w:num w:numId="30">
    <w:abstractNumId w:val="7"/>
  </w:num>
  <w:num w:numId="31">
    <w:abstractNumId w:val="2"/>
  </w:num>
  <w:num w:numId="32">
    <w:abstractNumId w:val="30"/>
  </w:num>
  <w:num w:numId="33">
    <w:abstractNumId w:val="10"/>
  </w:num>
  <w:num w:numId="34">
    <w:abstractNumId w:val="13"/>
  </w:num>
  <w:num w:numId="35">
    <w:abstractNumId w:val="34"/>
  </w:num>
  <w:num w:numId="36">
    <w:abstractNumId w:val="26"/>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2BCD"/>
    <w:rsid w:val="000822E5"/>
    <w:rsid w:val="00087CC6"/>
    <w:rsid w:val="00094B48"/>
    <w:rsid w:val="00095453"/>
    <w:rsid w:val="000971FC"/>
    <w:rsid w:val="000A2A3A"/>
    <w:rsid w:val="000A492A"/>
    <w:rsid w:val="000B7F04"/>
    <w:rsid w:val="000D2F80"/>
    <w:rsid w:val="000D639D"/>
    <w:rsid w:val="000E413A"/>
    <w:rsid w:val="000F5AA3"/>
    <w:rsid w:val="00100396"/>
    <w:rsid w:val="00100B5C"/>
    <w:rsid w:val="001106E9"/>
    <w:rsid w:val="001138EB"/>
    <w:rsid w:val="00124CA5"/>
    <w:rsid w:val="001272FD"/>
    <w:rsid w:val="00134F77"/>
    <w:rsid w:val="001363A5"/>
    <w:rsid w:val="00152E9D"/>
    <w:rsid w:val="00154487"/>
    <w:rsid w:val="00160D12"/>
    <w:rsid w:val="0016558A"/>
    <w:rsid w:val="0017512A"/>
    <w:rsid w:val="00180EB5"/>
    <w:rsid w:val="00182B24"/>
    <w:rsid w:val="00196958"/>
    <w:rsid w:val="00196D75"/>
    <w:rsid w:val="001A1E39"/>
    <w:rsid w:val="001A24F3"/>
    <w:rsid w:val="001B405C"/>
    <w:rsid w:val="001B5F45"/>
    <w:rsid w:val="001D0BD5"/>
    <w:rsid w:val="001E1050"/>
    <w:rsid w:val="001E1E1F"/>
    <w:rsid w:val="001E2007"/>
    <w:rsid w:val="001E57C1"/>
    <w:rsid w:val="001F07EF"/>
    <w:rsid w:val="001F50B6"/>
    <w:rsid w:val="001F6D7A"/>
    <w:rsid w:val="00210709"/>
    <w:rsid w:val="00221B7A"/>
    <w:rsid w:val="00224849"/>
    <w:rsid w:val="0022746E"/>
    <w:rsid w:val="00235F71"/>
    <w:rsid w:val="00240DEB"/>
    <w:rsid w:val="002444CA"/>
    <w:rsid w:val="00260DE6"/>
    <w:rsid w:val="00267C59"/>
    <w:rsid w:val="00273FEE"/>
    <w:rsid w:val="0028204E"/>
    <w:rsid w:val="0028591B"/>
    <w:rsid w:val="002878BF"/>
    <w:rsid w:val="00291841"/>
    <w:rsid w:val="002A79BB"/>
    <w:rsid w:val="002C449B"/>
    <w:rsid w:val="002C6040"/>
    <w:rsid w:val="002D5302"/>
    <w:rsid w:val="002D5B3F"/>
    <w:rsid w:val="002E10A9"/>
    <w:rsid w:val="002E272E"/>
    <w:rsid w:val="002F5778"/>
    <w:rsid w:val="003131EC"/>
    <w:rsid w:val="00315918"/>
    <w:rsid w:val="003223E0"/>
    <w:rsid w:val="00352C4A"/>
    <w:rsid w:val="0035523F"/>
    <w:rsid w:val="00362560"/>
    <w:rsid w:val="003732FD"/>
    <w:rsid w:val="003753B2"/>
    <w:rsid w:val="00375A91"/>
    <w:rsid w:val="00376559"/>
    <w:rsid w:val="00382BAA"/>
    <w:rsid w:val="00384D73"/>
    <w:rsid w:val="00385A99"/>
    <w:rsid w:val="00393978"/>
    <w:rsid w:val="00393EB6"/>
    <w:rsid w:val="003A3CE5"/>
    <w:rsid w:val="003A6C17"/>
    <w:rsid w:val="003B366F"/>
    <w:rsid w:val="003B3C48"/>
    <w:rsid w:val="003B3F9D"/>
    <w:rsid w:val="003B6C95"/>
    <w:rsid w:val="003C3CDF"/>
    <w:rsid w:val="003D02FE"/>
    <w:rsid w:val="003E5751"/>
    <w:rsid w:val="004046A9"/>
    <w:rsid w:val="00404C50"/>
    <w:rsid w:val="00423934"/>
    <w:rsid w:val="00426244"/>
    <w:rsid w:val="00441777"/>
    <w:rsid w:val="00444304"/>
    <w:rsid w:val="00451810"/>
    <w:rsid w:val="004661B3"/>
    <w:rsid w:val="00470A38"/>
    <w:rsid w:val="00477880"/>
    <w:rsid w:val="004874DE"/>
    <w:rsid w:val="004B5334"/>
    <w:rsid w:val="004B6C14"/>
    <w:rsid w:val="004C40DF"/>
    <w:rsid w:val="004D5E9B"/>
    <w:rsid w:val="004D63D9"/>
    <w:rsid w:val="004E6585"/>
    <w:rsid w:val="004F38B4"/>
    <w:rsid w:val="0050249F"/>
    <w:rsid w:val="00524566"/>
    <w:rsid w:val="00527E60"/>
    <w:rsid w:val="00530BEF"/>
    <w:rsid w:val="00551641"/>
    <w:rsid w:val="00552351"/>
    <w:rsid w:val="00556363"/>
    <w:rsid w:val="00556E20"/>
    <w:rsid w:val="00561F00"/>
    <w:rsid w:val="00562C4E"/>
    <w:rsid w:val="00562DEC"/>
    <w:rsid w:val="0057000C"/>
    <w:rsid w:val="00576AB4"/>
    <w:rsid w:val="00577917"/>
    <w:rsid w:val="0058048A"/>
    <w:rsid w:val="00590667"/>
    <w:rsid w:val="005951D8"/>
    <w:rsid w:val="005969E2"/>
    <w:rsid w:val="005A1689"/>
    <w:rsid w:val="005A275A"/>
    <w:rsid w:val="005B61CD"/>
    <w:rsid w:val="005C68A2"/>
    <w:rsid w:val="005D1D58"/>
    <w:rsid w:val="005D432C"/>
    <w:rsid w:val="005E285E"/>
    <w:rsid w:val="005E72F8"/>
    <w:rsid w:val="005E785B"/>
    <w:rsid w:val="005F0579"/>
    <w:rsid w:val="005F3A53"/>
    <w:rsid w:val="00604048"/>
    <w:rsid w:val="006062A3"/>
    <w:rsid w:val="00610E08"/>
    <w:rsid w:val="00611BDC"/>
    <w:rsid w:val="006140BF"/>
    <w:rsid w:val="006161BE"/>
    <w:rsid w:val="00616FEC"/>
    <w:rsid w:val="00620787"/>
    <w:rsid w:val="00625FB3"/>
    <w:rsid w:val="00632434"/>
    <w:rsid w:val="0063478F"/>
    <w:rsid w:val="00641B6D"/>
    <w:rsid w:val="00644256"/>
    <w:rsid w:val="006470ED"/>
    <w:rsid w:val="00661D6F"/>
    <w:rsid w:val="006628E9"/>
    <w:rsid w:val="006649B5"/>
    <w:rsid w:val="0066725E"/>
    <w:rsid w:val="006716C7"/>
    <w:rsid w:val="006757A1"/>
    <w:rsid w:val="00681208"/>
    <w:rsid w:val="00681FA9"/>
    <w:rsid w:val="00691EA9"/>
    <w:rsid w:val="006934D4"/>
    <w:rsid w:val="0069733F"/>
    <w:rsid w:val="00697A20"/>
    <w:rsid w:val="006A6DC3"/>
    <w:rsid w:val="006B6BF5"/>
    <w:rsid w:val="006D0C4E"/>
    <w:rsid w:val="006D49ED"/>
    <w:rsid w:val="006D55CE"/>
    <w:rsid w:val="006D637A"/>
    <w:rsid w:val="006D6F24"/>
    <w:rsid w:val="006F0F95"/>
    <w:rsid w:val="006F45BF"/>
    <w:rsid w:val="006F60E0"/>
    <w:rsid w:val="00702F71"/>
    <w:rsid w:val="00704C83"/>
    <w:rsid w:val="00713274"/>
    <w:rsid w:val="007366DF"/>
    <w:rsid w:val="00757839"/>
    <w:rsid w:val="00760BD1"/>
    <w:rsid w:val="00770C81"/>
    <w:rsid w:val="007768C6"/>
    <w:rsid w:val="00791024"/>
    <w:rsid w:val="00793F0A"/>
    <w:rsid w:val="007A2657"/>
    <w:rsid w:val="007C682C"/>
    <w:rsid w:val="007D11AB"/>
    <w:rsid w:val="007D2385"/>
    <w:rsid w:val="007D5DE2"/>
    <w:rsid w:val="007E042B"/>
    <w:rsid w:val="007E417B"/>
    <w:rsid w:val="007F214F"/>
    <w:rsid w:val="00800069"/>
    <w:rsid w:val="00803D2C"/>
    <w:rsid w:val="008042F0"/>
    <w:rsid w:val="008126CE"/>
    <w:rsid w:val="0082157B"/>
    <w:rsid w:val="008310A0"/>
    <w:rsid w:val="00831F4A"/>
    <w:rsid w:val="00835D29"/>
    <w:rsid w:val="008429CD"/>
    <w:rsid w:val="00842E7F"/>
    <w:rsid w:val="00852933"/>
    <w:rsid w:val="008566E5"/>
    <w:rsid w:val="008566FE"/>
    <w:rsid w:val="00865B46"/>
    <w:rsid w:val="00873541"/>
    <w:rsid w:val="00877FB2"/>
    <w:rsid w:val="00896134"/>
    <w:rsid w:val="008A4B88"/>
    <w:rsid w:val="008A62BC"/>
    <w:rsid w:val="008B43E7"/>
    <w:rsid w:val="008D493B"/>
    <w:rsid w:val="008D763F"/>
    <w:rsid w:val="008F0278"/>
    <w:rsid w:val="008F036F"/>
    <w:rsid w:val="008F1308"/>
    <w:rsid w:val="008F78C2"/>
    <w:rsid w:val="00904568"/>
    <w:rsid w:val="00911394"/>
    <w:rsid w:val="009122F3"/>
    <w:rsid w:val="00923EF2"/>
    <w:rsid w:val="00926D25"/>
    <w:rsid w:val="00926E9D"/>
    <w:rsid w:val="009315A0"/>
    <w:rsid w:val="00932C6E"/>
    <w:rsid w:val="00933F10"/>
    <w:rsid w:val="009433C5"/>
    <w:rsid w:val="00945F40"/>
    <w:rsid w:val="00952841"/>
    <w:rsid w:val="00965881"/>
    <w:rsid w:val="00971544"/>
    <w:rsid w:val="009871FF"/>
    <w:rsid w:val="00990799"/>
    <w:rsid w:val="00995D51"/>
    <w:rsid w:val="009A0631"/>
    <w:rsid w:val="009B10ED"/>
    <w:rsid w:val="009D3EA4"/>
    <w:rsid w:val="009D649C"/>
    <w:rsid w:val="009E4BC1"/>
    <w:rsid w:val="009E7E2F"/>
    <w:rsid w:val="009F5CB2"/>
    <w:rsid w:val="00A03BB8"/>
    <w:rsid w:val="00A16E98"/>
    <w:rsid w:val="00A23D54"/>
    <w:rsid w:val="00A26E43"/>
    <w:rsid w:val="00A3505D"/>
    <w:rsid w:val="00A4036F"/>
    <w:rsid w:val="00A406E5"/>
    <w:rsid w:val="00A423D0"/>
    <w:rsid w:val="00A4641C"/>
    <w:rsid w:val="00A47A63"/>
    <w:rsid w:val="00A5239D"/>
    <w:rsid w:val="00A54D14"/>
    <w:rsid w:val="00A55876"/>
    <w:rsid w:val="00A6723C"/>
    <w:rsid w:val="00A67FB1"/>
    <w:rsid w:val="00A7703A"/>
    <w:rsid w:val="00A85BFE"/>
    <w:rsid w:val="00A877DA"/>
    <w:rsid w:val="00AB5677"/>
    <w:rsid w:val="00AB6FE7"/>
    <w:rsid w:val="00AB7AD7"/>
    <w:rsid w:val="00AD2430"/>
    <w:rsid w:val="00AD3C95"/>
    <w:rsid w:val="00AE41A6"/>
    <w:rsid w:val="00AF0E34"/>
    <w:rsid w:val="00AF271D"/>
    <w:rsid w:val="00AF56C2"/>
    <w:rsid w:val="00B004E6"/>
    <w:rsid w:val="00B05B47"/>
    <w:rsid w:val="00B0744D"/>
    <w:rsid w:val="00B3101B"/>
    <w:rsid w:val="00B31E94"/>
    <w:rsid w:val="00B50EA8"/>
    <w:rsid w:val="00B5417C"/>
    <w:rsid w:val="00B64082"/>
    <w:rsid w:val="00B66BB9"/>
    <w:rsid w:val="00B72325"/>
    <w:rsid w:val="00B81AD3"/>
    <w:rsid w:val="00B829D8"/>
    <w:rsid w:val="00B84B5B"/>
    <w:rsid w:val="00B86446"/>
    <w:rsid w:val="00BA1176"/>
    <w:rsid w:val="00BA4C01"/>
    <w:rsid w:val="00BD077E"/>
    <w:rsid w:val="00BE0B01"/>
    <w:rsid w:val="00BE2929"/>
    <w:rsid w:val="00BE79C7"/>
    <w:rsid w:val="00BF3CB5"/>
    <w:rsid w:val="00C01A3F"/>
    <w:rsid w:val="00C073F1"/>
    <w:rsid w:val="00C10459"/>
    <w:rsid w:val="00C1285B"/>
    <w:rsid w:val="00C1361B"/>
    <w:rsid w:val="00C14E1F"/>
    <w:rsid w:val="00C15F6C"/>
    <w:rsid w:val="00C227A5"/>
    <w:rsid w:val="00C315AF"/>
    <w:rsid w:val="00C36D9A"/>
    <w:rsid w:val="00C44A72"/>
    <w:rsid w:val="00C47B6A"/>
    <w:rsid w:val="00C61FC2"/>
    <w:rsid w:val="00C67ECF"/>
    <w:rsid w:val="00C705F9"/>
    <w:rsid w:val="00C80F0F"/>
    <w:rsid w:val="00C8667A"/>
    <w:rsid w:val="00C87EF0"/>
    <w:rsid w:val="00C93492"/>
    <w:rsid w:val="00C93BCB"/>
    <w:rsid w:val="00C943CA"/>
    <w:rsid w:val="00CA2E9B"/>
    <w:rsid w:val="00CA605E"/>
    <w:rsid w:val="00CC241A"/>
    <w:rsid w:val="00CE1553"/>
    <w:rsid w:val="00CE1A7A"/>
    <w:rsid w:val="00CE313E"/>
    <w:rsid w:val="00CE4035"/>
    <w:rsid w:val="00CE65AB"/>
    <w:rsid w:val="00CF4266"/>
    <w:rsid w:val="00D17121"/>
    <w:rsid w:val="00D22D9C"/>
    <w:rsid w:val="00D241F1"/>
    <w:rsid w:val="00D275CB"/>
    <w:rsid w:val="00D30DFA"/>
    <w:rsid w:val="00D36FAF"/>
    <w:rsid w:val="00D463A5"/>
    <w:rsid w:val="00D4710D"/>
    <w:rsid w:val="00D47D25"/>
    <w:rsid w:val="00D62ACD"/>
    <w:rsid w:val="00DA36EE"/>
    <w:rsid w:val="00DB019B"/>
    <w:rsid w:val="00DB116D"/>
    <w:rsid w:val="00DC2F05"/>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3411"/>
    <w:rsid w:val="00EB4F96"/>
    <w:rsid w:val="00ED7072"/>
    <w:rsid w:val="00EE3132"/>
    <w:rsid w:val="00EE3D9D"/>
    <w:rsid w:val="00EE5E67"/>
    <w:rsid w:val="00EE6F25"/>
    <w:rsid w:val="00F02126"/>
    <w:rsid w:val="00F03D85"/>
    <w:rsid w:val="00F07C8C"/>
    <w:rsid w:val="00F249F1"/>
    <w:rsid w:val="00F25B9D"/>
    <w:rsid w:val="00F2664E"/>
    <w:rsid w:val="00F31163"/>
    <w:rsid w:val="00F311D9"/>
    <w:rsid w:val="00F31C04"/>
    <w:rsid w:val="00F442A7"/>
    <w:rsid w:val="00F57A89"/>
    <w:rsid w:val="00F61A20"/>
    <w:rsid w:val="00F62053"/>
    <w:rsid w:val="00F6271C"/>
    <w:rsid w:val="00F63DD9"/>
    <w:rsid w:val="00F67644"/>
    <w:rsid w:val="00F70C2F"/>
    <w:rsid w:val="00F768B5"/>
    <w:rsid w:val="00F81BE7"/>
    <w:rsid w:val="00F8381F"/>
    <w:rsid w:val="00F847F3"/>
    <w:rsid w:val="00FA04CD"/>
    <w:rsid w:val="00FA25F5"/>
    <w:rsid w:val="00FA2810"/>
    <w:rsid w:val="00FA68F8"/>
    <w:rsid w:val="00FB1DC0"/>
    <w:rsid w:val="00FB3B4E"/>
    <w:rsid w:val="00FB4521"/>
    <w:rsid w:val="00FB4F84"/>
    <w:rsid w:val="00FB5CF8"/>
    <w:rsid w:val="00FD6DEC"/>
    <w:rsid w:val="00FF273B"/>
    <w:rsid w:val="00FF564C"/>
    <w:rsid w:val="00FF5AAD"/>
    <w:rsid w:val="07F376F4"/>
    <w:rsid w:val="081D27FD"/>
    <w:rsid w:val="09D406BE"/>
    <w:rsid w:val="19DE9192"/>
    <w:rsid w:val="38E52B1B"/>
    <w:rsid w:val="3E9CF432"/>
    <w:rsid w:val="455A0B59"/>
    <w:rsid w:val="4DB81CEE"/>
    <w:rsid w:val="5624B7A4"/>
    <w:rsid w:val="5A6FE03E"/>
    <w:rsid w:val="62BBDD2E"/>
    <w:rsid w:val="76220E77"/>
    <w:rsid w:val="7B3BB3A3"/>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15D00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Modname">
    <w:name w:val="Modname"/>
    <w:basedOn w:val="Normal"/>
    <w:next w:val="Normal"/>
    <w:rsid w:val="00BE2929"/>
    <w:pPr>
      <w:spacing w:after="240"/>
      <w:jc w:val="center"/>
    </w:pPr>
    <w:rPr>
      <w:b/>
      <w:sz w:val="28"/>
    </w:rPr>
  </w:style>
  <w:style w:type="paragraph" w:styleId="PlainText">
    <w:name w:val="Plain Text"/>
    <w:basedOn w:val="Normal"/>
    <w:link w:val="PlainTextChar"/>
    <w:rsid w:val="00CE1A7A"/>
    <w:rPr>
      <w:rFonts w:ascii="Courier New" w:hAnsi="Courier New"/>
      <w:lang w:val="en-US"/>
    </w:rPr>
  </w:style>
  <w:style w:type="character" w:customStyle="1" w:styleId="PlainTextChar">
    <w:name w:val="Plain Text Char"/>
    <w:basedOn w:val="DefaultParagraphFont"/>
    <w:link w:val="PlainText"/>
    <w:rsid w:val="00CE1A7A"/>
    <w:rPr>
      <w:rFonts w:ascii="Courier New" w:hAnsi="Courier New"/>
      <w:lang w:val="en-US" w:eastAsia="en-GB"/>
    </w:rPr>
  </w:style>
  <w:style w:type="paragraph" w:styleId="BodyText">
    <w:name w:val="Body Text"/>
    <w:basedOn w:val="Normal"/>
    <w:link w:val="BodyTextChar"/>
    <w:rsid w:val="00CE1A7A"/>
    <w:pPr>
      <w:spacing w:after="120"/>
    </w:pPr>
  </w:style>
  <w:style w:type="character" w:customStyle="1" w:styleId="BodyTextChar">
    <w:name w:val="Body Text Char"/>
    <w:basedOn w:val="DefaultParagraphFont"/>
    <w:link w:val="BodyText"/>
    <w:rsid w:val="00CE1A7A"/>
    <w:rPr>
      <w:lang w:eastAsia="en-GB"/>
    </w:rPr>
  </w:style>
  <w:style w:type="paragraph" w:customStyle="1" w:styleId="Modcode">
    <w:name w:val="Modcode"/>
    <w:basedOn w:val="Normal"/>
    <w:rsid w:val="00CE1A7A"/>
    <w:pPr>
      <w:jc w:val="center"/>
    </w:pPr>
    <w:rPr>
      <w:b/>
      <w:caps/>
      <w:sz w:val="28"/>
    </w:rPr>
  </w:style>
  <w:style w:type="paragraph" w:customStyle="1" w:styleId="Time">
    <w:name w:val="Time"/>
    <w:basedOn w:val="Normal"/>
    <w:next w:val="Answer"/>
    <w:rsid w:val="00CE1A7A"/>
    <w:pPr>
      <w:spacing w:after="240"/>
    </w:pPr>
    <w:rPr>
      <w:b/>
      <w:caps/>
      <w:sz w:val="28"/>
    </w:rPr>
  </w:style>
  <w:style w:type="paragraph" w:customStyle="1" w:styleId="Answer">
    <w:name w:val="Answer"/>
    <w:basedOn w:val="Normal"/>
    <w:next w:val="BodyText"/>
    <w:rsid w:val="00CE1A7A"/>
    <w:rPr>
      <w:b/>
      <w:caps/>
      <w:sz w:val="28"/>
    </w:rPr>
  </w:style>
  <w:style w:type="character" w:customStyle="1" w:styleId="shorttext">
    <w:name w:val="short_text"/>
    <w:basedOn w:val="DefaultParagraphFont"/>
    <w:rsid w:val="00CE1A7A"/>
  </w:style>
  <w:style w:type="character" w:customStyle="1" w:styleId="hps">
    <w:name w:val="hps"/>
    <w:basedOn w:val="DefaultParagraphFont"/>
    <w:rsid w:val="00CE1A7A"/>
  </w:style>
  <w:style w:type="character" w:customStyle="1" w:styleId="Heading3Char">
    <w:name w:val="Heading 3 Char"/>
    <w:basedOn w:val="DefaultParagraphFont"/>
    <w:link w:val="Heading3"/>
    <w:rsid w:val="00CE1A7A"/>
    <w:rPr>
      <w:b/>
      <w:sz w:val="24"/>
      <w:lang w:eastAsia="en-GB"/>
    </w:rPr>
  </w:style>
  <w:style w:type="paragraph" w:customStyle="1" w:styleId="Body1">
    <w:name w:val="Body 1"/>
    <w:rsid w:val="00CE1A7A"/>
    <w:rPr>
      <w:rFonts w:ascii="Helvetica" w:eastAsia="Arial Unicode MS" w:hAnsi="Helvetica"/>
      <w:color w:val="000000"/>
      <w:sz w:val="24"/>
      <w:lang w:eastAsia="en-GB"/>
    </w:rPr>
  </w:style>
  <w:style w:type="paragraph" w:customStyle="1" w:styleId="TableParagraph">
    <w:name w:val="Table Paragraph"/>
    <w:basedOn w:val="Normal"/>
    <w:uiPriority w:val="1"/>
    <w:qFormat/>
    <w:rsid w:val="003A6C17"/>
    <w:pPr>
      <w:widowControl w:val="0"/>
    </w:pPr>
    <w:rPr>
      <w:rFonts w:asciiTheme="minorHAnsi" w:eastAsiaTheme="minorHAnsi" w:hAnsiTheme="minorHAnsi" w:cstheme="minorBidi"/>
      <w:sz w:val="22"/>
      <w:szCs w:val="22"/>
      <w:lang w:val="en-US" w:eastAsia="en-US"/>
    </w:rPr>
  </w:style>
  <w:style w:type="paragraph" w:customStyle="1" w:styleId="paragraph">
    <w:name w:val="paragraph"/>
    <w:basedOn w:val="Normal"/>
    <w:rsid w:val="00697A20"/>
    <w:pPr>
      <w:spacing w:before="100" w:beforeAutospacing="1" w:after="100" w:afterAutospacing="1"/>
    </w:pPr>
    <w:rPr>
      <w:sz w:val="24"/>
      <w:szCs w:val="24"/>
    </w:rPr>
  </w:style>
  <w:style w:type="character" w:customStyle="1" w:styleId="normaltextrun">
    <w:name w:val="normaltextrun"/>
    <w:basedOn w:val="DefaultParagraphFont"/>
    <w:rsid w:val="00697A20"/>
  </w:style>
  <w:style w:type="character" w:customStyle="1" w:styleId="eop">
    <w:name w:val="eop"/>
    <w:basedOn w:val="DefaultParagraphFont"/>
    <w:rsid w:val="00697A20"/>
  </w:style>
  <w:style w:type="character" w:customStyle="1" w:styleId="normaltextrun1">
    <w:name w:val="normaltextrun1"/>
    <w:basedOn w:val="DefaultParagraphFont"/>
    <w:rsid w:val="00697A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001088">
      <w:bodyDiv w:val="1"/>
      <w:marLeft w:val="0"/>
      <w:marRight w:val="0"/>
      <w:marTop w:val="0"/>
      <w:marBottom w:val="0"/>
      <w:divBdr>
        <w:top w:val="none" w:sz="0" w:space="0" w:color="auto"/>
        <w:left w:val="none" w:sz="0" w:space="0" w:color="auto"/>
        <w:bottom w:val="none" w:sz="0" w:space="0" w:color="auto"/>
        <w:right w:val="none" w:sz="0" w:space="0" w:color="auto"/>
      </w:divBdr>
      <w:divsChild>
        <w:div w:id="698240561">
          <w:marLeft w:val="0"/>
          <w:marRight w:val="0"/>
          <w:marTop w:val="0"/>
          <w:marBottom w:val="0"/>
          <w:divBdr>
            <w:top w:val="none" w:sz="0" w:space="0" w:color="auto"/>
            <w:left w:val="none" w:sz="0" w:space="0" w:color="auto"/>
            <w:bottom w:val="none" w:sz="0" w:space="0" w:color="auto"/>
            <w:right w:val="none" w:sz="0" w:space="0" w:color="auto"/>
          </w:divBdr>
          <w:divsChild>
            <w:div w:id="1780029683">
              <w:marLeft w:val="0"/>
              <w:marRight w:val="0"/>
              <w:marTop w:val="0"/>
              <w:marBottom w:val="0"/>
              <w:divBdr>
                <w:top w:val="none" w:sz="0" w:space="0" w:color="auto"/>
                <w:left w:val="none" w:sz="0" w:space="0" w:color="auto"/>
                <w:bottom w:val="none" w:sz="0" w:space="0" w:color="auto"/>
                <w:right w:val="none" w:sz="0" w:space="0" w:color="auto"/>
              </w:divBdr>
              <w:divsChild>
                <w:div w:id="1489977438">
                  <w:marLeft w:val="0"/>
                  <w:marRight w:val="0"/>
                  <w:marTop w:val="0"/>
                  <w:marBottom w:val="0"/>
                  <w:divBdr>
                    <w:top w:val="none" w:sz="0" w:space="0" w:color="auto"/>
                    <w:left w:val="none" w:sz="0" w:space="0" w:color="auto"/>
                    <w:bottom w:val="none" w:sz="0" w:space="0" w:color="auto"/>
                    <w:right w:val="none" w:sz="0" w:space="0" w:color="auto"/>
                  </w:divBdr>
                  <w:divsChild>
                    <w:div w:id="1830366850">
                      <w:marLeft w:val="0"/>
                      <w:marRight w:val="0"/>
                      <w:marTop w:val="0"/>
                      <w:marBottom w:val="0"/>
                      <w:divBdr>
                        <w:top w:val="none" w:sz="0" w:space="0" w:color="auto"/>
                        <w:left w:val="none" w:sz="0" w:space="0" w:color="auto"/>
                        <w:bottom w:val="none" w:sz="0" w:space="0" w:color="auto"/>
                        <w:right w:val="none" w:sz="0" w:space="0" w:color="auto"/>
                      </w:divBdr>
                      <w:divsChild>
                        <w:div w:id="888498143">
                          <w:marLeft w:val="0"/>
                          <w:marRight w:val="0"/>
                          <w:marTop w:val="0"/>
                          <w:marBottom w:val="0"/>
                          <w:divBdr>
                            <w:top w:val="none" w:sz="0" w:space="0" w:color="auto"/>
                            <w:left w:val="none" w:sz="0" w:space="0" w:color="auto"/>
                            <w:bottom w:val="none" w:sz="0" w:space="0" w:color="auto"/>
                            <w:right w:val="none" w:sz="0" w:space="0" w:color="auto"/>
                          </w:divBdr>
                          <w:divsChild>
                            <w:div w:id="651760950">
                              <w:marLeft w:val="0"/>
                              <w:marRight w:val="0"/>
                              <w:marTop w:val="0"/>
                              <w:marBottom w:val="0"/>
                              <w:divBdr>
                                <w:top w:val="none" w:sz="0" w:space="0" w:color="auto"/>
                                <w:left w:val="none" w:sz="0" w:space="0" w:color="auto"/>
                                <w:bottom w:val="none" w:sz="0" w:space="0" w:color="auto"/>
                                <w:right w:val="none" w:sz="0" w:space="0" w:color="auto"/>
                              </w:divBdr>
                              <w:divsChild>
                                <w:div w:id="1897929210">
                                  <w:marLeft w:val="0"/>
                                  <w:marRight w:val="0"/>
                                  <w:marTop w:val="0"/>
                                  <w:marBottom w:val="0"/>
                                  <w:divBdr>
                                    <w:top w:val="none" w:sz="0" w:space="0" w:color="auto"/>
                                    <w:left w:val="none" w:sz="0" w:space="0" w:color="auto"/>
                                    <w:bottom w:val="none" w:sz="0" w:space="0" w:color="auto"/>
                                    <w:right w:val="none" w:sz="0" w:space="0" w:color="auto"/>
                                  </w:divBdr>
                                  <w:divsChild>
                                    <w:div w:id="569966918">
                                      <w:marLeft w:val="0"/>
                                      <w:marRight w:val="0"/>
                                      <w:marTop w:val="0"/>
                                      <w:marBottom w:val="0"/>
                                      <w:divBdr>
                                        <w:top w:val="none" w:sz="0" w:space="0" w:color="auto"/>
                                        <w:left w:val="none" w:sz="0" w:space="0" w:color="auto"/>
                                        <w:bottom w:val="none" w:sz="0" w:space="0" w:color="auto"/>
                                        <w:right w:val="none" w:sz="0" w:space="0" w:color="auto"/>
                                      </w:divBdr>
                                      <w:divsChild>
                                        <w:div w:id="1384216061">
                                          <w:marLeft w:val="0"/>
                                          <w:marRight w:val="0"/>
                                          <w:marTop w:val="0"/>
                                          <w:marBottom w:val="0"/>
                                          <w:divBdr>
                                            <w:top w:val="none" w:sz="0" w:space="0" w:color="auto"/>
                                            <w:left w:val="none" w:sz="0" w:space="0" w:color="auto"/>
                                            <w:bottom w:val="none" w:sz="0" w:space="0" w:color="auto"/>
                                            <w:right w:val="none" w:sz="0" w:space="0" w:color="auto"/>
                                          </w:divBdr>
                                          <w:divsChild>
                                            <w:div w:id="762528665">
                                              <w:marLeft w:val="0"/>
                                              <w:marRight w:val="0"/>
                                              <w:marTop w:val="0"/>
                                              <w:marBottom w:val="0"/>
                                              <w:divBdr>
                                                <w:top w:val="none" w:sz="0" w:space="0" w:color="auto"/>
                                                <w:left w:val="none" w:sz="0" w:space="0" w:color="auto"/>
                                                <w:bottom w:val="none" w:sz="0" w:space="0" w:color="auto"/>
                                                <w:right w:val="none" w:sz="0" w:space="0" w:color="auto"/>
                                              </w:divBdr>
                                              <w:divsChild>
                                                <w:div w:id="661591810">
                                                  <w:marLeft w:val="0"/>
                                                  <w:marRight w:val="0"/>
                                                  <w:marTop w:val="0"/>
                                                  <w:marBottom w:val="0"/>
                                                  <w:divBdr>
                                                    <w:top w:val="none" w:sz="0" w:space="0" w:color="auto"/>
                                                    <w:left w:val="none" w:sz="0" w:space="0" w:color="auto"/>
                                                    <w:bottom w:val="none" w:sz="0" w:space="0" w:color="auto"/>
                                                    <w:right w:val="none" w:sz="0" w:space="0" w:color="auto"/>
                                                  </w:divBdr>
                                                  <w:divsChild>
                                                    <w:div w:id="1758863330">
                                                      <w:marLeft w:val="0"/>
                                                      <w:marRight w:val="0"/>
                                                      <w:marTop w:val="0"/>
                                                      <w:marBottom w:val="0"/>
                                                      <w:divBdr>
                                                        <w:top w:val="single" w:sz="12" w:space="0" w:color="auto"/>
                                                        <w:left w:val="none" w:sz="0" w:space="0" w:color="auto"/>
                                                        <w:bottom w:val="none" w:sz="0" w:space="0" w:color="auto"/>
                                                        <w:right w:val="none" w:sz="0" w:space="0" w:color="auto"/>
                                                      </w:divBdr>
                                                      <w:divsChild>
                                                        <w:div w:id="1489905576">
                                                          <w:marLeft w:val="0"/>
                                                          <w:marRight w:val="0"/>
                                                          <w:marTop w:val="0"/>
                                                          <w:marBottom w:val="0"/>
                                                          <w:divBdr>
                                                            <w:top w:val="none" w:sz="0" w:space="0" w:color="auto"/>
                                                            <w:left w:val="none" w:sz="0" w:space="0" w:color="auto"/>
                                                            <w:bottom w:val="none" w:sz="0" w:space="0" w:color="auto"/>
                                                            <w:right w:val="none" w:sz="0" w:space="0" w:color="auto"/>
                                                          </w:divBdr>
                                                          <w:divsChild>
                                                            <w:div w:id="281039039">
                                                              <w:marLeft w:val="0"/>
                                                              <w:marRight w:val="0"/>
                                                              <w:marTop w:val="0"/>
                                                              <w:marBottom w:val="0"/>
                                                              <w:divBdr>
                                                                <w:top w:val="none" w:sz="0" w:space="0" w:color="auto"/>
                                                                <w:left w:val="none" w:sz="0" w:space="0" w:color="auto"/>
                                                                <w:bottom w:val="none" w:sz="0" w:space="0" w:color="auto"/>
                                                                <w:right w:val="none" w:sz="0" w:space="0" w:color="auto"/>
                                                              </w:divBdr>
                                                              <w:divsChild>
                                                                <w:div w:id="1083381832">
                                                                  <w:marLeft w:val="0"/>
                                                                  <w:marRight w:val="0"/>
                                                                  <w:marTop w:val="0"/>
                                                                  <w:marBottom w:val="0"/>
                                                                  <w:divBdr>
                                                                    <w:top w:val="none" w:sz="0" w:space="0" w:color="auto"/>
                                                                    <w:left w:val="none" w:sz="0" w:space="0" w:color="auto"/>
                                                                    <w:bottom w:val="none" w:sz="0" w:space="0" w:color="auto"/>
                                                                    <w:right w:val="none" w:sz="0" w:space="0" w:color="auto"/>
                                                                  </w:divBdr>
                                                                  <w:divsChild>
                                                                    <w:div w:id="981999940">
                                                                      <w:marLeft w:val="0"/>
                                                                      <w:marRight w:val="0"/>
                                                                      <w:marTop w:val="0"/>
                                                                      <w:marBottom w:val="0"/>
                                                                      <w:divBdr>
                                                                        <w:top w:val="none" w:sz="0" w:space="0" w:color="auto"/>
                                                                        <w:left w:val="none" w:sz="0" w:space="0" w:color="auto"/>
                                                                        <w:bottom w:val="none" w:sz="0" w:space="0" w:color="auto"/>
                                                                        <w:right w:val="none" w:sz="0" w:space="0" w:color="auto"/>
                                                                      </w:divBdr>
                                                                      <w:divsChild>
                                                                        <w:div w:id="414712236">
                                                                          <w:marLeft w:val="0"/>
                                                                          <w:marRight w:val="0"/>
                                                                          <w:marTop w:val="0"/>
                                                                          <w:marBottom w:val="0"/>
                                                                          <w:divBdr>
                                                                            <w:top w:val="none" w:sz="0" w:space="0" w:color="auto"/>
                                                                            <w:left w:val="none" w:sz="0" w:space="0" w:color="auto"/>
                                                                            <w:bottom w:val="none" w:sz="0" w:space="0" w:color="auto"/>
                                                                            <w:right w:val="none" w:sz="0" w:space="0" w:color="auto"/>
                                                                          </w:divBdr>
                                                                          <w:divsChild>
                                                                            <w:div w:id="929241013">
                                                                              <w:marLeft w:val="0"/>
                                                                              <w:marRight w:val="0"/>
                                                                              <w:marTop w:val="0"/>
                                                                              <w:marBottom w:val="0"/>
                                                                              <w:divBdr>
                                                                                <w:top w:val="none" w:sz="0" w:space="0" w:color="auto"/>
                                                                                <w:left w:val="none" w:sz="0" w:space="0" w:color="auto"/>
                                                                                <w:bottom w:val="none" w:sz="0" w:space="0" w:color="auto"/>
                                                                                <w:right w:val="none" w:sz="0" w:space="0" w:color="auto"/>
                                                                              </w:divBdr>
                                                                              <w:divsChild>
                                                                                <w:div w:id="1360811786">
                                                                                  <w:marLeft w:val="0"/>
                                                                                  <w:marRight w:val="0"/>
                                                                                  <w:marTop w:val="0"/>
                                                                                  <w:marBottom w:val="0"/>
                                                                                  <w:divBdr>
                                                                                    <w:top w:val="none" w:sz="0" w:space="0" w:color="auto"/>
                                                                                    <w:left w:val="none" w:sz="0" w:space="0" w:color="auto"/>
                                                                                    <w:bottom w:val="none" w:sz="0" w:space="0" w:color="auto"/>
                                                                                    <w:right w:val="none" w:sz="0" w:space="0" w:color="auto"/>
                                                                                  </w:divBdr>
                                                                                </w:div>
                                                                                <w:div w:id="1297875976">
                                                                                  <w:marLeft w:val="0"/>
                                                                                  <w:marRight w:val="0"/>
                                                                                  <w:marTop w:val="0"/>
                                                                                  <w:marBottom w:val="0"/>
                                                                                  <w:divBdr>
                                                                                    <w:top w:val="none" w:sz="0" w:space="0" w:color="auto"/>
                                                                                    <w:left w:val="none" w:sz="0" w:space="0" w:color="auto"/>
                                                                                    <w:bottom w:val="none" w:sz="0" w:space="0" w:color="auto"/>
                                                                                    <w:right w:val="none" w:sz="0" w:space="0" w:color="auto"/>
                                                                                  </w:divBdr>
                                                                                </w:div>
                                                                                <w:div w:id="1023172800">
                                                                                  <w:marLeft w:val="0"/>
                                                                                  <w:marRight w:val="0"/>
                                                                                  <w:marTop w:val="0"/>
                                                                                  <w:marBottom w:val="0"/>
                                                                                  <w:divBdr>
                                                                                    <w:top w:val="none" w:sz="0" w:space="0" w:color="auto"/>
                                                                                    <w:left w:val="none" w:sz="0" w:space="0" w:color="auto"/>
                                                                                    <w:bottom w:val="none" w:sz="0" w:space="0" w:color="auto"/>
                                                                                    <w:right w:val="none" w:sz="0" w:space="0" w:color="auto"/>
                                                                                  </w:divBdr>
                                                                                </w:div>
                                                                                <w:div w:id="1324313901">
                                                                                  <w:marLeft w:val="0"/>
                                                                                  <w:marRight w:val="0"/>
                                                                                  <w:marTop w:val="0"/>
                                                                                  <w:marBottom w:val="0"/>
                                                                                  <w:divBdr>
                                                                                    <w:top w:val="none" w:sz="0" w:space="0" w:color="auto"/>
                                                                                    <w:left w:val="none" w:sz="0" w:space="0" w:color="auto"/>
                                                                                    <w:bottom w:val="none" w:sz="0" w:space="0" w:color="auto"/>
                                                                                    <w:right w:val="none" w:sz="0" w:space="0" w:color="auto"/>
                                                                                  </w:divBdr>
                                                                                </w:div>
                                                                                <w:div w:id="263197903">
                                                                                  <w:marLeft w:val="0"/>
                                                                                  <w:marRight w:val="0"/>
                                                                                  <w:marTop w:val="0"/>
                                                                                  <w:marBottom w:val="0"/>
                                                                                  <w:divBdr>
                                                                                    <w:top w:val="none" w:sz="0" w:space="0" w:color="auto"/>
                                                                                    <w:left w:val="none" w:sz="0" w:space="0" w:color="auto"/>
                                                                                    <w:bottom w:val="none" w:sz="0" w:space="0" w:color="auto"/>
                                                                                    <w:right w:val="none" w:sz="0" w:space="0" w:color="auto"/>
                                                                                  </w:divBdr>
                                                                                </w:div>
                                                                                <w:div w:id="1587761589">
                                                                                  <w:marLeft w:val="0"/>
                                                                                  <w:marRight w:val="0"/>
                                                                                  <w:marTop w:val="0"/>
                                                                                  <w:marBottom w:val="0"/>
                                                                                  <w:divBdr>
                                                                                    <w:top w:val="none" w:sz="0" w:space="0" w:color="auto"/>
                                                                                    <w:left w:val="none" w:sz="0" w:space="0" w:color="auto"/>
                                                                                    <w:bottom w:val="none" w:sz="0" w:space="0" w:color="auto"/>
                                                                                    <w:right w:val="none" w:sz="0" w:space="0" w:color="auto"/>
                                                                                  </w:divBdr>
                                                                                </w:div>
                                                                                <w:div w:id="602569062">
                                                                                  <w:marLeft w:val="0"/>
                                                                                  <w:marRight w:val="0"/>
                                                                                  <w:marTop w:val="0"/>
                                                                                  <w:marBottom w:val="0"/>
                                                                                  <w:divBdr>
                                                                                    <w:top w:val="none" w:sz="0" w:space="0" w:color="auto"/>
                                                                                    <w:left w:val="none" w:sz="0" w:space="0" w:color="auto"/>
                                                                                    <w:bottom w:val="none" w:sz="0" w:space="0" w:color="auto"/>
                                                                                    <w:right w:val="none" w:sz="0" w:space="0" w:color="auto"/>
                                                                                  </w:divBdr>
                                                                                </w:div>
                                                                                <w:div w:id="1542591747">
                                                                                  <w:marLeft w:val="0"/>
                                                                                  <w:marRight w:val="0"/>
                                                                                  <w:marTop w:val="0"/>
                                                                                  <w:marBottom w:val="0"/>
                                                                                  <w:divBdr>
                                                                                    <w:top w:val="none" w:sz="0" w:space="0" w:color="auto"/>
                                                                                    <w:left w:val="none" w:sz="0" w:space="0" w:color="auto"/>
                                                                                    <w:bottom w:val="none" w:sz="0" w:space="0" w:color="auto"/>
                                                                                    <w:right w:val="none" w:sz="0" w:space="0" w:color="auto"/>
                                                                                  </w:divBdr>
                                                                                </w:div>
                                                                                <w:div w:id="265163323">
                                                                                  <w:marLeft w:val="0"/>
                                                                                  <w:marRight w:val="0"/>
                                                                                  <w:marTop w:val="0"/>
                                                                                  <w:marBottom w:val="0"/>
                                                                                  <w:divBdr>
                                                                                    <w:top w:val="none" w:sz="0" w:space="0" w:color="auto"/>
                                                                                    <w:left w:val="none" w:sz="0" w:space="0" w:color="auto"/>
                                                                                    <w:bottom w:val="none" w:sz="0" w:space="0" w:color="auto"/>
                                                                                    <w:right w:val="none" w:sz="0" w:space="0" w:color="auto"/>
                                                                                  </w:divBdr>
                                                                                </w:div>
                                                                                <w:div w:id="1761608241">
                                                                                  <w:marLeft w:val="0"/>
                                                                                  <w:marRight w:val="0"/>
                                                                                  <w:marTop w:val="0"/>
                                                                                  <w:marBottom w:val="0"/>
                                                                                  <w:divBdr>
                                                                                    <w:top w:val="none" w:sz="0" w:space="0" w:color="auto"/>
                                                                                    <w:left w:val="none" w:sz="0" w:space="0" w:color="auto"/>
                                                                                    <w:bottom w:val="none" w:sz="0" w:space="0" w:color="auto"/>
                                                                                    <w:right w:val="none" w:sz="0" w:space="0" w:color="auto"/>
                                                                                  </w:divBdr>
                                                                                </w:div>
                                                                                <w:div w:id="287054139">
                                                                                  <w:marLeft w:val="0"/>
                                                                                  <w:marRight w:val="0"/>
                                                                                  <w:marTop w:val="0"/>
                                                                                  <w:marBottom w:val="0"/>
                                                                                  <w:divBdr>
                                                                                    <w:top w:val="none" w:sz="0" w:space="0" w:color="auto"/>
                                                                                    <w:left w:val="none" w:sz="0" w:space="0" w:color="auto"/>
                                                                                    <w:bottom w:val="none" w:sz="0" w:space="0" w:color="auto"/>
                                                                                    <w:right w:val="none" w:sz="0" w:space="0" w:color="auto"/>
                                                                                  </w:divBdr>
                                                                                </w:div>
                                                                                <w:div w:id="1862159274">
                                                                                  <w:marLeft w:val="0"/>
                                                                                  <w:marRight w:val="0"/>
                                                                                  <w:marTop w:val="0"/>
                                                                                  <w:marBottom w:val="0"/>
                                                                                  <w:divBdr>
                                                                                    <w:top w:val="none" w:sz="0" w:space="0" w:color="auto"/>
                                                                                    <w:left w:val="none" w:sz="0" w:space="0" w:color="auto"/>
                                                                                    <w:bottom w:val="none" w:sz="0" w:space="0" w:color="auto"/>
                                                                                    <w:right w:val="none" w:sz="0" w:space="0" w:color="auto"/>
                                                                                  </w:divBdr>
                                                                                </w:div>
                                                                                <w:div w:id="1533807720">
                                                                                  <w:marLeft w:val="0"/>
                                                                                  <w:marRight w:val="0"/>
                                                                                  <w:marTop w:val="0"/>
                                                                                  <w:marBottom w:val="0"/>
                                                                                  <w:divBdr>
                                                                                    <w:top w:val="none" w:sz="0" w:space="0" w:color="auto"/>
                                                                                    <w:left w:val="none" w:sz="0" w:space="0" w:color="auto"/>
                                                                                    <w:bottom w:val="none" w:sz="0" w:space="0" w:color="auto"/>
                                                                                    <w:right w:val="none" w:sz="0" w:space="0" w:color="auto"/>
                                                                                  </w:divBdr>
                                                                                </w:div>
                                                                                <w:div w:id="1943145156">
                                                                                  <w:marLeft w:val="0"/>
                                                                                  <w:marRight w:val="0"/>
                                                                                  <w:marTop w:val="0"/>
                                                                                  <w:marBottom w:val="0"/>
                                                                                  <w:divBdr>
                                                                                    <w:top w:val="none" w:sz="0" w:space="0" w:color="auto"/>
                                                                                    <w:left w:val="none" w:sz="0" w:space="0" w:color="auto"/>
                                                                                    <w:bottom w:val="none" w:sz="0" w:space="0" w:color="auto"/>
                                                                                    <w:right w:val="none" w:sz="0" w:space="0" w:color="auto"/>
                                                                                  </w:divBdr>
                                                                                </w:div>
                                                                                <w:div w:id="301690934">
                                                                                  <w:marLeft w:val="0"/>
                                                                                  <w:marRight w:val="0"/>
                                                                                  <w:marTop w:val="0"/>
                                                                                  <w:marBottom w:val="0"/>
                                                                                  <w:divBdr>
                                                                                    <w:top w:val="none" w:sz="0" w:space="0" w:color="auto"/>
                                                                                    <w:left w:val="none" w:sz="0" w:space="0" w:color="auto"/>
                                                                                    <w:bottom w:val="none" w:sz="0" w:space="0" w:color="auto"/>
                                                                                    <w:right w:val="none" w:sz="0" w:space="0" w:color="auto"/>
                                                                                  </w:divBdr>
                                                                                </w:div>
                                                                                <w:div w:id="164674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0637052">
      <w:bodyDiv w:val="1"/>
      <w:marLeft w:val="0"/>
      <w:marRight w:val="0"/>
      <w:marTop w:val="0"/>
      <w:marBottom w:val="0"/>
      <w:divBdr>
        <w:top w:val="none" w:sz="0" w:space="0" w:color="auto"/>
        <w:left w:val="none" w:sz="0" w:space="0" w:color="auto"/>
        <w:bottom w:val="none" w:sz="0" w:space="0" w:color="auto"/>
        <w:right w:val="none" w:sz="0" w:space="0" w:color="auto"/>
      </w:divBdr>
      <w:divsChild>
        <w:div w:id="1882789124">
          <w:marLeft w:val="0"/>
          <w:marRight w:val="0"/>
          <w:marTop w:val="30"/>
          <w:marBottom w:val="30"/>
          <w:divBdr>
            <w:top w:val="none" w:sz="0" w:space="0" w:color="auto"/>
            <w:left w:val="none" w:sz="0" w:space="0" w:color="auto"/>
            <w:bottom w:val="none" w:sz="0" w:space="0" w:color="auto"/>
            <w:right w:val="none" w:sz="0" w:space="0" w:color="auto"/>
          </w:divBdr>
          <w:divsChild>
            <w:div w:id="1963880350">
              <w:marLeft w:val="0"/>
              <w:marRight w:val="0"/>
              <w:marTop w:val="0"/>
              <w:marBottom w:val="0"/>
              <w:divBdr>
                <w:top w:val="none" w:sz="0" w:space="0" w:color="auto"/>
                <w:left w:val="none" w:sz="0" w:space="0" w:color="auto"/>
                <w:bottom w:val="none" w:sz="0" w:space="0" w:color="auto"/>
                <w:right w:val="none" w:sz="0" w:space="0" w:color="auto"/>
              </w:divBdr>
              <w:divsChild>
                <w:div w:id="1306005571">
                  <w:marLeft w:val="0"/>
                  <w:marRight w:val="0"/>
                  <w:marTop w:val="0"/>
                  <w:marBottom w:val="0"/>
                  <w:divBdr>
                    <w:top w:val="none" w:sz="0" w:space="0" w:color="auto"/>
                    <w:left w:val="none" w:sz="0" w:space="0" w:color="auto"/>
                    <w:bottom w:val="none" w:sz="0" w:space="0" w:color="auto"/>
                    <w:right w:val="none" w:sz="0" w:space="0" w:color="auto"/>
                  </w:divBdr>
                </w:div>
              </w:divsChild>
            </w:div>
            <w:div w:id="1179808824">
              <w:marLeft w:val="0"/>
              <w:marRight w:val="0"/>
              <w:marTop w:val="0"/>
              <w:marBottom w:val="0"/>
              <w:divBdr>
                <w:top w:val="none" w:sz="0" w:space="0" w:color="auto"/>
                <w:left w:val="none" w:sz="0" w:space="0" w:color="auto"/>
                <w:bottom w:val="none" w:sz="0" w:space="0" w:color="auto"/>
                <w:right w:val="none" w:sz="0" w:space="0" w:color="auto"/>
              </w:divBdr>
              <w:divsChild>
                <w:div w:id="568228934">
                  <w:marLeft w:val="0"/>
                  <w:marRight w:val="0"/>
                  <w:marTop w:val="0"/>
                  <w:marBottom w:val="0"/>
                  <w:divBdr>
                    <w:top w:val="none" w:sz="0" w:space="0" w:color="auto"/>
                    <w:left w:val="none" w:sz="0" w:space="0" w:color="auto"/>
                    <w:bottom w:val="none" w:sz="0" w:space="0" w:color="auto"/>
                    <w:right w:val="none" w:sz="0" w:space="0" w:color="auto"/>
                  </w:divBdr>
                </w:div>
              </w:divsChild>
            </w:div>
            <w:div w:id="1604417682">
              <w:marLeft w:val="0"/>
              <w:marRight w:val="0"/>
              <w:marTop w:val="0"/>
              <w:marBottom w:val="0"/>
              <w:divBdr>
                <w:top w:val="none" w:sz="0" w:space="0" w:color="auto"/>
                <w:left w:val="none" w:sz="0" w:space="0" w:color="auto"/>
                <w:bottom w:val="none" w:sz="0" w:space="0" w:color="auto"/>
                <w:right w:val="none" w:sz="0" w:space="0" w:color="auto"/>
              </w:divBdr>
              <w:divsChild>
                <w:div w:id="876504417">
                  <w:marLeft w:val="0"/>
                  <w:marRight w:val="0"/>
                  <w:marTop w:val="0"/>
                  <w:marBottom w:val="0"/>
                  <w:divBdr>
                    <w:top w:val="none" w:sz="0" w:space="0" w:color="auto"/>
                    <w:left w:val="none" w:sz="0" w:space="0" w:color="auto"/>
                    <w:bottom w:val="none" w:sz="0" w:space="0" w:color="auto"/>
                    <w:right w:val="none" w:sz="0" w:space="0" w:color="auto"/>
                  </w:divBdr>
                </w:div>
              </w:divsChild>
            </w:div>
            <w:div w:id="39477344">
              <w:marLeft w:val="0"/>
              <w:marRight w:val="0"/>
              <w:marTop w:val="0"/>
              <w:marBottom w:val="0"/>
              <w:divBdr>
                <w:top w:val="none" w:sz="0" w:space="0" w:color="auto"/>
                <w:left w:val="none" w:sz="0" w:space="0" w:color="auto"/>
                <w:bottom w:val="none" w:sz="0" w:space="0" w:color="auto"/>
                <w:right w:val="none" w:sz="0" w:space="0" w:color="auto"/>
              </w:divBdr>
              <w:divsChild>
                <w:div w:id="927353070">
                  <w:marLeft w:val="0"/>
                  <w:marRight w:val="0"/>
                  <w:marTop w:val="0"/>
                  <w:marBottom w:val="0"/>
                  <w:divBdr>
                    <w:top w:val="none" w:sz="0" w:space="0" w:color="auto"/>
                    <w:left w:val="none" w:sz="0" w:space="0" w:color="auto"/>
                    <w:bottom w:val="none" w:sz="0" w:space="0" w:color="auto"/>
                    <w:right w:val="none" w:sz="0" w:space="0" w:color="auto"/>
                  </w:divBdr>
                </w:div>
              </w:divsChild>
            </w:div>
            <w:div w:id="1269123641">
              <w:marLeft w:val="0"/>
              <w:marRight w:val="0"/>
              <w:marTop w:val="0"/>
              <w:marBottom w:val="0"/>
              <w:divBdr>
                <w:top w:val="none" w:sz="0" w:space="0" w:color="auto"/>
                <w:left w:val="none" w:sz="0" w:space="0" w:color="auto"/>
                <w:bottom w:val="none" w:sz="0" w:space="0" w:color="auto"/>
                <w:right w:val="none" w:sz="0" w:space="0" w:color="auto"/>
              </w:divBdr>
              <w:divsChild>
                <w:div w:id="1508015074">
                  <w:marLeft w:val="0"/>
                  <w:marRight w:val="0"/>
                  <w:marTop w:val="0"/>
                  <w:marBottom w:val="0"/>
                  <w:divBdr>
                    <w:top w:val="none" w:sz="0" w:space="0" w:color="auto"/>
                    <w:left w:val="none" w:sz="0" w:space="0" w:color="auto"/>
                    <w:bottom w:val="none" w:sz="0" w:space="0" w:color="auto"/>
                    <w:right w:val="none" w:sz="0" w:space="0" w:color="auto"/>
                  </w:divBdr>
                </w:div>
              </w:divsChild>
            </w:div>
            <w:div w:id="1972978562">
              <w:marLeft w:val="0"/>
              <w:marRight w:val="0"/>
              <w:marTop w:val="0"/>
              <w:marBottom w:val="0"/>
              <w:divBdr>
                <w:top w:val="none" w:sz="0" w:space="0" w:color="auto"/>
                <w:left w:val="none" w:sz="0" w:space="0" w:color="auto"/>
                <w:bottom w:val="none" w:sz="0" w:space="0" w:color="auto"/>
                <w:right w:val="none" w:sz="0" w:space="0" w:color="auto"/>
              </w:divBdr>
              <w:divsChild>
                <w:div w:id="47110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299" Type="http://schemas.openxmlformats.org/officeDocument/2006/relationships/customXml" Target="ink/ink89.xml"/><Relationship Id="rId303" Type="http://schemas.openxmlformats.org/officeDocument/2006/relationships/customXml" Target="ink/ink91.xml"/><Relationship Id="rId138" Type="http://schemas.openxmlformats.org/officeDocument/2006/relationships/customXml" Target="ink/ink9.xml"/><Relationship Id="rId159" Type="http://schemas.openxmlformats.org/officeDocument/2006/relationships/image" Target="media/image220.png"/><Relationship Id="rId324" Type="http://schemas.openxmlformats.org/officeDocument/2006/relationships/image" Target="media/image105.png"/><Relationship Id="rId345" Type="http://schemas.openxmlformats.org/officeDocument/2006/relationships/customXml" Target="ink/ink112.xml"/><Relationship Id="rId366" Type="http://schemas.openxmlformats.org/officeDocument/2006/relationships/image" Target="media/image126.png"/><Relationship Id="rId387" Type="http://schemas.openxmlformats.org/officeDocument/2006/relationships/customXml" Target="ink/ink133.xml"/><Relationship Id="rId170" Type="http://schemas.openxmlformats.org/officeDocument/2006/relationships/customXml" Target="ink/ink25.xml"/><Relationship Id="rId191" Type="http://schemas.openxmlformats.org/officeDocument/2006/relationships/image" Target="media/image380.png"/><Relationship Id="rId205" Type="http://schemas.openxmlformats.org/officeDocument/2006/relationships/image" Target="media/image450.png"/><Relationship Id="rId226" Type="http://schemas.openxmlformats.org/officeDocument/2006/relationships/customXml" Target="ink/ink53.xml"/><Relationship Id="rId247" Type="http://schemas.openxmlformats.org/officeDocument/2006/relationships/image" Target="media/image66.png"/><Relationship Id="rId412" Type="http://schemas.openxmlformats.org/officeDocument/2006/relationships/image" Target="media/image149.png"/><Relationship Id="rId433" Type="http://schemas.openxmlformats.org/officeDocument/2006/relationships/image" Target="media/image158.png"/><Relationship Id="rId268" Type="http://schemas.openxmlformats.org/officeDocument/2006/relationships/image" Target="media/image77.png"/><Relationship Id="rId289" Type="http://schemas.openxmlformats.org/officeDocument/2006/relationships/customXml" Target="ink/ink84.xml"/><Relationship Id="rId454" Type="http://schemas.openxmlformats.org/officeDocument/2006/relationships/customXml" Target="ink/ink165.xml"/><Relationship Id="rId475" Type="http://schemas.openxmlformats.org/officeDocument/2006/relationships/fontTable" Target="fontTable.xml"/><Relationship Id="rId128" Type="http://schemas.openxmlformats.org/officeDocument/2006/relationships/customXml" Target="ink/ink4.xml"/><Relationship Id="rId149" Type="http://schemas.openxmlformats.org/officeDocument/2006/relationships/image" Target="media/image179.png"/><Relationship Id="rId314" Type="http://schemas.openxmlformats.org/officeDocument/2006/relationships/image" Target="media/image100.png"/><Relationship Id="rId335" Type="http://schemas.openxmlformats.org/officeDocument/2006/relationships/customXml" Target="ink/ink107.xml"/><Relationship Id="rId356" Type="http://schemas.openxmlformats.org/officeDocument/2006/relationships/image" Target="media/image121.png"/><Relationship Id="rId377" Type="http://schemas.openxmlformats.org/officeDocument/2006/relationships/customXml" Target="ink/ink128.xml"/><Relationship Id="rId398" Type="http://schemas.openxmlformats.org/officeDocument/2006/relationships/image" Target="media/image142.png"/><Relationship Id="rId5" Type="http://schemas.openxmlformats.org/officeDocument/2006/relationships/footnotes" Target="footnotes.xml"/><Relationship Id="rId160" Type="http://schemas.openxmlformats.org/officeDocument/2006/relationships/customXml" Target="ink/ink20.xml"/><Relationship Id="rId181" Type="http://schemas.openxmlformats.org/officeDocument/2006/relationships/image" Target="media/image330.png"/><Relationship Id="rId216" Type="http://schemas.openxmlformats.org/officeDocument/2006/relationships/customXml" Target="ink/ink48.xml"/><Relationship Id="rId237" Type="http://schemas.openxmlformats.org/officeDocument/2006/relationships/image" Target="media/image61.png"/><Relationship Id="rId402" Type="http://schemas.openxmlformats.org/officeDocument/2006/relationships/image" Target="media/image144.png"/><Relationship Id="rId423" Type="http://schemas.openxmlformats.org/officeDocument/2006/relationships/hyperlink" Target="https://www.nbeurope.com/products/products-lineup/detail/actuator/?gclid=CjwKCAiAyc2BBhAaEiwA44-wWzphsPPXT3Rj9l4hN4xXYiDLxIuvNh7KNXvVdzjtOoVfVgZiaSPx5RoCiSUQAvD_BwE" TargetMode="External"/><Relationship Id="rId258" Type="http://schemas.openxmlformats.org/officeDocument/2006/relationships/customXml" Target="ink/ink69.xml"/><Relationship Id="rId279" Type="http://schemas.openxmlformats.org/officeDocument/2006/relationships/customXml" Target="ink/ink79.xml"/><Relationship Id="rId444" Type="http://schemas.openxmlformats.org/officeDocument/2006/relationships/customXml" Target="ink/ink160.xml"/><Relationship Id="rId465" Type="http://schemas.openxmlformats.org/officeDocument/2006/relationships/image" Target="media/image174.png"/><Relationship Id="rId139" Type="http://schemas.openxmlformats.org/officeDocument/2006/relationships/image" Target="media/image1210.png"/><Relationship Id="rId290" Type="http://schemas.openxmlformats.org/officeDocument/2006/relationships/image" Target="media/image88.png"/><Relationship Id="rId304" Type="http://schemas.openxmlformats.org/officeDocument/2006/relationships/image" Target="media/image95.png"/><Relationship Id="rId325" Type="http://schemas.openxmlformats.org/officeDocument/2006/relationships/customXml" Target="ink/ink102.xml"/><Relationship Id="rId346" Type="http://schemas.openxmlformats.org/officeDocument/2006/relationships/image" Target="media/image116.png"/><Relationship Id="rId367" Type="http://schemas.openxmlformats.org/officeDocument/2006/relationships/customXml" Target="ink/ink123.xml"/><Relationship Id="rId388" Type="http://schemas.openxmlformats.org/officeDocument/2006/relationships/image" Target="media/image137.png"/><Relationship Id="rId150" Type="http://schemas.openxmlformats.org/officeDocument/2006/relationships/customXml" Target="ink/ink15.xml"/><Relationship Id="rId171" Type="http://schemas.openxmlformats.org/officeDocument/2006/relationships/image" Target="media/image280.png"/><Relationship Id="rId192" Type="http://schemas.openxmlformats.org/officeDocument/2006/relationships/customXml" Target="ink/ink36.xml"/><Relationship Id="rId206" Type="http://schemas.openxmlformats.org/officeDocument/2006/relationships/customXml" Target="ink/ink43.xml"/><Relationship Id="rId227" Type="http://schemas.openxmlformats.org/officeDocument/2006/relationships/image" Target="media/image560.png"/><Relationship Id="rId413" Type="http://schemas.openxmlformats.org/officeDocument/2006/relationships/customXml" Target="ink/ink146.xml"/><Relationship Id="rId248" Type="http://schemas.openxmlformats.org/officeDocument/2006/relationships/customXml" Target="ink/ink64.xml"/><Relationship Id="rId269" Type="http://schemas.openxmlformats.org/officeDocument/2006/relationships/customXml" Target="ink/ink74.xml"/><Relationship Id="rId434" Type="http://schemas.openxmlformats.org/officeDocument/2006/relationships/customXml" Target="ink/ink155.xml"/><Relationship Id="rId455" Type="http://schemas.openxmlformats.org/officeDocument/2006/relationships/image" Target="media/image169.png"/><Relationship Id="rId476" Type="http://schemas.openxmlformats.org/officeDocument/2006/relationships/theme" Target="theme/theme1.xml"/><Relationship Id="rId129" Type="http://schemas.openxmlformats.org/officeDocument/2006/relationships/image" Target="media/image76.png"/><Relationship Id="rId280" Type="http://schemas.openxmlformats.org/officeDocument/2006/relationships/image" Target="media/image83.png"/><Relationship Id="rId315" Type="http://schemas.openxmlformats.org/officeDocument/2006/relationships/customXml" Target="ink/ink97.xml"/><Relationship Id="rId336" Type="http://schemas.openxmlformats.org/officeDocument/2006/relationships/image" Target="media/image111.png"/><Relationship Id="rId357" Type="http://schemas.openxmlformats.org/officeDocument/2006/relationships/customXml" Target="ink/ink118.xml"/><Relationship Id="rId140" Type="http://schemas.openxmlformats.org/officeDocument/2006/relationships/customXml" Target="ink/ink10.xml"/><Relationship Id="rId161" Type="http://schemas.openxmlformats.org/officeDocument/2006/relationships/image" Target="media/image230.png"/><Relationship Id="rId182" Type="http://schemas.openxmlformats.org/officeDocument/2006/relationships/customXml" Target="ink/ink31.xml"/><Relationship Id="rId217" Type="http://schemas.openxmlformats.org/officeDocument/2006/relationships/image" Target="media/image511.png"/><Relationship Id="rId378" Type="http://schemas.openxmlformats.org/officeDocument/2006/relationships/image" Target="media/image132.png"/><Relationship Id="rId399" Type="http://schemas.openxmlformats.org/officeDocument/2006/relationships/customXml" Target="ink/ink139.xml"/><Relationship Id="rId403" Type="http://schemas.openxmlformats.org/officeDocument/2006/relationships/customXml" Target="ink/ink141.xml"/><Relationship Id="rId6" Type="http://schemas.openxmlformats.org/officeDocument/2006/relationships/endnotes" Target="endnotes.xml"/><Relationship Id="rId238" Type="http://schemas.openxmlformats.org/officeDocument/2006/relationships/customXml" Target="ink/ink59.xml"/><Relationship Id="rId259" Type="http://schemas.openxmlformats.org/officeDocument/2006/relationships/image" Target="media/image72.png"/><Relationship Id="rId424" Type="http://schemas.openxmlformats.org/officeDocument/2006/relationships/customXml" Target="ink/ink150.xml"/><Relationship Id="rId445" Type="http://schemas.openxmlformats.org/officeDocument/2006/relationships/image" Target="media/image164.png"/><Relationship Id="rId466" Type="http://schemas.openxmlformats.org/officeDocument/2006/relationships/customXml" Target="ink/ink171.xml"/><Relationship Id="rId270" Type="http://schemas.openxmlformats.org/officeDocument/2006/relationships/image" Target="media/image78.png"/><Relationship Id="rId291" Type="http://schemas.openxmlformats.org/officeDocument/2006/relationships/customXml" Target="ink/ink85.xml"/><Relationship Id="rId305" Type="http://schemas.openxmlformats.org/officeDocument/2006/relationships/customXml" Target="ink/ink92.xml"/><Relationship Id="rId326" Type="http://schemas.openxmlformats.org/officeDocument/2006/relationships/image" Target="media/image106.png"/><Relationship Id="rId347" Type="http://schemas.openxmlformats.org/officeDocument/2006/relationships/customXml" Target="ink/ink113.xml"/><Relationship Id="rId130" Type="http://schemas.openxmlformats.org/officeDocument/2006/relationships/customXml" Target="ink/ink5.xml"/><Relationship Id="rId151" Type="http://schemas.openxmlformats.org/officeDocument/2006/relationships/image" Target="media/image180.png"/><Relationship Id="rId368" Type="http://schemas.openxmlformats.org/officeDocument/2006/relationships/image" Target="media/image127.png"/><Relationship Id="rId389" Type="http://schemas.openxmlformats.org/officeDocument/2006/relationships/customXml" Target="ink/ink134.xml"/><Relationship Id="rId172" Type="http://schemas.openxmlformats.org/officeDocument/2006/relationships/customXml" Target="ink/ink26.xml"/><Relationship Id="rId193" Type="http://schemas.openxmlformats.org/officeDocument/2006/relationships/image" Target="media/image390.png"/><Relationship Id="rId207" Type="http://schemas.openxmlformats.org/officeDocument/2006/relationships/image" Target="media/image460.png"/><Relationship Id="rId228" Type="http://schemas.openxmlformats.org/officeDocument/2006/relationships/customXml" Target="ink/ink54.xml"/><Relationship Id="rId249" Type="http://schemas.openxmlformats.org/officeDocument/2006/relationships/image" Target="media/image67.png"/><Relationship Id="rId414" Type="http://schemas.openxmlformats.org/officeDocument/2006/relationships/image" Target="media/image150.png"/><Relationship Id="rId435" Type="http://schemas.openxmlformats.org/officeDocument/2006/relationships/image" Target="media/image159.png"/><Relationship Id="rId456" Type="http://schemas.openxmlformats.org/officeDocument/2006/relationships/customXml" Target="ink/ink166.xml"/><Relationship Id="rId260" Type="http://schemas.openxmlformats.org/officeDocument/2006/relationships/customXml" Target="ink/ink70.xml"/><Relationship Id="rId281" Type="http://schemas.openxmlformats.org/officeDocument/2006/relationships/customXml" Target="ink/ink80.xml"/><Relationship Id="rId316" Type="http://schemas.openxmlformats.org/officeDocument/2006/relationships/image" Target="media/image101.png"/><Relationship Id="rId337" Type="http://schemas.openxmlformats.org/officeDocument/2006/relationships/customXml" Target="ink/ink108.xml"/><Relationship Id="rId141" Type="http://schemas.openxmlformats.org/officeDocument/2006/relationships/image" Target="media/image1310.png"/><Relationship Id="rId358" Type="http://schemas.openxmlformats.org/officeDocument/2006/relationships/image" Target="media/image122.png"/><Relationship Id="rId379" Type="http://schemas.openxmlformats.org/officeDocument/2006/relationships/customXml" Target="ink/ink129.xml"/><Relationship Id="rId7" Type="http://schemas.openxmlformats.org/officeDocument/2006/relationships/customXml" Target="ink/ink1.xml"/><Relationship Id="rId162" Type="http://schemas.openxmlformats.org/officeDocument/2006/relationships/customXml" Target="ink/ink21.xml"/><Relationship Id="rId183" Type="http://schemas.openxmlformats.org/officeDocument/2006/relationships/image" Target="media/image340.png"/><Relationship Id="rId218" Type="http://schemas.openxmlformats.org/officeDocument/2006/relationships/customXml" Target="ink/ink49.xml"/><Relationship Id="rId239" Type="http://schemas.openxmlformats.org/officeDocument/2006/relationships/image" Target="media/image62.png"/><Relationship Id="rId390" Type="http://schemas.openxmlformats.org/officeDocument/2006/relationships/image" Target="media/image138.png"/><Relationship Id="rId404" Type="http://schemas.openxmlformats.org/officeDocument/2006/relationships/image" Target="media/image145.png"/><Relationship Id="rId425" Type="http://schemas.openxmlformats.org/officeDocument/2006/relationships/image" Target="media/image154.png"/><Relationship Id="rId446" Type="http://schemas.openxmlformats.org/officeDocument/2006/relationships/customXml" Target="ink/ink161.xml"/><Relationship Id="rId467" Type="http://schemas.openxmlformats.org/officeDocument/2006/relationships/image" Target="media/image175.png"/><Relationship Id="rId250" Type="http://schemas.openxmlformats.org/officeDocument/2006/relationships/customXml" Target="ink/ink65.xml"/><Relationship Id="rId271" Type="http://schemas.openxmlformats.org/officeDocument/2006/relationships/customXml" Target="ink/ink75.xml"/><Relationship Id="rId292" Type="http://schemas.openxmlformats.org/officeDocument/2006/relationships/image" Target="media/image89.png"/><Relationship Id="rId306" Type="http://schemas.openxmlformats.org/officeDocument/2006/relationships/image" Target="media/image96.png"/><Relationship Id="rId131" Type="http://schemas.openxmlformats.org/officeDocument/2006/relationships/image" Target="media/image810.png"/><Relationship Id="rId327" Type="http://schemas.openxmlformats.org/officeDocument/2006/relationships/customXml" Target="ink/ink103.xml"/><Relationship Id="rId348" Type="http://schemas.openxmlformats.org/officeDocument/2006/relationships/image" Target="media/image117.png"/><Relationship Id="rId369" Type="http://schemas.openxmlformats.org/officeDocument/2006/relationships/customXml" Target="ink/ink124.xml"/><Relationship Id="rId152" Type="http://schemas.openxmlformats.org/officeDocument/2006/relationships/customXml" Target="ink/ink16.xml"/><Relationship Id="rId173" Type="http://schemas.openxmlformats.org/officeDocument/2006/relationships/image" Target="media/image290.png"/><Relationship Id="rId194" Type="http://schemas.openxmlformats.org/officeDocument/2006/relationships/customXml" Target="ink/ink37.xml"/><Relationship Id="rId208" Type="http://schemas.openxmlformats.org/officeDocument/2006/relationships/customXml" Target="ink/ink44.xml"/><Relationship Id="rId229" Type="http://schemas.openxmlformats.org/officeDocument/2006/relationships/image" Target="media/image570.png"/><Relationship Id="rId380" Type="http://schemas.openxmlformats.org/officeDocument/2006/relationships/image" Target="media/image133.png"/><Relationship Id="rId415" Type="http://schemas.openxmlformats.org/officeDocument/2006/relationships/hyperlink" Target="https://www.pinterest.co.uk/pin/265712446748865757/" TargetMode="External"/><Relationship Id="rId436" Type="http://schemas.openxmlformats.org/officeDocument/2006/relationships/customXml" Target="ink/ink156.xml"/><Relationship Id="rId457" Type="http://schemas.openxmlformats.org/officeDocument/2006/relationships/image" Target="media/image170.png"/><Relationship Id="rId240" Type="http://schemas.openxmlformats.org/officeDocument/2006/relationships/customXml" Target="ink/ink60.xml"/><Relationship Id="rId261" Type="http://schemas.openxmlformats.org/officeDocument/2006/relationships/image" Target="media/image73.png"/><Relationship Id="rId282" Type="http://schemas.openxmlformats.org/officeDocument/2006/relationships/image" Target="media/image84.png"/><Relationship Id="rId317" Type="http://schemas.openxmlformats.org/officeDocument/2006/relationships/customXml" Target="ink/ink98.xml"/><Relationship Id="rId338" Type="http://schemas.openxmlformats.org/officeDocument/2006/relationships/image" Target="media/image112.png"/><Relationship Id="rId359" Type="http://schemas.openxmlformats.org/officeDocument/2006/relationships/customXml" Target="ink/ink119.xml"/><Relationship Id="rId142" Type="http://schemas.openxmlformats.org/officeDocument/2006/relationships/customXml" Target="ink/ink11.xml"/><Relationship Id="rId163" Type="http://schemas.openxmlformats.org/officeDocument/2006/relationships/image" Target="media/image240.png"/><Relationship Id="rId184" Type="http://schemas.openxmlformats.org/officeDocument/2006/relationships/customXml" Target="ink/ink32.xml"/><Relationship Id="rId219" Type="http://schemas.openxmlformats.org/officeDocument/2006/relationships/image" Target="media/image520.png"/><Relationship Id="rId370" Type="http://schemas.openxmlformats.org/officeDocument/2006/relationships/image" Target="media/image128.png"/><Relationship Id="rId391" Type="http://schemas.openxmlformats.org/officeDocument/2006/relationships/customXml" Target="ink/ink135.xml"/><Relationship Id="rId405" Type="http://schemas.openxmlformats.org/officeDocument/2006/relationships/customXml" Target="ink/ink142.xml"/><Relationship Id="rId426" Type="http://schemas.openxmlformats.org/officeDocument/2006/relationships/customXml" Target="ink/ink151.xml"/><Relationship Id="rId447" Type="http://schemas.openxmlformats.org/officeDocument/2006/relationships/image" Target="media/image165.png"/><Relationship Id="rId230" Type="http://schemas.openxmlformats.org/officeDocument/2006/relationships/customXml" Target="ink/ink55.xml"/><Relationship Id="rId251" Type="http://schemas.openxmlformats.org/officeDocument/2006/relationships/image" Target="media/image68.png"/><Relationship Id="rId468" Type="http://schemas.openxmlformats.org/officeDocument/2006/relationships/customXml" Target="ink/ink172.xml"/><Relationship Id="rId272" Type="http://schemas.openxmlformats.org/officeDocument/2006/relationships/image" Target="media/image79.png"/><Relationship Id="rId293" Type="http://schemas.openxmlformats.org/officeDocument/2006/relationships/customXml" Target="ink/ink86.xml"/><Relationship Id="rId307" Type="http://schemas.openxmlformats.org/officeDocument/2006/relationships/customXml" Target="ink/ink93.xml"/><Relationship Id="rId328" Type="http://schemas.openxmlformats.org/officeDocument/2006/relationships/image" Target="media/image107.png"/><Relationship Id="rId349" Type="http://schemas.openxmlformats.org/officeDocument/2006/relationships/customXml" Target="ink/ink114.xml"/><Relationship Id="rId132" Type="http://schemas.openxmlformats.org/officeDocument/2006/relationships/customXml" Target="ink/ink6.xml"/><Relationship Id="rId153" Type="http://schemas.openxmlformats.org/officeDocument/2006/relationships/image" Target="media/image190.png"/><Relationship Id="rId174" Type="http://schemas.openxmlformats.org/officeDocument/2006/relationships/customXml" Target="ink/ink27.xml"/><Relationship Id="rId195" Type="http://schemas.openxmlformats.org/officeDocument/2006/relationships/image" Target="media/image400.png"/><Relationship Id="rId209" Type="http://schemas.openxmlformats.org/officeDocument/2006/relationships/image" Target="media/image470.png"/><Relationship Id="rId360" Type="http://schemas.openxmlformats.org/officeDocument/2006/relationships/image" Target="media/image123.png"/><Relationship Id="rId381" Type="http://schemas.openxmlformats.org/officeDocument/2006/relationships/customXml" Target="ink/ink130.xml"/><Relationship Id="rId416" Type="http://schemas.openxmlformats.org/officeDocument/2006/relationships/customXml" Target="ink/ink147.xml"/><Relationship Id="rId220" Type="http://schemas.openxmlformats.org/officeDocument/2006/relationships/customXml" Target="ink/ink50.xml"/><Relationship Id="rId241" Type="http://schemas.openxmlformats.org/officeDocument/2006/relationships/image" Target="media/image63.png"/><Relationship Id="rId437" Type="http://schemas.openxmlformats.org/officeDocument/2006/relationships/image" Target="media/image160.png"/><Relationship Id="rId458" Type="http://schemas.openxmlformats.org/officeDocument/2006/relationships/customXml" Target="ink/ink167.xml"/><Relationship Id="rId127" Type="http://schemas.openxmlformats.org/officeDocument/2006/relationships/image" Target="media/image610.png"/><Relationship Id="rId262" Type="http://schemas.openxmlformats.org/officeDocument/2006/relationships/customXml" Target="ink/ink71.xml"/><Relationship Id="rId283" Type="http://schemas.openxmlformats.org/officeDocument/2006/relationships/customXml" Target="ink/ink81.xml"/><Relationship Id="rId313" Type="http://schemas.openxmlformats.org/officeDocument/2006/relationships/customXml" Target="ink/ink96.xml"/><Relationship Id="rId318" Type="http://schemas.openxmlformats.org/officeDocument/2006/relationships/image" Target="media/image102.png"/><Relationship Id="rId339" Type="http://schemas.openxmlformats.org/officeDocument/2006/relationships/customXml" Target="ink/ink109.xml"/><Relationship Id="rId143" Type="http://schemas.openxmlformats.org/officeDocument/2006/relationships/image" Target="media/image1410.png"/><Relationship Id="rId148" Type="http://schemas.openxmlformats.org/officeDocument/2006/relationships/customXml" Target="ink/ink14.xml"/><Relationship Id="rId164" Type="http://schemas.openxmlformats.org/officeDocument/2006/relationships/customXml" Target="ink/ink22.xml"/><Relationship Id="rId169" Type="http://schemas.openxmlformats.org/officeDocument/2006/relationships/image" Target="media/image270.png"/><Relationship Id="rId185" Type="http://schemas.openxmlformats.org/officeDocument/2006/relationships/image" Target="media/image350.png"/><Relationship Id="rId334" Type="http://schemas.openxmlformats.org/officeDocument/2006/relationships/image" Target="media/image110.png"/><Relationship Id="rId350" Type="http://schemas.openxmlformats.org/officeDocument/2006/relationships/image" Target="media/image118.png"/><Relationship Id="rId355" Type="http://schemas.openxmlformats.org/officeDocument/2006/relationships/customXml" Target="ink/ink117.xml"/><Relationship Id="rId371" Type="http://schemas.openxmlformats.org/officeDocument/2006/relationships/customXml" Target="ink/ink125.xml"/><Relationship Id="rId376" Type="http://schemas.openxmlformats.org/officeDocument/2006/relationships/image" Target="media/image131.png"/><Relationship Id="rId397" Type="http://schemas.openxmlformats.org/officeDocument/2006/relationships/customXml" Target="ink/ink138.xml"/><Relationship Id="rId406" Type="http://schemas.openxmlformats.org/officeDocument/2006/relationships/image" Target="media/image146.png"/><Relationship Id="rId4" Type="http://schemas.openxmlformats.org/officeDocument/2006/relationships/webSettings" Target="webSettings.xml"/><Relationship Id="rId180" Type="http://schemas.openxmlformats.org/officeDocument/2006/relationships/customXml" Target="ink/ink30.xml"/><Relationship Id="rId210" Type="http://schemas.openxmlformats.org/officeDocument/2006/relationships/customXml" Target="ink/ink45.xml"/><Relationship Id="rId215" Type="http://schemas.openxmlformats.org/officeDocument/2006/relationships/image" Target="media/image500.png"/><Relationship Id="rId236" Type="http://schemas.openxmlformats.org/officeDocument/2006/relationships/customXml" Target="ink/ink58.xml"/><Relationship Id="rId257" Type="http://schemas.openxmlformats.org/officeDocument/2006/relationships/image" Target="media/image71.png"/><Relationship Id="rId278" Type="http://schemas.openxmlformats.org/officeDocument/2006/relationships/image" Target="media/image82.png"/><Relationship Id="rId392" Type="http://schemas.openxmlformats.org/officeDocument/2006/relationships/image" Target="media/image139.png"/><Relationship Id="rId401" Type="http://schemas.openxmlformats.org/officeDocument/2006/relationships/customXml" Target="ink/ink140.xml"/><Relationship Id="rId422" Type="http://schemas.openxmlformats.org/officeDocument/2006/relationships/image" Target="media/image153.png"/><Relationship Id="rId427" Type="http://schemas.openxmlformats.org/officeDocument/2006/relationships/image" Target="media/image155.png"/><Relationship Id="rId443" Type="http://schemas.openxmlformats.org/officeDocument/2006/relationships/image" Target="media/image163.png"/><Relationship Id="rId448" Type="http://schemas.openxmlformats.org/officeDocument/2006/relationships/customXml" Target="ink/ink162.xml"/><Relationship Id="rId464" Type="http://schemas.openxmlformats.org/officeDocument/2006/relationships/customXml" Target="ink/ink170.xml"/><Relationship Id="rId469" Type="http://schemas.openxmlformats.org/officeDocument/2006/relationships/image" Target="media/image176.png"/><Relationship Id="rId231" Type="http://schemas.openxmlformats.org/officeDocument/2006/relationships/image" Target="media/image58.png"/><Relationship Id="rId252" Type="http://schemas.openxmlformats.org/officeDocument/2006/relationships/customXml" Target="ink/ink66.xml"/><Relationship Id="rId273" Type="http://schemas.openxmlformats.org/officeDocument/2006/relationships/customXml" Target="ink/ink76.xml"/><Relationship Id="rId294" Type="http://schemas.openxmlformats.org/officeDocument/2006/relationships/image" Target="media/image90.png"/><Relationship Id="rId308" Type="http://schemas.openxmlformats.org/officeDocument/2006/relationships/image" Target="media/image97.png"/><Relationship Id="rId329" Type="http://schemas.openxmlformats.org/officeDocument/2006/relationships/customXml" Target="ink/ink104.xml"/><Relationship Id="rId133" Type="http://schemas.openxmlformats.org/officeDocument/2006/relationships/image" Target="media/image910.png"/><Relationship Id="rId154" Type="http://schemas.openxmlformats.org/officeDocument/2006/relationships/customXml" Target="ink/ink17.xml"/><Relationship Id="rId175" Type="http://schemas.openxmlformats.org/officeDocument/2006/relationships/image" Target="media/image300.png"/><Relationship Id="rId340" Type="http://schemas.openxmlformats.org/officeDocument/2006/relationships/image" Target="media/image113.png"/><Relationship Id="rId361" Type="http://schemas.openxmlformats.org/officeDocument/2006/relationships/customXml" Target="ink/ink120.xml"/><Relationship Id="rId196" Type="http://schemas.openxmlformats.org/officeDocument/2006/relationships/customXml" Target="ink/ink38.xml"/><Relationship Id="rId200" Type="http://schemas.openxmlformats.org/officeDocument/2006/relationships/customXml" Target="ink/ink40.xml"/><Relationship Id="rId382" Type="http://schemas.openxmlformats.org/officeDocument/2006/relationships/image" Target="media/image134.png"/><Relationship Id="rId417" Type="http://schemas.openxmlformats.org/officeDocument/2006/relationships/image" Target="media/image151.png"/><Relationship Id="rId438" Type="http://schemas.openxmlformats.org/officeDocument/2006/relationships/customXml" Target="ink/ink157.xml"/><Relationship Id="rId459" Type="http://schemas.openxmlformats.org/officeDocument/2006/relationships/image" Target="media/image171.png"/><Relationship Id="rId221" Type="http://schemas.openxmlformats.org/officeDocument/2006/relationships/image" Target="media/image530.png"/><Relationship Id="rId242" Type="http://schemas.openxmlformats.org/officeDocument/2006/relationships/customXml" Target="ink/ink61.xml"/><Relationship Id="rId263" Type="http://schemas.openxmlformats.org/officeDocument/2006/relationships/image" Target="media/image74.png"/><Relationship Id="rId284" Type="http://schemas.openxmlformats.org/officeDocument/2006/relationships/image" Target="media/image85.png"/><Relationship Id="rId319" Type="http://schemas.openxmlformats.org/officeDocument/2006/relationships/customXml" Target="ink/ink99.xml"/><Relationship Id="rId470" Type="http://schemas.openxmlformats.org/officeDocument/2006/relationships/customXml" Target="ink/ink173.xml"/><Relationship Id="rId123" Type="http://schemas.openxmlformats.org/officeDocument/2006/relationships/image" Target="media/image410.png"/><Relationship Id="rId144" Type="http://schemas.openxmlformats.org/officeDocument/2006/relationships/customXml" Target="ink/ink12.xml"/><Relationship Id="rId330" Type="http://schemas.openxmlformats.org/officeDocument/2006/relationships/image" Target="media/image108.png"/><Relationship Id="rId165" Type="http://schemas.openxmlformats.org/officeDocument/2006/relationships/image" Target="media/image250.png"/><Relationship Id="rId186" Type="http://schemas.openxmlformats.org/officeDocument/2006/relationships/customXml" Target="ink/ink33.xml"/><Relationship Id="rId351" Type="http://schemas.openxmlformats.org/officeDocument/2006/relationships/customXml" Target="ink/ink115.xml"/><Relationship Id="rId372" Type="http://schemas.openxmlformats.org/officeDocument/2006/relationships/image" Target="media/image129.png"/><Relationship Id="rId393" Type="http://schemas.openxmlformats.org/officeDocument/2006/relationships/customXml" Target="ink/ink136.xml"/><Relationship Id="rId407" Type="http://schemas.openxmlformats.org/officeDocument/2006/relationships/customXml" Target="ink/ink143.xml"/><Relationship Id="rId428" Type="http://schemas.openxmlformats.org/officeDocument/2006/relationships/customXml" Target="ink/ink152.xml"/><Relationship Id="rId449" Type="http://schemas.openxmlformats.org/officeDocument/2006/relationships/image" Target="media/image166.png"/><Relationship Id="rId211" Type="http://schemas.openxmlformats.org/officeDocument/2006/relationships/image" Target="media/image480.png"/><Relationship Id="rId232" Type="http://schemas.openxmlformats.org/officeDocument/2006/relationships/customXml" Target="ink/ink56.xml"/><Relationship Id="rId253" Type="http://schemas.openxmlformats.org/officeDocument/2006/relationships/image" Target="media/image69.png"/><Relationship Id="rId274" Type="http://schemas.openxmlformats.org/officeDocument/2006/relationships/image" Target="media/image80.png"/><Relationship Id="rId295" Type="http://schemas.openxmlformats.org/officeDocument/2006/relationships/customXml" Target="ink/ink87.xml"/><Relationship Id="rId309" Type="http://schemas.openxmlformats.org/officeDocument/2006/relationships/customXml" Target="ink/ink94.xml"/><Relationship Id="rId460" Type="http://schemas.openxmlformats.org/officeDocument/2006/relationships/customXml" Target="ink/ink168.xml"/><Relationship Id="rId134" Type="http://schemas.openxmlformats.org/officeDocument/2006/relationships/customXml" Target="ink/ink7.xml"/><Relationship Id="rId320" Type="http://schemas.openxmlformats.org/officeDocument/2006/relationships/image" Target="media/image103.png"/><Relationship Id="rId155" Type="http://schemas.openxmlformats.org/officeDocument/2006/relationships/image" Target="media/image200.png"/><Relationship Id="rId176" Type="http://schemas.openxmlformats.org/officeDocument/2006/relationships/customXml" Target="ink/ink28.xml"/><Relationship Id="rId197" Type="http://schemas.openxmlformats.org/officeDocument/2006/relationships/image" Target="media/image411.png"/><Relationship Id="rId341" Type="http://schemas.openxmlformats.org/officeDocument/2006/relationships/customXml" Target="ink/ink110.xml"/><Relationship Id="rId362" Type="http://schemas.openxmlformats.org/officeDocument/2006/relationships/image" Target="media/image124.png"/><Relationship Id="rId383" Type="http://schemas.openxmlformats.org/officeDocument/2006/relationships/customXml" Target="ink/ink131.xml"/><Relationship Id="rId418" Type="http://schemas.openxmlformats.org/officeDocument/2006/relationships/customXml" Target="ink/ink148.xml"/><Relationship Id="rId439" Type="http://schemas.openxmlformats.org/officeDocument/2006/relationships/image" Target="media/image161.png"/><Relationship Id="rId201" Type="http://schemas.openxmlformats.org/officeDocument/2006/relationships/image" Target="media/image430.png"/><Relationship Id="rId222" Type="http://schemas.openxmlformats.org/officeDocument/2006/relationships/customXml" Target="ink/ink51.xml"/><Relationship Id="rId243" Type="http://schemas.openxmlformats.org/officeDocument/2006/relationships/image" Target="media/image64.png"/><Relationship Id="rId264" Type="http://schemas.openxmlformats.org/officeDocument/2006/relationships/customXml" Target="ink/ink72.xml"/><Relationship Id="rId285" Type="http://schemas.openxmlformats.org/officeDocument/2006/relationships/customXml" Target="ink/ink82.xml"/><Relationship Id="rId450" Type="http://schemas.openxmlformats.org/officeDocument/2006/relationships/customXml" Target="ink/ink163.xml"/><Relationship Id="rId471" Type="http://schemas.openxmlformats.org/officeDocument/2006/relationships/image" Target="media/image177.png"/><Relationship Id="rId124" Type="http://schemas.openxmlformats.org/officeDocument/2006/relationships/customXml" Target="ink/ink2.xml"/><Relationship Id="rId310" Type="http://schemas.openxmlformats.org/officeDocument/2006/relationships/image" Target="media/image98.png"/><Relationship Id="rId145" Type="http://schemas.openxmlformats.org/officeDocument/2006/relationships/image" Target="media/image1510.png"/><Relationship Id="rId166" Type="http://schemas.openxmlformats.org/officeDocument/2006/relationships/customXml" Target="ink/ink23.xml"/><Relationship Id="rId187" Type="http://schemas.openxmlformats.org/officeDocument/2006/relationships/image" Target="media/image360.png"/><Relationship Id="rId331" Type="http://schemas.openxmlformats.org/officeDocument/2006/relationships/customXml" Target="ink/ink105.xml"/><Relationship Id="rId352" Type="http://schemas.openxmlformats.org/officeDocument/2006/relationships/image" Target="media/image119.png"/><Relationship Id="rId373" Type="http://schemas.openxmlformats.org/officeDocument/2006/relationships/customXml" Target="ink/ink126.xml"/><Relationship Id="rId394" Type="http://schemas.openxmlformats.org/officeDocument/2006/relationships/image" Target="media/image140.png"/><Relationship Id="rId408" Type="http://schemas.openxmlformats.org/officeDocument/2006/relationships/image" Target="media/image147.png"/><Relationship Id="rId429" Type="http://schemas.openxmlformats.org/officeDocument/2006/relationships/image" Target="media/image156.png"/><Relationship Id="rId1" Type="http://schemas.openxmlformats.org/officeDocument/2006/relationships/numbering" Target="numbering.xml"/><Relationship Id="rId212" Type="http://schemas.openxmlformats.org/officeDocument/2006/relationships/customXml" Target="ink/ink46.xml"/><Relationship Id="rId233" Type="http://schemas.openxmlformats.org/officeDocument/2006/relationships/image" Target="media/image59.png"/><Relationship Id="rId254" Type="http://schemas.openxmlformats.org/officeDocument/2006/relationships/customXml" Target="ink/ink67.xml"/><Relationship Id="rId440" Type="http://schemas.openxmlformats.org/officeDocument/2006/relationships/customXml" Target="ink/ink158.xml"/><Relationship Id="rId275" Type="http://schemas.openxmlformats.org/officeDocument/2006/relationships/customXml" Target="ink/ink77.xml"/><Relationship Id="rId296" Type="http://schemas.openxmlformats.org/officeDocument/2006/relationships/image" Target="media/image91.png"/><Relationship Id="rId300" Type="http://schemas.openxmlformats.org/officeDocument/2006/relationships/image" Target="media/image93.png"/><Relationship Id="rId461" Type="http://schemas.openxmlformats.org/officeDocument/2006/relationships/image" Target="media/image172.png"/><Relationship Id="rId135" Type="http://schemas.openxmlformats.org/officeDocument/2006/relationships/image" Target="media/image1010.png"/><Relationship Id="rId156" Type="http://schemas.openxmlformats.org/officeDocument/2006/relationships/customXml" Target="ink/ink18.xml"/><Relationship Id="rId177" Type="http://schemas.openxmlformats.org/officeDocument/2006/relationships/image" Target="media/image310.png"/><Relationship Id="rId198" Type="http://schemas.openxmlformats.org/officeDocument/2006/relationships/customXml" Target="ink/ink39.xml"/><Relationship Id="rId321" Type="http://schemas.openxmlformats.org/officeDocument/2006/relationships/customXml" Target="ink/ink100.xml"/><Relationship Id="rId342" Type="http://schemas.openxmlformats.org/officeDocument/2006/relationships/image" Target="media/image114.png"/><Relationship Id="rId363" Type="http://schemas.openxmlformats.org/officeDocument/2006/relationships/customXml" Target="ink/ink121.xml"/><Relationship Id="rId384" Type="http://schemas.openxmlformats.org/officeDocument/2006/relationships/image" Target="media/image135.png"/><Relationship Id="rId419" Type="http://schemas.openxmlformats.org/officeDocument/2006/relationships/image" Target="media/image152.png"/><Relationship Id="rId202" Type="http://schemas.openxmlformats.org/officeDocument/2006/relationships/customXml" Target="ink/ink41.xml"/><Relationship Id="rId223" Type="http://schemas.openxmlformats.org/officeDocument/2006/relationships/image" Target="media/image540.png"/><Relationship Id="rId244" Type="http://schemas.openxmlformats.org/officeDocument/2006/relationships/customXml" Target="ink/ink62.xml"/><Relationship Id="rId430" Type="http://schemas.openxmlformats.org/officeDocument/2006/relationships/customXml" Target="ink/ink153.xml"/><Relationship Id="rId265" Type="http://schemas.openxmlformats.org/officeDocument/2006/relationships/image" Target="media/image75.png"/><Relationship Id="rId286" Type="http://schemas.openxmlformats.org/officeDocument/2006/relationships/image" Target="media/image86.png"/><Relationship Id="rId451" Type="http://schemas.openxmlformats.org/officeDocument/2006/relationships/image" Target="media/image167.png"/><Relationship Id="rId472" Type="http://schemas.openxmlformats.org/officeDocument/2006/relationships/customXml" Target="ink/ink174.xml"/><Relationship Id="rId125" Type="http://schemas.openxmlformats.org/officeDocument/2006/relationships/image" Target="media/image510.png"/><Relationship Id="rId146" Type="http://schemas.openxmlformats.org/officeDocument/2006/relationships/customXml" Target="ink/ink13.xml"/><Relationship Id="rId167" Type="http://schemas.openxmlformats.org/officeDocument/2006/relationships/image" Target="media/image260.png"/><Relationship Id="rId188" Type="http://schemas.openxmlformats.org/officeDocument/2006/relationships/customXml" Target="ink/ink34.xml"/><Relationship Id="rId311" Type="http://schemas.openxmlformats.org/officeDocument/2006/relationships/customXml" Target="ink/ink95.xml"/><Relationship Id="rId332" Type="http://schemas.openxmlformats.org/officeDocument/2006/relationships/image" Target="media/image109.png"/><Relationship Id="rId353" Type="http://schemas.openxmlformats.org/officeDocument/2006/relationships/customXml" Target="ink/ink116.xml"/><Relationship Id="rId374" Type="http://schemas.openxmlformats.org/officeDocument/2006/relationships/image" Target="media/image130.png"/><Relationship Id="rId395" Type="http://schemas.openxmlformats.org/officeDocument/2006/relationships/customXml" Target="ink/ink137.xml"/><Relationship Id="rId409" Type="http://schemas.openxmlformats.org/officeDocument/2006/relationships/customXml" Target="ink/ink144.xml"/><Relationship Id="rId213" Type="http://schemas.openxmlformats.org/officeDocument/2006/relationships/image" Target="media/image490.png"/><Relationship Id="rId234" Type="http://schemas.openxmlformats.org/officeDocument/2006/relationships/customXml" Target="ink/ink57.xml"/><Relationship Id="rId420" Type="http://schemas.openxmlformats.org/officeDocument/2006/relationships/hyperlink" Target="file:///C:\Users\gruff\Downloads\Pughs%20PDS%20(1).pdf" TargetMode="External"/><Relationship Id="rId2" Type="http://schemas.openxmlformats.org/officeDocument/2006/relationships/styles" Target="styles.xml"/><Relationship Id="rId255" Type="http://schemas.openxmlformats.org/officeDocument/2006/relationships/image" Target="media/image70.png"/><Relationship Id="rId276" Type="http://schemas.openxmlformats.org/officeDocument/2006/relationships/image" Target="media/image81.png"/><Relationship Id="rId297" Type="http://schemas.openxmlformats.org/officeDocument/2006/relationships/customXml" Target="ink/ink88.xml"/><Relationship Id="rId441" Type="http://schemas.openxmlformats.org/officeDocument/2006/relationships/image" Target="media/image162.png"/><Relationship Id="rId462" Type="http://schemas.openxmlformats.org/officeDocument/2006/relationships/customXml" Target="ink/ink169.xml"/><Relationship Id="rId136" Type="http://schemas.openxmlformats.org/officeDocument/2006/relationships/customXml" Target="ink/ink8.xml"/><Relationship Id="rId157" Type="http://schemas.openxmlformats.org/officeDocument/2006/relationships/image" Target="media/image210.png"/><Relationship Id="rId178" Type="http://schemas.openxmlformats.org/officeDocument/2006/relationships/customXml" Target="ink/ink29.xml"/><Relationship Id="rId301" Type="http://schemas.openxmlformats.org/officeDocument/2006/relationships/customXml" Target="ink/ink90.xml"/><Relationship Id="rId322" Type="http://schemas.openxmlformats.org/officeDocument/2006/relationships/image" Target="media/image104.png"/><Relationship Id="rId343" Type="http://schemas.openxmlformats.org/officeDocument/2006/relationships/customXml" Target="ink/ink111.xml"/><Relationship Id="rId364" Type="http://schemas.openxmlformats.org/officeDocument/2006/relationships/image" Target="media/image125.png"/><Relationship Id="rId199" Type="http://schemas.openxmlformats.org/officeDocument/2006/relationships/image" Target="media/image420.png"/><Relationship Id="rId203" Type="http://schemas.openxmlformats.org/officeDocument/2006/relationships/image" Target="media/image440.png"/><Relationship Id="rId385" Type="http://schemas.openxmlformats.org/officeDocument/2006/relationships/customXml" Target="ink/ink132.xml"/><Relationship Id="rId224" Type="http://schemas.openxmlformats.org/officeDocument/2006/relationships/customXml" Target="ink/ink52.xml"/><Relationship Id="rId245" Type="http://schemas.openxmlformats.org/officeDocument/2006/relationships/image" Target="media/image65.png"/><Relationship Id="rId266" Type="http://schemas.openxmlformats.org/officeDocument/2006/relationships/image" Target="media/image1.jpeg"/><Relationship Id="rId287" Type="http://schemas.openxmlformats.org/officeDocument/2006/relationships/customXml" Target="ink/ink83.xml"/><Relationship Id="rId410" Type="http://schemas.openxmlformats.org/officeDocument/2006/relationships/image" Target="media/image148.png"/><Relationship Id="rId431" Type="http://schemas.openxmlformats.org/officeDocument/2006/relationships/image" Target="media/image157.png"/><Relationship Id="rId452" Type="http://schemas.openxmlformats.org/officeDocument/2006/relationships/customXml" Target="ink/ink164.xml"/><Relationship Id="rId473" Type="http://schemas.openxmlformats.org/officeDocument/2006/relationships/image" Target="media/image178.png"/><Relationship Id="rId126" Type="http://schemas.openxmlformats.org/officeDocument/2006/relationships/customXml" Target="ink/ink3.xml"/><Relationship Id="rId147" Type="http://schemas.openxmlformats.org/officeDocument/2006/relationships/image" Target="media/image1610.png"/><Relationship Id="rId168" Type="http://schemas.openxmlformats.org/officeDocument/2006/relationships/customXml" Target="ink/ink24.xml"/><Relationship Id="rId312" Type="http://schemas.openxmlformats.org/officeDocument/2006/relationships/image" Target="media/image99.png"/><Relationship Id="rId333" Type="http://schemas.openxmlformats.org/officeDocument/2006/relationships/customXml" Target="ink/ink106.xml"/><Relationship Id="rId354" Type="http://schemas.openxmlformats.org/officeDocument/2006/relationships/image" Target="media/image120.png"/><Relationship Id="rId189" Type="http://schemas.openxmlformats.org/officeDocument/2006/relationships/image" Target="media/image370.png"/><Relationship Id="rId375" Type="http://schemas.openxmlformats.org/officeDocument/2006/relationships/customXml" Target="ink/ink127.xml"/><Relationship Id="rId396" Type="http://schemas.openxmlformats.org/officeDocument/2006/relationships/image" Target="media/image141.png"/><Relationship Id="rId3" Type="http://schemas.openxmlformats.org/officeDocument/2006/relationships/settings" Target="settings.xml"/><Relationship Id="rId214" Type="http://schemas.openxmlformats.org/officeDocument/2006/relationships/customXml" Target="ink/ink47.xml"/><Relationship Id="rId235" Type="http://schemas.openxmlformats.org/officeDocument/2006/relationships/image" Target="media/image60.png"/><Relationship Id="rId256" Type="http://schemas.openxmlformats.org/officeDocument/2006/relationships/customXml" Target="ink/ink68.xml"/><Relationship Id="rId277" Type="http://schemas.openxmlformats.org/officeDocument/2006/relationships/customXml" Target="ink/ink78.xml"/><Relationship Id="rId298" Type="http://schemas.openxmlformats.org/officeDocument/2006/relationships/image" Target="media/image92.png"/><Relationship Id="rId400" Type="http://schemas.openxmlformats.org/officeDocument/2006/relationships/image" Target="media/image143.png"/><Relationship Id="rId421" Type="http://schemas.openxmlformats.org/officeDocument/2006/relationships/customXml" Target="ink/ink149.xml"/><Relationship Id="rId442" Type="http://schemas.openxmlformats.org/officeDocument/2006/relationships/customXml" Target="ink/ink159.xml"/><Relationship Id="rId463" Type="http://schemas.openxmlformats.org/officeDocument/2006/relationships/image" Target="media/image173.png"/><Relationship Id="rId137" Type="http://schemas.openxmlformats.org/officeDocument/2006/relationships/image" Target="media/image1110.png"/><Relationship Id="rId158" Type="http://schemas.openxmlformats.org/officeDocument/2006/relationships/customXml" Target="ink/ink19.xml"/><Relationship Id="rId302" Type="http://schemas.openxmlformats.org/officeDocument/2006/relationships/image" Target="media/image94.png"/><Relationship Id="rId323" Type="http://schemas.openxmlformats.org/officeDocument/2006/relationships/customXml" Target="ink/ink101.xml"/><Relationship Id="rId344" Type="http://schemas.openxmlformats.org/officeDocument/2006/relationships/image" Target="media/image115.png"/><Relationship Id="rId179" Type="http://schemas.openxmlformats.org/officeDocument/2006/relationships/image" Target="media/image320.png"/><Relationship Id="rId365" Type="http://schemas.openxmlformats.org/officeDocument/2006/relationships/customXml" Target="ink/ink122.xml"/><Relationship Id="rId386" Type="http://schemas.openxmlformats.org/officeDocument/2006/relationships/image" Target="media/image136.png"/><Relationship Id="rId190" Type="http://schemas.openxmlformats.org/officeDocument/2006/relationships/customXml" Target="ink/ink35.xml"/><Relationship Id="rId204" Type="http://schemas.openxmlformats.org/officeDocument/2006/relationships/customXml" Target="ink/ink42.xml"/><Relationship Id="rId225" Type="http://schemas.openxmlformats.org/officeDocument/2006/relationships/image" Target="media/image550.png"/><Relationship Id="rId246" Type="http://schemas.openxmlformats.org/officeDocument/2006/relationships/customXml" Target="ink/ink63.xml"/><Relationship Id="rId267" Type="http://schemas.openxmlformats.org/officeDocument/2006/relationships/customXml" Target="ink/ink73.xml"/><Relationship Id="rId288" Type="http://schemas.openxmlformats.org/officeDocument/2006/relationships/image" Target="media/image87.png"/><Relationship Id="rId411" Type="http://schemas.openxmlformats.org/officeDocument/2006/relationships/customXml" Target="ink/ink145.xml"/><Relationship Id="rId432" Type="http://schemas.openxmlformats.org/officeDocument/2006/relationships/customXml" Target="ink/ink154.xml"/><Relationship Id="rId453" Type="http://schemas.openxmlformats.org/officeDocument/2006/relationships/image" Target="media/image168.png"/><Relationship Id="rId47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3:44.810"/>
    </inkml:context>
    <inkml:brush xml:id="br0">
      <inkml:brushProperty name="width" value="0.05714" units="cm"/>
      <inkml:brushProperty name="height" value="0.05714" units="cm"/>
      <inkml:brushProperty name="color" value="#E71224"/>
    </inkml:brush>
  </inkml:definitions>
  <inkml:trace contextRef="#ctx0" brushRef="#br0">1 688 20488,'0'-9'0,"0"0"0,0 1-1026,0-1 1078,0 0 0,5-4 613,3-1 1,5-8-255,5-4 0,8-9-225,7-6 0,3-5-97,8-1 1,-2-3-67,5 3 1,-3 0 165,-3 3 0,-1 4-214,-5 1 1,1 7 157,2 3-260,-1 1 1,-2 6-1,-5 0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3:46.369"/>
    </inkml:context>
    <inkml:brush xml:id="br0">
      <inkml:brushProperty name="width" value="0.05714" units="cm"/>
      <inkml:brushProperty name="height" value="0.05714" units="cm"/>
      <inkml:brushProperty name="color" value="#E71224"/>
    </inkml:brush>
  </inkml:definitions>
  <inkml:trace contextRef="#ctx0" brushRef="#br0">9 644 11085,'-5'-4'-915,"1"3"0,8-11 4270,2 1 0,7-10-2382,5-5 0,7-9-466,7-6 1,4-5-327,2-1 0,5-3-221,4 3 1,3-8 279,-3-1 207,0 0 0,1-12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3:45.985"/>
    </inkml:context>
    <inkml:brush xml:id="br0">
      <inkml:brushProperty name="width" value="0.05714" units="cm"/>
      <inkml:brushProperty name="height" value="0.05714" units="cm"/>
      <inkml:brushProperty name="color" value="#E71224"/>
    </inkml:brush>
  </inkml:definitions>
  <inkml:trace contextRef="#ctx0" brushRef="#br0">1 503 26501,'4'-29'0,"3"-1"-125,3 2 1,1 0-82,4 2 0,0-1 8,2 1 1,2-1-89,1-3 1,4-2-273,5-6 0,0 1 285,3-1 164,0 2 1,8 1-1,0-1 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3:53.759"/>
    </inkml:context>
    <inkml:brush xml:id="br0">
      <inkml:brushProperty name="width" value="0.05714" units="cm"/>
      <inkml:brushProperty name="height" value="0.05714" units="cm"/>
      <inkml:brushProperty name="color" value="#E71224"/>
    </inkml:brush>
  </inkml:definitions>
  <inkml:trace contextRef="#ctx0" brushRef="#br0">0 504 15467,'4'-9'5716,"-2"-1"-5415,4-2 0,0 0 243,3-5 1,4 0-348,5-6 1,3-4-111,2-2 0,6-8 144,-3 2 1,6 1-66,1 2 0,-2 1 635,1 2 0,-3-1-835,0 7 0,-2 1 125,-4 2 1,-1 5-362,-5 3 1,0 2-63,-2 2 0,-3 3-291,-3 2 0,-3 2-1021,0 1 751,-4 0 0,3 0-640,-2 0 35,-2 0 259,3 4-888,-4-3 1824,0 7 0,0-6 216,0 3 55,0-3 188,0 6 0,0-7 1,0 3-1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3:55.029"/>
    </inkml:context>
    <inkml:brush xml:id="br0">
      <inkml:brushProperty name="width" value="0.05714" units="cm"/>
      <inkml:brushProperty name="height" value="0.05714" units="cm"/>
      <inkml:brushProperty name="color" value="#E71224"/>
    </inkml:brush>
  </inkml:definitions>
  <inkml:trace contextRef="#ctx0" brushRef="#br0">19 423 13843,'-6'0'2144,"0"0"-1904,4 0-141,-2 0 1,5-6 1144,2-3 0,5-6-66,4 0 0,4-5-385,2-4 0,0-1-263,6-2 1,2-2 344,4 0 0,-1-2-253,-2 2 0,2 1-127,0-1 0,5 2-154,-2 0 0,-2 1 0,1-1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3:56.097"/>
    </inkml:context>
    <inkml:brush xml:id="br0">
      <inkml:brushProperty name="width" value="0.05714" units="cm"/>
      <inkml:brushProperty name="height" value="0.05714" units="cm"/>
      <inkml:brushProperty name="color" value="#E71224"/>
    </inkml:brush>
  </inkml:definitions>
  <inkml:trace contextRef="#ctx0" brushRef="#br0">0 459 26071,'1'-9'0,"2"1"383,3-1 1,2-4 1124,1-2 1,4-6-2248,5-6 1,4-1-66,4-7 1,1 1 95,-1-4 1,2 5 175,1 0 0,-4 4-679,5-3 891,-5 3 1,6-5 0,-5 3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4:50.918"/>
    </inkml:context>
    <inkml:brush xml:id="br0">
      <inkml:brushProperty name="width" value="0.05714" units="cm"/>
      <inkml:brushProperty name="height" value="0.05714" units="cm"/>
      <inkml:brushProperty name="color" value="#E71224"/>
    </inkml:brush>
  </inkml:definitions>
  <inkml:trace contextRef="#ctx0" brushRef="#br0">52 856 17703,'-9'0'0,"0"0"-1231,1 0 796,-1 0 494,0 0 1,4 1 524,2 2 0,3-2-855,3 2 1,3-6 904,6-3 0,3-10 198,9-4 0,4-13-7,11-5 0,5-10-39,6-2 0,9-11-126,6 2 1,9-6-510,-1 0 0,-33 34 0,-1 0-408,35-27 1,3 3 1327,3-1-1051,-1 2 1,-3-3 0,-2-1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4:39.776"/>
    </inkml:context>
    <inkml:brush xml:id="br0">
      <inkml:brushProperty name="width" value="0.04286" units="cm"/>
      <inkml:brushProperty name="height" value="0.04286" units="cm"/>
      <inkml:brushProperty name="color" value="#E71224"/>
    </inkml:brush>
    <inkml:brush xml:id="br1">
      <inkml:brushProperty name="width" value="0.05714" units="cm"/>
      <inkml:brushProperty name="height" value="0.05714" units="cm"/>
      <inkml:brushProperty name="color" value="#E71224"/>
    </inkml:brush>
  </inkml:definitions>
  <inkml:trace contextRef="#ctx0" brushRef="#br0">98 378 8296,'-9'0'-828,"4"0"531,-3 0 91,7 0 261,-3 0-191,4 4 0,1-2 145,2 4 1,-1 0-16,4 3 0,-3-1-81,3 1 0,-3 3 77,3 0 0,-2 3-88,2 0 0,2 2 47,-2 0 1,1 8 14,-1 1 0,2 3-4,-3-3 0,3 4-2,1-1 1,-1 2-23,-2-4 0,2 3 40,-2-6 1,-2-1-8,2-5 1,-1-4 6,1-3 1,-1-2 23,-2-3 0,-2-2 0,3-4 0,-4 0 0</inkml:trace>
  <inkml:trace contextRef="#ctx0" brushRef="#br0" timeOffset="451">62 600 8296,'-9'-9'-997,"1"0"0,-1 0 1137,0 0 1,3 0 25,0 1 0,4-1-216,-1 0 1,-1 0 84,2 0 1,-1 0-44,3-3 1,1 2-7,1-2 0,2 0-16,2 0 1,2 0 17,-2 3 0,2 0-8,1 1 1,-1-1-31,1 0 0,0 1 52,0 2 1,1-2-59,2 2 1,-3 2 54,3-2 0,1 4-113,-1-1 1,-1 2 96,-2 1 1,0 4-11,0 2 1,0 1 25,-1 2 0,-2 1-10,0 2 0,-4-2 30,1 1 0,-2 2 105,-1-1 1,-1 0 3,-2-4 1,1 4-61,-4 0 0,1 1 11,0-2 1,-3-1-25,2 2 0,1 1-46,-1-1 0,1-1-10,-1-2 1,-2-3-26,3 0-34,1 0-239,-4 3-126,3-5 212,0 4 213,1-7 0,4 3 0,4-8 0,1-1 0</inkml:trace>
  <inkml:trace contextRef="#ctx0" brushRef="#br0" timeOffset="772">230 132 8296,'0'-9'-459,"0"0"-552,0 5 728,0 0 376,0 4-131,0 0 62,4 4 0,-3 0-98,2 5 1,-1 1 83,1 2 0,-2 2-30,2 3 0,0 1 19,0 0 0,1 2-2,-1 1 0,-1-1-26,4-2 0,-3 0 3,3-1 1,-3 2-9,3 1 1,-1-1 25,1 2 0,0-4-209,-3-2 200,4 2 1,-6-8-72,2 3 36,2 2 0,-4-4 52,2 1 0,-1-2 0,1-3 0,-2-2 0,3 0 0,-4 1 0</inkml:trace>
  <inkml:trace contextRef="#ctx0" brushRef="#br0" timeOffset="1367">468 176 8296,'0'-9'-1576,"0"1"1394,0 3 448,-4 1-329,3 4 0,-4 0 108,2 0 1,1 4-120,-4 2 1,2 1 102,-2 2 0,-2 3 23,2 0 0,-2 3 3,-1 0 1,3-1-2,1 1 0,2-1-24,-3 4 1,3-1 8,-3-3 0,4 2-38,-1-4 0,2 2 35,1-2 1,0 3-134,0-3 0,3-1 118,0-2 0,4-1-158,-1-2 0,-1 1-54,0-4 126,1 0 0,3-3 55,0 0 0,-1-5-2,-2-4 1,1-1-6,-1-5 1,-2 4 4,-1-4 0,1 3 63,-1-3 0,0 5-56,-3-2 1,0-1 89,0 1 1,0 1-59,0 2 1,0 0 4,0 0 0,0 0 25,0 1 0,0 2 69,0 0 4,0 0-65,0-3 68,0 4-51,0 1-274,0 4 178,0 4 0,0 1-12,0 4 1,0-3 11,0 0 0,1 0-12,2 2 0,-1 1-12,4 0 0,-3 0 27,3 0 1,-3-3-27,2-1 1,0 1-37,1 3 0,2 0-84,-2 0 91,2 0 0,1-1-95,-1 1 0,-3-3-11,-2 0 92,2-4 1,-3 5 79,4-4 0,-4 4 0,2-10 0,-4 2 0</inkml:trace>
  <inkml:trace contextRef="#ctx0" brushRef="#br0" timeOffset="1842">618 212 8296,'0'-9'0,"0"3"-216,0 0-176,0 4 385,0-6-286,0 7-61,0-3 359,0 4 1,0 5-108,0 4 0,0 0 143,0 3 1,-1 1-103,-2 2 1,2 2 35,-2 0 1,1-2 11,-1 0 0,2-4 2,-2 4 0,-1-4 10,1 1 1,-1-6 59,2 0 0,1-3-47,-2 3 31,2-4-33,1 2 0,0-5-31,0-2 1,0-2 21,0-4 0,0 1-2,0-1 0,0-4-26,0-2 1,0 2-11,0-2 1,0 0-30,0-2 0,1-1 49,2 0 1,-1 4 22,3-1 1,-2 0-26,3-2 0,-1 3 38,1 2 0,1 2-24,-4 1 1,3 1 2,-3-1 1,3 3-6,0 0 3,-2 4-32,4-2 29,-7 8 1,6 4 107,-4 4 0,0-1-101,-3-2 1,1 4 51,2 2 1,-2-2-51,2 2 0,1-3 3,-1 3 0,0-5 9,0 2 1,-1 1-4,4-1 0,-1-1-94,1-2 0,1 0 80,-4 0 1,3-3-139,-3 0 0,3-3-23,-4 2 164,5-3 0,-2 2 0,4-4 0</inkml:trace>
  <inkml:trace contextRef="#ctx0" brushRef="#br0" timeOffset="2292">786 230 8460,'-4'5'-240,"-1"-1"-85,-4-4 287,0 0-188,4 0 140,1 0-340,4 0 239,0 0 282,4 0-183,1-4 1,3-1 64,-2-4 1,2 1-28,-3-1 1,3 0 43,1 0 1,0 0 5,0 0 1,0-2 13,-1-1 0,-2-1-11,0 1 0,0 3 4,3-3 1,-3-1-7,0 1 0,-1 0 0,0 0 38,-1 2 0,-4-3 3,0 4 0,0 4 152,0-1-83,0 4 1,-4-2-62,-1 4 1,0 0-2,-1 0 1,0 3-65,-3 0 0,0 7 64,0-2 1,1 3 9,-1-2 1,0 4-14,0 1 0,0 0-6,1 1 1,0-3-28,2 2 1,2-2 1,4 3 0,0-5-140,0 2 0,1-2 153,2-1 1,3-1-307,5-2 0,2 0-34,2-3 0,2 0 312,1-3 0,4 0 0,4 0 0</inkml:trace>
  <inkml:trace contextRef="#ctx0" brushRef="#br1" timeOffset="3556">80 1368 11530,'-6'0'-1454,"0"0"1076,0 0 264,1 0 244,1 0 1,8-4 147,2-2 1,2-2 21,1-1 0,0 1-138,0-1 0,-1-3 187,1 0 1,0 0-32,0 4 0,-3-4 146,0 0 0,-3-3-15,2 4 0,-2-1 157,3 3 0,-4-3-506,1 1 92,2-1 1,-4 3-82,2 0-49,-2 0 0,-1 3-50,0 1-110,0 3 1,-1-2-332,-2 4 0,-2 0-23,-4 0 1,3 4 411,1 2 1,-1 1-39,-3 2 1,0 0 66,0 0 1,3 3 91,0-1 0,1 4 130,-4-3 1,3 1-27,0-2 0,4-1 275,-1 2 1,2 1-114,1-2 1,0 1-309,0-3 0,1 1-296,2 1 1,-1-4 75,4 2 1,3-3-595,2 0 1,1-2 157,-3-4 0,1 0-79,2 0 0,-3 0 136,3 0 1,1 0-60,-1 0 1,-1-1 371,-2-2 1,-1-2 327,-2-4 1,2-4-1,-3 0 1</inkml:trace>
  <inkml:trace contextRef="#ctx0" brushRef="#br1" timeOffset="3838">256 1111 11530,'-5'0'-1931,"-2"0"2385,6 0-561,-3 0 1,8 0 30,1 0 0,0 4-46,1 2 1,0-1-26,3 1 0,0 0 34,0 2 0,-1 0 13,1-2 1,0 2-32,0-2 1,0 2 12,0 0 0,2-2-96,1 0 1,0-3-29,-3 3 0,-3-4 18,-1 1 329,1-2 1,7-9-1,1-2 1</inkml:trace>
  <inkml:trace contextRef="#ctx0" brushRef="#br1" timeOffset="4088">433 997 11530,'-14'9'1361,"1"0"-1566,4 0 1,1 1 412,-1 1 1,0 2 320,0 2 0,3 2-235,0-3 0,3 4-149,-2 2 1,2-1-192,-3 2 0,4-3 419,-1 0 0,-1-1-293,1-3 1,0 3-59,3-2 0,0-2-137,0 2 0,0-4-95,0 1 0,0-3-64,0 0 1,1 0 158,2 0 0,-2-4 1,3-1-1</inkml:trace>
  <inkml:trace contextRef="#ctx0" brushRef="#br1" timeOffset="4653">591 909 11188,'-3'-5'-1451,"1"1"2198,-4 4-913,4 0 173,-6 0 0,6 1 102,-4 2 0,0 2 237,-3 4 0,3 1 61,1 2 0,-1 0 115,-3 3 0,3 1-9,0-5 1,3 4-64,-3-3 0,4 3 5,-1-4 1,2 1-164,1-3 0,0 0-92,0 0 1,1-1-451,2 1 0,-1-4-326,4-2 0,0 1-267,3-1 1,0 0 214,0-3 1,-1-1 163,1-2 0,-3-3 452,0-6 0,-1 3 53,1-3 1,1-1 204,-4 1 1,2-2-70,-2 2 0,3-4 363,-3 1 1,0 2 26,-3-2 0,0 4-111,0-1 1,0 0 179,0 0-629,0 0 1,-1 4-184,-2 3-452,2-3 367,-3 7 1,3-3-50,-2 4-590,2 0 839,-3 4 1,4 1 29,0 3 0,0 2-48,0 2 0,1-2-44,2 2 1,-1 0-37,4 0 0,-1 0 130,1-3 0,2-1-291,-2 1 1,2 0 190,0 0 1,1 0-443,0 0 458,-4 3 0,3-2 0,-3 3 0</inkml:trace>
  <inkml:trace contextRef="#ctx0" brushRef="#br1" timeOffset="5270">724 909 11530,'-9'0'0,"3"0"-499,0 0 1,4 1 867,-1 2 0,-1-1 116,1 4 1,0 0-173,3 3 0,1 0-500,2-1 1,-2 1 7,2 0 1,-2 3 365,-1-1 0,0-2 491,0-3-423,0 0 1,0 0 26,0 0-290,0-4 1,-3 1-185,0-6 1,0-2 302,3-4 0,0-1 65,0-1 1,0 0-134,0-4 0,0 0 13,0-2 1,0-1-109,0 0 0,0 2 44,0 1 0,0-1-15,0 5 1,1-4 399,2 3 0,-1 1-150,4 6 0,-3-3-141,3 2 0,-3 2-136,3 1 1,-3-1-3,3 1 0,-3 0-139,3 3 0,-4 0-135,4 0 0,-4 1-46,1 2 0,1 2 93,-1 4 0,3 3-67,-3-1 0,3 2 44,-3-1 0,3-2 106,-3 1 1,2-1-25,-2-1 0,1-1 140,-1-2 0,-2-1 295,2-2-202,-2-3 0,0 4-131,2-4 1,-2-1 182,2-2 0,-1 0 33,1-3 1,-2-5-6,2 2 0,-2-2-16,-1 3 1,0-4 29,0 0 1,1-3-122,2 4 0,-2-1 256,2 3 1,-2 0 106,-1 0-382,0 0-63,0 1 0,1 3 68,2 2-15,-3 2 40,4 1-226,-4 0 0,3 5 93,0 4 0,0 0 77,-3 6 1,1-3 17,2 3 1,-2-2-59,2 2 1,2 1-236,1-5 1,-1 5 154,1-1 0,0 0-448,2 0 647,5 2 0,-3-3 1,3 3-1</inkml:trace>
  <inkml:trace contextRef="#ctx0" brushRef="#br1" timeOffset="5572">909 927 9291,'-8'-6'0,"1"1"-23,1 1-98,4 1 0,-1 2-722,3-2 959,0 2 1,3-7 0,2 4 0</inkml:trace>
  <inkml:trace contextRef="#ctx0" brushRef="#br1" timeOffset="6357">997 811 12905,'-9'4'532,"4"1"331,3 4 1,1 1-705,1 1 0,2 3-305,1 4 0,3-1-206,-3 1 0,3 0 162,-3-1 1,4 1-35,-1 0 1,-2-1 450,-1 1 1,1-3-233,-1-1 0,0-4-845,0-1 371,-2 0 423,3-8 1,-4 3 0,0-4-1</inkml:trace>
  <inkml:trace contextRef="#ctx0" brushRef="#br1" timeOffset="6706">953 811 11611,'0'-9'1201,"0"1"1,-1 2-1027,-2 0 0,2 3-498,-2-3 0,2 3 424,1-3 1,3 3-30,0-3 0,3 0-43,-3-2 1,4 2-20,-1 0 152,2 4 0,0-2-520,1 4 1,-3 0 57,0 0 0,-1 4 51,1 2 0,2 5 41,-3 0 1,-1 2 46,-1-1 0,-1-1 30,1 3 1,-2 0 173,2 1 1,-2 0 238,-1-3 0,-3 1 154,0-1 0,-1-3 145,1 3 0,-1-2-12,-1-1 1,-2 0 123,4 0-313,-4-1-221,2 1 0,-3-3-446,2 0 124,-2-4-1092,7 2 802,-6-4 1,6-4 366,-2-2 1,2-6 0,1-1 0</inkml:trace>
  <inkml:trace contextRef="#ctx0" brushRef="#br1" timeOffset="6962">1103 476 12560,'-5'0'-574,"-3"0"0,4 4 1397,-2 2 0,3 2 65,3 1 0,1 0-846,1 3 0,0 2-108,4 3 0,-1 1-92,1 0 1,2-1-174,-2 1 0,-2 3 462,-1-1 1,1 1-22,-1-4 1,0-2-415,0 0 0,-1-1-199,4 4 0,-3-3 140,3 0 0,-3-5 69,3 2 1,-3-2-348,3-1 537,0 0 1,-2-5 0,0 0 0</inkml:trace>
  <inkml:trace contextRef="#ctx0" brushRef="#br1" timeOffset="7298">1216 760 9867,'-9'0'-453,"3"0"289,0 0 83,4 0 1,1-1 493,4-2 1,5 1-664,1-3 0,0 2-8,2-3 1,2 0 185,-1-3 1,3-1 111,-4-2 0,4 3-25,-3-3 1,0-2 160,0-1 1,-2 2-19,2-2 0,-5 3 21,-1-2 1,-2 2 16,2-3 1,-1 4 58,-2 0 1,-2 1-125,2 1 0,-2 0-46,-1 0 0,-4 3-113,-2 1 0,0 3-141,-2-1 1,1 3 207,-5 3 1,-1 3-43,1 5 1,-2 2 209,2 2 0,-1 4-86,1-1 0,6 2 87,-3-3 1,3 1-118,0-1 0,2 1-87,4 0 0,4-4 110,2 1 0,6-4-335,2 1 0,5-3 149,5-4 1,-1-5-1,7-5 1</inkml:trace>
  <inkml:trace contextRef="#ctx0" brushRef="#br1" timeOffset="8795">679 1368 10817,'-5'0'-498,"0"-1"-975,2-2 1732,2 2 0,-3-4 111,4 2 0,0 1-123,0-4 0,0 0 5,0-2 1,4 0-164,2 2 0,-1-2 133,1 2 0,-1-1-21,4 1 0,-3 0 94,0 3 1,-3 0-227,3 3 1,0 0-279,3 0 0,-4 4-120,1 1 1,-1 1 144,1 3 1,-1-2-12,-2 5 1,-2 1 247,2-2 1,-2 4-58,-1-3 0,0 2-3,0-2 0,1 0-7,2-3 0,-2 0 86,2-1 1,-1 1-330,1 0 84,-2 0 117,6 0 0,-2 0 0,4-1 1</inkml:trace>
  <inkml:trace contextRef="#ctx0" brushRef="#br1" timeOffset="8921">883 1677 9549,'-6'0'79,"0"0"-436,4 0 539,-2 0-76,8-4 0,1-1 0,4-4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4:32.816"/>
    </inkml:context>
    <inkml:brush xml:id="br0">
      <inkml:brushProperty name="width" value="0.05714" units="cm"/>
      <inkml:brushProperty name="height" value="0.05714" units="cm"/>
      <inkml:brushProperty name="color" value="#E71224"/>
    </inkml:brush>
  </inkml:definitions>
  <inkml:trace contextRef="#ctx0" brushRef="#br0">0 891 24332,'0'-9'0,"0"0"-1205,0 1 803,0-1 0,5-5 962,4-4 0,10-5-258,10-9 0,6-8-271,9-7 0,2-5 1,2 0-40,-1-2 1,7-2-65,-1 3 0,4 3 1673,8 0 1,-3 3-2124,-4-3 1,1 4-569,0-1 830,0 2 0,3 5 0,-6 0 0</inkml:trace>
  <inkml:trace contextRef="#ctx0" brushRef="#br0" timeOffset="336">1076 918 18548,'1'-14'0,"2"3"807,3 4-912,2-1 0,6 0-346,3-7 0,5-3 124,4-2 1,12-10 312,3-5 0,4-3-215,-1 0 0,1-3-47,2-3 1,-1 3-140,4 0 1,-1 3 328,1-3 1,2-1 0,-3-2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4:26.036"/>
    </inkml:context>
    <inkml:brush xml:id="br0">
      <inkml:brushProperty name="width" value="0.05714" units="cm"/>
      <inkml:brushProperty name="height" value="0.05714" units="cm"/>
      <inkml:brushProperty name="color" value="#E71224"/>
    </inkml:brush>
  </inkml:definitions>
  <inkml:trace contextRef="#ctx0" brushRef="#br0">19 521 11610,'-6'-9'0,"1"0"127,1 1 795,1 3 0,4-3 1223,2 2 0,7-9-1524,7-2 0,6-10 1713,6 1 1,3-7-2282,3 1 1,0-1 16,0 0 0,1 2 208,-1 2 1,4-2-12,2-1 0,2-2-6,2 1 1,-1-1 0,0-1-1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4:24.425"/>
    </inkml:context>
    <inkml:brush xml:id="br0">
      <inkml:brushProperty name="width" value="0.05714" units="cm"/>
      <inkml:brushProperty name="height" value="0.05714" units="cm"/>
      <inkml:brushProperty name="color" value="#E71224"/>
    </inkml:brush>
  </inkml:definitions>
  <inkml:trace contextRef="#ctx0" brushRef="#br0">8 679 13787,'-5'-8'-1905,"2"-2"3475,6-2 0,3-3 71,6-5 0,6-10-860,9-5 1,8-13-378,9-2 1,4-5-181,5-1 0,-3 5-411,0-2 1,1 3 1461,5 1-995,2 1 1,-1 3 0,0 1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4:22.428"/>
    </inkml:context>
    <inkml:brush xml:id="br0">
      <inkml:brushProperty name="width" value="0.05714" units="cm"/>
      <inkml:brushProperty name="height" value="0.05714" units="cm"/>
      <inkml:brushProperty name="color" value="#E71224"/>
    </inkml:brush>
  </inkml:definitions>
  <inkml:trace contextRef="#ctx0" brushRef="#br0">0 432 19752,'0'-14'292,"0"2"0,5 2 1020,4-2 0,8-3-869,10-5 1,5-7-326,9-5 0,-3 1-132,3-2 1,3 1-275,0-3 1,6 0 293,0-1 1,6-7-1,2-2 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4:19.127"/>
    </inkml:context>
    <inkml:brush xml:id="br0">
      <inkml:brushProperty name="width" value="0.05714" units="cm"/>
      <inkml:brushProperty name="height" value="0.05714" units="cm"/>
      <inkml:brushProperty name="color" value="#E71224"/>
    </inkml:brush>
  </inkml:definitions>
  <inkml:trace contextRef="#ctx0" brushRef="#br0">9 653 12084,'0'-9'7543,"-3"1"-7034,0-1 0,0-4 160,3-2 0,4-7 320,2-8 1,6-3-462,2-11 1,7-5-246,3-7 1,2 0-278,3 3 1,5 5 446,1 4 0,5 7-1749,-5 5 1216,3 3 0,1-5 0,1 3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4:15.976"/>
    </inkml:context>
    <inkml:brush xml:id="br0">
      <inkml:brushProperty name="width" value="0.05714" units="cm"/>
      <inkml:brushProperty name="height" value="0.05714" units="cm"/>
      <inkml:brushProperty name="color" value="#E71224"/>
    </inkml:brush>
  </inkml:definitions>
  <inkml:trace contextRef="#ctx0" brushRef="#br0">1 583 12659,'0'-9'1739,"0"0"0,0 0-1218,0 1 1,9-9 151,5-4 0,7-7-285,5-4 1,4-6-226,-1 0 1,5-1-388,2 1 0,3-2-19,5-4 1,-1 3 31,-2 3 233,2-6 0,-2 3 0,3-7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4:13.953"/>
    </inkml:context>
    <inkml:brush xml:id="br0">
      <inkml:brushProperty name="width" value="0.05714" units="cm"/>
      <inkml:brushProperty name="height" value="0.05714" units="cm"/>
      <inkml:brushProperty name="color" value="#E71224"/>
    </inkml:brush>
  </inkml:definitions>
  <inkml:trace contextRef="#ctx0" brushRef="#br0">17 689 12822,'-5'0'-734,"-2"0"0,6-1 371,-2-2 0,7-10 2393,4-8 1,9-9-708,7-8 0,6-11-567,5-13 0,6 0-281,9-2 1,-2 3-325,8-1 0,-5 7 252,2-1 0,0-1 0,-4 3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4:11.902"/>
    </inkml:context>
    <inkml:brush xml:id="br0">
      <inkml:brushProperty name="width" value="0.05714" units="cm"/>
      <inkml:brushProperty name="height" value="0.05714" units="cm"/>
      <inkml:brushProperty name="color" value="#E71224"/>
    </inkml:brush>
  </inkml:definitions>
  <inkml:trace contextRef="#ctx0" brushRef="#br0">18 635 13039,'-9'5'3140,"4"-1"-817,1-4-3110,4 0 0,1-5 1908,2-4 1,9-5-445,6-10 1,9-8-312,3-12 1,5-4 80,6-5 1,5 0 119,10 0 1,-5 1-400,2 2 0,1-2-137,2 2 0,3-2 0,-1-1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4:05.944"/>
    </inkml:context>
    <inkml:brush xml:id="br0">
      <inkml:brushProperty name="width" value="0.05714" units="cm"/>
      <inkml:brushProperty name="height" value="0.05714" units="cm"/>
      <inkml:brushProperty name="color" value="#E71224"/>
    </inkml:brush>
  </inkml:definitions>
  <inkml:trace contextRef="#ctx0" brushRef="#br0">0 680 14175,'0'-9'2704,"0"0"-1827,0 0-264,4-4 1,5-5 227,6-9 0,9-7-89,6-7-472,3-6 0,2 1-126,0-4 1,2 2 731,1-5 1,3 6-1046,6-3 1,-1 8 32,4 3-20,-4 7 0,6-2 0,-3 2 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4:03.696"/>
    </inkml:context>
    <inkml:brush xml:id="br0">
      <inkml:brushProperty name="width" value="0.05714" units="cm"/>
      <inkml:brushProperty name="height" value="0.05714" units="cm"/>
      <inkml:brushProperty name="color" value="#E71224"/>
    </inkml:brush>
  </inkml:definitions>
  <inkml:trace contextRef="#ctx0" brushRef="#br0">36 601 15060,'-9'0'-3116,"0"0"2877,0 0 834,4 0-419,1 0 1,4-1 969,0-2 1,1-6-260,2-6 0,7-5 83,8-4 0,4-5-195,8-4 1,1 2 47,4-1 1,2-1-440,1-2 1,-1 0 316,4 0 1,0-1-630,3 1 1,2-1-401,1-3 311,2 3 1,3-7 0,1 3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46.949"/>
    </inkml:context>
    <inkml:brush xml:id="br0">
      <inkml:brushProperty name="width" value="0.05714" units="cm"/>
      <inkml:brushProperty name="height" value="0.05714" units="cm"/>
      <inkml:brushProperty name="color" value="#E71224"/>
    </inkml:brush>
  </inkml:definitions>
  <inkml:trace contextRef="#ctx0" brushRef="#br0">0 345 11008,'0'-21'0,"0"0"0,0 2 118,0 4 1,6-1 336,6 5 0,6-5-763,8 1 0,12-2-80,6-4 1,11-5-484,7-7 910,-4-1 0,14-5 0,-4-1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46.132"/>
    </inkml:context>
    <inkml:brush xml:id="br0">
      <inkml:brushProperty name="width" value="0.05714" units="cm"/>
      <inkml:brushProperty name="height" value="0.05714" units="cm"/>
      <inkml:brushProperty name="color" value="#E71224"/>
    </inkml:brush>
  </inkml:definitions>
  <inkml:trace contextRef="#ctx0" brushRef="#br0">0 847 18042,'0'-13'-431,"0"0"343,0-5 1,5 0 608,4 1 1,4-1 210,8 0 1,7-7-631,11-4 0,9-9 0,12-6-272,7-8 0,2-3 140,-32 23 1,2 0 0,1 0 0,0 1 54,3 0 1,0 0 0,-2 2-1,1-1 453,-1 1 1,0 0-569,3-1 1,1 1-1,-1-2 1,1 0 0,3 0-1,1 0 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43.935"/>
    </inkml:context>
    <inkml:brush xml:id="br0">
      <inkml:brushProperty name="width" value="0.05714" units="cm"/>
      <inkml:brushProperty name="height" value="0.05714" units="cm"/>
      <inkml:brushProperty name="color" value="#E71224"/>
    </inkml:brush>
  </inkml:definitions>
  <inkml:trace contextRef="#ctx0" brushRef="#br0">27 556 18690,'-9'0'-1998,"1"0"1698,3 0 18,1 0 318,4 0 1,5-7 755,3-2 1,10-9-145,9-3 0,11-11-248,9-6 0,8-8 61,3-4 0,2 0 235,-1 3 1,2-2-384,-2 8 1,-3-1-16,0 7 0,-6 0 0,-2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42.617"/>
    </inkml:context>
    <inkml:brush xml:id="br0">
      <inkml:brushProperty name="width" value="0.05714" units="cm"/>
      <inkml:brushProperty name="height" value="0.05714" units="cm"/>
      <inkml:brushProperty name="color" value="#E71224"/>
    </inkml:brush>
  </inkml:definitions>
  <inkml:trace contextRef="#ctx0" brushRef="#br0">18 627 12649,'-6'-4'0,"1"-2"0,1-2 54,2-1 0,1 3 576,1 0 1,1 3-1,3-4 2297,5-2-1598,8 0 1,9-12-761,6 1 1,10-12-320,5-3 1,10-5 97,2 2 1,7-6 335,-4 2 0,2 0 154,1 4 0,-3-1-332,-1-2 1,0 3-324,-5 5 1,-8 3 0,-5 3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39.767"/>
    </inkml:context>
    <inkml:brush xml:id="br0">
      <inkml:brushProperty name="width" value="0.05714" units="cm"/>
      <inkml:brushProperty name="height" value="0.05714" units="cm"/>
      <inkml:brushProperty name="color" value="#E71224"/>
    </inkml:brush>
  </inkml:definitions>
  <inkml:trace contextRef="#ctx0" brushRef="#br0">19 538 17827,'-5'9'1081,"-2"-3"1599,4 0-2355,0-4-192,3 2 1,1-5 677,2-2 0,3-4-539,6-8 1,6-3 43,9-9 0,4-3 469,7-2 1,0-4-488,7-2 1,-2-2-470,7-4 1,-5 5 412,-1 3 1,-1 2-387,-5 5 0,3 0-303,-3 6 1,1 1-37,-4 5 0,-3 3 297,1 2 0,-9 2 0,2 2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38.346"/>
    </inkml:context>
    <inkml:brush xml:id="br0">
      <inkml:brushProperty name="width" value="0.05714" units="cm"/>
      <inkml:brushProperty name="height" value="0.05714" units="cm"/>
      <inkml:brushProperty name="color" value="#E71224"/>
    </inkml:brush>
  </inkml:definitions>
  <inkml:trace contextRef="#ctx0" brushRef="#br0">36 574 19431,'-9'0'-941,"4"3"1879,-3-2 0,6 6-1360,-4-4 1414,4 0-464,-2-3 0,5 0-699,2 0 0,8-9 700,10-5 0,6-11 196,11-7 0,7-7-29,8-5 1,1-4-666,5-5 1,-1 5 436,1 3 1,1 2-862,-1 5 1,-5 3 137,-1 3 523,-10 3 1,8-1 0,-6 3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36.852"/>
    </inkml:context>
    <inkml:brush xml:id="br0">
      <inkml:brushProperty name="width" value="0.05714" units="cm"/>
      <inkml:brushProperty name="height" value="0.05714" units="cm"/>
      <inkml:brushProperty name="color" value="#E71224"/>
    </inkml:brush>
  </inkml:definitions>
  <inkml:trace contextRef="#ctx0" brushRef="#br0">17 389 19901,'-3'2'437,"-3"-2"0,2-3-3294,1 0 2288,6 2 0,4-7 1135,7 2 0,6-4-154,9-4 1,8-3-312,7-10 1,4 2 46,5-7 0,2 0-120,1 0 0,4-1-146,-1 3 1,1 1 466,-2 2 1,-1-3-1,-4-1 1</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33.567"/>
    </inkml:context>
    <inkml:brush xml:id="br0">
      <inkml:brushProperty name="width" value="0.05714" units="cm"/>
      <inkml:brushProperty name="height" value="0.05714" units="cm"/>
      <inkml:brushProperty name="color" value="#E71224"/>
    </inkml:brush>
  </inkml:definitions>
  <inkml:trace contextRef="#ctx0" brushRef="#br0">45 388 19736,'-9'0'-608,"0"0"404,0 0 0,4 1 387,2 2 318,-2-2 0,4 4-1083,-2-2 1333,2-2-882,1 3 1,1-4 276,2 0 1,2-4 633,4-2 1,5-6-353,3-2 0,6-7-91,6-2 0,3-3-303,3 0 0,5-1 441,4 1 1,-1-1-450,1 1 0,0 0 456,-6 3 1,-4 2-150,-5 6 1,-2 0-533,-4 3 0,-1 0 139,-4 3 0,-4 4-23,1-1 0,-4 3-78,1-3 1,-3 4 46,0-1 1,-3 2-551,0 1-233,-4-4 251,6 3 293,-3-3 1,3 5-689,-3 2 1,2-1 622,-4 4 0,4 0 0,-2 3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30.800"/>
    </inkml:context>
    <inkml:brush xml:id="br0">
      <inkml:brushProperty name="width" value="0.05714" units="cm"/>
      <inkml:brushProperty name="height" value="0.05714" units="cm"/>
      <inkml:brushProperty name="color" value="#E71224"/>
    </inkml:brush>
  </inkml:definitions>
  <inkml:trace contextRef="#ctx0" brushRef="#br0">44 503 21440,'-4'5'2656,"2"3"-2359,-4-2 0,3 2-179,-3 1 0,3-1-125,-2 1 0,3 3 1,-2 0-117,0-2-35,3 0 1,-2-1-149,6 0 1,2-4-222,3-2 0,8-7 605,2-5 0,10-8 185,5-6 1,9-8 182,8-4 0,6-2-92,2-7 0,-1 5 144,-1-5 1,1 2-56,-1 1 1,-1-1 335,-5 4 1,-3 4 138,-6 4 1,-3 6-912,-6 0 0,-5 7-58,-7 0 1,-2 8-161,-3 0 0,-4 5-410,-5-2-181,2 4 662,-7-1 1,3 4-1190,-4 1 0,0 0 304,0 4 1,0-3-1089,0 3 1463,4 0 0,1 3 0,4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28.225"/>
    </inkml:context>
    <inkml:brush xml:id="br0">
      <inkml:brushProperty name="width" value="0.05714" units="cm"/>
      <inkml:brushProperty name="height" value="0.05714" units="cm"/>
      <inkml:brushProperty name="color" value="#E71224"/>
    </inkml:brush>
  </inkml:definitions>
  <inkml:trace contextRef="#ctx0" brushRef="#br0">0 548 20396,'1'-9'-3886,"2"0"4242,2 0 0,9-4 1040,4-1 0,15-7-672,11-2 1,13-10-264,5-2 1,9-6-231,3 0 1,6-2-366,2-1 1,5 0 673,-2 3-312,-40 20 0,1-1 1,43-18-1,-43 18 1,0 0-1</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27.536"/>
    </inkml:context>
    <inkml:brush xml:id="br0">
      <inkml:brushProperty name="width" value="0.05714" units="cm"/>
      <inkml:brushProperty name="height" value="0.05714" units="cm"/>
      <inkml:brushProperty name="color" value="#E71224"/>
    </inkml:brush>
  </inkml:definitions>
  <inkml:trace contextRef="#ctx0" brushRef="#br0">0 494 20450,'0'-6'-5059,"0"0"5297,0 4 0,0-6-212,0 3 0,8-6 918,4-1 1,8-7-267,7 2 0,5-7-26,9 1 0,4-3-384,4 0 1,6-5-44,-2-1 0,2 1 352,-2-2 0,4 5 89,2-1 0,-1-2-207,0 2 0,-3-5 0,2 3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27.053"/>
    </inkml:context>
    <inkml:brush xml:id="br0">
      <inkml:brushProperty name="width" value="0.05714" units="cm"/>
      <inkml:brushProperty name="height" value="0.05714" units="cm"/>
      <inkml:brushProperty name="color" value="#E71224"/>
    </inkml:brush>
  </inkml:definitions>
  <inkml:trace contextRef="#ctx0" brushRef="#br0">18 415 19100,'-9'0'-1615,"4"0"1795,1 0-117,4 0 1,1-1 996,2-2 1,7-2-574,8-4 0,1-4-310,8-1 0,2-8-44,9-4 0,1-1 410,5-2 0,0-3-343,9 0 1,2 1 128,6-2 0,0 1-56,-2-3 1,-6-1 0,-5 1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24.028"/>
    </inkml:context>
    <inkml:brush xml:id="br0">
      <inkml:brushProperty name="width" value="0.05714" units="cm"/>
      <inkml:brushProperty name="height" value="0.05714" units="cm"/>
      <inkml:brushProperty name="color" value="#E71224"/>
    </inkml:brush>
  </inkml:definitions>
  <inkml:trace contextRef="#ctx0" brushRef="#br0">50 794 16128,'-9'0'0,"0"0"-579,0 0 688,1 0 597,3 0-265,-3 0-425,7 0 0,2-1 539,8-2 1,8-10 312,10-7 1,10-10-179,7-5 0,9-4 5,0-5 1,10-4-12,1-2 0,5 2-61,1 1 1,-3 2-414,-2 1 0,-3 3 123,0 3 1,-4 2-621,-2 1 1,-3 3-132,-3 3 0,-2 2-563,-4 4 922,-4 1 1,-1 1 0,-3-2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10.267"/>
    </inkml:context>
    <inkml:brush xml:id="br0">
      <inkml:brushProperty name="width" value="0.05714" units="cm"/>
      <inkml:brushProperty name="height" value="0.05714" units="cm"/>
      <inkml:brushProperty name="color" value="#E71224"/>
    </inkml:brush>
  </inkml:definitions>
  <inkml:trace contextRef="#ctx0" brushRef="#br0">9 530 16495,'-4'-4'-4790,"0"3"5188,4-3 624,0 4 0,6-5-254,5-3 0,8-5-337,10-5 0,6-6-364,3-3 1,8-8 102,1 0 0,2-5-237,4 1 1,-3 4 329,3 3 0,0 2-540,-3-2 1,-5 4-250,-1-2 416,-2 3 1,2-4 0,0 0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09.613"/>
    </inkml:context>
    <inkml:brush xml:id="br0">
      <inkml:brushProperty name="width" value="0.05714" units="cm"/>
      <inkml:brushProperty name="height" value="0.05714" units="cm"/>
      <inkml:brushProperty name="color" value="#E71224"/>
    </inkml:brush>
  </inkml:definitions>
  <inkml:trace contextRef="#ctx0" brushRef="#br0">1 556 14447,'1'-9'203,"2"0"-126,-2 4 0,4-2 257,-2 1 1,2-2 65,3-1 1,5-4-145,2-1 0,2-8-29,4-4 1,6-2-125,9-4 0,0-1 264,5-2 0,0 0-198,3 0 1,-1-2-224,1-1 0,-1 2 24,7-2 0,4-2 0,3-1 1</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07.513"/>
    </inkml:context>
    <inkml:brush xml:id="br0">
      <inkml:brushProperty name="width" value="0.05714" units="cm"/>
      <inkml:brushProperty name="height" value="0.05714" units="cm"/>
      <inkml:brushProperty name="color" value="#E71224"/>
    </inkml:brush>
  </inkml:definitions>
  <inkml:trace contextRef="#ctx0" brushRef="#br0">79 451 10586,'-9'-1'-1691,"0"-2"1945,0 2 1,1-3-53,-1 4 0,3 0 302,0 0-394,0-4 1,0 3 28,0-2 1,4-2-42,-1-1 1,7-3 3,5-2 0,5-1 146,6-6 1,7-1-174,5-8 0,4 1-1,2-1-67,-2 1 1,7-1 10,-2 1 1,2-1-161,1 1 1,1 0 128,-1-1 0,1 5-17,2 1 1,-6-2 0,2 1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06.305"/>
    </inkml:context>
    <inkml:brush xml:id="br0">
      <inkml:brushProperty name="width" value="0.05714" units="cm"/>
      <inkml:brushProperty name="height" value="0.05714" units="cm"/>
      <inkml:brushProperty name="color" value="#E71224"/>
    </inkml:brush>
  </inkml:definitions>
  <inkml:trace contextRef="#ctx0" brushRef="#br0">1 556 16783,'0'-9'69,"0"1"1,1 0 789,2 2 0,2-2 26,3 2 1,3-3-532,4-2 0,0-4-44,9-6 1,1-4 95,4-5 0,2-4-97,5-1 0,3 0 307,2-4 0,1 4-45,-1 3 0,1-2-657,-3 5 1,-1 1-627,-3 4 676,0-1 1,1 2 0,-1-3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03.480"/>
    </inkml:context>
    <inkml:brush xml:id="br0">
      <inkml:brushProperty name="width" value="0.05714" units="cm"/>
      <inkml:brushProperty name="height" value="0.05714" units="cm"/>
      <inkml:brushProperty name="color" value="#E71224"/>
    </inkml:brush>
  </inkml:definitions>
  <inkml:trace contextRef="#ctx0" brushRef="#br0">18 406 17159,'-8'0'-2208,"3"0"1941,1 0 1,5-4 1233,2-2 0,6-3-188,5-2 0,4-4-87,2-6 1,6-2-267,3-7 1,6 1-53,0-6 0,5 0 97,7-6 0,-1 4-160,4-1 0,0 1 0,3 2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01.302"/>
    </inkml:context>
    <inkml:brush xml:id="br0">
      <inkml:brushProperty name="width" value="0.05714" units="cm"/>
      <inkml:brushProperty name="height" value="0.05714" units="cm"/>
      <inkml:brushProperty name="color" value="#E71224"/>
    </inkml:brush>
  </inkml:definitions>
  <inkml:trace contextRef="#ctx0" brushRef="#br0">16 406 19998,'-9'0'-1680,"4"-3"1,4-2 1820,6-4 0,5-1 1160,8-2 0,3-2-634,3-7 0,8-2-112,4-3 1,8-3-219,0-1 0,1-2-248,-4 2 1,4 1 470,-4 3 1,3 2 546,-5 1-863,-1 3 0,1-2 0,1 5 1</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4:59.817"/>
    </inkml:context>
    <inkml:brush xml:id="br0">
      <inkml:brushProperty name="width" value="0.05714" units="cm"/>
      <inkml:brushProperty name="height" value="0.05714" units="cm"/>
      <inkml:brushProperty name="color" value="#E71224"/>
    </inkml:brush>
  </inkml:definitions>
  <inkml:trace contextRef="#ctx0" brushRef="#br0">27 327 11854,'-6'-3'0,"1"-1"-815,1-1 1,0 3 1128,1-1-752,2 2 342,-3-2 0,4 1 30,0-4 1,8 0 528,4-3 1,4-4-129,5-1 1,2-3-82,7-1 1,0-2 213,3-1 1,3-2-300,-4 2 1,8 0 192,-1 4 1,-1-2 195,0-1-388,-2 5 0,-1-10 0,1 7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4:57.003"/>
    </inkml:context>
    <inkml:brush xml:id="br0">
      <inkml:brushProperty name="width" value="0.05714" units="cm"/>
      <inkml:brushProperty name="height" value="0.05714" units="cm"/>
      <inkml:brushProperty name="color" value="#E71224"/>
    </inkml:brush>
  </inkml:definitions>
  <inkml:trace contextRef="#ctx0" brushRef="#br0">18 406 10353,'-8'-4'141,"2"-2"-291,2 3 4,4-1 0,8 0-113,4-2 0,12-7 94,5-5 0,7-3 90,2-6 1,5-2 46,-2 0 1,2 0-15,1 6 0,0-3 8,0 3 0,1 0-179,2 0 1,-1 2 275,4-2 0,-4-1 1,2-2-1</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4:55.858"/>
    </inkml:context>
    <inkml:brush xml:id="br0">
      <inkml:brushProperty name="width" value="0.05714" units="cm"/>
      <inkml:brushProperty name="height" value="0.05714" units="cm"/>
      <inkml:brushProperty name="color" value="#E71224"/>
    </inkml:brush>
  </inkml:definitions>
  <inkml:trace contextRef="#ctx0" brushRef="#br0">0 618 21589,'9'-3'0,"0"-1"-836,0-1 744,-1-1 0,2-4 425,2-2 0,6-2 145,5-7 1,7-2-355,6-7 0,3-1 24,5-4 0,5-5-243,4-1 0,8-3 346,6-3 1,3 1-1313,0-4 1090,-3 4 0,7-10 1,-3 2-1</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4:55.423"/>
    </inkml:context>
    <inkml:brush xml:id="br0">
      <inkml:brushProperty name="width" value="0.05714" units="cm"/>
      <inkml:brushProperty name="height" value="0.05714" units="cm"/>
      <inkml:brushProperty name="color" value="#E71224"/>
    </inkml:brush>
  </inkml:definitions>
  <inkml:trace contextRef="#ctx0" brushRef="#br0">9 626 17311,'-3'-13'-1905,"0"1"564,0 6 0,4-1 2480,2 4 0,6-5-178,6-1 1,5-1-283,4-8 1,5-2-203,4-6 0,2-7-10,3-3 1,5-2 139,4 0 0,1 4 102,-1-5 1,-3 6 151,1-2 1,0 1-964,-1 4 1,0 1-136,3 2 1,-3 4 191,-3-1 1,2 5 0,-3-3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4:52.179"/>
    </inkml:context>
    <inkml:brush xml:id="br0">
      <inkml:brushProperty name="width" value="0.05714" units="cm"/>
      <inkml:brushProperty name="height" value="0.05714" units="cm"/>
      <inkml:brushProperty name="color" value="#E71224"/>
    </inkml:brush>
  </inkml:definitions>
  <inkml:trace contextRef="#ctx0" brushRef="#br0">8 520 12119,'-5'0'-583,"3"-1"1461,8-2 1,4-2-463,7-7 0,9-6-118,3-5 0,5-8-213,5-4 1,2-1-14,6-5 1,6 2-266,5-2 1,4 0 627,3-3-632,-2-4 0,10-1 1,-1-4-1</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56.500"/>
    </inkml:context>
    <inkml:brush xml:id="br0">
      <inkml:brushProperty name="width" value="0.05714" units="cm"/>
      <inkml:brushProperty name="height" value="0.05714" units="cm"/>
      <inkml:brushProperty name="color" value="#E71224"/>
    </inkml:brush>
  </inkml:definitions>
  <inkml:trace contextRef="#ctx0" brushRef="#br0">1 380 16758,'9'-4'1862,"3"-2"-1179,3-5 0,10-4-592,4-6 1,9-2-8,6-7 0,0 3-189,3-2 1,-1 1-78,-2 2 1,-3 0-54,0 3 0,-1-2 797,1 5-544,-1-1 1,-1-1-1,1 0 1</inkml:trace>
  <inkml:trace contextRef="#ctx0" brushRef="#br0" timeOffset="446">63 1192 17244,'4'-18'752,"1"0"-353,7 1 1,3-2 28,5-2 1,8-2-491,7-6 0,5-1-87,7-5 1,1 2-278,2-6 1,-2 3 163,-3 1 0,0 2 419,2 1 0,-5 4-311,2-2 1,-6 4-169,0 2 181,-5 3 0,1-1 0,-3 0 1</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56.099"/>
    </inkml:context>
    <inkml:brush xml:id="br0">
      <inkml:brushProperty name="width" value="0.05714" units="cm"/>
      <inkml:brushProperty name="height" value="0.05714" units="cm"/>
      <inkml:brushProperty name="color" value="#E71224"/>
    </inkml:brush>
  </inkml:definitions>
  <inkml:trace contextRef="#ctx0" brushRef="#br0">36 327 18437,'-6'0'-1029,"0"0"0,3 0 1237,-3 0-33,4 0 1,-3 0 232,2 0-176,2 0 1,-3-1-660,4-2 1,2-2 731,4-4 1,4-3 87,8 1 1,6-8-89,3 1 0,9-2-177,2-1 1,4-1 104,2-5 1,-1 5-314,-1 1 1,0 0 145,-4 0 0,0 1 936,-3 6-930,1-3 1,-5 7 0,-1-3-1</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53.230"/>
    </inkml:context>
    <inkml:brush xml:id="br0">
      <inkml:brushProperty name="width" value="0.05714" units="cm"/>
      <inkml:brushProperty name="height" value="0.05714" units="cm"/>
      <inkml:brushProperty name="color" value="#E71224"/>
    </inkml:brush>
  </inkml:definitions>
  <inkml:trace contextRef="#ctx0" brushRef="#br0">8 318 20136,'-4'-9'-3846,"1"0"0,7 5 6894,4 1 1,6-2-2716,7-1 1,8-6-54,6-3 1,9-4 1969,1-2 1,1-3-1991,-2 0 0,3-1-192,0-2 1,0 5 197,-3 1 0,-1 3 306,-2 0 1,-2 0 0,-3 1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52.326"/>
    </inkml:context>
    <inkml:brush xml:id="br0">
      <inkml:brushProperty name="width" value="0.05714" units="cm"/>
      <inkml:brushProperty name="height" value="0.05714" units="cm"/>
      <inkml:brushProperty name="color" value="#E71224"/>
    </inkml:brush>
  </inkml:definitions>
  <inkml:trace contextRef="#ctx0" brushRef="#br0">10 521 20378,'-5'-4'-6765,"1"3"6346,4-7 1,9 1 2145,5-5 1,11-8-709,7 0 1,9-9 324,3-3-671,2-2 1,7-6-453,6-1 1,1 5 128,2 1 0,-3 2 542,-6 1 1,2-1 1489,-5 3-2459,2 5 0,1-1 1,0 4-1</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49.206"/>
    </inkml:context>
    <inkml:brush xml:id="br0">
      <inkml:brushProperty name="width" value="0.05714" units="cm"/>
      <inkml:brushProperty name="height" value="0.05714" units="cm"/>
      <inkml:brushProperty name="color" value="#E71224"/>
    </inkml:brush>
  </inkml:definitions>
  <inkml:trace contextRef="#ctx0" brushRef="#br0">1 460 18977,'3'-9'-426,"0"0"0,1 0 458,-1 0 1,5 0-1,8-3 1982,4-3-1259,6-6 1,10-2-460,8-6 1,4-2-96,5-1 0,0-2-169,0 1 1,-2 2 465,2-1 1,-3 3-296,3 0 1,-4-3-1,-5 1 1</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6:04.579"/>
    </inkml:context>
    <inkml:brush xml:id="br0">
      <inkml:brushProperty name="width" value="0.05714" units="cm"/>
      <inkml:brushProperty name="height" value="0.05714" units="cm"/>
      <inkml:brushProperty name="color" value="#E71224"/>
    </inkml:brush>
  </inkml:definitions>
  <inkml:trace contextRef="#ctx0" brushRef="#br0">0 468 8310,'13'-14'709,"2"-2"-536,5 1 0,4-6-122,5-2 1,4-3-3,5 0 0,2-4-162,4-3 0,-1 0 57,-1 1 1,0 0-227,-4 3 0,8-2 303,1-1 1,4-6-1,2 2 1</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6:03.806"/>
    </inkml:context>
    <inkml:brush xml:id="br0">
      <inkml:brushProperty name="width" value="0.05714" units="cm"/>
      <inkml:brushProperty name="height" value="0.05714" units="cm"/>
      <inkml:brushProperty name="color" value="#E71224"/>
    </inkml:brush>
  </inkml:definitions>
  <inkml:trace contextRef="#ctx0" brushRef="#br0">10 362 16988,'-5'0'-311,"1"0"0,4-1 248,0-2 1,0 1 107,0-4 1,8 0 611,3-6 0,6-2-268,4-3 0,4-2-139,5-2 0,3 0-48,-1-3 0,2 0 197,-2 3 0,5-2-319,-2 2 1,6 0-33,-3 4 0,3-1-59,-3 1-99,0-1 0,2 0 0,0 1 1</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6:01.837"/>
    </inkml:context>
    <inkml:brush xml:id="br0">
      <inkml:brushProperty name="width" value="0.05714" units="cm"/>
      <inkml:brushProperty name="height" value="0.05714" units="cm"/>
      <inkml:brushProperty name="color" value="#E71224"/>
    </inkml:brush>
  </inkml:definitions>
  <inkml:trace contextRef="#ctx0" brushRef="#br0">27 371 21427,'-9'0'-639,"4"0"0,-2-1-102,4-2 24,0 2 1,4-6 910,2 4 1,3-4 477,6-2 1,5-4 357,7-5-682,5-3 0,6-3 107,7-5 1,4 0-12,1-3 0,3 5-220,-3 0 1,3 2 370,-3 4 1,0 1-443,-3 2 1,0 0 0,0 1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5:59.621"/>
    </inkml:context>
    <inkml:brush xml:id="br0">
      <inkml:brushProperty name="width" value="0.05714" units="cm"/>
      <inkml:brushProperty name="height" value="0.05714" units="cm"/>
      <inkml:brushProperty name="color" value="#E71224"/>
    </inkml:brush>
  </inkml:definitions>
  <inkml:trace contextRef="#ctx0" brushRef="#br0">18 256 23567,'-5'-4'-4933,"-2"2"5005,4-4-1084,0 4 0,3-3 974,0 2-321,0 2 663,4-6 1,2 4 1114,6-6-1093,6 2 1,2-7 687,7 2 1,1-1-564,7-5 0,-1-1 530,1-1 1,2 4-255,7-1 0,-1 2 125,-1 0-631,1-1 1,-7 2 0,3-4-1</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6:21.847"/>
    </inkml:context>
    <inkml:brush xml:id="br0">
      <inkml:brushProperty name="width" value="0.05714" units="cm"/>
      <inkml:brushProperty name="height" value="0.05714" units="cm"/>
      <inkml:brushProperty name="color" value="#E71224"/>
    </inkml:brush>
  </inkml:definitions>
  <inkml:trace contextRef="#ctx0" brushRef="#br0">27 432 20127,'-5'0'227,"-3"0"0,7 1 1533,-2 2 1,1-2-202,0 2-201,1-2-1305,-3-1 1,9-2 160,3-4 0,7-1 33,9-11 0,4-2 342,10-6 1,5-5-239,4-1 1,5-2-837,1-1 0,0-1 224,3 1 1,-3 4-369,-3 1 1,-4 5 410,-8 4 0,-4 2-253,-7 7 0,-6 3-242,-3 3 470,-4 4 1,-5-2 0,-1 4 0</inkml:trace>
  <inkml:trace contextRef="#ctx0" brushRef="#br0" timeOffset="346">212 962 21562,'-8'8'0,"2"0"0,1-1-1295,1-1 1,-3 0 1302,1 3 0,1-1-87,-1 1 1,3 0 205,-3 0 0,4-3-281,0 0 259,1-4 0,2 2-501,1-4 1,8-8 539,8-4 0,7-8-131,8-3 0,7-5 32,7-4 0,7-4-247,11-8 0,-2 0-50,5 0 1,-5 1 231,4-1 0,1 2 257,5-5-175,1 2 1,-12-3-1,4-1 1</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6:19.265"/>
    </inkml:context>
    <inkml:brush xml:id="br0">
      <inkml:brushProperty name="width" value="0.05714" units="cm"/>
      <inkml:brushProperty name="height" value="0.05714" units="cm"/>
      <inkml:brushProperty name="color" value="#E71224"/>
    </inkml:brush>
    <inkml:brush xml:id="br1">
      <inkml:brushProperty name="width" value="0.04286" units="cm"/>
      <inkml:brushProperty name="height" value="0.04286" units="cm"/>
      <inkml:brushProperty name="color" value="#E71224"/>
    </inkml:brush>
  </inkml:definitions>
  <inkml:trace contextRef="#ctx0" brushRef="#br0">1 564 17932,'9'-4'0,"0"1"-2431,-1 2 2084,9 1 1,-1 0-19,7 0 0,8-3 322,4 0 1,6-4-67,0 1 1,5-2 159,1-1 0,7 1-14,-1-1 0,2 0-89,-2 0 1,-3 3-107,0 0 1,0 0 115,3-2 1,0 2 12,0 0 0,-1 1-51,1-1 0,-4-2-97,-2 2 1,-2 1 123,-4 0 1,-3 2-170,-6-3 0,1 4 102,-7-1 0,1-1-152,-6 1 1,0 0 50,-4 3 0,-3 0-66,-2 0 1,-5 0 107,-2 0 0,-4 0-146,-1 0 0,-4 1 331,-8 2 1,-6 2-1,-4 4 1</inkml:trace>
  <inkml:trace contextRef="#ctx0" brushRef="#br1" timeOffset="298">326 503 8479,'-17'0'0,"0"0"-651,2 0 279,2 0 81,5 0 255,3 0 7,13 0 1,5 0 113,11 0 1,4-1 9,-1-2 0,6-2 3,2-4 0,4 0 165,6 0 0,2 1-202,0-1 1,3 0 7,-3 0 1,4 1-136,-1 2 1,-1-1 157,1 1 1,-4-2-159,1-1 0,-6 3 59,-3 0 0,-2 3-192,0-3 1,-1 4 81,0-4 0,-4 4-157,-1-1 1,-4 1 86,-2-1 0,0 2-325,-3-2 512,0 2 0,-4-3 0,1-1 0</inkml:trace>
  <inkml:trace contextRef="#ctx0" brushRef="#br0" timeOffset="876">2073 27 11420,'-9'-3'-441,"-4"-1"349,4-2 1,0-1 125,-2 4 0,-3 0 30,-1 3 1,-2 1-394,0 2 1,-1 1 235,1 2 0,-4 1 103,0-5 1,2 4 202,4-3 1,-1 3 171,5-3-141,-1 4 1,6-3-150,0 2 0,4 2-391,-1-2 1,6 0-38,3 0 0,3 2 55,3-2 0,1-1 127,5 1 1,1-3-33,1 3 1,0-2 62,3 2 0,-3 2-20,0-2 0,-1 2 69,-1 1 0,-5-1 27,-1-3 1,-2 3 527,-1-2-333,-4 2 1,-1 1 63,-4 0 1,-1-2-92,-2-1 0,-2 2 179,-4-2 1,-4 2-208,-1 1 0,-3 0 27,-1-1 0,1 0 5,-1-2 0,3 1 119,1-4 1,3 4-286,-1-1 0,2-2-156,1-2-393,5 3-115,0-4 629,4 3 0,4-4 0,0 0 1</inkml:trace>
  <inkml:trace contextRef="#ctx0" brushRef="#br0" timeOffset="1124">2232 169 12968,'-5'1'262,"2"1"1,1 3-526,-1 4 0,1-1 210,-3-2 1,0 2 120,-1-2 0,-1 1 176,4 2 1,-3 0-156,3 0 0,-1 0-241,1 0 1,2 2 29,-2 1 1,2 0-393,1-3 0,0-1 109,0 1-152,0 0 185,0 0 0,0-3-576,0 0 526,0-4 1,1 2-673,2-4 1220,-2 0 1,7-4 0,-3-1 0</inkml:trace>
  <inkml:trace contextRef="#ctx0" brushRef="#br0" timeOffset="1426">2118 169 14164,'-4'-9'-1151,"3"0"0,-3 0 836,4 0 427,0 4 1,7-1-151,1 3 0,6-3 242,-2 3 0,4-1-328,-2 1 1,2 2 89,-1-2 1,1 2-53,-1 1 0,2 0 413,0 0 0,1 1-35,0 2 0,-1 2-224,1 4 0,-4-1-243,-3 1 1,-1 0 5,-1 0 0,-4 0-469,-2 0 766,-2-1 0,-6 0 173,-4-2 1,-4 1 148,-4-4 1,-4 3-88,1-3 0,-4 3-209,3-3 0,-2 0 39,2 0 0,1-2-317,2 2 1,3 1 263,1-1 1,3 0-152,-1-3 1,5 1 57,1 2 1,4-2-1,-1 3 1</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6:12.734"/>
    </inkml:context>
    <inkml:brush xml:id="br0">
      <inkml:brushProperty name="width" value="0.05714" units="cm"/>
      <inkml:brushProperty name="height" value="0.05714" units="cm"/>
      <inkml:brushProperty name="color" value="#E71224"/>
    </inkml:brush>
  </inkml:definitions>
  <inkml:trace contextRef="#ctx0" brushRef="#br0">18 759 17124,'0'-9'-1759,"0"4"1584,0 2 815,0 3-235,-4 0-384,3 0 0,-6-1 254,4-2-647,0 2 0,3-7 626,0 2 1,5-3 393,4-3 0,8-5 52,10-7 0,7-8 4,7-3 1,6-7 40,3 1 1,7-6-341,5-3 0,3-1 204,2 1 0,2 3 47,-5 6 0,1 0-710,-3 6 1,-3-2-886,-1 8 827,-3 0 1,-2 2 0,-5 1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6:07.923"/>
    </inkml:context>
    <inkml:brush xml:id="br0">
      <inkml:brushProperty name="width" value="0.05714" units="cm"/>
      <inkml:brushProperty name="height" value="0.05714" units="cm"/>
      <inkml:brushProperty name="color" value="#E71224"/>
    </inkml:brush>
  </inkml:definitions>
  <inkml:trace contextRef="#ctx0" brushRef="#br0">0 335 19193,'9'-7'3663,"0"-1"-2220,0-1-1010,4 2 0,-3-7-266,5 3 0,1-3 43,4-4 0,0-2-183,3-1 1,1 0 26,2 0 0,2 2 378,1-1 0,-1 1-511,1 2 0,-1-1-169,-2 0 0,0 4 193,1-1 1,-5 4 0,0-2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8:21.744"/>
    </inkml:context>
    <inkml:brush xml:id="br0">
      <inkml:brushProperty name="width" value="0.04286" units="cm"/>
      <inkml:brushProperty name="height" value="0.04286" units="cm"/>
      <inkml:brushProperty name="color" value="#E71224"/>
    </inkml:brush>
  </inkml:definitions>
  <inkml:trace contextRef="#ctx0" brushRef="#br0">1 388 8440,'20'-33'0,"8"-3"0,9-3-430,10-4 0,12 3 426,14-1-534,7-4 0,-31 19 0,2-1 1,0-2-1,1 0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8:20.832"/>
    </inkml:context>
    <inkml:brush xml:id="br0">
      <inkml:brushProperty name="width" value="0.05714" units="cm"/>
      <inkml:brushProperty name="height" value="0.05714" units="cm"/>
      <inkml:brushProperty name="color" value="#E71224"/>
    </inkml:brush>
  </inkml:definitions>
  <inkml:trace contextRef="#ctx0" brushRef="#br0">70 556 21629,'-9'0'-1058,"0"0"988,0 0 0,3 0-111,1 0 487,-1 0-162,-3 0 1,3 0 386,0 0-737,4-4 1,-1-2-53,6-6 1,8-3 644,10-5 0,10-4-45,13-5 0,12-5 55,9-5 0,4 1-482,5 3 1,-1 0 307,6-1 1,2 1-483,4 0 1,-2 1 945,-3 1-640,-5 3 0,-4-1 0,-6 0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7:33.415"/>
    </inkml:context>
    <inkml:brush xml:id="br0">
      <inkml:brushProperty name="width" value="0.05714" units="cm"/>
      <inkml:brushProperty name="height" value="0.05714" units="cm"/>
      <inkml:brushProperty name="color" value="#E71224"/>
    </inkml:brush>
  </inkml:definitions>
  <inkml:trace contextRef="#ctx0" brushRef="#br0">9 538 18281,'-5'-4'-3367,"2"-1"3658,6-3 0,11-5 2476,9-2-2287,10-9-234,15-4 1,14-18-1532,12-4 1031,3-4 373,-1 1 0,-2 4 1017,-3 2-877,3 2 0,-2-3 1,2-1-1</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7:32.173"/>
    </inkml:context>
    <inkml:brush xml:id="br0">
      <inkml:brushProperty name="width" value="0.05714" units="cm"/>
      <inkml:brushProperty name="height" value="0.05714" units="cm"/>
      <inkml:brushProperty name="color" value="#E71224"/>
    </inkml:brush>
  </inkml:definitions>
  <inkml:trace contextRef="#ctx0" brushRef="#br0">27 486 12971,'-6'-3'0,"0"0"-656,-1 1 1908,4-3-1546,-1 4 1,4-4 495,0 2 0,2-2 768,3-4 1,10-4-111,12-5 0,7-6-160,7-6 0,6-6 66,3 1 0,5-3-94,1 3 0,4 0-307,-2 0 1,-1 3 436,-1 3 0,-7 5-431,-5 4 1,4-3 0,-3 1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7:28.692"/>
    </inkml:context>
    <inkml:brush xml:id="br0">
      <inkml:brushProperty name="width" value="0.05714" units="cm"/>
      <inkml:brushProperty name="height" value="0.05714" units="cm"/>
      <inkml:brushProperty name="color" value="#E71224"/>
    </inkml:brush>
  </inkml:definitions>
  <inkml:trace contextRef="#ctx0" brushRef="#br0">44 468 11968,'-5'-4'-1416,"-1"-2"690,4 2 1,-5-1 441,4 2 1,-1 2 301,1-2 0,2 1 271,-2-1-140,-2 2 0,4-4 424,-2 2-650,2 3 237,1-8 1,1 3 92,2-4 0,3-1-78,6-2 1,6 0 11,5-3 0,4-5 146,2 3 0,3-7-205,6 1 0,0 0 76,3 0 0,0 0-39,3 0 1,-1-2-35,-2 4 0,-6 1-17,-9 2 0,3 2-80,-6 1 1,1 2-68,-7 4 1,0 1 82,-2-1 1,-3 1-56,-3 2 1,-3 2 127,0 4-282,-4-4 369,6 3-302,-7-3-91,3 4-333,-4 0-408,0 0 1,0 4 798,0 2 1,4 2-1,0 1 1</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7:22.516"/>
    </inkml:context>
    <inkml:brush xml:id="br0">
      <inkml:brushProperty name="width" value="0.05714" units="cm"/>
      <inkml:brushProperty name="height" value="0.05714" units="cm"/>
      <inkml:brushProperty name="color" value="#E71224"/>
    </inkml:brush>
    <inkml:brush xml:id="br1">
      <inkml:brushProperty name="width" value="0.04286" units="cm"/>
      <inkml:brushProperty name="height" value="0.04286" units="cm"/>
      <inkml:brushProperty name="color" value="#E71224"/>
    </inkml:brush>
  </inkml:definitions>
  <inkml:trace contextRef="#ctx0" brushRef="#br0">53 274 10395,'-4'-5'1513,"3"5"-818,-2 6 0,2 1-125,1 2 0,0 3-373,0 0 0,0 3 14,0 0 1,0-1-136,0 0 1,0 1 43,0 3 1,3-1-85,0 1 1,1 0 33,-1-1 1,-2 1-74,2 0 1,1-2-295,-1-1 1,0 1 67,0-5 0,-2 2-176,2-1 0,-1-5-711,1 2-164,-2-6 246,3 0-291,0-3 1283,-3 0 1,7-7 0,-3-3-1</inkml:trace>
  <inkml:trace contextRef="#ctx0" brushRef="#br0" timeOffset="459">19 319 8910,'-8'-1'-43,"2"-2"271,2 2 99,4-7 1,0 3 43,0-4 1,0 3-192,0 0 1,1 1 161,2-4 1,2 1-342,4 2 0,-1-2 101,1 2 0,0-1 13,0 2 0,0 1-56,0 4 1,-1-3-271,1 0 0,0 0 108,0 3 1,-1 1-150,-2 2 1,1-1-2,-1 4 0,2-1 218,1 4 0,-4 0-24,-2 0 1,1 0 57,-1 0 1,0-1 110,-3 1 1,0 0-10,0 0 1,-3 0 152,0-1 0,-3 1-64,3 0 1,-4-1 116,1-2 1,-2 2-170,-1-2 0,4-2-16,-1 2 1,0-3-196,-3 3 1,0-3 168,0 3-342,1-4 1,-1 5-295,0-4-97,4 0 217,1-3 1,4 1-890,0 2 63,0-2 1219,4 2 0,1-3 1,4 0-1</inkml:trace>
  <inkml:trace contextRef="#ctx0" brushRef="#br0" timeOffset="968">256 257 9290,'-5'0'1824,"0"1"-985,2 2 0,2-1 1189,-2 4-1242,2 0 1,-2 2-226,0 1 1,0 0 458,3 0-911,0 0 0,0-1 1020,0 1-493,4 0-721,1 0 1,4-1-461,0-2 1,-3-1 108,-1-3 1,1-1-1036,3 2 808,0-2 0,0-1 198,0 0 1,-3-1 218,-1-2 1,-2 1 73,3-3 0,-4-1 935,1-3-252,-2 0 1,-1 0-43,0 0 0,0 1 629,0-1 44,0 0-267,-4 0-581,-1 0-675,0 4-304,1-2-1084,4 6 517,0-3-460,0 4 1341,0 0 0,4 4 0,1 1 1</inkml:trace>
  <inkml:trace contextRef="#ctx0" brushRef="#br0" timeOffset="1301">442 159 8761,'0'-9'-292,"0"4"753,0 1-80,0 4 26,0 0 1,1 4-284,2 2 0,-2 2 33,2 1 0,1 0-143,-1-1 0,1 4-59,-2 0 0,-1 3 90,2-4 1,-1 4-176,1-3 1,-2 3 106,2 0 0,1-2-127,-1-1 1,0 0-37,-3 0 1,0 0-131,0-3 46,4 0-319,-3-1 68,3-3-222,-4-1 174,0-4 573,0 0 1,4-8 0,1-1 0</inkml:trace>
  <inkml:trace contextRef="#ctx0" brushRef="#br0" timeOffset="1601">601 0 8653,'-5'4'-762,"1"-2"1384,4 4-350,0 0 0,0 3 87,0-1 0,0 2-254,0 2 1,0-2-154,0 2 1,3 0 102,0 0 1,3 3 90,-3-4 0,0 4-205,0-3 0,-2 4 106,2-2 0,1 0-168,-1 1 0,1-4 12,-1 0 0,-2 2 44,2-1 0,-2 0-8,-1-4 0,1-2-181,2 0 1,-2 0-171,2 3 1,-2-3 111,-1 0 1,1-3-212,2 2 522,-2-3 0,3 6 0,-4-3 0</inkml:trace>
  <inkml:trace contextRef="#ctx0" brushRef="#br1" timeOffset="2160">742 265 8512,'-5'0'601,"1"0"-565,0 0 156,3 0 1,-2 0-128,6 0 0,-1 0-7,4 0-171,0 0 0,3 0 101,-1 0 0,-2 0-116,0 0 0,0 0-18,3 0 1,0 0-21,0 0 0,-1 0 93,1 0 1,0 0 52,0 0 1,0-3 77,-1 0 0,1-4-65,0 1 1,0-2 9,0-1-5,0 1 0,-2-1 8,-1 0 2,2 0 12,-7 0 219,3 1 0,-5 0-29,-2 2 90,-2 2 1,-4 3-100,1-2 0,2 2-45,0-2 1,0 2-20,-3 1 0,3 0 124,0 0-252,0 0 118,-2 0 0,-1 3-85,0 0 0,3 1 46,0-1 0,3 2-23,-3 4 1,3-1 29,-2 1 0,3 0 8,-1 0 0,-1 0-63,1-1 0,0 2 3,3 2 1,0-2-85,0 2 1,4-3-218,2 0 1,1 0-299,-2 0 1,3 0 221,-2-1 0,2-2-330,1 0 0,1-1 50,1 1 1,-1 1-612,2-4 1225,-2 0 0,-1 1 0,-1 1 0</inkml:trace>
  <inkml:trace contextRef="#ctx0" brushRef="#br1" timeOffset="2704">1032 185 8512,'0'-5'-695,"0"2"1350,0 3-264,0 3 29,0 2 1,1 3-219,2-2 1,2 1-243,3-4 1,1 0 68,0-3 1,3 0-204,0 0 0,0 0-30,0 0 1,-2 0 182,2 0 0,-3-4-46,-4-2 0,2-2 28,-4-1 1,3 3 110,-3 1 1,0-1 65,-3-3 1,0 0 278,0 0 1,-4 1-111,-2 3 0,1-3 206,-1 2 1,0 1-95,-2-1 0,0 3-126,2-3 0,-2 4-55,2-1 133,2-2-403,0 4-213,4-2-162,0 3 1,0 3 185,0 3 0,1 2-127,2 1 1,2 0 46,4 0 0,0 2 118,0 1 1,-1 4 227,1-2 1,3 4-156,0 3 1,0-2-172,-4 5 1,1-1 237,0 4 0,-3-4 231,0 1 0,-4-2-43,1 2 0,-2-3 204,-1-3 0,-4 0 197,-2-1 1,-2 0-231,-1-2 1,-1 0 19,-1-3 1,0 0-267,-4-3 1,4 0-217,0-1 0,-2-2 88,1 0 0,-3-4-230,4 1 1,-1-2-300,3-1 0,0 0-604,0 0 1,4-1 1190,-1-2 0,0-2 0,-3-4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7:05.408"/>
    </inkml:context>
    <inkml:brush xml:id="br0">
      <inkml:brushProperty name="width" value="0.04286" units="cm"/>
      <inkml:brushProperty name="height" value="0.04286" units="cm"/>
      <inkml:brushProperty name="color" value="#E71224"/>
    </inkml:brush>
    <inkml:brush xml:id="br1">
      <inkml:brushProperty name="width" value="0.05714" units="cm"/>
      <inkml:brushProperty name="height" value="0.05714" units="cm"/>
      <inkml:brushProperty name="color" value="#E71224"/>
    </inkml:brush>
  </inkml:definitions>
  <inkml:trace contextRef="#ctx0" brushRef="#br0">124 1 8545,'-8'0'0,"-1"0"11,0 0 1,0 0 92,0 0 1,2 3-253,1 3 0,-2-1 114,2 1 1,1 3-157,-1 3 1,1-1 106,-1-2 1,-1 3-62,1 0 0,2 2 82,1-2 1,-1 0 88,1-3 0,0 3 3,3-1 1,0 1-25,0-3 1,1-1-114,2-2 1,-1 1 111,4-1 1,1 1-113,4-1 1,0 2 75,4-2 0,-4 2-14,0 0 0,2 1-10,-1 0 0,3-3-22,-4 0 1,1 0 61,-3 3 1,-1-1 48,-2 1 1,0-3 18,-3 0 1,0 0 73,-3 3 0,0 0 129,0-1 0,0-2-98,0 0 0,-4 0 91,-1 3 0,-3 0-113,-1-1 0,-1-2-15,-2 0 0,3-1-88,-3 1 1,2 2-8,1-2 1,0-1-106,1 0 0,0-2 107,2 3 1,-1-3-349,4 3 0,0-3-180,3 3 496,0-4 1,0 6-1,0-3 1</inkml:trace>
  <inkml:trace contextRef="#ctx0" brushRef="#br1" timeOffset="300">353 62 9968,'-9'0'-1307,"4"4"2507,1 1 0,4 4-1092,0 0 0,0 2-89,0 1 0,0 4-66,0-1 1,0 1 89,0 2 1,0 0-19,0-1 0,0 4 152,0-1 1,0 1-7,0-3 1,0 0-267,0 3 0,0-3 82,0 3 1,3-1-212,0 0 0,3 2 95,-3 1 1,4-1-155,-1-5 0,-2 0 137,2-2 0,-1 0 86,1-3 1,2 0 0,-3-3-1</inkml:trace>
  <inkml:trace contextRef="#ctx0" brushRef="#br0" timeOffset="818">283 247 8321,'-4'-4'0,"-1"0"-1088,0 0 1096,2-1 1,3-1 21,0 0 0,0 0-104,0-3 1,3 1 60,3-1 1,-1-3-9,1 0 1,3-1 13,3 2 1,-1 0-5,-2-4 1,1 4 3,2 0 1,1 1 1,1 1 0,3 0 1,-2 0 0,1 2-5,2 1 1,-1-1 10,-3 4 1,2-3-2,-4 3 1,0 0 4,-4 3 10,1 0 1,-1 1 2,-2 2 0,-3 2 88,-6 4 1,-2 4 178,-4 1 0,-1 6-11,-1 0 0,-3 2-196,-4-1 0,4-3 3,-1 3 0,0-6-89,-3 0 1,5-1-227,1 1 1,2 0 129,1-3 0,1 4-277,-1-2 380,0-1 0,0 8 0,0-3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7:03.159"/>
    </inkml:context>
    <inkml:brush xml:id="br0">
      <inkml:brushProperty name="width" value="0.05714" units="cm"/>
      <inkml:brushProperty name="height" value="0.05714" units="cm"/>
      <inkml:brushProperty name="color" value="#E71224"/>
    </inkml:brush>
  </inkml:definitions>
  <inkml:trace contextRef="#ctx0" brushRef="#br0">62 63 13542,'-5'-4'-1872,"-3"3"1714,7-7 1,-6 3 261,4-4 1,-3 3 53,3 0 0,0 3-58,3-3 205,-3 5 0,-1-4-283,-2 2 0,1 2 101,2-2 137,2 2-394,-3 1 1,4 1 894,0 2-527,0-2 0,1 6-75,2-5 0,2 4-462,4-3 0,-1 3 217,1-3 0,1 3 29,2-3 1,-1 1-159,3-1 1,-2-2 263,3 2 0,-1-1-577,4 1 0,1-2 79,1 2 0,-1-2 194,2-1 0,-3 0 308,0 0 0,-1 2-9,1 1 0,2 0 65,-3-3 1,3 3-66,-5 0 1,1 1-102,2-1 0,0-2 74,-1 2 1,1 1-63,-1-1 1,4 1-13,0-1 1,0-2 73,0 2 1,-3-1-66,3 1 1,0-2-26,0 1 1,0 2 63,-4-1 1,0 0 26,-2-3 1,0 3-69,-3 0 1,3 0 63,-3-3 1,-4 0 291,-2 0-270,0 0 209,3 0 54,-4 0 428,-1 0-547,-4 0 1,-4-1-116,-2-2 1,-2 1-116,-1-4 0,0 3 45,-3-3 0,-2 4-162,-4-4 0,1 3 105,-1-3 0,-2 4-63,-1-1 0,-4-1-7,2 1 0,-3 0 42,0 3 1,0 0 188,-1 0 1,4 0-9,-1 0 1,2 0 88,-2 0 0,1 0-77,3 0 0,1 0 44,-1 0 0,1 0-25,1 0 0,1 0 23,-1 0 1,1 0-27,-1 0 1,1 0-6,3 0 1,-2 0 58,4 0 12,0 0-364,3 0 313,1 0-531,3 0 338,1 0 1,5 0-348,2 0 0,2 0 136,3 0 1,2 0 138,2 0 0,1 0 15,1 0 1,3 0 67,-2 0 1,4 3 6,2 0 1,1 0-62,-2-3 0,3 0 54,3 0 1,1 0 13,-1 0 0,1 0-65,-1 0 0,0 0 70,1 0 0,-2 3-41,-1 0 1,-1 0 48,-5-3 0,2 0 96,-6 0 0,-1 0 159,-1 0-286,-2 0 126,-2 0-94,1 0-167,-4 0 10,-1 0-140,-4 0 1,0 1 635,0 2-180,0 2 1,0 11 0,0 3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6:58.756"/>
    </inkml:context>
    <inkml:brush xml:id="br0">
      <inkml:brushProperty name="width" value="0.05714" units="cm"/>
      <inkml:brushProperty name="height" value="0.05714" units="cm"/>
      <inkml:brushProperty name="color" value="#E71224"/>
    </inkml:brush>
  </inkml:definitions>
  <inkml:trace contextRef="#ctx0" brushRef="#br0">239 53 10867,'-6'0'-493,"0"0"1,3 0 554,-3 0 333,4 0-349,-5 0 149,2 0 1,-1 0-200,0 0 0,3 0 324,-3 0-257,0 0 1,-3 0 56,1 0 1,2 0 56,0 0-84,0 0 0,0 0-5,0 0 0,3 0 43,-3 0 100,4 0-84,-5 0 51,6 0-72,-7 0-169,7 0-165,-3 0 0,5 0 130,2 0 1,-1 0 31,4 0 1,0 0 15,2 0 1,1 0-8,0 0 0,3 0 11,-1 0 0,1 0 8,-3 0 1,3 0 11,0 0 0,-1 0 13,-2 0 0,0 0 42,0 0-4,0 0 0,-1 0-16,1 0 0,-3 0-22,0 0 8,-4 0-11,6 0 18,-7 0 428,3 0-321,-4 0 0,-3-1-138,0-2 1,-4 2-69,1-2 0,-3 2 71,-2 1 0,0 0 61,-4 0 0,0 0 8,-2 0 1,-1 0 14,0 0 0,2 3 19,1 0 0,-2 0-6,3-3 0,0 1 60,-1 2 0,5-2 25,-2 2 1,2-2-77,1-1-113,0 4 52,0-3 75,1 3-432,3-4 80,1 0-75,4 0 0,1 3 158,2 0 0,2 0-18,3-3 1,4 0 108,0 0 1,4-1-78,-2-2 1,6 1 77,1-4 0,2 4-126,-2-1 0,3-1 221,0 1 1,-3-1-46,0 1 0,-3 1 74,0-4 1,-3 5 63,-1-2 0,-2-1-39,3 1 0,-4 0-84,0 3 0,-4-3 378,-1 0-111,0 0 36,3-1 229,-4 3-492,-1-3 412,-4 4 0,-4 0-403,-2 0 0,-3-3-115,-3 0 0,2 0-10,-5 3 1,0 0-12,-2 0 1,-2 3 45,-2 0 1,3 3 22,-3-3 0,0 4 16,0-1 1,0-1-113,4 1 1,-3-2 131,3 2 1,-2 2 223,7-2 0,-3 1 60,4-1-93,-1 2-40,3-3-156,0-1-65,4 4-144,1-7 1,5 4-87,2-2 1,2-2 3,4 2 1,0 1-2,0-1 0,4 0 74,1-3 1,4 0-49,2 0 1,0 0 38,4 0 1,-5 0 54,2 0 1,-3-1-23,0-2 1,-1 1 295,-3-4 1,2 4-7,-4-1 0,0-1 563,-4 1-502,1 0 0,0 0 346,0 0-111,-4 1-27,-1 2 0,-4-1-65,0-2 0,-1 2-102,-2-2 0,-2-1-287,-4 1 1,-1 0 92,-2 3 1,0 0-11,-3 0 1,-5 0 4,3 0 1,-3 0-6,3 0 0,-1 0-36,0 0 1,-2 0-124,-1 0 0,3 3 249,4 0 1,0 3 139,-1-3 0,3 2-471,3-2 1,0 3 148,0-3 1,4 7-686,2-1 0,-1 6 897,1 3 0,-3 8 0,1 5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6:54.733"/>
    </inkml:context>
    <inkml:brush xml:id="br0">
      <inkml:brushProperty name="width" value="0.04286" units="cm"/>
      <inkml:brushProperty name="height" value="0.04286" units="cm"/>
      <inkml:brushProperty name="color" value="#E71224"/>
    </inkml:brush>
  </inkml:definitions>
  <inkml:trace contextRef="#ctx0" brushRef="#br0">635 142 8300,'-9'-5'-252,"4"1"381,1 0-525,1 3 299,2-3 0,-3 3-79,4-2 392,0 2 107,0-3-121,0 4-12,0 0-187,4 0 0,-2 0 66,3 0 1,-2-1-14,3-2 0,0 2-7,3-2 0,0 2-14,0 1 1,-4 0-6,1 0 1,0 0 58,3 0 62,0 0-32,0 0 19,-1 0 59,-3 0 14,3 0-77,-7 0 1,2 0 157,-6 0 1,1 0-239,-4 0 1,0 0-98,-2 0 0,-2 0 28,-2 0 1,-2 0 110,-3 0 0,-1 0-174,0-3 1,0 2 65,-3-2 1,2 2 64,-5 1 0,1 0-45,-4 0 0,1 0 7,-1 0 1,1 3 59,-1 0 0,4-1 10,-1-2 0,1 3 58,-4 0 0,4 0-84,-1-3 1,5 0 51,-2 0 0,0 0-47,0 0 0,0 0 19,4 0 0,2 0-38,0 0 0,4-1-4,-4-2 0,4 2-17,-1-2 1,3 0-13,0 0 1,3 0-135,0 3 200,4-4-517,-2 3 153,4-3 1,0 4 0,5-1 119,4-2 1,4 1 132,4-4 0,5 4 17,1-1 0,3-1 0,0 1 0,4-1-24,-1 1 0,4 2-38,0-1 0,0-2 119,-1 1 1,4-1-66,-1 1 0,0 2 51,3-2 1,-1 2-47,-2 1 0,-3 0 15,1 0 0,-5 0 0,1 0 1,-4-3 20,-2 0 0,-3 0 19,1 3 1,-6 0-40,0 0 1,-4 0 31,0 0-32,-1 0 169,-1 0 93,-4 0 246,-1 0 0,-14 0-280,-2 0 1,-5-3-291,2 0 1,-2-3 141,0 3 1,-5 0-143,-1 3 0,-3-2 99,0-1 0,-4 0 72,1 3 1,-4 3-48,0 0 0,0 0-27,1 0 0,1-1 44,5 4 1,-1-4 39,1 1 1,2 1-118,1-1 1,3 1 88,0-1 1,2-2-129,3 2 0,0-2 96,3-1 0,0 0-236,3 0 96,0 4-11,1-3-215,3 3-103,1-4 1,8 1 122,2 1 1,2 0 166,4 4 1,0-4 150,6 1 1,-2 1-56,8-1 1,-1 0 95,4-3 0,0 0-104,3 0 0,-2 0 27,4 0 1,-2-3 43,2 0 1,-3-3 7,0 3 1,-3-3-12,-2 4 1,-2-4-54,-1 3 0,-5 0 155,1 3 1,-5-3-134,0 0-6,-2 0-69,-2 3-198,-3 0 254,-1 0-5,-4 0 1,0 1-1852,0 2 1873,0 2 0,0 4 0,0-1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6:52.133"/>
    </inkml:context>
    <inkml:brush xml:id="br0">
      <inkml:brushProperty name="width" value="0.04286" units="cm"/>
      <inkml:brushProperty name="height" value="0.04286" units="cm"/>
      <inkml:brushProperty name="color" value="#E71224"/>
    </inkml:brush>
  </inkml:definitions>
  <inkml:trace contextRef="#ctx0" brushRef="#br0">89 45 8398,'-9'-5'-250,"4"0"343,2 2 1,1 2-144,-1-2 113,2 2-134,-3 1 217,4 0-264,0 0 396,0-4-76,4 3-216,1-3 1,4 1 29,0 0 1,0 0-14,-1 3 0,1 0-3,0 0 1,1 0 0,2 0 0,-3 3-15,3 0 1,-1 3-16,1-3 1,-1 3-23,3-3 0,1 0 59,3-3 1,-2 0 16,-1 0 1,2 0-24,-3 0 1,0 0 107,1 0 0,-5-3-71,2 0 1,1-1 6,-1 1 1,-3 2-29,-4-2 10,1 2-1,-1 1 1,-1 0 0,-4-1 221,0-2 1,-1 2-127,-2-2 1,1 2-236,-4 1 0,0-1 106,-6-2 1,2 2-105,-2-2 1,1 2 61,0 1 1,0 0-21,-4 0 0,3 0 41,-2 0 0,0 0-8,-1 0 0,-1 0 164,1 0 0,-1 0-83,2 0 1,-3 0 47,2 0 1,1 3-28,0 0 0,2 3 8,-3-3 0,5 4-52,-2-1 1,2-1 1,1 1-77,0-4 0,3 2 107,1-4-280,3 0 132,-2 0-340,4 0 288,4 0 1,1 1 113,3 1 0,2-1 4,2 2 1,-2-2 111,1-1 1,3 0 3,1 0 0,-1 0-113,0 0 0,-2 0 115,3 0 0,-2 0-6,2 0 0,1 1 4,-4 2 0,2-2-38,-2 2 1,0-2 57,-3-1-11,-1 0-37,1 0 1,-3 0-138,0 0 166,-4 0 130,2 0 0,-8-3-161,-2 0 1,-3-1-64,-2 1 0,-2 2-1,-2-5 1,-2 4-6,3-1 0,-3 1 56,-1-1 1,4 2-1,-1-2 1,0 2 127,-2 1 0,0 0-140,2 0 0,2 0 6,1 0 1,2 0 6,-2 0 1,3 0-25,0 0-18,0 0 0,0 0-25,0 0 28,4 0 0,0 0-31,3 0-473,1 0 147,-3 0 155,8 0 1,0 3 63,5 0 0,1 3 165,2-3 1,-1 3 9,3-4 0,0 1-28,1-3 0,1 0-3,-1 0 1,2 1 24,0 2 0,1-2 2,0 2 1,-1-2-14,1-1 0,0 0-23,-1 0 0,-2 3-7,0 0 1,-4 0-7,4-3 6,-4 0 1,1 1-1,-7 2 152,3-2 315,-7 3-214,3-4 1,-8-1-55,-2-2 0,-1 2-183,-2-2 0,-3-1 15,0 1 1,-3 0-1,0 3 1,-2-1 21,0-2 1,2 2-28,0-2 0,3 2-24,-2 1 0,2 0-31,-3 0 0,4 0-39,0 0 0,-2-1 88,1-2 0,0 2 26,4-1 1,-1 0-21,0-1 1,3 2-15,0-2 0,3 2-16,-3 1-13,4 0-228,-1 0-104,3 0 1,1 0 340,1 0 0,0 0-46,4 0 0,1 0 123,5 0 1,-2 3-59,1 0 1,2 1 173,-1-2 0,4-1-102,-2 2 0,0-1-9,1 1 0,-4-2-106,0 2 1,2-2-204,-1-1 1,0 1-1288,-4 2 1076,5-2 1,-3 6 447,2-4 0,1 0 0,1-3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6:32.364"/>
    </inkml:context>
    <inkml:brush xml:id="br0">
      <inkml:brushProperty name="width" value="0.05714" units="cm"/>
      <inkml:brushProperty name="height" value="0.05714" units="cm"/>
      <inkml:brushProperty name="color" value="#E71224"/>
    </inkml:brush>
  </inkml:definitions>
  <inkml:trace contextRef="#ctx0" brushRef="#br0">115 49 10475,'0'-9'740,"0"1"-376,0-1-166,0 4 0,-1-2-237,-2 4-340,2 0 553,-7-1-355,3 3 1,-3 1 421,-1 6 1,0 0-375,0 3 0,0-1 139,1 6 1,-1-2-73,0 3 1,3-3 171,0 2 0,3 0 102,-3 1 1,4-2-162,-1-1 0,2-2 189,1 2 0,0 0-269,0 0 0,3 0-58,0-3 1,4 1-212,-1 1 1,5-1 4,1 2 0,3 1-107,0-2 0,-1 4 95,0-3 0,1 3 5,3-4 0,-2 4 132,-1-3 1,1-1-107,-5-6 0,1 3 246,-3-2 1,-1-1-20,-2 1 1,-1-3 159,-2 3 1,-2-3 63,2 3 1,-3-1 279,-3 0 1,-2 3-141,-4-2 1,-1 2-18,-2 1 1,3-3-116,-3 0 0,-1-1 83,1 4 0,-2-3-224,2 0 0,0-1 71,3 1 1,0 1-241,1-4-544,-1 3-243,0-1 487,4 0 462,1-1 0,4-4 0,0 0 0</inkml:trace>
  <inkml:trace contextRef="#ctx0" brushRef="#br0" timeOffset="261">327 207 10757,'4'-9'1539,"-3"0"-1636,2 1 1393,-2 3-572,-1 1-916,0 4 13,3 0 0,-2 1-200,2 2 1,1-1 234,-1 3 1,0 5 46,-3 5 1,0-1 40,0 0 1,0 1 5,0 3 1,0 2-67,0 1 1,0-1 8,0-2 1,0 2 181,0-3 0,1 6 49,2-5 0,1-2-186,2-1 1,1-4-343,-4 0 1,4-1-14,-2-1 0,3-4-87,1-2 1,0-2 449,0-1 1,0-4-1,-1-1 1</inkml:trace>
  <inkml:trace contextRef="#ctx0" brushRef="#br0" timeOffset="741">380 251 10629,'-9'-1'-451,"0"-2"0,4 1 416,2-4 1,-1 3-5,1-2 0,0 2-128,3-3 522,0 0 0,0-3-129,0 0 1,0 3 44,0 0 1,1 1-102,2-4 1,-1-1 105,4-2 1,1 1-16,5-3 0,-2 0-34,1-1 0,3 0-9,1 3 0,-2-3-257,2 3 1,0 2 14,2 4 1,-2-1-185,0 4 0,-4 0 8,0 3 0,1 1-150,-3 2 1,1 2 85,-7 4 0,0 0 164,-3 3 1,-1 1 192,-2 2 1,0 1 245,-6-1 1,2 2 128,-5 0 1,0 1-158,0 0 0,0-2-53,3-1 1,0 1 174,1-5 1,-1 4-257,0-3 1,1 0-238,2-4 0,-1 1-732,4 0 796,-3 0 1,5 0 0,-3-1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6:30.125"/>
    </inkml:context>
    <inkml:brush xml:id="br0">
      <inkml:brushProperty name="width" value="0.04286" units="cm"/>
      <inkml:brushProperty name="height" value="0.04286" units="cm"/>
      <inkml:brushProperty name="color" value="#E71224"/>
    </inkml:brush>
  </inkml:definitions>
  <inkml:trace contextRef="#ctx0" brushRef="#br0">92 106 7764,'-8'-8'-609,"3"3"827,1-3 32,4 3 1,0-1-194,0 0 1,1 3-22,2-3 0,2 3 39,3-2 0,1 3 13,0-1 0,0 2 2,0 1 1,3-3-25,3 0 1,0 0 8,2 3 0,0 1-32,7 2 0,-1 1 3,4 2 1,-1 1-29,0-1 0,1-1-162,-1 1 0,1 0-24,-1 3 0,-2 0 105,-1-1 0,-3 2-17,1 2 1,-2-2-22,2 2 1,-3 0-16,3 0 0,-2 0-3,-2-3 0,-3-4-150,-2 1 132,1-4 0,-3 2-115,2-4 1,-5-4 17,-1-2 1,-4-1 18,1-2 215,-2 0 0,-9-4 0,-2 0 0</inkml:trace>
  <inkml:trace contextRef="#ctx0" brushRef="#br0" timeOffset="350">40 105 8195,'-13'3'-8,"1"0"1,5 0-5,1-3 52,4 0 0,3 0-169,8 0 1,1 0 117,5 0 0,0 0 24,6 0 0,-2 0 63,5 0 0,-1 0-21,4 0 1,-1 0-21,1 0 0,2 3 25,1 0 0,3 1-4,-1-1 1,3-2-48,0 2 0,0-2 3,0-1 1,-2 0-32,-1 0 1,-1 0-155,2 0 0,-3-1-40,-3-2 0,-5-1 118,-1-2 0,-1-2-16,-2 2 1,-1 2 6,-6-2 1,-4 0-109,2-3 0,-6 0 78,0 0 1,-2 3-108,-1 1 1,-4 2 63,-2-3 177,-6 4 0,-5-6 0,-6 3 0</inkml:trace>
  <inkml:trace contextRef="#ctx0" brushRef="#br0" timeOffset="661">119 88 8195,'-18'0'0,"4"3"84,3 0 1,4 1 484,1-1-650,4-3 0,-1 4 65,6-4 1,5 0-113,4 0 0,4 0 71,2 0 1,0 0-20,6 0 1,0 0 124,2 0 0,1-1 42,3-2 1,-2 3 3,5-3 1,-1 2-23,3 1 1,-1 0-74,-1 0 0,0-3 57,-3 0 1,0 0-143,-1 3 0,-1 0 89,1 0 0,-4 0-181,-2 0 1,-3-1 35,0-2 1,-2 2-95,-3-2 1,-3 2 19,-3 1-227,0 0 258,-4-4 1,-1 2-114,-4-4 1,-7 3 296,-2-3 0,-9 4 0,-1-1 0</inkml:trace>
  <inkml:trace contextRef="#ctx0" brushRef="#br0" timeOffset="962">198 45 8195,'-14'5'-22,"2"-1"0,3-4 143,0 3 0,3-2 174,0 2-11,4 2-502,-2-4 0,9 3 93,4-4 1,4 0 38,5 0 1,-1 0 181,1 0 0,3-3 115,3 0 0,1 0-109,2 3 1,2 0 13,1 0 0,2 0-99,-3 0 0,5 0 25,-2 0 0,-1 0-59,2 0 0,-4 0 99,3 0 0,-4 0-311,-2 0 0,0 0-20,-6 0 1,1 0-31,-3 0 1,-5 0 84,-1 0 1,-2 0-121,-1 0 1,-4-1-293,-2-2 413,-2 2 0,-3-2 193,-4 3 0,-4 0 0,-8 0 0</inkml:trace>
  <inkml:trace contextRef="#ctx0" brushRef="#br0" timeOffset="1186">145 115 8222,'18'-3'45,"0"0"0,6-4-76,2-2 1,10-1-128,-1-5 1,-1 4 58,-1 0 0,-2 1-161,1 1 1,2 1 21,-5 2 0,0 1 121,-2 2 1,2 3 116,1-3 0,3 2 0,-2 1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6:26.976"/>
    </inkml:context>
    <inkml:brush xml:id="br0">
      <inkml:brushProperty name="width" value="0.05714" units="cm"/>
      <inkml:brushProperty name="height" value="0.05714" units="cm"/>
      <inkml:brushProperty name="color" value="#E71224"/>
    </inkml:brush>
  </inkml:definitions>
  <inkml:trace contextRef="#ctx0" brushRef="#br0">9 468 17878,'-1'-9'-1327,"-2"0"808,2 4 0,-3 0-45,4 2 1,1-2 1218,2-3 1,7-2-226,8-2 0,7-6-250,8-5 1,1-3-1,2 0-44,2-1 0,3-2 50,3 0 0,3-5 251,0 2 1,3-2-104,-3-2 1,8-7 0,-1-2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6:25.967"/>
    </inkml:context>
    <inkml:brush xml:id="br0">
      <inkml:brushProperty name="width" value="0.05714" units="cm"/>
      <inkml:brushProperty name="height" value="0.05714" units="cm"/>
      <inkml:brushProperty name="color" value="#E71224"/>
    </inkml:brush>
  </inkml:definitions>
  <inkml:trace contextRef="#ctx0" brushRef="#br0">18 327 17262,'-6'0'-1472,"0"0"1599,4 0 55,-2 0-86,4 0-199,0-4 0,4-1 748,2-3 0,2-4-159,1 0 1,7-4 173,5 2 0,4-4-4,5-3 0,-2 3-235,4-3 0,1 0 15,2 0 0,-1-2-208,-1 2 0,1 0 119,-2 0 0,3-2 0,0-3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8:27.766"/>
    </inkml:context>
    <inkml:brush xml:id="br0">
      <inkml:brushProperty name="width" value="0.05714" units="cm"/>
      <inkml:brushProperty name="height" value="0.05714" units="cm"/>
      <inkml:brushProperty name="color" value="#E71224"/>
    </inkml:brush>
  </inkml:definitions>
  <inkml:trace contextRef="#ctx0" brushRef="#br0">32 512 11583,'-9'0'-1685,"4"4"2044,-3-3 0,7 4 112,-2-2 970,-1-2-921,3 3 1,2-12-237,7-4 0,5-5-43,5-3 0,6-7 139,3-5 0,6-4-240,2-5 0,8 2 11,7-5 1,2 2-544,1-2 1,-1 3 376,-2 0 1,2 0 0,-3-4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8:25.021"/>
    </inkml:context>
    <inkml:brush xml:id="br0">
      <inkml:brushProperty name="width" value="0.05714" units="cm"/>
      <inkml:brushProperty name="height" value="0.05714" units="cm"/>
      <inkml:brushProperty name="color" value="#E71224"/>
    </inkml:brush>
  </inkml:definitions>
  <inkml:trace contextRef="#ctx0" brushRef="#br0">34 494 11795,'-1'-8'0,"-1"1"-2723,-1 2 951,0-1 602,3-3 1712,0 0 1,0 3 146,0 0-206,0 4 1,-1-2-417,-2 4 1681,-1 4 780,-5 1-1184,4 4 0,3-4-1162,8-2 0,9-7 982,15-5 1,5-10-195,9-8 0,12-6 119,6-3 0,-1 1 79,0-3 1,-2 6-581,0 2 0,-5 3-930,-4 0 0,-4 5-20,1 1 0,-4 1 2213,-5 2-1744,4-6 1,-13 10 0,5-8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8:33.845"/>
    </inkml:context>
    <inkml:brush xml:id="br0">
      <inkml:brushProperty name="width" value="0.05714" units="cm"/>
      <inkml:brushProperty name="height" value="0.05714" units="cm"/>
      <inkml:brushProperty name="color" value="#E71224"/>
    </inkml:brush>
  </inkml:definitions>
  <inkml:trace contextRef="#ctx0" brushRef="#br0">120 839 24515,'-18'5'0,"0"2"0,1 5 1314,-1 2-904,4 1 1,2 1-576,3-1 0,3-5-90,0-4 662,4-4 0,6-3 146,8-8 1,15-13-306,9-10 539,13-10-546,8-7 0,14-8-362,5-2 204,3-2 1,-38 32-1,0 0-15,0-1 0,0 1 1,2 1-1,0 2-604,39-27 0,-5 3-192,0 3 0,-7 2-54,7-2 782,-9 6 0,3-2 0,-4 5 0,-2 1 0,1 1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8:34.598"/>
    </inkml:context>
    <inkml:brush xml:id="br0">
      <inkml:brushProperty name="width" value="0.05714" units="cm"/>
      <inkml:brushProperty name="height" value="0.05714" units="cm"/>
      <inkml:brushProperty name="color" value="#E71224"/>
    </inkml:brush>
  </inkml:definitions>
  <inkml:trace contextRef="#ctx0" brushRef="#br0">380 23 12318,'-5'-9'-1338,"-3"2"1347,2 1 0,-2 6 575,0 6 0,-1 5-394,0 4 1,-4 5-243,-1 0 1,-3 9 132,-1 0 1,-3 4 155,-3 3 1,2 4-86,-2 4 1,2 3 161,-2 3 1,2-3-20,5-6 0,0 4-373,2-4 0,0-1 14,3-7 1,3-3 19,3-3 0,3-6 21,-2-3 1,3-1-8,-1-6 0,2-2-82,1-3 1,4-4-80,1 1 0,7-2 118,3-1 0,2-8 134,0-4 0,6-4-113,3-5 1,5-1-243,4-1 1,-1-2 159,-2 5 1,0 2-329,-3 4 1,-4 3 180,1-1 1,-8 5 369,-1 1 1,-1 4 0,2-2 0</inkml:trace>
  <inkml:trace contextRef="#ctx0" brushRef="#br0" timeOffset="241">556 535 15585,'-9'0'1366,"1"4"-9,-1 2 1,0 1-908,0 2 0,-1 3-163,-1 0 1,0 3-19,-4 0 0,1 5-155,0 0 1,0 1-37,2-4 0,3 1 115,1 0 0,0-4-289,5 1 1,-1-4-1239,1 1 740,2-3 1,-2-1-373,6-2 1,2-2 60,4-4 0,0-5 955,3-4 0,6-7 0,4-7 0</inkml:trace>
  <inkml:trace contextRef="#ctx0" brushRef="#br0" timeOffset="366">653 368 13762,'-12'-4'-1143,"6"-1"532,-10 0 0,11 2 218,-4 6 1,4-1 510,5 4 1,0-4-1,0 2 1</inkml:trace>
  <inkml:trace contextRef="#ctx0" brushRef="#br0" timeOffset="630">944 183 18861,'-11'1'2531,"-1"2"1,-1 7-1208,1 7 0,3 1-1182,-3 3 1,-1 1 1,1 2 1,-3 1-573,0 2 0,1-1 107,-1 0 0,2 0 312,-2-3 0,-1 3 53,5-3 1,0 2-389,5-2 1,-1 2-511,4-4 1,0 0 195,3 0 1,0-4-110,0 1 1,4-1-82,2-6 0,2 0-145,1-5 1,0 1 291,3-4 1,2-1 66,4-5 0,-1-2 436,1-4 286,-1 0 1,5-3 0,1-2 0</inkml:trace>
  <inkml:trace contextRef="#ctx0" brushRef="#br0" timeOffset="850">706 554 17632,'-14'-1'-346,"3"-2"-561,1 2 704,1-2 0,5 2-665,4-2 1,5-1 1434,7-2 0,-1-2-357,3 2 0,4-3 48,3-2 1,3 1-250,0-2 1,1 2 10,1 1 0,4-2 673,-1-1-516,5 0 1,-7 3-1,3 0 1</inkml:trace>
  <inkml:trace contextRef="#ctx0" brushRef="#br0" timeOffset="1585">1094 688 13178,'-9'0'-745,"1"0"635,-1 0-54,0 4 219,4-3 1,2 2-219,6-3 1,3 0 307,6 0 1,-2-3 3,5-3 1,3-3 113,2-3 0,5-3-72,-2-5 1,3 1 6,0-1 0,0-2 6,-3 1 1,-1 4-100,-4 2 0,-5 4 173,-1 0 0,-2-2-130,-1 1 1,-4 0-55,-3 4 0,-1-1-228,-1 0 1,-7 3-16,-5 0 0,-5 4 99,-3-1 0,0 3 5,-3 3 0,-5 5 123,-4 4 1,1 3 54,2 0 0,-1 2 7,0 0 0,2 1 130,4 0 1,3-4-9,3 1 0,4-3 206,3 3 1,2-4-454,3 4 1,2-1-119,4 0 0,4 2-567,2-4 1,8 0-82,4-4 1,7 0 60,1-2 0,1-2 152,6-4 1,-2 0-664,2 0 1142,-3-4 0,0-5 0,2-4 0</inkml:trace>
  <inkml:trace contextRef="#ctx0" brushRef="#br0" timeOffset="1903">1500 563 13178,'-18'9'933,"1"-2"-778,-1 2 1,0-1 207,1 6 0,3-3-235,2 1 0,2-2-255,2-2 0,2 1 154,0 0 1,3-3 26,-3 0 0,3-1 547,-3 1-340,4-3-384,-2-3-19,4 0 0,0-1-64,0-1 0,4-4 120,2-6 1,1-2 28,-1-3 1,2-1-53,-2 0 1,1 1 26,2-1 0,-3-3-156,0 1 1,0-2 186,3 2 1,0 1 50,-1-1 1,1-1 121,0 3 1,0 0-116,0 6 0,-1 0 43,1 3 1,1 1 12,2 3 0,-2-2-99,1 4 0,3 0-181,1 3 1,-2 0-144,-2 0 0,2 4-80,-1 2 1,1 2-128,-2 0 0,-1 2-515,2 2 897,2-2 1,-1 2 0,5-3 0</inkml:trace>
  <inkml:trace contextRef="#ctx0" brushRef="#br0" timeOffset="2322">1853 413 13178,'-9'0'-163,"0"0"1,-1 0 394,-1 0 0,-3 1 82,-4 2 0,0 2 37,-3 4 0,1 0-134,-3 0 1,3 2 181,0 1 0,-2 3-208,2-3 1,2 2 264,3-2 1,4 3-318,0-4 0,1 1-92,1-3 0,4 1-158,2 2 0,2-6-67,1 3 1,1-2-247,2 2 0,3-4 34,6-2 1,1-2-69,1-1 1,6-4 136,-3-2 1,4-5 212,0-1 1,-2-3-140,5 0 1,-2-1 335,2 2 1,-4-3 102,-5 2 1,-1 2 98,-2-2 0,-4 4 542,1-1-577,0-1 0,-8 3-533,2-2 391,-2 6 0,-2 2-334,-2 4 0,-5 4 288,-4 2 0,-3 6 37,0 3 0,1 1-4,0 2 0,3-1-127,-1 1 0,2-1 2,1-3 0,5 2-83,1-4 1,2 3 6,1-4 1,0 4 117,0-3 1,4 0-429,1-4 1,4 0-258,3-2 1,-1-2 183,3-4 1,1 0 63,3 0 1,-1-4 162,1-2 1,0-6 21,-1-2 1,4-3 351,0-1 0,-1-3 0,-2-2 0</inkml:trace>
  <inkml:trace contextRef="#ctx0" brushRef="#br0" timeOffset="2559">2179 138 13178,'-9'-4'-1046,"0"3"1179,1-2 1,-1 2 682,0 1-659,0 0 1,0 4 75,0 2 1,1 3-368,-1 2 0,0 0 229,0 4 0,0 0 134,1 2 1,0 2 15,2 1 1,-1 0-47,4 4 1,-3-1-300,3 4 0,0-1 42,3 0 1,0-2-270,0-1 1,0-2 82,0 3 0,0-6-175,0 0 0,1-1 97,2-2 1,-2-1-497,2 1 294,2-5 0,-3 2-222,4-6 677,0 2 0,3-7 0,-1 3 0</inkml:trace>
  <inkml:trace contextRef="#ctx0" brushRef="#br0" timeOffset="2793">1923 376 15108,'-17'-14'-1209,"3"5"1,1 6 771,4 3 1294,1 0-160,3 0-521,1 0-13,4 0 0,1 2-486,2 1 0,3 3 117,5-3 0,3 1 275,4-1 1,3-2-15,3 2 1,-2-2-296,2-1 0,-2 0-186,2 0 1,0 0 89,-3 0 1,2 0-216,-2 0 716,4 0 1,-7 0 0,4 0 0</inkml:trace>
  <inkml:trace contextRef="#ctx0" brushRef="#br0" timeOffset="3021">2251 404 14470,'-13'9'1975,"-1"0"-1679,-3 0 0,-1 0 111,0 0 0,2-1-224,1 1 1,1-1 86,2-2 0,3 2-208,-3-2 0,5 1 109,1 2 0,3 0-27,-3 0 1,4 0-332,-1 0 1,3-4-70,3 1 1,2-1-380,4 1 0,1 1 101,2-4 0,0 0 150,3-3 0,2-4 171,-3-2 1,3-2 105,1-1 1,-1 0 92,1-3 1,-3 2-78,-1-2 0,-2 1 430,3 0 0,-3 0-43,2-4 1,-3 4-437,1 0 1,1 1 298,-2 1 1,1 0 0,-3 0 0</inkml:trace>
  <inkml:trace contextRef="#ctx0" brushRef="#br0" timeOffset="3489">2417 455 14470,'-4'9'127,"-1"0"410,-3 0 0,-1 0 701,0-1 1,3 1-877,0 0 0,4 0-1173,-1 0 471,-2 0 372,4-1 1,-3-2 227,4 0-371,0-4-190,0 2 0,1-8 175,2-2 0,2-3-26,4-2 0,0 0 282,0-4 0,0 0-204,-1-2 0,1-2-53,0-1 1,3 0 64,0-4 0,-1 5 247,-2-2 1,-1 4-59,-2 2 0,1 2 382,-4 4-420,0 5 35,-3-4 1,1 7 16,1-2 1,-1 3-658,2 3 1,2-1 54,1 4 1,2-1 80,1 4 1,1-1-92,1-2 0,3 2 155,4-2 0,3-2-27,3-1 1,0 0 208,0 0 0,0 0-185,-3-3 0,3-4 660,0-1 0,-3-3 43,0-1 1,-2 0 44,-2 0 0,-3 0 7,-2 1 0,-6-1 30,-3 0 0,-3 1-498,-3 2 0,-7 2 205,-8 4 1,-2 0 8,-4 0 1,-4 7 99,1 2 1,0 6-52,3-1 1,3 2 213,3-1 0,1 1-511,3-1 0,2-1 252,6 1 1,2-2-490,4 2 1,6 1-158,6-5 0,9 0-409,12-5 1,10-2 815,7-4 1,10-4 0,6-1 0</inkml:trace>
  <inkml:trace contextRef="#ctx0" brushRef="#br0" timeOffset="4027">574 1276 20878,'48'-18'0,"3"1"0,4 2-1786,4 0 1249,9-4 0,18-7 177,-36 10 0,0-1 1,2 0-1,1 0 534,1-1 1,1 1 0,-1-1 0,1 2 46,3-1 1,1 1-1,-2 1 1,-1 0-68,0 1 0,0 1 1,-3 0-1,0 0-224,1 0 1,0 0-1,-1-1 1,-1 1-22,3 0 0,-1 0 0,42-15 60,-5-1 0,-10 4-76,2-1 0,-12 5-571,3 1 678,-12 1 0,0 3 0,-7 3 0,-2 1 0,-4 0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8:45.324"/>
    </inkml:context>
    <inkml:brush xml:id="br0">
      <inkml:brushProperty name="width" value="0.05714" units="cm"/>
      <inkml:brushProperty name="height" value="0.05714" units="cm"/>
      <inkml:brushProperty name="color" value="#E71224"/>
    </inkml:brush>
  </inkml:definitions>
  <inkml:trace contextRef="#ctx0" brushRef="#br0">18 556 16348,'-6'0'-85,"0"0"12,4 0 1,-2-2-247,4-4 1,9-4 1443,6-11 0,13-8-498,10-7 0,11-4-310,4 2 0,9-7-53,0 1 1,2-2-12,1 2 0,-2 1 4270,2 1-4471,-3 3 1,-8 4-1,-2 0 1</inkml:trace>
  <inkml:trace contextRef="#ctx0" brushRef="#br0" timeOffset="745">115 1101 20083,'-9'0'0,"0"0"0,4 0-4,1 0 1,5-1 1450,2-2 0,14-10-1048,9-7 1,15-9-213,6-7 0,5-4-77,3-7 0,7 2 123,6-2 0,-2 0-197,2 3 0,0-5-91,2 5 0,1-6 1,-1 1-1</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8:53.731"/>
    </inkml:context>
    <inkml:brush xml:id="br0">
      <inkml:brushProperty name="width" value="0.05714" units="cm"/>
      <inkml:brushProperty name="height" value="0.05714" units="cm"/>
      <inkml:brushProperty name="color" value="#E71224"/>
    </inkml:brush>
    <inkml:brush xml:id="br1">
      <inkml:brushProperty name="width" value="0.04286" units="cm"/>
      <inkml:brushProperty name="height" value="0.04286" units="cm"/>
      <inkml:brushProperty name="color" value="#E71224"/>
    </inkml:brush>
  </inkml:definitions>
  <inkml:trace contextRef="#ctx0" brushRef="#br0">362 19 12701,'-5'0'-1162,"1"0"1013,0 0 1,0 1-26,-2 2 1,-2 2 202,3 3 1,-3 4 2,-1 0 0,0 4-89,0-2 0,-1 7 131,-1 2 0,1 3-314,-2 0 0,2 1 266,1-1 0,1 4-261,-1-1 0,3 0-35,0-2 0,4-2-71,-1-1 1,-1 0 173,1-3 1,0 0-140,3-4 1,-3 0 51,0-2 1,1-3-72,2-3-240,0 0 565,0-4 0,3 3 0,2-3 0</inkml:trace>
  <inkml:trace contextRef="#ctx0" brushRef="#br1" timeOffset="722">88 442 7991,'-5'0'-1,"2"0"-93,3 0 390,0 0-125,0 4 1,0 1 14,0 4 1,0 1 16,0 1 1,0 0-186,0 4 0,0-3 103,0 2 0,1 0-195,1 1 1,2 0 71,2-3 0,2 3-94,-2-3 1,-1-1 65,1-2 1,0 0-16,2 0 0,-2-4 11,0-2-28,0 2-40,3-4 0,-1 1 91,-2-4 1,-1-2-85,-3-2 1,-1-2 6,2 2 0,-2-5-150,-1-1 0,0 1 116,0 2 1,-3-3-16,0 0 1,-3 1 78,0 2 1,-2 0-15,-1 0 1,-1 0 173,-1 1 0,1-1-107,-2 0 0,-1 3 290,1 0 1,1 1 13,2-1 1,-3 1 12,0 2 0,4 2 69,2-5-219,0 4 0,0-2-63,0 4-189,4 0 0,-2-1-105,4-2 1,1 2 60,2-2 1,2 2-46,4 1 1,4-1 93,1-2 1,3 2-30,1-2 1,0 2-34,3 1 1,-3-3-4,3 0 0,0 0 49,0 3 1,3 0 0,-4 0 0,1 0 61,-4 0 1,3 0-38,-2 0 0,0 0 240,-6 0-151,0 4 1,-4 1 204,-3 4 0,-1 0-104,-4 0 1,-4 2 244,-5 1 1,-1 4-126,-5-2 0,0 3 149,-2 1 0,-1-2-103,1-1 1,-1 2 152,0-2 0,2 1-204,1 2 0,-1-4-90,4-3 0,1-2-249,2-3-59,0 2-803,4-7 413,1 3 0,5-4-1099,2 0 1658,2-4 0,8-1 0,1-4 0</inkml:trace>
  <inkml:trace contextRef="#ctx0" brushRef="#br0" timeOffset="1191">697 300 9792,'-5'0'-88,"-3"0"1,7 4 445,-2 2 0,1 2-122,-1 0 0,2 1-66,-2 0 0,1 4 20,0 2 1,1 0 10,-2 0 0,2 3-185,1-1 0,0 1 138,0 2 0,0-1-204,0-1 0,0 2-111,0 1 1,3 0-154,0 0 0,0-3 87,0-1 0,-1-2-121,4-3 0,-3-5 33,3 1 1,-3-2-195,3 0 61,0-2 1,3-4 179,-1 0 1,-2-4 315,0-2 1,0-5 0,3-3 0</inkml:trace>
  <inkml:trace contextRef="#ctx0" brushRef="#br0" timeOffset="1437">680 495 9738,'-9'5'563,"-2"-1"-301,-1-4 0,0 3-390,3 0 326,1 0 84,-1-3 216,4 0-580,1 0 0,4 1-21,0 2 1,1-2-215,2 2 1,-1-2 273,4-1 1,2 0-161,4 0 0,4 0-98,-1 0 0,1 0 118,2 0 1,-1 0-92,-3 0 0,2-1 64,-4-2 1,0 1-16,0-4 0,-2 3 143,2-3 0,-1 0-368,0-3 482,-1 0 0,7 1 0,-4-1 0</inkml:trace>
  <inkml:trace contextRef="#ctx0" brushRef="#br0" timeOffset="1688">927 345 9152,'-4'-5'-251,"-2"2"513,-1 2-532,-2 1 240,0 4 0,0 1 52,0 4 0,1 0 117,3 0 1,-3 2-42,2 1 0,-2 0 16,-1-3 1,3 3 28,0 3 0,3-1-70,-2 1 1,2-2-33,-3 2 1,4 2-107,-1-3 1,2 3 121,1 1 1,0-1-195,0 1 0,0-3 162,0-1 0,0-2-275,0 3 1,0-4 66,0 0 1,3-4-92,0-1 1,4-4 43,-1 1 1,2-2-190,4-1 1,-1 0-324,4 0 738,-5-8 1,11 2 0,-2-7 0</inkml:trace>
  <inkml:trace contextRef="#ctx0" brushRef="#br1" timeOffset="2031">1156 433 8585,'-9'0'-657,"-1"3"578,-2 0 1,-1 4 482,-1-1 1,-2-1-262,4 1 1,-3-3 2,0 3 0,-1 2 233,2 4 0,-6 1-141,2-1 1,-1-2 167,1 5 1,1-1-103,3 1 1,1 0-164,4-3 0,1 1 76,2-2 0,2-1-582,4 2 95,0-2 1,5-2-65,4-2 0,1 0 129,5-3 0,-1-1-97,4-5 0,0 1 4,-1-3 1,2-4-4,2-3 1,-3-1 104,3 1 0,-3 0 103,0-3 1,-1 1 114,-3 3 1,-1 1-72,-4-2 1,0-1 230,0 1-238,-5 1 1,1 2 24,-2 0 1,-2 3-400,2 0 208,-2 4-533,-1-2 236,0 4 519,0-4 0,4 4 0,1-4 0</inkml:trace>
  <inkml:trace contextRef="#ctx0" brushRef="#br1" timeOffset="2417">1244 442 8584,'-4'9'645,"-2"1"-216,-6 2 0,1-2 189,-3 5 1,-1-1-214,-3 0 0,1 3 69,-1-2 1,4 0-418,3 0 1,1 1 79,1-4 1,1-1-53,2-2 1,2 0 375,4 0-824,0 0 0,1-2 200,2-1 0,2-2-462,4-4 1,4-1 256,1-2 0,3-2-1,1-3 1,-1-1 64,1 0 1,-1 0 113,-3 0 0,2 3 285,-4 1-153,0 3 1,-4-2 286,1 4 60,-4 0-3,3 0 1,-6 4-93,4 2 0,-3 0-41,3 0 0,-3 2-213,2-2 1,1 1 139,3-1 0,1-1-168,2-2 1,-3-2 76,3 1 1,1-3 22,-1-2 1,2-5 25,-2-1 0,3 0 2,-3-3 0,-2-1 62,-4-2 0,1 1 194,-4-1 1,0 2-143,-3-2 0,-1-2-52,-2 3 0,-2-2-382,-4 1 0,2 0 138,1 3 0,-2-3-505,2 3 0,-1 1 243,1 2 0,1 0-136,2 0 1,2 3 539,-2 0 0,2 1 0,1-4 0</inkml:trace>
  <inkml:trace contextRef="#ctx0" brushRef="#br0" timeOffset="3261">1817 503 12267,'-10'1'0,"-1"2"0,0 3 1079,0 2-483,5 0 1,-1 1-543,4 0 0,-1 0-297,1 0 1,2 2 0,-2 1 1,2-3-3,1-3 111,0 0-46,0 3 8,0-5 0,1 0-189,2-4 1,2-4 196,4-1 1,-3-3 21,0-1 0,0-3 161,3 0 0,-4-2-67,1 2 0,-3-4 63,3 2 1,-3 0 8,3-1 0,-4 3-16,1-2 0,1 3 105,-1-1 0,3 2-78,-4 2-50,5 3 132,-6-3-154,7 7 139,-7-3 0,6 8-122,-4 2 0,0 2 86,-3 0 1,3 2-113,0 2 0,0-1-20,-3 3 0,3-2 31,0 3 1,1-3-29,-2 2 0,-1-2-88,2 3 1,-1-4 107,1 0 0,-2-4-2,2-1 0,-1-3-88,1 3 27,-2-4-11,7 2 95,-3-8 1,4-2 39,-1-6 0,-2 1-23,0-3 0,0 2-42,3-3 0,-3 3 55,0-2 1,0-1-150,2-3 0,-2 4 171,0-1 1,-1 4 30,1-1 162,-2 3 328,0 0-115,-3 4-385,3 1 66,-4 4 0,-1 4-25,-2 2 0,1 2-37,-4 1 1,3 0-23,-3 3 0,4-1-139,-1 4 1,1-2 65,-1 2 1,2 1-186,-2-5 0,2 4 47,1-3 0,1 1-201,2-2 0,-2-1-149,2 2 0,1-2 128,-1-1 1,4-2-9,-1-1 0,0-1-197,2-2 585,-1-2 0,6 3 0,-4-4 1</inkml:trace>
  <inkml:trace contextRef="#ctx0" brushRef="#br1" timeOffset="3644">2231 442 8582,'-8'0'-866,"2"0"606,0 0 0,3 0 558,-3 0 1,3 0-71,-3 0 1,3 1-54,-3 2 0,1 2 48,-4 4 0,3 0 175,0-1 1,1 1-119,-1 0 1,2 3-31,4 0 0,0 2-305,0-2 1,0 0 121,0-3 0,4 2-164,2 1 0,3-3-3,3-3 0,-2-1 4,5 1 1,-3-2 21,3-4 0,-4 0-124,4 0 1,-1-1 85,0-2 1,2-2 70,-4-4 1,0 0 118,-3 0 1,-1-3-106,1 1 1,-3-4 65,0 3 1,-4-3-32,1 0 1,-2 1 4,-1-1 0,0 2-23,0-2 1,0-2 0,0 3 1,-3 1-64,0 1 1,-3 2-167,3 2 1,-3 2-317,3 0 101,-4 4-40,3-2 0,-2 5 101,0 2 1,3 2 391,-3 4 0,4-5 0,-6 8 0,3-2 0</inkml:trace>
  <inkml:trace contextRef="#ctx0" brushRef="#br0" timeOffset="3963">2602 460 12508,'-12'0'-141,"0"0"1,1 0 351,2 0 1,-1 0-32,-2 0 1,1 0 86,-3 0 1,2 4 181,-3 2 1,2-1-98,-2 4 0,-1-2 134,4 5 1,-2-2-354,2-1 0,1-1 49,5 1 0,-1 3-108,5 0 1,-1-1-291,3-2 1,0 1-461,0 2 455,4-2 1,3 2-708,5-3 1,3-3 109,-3 0 1,3-4-187,0 1 0,2-2 257,0-1 1,1-1-103,0-2 1,-1-2 823,1-4 0,-1-4 0,1 0 0</inkml:trace>
  <inkml:trace contextRef="#ctx0" brushRef="#br1" timeOffset="4403">2778 230 8352,'-9'0'0,"1"0"37,-1 0 0,0 4-1,0 2 1,3 2 0,0 1 1,3 1 13,-2 1 1,0 3 73,-1 4 0,-2-3 178,2-1 0,1 1 45,-1 3 1,4-1-167,-1 1 1,2 0-115,1-1 1,0 1-24,0-1 1,0 1-135,0 0 1,1-2 77,2-1 0,-1 1-240,4-5 0,-3 1 0,3-3 0,-3-3 75,3 0 1,-3-4-22,3 1 0,-3-2 48,2-1 1,1-1-26,3-2 1,-3-1 56,0-2 1,-3-5 0,3 2 1,-1-1 65,1 1 0,1-1-6,-1-2 0,2 2 63,1-1 0,-3 1-169,0 1 291,0 0 1,2 1-113,1 3 1,-3 1 337,0 4 119,-4 0-198,6 0 1,-7 1-79,2 2 0,-2-2-17,-1 5 1,0 1-57,0 5 1,0-2-19,0 2 1,0 0-213,0 0 1,0 3 140,0-4 0,0 1-317,0-3 1,0 0-62,0 0 0,1 0-201,2-1 1,1 0 164,5-2 378,0 2 0,0-7 0,0 3 0</inkml:trace>
  <inkml:trace contextRef="#ctx0" brushRef="#br1" timeOffset="4832">3123 71 8447,'-9'-4'-499,"1"-2"399,3-2 1,1 2 627,4 0 0,1 3-249,2-2 1,-1 0-539,4-1 1,-1 1 219,4 2 0,0 1 54,0-4 1,1 4 176,1-1 0,-1 2-87,2 1 0,-2 1-77,-1 2 1,-1 2 15,1 4 1,-1 1-58,-2 1 1,-2 0 144,-4 4 0,0-3 139,0 2 0,-1 0-116,-2 1 1,1 0 162,-4-3 0,0 1-339,-3-1 1,2-3 142,1 3 0,-2-2-601,2-1 0,2-3 31,1 0-580,2-1 1028,1 4 0,0 0 0,0 0 0</inkml:trace>
  <inkml:trace contextRef="#ctx0" brushRef="#br0" timeOffset="4993">3282 504 12926,'-4'5'-1637,"-1"3"1473,0-7-568,5 3-81,5-4 795,0 0 1,3-4 0,-3-1-1</inkml:trace>
  <inkml:trace contextRef="#ctx0" brushRef="#br1" timeOffset="7333">3307 566 8452,'0'-9'72,"0"4"475,0 1-470,0 4 1,-3 0 91,-3 0 0,-2 1 1,-2 2 112,-2 3 1,1-1 80,-3 1 0,3-1-76,-1 4 1,2-1 64,2-2 87,-1 2-593,0-3-41,0 4-195,4-1 316,1-3 1,8-1-150,2-4 0,5 0 3,1 0 1,3 0-86,0 0 1,1-4-86,-2-2 1,3 1 103,-2 0 1,-2 0 150,-2-1 0,-1-2 86,-1 2 0,-1 1 178,-2-1 0,-1 0-85,-3-2 1,-1 2 605,2 0-409,-2 0 1,-2-2 169,-2 2 0,-1-1-50,-5 4 1,0 0-80,0 0 0,-3 2 9,1-2 0,-4 2-89,3 1 0,0 3-19,4 0 0,-4 3-18,0 0 1,3-1 107,3 1-91,0-4-328,-2 6-382,3-3 406,1 4 0,4-1-166,0 1 1,1-3 2,2 0 1,2-4 130,3 1 1,2 1-47,2-1 1,1 0-112,1-3 0,3 0 171,-2 0 0,1 0 5,2 0 0,-3-4 144,-1-2 0,-2 1-128,3-1 1,-7 0 257,1-3 1,-5 4 230,1-1-23,-3 0 0,-2-2-110,-6 2 1,-1 2 38,-2 4 0,-4 0 17,-2 0 1,-1 0 138,-2 0 0,0 4 2,1 2 0,2-1-122,0 1 1,5 0-185,-2 2 1,2-2-148,1 0 0,3-3-370,1 3 0,3-3 123,-1 3 0,2-3-167,1 3 1,4-3-226,1 2 1,4-3 657,3 1 0,2 2 0,3 0 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8:50.678"/>
    </inkml:context>
    <inkml:brush xml:id="br0">
      <inkml:brushProperty name="width" value="0.05714" units="cm"/>
      <inkml:brushProperty name="height" value="0.05714" units="cm"/>
      <inkml:brushProperty name="color" value="#E71224"/>
    </inkml:brush>
  </inkml:definitions>
  <inkml:trace contextRef="#ctx0" brushRef="#br0">71 441 16915,'-9'0'-517,"1"0"415,-1 0 1,0 0 201,0 0 1,3 0-108,0 0 0,3 0 216,-2 0 298,3 0-434,-2 0 1,4-1-14,0-1 0,2-3 385,3-4 0,2-4-90,8-2 1,4-5 198,4-4 1,6-1-9,0-2 0,4 0-191,0-3 1,-2 3 116,1-2 0,-3 4-98,0 2 0,-4 4 91,-2 1 1,-3 1-316,0 2 1,-4 2-87,-1 2 1,-4 1 13,0 1-173,-1 0 201,-1 0 10,0 4-280,-4 1 187,-1 4-977,-4 0-1924,0 0 2268,3 0 0,-1 3-611,4 0 0,0 1-736,3-1 1629,0-2 0,0 3 0,-1-4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8:48.904"/>
    </inkml:context>
    <inkml:brush xml:id="br0">
      <inkml:brushProperty name="width" value="0.05714" units="cm"/>
      <inkml:brushProperty name="height" value="0.05714" units="cm"/>
      <inkml:brushProperty name="color" value="#E71224"/>
    </inkml:brush>
  </inkml:definitions>
  <inkml:trace contextRef="#ctx0" brushRef="#br0">18 415 14715,'-6'-8'-2336,"0"-1"2199,4 0 1,-2 0 31,4 0 0,9-3 720,6-3 0,5-3-230,7-2 0,0-2 4,3-1 1,-3-2-311,3 5 1,-3-4 39,0 3 1,-1-2 497,0 2 0,-2 1-172,-1 2 0,-3 3-13,1 1 1,-4 3-345,-2-1 1,-2 3-6,-4 4-44,-1-3 0,-3 6-27,-2-4 174,-2 4-147,-1-2-561,0 4-889,0 0 375,0 4-199,0-3-484,0 7 1585,0-3 1,0 0-1,0-2 1</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9:14.239"/>
    </inkml:context>
    <inkml:brush xml:id="br0">
      <inkml:brushProperty name="width" value="0.05714" units="cm"/>
      <inkml:brushProperty name="height" value="0.05714" units="cm"/>
      <inkml:brushProperty name="color" value="#E71224"/>
    </inkml:brush>
    <inkml:brush xml:id="br1">
      <inkml:brushProperty name="width" value="0.04286" units="cm"/>
      <inkml:brushProperty name="height" value="0.04286" units="cm"/>
      <inkml:brushProperty name="color" value="#E71224"/>
    </inkml:brush>
  </inkml:definitions>
  <inkml:trace contextRef="#ctx0" brushRef="#br0">239 96 15179,'3'-17'0,"0"2"41,-1 3 1,-2 6-313,-3 0 0,2 3 81,-2-3 1,1 4 100,-1-1 0,-2 6 316,-4 3 0,-3 6 9,-3 2 1,-2 8 155,0 4 0,-4 2-99,0 4 1,1-1-39,2 2 0,2-2 140,1-1 0,2-3-166,4 2 0,0-1 144,1-2 0,3 0-294,2-3 1,2-1-497,1-5 1,4-2-204,2 0 1,1-5-205,2-2 1,0 0 142,0-5 1,0-1 274,0-5 1,2-2 211,1-3 0,4-5 72,-2-2 0,0-2 106,1 0 1,-3-1 90,2 1 1,-3 2 176,1 0 0,-2 4 222,-1 0 0,-4 2 22,1 3 0,-1 1-28,1 2-372,-2 2 1,-4 2-171,0 8 1,-1 1 262,-2 4 0,-2 1 44,-4 3 0,3-1-155,1 1 1,2-3-94,-3-1 0,4 0-143,-1 1 0,2 1 17,1-5 1,0 1 37,0-3 1,1-1-329,2-2 0,-1 0-410,4-3 32,0 0 0,2-3 161,1 0 0,3-5-86,0-3 796,3-5 1,-1-5 0,4 1 0</inkml:trace>
  <inkml:trace contextRef="#ctx0" brushRef="#br0" timeOffset="342">530 246 12596,'-9'4'1487,"0"4"-824,1-2 1,-1 2-212,0 1 0,-1 1-328,-2 1 1,2 3 49,-5 4 1,0-1 146,-2 1 0,0-3-148,2-1 0,0 1 283,3 3 0,0-5-299,3-1 1,4 1-188,2-1 0,2-1-74,1-2 1,0-3-114,0 0 0,1-4-609,2 1 1,6-2 178,6-1 1,-1-1 210,0-2 0,0-5 72,1-4 1,0 0 102,-3 0 0,3-1 319,-3-2 1,-2 0 40,-4 3 1,2-3 4,-2 4 1,-1-4 234,1 3 0,-4-3-196,1 4 1,-1 2-12,0 3-189,-1 0-223,3 1 0,-3 1 125,2 4 0,-1 0-430,4 0 0,-3 0 251,3 0 0,0 0-98,3 0 402,-1 0 1,1-4 0,0-1 0</inkml:trace>
  <inkml:trace contextRef="#ctx0" brushRef="#br0" timeOffset="604">680 263 12596,'9'-4'923,"0"3"-1451,-1-2 920,-3-2 805,-1 4-678,-4-2 0,-5 4-496,-3 1 0,-2 1 230,-5 6 0,3-2 189,-2 5 1,-2 2-251,-5 0 1,4 3 230,-1 1 0,0-2-98,4-1 1,1 1-210,1-5 0,2 4-237,2-3 1,3 0 69,2-4-397,2 1 82,1 0 0,7-4-195,1-2 0,4-2-26,0-1 0,-2-4 169,1-2 0,0-2 15,1-1 0,-2-2 251,2-1 1,-3 0 0,0 2 17,0-1 1,-1 1 50,-2-2 0,2 2 80,-3 1 0,3 2 188,1 1 0,0-1 308,0 4-482,0-4 0,3 2 0,2-4 0</inkml:trace>
  <inkml:trace contextRef="#ctx0" brushRef="#br0" timeOffset="958">1006 210 12641,'5'-4'1740,"3"3"-2299,-7-3 958,3 4 1,-8 0-657,-2 0 0,-5 4 484,0 2 0,-5 3 126,1 3 0,-4-1 59,-2 3 1,-3 1 6,0 3 1,2-1-5,2 1 1,1-1-31,2-3 0,3 2-306,2-4 1,5-1 577,1-2-800,4-4 77,-1 3 0,7-8-395,5 0 0,1-5 321,5-7 0,2-4-35,4-5 1,0-3-45,-4 0 1,0 2 141,-2-2 1,0 2 15,-3-2 0,0-1-23,-3 5 0,-2-4 134,-1 4 1,2-2 143,-2 2 1,-2 2-248,-1 0 1,1 2-612,-1 4 184,0 0-260,-3 3 333,4 5 1,-3 2-550,1 7 0,2 1 834,-1 6 1,4 2-1,-2 0 1</inkml:trace>
  <inkml:trace contextRef="#ctx0" brushRef="#br1" timeOffset="1104">1236 281 8586,'-9'-4'1268,"4"3"-3155,1-3 1357,8 4 1,0-1-59,2-2 588,-2 2 0,-1-7 0,2 3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9:13.264"/>
    </inkml:context>
    <inkml:brush xml:id="br0">
      <inkml:brushProperty name="width" value="0.05714" units="cm"/>
      <inkml:brushProperty name="height" value="0.05714" units="cm"/>
      <inkml:brushProperty name="color" value="#E71224"/>
    </inkml:brush>
  </inkml:definitions>
  <inkml:trace contextRef="#ctx0" brushRef="#br0">89 997 11420,'-9'1'0,"0"2"193,0 3 1,0 3-68,0 2 0,1 0 122,-1 4 0,1-4-39,2 0 0,-1-1 416,4-1 223,0-4-725,3-1 0,6-10 226,6-6 1,11-10-159,12-14 0,6-12-100,9-10 0,8-3-190,9-4 0,3 0-199,1 0 0,-8 4-127,-1 5 0,-3 4 75,0 5 1,-3 0-230,-3 6 0,-3-2 12,0-1 1,0 1-89,3 2 655,0-3 0,3 8 0,0-2 0,-1 2 0,-1 0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9:12.289"/>
    </inkml:context>
    <inkml:brush xml:id="br0">
      <inkml:brushProperty name="width" value="0.05714" units="cm"/>
      <inkml:brushProperty name="height" value="0.05714" units="cm"/>
      <inkml:brushProperty name="color" value="#E71224"/>
    </inkml:brush>
  </inkml:definitions>
  <inkml:trace contextRef="#ctx0" brushRef="#br0">10 777 12213,'-5'-12'-237,"2"0"1,2 1 648,1 2 0,5-4-33,4-2 0,12-7 116,12-7 1,6-6-471,8-6 0,9-5-125,5 2 1,4-6-197,0 0 1,-3 2 401,3 1 1,0-1-39,-3 1 1,-2 4-325,-10 5 0,-2 6-207,-12 6 443,1 3 0,-14 6 0,3-1 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9:09.541"/>
    </inkml:context>
    <inkml:brush xml:id="br0">
      <inkml:brushProperty name="width" value="0.05714" units="cm"/>
      <inkml:brushProperty name="height" value="0.05714" units="cm"/>
      <inkml:brushProperty name="color" value="#E71224"/>
    </inkml:brush>
  </inkml:definitions>
  <inkml:trace contextRef="#ctx0" brushRef="#br0">18 723 12419,'-6'-11'0,"1"-1"-866,1 1 529,1 1 0,3 2 652,0-1 0,4-1 989,2-2 0,7-3-679,4-5 1,5-7 0,5-6-108,3-4 0,5-7-147,6-6 0,8-1 317,1 1 0,3 3-86,-6 6 0,3 0-232,-3 5 1,-4 3-43,-4 6 1,-4 5-706,-3 1 1,1 7 257,-3 2 1,-1 2 0,-2 1 0</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9:07.988"/>
    </inkml:context>
    <inkml:brush xml:id="br0">
      <inkml:brushProperty name="width" value="0.05714" units="cm"/>
      <inkml:brushProperty name="height" value="0.05714" units="cm"/>
      <inkml:brushProperty name="color" value="#E71224"/>
    </inkml:brush>
  </inkml:definitions>
  <inkml:trace contextRef="#ctx0" brushRef="#br0">18 442 18447,'-8'-1'-1335,"2"-2"521,3 2 1,4-7 1527,1 2 1,8-6 394,8-6 0,7-8-590,8-6 1,5-3-108,3-3 1,4 0-297,5-3 0,0 4 923,6-1-937,-2 2 0,-5 0 0,-1 1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9:07.170"/>
    </inkml:context>
    <inkml:brush xml:id="br0">
      <inkml:brushProperty name="width" value="0.05714" units="cm"/>
      <inkml:brushProperty name="height" value="0.05714" units="cm"/>
      <inkml:brushProperty name="color" value="#E71224"/>
    </inkml:brush>
  </inkml:definitions>
  <inkml:trace contextRef="#ctx0" brushRef="#br0">0 671 24827,'4'-16'0,"2"-1"-668,2 2 670,1-3 1,6 3 562,3-5 0,13-5-344,5-7 1,7-4-247,7-9 0,4-1 16,7 2 1,-2-2-98,0 5 0,-7 0 132,1 3 0,-2-2-361,2 7 142,-4-3 1,3 5 0,-3-5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9:34.686"/>
    </inkml:context>
    <inkml:brush xml:id="br0">
      <inkml:brushProperty name="width" value="0.05714" units="cm"/>
      <inkml:brushProperty name="height" value="0.05714" units="cm"/>
      <inkml:brushProperty name="color" value="#E71224"/>
    </inkml:brush>
  </inkml:definitions>
  <inkml:trace contextRef="#ctx0" brushRef="#br0">52 829 12605,'-11'-4'0,"-1"-1"0,1-1-902,1 1 1,5 2 1119,2-3 1,4-2 1431,5-7 0,10-8-183,13-13 0,15-10-826,11-7 0,7-2-689,6-1 0,0-1-36,9-2 1,-1-1 455,4 4 1,-2 2-230,-2 4 1,-3 4 506,-8 7-749,-1 5 1,-10 8 0,3-1 0</inkml:trace>
  <inkml:trace contextRef="#ctx0" brushRef="#br0" timeOffset="259">528 1492 13809,'-5'-10'0,"3"-1"0,6-2 1362,7 0 1,12-10-1408,12-6 0,13-13-178,11-8 0,9-8 87,-29 24 0,1 0 0,35-27-290,-34 29 1,0 0 0,37-29 275,-38 30 1,0 0-57,3 0 0,1 0 0,33-30 0,-36 30 0,1 0 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9:26.731"/>
    </inkml:context>
    <inkml:brush xml:id="br0">
      <inkml:brushProperty name="width" value="0.05714" units="cm"/>
      <inkml:brushProperty name="height" value="0.05714" units="cm"/>
      <inkml:brushProperty name="color" value="#E71224"/>
    </inkml:brush>
  </inkml:definitions>
  <inkml:trace contextRef="#ctx0" brushRef="#br0">221 18 13658,'-5'0'33,"1"0"1,3 0-150,-2 0 1,1 0 96,-4 0 1,3 0 53,-3 0-82,0 0 66,1 0 0,-2-1-131,1-2 0,1 2-87,-1-2-405,0-2 415,-3 4 0,3-3 10,0 4 0,1 0 177,-4 0 0,3 0 0,0 0 1,0 1 132,-3 2 0,0-1 241,1 4 1,0 0 186,2 3 0,-2 0 143,2 0 1,-1-1-62,1 1 0,0 0-115,3 0 0,-3 0-225,3 0 0,-1-1-54,1 1 0,2 0-280,-2 0 1,2 0-174,1-1 0,3 1-420,0 0 1,3 0-5,-3 0 1,4 0-86,-2-1 1,0 2 171,1 2 0,-3-2 72,3 1 0,-1 2 29,1-1 0,1 0 68,-4-3 0,4-1-460,-2 1 379,-1 0 180,4 0 0,-4-3 64,2 0-355,2-4 565,-3 1 0,0-3 0,-1 0 0</inkml:trace>
  <inkml:trace contextRef="#ctx0" brushRef="#br0" timeOffset="300">54 203 13196,'-9'0'-859,"0"0"1,3 0 722,1 0 1078,3 0-853,-6 0 103,7 0 105,-3 0-222,4 0-300,0 0 234,4 0 0,1 0-3,4 0 1,-1 0-69,1 0 0,0 0-179,0 0 0,1 0-96,1 0 1,-1 0 76,2 0 1,1 0-82,-2 0 0,2 3 312,-1 0 0,2 0 1,3-3-1</inkml:trace>
  <inkml:trace contextRef="#ctx0" brushRef="#br0" timeOffset="763">425 115 10829,'0'-5'-522,"0"0"729,0 2-123,0 2 1,-1-2-337,-2 3 1,2 0 379,-5 0 0,0 0 118,-3 0 0,0 2-78,0 1 1,-1 4 151,-1-1 0,1 2-50,-2 1 1,2 3 40,2-1 1,-1 1-38,0-3 1,0 0 214,0 0 0,3 0-37,1 3-64,3-2-358,-6 7 1,7-8-36,-2 3 1,3-2-322,3-1 0,-1-3-65,4-1 1,0-3-128,6 1 1,-2-2 119,2-1 0,0 0 86,0 0 1,0-3 167,-3 0 1,1-3 97,1 0 1,-4-2 165,2-1 1,-3 0 187,0 0 494,2 1-546,-7-5 0,3 3-99,-4-2 1,0 3-51,0 0 0,-3 0-156,0 0 0,-3 0-181,3 0 1,-3 4-127,3-1 0,-3 3-576,3-3 257,0 4-334,-1-2-37,3 4 247,-3 0 772,8 0 0,-3 4 1,3 1-1</inkml:trace>
  <inkml:trace contextRef="#ctx0" brushRef="#br0" timeOffset="1239">538 115 11538,'-4'-5'-964,"2"1"1214,-4 4 116,4 0 0,-5 1 119,5 2 1,-5 2-83,1 4 1,1-3 38,-1 0 1,4 0-420,-1 2 0,2 4 213,1 0-146,0 0 0,0-3 15,0-1-386,0 1 89,4 0 1,1-1-322,4-2 0,0-2 96,-1-4 0,4 0 245,0 0 1,0-4 250,-3-2 1,2 1-24,1-1 0,-3 0 173,-3-3 0,-1 3-13,0 1 1,2 2 46,-4-3 0,1 1 773,-1-1-762,-2-2 0,3 3-56,-4-4 0,0 4-284,0-1 1,0 3 20,0-3 1,-1 1-507,-2-1 205,2 2 0,-3 3-568,4-2-462,0 2 998,0-3 0,0 5-173,0 2 1,1-1-404,2 4 851,-2-4 1,7 6-1,-3-3 1</inkml:trace>
  <inkml:trace contextRef="#ctx0" brushRef="#br0" timeOffset="1690">820 133 13470,'-5'4'1195,"2"2"0,2-2-1547,1 2 15,0 0 127,0 3 52,0 0-239,0-4 421,-3-1 222,2-4 0,-4 0-507,2 0 1,2-4 59,-2-2 1,-1-2 44,1-1 1,0 0 130,3 1 1,-1-1-52,-2 0 1,2 0-39,-2 0 0,2 1 44,1-1 1,3 0-104,0 0 0,1 1 280,-1 2 0,-2 1 293,2 2 283,2 3-438,0-8-25,3 7 1,1-3-89,0 4 0,-3 0-151,0 0 1,-1 1-233,1 2 1,0-1-235,-3 4 1,3-4-107,-3 4 0,3 0-1373,-3 3 1876,4 0 0,-6 0 0,3 0 1</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9:29.492"/>
    </inkml:context>
    <inkml:brush xml:id="br0">
      <inkml:brushProperty name="width" value="0.05714" units="cm"/>
      <inkml:brushProperty name="height" value="0.05714" units="cm"/>
      <inkml:brushProperty name="color" value="#E71224"/>
    </inkml:brush>
  </inkml:definitions>
  <inkml:trace contextRef="#ctx0" brushRef="#br0">119 591 17658,'-9'4'2045,"0"1"-1073,0 4 0,0 0-209,1 0 0,-1 0-284,0-1 1,3 2-304,0 2 1,0-2 188,-2 2 0,-1-3-60,0 0 0,4-3 556,2 0-599,-2-4 1,5 2-777,0-4 0,8-8 420,7-4 0,6-8-40,6-7 1,8-4 198,9-7 1,1-3-303,5-3 0,0-3-15,3 0 1,0 0-79,0 3 0,-3 1-91,0 2 1,-7 3 521,1 5 0,-7 3-399,-1 3 0,-6 5-2,-7 1 1,0 7-34,-2 2 1,-6 2-129,3 1 0,-3 4-1017,-1 2 1353,3 2 1,-3-3 0,3 0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9:20.048"/>
    </inkml:context>
    <inkml:brush xml:id="br0">
      <inkml:brushProperty name="width" value="0.05714" units="cm"/>
      <inkml:brushProperty name="height" value="0.05714" units="cm"/>
      <inkml:brushProperty name="color" value="#E71224"/>
    </inkml:brush>
  </inkml:definitions>
  <inkml:trace contextRef="#ctx0" brushRef="#br0">44 865 19619,'-9'0'-872,"0"0"0,0 0 1624,0 0 0,4-1-878,3-2 0,5-7 1155,6-8 0,16-5 930,10-9-1433,14-9-355,9-4 0,6-4 902,3 2-2279,1-2 1499,2 0 0,4 0 1300,-1 2-2646,1 2 600,0-7 1,-1 7-1080,3-2 1532,-3 2 0,1-1 0,-3 2 0,-1 4 0,1 2 0</inkml:trace>
  <inkml:trace contextRef="#ctx0" brushRef="#br0" timeOffset="2249">1913 1023 13012,'0'-8'-691,"-4"3"0,3 0 851,-1 2-872,1 2 233,1-3 406,0 4 1,2 1 178,1 2 1,7-2 90,-1 2 0,6-3-225,-1-3 1,4 1 264,3-4 1,-2 3-125,5-3 0,-4 1 182,4-1 1,-7 2 98,0 1-27,-5 2-50,1-3-69,-4 4-334,-5 0 785,0 0-458,-15 0 1,0 1-301,-10 2 0,-1-1 120,-2 4 0,-1-2 66,-2 2 0,2 1 78,1-4 1,-1 3-64,1-3 1,2 0-34,-2-3 1,5 3 7,-2 0 0,5 0-90,2-3 0,3 0 123,-1 0-276,2 0 1,4 0 46,1 0-718,3 0 393,-2 0 0,8 3-115,1 0 0,4-1 348,3-2 1,3 0 93,5 0 1,3-2 30,3-1 1,1-1 1,-1 1 0,2 1 79,1-4 1,-2 3-54,3-3 0,-3 3 124,0-3 0,-5 3 126,-1-3 1,-6 4 51,-4-4 1,-1 4-100,-1-1 309,-4 2 463,-1 1-635,-16 0 0,1 0-308,-9 0 1,-6 1 137,0 2 0,-7 2-129,1 3 1,-2 1 76,-2 0 1,4-1 61,0-2 1,3 2-62,0-3 0,5 2 19,4-1 1,2-1-207,4-2 0,1-2 22,4 2-406,4-2 89,1-1-35,4 0 1,5 0 60,4 0 0,8-4 207,6-2 1,4-3-14,2-2 1,3 1 104,6-2 1,-1 2 84,1 1 0,-2 1-180,-1-1 1,-2 1 249,-1 2 1,-6-1-47,0 4 1,-8-1 410,-1 1-246,-5 2 114,1-3-80,-8 4 1,-9 1 241,-8 2 1,-6 2-240,-5 4 0,-5 3-32,-11 0 0,2 0-68,-4 0 1,1 1 46,-1 2 0,2-3 187,7-3 0,2-1-168,3-2 0,2 1-100,1-4 0,4 3-94,5-4 1,5 1-318,4-3 0,3 0-708,-3 0 720,4 0 0,0 0-349,4 0 1,4-1 234,6-2 0,3-1 146,5-5 1,4 0 85,5 0 0,0 0-13,3 0 1,0 2-13,4 1 1,-4-2 114,0 2 1,-4 1 193,-2-1 0,-3 4-154,-6-1 0,-3 1 623,-2-1-324,-6 2 458,-2-2 1,-9 4-299,-4 1 0,-8 3 16,-6 4 1,-4 0-123,-2 0 0,-1 0-41,-3-1 0,2 1 117,1 0 1,6-1-85,-3-2 0,8 1-642,1-4 0,2 4 231,4-2 0,0 0-1221,3 1 0,1-3 80,3 3 1203,-3 0 1,7 3 0,-3 0 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9:18.604"/>
    </inkml:context>
    <inkml:brush xml:id="br0">
      <inkml:brushProperty name="width" value="0.05714" units="cm"/>
      <inkml:brushProperty name="height" value="0.05714" units="cm"/>
      <inkml:brushProperty name="color" value="#E71224"/>
    </inkml:brush>
  </inkml:definitions>
  <inkml:trace contextRef="#ctx0" brushRef="#br0">9 476 18625,'-4'-5'-7157,"3"2"7966,-3-1-1330,4 3 1,0-4 1225,0 2 0,8-6 743,4-6 0,9-6-313,9-6 1,6-6-334,11-5 0,4-4-341,8 0 1,-1 2 828,7-1 0,-3 7-772,-3-1 1,-6 9-90,-6 3 0,-6 8-394,-3 6-307,-6 4 0,-1 5 0,-5 0 0</inkml:trace>
  <inkml:trace contextRef="#ctx0" brushRef="#br0" timeOffset="299">202 1245 16261,'4'-13'2870,"9"-2"-1185,7-5 1,12-8-1013,7-7 1,7-4-306,4-5 1,2 0-238,1-1 0,-2 5 25,-1 2 0,2 3-527,-2 2 0,1 3 468,-1 4 1,1-1-425,-4 1 1,4 2 152,-1 1 0,6-5 0,2-3 1</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9:38.358"/>
    </inkml:context>
    <inkml:brush xml:id="br0">
      <inkml:brushProperty name="width" value="0.05714" units="cm"/>
      <inkml:brushProperty name="height" value="0.05714" units="cm"/>
      <inkml:brushProperty name="color" value="#E71224"/>
    </inkml:brush>
  </inkml:definitions>
  <inkml:trace contextRef="#ctx0" brushRef="#br0">42 670 17558,'-9'0'-410,"1"0"221,-1 0 0,3 0 688,0 0-98,4 0 1,0-4 20,8-5 0,6-5 505,11-7 0,7-8-345,11-6 1,6-7 226,12-2 1,-1-1-226,7-2 1,-2-1 165,-1 1 1,-2 3-289,-1 3 1,-3 5 150,-6 1 0,-6 4-444,-6 8 1,-6 2-496,-6 6 0,-3 1 131,-6 5 6,-3-2 0,-4 10-621,-4-2 674,-4 2-438,2 1 0,-8 0-348,-2 0 1,1 4 731,-1 2 0,1 2-892,-1 1 1047,2-1 0,0 1 0,-1 0 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9:47.281"/>
    </inkml:context>
    <inkml:brush xml:id="br0">
      <inkml:brushProperty name="width" value="0.05714" units="cm"/>
      <inkml:brushProperty name="height" value="0.05714" units="cm"/>
      <inkml:brushProperty name="color" value="#E71224"/>
    </inkml:brush>
  </inkml:definitions>
  <inkml:trace contextRef="#ctx0" brushRef="#br0">89 662 18411,'-9'0'-551,"0"0"1,0 0-25,1 0 1,-1 1 895,0 2 1,0 1 495,0 2 1,3 1 1081,0-4-1111,5 4-324,-3-6 1,8 3-633,1-4 0,10-5 769,3-4 0,11-9 58,6-8 0,12-11-277,12-7 0,5-9-173,1 0 0,2-5-450,-2 2 0,1 2 311,-8 7 0,0 2-139,-11 10 0,-4-1 864,-4 10 0,-7 2-759,-3 6 0,-4 1-219,-2 3 1,-3 2-207,0 6 0,-2 2-338,-3 4 1,0 0-180,-3 0 1,3 3-1679,-3 0 1927,-1 8 1,2-2-1,1 9 1</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9:46.280"/>
    </inkml:context>
    <inkml:brush xml:id="br0">
      <inkml:brushProperty name="width" value="0.05714" units="cm"/>
      <inkml:brushProperty name="height" value="0.05714" units="cm"/>
      <inkml:brushProperty name="color" value="#E71224"/>
    </inkml:brush>
  </inkml:definitions>
  <inkml:trace contextRef="#ctx0" brushRef="#br0">53 626 18999,'-9'0'-1108,"4"0"1,0 0 607,3 0 538,1 0 207,-3 0-156,0 0 0,2 0 424,-4 0-288,4 0 248,-6 0-30,7 0-190,-3 0 0,5-2 158,2-4 0,7-1 213,8-11 1,5-3 36,9-8 0,5-5 124,7-4 0,1-7-130,2 4 0,1-3 121,2 6 1,0-2-117,-6 4 0,0 3-32,-9 7 1,2 0-290,-8 3 0,0 1-363,-2 5 0,-2 0-64,-1 2 1,-4 2-114,-5 5 1,1-1 135,-4 0 1,-4 4-350,-2 2 0,-3 2-502,3 1-1043,-4 0 1173,2 0 1,-3 1-771,2 2 0,-2 2 318,2 4 0,1-3-434,-1 0 1,1-1 1035,-2 4 0,3 0 0,4 0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9:43.218"/>
    </inkml:context>
    <inkml:brush xml:id="br0">
      <inkml:brushProperty name="width" value="0.05714" units="cm"/>
      <inkml:brushProperty name="height" value="0.05714" units="cm"/>
      <inkml:brushProperty name="color" value="#E71224"/>
    </inkml:brush>
  </inkml:definitions>
  <inkml:trace contextRef="#ctx0" brushRef="#br0">18 662 16944,'-4'-5'-6655,"3"1"8023,-3 4-763,4 0 0,0 1 1898,0 2 1,-1-1-38,-2 4-793,2-4-42,-3 2-607,4-4 1,4 0-128,2 0 1,7-8 4,4-4 0,9-7-65,6-5 0,6-3-134,4-6 1,5 0-698,3-8 1,7 0-140,2-3 1,0 0 100,-6 3 0,0 2-417,0 4 0,-4 0 937,-2-1 0,-5 5-591,-1 1 1,-9 4 31,-2 2 0,-7 7-50,-5 5 0,-7 5-481,-2 1-185,-6 4 508,0-2 1,-6 11-886,-3 2 1047,-2 6 1,-1-1-1,0 3 1</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19:40.275"/>
    </inkml:context>
    <inkml:brush xml:id="br0">
      <inkml:brushProperty name="width" value="0.05714" units="cm"/>
      <inkml:brushProperty name="height" value="0.05714" units="cm"/>
      <inkml:brushProperty name="color" value="#E71224"/>
    </inkml:brush>
  </inkml:definitions>
  <inkml:trace contextRef="#ctx0" brushRef="#br0">36 538 16342,'-4'9'3285,"3"0"-3277,-2 0 0,-1 0 396,1 3 0,-1-1-178,1 4 0,1-4 8,-3 4 0,3-3-136,-1 3 1,2-5-473,1 2 571,0-2 1,1-2-872,2-2 1,2-2 187,3-4 0,5-2 426,2-4 0,8-8 317,4-10 1,11-5-15,0-3 0,10-7 96,-1-2 0,0-6 199,0-3 0,-2 2-29,0 1 1,-1 2 429,0 1 1,-4 7-17,-2 2 0,-6 5-520,-2 1 1,-7 5-310,-2 4 1,-3 2 4,-4 3 1,-2 3 181,-6 3-251,2 0 10,-7 4-880,3 1 965,-4 4-2526,0 0 1215,4 0 0,-2 0-694,3 0 1365,1 4 1,7-3-1,1 3 1</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1:00.751"/>
    </inkml:context>
    <inkml:brush xml:id="br0">
      <inkml:brushProperty name="width" value="0.05714" units="cm"/>
      <inkml:brushProperty name="height" value="0.05714" units="cm"/>
      <inkml:brushProperty name="color" value="#E71224"/>
    </inkml:brush>
  </inkml:definitions>
  <inkml:trace contextRef="#ctx0" brushRef="#br0">19 328 17304,'-4'-5'-4751,"3"1"4231,-3 4 0,1 1 2002,0 2 1,0-1-1162,3 4 1,0-1 0,0 5-105,0 2 0,3-1-190,0 4 0,1-1 29,-1 4 0,2 0-307,3-1 1,-1 0 451,2-3 0,-1 3-382,7-2 1,-4-1-626,4 0 1,-3-3 320,3 1 1,-4-3 338,4-3 0,-3-3 153,2-3 1,-3-1 340,1-1 0,1-7 420,-1-6 1,2-2-19,-2 0 1,0-5-17,-3-1 0,-2-1-25,-1-2 0,1 1-213,-4-4 0,0 1-371,-3 2 0,0-1-63,0 1 1,0 0-466,0 3 1,0 1-300,0 5 0,-3 0-251,0 2 0,-4 4 57,1 5 0,1-1-55,0 4 1,2 1 494,-3 5 1,0 3 663,-3 6-52,4 1 1,-7 5 0,3 0-1</inkml:trace>
  <inkml:trace contextRef="#ctx0" brushRef="#br0" timeOffset="605">494 372 18254,'0'-9'-2682,"0"0"3051,0 4 1,0 0 399,0 2-511,0 2-502,-4-6 1,-1 6 354,-4-2 1,0 6 450,1 2 1,-4 3-231,0 1 1,0 3 112,3 0 0,1 0 29,-1 0 1,3-2-233,0 2 0,3-2 24,-3 2 1,4-2 50,-1 2 1,2-2-249,1-2 1,3 1-750,0 0 1,4 0-311,-1 0 1,2-4 260,1-2 1,0 0 58,3 0 1,-2 0 266,2-3 1,-2-3 453,-2 0 1,1-3 311,0 0 1,0-3 74,0-3 1,-1 2 151,-3-1 1,2-2 86,-4 1 1,3-1-266,-3 2 0,0 1-200,-3-2 0,0 2-257,0 1-578,0 1 269,0-1 0,-1 4-382,-2 2 1,1 2 438,-4 1 1,3 1 435,-3 2 0,4 2-131,-1 4 1,3-1-95,0 1 0,0 0 118,0 0 0,0 0-58,0 0 0,3-1-300,3 1 1,-1 0 69,1 0 0,0 0-313,3-1 0,-1 1-471,-3 0 0,3-1-503,-2-2 779,2 2 1,1-6 326,0 3-135,0-3 1,-4 2 853,1-4 1,0-4 0,3 0-1</inkml:trace>
  <inkml:trace contextRef="#ctx0" brushRef="#br0" timeOffset="893">627 115 19503,'-4'-5'-8990,"3"-3"8379,-3 7 1,3-3 140,-2 4 1,2 4 3982,-2 2 1,3 2-2975,0 1 0,0 4 21,0 1 0,0 1-278,0 3 0,0-3-471,3 6 0,-1 0 589,4 0 0,-1 3-94,1-4 1,2 4-205,-2-4 1,-1 4-768,1-4 0,-2 4-5,2-4 1,2 0 11,-2-5 1,-1 0 9,1-3 1,-1 3 40,1-3 1,1-4-219,-1-2 1,-1-3-77,1 3 767,-4 0 0,6-1 0,-3-1 0</inkml:trace>
  <inkml:trace contextRef="#ctx0" brushRef="#br0" timeOffset="1255">786 371 14109,'-9'0'122,"0"0"-129,0 0 1,4 3 459,-1 0 0,4 4-301,-1-2 0,2 0-23,1 1 1,0 1-205,0 5 1,0-2 94,0 1 0,4 2-348,2-1 0,1 0 46,2-4 0,1 1-51,2 0 0,1-3-128,1 0 1,2-4 224,-4 1 0,2-2 148,-2-1 0,1-4 276,-1-2 0,-3-3 213,3-3 0,-2 2-27,-1-5 1,-3 3 210,0-3 1,-4 2-214,0-2 0,-1-2-189,-1 3 0,-1-3-192,-1-1 0,1 2-51,-2 1 1,-1-1-473,1 5 1,-1-1 47,1 3 0,2 0-705,-2 0-202,-2 4 586,4 1 1,-6 5 599,4 2 0,-1 5 300,1 4 0,-1 4 0,-5-3 0</inkml:trace>
  <inkml:trace contextRef="#ctx0" brushRef="#br0" timeOffset="1671">979 469 22331,'-5'0'-897,"1"0"925,4 0 178,0 0-246,0-4 1,1 3 729,2-2 0,3-1-529,6 1 1,-2-3-264,5 3 0,0-4 164,2 2 1,0-2-155,-2 1 0,1-2 80,-5 2 0,4-2 123,-3-1 1,2 1 105,-2-1 0,0 0-653,-3 0 1,-1 3 296,-3 0 0,2 0-15,-4-2 0,0 2 34,-3 0 0,-1 3-484,-2-3 1,-3 4 265,-5-1 0,0 3 23,-4 3 0,1 2 230,-4 4 1,-3 3-35,1-1 1,-1 2 137,3-1 0,4-2 102,-1 1 0,4-1 192,0-1 0,2 0 280,3 0 1,-1 0-316,4-1 0,1 1-650,5 0 0,0 0-658,6 0 0,-1-1 122,6 1 0,4-1-116,3-2 1,3 1 168,0-4 1,0 3 626,0-3 1,5 3-1,-2-1 1</inkml:trace>
  <inkml:trace contextRef="#ctx0" brushRef="#br0" timeOffset="2005">1261 80 22687,'-4'-14'-4038,"3"1"3537,-2 4 1,2 4 614,1-1 0,4 1 244,2-1 0,-1-1 2,1 4 0,1-3 17,5 3 1,-2 0-349,5 3 0,-3 0-196,2 0 0,0 4 237,1 2 0,1 2-206,-5 1 1,0 0-167,-5-1 0,1 2-482,-4 2 0,1-2 304,-1 2 0,-2 0 23,2 0 1,-3 0 529,-3-3 0,1 2-25,-4 1 0,1 1 74,-1-1 0,-1-3 64,4 3 1,-3 2 131,3 1 0,-3 1 1,1 2-1</inkml:trace>
  <inkml:trace contextRef="#ctx0" brushRef="#br0" timeOffset="2118">1499 398 13615,'-5'-9'-501,"1"5"0,4 1 1686,0 6-1322,4-3 0,1 8 0,4-3 0</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0:49.801"/>
    </inkml:context>
    <inkml:brush xml:id="br0">
      <inkml:brushProperty name="width" value="0.05714" units="cm"/>
      <inkml:brushProperty name="height" value="0.05714" units="cm"/>
      <inkml:brushProperty name="color" value="#E71224"/>
    </inkml:brush>
  </inkml:definitions>
  <inkml:trace contextRef="#ctx0" brushRef="#br0">104 653 21968,'-21'4'256,"2"-3"1,0 7 1232,5-2-420,3 2-202,-2-3-408,8-1 1,3-5-318,8-2 1,13-11-121,13-9 0,13-8 491,8-7 1,13-6-183,1-6 0,5-2-205,-2-1 0,3 4-301,-2 2 1,-4 6-111,-8 3 1,-2 3-205,-4 6 0,-4 1 201,-2 7 1,-5 0-931,-1 4 1169,-8-1 0,2 0 0,-9 1 1</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0:49.390"/>
    </inkml:context>
    <inkml:brush xml:id="br0">
      <inkml:brushProperty name="width" value="0.05714" units="cm"/>
      <inkml:brushProperty name="height" value="0.05714" units="cm"/>
      <inkml:brushProperty name="color" value="#E71224"/>
    </inkml:brush>
  </inkml:definitions>
  <inkml:trace contextRef="#ctx0" brushRef="#br0">120 521 29598,'-9'6'0,"-2"0"-203,-1 1 1,-4 1-1,3 1 467,-1 3 1,1-2-206,4 2-713,1-2 256,-1-2 571,4-3 1,14-6-68,11-7 1,14-13-198,10-8 0,5-12 261,7-3 1,11-10-242,7-2 0,4 2 125,-4 1 1,-12 6-222,-6 8 0,-5 3-223,-1 10 0,-2-2-213,-4 8 1,-7 3 314,-1 5 0,-10 3-494,1 0 1,-7 4 77,1 2 364,-7 2 0,-1 5 0,-4 1 1</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1:17.105"/>
    </inkml:context>
    <inkml:brush xml:id="br0">
      <inkml:brushProperty name="width" value="0.05714" units="cm"/>
      <inkml:brushProperty name="height" value="0.05714" units="cm"/>
      <inkml:brushProperty name="color" value="#E71224"/>
    </inkml:brush>
  </inkml:definitions>
  <inkml:trace contextRef="#ctx0" brushRef="#br0">0 89 21237,'0'-5'-1714,"0"1"1696,0 4 433,0 0 1,0 4-377,0 2 1,3 2-287,0 1 0,4 2-124,-1 1 1,-1 1 330,1-1 0,0-2-514,2 5 1,1-3 271,0 3 0,-1-5-147,-2 2 0,5-2-62,-3-1 0,3-3 182,-2 0 0,0-5 550,0 2 0,0-2 270,-1-1 0,1-4 197,0-1 1,-1-3 133,-2-1 1,2-4-323,-3-2 0,2-1 24,-1-2 1,-2 3-196,-4 1 1,3-2-199,0-4 0,0 2-437,-3 0 1,0 1-271,0 2 1,0 2-731,0 1 0,0 6-146,0 0 0,-1 4-796,-2-1 2174,2 2 1,-7 9 0,3 1 0</inkml:trace>
  <inkml:trace contextRef="#ctx0" brushRef="#br0" timeOffset="665">450 141 15101,'5'-4'681,"-1"3"1,-5-3-1631,-2 4 1,-2 0 1407,-4 0 1,3 1 81,1 2 0,-4 2 71,-3 4 1,-3 0-90,4-1 0,-1 1-7,3 0 1,0 0 72,0 0 1,1-1-305,-1 1 1,3 0 323,0 0 0,4 0-404,-1 0 1,2-1-828,1 1 57,4 0 0,1-1-144,4-2 1,0 1 47,-1-4 0,2-1-7,2-2 1,-2 0-16,1 0 1,0-3 416,1-3 1,-2-2 277,2-1 0,-3 0 141,0 0 1,-1 1 162,-2-1 0,1 0 145,-4 0 0,0 0 306,-3 0-831,0 1 1,0-1-146,0 0 264,0 4 0,-1 1-518,-2 4 1,1 0 362,-4 0 0,3 4 287,-3 2 1,4-1-39,-1 1 1,2 0-189,1 2 0,0 1 114,0 0 0,0 0-15,0 0 0,0 0-12,0-1 0,1 1-38,2 0 1,2-3-484,4 0 1,-3 0-683,0 2 0,-1-2 196,4 0 0,0-4 333,0 1 1,0-2 227,0-1 0,-1 0 443,1 0 0,0 0 0,0 0 0</inkml:trace>
  <inkml:trace contextRef="#ctx0" brushRef="#br0" timeOffset="937">662 35 16990,'-4'5'-573,"3"3"267,-2-2 0,1 2 860,-1 0 0,2-1-159,-2 2 0,2-2-267,1 5 1,0 0-11,0 0 0,0 3-72,0-3 0,0 2-302,0-2 1,0 4 64,0-2 1,0 0-59,0 1 0,3-3-71,0 2 1,1-2-231,-1 3 1,-2-4-261,2 0 1,1 2 314,-1-1 0,3-3-935,-3-3 1308,3-1 0,-1 4 1,4 0-1</inkml:trace>
  <inkml:trace contextRef="#ctx0" brushRef="#br0" timeOffset="1329">821 213 17328,'0'-4'-2194,"0"0"3903,0 4-971,0 0 1,0 4-485,0 1 0,0 3-217,0 1 0,0 0 145,0 0 1,0 3-128,0-1 0,0 1-23,0-3 0,4 0-269,1-1 1,3 1-59,1 0 1,0-3-194,0 0 0,0-4 269,3 1 1,-2-2 269,2-1 1,1-4 253,-2-2 1,1-3 86,-3-3 0,0 2-117,0-5 1,-2 1 280,-1-1 0,1-1-6,-4 1 1,0-1-272,-3 2 0,0-3-261,0 2 0,0 0-290,0 0 1,0-1-561,0 5 0,0 2-427,0 3 0,-1 4-1329,-2-1-72,2 2 2773,-3 1 0,0 4 0,-1 1 0</inkml:trace>
  <inkml:trace contextRef="#ctx0" brushRef="#br0" timeOffset="1724">1050 256 10402,'-5'0'364,"1"0"0,5 0-191,2 0 0,2 0 108,4 0 0,0 0-31,-1 0 1,1 3-336,0-1 1,3 1 92,0-3 0,0 0-83,0 0 0,-2 0 146,2 0 0,-2 0-204,2 0 1,1 0 32,2 0 0,0-4 119,-3-1 0,0 0-42,-3-1 0,-1 0 122,1-3 0,-4 3-60,-2 0 0,-2 0 58,-1-2 1,-1 2 155,-2 0 1,-6 4-107,-5-1 0,0 2 128,-1 1 1,0 0-147,-2 0 1,2 4 141,0 2 1,5 2-133,-2 0 0,2 1 74,1 0 0,4 0-150,2 0 1,2 0-109,1-1 0,1 2-298,2 2 1,3-2-236,6 2 1,2-2-400,3 2 1,8-5 943,1 2 1,11-2 0,-1 1 0</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1:08.094"/>
    </inkml:context>
    <inkml:brush xml:id="br0">
      <inkml:brushProperty name="width" value="0.05714" units="cm"/>
      <inkml:brushProperty name="height" value="0.05714" units="cm"/>
      <inkml:brushProperty name="color" value="#E71224"/>
    </inkml:brush>
    <inkml:brush xml:id="br1">
      <inkml:brushProperty name="width" value="0.04286" units="cm"/>
      <inkml:brushProperty name="height" value="0.04286" units="cm"/>
      <inkml:brushProperty name="color" value="#E71224"/>
    </inkml:brush>
  </inkml:definitions>
  <inkml:trace contextRef="#ctx0" brushRef="#br0">63 195 11614,'-4'-8'-867,"-2"2"838,2-2 196,-4 7 1,6-3 131,-4 4 1,2 1 114,-2 2 0,1 2-90,2 4 0,2 3-340,-2 0 1,2 3 17,1 0 1,0 2-39,0 0 1,0 4-196,0-1 0,3 4 146,0-3 1,4 2-457,-1-2 1,1-1-21,2-2 1,-3-3-3,0-1 0,-4-3-65,1 1 592,-2-2 0,3-2 1,1 1-1</inkml:trace>
  <inkml:trace contextRef="#ctx0" brushRef="#br0" timeOffset="372">0 187 10070,'0'-9'0,"0"0"0,0 1 0,0 2 230,0 0 0,5 0 183,4-3 1,1 1-231,4 2 0,1 2 14,3 1 1,-3 2-294,3-2 0,-5 3-112,4 3 1,-2 2 158,0 3 1,0 4-148,-3 0 0,3 4 59,-3-2 1,-3 3-29,-4 1 1,-3 2 95,1 1 0,-2 2 66,-1-2 1,-1 2 24,-2-2 1,-2-1 102,-3-2 0,-1 0 162,0-1 1,-3-3-25,0-2 1,-2 1 176,2-2 1,-3 1-146,4-3 0,-2-3-78,1 0 0,2-4-91,-2 1 1,3-2-39,0-1 0,0 0-141,0 0 1,0 0-240,1 0 1,2 0-1266,0 0 574,4 0 928,-2 0 1,0 0 0,-1 0 0</inkml:trace>
  <inkml:trace contextRef="#ctx0" brushRef="#br0" timeOffset="882">194 488 18962,'0'-9'-880,"0"4"1422,-4-3 2395,3 3-3113,-3 1 0,4-1 721,0 2 0,4 2 56,2-2 1,2 2-470,1 1 0,3-3-75,-1 0 0,5 0 145,-1 3 0,1-1-242,2-2 0,0 2 386,-1-2 0,1-1 108,0 1 0,-1-3-351,1 3 1,1-2-484,-1 2 1,1-3 308,-8 3 0,4-3-305,-3 3 347,0-4 0,-4 5 71,-3-4 1,2 3-45,-4-2 158,0 3 0,-4-5-772,-2 4 0,-2 0 246,-4 3 0,-3 0 160,-3 0 0,-3 1-132,-2 2 0,0-1 238,-3 4 1,2-2-44,-2 2 1,3 2 202,-1-2 1,6-1 132,0 1 1,4-3 566,0 3 1,4-3 220,1 2-790,4 1 1,-2 3-193,4 0 0,1 0-484,2 0 0,5-3-124,3-1 0,5 1-258,-1 3 0,1-1 102,2-2 0,0 2-215,-1-2 0,-2-2-295,0 2 0,-2 0 135,2 3 0,-2-1 944,-4-2 1,3 2 0,2-4-1</inkml:trace>
  <inkml:trace contextRef="#ctx0" brushRef="#br0" timeOffset="1341">529 434 19219,'0'9'-475,"0"0"573,0-1 1,0 1-270,0 0 0,0 3 150,0 0 1,0-1 10,0-2 0,0-3 30,0 0-401,4 0-766,-3 3 714,3-4-282,-4-2 730,0-3 0,0-3-100,0-3 0,0-2 113,0-1 0,0-3-166,0 1 0,1-5 195,2 1 0,-1-2 460,4 0 0,-3 0-344,3 2 1,-1 0 258,0 3 1,3-3-181,-2 4 0,-1 0 46,1 5 1,-3-1 459,3 4 50,0 0 232,3 3-966,-1 0 1,0 1-274,-2 2 1,1 2-350,-4 4 1,0 1 392,-3 1 0,0 0-93,0 4 1,0-1 67,0 0 0,0 2-292,0-4 0,0 2 42,0-2 1,0 3 294,0-3 1,0-1 153,0-2 0,0 0 121,0 0 1,0-3-245,0 0 1,0-3-617,0 2-827,0-3 1633,4 2 0,5-8 1,4-1-1</inkml:trace>
  <inkml:trace contextRef="#ctx0" brushRef="#br0" timeOffset="1706">882 312 18264,'-5'-4'-948,"-3"3"1,2-4 444,-5 2 1,1 2 692,-2-2 0,2 2 498,2 1 0,-1 0 124,0 0-567,0 0 44,0 4-219,4 1 0,1 4 70,4-1 1,0-2-241,0 0 0,4-1-538,2 1 1,1 2 117,-1-2 1,5 1-186,-2 2 1,1 1 130,-1 2 0,0-2-30,0 1 0,-1 2-164,-2-1 1,1 3 397,-1-4 1,-2 4 268,-1-3 0,-1 3 618,1-4 0,-2 1 67,2-3 0,-3 0 65,-3-1 1,1 1 224,-4 0 0,3-3-24,-3 0 1,0-1 31,-2 1 1,-1-1-206,0-2 1,0-3-524,0 3 1,1-2-150,-1-1 1,3 0-811,0 0 621,4 0 0,-2-4 1,4 0-1</inkml:trace>
  <inkml:trace contextRef="#ctx0" brushRef="#br0" timeOffset="1998">988 451 23633,'-5'0'2295,"1"4"1,4-2-3142,0 3 1,0 1 557,0 3 0,0 0-106,0 0 1,0 3 275,0-1 0,0-2-204,0-3 1,0 0-478,0 3 103,0-1 0,0 1-1112,0 0 1411,0-4 0,0 0-751,0-2 1294,0-2 1,4-1-1,1-5 1</inkml:trace>
  <inkml:trace contextRef="#ctx0" brushRef="#br0" timeOffset="2147">1032 292 21656,'-4'-9'-4490,"2"4"3177,-4 2 1458,4-2-536,-2 4-482,4-3 1,1 4 1193,2 0 1,-1 0-289,4 0 1,0 4 0,3 1 0</inkml:trace>
  <inkml:trace contextRef="#ctx0" brushRef="#br0" timeOffset="2427">1253 1 19189,'-6'3'1759,"0"0"0,4 4-2179,-1-2 613,-2 3 1,3 2-29,-4 2 0,4 1 131,-1 1 1,-1 3-345,1-2 0,0 4 126,3 2 0,0 0-384,0 0 0,-3-2-76,1 1 1,-1 2 28,3-2 0,1 1-438,2-3 1,-2 2-16,5 1 0,-4-4 247,1-2 1,2-3-210,1 2 1,-1-3-422,1 1 1,-1-2 272,1-1 0,1-4 849,-1-3 0,2-1 0,1-1 0</inkml:trace>
  <inkml:trace contextRef="#ctx0" brushRef="#br0" timeOffset="2819">1350 381 18643,'-9'0'-986,"4"0"1679,-3 4 0,7 1-646,-2 4 0,2-2 127,1 1 0,0-1-304,0 5 1,0-2 67,0-1 0,4-1-396,2 1 0,2 0 102,1 0 0,-1-1-114,1-2 1,0-1-3,0-3 0,0-1 363,-1 2 1,-2-2 288,0-1 0,-3-4 359,3-1 0,-4-3-268,1-1 1,-2 0 188,-1 0 0,0-1-124,0-1 0,0-2-16,0-2 0,0-1-717,0 1 0,0-1-335,0 2-218,4 1 251,-3 4 660,3 4 230,-4 1 0,0 8-58,0 2 0,0 6 17,0 2 1,-3 1-31,0 3 1,0-3 105,3 6 0,0-1-73,0 0 0,0 0-17,0 3 0,-3-2 11,0 2 0,-3-3 11,3 1 0,-4-3 172,1 0 1,-1 0 83,-2-1 0,0-2-468,0 0 1,0-5 278,1 2 0,-1-3-100,0-3 0,0 1 84,0-4 0,0 0-259,1-3 1,-5-8-1,-1-2 1</inkml:trace>
  <inkml:trace contextRef="#ctx0" brushRef="#br0" timeOffset="3051">970 142 20193,'9'-8'3814,"1"1"-3071,2 1-866,1 1 0,9-4 1193,1 0 1354,3 0 1,1 0-2228,3 0 1,-2 2-238,5 1 1,-4-2-285,3 2 1,4 2-799,2 1 1,1-1-1575,-1 1 2458,-2 0 0,4-1 1,-5 0-1</inkml:trace>
  <inkml:trace contextRef="#ctx0" brushRef="#br1" timeOffset="3989">44 917 8476,'-4'-5'432,"3"1"426,-3 0-538,4 3 1,-1-2 103,-2 6 0,3-1-177,-3 4 0,2 1-105,1 5 0,3-2 59,-1 1 0,5 2-139,-1-1 1,2 4-210,1-2 1,0-1 144,0-1 0,-1-2-8,1-2 1,0 1-82,0 0-68,0-4 0,-1-1 211,1-4 0,-3-5 200,0-4 1,0-1-200,3-4 1,-3-1 22,-1-3 0,-2 1-250,3-1 1,-4 0 176,1 1 1,-2-1-593,-1 0 0,1-2 265,2-1 0,-2 2-294,2 4 0,-2-1-57,-1 5 675,0-1 0,0 3 0,0 0 0</inkml:trace>
  <inkml:trace contextRef="#ctx0" brushRef="#br1" timeOffset="4584">432 910 8518,'-9'-5'284,"1"-1"139,-1 3 1,0 0-129,0 3 1,-3 3 75,1 0 1,-4 3-74,3 0 0,-1 2 17,2 1 0,2 1-72,0 1 0,1-1-123,5 2 0,-3-1 0,3 1 0,1-3-298,2 3 1,3-2-232,3-1 1,2-3 267,1-1 0,3-2-219,0 3 0,2-4 132,-2 1 1,3-5-48,-4-1 1,4-5 64,-3 0 0,3-1-91,-4-3 1,1 1 263,-3 0 0,-1 1-99,-2-2 0,-1-1 265,-3 1 1,-1 0-156,2 0 1,-3 3 308,-3 0 1,2 2 99,-5 4-154,0-4 1,-3 6 13,0-2 1,1 6-69,2 3 0,0 1-102,3 2 1,-3 3-44,3 0 1,0 2-105,3-2 1,0 1 100,0-1 1,1-1-177,2 3 1,-1-3-55,4 1 0,-1 0-151,4 0 1,0 1-34,0-1 97,0-2 0,0 1-372,-1-5-322,1-2 984,0-4 0,0 0 0,0 0 0</inkml:trace>
  <inkml:trace contextRef="#ctx0" brushRef="#br0" timeOffset="4845">573 777 16130,'0'6'1062,"0"0"1,0 3-727,0 2 0,0 4-145,0-3 0,0 3-12,0 0 1,4 2-223,2 0 1,-1 1-111,1 0 0,-1-1 179,1 1 0,2 0-455,-3-1 1,0-2 137,1 0 1,-1-5-544,1 2 1,1 1-1761,-4-1 1454,4-1 0,-5-2 1058,4 0 1,-1 0-1,4 0 1</inkml:trace>
  <inkml:trace contextRef="#ctx0" brushRef="#br1" timeOffset="5193">777 928 8540,'-5'0'276,"-2"1"87,5 2 0,-1-1 17,3 4 1,-1 0-31,-2 2 0,2 2 87,-2 2 0,2-1-284,1 3 1,1-2 144,2 3 1,-1-3-162,4 2 1,-1-3 12,4 1 1,1-2-141,2-2 1,-2-3 101,1-2 0,-1-2-72,-1-1 1,3 0 121,0 0 0,-1-5-11,-2-3 0,3-2-63,0-5 0,-2 1 72,-4 0 0,1-3-70,-4 2 1,3-1-73,-3-2 0,0 3-247,-3 1 0,0 0-26,0-1 1,0 2-988,0 5 20,0-1-719,0 0-59,0 4 2000,0 5 0,-4 5 0,-1 4 0</inkml:trace>
  <inkml:trace contextRef="#ctx0" brushRef="#br1" timeOffset="5570">979 1078 10635,'10'0'377,"2"0"1,0 0-265,3 0 1,2 0-199,-3 0 1,3 0 194,1 0 1,-1-1-58,1-2 0,0 1-172,-1-4 0,0 1 25,-2-1 1,0-2 49,-3 3 1,0-3 4,-3-1 97,-4 0 0,-1 0 3,-4 0 0,-1 2 1,-2 1 1,-3 1 22,-6 2 1,1 2 9,-4-2 0,1 3 37,-4 3 1,0-1 181,1 4 1,2-1 33,0 1 1,5 1-61,-2-1 1,5 2-179,1 1-20,4 0-305,-2 3 1,5 0 20,2 0 0,2 2-319,4-8 0,3 3-34,-1-3 1,5 2 223,-1 1 1,-1 0-690,0 0 0,-2-1 1012,3 1 0,-1 0 0,4 0 0</inkml:trace>
  <inkml:trace contextRef="#ctx0" brushRef="#br0" timeOffset="5910">1517 830 18168,'5'-9'3116,"4"0"-1447,0 4 0,3-2-1112,-3 5 1,0-1-298,0 3 0,0 0-166,-1 0 0,0 1-65,-2 2 1,1 4-309,-4 5 1,0 1 539,-3-1 0,-1-2 163,-2 5 0,1-4-212,-4 1 0,0 0-110,-3 0 1,4 0 503,-1-3 1,1 0-157,-1-1 1,-1 4-602,4 0 1,0 0-910,3-4 1,-3 4 1128,0 0-4,0 0 0,-1 0 1,0 2-1</inkml:trace>
  <inkml:trace contextRef="#ctx0" brushRef="#br0" timeOffset="6036">1544 1227 18680,'-9'0'0,"4"0"0,0 0 2081,2 0-378,2 0-1517,-3 0-1458,4 0 482,0 0 1,0-4 0,0-1 0</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1:07.141"/>
    </inkml:context>
    <inkml:brush xml:id="br0">
      <inkml:brushProperty name="width" value="0.05714" units="cm"/>
      <inkml:brushProperty name="height" value="0.05714" units="cm"/>
      <inkml:brushProperty name="color" value="#E71224"/>
    </inkml:brush>
  </inkml:definitions>
  <inkml:trace contextRef="#ctx0" brushRef="#br0">26 186 22050,'-6'-4'-1723,"0"-2"0,1 1 1462,-1-1 1,3 4 476,6-1 0,3 2 399,6 1 1,3 0 44,5 0 0,8-1 25,7-1 0,6-3-329,9-4 0,0 0-1,6 0 1,6 0 291,2 1 0,2-4 54,2 0 0,-2 0-376,2 3 0,-3 1-224,-7-1 1,-4 0 105,-4 0 1,-8 3-242,0 0 0,-6 4-45,-4 0 1,-5-2-399,-7 1 1,-2 0 3,-3 3-690,1 0 1,-7 4 768,0 2 1,-4 1-1,-5 2 1</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0:51.549"/>
    </inkml:context>
    <inkml:brush xml:id="br0">
      <inkml:brushProperty name="width" value="0.05714" units="cm"/>
      <inkml:brushProperty name="height" value="0.05714" units="cm"/>
      <inkml:brushProperty name="color" value="#E71224"/>
    </inkml:brush>
  </inkml:definitions>
  <inkml:trace contextRef="#ctx0" brushRef="#br0">71 724 17518,'-9'0'0,"0"-1"-1574,0-2 1,3 2 2827,0-2-1879,1 2 1138,-4 1 347,0-4 3029,4 3-3630,1-3-789,4 4 0,8-8 1318,4-3 0,9-13 2,9-5 0,10-10 198,13-5 0,5-1-192,6-5 0,-4 5-598,2-5 0,-3 6 819,3-6 0,-4 7-402,-2 2 0,-9 8 399,-3 0 1,-7 9-1399,-1 3 0,-5 4-133,-5 2 1,1 2-178,-1 4 1,-2 3-167,-1 1 0,-3 3-516,0-1 1190,-1 2 0,-1 1 0,-1 0 0</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1:45.119"/>
    </inkml:context>
    <inkml:brush xml:id="br0">
      <inkml:brushProperty name="width" value="0.05714" units="cm"/>
      <inkml:brushProperty name="height" value="0.05714" units="cm"/>
      <inkml:brushProperty name="color" value="#E71224"/>
    </inkml:brush>
  </inkml:definitions>
  <inkml:trace contextRef="#ctx0" brushRef="#br0">283 80 22800,'0'-9'-3666,"0"0"3173,0 0 0,-1 4-341,-2 2 1,-5 2 1329,-3 1 1,-6 4 239,-1 2 0,-3 2 16,-6 1 0,1 0-206,-1 0 0,5-1-120,1 1 1,3 0 408,0 0 0,4 0-30,3-1 0,2-2 56,3 0 0,2 0-1186,4 3 1,0-3-705,0 0 1,1 0-167,2 2 0,5 1 270,3 0 1,6 0 54,1 0 0,0 0 72,6 3 1,-2-1-42,2 4 0,-2-2 58,-5 2 0,1 1 471,-1-4 1,-3-1 269,-2-2 1,-3 0 170,-3 0 23,1 0 0,-6-1-208,2 1 0,-6-3 777,-2 0 1,-4-3 191,-3 3 0,1-1 48,-3 1 1,0-2-189,-1-1 0,-1-2-90,5 2 0,-4-1-30,3 1 0,0-2-252,4 2 1,-1-2-765,0-1 1,3 0 331,0 0 1,4 0 0,-2 0-1</inkml:trace>
  <inkml:trace contextRef="#ctx0" brushRef="#br0" timeOffset="258">450 318 20042,'-9'3'890,"0"0"0,0 4-252,0-2 0,4 3-513,-1 1 0,3 0-495,-3 0 1,4 2-111,-1 1 1,2 0 34,1-3 1,0 4 216,0 1 1,0 0-103,0 1 0,3-4-406,0 4 1,3-4-97,-3 1 0,4-3-300,-2 0 0,0 0 222,1 0 1,-3-3 4,3 0 0,-4-3 757,1 3 0,2-5 0,0 3 0</inkml:trace>
  <inkml:trace contextRef="#ctx0" brushRef="#br0" timeOffset="634">327 309 20783,'-3'-14'-3376,"0"3"2099,0 1 315,3 1 1033,0 0 1,4 1 1293,2 2-660,2-1-331,1 2 0,1-4 617,1 0-178,3 4 0,5-2-171,1 4 0,0-3-1,4 3 0,-2-2-258,2 2 1,1 0-368,-1 3 0,-3 1-537,0 2 1,-3 1-120,0 1 1,-4 3-217,-3-2 0,-1 2-6,-1 1 1,-4 0-768,-2-1 1131,-2 5 0,-1-3 343,0 2 1,-4-2 352,-2-2 1,-5 1 227,0 0 1,-5 0 339,1 0 1,-1-2-7,-2-1 1,0 1 5,1-4 1,-1 1 24,0-1 0,5-2-396,1 2 1,-1-2-236,1-1 0,1 0-1190,2 0-335,4 0-42,-3 0 1293,7 0 1,1 4-1,5 1 1</inkml:trace>
  <inkml:trace contextRef="#ctx0" brushRef="#br0" timeOffset="1129">627 335 19479,'-9'-3'-2322,"1"2"2847,3-3-2483,1 4 2064,4 0 1,4 0 332,1 0 1,6 0-246,1 0 0,3 0-40,-4 0 1,8 0-176,-1 0 0,2-3 212,1 0 0,1 0-99,5 3 0,-1-3 185,1 0 0,-1-4-278,1 1 1,-4-2 188,1 0 0,-5-1 50,2 0 1,-2 0-14,-2 0 0,-3 0 284,-2 1 0,-3 2-233,-4 0 1,-1 0-336,-4-3 1,-1 0-327,-2 1 1,-2 2-7,-3 0 1,-5 3 210,-2-3 1,-5 4-67,-4-1 0,-1 2 88,-2 1 1,1 4 20,-1 2 0,4 2 175,-1 1 1,2-1 425,-2 1 0,4 0 385,5 0 1,2 0 2,4-1 1,2 1-392,1 0 1,2 0-714,4 0 0,0 1-23,0 1 0,5-1-864,3 2 0,5-2 296,5-2 0,-1-2-120,1 0 1,3 0-28,-1 3 1,2 0-160,-2 0 0,-1-2 972,2-1 0,1 2 1,1-3-1</inkml:trace>
  <inkml:trace contextRef="#ctx0" brushRef="#br0" timeOffset="1443">1386 212 19390,'-9'-5'-3555,"3"-2"2514,0 4 1,0 0 1727,-3 3 0,-3 0 13,-3 0 0,-2 0-123,0 0 0,-1 4 56,0 2 0,1 2 196,-1 1 0,3 0-342,1-1 0,3 1 129,-1 0 0,5 0 91,1 0 0,4 0-691,-1-1 1,3 4-506,0 0 1,0 0-235,3-4 1,2 1-452,4 0 0,3-1 165,0-2 0,2 2-161,-2-2 0,3-2 205,-3 2 0,2-1-390,-2 1 1359,4-2 1,-3-4 0,5 0 0</inkml:trace>
  <inkml:trace contextRef="#ctx0" brushRef="#br0" timeOffset="1679">1475 319 19390,'0'-5'-1386,"0"1"0,-1 5 2443,-2 2 1,2-1-791,-2 4 1,2 0-554,1 2 0,0 2 181,0 2 0,0-2-105,0 2 1,3-3-521,0 0-67,4 0 1,-3 0 77,2 0-391,-3-4 1,0-1-1339,0-1 2589,0-2 0,1-1 0,1-5 0</inkml:trace>
  <inkml:trace contextRef="#ctx0" brushRef="#br0" timeOffset="1816">1508 150 22504,'-5'4'938,"1"1"1</inkml:trace>
  <inkml:trace contextRef="#ctx0" brushRef="#br0" timeOffset="2213">1896 9 22886,'-4'-5'-5937,"-2"2"5823,-1 2 0,-2 1 590,0 0 0,0 0-604,0 0 0,-1 3 322,-1 0 1,1 4 719,-2-1-499,2 2 0,2 1-333,-1-1 1,4 1 480,2 0 0,-1 1-497,1 2 0,0-3-392,3 3 0,0 1 61,0-1 1,0 2-277,0-2 0,3 4-102,0-2 1,1 0-284,-1 1 1,-1-1 255,4 0 0,-3 0 48,2-2 1,-3-2 221,1 1 0,1-1-175,-1-1 0,1-3-690,-1 0 786,-2 0 1,3 2 493,-4 1 0,0 0 1,0 0-1</inkml:trace>
  <inkml:trace contextRef="#ctx0" brushRef="#br0" timeOffset="2426">1624 275 13141,'-5'-4'-2231,"1"3"1676,4-3 0,4 4 698,2 0 0,2 0-8,0 0 1,4 0-72,0 0 0,4 0-79,-2 0 0,2 3-83,-1 0 1,3 3-528,-3-3 682,4 3 0,-6-5 0,5 3 0</inkml:trace>
  <inkml:trace contextRef="#ctx0" brushRef="#br0" timeOffset="2642">2028 256 13141,'-8'0'-501,"-1"0"0,1 1 1007,2 2 0,-1-1-81,4 4 1,0 0-432,3 3 0,0-1-41,0 1 1,0 0-89,0 0 0,0 0-163,0-1 1,1 1 63,2 0 1,-1 0-147,4 0 1,-3-1-345,3-3 1,-3 2-316,3-4 1030,0 0 1,2 1 0,1 1-1</inkml:trace>
  <inkml:trace contextRef="#ctx0" brushRef="#br0" timeOffset="2817">2056 141 21815,'-9'-13'-2373,"0"4"0,1 4 3030,3 2-655,1 2-1046,4-3 0,0 5 385,0 2 1,0-1 232,0 4 0,4 0-848,1 3 1071,3-5 0,5 4 0,1-3 1</inkml:trace>
  <inkml:trace contextRef="#ctx0" brushRef="#br0" timeOffset="3018">2382 150 21815,'-13'0'-49,"0"4"0,-6-2 585,-1 4 1,0-3 569,-4 3 0,5 0-344,-2 3 1,3-4-258,0 1 0,4-1 323,3 1 1,1 2-273,1-2 1,4 2-836,2 0 1,3 1-761,3 0 0,6 0-130,6 0 1,6-1 185,6-3 1,7 0-1886,7-2 2711,2-2 0,5 3 0,1-4 1</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1:39.458"/>
    </inkml:context>
    <inkml:brush xml:id="br0">
      <inkml:brushProperty name="width" value="0.05714" units="cm"/>
      <inkml:brushProperty name="height" value="0.05714" units="cm"/>
      <inkml:brushProperty name="color" value="#E71224"/>
    </inkml:brush>
  </inkml:definitions>
  <inkml:trace contextRef="#ctx0" brushRef="#br0">10 159 21714,'-1'-8'-6176,"-2"-1"4732,2 0 1,-3 0-612,4 0 2682,0 0 30,0 1-295,0-1 251,0 4-1022,0 1 363,0 4 0,0 1 241,0 2 0,0 2 356,0 4 1,0 2-478,0 1 0,0 4 1,0-2 48,0 3 1,3 4-430,0-1 0,4 5 104,-2-2 0,0 0-144,1 0 1,0-3-37,3 1 1,0-3-116,0 0 0,-1-4-545,1-3 81,0-1 992,0-5 0,0-1 467,-1-4 1,1-4 818,0-2 1,-3-6-664,0-2 1,0 0 151,3-1 0,-4-2-133,1-4 1,-3-1-50,3 2 0,-1 0-92,1-3 0,2 2-453,-2-2 1,1 2-662,2-2 0,0 3-462,0-1 0,-3 7 715,0 2 0,-3 2-35,2 1 422,-3 4 1,2-2 0,-4 2-1</inkml:trace>
  <inkml:trace contextRef="#ctx0" brushRef="#br0" timeOffset="676">520 212 21518,'-9'0'-202,"1"0"142,-1 0 0,-1 3 787,-2 0 0,1 4-57,-3-1 0,-4 2-113,-3 1 1,1 2 17,2 1 0,4 3-331,-1-4 1,2 4 158,1-3 1,1 1-149,5-2 1,1 0-294,-1 4 0,4-4-609,-1 0 0,2-1-192,1-1 1,1 0-483,2 0 1,2-3 40,4-1 0,0-3 427,3 1 0,-1-2 343,4-1 0,-2-1 376,2-2 0,1-1 573,-4-5 0,2 0 198,-2 0 1,0-3-59,-3 1 1,-4-1 58,1 3 0,-1-3 112,1 0 1,-2 1-875,-4 2 1,0 0-139,0 0 0,0 3-782,0 0-588,0 5 676,0-7 1,-1 8 737,-2 0 0,2 1 239,-2 5 0,-1-1 0,1 4 1,-1 1 99,1 2 0,3-1 43,-3 3 1,2-3-128,1 1 1,0 1-75,0-2 1,3 1-278,-1-3 1,5 0-712,-1 0 0,2-1-121,1 1 0,-3 0-900,0 0-77,0 0 78,2-1 673,1-3 1607,0-1 1,0-8 0,0-1 0</inkml:trace>
  <inkml:trace contextRef="#ctx0" brushRef="#br0" timeOffset="959">662 53 21987,'0'-8'-4124,"0"3"2649,0 1 0,-1 4 1816,-2 0 1,2 1 482,-2 2 1,-1 5-689,2 3 0,-4 5 214,3-1 1,0 1-413,3 2 1,0 0-318,0-1 0,0 4 316,0-1 0,0 2 51,0-1 1,0-2-447,0 5 0,0-4-338,0 4 0,0-5 184,0 2 1,0-3 117,0-4 0,0 2-390,0-4 393,4 0 1,-3-4 71,2 1 1,1-3 299,-2 0 1,5-4 0,-2 2 0</inkml:trace>
  <inkml:trace contextRef="#ctx0" brushRef="#br0" timeOffset="1297">795 255 21802,'-9'0'-2088,"1"1"3191,2 2 0,-2-1 19,2 4 0,-2 3-957,0 3 1,2 0-329,0 0 0,4-2-195,-1 2 1,2 0-80,1 0 1,0 3-121,0-3 0,1-1-58,2-2 1,2-1-333,4-2 1,3 1 43,3-4 1,2 3 621,0-3 0,2 0 149,2-3 1,-6-4 669,3-2 0,-2-2 376,1-1 1,-3-1 10,-2-1 1,-3 0-43,0-4 0,-1 1-152,-2 0 1,1-2-532,-4 4 1,0-3-353,-3 4 1,0-2-253,0 1 0,-1 2-909,-2-1 0,1 4-1610,-4 1-505,4 0 369,-6 1 1031,7 1 2244,-3 8 0,0 1 0,-1 4 1</inkml:trace>
  <inkml:trace contextRef="#ctx0" brushRef="#br0" timeOffset="1757">997 406 21274,'-5'0'1289,"2"0"1,3 1-3806,0 2 1447,0-2 964,0 3 1,3-3 56,3 2 1,2-2 214,1 2 1,3-2 115,0-1 0,3 0-412,0 0 1,2 0 130,0 0 1,2-4 546,1-2 0,-1 1-12,2-1 0,-3-1 294,0-4 0,-1 1-63,-3-2 1,2 2-101,-4 2 0,-1-4-459,-2 0 0,-4 0-285,-2 3 1,-2 1-288,-1-1 0,-4 3-650,-2 0 1,-3 1 492,-2-1 1,-2 1 33,-2 2 0,-1 2 4,1-2 0,-2 5 348,0 1 0,-1 4 319,0-1 1,1 2 553,-1 1 1,1 0 358,3-1 1,1 1 468,4 0 0,0 1-833,0 2 1,5-3-519,1 3 0,2-2-695,1-1 1,0 0-186,0-1 1,1-2-729,2 0 0,0 0-105,5 3 0,0-3 269,7 0 1,0-4 258,2 1 0,1 0-61,0 0 0,-2 1 195,-1-1 983,5-2 1,-5 3 0,7-4 0</inkml:trace>
  <inkml:trace contextRef="#ctx0" brushRef="#br0" timeOffset="2117">1482 239 24891,'-13'0'-142,"-4"0"0,6 0 484,-3 0 0,3 0 66,-1 0 0,1 0 102,0 0-452,1 0 0,-3 1-69,4 2 0,4-1 716,2 3-1093,2-3 1,1 6-309,0-2 1,1-1-379,2 1 0,2-3 259,4 3 1,3-3 311,0 3 0,3-1-34,0 4 0,1-3-103,-2 0 0,2 0-126,-4 3 0,2 1 54,-2 1 0,0-1 543,-3 2 1,-3-2-134,-1-2 394,-3 1 1,2 0 103,-4 0 1,-4-1 994,-1-2 0,-4 1 94,-3-1 1,1 1-61,-3-1 1,-1 2-101,-3-2 0,1-1 258,-1 1 1,0-3-537,1 2 1,0 0-205,2 1 1,0 2-513,3-2 1,0-1-1108,3 1 889,0-4 1,1 2 0,-1-4-1</inkml:trace>
  <inkml:trace contextRef="#ctx0" brushRef="#br0" timeOffset="2800">2188 18 21239,'0'-9'-5618,"0"4"4223,-4 2-326,3 3 2808,-3 0 0,3 3-617,-2 3 0,2 0-82,-2 3 0,2 1-394,1 5 1,0 1-417,0-1 1,0 5 472,0 0 1,1 2-195,2-2 0,-1-1 261,4 1 1,-3 0-816,3 1 0,-4-3-11,1 3 1,-1-3 231,1 0 0,-2 0 43,2-1 0,-2-3 161,-1-2 1,0 1-54,0-2 1,0-2 198,0-3 1,0-3-379,0 3 1068,-4-4 0,-5 2 0,-5-4 0</inkml:trace>
  <inkml:trace contextRef="#ctx0" brushRef="#br0" timeOffset="3059">2029 230 22010,'-9'-4'-4858,"1"-2"3130,3 2 2298,-3 0 0,7 3-1228,-2-2-109,2 2 0,5-3 1838,2 4 0,2 0-531,0 0 1,4 0-601,0 0 1,4 0 488,-2 0 1,6 0-102,1 0 0,-1 3-12,-2 0 0,2 3-128,1-3 0,-1 3 118,-2-3 1,0 3-1356,-1-3 0,-2 4 142,0-2 0,-3 0 317,2 1 1,-3-1 374,1 1 0,2 2 0,-1-3 0</inkml:trace>
  <inkml:trace contextRef="#ctx0" brushRef="#br0" timeOffset="3376">2550 230 22285,'-14'0'233,"-2"0"209,4 0 0,-3 0-177,0 0 1,-2 1-35,0 2 0,-1 2 485,1 4 1,-1-4-106,0 1 0,5 1-349,1 5 0,2-2 104,1 1 0,4-1-524,2-1 1,2 0-473,1 0 0,0 0-128,0-1 1,5 1-291,4 0 1,2-1 31,6-2 0,0 1 208,7-4 0,-1-1 262,4-2 0,-4 0 52,1 0 0,-5-2 2687,2-1 1,-3-4-1418,0 1 1,-4-2 135,-2-1 1,-4 0 152,-2 1 0,1-1-700,-4 0 0,0 0-279,-3 0 0,-4 1-1101,-2 3 1,-3-3 460,-2 2 0,1 1-587,-2-1 0,-1 4-87,2-1 0,-4 2 948,3 1 1,-4-4 0,3-1 0</inkml:trace>
  <inkml:trace contextRef="#ctx0" brushRef="#br0" timeOffset="3926">3105 1 18372,'-5'3'613,"0"2"-761,2 4 0,3 4-280,-3 2 0,2-2-126,1 2 1,0-1 358,0 0 1,3 3-132,-1-2 1,4 1 124,-3-2 0,4 3-416,-1-2 0,-1-2-189,1 2 1,-1-3 322,1 2 1,0-3 92,-3 1 1,3-2 15,-3-1 0,3-1-105,-3 1 1,1-3 105,-1 0 0,-2-3-201,2 3 0,-2 0 665,-1 3 0,0-5 1,0 0-1</inkml:trace>
  <inkml:trace contextRef="#ctx0" brushRef="#br0" timeOffset="4260">3079 230 23090,'-9'-4'-3412,"0"-1"2101,4 0 162,1 1 193,4 0 0,1 3 1422,2-2 1,3 1 39,6-1 1,-1 3-116,3-3 0,1 1-347,3-1 0,2 2 560,1-2 0,-1 2-223,-2 1 1,0 3 101,-1 0 0,-2 4 132,0-2 1,-4 3-1313,0 1 1,-1 0-300,-1 0 0,-1 0-36,-2-1 0,-2 4 25,-4 0 1,0 0 561,0-4 0,-4 1 455,-2 0 0,-2 0 656,-1 0 1,-1 0 2382,-1-1 1,0 1-1952,-4 0 1,4-1 34,0-2 0,0 1 1297,-1-4-1465,2 3 0,-3-4-141,5 4 0,2-4-1617,0 1 313,4-2-102,-2-1 0,8 4 0,1 1 1</inkml:trace>
  <inkml:trace contextRef="#ctx0" brushRef="#br0" timeOffset="4652">3307 389 24208,'-5'-4'-4746,"1"3"5727,4-3-2382,0 4 1681,0 0 1,4 0 61,2 0 1,3 0 247,3 0 1,1 0-462,5 0 1,4-1 87,1-2 1,3-2 539,0-4 1,0 3-218,1 0 0,-1 1-5,1-4 0,-5 0-367,-1 0 0,-3 0 241,-4 0 0,-1 1 11,-4-1 1,-3 0-143,0 0-178,-4 0 1,-3 1-1120,-8-1 0,-1 4 632,-5 2 0,-3 2 240,-6 1 0,1 0 146,-4 0 0,4 4 58,-4 2 1,2 2 433,4 0 0,1 1 133,2 0 1,4 0 138,2 0 0,4-1 290,2 1 0,-1 0-657,4 0 1,1 1-1242,5 1 0,7-1-5,7 2 1,6-5 77,6-1 1,7-4-240,5 1 0,2-2 791,1-1 0,0 4 0,0 0 0</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1:34.037"/>
    </inkml:context>
    <inkml:brush xml:id="br0">
      <inkml:brushProperty name="width" value="0.05714" units="cm"/>
      <inkml:brushProperty name="height" value="0.05714" units="cm"/>
      <inkml:brushProperty name="color" value="#E71224"/>
    </inkml:brush>
  </inkml:definitions>
  <inkml:trace contextRef="#ctx0" brushRef="#br0">45 318 20245,'0'-5'-3326,"0"1"1854,0 4 1770,-4 0 1,2 4 926,-4 2 0,1 2-419,-1 0 0,-1 1-210,4 0 1,-3-3 497,4 0-835,-1 0 0,8-1-153,3-2 1,9-4 697,7-5 0,10-11-99,7-9 1,6-6-264,6 3 1,3-6-456,0 2 1,-7 4-118,-5 5 1,-5 4-495,2-4 0,-4 6 342,2 0 1,-4 1 686,-3 6-313,2-1 1,-2-1 0,3-1 0</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1:32.770"/>
    </inkml:context>
    <inkml:brush xml:id="br0">
      <inkml:brushProperty name="width" value="0.05714" units="cm"/>
      <inkml:brushProperty name="height" value="0.05714" units="cm"/>
      <inkml:brushProperty name="color" value="#E71224"/>
    </inkml:brush>
  </inkml:definitions>
  <inkml:trace contextRef="#ctx0" brushRef="#br0">54 397 21774,'-9'4'3302,"0"-2"-2596,0 4 0,0 0-121,0 3 0,5-4-257,1 1-403,2-4 0,3 2-352,3-4 1,14-6 957,13-5 0,18-11 299,12-10 0,10-4-702,4-2 1,-3 5 83,0-2 0,-4 6-778,1 3 1,-4-1 135,-7 4 0,-5 1-209,-4 2 0,-5 1 1783,-1 1-1131,0 1 1,-8 3-1,3 1 1</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1:22.177"/>
    </inkml:context>
    <inkml:brush xml:id="br0">
      <inkml:brushProperty name="width" value="0.05714" units="cm"/>
      <inkml:brushProperty name="height" value="0.05714" units="cm"/>
      <inkml:brushProperty name="color" value="#E71224"/>
    </inkml:brush>
  </inkml:definitions>
  <inkml:trace contextRef="#ctx0" brushRef="#br0">45 186 13552,'-4'5'356,"-1"-1"1,0-1-357,2 3 1,-1 2 8,1 1 0,0 0-203,3 0 0,0-1 121,0 1 1,0 0-185,0 0 1,3 0-80,0 0 0,4-1 121,-1 1 1,2-1-271,1-2 0,-1 1 185,1-4 1,0 3-178,0-4 0,0 1 116,-1-3 466,1 0 0,0-3 1,0-2-1</inkml:trace>
  <inkml:trace contextRef="#ctx0" brushRef="#br0" timeOffset="365">9 150 14543,'-4'-8'-3835,"0"-1"3605,4 0 0,0 3 279,0 0 0,3 3 270,0-3 0,6 4 44,0-1 1,3 2-1,0 1 1,-2 0-204,5 0 1,-1 0-65,1 0 1,1 1 152,-1 2 0,2 2-98,0 4 0,1-1-164,-1-2 0,-2 2-185,0-2 1,-4 1-127,0 2 0,-2 0 4,-3 0 0,-1 0-4,-2 0 0,-2-1 163,2 1 0,-6 0 493,-3 0 0,-3 0 217,-3-1 1,0-2-107,-3 0 1,-1 0 145,5 3 0,-4-3-171,3 0 0,0-1 110,4 0 1,-1 2-81,0-4 1,0 1-423,0-1 1,3-2-233,1 2-140,3 2 1,-5-3-1221,4 4 1373,0-4 0,7 6 0,1-4 1</inkml:trace>
  <inkml:trace contextRef="#ctx0" brushRef="#br0" timeOffset="866">256 247 14515,'-8'0'-272,"3"0"158,1 0 1,5 0 144,2 0 0,-1 0 142,4 0 0,-1 1-194,4 2 1,0-2-85,0 2 1,4-2 120,1-1 0,2 0-184,-1 0 0,1 0 160,-1 0 1,2-1-136,0-2 0,1-1 69,0-1 0,-2-3 188,-1 2 1,1-2 37,-5-1 0,2 0 6,-1 1 1,-5-1-160,2 0 80,-3 0 1,2 0-17,-2 0 1,-2 4-34,-4-1-281,-4 4 1,-4-5 186,-3 4 0,-2 0-40,1 3 0,1 0 183,-3 0 1,-1 4 47,-3 2 0,4 1 89,-1-2 1,3 3 39,-3-2 1,5 2 38,-2 1 1,3 0 251,3 0 0,-1-4-188,4 1 0,-3 0-370,4 3 1,-1-3 73,3 0-681,4 0 0,0 2 25,5 1 1,1-3 32,2 0 0,-1-1-144,3 1 0,1 1-25,3-4 1,-2 0 661,-1-3 1,2 3-1,-4 2 1</inkml:trace>
  <inkml:trace contextRef="#ctx0" brushRef="#br0" timeOffset="1317">617 203 15437,'-9'0'-705,"0"0"0,3 3 1816,1 0 0,2 4-742,-3-1-317,4 2 1,-5 1 109,4-1 0,0 1-2,3 0-821,0 0 459,0 0 1,3-3-862,0-1-220,0-3 803,-3 2 0,1-5 517,2-2 0,-1-1-147,4-5 1,-4 0-148,1 0 1,0 0 290,0 0 0,1 0-117,-1-3 1,-1 1 325,4-4 1,-3 4-149,3-4 1,-3 4 245,3-1 0,-3 4-467,3 2 1,-3-1 18,2 4 699,-3-4-583,6 6 731,-7-3-129,3 4 1,-4 1-468,0 2 0,0-1 38,0 4 0,0 0-102,0 3 0,0 0-43,0 3 1,0-2-372,0 2 0,0 0 274,0 0 1,0 1-118,0-1 0,0-3-175,0 3 1,3-2-49,0-1 0,3 0 19,-3 0 1,1-4-270,-1 1 1,1-3 63,1 3 0,3-4 133,-2 1 1,0-2 547,3-1 1,-2 0 0,5 0 0</inkml:trace>
  <inkml:trace contextRef="#ctx0" brushRef="#br0" timeOffset="1675">935 115 15907,'0'-9'-2685,"-3"4"1920,-3 2 1,1 2 1433,-1-2 0,0 2-173,-3-2 1,-3 2-180,1 1 0,-1 3 165,3 0 0,-3 3 34,1 0 0,0-1-326,5 1 1,-2-3 330,2 3 1,2-3-174,1 3 1,-1-3 45,1 3 1,1-4-535,2 4 1,1-3-426,1 3 0,0-1-223,4 1 0,0 1 141,3-4 1,0 4-55,0-2 1,-1 2 63,1-1 0,0 2 187,0-2 1,-1 2 54,-2 1 0,1-1-41,-5 1 1,2 0 499,-1 0 136,-2 0 0,0 0 212,-4-1 1,-4-2 170,2 0 0,0-4 102,-1 1 1,0 1-367,-3-1 0,3 0 173,0-3 1,0 1-414,-2 2 1,2-2 332,0 2-156,4-2-203,-2-1 0,8-4 0,1-1 1</inkml:trace>
  <inkml:trace contextRef="#ctx0" brushRef="#br0" timeOffset="1941">1006 221 15362,'-5'0'1563,"-3"0"-1305,3 0 0,-2 4 296,1 2 1,2-1-426,4 1 1,-3-1-369,0 4 0,0 0 44,3 0 0,0 0-176,0 0 1,0-1-479,0 1 162,4 0 1,-2-1-86,4-2 0,-3 1-857,3-5 940,-1 1 0,4-3 761,0 0 1,0-3 0,0-2 0</inkml:trace>
  <inkml:trace contextRef="#ctx0" brushRef="#br0" timeOffset="2135">1033 89 15907,'-8'-1'-295,"2"-2"-19,-2 2-101,7-3 1,-4 4 346,2 0 1,2 1-1,-2 2 1,2-1-300,1 4 0,1-1 223,2 0 0,-2 3 0,3-3 0</inkml:trace>
  <inkml:trace contextRef="#ctx0" brushRef="#br0" timeOffset="2414">1209 0 25513,'-5'0'-1385,"-3"0"0,4 4 2080,-2 2 1,-1-1-113,5 1 1,-4 0-499,3 3 0,-3 0-50,3-1 1,-3 4-64,3 0 0,0 1-317,3-2 0,-3 0 7,0 4 1,0-3-250,3 2 1,0-2-151,0 3 1,0-3-227,0 2 0,0-3-132,0 1 1,3-2 150,0-2 0,4 1-336,-1 0 1,2-4 342,1-2 928,-1-2 0,5 3 0,1 1 1</inkml:trace>
  <inkml:trace contextRef="#ctx0" brushRef="#br0" timeOffset="2817">1288 203 20538,'-6'0'266,"1"0"277,3 0-441,-6 0 1,6 1 715,-4 2 0,4-1-586,-1 4 0,2 0-797,1 3 1,1-1-143,2-3 1,-1 3-152,4-2 1,0-1 491,2 1 0,4-4 76,0 1 0,1-2 206,-2-1 1,3 0-473,4 0 1,-3-1 486,-1-2 0,-3 1 505,1-4 0,-2 0 411,-2-3 0,0 4 97,-2-1 1,1 0-248,-4-3 1,0 0-789,-3 0 1,0 1-200,0-1 0,0 3-447,0 0-438,0 0-505,0 1 333,0 1 463,0 4 1,0 1-131,0 2 1022,0 2 0,0 4 8,0 0 1,0 2 210,0 1 0,0 0-86,0-3 0,1 0-145,2-1 1,-2 2 62,2 2 1,-1-2-75,1 2 1,-2-3-177,1 0 0,-1 3 112,-1 0 1,-6 0 171,-3 0 1,-3-2 217,0 2 1,-1-2-112,-5-2 0,0 0 158,1-2 1,-5 2 0,0-3-1</inkml:trace>
  <inkml:trace contextRef="#ctx0" brushRef="#br0" timeOffset="3063">1331 106 18860,'-17'-5'-1873,"-1"2"1809,-3 2 1,-3 1 894,-5 0 0,-4 4-45,-5 2 1,2 2-929,-2 1 0,-3 4-208,0 1 0,3 3 475,3 1 0,-1-1 1,5 1-1</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1:21.642"/>
    </inkml:context>
    <inkml:brush xml:id="br0">
      <inkml:brushProperty name="width" value="0.05714" units="cm"/>
      <inkml:brushProperty name="height" value="0.05714" units="cm"/>
      <inkml:brushProperty name="color" value="#E71224"/>
    </inkml:brush>
  </inkml:definitions>
  <inkml:trace contextRef="#ctx0" brushRef="#br0">9 27 16971,'-4'-5'-4060,"3"1"3804,-3 8 863,4 1 1,5 3-938,4 1 1,5-3 444,6 0 1,4-4 265,5 1 1,7-2-80,5-1 1,-1 0-215,1 0 1,0 3 364,3 0 1,0 0-223,1-3 0,-2 0-351,-2 0 0,2 0 652,-2 0 1,-2 0-316,0 0 1,-3 0-158,-1 0 1,-3-3-81,1 0 0,-2-3 51,1 3 1,-1-3 41,-5 3 1,-2-3-81,-1 3 0,-3-4-210,1 2 0,-3 0-1,0-1 1,-5 4 286,-1-1 0,-2-2 1,-1 0-1</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1:16.115"/>
    </inkml:context>
    <inkml:brush xml:id="br0">
      <inkml:brushProperty name="width" value="0.05714" units="cm"/>
      <inkml:brushProperty name="height" value="0.05714" units="cm"/>
      <inkml:brushProperty name="color" value="#E71224"/>
    </inkml:brush>
  </inkml:definitions>
  <inkml:trace contextRef="#ctx0" brushRef="#br0">9 98 19762,'-3'-9'611,"0"0"-1296,0 4 0,4 1 2837,2 4 0,3 0-2051,6 0 1,2-1 79,7-2 1,2 2-90,3-2 0,1 2 56,3 1 0,0 0-394,3 0 1,2 0 678,0 0 0,1 3-240,6 0 1,-4 1-1036,3-1 1,0-2 717,3 2 1,0-2-282,0-1 1,-2-1 194,3-2 0,-3-2-18,5-4 0,-6 3 138,-3 1 0,-5-1-168,0-3 1,-9 4-174,0 2 1,-5-1 141,-1 1 0,-1-1 407,-3 1 0,-1-2 0,-4-3 0</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1:50.384"/>
    </inkml:context>
    <inkml:brush xml:id="br0">
      <inkml:brushProperty name="width" value="0.05714" units="cm"/>
      <inkml:brushProperty name="height" value="0.05714" units="cm"/>
      <inkml:brushProperty name="color" value="#E71224"/>
    </inkml:brush>
  </inkml:definitions>
  <inkml:trace contextRef="#ctx0" brushRef="#br0">1 318 23557,'8'-14'0,"1"1"-566,0 1 1552,4 2 1,5-7 54,9 2 1,4-1-1100,8-2 1,-2 0 179,4-3 1,-3 2-350,3-1 1,-3 1 41,0 2 0,-2 0 360,-1 2 0,-3 1-113,-3 3 0,-4 4-460,-2-2 0,-6 5-109,0-2 0,-5 4 386,0-1 0,-6 2 0,-2 1 0</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1:49.580"/>
    </inkml:context>
    <inkml:brush xml:id="br0">
      <inkml:brushProperty name="width" value="0.05714" units="cm"/>
      <inkml:brushProperty name="height" value="0.05714" units="cm"/>
      <inkml:brushProperty name="color" value="#E71224"/>
    </inkml:brush>
  </inkml:definitions>
  <inkml:trace contextRef="#ctx0" brushRef="#br0">10 406 18878,'-5'4'6702,"1"-3"-6900,4 7 0,5-7-876,4 2 0,4-7 1939,8-5 0,7-5-266,11-6 0,4-6-343,7-3 0,2-3-12,-2 2 1,-5 1-61,-1 2 0,-2 1-551,2-1 1,-4 4 26,-2-1 1,-2 5 571,-4-2 1,-2 4-629,-3 2 399,-5 2 0,0 4 1,-4 1-1</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1:38.201"/>
    </inkml:context>
    <inkml:brush xml:id="br0">
      <inkml:brushProperty name="width" value="0.05714" units="cm"/>
      <inkml:brushProperty name="height" value="0.05714" units="cm"/>
      <inkml:brushProperty name="color" value="#E71224"/>
    </inkml:brush>
  </inkml:definitions>
  <inkml:trace contextRef="#ctx0" brushRef="#br0">10 133 12300,'-1'-9'0,"-1"0"3159,-1 0-3773,0 0 641,3 1 0,4 0 1334,2 2 1,2 1-861,4 2 0,2 2 0,4-2-286,-1 2 0,2 1-19,1 0 1,0 0 77,4 0 1,-1 0 264,4 0 0,0 0 130,2 0 0,0 3-149,3 0 0,0 0-744,4-3 1,2 3-68,0 0 1,5 0 183,1-3 0,0 0 150,4 0 0,0 0 91,-1 0 1,4 0 8,-1 0 0,2 0 24,4 0 0,-1-1 26,4-2 0,0 2-113,3-2 1,0 1 117,3-1 0,1 2-149,1-2 0,2 2 4,-5 1 1,8 0-14,-1 0 1,1 0-38,-1 0 0,3-1-158,3-2 1,-2 2 170,1-2 0,-4 1 19,4-1 0,-4 2 88,7-1 1,-3-2-69,-3 1 1,6-1 131,-3 1 0,2 2-102,5-2 0,-3 1 14,0-1 1,-3 2-50,2-2 0,-1-1 5,4 1 0,-2 0-71,0 3 1,-4-3 87,1 0 0,-1 0-154,3 3 1,0 0 51,-3 0 1,-1 0 13,-5 0 1,7 0 19,-1 0 0,3 0 3,-9 0 1,7 0-21,-4 0 0,2 0 24,1 0 0,-6 0 54,0 0 0,2 0-51,1 0 0,1 0 107,-4 0 1,1 0-75,-1 0 0,-2 1 18,0 2 0,-1-1-79,4 4 0,-5-1-28,-1 1 1,-1 2-98,0-2 1,-1 2 37,2 0 1,-3 4-104,0 0 0,1 0 60,2-4 1,-3 4-199,3 0 1,2 0 201,0-3 0,0-4-52,0 1 0,1-4 199,3 1 0,0-2 39,3-1 1,-6 0 107,3 0 0,-3 0 68,3 0 0,2 0-15,1 0 1,-3 0-28,-4 0 1,0 0 34,0 0 1,1 0-155,-6 0 1,4 3-94,-4 0 0,2 0-17,-2-3 0,-2 0-139,-1 0 1,1 0 69,-4 0 1,-3 0-263,-3 0 1,-8 3 133,-1 0 246,-8 4 0,0-3 0,-5 2 0,0-4 0,2-1 0</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2:10.432"/>
    </inkml:context>
    <inkml:brush xml:id="br0">
      <inkml:brushProperty name="width" value="0.05714" units="cm"/>
      <inkml:brushProperty name="height" value="0.05714" units="cm"/>
      <inkml:brushProperty name="color" value="#E71224"/>
    </inkml:brush>
  </inkml:definitions>
  <inkml:trace contextRef="#ctx0" brushRef="#br0">27 609 20838,'-8'-4'-3229,"-1"-2"1900,4 2 218,1-4 1,9 3 2522,4-7 1,11-6-341,10-5 0,11-7 31,6-2 0,2-3-272,4-4 0,2 3-231,6-2 1,1 1 73,0-2 1,-3 6-391,-1-2 1,-3 3 705,1-1 1,1 3-918,-1 3 0,-4 1 0,-4-1 0</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2:06.908"/>
    </inkml:context>
    <inkml:brush xml:id="br0">
      <inkml:brushProperty name="width" value="0.05714" units="cm"/>
      <inkml:brushProperty name="height" value="0.05714" units="cm"/>
      <inkml:brushProperty name="color" value="#E71224"/>
    </inkml:brush>
  </inkml:definitions>
  <inkml:trace contextRef="#ctx0" brushRef="#br0">301 88 22834,'-6'-2'-3859,"0"-1"2443,4-4-661,-2 6 2096,4-3-233,0 4 1,1 0 646,2 0 0,2 0-96,4 0 0,0 0-300,-1 0 1,1 0 280,0 0 0,0 0 62,0 0 1,-1 0 289,1 0 1,0 0-298,0 0 544,0 0-763,0 0-146,-5 0 508,0 0-381,-4 0 0,-1 0-63,-2 0 0,-1-3-284,-5 0 1,-4 0 244,-2 3 0,-1 0 119,-2 0 1,-3 0-2,1 0 0,-5 0-37,2 0 1,0 0-10,0 0 0,3 0 41,0 0 1,2 0-46,3 0 0,0 0 350,3 0 0,0 0-356,3 0 1,3 0-119,0 0 111,5 0-49,-3 0-553,4 0 0,1 0 221,2 0 0,2 0 131,7 0 1,3 0 49,5 0 1,0 0-139,4 0 1,-1 0 147,4 0 0,-1 0 9,0 0 0,1-1 45,-1-2 1,0 1 122,-3-4 0,2 3 70,-5-3 1,0 4-126,-5 0 1,-3-2 669,-3 1-301,0 0 89,-4 3 1,-6-3-634,-8 0 1,-3 0 239,-2 3 1,-6 0-68,3 0 1,-5 0 159,-2 0 1,1 0-70,-6 0 0,0 1-119,0 2 1,0-2-79,-3 2 0,1 2 206,-2 1 0,6-3 636,3 0 0,6 1-461,0-1 0,4 1 256,6-1-101,-1-2-985,4 3 278,1 0 0,5-3-652,2 2 1,6-2 665,5-1 0,5 0-13,4 0 1,2-1-30,7-2 1,-2 1-9,2-4 0,-1 4-64,2-1 0,-3 2 200,-3 1 1,-2-3-2,-1 0 0,0 0 918,-3 3 1,-4-1-732,-2-2 1,-4 2 128,1-1 1,-6 1-227,0 1 0,-4-1 1461,1-2-861,-2 2 0,-5-4-671,-2 2 0,-4 2 205,-2-2 1,-4 2 119,1 1 0,-4 0 2,-2 0 1,-2 0-101,2 0 1,-2 0-17,2 0 1,0 0-239,4 0 0,3 0-163,2 0 1511,3 0-1236,4 0-146,1 0 0,5 0-505,2 0 1,3 0 333,5 0 0,3-1 226,4-2 1,-1 2-30,1-2 0,-1 1 89,-3-1 1,2 2 85,-4-2 1,-1 2-69,-2 1 1,-3 0 301,0 0-98,-4 0 112,2 0 1,-8 0-23,-2 0 0,-3 0-193,-2 0 0,-3 3 17,-4 0 0,1 1-134,-1-1 0,-3 2-145,1 4 0,-5 0 598,2-1-181,1 5 1,-3 1-1,2 3 1</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2:02.358"/>
    </inkml:context>
    <inkml:brush xml:id="br0">
      <inkml:brushProperty name="width" value="0.05714" units="cm"/>
      <inkml:brushProperty name="height" value="0.05714" units="cm"/>
      <inkml:brushProperty name="color" value="#E71224"/>
    </inkml:brush>
  </inkml:definitions>
  <inkml:trace contextRef="#ctx0" brushRef="#br0">53 415 20232,'-6'0'-1646,"0"0"1407,4 0 0,-3 0 150,3 0 0,0 0 188,-4 0 1,3 0 280,-3 0 10,4 0-35,-6 0-32,7 0 283,-3 0-233,4-4-626,0 3 1,5-10 778,4 3 0,4-4 268,4 0 1,2-2-130,1-3 0,6-4-22,3 0 0,4-3 48,-4 0 1,1-1-261,0-1 1,1 0-162,5 3 0,-2-2 422,-2 4 1,1 2-1022,-3 4 1,-2-1-198,-4 5 0,0-1-66,-3 3 1,-3 4-218,-4 2 1,-3-1-777,1 1 1251,-2 0 1,-2 7-1,1 1 1</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1:59.717"/>
    </inkml:context>
    <inkml:brush xml:id="br0">
      <inkml:brushProperty name="width" value="0.05714" units="cm"/>
      <inkml:brushProperty name="height" value="0.05714" units="cm"/>
      <inkml:brushProperty name="color" value="#E71224"/>
    </inkml:brush>
  </inkml:definitions>
  <inkml:trace contextRef="#ctx0" brushRef="#br0">10 379 20301,'-3'6'-211,"0"0"1,0-3 39,3 3 1,0-3-521,0 3 33,0-4 400,0 6 425,0-7 1,4 3-28,2-4 0,3-1 463,6-2 0,6-7 151,11-8 0,5 0 12,10-6 1,1 0 304,2-6 0,1 3-217,-4-3 1,1 3-234,-1 0 1,-5 1 216,3 0 1,-4 2-332,0 0 0,-5 5-562,-4-2 0,-7 7-299,-2 2 0,-4 3-28,-4 3 0,-3 2-496,-3 4 0,-3 0-1175,0 0 1047,-4 0 793,2 4 1,-12 1 0,-2 4 0</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1:56.275"/>
    </inkml:context>
    <inkml:brush xml:id="br0">
      <inkml:brushProperty name="width" value="0.05714" units="cm"/>
      <inkml:brushProperty name="height" value="0.05714" units="cm"/>
      <inkml:brushProperty name="color" value="#E71224"/>
    </inkml:brush>
  </inkml:definitions>
  <inkml:trace contextRef="#ctx0" brushRef="#br0">62 115 18445,'5'-4'4179,"2"2"-3421,-4-4 0,4 4-863,-1 0 1,2-2 12,4 1 1,-1-1 363,4 1-535,-1 2 1,4-3 47,0 4 0,2 0 233,1 0 0,3-1-744,0-2 1,1 2 148,2-2 1,-4 2 60,1 1 0,-4-3 338,4 0 1,-5-1-36,2 1 1,-3 2 148,-4-2 0,2 0 130,-4 0 1,0-3 806,-4 3-430,1 0 150,-4-1 0,-2 3-828,-6-2 0,-6 2 95,-5 1 0,-4 0-8,-3 0 0,-1 3 164,-5 0 1,3 4 34,-3-1 1,3 1-170,-5 2 0,-2-1 137,2-2 0,-4 2-138,4-2 1,0-1 753,2 1 1,5-5-427,1 2 1,2 1 75,2-1 1,3 0 80,2-3-1030,2 0 164,2 0 96,3 0-208,1 0 113,12 0 0,0 0 247,9 0 0,0-3 154,6 0 1,2-3-131,4 4 1,0-4 290,3 3 0,0-3-26,4 3 0,-4-4 73,0 1 0,-4 1 18,-2-1 1,0 3 34,-6-2 1,1 2 41,-4-3 0,-3 4-68,-2-1-73,-6-2 655,-2 4 1,-6-3-1070,-4 4 1,-4 0 317,-8 0 1,0 0-31,-3 0 0,-1 4 206,-5 2 1,0-1-70,-3 1 0,2-1 151,-4 4 1,-1-3-116,-2 0 0,1 0-315,1 3 0,4-3 1064,6 0 1,1-2-504,4 2 0,2 1-177,1-4 0,3 1 136,6-1-98,2-2-152,4 3 0,1-4-744,2 0 1,3 0 296,6 0 0,2 0 57,3 0 0,6-3 77,3 0 1,2-3-15,4 3 1,0-3-21,4 3 1,-1-4-88,0 2 0,0 0 28,-3-1 0,-5 0 627,-3-3 0,-6 4-72,0 2 0,-4-1 40,-5 1 0,-3 0 358,-1 3-478,-3 0 1,1 0-60,-6 0 0,-3 0 46,-5 0 1,0 0-60,-4 0 0,-3 0-171,-6 0 0,-1 1 152,-2 2 1,1-1 0,-1 4 1,0-1-218,-3 1 0,3 1 474,-2-4 1,5 3-63,3-3 1,1 3 174,2 0 0,0-2-277,6-1 0,3 1 734,3-1-474,4 0 0,-2-2-143,4 2 1,1-2-1732,2 2 0,6-2 1093,6-1 0,5-3 216,4 0 1,2-1-166,4 1 1,-2-1 149,4-2 0,1-2-155,2 3 0,-2-3-83,-3-1 0,-1 0 168,-5 0 1,-4 3 1425,-2 1 0,-2 2-844,-8-3 1074,3 4-996,-10-2 0,2 3-459,-6-2 0,-6 2-133,-5-2 0,-4 3 117,-3 3 0,-1-1 81,-5 4 0,-2-1 61,0 1 0,-5 1 159,2-1 1,-2-1-429,-2 1 0,3-3 44,4 3 0,0-3 676,9 3 1,-1-4-314,3 1 1,5 1 135,1-2-89,2 1-449,5-3-252,1 4 1,8-3-442,2 2 0,6-3 678,3-3 0,6 1-6,6-4 1,0 4 43,5-4 0,1 1-117,2-1 1,0-2 120,1 2 0,-5 1-51,-2-1 1,-3 3-56,-6-2 1,0 2 910,-8-3 1,0 4-646,-4-1 637,-3 2-179,-1 1 1,-5-3-1050,-2 0 0,-3 0 480,-5 3 0,-4 0 147,-6 0 0,-1 1 84,-5 2 1,0-1-54,-2 4 1,-2-3 113,-1 3 0,-2-3-84,5 2 0,3-2 138,2 3 0,5-3 703,2 3 1,0-4-80,5 1-838,1 2-169,6-4-52,1 7 0,8-7-561,2 2 0,5-2 435,4-1 1,7-1 23,4-2 1,2-2 90,4-4 0,0 0 264,4 0 0,-5 3-300,-2 1 0,-2-1 231,-4-3 0,-1 3-278,-5 0 0,-3 3 1128,-2-3 1,-5 4 67,-1-1 62,-4-2 0,1 4-1049,-6-1 0,-3 1-164,-6 1 1,-2 0 284,-3 0 0,-5 0-114,-1 0 0,-3 1 123,0 1 0,-1 0-148,1 4 1,3-3 103,3 3 0,1-3-596,1 3 0,2 1 481,1 5 0,2-2 1074,4 5-736,1-4 0,-5 5 0,-1-2 0</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1:53.293"/>
    </inkml:context>
    <inkml:brush xml:id="br0">
      <inkml:brushProperty name="width" value="0.05714" units="cm"/>
      <inkml:brushProperty name="height" value="0.05714" units="cm"/>
      <inkml:brushProperty name="color" value="#E71224"/>
    </inkml:brush>
  </inkml:definitions>
  <inkml:trace contextRef="#ctx0" brushRef="#br0">19 397 21137,'-8'-4'-4427,"2"-2"1122,2-1 3681,12-2 0,1-4 929,11-2 0,6-5-231,12-4 0,7-4-316,8-2 1,3 1-311,2 3 1,-4 3-114,-4 2 1,2 3 112,1 0 0,-1 1 512,-5 3 0,-3-2-864,0 4 0,-4 2-762,-8 4 1,-3-2 541,-5 2 0,1-2 0,-2-1 0</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2:20.465"/>
    </inkml:context>
    <inkml:brush xml:id="br0">
      <inkml:brushProperty name="width" value="0.05714" units="cm"/>
      <inkml:brushProperty name="height" value="0.05714" units="cm"/>
      <inkml:brushProperty name="color" value="#E71224"/>
    </inkml:brush>
  </inkml:definitions>
  <inkml:trace contextRef="#ctx0" brushRef="#br0">9 583 16750,'-5'-8'-1699,"1"2"0,5-5 2279,2 3 0,10-1 428,8-9 1,10-3-472,10-12 1,9-6-174,15-8 1,-3 1-76,-1 5 0,1 2 83,-3 3 1,1 2-368,-2 2 1,2 1 502,-4 5 1,-4 0-423,-5 3 1,-6-3-1,-2 4 1</inkml:trace>
</inkml:ink>
</file>

<file path=word/ink/ink1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2:19.598"/>
    </inkml:context>
    <inkml:brush xml:id="br0">
      <inkml:brushProperty name="width" value="0.05714" units="cm"/>
      <inkml:brushProperty name="height" value="0.05714" units="cm"/>
      <inkml:brushProperty name="color" value="#E71224"/>
    </inkml:brush>
  </inkml:definitions>
  <inkml:trace contextRef="#ctx0" brushRef="#br0">7 468 13000,'-3'-8'0,"0"-1"0,2 1 947,3 2 841,7-6 1,6 4-725,6-9 0,5-3-262,6-6 1,6-1-333,0 1 1,3-2-130,-3-1 1,8 2-605,1-3 1,4 3 742,2 0 1,1-3-173,2-2 1,-2-3-1,3 0 1</inkml:trace>
</inkml:ink>
</file>

<file path=word/ink/ink1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2:13.895"/>
    </inkml:context>
    <inkml:brush xml:id="br0">
      <inkml:brushProperty name="width" value="0.05714" units="cm"/>
      <inkml:brushProperty name="height" value="0.05714" units="cm"/>
      <inkml:brushProperty name="color" value="#E71224"/>
    </inkml:brush>
  </inkml:definitions>
  <inkml:trace contextRef="#ctx0" brushRef="#br0">168 168 18071,'4'-5'490,"-3"-2"0,6 2 450,-4-4-1,3 0-631,-3 0 0,3 3 362,-3 1 1,3-1-300,-3-3 1,0 1-120,0 2 0,1-2 45,2 2 1,-2-1 187,-4-2 1,0 3-951,0 0-456,0 0 80,-4-3-229,-1 0 1,-4 2-354,1 1 1,-1 2 640,0 4 1,-3 1-11,0 2 0,-2 2 838,2 3 0,-1 1 325,2 0 1,1 0 122,-2 0 1,2 1 137,1 1 0,1 0 399,-1 4 0,0-1 211,0 4 1,1-3-436,2-1 0,2 1-765,4 3 1,0-1-310,0 1 1,0 1-224,0 1 1,1 0-149,2 3 0,2 1-311,4 2 0,0 1 50,0-1 0,0 1 86,-1-1 0,2 4 31,2-1 0,-2 0 138,1-2 0,-1-4 263,-1 1 0,0-4-110,0 0 1,-1-1 189,-3-2 1,3 0 113,-2-2 1,-2-2 141,-1-1 0,1-2-44,-1 2 0,0-5 69,-3-2 1,1-2-203,2 3-2,-2-4 0,3 3-864,-4-2 1324,0-2 0,0 3 0</inkml:trace>
  <inkml:trace contextRef="#ctx0" brushRef="#br0" timeOffset="283">18 589 17266,'-4'-4'-2200,"1"-2"1,-1 1 132,1-1 1748,0 4 1,4-6 1404,2 2 1,2 2 47,3-2 1,1 0-211,0-3 0,4 3-704,1 0 1,0 0 289,1-2 0,3 2 223,2 0 1,1 3 14,-4-3 0,0 4-518,-2-1 0,1 2-909,-1 1 0,-2 0-419,-1 0 0,-3 0 251,0 0 1,0 0 61,0 0 433,0 0 0,-1 4 0,1 1 1</inkml:trace>
  <inkml:trace contextRef="#ctx0" brushRef="#br0" timeOffset="728">512 334 17135,'-4'-5'-5093,"-1"-2"3965,-3 4 0,-1 0 1634,0 3 0,-1 1 382,-2 2 0,2 2 127,-5 4 1,3 1-58,-2 1 1,0 0-186,-1 4 0,-1-1 63,5 0 0,-2 3 579,1-2 0,5-2-63,-2 2 0,7-4-884,-1 1 0,2 0-345,1 0 1,0 0-583,0-3 1,3 3-229,0-1 1,6-2-753,0-3 1,5-1 169,-2 1 0,3-2 210,0-4 0,2 0 331,0 0 1,-3-1 393,-2-2 1,1 1 412,-2-4 1,1 0 349,-3-3 0,0-1 490,-1-1 1,0 1 435,-2-2 0,-1-1-473,-2 2 1,-2-2-445,2 1 1,-2-1-241,-1-1 1,0-2-203,0 4 0,-1-2-303,-2 2 0,2 0-304,-2 3 1,-2 0-612,-1 1 0,2 2-1243,1 0 1377,-1 4 0,3-3-409,-2 2 339,2 2 1,1-2 472,0 6 1,0 2 827,0 4 1,3-3-340,0 0 1,3-1 0,-1 4 0</inkml:trace>
  <inkml:trace contextRef="#ctx0" brushRef="#br0" timeOffset="1127">715 334 16744,'-9'0'-2814,"3"0"3446,1 0 0,2 0 753,-3 0-1427,0 0 0,-3 0 231,0 0 278,0 4 1,2 1 405,1 4 0,1 0-514,2 3 1,2-2 80,-2 2 0,2-3-378,1 0 0,3 0-289,0 0 1,4-1-277,-1-2 1,4 1-56,2-5 0,4 4 31,-2-3 0,3 0-374,1-3 0,-1 0 401,1 0 1,-1-3 344,-3 0 1,0-4 415,-2 2 1,-2-3 549,1-1 1,-2-1 532,-3-2 1,1 3-384,-4-3 0,0-1-369,-3 1 1,0 0-360,0 0 0,0 2-66,0-2 1,-4 2-786,-2 2 0,1-1-344,-1 0 0,3 3-1315,-2 0-1401,3 4 1806,-6-6 1,7 8 1270,-2 0 0,2 1 809,1 5 1,-4 0-1,-1 3 1</inkml:trace>
  <inkml:trace contextRef="#ctx0" brushRef="#br0" timeOffset="1460">962 282 16606,'0'5'1109,"0"3"-993,0-2 1,-1 2 332,-2 4 1,2-2-71,-2 2 1,2-2-539,1-2 0,0 1 25,0 0 1,0 0 218,0 0 1,0-3-32,0-1 0,1-3-835,2 1 149,-2-2 0,3-2 1169,-4-2 1,3-2 14,0-3 0,0-4-381,-3 0 0,0-4-73,0 2 1,-3-3-293,0-1 1,-3 0 117,3-3 0,-3 2 149,3-5 0,0 2 620,3-2 0,0 0-1501,0 3 0,0 1 331,0 6 0,0 1 358,0 4 0,0 0 126,0 1 0,1 0 455,2 2 1,-1-1 356,4 4 1,-3 0-441,3 3 0,0 0-758,3 0 1,0 0 138,-1 0 0,2 1-513,2 2 0,-2 2-465,1 4 0,2 3 855,-1 3 1,4 2 0,-3 0 0</inkml:trace>
</inkml:ink>
</file>

<file path=word/ink/ink1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2:16.994"/>
    </inkml:context>
    <inkml:brush xml:id="br0">
      <inkml:brushProperty name="width" value="0.05714" units="cm"/>
      <inkml:brushProperty name="height" value="0.05714" units="cm"/>
      <inkml:brushProperty name="color" value="#E71224"/>
    </inkml:brush>
  </inkml:definitions>
  <inkml:trace contextRef="#ctx0" brushRef="#br0">27 539 20040,'-9'-3'-2693,"0"0"1985,4 0-259,1 3 1616,4 0 0,5-4 408,4-2 0,6-7-160,8-4 1,9-5-316,9-4 0,8-5-175,7-1 1,1 2 170,8 0 1,-2-1-365,-1-1 0,2 0 384,1 0 0,-3 3-699,-4 0 1,-4 3-577,-1 2 1,-5 0 600,-7 3 1,3 0-1,-4 4 1</inkml:trace>
</inkml:ink>
</file>

<file path=word/ink/ink1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2:16.148"/>
    </inkml:context>
    <inkml:brush xml:id="br0">
      <inkml:brushProperty name="width" value="0.05714" units="cm"/>
      <inkml:brushProperty name="height" value="0.05714" units="cm"/>
      <inkml:brushProperty name="color" value="#E71224"/>
    </inkml:brush>
  </inkml:definitions>
  <inkml:trace contextRef="#ctx0" brushRef="#br0">27 62 17083,'-4'-9'-2467,"4"0"1949,-8 4 1,6-2 1645,-4 5-1646,4-5 1620,-2 6-1528,4-3 1,4 1 1106,2 0 1,5 0-685,0 3 0,6-1 460,1-2 1,2 2-72,4-2 0,1 2-562,-1 1 0,1 1 294,2 2 1,-2-1-845,-1 4 0,-3 1 353,-3 5 0,-1-3-170,1 3 1,-4-2-1,-1-1 1</inkml:trace>
</inkml:ink>
</file>

<file path=word/ink/ink1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2:45.270"/>
    </inkml:context>
    <inkml:brush xml:id="br0">
      <inkml:brushProperty name="width" value="0.05714" units="cm"/>
      <inkml:brushProperty name="height" value="0.05714" units="cm"/>
      <inkml:brushProperty name="color" value="#E71224"/>
    </inkml:brush>
  </inkml:definitions>
  <inkml:trace contextRef="#ctx0" brushRef="#br0">25 812 18570,'-9'0'-916,"4"0"561,-3 0 627,7 0 1,-1 0 64,8 0 0,5-8 966,10-4 0,6-7-413,8-5 0,5-5-139,8-3 0,1-7-99,7-2 0,10-3 90,8-3 0,4 1-630,4-4 1,-38 23-1,1-1 83,4-3 0,-1 0 1,2 1-1,0-1-340,2-2 0,-1 1 158,2 0 1,-1 1-1,-3 2 1,0 0-1,2 1 1,-1 0-1</inkml:trace>
</inkml:ink>
</file>

<file path=word/ink/ink1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2:33.306"/>
    </inkml:context>
    <inkml:brush xml:id="br0">
      <inkml:brushProperty name="width" value="0.05714" units="cm"/>
      <inkml:brushProperty name="height" value="0.05714" units="cm"/>
      <inkml:brushProperty name="color" value="#E71224"/>
    </inkml:brush>
  </inkml:definitions>
  <inkml:trace contextRef="#ctx0" brushRef="#br0">0 662 18136,'0'-9'208,"0"0"2023,0-4 0,9-1-1018,6-3-684,17-9 0,7-3-491,14-12 0,7-2 100,11-10 1,9 1-511,-35 23 0,1-1 1,0 1-1,1 0 405,3 0 0,0-1-198,3 0 0,0 0 0,-2 1 0,1 0 0,3-2 0,0 0 0</inkml:trace>
</inkml:ink>
</file>

<file path=word/ink/ink1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2:31.617"/>
    </inkml:context>
    <inkml:brush xml:id="br0">
      <inkml:brushProperty name="width" value="0.05714" units="cm"/>
      <inkml:brushProperty name="height" value="0.05714" units="cm"/>
      <inkml:brushProperty name="color" value="#E71224"/>
    </inkml:brush>
  </inkml:definitions>
  <inkml:trace contextRef="#ctx0" brushRef="#br0">1 504 21035,'1'-9'0,"1"0"0,3 0 2398,3 0-1981,2-4 0,10 0 253,3-5 0,6-3-29,9-3 0,3-1-279,6-2 1,-4 1-91,4-1 0,0-2-201,6-1 0,1-2 224,2 3 0,2-2-1008,4 2 501,-1 1 0,-3-6 1,-1 3-1</inkml:trace>
</inkml:ink>
</file>

<file path=word/ink/ink1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2:29.469"/>
    </inkml:context>
    <inkml:brush xml:id="br0">
      <inkml:brushProperty name="width" value="0.05714" units="cm"/>
      <inkml:brushProperty name="height" value="0.05714" units="cm"/>
      <inkml:brushProperty name="color" value="#E71224"/>
    </inkml:brush>
  </inkml:definitions>
  <inkml:trace contextRef="#ctx0" brushRef="#br0">36 344 20880,'-14'0'-1485,"2"0"2264,6 0-501,3 0 1,3-4 163,3-2 1,8-3-1,9-3 104,5-6 0,9-5 36,1-6 0,8-1-684,7-3 0,6 0 284,3 4 0,-3-2 12,0 2 0,2 1 0,0-2 1</inkml:trace>
</inkml:ink>
</file>

<file path=word/ink/ink1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2:23.761"/>
    </inkml:context>
    <inkml:brush xml:id="br0">
      <inkml:brushProperty name="width" value="0.05714" units="cm"/>
      <inkml:brushProperty name="height" value="0.05714" units="cm"/>
      <inkml:brushProperty name="color" value="#E71224"/>
    </inkml:brush>
  </inkml:definitions>
  <inkml:trace contextRef="#ctx0" brushRef="#br0">1245 432 19837,'-9'0'-1835,"4"-4"-525,2-2 0,7-2 3584,5-4 1,8-3 135,10-5 0,7-6-722,7-3 1,6-4-58,3 4 1,5-4-349,1 0 1,1 0 171,-1 1 0,-3 2-96,0 7 336,-4-3 1,-13 8 0,-2-4 0</inkml:trace>
  <inkml:trace contextRef="#ctx0" brushRef="#br0" timeOffset="2520">0 1077 18737,'9'-17'255,"0"3"0,1 0 263,1 2 1,7-2 210,6-3 1,10-6-142,7-3 1,10-6-375,8-6 0,-1 1-68,0-4 0,-3 4-241,1-2 1,1 7 336,-1 3 0,4-3 0,-3 1 1</inkml:trace>
</inkml:ink>
</file>

<file path=word/ink/ink1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2:25.690"/>
    </inkml:context>
    <inkml:brush xml:id="br0">
      <inkml:brushProperty name="width" value="0.05714" units="cm"/>
      <inkml:brushProperty name="height" value="0.05714" units="cm"/>
      <inkml:brushProperty name="color" value="#E71224"/>
    </inkml:brush>
  </inkml:definitions>
  <inkml:trace contextRef="#ctx0" brushRef="#br0">27 256 19612,'-9'0'-2911,"0"0"2315,5 0 694,0 0 182,4 0 0,2-1 314,3-2 0,7-4-78,12-7 0,1-3-122,11-9 0,-3 1 152,5-4 1,2 0 730,1 0-1010,3 5 0,0-5 0,0 7 0</inkml:trace>
</inkml:ink>
</file>

<file path=word/ink/ink1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2:50.310"/>
    </inkml:context>
    <inkml:brush xml:id="br0">
      <inkml:brushProperty name="width" value="0.05714" units="cm"/>
      <inkml:brushProperty name="height" value="0.05714" units="cm"/>
      <inkml:brushProperty name="color" value="#E71224"/>
    </inkml:brush>
  </inkml:definitions>
  <inkml:trace contextRef="#ctx0" brushRef="#br0">1 574 22231,'8'-9'-208,"1"0"1,4-1 798,2-2 0,10-5 282,8-7 1,9-5-476,8-4 1,2-2-177,0-3 0,2 2 252,2-3 0,-2 3-201,2 1 1,-7 6 383,-5 3 1,-4 5-682,-4 1 1,-5 2-112,-2 4 0,-5-2 126,-4 4 1,-1 1-308,-1 5 0,-5-1 62,-1 1 44,-2 2 236,-5-4-492,3 7 536,-7-3 1,2 1-878,-6 0 1,1 0-106,-4 3 1,3 0 418,-3 0 0,3 1 42,-3 2 1,0-1 39,-3 4 0,4 0 175,-1 3 0,3 0-978,-3-1 1074,4 1 0,-6 0 0,3 0 0</inkml:trace>
</inkml:ink>
</file>

<file path=word/ink/ink1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2:47.633"/>
    </inkml:context>
    <inkml:brush xml:id="br0">
      <inkml:brushProperty name="width" value="0.05714" units="cm"/>
      <inkml:brushProperty name="height" value="0.05714" units="cm"/>
      <inkml:brushProperty name="color" value="#E71224"/>
    </inkml:brush>
  </inkml:definitions>
  <inkml:trace contextRef="#ctx0" brushRef="#br0">0 459 29737,'19'-23'0,"2"2"0,3 0-346,5 1 1,5-5 122,4 2 0,4-7 42,-1-2 0,4-1 189,0 0 0,1 0-448,-5 3 0,1 2-132,-1 5 575,-2-7 0,-4 7 0,1-8 0</inkml:trace>
</inkml:ink>
</file>

<file path=word/ink/ink1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3:30.624"/>
    </inkml:context>
    <inkml:brush xml:id="br0">
      <inkml:brushProperty name="width" value="0.05714" units="cm"/>
      <inkml:brushProperty name="height" value="0.05714" units="cm"/>
      <inkml:brushProperty name="color" value="#E71224"/>
    </inkml:brush>
  </inkml:definitions>
  <inkml:trace contextRef="#ctx0" brushRef="#br0">441 258 20739,'8'-14'0,"-2"3"-714,-3 1 155,-2 5 395,-1-3 1,-1 7-567,-2-2 1,-6 2 702,-6 1 1,-5 7 389,-4 2 0,-2 8-179,-4 1 1,3 5-186,-2-3 0,-2 2 239,2-2 0,0-1 17,6 2 0,1-3 88,5 0 0,3-2 375,2-1 0,5-1-612,1-2 1,4-3-390,0 3 0,4 1-500,4-1 0,6-1-142,3-2 1,4 0 231,2 0 0,1 3-73,-2-1 1,-1 5-6,1-1 1,-1 1 1,-1 2 0,-4 0 85,1-1 0,-7 4 321,1 0 1,-6-1 506,0-2 0,-3-2 319,0-1 0,-3 2-56,-3-3 0,-3-1 472,-3-1 1,-2-2-10,-3-1 0,-2-2 41,-1-1 0,0 1-187,-4-4 0,4 0-304,-4-3 1,5 0-198,-2 0 0,4 0-297,2 0 1,-1-1-109,4-2 0,1 2-494,2-2 1,1-2-1765,2-1 266,2 3 2104,4-5 0,4 3 1,1-4-1</inkml:trace>
  <inkml:trace contextRef="#ctx0" brushRef="#br0" timeOffset="480">609 626 17677,'16'-8'579,"-1"-1"0,-2 0-122,-4 0 0,-2 0-288,-1 1 1,-2 2-304,-4 0 0,-1 1-223,-2-1 1,-2 1 58,-3 2 0,-2 2 315,-2-2 1,-2 2 82,-3 1 0,-4 4-136,1 2 0,-2 2-191,1 1 0,0 1 375,-3 1 0,3 0 115,3 4 1,4-4 530,3 0 0,1 2-244,1-1 0,4 3-382,2-4 1,2 2-451,1-1 0,1-2-145,2 1 0,5-1-530,4-1 1,3-1 350,0-2 0,5-2-19,0-4 0,2 0 164,-2 0 1,-1-1 164,2-2 0,-4-2 478,-2-4 0,1-3 327,-5 0 1,1 0 61,-3 0 0,0 1 165,0-4 0,-4 5-222,-3-2 0,2-1-203,-1 1 0,0 1-313,-3 2 1,-1 1-131,-2 2 1,1 1-537,-3 2 0,2 2 28,-3-2 1,3 3 608,-3 3 0,3 0 48,-3 6 0,4-2-101,-1 5 0,2-2-118,1 2 0,0-2-43,0 2 0,4 1 212,2 2 1,-1-1-39,1 1 1,0-4-218,2 4 0,1-1-704,0 0 1,0 2-45,0-4 0,-3 3 397,-1-4 0,-2 0 15,3-5 500,-4 2 0,2-3 1,-4 4-1</inkml:trace>
  <inkml:trace contextRef="#ctx0" brushRef="#br0" timeOffset="802">1085 388 18969,'0'-12'-1901,"-4"6"1,0-3 568,-2 6 1,-3 2 1776,1-2 1,-2 2 40,-5 1 0,3 4 228,-2 2 1,-1 3-33,-3 2 0,2-1-123,1 2 0,-1-1-92,5 1 0,2-2 112,3 5 0,1-1 17,-1 0 1,2 3-472,4-2 1,0 0-257,0 0 0,1 2-386,2-2 1,-1 1-228,4 2 1,0-1-114,3 1 0,-4 0 12,1-1 1,0 1 60,3 0 0,0-2 123,0-1 0,-3-1-488,-1-2 700,1-3 1,-1 4 56,-2-4 0,-2 0 376,-1 0 1,4-1-1,1 1 1</inkml:trace>
  <inkml:trace contextRef="#ctx0" brushRef="#br0" timeOffset="1020">776 626 18156,'6'-5'1649,"0"-1"0,0 4-1717,3-1 1,2 1-80,1-1 1,4 2 4,-1-2 0,1-1 120,2 1 1,1 0 1904,1 3 0,-1 0-2411,1 0 1,-1 3 78,-1 0 0,-2 4-111,-1-1 0,2 2 0,-4 0 0</inkml:trace>
  <inkml:trace contextRef="#ctx0" brushRef="#br0" timeOffset="1420">979 839 17335,'0'-5'-1298,"0"-3"1,1 6 1817,2-3 1,2 2 202,4-3 0,4 3-504,1-3 0,3 1-100,1-1 1,-1-2-5,1 2 0,0 2-107,3-2 0,-2 0 258,1-3 0,-1 1-10,-2 2 0,0-2-158,-2 3 1,0 0-229,-3-1 1,-3 1 549,-3-1-322,-4-2 0,2 3-156,-4-4 1,-4 4-338,-2 3 0,-3 1 335,-3 1 1,-1 0-60,-5 0 0,0 1 12,1 1 1,0 3 220,2 4 1,0-1-38,3-2 0,0 4 165,3-4 0,2 3 29,1-3 0,-1 2 306,4 1 1,0 1-745,3 2 1,1-4-322,2 1 0,2 0-129,4-3 1,0 2-203,3 1 1,1-4 187,2 1 0,4-4-183,-1 1 1,1 1 231,-1-1 0,-1 0-48,-3-3 0,2 0 696,-4 0 0,7-4 1,0-1-1</inkml:trace>
  <inkml:trace contextRef="#ctx0" brushRef="#br0" timeOffset="1683">1404 416 21526,'-4'-9'-6998,"-4"0"4872,7 4 2302,-3-3 1,3 7-328,-2-1 0,2 4 753,-2 4 0,2 3-383,1 3 1,0-1-22,0 3 1,3 1-684,0 3 0,3-1 663,-3 1 1,3 0-19,-3-1 1,3 2-146,0 1 0,1-1 41,-1 2 0,2-2-668,-2 2 1,-1-4 69,0 1 1,-2 0 68,3-4 0,-3-1 181,3-1 1,-3-2-316,3-1 503,-4-1 0,6 1 1,-3 0-1</inkml:trace>
  <inkml:trace contextRef="#ctx0" brushRef="#br0" timeOffset="2118">1552 707 19098,'-5'-4'-3893,"-2"3"4030,2-3-131,-4 4 0,3 0 377,0 0 1,3 4 415,-3 2 0,4 2-592,-1 0 0,2 1-389,1 0 1,3 1-221,0 2 0,4-3 135,-1-1 1,6 1-4,3-3 1,1-2 286,2-1 1,-1-2-71,-3-1 0,3 0-239,-2 0 1,-2-1 570,2-2 0,-4-2 264,1-4 1,-4 0 342,-2 1 0,1-2-71,-4-2 1,0 2-342,-3-2 1,3 0-365,0 0 0,0-3-179,-3 4 1,0-1-118,0 3 0,0 0-740,0 0-273,0 4 307,0 1-238,0 4 1060,0 0 0,0 4-119,0 2 0,0 2 108,0 1 0,0 1 78,0 1 1,0 3 31,0 4 1,4-1-168,2 1 0,-2 1 10,2 1 1,0-1-114,3 2 0,-3 0-95,0 0 0,-1 3 209,1 0 1,-2-3 69,-4 0 1,-5-3 228,-4 0 0,-4 0 219,-5-1 0,1-3 251,-1-2 1,0-2-335,-3-2 1,2 1 23,-1 0-56,1-4 0,-6 3 0,-3-3 0</inkml:trace>
  <inkml:trace contextRef="#ctx0" brushRef="#br0" timeOffset="2372">1579 566 19878,'-10'0'-1380,"-2"0"968,-1 0 1,-5 0-78,0 0 5566,-3 4-4509,-2-3 1,-9 6 418,0-1-777,-9 2 0,7 1-6,-4 0 1,2 0-162,9-1 0,0 1-1249,6 0 1382,4 0 0,-3 4 1,1 0-1</inkml:trace>
  <inkml:trace contextRef="#ctx0" brushRef="#br0" timeOffset="3001">2681 258 17100,'0'-9'-3261,"-4"3"481,-2 0 2758,-5 5 1,0-3 564,-4 4 0,-2 0-242,-4 0 1,-3 0-87,0 0 0,2 4 104,2 1 0,1 4 9,2 3 1,-1-2 215,0 2 1,5 0 261,1 0 0,2 4-421,1-2 1,1 6-240,3 1 1,1 0-202,4 0 0,0-2-108,0 5 0,1-4-151,2 4 0,2-3-454,7 2 1,-1 0 77,4 0 1,-1 2-101,4-5 0,-3 2 175,-1-2 0,-3-1-12,1 2 0,-3-4 248,-3-2 1,0 1-31,-3-5 0,0 1-332,-3-3 902,0 0 0,-4 0 0,0-1 0</inkml:trace>
  <inkml:trace contextRef="#ctx0" brushRef="#br0" timeOffset="3214">2224 583 20077,'5'-4'4548,"2"3"-6825,-2-2 1927,4 3 0,3-1-31,0-2 349,3 2 1,0-3-41,6 4 0,-2 0-104,5 0 1,-4 3-121,4 0 0,-4 3 1450,4 0 0,-4 2-2449,0 1 950,-1-4 1,2 7-1,2-3 1</inkml:trace>
  <inkml:trace contextRef="#ctx0" brushRef="#br0" timeOffset="3639">2831 539 21727,'-9'-5'-3334,"0"0"2998,-3 3 0,1 0 79,-4-4 0,1 4 394,-4-1 0,0 2 322,1 1 1,2 0-81,0 0 1,2 1 69,-2 2 1,-1-1-189,4 4 1,1-1 736,2 4 0,1 1-640,2 2 0,-1-1-28,4 3 1,0-2-574,3 3 0,0-2-261,0 2 1,5 1-244,4-4 0,1 0-279,5 0 1,-2-5 215,2 2 0,2-3-175,-3 0 1,6-3 578,1-3 1,-4-3 453,-2-3 0,-1 1 330,0-1 0,-1-3 224,-4-3 1,-1 1 404,-2 2 1,-2-1-377,-4-2 0,0 2-198,0-1 1,0-2-242,0 1 1,-1 0-417,-2 4 1,2 2-350,-2 0 0,-2 4 129,-1-1 0,1 2 70,-1 1 1,0 1 216,-3 2 1,4 2 398,-1 4 1,3-1 42,-3 1 0,4 3-304,-1 0 0,2 0 2,1 0 1,1-1-184,2 4 0,2-4-248,4 4 1,-1-3-509,1 3 1,3-5-22,0 2 1,3-2-858,-4-1 1584,5 0 0,-2-1 0,3 1 0</inkml:trace>
  <inkml:trace contextRef="#ctx0" brushRef="#br0" timeOffset="3883">3087 618 18981,'-9'-5'-2645,"0"0"2230,1 2 0,-2 2 338,-2-2 0,2 2 378,-2 1 0,2 0 22,-2 0 1,2 4 351,-2 2 1,3 2-100,0 0 1,0 1-293,0 0 0,3 0 224,0 0 1,4 3-439,-1-1 1,2 4-161,1-3 1,4-1-629,2-2 1,5 0 118,1 0 0,3 0-396,0 0 0,2-4 81,0 1 1,1-4 323,0 1 1,-1 1 429,1-1 1,4 4-1,0-2 1</inkml:trace>
  <inkml:trace contextRef="#ctx0" brushRef="#br0" timeOffset="4150">3264 312 13599,'-6'3'330,"1"0"1,2 7-971,-3-2 0,4 7 237,-1 0 1,2 2 210,1 0 1,0 2 153,0 1 1,0-1 20,0 2 1,0 0-134,0 0 0,1 0-1,2 0 1,-1-2-282,4 5 0,-3-3 192,2 2 1,-2-3 87,3 0 1,-4-2 17,1-3 0,-2 0-112,-1-3 0,0 0 213,0-3 1,4-1-1,1 1 1</inkml:trace>
  <inkml:trace contextRef="#ctx0" brushRef="#br0" timeOffset="4354">2981 504 24334,'0'-5'-5104,"4"-2"5856,2 4 1,0-1 24,3 1 1,-3 2-625,6-1 1,2-2 39,1 1 0,2 0-297,4 3 0,0 0-180,3 0 1,1 3-287,-1 0 1,4 3 607,2 0 1,-1 2 0,-2 1-1</inkml:trace>
  <inkml:trace contextRef="#ctx0" brushRef="#br0" timeOffset="4637">3626 601 22021,'-9'-4'-3130,"-3"2"2371,1-4 1,-5 3 1023,1-3 0,-1 4 135,-2 0 0,0 0-1,1-1 0,-2 2-71,-2-2 1,6 2 43,-3 1 0,5 3-62,-1 0 0,3 3 434,-1 0 0,2 2-44,2 1 0,2 0-401,0 0 1,4 2-536,-1 1 1,2 1-1,1-1 1,4-2-621,2 5 1,3-4-1037,2 1-346,3-3 1089,4 0 0,2 0 161,1 0 1,-1-1 168,-2-2 0,0-2 554,-1-4 1,1 0 434,0 0 0,-1-4 1,1-1-1</inkml:trace>
  <inkml:trace contextRef="#ctx0" brushRef="#br0" timeOffset="4929">3643 663 19548,'-4'-9'-2252,"3"4"1,-4 0 1177,2 2 1018,2 2-250,-3-3 1,4 5 536,0 2 0,0-1 34,0 4 1,0 3-39,0 3 0,0-1-572,0-2 1,3 3 516,0 0 0,0-1-133,-3-2 0,0-3 497,0 0 61,0-4-3,0 2-457,0-4 1,0-4-112,0-2 1,-1-5-124,-2 0 0,2-5 204,-2 1 1,-1 0-123,1 0 1,0-3-157,3 1 1,0-1 63,0-3 1,4 2-158,2-2 0,2 3 311,1-3 1,-1 3-111,1 4 0,-3 1 378,0 4 278,0 0-71,3 4 0,0 1-300,-1 4 1,-2 4-651,0 2 1,-3 2 181,3 1 1,0 4 0,3 0 0</inkml:trace>
  <inkml:trace contextRef="#ctx0" brushRef="#br0" timeOffset="5242">4031 53 21017,'0'-14'-3384,"0"3"2977,7 5 1,0-1 1036,8 4 0,-1-3-459,0 3 1,0 0 0,-2 3 0,-2 0 90,2 0 0,1 4-191,2 2 0,-1 3-345,0 3 0,0-2 241,1 5 1,-3 0-474,-7 2 0,2 0-320,-4-2 1,-4 2 415,-5-3 1,-2 0 387,-4 1 1,1-1-28,-4 4 1,2 0-78,-2-1 374,-2 1 0,3 0 0,-3-1 1</inkml:trace>
  <inkml:trace contextRef="#ctx0" brushRef="#br0" timeOffset="5376">4200 582 21562,'-4'-8'-2491,"3"3"1,1 1 4740,6 4 0,2 0-2085,1 0 0,0-1-290,0-2 439,-1 2 1,1-7-1,0 3 1</inkml:trace>
</inkml:ink>
</file>

<file path=word/ink/ink1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3:05.108"/>
    </inkml:context>
    <inkml:brush xml:id="br0">
      <inkml:brushProperty name="width" value="0.05714" units="cm"/>
      <inkml:brushProperty name="height" value="0.05714" units="cm"/>
      <inkml:brushProperty name="color" value="#E71224"/>
    </inkml:brush>
  </inkml:definitions>
  <inkml:trace contextRef="#ctx0" brushRef="#br0">71 557 18815,'-17'0'0,"2"0"0,3 0-1593,3 0 2896,0 0 1,4-1-1289,2-2 0,11-3 1095,7-6 1,11-7-607,12-7 1,11-8-252,13-8 1,6 0 1,2 1 1,9-1-46,-6 4 1,5 0 155,-4 2 0,-6 5-269,-6 2 1,-1 2 74,-5 4 1,-1 2-967,-5 6 1,-6 3 606,-6 3 1,-6 4 0,-1 1-1</inkml:trace>
  <inkml:trace contextRef="#ctx0" brushRef="#br0" timeOffset="248">626 1332 21293,'2'-16'0,"4"-2"0,7 0 3530,5-1-2339,9 1 1,12-6-1357,8-3 0,6-9 323,6-2 0,4-1-572,7-2 1,-1 4 201,-5 2 0,5 0 28,-4 3 0,4-4 313,5-2 0,1 2-966,5-2 763,3 1 1,-38 16 0,2-1 0,2 0-1,0-1 1</inkml:trace>
</inkml:ink>
</file>

<file path=word/ink/ink1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2:57.403"/>
    </inkml:context>
    <inkml:brush xml:id="br0">
      <inkml:brushProperty name="width" value="0.05714" units="cm"/>
      <inkml:brushProperty name="height" value="0.05714" units="cm"/>
      <inkml:brushProperty name="color" value="#E71224"/>
    </inkml:brush>
  </inkml:definitions>
  <inkml:trace contextRef="#ctx0" brushRef="#br0">1 220 22791,'0'-5'-6541,"1"1"6518,2 1 1,2 2 778,7-2 1,-1 1-115,4-1 0,3 1-228,6-4 0,2 3-154,4-3 1,2 3-100,6-3 0,-1 3-24,5-3 1,-1 4 570,3-4 0,1 1-465,2-1 1,2-2-385,4 2 1,-1-1 101,-2 1 0,1-1-58,-4 1 0,-3 2 18,-3 1 0,-2-1-92,-1 1 1,1-1 136,-7 1 0,1 2-28,0-2 1,-6 1-51,-3-1 0,-8 2-11,2-2 0,-6 2-330,-1 1 270,-5 0 1,-3 3-1538,-6 0 1847,-6 4 1,-4-6 0,-5 3 0</inkml:trace>
  <inkml:trace contextRef="#ctx0" brushRef="#br0" timeOffset="360">80 229 23337,'-9'-4'-4331,"4"3"3099,1-3 1,9 4 1582,4 0 1,5-1 222,6-2 0,3 1-121,3-3 1,8 0 61,1-1 0,6-2-258,0 2 1,2 1-111,1-1 1,2 0 408,1-2 0,5 0 46,3 2 0,0-2-479,-5 2 0,-1-1-60,-2 1 1,-1 0-204,4 3 1,-4-3 74,1 3 1,-5-3-205,-4 3 1,-6-1 123,-2 1 1,-4 1-6,-3-4 0,-4 4-123,-4-1 153,-4 2 0,-2 1-158,-3 0 0,-5 0 228,-1 0 1,-12 0-1,-6 0 1</inkml:trace>
  <inkml:trace contextRef="#ctx0" brushRef="#br0" timeOffset="671">239 230 25925,'-5'-6'-6821,"2"0"4660,2 4 0,5-1 3703,2 3 0,5-3-725,4 0 1,6-3-28,2 3 1,4-4-202,2 1 0,3-2-149,7-1 0,1 1-245,4-1 0,1 0 765,2 0 0,1 0 107,2 1 0,-2-1-1179,-4 0 1,-4 3-8,-1 0 0,0 1 87,-1-1 1,-1-1-341,-4 5 0,-3-2 66,-4 1 0,-4 2-100,-4-2 1,-2 2 58,-4 1 428,-4 0 0,-4-4 0,-4-1 0</inkml:trace>
  <inkml:trace contextRef="#ctx0" brushRef="#br0" timeOffset="1008">284 204 23658,'-5'0'-312,"1"0"1,13-3 265,6 0 1,5-4 189,7 1 0,3-2 78,2-1 1,4 1 147,2-1 0,2 0-265,4 0 1,1-1 30,2-1 0,-1 1 145,4-2 1,-3 2-131,3 1 0,-4 1-178,1-1 0,0 0-15,-3 0 0,-1 3-102,-8 0 1,-4 1 9,-1 0 1,-4-2 15,-2 4 0,-4 0-348,-5 3 1,-2 0-781,-5 0 1153,-3 0 0,-5 0 0,-5 0 1</inkml:trace>
  <inkml:trace contextRef="#ctx0" brushRef="#br0" timeOffset="1745">530 618 22293,'0'-9'-5510,"0"1"4701,0 3 748,0 1 0,-4 5 1644,-2 2 1,-2 3-565,-1 5 1,0 3-328,-3 4 0,2-2-165,-2-1 1,5 2-398,1-3 1,4-1 59,0-1 1,1-2 492,1-1-990,0-1-1899,0 1 1110,3 0 1,2-4 497,4-2 0,1-2 499,2-1 1,-1-4 511,3-2 1,-2-2 274,3-1 1,-5 1-255,2-1 0,-1 1 306,1 2 1,-3-2 382,-1 2-71,1 2 1,-5-1-343,2 2 0,-1 3-351,-2-3-549,-2 2 0,4 4-811,-2-1 0,-1 5-435,4-1 0,-4 2 190,4 1 0,3-3 571,3 0 1,4 0-218,-2 2 1,3-3 387,1-2 1,-2-2 328,-1-1 0,1 0 67,-5 0 0,1 0 847,-3 0 0,0-4 774,0-2 0,-4 1 1022,-3 0-1997,3-1 0,-4-3-385,2 0 1,-2 3-857,-1 0 0,-1 1-1933,-2 0 1044,2-3 1,-4 4 1196,3-2 0,-3-2 0,-4 3 1</inkml:trace>
  <inkml:trace contextRef="#ctx0" brushRef="#br0" timeOffset="2487">953 468 22716,'-5'-6'-7294,"2"1"4147,-2 3 4621,4-2-1431,-3 4 0,4 1-181,0 2 1,0 1 493,0 5 0,-1 4 38,-1 2 1,1 1-674,-2 2 0,2 0 848,1-1 1,3 2-216,0 1 1,2-1-641,-2 2 0,4-6-100,-1 0 0,1-3 28,-1 3 0,1-5-200,-4 2 1,2-2-107,-2-1 1,3-3 79,-3-1 0,1-3 312,-1 1 0,-2-1 121,2 1 0,-1-2 339,1 2 0,-2-3 1679,2-3-696,2-2 1,-3-4-555,4-3 0,-3 2-186,2-2 1,-2-1 59,3 2 0,-3-2-538,3 1 1,-3 2 577,3-1 0,-3 1-181,3 1 1,-4 3-655,1 0-324,-2 4 1113,2-2 378,-2 0-217,3 3 0,-4-1-223,0 4 1,0 0-625,0 4 1,1 0-196,2 3 1,-2 3 88,2 0 1,-2-1-91,-1-2 0,1 1-189,2 2 1,-1-3-502,4 3 0,-3-5 6,3-1 1,-1 0 215,1 3 0,1-3 764,-1-1 0,2-2 298,1 3 0,0-4-29,0 1 0,-1-2 173,1-1 0,-3 0 9,0 0 0,1 0 171,5 0 1,-3-1 55,3-2 1,-2 1 318,-1-4 1,0 3 315,-1-2 496,1-1-422,0-3-1047,0 0 1,-4 0-414,-2 0 0,-2 4-168,-1-1-255,0 4-51,0-6 217,0 7 0,0-4-103,0 2 47,0 2 0,-1-3-30,-2 4 0,2 1 886,-2 2 0,2-1-228,1 4 1,0 0-154,0 3 1,0-1 43,0 1 1,1-2-431,2 2 0,-1-5 29,4 5 0,-1-2-174,0 1 0,3 1 410,-2 0 0,-1-1-1127,1-2 1,-1 2 265,1-3 1,2 0 477,-3 1 0,0-4-108,1 1 0,-3-2 629,3-1 0,-3 0 655,3 0 0,0-8 1,3-2-1</inkml:trace>
  <inkml:trace contextRef="#ctx0" brushRef="#br0" timeOffset="2658">1394 574 22987,'-9'-14'-6088,"0"2"4619,5 7 1767,0 1-1850,4 4 1447,0 0 0,3 1-65,-1 2 1,5-1 3,-1 4-113,2-1 1,1 4 0,0 0 0</inkml:trace>
  <inkml:trace contextRef="#ctx0" brushRef="#br0" timeOffset="2990">1660 661 22987,'0'-6'-2522,"0"1"0,0 2 1803,0-3 0,-4 3 475,-2-3 1,-2 4 728,-1-1 0,0 2 183,1 1 0,-2 1 107,-2 2 0,1 0-27,-3 6 1,0-2-407,-1 4 0,-1 0 387,5 1 0,-2-2-76,1 1 1,5 2-150,-2-1 0,6 1-714,-3-2 1,4 0-303,-1 4 0,3-4-539,3 0 1,2-1-12,3-1 1,4 0 224,0 0 1,4-1 41,-2-3 1,3 2 194,1-4 0,2 0 256,1-3 0,0-4 1,-1-2 623,1-1 0,3-6 1,-1-1-1</inkml:trace>
  <inkml:trace contextRef="#ctx0" brushRef="#br0" timeOffset="3367">1791 548 24490,'-5'0'-333,"1"0"1,1 4-410,0 1 0,0 6-240,3 1 1,0 3 471,0-4 1,0 5 379,0-1 1,0-1 1,0 0 1,0 0 72,0 1 0,0 0-596,0-3 0,1 3-5,2-3 1,-1-1-61,4-2 1,-4 0 451,1 0 0,1-3-367,-1 0 127,0-5 542,1 3 1,1-5 693,3-2 1,1-1-59,0-5 0,1 0-137,2 0 1,-3-1 75,3-1 1,-2 1-180,-1-2 0,3 2 281,-1 1 1,1 2 135,-3 1 1,-3 1-266,0 2 0,-3 3-722,2 0 0,-3 2-404,1 7 0,-2-3 12,-1 6 1,3 1 90,0-1 1,1 2-125,-1-2 0,-1 4-328,4-1 1,0-2-117,3 2 1,-4-3-318,1 2 1,-1 1 860,1 3 0,2-1 1,-3 1-1</inkml:trace>
</inkml:ink>
</file>

<file path=word/ink/ink1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2:51.416"/>
    </inkml:context>
    <inkml:brush xml:id="br0">
      <inkml:brushProperty name="width" value="0.05714" units="cm"/>
      <inkml:brushProperty name="height" value="0.05714" units="cm"/>
      <inkml:brushProperty name="color" value="#E71224"/>
    </inkml:brush>
  </inkml:definitions>
  <inkml:trace contextRef="#ctx0" brushRef="#br0">18 504 19072,'-5'-4'-8531,"-2"2"8972,4-4-111,0 4 1,3-6 533,0 2 0,5-3-101,4-2 0,2-3 154,7-4 1,-1-4-27,10-5 1,2-3-269,9-5 1,2-4 749,5 1 0,-2 1-560,-2 5 0,0 1 520,-6 5 0,2 3-857,-8 3 0,-3 4-593,-2 1 0,-4 7-713,4 0 1,-7 5-972,0 0 1587,-5 2 1,1-3 0,-4-1 0</inkml:trace>
</inkml:ink>
</file>

<file path=word/ink/ink1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3:01.870"/>
    </inkml:context>
    <inkml:brush xml:id="br0">
      <inkml:brushProperty name="width" value="0.05714" units="cm"/>
      <inkml:brushProperty name="height" value="0.05714" units="cm"/>
      <inkml:brushProperty name="color" value="#E71224"/>
    </inkml:brush>
  </inkml:definitions>
  <inkml:trace contextRef="#ctx0" brushRef="#br0">62 232 19085,'-7'1'448,"1"2"0,-2 2 59,2 7 1,-1-1-421,1 4 1,-1-4-146,4 4 1,-2-4 85,2 1 0,0-2-332,3-2 0,0-2-214,0 0-148,0-4-120,4 2 1,1-8 994,3-2 0,2-5-56,2 0 0,-4-5-75,4 1 0,-8-1-281,5-2 1,-1-3 381,4 1 0,-2-2-65,1 2 0,-1 1 143,-1-2 1,-3 6 280,0 0 1,-1 7-763,1-1 1,-3 6 197,-3-3 1,1 4 211,2-1 1,-2 3-585,2 3 0,-2 2 127,-1 3 1,3 2-128,0 2 1,1-1-49,-1 3 0,-1-3 42,4 1 1,-1-2-428,1-1 1,2-1-298,-3 1 281,3 0 0,1-1 914,0-2 1,-3-2 78,0-4 0,0 0 259,2 0 1,-2-4 416,0-2 0,0 0-80,3-3 1,-3 2 55,0-4 0,-4 0-286,4-1 0,-3 2 118,3-2 1,0 0-225,3 0 1,-3 0 23,0 3-501,-4 1 1,4 2 124,-3 0-47,0 4-185,-3-2 0,0 5-107,0 2 1,0 2 178,0 4 1,0-1-109,0 1 1,0 1 28,0 2 1,0-1-71,0 3 0,0-2-306,0 3 1,0-5 212,0 2 0,3-2-374,0-1 1,3 0-447,-3 0 812,4-1 1,-2 0-1178,4-2 847,-1 2 1,0-6 631,-2 4 0,2-4 1,-3 2-1</inkml:trace>
  <inkml:trace contextRef="#ctx0" brushRef="#br0" timeOffset="445">468 240 23921,'-9'0'-1069,"1"0"490,3 0 459,1 0 89,4 0 199,0 0-843,4 3 0,-1-2 591,5 2 0,0-2-26,7-1 0,0 0-42,2 0 1,1-3 193,0 0 0,3-2 163,3 2 1,-2-4-107,2 1 1,-5-2 258,2-1 1,-3 0 478,0 1 1,-4-1-133,-2 0 0,-4 0-356,-2 0 0,1 0 409,-4 1-799,0-1 1,-7 1-824,-2 2 1,-3-1 280,-2 4 1,-3 0 391,-4 3 1,0 1 23,-3 2 1,1 2 60,-3 4 1,3 0 294,0 0 1,1 0 140,2 3 1,3-2 243,2 2 1,2-2 748,1-2 1,2 4-919,1 0 1,2 0-428,4-3 0,0-1-500,0 1 1,4 0-621,2 0 1,2 0-181,4-1 1,1-2 228,2 0 0,1-1-144,-1 1 1,2 1 48,0-4 0,1 0 520,0-3 0,-1 0 723,1 0 1,-1 0 0,1 0 0</inkml:trace>
  <inkml:trace contextRef="#ctx0" brushRef="#br0" timeOffset="913">953 152 22134,'0'-6'-1145,"0"1"0,-1 3-550,-2-1 0,1-1 1253,-4 1 1,1 0 681,-4 3 1,-1 0 558,-2 0 1,1 1-16,-3 2 0,2 2 173,-3 3 0,4 1-324,-4 0 0,3 0 277,-3 0 0,5 0 501,-2-1 1,5 1-422,1 0 0,3 3-680,-3 0 0,4-1-500,-1-2 0,2 0-430,1 0 0,5-1-508,4-3 1,0 3-129,3-2 0,1-2 345,2-1 1,-1-2 268,1-1 0,-2 0 317,2 0 1,1-4 511,-5-2 0,2-2 330,-1 0 0,-2-1 119,1 0 1,-1-1 301,-1-2 0,-3 2-406,0-5 0,-4 4-333,1-1 1,-2 0-377,-1 0 0,0 0 94,0 3 0,-1 1-637,-2 3 0,1 0-957,-4 2 999,0 2 1,-3-3 258,0 4 0,1 4 721,-1 2 0,4 1-7,2 2 0,-1 0-147,1 0 1,0 0-127,3 0 1,1 2-207,2 1 0,2 0-130,4-3 1,0 0-413,-1-1 1,2 1 85,2 0 0,-2-2-659,2 2 0,-3-5 216,0 4 0,0-2 201,0 0 0,3-1 848,-1-2 0,5-2 1,-2 3-1</inkml:trace>
  <inkml:trace contextRef="#ctx0" brushRef="#br0" timeOffset="1352">1156 230 21464,'-9'-4'-4425,"3"3"4500,1-2-43,3 2 1,-3 1 1194,2 0-801,2 0 0,-6 4 496,4 2 0,0 2-766,3 0 1,-3 4-250,0 0 0,0 1 268,3-2 0,0-1-421,0 2 0,-1-3 599,-2-3 1,2 1-648,-2-1 379,2-2 0,1 1-1593,0-2 1452,0-2 0,0 2-87,0-6 0,0 1 11,0-4 0,0 0 94,0-2 0,0-1-388,0 0 1,3 0 466,0 0 0,4-4-334,-1-1 1,2 0 503,1-1 0,-3 5-186,-1-2 1,1 2 955,3 1-526,0 0 0,0 2 1057,0 1-271,-5-2-467,4 7 1,-6-3-84,4 4-538,-4 0 1,2 4-540,-4 2 1,0 2 170,0 0 1,0 2-326,0 2 1,-1-2 154,-2 2 1,2-3-276,-2 0 1,2 0-10,1 0 1,0 0 180,0-1 0,0 1 85,0 0 1,0-3 287,0 0 1,1-3-1561,2 3 986,2-4 0,4 2-697,0-4 1443,3 0 1,2 0 0,4 0-1</inkml:trace>
  <inkml:trace contextRef="#ctx0" brushRef="#br0" timeOffset="1727">1466 187 20805,'-9'-4'-2725,"0"0"1944,0-2 1,0 1 657,1 2 1,-1 2 363,0-2 1,0 2 144,0 1 1,1 0-192,-1 0 0,0 1 375,0 2 0,0-1-100,0 4 0,2-3 167,1 3 0,-1-3 147,4 3 0,0-4 249,3 4-1415,0 0 136,0 3 0,4 0-476,2 0 0,2-3-4,0-1 0,1 1-183,0 3 1,0-3 27,0 0 0,0 0 21,-1 3 0,0-1-111,-2 1 1,1 0 615,-4 0 0,3-3-112,-3 0 750,0 0 1,-3 2-8,0 1 1,-4-3 725,-2 0 0,-3-3 21,-3 3 0,2-1-79,-5 1 1,1-2-60,-1-1 1,0-2-80,3 2 0,-3-2-365,3-1 1,1 0 552,2 0-1318,0 0-1000,0 0 420,4 0 0,5-3-1143,6 0 2141,2-3 1,5-3 0,1-5-1</inkml:trace>
  <inkml:trace contextRef="#ctx0" brushRef="#br0" timeOffset="2060">1649 44 21368,'-4'-8'-6800,"3"2"5838,-2 0 0,2 3 250,1-3 987,0 4 0,0-3 368,0 2-375,0 2 0,4-3 1265,2 4-1472,2 0 1,1 1 526,-1 2 0,1-1-168,0 4 1,-1-3-222,-2 3 0,1 0-634,-4 3 1,2-1 122,-2 1 0,0 0 19,-3 0-386,0 0 0,0 0 266,0-1 0,0 1 314,0 0 1,-4 0 62,-1 0 1,0-1 273,-1 1 0,4 1 4367,-1 2-4186,-2-2 0,0 6 0,-4-2 0</inkml:trace>
  <inkml:trace contextRef="#ctx0" brushRef="#br0" timeOffset="2196">1658 344 24486,'-5'1'1213,"2"2"-1037,2-2-325,1 3-1856,0-4 2166,0 0 1,-4 4-1,-1 1 1</inkml:trace>
</inkml:ink>
</file>

<file path=word/ink/ink1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3:10.845"/>
    </inkml:context>
    <inkml:brush xml:id="br0">
      <inkml:brushProperty name="width" value="0.05714" units="cm"/>
      <inkml:brushProperty name="height" value="0.05714" units="cm"/>
      <inkml:brushProperty name="color" value="#E71224"/>
    </inkml:brush>
  </inkml:definitions>
  <inkml:trace contextRef="#ctx0" brushRef="#br0">0 733 21021,'3'-4'3451,"9"-6"-2759,17-8 0,16-8-480,17-10 1,8-7 100,9-7 1,-34 23 0,1 0-226,3-1 1,-1 0 0,-1 0 0,0 1-27,-1 2 1,-1 0 0,2-1 0,-1 1 74,40-22 0,-2 5 250,-16 6 0,2 6-513,-8 7 0,-3-2-675,-6 4 0,-2 4-107,-7 2 1,-4 7 907,-11-1 0,3 6 0,-9 1 0,1 1 0</inkml:trace>
  <inkml:trace contextRef="#ctx0" brushRef="#br0" timeOffset="265">1281 1103 26576,'38'-44'0,"6"0"0,8 1 1548,7 2-675,8 1 0,15 0-28,6-4-1619,-39 21 1,0-2 591,2-3 1,0-1 0,2 3 0,1 0-466,-3 1 0,1 0 388,4-1 1,-1 0 0,33-11 47,-38 17 0,0-1 0,-3 0 1,0 1 210,1-1 0,1 1 0,-3-1 0,1 0 0,3 0 0,0 0 0,0 2 0,0-1 0</inkml:trace>
</inkml:ink>
</file>

<file path=word/ink/ink1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3:09.089"/>
    </inkml:context>
    <inkml:brush xml:id="br0">
      <inkml:brushProperty name="width" value="0.05714" units="cm"/>
      <inkml:brushProperty name="height" value="0.05714" units="cm"/>
      <inkml:brushProperty name="color" value="#E71224"/>
    </inkml:brush>
  </inkml:definitions>
  <inkml:trace contextRef="#ctx0" brushRef="#br0">27 495 21442,'-9'0'-3307,"4"0"2939,1 0 683,0 0 235,3-4-1415,-3 3 0,5-7 1028,2 2 0,6-3 636,6-3 0,10-5-124,8-7 1,6-1-122,8-2 1,-1 0-67,4-3 1,-4 2-92,1-4 1,-2 3 218,-1 0 0,-1 4 575,-1 2 0,-1 3-799,-6 0 1,1 1-519,-6 1 1,-5 2 60,-4 1 1,-7 5-160,-2 4 0,-3 3-413,-3-2 273,-2 3-734,-4-2 1049,0 8 0,-8 4 1,-2 6-1</inkml:trace>
</inkml:ink>
</file>

<file path=word/ink/ink1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3:13.496"/>
    </inkml:context>
    <inkml:brush xml:id="br0">
      <inkml:brushProperty name="width" value="0.05714" units="cm"/>
      <inkml:brushProperty name="height" value="0.05714" units="cm"/>
      <inkml:brushProperty name="color" value="#E71224"/>
    </inkml:brush>
  </inkml:definitions>
  <inkml:trace contextRef="#ctx0" brushRef="#br0">0 556 27993,'13'-21'0,"2"1"772,5 0-738,3 1 1,12-3-523,6-5 0,9-4 272,6-7 0,10-1-376,-2-2 0,6-1 395,-6 7 0,0-2-41,-5 4 0,-1 3-950,-2 1 1028,-3 5 1,4-1-1,-4 2 1</inkml:trace>
  <inkml:trace contextRef="#ctx0" brushRef="#br0" timeOffset="264">557 1095 29806,'12'-21'0,"5"1"0,5 0 414,4 1-468,6-2 1,5-5-1296,7-3 930,4-4 1,4 5-402,-2-1 1,-2 1 110,-4 2 682,0-1 0,4-3 1,1-1-1</inkml:trace>
</inkml:ink>
</file>

<file path=word/ink/ink1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3:12.513"/>
    </inkml:context>
    <inkml:brush xml:id="br0">
      <inkml:brushProperty name="width" value="0.05714" units="cm"/>
      <inkml:brushProperty name="height" value="0.05714" units="cm"/>
      <inkml:brushProperty name="color" value="#E71224"/>
    </inkml:brush>
  </inkml:definitions>
  <inkml:trace contextRef="#ctx0" brushRef="#br0">1 406 14264,'0'-15'-753,"0"-3"1357,0 2 0,9 1 445,5 3 1,15-8-1002,9 0 1,12-8-237,6-1 0,4-1-498,1 4 0,-3 0 287,-2 3 0,-2-2-105,-1 5 420,4-5 0,5-1 0,4-5 0</inkml:trace>
</inkml:ink>
</file>

<file path=word/ink/ink1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3:19.190"/>
    </inkml:context>
    <inkml:brush xml:id="br0">
      <inkml:brushProperty name="width" value="0.05714" units="cm"/>
      <inkml:brushProperty name="height" value="0.05714" units="cm"/>
      <inkml:brushProperty name="color" value="#E71224"/>
    </inkml:brush>
  </inkml:definitions>
  <inkml:trace contextRef="#ctx0" brushRef="#br0">70 504 21043,'-8'0'0,"-1"0"-589,0 0 0,0 0 508,0 0 0,0 0 172,1 0 240,3 0 0,2-2-429,6-4 0,11-5 698,13-10 1,12-6-26,14-8 1,4-3-205,5-4 1,10-4 183,5 2 0,-2 3-486,-4 6 1,-8 3-135,-4 6 0,-1 3-141,1 3 0,-6 4 511,-6 1 0,-6 5 1,-2-3-1</inkml:trace>
  <inkml:trace contextRef="#ctx0" brushRef="#br0" timeOffset="300">828 952 20636,'-8'-3'-2642,"2"-3"0,3 1 2619,6-1 0,7-4 1520,8-5 1,11-6-388,9-6 0,8-1-504,4-7 1,9 1-110,3-4 0,4 0-162,-1 3 1,0-2-130,-4 8 0,4-2 753,0 4 0,-1 0-610,-2 6 1,-5 1-1212,-4 2 731,0-4 1,0 4 0,5-4 0</inkml:trace>
</inkml:ink>
</file>

<file path=word/ink/ink1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3:16.265"/>
    </inkml:context>
    <inkml:brush xml:id="br0">
      <inkml:brushProperty name="width" value="0.05714" units="cm"/>
      <inkml:brushProperty name="height" value="0.05714" units="cm"/>
      <inkml:brushProperty name="color" value="#E71224"/>
    </inkml:brush>
  </inkml:definitions>
  <inkml:trace contextRef="#ctx0" brushRef="#br0">1 433 20219,'6'-4'1833,"0"-2"0,4-5-1148,8-1 1,7-6-269,8 0 1,6-8 25,5-1 1,4-5-371,5-1 0,-4 3 40,-2 1 1,0-2-25,-3 2 0,1 2 423,-7 4 1,0 7-802,-6 1 1,-3 2 158,-5 1 0,-3 3-977,-7 3 79,-1 4-85,-4-2 720,-4 4 1,-1 4 0,-4 1-1</inkml:trace>
</inkml:ink>
</file>

<file path=word/ink/ink1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3:21.519"/>
    </inkml:context>
    <inkml:brush xml:id="br0">
      <inkml:brushProperty name="width" value="0.05714" units="cm"/>
      <inkml:brushProperty name="height" value="0.05714" units="cm"/>
      <inkml:brushProperty name="color" value="#E71224"/>
    </inkml:brush>
  </inkml:definitions>
  <inkml:trace contextRef="#ctx0" brushRef="#br0">0 609 21547,'0'-13'-2402,"9"1"3845,6-5 1,7-4-234,10-8 0,6-4-563,9-5 1,6-3-229,5-6 0,2 3-341,-1 0 0,-1 3 95,-2 6 1,-2 1 80,1 1 0,-2 4 127,-3 6 1,-4 1-423,-7 4 1,-1 1-1,-7-1 1</inkml:trace>
  <inkml:trace contextRef="#ctx0" brushRef="#br0" timeOffset="343">79 1154 26554,'23'-30'0,"3"-2"0,6-3-1568,2 0 1832,5 0 0,5-1-258,6-3 1,1 2-206,-1-4 1,1 3 156,-4-3 1,3 6-97,-3 0 0,0 6-34,-3-1 121,1 7 1,-5-3 0,-1 4 0</inkml:trace>
</inkml:ink>
</file>

<file path=word/ink/ink1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3:45.490"/>
    </inkml:context>
    <inkml:brush xml:id="br0">
      <inkml:brushProperty name="width" value="0.05714" units="cm"/>
      <inkml:brushProperty name="height" value="0.05714" units="cm"/>
      <inkml:brushProperty name="color" value="#E71224"/>
    </inkml:brush>
  </inkml:definitions>
  <inkml:trace contextRef="#ctx0" brushRef="#br0">18 80 27285,'-9'0'-1265,"5"0"2063,0 0-694,4 0 0,1 0-423,2 0 1,2 0 494,7 0-109,-2 0 0,8 0 13,-1 0 1,2 0 0,4 0 1,1 0-53,2 0 1,4 0 46,-1 0 0,5 0-36,-2 0 1,5 0 12,1 0 1,4 0-12,0 0 1,1 0-4,1 0 0,0 0-10,0 0 1,0 0 15,0 0 0,0-1 41,0-2 1,1 2 27,-1-2 0,-2 2-58,2 1 0,-5-1 49,5-2 1,-2 2-33,2-2 0,-2 2-40,-1 1 1,-3 0 5,3 0 0,-1 0 1,1 0 1,1 0-55,-1 0 1,0 0-3,6 0 1,-2-3 218,-1 0 0,-2-3-98,2 3 1,-4-3 73,4 4 1,-5-2 12,2 1 1,-3 1 29,3-4 0,0 4-63,0-1 0,2 2-32,-2 1-1,-1 0-90,1 0 1,-2 0-72,2 0 0,-4 0-104,1 0 1,-2 0 105,0 0 1,-1 0 0,0 0 0,0-3 72,-3 0 1,2 0-18,-2 3 0,0 0 24,0 0 1,-3 0 9,0 0 0,-5 0 47,0 0 0,-1 0 13,0 0 0,-2 0 116,-7 0 0,2 0-161,-4 0 1,0 0 59,-4 0 1,-2 0 40,0 0 0,-3 0-151,3 0-22,-4 0 0,2 0 0,-3 0 0,2 0 0,-2 0 0,3 0 0,-4-1 0,0-2-1896,0 2-145,0-3-4,0 4-3030,0 0 4078,-4 4 928,-1 1 1,-16 8 0,-2 1 0</inkml:trace>
</inkml:ink>
</file>

<file path=word/ink/ink1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3:41.915"/>
    </inkml:context>
    <inkml:brush xml:id="br0">
      <inkml:brushProperty name="width" value="0.05714" units="cm"/>
      <inkml:brushProperty name="height" value="0.05714" units="cm"/>
      <inkml:brushProperty name="color" value="#E71224"/>
    </inkml:brush>
  </inkml:definitions>
  <inkml:trace contextRef="#ctx0" brushRef="#br0">9 415 14949,'-5'-4'-2099,"1"2"1906,4-4 0,6-1 1073,6-5 0,10-2-733,10-7 1,10-4 0,5-6 49,4 0-39,6 2 0,1-4-241,3 4 1,2-2-807,2 2 1116,5-2 1,6-9-1,3 0 1</inkml:trace>
</inkml:ink>
</file>

<file path=word/ink/ink1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3:40.494"/>
    </inkml:context>
    <inkml:brush xml:id="br0">
      <inkml:brushProperty name="width" value="0.05714" units="cm"/>
      <inkml:brushProperty name="height" value="0.05714" units="cm"/>
      <inkml:brushProperty name="color" value="#E71224"/>
    </inkml:brush>
  </inkml:definitions>
  <inkml:trace contextRef="#ctx0" brushRef="#br0">1 433 19776,'0'-9'0,"0"0"-752,0 0 739,0 1 0,2-4 671,3 0 1,9-7-48,10-2-1,9-6-232,5-3 1,5-3-471,4 0 0,-2 0-230,2 1 0,1 1 497,0 5 1,-1 2-2,-3 1 1,4 3 0,1-1 0</inkml:trace>
  <inkml:trace contextRef="#ctx0" brushRef="#br0" timeOffset="396">318 1032 18559,'2'-14'517,"4"-4"1,4 1-564,7-4 0,7-2 790,5-4 1,8-3-634,10-6 1,2-2 41,4 0 1,-5 0-69,0 3 0,1-5 0,0 0 0</inkml:trace>
</inkml:ink>
</file>

<file path=word/ink/ink1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3:38.751"/>
    </inkml:context>
    <inkml:brush xml:id="br0">
      <inkml:brushProperty name="width" value="0.05714" units="cm"/>
      <inkml:brushProperty name="height" value="0.05714" units="cm"/>
      <inkml:brushProperty name="color" value="#E71224"/>
    </inkml:brush>
  </inkml:definitions>
  <inkml:trace contextRef="#ctx0" brushRef="#br0">1 486 28968,'10'-15'0,"2"1"559,6-2 0,5-2-1569,6-2 1,6-4 482,6-5 0,7-4 172,1-5 1,1 4 296,3-4 1,-1 6-241,7-3 0,0 2 251,3-3 0,-5 1 1,0 0-1</inkml:trace>
</inkml:ink>
</file>

<file path=word/ink/ink1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3:51.162"/>
    </inkml:context>
    <inkml:brush xml:id="br0">
      <inkml:brushProperty name="width" value="0.05714" units="cm"/>
      <inkml:brushProperty name="height" value="0.05714" units="cm"/>
      <inkml:brushProperty name="color" value="#E71224"/>
    </inkml:brush>
  </inkml:definitions>
  <inkml:trace contextRef="#ctx0" brushRef="#br0">1 362 23226,'10'-9'6135,"5"-2"-3563,6-3-2155,11-5 0,7-7-417,8-1 0,10-2 0,-1-1 0,2 1 0,-5 3 0,-1 0 0,-2 3 0,-3 1 0,-6 4 0,-6 5 0,-5 1 0,-4 3-483,-2 3 1,-7-1-89,-5 4 1,-2 0-217,-1 3-55,-1 0 0,-3 1-374,-2 2 1,-2 2-1344,-1 4 2285,0 0 0,-4 4 0,-1 0 0</inkml:trace>
</inkml:ink>
</file>

<file path=word/ink/ink1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3:53.816"/>
    </inkml:context>
    <inkml:brush xml:id="br0">
      <inkml:brushProperty name="width" value="0.05714" units="cm"/>
      <inkml:brushProperty name="height" value="0.05714" units="cm"/>
      <inkml:brushProperty name="color" value="#E71224"/>
    </inkml:brush>
  </inkml:definitions>
  <inkml:trace contextRef="#ctx0" brushRef="#br0">53 530 21054,'-9'0'-1746,"3"0"1900,0 0 0,3 1 1305,-2 2-997,3 2 0,-5 4-163,4 0 1,-3-4-2,3 1 0,0-3 383,3 3-1464,0-4-3,0 2 582,0-4 1,4 0 180,2 0 1,10-8 181,4-4 1,11-4 378,7-5 0,3-1-234,9-5 0,-2 0 20,5-3 0,-4-1 519,7-4 1,-4-1 27,3 1 1,-4 4 62,-1 1 0,-5 3-438,0 0 0,-5 2-545,-5 1 1,0 3-25,1 3 1,-6 4 53,-4-1 0,-4 5-43,-7 1 1,-3 1 25,-3 5 0,-3-2-339,0 2 481,-4 0-690,2 3-567,-4 0 12,0-4-246,0 3 0,-1-3-1573,-2 4 1193,2 0 503,-3 0 708,4 4 1,0-2-340,0 4 0,1-3 553,2 2 1,2-3 0,4 2 0</inkml:trace>
</inkml:ink>
</file>

<file path=word/ink/ink1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00.877"/>
    </inkml:context>
    <inkml:brush xml:id="br0">
      <inkml:brushProperty name="width" value="0.05714" units="cm"/>
      <inkml:brushProperty name="height" value="0.05714" units="cm"/>
      <inkml:brushProperty name="color" value="#E71224"/>
    </inkml:brush>
  </inkml:definitions>
  <inkml:trace contextRef="#ctx0" brushRef="#br0">44 388 20737,'-5'0'-762,"-3"0"1,4 1 2030,-2 2 1,0-1-415,3 4 1,-1-3-654,1 3 0,2-3-344,-2 3 0,6-5-339,3 2 1,7-4 874,8-4 0,13-6-92,13-10 1,9-5 232,6-7 1,2-2-844,6-3 0,-2 3-64,2-1 1,-4 5 228,-7 5 1,-2 0 1011,-5 3-410,1-3 1,0 4 0,0-5 0</inkml:trace>
</inkml:ink>
</file>

<file path=word/ink/ink1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02.827"/>
    </inkml:context>
    <inkml:brush xml:id="br0">
      <inkml:brushProperty name="width" value="0.05714" units="cm"/>
      <inkml:brushProperty name="height" value="0.05714" units="cm"/>
      <inkml:brushProperty name="color" value="#E71224"/>
    </inkml:brush>
  </inkml:definitions>
  <inkml:trace contextRef="#ctx0" brushRef="#br0">0 309 17079,'1'-9'0,"3"0"0,5 0 2539,5 1-1440,6-1 0,8-2-123,7-4-626,8 1 1,14-16-278,7 1 1,4-1 9,0 1 0,-5 1-24,-1 2 1,-2 0 0,6-1-1</inkml:trace>
</inkml:ink>
</file>

<file path=word/ink/ink1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04.455"/>
    </inkml:context>
    <inkml:brush xml:id="br0">
      <inkml:brushProperty name="width" value="0.05714" units="cm"/>
      <inkml:brushProperty name="height" value="0.05714" units="cm"/>
      <inkml:brushProperty name="color" value="#E71224"/>
    </inkml:brush>
  </inkml:definitions>
  <inkml:trace contextRef="#ctx0" brushRef="#br0">1 344 15331,'0'-12'0,"2"0"804,4 2 168,3-4 1,17 0-135,3-3 0,7-5-275,5-1 1,5-4-347,10-2 1,-1 1-76,3-1 0,-3 4-28,1 2 132,-6 3 0,6-1 1,-2 3-1</inkml:trace>
</inkml:ink>
</file>

<file path=word/ink/ink1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04.917"/>
    </inkml:context>
    <inkml:brush xml:id="br0">
      <inkml:brushProperty name="width" value="0.05714" units="cm"/>
      <inkml:brushProperty name="height" value="0.05714" units="cm"/>
      <inkml:brushProperty name="color" value="#E71224"/>
    </inkml:brush>
  </inkml:definitions>
  <inkml:trace contextRef="#ctx0" brushRef="#br0">0 529 24068,'17'-32'0,"4"1"845,7 0-159,7 2 1,5-1-1012,4-3 1,11-4-13,4-1 1,4 0-121,-1 2 1,-7 3 412,-5 4 1,-3 0-89,-8 9 1,-1 0 433,-3 5-316,0-1 0,1 2 0,-1-4 1</inkml:trace>
</inkml:ink>
</file>

<file path=word/ink/ink1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05.297"/>
    </inkml:context>
    <inkml:brush xml:id="br0">
      <inkml:brushProperty name="width" value="0.05714" units="cm"/>
      <inkml:brushProperty name="height" value="0.05714" units="cm"/>
      <inkml:brushProperty name="color" value="#E71224"/>
    </inkml:brush>
  </inkml:definitions>
  <inkml:trace contextRef="#ctx0" brushRef="#br0">1 645 17927,'6'-11'1006,"5"-4"0,11-7-323,10-11 0,10-5-206,5-3 1,7-2-345,2-1 0,11-4-500,0-2 0,5-3-100,-1-3 338,-31 25 0,2 0 1,-2 0-1,1 0 0,5-2 1,0 0-1</inkml:trace>
</inkml:ink>
</file>

<file path=word/ink/ink1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14.423"/>
    </inkml:context>
    <inkml:brush xml:id="br0">
      <inkml:brushProperty name="width" value="0.05714" units="cm"/>
      <inkml:brushProperty name="height" value="0.05714" units="cm"/>
      <inkml:brushProperty name="color" value="#E71224"/>
    </inkml:brush>
  </inkml:definitions>
  <inkml:trace contextRef="#ctx0" brushRef="#br0">2735 1 9412,'-64'26'30,"1"0"1,-9 4 0,0 1 0,3-1 0,0 2 314,-7 4 1,-1 1 0,5-2 0,-1 1-968,-4 4 0,-1-1 0,1-1 1,2-1 556,0 1 1,0 0-1,2-1 1,0 0-24,-2 1 1,0 0 0,4 0 0,1 0-162,-4 0 0,1 0 1,3-1-1,3 0-121,3-3 0,1-1 0,2 0 0,1 0 162,3-2 0,2 0 1,4-4-1,1-1 208,4 0 0,1-2 0,-42 24 0,9-3 0,9-1 0,6-2 0</inkml:trace>
</inkml:ink>
</file>

<file path=word/ink/ink1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14.252"/>
    </inkml:context>
    <inkml:brush xml:id="br0">
      <inkml:brushProperty name="width" value="0.05714" units="cm"/>
      <inkml:brushProperty name="height" value="0.05714" units="cm"/>
      <inkml:brushProperty name="color" value="#E71224"/>
    </inkml:brush>
  </inkml:definitions>
  <inkml:trace contextRef="#ctx0" brushRef="#br0">1 71 12051,'9'0'936,"-1"0"1,5-7-386,2-2 0,1-1-650,2 1 0,0 0-313,-1 0 0,0 1-1434,-2 2 1787,-3 2 1,1 4 0,1 0 0</inkml:trace>
</inkml:ink>
</file>

<file path=word/ink/ink1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14.114"/>
    </inkml:context>
    <inkml:brush xml:id="br0">
      <inkml:brushProperty name="width" value="0.05714" units="cm"/>
      <inkml:brushProperty name="height" value="0.05714" units="cm"/>
      <inkml:brushProperty name="color" value="#E71224"/>
    </inkml:brush>
  </inkml:definitions>
  <inkml:trace contextRef="#ctx0" brushRef="#br0">7 45 14714,'-4'-9'268,"3"4"1,-1-3 933,8 2 0,0 2-1108,6-2 1,2 4-672,0-1 0,7 2-229,3 1 0,1 1 624,1 2 0,1 6 1,-1 4-1</inkml:trace>
</inkml:ink>
</file>

<file path=word/ink/ink1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13.974"/>
    </inkml:context>
    <inkml:brush xml:id="br0">
      <inkml:brushProperty name="width" value="0.04286" units="cm"/>
      <inkml:brushProperty name="height" value="0.04286" units="cm"/>
      <inkml:brushProperty name="color" value="#E71224"/>
    </inkml:brush>
  </inkml:definitions>
  <inkml:trace contextRef="#ctx0" brushRef="#br0">9 1037 8403,'-4'-5'-64,"3"1"1,-2 3 834,6-2 1,2 1-220,4-4 1,0 1-54,3-1 0,2-1-303,3 1 1,1-2-285,0-1 0,2 0 77,1 0 1,-1-3-228,-2-3 1,-1 1 167,-3 0 0,-1 0-9,-4-1 0,-1 0-154,-2 3 1,-2-1 68,-4 1 0,-5 2 274,-4-1 1,-1 5-9,-5 3 1,1 2 322,-4 1 0,1 4-162,3 2 1,-3 5 107,2 4 1,3 2-164,0 0 0,3 5 28,3 2 0,2 0-337,4 0 0,0 1 90,0-1 1,1-2-410,2 2 0,2-6 63,4 0 1,3-1-106,-1-6 0,5 0 177,-1-5 1,1-2 110,2-4 1,3-2-35,-1-4 0,2-4-104,-2-7 1,-2-4 168,0 0 0,-1-3-10,-2 0 0,-2-2 150,-1-3 0,-6 1 14,0-1 0,-4 1 105,1 2 0,-2 6 150,-1 3 0,0 5 428,0 0 0,-1 6 99,-2 3-202,-2 2 1,-3 6-230,3 4 0,-2 5-57,4 6 1,-3 3-219,3 3 1,0-1-30,3 1 1,0-2-152,0 2 0,0 0 139,0-6 1,0-2-185,0-3 1,1-6 62,2 0-102,-2 0 78,7-4 0,-4-1 125,2-4 1,1-5-26,-1-7 0,1-2-44,-1-3 0,2-4-9,-2 1 0,2-5-36,0 2 0,1-4-163,0-2 1,0-1 85,0-5 1,2 3-149,1-3 1,0 5 333,-3 10 0,0 0-129,-1 8 0,-3 3 163,-2 3 1,-1 5 133,1-2 1,-2 9 276,2 6 0,-2 4-169,-1 2 0,-3 0 68,0 3 1,0 1-148,3 5 1,-3-1-38,0 1 0,0-5-312,3-1 0,0-1 105,0-2 0,0 1-368,0-8 68,0 1-18,4-3 147,-3-4 0,6-5 78,-4-6 0,1-5-7,-1-1 1,-1-6 4,4 0 0,-3-2-66,3-1 0,0-3 100,2-5 1,1 1-245,0-5 0,3 1 122,-1-3 0,4 4 210,-3 5 0,-3 7-79,-3 7 0,-4 3 178,1 0 0,-1 4-14,0 2 0,-1 3 334,2 3 0,-5 6 283,-1 5 1,-2 6-259,2 1 0,-3 2 2,3-2 1,0 2-115,3-2 1,0-1-294,0-2 1,1 0 147,2-1 0,2 0-156,4-2 1,3 0-420,3-3 0,1-1 195,-2-5 1,3-2-257,-2-4 1,0-1 176,0-2 0,2-3 23,-3-6 1,0-2 25,1-3 1,-4-1 43,0 1 1,-4-4 90,-1 0 1,-4-2 127,1 2 0,-2 2-47,-1 4 0,-4 2 158,-2 4 1,-3 2 91,-2 1 0,0 2 336,-4 4 0,4 1-153,0 2 1,1 5-192,1 3 1,0 5-250,0-1 1,4 4 28,3 2 0,1 2-257,1-2 1,0 2 94,0-2 0,0 0-90,0-4 1,3-2-243,3 0 0,2-5 165,1 2 1,3-6-29,0-3 1,0-2 188,0-1 1,-1-4 177,3-2 0,-2-6-129,3-2 0,-4-4 161,0-2 1,-1 0-124,-1-4 1,0 1 30,0-4 0,-1 2 140,-3 1 1,3 0-89,-2 3 0,-2 5 620,-1 4-222,-2 2 0,-1 4 106,0 0 1,0 5-246,0 1 1,-1 7-116,-2 5 1,2 7-25,-2-2 0,-1 6-104,1-3 0,0 5-12,3-2 1,0 0 81,0 0 1,0-3-355,0 1 1,0-6-289,0 0 12,4-4 447,1 2 0,4-9 46,0-1 1,0-7 50,-1-4 1,0-5 151,-2-5 1,2 0-169,-2-3 0,2-1 0,1-5 1,-1 0-85,1-3 1,-1-4 24,-2-4 1,2-3-164,-2 2 1,-2 1 144,-1 3 1,-2 7-148,-1 5 0,0 7 392,0 4 284,0 3 0,-1 4-173,-2 2 0,-1 10-137,-2 4 0,-1 6-78,4 4 0,0 1-60,3 5 0,0-1 50,0 1 0,4-3-8,2 3 0,-1-7-193,1 4 1,2-2 36,4-1 1,0-4 26,-3-2 1,1-5-90,1-1 0,-1-1 143,2-6 0,-2 0 209,-1-4 1,-1-4-133,1-6 0,0-6 51,0-5 1,-1-1 19,-2-2 1,0 0 196,-3-6 1,4-1-330,-1-6 0,2-2 101,1-6 1,0-3-431,-1-6 1,4 0 180,0-3 1,0 5-145,-4 10 1,-3 6 49,-2 15 0,-2 2 1167,-1 7-406,0 1-245,0 8 1,0 9-71,0 8 0,-3 5 25,0 7 0,-2 3 86,2 9 1,0 3-18,3 2 1,-3 0-48,0 3 1,0-2-131,3 5 1,1-3-102,2-2 1,-1-3 28,4-4 1,-2-1 10,2-1 0,2-3-105,-2-3 1,2-1-343,1 1 0,0-5-2595,-1-1 2181,-3-3 1,2-4 811,-4-2 0,0-6 0,-3-2 0</inkml:trace>
</inkml:ink>
</file>

<file path=word/ink/ink1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12.320"/>
    </inkml:context>
    <inkml:brush xml:id="br0">
      <inkml:brushProperty name="width" value="0.05714" units="cm"/>
      <inkml:brushProperty name="height" value="0.05714" units="cm"/>
      <inkml:brushProperty name="color" value="#E71224"/>
    </inkml:brush>
  </inkml:definitions>
  <inkml:trace contextRef="#ctx0" brushRef="#br0">133 203 10487,'-1'-10'1293,"-2"-2"-1308,-6 6 1,-1-2 165,-5 8 1,3 0 447,-3 0 0,2 4-32,-2 2 0,2 3-80,4 3 1,4 2-194,-1 3 0,4 1 194,-1-1 1,2 4-531,1 0 1,3-1 7,0-2 0,6-1-84,0-3 0,3-1-144,0-4 0,-2-1-165,1-3 0,2-1-47,-1-4 1,1-1 122,-2-2 0,-1-5 314,2-7 1,-2-2-13,-1 0 1,-2-5 10,-1-1 0,-2-3 3,-4 0 0,0-1 56,0 1 1,0-4 85,0 1 0,-3-3-50,0 2 0,-3 5 68,3 4 1,-3 6-320,0 4 0,1 5 144,-1 3 1,3 4 44,-3 5 1,4 5 92,-1 13 1,2 3 28,1 9 0,0 3 150,0 2 0,3 3-111,0 3 0,4-1 116,-1 4 1,2-3-44,1 3 1,-1 0 5,1 3 1,-1-6-209,-2-6 0,-2-6 41,-4-12 0,0-1-236,0-5 249,0 1 0,-4-5 39,-2-4 1,-2-5-350,-1-4 0,1-4-370,-1-5 0,0-5-703,0-7 1,0-1 54,0-5 1226,5-7 0,0 2 0,4-7 0</inkml:trace>
</inkml:ink>
</file>

<file path=word/ink/ink1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11.919"/>
    </inkml:context>
    <inkml:brush xml:id="br0">
      <inkml:brushProperty name="width" value="0.05714" units="cm"/>
      <inkml:brushProperty name="height" value="0.05714" units="cm"/>
      <inkml:brushProperty name="color" value="#E71224"/>
    </inkml:brush>
  </inkml:definitions>
  <inkml:trace contextRef="#ctx0" brushRef="#br0">97 33 10550,'9'-10'897,"-3"-1"-850,0 8 1,-5-3 1053,-1 3 1,-7 4-538,-5 5 0,-3 6 100,0 3 0,-1 1-176,2 2 0,1 3-9,4-1 1,1 1 30,2-4 1,2 2-459,4 2 1,0-3-263,0 3 1,4-4 139,2-2 1,3 1-479,3-4 0,2 1 39,3-4 1,-2 1-322,0-7 0,-1 0 177,4-3 0,-1-7 288,-3-2 0,2-9 191,-4 1 0,2-6 62,-2 3 0,0-4 147,-3 4 0,-4-5 33,-2 2 0,-2-2 264,-1 2 0,0-1-61,0 6 0,-4 1 327,-2 8 1,-2-1-397,-1 7 1,0 0-8,0 3 1,4 5-42,-1 4 1,3 3-18,-3 2 0,4 5-214,-1-4 0,2 4 183,1-1 0,1-3-630,2 2 0,2-2 256,4 0 1,-1 0-389,1-3 1,3 0 5,0-3 0,3 0-476,0-1 0,-1-3 377,1-2 673,-1-6 0,4-6 0,0-4 0</inkml:trace>
</inkml:ink>
</file>

<file path=word/ink/ink1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11.539"/>
    </inkml:context>
    <inkml:brush xml:id="br0">
      <inkml:brushProperty name="width" value="0.05714" units="cm"/>
      <inkml:brushProperty name="height" value="0.05714" units="cm"/>
      <inkml:brushProperty name="color" value="#E71224"/>
    </inkml:brush>
  </inkml:definitions>
  <inkml:trace contextRef="#ctx0" brushRef="#br0">158 167 10705,'-10'-5'-817,"-2"2"832,-1 2 0,-5 6 1026,1 4 1,0 1-144,2 5 0,-1 0-28,5 6 0,-1-2-282,3 1 1,4 2-381,2-2 1,3 1-18,3-3 0,2-1 224,4 1 0,4-4-741,1 1 0,0-5-1,1-1 1,-3-4-364,2-5 0,-3-1 227,1-2 0,-2-3 148,-2-6 0,1-3 285,0-5 0,-4-3 49,-2-3 1,1-1 88,-1 1 1,0-3 76,-3-1 1,0-3 14,0 0 0,0 0 56,0 1 0,-1 2-310,-2 7 0,1 5 5,-4 7 0,3 5 7,-3 3 1,3 7 120,-3 4 0,4 9-56,-1 7 0,2 8 172,1 3 0,1 5-102,2-1 1,-1 3 54,4-1 1,0 5-93,3 1 0,3 7 112,-1-1 1,0-2 147,-5-4 0,1-3-283,-4-3 1,0 0 44,-3-5 0,0-1 57,0-9 1,-4 2-93,-2-8 0,-1-3 166,1-5 1,-2-6-465,3-3 1,-3-3-99,-1-3 1,0-6-294,0-6 0,1-6 11,3-2 0,1-5-263,4-2 0,0-6 898,0 1 0,0-10 0,0-1 0</inkml:trace>
</inkml:ink>
</file>

<file path=word/ink/ink1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11.097"/>
    </inkml:context>
    <inkml:brush xml:id="br0">
      <inkml:brushProperty name="width" value="0.05714" units="cm"/>
      <inkml:brushProperty name="height" value="0.05714" units="cm"/>
      <inkml:brushProperty name="color" value="#E71224"/>
    </inkml:brush>
  </inkml:definitions>
  <inkml:trace contextRef="#ctx0" brushRef="#br0">45 292 13427,'-14'0'-120,"1"1"810,4 2 0,4-1 489,2 3 0,2-2-208,1 3 0,1-1-661,2 1 0,7 1-724,8-4 0,3 3 187,6-3 0,2 0-49,1-3 0,2-1 151,-3-2 0,0-6-149,-6-6 1,2 0-269,-5-2 0,1-2-292,-3-4 0,-6-2 540,-3 5 1,-1-2 471,-5 1 0,0 4 1,-3-1 1,-7 2-175,-2 4 0,-3 0 32,1 3 1,-4 4-157,-6 2 1,3 3 423,-3 3 0,0 6 202,0 6 0,0 2-225,4 4 1,0 1 15,2 1 0,6 3-23,3-3 0,4 2-14,-1-2 1,9 2-148,3-5 0,5 4-306,1-4 0,5-2-171,0-3 1,5-5-459,-2 2 0,2-6-283,-2-3 0,2-3 313,-5-3 0,4-6-29,-4-5 1,1-4 265,-3-3 0,-2-4 469,-1-5 1,1 0 361,-5 1 1,0-2 64,-5-1 1,1 3 111,-4 5 0,0 1-40,-3 5 0,0 2 1958,0 7-1891,-4 4 0,-1 2-56,-4 3 0,3 7 108,0 5 1,3 4-266,-2 1 0,3 2 17,-1 2 1,2 1-202,1 5 1,1-1 9,2 1 1,-1-2-306,3-1 0,0-3 102,1-3 0,-1-4 50,-2-3 0,-2-1-373,2-1 1,-1-4-295,1-2 215,-2-2 0,3-2 346,-4-2 1,3-6 166,0-6 1,3-5-63,-3-4 1,2-1-129,-2-2 0,4-2 69,-1-1 1,5-3 70,1 1 1,-1 2 200,-2 4 1,-1 1 27,-2 8 1,2 1 34,-2 7 1,-1 1 154,0 3-87,-3 1 1,5 9-344,-4 3 1,0 5 259,-3 5 0,3 3 29,0 3 0,0-2-101,-3 2 1,3-1-279,0 4 1,3-4 118,-3 1 1,1-5-401,-2 2 0,0-2-112,4-2 0,-3-3 59,3-2 1,0-3-98,3-3 1,-3-3 465,0-3 1,3 0-1,5 0 1</inkml:trace>
</inkml:ink>
</file>

<file path=word/ink/ink1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10.052"/>
    </inkml:context>
    <inkml:brush xml:id="br0">
      <inkml:brushProperty name="width" value="0.05714" units="cm"/>
      <inkml:brushProperty name="height" value="0.05714" units="cm"/>
      <inkml:brushProperty name="color" value="#E71224"/>
    </inkml:brush>
  </inkml:definitions>
  <inkml:trace contextRef="#ctx0" brushRef="#br0">0 283 11343,'4'5'-1543,"1"2"1095,4-4 0,3 0 636,3-3 1,3 0 49,2 0 1,3-4 245,3-2 0,1-6 187,-1-2 0,1-3-111,-1-1 1,0 0 96,-3-3 0,-1 2-50,-5-1 0,-4-2 27,-4 2 1,-4-4-68,-5 4 1,-5-1-175,-4 3 0,-5 6-145,-6 3 0,-3 4 257,-3 5 0,-1 4-129,1 2 0,3 6 159,3 2 0,5 0-448,3 1 1,3-1 48,4 4 0,2 0-225,6-1 0,2-2-395,7 0 0,6-5-526,5 2 0,7-2 58,2-1 1,3-1-1763,4-2 2600,1-3 1,4 1 0,0 1 0</inkml:trace>
</inkml:ink>
</file>

<file path=word/ink/ink1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09.718"/>
    </inkml:context>
    <inkml:brush xml:id="br0">
      <inkml:brushProperty name="width" value="0.05714" units="cm"/>
      <inkml:brushProperty name="height" value="0.05714" units="cm"/>
      <inkml:brushProperty name="color" value="#E71224"/>
    </inkml:brush>
  </inkml:definitions>
  <inkml:trace contextRef="#ctx0" brushRef="#br0">1 202 11343,'0'24'885,"0"-1"0,0-2-83,0 2 1,0-3-143,0 1 0,0-4-316,0-2 0,0 1 267,0-5-471,4 1 0,-3-6 295,2 0-395,2-4 0,-4-2 427,2-6 0,0-3-62,0-3 0,0-1-655,-3-5 0,0-1 170,0-1 1,0 1-497,0-1 0,0-3 179,0 0 0,0-3-133,0 0 1,0-2 427,0-1 1,3 2-506,0 1 1,1 4 113,-1 8 1,-1 1 175,4 4 1,-3 3 168,3 0 1,0 4 35,2-1 1,1 6-552,0 3 518,0-2 1,0 8 0,0-2 0</inkml:trace>
</inkml:ink>
</file>

<file path=word/ink/ink1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09.463"/>
    </inkml:context>
    <inkml:brush xml:id="br0">
      <inkml:brushProperty name="width" value="0.05714" units="cm"/>
      <inkml:brushProperty name="height" value="0.05714" units="cm"/>
      <inkml:brushProperty name="color" value="#E71224"/>
    </inkml:brush>
  </inkml:definitions>
  <inkml:trace contextRef="#ctx0" brushRef="#br0">80 221 11645,'-13'8'1298,"0"1"1,1 3-420,0 0 0,2 0-237,4-4 0,-1 4-23,4 0 1,0 0-415,3-4 1,1 4 19,2 0 0,2-1-369,4-5 1,2 0 68,1-3 1,4 0-356,-2-3 0,3-1 305,1-2 0,-4-4-115,1-5 1,-3-5 76,3 0 1,-5-1 301,2-3 0,-3 0-189,-3 0 1,1 0 256,-4 0 1,0 1-15,-3-3 0,0 2-383,0-2 1,0 3-396,0 0 0,0 2-304,0 3 1,0 3 880,0 3 0,4 0 0,0 0 0</inkml:trace>
</inkml:ink>
</file>

<file path=word/ink/ink1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09.201"/>
    </inkml:context>
    <inkml:brush xml:id="br0">
      <inkml:brushProperty name="width" value="0.05714" units="cm"/>
      <inkml:brushProperty name="height" value="0.05714" units="cm"/>
      <inkml:brushProperty name="color" value="#E71224"/>
    </inkml:brush>
  </inkml:definitions>
  <inkml:trace contextRef="#ctx0" brushRef="#br0">26 36 11645,'-9'-9'-11,"3"4"938,0 2-786,4-2 0,-1 4 551,6-2 1,2-1-760,4 1 0,3 0-42,-1 3 1,5 4-345,-1 2 0,1 2-248,2 1 669,-4 4 1,2-4 0,-2 4 0</inkml:trace>
</inkml:ink>
</file>

<file path=word/ink/ink1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09.043"/>
    </inkml:context>
    <inkml:brush xml:id="br0">
      <inkml:brushProperty name="width" value="0.05714" units="cm"/>
      <inkml:brushProperty name="height" value="0.05714" units="cm"/>
      <inkml:brushProperty name="color" value="#E71224"/>
    </inkml:brush>
  </inkml:definitions>
  <inkml:trace contextRef="#ctx0" brushRef="#br0">36 26 11596,'0'-14'1309,"-4"5"1,2 7-1247,-4 4 0,3 7 921,-3 6 0,3 4-221,-3 4 1,4 2-265,-1 7 1,2 4-278,1 5 0,0-3-15,0 0 0,0-3-13,0 6 1,3-4-96,0 2 0,1-3-20,-1-1 1,-1 1-810,4-1 1,-3-4 368,3-1 1,-3-7-198,3-2 1,-4-4-105,1-2-1148,1-2 1705,-3-4 1,7-5 0,-3 0 0</inkml:trace>
</inkml:ink>
</file>

<file path=word/ink/ink1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08.821"/>
    </inkml:context>
    <inkml:brush xml:id="br0">
      <inkml:brushProperty name="width" value="0.05714" units="cm"/>
      <inkml:brushProperty name="height" value="0.05714" units="cm"/>
      <inkml:brushProperty name="color" value="#E71224"/>
    </inkml:brush>
  </inkml:definitions>
  <inkml:trace contextRef="#ctx0" brushRef="#br0">88 57 12333,'9'0'0,"-4"-4"751,-1 3 0,-5-3-630,-2 4 1,-5 4 570,-4 2 1,-2 3 18,2 3 1,-3 0 29,4 3 1,-1 2-358,3-2 0,4 1 248,2 2 0,2-2-479,1-1 1,0 1-58,0-4 1,1 0 26,2 0 1,2-3-595,4 0 1,0-1-560,-1-5 0,2-1 270,2-2 0,-1-3 110,3-3 0,-3-5 457,1-1 1,-2-5 298,-1 0 0,-2-2 91,-1-4 1,-1 3-66,-2 0 1,-2-2 265,2 1 0,-2 1 150,-1 2 0,0 2 66,0 1 0,-1 3-278,-2 6 0,2 1-37,-2 2 0,1 3-583,-1 0 1,2 7 358,-2 5 0,2 5-204,1 0 0,0 1 138,0 2 1,0 2-166,0-1 1,4 0 30,2 0 0,2-3-151,1 3 0,0-3-4,0-4 0,-1 3-153,1-2 0,0-4-710,0-2 1,-3-1 304,0-5 0,-1-1-93,4-5 1,-3-7 951,0-7 1,0-5-1,3-4 1</inkml:trace>
</inkml:ink>
</file>

<file path=word/ink/ink1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08.463"/>
    </inkml:context>
    <inkml:brush xml:id="br0">
      <inkml:brushProperty name="width" value="0.05714" units="cm"/>
      <inkml:brushProperty name="height" value="0.05714" units="cm"/>
      <inkml:brushProperty name="color" value="#E71224"/>
    </inkml:brush>
  </inkml:definitions>
  <inkml:trace contextRef="#ctx0" brushRef="#br0">36 194 12335,'0'-9'1410,"0"5"0,-1 0-1730,-2 4 1,1 4 1527,-4 1 1,1 4-331,-1 3 1,-1 2-255,4 3 0,0 4-273,3 0 0,0 3-265,0 0 0,0-2 410,0 2 1,0-5-667,0 2 0,0-7 1064,0-2-1240,4-2 10,-3-5 1,3-2-125,-4-6 0,0-3 351,0-6 1,0-4 27,0-5 1,0-2-254,0 2 0,-3-4 77,0 2 0,0-5-154,3-2 1,0-6 73,0 1 0,3-2-41,0 5 1,3 6 387,-3 5 0,4 2-164,-1 2 1,2 4-9,0 4 1,1 4-269,0 5 1,3 0 133,-1 0 1,1 4 44,-3 2 1,4 2 0,1 1 0</inkml:trace>
</inkml:ink>
</file>

<file path=word/ink/ink1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08.204"/>
    </inkml:context>
    <inkml:brush xml:id="br0">
      <inkml:brushProperty name="width" value="0.05714" units="cm"/>
      <inkml:brushProperty name="height" value="0.05714" units="cm"/>
      <inkml:brushProperty name="color" value="#E71224"/>
    </inkml:brush>
  </inkml:definitions>
  <inkml:trace contextRef="#ctx0" brushRef="#br0">9 247 15395,'-5'-5'-792,"1"1"1510,4 0 1,4 0 305,2-1 1,2-3-313,1 2 1,4-2-429,1-1 1,3 0-311,1 1 0,0-4 135,3 0 0,-3-3 215,3 4 0,-2-4 182,-2 3 0,-3-3-436,-2 4 0,-6-4-153,-3 3 1,-2 0-54,-1 4 0,-1-1 3,-2 0 1,-6 4-392,-6 2 1,-3 2 110,-2 1 1,0 5 175,-3 4 0,3 4 416,0 4 1,4 2-54,1 1 1,4 0 4,0 4 0,5-4 76,3 4 1,2-5-371,1 2 1,4-3 181,2 0 0,2-1-495,4-3 1,3-1-303,5-4 1,3-4-65,3-2 1,0-2-284,-3-1 0,0-2 919,-2-4 1,1-4-1,5-7 1</inkml:trace>
</inkml:ink>
</file>

<file path=word/ink/ink1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07.845"/>
    </inkml:context>
    <inkml:brush xml:id="br0">
      <inkml:brushProperty name="width" value="0.05714" units="cm"/>
      <inkml:brushProperty name="height" value="0.05714" units="cm"/>
      <inkml:brushProperty name="color" value="#E71224"/>
    </inkml:brush>
  </inkml:definitions>
  <inkml:trace contextRef="#ctx0" brushRef="#br0">35 35 13288,'-8'-6'-611,"-1"0"1,1 3 343,2-3 1179,2 4 0,5-2 128,2 4 1,3 0-944,6 0 0,2 0-319,7 0 1,-1-3 212,3 0 1,-2 1-967,2 5 0,0 2 927,0 4 0,-1 4 1,-5 0-1</inkml:trace>
</inkml:ink>
</file>

<file path=word/ink/ink1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07.676"/>
    </inkml:context>
    <inkml:brush xml:id="br0">
      <inkml:brushProperty name="width" value="0.05714" units="cm"/>
      <inkml:brushProperty name="height" value="0.05714" units="cm"/>
      <inkml:brushProperty name="color" value="#E71224"/>
    </inkml:brush>
  </inkml:definitions>
  <inkml:trace contextRef="#ctx0" brushRef="#br0">44 0 12992,'-6'0'-25,"1"0"1,0 5 1119,-1 4 0,-1 6-444,4 6 1,-3 6-79,3 0 0,0 5-233,3 1 1,0-1-110,0 3 0,0-1-264,0 4 1,1 1 344,2-1 1,1 0-259,2-2 0,2 1-508,-2-2 0,1 0-30,-2-8 1,2 0 58,-4-6 1,3-1-362,-3-6 1,3-1-1069,-3-4 1757,0 0 1,1-5 0,1 0-1</inkml:trace>
</inkml:ink>
</file>

<file path=word/ink/ink1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07.445"/>
    </inkml:context>
    <inkml:brush xml:id="br0">
      <inkml:brushProperty name="width" value="0.05714" units="cm"/>
      <inkml:brushProperty name="height" value="0.05714" units="cm"/>
      <inkml:brushProperty name="color" value="#E71224"/>
    </inkml:brush>
  </inkml:definitions>
  <inkml:trace contextRef="#ctx0" brushRef="#br0">18 9 12992,'-4'-5'144,"3"1"-53,-7 8 0,7 1 825,-2 4 1,3 0-879,3-1 0,2 5 0,4 1 0</inkml:trace>
</inkml:ink>
</file>

<file path=word/ink/ink1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07.310"/>
    </inkml:context>
    <inkml:brush xml:id="br0">
      <inkml:brushProperty name="width" value="0.05714" units="cm"/>
      <inkml:brushProperty name="height" value="0.05714" units="cm"/>
      <inkml:brushProperty name="color" value="#E71224"/>
    </inkml:brush>
  </inkml:definitions>
  <inkml:trace contextRef="#ctx0" brushRef="#br0">44 18 11393,'0'-9'2284,"0"4"-1463,0 1 1,-4 4-688,-2 0 0,2 1 216,-2 2 1,0 3 72,-3 6 1,4-1 117,2 3 0,2 4-467,1 3 1,0-1 154,0-2 0,0 0-283,0 3 1,0-5 30,0 1 1,4-2-358,2 0 0,-1-2-613,1-1 0,-3-5-352,3 2 1163,-5-6 1,7 5 0,-3-3 0</inkml:trace>
</inkml:ink>
</file>

<file path=word/ink/ink1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10:24:07.104"/>
    </inkml:context>
    <inkml:brush xml:id="br0">
      <inkml:brushProperty name="width" value="0.05714" units="cm"/>
      <inkml:brushProperty name="height" value="0.05714" units="cm"/>
      <inkml:brushProperty name="color" value="#E71224"/>
    </inkml:brush>
  </inkml:definitions>
  <inkml:trace contextRef="#ctx0" brushRef="#br0">142 1 28466,'-10'27'0,"-1"3"-339,0 6 0,-4 7 308,3 7 0,0 4-17,4 4 1,-1 5 0,0 8 0,4 3-159,2 3 0,2 3-380,1-1 1,-3-1 471,0-8 0,-3 0-571,3-3 1,-1-10 179,2-10 1,1-6 199,-2-9 0,1-7 154,-1-7 0,2-4-160,-2-5 240,2-5 0,2 0-341,2-4 1,3-6 478,5-5 1,0-7 28,4-8 0,0-3-165,2-3 0,2 3-466,1-3 0,0 2 216,3 3 1,-2-1-474,3 4 1,-5 6 194,2 0 0,-3 6 720,0 1 1,0 5 0,-1 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28</TotalTime>
  <Pages>11</Pages>
  <Words>2235</Words>
  <Characters>12080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Morgan Lewis</cp:lastModifiedBy>
  <cp:revision>38</cp:revision>
  <cp:lastPrinted>2019-12-12T14:43:00Z</cp:lastPrinted>
  <dcterms:created xsi:type="dcterms:W3CDTF">2021-05-27T08:08:00Z</dcterms:created>
  <dcterms:modified xsi:type="dcterms:W3CDTF">2021-06-02T12:52:00Z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