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9B0A88" w14:textId="7B2F6D21" w:rsidR="008966FE" w:rsidRPr="00AD27FE" w:rsidRDefault="008966FE" w:rsidP="00AD27FE">
      <w:pPr>
        <w:rPr>
          <w:rFonts w:ascii="Arial" w:hAnsi="Arial" w:cs="Arial"/>
        </w:rPr>
      </w:pPr>
    </w:p>
    <w:p w14:paraId="73DEF778" w14:textId="70976217" w:rsidR="00431BEC" w:rsidRDefault="00431BEC" w:rsidP="00F06A67">
      <w:pPr>
        <w:jc w:val="center"/>
        <w:rPr>
          <w:rFonts w:ascii="Times New Roman" w:hAnsi="Times New Roman"/>
          <w:b/>
          <w:bCs/>
          <w:sz w:val="52"/>
          <w:szCs w:val="52"/>
        </w:rPr>
      </w:pPr>
      <w:r w:rsidRPr="00110C6A">
        <w:rPr>
          <w:noProof/>
        </w:rPr>
        <w:drawing>
          <wp:inline distT="0" distB="0" distL="0" distR="0" wp14:anchorId="3E653480" wp14:editId="4B9BDE41">
            <wp:extent cx="2575560" cy="1143000"/>
            <wp:effectExtent l="0" t="0" r="0" b="0"/>
            <wp:docPr id="9" name="Picture 1" descr="A white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white sign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76AFB" w14:textId="77777777" w:rsidR="00431BEC" w:rsidRDefault="00431BEC" w:rsidP="00F06A67">
      <w:pPr>
        <w:jc w:val="center"/>
        <w:rPr>
          <w:rFonts w:ascii="Times New Roman" w:hAnsi="Times New Roman"/>
          <w:b/>
          <w:bCs/>
          <w:sz w:val="52"/>
          <w:szCs w:val="52"/>
        </w:rPr>
      </w:pPr>
    </w:p>
    <w:p w14:paraId="2F86F6FF" w14:textId="77777777" w:rsidR="00431BEC" w:rsidRDefault="00431BEC" w:rsidP="00F06A67">
      <w:pPr>
        <w:jc w:val="center"/>
        <w:rPr>
          <w:rFonts w:ascii="Times New Roman" w:hAnsi="Times New Roman"/>
          <w:b/>
          <w:bCs/>
          <w:sz w:val="52"/>
          <w:szCs w:val="52"/>
        </w:rPr>
      </w:pPr>
    </w:p>
    <w:p w14:paraId="401EFB69" w14:textId="77777777" w:rsidR="00805416" w:rsidRDefault="00916AB1" w:rsidP="00F06A67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Problem Solving</w:t>
      </w:r>
      <w:r w:rsidR="004257E0">
        <w:rPr>
          <w:rFonts w:ascii="Times New Roman" w:hAnsi="Times New Roman"/>
          <w:b/>
          <w:bCs/>
          <w:sz w:val="52"/>
          <w:szCs w:val="52"/>
        </w:rPr>
        <w:t xml:space="preserve"> and </w:t>
      </w:r>
      <w:r w:rsidR="00805416">
        <w:rPr>
          <w:rFonts w:ascii="Times New Roman" w:hAnsi="Times New Roman"/>
          <w:b/>
          <w:bCs/>
          <w:sz w:val="52"/>
          <w:szCs w:val="52"/>
        </w:rPr>
        <w:t>Decision Making</w:t>
      </w:r>
    </w:p>
    <w:p w14:paraId="61A32841" w14:textId="3D84E4D7" w:rsidR="00916AB1" w:rsidRDefault="00805416" w:rsidP="00F06A67">
      <w:pPr>
        <w:jc w:val="center"/>
        <w:rPr>
          <w:sz w:val="40"/>
          <w:szCs w:val="40"/>
        </w:rPr>
      </w:pPr>
      <w:r>
        <w:rPr>
          <w:rFonts w:ascii="Times New Roman" w:hAnsi="Times New Roman"/>
          <w:b/>
          <w:bCs/>
          <w:sz w:val="52"/>
          <w:szCs w:val="52"/>
        </w:rPr>
        <w:t>Green Haven Florist</w:t>
      </w:r>
      <w:r w:rsidR="00916AB1">
        <w:rPr>
          <w:rFonts w:ascii="Times New Roman" w:hAnsi="Times New Roman"/>
          <w:b/>
          <w:bCs/>
          <w:sz w:val="52"/>
          <w:szCs w:val="52"/>
        </w:rPr>
        <w:t xml:space="preserve"> </w:t>
      </w:r>
    </w:p>
    <w:p w14:paraId="1DF0761E" w14:textId="77777777" w:rsidR="00F06A67" w:rsidRDefault="00F06A67" w:rsidP="00F06A67">
      <w:pPr>
        <w:rPr>
          <w:rFonts w:ascii="Times New Roman" w:hAnsi="Times New Roman"/>
          <w:b/>
          <w:bCs/>
          <w:sz w:val="32"/>
          <w:szCs w:val="32"/>
        </w:rPr>
      </w:pPr>
    </w:p>
    <w:p w14:paraId="5176E458" w14:textId="77777777" w:rsidR="00F06A67" w:rsidRPr="006030DF" w:rsidRDefault="00F06A67" w:rsidP="00F06A67">
      <w:pPr>
        <w:rPr>
          <w:rFonts w:ascii="Times New Roman" w:hAnsi="Times New Roman"/>
          <w:sz w:val="32"/>
          <w:szCs w:val="32"/>
        </w:rPr>
      </w:pPr>
      <w:r w:rsidRPr="006030DF">
        <w:rPr>
          <w:rFonts w:ascii="Times New Roman" w:hAnsi="Times New Roman"/>
          <w:b/>
          <w:bCs/>
          <w:sz w:val="32"/>
          <w:szCs w:val="32"/>
        </w:rPr>
        <w:t xml:space="preserve">Name of the university: </w:t>
      </w:r>
      <w:r w:rsidRPr="006030DF">
        <w:rPr>
          <w:rFonts w:ascii="Times New Roman" w:hAnsi="Times New Roman"/>
          <w:sz w:val="32"/>
          <w:szCs w:val="32"/>
        </w:rPr>
        <w:t>University of Wales Trinity Saint David (London Campus)</w:t>
      </w:r>
    </w:p>
    <w:p w14:paraId="5922F423" w14:textId="77777777" w:rsidR="00F06A67" w:rsidRPr="006030DF" w:rsidRDefault="00F06A67" w:rsidP="00F06A67">
      <w:pPr>
        <w:rPr>
          <w:rFonts w:ascii="Times New Roman" w:hAnsi="Times New Roman"/>
          <w:sz w:val="32"/>
          <w:szCs w:val="32"/>
        </w:rPr>
      </w:pPr>
      <w:r w:rsidRPr="006030DF">
        <w:rPr>
          <w:rFonts w:ascii="Times New Roman" w:hAnsi="Times New Roman"/>
          <w:b/>
          <w:bCs/>
          <w:sz w:val="32"/>
          <w:szCs w:val="32"/>
        </w:rPr>
        <w:t xml:space="preserve">Student Name: </w:t>
      </w:r>
      <w:r w:rsidRPr="006030DF">
        <w:rPr>
          <w:rFonts w:ascii="Times New Roman" w:hAnsi="Times New Roman"/>
          <w:sz w:val="32"/>
          <w:szCs w:val="32"/>
        </w:rPr>
        <w:t>Cherelle Egan</w:t>
      </w:r>
    </w:p>
    <w:p w14:paraId="2CFCB955" w14:textId="77777777" w:rsidR="00F06A67" w:rsidRDefault="00F06A67" w:rsidP="00F06A67">
      <w:pPr>
        <w:rPr>
          <w:rFonts w:ascii="Times New Roman" w:hAnsi="Times New Roman"/>
          <w:sz w:val="32"/>
          <w:szCs w:val="32"/>
        </w:rPr>
      </w:pPr>
      <w:r w:rsidRPr="006030DF">
        <w:rPr>
          <w:rFonts w:ascii="Times New Roman" w:hAnsi="Times New Roman"/>
          <w:b/>
          <w:bCs/>
          <w:sz w:val="32"/>
          <w:szCs w:val="32"/>
        </w:rPr>
        <w:t xml:space="preserve">Student ID: </w:t>
      </w:r>
      <w:r w:rsidRPr="006030DF">
        <w:rPr>
          <w:rFonts w:ascii="Times New Roman" w:hAnsi="Times New Roman"/>
          <w:sz w:val="32"/>
          <w:szCs w:val="32"/>
        </w:rPr>
        <w:t>2443051</w:t>
      </w:r>
    </w:p>
    <w:p w14:paraId="55463B4E" w14:textId="77777777" w:rsidR="009D554E" w:rsidRDefault="00F06A67" w:rsidP="00F06A6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Module Code: </w:t>
      </w:r>
      <w:r>
        <w:rPr>
          <w:rFonts w:ascii="Times New Roman" w:hAnsi="Times New Roman"/>
          <w:sz w:val="32"/>
          <w:szCs w:val="32"/>
        </w:rPr>
        <w:t>LCLM400</w:t>
      </w:r>
      <w:r w:rsidR="009753C8">
        <w:rPr>
          <w:rFonts w:ascii="Times New Roman" w:hAnsi="Times New Roman"/>
          <w:sz w:val="32"/>
          <w:szCs w:val="32"/>
        </w:rPr>
        <w:t>4</w:t>
      </w:r>
    </w:p>
    <w:p w14:paraId="2D97A512" w14:textId="0754A4E3" w:rsidR="00F06A67" w:rsidRPr="006030DF" w:rsidRDefault="00F06A67" w:rsidP="00F06A6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Module: </w:t>
      </w:r>
      <w:r w:rsidR="00431BEC">
        <w:rPr>
          <w:rFonts w:ascii="Times New Roman" w:hAnsi="Times New Roman"/>
          <w:sz w:val="32"/>
          <w:szCs w:val="32"/>
        </w:rPr>
        <w:t xml:space="preserve">problem </w:t>
      </w:r>
      <w:r w:rsidR="0087554B">
        <w:rPr>
          <w:rFonts w:ascii="Times New Roman" w:hAnsi="Times New Roman"/>
          <w:sz w:val="32"/>
          <w:szCs w:val="32"/>
        </w:rPr>
        <w:t>S</w:t>
      </w:r>
      <w:r w:rsidR="00431BEC">
        <w:rPr>
          <w:rFonts w:ascii="Times New Roman" w:hAnsi="Times New Roman"/>
          <w:sz w:val="32"/>
          <w:szCs w:val="32"/>
        </w:rPr>
        <w:t xml:space="preserve">olving </w:t>
      </w:r>
      <w:r w:rsidR="004275BB">
        <w:rPr>
          <w:rFonts w:ascii="Times New Roman" w:hAnsi="Times New Roman"/>
          <w:sz w:val="32"/>
          <w:szCs w:val="32"/>
        </w:rPr>
        <w:t xml:space="preserve">and </w:t>
      </w:r>
      <w:r w:rsidR="0087554B">
        <w:rPr>
          <w:rFonts w:ascii="Times New Roman" w:hAnsi="Times New Roman"/>
          <w:sz w:val="32"/>
          <w:szCs w:val="32"/>
        </w:rPr>
        <w:t>Decision Making</w:t>
      </w:r>
    </w:p>
    <w:p w14:paraId="2DA461CE" w14:textId="77CE4111" w:rsidR="00F06A67" w:rsidRPr="006030DF" w:rsidRDefault="00F06A67" w:rsidP="00F06A6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Lecturer: </w:t>
      </w:r>
      <w:r w:rsidR="00431BEC">
        <w:rPr>
          <w:rFonts w:ascii="Times New Roman" w:hAnsi="Times New Roman"/>
          <w:sz w:val="32"/>
          <w:szCs w:val="32"/>
        </w:rPr>
        <w:t>Anita Nan</w:t>
      </w:r>
    </w:p>
    <w:p w14:paraId="1648F381" w14:textId="77777777" w:rsidR="00F06A67" w:rsidRDefault="00F06A67" w:rsidP="00F06A67">
      <w:pPr>
        <w:rPr>
          <w:rFonts w:ascii="Times New Roman" w:hAnsi="Times New Roman"/>
          <w:b/>
          <w:bCs/>
          <w:sz w:val="40"/>
          <w:szCs w:val="40"/>
        </w:rPr>
      </w:pPr>
    </w:p>
    <w:p w14:paraId="10842DA9" w14:textId="77777777" w:rsidR="00AD27FE" w:rsidRDefault="00AD27FE" w:rsidP="00AD27F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1A52F4" wp14:editId="3BED4CC2">
                <wp:simplePos x="0" y="0"/>
                <wp:positionH relativeFrom="page">
                  <wp:posOffset>229235</wp:posOffset>
                </wp:positionH>
                <wp:positionV relativeFrom="page">
                  <wp:posOffset>8216900</wp:posOffset>
                </wp:positionV>
                <wp:extent cx="7316470" cy="920750"/>
                <wp:effectExtent l="1905" t="0" r="0" b="3175"/>
                <wp:wrapSquare wrapText="bothSides"/>
                <wp:docPr id="21669176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6470" cy="92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60B379" w14:textId="77777777" w:rsidR="00AD27FE" w:rsidRPr="00F06A67" w:rsidRDefault="00AD27FE" w:rsidP="00AD27FE">
                            <w:pPr>
                              <w:pStyle w:val="NoSpacing"/>
                              <w:jc w:val="right"/>
                              <w:rPr>
                                <w:color w:val="595959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1600200" tIns="0" rIns="68580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9200</wp14:pctHeight>
                </wp14:sizeRelV>
              </wp:anchor>
            </w:drawing>
          </mc:Choice>
          <mc:Fallback>
            <w:pict>
              <v:shapetype w14:anchorId="7B1A52F4" id="_x0000_t202" coordsize="21600,21600" o:spt="202" path="m,l,21600r21600,l21600,xe">
                <v:stroke joinstyle="miter"/>
                <v:path gradientshapeok="t" o:connecttype="rect"/>
              </v:shapetype>
              <v:shape id="Text Box 159" o:spid="_x0000_s1026" type="#_x0000_t202" style="position:absolute;left:0;text-align:left;margin-left:18.05pt;margin-top:647pt;width:576.1pt;height:72.5pt;z-index:251663360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" filled="f" stroked="f" strokeweight=".5pt">
                <v:textbox inset="126pt,0,54pt,0">
                  <w:txbxContent>
                    <w:p w14:paraId="4160B379" w14:textId="77777777" w:rsidR="00AD27FE" w:rsidRPr="00F06A67" w:rsidRDefault="00AD27FE" w:rsidP="00AD27FE">
                      <w:pPr>
                        <w:pStyle w:val="NoSpacing"/>
                        <w:jc w:val="right"/>
                        <w:rPr>
                          <w:color w:val="595959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A67A88" wp14:editId="22B774E5">
                <wp:simplePos x="0" y="0"/>
                <wp:positionH relativeFrom="page">
                  <wp:posOffset>229235</wp:posOffset>
                </wp:positionH>
                <wp:positionV relativeFrom="page">
                  <wp:posOffset>7031355</wp:posOffset>
                </wp:positionV>
                <wp:extent cx="7316470" cy="154940"/>
                <wp:effectExtent l="1905" t="0" r="0" b="1270"/>
                <wp:wrapSquare wrapText="bothSides"/>
                <wp:docPr id="657520611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6470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2051F" w14:textId="77777777" w:rsidR="00AD27FE" w:rsidRPr="00F06A67" w:rsidRDefault="00AD27FE" w:rsidP="00AD27FE">
                            <w:pPr>
                              <w:pStyle w:val="NoSpacing"/>
                              <w:jc w:val="right"/>
                              <w:rPr>
                                <w:color w:val="59595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1600200" tIns="0" rIns="68580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10000</wp14:pctHeight>
                </wp14:sizeRelV>
              </wp:anchor>
            </w:drawing>
          </mc:Choice>
          <mc:Fallback>
            <w:pict>
              <v:shape w14:anchorId="19A67A88" id="Text Box 161" o:spid="_x0000_s1027" type="#_x0000_t202" style="position:absolute;left:0;text-align:left;margin-left:18.05pt;margin-top:553.65pt;width:576.1pt;height:12.2pt;z-index:251664384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" filled="f" stroked="f" strokeweight=".5pt">
                <v:textbox style="mso-fit-shape-to-text:t" inset="126pt,0,54pt,0">
                  <w:txbxContent>
                    <w:p w14:paraId="35D2051F" w14:textId="77777777" w:rsidR="00AD27FE" w:rsidRPr="00F06A67" w:rsidRDefault="00AD27FE" w:rsidP="00AD27FE">
                      <w:pPr>
                        <w:pStyle w:val="NoSpacing"/>
                        <w:jc w:val="right"/>
                        <w:rPr>
                          <w:color w:val="595959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Arial" w:hAnsi="Arial" w:cs="Arial"/>
          <w:b/>
          <w:bCs/>
          <w:sz w:val="32"/>
          <w:szCs w:val="32"/>
          <w:u w:val="single"/>
        </w:rPr>
        <w:t>Introduction</w:t>
      </w:r>
    </w:p>
    <w:p w14:paraId="39D85FDF" w14:textId="77777777" w:rsidR="00AD27FE" w:rsidRDefault="00AD27FE" w:rsidP="00AD27FE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CE2BFAF" w14:textId="77777777" w:rsidR="00AD27FE" w:rsidRDefault="00AD27FE" w:rsidP="00AD27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Social media has become a critical marketing tool for small businesses, particularly within visually driven industries such as floristry. Green Haven have a had a 30% decrease in sales and low foot traffic into their store. Social media platforms such as Instagram and Facebook offer an effective way to showcase products, engage customers and increase sales. </w:t>
      </w:r>
    </w:p>
    <w:p w14:paraId="61E075F6" w14:textId="77777777" w:rsidR="00AD27FE" w:rsidRDefault="00AD27FE" w:rsidP="00AD27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assignment presents an action plan, alongside a monitoring and evaluation. This is to help improve the social media performance of a florist business. The plan focuses on identifying key issues, prioritising products for promotion, recruiting appropriate expertise and establishing a consistent content strategy. Monitoring and evaluation are then used to assess effectiveness and help to support improvement. </w:t>
      </w:r>
    </w:p>
    <w:p w14:paraId="20461CD2" w14:textId="71A3B3D6" w:rsidR="007B7612" w:rsidRDefault="006826B8" w:rsidP="00AD27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 applying work focused </w:t>
      </w:r>
      <w:r w:rsidR="00D50C5F">
        <w:rPr>
          <w:rFonts w:ascii="Arial" w:hAnsi="Arial" w:cs="Arial"/>
        </w:rPr>
        <w:t xml:space="preserve">business planning techniques, this </w:t>
      </w:r>
      <w:r w:rsidR="006E637C">
        <w:rPr>
          <w:rFonts w:ascii="Arial" w:hAnsi="Arial" w:cs="Arial"/>
        </w:rPr>
        <w:t xml:space="preserve">assignment demonstrates how strategic decision making </w:t>
      </w:r>
      <w:r w:rsidR="004556C4">
        <w:rPr>
          <w:rFonts w:ascii="Arial" w:hAnsi="Arial" w:cs="Arial"/>
        </w:rPr>
        <w:t xml:space="preserve">supported by data and evaluation can enhance </w:t>
      </w:r>
      <w:r w:rsidR="00F22654">
        <w:rPr>
          <w:rFonts w:ascii="Arial" w:hAnsi="Arial" w:cs="Arial"/>
        </w:rPr>
        <w:t xml:space="preserve">a businesses performance. </w:t>
      </w:r>
    </w:p>
    <w:p w14:paraId="02F75D1B" w14:textId="77777777" w:rsidR="009377F8" w:rsidRDefault="007B7612" w:rsidP="009377F8">
      <w:pPr>
        <w:spacing w:after="0" w:line="240" w:lineRule="auto"/>
        <w:rPr>
          <w:rFonts w:ascii="Aptos" w:eastAsia="Times New Roman" w:hAnsi="Aptos"/>
          <w:color w:val="212121"/>
          <w:sz w:val="24"/>
          <w:szCs w:val="24"/>
          <w:lang w:val="en-GB" w:eastAsia="en-GB"/>
        </w:rPr>
      </w:pPr>
      <w:r>
        <w:rPr>
          <w:rFonts w:ascii="Arial" w:hAnsi="Arial" w:cs="Arial"/>
        </w:rPr>
        <w:t xml:space="preserve">The florist </w:t>
      </w:r>
      <w:r w:rsidR="00677FB0">
        <w:rPr>
          <w:rFonts w:ascii="Arial" w:hAnsi="Arial" w:cs="Arial"/>
        </w:rPr>
        <w:t>industry</w:t>
      </w:r>
      <w:r w:rsidR="00582EC9">
        <w:rPr>
          <w:rFonts w:ascii="Arial" w:hAnsi="Arial" w:cs="Arial"/>
        </w:rPr>
        <w:t xml:space="preserve"> is highly competitive, with many businesses offering simil</w:t>
      </w:r>
      <w:r w:rsidR="00DE3F29">
        <w:rPr>
          <w:rFonts w:ascii="Arial" w:hAnsi="Arial" w:cs="Arial"/>
        </w:rPr>
        <w:t>ar products and services. As a result,</w:t>
      </w:r>
      <w:r w:rsidR="001D19F4">
        <w:rPr>
          <w:rFonts w:ascii="Arial" w:hAnsi="Arial" w:cs="Arial"/>
        </w:rPr>
        <w:t xml:space="preserve"> differen</w:t>
      </w:r>
      <w:r w:rsidR="00FB76B6">
        <w:rPr>
          <w:rFonts w:ascii="Arial" w:hAnsi="Arial" w:cs="Arial"/>
        </w:rPr>
        <w:t>tiation and brand visibility are essenti</w:t>
      </w:r>
      <w:r w:rsidR="00677FB0">
        <w:rPr>
          <w:rFonts w:ascii="Arial" w:hAnsi="Arial" w:cs="Arial"/>
        </w:rPr>
        <w:t xml:space="preserve">al for attracting customers. </w:t>
      </w:r>
      <w:r w:rsidR="00B4274B">
        <w:rPr>
          <w:rFonts w:ascii="Arial" w:hAnsi="Arial" w:cs="Arial"/>
        </w:rPr>
        <w:t xml:space="preserve">Social media provides florists with a cost </w:t>
      </w:r>
      <w:r w:rsidR="008D6405">
        <w:rPr>
          <w:rFonts w:ascii="Arial" w:hAnsi="Arial" w:cs="Arial"/>
        </w:rPr>
        <w:t>effective platform to promote</w:t>
      </w:r>
      <w:r w:rsidR="00422725">
        <w:rPr>
          <w:rFonts w:ascii="Arial" w:hAnsi="Arial" w:cs="Arial"/>
        </w:rPr>
        <w:t xml:space="preserve"> </w:t>
      </w:r>
      <w:r w:rsidR="008D6405">
        <w:rPr>
          <w:rFonts w:ascii="Arial" w:hAnsi="Arial" w:cs="Arial"/>
        </w:rPr>
        <w:t>floral arrangements</w:t>
      </w:r>
      <w:r w:rsidR="00422725">
        <w:rPr>
          <w:rFonts w:ascii="Arial" w:hAnsi="Arial" w:cs="Arial"/>
        </w:rPr>
        <w:t>.</w:t>
      </w:r>
      <w:r w:rsidR="009377F8">
        <w:rPr>
          <w:rFonts w:ascii="Arial" w:hAnsi="Arial" w:cs="Arial"/>
        </w:rPr>
        <w:t xml:space="preserve"> </w:t>
      </w:r>
      <w:r w:rsidR="009377F8" w:rsidRPr="009377F8">
        <w:rPr>
          <w:rFonts w:ascii="Aptos" w:eastAsia="Times New Roman" w:hAnsi="Aptos"/>
          <w:color w:val="212121"/>
          <w:sz w:val="24"/>
          <w:szCs w:val="24"/>
          <w:lang w:val="en-GB" w:eastAsia="en-GB"/>
        </w:rPr>
        <w:t>Implementing a well-planned social media strategy has the potential to increase visibility, improve customer engagement and ultimately support the recovery and growth of Green Haven Florist.</w:t>
      </w:r>
    </w:p>
    <w:p w14:paraId="4BB72EDF" w14:textId="77777777" w:rsidR="00A967D9" w:rsidRDefault="00A967D9" w:rsidP="009377F8">
      <w:pPr>
        <w:spacing w:after="0" w:line="240" w:lineRule="auto"/>
        <w:rPr>
          <w:rFonts w:ascii="Aptos" w:eastAsia="Times New Roman" w:hAnsi="Aptos"/>
          <w:color w:val="212121"/>
          <w:sz w:val="24"/>
          <w:szCs w:val="24"/>
          <w:lang w:val="en-GB" w:eastAsia="en-GB"/>
        </w:rPr>
      </w:pPr>
    </w:p>
    <w:p w14:paraId="5DABEE89" w14:textId="77777777" w:rsidR="00A967D9" w:rsidRPr="009377F8" w:rsidRDefault="00A967D9" w:rsidP="009377F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GB" w:eastAsia="en-GB"/>
        </w:rPr>
      </w:pPr>
    </w:p>
    <w:p w14:paraId="276965C9" w14:textId="66BB8D14" w:rsidR="007B7612" w:rsidRDefault="007B7612" w:rsidP="00AD27FE">
      <w:pPr>
        <w:rPr>
          <w:rFonts w:ascii="Arial" w:hAnsi="Arial" w:cs="Arial"/>
        </w:rPr>
      </w:pPr>
    </w:p>
    <w:p w14:paraId="598F46DD" w14:textId="77777777" w:rsidR="00CB5491" w:rsidRDefault="00CB5491" w:rsidP="00AD27FE">
      <w:pPr>
        <w:rPr>
          <w:rFonts w:ascii="Arial" w:hAnsi="Arial" w:cs="Arial"/>
        </w:rPr>
      </w:pPr>
    </w:p>
    <w:p w14:paraId="20D97C70" w14:textId="630FB615" w:rsidR="00690E7F" w:rsidRPr="00255D15" w:rsidRDefault="00F06A6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br w:type="page"/>
      </w:r>
      <w:proofErr w:type="gramStart"/>
      <w:r w:rsidR="00631331" w:rsidRPr="00631331">
        <w:rPr>
          <w:rFonts w:ascii="Arial" w:hAnsi="Arial" w:cs="Arial"/>
          <w:b/>
          <w:i/>
          <w:lang w:val="en-GB"/>
        </w:rPr>
        <w:lastRenderedPageBreak/>
        <w:t>Problem</w:t>
      </w:r>
      <w:r w:rsidR="00690E7F" w:rsidRPr="00255D15">
        <w:rPr>
          <w:rFonts w:ascii="Arial" w:hAnsi="Arial" w:cs="Arial"/>
          <w:lang w:val="en-GB"/>
        </w:rPr>
        <w:t>;</w:t>
      </w:r>
      <w:proofErr w:type="gramEnd"/>
      <w:r w:rsidR="00690E7F" w:rsidRPr="00255D15">
        <w:rPr>
          <w:rFonts w:ascii="Arial" w:hAnsi="Arial" w:cs="Arial"/>
          <w:lang w:val="en-GB"/>
        </w:rPr>
        <w:t xml:space="preserve"> </w:t>
      </w:r>
    </w:p>
    <w:p w14:paraId="52879CFE" w14:textId="2093FCF6" w:rsidR="00690E7F" w:rsidRDefault="007F0909" w:rsidP="00631331">
      <w:pPr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30% decrease in sales as low foot traffic into store </w:t>
      </w:r>
    </w:p>
    <w:p w14:paraId="379EA0FA" w14:textId="77777777" w:rsidR="00631331" w:rsidRPr="00255D15" w:rsidRDefault="00631331" w:rsidP="00631331">
      <w:pPr>
        <w:rPr>
          <w:rFonts w:ascii="Arial" w:hAnsi="Arial" w:cs="Arial"/>
          <w:lang w:val="en-GB"/>
        </w:rPr>
      </w:pPr>
      <w:r w:rsidRPr="00631331">
        <w:rPr>
          <w:rFonts w:ascii="Arial" w:hAnsi="Arial" w:cs="Arial"/>
          <w:b/>
          <w:i/>
          <w:lang w:val="en-GB"/>
        </w:rPr>
        <w:t>Chosen Solution</w:t>
      </w:r>
      <w:r>
        <w:rPr>
          <w:rFonts w:ascii="Arial" w:hAnsi="Arial" w:cs="Arial"/>
          <w:lang w:val="en-GB"/>
        </w:rPr>
        <w:t>:</w:t>
      </w:r>
    </w:p>
    <w:p w14:paraId="5B927574" w14:textId="793631D0" w:rsidR="00690E7F" w:rsidRPr="002564E8" w:rsidRDefault="00490206" w:rsidP="002564E8">
      <w:pPr>
        <w:numPr>
          <w:ilvl w:val="0"/>
          <w:numId w:val="1"/>
        </w:numPr>
        <w:tabs>
          <w:tab w:val="left" w:pos="420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Use social media to boost sales </w:t>
      </w:r>
    </w:p>
    <w:p w14:paraId="1CB0CCCB" w14:textId="77777777" w:rsidR="00690E7F" w:rsidRPr="00255D15" w:rsidRDefault="00C211C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36"/>
          <w:szCs w:val="36"/>
          <w:lang w:val="en-GB"/>
        </w:rPr>
        <w:t xml:space="preserve"> Action p</w:t>
      </w:r>
      <w:r w:rsidR="00690E7F" w:rsidRPr="00255D15">
        <w:rPr>
          <w:rFonts w:ascii="Arial" w:hAnsi="Arial" w:cs="Arial"/>
          <w:b/>
          <w:bCs/>
          <w:sz w:val="36"/>
          <w:szCs w:val="36"/>
          <w:lang w:val="en-GB"/>
        </w:rPr>
        <w:t>lan</w:t>
      </w:r>
    </w:p>
    <w:tbl>
      <w:tblPr>
        <w:tblW w:w="9606" w:type="dxa"/>
        <w:tblInd w:w="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27"/>
        <w:gridCol w:w="3893"/>
        <w:gridCol w:w="1987"/>
        <w:gridCol w:w="1699"/>
      </w:tblGrid>
      <w:tr w:rsidR="00690E7F" w:rsidRPr="00255D15" w14:paraId="11A662A3" w14:textId="77777777" w:rsidTr="00A02DE0">
        <w:trPr>
          <w:trHeight w:val="417"/>
        </w:trPr>
        <w:tc>
          <w:tcPr>
            <w:tcW w:w="2027" w:type="dxa"/>
          </w:tcPr>
          <w:p w14:paraId="45AD3F91" w14:textId="77777777" w:rsidR="00690E7F" w:rsidRPr="005E52AD" w:rsidRDefault="00690E7F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5E52AD">
              <w:rPr>
                <w:rFonts w:ascii="Arial" w:hAnsi="Arial" w:cs="Arial"/>
                <w:b/>
                <w:lang w:val="en-GB"/>
              </w:rPr>
              <w:t>Action</w:t>
            </w:r>
            <w:r w:rsidR="00631331" w:rsidRPr="005E52AD">
              <w:rPr>
                <w:rFonts w:ascii="Arial" w:hAnsi="Arial" w:cs="Arial"/>
                <w:b/>
                <w:lang w:val="en-GB"/>
              </w:rPr>
              <w:t>s</w:t>
            </w:r>
          </w:p>
        </w:tc>
        <w:tc>
          <w:tcPr>
            <w:tcW w:w="3893" w:type="dxa"/>
          </w:tcPr>
          <w:p w14:paraId="226C83E1" w14:textId="77777777" w:rsidR="00690E7F" w:rsidRPr="005E52AD" w:rsidRDefault="00347AAC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5E52AD">
              <w:rPr>
                <w:rFonts w:ascii="Arial" w:hAnsi="Arial" w:cs="Arial"/>
                <w:b/>
                <w:lang w:val="en-GB"/>
              </w:rPr>
              <w:t>Description</w:t>
            </w:r>
          </w:p>
        </w:tc>
        <w:tc>
          <w:tcPr>
            <w:tcW w:w="1987" w:type="dxa"/>
          </w:tcPr>
          <w:p w14:paraId="380C1F49" w14:textId="77777777" w:rsidR="00690E7F" w:rsidRPr="005E52AD" w:rsidRDefault="002564E8">
            <w:pPr>
              <w:rPr>
                <w:rFonts w:ascii="Arial" w:hAnsi="Arial" w:cs="Arial"/>
                <w:b/>
                <w:lang w:val="en-GB"/>
              </w:rPr>
            </w:pPr>
            <w:r w:rsidRPr="005E52AD">
              <w:rPr>
                <w:rFonts w:ascii="Arial" w:hAnsi="Arial" w:cs="Arial"/>
                <w:b/>
                <w:lang w:val="en-GB"/>
              </w:rPr>
              <w:t>Time frame</w:t>
            </w:r>
          </w:p>
        </w:tc>
        <w:tc>
          <w:tcPr>
            <w:tcW w:w="1699" w:type="dxa"/>
          </w:tcPr>
          <w:p w14:paraId="44191779" w14:textId="77777777" w:rsidR="00690E7F" w:rsidRPr="005E52AD" w:rsidRDefault="002564E8">
            <w:pPr>
              <w:rPr>
                <w:rFonts w:ascii="Arial" w:hAnsi="Arial" w:cs="Arial"/>
                <w:b/>
                <w:lang w:val="en-GB"/>
              </w:rPr>
            </w:pPr>
            <w:r w:rsidRPr="005E52AD">
              <w:rPr>
                <w:rFonts w:ascii="Arial" w:hAnsi="Arial" w:cs="Arial"/>
                <w:b/>
                <w:lang w:val="en-GB"/>
              </w:rPr>
              <w:t>Staff responsible</w:t>
            </w:r>
          </w:p>
        </w:tc>
      </w:tr>
      <w:tr w:rsidR="00690E7F" w:rsidRPr="00255D15" w14:paraId="714C0966" w14:textId="77777777" w:rsidTr="00A02DE0">
        <w:trPr>
          <w:trHeight w:val="1892"/>
        </w:trPr>
        <w:tc>
          <w:tcPr>
            <w:tcW w:w="2027" w:type="dxa"/>
          </w:tcPr>
          <w:p w14:paraId="3722CD59" w14:textId="2687FAD4" w:rsidR="00690E7F" w:rsidRPr="00255D15" w:rsidRDefault="00631331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Identify and docu</w:t>
            </w:r>
            <w:r w:rsidR="00961A20">
              <w:rPr>
                <w:rFonts w:ascii="Arial" w:hAnsi="Arial" w:cs="Arial"/>
                <w:lang w:val="en-GB"/>
              </w:rPr>
              <w:t>ment</w:t>
            </w:r>
            <w:r w:rsidR="00B112C9">
              <w:rPr>
                <w:rFonts w:ascii="Arial" w:hAnsi="Arial" w:cs="Arial"/>
                <w:lang w:val="en-GB"/>
              </w:rPr>
              <w:t xml:space="preserve"> the main issues </w:t>
            </w:r>
            <w:r w:rsidR="00E44C3B">
              <w:rPr>
                <w:rFonts w:ascii="Arial" w:hAnsi="Arial" w:cs="Arial"/>
                <w:lang w:val="en-GB"/>
              </w:rPr>
              <w:t xml:space="preserve"> </w:t>
            </w:r>
          </w:p>
          <w:p w14:paraId="4D2CA9C5" w14:textId="77777777" w:rsidR="00690E7F" w:rsidRPr="00255D15" w:rsidRDefault="00690E7F">
            <w:pPr>
              <w:rPr>
                <w:rFonts w:ascii="Arial" w:hAnsi="Arial" w:cs="Arial"/>
                <w:lang w:val="en-GB"/>
              </w:rPr>
            </w:pPr>
            <w:r w:rsidRPr="00255D15">
              <w:rPr>
                <w:rFonts w:ascii="Arial" w:hAnsi="Arial" w:cs="Arial"/>
                <w:lang w:val="en-GB"/>
              </w:rPr>
              <w:t xml:space="preserve">                      </w:t>
            </w:r>
          </w:p>
        </w:tc>
        <w:tc>
          <w:tcPr>
            <w:tcW w:w="3893" w:type="dxa"/>
          </w:tcPr>
          <w:p w14:paraId="55DD6B15" w14:textId="0918BD68" w:rsidR="00690E7F" w:rsidRPr="00255D15" w:rsidRDefault="00E44C3B" w:rsidP="00EB3EE9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Managers need to meet and id</w:t>
            </w:r>
            <w:r w:rsidR="0026679E">
              <w:rPr>
                <w:rFonts w:ascii="Arial" w:hAnsi="Arial" w:cs="Arial"/>
                <w:lang w:val="en-GB"/>
              </w:rPr>
              <w:t xml:space="preserve">entify the main issues affecting the </w:t>
            </w:r>
            <w:r w:rsidR="00C117F8">
              <w:rPr>
                <w:rFonts w:ascii="Arial" w:hAnsi="Arial" w:cs="Arial"/>
                <w:lang w:val="en-GB"/>
              </w:rPr>
              <w:t>florist’s</w:t>
            </w:r>
            <w:r w:rsidR="0026679E">
              <w:rPr>
                <w:rFonts w:ascii="Arial" w:hAnsi="Arial" w:cs="Arial"/>
                <w:lang w:val="en-GB"/>
              </w:rPr>
              <w:t xml:space="preserve"> social media</w:t>
            </w:r>
            <w:r w:rsidR="007C15D4">
              <w:rPr>
                <w:rFonts w:ascii="Arial" w:hAnsi="Arial" w:cs="Arial"/>
                <w:lang w:val="en-GB"/>
              </w:rPr>
              <w:t xml:space="preserve"> presence, such as low engagement</w:t>
            </w:r>
            <w:r w:rsidR="00365E0C">
              <w:rPr>
                <w:rFonts w:ascii="Arial" w:hAnsi="Arial" w:cs="Arial"/>
                <w:lang w:val="en-GB"/>
              </w:rPr>
              <w:t xml:space="preserve"> and lack of online orders.</w:t>
            </w:r>
            <w:r w:rsidR="00A8781E">
              <w:rPr>
                <w:rFonts w:ascii="Arial" w:hAnsi="Arial" w:cs="Arial"/>
                <w:lang w:val="en-GB"/>
              </w:rPr>
              <w:t xml:space="preserve"> Key areas that need the most attention</w:t>
            </w:r>
            <w:r w:rsidR="002B3BE2">
              <w:rPr>
                <w:rFonts w:ascii="Arial" w:hAnsi="Arial" w:cs="Arial"/>
                <w:lang w:val="en-GB"/>
              </w:rPr>
              <w:t xml:space="preserve"> should be clearly recorded.</w:t>
            </w:r>
            <w:r w:rsidR="00DA0AF1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1987" w:type="dxa"/>
          </w:tcPr>
          <w:p w14:paraId="2A61DA93" w14:textId="77777777" w:rsidR="006F5670" w:rsidRDefault="0085555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</w:t>
            </w:r>
            <w:r w:rsidR="00D5300D" w:rsidRPr="00D5300D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="002564E8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Dec</w:t>
            </w:r>
            <w:r w:rsidR="002564E8">
              <w:rPr>
                <w:rFonts w:ascii="Arial" w:hAnsi="Arial" w:cs="Arial"/>
                <w:lang w:val="en-GB"/>
              </w:rPr>
              <w:t xml:space="preserve"> 20</w:t>
            </w:r>
            <w:r w:rsidR="002C4C77">
              <w:rPr>
                <w:rFonts w:ascii="Arial" w:hAnsi="Arial" w:cs="Arial"/>
                <w:lang w:val="en-GB"/>
              </w:rPr>
              <w:t>2</w:t>
            </w:r>
            <w:r w:rsidR="00904B3D">
              <w:rPr>
                <w:rFonts w:ascii="Arial" w:hAnsi="Arial" w:cs="Arial"/>
                <w:lang w:val="en-GB"/>
              </w:rPr>
              <w:t>5</w:t>
            </w:r>
            <w:r w:rsidR="006F5670">
              <w:rPr>
                <w:rFonts w:ascii="Arial" w:hAnsi="Arial" w:cs="Arial"/>
                <w:lang w:val="en-GB"/>
              </w:rPr>
              <w:t xml:space="preserve"> – </w:t>
            </w:r>
          </w:p>
          <w:p w14:paraId="070AF9FF" w14:textId="77777777" w:rsidR="00690E7F" w:rsidRPr="00255D15" w:rsidRDefault="0085555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12</w:t>
            </w:r>
            <w:r>
              <w:rPr>
                <w:rFonts w:ascii="Arial" w:hAnsi="Arial" w:cs="Arial"/>
                <w:vertAlign w:val="superscript"/>
                <w:lang w:val="en-GB"/>
              </w:rPr>
              <w:t xml:space="preserve">th </w:t>
            </w:r>
            <w:r>
              <w:rPr>
                <w:rFonts w:ascii="Arial" w:hAnsi="Arial" w:cs="Arial"/>
                <w:lang w:val="en-GB"/>
              </w:rPr>
              <w:t>Dec</w:t>
            </w:r>
            <w:r w:rsidR="00690E7F" w:rsidRPr="00255D15">
              <w:rPr>
                <w:rFonts w:ascii="Arial" w:hAnsi="Arial" w:cs="Arial"/>
                <w:lang w:val="en-GB"/>
              </w:rPr>
              <w:t xml:space="preserve"> 2</w:t>
            </w:r>
            <w:r w:rsidR="00E95B91">
              <w:rPr>
                <w:rFonts w:ascii="Arial" w:hAnsi="Arial" w:cs="Arial"/>
                <w:lang w:val="en-GB"/>
              </w:rPr>
              <w:t>02</w:t>
            </w:r>
            <w:r w:rsidR="00904B3D">
              <w:rPr>
                <w:rFonts w:ascii="Arial" w:hAnsi="Arial" w:cs="Arial"/>
                <w:lang w:val="en-GB"/>
              </w:rPr>
              <w:t>5</w:t>
            </w:r>
          </w:p>
        </w:tc>
        <w:tc>
          <w:tcPr>
            <w:tcW w:w="1699" w:type="dxa"/>
          </w:tcPr>
          <w:p w14:paraId="4B254EC7" w14:textId="21B41601" w:rsidR="00690E7F" w:rsidRPr="00255D15" w:rsidRDefault="002B3919" w:rsidP="00342F7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Liam and Priya</w:t>
            </w:r>
          </w:p>
        </w:tc>
      </w:tr>
      <w:tr w:rsidR="00690E7F" w:rsidRPr="00255D15" w14:paraId="35167E1B" w14:textId="77777777" w:rsidTr="002B3BE2">
        <w:trPr>
          <w:trHeight w:val="1979"/>
        </w:trPr>
        <w:tc>
          <w:tcPr>
            <w:tcW w:w="2027" w:type="dxa"/>
          </w:tcPr>
          <w:p w14:paraId="0D11777B" w14:textId="29C1E769" w:rsidR="00690E7F" w:rsidRPr="00255D15" w:rsidRDefault="0049020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Identify </w:t>
            </w:r>
            <w:r w:rsidR="00E44C3B">
              <w:rPr>
                <w:rFonts w:ascii="Arial" w:hAnsi="Arial" w:cs="Arial"/>
                <w:lang w:val="en-GB"/>
              </w:rPr>
              <w:t xml:space="preserve">what needs to be promoted the most on the social media account. </w:t>
            </w:r>
          </w:p>
          <w:p w14:paraId="72217309" w14:textId="77777777" w:rsidR="00690E7F" w:rsidRPr="00255D15" w:rsidRDefault="00690E7F">
            <w:pPr>
              <w:rPr>
                <w:rFonts w:ascii="Arial" w:hAnsi="Arial" w:cs="Arial"/>
                <w:lang w:val="en-GB"/>
              </w:rPr>
            </w:pPr>
          </w:p>
          <w:p w14:paraId="084719CF" w14:textId="77777777" w:rsidR="00690E7F" w:rsidRPr="00255D15" w:rsidRDefault="00690E7F">
            <w:pPr>
              <w:rPr>
                <w:rFonts w:ascii="Arial" w:hAnsi="Arial" w:cs="Arial"/>
                <w:lang w:val="en-GB"/>
              </w:rPr>
            </w:pPr>
          </w:p>
          <w:p w14:paraId="2AB5BF4A" w14:textId="77777777" w:rsidR="00690E7F" w:rsidRPr="00255D15" w:rsidRDefault="00690E7F">
            <w:pPr>
              <w:rPr>
                <w:rFonts w:ascii="Arial" w:hAnsi="Arial" w:cs="Arial"/>
                <w:lang w:val="en-GB"/>
              </w:rPr>
            </w:pPr>
          </w:p>
          <w:p w14:paraId="1978505A" w14:textId="77777777" w:rsidR="00690E7F" w:rsidRPr="00255D15" w:rsidRDefault="00690E7F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893" w:type="dxa"/>
          </w:tcPr>
          <w:p w14:paraId="5CC4410C" w14:textId="46DD4DFD" w:rsidR="002B3BE2" w:rsidRPr="00255D15" w:rsidRDefault="00EE57E8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Management </w:t>
            </w:r>
            <w:r w:rsidR="00C117F8">
              <w:rPr>
                <w:rFonts w:ascii="Arial" w:hAnsi="Arial" w:cs="Arial"/>
                <w:lang w:val="en-GB"/>
              </w:rPr>
              <w:t>needs</w:t>
            </w:r>
            <w:r>
              <w:rPr>
                <w:rFonts w:ascii="Arial" w:hAnsi="Arial" w:cs="Arial"/>
                <w:lang w:val="en-GB"/>
              </w:rPr>
              <w:t xml:space="preserve"> to</w:t>
            </w:r>
            <w:r w:rsidR="00D6083D">
              <w:rPr>
                <w:rFonts w:ascii="Arial" w:hAnsi="Arial" w:cs="Arial"/>
                <w:lang w:val="en-GB"/>
              </w:rPr>
              <w:t xml:space="preserve"> agree on </w:t>
            </w:r>
            <w:r w:rsidR="00F61A01">
              <w:rPr>
                <w:rFonts w:ascii="Arial" w:hAnsi="Arial" w:cs="Arial"/>
                <w:lang w:val="en-GB"/>
              </w:rPr>
              <w:t>which products</w:t>
            </w:r>
            <w:r w:rsidR="005F000A">
              <w:rPr>
                <w:rFonts w:ascii="Arial" w:hAnsi="Arial" w:cs="Arial"/>
                <w:lang w:val="en-GB"/>
              </w:rPr>
              <w:t xml:space="preserve"> and services should be prioritised for promotion on social media</w:t>
            </w:r>
            <w:r w:rsidR="00021624">
              <w:rPr>
                <w:rFonts w:ascii="Arial" w:hAnsi="Arial" w:cs="Arial"/>
                <w:lang w:val="en-GB"/>
              </w:rPr>
              <w:t>, such as floral arrangements, seasonal offers</w:t>
            </w:r>
            <w:r w:rsidR="00E907E4">
              <w:rPr>
                <w:rFonts w:ascii="Arial" w:hAnsi="Arial" w:cs="Arial"/>
                <w:lang w:val="en-GB"/>
              </w:rPr>
              <w:t xml:space="preserve"> or special events</w:t>
            </w:r>
            <w:r w:rsidR="002B3BE2">
              <w:rPr>
                <w:rFonts w:ascii="Arial" w:hAnsi="Arial" w:cs="Arial"/>
                <w:lang w:val="en-GB"/>
              </w:rPr>
              <w:t xml:space="preserve">. </w:t>
            </w:r>
            <w:r w:rsidR="004B684B">
              <w:rPr>
                <w:rFonts w:ascii="Arial" w:hAnsi="Arial" w:cs="Arial"/>
                <w:lang w:val="en-GB"/>
              </w:rPr>
              <w:t xml:space="preserve">This will ensure </w:t>
            </w:r>
            <w:r w:rsidR="003D34CE">
              <w:rPr>
                <w:rFonts w:ascii="Arial" w:hAnsi="Arial" w:cs="Arial"/>
                <w:lang w:val="en-GB"/>
              </w:rPr>
              <w:t xml:space="preserve">that such things </w:t>
            </w:r>
            <w:r w:rsidR="002D14CB">
              <w:rPr>
                <w:rFonts w:ascii="Arial" w:hAnsi="Arial" w:cs="Arial"/>
                <w:lang w:val="en-GB"/>
              </w:rPr>
              <w:t xml:space="preserve">get greater online visibility. </w:t>
            </w:r>
          </w:p>
        </w:tc>
        <w:tc>
          <w:tcPr>
            <w:tcW w:w="1987" w:type="dxa"/>
          </w:tcPr>
          <w:p w14:paraId="70004D16" w14:textId="77777777" w:rsidR="00690E7F" w:rsidRPr="00255D15" w:rsidRDefault="00855556" w:rsidP="00E95B91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</w:t>
            </w:r>
            <w:r w:rsidR="00904B3D" w:rsidRPr="00904B3D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="00904B3D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Dec</w:t>
            </w:r>
            <w:r w:rsidR="00E95B91">
              <w:rPr>
                <w:rFonts w:ascii="Arial" w:hAnsi="Arial" w:cs="Arial"/>
                <w:lang w:val="en-GB"/>
              </w:rPr>
              <w:t xml:space="preserve"> 202</w:t>
            </w:r>
            <w:r w:rsidR="00904B3D">
              <w:rPr>
                <w:rFonts w:ascii="Arial" w:hAnsi="Arial" w:cs="Arial"/>
                <w:lang w:val="en-GB"/>
              </w:rPr>
              <w:t>5</w:t>
            </w:r>
            <w:r w:rsidR="00E95B91">
              <w:rPr>
                <w:rFonts w:ascii="Arial" w:hAnsi="Arial" w:cs="Arial"/>
                <w:lang w:val="en-GB"/>
              </w:rPr>
              <w:t xml:space="preserve"> -</w:t>
            </w:r>
            <w:r>
              <w:rPr>
                <w:rFonts w:ascii="Arial" w:hAnsi="Arial" w:cs="Arial"/>
                <w:lang w:val="en-GB"/>
              </w:rPr>
              <w:t>18</w:t>
            </w:r>
            <w:r w:rsidR="00E95B91" w:rsidRPr="004031CE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="00E95B91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Dec </w:t>
            </w:r>
            <w:r w:rsidR="00E95B91" w:rsidRPr="00255D15">
              <w:rPr>
                <w:rFonts w:ascii="Arial" w:hAnsi="Arial" w:cs="Arial"/>
                <w:lang w:val="en-GB"/>
              </w:rPr>
              <w:t>2</w:t>
            </w:r>
            <w:r w:rsidR="00E95B91">
              <w:rPr>
                <w:rFonts w:ascii="Arial" w:hAnsi="Arial" w:cs="Arial"/>
                <w:lang w:val="en-GB"/>
              </w:rPr>
              <w:t>02</w:t>
            </w:r>
            <w:r w:rsidR="00904B3D">
              <w:rPr>
                <w:rFonts w:ascii="Arial" w:hAnsi="Arial" w:cs="Arial"/>
                <w:lang w:val="en-GB"/>
              </w:rPr>
              <w:t>5</w:t>
            </w:r>
          </w:p>
        </w:tc>
        <w:tc>
          <w:tcPr>
            <w:tcW w:w="1699" w:type="dxa"/>
          </w:tcPr>
          <w:p w14:paraId="569A3C21" w14:textId="666361B8" w:rsidR="00690E7F" w:rsidRPr="00255D15" w:rsidRDefault="00F336F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Liam and Priya </w:t>
            </w:r>
          </w:p>
          <w:p w14:paraId="760190A2" w14:textId="77777777" w:rsidR="00690E7F" w:rsidRPr="00255D15" w:rsidRDefault="00690E7F">
            <w:pPr>
              <w:rPr>
                <w:rFonts w:ascii="Arial" w:hAnsi="Arial" w:cs="Arial"/>
                <w:lang w:val="en-GB"/>
              </w:rPr>
            </w:pPr>
          </w:p>
        </w:tc>
      </w:tr>
      <w:tr w:rsidR="00690E7F" w:rsidRPr="00255D15" w14:paraId="4ED7BAFE" w14:textId="77777777" w:rsidTr="00546AA6">
        <w:trPr>
          <w:trHeight w:val="1211"/>
        </w:trPr>
        <w:tc>
          <w:tcPr>
            <w:tcW w:w="2027" w:type="dxa"/>
          </w:tcPr>
          <w:p w14:paraId="3AF090F9" w14:textId="0687189D" w:rsidR="00690E7F" w:rsidRPr="00255D15" w:rsidRDefault="00574F8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</w:t>
            </w:r>
            <w:r w:rsidR="00666515">
              <w:rPr>
                <w:rFonts w:ascii="Arial" w:hAnsi="Arial" w:cs="Arial"/>
                <w:lang w:val="en-GB"/>
              </w:rPr>
              <w:t>ecr</w:t>
            </w:r>
            <w:r>
              <w:rPr>
                <w:rFonts w:ascii="Arial" w:hAnsi="Arial" w:cs="Arial"/>
                <w:lang w:val="en-GB"/>
              </w:rPr>
              <w:t>uit</w:t>
            </w:r>
            <w:r w:rsidR="001618E3">
              <w:rPr>
                <w:rFonts w:ascii="Arial" w:hAnsi="Arial" w:cs="Arial"/>
                <w:lang w:val="en-GB"/>
              </w:rPr>
              <w:t xml:space="preserve"> a </w:t>
            </w:r>
            <w:r w:rsidR="007F0909">
              <w:rPr>
                <w:rFonts w:ascii="Arial" w:hAnsi="Arial" w:cs="Arial"/>
                <w:lang w:val="en-GB"/>
              </w:rPr>
              <w:t xml:space="preserve">social media manager </w:t>
            </w:r>
          </w:p>
        </w:tc>
        <w:tc>
          <w:tcPr>
            <w:tcW w:w="3893" w:type="dxa"/>
          </w:tcPr>
          <w:p w14:paraId="40739F22" w14:textId="0F673917" w:rsidR="00690E7F" w:rsidRPr="00255D15" w:rsidRDefault="00062381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Managers need to set up interviews </w:t>
            </w:r>
            <w:r w:rsidR="00BE2251">
              <w:rPr>
                <w:rFonts w:ascii="Arial" w:hAnsi="Arial" w:cs="Arial"/>
                <w:lang w:val="en-GB"/>
              </w:rPr>
              <w:t>and recruit a suitable</w:t>
            </w:r>
            <w:r w:rsidR="00D932EB">
              <w:rPr>
                <w:rFonts w:ascii="Arial" w:hAnsi="Arial" w:cs="Arial"/>
                <w:lang w:val="en-GB"/>
              </w:rPr>
              <w:t xml:space="preserve"> social media manager who has experience </w:t>
            </w:r>
            <w:r w:rsidR="00B80874">
              <w:rPr>
                <w:rFonts w:ascii="Arial" w:hAnsi="Arial" w:cs="Arial"/>
                <w:lang w:val="en-GB"/>
              </w:rPr>
              <w:t xml:space="preserve">promoting small businesses and visually driven products such as flowers. </w:t>
            </w:r>
          </w:p>
        </w:tc>
        <w:tc>
          <w:tcPr>
            <w:tcW w:w="1987" w:type="dxa"/>
          </w:tcPr>
          <w:p w14:paraId="2EACBDA9" w14:textId="77777777" w:rsidR="00690E7F" w:rsidRPr="00255D15" w:rsidRDefault="00855556" w:rsidP="00C8212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19</w:t>
            </w:r>
            <w:r w:rsidR="004031CE" w:rsidRPr="004031CE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="004031CE">
              <w:rPr>
                <w:rFonts w:ascii="Arial" w:hAnsi="Arial" w:cs="Arial"/>
                <w:lang w:val="en-GB"/>
              </w:rPr>
              <w:t xml:space="preserve"> </w:t>
            </w:r>
            <w:r w:rsidR="00A73BE0">
              <w:rPr>
                <w:rFonts w:ascii="Arial" w:hAnsi="Arial" w:cs="Arial"/>
                <w:lang w:val="en-GB"/>
              </w:rPr>
              <w:t>Dec</w:t>
            </w:r>
            <w:r w:rsidR="00E95B91">
              <w:rPr>
                <w:rFonts w:ascii="Arial" w:hAnsi="Arial" w:cs="Arial"/>
                <w:lang w:val="en-GB"/>
              </w:rPr>
              <w:t xml:space="preserve"> 202</w:t>
            </w:r>
            <w:r w:rsidR="00904B3D">
              <w:rPr>
                <w:rFonts w:ascii="Arial" w:hAnsi="Arial" w:cs="Arial"/>
                <w:lang w:val="en-GB"/>
              </w:rPr>
              <w:t>5</w:t>
            </w:r>
          </w:p>
        </w:tc>
        <w:tc>
          <w:tcPr>
            <w:tcW w:w="1699" w:type="dxa"/>
          </w:tcPr>
          <w:p w14:paraId="33F4BBDC" w14:textId="5082B67E" w:rsidR="00690E7F" w:rsidRPr="00255D15" w:rsidRDefault="00450CB9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Liam and Priya </w:t>
            </w:r>
          </w:p>
        </w:tc>
      </w:tr>
      <w:tr w:rsidR="005E52AD" w:rsidRPr="00255D15" w14:paraId="1DDDC929" w14:textId="77777777" w:rsidTr="00A02DE0">
        <w:trPr>
          <w:trHeight w:val="927"/>
        </w:trPr>
        <w:tc>
          <w:tcPr>
            <w:tcW w:w="2027" w:type="dxa"/>
          </w:tcPr>
          <w:p w14:paraId="452D7478" w14:textId="13E95967" w:rsidR="005E52AD" w:rsidRDefault="00E44C3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Decide how often things are online </w:t>
            </w:r>
          </w:p>
          <w:p w14:paraId="7BDA0365" w14:textId="77777777" w:rsidR="00A02DE0" w:rsidRDefault="00A02DE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893" w:type="dxa"/>
          </w:tcPr>
          <w:p w14:paraId="75C137CB" w14:textId="01C39151" w:rsidR="005E52AD" w:rsidRDefault="002B68F6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Develop and agree on a posting schedule that outlines </w:t>
            </w:r>
            <w:r w:rsidR="008B74D5">
              <w:rPr>
                <w:rFonts w:ascii="Arial" w:hAnsi="Arial" w:cs="Arial"/>
                <w:lang w:val="en-GB"/>
              </w:rPr>
              <w:t>how often content will be uploaded to social media platforms</w:t>
            </w:r>
            <w:r w:rsidR="00025ACA">
              <w:rPr>
                <w:rFonts w:ascii="Arial" w:hAnsi="Arial" w:cs="Arial"/>
                <w:lang w:val="en-GB"/>
              </w:rPr>
              <w:t>.</w:t>
            </w:r>
            <w:r w:rsidR="00605713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1987" w:type="dxa"/>
          </w:tcPr>
          <w:p w14:paraId="10865B90" w14:textId="77777777" w:rsidR="00033C1E" w:rsidRDefault="00855556" w:rsidP="00C8212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22</w:t>
            </w:r>
            <w:r>
              <w:rPr>
                <w:rFonts w:ascii="Arial" w:hAnsi="Arial" w:cs="Arial"/>
                <w:vertAlign w:val="superscript"/>
                <w:lang w:val="en-GB"/>
              </w:rPr>
              <w:t>nd</w:t>
            </w:r>
            <w:r w:rsidR="00033C1E">
              <w:rPr>
                <w:rFonts w:ascii="Arial" w:hAnsi="Arial" w:cs="Arial"/>
                <w:lang w:val="en-GB"/>
              </w:rPr>
              <w:t xml:space="preserve"> </w:t>
            </w:r>
            <w:r w:rsidR="00A73BE0">
              <w:rPr>
                <w:rFonts w:ascii="Arial" w:hAnsi="Arial" w:cs="Arial"/>
                <w:lang w:val="en-GB"/>
              </w:rPr>
              <w:t>Dec</w:t>
            </w:r>
            <w:r w:rsidR="00033C1E">
              <w:rPr>
                <w:rFonts w:ascii="Arial" w:hAnsi="Arial" w:cs="Arial"/>
                <w:lang w:val="en-GB"/>
              </w:rPr>
              <w:t xml:space="preserve"> 20</w:t>
            </w:r>
            <w:r w:rsidR="00E95B91">
              <w:rPr>
                <w:rFonts w:ascii="Arial" w:hAnsi="Arial" w:cs="Arial"/>
                <w:lang w:val="en-GB"/>
              </w:rPr>
              <w:t>2</w:t>
            </w:r>
            <w:r w:rsidR="00904B3D">
              <w:rPr>
                <w:rFonts w:ascii="Arial" w:hAnsi="Arial" w:cs="Arial"/>
                <w:lang w:val="en-GB"/>
              </w:rPr>
              <w:t>5</w:t>
            </w:r>
            <w:r w:rsidR="00033C1E">
              <w:rPr>
                <w:rFonts w:ascii="Arial" w:hAnsi="Arial" w:cs="Arial"/>
                <w:lang w:val="en-GB"/>
              </w:rPr>
              <w:t xml:space="preserve">  </w:t>
            </w:r>
          </w:p>
        </w:tc>
        <w:tc>
          <w:tcPr>
            <w:tcW w:w="1699" w:type="dxa"/>
          </w:tcPr>
          <w:p w14:paraId="0D735DAF" w14:textId="02B91F89" w:rsidR="005E52AD" w:rsidRDefault="00547FF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Social media manager </w:t>
            </w:r>
          </w:p>
        </w:tc>
      </w:tr>
      <w:tr w:rsidR="00A02DE0" w:rsidRPr="00255D15" w14:paraId="44D0C6E7" w14:textId="77777777" w:rsidTr="00A02DE0">
        <w:trPr>
          <w:trHeight w:val="588"/>
        </w:trPr>
        <w:tc>
          <w:tcPr>
            <w:tcW w:w="2027" w:type="dxa"/>
          </w:tcPr>
          <w:p w14:paraId="607AE16A" w14:textId="77777777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>Deliver Staff Training session.</w:t>
            </w:r>
          </w:p>
        </w:tc>
        <w:tc>
          <w:tcPr>
            <w:tcW w:w="3893" w:type="dxa"/>
          </w:tcPr>
          <w:p w14:paraId="65269033" w14:textId="7751374E" w:rsidR="00A02DE0" w:rsidRDefault="0037602F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Training will be delivered </w:t>
            </w:r>
            <w:r w:rsidR="00E45A1B">
              <w:rPr>
                <w:rFonts w:ascii="Arial" w:hAnsi="Arial" w:cs="Arial"/>
                <w:lang w:val="en-GB"/>
              </w:rPr>
              <w:t>to relevant staff on how to support social media activity</w:t>
            </w:r>
            <w:r w:rsidR="009B188E">
              <w:rPr>
                <w:rFonts w:ascii="Arial" w:hAnsi="Arial" w:cs="Arial"/>
                <w:lang w:val="en-GB"/>
              </w:rPr>
              <w:t xml:space="preserve">, </w:t>
            </w:r>
            <w:r w:rsidR="000533CD">
              <w:rPr>
                <w:rFonts w:ascii="Arial" w:hAnsi="Arial" w:cs="Arial"/>
                <w:lang w:val="en-GB"/>
              </w:rPr>
              <w:t>including taking high quality photos of floral</w:t>
            </w:r>
            <w:r w:rsidR="000060BE">
              <w:rPr>
                <w:rFonts w:ascii="Arial" w:hAnsi="Arial" w:cs="Arial"/>
                <w:lang w:val="en-GB"/>
              </w:rPr>
              <w:t xml:space="preserve"> arrangements, responding to </w:t>
            </w:r>
            <w:r w:rsidR="00971124">
              <w:rPr>
                <w:rFonts w:ascii="Arial" w:hAnsi="Arial" w:cs="Arial"/>
                <w:lang w:val="en-GB"/>
              </w:rPr>
              <w:t>customer enquiries</w:t>
            </w:r>
            <w:r w:rsidR="00025ACA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987" w:type="dxa"/>
          </w:tcPr>
          <w:p w14:paraId="1376D590" w14:textId="77777777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29</w:t>
            </w:r>
            <w:r w:rsidRPr="009C6055">
              <w:rPr>
                <w:rFonts w:ascii="Arial" w:hAnsi="Arial" w:cs="Arial"/>
                <w:vertAlign w:val="superscript"/>
                <w:lang w:val="en-GB"/>
              </w:rPr>
              <w:t>th</w:t>
            </w:r>
            <w:r>
              <w:rPr>
                <w:rFonts w:ascii="Arial" w:hAnsi="Arial" w:cs="Arial"/>
                <w:lang w:val="en-GB"/>
              </w:rPr>
              <w:t xml:space="preserve"> Dec 2025</w:t>
            </w:r>
          </w:p>
          <w:p w14:paraId="50EBB167" w14:textId="77777777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(3 hours)</w:t>
            </w:r>
          </w:p>
        </w:tc>
        <w:tc>
          <w:tcPr>
            <w:tcW w:w="1699" w:type="dxa"/>
          </w:tcPr>
          <w:p w14:paraId="7D01B02E" w14:textId="15FCC195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Internal/</w:t>
            </w:r>
            <w:r w:rsidR="00450CB9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External Trainer</w:t>
            </w:r>
          </w:p>
        </w:tc>
      </w:tr>
      <w:tr w:rsidR="00A02DE0" w:rsidRPr="00255D15" w14:paraId="0B5569DB" w14:textId="77777777" w:rsidTr="00A02DE0">
        <w:trPr>
          <w:trHeight w:val="751"/>
        </w:trPr>
        <w:tc>
          <w:tcPr>
            <w:tcW w:w="2027" w:type="dxa"/>
          </w:tcPr>
          <w:p w14:paraId="186B5EDE" w14:textId="2194F605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Evaluate </w:t>
            </w:r>
            <w:r w:rsidR="00961A20">
              <w:rPr>
                <w:rFonts w:ascii="Arial" w:hAnsi="Arial" w:cs="Arial"/>
                <w:lang w:val="en-GB"/>
              </w:rPr>
              <w:t>social media accounts</w:t>
            </w:r>
          </w:p>
        </w:tc>
        <w:tc>
          <w:tcPr>
            <w:tcW w:w="3893" w:type="dxa"/>
          </w:tcPr>
          <w:p w14:paraId="6A23210B" w14:textId="461A3ADE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Questionnaire and provide feedback on</w:t>
            </w:r>
            <w:r w:rsidR="00961A20">
              <w:rPr>
                <w:rFonts w:ascii="Arial" w:hAnsi="Arial" w:cs="Arial"/>
                <w:lang w:val="en-GB"/>
              </w:rPr>
              <w:t xml:space="preserve"> </w:t>
            </w:r>
            <w:r w:rsidR="000E51D2">
              <w:rPr>
                <w:rFonts w:ascii="Arial" w:hAnsi="Arial" w:cs="Arial"/>
                <w:lang w:val="en-GB"/>
              </w:rPr>
              <w:t>whether</w:t>
            </w:r>
            <w:r w:rsidR="00961A20">
              <w:rPr>
                <w:rFonts w:ascii="Arial" w:hAnsi="Arial" w:cs="Arial"/>
                <w:lang w:val="en-GB"/>
              </w:rPr>
              <w:t xml:space="preserve"> social media </w:t>
            </w:r>
            <w:proofErr w:type="gramStart"/>
            <w:r w:rsidR="00961A20">
              <w:rPr>
                <w:rFonts w:ascii="Arial" w:hAnsi="Arial" w:cs="Arial"/>
                <w:lang w:val="en-GB"/>
              </w:rPr>
              <w:t>is</w:t>
            </w:r>
            <w:proofErr w:type="gramEnd"/>
            <w:r w:rsidR="00961A20">
              <w:rPr>
                <w:rFonts w:ascii="Arial" w:hAnsi="Arial" w:cs="Arial"/>
                <w:lang w:val="en-GB"/>
              </w:rPr>
              <w:t xml:space="preserve"> helping with bringing in more customers and boosting sales</w:t>
            </w:r>
            <w:r w:rsidR="00025ACA">
              <w:rPr>
                <w:rFonts w:ascii="Arial" w:hAnsi="Arial" w:cs="Arial"/>
                <w:lang w:val="en-GB"/>
              </w:rPr>
              <w:t>.</w:t>
            </w:r>
            <w:r w:rsidR="00961A20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1987" w:type="dxa"/>
          </w:tcPr>
          <w:p w14:paraId="60B79E40" w14:textId="77777777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29</w:t>
            </w:r>
            <w:r w:rsidRPr="009C6055">
              <w:rPr>
                <w:rFonts w:ascii="Arial" w:hAnsi="Arial" w:cs="Arial"/>
                <w:vertAlign w:val="superscript"/>
                <w:lang w:val="en-GB"/>
              </w:rPr>
              <w:t>th</w:t>
            </w:r>
            <w:r>
              <w:rPr>
                <w:rFonts w:ascii="Arial" w:hAnsi="Arial" w:cs="Arial"/>
                <w:lang w:val="en-GB"/>
              </w:rPr>
              <w:t xml:space="preserve"> Dec 2025</w:t>
            </w:r>
          </w:p>
          <w:p w14:paraId="7F3EF5BB" w14:textId="77777777" w:rsidR="00A02DE0" w:rsidRDefault="00A02DE0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(30 minutes)</w:t>
            </w:r>
          </w:p>
        </w:tc>
        <w:tc>
          <w:tcPr>
            <w:tcW w:w="1699" w:type="dxa"/>
          </w:tcPr>
          <w:p w14:paraId="2D660A22" w14:textId="7765C328" w:rsidR="00A02DE0" w:rsidRDefault="008A4CAB" w:rsidP="00A02DE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Social Media Manager</w:t>
            </w:r>
            <w:r w:rsidR="00450CB9">
              <w:rPr>
                <w:rFonts w:ascii="Arial" w:hAnsi="Arial" w:cs="Arial"/>
                <w:lang w:val="en-GB"/>
              </w:rPr>
              <w:t xml:space="preserve">/ Liam and Priya </w:t>
            </w:r>
          </w:p>
          <w:p w14:paraId="3E9F964A" w14:textId="77777777" w:rsidR="00A02DE0" w:rsidRDefault="00A02DE0" w:rsidP="00A02DE0">
            <w:pPr>
              <w:rPr>
                <w:rFonts w:ascii="Arial" w:hAnsi="Arial" w:cs="Arial"/>
                <w:lang w:val="en-GB"/>
              </w:rPr>
            </w:pPr>
          </w:p>
        </w:tc>
      </w:tr>
    </w:tbl>
    <w:p w14:paraId="66CAA948" w14:textId="77777777" w:rsidR="00AC7002" w:rsidRDefault="00AC7002">
      <w:pPr>
        <w:rPr>
          <w:rFonts w:ascii="Arial" w:hAnsi="Arial" w:cs="Arial"/>
          <w:lang w:val="en-GB"/>
        </w:rPr>
      </w:pPr>
    </w:p>
    <w:p w14:paraId="718A555A" w14:textId="77777777" w:rsidR="007D353D" w:rsidRPr="0006424D" w:rsidRDefault="00051FF8" w:rsidP="000114C5">
      <w:pPr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06424D">
        <w:rPr>
          <w:rFonts w:ascii="Arial" w:hAnsi="Arial" w:cs="Arial"/>
          <w:b/>
          <w:sz w:val="32"/>
          <w:szCs w:val="32"/>
          <w:lang w:val="en-GB"/>
        </w:rPr>
        <w:t xml:space="preserve">SAMPLE </w:t>
      </w:r>
      <w:r w:rsidR="008F6265" w:rsidRPr="0006424D">
        <w:rPr>
          <w:rFonts w:ascii="Arial" w:hAnsi="Arial" w:cs="Arial"/>
          <w:b/>
          <w:sz w:val="32"/>
          <w:szCs w:val="32"/>
          <w:lang w:val="en-GB"/>
        </w:rPr>
        <w:t>MONITORING</w:t>
      </w:r>
      <w:r w:rsidR="00481C2A" w:rsidRPr="0006424D">
        <w:rPr>
          <w:rFonts w:ascii="Arial" w:hAnsi="Arial" w:cs="Arial"/>
          <w:b/>
          <w:sz w:val="32"/>
          <w:szCs w:val="32"/>
          <w:lang w:val="en-GB"/>
        </w:rPr>
        <w:t xml:space="preserve"> AND EVALUATION</w:t>
      </w:r>
      <w:r w:rsidR="008F6265" w:rsidRPr="0006424D">
        <w:rPr>
          <w:rFonts w:ascii="Arial" w:hAnsi="Arial" w:cs="Arial"/>
          <w:b/>
          <w:sz w:val="32"/>
          <w:szCs w:val="32"/>
          <w:lang w:val="en-GB"/>
        </w:rPr>
        <w:t xml:space="preserve"> PLAN</w:t>
      </w:r>
    </w:p>
    <w:tbl>
      <w:tblPr>
        <w:tblW w:w="960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1"/>
        <w:gridCol w:w="3399"/>
        <w:gridCol w:w="1416"/>
        <w:gridCol w:w="2130"/>
      </w:tblGrid>
      <w:tr w:rsidR="008B25C2" w:rsidRPr="00255D15" w14:paraId="59EC25E9" w14:textId="77777777" w:rsidTr="00010031">
        <w:trPr>
          <w:trHeight w:val="435"/>
        </w:trPr>
        <w:tc>
          <w:tcPr>
            <w:tcW w:w="9606" w:type="dxa"/>
            <w:gridSpan w:val="4"/>
          </w:tcPr>
          <w:p w14:paraId="62F95E45" w14:textId="77777777" w:rsidR="00ED0BEA" w:rsidRDefault="00ED0BEA" w:rsidP="008B25C2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13A27195" w14:textId="77777777" w:rsidR="008B25C2" w:rsidRPr="0006424D" w:rsidRDefault="008B25C2" w:rsidP="008B25C2">
            <w:pPr>
              <w:jc w:val="center"/>
              <w:rPr>
                <w:rFonts w:ascii="Arial" w:hAnsi="Arial" w:cs="Arial"/>
                <w:sz w:val="32"/>
                <w:szCs w:val="32"/>
                <w:lang w:val="en-GB"/>
              </w:rPr>
            </w:pPr>
            <w:r w:rsidRPr="0006424D">
              <w:rPr>
                <w:rFonts w:ascii="Arial" w:hAnsi="Arial" w:cs="Arial"/>
                <w:b/>
                <w:sz w:val="32"/>
                <w:szCs w:val="32"/>
                <w:lang w:val="en-GB"/>
              </w:rPr>
              <w:t>MONITORING</w:t>
            </w:r>
          </w:p>
        </w:tc>
      </w:tr>
      <w:tr w:rsidR="00F96FD2" w:rsidRPr="00255D15" w14:paraId="77DEEE53" w14:textId="77777777" w:rsidTr="001A16B6">
        <w:trPr>
          <w:trHeight w:val="698"/>
        </w:trPr>
        <w:tc>
          <w:tcPr>
            <w:tcW w:w="2661" w:type="dxa"/>
          </w:tcPr>
          <w:p w14:paraId="5377521B" w14:textId="77777777" w:rsidR="00F96FD2" w:rsidRDefault="00F96FD2" w:rsidP="008B25C2">
            <w:pPr>
              <w:rPr>
                <w:rFonts w:ascii="Arial" w:hAnsi="Arial" w:cs="Arial"/>
                <w:lang w:val="en-GB"/>
              </w:rPr>
            </w:pPr>
          </w:p>
          <w:p w14:paraId="2395B651" w14:textId="77777777" w:rsidR="005E5EEA" w:rsidRPr="00255D15" w:rsidRDefault="005E5EEA" w:rsidP="008B25C2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399" w:type="dxa"/>
          </w:tcPr>
          <w:p w14:paraId="41801977" w14:textId="77777777" w:rsidR="008B25C2" w:rsidRPr="008B25C2" w:rsidRDefault="008B25C2" w:rsidP="008B25C2">
            <w:pPr>
              <w:rPr>
                <w:rFonts w:ascii="Arial" w:hAnsi="Arial" w:cs="Arial"/>
                <w:b/>
                <w:lang w:val="en-GB"/>
              </w:rPr>
            </w:pPr>
          </w:p>
          <w:p w14:paraId="6A5DD47A" w14:textId="77777777" w:rsidR="00F96FD2" w:rsidRPr="008B25C2" w:rsidRDefault="00F96FD2" w:rsidP="008B25C2">
            <w:pPr>
              <w:rPr>
                <w:rFonts w:ascii="Arial" w:hAnsi="Arial" w:cs="Arial"/>
                <w:b/>
                <w:lang w:val="en-GB"/>
              </w:rPr>
            </w:pPr>
            <w:r w:rsidRPr="008B25C2">
              <w:rPr>
                <w:rFonts w:ascii="Arial" w:hAnsi="Arial" w:cs="Arial"/>
                <w:b/>
                <w:lang w:val="en-GB"/>
              </w:rPr>
              <w:t>Description</w:t>
            </w:r>
          </w:p>
        </w:tc>
        <w:tc>
          <w:tcPr>
            <w:tcW w:w="1416" w:type="dxa"/>
          </w:tcPr>
          <w:p w14:paraId="2CAD3BE4" w14:textId="77777777" w:rsidR="008B25C2" w:rsidRPr="008B25C2" w:rsidRDefault="008B25C2" w:rsidP="00F96FD2">
            <w:pPr>
              <w:rPr>
                <w:rFonts w:ascii="Arial" w:hAnsi="Arial" w:cs="Arial"/>
                <w:b/>
                <w:lang w:val="en-GB"/>
              </w:rPr>
            </w:pPr>
          </w:p>
          <w:p w14:paraId="0CDF5F11" w14:textId="77777777" w:rsidR="00F96FD2" w:rsidRPr="008B25C2" w:rsidRDefault="00F96FD2" w:rsidP="00F96FD2">
            <w:pPr>
              <w:rPr>
                <w:rFonts w:ascii="Arial" w:hAnsi="Arial" w:cs="Arial"/>
                <w:b/>
                <w:lang w:val="en-GB"/>
              </w:rPr>
            </w:pPr>
            <w:r w:rsidRPr="008B25C2">
              <w:rPr>
                <w:rFonts w:ascii="Arial" w:hAnsi="Arial" w:cs="Arial"/>
                <w:b/>
                <w:lang w:val="en-GB"/>
              </w:rPr>
              <w:t>Time frame</w:t>
            </w:r>
          </w:p>
        </w:tc>
        <w:tc>
          <w:tcPr>
            <w:tcW w:w="2130" w:type="dxa"/>
          </w:tcPr>
          <w:p w14:paraId="704EBC5B" w14:textId="77777777" w:rsidR="005E5EEA" w:rsidRDefault="005E5EEA" w:rsidP="00F96FD2">
            <w:pPr>
              <w:rPr>
                <w:rFonts w:ascii="Arial" w:hAnsi="Arial" w:cs="Arial"/>
                <w:b/>
                <w:lang w:val="en-GB"/>
              </w:rPr>
            </w:pPr>
          </w:p>
          <w:p w14:paraId="179CDD35" w14:textId="77777777" w:rsidR="00F96FD2" w:rsidRPr="008B25C2" w:rsidRDefault="00F96FD2" w:rsidP="00F96FD2">
            <w:pPr>
              <w:rPr>
                <w:rFonts w:ascii="Arial" w:hAnsi="Arial" w:cs="Arial"/>
                <w:b/>
                <w:lang w:val="en-GB"/>
              </w:rPr>
            </w:pPr>
            <w:r w:rsidRPr="008B25C2">
              <w:rPr>
                <w:rFonts w:ascii="Arial" w:hAnsi="Arial" w:cs="Arial"/>
                <w:b/>
                <w:lang w:val="en-GB"/>
              </w:rPr>
              <w:t>Staff responsible</w:t>
            </w:r>
          </w:p>
        </w:tc>
      </w:tr>
      <w:tr w:rsidR="00F96FD2" w:rsidRPr="00255D15" w14:paraId="6F881B97" w14:textId="77777777" w:rsidTr="001A16B6">
        <w:trPr>
          <w:trHeight w:val="840"/>
        </w:trPr>
        <w:tc>
          <w:tcPr>
            <w:tcW w:w="2661" w:type="dxa"/>
          </w:tcPr>
          <w:p w14:paraId="3E69EF92" w14:textId="77777777" w:rsidR="00F96FD2" w:rsidRPr="00255D15" w:rsidRDefault="00F96FD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Participation</w:t>
            </w:r>
          </w:p>
        </w:tc>
        <w:tc>
          <w:tcPr>
            <w:tcW w:w="3399" w:type="dxa"/>
          </w:tcPr>
          <w:p w14:paraId="011892FA" w14:textId="43235387" w:rsidR="00F96FD2" w:rsidRPr="00255D15" w:rsidRDefault="003F23F6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Number of followers gained and reach of social media </w:t>
            </w:r>
            <w:r w:rsidR="00221685">
              <w:rPr>
                <w:rFonts w:ascii="Arial" w:hAnsi="Arial" w:cs="Arial"/>
                <w:lang w:val="en-GB"/>
              </w:rPr>
              <w:t>posts (</w:t>
            </w:r>
            <w:r w:rsidR="002B7775">
              <w:rPr>
                <w:rFonts w:ascii="Arial" w:hAnsi="Arial" w:cs="Arial"/>
                <w:lang w:val="en-GB"/>
              </w:rPr>
              <w:t>e.g. views on Instagram/</w:t>
            </w:r>
            <w:r w:rsidR="00221685">
              <w:rPr>
                <w:rFonts w:ascii="Arial" w:hAnsi="Arial" w:cs="Arial"/>
                <w:lang w:val="en-GB"/>
              </w:rPr>
              <w:t>Facebook posts and stories)</w:t>
            </w:r>
            <w:r w:rsidR="00A45B27">
              <w:rPr>
                <w:rFonts w:ascii="Arial" w:hAnsi="Arial" w:cs="Arial"/>
                <w:lang w:val="en-GB"/>
              </w:rPr>
              <w:t>.</w:t>
            </w:r>
          </w:p>
          <w:p w14:paraId="26CB399E" w14:textId="77777777" w:rsidR="00F96FD2" w:rsidRPr="00255D15" w:rsidRDefault="00F96FD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</w:p>
        </w:tc>
        <w:tc>
          <w:tcPr>
            <w:tcW w:w="1416" w:type="dxa"/>
          </w:tcPr>
          <w:p w14:paraId="5D6E3019" w14:textId="77777777" w:rsidR="00F96FD2" w:rsidRPr="00255D15" w:rsidRDefault="005E5EEA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Daily</w:t>
            </w:r>
          </w:p>
        </w:tc>
        <w:tc>
          <w:tcPr>
            <w:tcW w:w="2130" w:type="dxa"/>
          </w:tcPr>
          <w:p w14:paraId="67382248" w14:textId="1DC83E68" w:rsidR="00F96FD2" w:rsidRPr="00255D15" w:rsidRDefault="00221685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Social </w:t>
            </w:r>
            <w:r w:rsidR="000C62AE">
              <w:rPr>
                <w:rFonts w:ascii="Arial" w:hAnsi="Arial" w:cs="Arial"/>
                <w:lang w:val="en-GB"/>
              </w:rPr>
              <w:t>M</w:t>
            </w:r>
            <w:r>
              <w:rPr>
                <w:rFonts w:ascii="Arial" w:hAnsi="Arial" w:cs="Arial"/>
                <w:lang w:val="en-GB"/>
              </w:rPr>
              <w:t xml:space="preserve">edia </w:t>
            </w:r>
            <w:r w:rsidR="000C62AE">
              <w:rPr>
                <w:rFonts w:ascii="Arial" w:hAnsi="Arial" w:cs="Arial"/>
                <w:lang w:val="en-GB"/>
              </w:rPr>
              <w:t>Manager</w:t>
            </w:r>
          </w:p>
        </w:tc>
      </w:tr>
      <w:tr w:rsidR="00F96FD2" w:rsidRPr="00255D15" w14:paraId="1830EA54" w14:textId="77777777" w:rsidTr="001A16B6">
        <w:trPr>
          <w:trHeight w:val="1353"/>
        </w:trPr>
        <w:tc>
          <w:tcPr>
            <w:tcW w:w="2661" w:type="dxa"/>
          </w:tcPr>
          <w:p w14:paraId="53975E39" w14:textId="77777777" w:rsidR="00F96FD2" w:rsidRPr="00255D15" w:rsidRDefault="00F96FD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Engagement </w:t>
            </w:r>
          </w:p>
        </w:tc>
        <w:tc>
          <w:tcPr>
            <w:tcW w:w="3399" w:type="dxa"/>
          </w:tcPr>
          <w:p w14:paraId="71069FF9" w14:textId="4CE16556" w:rsidR="00F96FD2" w:rsidRPr="008B25C2" w:rsidRDefault="004C6566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Keep</w:t>
            </w:r>
            <w:r w:rsidR="008D1FD8">
              <w:rPr>
                <w:rFonts w:ascii="Arial" w:hAnsi="Arial" w:cs="Arial"/>
                <w:lang w:val="en-GB"/>
              </w:rPr>
              <w:t xml:space="preserve"> track</w:t>
            </w:r>
            <w:r w:rsidR="0015516C">
              <w:rPr>
                <w:rFonts w:ascii="Arial" w:hAnsi="Arial" w:cs="Arial"/>
                <w:lang w:val="en-GB"/>
              </w:rPr>
              <w:t xml:space="preserve"> of the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="009A70B3">
              <w:rPr>
                <w:rFonts w:ascii="Arial" w:hAnsi="Arial" w:cs="Arial"/>
                <w:lang w:val="en-GB"/>
              </w:rPr>
              <w:t>l</w:t>
            </w:r>
            <w:r w:rsidR="004E6CF8">
              <w:rPr>
                <w:rFonts w:ascii="Arial" w:hAnsi="Arial" w:cs="Arial"/>
                <w:lang w:val="en-GB"/>
              </w:rPr>
              <w:t xml:space="preserve">evel of customer engagement </w:t>
            </w:r>
            <w:r w:rsidR="008C145F">
              <w:rPr>
                <w:rFonts w:ascii="Arial" w:hAnsi="Arial" w:cs="Arial"/>
                <w:lang w:val="en-GB"/>
              </w:rPr>
              <w:t>on social media, including likes, comments,</w:t>
            </w:r>
            <w:r w:rsidR="007D23B4">
              <w:rPr>
                <w:rFonts w:ascii="Arial" w:hAnsi="Arial" w:cs="Arial"/>
                <w:lang w:val="en-GB"/>
              </w:rPr>
              <w:t xml:space="preserve"> shares, saves and direct messages about floral arrangements</w:t>
            </w:r>
            <w:r w:rsidR="00B846F3">
              <w:rPr>
                <w:rFonts w:ascii="Arial" w:hAnsi="Arial" w:cs="Arial"/>
                <w:lang w:val="en-GB"/>
              </w:rPr>
              <w:t>, promotions and seasonal</w:t>
            </w:r>
            <w:r w:rsidR="006866E9">
              <w:rPr>
                <w:rFonts w:ascii="Arial" w:hAnsi="Arial" w:cs="Arial"/>
                <w:lang w:val="en-GB"/>
              </w:rPr>
              <w:t xml:space="preserve"> content. </w:t>
            </w:r>
          </w:p>
        </w:tc>
        <w:tc>
          <w:tcPr>
            <w:tcW w:w="1416" w:type="dxa"/>
          </w:tcPr>
          <w:p w14:paraId="2634098C" w14:textId="77777777" w:rsidR="00F96FD2" w:rsidRPr="00255D15" w:rsidRDefault="005E5EEA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Daily</w:t>
            </w:r>
          </w:p>
        </w:tc>
        <w:tc>
          <w:tcPr>
            <w:tcW w:w="2130" w:type="dxa"/>
          </w:tcPr>
          <w:p w14:paraId="355EFD87" w14:textId="3ADC9B3E" w:rsidR="00F96FD2" w:rsidRPr="008B25C2" w:rsidRDefault="00551F21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Social </w:t>
            </w:r>
            <w:r w:rsidR="002A1684">
              <w:rPr>
                <w:rFonts w:ascii="Arial" w:hAnsi="Arial" w:cs="Arial"/>
                <w:lang w:val="en-GB"/>
              </w:rPr>
              <w:t>Media manager</w:t>
            </w:r>
            <w:r w:rsidR="00AE1AC5">
              <w:rPr>
                <w:rFonts w:ascii="Arial" w:hAnsi="Arial" w:cs="Arial"/>
                <w:lang w:val="en-GB"/>
              </w:rPr>
              <w:t>/ Liam and Priya</w:t>
            </w:r>
          </w:p>
        </w:tc>
      </w:tr>
      <w:tr w:rsidR="00F96FD2" w:rsidRPr="00255D15" w14:paraId="5E82C0A6" w14:textId="77777777" w:rsidTr="001A16B6">
        <w:trPr>
          <w:trHeight w:val="1788"/>
        </w:trPr>
        <w:tc>
          <w:tcPr>
            <w:tcW w:w="2661" w:type="dxa"/>
          </w:tcPr>
          <w:p w14:paraId="279A5A87" w14:textId="598005BD" w:rsidR="00F96FD2" w:rsidRPr="00255D15" w:rsidRDefault="002310C1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Sales impact </w:t>
            </w:r>
          </w:p>
        </w:tc>
        <w:tc>
          <w:tcPr>
            <w:tcW w:w="3399" w:type="dxa"/>
          </w:tcPr>
          <w:p w14:paraId="678FC7DB" w14:textId="2D463A51" w:rsidR="00F96FD2" w:rsidRPr="00255D15" w:rsidRDefault="00C95187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Number of enquir</w:t>
            </w:r>
            <w:r w:rsidR="00FE7A4A">
              <w:rPr>
                <w:rFonts w:ascii="Arial" w:hAnsi="Arial" w:cs="Arial"/>
                <w:lang w:val="en-GB"/>
              </w:rPr>
              <w:t>ies and sales generated through social media</w:t>
            </w:r>
            <w:r w:rsidR="000B6913">
              <w:rPr>
                <w:rFonts w:ascii="Arial" w:hAnsi="Arial" w:cs="Arial"/>
                <w:lang w:val="en-GB"/>
              </w:rPr>
              <w:t>, such as</w:t>
            </w:r>
            <w:r w:rsidR="00286F8D">
              <w:rPr>
                <w:rFonts w:ascii="Arial" w:hAnsi="Arial" w:cs="Arial"/>
                <w:lang w:val="en-GB"/>
              </w:rPr>
              <w:t xml:space="preserve"> orders for floral </w:t>
            </w:r>
            <w:r w:rsidR="004D7CAD">
              <w:rPr>
                <w:rFonts w:ascii="Arial" w:hAnsi="Arial" w:cs="Arial"/>
                <w:lang w:val="en-GB"/>
              </w:rPr>
              <w:t>arrangements, events or special offers.</w:t>
            </w:r>
          </w:p>
        </w:tc>
        <w:tc>
          <w:tcPr>
            <w:tcW w:w="1416" w:type="dxa"/>
          </w:tcPr>
          <w:p w14:paraId="11F2FC18" w14:textId="77777777" w:rsidR="00F96FD2" w:rsidRPr="00255D15" w:rsidRDefault="005E5EEA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Weekly</w:t>
            </w:r>
          </w:p>
        </w:tc>
        <w:tc>
          <w:tcPr>
            <w:tcW w:w="2130" w:type="dxa"/>
          </w:tcPr>
          <w:p w14:paraId="31BDEEE6" w14:textId="18854AD7" w:rsidR="00F96FD2" w:rsidRPr="00255D15" w:rsidRDefault="00551F21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Manager</w:t>
            </w:r>
          </w:p>
        </w:tc>
      </w:tr>
      <w:tr w:rsidR="00400750" w:rsidRPr="00255D15" w14:paraId="7A0B1B05" w14:textId="77777777" w:rsidTr="001A16B6">
        <w:trPr>
          <w:trHeight w:val="1788"/>
        </w:trPr>
        <w:tc>
          <w:tcPr>
            <w:tcW w:w="2661" w:type="dxa"/>
          </w:tcPr>
          <w:p w14:paraId="70F519DD" w14:textId="377D32C8" w:rsidR="00400750" w:rsidRDefault="00954E10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>Sales conversation</w:t>
            </w:r>
          </w:p>
        </w:tc>
        <w:tc>
          <w:tcPr>
            <w:tcW w:w="3399" w:type="dxa"/>
          </w:tcPr>
          <w:p w14:paraId="05EE204F" w14:textId="70F18D39" w:rsidR="00400750" w:rsidRDefault="00954E10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Monitor the number </w:t>
            </w:r>
            <w:r w:rsidR="00426EC3">
              <w:rPr>
                <w:rFonts w:ascii="Arial" w:hAnsi="Arial" w:cs="Arial"/>
                <w:lang w:val="en-GB"/>
              </w:rPr>
              <w:t xml:space="preserve">of confirmed sales that can be directly linked to social media </w:t>
            </w:r>
            <w:r w:rsidR="0039765C">
              <w:rPr>
                <w:rFonts w:ascii="Arial" w:hAnsi="Arial" w:cs="Arial"/>
                <w:lang w:val="en-GB"/>
              </w:rPr>
              <w:t>activity, such as orders placed</w:t>
            </w:r>
            <w:r w:rsidR="008A6A72">
              <w:rPr>
                <w:rFonts w:ascii="Arial" w:hAnsi="Arial" w:cs="Arial"/>
                <w:lang w:val="en-GB"/>
              </w:rPr>
              <w:t xml:space="preserve"> via links, messages or promotional codes</w:t>
            </w:r>
            <w:r w:rsidR="00E55EF7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416" w:type="dxa"/>
          </w:tcPr>
          <w:p w14:paraId="1B5A3544" w14:textId="2793402D" w:rsidR="00400750" w:rsidRDefault="002B67E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weekly</w:t>
            </w:r>
          </w:p>
        </w:tc>
        <w:tc>
          <w:tcPr>
            <w:tcW w:w="2130" w:type="dxa"/>
          </w:tcPr>
          <w:p w14:paraId="6EBA3EE0" w14:textId="60BB21CC" w:rsidR="00400750" w:rsidRDefault="002B67E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Social Media Manager </w:t>
            </w:r>
          </w:p>
        </w:tc>
      </w:tr>
      <w:tr w:rsidR="00400750" w:rsidRPr="00255D15" w14:paraId="63EEB393" w14:textId="77777777" w:rsidTr="001A16B6">
        <w:trPr>
          <w:trHeight w:val="1788"/>
        </w:trPr>
        <w:tc>
          <w:tcPr>
            <w:tcW w:w="2661" w:type="dxa"/>
          </w:tcPr>
          <w:p w14:paraId="424404C0" w14:textId="25F36B32" w:rsidR="00400750" w:rsidRDefault="009E6F2F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Content </w:t>
            </w:r>
            <w:r w:rsidR="00FD62C1">
              <w:rPr>
                <w:rFonts w:ascii="Arial" w:hAnsi="Arial" w:cs="Arial"/>
                <w:lang w:val="en-GB"/>
              </w:rPr>
              <w:t>P</w:t>
            </w:r>
            <w:r>
              <w:rPr>
                <w:rFonts w:ascii="Arial" w:hAnsi="Arial" w:cs="Arial"/>
                <w:lang w:val="en-GB"/>
              </w:rPr>
              <w:t>erformance</w:t>
            </w:r>
          </w:p>
        </w:tc>
        <w:tc>
          <w:tcPr>
            <w:tcW w:w="3399" w:type="dxa"/>
          </w:tcPr>
          <w:p w14:paraId="46772499" w14:textId="61EC3D98" w:rsidR="00400750" w:rsidRDefault="00FD62C1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Analyse</w:t>
            </w:r>
            <w:r w:rsidR="00917156">
              <w:rPr>
                <w:rFonts w:ascii="Arial" w:hAnsi="Arial" w:cs="Arial"/>
                <w:lang w:val="en-GB"/>
              </w:rPr>
              <w:t xml:space="preserve"> the performance of different</w:t>
            </w:r>
            <w:r w:rsidR="00E32136">
              <w:rPr>
                <w:rFonts w:ascii="Arial" w:hAnsi="Arial" w:cs="Arial"/>
                <w:lang w:val="en-GB"/>
              </w:rPr>
              <w:t xml:space="preserve"> content types (e.g. bouquets, weddings</w:t>
            </w:r>
            <w:r w:rsidR="00B05988">
              <w:rPr>
                <w:rFonts w:ascii="Arial" w:hAnsi="Arial" w:cs="Arial"/>
                <w:lang w:val="en-GB"/>
              </w:rPr>
              <w:t>, sy</w:t>
            </w:r>
            <w:r w:rsidR="006B445F">
              <w:rPr>
                <w:rFonts w:ascii="Arial" w:hAnsi="Arial" w:cs="Arial"/>
                <w:lang w:val="en-GB"/>
              </w:rPr>
              <w:t xml:space="preserve">mpathy flowers, seasonal offers) to identify which </w:t>
            </w:r>
            <w:r w:rsidR="00AA0565">
              <w:rPr>
                <w:rFonts w:ascii="Arial" w:hAnsi="Arial" w:cs="Arial"/>
                <w:lang w:val="en-GB"/>
              </w:rPr>
              <w:t xml:space="preserve">posts contribute most effectively to sales. </w:t>
            </w:r>
          </w:p>
        </w:tc>
        <w:tc>
          <w:tcPr>
            <w:tcW w:w="1416" w:type="dxa"/>
          </w:tcPr>
          <w:p w14:paraId="63C3DC2B" w14:textId="787D74C4" w:rsidR="00400750" w:rsidRDefault="002B67E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weekly</w:t>
            </w:r>
          </w:p>
        </w:tc>
        <w:tc>
          <w:tcPr>
            <w:tcW w:w="2130" w:type="dxa"/>
          </w:tcPr>
          <w:p w14:paraId="6BE24E9C" w14:textId="69CB5019" w:rsidR="00400750" w:rsidRDefault="008561E6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Social Media Manager</w:t>
            </w:r>
          </w:p>
        </w:tc>
      </w:tr>
      <w:tr w:rsidR="00400750" w:rsidRPr="00255D15" w14:paraId="50C82745" w14:textId="77777777" w:rsidTr="001A16B6">
        <w:trPr>
          <w:trHeight w:val="1788"/>
        </w:trPr>
        <w:tc>
          <w:tcPr>
            <w:tcW w:w="2661" w:type="dxa"/>
          </w:tcPr>
          <w:p w14:paraId="0E948385" w14:textId="664DB1B5" w:rsidR="00400750" w:rsidRDefault="002B3310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Effectiveness of </w:t>
            </w:r>
            <w:r w:rsidR="00200FE2">
              <w:rPr>
                <w:rFonts w:ascii="Arial" w:hAnsi="Arial" w:cs="Arial"/>
                <w:lang w:val="en-GB"/>
              </w:rPr>
              <w:t>social media strategy</w:t>
            </w:r>
          </w:p>
        </w:tc>
        <w:tc>
          <w:tcPr>
            <w:tcW w:w="3399" w:type="dxa"/>
          </w:tcPr>
          <w:p w14:paraId="72864D78" w14:textId="59BD6AD2" w:rsidR="00400750" w:rsidRDefault="00200FE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Evaluate whether </w:t>
            </w:r>
            <w:r w:rsidR="00172FE7">
              <w:rPr>
                <w:rFonts w:ascii="Arial" w:hAnsi="Arial" w:cs="Arial"/>
                <w:lang w:val="en-GB"/>
              </w:rPr>
              <w:t xml:space="preserve">the social media strategy has met its </w:t>
            </w:r>
            <w:r w:rsidR="00E83F8D">
              <w:rPr>
                <w:rFonts w:ascii="Arial" w:hAnsi="Arial" w:cs="Arial"/>
                <w:lang w:val="en-GB"/>
              </w:rPr>
              <w:t>objectives</w:t>
            </w:r>
            <w:r w:rsidR="00814F19">
              <w:rPr>
                <w:rFonts w:ascii="Arial" w:hAnsi="Arial" w:cs="Arial"/>
                <w:lang w:val="en-GB"/>
              </w:rPr>
              <w:t xml:space="preserve"> in terms of increasing brand awareness</w:t>
            </w:r>
            <w:r w:rsidR="006C61F1">
              <w:rPr>
                <w:rFonts w:ascii="Arial" w:hAnsi="Arial" w:cs="Arial"/>
                <w:lang w:val="en-GB"/>
              </w:rPr>
              <w:t>, customer engagement, and online sales</w:t>
            </w:r>
            <w:r w:rsidR="00A45B27">
              <w:rPr>
                <w:rFonts w:ascii="Arial" w:hAnsi="Arial" w:cs="Arial"/>
                <w:lang w:val="en-GB"/>
              </w:rPr>
              <w:t>.</w:t>
            </w:r>
            <w:r w:rsidR="00456DBE">
              <w:rPr>
                <w:rFonts w:ascii="Arial" w:hAnsi="Arial" w:cs="Arial"/>
                <w:lang w:val="en-GB"/>
              </w:rPr>
              <w:t xml:space="preserve"> Performance data will be assessed </w:t>
            </w:r>
            <w:r w:rsidR="00771569">
              <w:rPr>
                <w:rFonts w:ascii="Arial" w:hAnsi="Arial" w:cs="Arial"/>
                <w:lang w:val="en-GB"/>
              </w:rPr>
              <w:t>to determine whether targets are being met</w:t>
            </w:r>
            <w:r w:rsidR="003E790B">
              <w:rPr>
                <w:rFonts w:ascii="Arial" w:hAnsi="Arial" w:cs="Arial"/>
                <w:lang w:val="en-GB"/>
              </w:rPr>
              <w:t xml:space="preserve"> and if any adjustments are needed. </w:t>
            </w:r>
            <w:r w:rsidR="006C61F1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1416" w:type="dxa"/>
          </w:tcPr>
          <w:p w14:paraId="2556F1BA" w14:textId="0BB81899" w:rsidR="00400750" w:rsidRDefault="002B67E2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Weekly </w:t>
            </w:r>
          </w:p>
        </w:tc>
        <w:tc>
          <w:tcPr>
            <w:tcW w:w="2130" w:type="dxa"/>
          </w:tcPr>
          <w:p w14:paraId="13842D3D" w14:textId="2F71862A" w:rsidR="00400750" w:rsidRDefault="008561E6" w:rsidP="0006424D">
            <w:pPr>
              <w:spacing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Social Media Manager</w:t>
            </w:r>
          </w:p>
        </w:tc>
      </w:tr>
      <w:tr w:rsidR="00642444" w:rsidRPr="00255D15" w14:paraId="630AE91A" w14:textId="77777777" w:rsidTr="00EC0F0F">
        <w:trPr>
          <w:trHeight w:val="562"/>
        </w:trPr>
        <w:tc>
          <w:tcPr>
            <w:tcW w:w="9606" w:type="dxa"/>
            <w:gridSpan w:val="4"/>
          </w:tcPr>
          <w:p w14:paraId="076905A9" w14:textId="7CF4888B" w:rsidR="00642444" w:rsidRPr="00642444" w:rsidRDefault="00642444" w:rsidP="0064244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 xml:space="preserve">Evaluation </w:t>
            </w:r>
          </w:p>
        </w:tc>
      </w:tr>
      <w:tr w:rsidR="005E5EEA" w:rsidRPr="00255D15" w14:paraId="2D5E60D8" w14:textId="77777777" w:rsidTr="001A16B6">
        <w:trPr>
          <w:trHeight w:val="983"/>
        </w:trPr>
        <w:tc>
          <w:tcPr>
            <w:tcW w:w="2661" w:type="dxa"/>
          </w:tcPr>
          <w:p w14:paraId="29E703F2" w14:textId="77777777" w:rsidR="005E5EEA" w:rsidRDefault="005E5EEA" w:rsidP="005E5EEA">
            <w:pPr>
              <w:rPr>
                <w:rFonts w:ascii="Arial" w:hAnsi="Arial" w:cs="Arial"/>
                <w:b/>
                <w:lang w:val="en-GB"/>
              </w:rPr>
            </w:pPr>
          </w:p>
          <w:p w14:paraId="1E8F33EE" w14:textId="77777777" w:rsidR="005E5EEA" w:rsidRPr="005E5EEA" w:rsidRDefault="000E526F" w:rsidP="005E5EEA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Success </w:t>
            </w:r>
            <w:r w:rsidR="005E5EEA" w:rsidRPr="005E5EEA">
              <w:rPr>
                <w:rFonts w:ascii="Arial" w:hAnsi="Arial" w:cs="Arial"/>
                <w:b/>
                <w:lang w:val="en-GB"/>
              </w:rPr>
              <w:t>Indicator</w:t>
            </w:r>
            <w:r w:rsidR="00B14010">
              <w:rPr>
                <w:rFonts w:ascii="Arial" w:hAnsi="Arial" w:cs="Arial"/>
                <w:b/>
                <w:lang w:val="en-GB"/>
              </w:rPr>
              <w:t>(</w:t>
            </w:r>
            <w:r w:rsidR="005E5EEA" w:rsidRPr="005E5EEA">
              <w:rPr>
                <w:rFonts w:ascii="Arial" w:hAnsi="Arial" w:cs="Arial"/>
                <w:b/>
                <w:lang w:val="en-GB"/>
              </w:rPr>
              <w:t>s</w:t>
            </w:r>
            <w:r w:rsidR="00B14010">
              <w:rPr>
                <w:rFonts w:ascii="Arial" w:hAnsi="Arial" w:cs="Arial"/>
                <w:b/>
                <w:lang w:val="en-GB"/>
              </w:rPr>
              <w:t>)</w:t>
            </w:r>
          </w:p>
        </w:tc>
        <w:tc>
          <w:tcPr>
            <w:tcW w:w="3399" w:type="dxa"/>
          </w:tcPr>
          <w:p w14:paraId="76C80334" w14:textId="77777777" w:rsidR="005E5EEA" w:rsidRDefault="005E5EEA" w:rsidP="005E5EEA">
            <w:pPr>
              <w:rPr>
                <w:rFonts w:ascii="Arial" w:hAnsi="Arial" w:cs="Arial"/>
                <w:b/>
                <w:lang w:val="en-GB"/>
              </w:rPr>
            </w:pPr>
          </w:p>
          <w:p w14:paraId="722FE89C" w14:textId="77777777" w:rsidR="005E5EEA" w:rsidRPr="005E5EEA" w:rsidRDefault="00D11EC4" w:rsidP="005E5EEA">
            <w:p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Data s</w:t>
            </w:r>
            <w:r w:rsidR="005E5EEA" w:rsidRPr="005E5EEA">
              <w:rPr>
                <w:rFonts w:ascii="Arial" w:hAnsi="Arial" w:cs="Arial"/>
                <w:b/>
                <w:lang w:val="en-GB"/>
              </w:rPr>
              <w:t>ource</w:t>
            </w:r>
            <w:r w:rsidR="008C60E6">
              <w:rPr>
                <w:rFonts w:ascii="Arial" w:hAnsi="Arial" w:cs="Arial"/>
                <w:b/>
                <w:lang w:val="en-GB"/>
              </w:rPr>
              <w:t xml:space="preserve"> / Information collection method</w:t>
            </w:r>
          </w:p>
        </w:tc>
        <w:tc>
          <w:tcPr>
            <w:tcW w:w="1416" w:type="dxa"/>
          </w:tcPr>
          <w:p w14:paraId="32FB994A" w14:textId="77777777" w:rsidR="005E5EEA" w:rsidRPr="008B25C2" w:rsidRDefault="005E5EEA" w:rsidP="005E5EEA">
            <w:pPr>
              <w:rPr>
                <w:rFonts w:ascii="Arial" w:hAnsi="Arial" w:cs="Arial"/>
                <w:b/>
                <w:lang w:val="en-GB"/>
              </w:rPr>
            </w:pPr>
          </w:p>
          <w:p w14:paraId="79348605" w14:textId="77777777" w:rsidR="005E5EEA" w:rsidRPr="008B25C2" w:rsidRDefault="005E5EEA" w:rsidP="005E5EEA">
            <w:pPr>
              <w:rPr>
                <w:rFonts w:ascii="Arial" w:hAnsi="Arial" w:cs="Arial"/>
                <w:b/>
                <w:lang w:val="en-GB"/>
              </w:rPr>
            </w:pPr>
            <w:r w:rsidRPr="008B25C2">
              <w:rPr>
                <w:rFonts w:ascii="Arial" w:hAnsi="Arial" w:cs="Arial"/>
                <w:b/>
                <w:lang w:val="en-GB"/>
              </w:rPr>
              <w:t>Time frame</w:t>
            </w:r>
          </w:p>
        </w:tc>
        <w:tc>
          <w:tcPr>
            <w:tcW w:w="2130" w:type="dxa"/>
          </w:tcPr>
          <w:p w14:paraId="6F065B5C" w14:textId="77777777" w:rsidR="005E5EEA" w:rsidRDefault="005E5EEA" w:rsidP="005E5EEA">
            <w:pPr>
              <w:rPr>
                <w:rFonts w:ascii="Arial" w:hAnsi="Arial" w:cs="Arial"/>
                <w:b/>
                <w:lang w:val="en-GB"/>
              </w:rPr>
            </w:pPr>
          </w:p>
          <w:p w14:paraId="61EBC7D7" w14:textId="77777777" w:rsidR="005E5EEA" w:rsidRPr="008B25C2" w:rsidRDefault="005E5EEA" w:rsidP="005E5EEA">
            <w:pPr>
              <w:rPr>
                <w:rFonts w:ascii="Arial" w:hAnsi="Arial" w:cs="Arial"/>
                <w:b/>
                <w:lang w:val="en-GB"/>
              </w:rPr>
            </w:pPr>
            <w:r w:rsidRPr="008B25C2">
              <w:rPr>
                <w:rFonts w:ascii="Arial" w:hAnsi="Arial" w:cs="Arial"/>
                <w:b/>
                <w:lang w:val="en-GB"/>
              </w:rPr>
              <w:t>Staff responsible</w:t>
            </w:r>
          </w:p>
        </w:tc>
      </w:tr>
      <w:tr w:rsidR="008B25C2" w:rsidRPr="00255D15" w14:paraId="7D3B502D" w14:textId="77777777" w:rsidTr="001A16B6">
        <w:tc>
          <w:tcPr>
            <w:tcW w:w="2661" w:type="dxa"/>
          </w:tcPr>
          <w:p w14:paraId="18B5FADD" w14:textId="77777777" w:rsidR="008B25C2" w:rsidRDefault="00AF14E8" w:rsidP="00F96FD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Customer Feedback</w:t>
            </w:r>
          </w:p>
        </w:tc>
        <w:tc>
          <w:tcPr>
            <w:tcW w:w="3399" w:type="dxa"/>
          </w:tcPr>
          <w:p w14:paraId="1865B333" w14:textId="0C52B568" w:rsidR="008B25C2" w:rsidRDefault="000445F1" w:rsidP="00F96FD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Review customer</w:t>
            </w:r>
            <w:r w:rsidR="002C4B9E">
              <w:rPr>
                <w:rFonts w:ascii="Arial" w:hAnsi="Arial" w:cs="Arial"/>
                <w:lang w:val="en-GB"/>
              </w:rPr>
              <w:t xml:space="preserve"> comments, messages and reviews to evaluate</w:t>
            </w:r>
            <w:r w:rsidR="00287773">
              <w:rPr>
                <w:rFonts w:ascii="Arial" w:hAnsi="Arial" w:cs="Arial"/>
                <w:lang w:val="en-GB"/>
              </w:rPr>
              <w:t xml:space="preserve"> customer satisfaction and identify areas for improvement</w:t>
            </w:r>
            <w:r w:rsidR="005815AA">
              <w:rPr>
                <w:rFonts w:ascii="Arial" w:hAnsi="Arial" w:cs="Arial"/>
                <w:lang w:val="en-GB"/>
              </w:rPr>
              <w:t xml:space="preserve"> in product presentation</w:t>
            </w:r>
            <w:r w:rsidR="00547FF2">
              <w:rPr>
                <w:rFonts w:ascii="Arial" w:hAnsi="Arial" w:cs="Arial"/>
                <w:lang w:val="en-GB"/>
              </w:rPr>
              <w:t xml:space="preserve"> or online communication. </w:t>
            </w:r>
          </w:p>
        </w:tc>
        <w:tc>
          <w:tcPr>
            <w:tcW w:w="1416" w:type="dxa"/>
          </w:tcPr>
          <w:p w14:paraId="109866E0" w14:textId="77777777" w:rsidR="008B25C2" w:rsidRPr="00255D15" w:rsidRDefault="000E526F" w:rsidP="00F96FD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Weekly</w:t>
            </w:r>
          </w:p>
        </w:tc>
        <w:tc>
          <w:tcPr>
            <w:tcW w:w="2130" w:type="dxa"/>
          </w:tcPr>
          <w:p w14:paraId="41AF4D75" w14:textId="16538294" w:rsidR="008B25C2" w:rsidRDefault="00F72BB4" w:rsidP="00F96FD2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Social media manager/ Liam and Priya </w:t>
            </w:r>
          </w:p>
        </w:tc>
      </w:tr>
    </w:tbl>
    <w:p w14:paraId="677FC3E8" w14:textId="44F010B5" w:rsidR="00AC7002" w:rsidRDefault="008E255B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</w:p>
    <w:p w14:paraId="12CA60E2" w14:textId="3E2C3F15" w:rsidR="003F292C" w:rsidRDefault="003F292C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overall Aim</w:t>
      </w:r>
      <w:r w:rsidR="001831FC">
        <w:rPr>
          <w:rFonts w:ascii="Arial" w:hAnsi="Arial" w:cs="Arial"/>
          <w:lang w:val="en-GB"/>
        </w:rPr>
        <w:t xml:space="preserve"> of this action plan is to </w:t>
      </w:r>
      <w:r w:rsidR="005E62A8">
        <w:rPr>
          <w:rFonts w:ascii="Arial" w:hAnsi="Arial" w:cs="Arial"/>
          <w:lang w:val="en-GB"/>
        </w:rPr>
        <w:t xml:space="preserve">improve Green Haven Florists sales and to build </w:t>
      </w:r>
      <w:r w:rsidR="00AF2813">
        <w:rPr>
          <w:rFonts w:ascii="Arial" w:hAnsi="Arial" w:cs="Arial"/>
          <w:lang w:val="en-GB"/>
        </w:rPr>
        <w:t>on customer engagement</w:t>
      </w:r>
      <w:r w:rsidR="00993257">
        <w:rPr>
          <w:rFonts w:ascii="Arial" w:hAnsi="Arial" w:cs="Arial"/>
          <w:lang w:val="en-GB"/>
        </w:rPr>
        <w:t xml:space="preserve"> and brand awareness.</w:t>
      </w:r>
    </w:p>
    <w:p w14:paraId="1500BFE3" w14:textId="77777777" w:rsidR="009B4BD5" w:rsidRDefault="009B4BD5">
      <w:pPr>
        <w:rPr>
          <w:rFonts w:ascii="Arial" w:hAnsi="Arial" w:cs="Arial"/>
          <w:lang w:val="en-GB"/>
        </w:rPr>
      </w:pPr>
    </w:p>
    <w:p w14:paraId="1EA98971" w14:textId="77777777" w:rsidR="00513596" w:rsidRDefault="00513596">
      <w:pPr>
        <w:rPr>
          <w:rFonts w:ascii="Arial" w:hAnsi="Arial" w:cs="Arial"/>
          <w:lang w:val="en-GB"/>
        </w:rPr>
      </w:pPr>
    </w:p>
    <w:p w14:paraId="4ECAFC5F" w14:textId="77777777" w:rsidR="00513596" w:rsidRDefault="00513596">
      <w:pPr>
        <w:rPr>
          <w:rFonts w:ascii="Arial" w:hAnsi="Arial" w:cs="Arial"/>
          <w:lang w:val="en-GB"/>
        </w:rPr>
      </w:pPr>
    </w:p>
    <w:p w14:paraId="75796665" w14:textId="7621FAE8" w:rsidR="009B4BD5" w:rsidRDefault="009B4BD5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The specific objectives are to:</w:t>
      </w:r>
    </w:p>
    <w:p w14:paraId="21F49810" w14:textId="39E8824E" w:rsidR="009B4BD5" w:rsidRDefault="00513596" w:rsidP="009B4BD5">
      <w:pPr>
        <w:pStyle w:val="ListParagraph"/>
        <w:numPr>
          <w:ilvl w:val="0"/>
          <w:numId w:val="2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Improve brand visibility </w:t>
      </w:r>
    </w:p>
    <w:p w14:paraId="3266E206" w14:textId="04F0F1AE" w:rsidR="00513596" w:rsidRDefault="00AE1AA9" w:rsidP="009B4BD5">
      <w:pPr>
        <w:pStyle w:val="ListParagraph"/>
        <w:numPr>
          <w:ilvl w:val="0"/>
          <w:numId w:val="2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Increase foot traffic and online enquires</w:t>
      </w:r>
      <w:r w:rsidR="0021778C">
        <w:rPr>
          <w:rFonts w:ascii="Arial" w:hAnsi="Arial" w:cs="Arial"/>
          <w:lang w:val="en-GB"/>
        </w:rPr>
        <w:t xml:space="preserve"> through social media platforms</w:t>
      </w:r>
      <w:r w:rsidR="00290B02">
        <w:rPr>
          <w:rFonts w:ascii="Arial" w:hAnsi="Arial" w:cs="Arial"/>
          <w:lang w:val="en-GB"/>
        </w:rPr>
        <w:t>.</w:t>
      </w:r>
    </w:p>
    <w:p w14:paraId="066860EB" w14:textId="44A7D84E" w:rsidR="00735BF9" w:rsidRDefault="00290B02" w:rsidP="00735BF9">
      <w:pPr>
        <w:pStyle w:val="ListParagraph"/>
        <w:numPr>
          <w:ilvl w:val="0"/>
          <w:numId w:val="2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Establish a consistent content</w:t>
      </w:r>
      <w:r w:rsidR="00735BF9">
        <w:rPr>
          <w:rFonts w:ascii="Arial" w:hAnsi="Arial" w:cs="Arial"/>
          <w:lang w:val="en-GB"/>
        </w:rPr>
        <w:t xml:space="preserve"> strategy supported by monitoring and evaluation. </w:t>
      </w:r>
    </w:p>
    <w:p w14:paraId="6BC0282C" w14:textId="7F327334" w:rsidR="009A25B3" w:rsidRPr="009A25B3" w:rsidRDefault="009A25B3" w:rsidP="00735BF9">
      <w:pPr>
        <w:pStyle w:val="ListParagraph"/>
        <w:numPr>
          <w:ilvl w:val="0"/>
          <w:numId w:val="2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Sale improvement </w:t>
      </w:r>
    </w:p>
    <w:sectPr w:rsidR="009A25B3" w:rsidRPr="009A25B3" w:rsidSect="00F06A67">
      <w:pgSz w:w="12247" w:h="15819"/>
      <w:pgMar w:top="1440" w:right="1797" w:bottom="1440" w:left="1797" w:header="708" w:footer="708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A6168" w14:textId="77777777" w:rsidR="00A3149A" w:rsidRDefault="00A3149A" w:rsidP="00904B3D">
      <w:pPr>
        <w:spacing w:after="0" w:line="240" w:lineRule="auto"/>
      </w:pPr>
      <w:r>
        <w:separator/>
      </w:r>
    </w:p>
  </w:endnote>
  <w:endnote w:type="continuationSeparator" w:id="0">
    <w:p w14:paraId="6996E447" w14:textId="77777777" w:rsidR="00A3149A" w:rsidRDefault="00A3149A" w:rsidP="00904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712FD" w14:textId="77777777" w:rsidR="00A3149A" w:rsidRDefault="00A3149A" w:rsidP="00904B3D">
      <w:pPr>
        <w:spacing w:after="0" w:line="240" w:lineRule="auto"/>
      </w:pPr>
      <w:r>
        <w:separator/>
      </w:r>
    </w:p>
  </w:footnote>
  <w:footnote w:type="continuationSeparator" w:id="0">
    <w:p w14:paraId="05203614" w14:textId="77777777" w:rsidR="00A3149A" w:rsidRDefault="00A3149A" w:rsidP="00904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77EC68E9"/>
    <w:multiLevelType w:val="hybridMultilevel"/>
    <w:tmpl w:val="0824D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58499">
    <w:abstractNumId w:val="0"/>
  </w:num>
  <w:num w:numId="2" w16cid:durableId="1386219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60BE"/>
    <w:rsid w:val="00010031"/>
    <w:rsid w:val="000114C5"/>
    <w:rsid w:val="00021624"/>
    <w:rsid w:val="00025ACA"/>
    <w:rsid w:val="00033C1E"/>
    <w:rsid w:val="000445F1"/>
    <w:rsid w:val="00051FF8"/>
    <w:rsid w:val="00052582"/>
    <w:rsid w:val="000533CD"/>
    <w:rsid w:val="00062381"/>
    <w:rsid w:val="0006424D"/>
    <w:rsid w:val="00064442"/>
    <w:rsid w:val="00065303"/>
    <w:rsid w:val="000A07CF"/>
    <w:rsid w:val="000B6913"/>
    <w:rsid w:val="000B6AD5"/>
    <w:rsid w:val="000C62AE"/>
    <w:rsid w:val="000E51D2"/>
    <w:rsid w:val="000E526F"/>
    <w:rsid w:val="000F3ECA"/>
    <w:rsid w:val="00106BFD"/>
    <w:rsid w:val="0015516C"/>
    <w:rsid w:val="00157DEC"/>
    <w:rsid w:val="001618E3"/>
    <w:rsid w:val="00172FE7"/>
    <w:rsid w:val="00173209"/>
    <w:rsid w:val="001831FC"/>
    <w:rsid w:val="001A16B6"/>
    <w:rsid w:val="001D19F4"/>
    <w:rsid w:val="001D1EA6"/>
    <w:rsid w:val="00200FE2"/>
    <w:rsid w:val="0021778C"/>
    <w:rsid w:val="00221685"/>
    <w:rsid w:val="002310C1"/>
    <w:rsid w:val="002339C6"/>
    <w:rsid w:val="002349C4"/>
    <w:rsid w:val="00251BE9"/>
    <w:rsid w:val="00255D15"/>
    <w:rsid w:val="002564E8"/>
    <w:rsid w:val="0026679E"/>
    <w:rsid w:val="002745CE"/>
    <w:rsid w:val="00286F8D"/>
    <w:rsid w:val="00287773"/>
    <w:rsid w:val="00290B02"/>
    <w:rsid w:val="002A1684"/>
    <w:rsid w:val="002B3310"/>
    <w:rsid w:val="002B3919"/>
    <w:rsid w:val="002B3BE2"/>
    <w:rsid w:val="002B4BF9"/>
    <w:rsid w:val="002B67E2"/>
    <w:rsid w:val="002B68F6"/>
    <w:rsid w:val="002B7775"/>
    <w:rsid w:val="002C4B9E"/>
    <w:rsid w:val="002C4C77"/>
    <w:rsid w:val="002D14CB"/>
    <w:rsid w:val="002F381B"/>
    <w:rsid w:val="00303F9F"/>
    <w:rsid w:val="00342F72"/>
    <w:rsid w:val="00347AAC"/>
    <w:rsid w:val="00350F4F"/>
    <w:rsid w:val="003565B7"/>
    <w:rsid w:val="00365E0C"/>
    <w:rsid w:val="00366722"/>
    <w:rsid w:val="00370544"/>
    <w:rsid w:val="0037602F"/>
    <w:rsid w:val="0039765C"/>
    <w:rsid w:val="00397E98"/>
    <w:rsid w:val="003B7C3C"/>
    <w:rsid w:val="003C1C1E"/>
    <w:rsid w:val="003D34CE"/>
    <w:rsid w:val="003D415D"/>
    <w:rsid w:val="003E790B"/>
    <w:rsid w:val="003F23F6"/>
    <w:rsid w:val="003F292C"/>
    <w:rsid w:val="00400750"/>
    <w:rsid w:val="004031CE"/>
    <w:rsid w:val="00420E35"/>
    <w:rsid w:val="00422725"/>
    <w:rsid w:val="004236E5"/>
    <w:rsid w:val="004257E0"/>
    <w:rsid w:val="00426EC3"/>
    <w:rsid w:val="004275BB"/>
    <w:rsid w:val="00431BEC"/>
    <w:rsid w:val="0044134C"/>
    <w:rsid w:val="00443415"/>
    <w:rsid w:val="004442AA"/>
    <w:rsid w:val="00450CB9"/>
    <w:rsid w:val="004556C4"/>
    <w:rsid w:val="00456DBE"/>
    <w:rsid w:val="00481C2A"/>
    <w:rsid w:val="004874C4"/>
    <w:rsid w:val="00490206"/>
    <w:rsid w:val="004B684B"/>
    <w:rsid w:val="004C6566"/>
    <w:rsid w:val="004D556F"/>
    <w:rsid w:val="004D7CAD"/>
    <w:rsid w:val="004E55FE"/>
    <w:rsid w:val="004E6CF8"/>
    <w:rsid w:val="004F7AF5"/>
    <w:rsid w:val="00513596"/>
    <w:rsid w:val="00546AA6"/>
    <w:rsid w:val="00547FF2"/>
    <w:rsid w:val="00551F21"/>
    <w:rsid w:val="00565050"/>
    <w:rsid w:val="00574F86"/>
    <w:rsid w:val="00580E41"/>
    <w:rsid w:val="005815AA"/>
    <w:rsid w:val="00582EC9"/>
    <w:rsid w:val="005B3E75"/>
    <w:rsid w:val="005B4867"/>
    <w:rsid w:val="005D5225"/>
    <w:rsid w:val="005D6A48"/>
    <w:rsid w:val="005E52AD"/>
    <w:rsid w:val="005E5EEA"/>
    <w:rsid w:val="005E62A8"/>
    <w:rsid w:val="005E7C30"/>
    <w:rsid w:val="005F000A"/>
    <w:rsid w:val="005F76FA"/>
    <w:rsid w:val="00605713"/>
    <w:rsid w:val="00606459"/>
    <w:rsid w:val="00627D7D"/>
    <w:rsid w:val="00631331"/>
    <w:rsid w:val="00642444"/>
    <w:rsid w:val="0064778B"/>
    <w:rsid w:val="006510AF"/>
    <w:rsid w:val="00666515"/>
    <w:rsid w:val="00676C87"/>
    <w:rsid w:val="00677FB0"/>
    <w:rsid w:val="006826B8"/>
    <w:rsid w:val="006866E9"/>
    <w:rsid w:val="00690E7F"/>
    <w:rsid w:val="006A7265"/>
    <w:rsid w:val="006B3893"/>
    <w:rsid w:val="006B445F"/>
    <w:rsid w:val="006C2E45"/>
    <w:rsid w:val="006C61F1"/>
    <w:rsid w:val="006E10FE"/>
    <w:rsid w:val="006E637C"/>
    <w:rsid w:val="006F1E40"/>
    <w:rsid w:val="006F5670"/>
    <w:rsid w:val="006F5A01"/>
    <w:rsid w:val="00735BF9"/>
    <w:rsid w:val="00736CF9"/>
    <w:rsid w:val="00744954"/>
    <w:rsid w:val="00771569"/>
    <w:rsid w:val="007776AD"/>
    <w:rsid w:val="00792F69"/>
    <w:rsid w:val="007B7464"/>
    <w:rsid w:val="007B7612"/>
    <w:rsid w:val="007C15D4"/>
    <w:rsid w:val="007D23B4"/>
    <w:rsid w:val="007D2B5B"/>
    <w:rsid w:val="007D353D"/>
    <w:rsid w:val="007E4E7C"/>
    <w:rsid w:val="007F0909"/>
    <w:rsid w:val="00805416"/>
    <w:rsid w:val="00814F19"/>
    <w:rsid w:val="00823A4C"/>
    <w:rsid w:val="00855556"/>
    <w:rsid w:val="008561E6"/>
    <w:rsid w:val="0087554B"/>
    <w:rsid w:val="008847EE"/>
    <w:rsid w:val="008966FE"/>
    <w:rsid w:val="008A4CAB"/>
    <w:rsid w:val="008A6A72"/>
    <w:rsid w:val="008B25C2"/>
    <w:rsid w:val="008B74D5"/>
    <w:rsid w:val="008C145F"/>
    <w:rsid w:val="008C60E6"/>
    <w:rsid w:val="008D1FD8"/>
    <w:rsid w:val="008D6405"/>
    <w:rsid w:val="008E255B"/>
    <w:rsid w:val="008F6265"/>
    <w:rsid w:val="00904B3D"/>
    <w:rsid w:val="00913F60"/>
    <w:rsid w:val="00916AB1"/>
    <w:rsid w:val="00917156"/>
    <w:rsid w:val="00923BBC"/>
    <w:rsid w:val="009377F8"/>
    <w:rsid w:val="00954E10"/>
    <w:rsid w:val="00961A20"/>
    <w:rsid w:val="00967570"/>
    <w:rsid w:val="00971124"/>
    <w:rsid w:val="009753C8"/>
    <w:rsid w:val="00993257"/>
    <w:rsid w:val="009A25B3"/>
    <w:rsid w:val="009A70B3"/>
    <w:rsid w:val="009B188E"/>
    <w:rsid w:val="009B4BD5"/>
    <w:rsid w:val="009C484B"/>
    <w:rsid w:val="009D554E"/>
    <w:rsid w:val="009E6F2F"/>
    <w:rsid w:val="00A02DE0"/>
    <w:rsid w:val="00A12588"/>
    <w:rsid w:val="00A3149A"/>
    <w:rsid w:val="00A42F50"/>
    <w:rsid w:val="00A44BF6"/>
    <w:rsid w:val="00A45B27"/>
    <w:rsid w:val="00A5384A"/>
    <w:rsid w:val="00A62280"/>
    <w:rsid w:val="00A64DE1"/>
    <w:rsid w:val="00A73BE0"/>
    <w:rsid w:val="00A856AA"/>
    <w:rsid w:val="00A8781E"/>
    <w:rsid w:val="00A967D9"/>
    <w:rsid w:val="00AA0565"/>
    <w:rsid w:val="00AB3A28"/>
    <w:rsid w:val="00AB586C"/>
    <w:rsid w:val="00AC589F"/>
    <w:rsid w:val="00AC7002"/>
    <w:rsid w:val="00AD27FE"/>
    <w:rsid w:val="00AD6815"/>
    <w:rsid w:val="00AE1AA9"/>
    <w:rsid w:val="00AE1AC5"/>
    <w:rsid w:val="00AF14E8"/>
    <w:rsid w:val="00AF2813"/>
    <w:rsid w:val="00B05988"/>
    <w:rsid w:val="00B112C9"/>
    <w:rsid w:val="00B14010"/>
    <w:rsid w:val="00B37FAD"/>
    <w:rsid w:val="00B4274B"/>
    <w:rsid w:val="00B430F9"/>
    <w:rsid w:val="00B80874"/>
    <w:rsid w:val="00B846F3"/>
    <w:rsid w:val="00BE2251"/>
    <w:rsid w:val="00C117F8"/>
    <w:rsid w:val="00C15AC3"/>
    <w:rsid w:val="00C211C1"/>
    <w:rsid w:val="00C25B27"/>
    <w:rsid w:val="00C36518"/>
    <w:rsid w:val="00C8212B"/>
    <w:rsid w:val="00C87F77"/>
    <w:rsid w:val="00C95187"/>
    <w:rsid w:val="00CB5491"/>
    <w:rsid w:val="00CC5967"/>
    <w:rsid w:val="00D11EC4"/>
    <w:rsid w:val="00D2033D"/>
    <w:rsid w:val="00D36E8F"/>
    <w:rsid w:val="00D44B9C"/>
    <w:rsid w:val="00D50190"/>
    <w:rsid w:val="00D50C5F"/>
    <w:rsid w:val="00D5300D"/>
    <w:rsid w:val="00D6083D"/>
    <w:rsid w:val="00D8471C"/>
    <w:rsid w:val="00D932EB"/>
    <w:rsid w:val="00DA0AF1"/>
    <w:rsid w:val="00DA4299"/>
    <w:rsid w:val="00DB6363"/>
    <w:rsid w:val="00DC3D7B"/>
    <w:rsid w:val="00DD5154"/>
    <w:rsid w:val="00DE3F29"/>
    <w:rsid w:val="00E24046"/>
    <w:rsid w:val="00E2710A"/>
    <w:rsid w:val="00E32136"/>
    <w:rsid w:val="00E44C3B"/>
    <w:rsid w:val="00E45A1B"/>
    <w:rsid w:val="00E53D12"/>
    <w:rsid w:val="00E55EF7"/>
    <w:rsid w:val="00E83F8D"/>
    <w:rsid w:val="00E907E4"/>
    <w:rsid w:val="00E95B91"/>
    <w:rsid w:val="00EB3EE9"/>
    <w:rsid w:val="00EC0F0F"/>
    <w:rsid w:val="00ED0BEA"/>
    <w:rsid w:val="00ED19A0"/>
    <w:rsid w:val="00EE57E8"/>
    <w:rsid w:val="00F06A67"/>
    <w:rsid w:val="00F10B57"/>
    <w:rsid w:val="00F22654"/>
    <w:rsid w:val="00F336F2"/>
    <w:rsid w:val="00F43F8A"/>
    <w:rsid w:val="00F61A01"/>
    <w:rsid w:val="00F72BB4"/>
    <w:rsid w:val="00F91C98"/>
    <w:rsid w:val="00F96FD2"/>
    <w:rsid w:val="00FB76B6"/>
    <w:rsid w:val="00FD58B8"/>
    <w:rsid w:val="00FD62C1"/>
    <w:rsid w:val="00FE7A4A"/>
    <w:rsid w:val="00FF798A"/>
    <w:rsid w:val="0EF2240C"/>
    <w:rsid w:val="6073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739cc3">
      <v:fill angle="9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3E95FDDC"/>
  <w15:chartTrackingRefBased/>
  <w15:docId w15:val="{E9EDCAA8-32FA-4D10-A92C-2001D691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keepLines/>
      <w:spacing w:before="240" w:after="60" w:line="240" w:lineRule="auto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40" w:after="60" w:line="240" w:lineRule="auto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60" w:line="240" w:lineRule="auto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60" w:line="240" w:lineRule="auto"/>
      <w:outlineLvl w:val="3"/>
    </w:pPr>
    <w:rPr>
      <w:rFonts w:ascii="Times New Roman" w:hAnsi="Times New Roman"/>
      <w:b/>
      <w:sz w:val="28"/>
    </w:rPr>
  </w:style>
  <w:style w:type="paragraph" w:styleId="Heading5">
    <w:name w:val="heading 5"/>
    <w:basedOn w:val="Normal"/>
    <w:next w:val="Normal"/>
    <w:qFormat/>
    <w:pPr>
      <w:keepNext/>
      <w:keepLines/>
      <w:spacing w:before="240" w:after="60" w:line="240" w:lineRule="auto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0" w:line="240" w:lineRule="auto"/>
      <w:outlineLvl w:val="5"/>
    </w:pPr>
    <w:rPr>
      <w:rFonts w:ascii="Times New Roman" w:hAnsi="Times New Roman"/>
      <w:b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0" w:line="240" w:lineRule="auto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0" w:line="240" w:lineRule="auto"/>
      <w:outlineLvl w:val="7"/>
    </w:pPr>
    <w:rPr>
      <w:rFonts w:ascii="Times New Roman" w:hAnsi="Times New Roman"/>
      <w:i/>
      <w:sz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0" w:line="240" w:lineRule="auto"/>
      <w:outlineLvl w:val="8"/>
    </w:pPr>
    <w:rPr>
      <w:rFonts w:ascii="Arial" w:hAnsi="Arial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Spacing">
    <w:name w:val="No Spacing"/>
    <w:link w:val="NoSpacingChar"/>
    <w:uiPriority w:val="1"/>
    <w:qFormat/>
    <w:rsid w:val="00F06A67"/>
    <w:rPr>
      <w:rFonts w:ascii="Aptos" w:eastAsia="Times New Roman" w:hAnsi="Aptos"/>
      <w:sz w:val="22"/>
      <w:szCs w:val="22"/>
    </w:rPr>
  </w:style>
  <w:style w:type="character" w:customStyle="1" w:styleId="NoSpacingChar">
    <w:name w:val="No Spacing Char"/>
    <w:link w:val="NoSpacing"/>
    <w:uiPriority w:val="1"/>
    <w:rsid w:val="00F06A67"/>
    <w:rPr>
      <w:rFonts w:ascii="Aptos" w:eastAsia="Times New Roman" w:hAnsi="Aptos"/>
      <w:sz w:val="22"/>
      <w:szCs w:val="22"/>
    </w:rPr>
  </w:style>
  <w:style w:type="paragraph" w:styleId="ListParagraph">
    <w:name w:val="List Paragraph"/>
    <w:basedOn w:val="Normal"/>
    <w:uiPriority w:val="99"/>
    <w:qFormat/>
    <w:rsid w:val="009B4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w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9" ma:contentTypeDescription="Create a new document." ma:contentTypeScope="" ma:versionID="32d7e700f3ba124aa774d3f36c9ff4c8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281dfb7297689954781049604a555f38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A8273-FBA6-4412-9F16-5DE2D30A6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8438F0-1B75-4411-B9AA-F573EF3F6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73B797-31B6-400C-A590-5C4F9A4FC7E6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customXml/itemProps4.xml><?xml version="1.0" encoding="utf-8"?>
<ds:datastoreItem xmlns:ds="http://schemas.openxmlformats.org/officeDocument/2006/customXml" ds:itemID="{8366E4A5-BBF9-483E-B9DA-2F8DF3BB5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123</TotalTime>
  <Pages>6</Pages>
  <Words>813</Words>
  <Characters>4722</Characters>
  <Application>Microsoft Office Word</Application>
  <DocSecurity>0</DocSecurity>
  <PresentationFormat/>
  <Lines>235</Lines>
  <Paragraphs>93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_x0001_</vt:lpstr>
    </vt:vector>
  </TitlesOfParts>
  <Manager/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</dc:title>
  <dc:subject/>
  <dc:creator>uroy.clarke</dc:creator>
  <cp:keywords/>
  <dc:description/>
  <cp:lastModifiedBy>Cherelle Louise Egan (2443051)</cp:lastModifiedBy>
  <cp:revision>84</cp:revision>
  <dcterms:created xsi:type="dcterms:W3CDTF">2025-12-22T16:21:00Z</dcterms:created>
  <dcterms:modified xsi:type="dcterms:W3CDTF">2025-12-22T18:24:00Z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  <property fmtid="{D5CDD505-2E9C-101B-9397-08002B2CF9AE}" pid="3" name="ContentTypeId">
    <vt:lpwstr>0x010100946ACECEF3D0D045B19B01E5B03389C8</vt:lpwstr>
  </property>
</Properties>
</file>