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09F6C" w14:textId="3BD266D6" w:rsidR="00A85029" w:rsidRDefault="008443E2" w:rsidP="00846D4F">
      <w:pPr>
        <w:tabs>
          <w:tab w:val="left" w:pos="990"/>
        </w:tabs>
        <w:spacing w:after="0"/>
        <w:rPr>
          <w:rFonts w:ascii="Arial" w:hAnsi="Arial" w:cs="Arial"/>
        </w:rPr>
      </w:pPr>
      <w:r>
        <w:rPr>
          <w:noProof/>
        </w:rPr>
        <mc:AlternateContent>
          <mc:Choice Requires="wps">
            <w:drawing>
              <wp:anchor distT="45720" distB="45720" distL="114300" distR="114300" simplePos="0" relativeHeight="251675648" behindDoc="0" locked="0" layoutInCell="1" allowOverlap="1" wp14:anchorId="125DEC87" wp14:editId="7022AB7D">
                <wp:simplePos x="0" y="0"/>
                <wp:positionH relativeFrom="page">
                  <wp:align>left</wp:align>
                </wp:positionH>
                <wp:positionV relativeFrom="paragraph">
                  <wp:posOffset>-755153</wp:posOffset>
                </wp:positionV>
                <wp:extent cx="7521934" cy="10670650"/>
                <wp:effectExtent l="0" t="0" r="22225" b="1651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1934" cy="10670650"/>
                        </a:xfrm>
                        <a:prstGeom prst="rect">
                          <a:avLst/>
                        </a:prstGeom>
                        <a:solidFill>
                          <a:srgbClr val="FFFFFF"/>
                        </a:solidFill>
                        <a:ln w="9525">
                          <a:solidFill>
                            <a:srgbClr val="000000"/>
                          </a:solidFill>
                          <a:miter lim="800000"/>
                          <a:headEnd/>
                          <a:tailEnd/>
                        </a:ln>
                      </wps:spPr>
                      <wps:txbx>
                        <w:txbxContent>
                          <w:p w14:paraId="537238B5" w14:textId="773E0B3B" w:rsidR="008443E2" w:rsidRPr="002D2CE0" w:rsidRDefault="008443E2" w:rsidP="002D2CE0">
                            <w:pPr>
                              <w:jc w:val="center"/>
                              <w:rPr>
                                <w:sz w:val="56"/>
                                <w:szCs w:val="56"/>
                              </w:rPr>
                            </w:pPr>
                          </w:p>
                          <w:p w14:paraId="63959E45" w14:textId="513C40EE" w:rsidR="002D2CE0" w:rsidRPr="002D2CE0" w:rsidRDefault="002D2CE0" w:rsidP="002D2CE0">
                            <w:pPr>
                              <w:jc w:val="center"/>
                              <w:rPr>
                                <w:sz w:val="56"/>
                                <w:szCs w:val="56"/>
                              </w:rPr>
                            </w:pPr>
                            <w:r w:rsidRPr="002D2CE0">
                              <w:rPr>
                                <w:sz w:val="56"/>
                                <w:szCs w:val="56"/>
                              </w:rPr>
                              <w:t>Part 2 – portfolio</w:t>
                            </w:r>
                          </w:p>
                          <w:p w14:paraId="48534496" w14:textId="0F93BF35" w:rsidR="002D2CE0" w:rsidRPr="002D2CE0" w:rsidRDefault="002D2CE0" w:rsidP="002D2CE0">
                            <w:pPr>
                              <w:jc w:val="center"/>
                              <w:rPr>
                                <w:sz w:val="56"/>
                                <w:szCs w:val="56"/>
                              </w:rPr>
                            </w:pPr>
                            <w:r w:rsidRPr="002D2CE0">
                              <w:rPr>
                                <w:sz w:val="56"/>
                                <w:szCs w:val="56"/>
                              </w:rPr>
                              <w:t>Jordana Baylis</w:t>
                            </w:r>
                          </w:p>
                          <w:p w14:paraId="3D7AF872" w14:textId="77777777" w:rsidR="002D2CE0" w:rsidRPr="002D2CE0" w:rsidRDefault="002D2CE0" w:rsidP="002D2CE0">
                            <w:pPr>
                              <w:jc w:val="center"/>
                              <w:rPr>
                                <w:sz w:val="56"/>
                                <w:szCs w:val="56"/>
                              </w:rPr>
                            </w:pPr>
                            <w:r w:rsidRPr="002D2CE0">
                              <w:rPr>
                                <w:sz w:val="56"/>
                                <w:szCs w:val="56"/>
                              </w:rPr>
                              <w:t>2125426</w:t>
                            </w:r>
                          </w:p>
                          <w:p w14:paraId="319A11F8" w14:textId="138141FC" w:rsidR="002D2CE0" w:rsidRPr="002D2CE0" w:rsidRDefault="002D2CE0" w:rsidP="002D2CE0">
                            <w:pPr>
                              <w:jc w:val="center"/>
                              <w:rPr>
                                <w:sz w:val="56"/>
                                <w:szCs w:val="56"/>
                              </w:rPr>
                            </w:pPr>
                            <w:proofErr w:type="spellStart"/>
                            <w:r w:rsidRPr="002D2CE0">
                              <w:rPr>
                                <w:sz w:val="56"/>
                                <w:szCs w:val="56"/>
                              </w:rPr>
                              <w:t>Mrs</w:t>
                            </w:r>
                            <w:proofErr w:type="spellEnd"/>
                            <w:r w:rsidRPr="002D2CE0">
                              <w:rPr>
                                <w:sz w:val="56"/>
                                <w:szCs w:val="56"/>
                              </w:rPr>
                              <w:t xml:space="preserve"> </w:t>
                            </w:r>
                            <w:proofErr w:type="spellStart"/>
                            <w:r w:rsidRPr="002D2CE0">
                              <w:rPr>
                                <w:sz w:val="56"/>
                                <w:szCs w:val="56"/>
                              </w:rPr>
                              <w:t>Opeyemi</w:t>
                            </w:r>
                            <w:proofErr w:type="spellEnd"/>
                            <w:r w:rsidRPr="002D2CE0">
                              <w:rPr>
                                <w:sz w:val="56"/>
                                <w:szCs w:val="56"/>
                              </w:rPr>
                              <w:t xml:space="preserve"> </w:t>
                            </w:r>
                            <w:proofErr w:type="spellStart"/>
                            <w:r w:rsidRPr="002D2CE0">
                              <w:rPr>
                                <w:sz w:val="56"/>
                                <w:szCs w:val="56"/>
                              </w:rPr>
                              <w:t>Odejimi</w:t>
                            </w:r>
                            <w:proofErr w:type="spellEnd"/>
                          </w:p>
                          <w:p w14:paraId="7EB027CA" w14:textId="77777777" w:rsidR="002D2CE0" w:rsidRPr="002D2CE0" w:rsidRDefault="002D2CE0" w:rsidP="002D2CE0">
                            <w:pPr>
                              <w:jc w:val="center"/>
                              <w:rPr>
                                <w:sz w:val="56"/>
                                <w:szCs w:val="56"/>
                              </w:rPr>
                            </w:pPr>
                            <w:r w:rsidRPr="002D2CE0">
                              <w:rPr>
                                <w:sz w:val="56"/>
                                <w:szCs w:val="56"/>
                              </w:rPr>
                              <w:t>LCHS4005_BIRM</w:t>
                            </w:r>
                          </w:p>
                          <w:p w14:paraId="2241DEA8" w14:textId="321B1871" w:rsidR="008443E2" w:rsidRPr="002D2CE0" w:rsidRDefault="002D2CE0" w:rsidP="002D2CE0">
                            <w:pPr>
                              <w:jc w:val="center"/>
                              <w:rPr>
                                <w:sz w:val="56"/>
                                <w:szCs w:val="56"/>
                              </w:rPr>
                            </w:pPr>
                            <w:r w:rsidRPr="002D2CE0">
                              <w:rPr>
                                <w:sz w:val="56"/>
                                <w:szCs w:val="56"/>
                              </w:rPr>
                              <w:t>Professional Development within health and social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5DEC87" id="_x0000_t202" coordsize="21600,21600" o:spt="202" path="m,l,21600r21600,l21600,xe">
                <v:stroke joinstyle="miter"/>
                <v:path gradientshapeok="t" o:connecttype="rect"/>
              </v:shapetype>
              <v:shape id="Text Box 2" o:spid="_x0000_s1026" type="#_x0000_t202" style="position:absolute;margin-left:0;margin-top:-59.45pt;width:592.3pt;height:840.2pt;z-index:25167564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">
                <v:textbox>
                  <w:txbxContent>
                    <w:p w14:paraId="537238B5" w14:textId="773E0B3B" w:rsidR="008443E2" w:rsidRPr="002D2CE0" w:rsidRDefault="008443E2" w:rsidP="002D2CE0">
                      <w:pPr>
                        <w:jc w:val="center"/>
                        <w:rPr>
                          <w:sz w:val="56"/>
                          <w:szCs w:val="56"/>
                        </w:rPr>
                      </w:pPr>
                    </w:p>
                    <w:p w14:paraId="63959E45" w14:textId="513C40EE" w:rsidR="002D2CE0" w:rsidRPr="002D2CE0" w:rsidRDefault="002D2CE0" w:rsidP="002D2CE0">
                      <w:pPr>
                        <w:jc w:val="center"/>
                        <w:rPr>
                          <w:sz w:val="56"/>
                          <w:szCs w:val="56"/>
                        </w:rPr>
                      </w:pPr>
                      <w:r w:rsidRPr="002D2CE0">
                        <w:rPr>
                          <w:sz w:val="56"/>
                          <w:szCs w:val="56"/>
                        </w:rPr>
                        <w:t>Part 2 – portfolio</w:t>
                      </w:r>
                    </w:p>
                    <w:p w14:paraId="48534496" w14:textId="0F93BF35" w:rsidR="002D2CE0" w:rsidRPr="002D2CE0" w:rsidRDefault="002D2CE0" w:rsidP="002D2CE0">
                      <w:pPr>
                        <w:jc w:val="center"/>
                        <w:rPr>
                          <w:sz w:val="56"/>
                          <w:szCs w:val="56"/>
                        </w:rPr>
                      </w:pPr>
                      <w:r w:rsidRPr="002D2CE0">
                        <w:rPr>
                          <w:sz w:val="56"/>
                          <w:szCs w:val="56"/>
                        </w:rPr>
                        <w:t>Jordana Baylis</w:t>
                      </w:r>
                    </w:p>
                    <w:p w14:paraId="3D7AF872" w14:textId="77777777" w:rsidR="002D2CE0" w:rsidRPr="002D2CE0" w:rsidRDefault="002D2CE0" w:rsidP="002D2CE0">
                      <w:pPr>
                        <w:jc w:val="center"/>
                        <w:rPr>
                          <w:sz w:val="56"/>
                          <w:szCs w:val="56"/>
                        </w:rPr>
                      </w:pPr>
                      <w:r w:rsidRPr="002D2CE0">
                        <w:rPr>
                          <w:sz w:val="56"/>
                          <w:szCs w:val="56"/>
                        </w:rPr>
                        <w:t>2125426</w:t>
                      </w:r>
                    </w:p>
                    <w:p w14:paraId="319A11F8" w14:textId="138141FC" w:rsidR="002D2CE0" w:rsidRPr="002D2CE0" w:rsidRDefault="002D2CE0" w:rsidP="002D2CE0">
                      <w:pPr>
                        <w:jc w:val="center"/>
                        <w:rPr>
                          <w:sz w:val="56"/>
                          <w:szCs w:val="56"/>
                        </w:rPr>
                      </w:pPr>
                      <w:proofErr w:type="spellStart"/>
                      <w:r w:rsidRPr="002D2CE0">
                        <w:rPr>
                          <w:sz w:val="56"/>
                          <w:szCs w:val="56"/>
                        </w:rPr>
                        <w:t>Mrs</w:t>
                      </w:r>
                      <w:proofErr w:type="spellEnd"/>
                      <w:r w:rsidRPr="002D2CE0">
                        <w:rPr>
                          <w:sz w:val="56"/>
                          <w:szCs w:val="56"/>
                        </w:rPr>
                        <w:t xml:space="preserve"> </w:t>
                      </w:r>
                      <w:proofErr w:type="spellStart"/>
                      <w:r w:rsidRPr="002D2CE0">
                        <w:rPr>
                          <w:sz w:val="56"/>
                          <w:szCs w:val="56"/>
                        </w:rPr>
                        <w:t>Opeyemi</w:t>
                      </w:r>
                      <w:proofErr w:type="spellEnd"/>
                      <w:r w:rsidRPr="002D2CE0">
                        <w:rPr>
                          <w:sz w:val="56"/>
                          <w:szCs w:val="56"/>
                        </w:rPr>
                        <w:t xml:space="preserve"> </w:t>
                      </w:r>
                      <w:proofErr w:type="spellStart"/>
                      <w:r w:rsidRPr="002D2CE0">
                        <w:rPr>
                          <w:sz w:val="56"/>
                          <w:szCs w:val="56"/>
                        </w:rPr>
                        <w:t>Odejimi</w:t>
                      </w:r>
                      <w:proofErr w:type="spellEnd"/>
                    </w:p>
                    <w:p w14:paraId="7EB027CA" w14:textId="77777777" w:rsidR="002D2CE0" w:rsidRPr="002D2CE0" w:rsidRDefault="002D2CE0" w:rsidP="002D2CE0">
                      <w:pPr>
                        <w:jc w:val="center"/>
                        <w:rPr>
                          <w:sz w:val="56"/>
                          <w:szCs w:val="56"/>
                        </w:rPr>
                      </w:pPr>
                      <w:r w:rsidRPr="002D2CE0">
                        <w:rPr>
                          <w:sz w:val="56"/>
                          <w:szCs w:val="56"/>
                        </w:rPr>
                        <w:t>LCHS4005_BIRM</w:t>
                      </w:r>
                    </w:p>
                    <w:p w14:paraId="2241DEA8" w14:textId="321B1871" w:rsidR="008443E2" w:rsidRPr="002D2CE0" w:rsidRDefault="002D2CE0" w:rsidP="002D2CE0">
                      <w:pPr>
                        <w:jc w:val="center"/>
                        <w:rPr>
                          <w:sz w:val="56"/>
                          <w:szCs w:val="56"/>
                        </w:rPr>
                      </w:pPr>
                      <w:r w:rsidRPr="002D2CE0">
                        <w:rPr>
                          <w:sz w:val="56"/>
                          <w:szCs w:val="56"/>
                        </w:rPr>
                        <w:t>Professional Development within health and social care</w:t>
                      </w:r>
                    </w:p>
                  </w:txbxContent>
                </v:textbox>
                <w10:wrap anchorx="page"/>
              </v:shape>
            </w:pict>
          </mc:Fallback>
        </mc:AlternateContent>
      </w:r>
    </w:p>
    <w:p w14:paraId="2CE537EF" w14:textId="5AEFC7D7" w:rsidR="00A85029" w:rsidRDefault="00A85029" w:rsidP="008443E2">
      <w:r>
        <w:br w:type="page"/>
      </w:r>
    </w:p>
    <w:p w14:paraId="007C649D" w14:textId="72B526E7" w:rsidR="006F2E52" w:rsidRDefault="00A85029" w:rsidP="00846D4F">
      <w:pPr>
        <w:tabs>
          <w:tab w:val="left" w:pos="990"/>
        </w:tabs>
        <w:spacing w:after="0"/>
        <w:rPr>
          <w:rFonts w:ascii="Arial" w:hAnsi="Arial" w:cs="Arial"/>
        </w:rPr>
      </w:pPr>
      <w:r w:rsidRPr="00A85029">
        <w:rPr>
          <w:rFonts w:ascii="Arial" w:hAnsi="Arial" w:cs="Arial"/>
          <w:noProof/>
        </w:rPr>
        <w:lastRenderedPageBreak/>
        <mc:AlternateContent>
          <mc:Choice Requires="wps">
            <w:drawing>
              <wp:anchor distT="45720" distB="45720" distL="114300" distR="114300" simplePos="0" relativeHeight="251659264" behindDoc="0" locked="0" layoutInCell="1" allowOverlap="1" wp14:anchorId="2AA25904" wp14:editId="08CD0363">
                <wp:simplePos x="0" y="0"/>
                <wp:positionH relativeFrom="page">
                  <wp:posOffset>-31531</wp:posOffset>
                </wp:positionH>
                <wp:positionV relativeFrom="paragraph">
                  <wp:posOffset>-818711</wp:posOffset>
                </wp:positionV>
                <wp:extent cx="7582907" cy="10720136"/>
                <wp:effectExtent l="0" t="0" r="18415"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2907" cy="10720136"/>
                        </a:xfrm>
                        <a:prstGeom prst="rect">
                          <a:avLst/>
                        </a:prstGeom>
                        <a:solidFill>
                          <a:srgbClr val="FFFFFF"/>
                        </a:solidFill>
                        <a:ln w="9525">
                          <a:solidFill>
                            <a:srgbClr val="000000"/>
                          </a:solidFill>
                          <a:miter lim="800000"/>
                          <a:headEnd/>
                          <a:tailEnd/>
                        </a:ln>
                      </wps:spPr>
                      <wps:txbx>
                        <w:txbxContent>
                          <w:p w14:paraId="0A14EB99" w14:textId="2475E022" w:rsidR="00A85029" w:rsidRDefault="00A85029"/>
                          <w:p w14:paraId="5924339E" w14:textId="0EC52222" w:rsidR="00A85029" w:rsidRPr="00CB5084" w:rsidRDefault="00A85029" w:rsidP="00A85029">
                            <w:pPr>
                              <w:jc w:val="center"/>
                              <w:rPr>
                                <w:b/>
                                <w:bCs/>
                                <w:u w:val="single"/>
                              </w:rPr>
                            </w:pPr>
                            <w:r w:rsidRPr="00CB5084">
                              <w:rPr>
                                <w:b/>
                                <w:bCs/>
                                <w:u w:val="single"/>
                              </w:rPr>
                              <w:t xml:space="preserve">Contents page </w:t>
                            </w:r>
                          </w:p>
                          <w:p w14:paraId="3BBB3D81" w14:textId="291A36E4" w:rsidR="00A85029" w:rsidRDefault="00A85029" w:rsidP="00A85029">
                            <w:pPr>
                              <w:jc w:val="center"/>
                            </w:pPr>
                            <w:r>
                              <w:t>CV…………………………………………. 3&amp;4</w:t>
                            </w:r>
                          </w:p>
                          <w:p w14:paraId="59C96805" w14:textId="299755D3" w:rsidR="00A85029" w:rsidRDefault="00A85029" w:rsidP="00A85029">
                            <w:pPr>
                              <w:jc w:val="center"/>
                            </w:pPr>
                            <w:r>
                              <w:t>Cover letter……………………………………..5</w:t>
                            </w:r>
                          </w:p>
                          <w:p w14:paraId="2DC436CD" w14:textId="3D371339" w:rsidR="00A85029" w:rsidRDefault="00A85029" w:rsidP="00A85029">
                            <w:pPr>
                              <w:jc w:val="center"/>
                            </w:pPr>
                            <w:r>
                              <w:t>SWOT analysis…………………………………….6</w:t>
                            </w:r>
                          </w:p>
                          <w:p w14:paraId="6229FC1D" w14:textId="04E93DB0" w:rsidR="00A85029" w:rsidRDefault="00A85029" w:rsidP="00A85029">
                            <w:pPr>
                              <w:jc w:val="center"/>
                            </w:pPr>
                            <w:r>
                              <w:t>Personal Development Plan ……………………7</w:t>
                            </w:r>
                          </w:p>
                          <w:p w14:paraId="02F04376" w14:textId="0105C606" w:rsidR="00A85029" w:rsidRDefault="00A85029" w:rsidP="00A85029">
                            <w:pPr>
                              <w:jc w:val="center"/>
                            </w:pPr>
                            <w:r>
                              <w:t>Personal statement………………………</w:t>
                            </w:r>
                            <w:proofErr w:type="gramStart"/>
                            <w:r>
                              <w:t>…..</w:t>
                            </w:r>
                            <w:proofErr w:type="gramEnd"/>
                            <w:r>
                              <w:t>……..8</w:t>
                            </w:r>
                          </w:p>
                          <w:p w14:paraId="681125A6" w14:textId="2F7B6656" w:rsidR="00A85029" w:rsidRDefault="00A85029" w:rsidP="00A85029">
                            <w:pPr>
                              <w:jc w:val="center"/>
                            </w:pPr>
                            <w:r>
                              <w:t>Reflection from presentation……………………….</w:t>
                            </w:r>
                            <w:r w:rsidR="00CB5084">
                              <w:t>9</w:t>
                            </w:r>
                          </w:p>
                          <w:p w14:paraId="2CF9C31D" w14:textId="7741645C" w:rsidR="00A85029" w:rsidRDefault="00A85029" w:rsidP="00A85029">
                            <w:pPr>
                              <w:jc w:val="center"/>
                            </w:pPr>
                            <w:r>
                              <w:t>References……………………………………………</w:t>
                            </w:r>
                            <w:r w:rsidR="00CB5084">
                              <w:t>…</w:t>
                            </w:r>
                            <w:r>
                              <w:t>1</w:t>
                            </w:r>
                            <w:r w:rsidR="00CB5084">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25904" id="_x0000_s1027" type="#_x0000_t202" style="position:absolute;margin-left:-2.5pt;margin-top:-64.45pt;width:597.1pt;height:844.1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">
                <v:textbox>
                  <w:txbxContent>
                    <w:p w14:paraId="0A14EB99" w14:textId="2475E022" w:rsidR="00A85029" w:rsidRDefault="00A85029"/>
                    <w:p w14:paraId="5924339E" w14:textId="0EC52222" w:rsidR="00A85029" w:rsidRPr="00CB5084" w:rsidRDefault="00A85029" w:rsidP="00A85029">
                      <w:pPr>
                        <w:jc w:val="center"/>
                        <w:rPr>
                          <w:b/>
                          <w:bCs/>
                          <w:u w:val="single"/>
                        </w:rPr>
                      </w:pPr>
                      <w:r w:rsidRPr="00CB5084">
                        <w:rPr>
                          <w:b/>
                          <w:bCs/>
                          <w:u w:val="single"/>
                        </w:rPr>
                        <w:t xml:space="preserve">Contents page </w:t>
                      </w:r>
                    </w:p>
                    <w:p w14:paraId="3BBB3D81" w14:textId="291A36E4" w:rsidR="00A85029" w:rsidRDefault="00A85029" w:rsidP="00A85029">
                      <w:pPr>
                        <w:jc w:val="center"/>
                      </w:pPr>
                      <w:r>
                        <w:t>CV…………………………………………. 3&amp;4</w:t>
                      </w:r>
                    </w:p>
                    <w:p w14:paraId="59C96805" w14:textId="299755D3" w:rsidR="00A85029" w:rsidRDefault="00A85029" w:rsidP="00A85029">
                      <w:pPr>
                        <w:jc w:val="center"/>
                      </w:pPr>
                      <w:r>
                        <w:t>Cover letter……………………………………..5</w:t>
                      </w:r>
                    </w:p>
                    <w:p w14:paraId="2DC436CD" w14:textId="3D371339" w:rsidR="00A85029" w:rsidRDefault="00A85029" w:rsidP="00A85029">
                      <w:pPr>
                        <w:jc w:val="center"/>
                      </w:pPr>
                      <w:r>
                        <w:t>SWOT analysis…………………………………….6</w:t>
                      </w:r>
                    </w:p>
                    <w:p w14:paraId="6229FC1D" w14:textId="04E93DB0" w:rsidR="00A85029" w:rsidRDefault="00A85029" w:rsidP="00A85029">
                      <w:pPr>
                        <w:jc w:val="center"/>
                      </w:pPr>
                      <w:r>
                        <w:t>Personal Development Plan ……………………7</w:t>
                      </w:r>
                    </w:p>
                    <w:p w14:paraId="02F04376" w14:textId="0105C606" w:rsidR="00A85029" w:rsidRDefault="00A85029" w:rsidP="00A85029">
                      <w:pPr>
                        <w:jc w:val="center"/>
                      </w:pPr>
                      <w:r>
                        <w:t>Personal statement………………………</w:t>
                      </w:r>
                      <w:proofErr w:type="gramStart"/>
                      <w:r>
                        <w:t>…..</w:t>
                      </w:r>
                      <w:proofErr w:type="gramEnd"/>
                      <w:r>
                        <w:t>……..8</w:t>
                      </w:r>
                    </w:p>
                    <w:p w14:paraId="681125A6" w14:textId="2F7B6656" w:rsidR="00A85029" w:rsidRDefault="00A85029" w:rsidP="00A85029">
                      <w:pPr>
                        <w:jc w:val="center"/>
                      </w:pPr>
                      <w:r>
                        <w:t>Reflection from presentation……………………….</w:t>
                      </w:r>
                      <w:r w:rsidR="00CB5084">
                        <w:t>9</w:t>
                      </w:r>
                    </w:p>
                    <w:p w14:paraId="2CF9C31D" w14:textId="7741645C" w:rsidR="00A85029" w:rsidRDefault="00A85029" w:rsidP="00A85029">
                      <w:pPr>
                        <w:jc w:val="center"/>
                      </w:pPr>
                      <w:r>
                        <w:t>References……………………………………………</w:t>
                      </w:r>
                      <w:r w:rsidR="00CB5084">
                        <w:t>…</w:t>
                      </w:r>
                      <w:r>
                        <w:t>1</w:t>
                      </w:r>
                      <w:r w:rsidR="00CB5084">
                        <w:t>0</w:t>
                      </w:r>
                    </w:p>
                  </w:txbxContent>
                </v:textbox>
                <w10:wrap anchorx="page"/>
              </v:shape>
            </w:pict>
          </mc:Fallback>
        </mc:AlternateContent>
      </w:r>
    </w:p>
    <w:p w14:paraId="148B0031" w14:textId="77777777" w:rsidR="006F2E52" w:rsidRDefault="006F2E52">
      <w:pPr>
        <w:spacing w:after="0"/>
        <w:rPr>
          <w:rFonts w:ascii="Arial" w:hAnsi="Arial" w:cs="Arial"/>
        </w:rPr>
      </w:pPr>
      <w:r>
        <w:rPr>
          <w:rFonts w:ascii="Arial" w:hAnsi="Arial" w:cs="Arial"/>
        </w:rPr>
        <w:br w:type="page"/>
      </w:r>
    </w:p>
    <w:tbl>
      <w:tblPr>
        <w:tblpPr w:leftFromText="180" w:rightFromText="180" w:vertAnchor="page" w:horzAnchor="margin" w:tblpY="597"/>
        <w:tblW w:w="10790" w:type="dxa"/>
        <w:tblLayout w:type="fixed"/>
        <w:tblCellMar>
          <w:left w:w="115" w:type="dxa"/>
          <w:right w:w="115" w:type="dxa"/>
        </w:tblCellMar>
        <w:tblLook w:val="0600" w:firstRow="0" w:lastRow="0" w:firstColumn="0" w:lastColumn="0" w:noHBand="1" w:noVBand="1"/>
      </w:tblPr>
      <w:tblGrid>
        <w:gridCol w:w="3600"/>
        <w:gridCol w:w="720"/>
        <w:gridCol w:w="6470"/>
      </w:tblGrid>
      <w:tr w:rsidR="00A85029" w:rsidRPr="006F2E52" w14:paraId="1AEBEAA1" w14:textId="77777777" w:rsidTr="00A85029">
        <w:trPr>
          <w:trHeight w:val="4032"/>
        </w:trPr>
        <w:tc>
          <w:tcPr>
            <w:tcW w:w="3600" w:type="dxa"/>
            <w:vAlign w:val="bottom"/>
          </w:tcPr>
          <w:p w14:paraId="19FB65FB" w14:textId="77777777" w:rsidR="00A85029" w:rsidRPr="006F2E52" w:rsidRDefault="00A85029" w:rsidP="00A85029">
            <w:pPr>
              <w:tabs>
                <w:tab w:val="left" w:pos="990"/>
              </w:tabs>
              <w:jc w:val="center"/>
              <w:rPr>
                <w:rFonts w:ascii="Arial" w:hAnsi="Arial" w:cs="Arial"/>
              </w:rPr>
            </w:pPr>
          </w:p>
        </w:tc>
        <w:tc>
          <w:tcPr>
            <w:tcW w:w="720" w:type="dxa"/>
          </w:tcPr>
          <w:p w14:paraId="5C840362" w14:textId="77777777" w:rsidR="00A85029" w:rsidRPr="006F2E52" w:rsidRDefault="00A85029" w:rsidP="00A85029">
            <w:pPr>
              <w:tabs>
                <w:tab w:val="left" w:pos="990"/>
              </w:tabs>
              <w:rPr>
                <w:rFonts w:ascii="Arial" w:hAnsi="Arial" w:cs="Arial"/>
              </w:rPr>
            </w:pPr>
          </w:p>
        </w:tc>
        <w:tc>
          <w:tcPr>
            <w:tcW w:w="6470" w:type="dxa"/>
            <w:vMerge w:val="restart"/>
            <w:vAlign w:val="center"/>
          </w:tcPr>
          <w:p w14:paraId="4F829F17" w14:textId="77777777" w:rsidR="00A85029" w:rsidRPr="006F2E52" w:rsidRDefault="00A85029" w:rsidP="00A85029">
            <w:pPr>
              <w:pStyle w:val="Address"/>
              <w:rPr>
                <w:rFonts w:ascii="Arial" w:hAnsi="Arial" w:cs="Arial"/>
              </w:rPr>
            </w:pPr>
            <w:r w:rsidRPr="006F2E52">
              <w:rPr>
                <w:rFonts w:ascii="Arial" w:hAnsi="Arial" w:cs="Arial"/>
              </w:rPr>
              <w:t>Jordana baylis</w:t>
            </w:r>
          </w:p>
          <w:p w14:paraId="611E230C" w14:textId="77777777" w:rsidR="00A85029" w:rsidRPr="006F2E52" w:rsidRDefault="00A85029" w:rsidP="00A85029">
            <w:pPr>
              <w:pStyle w:val="Address"/>
              <w:rPr>
                <w:rFonts w:ascii="Arial" w:hAnsi="Arial" w:cs="Arial"/>
              </w:rPr>
            </w:pPr>
            <w:r w:rsidRPr="006F2E52">
              <w:rPr>
                <w:rFonts w:ascii="Arial" w:hAnsi="Arial" w:cs="Arial"/>
              </w:rPr>
              <w:t>Miss</w:t>
            </w:r>
          </w:p>
          <w:p w14:paraId="5C338090" w14:textId="77777777" w:rsidR="00A85029" w:rsidRPr="006F2E52" w:rsidRDefault="00A85029" w:rsidP="00A85029">
            <w:pPr>
              <w:pStyle w:val="Address"/>
              <w:rPr>
                <w:rFonts w:ascii="Arial" w:hAnsi="Arial" w:cs="Arial"/>
              </w:rPr>
            </w:pPr>
            <w:r w:rsidRPr="006F2E52">
              <w:rPr>
                <w:rFonts w:ascii="Arial" w:hAnsi="Arial" w:cs="Arial"/>
              </w:rPr>
              <w:t>97 Chatham Road</w:t>
            </w:r>
          </w:p>
          <w:p w14:paraId="3ED80228" w14:textId="77777777" w:rsidR="00A85029" w:rsidRPr="006F2E52" w:rsidRDefault="00A85029" w:rsidP="00A85029">
            <w:pPr>
              <w:pStyle w:val="Address"/>
              <w:rPr>
                <w:rFonts w:ascii="Arial" w:hAnsi="Arial" w:cs="Arial"/>
              </w:rPr>
            </w:pPr>
            <w:r w:rsidRPr="006F2E52">
              <w:rPr>
                <w:rFonts w:ascii="Arial" w:hAnsi="Arial" w:cs="Arial"/>
              </w:rPr>
              <w:t>Northfield</w:t>
            </w:r>
          </w:p>
          <w:p w14:paraId="7FD79D4E" w14:textId="77777777" w:rsidR="00A85029" w:rsidRPr="006F2E52" w:rsidRDefault="00A85029" w:rsidP="00A85029">
            <w:pPr>
              <w:pStyle w:val="Address"/>
              <w:rPr>
                <w:rFonts w:ascii="Arial" w:hAnsi="Arial" w:cs="Arial"/>
              </w:rPr>
            </w:pPr>
            <w:r w:rsidRPr="006F2E52">
              <w:rPr>
                <w:rFonts w:ascii="Arial" w:hAnsi="Arial" w:cs="Arial"/>
              </w:rPr>
              <w:t>Birmingham</w:t>
            </w:r>
          </w:p>
          <w:p w14:paraId="0DBAC54E" w14:textId="77777777" w:rsidR="00A85029" w:rsidRPr="006F2E52" w:rsidRDefault="00A85029" w:rsidP="00A85029">
            <w:pPr>
              <w:pStyle w:val="Address"/>
              <w:rPr>
                <w:rFonts w:ascii="Arial" w:hAnsi="Arial" w:cs="Arial"/>
              </w:rPr>
            </w:pPr>
            <w:r w:rsidRPr="006F2E52">
              <w:rPr>
                <w:rFonts w:ascii="Arial" w:hAnsi="Arial" w:cs="Arial"/>
              </w:rPr>
              <w:t>B312PL</w:t>
            </w:r>
          </w:p>
          <w:p w14:paraId="51300080" w14:textId="77777777" w:rsidR="00A85029" w:rsidRPr="006F2E52" w:rsidRDefault="00A85029" w:rsidP="00A85029">
            <w:pPr>
              <w:rPr>
                <w:rFonts w:ascii="Arial" w:hAnsi="Arial" w:cs="Arial"/>
              </w:rPr>
            </w:pPr>
            <w:r w:rsidRPr="006F2E52">
              <w:rPr>
                <w:rFonts w:ascii="Arial" w:hAnsi="Arial" w:cs="Arial"/>
                <w:lang w:val="en-GB" w:bidi="en-GB"/>
              </w:rPr>
              <w:t>Professional summary</w:t>
            </w:r>
          </w:p>
          <w:p w14:paraId="39900D0F" w14:textId="77777777" w:rsidR="00A85029" w:rsidRPr="006F2E52" w:rsidRDefault="00A85029" w:rsidP="00A85029">
            <w:pPr>
              <w:rPr>
                <w:rFonts w:ascii="Arial" w:hAnsi="Arial" w:cs="Arial"/>
              </w:rPr>
            </w:pPr>
            <w:r w:rsidRPr="006F2E52">
              <w:rPr>
                <w:rFonts w:ascii="Arial" w:hAnsi="Arial" w:cs="Arial"/>
              </w:rPr>
              <w:t>I am extremely</w:t>
            </w:r>
            <w:r>
              <w:rPr>
                <w:rFonts w:ascii="Arial" w:hAnsi="Arial" w:cs="Arial"/>
              </w:rPr>
              <w:t xml:space="preserve"> trustworthy and respectful,</w:t>
            </w:r>
            <w:r w:rsidRPr="006F2E52">
              <w:rPr>
                <w:rFonts w:ascii="Arial" w:hAnsi="Arial" w:cs="Arial"/>
              </w:rPr>
              <w:t xml:space="preserve"> loyalty</w:t>
            </w:r>
            <w:r>
              <w:rPr>
                <w:rFonts w:ascii="Arial" w:hAnsi="Arial" w:cs="Arial"/>
              </w:rPr>
              <w:t xml:space="preserve"> </w:t>
            </w:r>
            <w:r w:rsidRPr="006F2E52">
              <w:rPr>
                <w:rFonts w:ascii="Arial" w:hAnsi="Arial" w:cs="Arial"/>
              </w:rPr>
              <w:t>and reliable</w:t>
            </w:r>
            <w:r>
              <w:rPr>
                <w:rFonts w:ascii="Arial" w:hAnsi="Arial" w:cs="Arial"/>
              </w:rPr>
              <w:t>. I am compassionate and</w:t>
            </w:r>
            <w:r w:rsidRPr="006F2E52">
              <w:rPr>
                <w:rFonts w:ascii="Arial" w:hAnsi="Arial" w:cs="Arial"/>
              </w:rPr>
              <w:t xml:space="preserve"> enthusiastic, quick learner and good at solving problems</w:t>
            </w:r>
            <w:r>
              <w:rPr>
                <w:rFonts w:ascii="Arial" w:hAnsi="Arial" w:cs="Arial"/>
              </w:rPr>
              <w:t>, work brilliantly in a team.</w:t>
            </w:r>
          </w:p>
          <w:p w14:paraId="6651DB21" w14:textId="77777777" w:rsidR="00A85029" w:rsidRPr="006F2E52" w:rsidRDefault="00A85029" w:rsidP="00A85029">
            <w:pPr>
              <w:rPr>
                <w:rFonts w:ascii="Arial" w:hAnsi="Arial" w:cs="Arial"/>
              </w:rPr>
            </w:pPr>
            <w:r w:rsidRPr="006F2E52">
              <w:rPr>
                <w:rFonts w:ascii="Arial" w:hAnsi="Arial" w:cs="Arial"/>
              </w:rPr>
              <w:t>I am looking for a job that can challenge me, I like learning new things individually and in a team.</w:t>
            </w:r>
          </w:p>
          <w:p w14:paraId="6D50634B" w14:textId="77777777" w:rsidR="00A85029" w:rsidRPr="006F2E52" w:rsidRDefault="00A85029" w:rsidP="00A85029">
            <w:pPr>
              <w:rPr>
                <w:rFonts w:ascii="Arial" w:hAnsi="Arial" w:cs="Arial"/>
                <w:b/>
                <w:bCs/>
              </w:rPr>
            </w:pPr>
            <w:r w:rsidRPr="006F2E52">
              <w:rPr>
                <w:rFonts w:ascii="Arial" w:hAnsi="Arial" w:cs="Arial"/>
                <w:b/>
                <w:bCs/>
              </w:rPr>
              <w:t>Professional history and skills:</w:t>
            </w:r>
          </w:p>
          <w:p w14:paraId="3FFE1A13" w14:textId="77777777" w:rsidR="00A85029" w:rsidRPr="006F2E52" w:rsidRDefault="00A85029" w:rsidP="00A85029">
            <w:pPr>
              <w:pStyle w:val="ListBullet"/>
              <w:rPr>
                <w:rFonts w:ascii="Arial" w:hAnsi="Arial" w:cs="Arial"/>
                <w:szCs w:val="22"/>
              </w:rPr>
            </w:pPr>
            <w:r w:rsidRPr="006F2E52">
              <w:rPr>
                <w:rFonts w:ascii="Arial" w:hAnsi="Arial" w:cs="Arial"/>
                <w:szCs w:val="22"/>
              </w:rPr>
              <w:t>Worked in domiciliary and Residential Care for all ages.  2016 - 2020</w:t>
            </w:r>
          </w:p>
          <w:p w14:paraId="123B1F0D" w14:textId="77777777" w:rsidR="00A85029" w:rsidRPr="006F2E52" w:rsidRDefault="00A85029" w:rsidP="00A85029">
            <w:pPr>
              <w:pStyle w:val="ListBullet"/>
              <w:rPr>
                <w:rFonts w:ascii="Arial" w:hAnsi="Arial" w:cs="Arial"/>
                <w:szCs w:val="22"/>
              </w:rPr>
            </w:pPr>
            <w:r w:rsidRPr="006F2E52">
              <w:rPr>
                <w:rFonts w:ascii="Arial" w:hAnsi="Arial" w:cs="Arial"/>
                <w:szCs w:val="22"/>
              </w:rPr>
              <w:t xml:space="preserve">Manager at market, I worked in a café, cleaner, key holder. 2016 - 2018 </w:t>
            </w:r>
          </w:p>
          <w:p w14:paraId="0122E887" w14:textId="77777777" w:rsidR="00A85029" w:rsidRPr="006F2E52" w:rsidRDefault="00A85029" w:rsidP="00A85029">
            <w:pPr>
              <w:pStyle w:val="ListBullet"/>
              <w:rPr>
                <w:rFonts w:ascii="Arial" w:hAnsi="Arial" w:cs="Arial"/>
                <w:szCs w:val="22"/>
              </w:rPr>
            </w:pPr>
            <w:r w:rsidRPr="006F2E52">
              <w:rPr>
                <w:rFonts w:ascii="Arial" w:hAnsi="Arial" w:cs="Arial"/>
                <w:szCs w:val="22"/>
              </w:rPr>
              <w:t>Domestic cleaner. 2015 – 2019</w:t>
            </w:r>
          </w:p>
          <w:p w14:paraId="333F3C5D" w14:textId="77777777" w:rsidR="00A85029" w:rsidRPr="006F2E52" w:rsidRDefault="00A85029" w:rsidP="00A85029">
            <w:pPr>
              <w:pStyle w:val="ListBullet"/>
              <w:rPr>
                <w:rFonts w:ascii="Arial" w:hAnsi="Arial" w:cs="Arial"/>
                <w:szCs w:val="22"/>
              </w:rPr>
            </w:pPr>
            <w:r w:rsidRPr="006F2E52">
              <w:rPr>
                <w:rFonts w:ascii="Arial" w:hAnsi="Arial" w:cs="Arial"/>
                <w:szCs w:val="22"/>
              </w:rPr>
              <w:t>Retail (Card factory). 2019 - 2020</w:t>
            </w:r>
          </w:p>
          <w:p w14:paraId="1BFB93E8" w14:textId="77777777" w:rsidR="00A85029" w:rsidRPr="006F2E52" w:rsidRDefault="00A85029" w:rsidP="00A85029">
            <w:pPr>
              <w:pStyle w:val="ListBullet"/>
              <w:rPr>
                <w:rFonts w:ascii="Arial" w:hAnsi="Arial" w:cs="Arial"/>
                <w:szCs w:val="22"/>
              </w:rPr>
            </w:pPr>
            <w:r w:rsidRPr="006F2E52">
              <w:rPr>
                <w:rFonts w:ascii="Arial" w:hAnsi="Arial" w:cs="Arial"/>
                <w:szCs w:val="22"/>
              </w:rPr>
              <w:t xml:space="preserve">Bar work. 2022 </w:t>
            </w:r>
          </w:p>
          <w:p w14:paraId="1D65DB46" w14:textId="77777777" w:rsidR="00A85029" w:rsidRPr="006F2E52" w:rsidRDefault="00A85029" w:rsidP="00A85029">
            <w:pPr>
              <w:pStyle w:val="ListBullet"/>
              <w:rPr>
                <w:rFonts w:ascii="Arial" w:hAnsi="Arial" w:cs="Arial"/>
                <w:szCs w:val="22"/>
              </w:rPr>
            </w:pPr>
            <w:r w:rsidRPr="006F2E52">
              <w:rPr>
                <w:rFonts w:ascii="Arial" w:hAnsi="Arial" w:cs="Arial"/>
                <w:szCs w:val="22"/>
              </w:rPr>
              <w:t>Cosmetic injections. 2022</w:t>
            </w:r>
          </w:p>
          <w:p w14:paraId="6799E029" w14:textId="77777777" w:rsidR="00A85029" w:rsidRPr="006F2E52" w:rsidRDefault="00A85029" w:rsidP="00A85029">
            <w:pPr>
              <w:rPr>
                <w:rFonts w:ascii="Arial" w:hAnsi="Arial" w:cs="Arial"/>
              </w:rPr>
            </w:pPr>
            <w:r w:rsidRPr="006F2E52">
              <w:rPr>
                <w:rFonts w:ascii="Arial" w:hAnsi="Arial" w:cs="Arial"/>
              </w:rPr>
              <w:t>Level 2 Diploma – sport and exercise science.</w:t>
            </w:r>
          </w:p>
          <w:p w14:paraId="15397148" w14:textId="77777777" w:rsidR="00A85029" w:rsidRPr="006F2E52" w:rsidRDefault="00A85029" w:rsidP="00A85029">
            <w:pPr>
              <w:rPr>
                <w:rFonts w:ascii="Arial" w:hAnsi="Arial" w:cs="Arial"/>
              </w:rPr>
            </w:pPr>
            <w:r w:rsidRPr="006F2E52">
              <w:rPr>
                <w:rFonts w:ascii="Arial" w:hAnsi="Arial" w:cs="Arial"/>
              </w:rPr>
              <w:t>English – c, Math’s – c, Science – c, art – B, Dance – A</w:t>
            </w:r>
            <w:r>
              <w:rPr>
                <w:rFonts w:ascii="Arial" w:hAnsi="Arial" w:cs="Arial"/>
              </w:rPr>
              <w:t xml:space="preserve">, </w:t>
            </w:r>
            <w:proofErr w:type="gramStart"/>
            <w:r>
              <w:rPr>
                <w:rFonts w:ascii="Arial" w:hAnsi="Arial" w:cs="Arial"/>
              </w:rPr>
              <w:t>Health</w:t>
            </w:r>
            <w:proofErr w:type="gramEnd"/>
            <w:r>
              <w:rPr>
                <w:rFonts w:ascii="Arial" w:hAnsi="Arial" w:cs="Arial"/>
              </w:rPr>
              <w:t xml:space="preserve"> and social care -PASS.</w:t>
            </w:r>
          </w:p>
          <w:p w14:paraId="57BB93FF" w14:textId="77777777" w:rsidR="00A85029" w:rsidRPr="006F2E52" w:rsidRDefault="00A85029" w:rsidP="00A85029">
            <w:pPr>
              <w:rPr>
                <w:rFonts w:ascii="Arial" w:hAnsi="Arial" w:cs="Arial"/>
              </w:rPr>
            </w:pPr>
            <w:r>
              <w:rPr>
                <w:rFonts w:ascii="Arial" w:hAnsi="Arial" w:cs="Arial"/>
              </w:rPr>
              <w:t>I am respectful, h</w:t>
            </w:r>
            <w:r w:rsidRPr="006F2E52">
              <w:rPr>
                <w:rFonts w:ascii="Arial" w:hAnsi="Arial" w:cs="Arial"/>
              </w:rPr>
              <w:t xml:space="preserve">ardworking, supportive, on time, coaching, motivating, confident, these jobs have given me so much experience over the </w:t>
            </w:r>
            <w:proofErr w:type="gramStart"/>
            <w:r w:rsidRPr="006F2E52">
              <w:rPr>
                <w:rFonts w:ascii="Arial" w:hAnsi="Arial" w:cs="Arial"/>
              </w:rPr>
              <w:t>years</w:t>
            </w:r>
            <w:proofErr w:type="gramEnd"/>
            <w:r w:rsidRPr="006F2E52">
              <w:rPr>
                <w:rFonts w:ascii="Arial" w:hAnsi="Arial" w:cs="Arial"/>
              </w:rPr>
              <w:t xml:space="preserve"> so I am able to adapt to change really well.</w:t>
            </w:r>
            <w:r>
              <w:rPr>
                <w:rFonts w:ascii="Arial" w:hAnsi="Arial" w:cs="Arial"/>
              </w:rPr>
              <w:t xml:space="preserve"> Compassionate. </w:t>
            </w:r>
          </w:p>
          <w:p w14:paraId="52298A5B" w14:textId="77777777" w:rsidR="00A85029" w:rsidRPr="006F2E52" w:rsidRDefault="00A85029" w:rsidP="00A85029">
            <w:pPr>
              <w:rPr>
                <w:rFonts w:ascii="Arial" w:hAnsi="Arial" w:cs="Arial"/>
                <w:b/>
                <w:bCs/>
              </w:rPr>
            </w:pPr>
            <w:r w:rsidRPr="006F2E52">
              <w:rPr>
                <w:rFonts w:ascii="Arial" w:hAnsi="Arial" w:cs="Arial"/>
                <w:b/>
                <w:bCs/>
              </w:rPr>
              <w:t xml:space="preserve">References </w:t>
            </w:r>
          </w:p>
          <w:p w14:paraId="1EADB468" w14:textId="77777777" w:rsidR="00A85029" w:rsidRPr="006F2E52" w:rsidRDefault="00A85029" w:rsidP="00A85029">
            <w:pPr>
              <w:rPr>
                <w:rFonts w:ascii="Arial" w:hAnsi="Arial" w:cs="Arial"/>
              </w:rPr>
            </w:pPr>
            <w:r w:rsidRPr="006F2E52">
              <w:rPr>
                <w:rFonts w:ascii="Arial" w:hAnsi="Arial" w:cs="Arial"/>
              </w:rPr>
              <w:t xml:space="preserve">Sharon </w:t>
            </w:r>
            <w:proofErr w:type="spellStart"/>
            <w:r w:rsidRPr="006F2E52">
              <w:rPr>
                <w:rFonts w:ascii="Arial" w:hAnsi="Arial" w:cs="Arial"/>
              </w:rPr>
              <w:t>kennedy</w:t>
            </w:r>
            <w:proofErr w:type="spellEnd"/>
            <w:r w:rsidRPr="006F2E52">
              <w:rPr>
                <w:rFonts w:ascii="Arial" w:hAnsi="Arial" w:cs="Arial"/>
              </w:rPr>
              <w:t xml:space="preserve">- jones </w:t>
            </w:r>
          </w:p>
          <w:p w14:paraId="08EEAA1D" w14:textId="77777777" w:rsidR="00A85029" w:rsidRPr="006F2E52" w:rsidRDefault="00A85029" w:rsidP="00A85029">
            <w:pPr>
              <w:rPr>
                <w:rFonts w:ascii="Arial" w:hAnsi="Arial" w:cs="Arial"/>
              </w:rPr>
            </w:pPr>
            <w:r w:rsidRPr="006F2E52">
              <w:rPr>
                <w:rFonts w:ascii="Arial" w:hAnsi="Arial" w:cs="Arial"/>
              </w:rPr>
              <w:t xml:space="preserve">101 </w:t>
            </w:r>
            <w:proofErr w:type="spellStart"/>
            <w:r w:rsidRPr="006F2E52">
              <w:rPr>
                <w:rFonts w:ascii="Arial" w:hAnsi="Arial" w:cs="Arial"/>
              </w:rPr>
              <w:t>chatham</w:t>
            </w:r>
            <w:proofErr w:type="spellEnd"/>
            <w:r w:rsidRPr="006F2E52">
              <w:rPr>
                <w:rFonts w:ascii="Arial" w:hAnsi="Arial" w:cs="Arial"/>
              </w:rPr>
              <w:t xml:space="preserve"> place </w:t>
            </w:r>
          </w:p>
          <w:p w14:paraId="4700D414" w14:textId="77777777" w:rsidR="00A85029" w:rsidRPr="006F2E52" w:rsidRDefault="00A85029" w:rsidP="00A85029">
            <w:pPr>
              <w:rPr>
                <w:rFonts w:ascii="Arial" w:hAnsi="Arial" w:cs="Arial"/>
              </w:rPr>
            </w:pPr>
            <w:r w:rsidRPr="006F2E52">
              <w:rPr>
                <w:rFonts w:ascii="Arial" w:hAnsi="Arial" w:cs="Arial"/>
              </w:rPr>
              <w:t xml:space="preserve">Northfield, Birmingham </w:t>
            </w:r>
          </w:p>
          <w:p w14:paraId="05D4F04A" w14:textId="77777777" w:rsidR="00A85029" w:rsidRPr="006F2E52" w:rsidRDefault="00A85029" w:rsidP="00A85029">
            <w:pPr>
              <w:rPr>
                <w:rFonts w:ascii="Arial" w:hAnsi="Arial" w:cs="Arial"/>
              </w:rPr>
            </w:pPr>
            <w:r w:rsidRPr="006F2E52">
              <w:rPr>
                <w:rFonts w:ascii="Arial" w:hAnsi="Arial" w:cs="Arial"/>
              </w:rPr>
              <w:t>B31 2PL</w:t>
            </w:r>
          </w:p>
          <w:p w14:paraId="5513055F" w14:textId="77777777" w:rsidR="00A85029" w:rsidRPr="006F2E52" w:rsidRDefault="00A85029" w:rsidP="00A85029">
            <w:pPr>
              <w:rPr>
                <w:rFonts w:ascii="Arial" w:hAnsi="Arial" w:cs="Arial"/>
              </w:rPr>
            </w:pPr>
            <w:r w:rsidRPr="006F2E52">
              <w:rPr>
                <w:rFonts w:ascii="Arial" w:hAnsi="Arial" w:cs="Arial"/>
              </w:rPr>
              <w:t>Contact - 01217768399</w:t>
            </w:r>
          </w:p>
          <w:p w14:paraId="55C1FA15" w14:textId="77777777" w:rsidR="00A85029" w:rsidRPr="006F2E52" w:rsidRDefault="00A85029" w:rsidP="00A85029">
            <w:pPr>
              <w:rPr>
                <w:rFonts w:ascii="Arial" w:hAnsi="Arial" w:cs="Arial"/>
              </w:rPr>
            </w:pPr>
            <w:r w:rsidRPr="006F2E52">
              <w:rPr>
                <w:rFonts w:ascii="Arial" w:hAnsi="Arial" w:cs="Arial"/>
              </w:rPr>
              <w:t xml:space="preserve">Kerrie </w:t>
            </w:r>
            <w:proofErr w:type="spellStart"/>
            <w:r w:rsidRPr="006F2E52">
              <w:rPr>
                <w:rFonts w:ascii="Arial" w:hAnsi="Arial" w:cs="Arial"/>
              </w:rPr>
              <w:t>james</w:t>
            </w:r>
            <w:proofErr w:type="spellEnd"/>
            <w:r w:rsidRPr="006F2E52">
              <w:rPr>
                <w:rFonts w:ascii="Arial" w:hAnsi="Arial" w:cs="Arial"/>
              </w:rPr>
              <w:t xml:space="preserve"> </w:t>
            </w:r>
          </w:p>
          <w:p w14:paraId="0DA3D90A" w14:textId="77777777" w:rsidR="00A85029" w:rsidRPr="006F2E52" w:rsidRDefault="00A85029" w:rsidP="00A85029">
            <w:pPr>
              <w:rPr>
                <w:rFonts w:ascii="Arial" w:hAnsi="Arial" w:cs="Arial"/>
              </w:rPr>
            </w:pPr>
            <w:r w:rsidRPr="006F2E52">
              <w:rPr>
                <w:rFonts w:ascii="Arial" w:hAnsi="Arial" w:cs="Arial"/>
              </w:rPr>
              <w:t xml:space="preserve">256 Grosvenor </w:t>
            </w:r>
          </w:p>
          <w:p w14:paraId="61CA0D34" w14:textId="77777777" w:rsidR="00A85029" w:rsidRPr="006F2E52" w:rsidRDefault="00A85029" w:rsidP="00A85029">
            <w:pPr>
              <w:rPr>
                <w:rFonts w:ascii="Arial" w:hAnsi="Arial" w:cs="Arial"/>
              </w:rPr>
            </w:pPr>
            <w:r w:rsidRPr="006F2E52">
              <w:rPr>
                <w:rFonts w:ascii="Arial" w:hAnsi="Arial" w:cs="Arial"/>
              </w:rPr>
              <w:t>Northfield, Birmingham</w:t>
            </w:r>
          </w:p>
          <w:p w14:paraId="1F69630D" w14:textId="77777777" w:rsidR="00A85029" w:rsidRPr="006F2E52" w:rsidRDefault="00A85029" w:rsidP="00A85029">
            <w:pPr>
              <w:rPr>
                <w:rFonts w:ascii="Arial" w:hAnsi="Arial" w:cs="Arial"/>
              </w:rPr>
            </w:pPr>
            <w:r w:rsidRPr="006F2E52">
              <w:rPr>
                <w:rFonts w:ascii="Arial" w:hAnsi="Arial" w:cs="Arial"/>
              </w:rPr>
              <w:lastRenderedPageBreak/>
              <w:t>B31 5QP</w:t>
            </w:r>
          </w:p>
          <w:p w14:paraId="2909B76D" w14:textId="77777777" w:rsidR="00A85029" w:rsidRPr="006F2E52" w:rsidRDefault="00A85029" w:rsidP="00A85029">
            <w:pPr>
              <w:rPr>
                <w:rFonts w:ascii="Arial" w:hAnsi="Arial" w:cs="Arial"/>
              </w:rPr>
            </w:pPr>
            <w:r w:rsidRPr="006F2E52">
              <w:rPr>
                <w:rFonts w:ascii="Arial" w:hAnsi="Arial" w:cs="Arial"/>
              </w:rPr>
              <w:t>Contact - 07706002666</w:t>
            </w:r>
          </w:p>
          <w:p w14:paraId="74CE91EF" w14:textId="77777777" w:rsidR="00A85029" w:rsidRPr="006F2E52" w:rsidRDefault="00A85029" w:rsidP="00A85029">
            <w:pPr>
              <w:rPr>
                <w:rFonts w:ascii="Arial" w:hAnsi="Arial" w:cs="Arial"/>
                <w:b/>
                <w:bCs/>
              </w:rPr>
            </w:pPr>
            <w:r w:rsidRPr="006F2E52">
              <w:rPr>
                <w:rFonts w:ascii="Arial" w:hAnsi="Arial" w:cs="Arial"/>
                <w:b/>
                <w:bCs/>
              </w:rPr>
              <w:t>Sales and cashier, 12/2019 – 01/2020</w:t>
            </w:r>
          </w:p>
          <w:p w14:paraId="33C166A6" w14:textId="77777777" w:rsidR="00A85029" w:rsidRPr="006F2E52" w:rsidRDefault="00A85029" w:rsidP="00A85029">
            <w:pPr>
              <w:rPr>
                <w:rFonts w:ascii="Arial" w:hAnsi="Arial" w:cs="Arial"/>
                <w:b/>
                <w:bCs/>
              </w:rPr>
            </w:pPr>
            <w:r w:rsidRPr="006F2E52">
              <w:rPr>
                <w:rFonts w:ascii="Arial" w:hAnsi="Arial" w:cs="Arial"/>
                <w:b/>
                <w:bCs/>
              </w:rPr>
              <w:t>Kerrie James – Northfield, Birmingham</w:t>
            </w:r>
          </w:p>
          <w:p w14:paraId="1D8BCCA4" w14:textId="77777777" w:rsidR="00A85029" w:rsidRPr="006F2E52" w:rsidRDefault="00A85029" w:rsidP="00A85029">
            <w:pPr>
              <w:rPr>
                <w:rFonts w:ascii="Arial" w:hAnsi="Arial" w:cs="Arial"/>
              </w:rPr>
            </w:pPr>
            <w:r w:rsidRPr="006F2E52">
              <w:rPr>
                <w:rFonts w:ascii="Arial" w:hAnsi="Arial" w:cs="Arial"/>
              </w:rPr>
              <w:t>Processed all transactions efficiently and timely.</w:t>
            </w:r>
          </w:p>
          <w:p w14:paraId="17367D5B" w14:textId="77777777" w:rsidR="00A85029" w:rsidRPr="006F2E52" w:rsidRDefault="00A85029" w:rsidP="00A85029">
            <w:pPr>
              <w:rPr>
                <w:rFonts w:ascii="Arial" w:hAnsi="Arial" w:cs="Arial"/>
              </w:rPr>
            </w:pPr>
            <w:r w:rsidRPr="006F2E52">
              <w:rPr>
                <w:rFonts w:ascii="Arial" w:hAnsi="Arial" w:cs="Arial"/>
              </w:rPr>
              <w:t xml:space="preserve">Bagged, </w:t>
            </w:r>
            <w:proofErr w:type="gramStart"/>
            <w:r w:rsidRPr="006F2E52">
              <w:rPr>
                <w:rFonts w:ascii="Arial" w:hAnsi="Arial" w:cs="Arial"/>
              </w:rPr>
              <w:t>boxed</w:t>
            </w:r>
            <w:proofErr w:type="gramEnd"/>
            <w:r w:rsidRPr="006F2E52">
              <w:rPr>
                <w:rFonts w:ascii="Arial" w:hAnsi="Arial" w:cs="Arial"/>
              </w:rPr>
              <w:t xml:space="preserve"> or wrapped goods and product purchases.</w:t>
            </w:r>
          </w:p>
          <w:p w14:paraId="2073D45E" w14:textId="77777777" w:rsidR="00A85029" w:rsidRPr="006F2E52" w:rsidRDefault="00A85029" w:rsidP="00A85029">
            <w:pPr>
              <w:rPr>
                <w:rFonts w:ascii="Arial" w:hAnsi="Arial" w:cs="Arial"/>
              </w:rPr>
            </w:pPr>
            <w:r w:rsidRPr="006F2E52">
              <w:rPr>
                <w:rFonts w:ascii="Arial" w:hAnsi="Arial" w:cs="Arial"/>
              </w:rPr>
              <w:t xml:space="preserve">Accepted cash, cheque, </w:t>
            </w:r>
            <w:proofErr w:type="gramStart"/>
            <w:r w:rsidRPr="006F2E52">
              <w:rPr>
                <w:rFonts w:ascii="Arial" w:hAnsi="Arial" w:cs="Arial"/>
              </w:rPr>
              <w:t>credit</w:t>
            </w:r>
            <w:proofErr w:type="gramEnd"/>
            <w:r w:rsidRPr="006F2E52">
              <w:rPr>
                <w:rFonts w:ascii="Arial" w:hAnsi="Arial" w:cs="Arial"/>
              </w:rPr>
              <w:t xml:space="preserve"> and debit payments accurately and efficiently</w:t>
            </w:r>
            <w:r>
              <w:rPr>
                <w:rFonts w:ascii="Arial" w:hAnsi="Arial" w:cs="Arial"/>
              </w:rPr>
              <w:t>.</w:t>
            </w:r>
          </w:p>
          <w:p w14:paraId="16A6D87E" w14:textId="77777777" w:rsidR="00A85029" w:rsidRPr="006F2E52" w:rsidRDefault="00A85029" w:rsidP="00A85029">
            <w:pPr>
              <w:rPr>
                <w:rFonts w:ascii="Arial" w:hAnsi="Arial" w:cs="Arial"/>
              </w:rPr>
            </w:pPr>
            <w:r w:rsidRPr="006F2E52">
              <w:rPr>
                <w:rFonts w:ascii="Arial" w:hAnsi="Arial" w:cs="Arial"/>
              </w:rPr>
              <w:t>Maintained professionalism with clean, tidy, and well-stocked check-out lines.</w:t>
            </w:r>
          </w:p>
          <w:p w14:paraId="19CC120C" w14:textId="77777777" w:rsidR="00A85029" w:rsidRPr="006F2E52" w:rsidRDefault="00A85029" w:rsidP="00A85029">
            <w:pPr>
              <w:rPr>
                <w:rFonts w:ascii="Arial" w:hAnsi="Arial" w:cs="Arial"/>
              </w:rPr>
            </w:pPr>
            <w:r w:rsidRPr="006F2E52">
              <w:rPr>
                <w:rFonts w:ascii="Arial" w:hAnsi="Arial" w:cs="Arial"/>
              </w:rPr>
              <w:t>Used POS system to enter orders, process payments, and issue receipts.</w:t>
            </w:r>
          </w:p>
          <w:p w14:paraId="44DD19A5" w14:textId="77777777" w:rsidR="00A85029" w:rsidRPr="006F2E52" w:rsidRDefault="00A85029" w:rsidP="00A85029">
            <w:pPr>
              <w:rPr>
                <w:rFonts w:ascii="Arial" w:hAnsi="Arial" w:cs="Arial"/>
                <w:b/>
                <w:bCs/>
              </w:rPr>
            </w:pPr>
            <w:r w:rsidRPr="006F2E52">
              <w:rPr>
                <w:rFonts w:ascii="Arial" w:hAnsi="Arial" w:cs="Arial"/>
                <w:b/>
                <w:bCs/>
              </w:rPr>
              <w:t>Sales and Cashier, 12/2019 – 01/2020</w:t>
            </w:r>
          </w:p>
          <w:p w14:paraId="712DAD20" w14:textId="77777777" w:rsidR="00A85029" w:rsidRPr="006F2E52" w:rsidRDefault="00A85029" w:rsidP="00A85029">
            <w:pPr>
              <w:rPr>
                <w:rFonts w:ascii="Arial" w:hAnsi="Arial" w:cs="Arial"/>
                <w:b/>
                <w:bCs/>
              </w:rPr>
            </w:pPr>
            <w:r w:rsidRPr="006F2E52">
              <w:rPr>
                <w:rFonts w:ascii="Arial" w:hAnsi="Arial" w:cs="Arial"/>
                <w:b/>
                <w:bCs/>
              </w:rPr>
              <w:t xml:space="preserve">Kerrie James – </w:t>
            </w:r>
            <w:proofErr w:type="gramStart"/>
            <w:r w:rsidRPr="006F2E52">
              <w:rPr>
                <w:rFonts w:ascii="Arial" w:hAnsi="Arial" w:cs="Arial"/>
                <w:b/>
                <w:bCs/>
              </w:rPr>
              <w:t>Northfield ,</w:t>
            </w:r>
            <w:proofErr w:type="gramEnd"/>
            <w:r w:rsidRPr="006F2E52">
              <w:rPr>
                <w:rFonts w:ascii="Arial" w:hAnsi="Arial" w:cs="Arial"/>
                <w:b/>
                <w:bCs/>
              </w:rPr>
              <w:t xml:space="preserve"> Birmingham</w:t>
            </w:r>
          </w:p>
          <w:p w14:paraId="00578AD5" w14:textId="77777777" w:rsidR="00A85029" w:rsidRPr="006F2E52" w:rsidRDefault="00A85029" w:rsidP="00A85029">
            <w:pPr>
              <w:rPr>
                <w:rFonts w:ascii="Arial" w:hAnsi="Arial" w:cs="Arial"/>
              </w:rPr>
            </w:pPr>
            <w:r w:rsidRPr="006F2E52">
              <w:rPr>
                <w:rFonts w:ascii="Arial" w:hAnsi="Arial" w:cs="Arial"/>
              </w:rPr>
              <w:t>Processed all transactions efficiently and timely.</w:t>
            </w:r>
          </w:p>
          <w:p w14:paraId="3975B790" w14:textId="77777777" w:rsidR="00A85029" w:rsidRPr="006F2E52" w:rsidRDefault="00A85029" w:rsidP="00A85029">
            <w:pPr>
              <w:rPr>
                <w:rFonts w:ascii="Arial" w:hAnsi="Arial" w:cs="Arial"/>
              </w:rPr>
            </w:pPr>
            <w:r w:rsidRPr="006F2E52">
              <w:rPr>
                <w:rFonts w:ascii="Arial" w:hAnsi="Arial" w:cs="Arial"/>
              </w:rPr>
              <w:t>Operated cash register with proficiency during high-volume shopping times.</w:t>
            </w:r>
          </w:p>
          <w:p w14:paraId="740FF344" w14:textId="77777777" w:rsidR="00A85029" w:rsidRPr="006F2E52" w:rsidRDefault="00A85029" w:rsidP="00A85029">
            <w:pPr>
              <w:rPr>
                <w:rFonts w:ascii="Arial" w:hAnsi="Arial" w:cs="Arial"/>
              </w:rPr>
            </w:pPr>
            <w:r w:rsidRPr="006F2E52">
              <w:rPr>
                <w:rFonts w:ascii="Arial" w:hAnsi="Arial" w:cs="Arial"/>
              </w:rPr>
              <w:t>Issued receipts for purchases and gifts.</w:t>
            </w:r>
          </w:p>
          <w:p w14:paraId="22F46BC5" w14:textId="77777777" w:rsidR="00A85029" w:rsidRPr="006F2E52" w:rsidRDefault="00A85029" w:rsidP="00A85029">
            <w:pPr>
              <w:rPr>
                <w:rFonts w:ascii="Arial" w:hAnsi="Arial" w:cs="Arial"/>
              </w:rPr>
            </w:pPr>
            <w:r w:rsidRPr="006F2E52">
              <w:rPr>
                <w:rFonts w:ascii="Arial" w:hAnsi="Arial" w:cs="Arial"/>
              </w:rPr>
              <w:t xml:space="preserve">Answered customer questions, provided store </w:t>
            </w:r>
            <w:proofErr w:type="gramStart"/>
            <w:r w:rsidRPr="006F2E52">
              <w:rPr>
                <w:rFonts w:ascii="Arial" w:hAnsi="Arial" w:cs="Arial"/>
              </w:rPr>
              <w:t>information</w:t>
            </w:r>
            <w:proofErr w:type="gramEnd"/>
            <w:r w:rsidRPr="006F2E52">
              <w:rPr>
                <w:rFonts w:ascii="Arial" w:hAnsi="Arial" w:cs="Arial"/>
              </w:rPr>
              <w:t xml:space="preserve"> and escorted to desired store areas.</w:t>
            </w:r>
          </w:p>
          <w:p w14:paraId="15D725FB" w14:textId="77777777" w:rsidR="00A85029" w:rsidRPr="006F2E52" w:rsidRDefault="00A85029" w:rsidP="00A85029">
            <w:pPr>
              <w:rPr>
                <w:rFonts w:ascii="Arial" w:hAnsi="Arial" w:cs="Arial"/>
              </w:rPr>
            </w:pPr>
            <w:r w:rsidRPr="006F2E52">
              <w:rPr>
                <w:rFonts w:ascii="Arial" w:hAnsi="Arial" w:cs="Arial"/>
              </w:rPr>
              <w:t>keeping adequate change.</w:t>
            </w:r>
          </w:p>
          <w:p w14:paraId="79D8D79C" w14:textId="77777777" w:rsidR="00A85029" w:rsidRPr="006F2E52" w:rsidRDefault="00A85029" w:rsidP="00A85029">
            <w:pPr>
              <w:rPr>
                <w:rFonts w:ascii="Arial" w:hAnsi="Arial" w:cs="Arial"/>
              </w:rPr>
            </w:pPr>
            <w:r w:rsidRPr="006F2E52">
              <w:rPr>
                <w:rFonts w:ascii="Arial" w:hAnsi="Arial" w:cs="Arial"/>
              </w:rPr>
              <w:t>Worked closely with the card factory to solve problems and handle customer complaints.</w:t>
            </w:r>
          </w:p>
          <w:p w14:paraId="0ED47C2D" w14:textId="77777777" w:rsidR="00A85029" w:rsidRPr="006F2E52" w:rsidRDefault="00A85029" w:rsidP="00A85029">
            <w:pPr>
              <w:rPr>
                <w:rFonts w:ascii="Arial" w:hAnsi="Arial" w:cs="Arial"/>
              </w:rPr>
            </w:pPr>
            <w:r w:rsidRPr="006F2E52">
              <w:rPr>
                <w:rFonts w:ascii="Arial" w:hAnsi="Arial" w:cs="Arial"/>
              </w:rPr>
              <w:t>Maintained professionalism with clean, tidy, and well-stocked check-out lines.</w:t>
            </w:r>
          </w:p>
          <w:p w14:paraId="08AC919C" w14:textId="77777777" w:rsidR="00A85029" w:rsidRPr="006F2E52" w:rsidRDefault="00A85029" w:rsidP="00A85029">
            <w:pPr>
              <w:rPr>
                <w:rFonts w:ascii="Arial" w:hAnsi="Arial" w:cs="Arial"/>
                <w:b/>
                <w:bCs/>
              </w:rPr>
            </w:pPr>
            <w:r w:rsidRPr="006F2E52">
              <w:rPr>
                <w:rFonts w:ascii="Arial" w:hAnsi="Arial" w:cs="Arial"/>
                <w:b/>
                <w:bCs/>
              </w:rPr>
              <w:t>support and care home worker, 02/2017 – 08/2018</w:t>
            </w:r>
          </w:p>
          <w:p w14:paraId="5F5AB72E" w14:textId="77777777" w:rsidR="00A85029" w:rsidRPr="006F2E52" w:rsidRDefault="00A85029" w:rsidP="00A85029">
            <w:pPr>
              <w:rPr>
                <w:rFonts w:ascii="Arial" w:hAnsi="Arial" w:cs="Arial"/>
                <w:b/>
                <w:bCs/>
              </w:rPr>
            </w:pPr>
            <w:r w:rsidRPr="006F2E52">
              <w:rPr>
                <w:rFonts w:ascii="Arial" w:hAnsi="Arial" w:cs="Arial"/>
                <w:b/>
                <w:bCs/>
              </w:rPr>
              <w:t xml:space="preserve">Sharon Kennedy-Jones – </w:t>
            </w:r>
            <w:proofErr w:type="gramStart"/>
            <w:r w:rsidRPr="006F2E52">
              <w:rPr>
                <w:rFonts w:ascii="Arial" w:hAnsi="Arial" w:cs="Arial"/>
                <w:b/>
                <w:bCs/>
              </w:rPr>
              <w:t>Northfield ,</w:t>
            </w:r>
            <w:proofErr w:type="gramEnd"/>
            <w:r w:rsidRPr="006F2E52">
              <w:rPr>
                <w:rFonts w:ascii="Arial" w:hAnsi="Arial" w:cs="Arial"/>
                <w:b/>
                <w:bCs/>
              </w:rPr>
              <w:t xml:space="preserve"> Birmingham</w:t>
            </w:r>
          </w:p>
          <w:p w14:paraId="363251AE" w14:textId="77777777" w:rsidR="00A85029" w:rsidRPr="006F2E52" w:rsidRDefault="00A85029" w:rsidP="00A85029">
            <w:pPr>
              <w:rPr>
                <w:rFonts w:ascii="Arial" w:hAnsi="Arial" w:cs="Arial"/>
              </w:rPr>
            </w:pPr>
            <w:r w:rsidRPr="006F2E52">
              <w:rPr>
                <w:rFonts w:ascii="Arial" w:hAnsi="Arial" w:cs="Arial"/>
              </w:rPr>
              <w:t>Helped elderly, visually impaired, hearing impaired and multiple of disabilities, wash, dress, cook, clean,</w:t>
            </w:r>
          </w:p>
          <w:p w14:paraId="43743E40" w14:textId="77777777" w:rsidR="00A85029" w:rsidRDefault="00A85029" w:rsidP="00A85029">
            <w:pPr>
              <w:rPr>
                <w:rFonts w:ascii="Arial" w:hAnsi="Arial" w:cs="Arial"/>
              </w:rPr>
            </w:pPr>
            <w:r w:rsidRPr="006F2E52">
              <w:rPr>
                <w:rFonts w:ascii="Arial" w:hAnsi="Arial" w:cs="Arial"/>
              </w:rPr>
              <w:t>administer medications and bandages.</w:t>
            </w:r>
          </w:p>
          <w:p w14:paraId="5D85065F" w14:textId="77777777" w:rsidR="00A85029" w:rsidRDefault="00A85029" w:rsidP="00A85029">
            <w:pPr>
              <w:rPr>
                <w:rFonts w:ascii="Arial" w:hAnsi="Arial" w:cs="Arial"/>
              </w:rPr>
            </w:pPr>
            <w:r>
              <w:rPr>
                <w:rFonts w:ascii="Arial" w:hAnsi="Arial" w:cs="Arial"/>
              </w:rPr>
              <w:t xml:space="preserve">Health and safety, </w:t>
            </w:r>
            <w:proofErr w:type="gramStart"/>
            <w:r>
              <w:rPr>
                <w:rFonts w:ascii="Arial" w:hAnsi="Arial" w:cs="Arial"/>
              </w:rPr>
              <w:t>safe guarding</w:t>
            </w:r>
            <w:proofErr w:type="gramEnd"/>
            <w:r>
              <w:rPr>
                <w:rFonts w:ascii="Arial" w:hAnsi="Arial" w:cs="Arial"/>
              </w:rPr>
              <w:t xml:space="preserve">. </w:t>
            </w:r>
          </w:p>
          <w:p w14:paraId="535264A5" w14:textId="77777777" w:rsidR="00A85029" w:rsidRPr="006F2E52" w:rsidRDefault="00A85029" w:rsidP="00A85029">
            <w:pPr>
              <w:rPr>
                <w:rFonts w:ascii="Arial" w:hAnsi="Arial" w:cs="Arial"/>
              </w:rPr>
            </w:pPr>
          </w:p>
        </w:tc>
      </w:tr>
      <w:tr w:rsidR="00A85029" w:rsidRPr="006F2E52" w14:paraId="226C9F5B" w14:textId="77777777" w:rsidTr="00A85029">
        <w:trPr>
          <w:trHeight w:val="9504"/>
        </w:trPr>
        <w:tc>
          <w:tcPr>
            <w:tcW w:w="3600" w:type="dxa"/>
            <w:vAlign w:val="bottom"/>
          </w:tcPr>
          <w:p w14:paraId="6794F069" w14:textId="77777777" w:rsidR="00A85029" w:rsidRPr="006F2E52" w:rsidRDefault="00A85029" w:rsidP="00A85029">
            <w:pPr>
              <w:pStyle w:val="Title"/>
              <w:rPr>
                <w:rFonts w:ascii="Arial" w:hAnsi="Arial" w:cs="Arial"/>
                <w:sz w:val="22"/>
                <w:szCs w:val="22"/>
              </w:rPr>
            </w:pPr>
            <w:r w:rsidRPr="006F2E52">
              <w:rPr>
                <w:rFonts w:ascii="Arial" w:hAnsi="Arial" w:cs="Arial"/>
                <w:sz w:val="22"/>
                <w:szCs w:val="22"/>
              </w:rPr>
              <w:t xml:space="preserve">CV </w:t>
            </w:r>
          </w:p>
          <w:p w14:paraId="57D7E8C0" w14:textId="77777777" w:rsidR="00A85029" w:rsidRPr="006F2E52" w:rsidRDefault="00A85029" w:rsidP="00A85029">
            <w:pPr>
              <w:rPr>
                <w:rFonts w:ascii="Arial" w:hAnsi="Arial" w:cs="Arial"/>
              </w:rPr>
            </w:pPr>
          </w:p>
          <w:p w14:paraId="1108EA37" w14:textId="77777777" w:rsidR="00A85029" w:rsidRPr="006F2E52" w:rsidRDefault="00A85029" w:rsidP="00A85029">
            <w:pPr>
              <w:rPr>
                <w:rFonts w:ascii="Arial" w:hAnsi="Arial" w:cs="Arial"/>
              </w:rPr>
            </w:pPr>
          </w:p>
          <w:sdt>
            <w:sdtPr>
              <w:rPr>
                <w:rFonts w:ascii="Arial" w:hAnsi="Arial" w:cs="Arial"/>
                <w:szCs w:val="22"/>
              </w:rPr>
              <w:id w:val="-1954003311"/>
              <w:placeholder>
                <w:docPart w:val="62A8608C972C4D059C5355FC1FA5F56F"/>
              </w:placeholder>
              <w:temporary/>
              <w:showingPlcHdr/>
              <w15:appearance w15:val="hidden"/>
            </w:sdtPr>
            <w:sdtContent>
              <w:p w14:paraId="1E0DF901" w14:textId="77777777" w:rsidR="00A85029" w:rsidRPr="006F2E52" w:rsidRDefault="00A85029" w:rsidP="00A85029">
                <w:pPr>
                  <w:pStyle w:val="Heading2"/>
                  <w:rPr>
                    <w:rFonts w:ascii="Arial" w:hAnsi="Arial" w:cs="Arial"/>
                    <w:szCs w:val="22"/>
                  </w:rPr>
                </w:pPr>
                <w:r w:rsidRPr="006F2E52">
                  <w:rPr>
                    <w:rStyle w:val="Heading2Char"/>
                    <w:rFonts w:ascii="Arial" w:hAnsi="Arial" w:cs="Arial"/>
                    <w:b/>
                    <w:szCs w:val="22"/>
                    <w:lang w:val="en-GB" w:bidi="en-GB"/>
                  </w:rPr>
                  <w:t>CONTACT</w:t>
                </w:r>
              </w:p>
            </w:sdtContent>
          </w:sdt>
          <w:sdt>
            <w:sdtPr>
              <w:rPr>
                <w:rFonts w:ascii="Arial" w:hAnsi="Arial" w:cs="Arial"/>
              </w:rPr>
              <w:id w:val="1111563247"/>
              <w:placeholder>
                <w:docPart w:val="043211B0AFF14A66BD9F5F0ED349B2C2"/>
              </w:placeholder>
              <w:temporary/>
              <w:showingPlcHdr/>
              <w15:appearance w15:val="hidden"/>
            </w:sdtPr>
            <w:sdtContent>
              <w:p w14:paraId="1916579C" w14:textId="77777777" w:rsidR="00A85029" w:rsidRPr="006F2E52" w:rsidRDefault="00A85029" w:rsidP="00A85029">
                <w:pPr>
                  <w:pStyle w:val="Contactdetails"/>
                  <w:rPr>
                    <w:rFonts w:ascii="Arial" w:hAnsi="Arial" w:cs="Arial"/>
                  </w:rPr>
                </w:pPr>
                <w:r w:rsidRPr="006F2E52">
                  <w:rPr>
                    <w:rFonts w:ascii="Arial" w:hAnsi="Arial" w:cs="Arial"/>
                    <w:lang w:val="en-GB" w:bidi="en-GB"/>
                  </w:rPr>
                  <w:t>PHONE NUMBER:</w:t>
                </w:r>
              </w:p>
            </w:sdtContent>
          </w:sdt>
          <w:p w14:paraId="092BB0A6" w14:textId="77777777" w:rsidR="00A85029" w:rsidRPr="006F2E52" w:rsidRDefault="00A85029" w:rsidP="00A85029">
            <w:pPr>
              <w:pStyle w:val="Contactdetails"/>
              <w:rPr>
                <w:rFonts w:ascii="Arial" w:hAnsi="Arial" w:cs="Arial"/>
              </w:rPr>
            </w:pPr>
            <w:r w:rsidRPr="006F2E52">
              <w:rPr>
                <w:rFonts w:ascii="Arial" w:hAnsi="Arial" w:cs="Arial"/>
              </w:rPr>
              <w:t>07904285658</w:t>
            </w:r>
          </w:p>
          <w:p w14:paraId="6C2493E3" w14:textId="77777777" w:rsidR="00A85029" w:rsidRPr="006F2E52" w:rsidRDefault="00A85029" w:rsidP="00A85029">
            <w:pPr>
              <w:pStyle w:val="NoSpacing"/>
              <w:rPr>
                <w:rFonts w:ascii="Arial" w:hAnsi="Arial" w:cs="Arial"/>
              </w:rPr>
            </w:pPr>
          </w:p>
          <w:p w14:paraId="524A6586" w14:textId="77777777" w:rsidR="00A85029" w:rsidRPr="006F2E52" w:rsidRDefault="00A85029" w:rsidP="00A85029">
            <w:pPr>
              <w:pStyle w:val="NoSpacing"/>
              <w:rPr>
                <w:rFonts w:ascii="Arial" w:hAnsi="Arial" w:cs="Arial"/>
              </w:rPr>
            </w:pPr>
          </w:p>
          <w:sdt>
            <w:sdtPr>
              <w:rPr>
                <w:rFonts w:ascii="Arial" w:hAnsi="Arial" w:cs="Arial"/>
              </w:rPr>
              <w:id w:val="-240260293"/>
              <w:placeholder>
                <w:docPart w:val="D4716161BDF34C9CA221FCA72D2A07DB"/>
              </w:placeholder>
              <w:temporary/>
              <w:showingPlcHdr/>
              <w15:appearance w15:val="hidden"/>
            </w:sdtPr>
            <w:sdtContent>
              <w:p w14:paraId="0B259B7A" w14:textId="77777777" w:rsidR="00A85029" w:rsidRPr="006F2E52" w:rsidRDefault="00A85029" w:rsidP="00A85029">
                <w:pPr>
                  <w:pStyle w:val="Contactdetails"/>
                  <w:rPr>
                    <w:rFonts w:ascii="Arial" w:hAnsi="Arial" w:cs="Arial"/>
                  </w:rPr>
                </w:pPr>
                <w:r w:rsidRPr="006F2E52">
                  <w:rPr>
                    <w:rFonts w:ascii="Arial" w:hAnsi="Arial" w:cs="Arial"/>
                    <w:lang w:val="en-GB" w:bidi="en-GB"/>
                  </w:rPr>
                  <w:t>EMAIL ADDRESS:</w:t>
                </w:r>
              </w:p>
            </w:sdtContent>
          </w:sdt>
          <w:p w14:paraId="3CCA49F9" w14:textId="77777777" w:rsidR="00A85029" w:rsidRPr="006F2E52" w:rsidRDefault="00A85029" w:rsidP="00A85029">
            <w:pPr>
              <w:pStyle w:val="Contactdetails"/>
              <w:rPr>
                <w:rStyle w:val="Hyperlink"/>
                <w:rFonts w:ascii="Arial" w:hAnsi="Arial" w:cs="Arial"/>
              </w:rPr>
            </w:pPr>
            <w:r w:rsidRPr="006F2E52">
              <w:rPr>
                <w:rStyle w:val="Hyperlink"/>
                <w:rFonts w:ascii="Arial" w:hAnsi="Arial" w:cs="Arial"/>
              </w:rPr>
              <w:t>Jordanabaylis9@gmail.com</w:t>
            </w:r>
          </w:p>
        </w:tc>
        <w:tc>
          <w:tcPr>
            <w:tcW w:w="720" w:type="dxa"/>
          </w:tcPr>
          <w:p w14:paraId="3784A734" w14:textId="77777777" w:rsidR="00A85029" w:rsidRPr="006F2E52" w:rsidRDefault="00A85029" w:rsidP="00A85029">
            <w:pPr>
              <w:tabs>
                <w:tab w:val="left" w:pos="990"/>
              </w:tabs>
              <w:rPr>
                <w:rFonts w:ascii="Arial" w:hAnsi="Arial" w:cs="Arial"/>
              </w:rPr>
            </w:pPr>
          </w:p>
        </w:tc>
        <w:tc>
          <w:tcPr>
            <w:tcW w:w="6470" w:type="dxa"/>
            <w:vMerge/>
          </w:tcPr>
          <w:p w14:paraId="770F563F" w14:textId="77777777" w:rsidR="00A85029" w:rsidRPr="006F2E52" w:rsidRDefault="00A85029" w:rsidP="00A85029">
            <w:pPr>
              <w:rPr>
                <w:rFonts w:ascii="Arial" w:hAnsi="Arial" w:cs="Arial"/>
                <w:color w:val="FFFFFF" w:themeColor="background1"/>
              </w:rPr>
            </w:pPr>
          </w:p>
        </w:tc>
      </w:tr>
    </w:tbl>
    <w:p w14:paraId="570D0EA9" w14:textId="5B480D6D" w:rsidR="00A85029" w:rsidRDefault="00A85029" w:rsidP="00846D4F">
      <w:pPr>
        <w:tabs>
          <w:tab w:val="left" w:pos="990"/>
        </w:tabs>
        <w:spacing w:after="0"/>
        <w:rPr>
          <w:rFonts w:ascii="Arial" w:hAnsi="Arial" w:cs="Arial"/>
        </w:rPr>
      </w:pPr>
    </w:p>
    <w:p w14:paraId="7637EBA8" w14:textId="77777777" w:rsidR="00A85029" w:rsidRDefault="00A85029">
      <w:pPr>
        <w:spacing w:after="0"/>
        <w:rPr>
          <w:rFonts w:ascii="Arial" w:hAnsi="Arial" w:cs="Arial"/>
        </w:rPr>
      </w:pPr>
      <w:r>
        <w:rPr>
          <w:rFonts w:ascii="Arial" w:hAnsi="Arial" w:cs="Arial"/>
        </w:rPr>
        <w:br w:type="page"/>
      </w:r>
    </w:p>
    <w:p w14:paraId="69AB8CE0" w14:textId="537BC6C3" w:rsidR="005D7B8A" w:rsidRDefault="005D7B8A" w:rsidP="00846D4F">
      <w:pPr>
        <w:tabs>
          <w:tab w:val="left" w:pos="990"/>
        </w:tabs>
        <w:spacing w:after="0"/>
        <w:rPr>
          <w:rFonts w:ascii="Arial" w:hAnsi="Arial" w:cs="Arial"/>
        </w:rPr>
      </w:pPr>
      <w:r w:rsidRPr="00A85029">
        <w:rPr>
          <w:rFonts w:ascii="Arial" w:hAnsi="Arial" w:cs="Arial"/>
          <w:noProof/>
        </w:rPr>
        <w:lastRenderedPageBreak/>
        <mc:AlternateContent>
          <mc:Choice Requires="wps">
            <w:drawing>
              <wp:anchor distT="45720" distB="45720" distL="114300" distR="114300" simplePos="0" relativeHeight="251661312" behindDoc="0" locked="0" layoutInCell="1" allowOverlap="1" wp14:anchorId="73C8B8E4" wp14:editId="50E7A5B2">
                <wp:simplePos x="0" y="0"/>
                <wp:positionH relativeFrom="page">
                  <wp:posOffset>20955</wp:posOffset>
                </wp:positionH>
                <wp:positionV relativeFrom="paragraph">
                  <wp:posOffset>-755650</wp:posOffset>
                </wp:positionV>
                <wp:extent cx="7521934" cy="10632558"/>
                <wp:effectExtent l="0" t="0" r="22225"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1934" cy="10632558"/>
                        </a:xfrm>
                        <a:prstGeom prst="rect">
                          <a:avLst/>
                        </a:prstGeom>
                        <a:solidFill>
                          <a:srgbClr val="FFFFFF"/>
                        </a:solidFill>
                        <a:ln w="9525">
                          <a:solidFill>
                            <a:srgbClr val="000000"/>
                          </a:solidFill>
                          <a:miter lim="800000"/>
                          <a:headEnd/>
                          <a:tailEnd/>
                        </a:ln>
                      </wps:spPr>
                      <wps:txbx>
                        <w:txbxContent>
                          <w:p w14:paraId="429D0801" w14:textId="77777777" w:rsidR="009030B6" w:rsidRPr="009030B6" w:rsidRDefault="009030B6">
                            <w:pPr>
                              <w:rPr>
                                <w:rFonts w:ascii="Arial Black" w:hAnsi="Arial Black"/>
                              </w:rPr>
                            </w:pPr>
                          </w:p>
                          <w:p w14:paraId="6283F5D5" w14:textId="1D48F2C5" w:rsidR="009030B6" w:rsidRPr="002D5D05" w:rsidRDefault="009030B6">
                            <w:pPr>
                              <w:rPr>
                                <w:rFonts w:ascii="Arial" w:hAnsi="Arial" w:cs="Arial"/>
                                <w:sz w:val="23"/>
                                <w:szCs w:val="23"/>
                              </w:rPr>
                            </w:pPr>
                            <w:r w:rsidRPr="002D5D05">
                              <w:rPr>
                                <w:rFonts w:ascii="Arial" w:hAnsi="Arial" w:cs="Arial"/>
                                <w:sz w:val="23"/>
                                <w:szCs w:val="23"/>
                              </w:rPr>
                              <w:t>Residential Care home</w:t>
                            </w:r>
                          </w:p>
                          <w:p w14:paraId="12963255" w14:textId="685768DB" w:rsidR="009030B6" w:rsidRPr="002D5D05" w:rsidRDefault="009030B6">
                            <w:pPr>
                              <w:rPr>
                                <w:rFonts w:ascii="Arial" w:hAnsi="Arial" w:cs="Arial"/>
                                <w:sz w:val="23"/>
                                <w:szCs w:val="23"/>
                              </w:rPr>
                            </w:pPr>
                            <w:r w:rsidRPr="002D5D05">
                              <w:rPr>
                                <w:rFonts w:ascii="Arial" w:hAnsi="Arial" w:cs="Arial"/>
                                <w:sz w:val="23"/>
                                <w:szCs w:val="23"/>
                              </w:rPr>
                              <w:t>Dear The Residential Care home,</w:t>
                            </w:r>
                          </w:p>
                          <w:p w14:paraId="7C5E8215" w14:textId="6CDE376E" w:rsidR="009030B6" w:rsidRPr="002D5D05" w:rsidRDefault="009030B6">
                            <w:pPr>
                              <w:rPr>
                                <w:rFonts w:ascii="Arial" w:hAnsi="Arial" w:cs="Arial"/>
                                <w:sz w:val="23"/>
                                <w:szCs w:val="23"/>
                              </w:rPr>
                            </w:pPr>
                            <w:r w:rsidRPr="002D5D05">
                              <w:rPr>
                                <w:rFonts w:ascii="Arial" w:hAnsi="Arial" w:cs="Arial"/>
                                <w:sz w:val="23"/>
                                <w:szCs w:val="23"/>
                              </w:rPr>
                              <w:t xml:space="preserve">   In response to your job advert I would like to explain briefly why I am a suitable candidate for this position that’s recently opened.</w:t>
                            </w:r>
                          </w:p>
                          <w:p w14:paraId="240163D5" w14:textId="188AEDC9" w:rsidR="009030B6" w:rsidRPr="002D5D05" w:rsidRDefault="009030B6">
                            <w:pPr>
                              <w:rPr>
                                <w:rFonts w:ascii="Arial" w:hAnsi="Arial" w:cs="Arial"/>
                                <w:sz w:val="23"/>
                                <w:szCs w:val="23"/>
                              </w:rPr>
                            </w:pPr>
                            <w:r w:rsidRPr="002D5D05">
                              <w:rPr>
                                <w:rFonts w:ascii="Arial" w:hAnsi="Arial" w:cs="Arial"/>
                                <w:sz w:val="23"/>
                                <w:szCs w:val="23"/>
                              </w:rPr>
                              <w:t>As a previous Residential and domiciliary care and support worker for the past 7 years. I think I would</w:t>
                            </w:r>
                            <w:r w:rsidR="00C60161" w:rsidRPr="002D5D05">
                              <w:rPr>
                                <w:rFonts w:ascii="Arial" w:hAnsi="Arial" w:cs="Arial"/>
                                <w:sz w:val="23"/>
                                <w:szCs w:val="23"/>
                              </w:rPr>
                              <w:t xml:space="preserve"> </w:t>
                            </w:r>
                            <w:r w:rsidRPr="002D5D05">
                              <w:rPr>
                                <w:rFonts w:ascii="Arial" w:hAnsi="Arial" w:cs="Arial"/>
                                <w:sz w:val="23"/>
                                <w:szCs w:val="23"/>
                              </w:rPr>
                              <w:t xml:space="preserve">be suitable for management, as I am fully reliable, and trusted by staff and service users within this job. I know all health and safety regulations. I am up to date with all data protection acts and confidentiality of all residents. I am extremely enthusiastic and reliable; I work </w:t>
                            </w:r>
                            <w:r w:rsidR="00C60161" w:rsidRPr="002D5D05">
                              <w:rPr>
                                <w:rFonts w:ascii="Arial" w:hAnsi="Arial" w:cs="Arial"/>
                                <w:sz w:val="23"/>
                                <w:szCs w:val="23"/>
                              </w:rPr>
                              <w:t>hard,</w:t>
                            </w:r>
                            <w:r w:rsidRPr="002D5D05">
                              <w:rPr>
                                <w:rFonts w:ascii="Arial" w:hAnsi="Arial" w:cs="Arial"/>
                                <w:sz w:val="23"/>
                                <w:szCs w:val="23"/>
                              </w:rPr>
                              <w:t xml:space="preserve"> and I love a daily challenge. I am a motivating team worker and outstanding </w:t>
                            </w:r>
                            <w:proofErr w:type="gramStart"/>
                            <w:r w:rsidRPr="002D5D05">
                              <w:rPr>
                                <w:rFonts w:ascii="Arial" w:hAnsi="Arial" w:cs="Arial"/>
                                <w:sz w:val="23"/>
                                <w:szCs w:val="23"/>
                              </w:rPr>
                              <w:t>communication,</w:t>
                            </w:r>
                            <w:proofErr w:type="gramEnd"/>
                            <w:r w:rsidRPr="002D5D05">
                              <w:rPr>
                                <w:rFonts w:ascii="Arial" w:hAnsi="Arial" w:cs="Arial"/>
                                <w:sz w:val="23"/>
                                <w:szCs w:val="23"/>
                              </w:rPr>
                              <w:t xml:space="preserve"> I bring brilliant ideas to the boards and help any company progress. </w:t>
                            </w:r>
                          </w:p>
                          <w:p w14:paraId="2C9CC0B2" w14:textId="783CF8B6" w:rsidR="009030B6" w:rsidRPr="002D5D05" w:rsidRDefault="009030B6">
                            <w:pPr>
                              <w:rPr>
                                <w:rFonts w:ascii="Arial" w:hAnsi="Arial" w:cs="Arial"/>
                                <w:sz w:val="23"/>
                                <w:szCs w:val="23"/>
                              </w:rPr>
                            </w:pPr>
                            <w:r w:rsidRPr="002D5D05">
                              <w:rPr>
                                <w:rFonts w:ascii="Arial" w:hAnsi="Arial" w:cs="Arial"/>
                                <w:sz w:val="23"/>
                                <w:szCs w:val="23"/>
                              </w:rPr>
                              <w:t xml:space="preserve">As a professional care worker, I have understood all disabilities and how to challenge my knowledge when performing my work. </w:t>
                            </w:r>
                            <w:r w:rsidR="00C60161" w:rsidRPr="002D5D05">
                              <w:rPr>
                                <w:rFonts w:ascii="Arial" w:hAnsi="Arial" w:cs="Arial"/>
                                <w:sz w:val="23"/>
                                <w:szCs w:val="23"/>
                              </w:rPr>
                              <w:t xml:space="preserve">I am very ambitious and always handle changes and adaptation well. I engage with service users and staff; accordingly, I help assisting as and where is necessary. I fulfill every requirement that is issued. </w:t>
                            </w:r>
                          </w:p>
                          <w:p w14:paraId="561E4B96" w14:textId="1AD51673" w:rsidR="00C60161" w:rsidRPr="002D5D05" w:rsidRDefault="00C60161">
                            <w:pPr>
                              <w:rPr>
                                <w:rFonts w:ascii="Arial" w:hAnsi="Arial" w:cs="Arial"/>
                                <w:sz w:val="23"/>
                                <w:szCs w:val="23"/>
                              </w:rPr>
                            </w:pPr>
                            <w:r w:rsidRPr="002D5D05">
                              <w:rPr>
                                <w:rFonts w:ascii="Arial" w:hAnsi="Arial" w:cs="Arial"/>
                                <w:sz w:val="23"/>
                                <w:szCs w:val="23"/>
                              </w:rPr>
                              <w:t>When being given the responsibility of caring for someone who needs the requirements of assisting, administering medication, bathing and grooming, shopping, general cleaning to</w:t>
                            </w:r>
                            <w:r w:rsidR="005D7B8A" w:rsidRPr="002D5D05">
                              <w:rPr>
                                <w:rFonts w:ascii="Arial" w:hAnsi="Arial" w:cs="Arial"/>
                                <w:sz w:val="23"/>
                                <w:szCs w:val="23"/>
                              </w:rPr>
                              <w:t xml:space="preserve"> meet the requirements appropriately. I complete all journals and MAR charts, detailed description of what I assisted and sported the service users with, informing family and close ones when follow up appointments, progression, and incidents.</w:t>
                            </w:r>
                          </w:p>
                          <w:p w14:paraId="7188E28C" w14:textId="2BD467C0" w:rsidR="005D7B8A" w:rsidRPr="002D5D05" w:rsidRDefault="005D7B8A">
                            <w:pPr>
                              <w:rPr>
                                <w:rFonts w:ascii="Arial" w:hAnsi="Arial" w:cs="Arial"/>
                                <w:sz w:val="23"/>
                                <w:szCs w:val="23"/>
                              </w:rPr>
                            </w:pPr>
                            <w:r w:rsidRPr="002D5D05">
                              <w:rPr>
                                <w:rFonts w:ascii="Arial" w:hAnsi="Arial" w:cs="Arial"/>
                                <w:sz w:val="23"/>
                                <w:szCs w:val="23"/>
                              </w:rPr>
                              <w:t>I provide full care and I believe this role is for me as for the next steps and challenges this will help me progress and show my full potential to help myself and company be the best. I believe I can be the new face of this residential home and show how proud and hardworking as well as maintaining professionalism with my colleagues and residents.</w:t>
                            </w:r>
                          </w:p>
                          <w:p w14:paraId="0E9CE85A" w14:textId="348A6FA1" w:rsidR="005D7B8A" w:rsidRPr="002D5D05" w:rsidRDefault="005D7B8A">
                            <w:pPr>
                              <w:rPr>
                                <w:rFonts w:ascii="Arial" w:hAnsi="Arial" w:cs="Arial"/>
                                <w:sz w:val="23"/>
                                <w:szCs w:val="23"/>
                              </w:rPr>
                            </w:pPr>
                          </w:p>
                          <w:p w14:paraId="3DE95066" w14:textId="1F8FA0E7" w:rsidR="005D7B8A" w:rsidRPr="002D5D05" w:rsidRDefault="005D7B8A">
                            <w:pPr>
                              <w:rPr>
                                <w:rFonts w:ascii="Arial" w:hAnsi="Arial" w:cs="Arial"/>
                                <w:sz w:val="23"/>
                                <w:szCs w:val="23"/>
                              </w:rPr>
                            </w:pPr>
                            <w:r w:rsidRPr="002D5D05">
                              <w:rPr>
                                <w:rFonts w:ascii="Arial" w:hAnsi="Arial" w:cs="Arial"/>
                                <w:sz w:val="23"/>
                                <w:szCs w:val="23"/>
                              </w:rPr>
                              <w:t>Thank you for your time and consideration. I hope to hear from you very soon.</w:t>
                            </w:r>
                          </w:p>
                          <w:p w14:paraId="06FC7DA3" w14:textId="1E892D3E" w:rsidR="005D7B8A" w:rsidRPr="002D5D05" w:rsidRDefault="005D7B8A">
                            <w:pPr>
                              <w:rPr>
                                <w:rFonts w:ascii="Arial" w:hAnsi="Arial" w:cs="Arial"/>
                                <w:sz w:val="23"/>
                                <w:szCs w:val="23"/>
                              </w:rPr>
                            </w:pPr>
                            <w:r w:rsidRPr="002D5D05">
                              <w:rPr>
                                <w:rFonts w:ascii="Arial" w:hAnsi="Arial" w:cs="Arial"/>
                                <w:sz w:val="23"/>
                                <w:szCs w:val="23"/>
                              </w:rPr>
                              <w:t xml:space="preserve">Yours Faithfully </w:t>
                            </w:r>
                          </w:p>
                          <w:p w14:paraId="0F995CEC" w14:textId="6D485FF0" w:rsidR="005D7B8A" w:rsidRPr="002D5D05" w:rsidRDefault="005D7B8A">
                            <w:pPr>
                              <w:rPr>
                                <w:rFonts w:ascii="Arial" w:hAnsi="Arial" w:cs="Arial"/>
                                <w:sz w:val="23"/>
                                <w:szCs w:val="23"/>
                              </w:rPr>
                            </w:pPr>
                            <w:r w:rsidRPr="002D5D05">
                              <w:rPr>
                                <w:rFonts w:ascii="Arial" w:hAnsi="Arial" w:cs="Arial"/>
                                <w:sz w:val="23"/>
                                <w:szCs w:val="23"/>
                              </w:rPr>
                              <w:t xml:space="preserve">Jordana Baylis </w:t>
                            </w:r>
                          </w:p>
                          <w:p w14:paraId="0C956D48" w14:textId="3274A631" w:rsidR="005D7B8A" w:rsidRPr="002D5D05" w:rsidRDefault="005D7B8A">
                            <w:pPr>
                              <w:rPr>
                                <w:rFonts w:ascii="Arial" w:hAnsi="Arial" w:cs="Arial"/>
                                <w:sz w:val="23"/>
                                <w:szCs w:val="23"/>
                              </w:rPr>
                            </w:pPr>
                            <w:hyperlink r:id="rId11" w:history="1">
                              <w:r w:rsidRPr="002D5D05">
                                <w:rPr>
                                  <w:rStyle w:val="Hyperlink"/>
                                  <w:rFonts w:ascii="Arial" w:hAnsi="Arial" w:cs="Arial"/>
                                  <w:sz w:val="23"/>
                                  <w:szCs w:val="23"/>
                                </w:rPr>
                                <w:t>Jordanabaylis9@gmail.com</w:t>
                              </w:r>
                            </w:hyperlink>
                          </w:p>
                          <w:p w14:paraId="75DDA75A" w14:textId="17AC5465" w:rsidR="005D7B8A" w:rsidRDefault="005D7B8A">
                            <w:pPr>
                              <w:rPr>
                                <w:rFonts w:ascii="Arial" w:hAnsi="Arial" w:cs="Arial"/>
                              </w:rPr>
                            </w:pPr>
                            <w:r>
                              <w:rPr>
                                <w:rFonts w:ascii="Arial" w:hAnsi="Arial" w:cs="Arial"/>
                              </w:rPr>
                              <w:t>07904285658</w:t>
                            </w:r>
                          </w:p>
                          <w:p w14:paraId="492E63E8" w14:textId="13BBA47C" w:rsidR="005D7B8A" w:rsidRDefault="005D7B8A">
                            <w:pPr>
                              <w:rPr>
                                <w:rFonts w:ascii="Arial" w:hAnsi="Arial" w:cs="Arial"/>
                              </w:rPr>
                            </w:pPr>
                          </w:p>
                          <w:p w14:paraId="20A1DD6D" w14:textId="7CB850CC" w:rsidR="005D7B8A" w:rsidRDefault="005D7B8A">
                            <w:pPr>
                              <w:rPr>
                                <w:rFonts w:ascii="Arial" w:hAnsi="Arial" w:cs="Arial"/>
                              </w:rPr>
                            </w:pPr>
                          </w:p>
                          <w:p w14:paraId="460096C6" w14:textId="77777777" w:rsidR="005D7B8A" w:rsidRPr="009030B6" w:rsidRDefault="005D7B8A">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8B8E4" id="_x0000_s1028" type="#_x0000_t202" style="position:absolute;margin-left:1.65pt;margin-top:-59.5pt;width:592.3pt;height:837.2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">
                <v:textbox>
                  <w:txbxContent>
                    <w:p w14:paraId="429D0801" w14:textId="77777777" w:rsidR="009030B6" w:rsidRPr="009030B6" w:rsidRDefault="009030B6">
                      <w:pPr>
                        <w:rPr>
                          <w:rFonts w:ascii="Arial Black" w:hAnsi="Arial Black"/>
                        </w:rPr>
                      </w:pPr>
                    </w:p>
                    <w:p w14:paraId="6283F5D5" w14:textId="1D48F2C5" w:rsidR="009030B6" w:rsidRPr="002D5D05" w:rsidRDefault="009030B6">
                      <w:pPr>
                        <w:rPr>
                          <w:rFonts w:ascii="Arial" w:hAnsi="Arial" w:cs="Arial"/>
                          <w:sz w:val="23"/>
                          <w:szCs w:val="23"/>
                        </w:rPr>
                      </w:pPr>
                      <w:r w:rsidRPr="002D5D05">
                        <w:rPr>
                          <w:rFonts w:ascii="Arial" w:hAnsi="Arial" w:cs="Arial"/>
                          <w:sz w:val="23"/>
                          <w:szCs w:val="23"/>
                        </w:rPr>
                        <w:t>Residential Care home</w:t>
                      </w:r>
                    </w:p>
                    <w:p w14:paraId="12963255" w14:textId="685768DB" w:rsidR="009030B6" w:rsidRPr="002D5D05" w:rsidRDefault="009030B6">
                      <w:pPr>
                        <w:rPr>
                          <w:rFonts w:ascii="Arial" w:hAnsi="Arial" w:cs="Arial"/>
                          <w:sz w:val="23"/>
                          <w:szCs w:val="23"/>
                        </w:rPr>
                      </w:pPr>
                      <w:r w:rsidRPr="002D5D05">
                        <w:rPr>
                          <w:rFonts w:ascii="Arial" w:hAnsi="Arial" w:cs="Arial"/>
                          <w:sz w:val="23"/>
                          <w:szCs w:val="23"/>
                        </w:rPr>
                        <w:t>Dear The Residential Care home,</w:t>
                      </w:r>
                    </w:p>
                    <w:p w14:paraId="7C5E8215" w14:textId="6CDE376E" w:rsidR="009030B6" w:rsidRPr="002D5D05" w:rsidRDefault="009030B6">
                      <w:pPr>
                        <w:rPr>
                          <w:rFonts w:ascii="Arial" w:hAnsi="Arial" w:cs="Arial"/>
                          <w:sz w:val="23"/>
                          <w:szCs w:val="23"/>
                        </w:rPr>
                      </w:pPr>
                      <w:r w:rsidRPr="002D5D05">
                        <w:rPr>
                          <w:rFonts w:ascii="Arial" w:hAnsi="Arial" w:cs="Arial"/>
                          <w:sz w:val="23"/>
                          <w:szCs w:val="23"/>
                        </w:rPr>
                        <w:t xml:space="preserve">   In response to your job advert I would like to explain briefly why I am a suitable candidate for this position that’s recently opened.</w:t>
                      </w:r>
                    </w:p>
                    <w:p w14:paraId="240163D5" w14:textId="188AEDC9" w:rsidR="009030B6" w:rsidRPr="002D5D05" w:rsidRDefault="009030B6">
                      <w:pPr>
                        <w:rPr>
                          <w:rFonts w:ascii="Arial" w:hAnsi="Arial" w:cs="Arial"/>
                          <w:sz w:val="23"/>
                          <w:szCs w:val="23"/>
                        </w:rPr>
                      </w:pPr>
                      <w:r w:rsidRPr="002D5D05">
                        <w:rPr>
                          <w:rFonts w:ascii="Arial" w:hAnsi="Arial" w:cs="Arial"/>
                          <w:sz w:val="23"/>
                          <w:szCs w:val="23"/>
                        </w:rPr>
                        <w:t>As a previous Residential and domiciliary care and support worker for the past 7 years. I think I would</w:t>
                      </w:r>
                      <w:r w:rsidR="00C60161" w:rsidRPr="002D5D05">
                        <w:rPr>
                          <w:rFonts w:ascii="Arial" w:hAnsi="Arial" w:cs="Arial"/>
                          <w:sz w:val="23"/>
                          <w:szCs w:val="23"/>
                        </w:rPr>
                        <w:t xml:space="preserve"> </w:t>
                      </w:r>
                      <w:r w:rsidRPr="002D5D05">
                        <w:rPr>
                          <w:rFonts w:ascii="Arial" w:hAnsi="Arial" w:cs="Arial"/>
                          <w:sz w:val="23"/>
                          <w:szCs w:val="23"/>
                        </w:rPr>
                        <w:t xml:space="preserve">be suitable for management, as I am fully reliable, and trusted by staff and service users within this job. I know all health and safety regulations. I am up to date with all data protection acts and confidentiality of all residents. I am extremely enthusiastic and reliable; I work </w:t>
                      </w:r>
                      <w:r w:rsidR="00C60161" w:rsidRPr="002D5D05">
                        <w:rPr>
                          <w:rFonts w:ascii="Arial" w:hAnsi="Arial" w:cs="Arial"/>
                          <w:sz w:val="23"/>
                          <w:szCs w:val="23"/>
                        </w:rPr>
                        <w:t>hard,</w:t>
                      </w:r>
                      <w:r w:rsidRPr="002D5D05">
                        <w:rPr>
                          <w:rFonts w:ascii="Arial" w:hAnsi="Arial" w:cs="Arial"/>
                          <w:sz w:val="23"/>
                          <w:szCs w:val="23"/>
                        </w:rPr>
                        <w:t xml:space="preserve"> and I love a daily challenge. I am a motivating team worker and outstanding </w:t>
                      </w:r>
                      <w:proofErr w:type="gramStart"/>
                      <w:r w:rsidRPr="002D5D05">
                        <w:rPr>
                          <w:rFonts w:ascii="Arial" w:hAnsi="Arial" w:cs="Arial"/>
                          <w:sz w:val="23"/>
                          <w:szCs w:val="23"/>
                        </w:rPr>
                        <w:t>communication,</w:t>
                      </w:r>
                      <w:proofErr w:type="gramEnd"/>
                      <w:r w:rsidRPr="002D5D05">
                        <w:rPr>
                          <w:rFonts w:ascii="Arial" w:hAnsi="Arial" w:cs="Arial"/>
                          <w:sz w:val="23"/>
                          <w:szCs w:val="23"/>
                        </w:rPr>
                        <w:t xml:space="preserve"> I bring brilliant ideas to the boards and help any company progress. </w:t>
                      </w:r>
                    </w:p>
                    <w:p w14:paraId="2C9CC0B2" w14:textId="783CF8B6" w:rsidR="009030B6" w:rsidRPr="002D5D05" w:rsidRDefault="009030B6">
                      <w:pPr>
                        <w:rPr>
                          <w:rFonts w:ascii="Arial" w:hAnsi="Arial" w:cs="Arial"/>
                          <w:sz w:val="23"/>
                          <w:szCs w:val="23"/>
                        </w:rPr>
                      </w:pPr>
                      <w:r w:rsidRPr="002D5D05">
                        <w:rPr>
                          <w:rFonts w:ascii="Arial" w:hAnsi="Arial" w:cs="Arial"/>
                          <w:sz w:val="23"/>
                          <w:szCs w:val="23"/>
                        </w:rPr>
                        <w:t xml:space="preserve">As a professional care worker, I have understood all disabilities and how to challenge my knowledge when performing my work. </w:t>
                      </w:r>
                      <w:r w:rsidR="00C60161" w:rsidRPr="002D5D05">
                        <w:rPr>
                          <w:rFonts w:ascii="Arial" w:hAnsi="Arial" w:cs="Arial"/>
                          <w:sz w:val="23"/>
                          <w:szCs w:val="23"/>
                        </w:rPr>
                        <w:t xml:space="preserve">I am very ambitious and always handle changes and adaptation well. I engage with service users and staff; accordingly, I help assisting as and where is necessary. I fulfill every requirement that is issued. </w:t>
                      </w:r>
                    </w:p>
                    <w:p w14:paraId="561E4B96" w14:textId="1AD51673" w:rsidR="00C60161" w:rsidRPr="002D5D05" w:rsidRDefault="00C60161">
                      <w:pPr>
                        <w:rPr>
                          <w:rFonts w:ascii="Arial" w:hAnsi="Arial" w:cs="Arial"/>
                          <w:sz w:val="23"/>
                          <w:szCs w:val="23"/>
                        </w:rPr>
                      </w:pPr>
                      <w:r w:rsidRPr="002D5D05">
                        <w:rPr>
                          <w:rFonts w:ascii="Arial" w:hAnsi="Arial" w:cs="Arial"/>
                          <w:sz w:val="23"/>
                          <w:szCs w:val="23"/>
                        </w:rPr>
                        <w:t>When being given the responsibility of caring for someone who needs the requirements of assisting, administering medication, bathing and grooming, shopping, general cleaning to</w:t>
                      </w:r>
                      <w:r w:rsidR="005D7B8A" w:rsidRPr="002D5D05">
                        <w:rPr>
                          <w:rFonts w:ascii="Arial" w:hAnsi="Arial" w:cs="Arial"/>
                          <w:sz w:val="23"/>
                          <w:szCs w:val="23"/>
                        </w:rPr>
                        <w:t xml:space="preserve"> meet the requirements appropriately. I complete all journals and MAR charts, detailed description of what I assisted and sported the service users with, informing family and close ones when follow up appointments, progression, and incidents.</w:t>
                      </w:r>
                    </w:p>
                    <w:p w14:paraId="7188E28C" w14:textId="2BD467C0" w:rsidR="005D7B8A" w:rsidRPr="002D5D05" w:rsidRDefault="005D7B8A">
                      <w:pPr>
                        <w:rPr>
                          <w:rFonts w:ascii="Arial" w:hAnsi="Arial" w:cs="Arial"/>
                          <w:sz w:val="23"/>
                          <w:szCs w:val="23"/>
                        </w:rPr>
                      </w:pPr>
                      <w:r w:rsidRPr="002D5D05">
                        <w:rPr>
                          <w:rFonts w:ascii="Arial" w:hAnsi="Arial" w:cs="Arial"/>
                          <w:sz w:val="23"/>
                          <w:szCs w:val="23"/>
                        </w:rPr>
                        <w:t>I provide full care and I believe this role is for me as for the next steps and challenges this will help me progress and show my full potential to help myself and company be the best. I believe I can be the new face of this residential home and show how proud and hardworking as well as maintaining professionalism with my colleagues and residents.</w:t>
                      </w:r>
                    </w:p>
                    <w:p w14:paraId="0E9CE85A" w14:textId="348A6FA1" w:rsidR="005D7B8A" w:rsidRPr="002D5D05" w:rsidRDefault="005D7B8A">
                      <w:pPr>
                        <w:rPr>
                          <w:rFonts w:ascii="Arial" w:hAnsi="Arial" w:cs="Arial"/>
                          <w:sz w:val="23"/>
                          <w:szCs w:val="23"/>
                        </w:rPr>
                      </w:pPr>
                    </w:p>
                    <w:p w14:paraId="3DE95066" w14:textId="1F8FA0E7" w:rsidR="005D7B8A" w:rsidRPr="002D5D05" w:rsidRDefault="005D7B8A">
                      <w:pPr>
                        <w:rPr>
                          <w:rFonts w:ascii="Arial" w:hAnsi="Arial" w:cs="Arial"/>
                          <w:sz w:val="23"/>
                          <w:szCs w:val="23"/>
                        </w:rPr>
                      </w:pPr>
                      <w:r w:rsidRPr="002D5D05">
                        <w:rPr>
                          <w:rFonts w:ascii="Arial" w:hAnsi="Arial" w:cs="Arial"/>
                          <w:sz w:val="23"/>
                          <w:szCs w:val="23"/>
                        </w:rPr>
                        <w:t>Thank you for your time and consideration. I hope to hear from you very soon.</w:t>
                      </w:r>
                    </w:p>
                    <w:p w14:paraId="06FC7DA3" w14:textId="1E892D3E" w:rsidR="005D7B8A" w:rsidRPr="002D5D05" w:rsidRDefault="005D7B8A">
                      <w:pPr>
                        <w:rPr>
                          <w:rFonts w:ascii="Arial" w:hAnsi="Arial" w:cs="Arial"/>
                          <w:sz w:val="23"/>
                          <w:szCs w:val="23"/>
                        </w:rPr>
                      </w:pPr>
                      <w:r w:rsidRPr="002D5D05">
                        <w:rPr>
                          <w:rFonts w:ascii="Arial" w:hAnsi="Arial" w:cs="Arial"/>
                          <w:sz w:val="23"/>
                          <w:szCs w:val="23"/>
                        </w:rPr>
                        <w:t xml:space="preserve">Yours Faithfully </w:t>
                      </w:r>
                    </w:p>
                    <w:p w14:paraId="0F995CEC" w14:textId="6D485FF0" w:rsidR="005D7B8A" w:rsidRPr="002D5D05" w:rsidRDefault="005D7B8A">
                      <w:pPr>
                        <w:rPr>
                          <w:rFonts w:ascii="Arial" w:hAnsi="Arial" w:cs="Arial"/>
                          <w:sz w:val="23"/>
                          <w:szCs w:val="23"/>
                        </w:rPr>
                      </w:pPr>
                      <w:r w:rsidRPr="002D5D05">
                        <w:rPr>
                          <w:rFonts w:ascii="Arial" w:hAnsi="Arial" w:cs="Arial"/>
                          <w:sz w:val="23"/>
                          <w:szCs w:val="23"/>
                        </w:rPr>
                        <w:t xml:space="preserve">Jordana Baylis </w:t>
                      </w:r>
                    </w:p>
                    <w:p w14:paraId="0C956D48" w14:textId="3274A631" w:rsidR="005D7B8A" w:rsidRPr="002D5D05" w:rsidRDefault="005D7B8A">
                      <w:pPr>
                        <w:rPr>
                          <w:rFonts w:ascii="Arial" w:hAnsi="Arial" w:cs="Arial"/>
                          <w:sz w:val="23"/>
                          <w:szCs w:val="23"/>
                        </w:rPr>
                      </w:pPr>
                      <w:hyperlink r:id="rId12" w:history="1">
                        <w:r w:rsidRPr="002D5D05">
                          <w:rPr>
                            <w:rStyle w:val="Hyperlink"/>
                            <w:rFonts w:ascii="Arial" w:hAnsi="Arial" w:cs="Arial"/>
                            <w:sz w:val="23"/>
                            <w:szCs w:val="23"/>
                          </w:rPr>
                          <w:t>Jordanabaylis9@gmail.com</w:t>
                        </w:r>
                      </w:hyperlink>
                    </w:p>
                    <w:p w14:paraId="75DDA75A" w14:textId="17AC5465" w:rsidR="005D7B8A" w:rsidRDefault="005D7B8A">
                      <w:pPr>
                        <w:rPr>
                          <w:rFonts w:ascii="Arial" w:hAnsi="Arial" w:cs="Arial"/>
                        </w:rPr>
                      </w:pPr>
                      <w:r>
                        <w:rPr>
                          <w:rFonts w:ascii="Arial" w:hAnsi="Arial" w:cs="Arial"/>
                        </w:rPr>
                        <w:t>07904285658</w:t>
                      </w:r>
                    </w:p>
                    <w:p w14:paraId="492E63E8" w14:textId="13BBA47C" w:rsidR="005D7B8A" w:rsidRDefault="005D7B8A">
                      <w:pPr>
                        <w:rPr>
                          <w:rFonts w:ascii="Arial" w:hAnsi="Arial" w:cs="Arial"/>
                        </w:rPr>
                      </w:pPr>
                    </w:p>
                    <w:p w14:paraId="20A1DD6D" w14:textId="7CB850CC" w:rsidR="005D7B8A" w:rsidRDefault="005D7B8A">
                      <w:pPr>
                        <w:rPr>
                          <w:rFonts w:ascii="Arial" w:hAnsi="Arial" w:cs="Arial"/>
                        </w:rPr>
                      </w:pPr>
                    </w:p>
                    <w:p w14:paraId="460096C6" w14:textId="77777777" w:rsidR="005D7B8A" w:rsidRPr="009030B6" w:rsidRDefault="005D7B8A">
                      <w:pPr>
                        <w:rPr>
                          <w:rFonts w:ascii="Arial" w:hAnsi="Arial" w:cs="Arial"/>
                        </w:rPr>
                      </w:pPr>
                    </w:p>
                  </w:txbxContent>
                </v:textbox>
                <w10:wrap anchorx="page"/>
              </v:shape>
            </w:pict>
          </mc:Fallback>
        </mc:AlternateContent>
      </w:r>
    </w:p>
    <w:p w14:paraId="744D9334" w14:textId="36620D13" w:rsidR="005D7B8A" w:rsidRDefault="005D7B8A">
      <w:pPr>
        <w:spacing w:after="0"/>
        <w:rPr>
          <w:rFonts w:ascii="Arial" w:hAnsi="Arial" w:cs="Arial"/>
        </w:rPr>
      </w:pPr>
      <w:r>
        <w:rPr>
          <w:rFonts w:ascii="Arial" w:hAnsi="Arial" w:cs="Arial"/>
        </w:rPr>
        <w:br w:type="page"/>
      </w:r>
    </w:p>
    <w:p w14:paraId="4C7D0577" w14:textId="5BCE1E20" w:rsidR="005D7B8A" w:rsidRDefault="005D7B8A" w:rsidP="00846D4F">
      <w:pPr>
        <w:tabs>
          <w:tab w:val="left" w:pos="990"/>
        </w:tabs>
        <w:spacing w:after="0"/>
        <w:rPr>
          <w:rFonts w:ascii="Arial" w:hAnsi="Arial" w:cs="Arial"/>
        </w:rPr>
      </w:pPr>
      <w:r w:rsidRPr="005D7B8A">
        <w:rPr>
          <w:rFonts w:ascii="Arial" w:hAnsi="Arial" w:cs="Arial"/>
          <w:noProof/>
        </w:rPr>
        <w:lastRenderedPageBreak/>
        <mc:AlternateContent>
          <mc:Choice Requires="wps">
            <w:drawing>
              <wp:anchor distT="45720" distB="45720" distL="114300" distR="114300" simplePos="0" relativeHeight="251663360" behindDoc="0" locked="0" layoutInCell="1" allowOverlap="1" wp14:anchorId="327C9567" wp14:editId="512ACB01">
                <wp:simplePos x="0" y="0"/>
                <wp:positionH relativeFrom="column">
                  <wp:posOffset>-425302</wp:posOffset>
                </wp:positionH>
                <wp:positionV relativeFrom="paragraph">
                  <wp:posOffset>-691855</wp:posOffset>
                </wp:positionV>
                <wp:extent cx="7474407" cy="10568763"/>
                <wp:effectExtent l="0" t="0" r="12700" b="2349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4407" cy="10568763"/>
                        </a:xfrm>
                        <a:prstGeom prst="rect">
                          <a:avLst/>
                        </a:prstGeom>
                        <a:solidFill>
                          <a:srgbClr val="FFFFFF"/>
                        </a:solidFill>
                        <a:ln w="9525">
                          <a:solidFill>
                            <a:srgbClr val="000000"/>
                          </a:solidFill>
                          <a:miter lim="800000"/>
                          <a:headEnd/>
                          <a:tailEnd/>
                        </a:ln>
                      </wps:spPr>
                      <wps:txbx>
                        <w:txbxContent>
                          <w:p w14:paraId="413D4D2B" w14:textId="4F60C87E" w:rsidR="005D7B8A" w:rsidRPr="00D747CC" w:rsidRDefault="005D7B8A">
                            <w:pPr>
                              <w:rPr>
                                <w:b/>
                                <w:bCs/>
                              </w:rPr>
                            </w:pPr>
                          </w:p>
                          <w:p w14:paraId="4EF86BEE" w14:textId="08999683" w:rsidR="00B9272B" w:rsidRDefault="00B9272B">
                            <w:pPr>
                              <w:rPr>
                                <w:rFonts w:ascii="Arial" w:hAnsi="Arial" w:cs="Arial"/>
                                <w:b/>
                                <w:bCs/>
                                <w:sz w:val="23"/>
                                <w:szCs w:val="23"/>
                              </w:rPr>
                            </w:pPr>
                            <w:r w:rsidRPr="002D5D05">
                              <w:rPr>
                                <w:rFonts w:ascii="Arial" w:hAnsi="Arial" w:cs="Arial"/>
                                <w:b/>
                                <w:bCs/>
                                <w:sz w:val="23"/>
                                <w:szCs w:val="23"/>
                              </w:rPr>
                              <w:t xml:space="preserve">SWOT analysis </w:t>
                            </w:r>
                          </w:p>
                          <w:p w14:paraId="072FD744" w14:textId="5241403A" w:rsidR="008443E2" w:rsidRPr="008443E2" w:rsidRDefault="008443E2">
                            <w:pPr>
                              <w:rPr>
                                <w:rFonts w:ascii="Arial" w:hAnsi="Arial" w:cs="Arial"/>
                                <w:sz w:val="23"/>
                                <w:szCs w:val="23"/>
                              </w:rPr>
                            </w:pPr>
                            <w:r w:rsidRPr="008443E2">
                              <w:rPr>
                                <w:rFonts w:ascii="Arial" w:hAnsi="Arial" w:cs="Arial"/>
                                <w:sz w:val="23"/>
                                <w:szCs w:val="23"/>
                              </w:rPr>
                              <w:t xml:space="preserve">SWOT analysis helps underline the challenges of strategic managements, illustrating the balance view and techniques that is needed to face strengths, weaknesses, </w:t>
                            </w:r>
                            <w:proofErr w:type="gramStart"/>
                            <w:r w:rsidRPr="008443E2">
                              <w:rPr>
                                <w:rFonts w:ascii="Arial" w:hAnsi="Arial" w:cs="Arial"/>
                                <w:sz w:val="23"/>
                                <w:szCs w:val="23"/>
                              </w:rPr>
                              <w:t>opportunities</w:t>
                            </w:r>
                            <w:proofErr w:type="gramEnd"/>
                            <w:r w:rsidRPr="008443E2">
                              <w:rPr>
                                <w:rFonts w:ascii="Arial" w:hAnsi="Arial" w:cs="Arial"/>
                                <w:sz w:val="23"/>
                                <w:szCs w:val="23"/>
                              </w:rPr>
                              <w:t xml:space="preserve"> and threats and how to approach and make them useful within the job.</w:t>
                            </w:r>
                            <w:r>
                              <w:rPr>
                                <w:rFonts w:ascii="Arial" w:hAnsi="Arial" w:cs="Arial"/>
                                <w:sz w:val="23"/>
                                <w:szCs w:val="23"/>
                              </w:rPr>
                              <w:t xml:space="preserve"> (Helms, M.M. and Nixon, </w:t>
                            </w:r>
                            <w:proofErr w:type="gramStart"/>
                            <w:r>
                              <w:rPr>
                                <w:rFonts w:ascii="Arial" w:hAnsi="Arial" w:cs="Arial"/>
                                <w:sz w:val="23"/>
                                <w:szCs w:val="23"/>
                              </w:rPr>
                              <w:t>J,.</w:t>
                            </w:r>
                            <w:proofErr w:type="gramEnd"/>
                            <w:r>
                              <w:rPr>
                                <w:rFonts w:ascii="Arial" w:hAnsi="Arial" w:cs="Arial"/>
                                <w:sz w:val="23"/>
                                <w:szCs w:val="23"/>
                              </w:rPr>
                              <w:t xml:space="preserve"> 2010).</w:t>
                            </w:r>
                          </w:p>
                          <w:p w14:paraId="28172B6F" w14:textId="17713300" w:rsidR="00B9272B" w:rsidRPr="002D5D05" w:rsidRDefault="00B9272B">
                            <w:pPr>
                              <w:rPr>
                                <w:rFonts w:ascii="Arial" w:hAnsi="Arial" w:cs="Arial"/>
                                <w:sz w:val="23"/>
                                <w:szCs w:val="23"/>
                              </w:rPr>
                            </w:pPr>
                            <w:r w:rsidRPr="002D5D05">
                              <w:rPr>
                                <w:rFonts w:ascii="Arial" w:hAnsi="Arial" w:cs="Arial"/>
                                <w:sz w:val="23"/>
                                <w:szCs w:val="23"/>
                              </w:rPr>
                              <w:t>Strengths-</w:t>
                            </w:r>
                          </w:p>
                          <w:p w14:paraId="32600286" w14:textId="443BC855" w:rsidR="00B9272B" w:rsidRPr="002D5D05" w:rsidRDefault="00B9272B">
                            <w:pPr>
                              <w:rPr>
                                <w:rFonts w:ascii="Arial" w:hAnsi="Arial" w:cs="Arial"/>
                                <w:sz w:val="23"/>
                                <w:szCs w:val="23"/>
                              </w:rPr>
                            </w:pPr>
                            <w:r w:rsidRPr="002D5D05">
                              <w:rPr>
                                <w:rFonts w:ascii="Arial" w:hAnsi="Arial" w:cs="Arial"/>
                                <w:sz w:val="23"/>
                                <w:szCs w:val="23"/>
                              </w:rPr>
                              <w:t xml:space="preserve">Decision making as this shows different challenges and how they are decided on what steps needs to be taken. This can either be a team effort or individually, the outcome on a decision is normally taken up by the team as well as the managers. This allows staff to bring all ideas together and help underline what strengths from decision making and the importance of the decision. (Van, </w:t>
                            </w:r>
                            <w:proofErr w:type="spellStart"/>
                            <w:r w:rsidRPr="002D5D05">
                              <w:rPr>
                                <w:rFonts w:ascii="Arial" w:hAnsi="Arial" w:cs="Arial"/>
                                <w:sz w:val="23"/>
                                <w:szCs w:val="23"/>
                              </w:rPr>
                              <w:t>Wijingaaden</w:t>
                            </w:r>
                            <w:proofErr w:type="spellEnd"/>
                            <w:r w:rsidRPr="002D5D05">
                              <w:rPr>
                                <w:rFonts w:ascii="Arial" w:hAnsi="Arial" w:cs="Arial"/>
                                <w:sz w:val="23"/>
                                <w:szCs w:val="23"/>
                              </w:rPr>
                              <w:t>, et. Al 2012).</w:t>
                            </w:r>
                          </w:p>
                          <w:p w14:paraId="3ED66473" w14:textId="2A710BE4" w:rsidR="00B9272B" w:rsidRPr="002D5D05" w:rsidRDefault="00B9272B">
                            <w:pPr>
                              <w:rPr>
                                <w:rFonts w:ascii="Arial" w:hAnsi="Arial" w:cs="Arial"/>
                                <w:sz w:val="23"/>
                                <w:szCs w:val="23"/>
                              </w:rPr>
                            </w:pPr>
                            <w:r w:rsidRPr="002D5D05">
                              <w:rPr>
                                <w:rFonts w:ascii="Arial" w:hAnsi="Arial" w:cs="Arial"/>
                                <w:sz w:val="23"/>
                                <w:szCs w:val="23"/>
                              </w:rPr>
                              <w:t>Weaknesses-</w:t>
                            </w:r>
                          </w:p>
                          <w:p w14:paraId="4DE1F20F" w14:textId="4B5B6482" w:rsidR="00B9272B" w:rsidRPr="002D5D05" w:rsidRDefault="00B9272B">
                            <w:pPr>
                              <w:rPr>
                                <w:rFonts w:ascii="Arial" w:hAnsi="Arial" w:cs="Arial"/>
                                <w:sz w:val="23"/>
                                <w:szCs w:val="23"/>
                              </w:rPr>
                            </w:pPr>
                            <w:r w:rsidRPr="002D5D05">
                              <w:rPr>
                                <w:rFonts w:ascii="Arial" w:hAnsi="Arial" w:cs="Arial"/>
                                <w:sz w:val="23"/>
                                <w:szCs w:val="23"/>
                              </w:rPr>
                              <w:t xml:space="preserve">Lack of training. Most care jobs especially Domiciliary care gives the staff a week of shadowing without meeting the whole team, this becomes an issue because when going home to home, sometimes the staff don’t know one another </w:t>
                            </w:r>
                            <w:r w:rsidR="00D747CC" w:rsidRPr="002D5D05">
                              <w:rPr>
                                <w:rFonts w:ascii="Arial" w:hAnsi="Arial" w:cs="Arial"/>
                                <w:sz w:val="23"/>
                                <w:szCs w:val="23"/>
                              </w:rPr>
                              <w:t>especially</w:t>
                            </w:r>
                            <w:r w:rsidRPr="002D5D05">
                              <w:rPr>
                                <w:rFonts w:ascii="Arial" w:hAnsi="Arial" w:cs="Arial"/>
                                <w:sz w:val="23"/>
                                <w:szCs w:val="23"/>
                              </w:rPr>
                              <w:t xml:space="preserve"> when it comes to 2:1 care, can keep professionalism but staff </w:t>
                            </w:r>
                            <w:r w:rsidR="00D747CC" w:rsidRPr="002D5D05">
                              <w:rPr>
                                <w:rFonts w:ascii="Arial" w:hAnsi="Arial" w:cs="Arial"/>
                                <w:sz w:val="23"/>
                                <w:szCs w:val="23"/>
                              </w:rPr>
                              <w:t>should</w:t>
                            </w:r>
                            <w:r w:rsidRPr="002D5D05">
                              <w:rPr>
                                <w:rFonts w:ascii="Arial" w:hAnsi="Arial" w:cs="Arial"/>
                                <w:sz w:val="23"/>
                                <w:szCs w:val="23"/>
                              </w:rPr>
                              <w:t xml:space="preserve"> all meet before </w:t>
                            </w:r>
                            <w:r w:rsidR="00D747CC" w:rsidRPr="002D5D05">
                              <w:rPr>
                                <w:rFonts w:ascii="Arial" w:hAnsi="Arial" w:cs="Arial"/>
                                <w:sz w:val="23"/>
                                <w:szCs w:val="23"/>
                              </w:rPr>
                              <w:t>performing an important role of care and assisting each service user, this can cause health and safety risks is no communication when using equipment, this is neglecting the health and safety regulations.</w:t>
                            </w:r>
                          </w:p>
                          <w:p w14:paraId="0C2B9ECE" w14:textId="6EBF0E6E" w:rsidR="00D747CC" w:rsidRPr="002D5D05" w:rsidRDefault="00D747CC">
                            <w:pPr>
                              <w:rPr>
                                <w:rFonts w:ascii="Arial" w:hAnsi="Arial" w:cs="Arial"/>
                                <w:sz w:val="23"/>
                                <w:szCs w:val="23"/>
                              </w:rPr>
                            </w:pPr>
                            <w:r w:rsidRPr="002D5D05">
                              <w:rPr>
                                <w:rFonts w:ascii="Arial" w:hAnsi="Arial" w:cs="Arial"/>
                                <w:sz w:val="23"/>
                                <w:szCs w:val="23"/>
                              </w:rPr>
                              <w:t>Opportunities-</w:t>
                            </w:r>
                          </w:p>
                          <w:p w14:paraId="32998281" w14:textId="479717EA" w:rsidR="00D747CC" w:rsidRPr="002D5D05" w:rsidRDefault="00D747CC">
                            <w:pPr>
                              <w:rPr>
                                <w:rFonts w:ascii="Arial" w:hAnsi="Arial" w:cs="Arial"/>
                                <w:sz w:val="23"/>
                                <w:szCs w:val="23"/>
                              </w:rPr>
                            </w:pPr>
                            <w:r w:rsidRPr="002D5D05">
                              <w:rPr>
                                <w:rFonts w:ascii="Arial" w:hAnsi="Arial" w:cs="Arial"/>
                                <w:sz w:val="23"/>
                                <w:szCs w:val="23"/>
                              </w:rPr>
                              <w:t>Giving service users more mobility, doing more activities can help residents feel more active and its important by obtaining healthy lifestyles, this allows positive influences with staff and service users.</w:t>
                            </w:r>
                            <w:r w:rsidR="00BD0483">
                              <w:rPr>
                                <w:rFonts w:ascii="Arial" w:hAnsi="Arial" w:cs="Arial"/>
                                <w:sz w:val="23"/>
                                <w:szCs w:val="23"/>
                              </w:rPr>
                              <w:t xml:space="preserve"> (Chow, B. C, al et 2020).</w:t>
                            </w:r>
                          </w:p>
                          <w:p w14:paraId="542FAF16" w14:textId="1EBF08CF" w:rsidR="00D747CC" w:rsidRPr="002D5D05" w:rsidRDefault="00D747CC">
                            <w:pPr>
                              <w:rPr>
                                <w:rFonts w:ascii="Arial" w:hAnsi="Arial" w:cs="Arial"/>
                                <w:sz w:val="23"/>
                                <w:szCs w:val="23"/>
                              </w:rPr>
                            </w:pPr>
                            <w:r w:rsidRPr="002D5D05">
                              <w:rPr>
                                <w:rFonts w:ascii="Arial" w:hAnsi="Arial" w:cs="Arial"/>
                                <w:sz w:val="23"/>
                                <w:szCs w:val="23"/>
                              </w:rPr>
                              <w:t>Threats-</w:t>
                            </w:r>
                          </w:p>
                          <w:p w14:paraId="21C1B4D5" w14:textId="4430F165" w:rsidR="00D747CC" w:rsidRPr="002D5D05" w:rsidRDefault="00D747CC">
                            <w:pPr>
                              <w:rPr>
                                <w:rFonts w:ascii="Arial" w:hAnsi="Arial" w:cs="Arial"/>
                                <w:sz w:val="23"/>
                                <w:szCs w:val="23"/>
                              </w:rPr>
                            </w:pPr>
                            <w:r w:rsidRPr="002D5D05">
                              <w:rPr>
                                <w:rFonts w:ascii="Arial" w:hAnsi="Arial" w:cs="Arial"/>
                                <w:sz w:val="23"/>
                                <w:szCs w:val="23"/>
                              </w:rPr>
                              <w:t>Lack of communication from staff to staff, although there’s communications sheet for each staff to explain what went well during the visit of care and what did, this also shows what medication was prompt, administered or declined by serviced user. If each staff doesn’t explain what went well and what didn’t, needs to be explained within the communication log. Staff must read previous from the last time that staff was on the visit, this helps insight of what went on during the staff’s time away, but lack of communication from a staff member can cause complications of the rest of the team as well as the service user.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7C9567" id="_x0000_s1029" type="#_x0000_t202" style="position:absolute;margin-left:-33.5pt;margin-top:-54.5pt;width:588.55pt;height:832.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">
                <v:textbox>
                  <w:txbxContent>
                    <w:p w14:paraId="413D4D2B" w14:textId="4F60C87E" w:rsidR="005D7B8A" w:rsidRPr="00D747CC" w:rsidRDefault="005D7B8A">
                      <w:pPr>
                        <w:rPr>
                          <w:b/>
                          <w:bCs/>
                        </w:rPr>
                      </w:pPr>
                    </w:p>
                    <w:p w14:paraId="4EF86BEE" w14:textId="08999683" w:rsidR="00B9272B" w:rsidRDefault="00B9272B">
                      <w:pPr>
                        <w:rPr>
                          <w:rFonts w:ascii="Arial" w:hAnsi="Arial" w:cs="Arial"/>
                          <w:b/>
                          <w:bCs/>
                          <w:sz w:val="23"/>
                          <w:szCs w:val="23"/>
                        </w:rPr>
                      </w:pPr>
                      <w:r w:rsidRPr="002D5D05">
                        <w:rPr>
                          <w:rFonts w:ascii="Arial" w:hAnsi="Arial" w:cs="Arial"/>
                          <w:b/>
                          <w:bCs/>
                          <w:sz w:val="23"/>
                          <w:szCs w:val="23"/>
                        </w:rPr>
                        <w:t xml:space="preserve">SWOT analysis </w:t>
                      </w:r>
                    </w:p>
                    <w:p w14:paraId="072FD744" w14:textId="5241403A" w:rsidR="008443E2" w:rsidRPr="008443E2" w:rsidRDefault="008443E2">
                      <w:pPr>
                        <w:rPr>
                          <w:rFonts w:ascii="Arial" w:hAnsi="Arial" w:cs="Arial"/>
                          <w:sz w:val="23"/>
                          <w:szCs w:val="23"/>
                        </w:rPr>
                      </w:pPr>
                      <w:r w:rsidRPr="008443E2">
                        <w:rPr>
                          <w:rFonts w:ascii="Arial" w:hAnsi="Arial" w:cs="Arial"/>
                          <w:sz w:val="23"/>
                          <w:szCs w:val="23"/>
                        </w:rPr>
                        <w:t xml:space="preserve">SWOT analysis helps underline the challenges of strategic managements, illustrating the balance view and techniques that is needed to face strengths, weaknesses, </w:t>
                      </w:r>
                      <w:proofErr w:type="gramStart"/>
                      <w:r w:rsidRPr="008443E2">
                        <w:rPr>
                          <w:rFonts w:ascii="Arial" w:hAnsi="Arial" w:cs="Arial"/>
                          <w:sz w:val="23"/>
                          <w:szCs w:val="23"/>
                        </w:rPr>
                        <w:t>opportunities</w:t>
                      </w:r>
                      <w:proofErr w:type="gramEnd"/>
                      <w:r w:rsidRPr="008443E2">
                        <w:rPr>
                          <w:rFonts w:ascii="Arial" w:hAnsi="Arial" w:cs="Arial"/>
                          <w:sz w:val="23"/>
                          <w:szCs w:val="23"/>
                        </w:rPr>
                        <w:t xml:space="preserve"> and threats and how to approach and make them useful within the job.</w:t>
                      </w:r>
                      <w:r>
                        <w:rPr>
                          <w:rFonts w:ascii="Arial" w:hAnsi="Arial" w:cs="Arial"/>
                          <w:sz w:val="23"/>
                          <w:szCs w:val="23"/>
                        </w:rPr>
                        <w:t xml:space="preserve"> (Helms, M.M. and Nixon, </w:t>
                      </w:r>
                      <w:proofErr w:type="gramStart"/>
                      <w:r>
                        <w:rPr>
                          <w:rFonts w:ascii="Arial" w:hAnsi="Arial" w:cs="Arial"/>
                          <w:sz w:val="23"/>
                          <w:szCs w:val="23"/>
                        </w:rPr>
                        <w:t>J,.</w:t>
                      </w:r>
                      <w:proofErr w:type="gramEnd"/>
                      <w:r>
                        <w:rPr>
                          <w:rFonts w:ascii="Arial" w:hAnsi="Arial" w:cs="Arial"/>
                          <w:sz w:val="23"/>
                          <w:szCs w:val="23"/>
                        </w:rPr>
                        <w:t xml:space="preserve"> 2010).</w:t>
                      </w:r>
                    </w:p>
                    <w:p w14:paraId="28172B6F" w14:textId="17713300" w:rsidR="00B9272B" w:rsidRPr="002D5D05" w:rsidRDefault="00B9272B">
                      <w:pPr>
                        <w:rPr>
                          <w:rFonts w:ascii="Arial" w:hAnsi="Arial" w:cs="Arial"/>
                          <w:sz w:val="23"/>
                          <w:szCs w:val="23"/>
                        </w:rPr>
                      </w:pPr>
                      <w:r w:rsidRPr="002D5D05">
                        <w:rPr>
                          <w:rFonts w:ascii="Arial" w:hAnsi="Arial" w:cs="Arial"/>
                          <w:sz w:val="23"/>
                          <w:szCs w:val="23"/>
                        </w:rPr>
                        <w:t>Strengths-</w:t>
                      </w:r>
                    </w:p>
                    <w:p w14:paraId="32600286" w14:textId="443BC855" w:rsidR="00B9272B" w:rsidRPr="002D5D05" w:rsidRDefault="00B9272B">
                      <w:pPr>
                        <w:rPr>
                          <w:rFonts w:ascii="Arial" w:hAnsi="Arial" w:cs="Arial"/>
                          <w:sz w:val="23"/>
                          <w:szCs w:val="23"/>
                        </w:rPr>
                      </w:pPr>
                      <w:r w:rsidRPr="002D5D05">
                        <w:rPr>
                          <w:rFonts w:ascii="Arial" w:hAnsi="Arial" w:cs="Arial"/>
                          <w:sz w:val="23"/>
                          <w:szCs w:val="23"/>
                        </w:rPr>
                        <w:t xml:space="preserve">Decision making as this shows different challenges and how they are decided on what steps needs to be taken. This can either be a team effort or individually, the outcome on a decision is normally taken up by the team as well as the managers. This allows staff to bring all ideas together and help underline what strengths from decision making and the importance of the decision. (Van, </w:t>
                      </w:r>
                      <w:proofErr w:type="spellStart"/>
                      <w:r w:rsidRPr="002D5D05">
                        <w:rPr>
                          <w:rFonts w:ascii="Arial" w:hAnsi="Arial" w:cs="Arial"/>
                          <w:sz w:val="23"/>
                          <w:szCs w:val="23"/>
                        </w:rPr>
                        <w:t>Wijingaaden</w:t>
                      </w:r>
                      <w:proofErr w:type="spellEnd"/>
                      <w:r w:rsidRPr="002D5D05">
                        <w:rPr>
                          <w:rFonts w:ascii="Arial" w:hAnsi="Arial" w:cs="Arial"/>
                          <w:sz w:val="23"/>
                          <w:szCs w:val="23"/>
                        </w:rPr>
                        <w:t>, et. Al 2012).</w:t>
                      </w:r>
                    </w:p>
                    <w:p w14:paraId="3ED66473" w14:textId="2A710BE4" w:rsidR="00B9272B" w:rsidRPr="002D5D05" w:rsidRDefault="00B9272B">
                      <w:pPr>
                        <w:rPr>
                          <w:rFonts w:ascii="Arial" w:hAnsi="Arial" w:cs="Arial"/>
                          <w:sz w:val="23"/>
                          <w:szCs w:val="23"/>
                        </w:rPr>
                      </w:pPr>
                      <w:r w:rsidRPr="002D5D05">
                        <w:rPr>
                          <w:rFonts w:ascii="Arial" w:hAnsi="Arial" w:cs="Arial"/>
                          <w:sz w:val="23"/>
                          <w:szCs w:val="23"/>
                        </w:rPr>
                        <w:t>Weaknesses-</w:t>
                      </w:r>
                    </w:p>
                    <w:p w14:paraId="4DE1F20F" w14:textId="4B5B6482" w:rsidR="00B9272B" w:rsidRPr="002D5D05" w:rsidRDefault="00B9272B">
                      <w:pPr>
                        <w:rPr>
                          <w:rFonts w:ascii="Arial" w:hAnsi="Arial" w:cs="Arial"/>
                          <w:sz w:val="23"/>
                          <w:szCs w:val="23"/>
                        </w:rPr>
                      </w:pPr>
                      <w:r w:rsidRPr="002D5D05">
                        <w:rPr>
                          <w:rFonts w:ascii="Arial" w:hAnsi="Arial" w:cs="Arial"/>
                          <w:sz w:val="23"/>
                          <w:szCs w:val="23"/>
                        </w:rPr>
                        <w:t xml:space="preserve">Lack of training. Most care jobs especially Domiciliary care gives the staff a week of shadowing without meeting the whole team, this becomes an issue because when going home to home, sometimes the staff don’t know one another </w:t>
                      </w:r>
                      <w:r w:rsidR="00D747CC" w:rsidRPr="002D5D05">
                        <w:rPr>
                          <w:rFonts w:ascii="Arial" w:hAnsi="Arial" w:cs="Arial"/>
                          <w:sz w:val="23"/>
                          <w:szCs w:val="23"/>
                        </w:rPr>
                        <w:t>especially</w:t>
                      </w:r>
                      <w:r w:rsidRPr="002D5D05">
                        <w:rPr>
                          <w:rFonts w:ascii="Arial" w:hAnsi="Arial" w:cs="Arial"/>
                          <w:sz w:val="23"/>
                          <w:szCs w:val="23"/>
                        </w:rPr>
                        <w:t xml:space="preserve"> when it comes to 2:1 care, can keep professionalism but staff </w:t>
                      </w:r>
                      <w:r w:rsidR="00D747CC" w:rsidRPr="002D5D05">
                        <w:rPr>
                          <w:rFonts w:ascii="Arial" w:hAnsi="Arial" w:cs="Arial"/>
                          <w:sz w:val="23"/>
                          <w:szCs w:val="23"/>
                        </w:rPr>
                        <w:t>should</w:t>
                      </w:r>
                      <w:r w:rsidRPr="002D5D05">
                        <w:rPr>
                          <w:rFonts w:ascii="Arial" w:hAnsi="Arial" w:cs="Arial"/>
                          <w:sz w:val="23"/>
                          <w:szCs w:val="23"/>
                        </w:rPr>
                        <w:t xml:space="preserve"> all meet before </w:t>
                      </w:r>
                      <w:r w:rsidR="00D747CC" w:rsidRPr="002D5D05">
                        <w:rPr>
                          <w:rFonts w:ascii="Arial" w:hAnsi="Arial" w:cs="Arial"/>
                          <w:sz w:val="23"/>
                          <w:szCs w:val="23"/>
                        </w:rPr>
                        <w:t>performing an important role of care and assisting each service user, this can cause health and safety risks is no communication when using equipment, this is neglecting the health and safety regulations.</w:t>
                      </w:r>
                    </w:p>
                    <w:p w14:paraId="0C2B9ECE" w14:textId="6EBF0E6E" w:rsidR="00D747CC" w:rsidRPr="002D5D05" w:rsidRDefault="00D747CC">
                      <w:pPr>
                        <w:rPr>
                          <w:rFonts w:ascii="Arial" w:hAnsi="Arial" w:cs="Arial"/>
                          <w:sz w:val="23"/>
                          <w:szCs w:val="23"/>
                        </w:rPr>
                      </w:pPr>
                      <w:r w:rsidRPr="002D5D05">
                        <w:rPr>
                          <w:rFonts w:ascii="Arial" w:hAnsi="Arial" w:cs="Arial"/>
                          <w:sz w:val="23"/>
                          <w:szCs w:val="23"/>
                        </w:rPr>
                        <w:t>Opportunities-</w:t>
                      </w:r>
                    </w:p>
                    <w:p w14:paraId="32998281" w14:textId="479717EA" w:rsidR="00D747CC" w:rsidRPr="002D5D05" w:rsidRDefault="00D747CC">
                      <w:pPr>
                        <w:rPr>
                          <w:rFonts w:ascii="Arial" w:hAnsi="Arial" w:cs="Arial"/>
                          <w:sz w:val="23"/>
                          <w:szCs w:val="23"/>
                        </w:rPr>
                      </w:pPr>
                      <w:r w:rsidRPr="002D5D05">
                        <w:rPr>
                          <w:rFonts w:ascii="Arial" w:hAnsi="Arial" w:cs="Arial"/>
                          <w:sz w:val="23"/>
                          <w:szCs w:val="23"/>
                        </w:rPr>
                        <w:t>Giving service users more mobility, doing more activities can help residents feel more active and its important by obtaining healthy lifestyles, this allows positive influences with staff and service users.</w:t>
                      </w:r>
                      <w:r w:rsidR="00BD0483">
                        <w:rPr>
                          <w:rFonts w:ascii="Arial" w:hAnsi="Arial" w:cs="Arial"/>
                          <w:sz w:val="23"/>
                          <w:szCs w:val="23"/>
                        </w:rPr>
                        <w:t xml:space="preserve"> (Chow, B. C, al et 2020).</w:t>
                      </w:r>
                    </w:p>
                    <w:p w14:paraId="542FAF16" w14:textId="1EBF08CF" w:rsidR="00D747CC" w:rsidRPr="002D5D05" w:rsidRDefault="00D747CC">
                      <w:pPr>
                        <w:rPr>
                          <w:rFonts w:ascii="Arial" w:hAnsi="Arial" w:cs="Arial"/>
                          <w:sz w:val="23"/>
                          <w:szCs w:val="23"/>
                        </w:rPr>
                      </w:pPr>
                      <w:r w:rsidRPr="002D5D05">
                        <w:rPr>
                          <w:rFonts w:ascii="Arial" w:hAnsi="Arial" w:cs="Arial"/>
                          <w:sz w:val="23"/>
                          <w:szCs w:val="23"/>
                        </w:rPr>
                        <w:t>Threats-</w:t>
                      </w:r>
                    </w:p>
                    <w:p w14:paraId="21C1B4D5" w14:textId="4430F165" w:rsidR="00D747CC" w:rsidRPr="002D5D05" w:rsidRDefault="00D747CC">
                      <w:pPr>
                        <w:rPr>
                          <w:rFonts w:ascii="Arial" w:hAnsi="Arial" w:cs="Arial"/>
                          <w:sz w:val="23"/>
                          <w:szCs w:val="23"/>
                        </w:rPr>
                      </w:pPr>
                      <w:r w:rsidRPr="002D5D05">
                        <w:rPr>
                          <w:rFonts w:ascii="Arial" w:hAnsi="Arial" w:cs="Arial"/>
                          <w:sz w:val="23"/>
                          <w:szCs w:val="23"/>
                        </w:rPr>
                        <w:t>Lack of communication from staff to staff, although there’s communications sheet for each staff to explain what went well during the visit of care and what did, this also shows what medication was prompt, administered or declined by serviced user. If each staff doesn’t explain what went well and what didn’t, needs to be explained within the communication log. Staff must read previous from the last time that staff was on the visit, this helps insight of what went on during the staff’s time away, but lack of communication from a staff member can cause complications of the rest of the team as well as the service user.</w:t>
                      </w:r>
                    </w:p>
                  </w:txbxContent>
                </v:textbox>
              </v:shape>
            </w:pict>
          </mc:Fallback>
        </mc:AlternateContent>
      </w:r>
    </w:p>
    <w:p w14:paraId="175CB77C" w14:textId="78BF3E83" w:rsidR="005D7B8A" w:rsidRDefault="005D7B8A">
      <w:pPr>
        <w:spacing w:after="0"/>
        <w:rPr>
          <w:rFonts w:ascii="Arial" w:hAnsi="Arial" w:cs="Arial"/>
        </w:rPr>
      </w:pPr>
      <w:r>
        <w:rPr>
          <w:rFonts w:ascii="Arial" w:hAnsi="Arial" w:cs="Arial"/>
        </w:rPr>
        <w:br w:type="page"/>
      </w:r>
    </w:p>
    <w:p w14:paraId="6E0EFD9C" w14:textId="0B33D198" w:rsidR="005D7B8A" w:rsidRDefault="00D747CC" w:rsidP="00846D4F">
      <w:pPr>
        <w:tabs>
          <w:tab w:val="left" w:pos="990"/>
        </w:tabs>
        <w:spacing w:after="0"/>
        <w:rPr>
          <w:rFonts w:ascii="Arial" w:hAnsi="Arial" w:cs="Arial"/>
        </w:rPr>
      </w:pPr>
      <w:r w:rsidRPr="00D747CC">
        <w:rPr>
          <w:rFonts w:ascii="Arial" w:hAnsi="Arial" w:cs="Arial"/>
          <w:noProof/>
        </w:rPr>
        <w:lastRenderedPageBreak/>
        <mc:AlternateContent>
          <mc:Choice Requires="wps">
            <w:drawing>
              <wp:anchor distT="45720" distB="45720" distL="114300" distR="114300" simplePos="0" relativeHeight="251665408" behindDoc="0" locked="0" layoutInCell="1" allowOverlap="1" wp14:anchorId="65442120" wp14:editId="6AAE1942">
                <wp:simplePos x="0" y="0"/>
                <wp:positionH relativeFrom="page">
                  <wp:align>right</wp:align>
                </wp:positionH>
                <wp:positionV relativeFrom="paragraph">
                  <wp:posOffset>-713120</wp:posOffset>
                </wp:positionV>
                <wp:extent cx="7527851" cy="10579396"/>
                <wp:effectExtent l="0" t="0" r="16510" b="12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7851" cy="10579396"/>
                        </a:xfrm>
                        <a:prstGeom prst="rect">
                          <a:avLst/>
                        </a:prstGeom>
                        <a:solidFill>
                          <a:srgbClr val="FFFFFF"/>
                        </a:solidFill>
                        <a:ln w="9525">
                          <a:solidFill>
                            <a:srgbClr val="000000"/>
                          </a:solidFill>
                          <a:miter lim="800000"/>
                          <a:headEnd/>
                          <a:tailEnd/>
                        </a:ln>
                      </wps:spPr>
                      <wps:txbx>
                        <w:txbxContent>
                          <w:p w14:paraId="58714284" w14:textId="24AC12A4" w:rsidR="00D747CC" w:rsidRPr="002D5D05" w:rsidRDefault="00D747CC">
                            <w:pPr>
                              <w:rPr>
                                <w:rFonts w:ascii="Arial" w:hAnsi="Arial" w:cs="Arial"/>
                                <w:sz w:val="23"/>
                                <w:szCs w:val="23"/>
                              </w:rPr>
                            </w:pPr>
                          </w:p>
                          <w:p w14:paraId="3C78B6F2" w14:textId="7710FCAD" w:rsidR="000B4971" w:rsidRPr="00CB5084" w:rsidRDefault="000B4971">
                            <w:pPr>
                              <w:rPr>
                                <w:rFonts w:ascii="Arial" w:hAnsi="Arial" w:cs="Arial"/>
                                <w:b/>
                                <w:bCs/>
                                <w:sz w:val="23"/>
                                <w:szCs w:val="23"/>
                              </w:rPr>
                            </w:pPr>
                          </w:p>
                          <w:p w14:paraId="61BA7514" w14:textId="7FD278F4" w:rsidR="000B4971" w:rsidRPr="00CB5084" w:rsidRDefault="000B4971">
                            <w:pPr>
                              <w:rPr>
                                <w:rFonts w:ascii="Arial" w:hAnsi="Arial" w:cs="Arial"/>
                                <w:b/>
                                <w:bCs/>
                                <w:sz w:val="23"/>
                                <w:szCs w:val="23"/>
                              </w:rPr>
                            </w:pPr>
                            <w:r w:rsidRPr="00CB5084">
                              <w:rPr>
                                <w:rFonts w:ascii="Arial" w:hAnsi="Arial" w:cs="Arial"/>
                                <w:b/>
                                <w:bCs/>
                                <w:sz w:val="23"/>
                                <w:szCs w:val="23"/>
                              </w:rPr>
                              <w:t>Personal Development Plan</w:t>
                            </w:r>
                          </w:p>
                          <w:p w14:paraId="48771E94" w14:textId="5279AA55" w:rsidR="000B4971" w:rsidRPr="002D5D05" w:rsidRDefault="000B4971">
                            <w:pPr>
                              <w:rPr>
                                <w:rFonts w:ascii="Arial" w:hAnsi="Arial" w:cs="Arial"/>
                                <w:sz w:val="23"/>
                                <w:szCs w:val="23"/>
                              </w:rPr>
                            </w:pPr>
                            <w:r w:rsidRPr="002D5D05">
                              <w:rPr>
                                <w:rFonts w:ascii="Arial" w:hAnsi="Arial" w:cs="Arial"/>
                                <w:sz w:val="23"/>
                                <w:szCs w:val="23"/>
                              </w:rPr>
                              <w:t xml:space="preserve">For my first goal is to become a manager </w:t>
                            </w:r>
                            <w:r w:rsidR="00390ACA" w:rsidRPr="002D5D05">
                              <w:rPr>
                                <w:rFonts w:ascii="Arial" w:hAnsi="Arial" w:cs="Arial"/>
                                <w:sz w:val="23"/>
                                <w:szCs w:val="23"/>
                              </w:rPr>
                              <w:t>and own my own company.</w:t>
                            </w:r>
                          </w:p>
                          <w:p w14:paraId="2088654F" w14:textId="66568113" w:rsidR="00390ACA" w:rsidRPr="002D5D05" w:rsidRDefault="00390ACA">
                            <w:pPr>
                              <w:rPr>
                                <w:rFonts w:ascii="Arial" w:hAnsi="Arial" w:cs="Arial"/>
                                <w:sz w:val="23"/>
                                <w:szCs w:val="23"/>
                              </w:rPr>
                            </w:pPr>
                            <w:r w:rsidRPr="002D5D05">
                              <w:rPr>
                                <w:rFonts w:ascii="Arial" w:hAnsi="Arial" w:cs="Arial"/>
                                <w:sz w:val="23"/>
                                <w:szCs w:val="23"/>
                              </w:rPr>
                              <w:t xml:space="preserve">For this I will need to become a manager at a care home, </w:t>
                            </w:r>
                            <w:proofErr w:type="gramStart"/>
                            <w:r w:rsidRPr="002D5D05">
                              <w:rPr>
                                <w:rFonts w:ascii="Arial" w:hAnsi="Arial" w:cs="Arial"/>
                                <w:sz w:val="23"/>
                                <w:szCs w:val="23"/>
                              </w:rPr>
                              <w:t>in order for</w:t>
                            </w:r>
                            <w:proofErr w:type="gramEnd"/>
                            <w:r w:rsidRPr="002D5D05">
                              <w:rPr>
                                <w:rFonts w:ascii="Arial" w:hAnsi="Arial" w:cs="Arial"/>
                                <w:sz w:val="23"/>
                                <w:szCs w:val="23"/>
                              </w:rPr>
                              <w:t xml:space="preserve"> myself to progress and help find new challenges an running a company by showing my motivation, enthusiasm in order to take the next step of building my own company.</w:t>
                            </w:r>
                          </w:p>
                          <w:p w14:paraId="756FF080" w14:textId="306679EF" w:rsidR="00390ACA" w:rsidRPr="002D5D05" w:rsidRDefault="00390ACA">
                            <w:pPr>
                              <w:rPr>
                                <w:rFonts w:ascii="Arial" w:hAnsi="Arial" w:cs="Arial"/>
                                <w:sz w:val="23"/>
                                <w:szCs w:val="23"/>
                              </w:rPr>
                            </w:pPr>
                            <w:r w:rsidRPr="002D5D05">
                              <w:rPr>
                                <w:rFonts w:ascii="Arial" w:hAnsi="Arial" w:cs="Arial"/>
                                <w:sz w:val="23"/>
                                <w:szCs w:val="23"/>
                              </w:rPr>
                              <w:t>This is to be achieved within 2 years,</w:t>
                            </w:r>
                            <w:r w:rsidR="00BC5119" w:rsidRPr="002D5D05">
                              <w:rPr>
                                <w:rFonts w:ascii="Arial" w:hAnsi="Arial" w:cs="Arial"/>
                                <w:sz w:val="23"/>
                                <w:szCs w:val="23"/>
                              </w:rPr>
                              <w:t xml:space="preserve"> s</w:t>
                            </w:r>
                            <w:r w:rsidRPr="002D5D05">
                              <w:rPr>
                                <w:rFonts w:ascii="Arial" w:hAnsi="Arial" w:cs="Arial"/>
                                <w:sz w:val="23"/>
                                <w:szCs w:val="23"/>
                              </w:rPr>
                              <w:t>pend a year within management to progress and see what company I can build of my own.</w:t>
                            </w:r>
                          </w:p>
                          <w:p w14:paraId="6CE702EE" w14:textId="3BF39B8A" w:rsidR="00390ACA" w:rsidRPr="002D5D05" w:rsidRDefault="00390ACA">
                            <w:pPr>
                              <w:rPr>
                                <w:rFonts w:ascii="Arial" w:hAnsi="Arial" w:cs="Arial"/>
                                <w:sz w:val="23"/>
                                <w:szCs w:val="23"/>
                              </w:rPr>
                            </w:pPr>
                            <w:r w:rsidRPr="002D5D05">
                              <w:rPr>
                                <w:rFonts w:ascii="Arial" w:hAnsi="Arial" w:cs="Arial"/>
                                <w:sz w:val="23"/>
                                <w:szCs w:val="23"/>
                              </w:rPr>
                              <w:t xml:space="preserve">Issues can be through fundings if unable to have the funding to build my own company this may delay and take more than 2 years to get the company, or whether to fail at the managers vacancy, this can put </w:t>
                            </w:r>
                            <w:r w:rsidR="004E0089" w:rsidRPr="002D5D05">
                              <w:rPr>
                                <w:rFonts w:ascii="Arial" w:hAnsi="Arial" w:cs="Arial"/>
                                <w:sz w:val="23"/>
                                <w:szCs w:val="23"/>
                              </w:rPr>
                              <w:t>a</w:t>
                            </w:r>
                            <w:r w:rsidRPr="002D5D05">
                              <w:rPr>
                                <w:rFonts w:ascii="Arial" w:hAnsi="Arial" w:cs="Arial"/>
                                <w:sz w:val="23"/>
                                <w:szCs w:val="23"/>
                              </w:rPr>
                              <w:t xml:space="preserve"> doubt on </w:t>
                            </w:r>
                            <w:r w:rsidR="00BD0483" w:rsidRPr="002D5D05">
                              <w:rPr>
                                <w:rFonts w:ascii="Arial" w:hAnsi="Arial" w:cs="Arial"/>
                                <w:sz w:val="23"/>
                                <w:szCs w:val="23"/>
                              </w:rPr>
                              <w:t>whether</w:t>
                            </w:r>
                            <w:r w:rsidRPr="002D5D05">
                              <w:rPr>
                                <w:rFonts w:ascii="Arial" w:hAnsi="Arial" w:cs="Arial"/>
                                <w:sz w:val="23"/>
                                <w:szCs w:val="23"/>
                              </w:rPr>
                              <w:t xml:space="preserve"> I could progress in building my own foundation.</w:t>
                            </w:r>
                          </w:p>
                          <w:p w14:paraId="5D7B6E36" w14:textId="347179BA" w:rsidR="00390ACA" w:rsidRPr="002D5D05" w:rsidRDefault="00390ACA">
                            <w:pPr>
                              <w:rPr>
                                <w:rFonts w:ascii="Arial" w:hAnsi="Arial" w:cs="Arial"/>
                                <w:sz w:val="23"/>
                                <w:szCs w:val="23"/>
                              </w:rPr>
                            </w:pPr>
                            <w:r w:rsidRPr="002D5D05">
                              <w:rPr>
                                <w:rFonts w:ascii="Arial" w:hAnsi="Arial" w:cs="Arial"/>
                                <w:sz w:val="23"/>
                                <w:szCs w:val="23"/>
                              </w:rPr>
                              <w:t xml:space="preserve">To improve my </w:t>
                            </w:r>
                            <w:r w:rsidR="00BD0483" w:rsidRPr="002D5D05">
                              <w:rPr>
                                <w:rFonts w:ascii="Arial" w:hAnsi="Arial" w:cs="Arial"/>
                                <w:sz w:val="23"/>
                                <w:szCs w:val="23"/>
                              </w:rPr>
                              <w:t>goal,</w:t>
                            </w:r>
                            <w:r w:rsidRPr="002D5D05">
                              <w:rPr>
                                <w:rFonts w:ascii="Arial" w:hAnsi="Arial" w:cs="Arial"/>
                                <w:sz w:val="23"/>
                                <w:szCs w:val="23"/>
                              </w:rPr>
                              <w:t xml:space="preserve"> I must look and research to find what my company can</w:t>
                            </w:r>
                            <w:r w:rsidR="00B82554" w:rsidRPr="002D5D05">
                              <w:rPr>
                                <w:rFonts w:ascii="Arial" w:hAnsi="Arial" w:cs="Arial"/>
                                <w:sz w:val="23"/>
                                <w:szCs w:val="23"/>
                              </w:rPr>
                              <w:t xml:space="preserve"> bring that is different to any other residential care home. </w:t>
                            </w:r>
                            <w:r w:rsidR="00F140CA" w:rsidRPr="002D5D05">
                              <w:rPr>
                                <w:rFonts w:ascii="Arial" w:hAnsi="Arial" w:cs="Arial"/>
                                <w:sz w:val="23"/>
                                <w:szCs w:val="23"/>
                              </w:rPr>
                              <w:t xml:space="preserve">For example, taking service users on day trips to help fulfill their wishes and goals, I would be doing raffles and different activities to keep the residents as happy, </w:t>
                            </w:r>
                            <w:r w:rsidR="004E0089" w:rsidRPr="002D5D05">
                              <w:rPr>
                                <w:rFonts w:ascii="Arial" w:hAnsi="Arial" w:cs="Arial"/>
                                <w:sz w:val="23"/>
                                <w:szCs w:val="23"/>
                              </w:rPr>
                              <w:t>healthy,</w:t>
                            </w:r>
                            <w:r w:rsidR="00F140CA" w:rsidRPr="002D5D05">
                              <w:rPr>
                                <w:rFonts w:ascii="Arial" w:hAnsi="Arial" w:cs="Arial"/>
                                <w:sz w:val="23"/>
                                <w:szCs w:val="23"/>
                              </w:rPr>
                              <w:t xml:space="preserve"> and comfortable as I can.</w:t>
                            </w:r>
                          </w:p>
                          <w:p w14:paraId="48B6D99F" w14:textId="5CE5EDA5" w:rsidR="00B82554" w:rsidRPr="002D5D05" w:rsidRDefault="00F140CA">
                            <w:pPr>
                              <w:rPr>
                                <w:rFonts w:ascii="Arial" w:hAnsi="Arial" w:cs="Arial"/>
                                <w:sz w:val="23"/>
                                <w:szCs w:val="23"/>
                              </w:rPr>
                            </w:pPr>
                            <w:r w:rsidRPr="002D5D05">
                              <w:rPr>
                                <w:rFonts w:ascii="Arial" w:hAnsi="Arial" w:cs="Arial"/>
                                <w:sz w:val="23"/>
                                <w:szCs w:val="23"/>
                              </w:rPr>
                              <w:t xml:space="preserve">For support I would turn to community and hold events to help bring people together I would have a page where anyone can write how they can support one another this wouldn’t be just for my </w:t>
                            </w:r>
                            <w:r w:rsidR="002D5D05" w:rsidRPr="002D5D05">
                              <w:rPr>
                                <w:rFonts w:ascii="Arial" w:hAnsi="Arial" w:cs="Arial"/>
                                <w:sz w:val="23"/>
                                <w:szCs w:val="23"/>
                              </w:rPr>
                              <w:t>company,</w:t>
                            </w:r>
                            <w:r w:rsidRPr="002D5D05">
                              <w:rPr>
                                <w:rFonts w:ascii="Arial" w:hAnsi="Arial" w:cs="Arial"/>
                                <w:sz w:val="23"/>
                                <w:szCs w:val="23"/>
                              </w:rPr>
                              <w:t xml:space="preserve"> but it would be worldwide allowing other residential homes have great ideas and bring them together to help the elderly be more comfortable.</w:t>
                            </w:r>
                          </w:p>
                          <w:p w14:paraId="2D46F37A" w14:textId="629C94B4" w:rsidR="00F140CA" w:rsidRPr="002D5D05" w:rsidRDefault="00F140CA">
                            <w:pPr>
                              <w:rPr>
                                <w:rFonts w:ascii="Arial" w:hAnsi="Arial" w:cs="Arial"/>
                                <w:sz w:val="23"/>
                                <w:szCs w:val="23"/>
                              </w:rPr>
                            </w:pPr>
                            <w:r w:rsidRPr="002D5D05">
                              <w:rPr>
                                <w:rFonts w:ascii="Arial" w:hAnsi="Arial" w:cs="Arial"/>
                                <w:sz w:val="23"/>
                                <w:szCs w:val="23"/>
                              </w:rPr>
                              <w:t>Every 3 months I would review on h</w:t>
                            </w:r>
                            <w:r w:rsidR="004E0089" w:rsidRPr="002D5D05">
                              <w:rPr>
                                <w:rFonts w:ascii="Arial" w:hAnsi="Arial" w:cs="Arial"/>
                                <w:sz w:val="23"/>
                                <w:szCs w:val="23"/>
                              </w:rPr>
                              <w:t xml:space="preserve">ow well things are going and what will need improving this will help myself develop better as a manager as well as building my own company. This will also keep myself and my team members motivated to do either change things or keep the good work up. </w:t>
                            </w:r>
                          </w:p>
                          <w:p w14:paraId="2C01BBB9" w14:textId="55B0C61A" w:rsidR="004E0089" w:rsidRPr="002D5D05" w:rsidRDefault="004E0089">
                            <w:pPr>
                              <w:rPr>
                                <w:rFonts w:ascii="Arial" w:hAnsi="Arial" w:cs="Arial"/>
                                <w:sz w:val="23"/>
                                <w:szCs w:val="23"/>
                              </w:rPr>
                            </w:pPr>
                            <w:r w:rsidRPr="002D5D05">
                              <w:rPr>
                                <w:rFonts w:ascii="Arial" w:hAnsi="Arial" w:cs="Arial"/>
                                <w:sz w:val="23"/>
                                <w:szCs w:val="23"/>
                              </w:rPr>
                              <w:t>For my 2</w:t>
                            </w:r>
                            <w:r w:rsidRPr="002D5D05">
                              <w:rPr>
                                <w:rFonts w:ascii="Arial" w:hAnsi="Arial" w:cs="Arial"/>
                                <w:sz w:val="23"/>
                                <w:szCs w:val="23"/>
                                <w:vertAlign w:val="superscript"/>
                              </w:rPr>
                              <w:t>nd</w:t>
                            </w:r>
                            <w:r w:rsidRPr="002D5D05">
                              <w:rPr>
                                <w:rFonts w:ascii="Arial" w:hAnsi="Arial" w:cs="Arial"/>
                                <w:sz w:val="23"/>
                                <w:szCs w:val="23"/>
                              </w:rPr>
                              <w:t xml:space="preserve"> biggest goal is to move to a country to help the un-educated children to become more successful within </w:t>
                            </w:r>
                            <w:r w:rsidR="00BC5119" w:rsidRPr="002D5D05">
                              <w:rPr>
                                <w:rFonts w:ascii="Arial" w:hAnsi="Arial" w:cs="Arial"/>
                                <w:sz w:val="23"/>
                                <w:szCs w:val="23"/>
                              </w:rPr>
                              <w:t xml:space="preserve">education. This will be very motivational and rewarding as well as helping children become more educational. </w:t>
                            </w:r>
                          </w:p>
                          <w:p w14:paraId="79ACAEDB" w14:textId="62981941" w:rsidR="002D5D05" w:rsidRPr="002D5D05" w:rsidRDefault="002D5D05">
                            <w:pPr>
                              <w:rPr>
                                <w:rFonts w:ascii="Arial" w:hAnsi="Arial" w:cs="Arial"/>
                                <w:sz w:val="23"/>
                                <w:szCs w:val="23"/>
                              </w:rPr>
                            </w:pPr>
                            <w:r w:rsidRPr="002D5D05">
                              <w:rPr>
                                <w:rFonts w:ascii="Arial" w:hAnsi="Arial" w:cs="Arial"/>
                                <w:sz w:val="23"/>
                                <w:szCs w:val="23"/>
                              </w:rPr>
                              <w:t xml:space="preserve">To take these steps, I would need to visit schools in different countries and see where the children are needed most academically. </w:t>
                            </w:r>
                          </w:p>
                          <w:p w14:paraId="6020C22A" w14:textId="19691957" w:rsidR="002D5D05" w:rsidRPr="002D5D05" w:rsidRDefault="002D5D05">
                            <w:pPr>
                              <w:rPr>
                                <w:rFonts w:ascii="Arial" w:hAnsi="Arial" w:cs="Arial"/>
                                <w:sz w:val="23"/>
                                <w:szCs w:val="23"/>
                              </w:rPr>
                            </w:pPr>
                            <w:r w:rsidRPr="002D5D05">
                              <w:rPr>
                                <w:rFonts w:ascii="Arial" w:hAnsi="Arial" w:cs="Arial"/>
                                <w:sz w:val="23"/>
                                <w:szCs w:val="23"/>
                              </w:rPr>
                              <w:t>For the process of two years, I would hope to have majority of my planning complete which full research. Although within a year the plan is travelling around and find my right fit.</w:t>
                            </w:r>
                          </w:p>
                          <w:p w14:paraId="6FFDEA6E" w14:textId="6EA25319" w:rsidR="002D5D05" w:rsidRPr="002D5D05" w:rsidRDefault="002D5D05">
                            <w:pPr>
                              <w:rPr>
                                <w:rFonts w:ascii="Arial" w:hAnsi="Arial" w:cs="Arial"/>
                                <w:sz w:val="23"/>
                                <w:szCs w:val="23"/>
                              </w:rPr>
                            </w:pPr>
                            <w:r w:rsidRPr="002D5D05">
                              <w:rPr>
                                <w:rFonts w:ascii="Arial" w:hAnsi="Arial" w:cs="Arial"/>
                                <w:sz w:val="23"/>
                                <w:szCs w:val="23"/>
                              </w:rPr>
                              <w:t>Difficult experiences along the way will include, learning new languages as well as finding a school where I can use my resources and knowledge in the right educational and academical way. Being accepted by another culture and learning just as much as they would be learning from myself can also be an obstacle as well as a reward.</w:t>
                            </w:r>
                          </w:p>
                          <w:p w14:paraId="3E69829F" w14:textId="488C868F" w:rsidR="002D5D05" w:rsidRDefault="002D5D05">
                            <w:pPr>
                              <w:rPr>
                                <w:rFonts w:ascii="Arial" w:hAnsi="Arial" w:cs="Arial"/>
                                <w:sz w:val="23"/>
                                <w:szCs w:val="23"/>
                              </w:rPr>
                            </w:pPr>
                            <w:r w:rsidRPr="002D5D05">
                              <w:rPr>
                                <w:rFonts w:ascii="Arial" w:hAnsi="Arial" w:cs="Arial"/>
                                <w:sz w:val="23"/>
                                <w:szCs w:val="23"/>
                              </w:rPr>
                              <w:t>The way I can improve this is by learning new languages and understanding different cultures, being able to experience a new life with new people will help improve myself academically.</w:t>
                            </w:r>
                            <w:r w:rsidR="007D3655">
                              <w:rPr>
                                <w:rFonts w:ascii="Arial" w:hAnsi="Arial" w:cs="Arial"/>
                                <w:sz w:val="23"/>
                                <w:szCs w:val="23"/>
                              </w:rPr>
                              <w:t xml:space="preserve"> For support I would ask community and government to help fundings, getting volunteers, make a webpage for the community to help advise with steps and what can be progressed.</w:t>
                            </w:r>
                          </w:p>
                          <w:p w14:paraId="5212E5E7" w14:textId="3D8A2B14" w:rsidR="007D3655" w:rsidRDefault="007D3655">
                            <w:pPr>
                              <w:rPr>
                                <w:rFonts w:ascii="Arial" w:hAnsi="Arial" w:cs="Arial"/>
                                <w:sz w:val="23"/>
                                <w:szCs w:val="23"/>
                              </w:rPr>
                            </w:pPr>
                            <w:r>
                              <w:rPr>
                                <w:rFonts w:ascii="Arial" w:hAnsi="Arial" w:cs="Arial"/>
                                <w:sz w:val="23"/>
                                <w:szCs w:val="23"/>
                              </w:rPr>
                              <w:t>Ever month I would write a progression diary with improvements and what will need to change and how and what stages are next.</w:t>
                            </w:r>
                          </w:p>
                          <w:p w14:paraId="78A3734E" w14:textId="1BC3705D" w:rsidR="008443E2" w:rsidRPr="008443E2" w:rsidRDefault="008443E2">
                            <w:pPr>
                              <w:rPr>
                                <w:rFonts w:ascii="Arial" w:hAnsi="Arial" w:cs="Arial"/>
                                <w:sz w:val="14"/>
                                <w:szCs w:val="14"/>
                              </w:rPr>
                            </w:pPr>
                            <w:r w:rsidRPr="008443E2">
                              <w:drawing>
                                <wp:inline distT="0" distB="0" distL="0" distR="0" wp14:anchorId="43D38B97" wp14:editId="63C29A07">
                                  <wp:extent cx="3800475" cy="1876028"/>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3"/>
                                          <a:stretch>
                                            <a:fillRect/>
                                          </a:stretch>
                                        </pic:blipFill>
                                        <pic:spPr>
                                          <a:xfrm>
                                            <a:off x="0" y="0"/>
                                            <a:ext cx="3854822" cy="1902855"/>
                                          </a:xfrm>
                                          <a:prstGeom prst="rect">
                                            <a:avLst/>
                                          </a:prstGeom>
                                        </pic:spPr>
                                      </pic:pic>
                                    </a:graphicData>
                                  </a:graphic>
                                </wp:inline>
                              </w:drawing>
                            </w:r>
                            <w:r w:rsidRPr="008443E2">
                              <w:t xml:space="preserve"> </w:t>
                            </w:r>
                            <w:hyperlink r:id="rId14" w:history="1">
                              <w:r w:rsidRPr="008443E2">
                                <w:rPr>
                                  <w:rStyle w:val="Hyperlink"/>
                                  <w:rFonts w:ascii="Arial" w:hAnsi="Arial" w:cs="Arial"/>
                                  <w:sz w:val="14"/>
                                  <w:szCs w:val="14"/>
                                </w:rPr>
                                <w:t>https://www.ismartrecruit.com/blog-personal-development-plan-help-your-employees</w:t>
                              </w:r>
                            </w:hyperlink>
                            <w:r w:rsidRPr="008443E2">
                              <w:rPr>
                                <w:rFonts w:ascii="Arial" w:hAnsi="Arial" w:cs="Arial"/>
                                <w:sz w:val="14"/>
                                <w:szCs w:val="14"/>
                              </w:rPr>
                              <w:t xml:space="preserve"> </w:t>
                            </w:r>
                          </w:p>
                          <w:p w14:paraId="7CAAABC8" w14:textId="77777777" w:rsidR="008443E2" w:rsidRPr="002D5D05" w:rsidRDefault="008443E2">
                            <w:pPr>
                              <w:rPr>
                                <w:rFonts w:ascii="Arial" w:hAnsi="Arial" w:cs="Arial"/>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42120" id="_x0000_s1030" type="#_x0000_t202" style="position:absolute;margin-left:541.55pt;margin-top:-56.15pt;width:592.75pt;height:833pt;z-index:25166540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">
                <v:textbox>
                  <w:txbxContent>
                    <w:p w14:paraId="58714284" w14:textId="24AC12A4" w:rsidR="00D747CC" w:rsidRPr="002D5D05" w:rsidRDefault="00D747CC">
                      <w:pPr>
                        <w:rPr>
                          <w:rFonts w:ascii="Arial" w:hAnsi="Arial" w:cs="Arial"/>
                          <w:sz w:val="23"/>
                          <w:szCs w:val="23"/>
                        </w:rPr>
                      </w:pPr>
                    </w:p>
                    <w:p w14:paraId="3C78B6F2" w14:textId="7710FCAD" w:rsidR="000B4971" w:rsidRPr="00CB5084" w:rsidRDefault="000B4971">
                      <w:pPr>
                        <w:rPr>
                          <w:rFonts w:ascii="Arial" w:hAnsi="Arial" w:cs="Arial"/>
                          <w:b/>
                          <w:bCs/>
                          <w:sz w:val="23"/>
                          <w:szCs w:val="23"/>
                        </w:rPr>
                      </w:pPr>
                    </w:p>
                    <w:p w14:paraId="61BA7514" w14:textId="7FD278F4" w:rsidR="000B4971" w:rsidRPr="00CB5084" w:rsidRDefault="000B4971">
                      <w:pPr>
                        <w:rPr>
                          <w:rFonts w:ascii="Arial" w:hAnsi="Arial" w:cs="Arial"/>
                          <w:b/>
                          <w:bCs/>
                          <w:sz w:val="23"/>
                          <w:szCs w:val="23"/>
                        </w:rPr>
                      </w:pPr>
                      <w:r w:rsidRPr="00CB5084">
                        <w:rPr>
                          <w:rFonts w:ascii="Arial" w:hAnsi="Arial" w:cs="Arial"/>
                          <w:b/>
                          <w:bCs/>
                          <w:sz w:val="23"/>
                          <w:szCs w:val="23"/>
                        </w:rPr>
                        <w:t>Personal Development Plan</w:t>
                      </w:r>
                    </w:p>
                    <w:p w14:paraId="48771E94" w14:textId="5279AA55" w:rsidR="000B4971" w:rsidRPr="002D5D05" w:rsidRDefault="000B4971">
                      <w:pPr>
                        <w:rPr>
                          <w:rFonts w:ascii="Arial" w:hAnsi="Arial" w:cs="Arial"/>
                          <w:sz w:val="23"/>
                          <w:szCs w:val="23"/>
                        </w:rPr>
                      </w:pPr>
                      <w:r w:rsidRPr="002D5D05">
                        <w:rPr>
                          <w:rFonts w:ascii="Arial" w:hAnsi="Arial" w:cs="Arial"/>
                          <w:sz w:val="23"/>
                          <w:szCs w:val="23"/>
                        </w:rPr>
                        <w:t xml:space="preserve">For my first goal is to become a manager </w:t>
                      </w:r>
                      <w:r w:rsidR="00390ACA" w:rsidRPr="002D5D05">
                        <w:rPr>
                          <w:rFonts w:ascii="Arial" w:hAnsi="Arial" w:cs="Arial"/>
                          <w:sz w:val="23"/>
                          <w:szCs w:val="23"/>
                        </w:rPr>
                        <w:t>and own my own company.</w:t>
                      </w:r>
                    </w:p>
                    <w:p w14:paraId="2088654F" w14:textId="66568113" w:rsidR="00390ACA" w:rsidRPr="002D5D05" w:rsidRDefault="00390ACA">
                      <w:pPr>
                        <w:rPr>
                          <w:rFonts w:ascii="Arial" w:hAnsi="Arial" w:cs="Arial"/>
                          <w:sz w:val="23"/>
                          <w:szCs w:val="23"/>
                        </w:rPr>
                      </w:pPr>
                      <w:r w:rsidRPr="002D5D05">
                        <w:rPr>
                          <w:rFonts w:ascii="Arial" w:hAnsi="Arial" w:cs="Arial"/>
                          <w:sz w:val="23"/>
                          <w:szCs w:val="23"/>
                        </w:rPr>
                        <w:t xml:space="preserve">For this I will need to become a manager at a care home, </w:t>
                      </w:r>
                      <w:proofErr w:type="gramStart"/>
                      <w:r w:rsidRPr="002D5D05">
                        <w:rPr>
                          <w:rFonts w:ascii="Arial" w:hAnsi="Arial" w:cs="Arial"/>
                          <w:sz w:val="23"/>
                          <w:szCs w:val="23"/>
                        </w:rPr>
                        <w:t>in order for</w:t>
                      </w:r>
                      <w:proofErr w:type="gramEnd"/>
                      <w:r w:rsidRPr="002D5D05">
                        <w:rPr>
                          <w:rFonts w:ascii="Arial" w:hAnsi="Arial" w:cs="Arial"/>
                          <w:sz w:val="23"/>
                          <w:szCs w:val="23"/>
                        </w:rPr>
                        <w:t xml:space="preserve"> myself to progress and help find new challenges an running a company by showing my motivation, enthusiasm in order to take the next step of building my own company.</w:t>
                      </w:r>
                    </w:p>
                    <w:p w14:paraId="756FF080" w14:textId="306679EF" w:rsidR="00390ACA" w:rsidRPr="002D5D05" w:rsidRDefault="00390ACA">
                      <w:pPr>
                        <w:rPr>
                          <w:rFonts w:ascii="Arial" w:hAnsi="Arial" w:cs="Arial"/>
                          <w:sz w:val="23"/>
                          <w:szCs w:val="23"/>
                        </w:rPr>
                      </w:pPr>
                      <w:r w:rsidRPr="002D5D05">
                        <w:rPr>
                          <w:rFonts w:ascii="Arial" w:hAnsi="Arial" w:cs="Arial"/>
                          <w:sz w:val="23"/>
                          <w:szCs w:val="23"/>
                        </w:rPr>
                        <w:t>This is to be achieved within 2 years,</w:t>
                      </w:r>
                      <w:r w:rsidR="00BC5119" w:rsidRPr="002D5D05">
                        <w:rPr>
                          <w:rFonts w:ascii="Arial" w:hAnsi="Arial" w:cs="Arial"/>
                          <w:sz w:val="23"/>
                          <w:szCs w:val="23"/>
                        </w:rPr>
                        <w:t xml:space="preserve"> s</w:t>
                      </w:r>
                      <w:r w:rsidRPr="002D5D05">
                        <w:rPr>
                          <w:rFonts w:ascii="Arial" w:hAnsi="Arial" w:cs="Arial"/>
                          <w:sz w:val="23"/>
                          <w:szCs w:val="23"/>
                        </w:rPr>
                        <w:t>pend a year within management to progress and see what company I can build of my own.</w:t>
                      </w:r>
                    </w:p>
                    <w:p w14:paraId="6CE702EE" w14:textId="3BF39B8A" w:rsidR="00390ACA" w:rsidRPr="002D5D05" w:rsidRDefault="00390ACA">
                      <w:pPr>
                        <w:rPr>
                          <w:rFonts w:ascii="Arial" w:hAnsi="Arial" w:cs="Arial"/>
                          <w:sz w:val="23"/>
                          <w:szCs w:val="23"/>
                        </w:rPr>
                      </w:pPr>
                      <w:r w:rsidRPr="002D5D05">
                        <w:rPr>
                          <w:rFonts w:ascii="Arial" w:hAnsi="Arial" w:cs="Arial"/>
                          <w:sz w:val="23"/>
                          <w:szCs w:val="23"/>
                        </w:rPr>
                        <w:t xml:space="preserve">Issues can be through fundings if unable to have the funding to build my own company this may delay and take more than 2 years to get the company, or whether to fail at the managers vacancy, this can put </w:t>
                      </w:r>
                      <w:r w:rsidR="004E0089" w:rsidRPr="002D5D05">
                        <w:rPr>
                          <w:rFonts w:ascii="Arial" w:hAnsi="Arial" w:cs="Arial"/>
                          <w:sz w:val="23"/>
                          <w:szCs w:val="23"/>
                        </w:rPr>
                        <w:t>a</w:t>
                      </w:r>
                      <w:r w:rsidRPr="002D5D05">
                        <w:rPr>
                          <w:rFonts w:ascii="Arial" w:hAnsi="Arial" w:cs="Arial"/>
                          <w:sz w:val="23"/>
                          <w:szCs w:val="23"/>
                        </w:rPr>
                        <w:t xml:space="preserve"> doubt on </w:t>
                      </w:r>
                      <w:r w:rsidR="00BD0483" w:rsidRPr="002D5D05">
                        <w:rPr>
                          <w:rFonts w:ascii="Arial" w:hAnsi="Arial" w:cs="Arial"/>
                          <w:sz w:val="23"/>
                          <w:szCs w:val="23"/>
                        </w:rPr>
                        <w:t>whether</w:t>
                      </w:r>
                      <w:r w:rsidRPr="002D5D05">
                        <w:rPr>
                          <w:rFonts w:ascii="Arial" w:hAnsi="Arial" w:cs="Arial"/>
                          <w:sz w:val="23"/>
                          <w:szCs w:val="23"/>
                        </w:rPr>
                        <w:t xml:space="preserve"> I could progress in building my own foundation.</w:t>
                      </w:r>
                    </w:p>
                    <w:p w14:paraId="5D7B6E36" w14:textId="347179BA" w:rsidR="00390ACA" w:rsidRPr="002D5D05" w:rsidRDefault="00390ACA">
                      <w:pPr>
                        <w:rPr>
                          <w:rFonts w:ascii="Arial" w:hAnsi="Arial" w:cs="Arial"/>
                          <w:sz w:val="23"/>
                          <w:szCs w:val="23"/>
                        </w:rPr>
                      </w:pPr>
                      <w:r w:rsidRPr="002D5D05">
                        <w:rPr>
                          <w:rFonts w:ascii="Arial" w:hAnsi="Arial" w:cs="Arial"/>
                          <w:sz w:val="23"/>
                          <w:szCs w:val="23"/>
                        </w:rPr>
                        <w:t xml:space="preserve">To improve my </w:t>
                      </w:r>
                      <w:r w:rsidR="00BD0483" w:rsidRPr="002D5D05">
                        <w:rPr>
                          <w:rFonts w:ascii="Arial" w:hAnsi="Arial" w:cs="Arial"/>
                          <w:sz w:val="23"/>
                          <w:szCs w:val="23"/>
                        </w:rPr>
                        <w:t>goal,</w:t>
                      </w:r>
                      <w:r w:rsidRPr="002D5D05">
                        <w:rPr>
                          <w:rFonts w:ascii="Arial" w:hAnsi="Arial" w:cs="Arial"/>
                          <w:sz w:val="23"/>
                          <w:szCs w:val="23"/>
                        </w:rPr>
                        <w:t xml:space="preserve"> I must look and research to find what my company can</w:t>
                      </w:r>
                      <w:r w:rsidR="00B82554" w:rsidRPr="002D5D05">
                        <w:rPr>
                          <w:rFonts w:ascii="Arial" w:hAnsi="Arial" w:cs="Arial"/>
                          <w:sz w:val="23"/>
                          <w:szCs w:val="23"/>
                        </w:rPr>
                        <w:t xml:space="preserve"> bring that is different to any other residential care home. </w:t>
                      </w:r>
                      <w:r w:rsidR="00F140CA" w:rsidRPr="002D5D05">
                        <w:rPr>
                          <w:rFonts w:ascii="Arial" w:hAnsi="Arial" w:cs="Arial"/>
                          <w:sz w:val="23"/>
                          <w:szCs w:val="23"/>
                        </w:rPr>
                        <w:t xml:space="preserve">For example, taking service users on day trips to help fulfill their wishes and goals, I would be doing raffles and different activities to keep the residents as happy, </w:t>
                      </w:r>
                      <w:r w:rsidR="004E0089" w:rsidRPr="002D5D05">
                        <w:rPr>
                          <w:rFonts w:ascii="Arial" w:hAnsi="Arial" w:cs="Arial"/>
                          <w:sz w:val="23"/>
                          <w:szCs w:val="23"/>
                        </w:rPr>
                        <w:t>healthy,</w:t>
                      </w:r>
                      <w:r w:rsidR="00F140CA" w:rsidRPr="002D5D05">
                        <w:rPr>
                          <w:rFonts w:ascii="Arial" w:hAnsi="Arial" w:cs="Arial"/>
                          <w:sz w:val="23"/>
                          <w:szCs w:val="23"/>
                        </w:rPr>
                        <w:t xml:space="preserve"> and comfortable as I can.</w:t>
                      </w:r>
                    </w:p>
                    <w:p w14:paraId="48B6D99F" w14:textId="5CE5EDA5" w:rsidR="00B82554" w:rsidRPr="002D5D05" w:rsidRDefault="00F140CA">
                      <w:pPr>
                        <w:rPr>
                          <w:rFonts w:ascii="Arial" w:hAnsi="Arial" w:cs="Arial"/>
                          <w:sz w:val="23"/>
                          <w:szCs w:val="23"/>
                        </w:rPr>
                      </w:pPr>
                      <w:r w:rsidRPr="002D5D05">
                        <w:rPr>
                          <w:rFonts w:ascii="Arial" w:hAnsi="Arial" w:cs="Arial"/>
                          <w:sz w:val="23"/>
                          <w:szCs w:val="23"/>
                        </w:rPr>
                        <w:t xml:space="preserve">For support I would turn to community and hold events to help bring people together I would have a page where anyone can write how they can support one another this wouldn’t be just for my </w:t>
                      </w:r>
                      <w:r w:rsidR="002D5D05" w:rsidRPr="002D5D05">
                        <w:rPr>
                          <w:rFonts w:ascii="Arial" w:hAnsi="Arial" w:cs="Arial"/>
                          <w:sz w:val="23"/>
                          <w:szCs w:val="23"/>
                        </w:rPr>
                        <w:t>company,</w:t>
                      </w:r>
                      <w:r w:rsidRPr="002D5D05">
                        <w:rPr>
                          <w:rFonts w:ascii="Arial" w:hAnsi="Arial" w:cs="Arial"/>
                          <w:sz w:val="23"/>
                          <w:szCs w:val="23"/>
                        </w:rPr>
                        <w:t xml:space="preserve"> but it would be worldwide allowing other residential homes have great ideas and bring them together to help the elderly be more comfortable.</w:t>
                      </w:r>
                    </w:p>
                    <w:p w14:paraId="2D46F37A" w14:textId="629C94B4" w:rsidR="00F140CA" w:rsidRPr="002D5D05" w:rsidRDefault="00F140CA">
                      <w:pPr>
                        <w:rPr>
                          <w:rFonts w:ascii="Arial" w:hAnsi="Arial" w:cs="Arial"/>
                          <w:sz w:val="23"/>
                          <w:szCs w:val="23"/>
                        </w:rPr>
                      </w:pPr>
                      <w:r w:rsidRPr="002D5D05">
                        <w:rPr>
                          <w:rFonts w:ascii="Arial" w:hAnsi="Arial" w:cs="Arial"/>
                          <w:sz w:val="23"/>
                          <w:szCs w:val="23"/>
                        </w:rPr>
                        <w:t>Every 3 months I would review on h</w:t>
                      </w:r>
                      <w:r w:rsidR="004E0089" w:rsidRPr="002D5D05">
                        <w:rPr>
                          <w:rFonts w:ascii="Arial" w:hAnsi="Arial" w:cs="Arial"/>
                          <w:sz w:val="23"/>
                          <w:szCs w:val="23"/>
                        </w:rPr>
                        <w:t xml:space="preserve">ow well things are going and what will need improving this will help myself develop better as a manager as well as building my own company. This will also keep myself and my team members motivated to do either change things or keep the good work up. </w:t>
                      </w:r>
                    </w:p>
                    <w:p w14:paraId="2C01BBB9" w14:textId="55B0C61A" w:rsidR="004E0089" w:rsidRPr="002D5D05" w:rsidRDefault="004E0089">
                      <w:pPr>
                        <w:rPr>
                          <w:rFonts w:ascii="Arial" w:hAnsi="Arial" w:cs="Arial"/>
                          <w:sz w:val="23"/>
                          <w:szCs w:val="23"/>
                        </w:rPr>
                      </w:pPr>
                      <w:r w:rsidRPr="002D5D05">
                        <w:rPr>
                          <w:rFonts w:ascii="Arial" w:hAnsi="Arial" w:cs="Arial"/>
                          <w:sz w:val="23"/>
                          <w:szCs w:val="23"/>
                        </w:rPr>
                        <w:t>For my 2</w:t>
                      </w:r>
                      <w:r w:rsidRPr="002D5D05">
                        <w:rPr>
                          <w:rFonts w:ascii="Arial" w:hAnsi="Arial" w:cs="Arial"/>
                          <w:sz w:val="23"/>
                          <w:szCs w:val="23"/>
                          <w:vertAlign w:val="superscript"/>
                        </w:rPr>
                        <w:t>nd</w:t>
                      </w:r>
                      <w:r w:rsidRPr="002D5D05">
                        <w:rPr>
                          <w:rFonts w:ascii="Arial" w:hAnsi="Arial" w:cs="Arial"/>
                          <w:sz w:val="23"/>
                          <w:szCs w:val="23"/>
                        </w:rPr>
                        <w:t xml:space="preserve"> biggest goal is to move to a country to help the un-educated children to become more successful within </w:t>
                      </w:r>
                      <w:r w:rsidR="00BC5119" w:rsidRPr="002D5D05">
                        <w:rPr>
                          <w:rFonts w:ascii="Arial" w:hAnsi="Arial" w:cs="Arial"/>
                          <w:sz w:val="23"/>
                          <w:szCs w:val="23"/>
                        </w:rPr>
                        <w:t xml:space="preserve">education. This will be very motivational and rewarding as well as helping children become more educational. </w:t>
                      </w:r>
                    </w:p>
                    <w:p w14:paraId="79ACAEDB" w14:textId="62981941" w:rsidR="002D5D05" w:rsidRPr="002D5D05" w:rsidRDefault="002D5D05">
                      <w:pPr>
                        <w:rPr>
                          <w:rFonts w:ascii="Arial" w:hAnsi="Arial" w:cs="Arial"/>
                          <w:sz w:val="23"/>
                          <w:szCs w:val="23"/>
                        </w:rPr>
                      </w:pPr>
                      <w:r w:rsidRPr="002D5D05">
                        <w:rPr>
                          <w:rFonts w:ascii="Arial" w:hAnsi="Arial" w:cs="Arial"/>
                          <w:sz w:val="23"/>
                          <w:szCs w:val="23"/>
                        </w:rPr>
                        <w:t xml:space="preserve">To take these steps, I would need to visit schools in different countries and see where the children are needed most academically. </w:t>
                      </w:r>
                    </w:p>
                    <w:p w14:paraId="6020C22A" w14:textId="19691957" w:rsidR="002D5D05" w:rsidRPr="002D5D05" w:rsidRDefault="002D5D05">
                      <w:pPr>
                        <w:rPr>
                          <w:rFonts w:ascii="Arial" w:hAnsi="Arial" w:cs="Arial"/>
                          <w:sz w:val="23"/>
                          <w:szCs w:val="23"/>
                        </w:rPr>
                      </w:pPr>
                      <w:r w:rsidRPr="002D5D05">
                        <w:rPr>
                          <w:rFonts w:ascii="Arial" w:hAnsi="Arial" w:cs="Arial"/>
                          <w:sz w:val="23"/>
                          <w:szCs w:val="23"/>
                        </w:rPr>
                        <w:t>For the process of two years, I would hope to have majority of my planning complete which full research. Although within a year the plan is travelling around and find my right fit.</w:t>
                      </w:r>
                    </w:p>
                    <w:p w14:paraId="6FFDEA6E" w14:textId="6EA25319" w:rsidR="002D5D05" w:rsidRPr="002D5D05" w:rsidRDefault="002D5D05">
                      <w:pPr>
                        <w:rPr>
                          <w:rFonts w:ascii="Arial" w:hAnsi="Arial" w:cs="Arial"/>
                          <w:sz w:val="23"/>
                          <w:szCs w:val="23"/>
                        </w:rPr>
                      </w:pPr>
                      <w:r w:rsidRPr="002D5D05">
                        <w:rPr>
                          <w:rFonts w:ascii="Arial" w:hAnsi="Arial" w:cs="Arial"/>
                          <w:sz w:val="23"/>
                          <w:szCs w:val="23"/>
                        </w:rPr>
                        <w:t>Difficult experiences along the way will include, learning new languages as well as finding a school where I can use my resources and knowledge in the right educational and academical way. Being accepted by another culture and learning just as much as they would be learning from myself can also be an obstacle as well as a reward.</w:t>
                      </w:r>
                    </w:p>
                    <w:p w14:paraId="3E69829F" w14:textId="488C868F" w:rsidR="002D5D05" w:rsidRDefault="002D5D05">
                      <w:pPr>
                        <w:rPr>
                          <w:rFonts w:ascii="Arial" w:hAnsi="Arial" w:cs="Arial"/>
                          <w:sz w:val="23"/>
                          <w:szCs w:val="23"/>
                        </w:rPr>
                      </w:pPr>
                      <w:r w:rsidRPr="002D5D05">
                        <w:rPr>
                          <w:rFonts w:ascii="Arial" w:hAnsi="Arial" w:cs="Arial"/>
                          <w:sz w:val="23"/>
                          <w:szCs w:val="23"/>
                        </w:rPr>
                        <w:t>The way I can improve this is by learning new languages and understanding different cultures, being able to experience a new life with new people will help improve myself academically.</w:t>
                      </w:r>
                      <w:r w:rsidR="007D3655">
                        <w:rPr>
                          <w:rFonts w:ascii="Arial" w:hAnsi="Arial" w:cs="Arial"/>
                          <w:sz w:val="23"/>
                          <w:szCs w:val="23"/>
                        </w:rPr>
                        <w:t xml:space="preserve"> For support I would ask community and government to help fundings, getting volunteers, make a webpage for the community to help advise with steps and what can be progressed.</w:t>
                      </w:r>
                    </w:p>
                    <w:p w14:paraId="5212E5E7" w14:textId="3D8A2B14" w:rsidR="007D3655" w:rsidRDefault="007D3655">
                      <w:pPr>
                        <w:rPr>
                          <w:rFonts w:ascii="Arial" w:hAnsi="Arial" w:cs="Arial"/>
                          <w:sz w:val="23"/>
                          <w:szCs w:val="23"/>
                        </w:rPr>
                      </w:pPr>
                      <w:r>
                        <w:rPr>
                          <w:rFonts w:ascii="Arial" w:hAnsi="Arial" w:cs="Arial"/>
                          <w:sz w:val="23"/>
                          <w:szCs w:val="23"/>
                        </w:rPr>
                        <w:t>Ever month I would write a progression diary with improvements and what will need to change and how and what stages are next.</w:t>
                      </w:r>
                    </w:p>
                    <w:p w14:paraId="78A3734E" w14:textId="1BC3705D" w:rsidR="008443E2" w:rsidRPr="008443E2" w:rsidRDefault="008443E2">
                      <w:pPr>
                        <w:rPr>
                          <w:rFonts w:ascii="Arial" w:hAnsi="Arial" w:cs="Arial"/>
                          <w:sz w:val="14"/>
                          <w:szCs w:val="14"/>
                        </w:rPr>
                      </w:pPr>
                      <w:r w:rsidRPr="008443E2">
                        <w:drawing>
                          <wp:inline distT="0" distB="0" distL="0" distR="0" wp14:anchorId="43D38B97" wp14:editId="63C29A07">
                            <wp:extent cx="3800475" cy="1876028"/>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3"/>
                                    <a:stretch>
                                      <a:fillRect/>
                                    </a:stretch>
                                  </pic:blipFill>
                                  <pic:spPr>
                                    <a:xfrm>
                                      <a:off x="0" y="0"/>
                                      <a:ext cx="3854822" cy="1902855"/>
                                    </a:xfrm>
                                    <a:prstGeom prst="rect">
                                      <a:avLst/>
                                    </a:prstGeom>
                                  </pic:spPr>
                                </pic:pic>
                              </a:graphicData>
                            </a:graphic>
                          </wp:inline>
                        </w:drawing>
                      </w:r>
                      <w:r w:rsidRPr="008443E2">
                        <w:t xml:space="preserve"> </w:t>
                      </w:r>
                      <w:hyperlink r:id="rId15" w:history="1">
                        <w:r w:rsidRPr="008443E2">
                          <w:rPr>
                            <w:rStyle w:val="Hyperlink"/>
                            <w:rFonts w:ascii="Arial" w:hAnsi="Arial" w:cs="Arial"/>
                            <w:sz w:val="14"/>
                            <w:szCs w:val="14"/>
                          </w:rPr>
                          <w:t>https://www.ismartrecruit.com/blog-personal-development-plan-help-your-employees</w:t>
                        </w:r>
                      </w:hyperlink>
                      <w:r w:rsidRPr="008443E2">
                        <w:rPr>
                          <w:rFonts w:ascii="Arial" w:hAnsi="Arial" w:cs="Arial"/>
                          <w:sz w:val="14"/>
                          <w:szCs w:val="14"/>
                        </w:rPr>
                        <w:t xml:space="preserve"> </w:t>
                      </w:r>
                    </w:p>
                    <w:p w14:paraId="7CAAABC8" w14:textId="77777777" w:rsidR="008443E2" w:rsidRPr="002D5D05" w:rsidRDefault="008443E2">
                      <w:pPr>
                        <w:rPr>
                          <w:rFonts w:ascii="Arial" w:hAnsi="Arial" w:cs="Arial"/>
                          <w:sz w:val="23"/>
                          <w:szCs w:val="23"/>
                        </w:rPr>
                      </w:pPr>
                    </w:p>
                  </w:txbxContent>
                </v:textbox>
                <w10:wrap anchorx="page"/>
              </v:shape>
            </w:pict>
          </mc:Fallback>
        </mc:AlternateContent>
      </w:r>
    </w:p>
    <w:p w14:paraId="169E1CE4" w14:textId="383928A2" w:rsidR="005D7B8A" w:rsidRDefault="005D7B8A">
      <w:pPr>
        <w:spacing w:after="0"/>
        <w:rPr>
          <w:rFonts w:ascii="Arial" w:hAnsi="Arial" w:cs="Arial"/>
        </w:rPr>
      </w:pPr>
      <w:r>
        <w:rPr>
          <w:rFonts w:ascii="Arial" w:hAnsi="Arial" w:cs="Arial"/>
        </w:rPr>
        <w:br w:type="page"/>
      </w:r>
    </w:p>
    <w:p w14:paraId="50E04423" w14:textId="51D1418C" w:rsidR="005D7B8A" w:rsidRDefault="00913280" w:rsidP="00846D4F">
      <w:pPr>
        <w:tabs>
          <w:tab w:val="left" w:pos="990"/>
        </w:tabs>
        <w:spacing w:after="0"/>
        <w:rPr>
          <w:rFonts w:ascii="Arial" w:hAnsi="Arial" w:cs="Arial"/>
        </w:rPr>
      </w:pPr>
      <w:r w:rsidRPr="00913280">
        <w:rPr>
          <w:rFonts w:ascii="Arial" w:hAnsi="Arial" w:cs="Arial"/>
          <w:noProof/>
        </w:rPr>
        <w:lastRenderedPageBreak/>
        <mc:AlternateContent>
          <mc:Choice Requires="wps">
            <w:drawing>
              <wp:anchor distT="45720" distB="45720" distL="114300" distR="114300" simplePos="0" relativeHeight="251667456" behindDoc="0" locked="0" layoutInCell="1" allowOverlap="1" wp14:anchorId="63CC804F" wp14:editId="23F1FFDB">
                <wp:simplePos x="0" y="0"/>
                <wp:positionH relativeFrom="page">
                  <wp:posOffset>21265</wp:posOffset>
                </wp:positionH>
                <wp:positionV relativeFrom="paragraph">
                  <wp:posOffset>-755650</wp:posOffset>
                </wp:positionV>
                <wp:extent cx="7517130" cy="10653823"/>
                <wp:effectExtent l="0" t="0" r="2667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7130" cy="10653823"/>
                        </a:xfrm>
                        <a:prstGeom prst="rect">
                          <a:avLst/>
                        </a:prstGeom>
                        <a:solidFill>
                          <a:srgbClr val="FFFFFF"/>
                        </a:solidFill>
                        <a:ln w="9525">
                          <a:solidFill>
                            <a:srgbClr val="000000"/>
                          </a:solidFill>
                          <a:miter lim="800000"/>
                          <a:headEnd/>
                          <a:tailEnd/>
                        </a:ln>
                      </wps:spPr>
                      <wps:txbx>
                        <w:txbxContent>
                          <w:p w14:paraId="76935CF2" w14:textId="3EE07554" w:rsidR="00913280" w:rsidRDefault="00913280"/>
                          <w:p w14:paraId="4401E9F0" w14:textId="3EB2AD76" w:rsidR="00913280" w:rsidRDefault="00913280"/>
                          <w:p w14:paraId="67B55A83" w14:textId="793E0D04" w:rsidR="00913280" w:rsidRDefault="00CB5084">
                            <w:pPr>
                              <w:rPr>
                                <w:rFonts w:ascii="Arial" w:hAnsi="Arial" w:cs="Arial"/>
                                <w:b/>
                                <w:bCs/>
                                <w:sz w:val="23"/>
                                <w:szCs w:val="23"/>
                              </w:rPr>
                            </w:pPr>
                            <w:r>
                              <w:rPr>
                                <w:rFonts w:ascii="Arial" w:hAnsi="Arial" w:cs="Arial"/>
                                <w:b/>
                                <w:bCs/>
                                <w:sz w:val="23"/>
                                <w:szCs w:val="23"/>
                              </w:rPr>
                              <w:t>Personal statement</w:t>
                            </w:r>
                          </w:p>
                          <w:p w14:paraId="2B5C43D3" w14:textId="7681C884" w:rsidR="00913280" w:rsidRDefault="00913280">
                            <w:pPr>
                              <w:rPr>
                                <w:rFonts w:ascii="Arial" w:hAnsi="Arial" w:cs="Arial"/>
                                <w:sz w:val="23"/>
                                <w:szCs w:val="23"/>
                              </w:rPr>
                            </w:pPr>
                            <w:r>
                              <w:rPr>
                                <w:rFonts w:ascii="Arial" w:hAnsi="Arial" w:cs="Arial"/>
                                <w:sz w:val="23"/>
                                <w:szCs w:val="23"/>
                              </w:rPr>
                              <w:t>As a trusted and respected care worker, I know I am a right candidate for this management role, because my past 7 years of experience within care, knowing from basic to advance knowledge of health and safety regulations, fully qualified in medications and phlebotomy. I’ve educated myself within teamwork, pursued extra training courses within CPR, understandings of disabilities, learning sign language. I’ve improved every job satisfactory and completely trusted from every previous employment.</w:t>
                            </w:r>
                          </w:p>
                          <w:p w14:paraId="78FF31DC" w14:textId="25265790" w:rsidR="00F073D0" w:rsidRDefault="00913280">
                            <w:pPr>
                              <w:rPr>
                                <w:rFonts w:ascii="Arial" w:hAnsi="Arial" w:cs="Arial"/>
                                <w:sz w:val="23"/>
                                <w:szCs w:val="23"/>
                              </w:rPr>
                            </w:pPr>
                            <w:r>
                              <w:rPr>
                                <w:rFonts w:ascii="Arial" w:hAnsi="Arial" w:cs="Arial"/>
                                <w:sz w:val="23"/>
                                <w:szCs w:val="23"/>
                              </w:rPr>
                              <w:t xml:space="preserve">I have the communication </w:t>
                            </w:r>
                            <w:r w:rsidR="00F073D0">
                              <w:rPr>
                                <w:rFonts w:ascii="Arial" w:hAnsi="Arial" w:cs="Arial"/>
                                <w:sz w:val="23"/>
                                <w:szCs w:val="23"/>
                              </w:rPr>
                              <w:t>and</w:t>
                            </w:r>
                            <w:r>
                              <w:rPr>
                                <w:rFonts w:ascii="Arial" w:hAnsi="Arial" w:cs="Arial"/>
                                <w:sz w:val="23"/>
                                <w:szCs w:val="23"/>
                              </w:rPr>
                              <w:t xml:space="preserve"> insight from previous employment to help improve the health cares work quality, allowing more information on research</w:t>
                            </w:r>
                            <w:r w:rsidR="00F073D0">
                              <w:rPr>
                                <w:rFonts w:ascii="Arial" w:hAnsi="Arial" w:cs="Arial"/>
                                <w:sz w:val="23"/>
                                <w:szCs w:val="23"/>
                              </w:rPr>
                              <w:t xml:space="preserve"> and help with cost reductions to be more effective and help the company, financially.</w:t>
                            </w:r>
                          </w:p>
                          <w:p w14:paraId="0E1067DF" w14:textId="1DED3705" w:rsidR="00F073D0" w:rsidRDefault="00F073D0">
                            <w:pPr>
                              <w:rPr>
                                <w:rFonts w:ascii="Arial" w:hAnsi="Arial" w:cs="Arial"/>
                                <w:sz w:val="23"/>
                                <w:szCs w:val="23"/>
                              </w:rPr>
                            </w:pPr>
                            <w:r>
                              <w:rPr>
                                <w:rFonts w:ascii="Arial" w:hAnsi="Arial" w:cs="Arial"/>
                                <w:sz w:val="23"/>
                                <w:szCs w:val="23"/>
                              </w:rPr>
                              <w:t xml:space="preserve">During school I was really interested within health and social care which later </w:t>
                            </w:r>
                            <w:r w:rsidR="00524722">
                              <w:rPr>
                                <w:rFonts w:ascii="Arial" w:hAnsi="Arial" w:cs="Arial"/>
                                <w:sz w:val="23"/>
                                <w:szCs w:val="23"/>
                              </w:rPr>
                              <w:t>led</w:t>
                            </w:r>
                            <w:r>
                              <w:rPr>
                                <w:rFonts w:ascii="Arial" w:hAnsi="Arial" w:cs="Arial"/>
                                <w:sz w:val="23"/>
                                <w:szCs w:val="23"/>
                              </w:rPr>
                              <w:t xml:space="preserve"> me into residential and domiciliary care. This improved my skills </w:t>
                            </w:r>
                            <w:r w:rsidR="00524722">
                              <w:rPr>
                                <w:rFonts w:ascii="Arial" w:hAnsi="Arial" w:cs="Arial"/>
                                <w:sz w:val="23"/>
                                <w:szCs w:val="23"/>
                              </w:rPr>
                              <w:t xml:space="preserve">of safeguarding, understanding, trusting and knowledge of health and safety, medications and this helped me pursue a goal of phlebotomy training which enhanced and </w:t>
                            </w:r>
                            <w:r w:rsidR="00D62234">
                              <w:rPr>
                                <w:rFonts w:ascii="Arial" w:hAnsi="Arial" w:cs="Arial"/>
                                <w:sz w:val="23"/>
                                <w:szCs w:val="23"/>
                              </w:rPr>
                              <w:t>opened</w:t>
                            </w:r>
                            <w:r w:rsidR="00524722">
                              <w:rPr>
                                <w:rFonts w:ascii="Arial" w:hAnsi="Arial" w:cs="Arial"/>
                                <w:sz w:val="23"/>
                                <w:szCs w:val="23"/>
                              </w:rPr>
                              <w:t xml:space="preserve"> more doors. I was an award winning nominated for the best carer in 2018 which gave me more motivation to continue in a career which I love.</w:t>
                            </w:r>
                          </w:p>
                          <w:p w14:paraId="4F177576" w14:textId="41D20E93" w:rsidR="00524722" w:rsidRDefault="001A451F">
                            <w:pPr>
                              <w:rPr>
                                <w:rFonts w:ascii="Arial" w:hAnsi="Arial" w:cs="Arial"/>
                                <w:sz w:val="23"/>
                                <w:szCs w:val="23"/>
                              </w:rPr>
                            </w:pPr>
                            <w:r>
                              <w:rPr>
                                <w:rFonts w:ascii="Arial" w:hAnsi="Arial" w:cs="Arial"/>
                                <w:sz w:val="23"/>
                                <w:szCs w:val="23"/>
                              </w:rPr>
                              <w:t>I believe I have the skills to work to perform the role of management understandingly, professional, and efficiently. I believe I can provide care and deliver the role because I love what I do, I thoroughly maintain professional standards and boundaries, I also support all physical and psychological needs, this was educational because I managed to learn about all limitations on each service user and how ever need is different, that is what made the carer role interesting as learning about all different needs and requirements are all different due to conditions of each resident.</w:t>
                            </w:r>
                          </w:p>
                          <w:p w14:paraId="328603D5" w14:textId="788D570F" w:rsidR="001A451F" w:rsidRDefault="001A451F">
                            <w:pPr>
                              <w:rPr>
                                <w:rFonts w:ascii="Arial" w:hAnsi="Arial" w:cs="Arial"/>
                                <w:sz w:val="23"/>
                                <w:szCs w:val="23"/>
                              </w:rPr>
                            </w:pPr>
                            <w:r>
                              <w:rPr>
                                <w:rFonts w:ascii="Arial" w:hAnsi="Arial" w:cs="Arial"/>
                                <w:sz w:val="23"/>
                                <w:szCs w:val="23"/>
                              </w:rPr>
                              <w:t xml:space="preserve">Being able to learn and be educated in the health care profession </w:t>
                            </w:r>
                            <w:r w:rsidR="00D62234">
                              <w:rPr>
                                <w:rFonts w:ascii="Arial" w:hAnsi="Arial" w:cs="Arial"/>
                                <w:sz w:val="23"/>
                                <w:szCs w:val="23"/>
                              </w:rPr>
                              <w:t>firsthand</w:t>
                            </w:r>
                            <w:r>
                              <w:rPr>
                                <w:rFonts w:ascii="Arial" w:hAnsi="Arial" w:cs="Arial"/>
                                <w:sz w:val="23"/>
                                <w:szCs w:val="23"/>
                              </w:rPr>
                              <w:t xml:space="preserve"> was more challenging as learning all different disabilities, psychological and physical requirements from each service user was different but what helped was having a supportive teamwork and documents stating what each resident needs </w:t>
                            </w:r>
                            <w:proofErr w:type="gramStart"/>
                            <w:r>
                              <w:rPr>
                                <w:rFonts w:ascii="Arial" w:hAnsi="Arial" w:cs="Arial"/>
                                <w:sz w:val="23"/>
                                <w:szCs w:val="23"/>
                              </w:rPr>
                              <w:t>in order to</w:t>
                            </w:r>
                            <w:proofErr w:type="gramEnd"/>
                            <w:r>
                              <w:rPr>
                                <w:rFonts w:ascii="Arial" w:hAnsi="Arial" w:cs="Arial"/>
                                <w:sz w:val="23"/>
                                <w:szCs w:val="23"/>
                              </w:rPr>
                              <w:t xml:space="preserve"> maintain their health at a sustainable and healthy. Working in care has taught me valuable lessons such as </w:t>
                            </w:r>
                            <w:r w:rsidR="00D62234">
                              <w:rPr>
                                <w:rFonts w:ascii="Arial" w:hAnsi="Arial" w:cs="Arial"/>
                                <w:sz w:val="23"/>
                                <w:szCs w:val="23"/>
                              </w:rPr>
                              <w:t>not to take freedom for granted knowing the physical and disabled service users are living with. Most rewarding is knowing how welcomed I felt every time I work, knowing that the residents and family of the residents respected and trust me, knowing I can have a professional and suitable relationship that helps bring the company and residents together. Motivation and being punctual was my biggest reward knowing that I was doing and helping whilst maintain the professionalism and reliable work ethic.</w:t>
                            </w:r>
                          </w:p>
                          <w:p w14:paraId="6BED5EAB" w14:textId="70C6D9D1" w:rsidR="00524722" w:rsidRPr="00913280" w:rsidRDefault="00524722">
                            <w:pPr>
                              <w:rPr>
                                <w:rFonts w:ascii="Arial" w:hAnsi="Arial" w:cs="Arial"/>
                                <w:sz w:val="23"/>
                                <w:szCs w:val="23"/>
                              </w:rPr>
                            </w:pPr>
                            <w:r>
                              <w:rPr>
                                <w:rFonts w:ascii="Arial" w:hAnsi="Arial" w:cs="Arial"/>
                                <w:sz w:val="23"/>
                                <w:szCs w:val="23"/>
                              </w:rPr>
                              <w:t>I would benefit the company in great ways as I have multiple ideas to help reduce costs, maintain happy and comfortable residents, enhance patient skills, keeping staff motivated and help with decisions. I would like you to consider me as your new Manager because I can bring new perspective ideas to the company, help the company progress and expand in a beneficial and healthy way. I am extremely professional and enthusiastic; this job will give me the power and ambition to continue pursuing my dream in health and social care.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C804F" id="_x0000_s1031" type="#_x0000_t202" style="position:absolute;margin-left:1.65pt;margin-top:-59.5pt;width:591.9pt;height:838.9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">
                <v:textbox>
                  <w:txbxContent>
                    <w:p w14:paraId="76935CF2" w14:textId="3EE07554" w:rsidR="00913280" w:rsidRDefault="00913280"/>
                    <w:p w14:paraId="4401E9F0" w14:textId="3EB2AD76" w:rsidR="00913280" w:rsidRDefault="00913280"/>
                    <w:p w14:paraId="67B55A83" w14:textId="793E0D04" w:rsidR="00913280" w:rsidRDefault="00CB5084">
                      <w:pPr>
                        <w:rPr>
                          <w:rFonts w:ascii="Arial" w:hAnsi="Arial" w:cs="Arial"/>
                          <w:b/>
                          <w:bCs/>
                          <w:sz w:val="23"/>
                          <w:szCs w:val="23"/>
                        </w:rPr>
                      </w:pPr>
                      <w:r>
                        <w:rPr>
                          <w:rFonts w:ascii="Arial" w:hAnsi="Arial" w:cs="Arial"/>
                          <w:b/>
                          <w:bCs/>
                          <w:sz w:val="23"/>
                          <w:szCs w:val="23"/>
                        </w:rPr>
                        <w:t>Personal statement</w:t>
                      </w:r>
                    </w:p>
                    <w:p w14:paraId="2B5C43D3" w14:textId="7681C884" w:rsidR="00913280" w:rsidRDefault="00913280">
                      <w:pPr>
                        <w:rPr>
                          <w:rFonts w:ascii="Arial" w:hAnsi="Arial" w:cs="Arial"/>
                          <w:sz w:val="23"/>
                          <w:szCs w:val="23"/>
                        </w:rPr>
                      </w:pPr>
                      <w:r>
                        <w:rPr>
                          <w:rFonts w:ascii="Arial" w:hAnsi="Arial" w:cs="Arial"/>
                          <w:sz w:val="23"/>
                          <w:szCs w:val="23"/>
                        </w:rPr>
                        <w:t>As a trusted and respected care worker, I know I am a right candidate for this management role, because my past 7 years of experience within care, knowing from basic to advance knowledge of health and safety regulations, fully qualified in medications and phlebotomy. I’ve educated myself within teamwork, pursued extra training courses within CPR, understandings of disabilities, learning sign language. I’ve improved every job satisfactory and completely trusted from every previous employment.</w:t>
                      </w:r>
                    </w:p>
                    <w:p w14:paraId="78FF31DC" w14:textId="25265790" w:rsidR="00F073D0" w:rsidRDefault="00913280">
                      <w:pPr>
                        <w:rPr>
                          <w:rFonts w:ascii="Arial" w:hAnsi="Arial" w:cs="Arial"/>
                          <w:sz w:val="23"/>
                          <w:szCs w:val="23"/>
                        </w:rPr>
                      </w:pPr>
                      <w:r>
                        <w:rPr>
                          <w:rFonts w:ascii="Arial" w:hAnsi="Arial" w:cs="Arial"/>
                          <w:sz w:val="23"/>
                          <w:szCs w:val="23"/>
                        </w:rPr>
                        <w:t xml:space="preserve">I have the communication </w:t>
                      </w:r>
                      <w:r w:rsidR="00F073D0">
                        <w:rPr>
                          <w:rFonts w:ascii="Arial" w:hAnsi="Arial" w:cs="Arial"/>
                          <w:sz w:val="23"/>
                          <w:szCs w:val="23"/>
                        </w:rPr>
                        <w:t>and</w:t>
                      </w:r>
                      <w:r>
                        <w:rPr>
                          <w:rFonts w:ascii="Arial" w:hAnsi="Arial" w:cs="Arial"/>
                          <w:sz w:val="23"/>
                          <w:szCs w:val="23"/>
                        </w:rPr>
                        <w:t xml:space="preserve"> insight from previous employment to help improve the health cares work quality, allowing more information on research</w:t>
                      </w:r>
                      <w:r w:rsidR="00F073D0">
                        <w:rPr>
                          <w:rFonts w:ascii="Arial" w:hAnsi="Arial" w:cs="Arial"/>
                          <w:sz w:val="23"/>
                          <w:szCs w:val="23"/>
                        </w:rPr>
                        <w:t xml:space="preserve"> and help with cost reductions to be more effective and help the company, financially.</w:t>
                      </w:r>
                    </w:p>
                    <w:p w14:paraId="0E1067DF" w14:textId="1DED3705" w:rsidR="00F073D0" w:rsidRDefault="00F073D0">
                      <w:pPr>
                        <w:rPr>
                          <w:rFonts w:ascii="Arial" w:hAnsi="Arial" w:cs="Arial"/>
                          <w:sz w:val="23"/>
                          <w:szCs w:val="23"/>
                        </w:rPr>
                      </w:pPr>
                      <w:r>
                        <w:rPr>
                          <w:rFonts w:ascii="Arial" w:hAnsi="Arial" w:cs="Arial"/>
                          <w:sz w:val="23"/>
                          <w:szCs w:val="23"/>
                        </w:rPr>
                        <w:t xml:space="preserve">During school I was really interested within health and social care which later </w:t>
                      </w:r>
                      <w:r w:rsidR="00524722">
                        <w:rPr>
                          <w:rFonts w:ascii="Arial" w:hAnsi="Arial" w:cs="Arial"/>
                          <w:sz w:val="23"/>
                          <w:szCs w:val="23"/>
                        </w:rPr>
                        <w:t>led</w:t>
                      </w:r>
                      <w:r>
                        <w:rPr>
                          <w:rFonts w:ascii="Arial" w:hAnsi="Arial" w:cs="Arial"/>
                          <w:sz w:val="23"/>
                          <w:szCs w:val="23"/>
                        </w:rPr>
                        <w:t xml:space="preserve"> me into residential and domiciliary care. This improved my skills </w:t>
                      </w:r>
                      <w:r w:rsidR="00524722">
                        <w:rPr>
                          <w:rFonts w:ascii="Arial" w:hAnsi="Arial" w:cs="Arial"/>
                          <w:sz w:val="23"/>
                          <w:szCs w:val="23"/>
                        </w:rPr>
                        <w:t xml:space="preserve">of safeguarding, understanding, trusting and knowledge of health and safety, medications and this helped me pursue a goal of phlebotomy training which enhanced and </w:t>
                      </w:r>
                      <w:r w:rsidR="00D62234">
                        <w:rPr>
                          <w:rFonts w:ascii="Arial" w:hAnsi="Arial" w:cs="Arial"/>
                          <w:sz w:val="23"/>
                          <w:szCs w:val="23"/>
                        </w:rPr>
                        <w:t>opened</w:t>
                      </w:r>
                      <w:r w:rsidR="00524722">
                        <w:rPr>
                          <w:rFonts w:ascii="Arial" w:hAnsi="Arial" w:cs="Arial"/>
                          <w:sz w:val="23"/>
                          <w:szCs w:val="23"/>
                        </w:rPr>
                        <w:t xml:space="preserve"> more doors. I was an award winning nominated for the best carer in 2018 which gave me more motivation to continue in a career which I love.</w:t>
                      </w:r>
                    </w:p>
                    <w:p w14:paraId="4F177576" w14:textId="41D20E93" w:rsidR="00524722" w:rsidRDefault="001A451F">
                      <w:pPr>
                        <w:rPr>
                          <w:rFonts w:ascii="Arial" w:hAnsi="Arial" w:cs="Arial"/>
                          <w:sz w:val="23"/>
                          <w:szCs w:val="23"/>
                        </w:rPr>
                      </w:pPr>
                      <w:r>
                        <w:rPr>
                          <w:rFonts w:ascii="Arial" w:hAnsi="Arial" w:cs="Arial"/>
                          <w:sz w:val="23"/>
                          <w:szCs w:val="23"/>
                        </w:rPr>
                        <w:t>I believe I have the skills to work to perform the role of management understandingly, professional, and efficiently. I believe I can provide care and deliver the role because I love what I do, I thoroughly maintain professional standards and boundaries, I also support all physical and psychological needs, this was educational because I managed to learn about all limitations on each service user and how ever need is different, that is what made the carer role interesting as learning about all different needs and requirements are all different due to conditions of each resident.</w:t>
                      </w:r>
                    </w:p>
                    <w:p w14:paraId="328603D5" w14:textId="788D570F" w:rsidR="001A451F" w:rsidRDefault="001A451F">
                      <w:pPr>
                        <w:rPr>
                          <w:rFonts w:ascii="Arial" w:hAnsi="Arial" w:cs="Arial"/>
                          <w:sz w:val="23"/>
                          <w:szCs w:val="23"/>
                        </w:rPr>
                      </w:pPr>
                      <w:r>
                        <w:rPr>
                          <w:rFonts w:ascii="Arial" w:hAnsi="Arial" w:cs="Arial"/>
                          <w:sz w:val="23"/>
                          <w:szCs w:val="23"/>
                        </w:rPr>
                        <w:t xml:space="preserve">Being able to learn and be educated in the health care profession </w:t>
                      </w:r>
                      <w:r w:rsidR="00D62234">
                        <w:rPr>
                          <w:rFonts w:ascii="Arial" w:hAnsi="Arial" w:cs="Arial"/>
                          <w:sz w:val="23"/>
                          <w:szCs w:val="23"/>
                        </w:rPr>
                        <w:t>firsthand</w:t>
                      </w:r>
                      <w:r>
                        <w:rPr>
                          <w:rFonts w:ascii="Arial" w:hAnsi="Arial" w:cs="Arial"/>
                          <w:sz w:val="23"/>
                          <w:szCs w:val="23"/>
                        </w:rPr>
                        <w:t xml:space="preserve"> was more challenging as learning all different disabilities, psychological and physical requirements from each service user was different but what helped was having a supportive teamwork and documents stating what each resident needs </w:t>
                      </w:r>
                      <w:proofErr w:type="gramStart"/>
                      <w:r>
                        <w:rPr>
                          <w:rFonts w:ascii="Arial" w:hAnsi="Arial" w:cs="Arial"/>
                          <w:sz w:val="23"/>
                          <w:szCs w:val="23"/>
                        </w:rPr>
                        <w:t>in order to</w:t>
                      </w:r>
                      <w:proofErr w:type="gramEnd"/>
                      <w:r>
                        <w:rPr>
                          <w:rFonts w:ascii="Arial" w:hAnsi="Arial" w:cs="Arial"/>
                          <w:sz w:val="23"/>
                          <w:szCs w:val="23"/>
                        </w:rPr>
                        <w:t xml:space="preserve"> maintain their health at a sustainable and healthy. Working in care has taught me valuable lessons such as </w:t>
                      </w:r>
                      <w:r w:rsidR="00D62234">
                        <w:rPr>
                          <w:rFonts w:ascii="Arial" w:hAnsi="Arial" w:cs="Arial"/>
                          <w:sz w:val="23"/>
                          <w:szCs w:val="23"/>
                        </w:rPr>
                        <w:t>not to take freedom for granted knowing the physical and disabled service users are living with. Most rewarding is knowing how welcomed I felt every time I work, knowing that the residents and family of the residents respected and trust me, knowing I can have a professional and suitable relationship that helps bring the company and residents together. Motivation and being punctual was my biggest reward knowing that I was doing and helping whilst maintain the professionalism and reliable work ethic.</w:t>
                      </w:r>
                    </w:p>
                    <w:p w14:paraId="6BED5EAB" w14:textId="70C6D9D1" w:rsidR="00524722" w:rsidRPr="00913280" w:rsidRDefault="00524722">
                      <w:pPr>
                        <w:rPr>
                          <w:rFonts w:ascii="Arial" w:hAnsi="Arial" w:cs="Arial"/>
                          <w:sz w:val="23"/>
                          <w:szCs w:val="23"/>
                        </w:rPr>
                      </w:pPr>
                      <w:r>
                        <w:rPr>
                          <w:rFonts w:ascii="Arial" w:hAnsi="Arial" w:cs="Arial"/>
                          <w:sz w:val="23"/>
                          <w:szCs w:val="23"/>
                        </w:rPr>
                        <w:t>I would benefit the company in great ways as I have multiple ideas to help reduce costs, maintain happy and comfortable residents, enhance patient skills, keeping staff motivated and help with decisions. I would like you to consider me as your new Manager because I can bring new perspective ideas to the company, help the company progress and expand in a beneficial and healthy way. I am extremely professional and enthusiastic; this job will give me the power and ambition to continue pursuing my dream in health and social care.</w:t>
                      </w:r>
                    </w:p>
                  </w:txbxContent>
                </v:textbox>
                <w10:wrap anchorx="page"/>
              </v:shape>
            </w:pict>
          </mc:Fallback>
        </mc:AlternateContent>
      </w:r>
    </w:p>
    <w:p w14:paraId="6F1B0EEB" w14:textId="75FD69E8" w:rsidR="005D7B8A" w:rsidRDefault="005D7B8A">
      <w:pPr>
        <w:spacing w:after="0"/>
        <w:rPr>
          <w:rFonts w:ascii="Arial" w:hAnsi="Arial" w:cs="Arial"/>
        </w:rPr>
      </w:pPr>
      <w:r>
        <w:rPr>
          <w:rFonts w:ascii="Arial" w:hAnsi="Arial" w:cs="Arial"/>
        </w:rPr>
        <w:br w:type="page"/>
      </w:r>
    </w:p>
    <w:p w14:paraId="1EF21E89" w14:textId="132D7CFE" w:rsidR="005D7B8A" w:rsidRDefault="00D62234">
      <w:pPr>
        <w:spacing w:after="0"/>
        <w:rPr>
          <w:rFonts w:ascii="Arial" w:hAnsi="Arial" w:cs="Arial"/>
        </w:rPr>
      </w:pPr>
      <w:r w:rsidRPr="00D62234">
        <w:rPr>
          <w:rFonts w:ascii="Arial" w:hAnsi="Arial" w:cs="Arial"/>
          <w:noProof/>
        </w:rPr>
        <w:lastRenderedPageBreak/>
        <mc:AlternateContent>
          <mc:Choice Requires="wps">
            <w:drawing>
              <wp:anchor distT="45720" distB="45720" distL="114300" distR="114300" simplePos="0" relativeHeight="251671552" behindDoc="0" locked="0" layoutInCell="1" allowOverlap="1" wp14:anchorId="5320E09B" wp14:editId="1A192C70">
                <wp:simplePos x="0" y="0"/>
                <wp:positionH relativeFrom="page">
                  <wp:align>right</wp:align>
                </wp:positionH>
                <wp:positionV relativeFrom="paragraph">
                  <wp:posOffset>-723753</wp:posOffset>
                </wp:positionV>
                <wp:extent cx="7527851" cy="10632558"/>
                <wp:effectExtent l="0" t="0" r="16510" b="1651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7851" cy="10632558"/>
                        </a:xfrm>
                        <a:prstGeom prst="rect">
                          <a:avLst/>
                        </a:prstGeom>
                        <a:solidFill>
                          <a:srgbClr val="FFFFFF"/>
                        </a:solidFill>
                        <a:ln w="9525">
                          <a:solidFill>
                            <a:srgbClr val="000000"/>
                          </a:solidFill>
                          <a:miter lim="800000"/>
                          <a:headEnd/>
                          <a:tailEnd/>
                        </a:ln>
                      </wps:spPr>
                      <wps:txbx>
                        <w:txbxContent>
                          <w:p w14:paraId="1E1C3537" w14:textId="4795F77C" w:rsidR="00D62234" w:rsidRDefault="00D62234"/>
                          <w:p w14:paraId="5F4426AA" w14:textId="0F82EC51" w:rsidR="00D62234" w:rsidRPr="00CB5084" w:rsidRDefault="00D62234">
                            <w:pPr>
                              <w:rPr>
                                <w:b/>
                                <w:bCs/>
                              </w:rPr>
                            </w:pPr>
                          </w:p>
                          <w:p w14:paraId="2CB0A928" w14:textId="6C0B46B6" w:rsidR="00D62234" w:rsidRPr="00CB5084" w:rsidRDefault="00D62234">
                            <w:pPr>
                              <w:rPr>
                                <w:rFonts w:ascii="Arial" w:hAnsi="Arial" w:cs="Arial"/>
                                <w:b/>
                                <w:bCs/>
                                <w:sz w:val="23"/>
                                <w:szCs w:val="23"/>
                              </w:rPr>
                            </w:pPr>
                            <w:r w:rsidRPr="00CB5084">
                              <w:rPr>
                                <w:rFonts w:ascii="Arial" w:hAnsi="Arial" w:cs="Arial"/>
                                <w:b/>
                                <w:bCs/>
                                <w:sz w:val="23"/>
                                <w:szCs w:val="23"/>
                              </w:rPr>
                              <w:t>Reflection on presentation</w:t>
                            </w:r>
                          </w:p>
                          <w:p w14:paraId="07A49E4B" w14:textId="68A60BAF" w:rsidR="00D62234" w:rsidRPr="00CB5084" w:rsidRDefault="00D62234">
                            <w:pPr>
                              <w:rPr>
                                <w:rFonts w:ascii="Arial" w:hAnsi="Arial" w:cs="Arial"/>
                                <w:sz w:val="23"/>
                                <w:szCs w:val="23"/>
                              </w:rPr>
                            </w:pPr>
                            <w:r w:rsidRPr="00CB5084">
                              <w:rPr>
                                <w:rFonts w:ascii="Arial" w:hAnsi="Arial" w:cs="Arial"/>
                                <w:sz w:val="23"/>
                                <w:szCs w:val="23"/>
                              </w:rPr>
                              <w:t>After my presentation I was given very positive feedback, I was giving good eye contact and had very useful information on each slide, which explained in detail of what my assignment was about. My lecturer explained that when I was discussing reflection on self-awareness and what good reflection is.</w:t>
                            </w:r>
                          </w:p>
                          <w:p w14:paraId="451B1735" w14:textId="22023711" w:rsidR="00D62234" w:rsidRPr="00CB5084" w:rsidRDefault="00D62234">
                            <w:pPr>
                              <w:rPr>
                                <w:rFonts w:ascii="Arial" w:hAnsi="Arial" w:cs="Arial"/>
                                <w:sz w:val="23"/>
                                <w:szCs w:val="23"/>
                              </w:rPr>
                            </w:pPr>
                            <w:r w:rsidRPr="00CB5084">
                              <w:rPr>
                                <w:rFonts w:ascii="Arial" w:hAnsi="Arial" w:cs="Arial"/>
                                <w:sz w:val="23"/>
                                <w:szCs w:val="23"/>
                              </w:rPr>
                              <w:t xml:space="preserve">Although I demonstrated what The Johari Window model is and how it was useful within my presentation, I could have compared it and noted in shorter sentences, this gave myself the idea of not to go off track when going into detail with my research but keeping it to </w:t>
                            </w:r>
                            <w:r w:rsidR="00CF3E40" w:rsidRPr="00CB5084">
                              <w:rPr>
                                <w:rFonts w:ascii="Arial" w:hAnsi="Arial" w:cs="Arial"/>
                                <w:sz w:val="23"/>
                                <w:szCs w:val="23"/>
                              </w:rPr>
                              <w:t>minimal</w:t>
                            </w:r>
                            <w:r w:rsidRPr="00CB5084">
                              <w:rPr>
                                <w:rFonts w:ascii="Arial" w:hAnsi="Arial" w:cs="Arial"/>
                                <w:sz w:val="23"/>
                                <w:szCs w:val="23"/>
                              </w:rPr>
                              <w:t xml:space="preserve"> </w:t>
                            </w:r>
                            <w:r w:rsidR="00CF3E40" w:rsidRPr="00CB5084">
                              <w:rPr>
                                <w:rFonts w:ascii="Arial" w:hAnsi="Arial" w:cs="Arial"/>
                                <w:sz w:val="23"/>
                                <w:szCs w:val="23"/>
                              </w:rPr>
                              <w:t xml:space="preserve">of </w:t>
                            </w:r>
                            <w:r w:rsidRPr="00CB5084">
                              <w:rPr>
                                <w:rFonts w:ascii="Arial" w:hAnsi="Arial" w:cs="Arial"/>
                                <w:sz w:val="23"/>
                                <w:szCs w:val="23"/>
                              </w:rPr>
                              <w:t xml:space="preserve">writing as my sides did look </w:t>
                            </w:r>
                            <w:r w:rsidR="00CF3E40" w:rsidRPr="00CB5084">
                              <w:rPr>
                                <w:rFonts w:ascii="Arial" w:hAnsi="Arial" w:cs="Arial"/>
                                <w:sz w:val="23"/>
                                <w:szCs w:val="23"/>
                              </w:rPr>
                              <w:t>overpowering with writing. For myself I do find it useful to write more as it gives me the chance to go into detail and explain how much understanding I have with the tasks. As for my progression I could have used more time to add photographs instead of making an extra side to add more writing, as my lecturer unraveled. I could improve on my presenting skills, even though I maintained eye contact and was using my body language to show how much I understand from the presentation, I did repeat myself a few times which was noticed by my lecturer, this has given me insight on how to practice for my next presentation, therefore I will need more planning time to rehearse my presentation before performing in front of the lecturer.</w:t>
                            </w:r>
                          </w:p>
                          <w:p w14:paraId="24804C46" w14:textId="120454A6" w:rsidR="00CF3E40" w:rsidRPr="00CB5084" w:rsidRDefault="00CF3E40">
                            <w:pPr>
                              <w:rPr>
                                <w:rFonts w:ascii="Arial" w:hAnsi="Arial" w:cs="Arial"/>
                                <w:sz w:val="23"/>
                                <w:szCs w:val="23"/>
                              </w:rPr>
                            </w:pPr>
                            <w:r w:rsidRPr="00CB5084">
                              <w:rPr>
                                <w:rFonts w:ascii="Arial" w:hAnsi="Arial" w:cs="Arial"/>
                                <w:sz w:val="23"/>
                                <w:szCs w:val="23"/>
                              </w:rPr>
                              <w:t xml:space="preserve">My thoughts were very positive and motivational. I managed to maintain presenting skills of performing in front of my lecturer really understanding and professional, I was proud of the positive outcome which has helped my ability to overcome some anxiety of speaking out loud, it is also rewarding knowing I presented my presentation a  week before any of my classmates which has given me more motivation to know I can succeed </w:t>
                            </w:r>
                            <w:r w:rsidR="00CB5084" w:rsidRPr="00CB5084">
                              <w:rPr>
                                <w:rFonts w:ascii="Arial" w:hAnsi="Arial" w:cs="Arial"/>
                                <w:sz w:val="23"/>
                                <w:szCs w:val="23"/>
                              </w:rPr>
                              <w:t xml:space="preserve">and have more control with my presenting skills without rehearsing more than once. </w:t>
                            </w:r>
                            <w:r w:rsidRPr="00CB5084">
                              <w:rPr>
                                <w:rFonts w:ascii="Arial" w:hAnsi="Arial" w:cs="Arial"/>
                                <w:sz w:val="23"/>
                                <w:szCs w:val="23"/>
                              </w:rPr>
                              <w:t xml:space="preserve">but </w:t>
                            </w:r>
                            <w:r w:rsidR="00CB5084" w:rsidRPr="00CB5084">
                              <w:rPr>
                                <w:rFonts w:ascii="Arial" w:hAnsi="Arial" w:cs="Arial"/>
                                <w:sz w:val="23"/>
                                <w:szCs w:val="23"/>
                              </w:rPr>
                              <w:t>to</w:t>
                            </w:r>
                            <w:r w:rsidRPr="00CB5084">
                              <w:rPr>
                                <w:rFonts w:ascii="Arial" w:hAnsi="Arial" w:cs="Arial"/>
                                <w:sz w:val="23"/>
                                <w:szCs w:val="23"/>
                              </w:rPr>
                              <w:t xml:space="preserve"> improve I must plan accordingly and rehearse my presentation before presenting. </w:t>
                            </w:r>
                            <w:r w:rsidR="00CB5084" w:rsidRPr="00CB5084">
                              <w:rPr>
                                <w:rFonts w:ascii="Arial" w:hAnsi="Arial" w:cs="Arial"/>
                                <w:sz w:val="23"/>
                                <w:szCs w:val="23"/>
                              </w:rPr>
                              <w:t>I need to use my time a bit more efficiently to know I will not go off track when completing my assignment, I know I should keep my writing to factual statements without writing too much on each slide. Also use more photographs to help make my presentation look ore eye catching.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0E09B" id="_x0000_s1032" type="#_x0000_t202" style="position:absolute;margin-left:541.55pt;margin-top:-57pt;width:592.75pt;height:837.2pt;z-index:251671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">
                <v:textbox>
                  <w:txbxContent>
                    <w:p w14:paraId="1E1C3537" w14:textId="4795F77C" w:rsidR="00D62234" w:rsidRDefault="00D62234"/>
                    <w:p w14:paraId="5F4426AA" w14:textId="0F82EC51" w:rsidR="00D62234" w:rsidRPr="00CB5084" w:rsidRDefault="00D62234">
                      <w:pPr>
                        <w:rPr>
                          <w:b/>
                          <w:bCs/>
                        </w:rPr>
                      </w:pPr>
                    </w:p>
                    <w:p w14:paraId="2CB0A928" w14:textId="6C0B46B6" w:rsidR="00D62234" w:rsidRPr="00CB5084" w:rsidRDefault="00D62234">
                      <w:pPr>
                        <w:rPr>
                          <w:rFonts w:ascii="Arial" w:hAnsi="Arial" w:cs="Arial"/>
                          <w:b/>
                          <w:bCs/>
                          <w:sz w:val="23"/>
                          <w:szCs w:val="23"/>
                        </w:rPr>
                      </w:pPr>
                      <w:r w:rsidRPr="00CB5084">
                        <w:rPr>
                          <w:rFonts w:ascii="Arial" w:hAnsi="Arial" w:cs="Arial"/>
                          <w:b/>
                          <w:bCs/>
                          <w:sz w:val="23"/>
                          <w:szCs w:val="23"/>
                        </w:rPr>
                        <w:t>Reflection on presentation</w:t>
                      </w:r>
                    </w:p>
                    <w:p w14:paraId="07A49E4B" w14:textId="68A60BAF" w:rsidR="00D62234" w:rsidRPr="00CB5084" w:rsidRDefault="00D62234">
                      <w:pPr>
                        <w:rPr>
                          <w:rFonts w:ascii="Arial" w:hAnsi="Arial" w:cs="Arial"/>
                          <w:sz w:val="23"/>
                          <w:szCs w:val="23"/>
                        </w:rPr>
                      </w:pPr>
                      <w:r w:rsidRPr="00CB5084">
                        <w:rPr>
                          <w:rFonts w:ascii="Arial" w:hAnsi="Arial" w:cs="Arial"/>
                          <w:sz w:val="23"/>
                          <w:szCs w:val="23"/>
                        </w:rPr>
                        <w:t>After my presentation I was given very positive feedback, I was giving good eye contact and had very useful information on each slide, which explained in detail of what my assignment was about. My lecturer explained that when I was discussing reflection on self-awareness and what good reflection is.</w:t>
                      </w:r>
                    </w:p>
                    <w:p w14:paraId="451B1735" w14:textId="22023711" w:rsidR="00D62234" w:rsidRPr="00CB5084" w:rsidRDefault="00D62234">
                      <w:pPr>
                        <w:rPr>
                          <w:rFonts w:ascii="Arial" w:hAnsi="Arial" w:cs="Arial"/>
                          <w:sz w:val="23"/>
                          <w:szCs w:val="23"/>
                        </w:rPr>
                      </w:pPr>
                      <w:r w:rsidRPr="00CB5084">
                        <w:rPr>
                          <w:rFonts w:ascii="Arial" w:hAnsi="Arial" w:cs="Arial"/>
                          <w:sz w:val="23"/>
                          <w:szCs w:val="23"/>
                        </w:rPr>
                        <w:t xml:space="preserve">Although I demonstrated what The Johari Window model is and how it was useful within my presentation, I could have compared it and noted in shorter sentences, this gave myself the idea of not to go off track when going into detail with my research but keeping it to </w:t>
                      </w:r>
                      <w:r w:rsidR="00CF3E40" w:rsidRPr="00CB5084">
                        <w:rPr>
                          <w:rFonts w:ascii="Arial" w:hAnsi="Arial" w:cs="Arial"/>
                          <w:sz w:val="23"/>
                          <w:szCs w:val="23"/>
                        </w:rPr>
                        <w:t>minimal</w:t>
                      </w:r>
                      <w:r w:rsidRPr="00CB5084">
                        <w:rPr>
                          <w:rFonts w:ascii="Arial" w:hAnsi="Arial" w:cs="Arial"/>
                          <w:sz w:val="23"/>
                          <w:szCs w:val="23"/>
                        </w:rPr>
                        <w:t xml:space="preserve"> </w:t>
                      </w:r>
                      <w:r w:rsidR="00CF3E40" w:rsidRPr="00CB5084">
                        <w:rPr>
                          <w:rFonts w:ascii="Arial" w:hAnsi="Arial" w:cs="Arial"/>
                          <w:sz w:val="23"/>
                          <w:szCs w:val="23"/>
                        </w:rPr>
                        <w:t xml:space="preserve">of </w:t>
                      </w:r>
                      <w:r w:rsidRPr="00CB5084">
                        <w:rPr>
                          <w:rFonts w:ascii="Arial" w:hAnsi="Arial" w:cs="Arial"/>
                          <w:sz w:val="23"/>
                          <w:szCs w:val="23"/>
                        </w:rPr>
                        <w:t xml:space="preserve">writing as my sides did look </w:t>
                      </w:r>
                      <w:r w:rsidR="00CF3E40" w:rsidRPr="00CB5084">
                        <w:rPr>
                          <w:rFonts w:ascii="Arial" w:hAnsi="Arial" w:cs="Arial"/>
                          <w:sz w:val="23"/>
                          <w:szCs w:val="23"/>
                        </w:rPr>
                        <w:t>overpowering with writing. For myself I do find it useful to write more as it gives me the chance to go into detail and explain how much understanding I have with the tasks. As for my progression I could have used more time to add photographs instead of making an extra side to add more writing, as my lecturer unraveled. I could improve on my presenting skills, even though I maintained eye contact and was using my body language to show how much I understand from the presentation, I did repeat myself a few times which was noticed by my lecturer, this has given me insight on how to practice for my next presentation, therefore I will need more planning time to rehearse my presentation before performing in front of the lecturer.</w:t>
                      </w:r>
                    </w:p>
                    <w:p w14:paraId="24804C46" w14:textId="120454A6" w:rsidR="00CF3E40" w:rsidRPr="00CB5084" w:rsidRDefault="00CF3E40">
                      <w:pPr>
                        <w:rPr>
                          <w:rFonts w:ascii="Arial" w:hAnsi="Arial" w:cs="Arial"/>
                          <w:sz w:val="23"/>
                          <w:szCs w:val="23"/>
                        </w:rPr>
                      </w:pPr>
                      <w:r w:rsidRPr="00CB5084">
                        <w:rPr>
                          <w:rFonts w:ascii="Arial" w:hAnsi="Arial" w:cs="Arial"/>
                          <w:sz w:val="23"/>
                          <w:szCs w:val="23"/>
                        </w:rPr>
                        <w:t xml:space="preserve">My thoughts were very positive and motivational. I managed to maintain presenting skills of performing in front of my lecturer really understanding and professional, I was proud of the positive outcome which has helped my ability to overcome some anxiety of speaking out loud, it is also rewarding knowing I presented my presentation a  week before any of my classmates which has given me more motivation to know I can succeed </w:t>
                      </w:r>
                      <w:r w:rsidR="00CB5084" w:rsidRPr="00CB5084">
                        <w:rPr>
                          <w:rFonts w:ascii="Arial" w:hAnsi="Arial" w:cs="Arial"/>
                          <w:sz w:val="23"/>
                          <w:szCs w:val="23"/>
                        </w:rPr>
                        <w:t xml:space="preserve">and have more control with my presenting skills without rehearsing more than once. </w:t>
                      </w:r>
                      <w:r w:rsidRPr="00CB5084">
                        <w:rPr>
                          <w:rFonts w:ascii="Arial" w:hAnsi="Arial" w:cs="Arial"/>
                          <w:sz w:val="23"/>
                          <w:szCs w:val="23"/>
                        </w:rPr>
                        <w:t xml:space="preserve">but </w:t>
                      </w:r>
                      <w:r w:rsidR="00CB5084" w:rsidRPr="00CB5084">
                        <w:rPr>
                          <w:rFonts w:ascii="Arial" w:hAnsi="Arial" w:cs="Arial"/>
                          <w:sz w:val="23"/>
                          <w:szCs w:val="23"/>
                        </w:rPr>
                        <w:t>to</w:t>
                      </w:r>
                      <w:r w:rsidRPr="00CB5084">
                        <w:rPr>
                          <w:rFonts w:ascii="Arial" w:hAnsi="Arial" w:cs="Arial"/>
                          <w:sz w:val="23"/>
                          <w:szCs w:val="23"/>
                        </w:rPr>
                        <w:t xml:space="preserve"> improve I must plan accordingly and rehearse my presentation before presenting. </w:t>
                      </w:r>
                      <w:r w:rsidR="00CB5084" w:rsidRPr="00CB5084">
                        <w:rPr>
                          <w:rFonts w:ascii="Arial" w:hAnsi="Arial" w:cs="Arial"/>
                          <w:sz w:val="23"/>
                          <w:szCs w:val="23"/>
                        </w:rPr>
                        <w:t>I need to use my time a bit more efficiently to know I will not go off track when completing my assignment, I know I should keep my writing to factual statements without writing too much on each slide. Also use more photographs to help make my presentation look ore eye catching.</w:t>
                      </w:r>
                    </w:p>
                  </w:txbxContent>
                </v:textbox>
                <w10:wrap anchorx="page"/>
              </v:shape>
            </w:pict>
          </mc:Fallback>
        </mc:AlternateContent>
      </w:r>
      <w:r w:rsidR="005D7B8A">
        <w:rPr>
          <w:rFonts w:ascii="Arial" w:hAnsi="Arial" w:cs="Arial"/>
        </w:rPr>
        <w:br w:type="page"/>
      </w:r>
    </w:p>
    <w:p w14:paraId="55F8DF3A" w14:textId="0B912466" w:rsidR="005D7B8A" w:rsidRDefault="00BD0483" w:rsidP="00846D4F">
      <w:pPr>
        <w:tabs>
          <w:tab w:val="left" w:pos="990"/>
        </w:tabs>
        <w:spacing w:after="0"/>
        <w:rPr>
          <w:rFonts w:ascii="Arial" w:hAnsi="Arial" w:cs="Arial"/>
        </w:rPr>
      </w:pPr>
      <w:r w:rsidRPr="00BD0483">
        <w:rPr>
          <w:rFonts w:ascii="Arial" w:hAnsi="Arial" w:cs="Arial"/>
          <w:noProof/>
        </w:rPr>
        <w:lastRenderedPageBreak/>
        <mc:AlternateContent>
          <mc:Choice Requires="wps">
            <w:drawing>
              <wp:anchor distT="45720" distB="45720" distL="114300" distR="114300" simplePos="0" relativeHeight="251673600" behindDoc="0" locked="0" layoutInCell="1" allowOverlap="1" wp14:anchorId="5A2E2330" wp14:editId="35D0F992">
                <wp:simplePos x="0" y="0"/>
                <wp:positionH relativeFrom="page">
                  <wp:align>right</wp:align>
                </wp:positionH>
                <wp:positionV relativeFrom="paragraph">
                  <wp:posOffset>-723845</wp:posOffset>
                </wp:positionV>
                <wp:extent cx="7521934" cy="10686553"/>
                <wp:effectExtent l="0" t="0" r="2222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1934" cy="10686553"/>
                        </a:xfrm>
                        <a:prstGeom prst="rect">
                          <a:avLst/>
                        </a:prstGeom>
                        <a:solidFill>
                          <a:srgbClr val="FFFFFF"/>
                        </a:solidFill>
                        <a:ln w="9525">
                          <a:solidFill>
                            <a:srgbClr val="000000"/>
                          </a:solidFill>
                          <a:miter lim="800000"/>
                          <a:headEnd/>
                          <a:tailEnd/>
                        </a:ln>
                      </wps:spPr>
                      <wps:txbx>
                        <w:txbxContent>
                          <w:p w14:paraId="056F7875" w14:textId="28DDB321" w:rsidR="00BD0483" w:rsidRPr="008443E2" w:rsidRDefault="00BD0483">
                            <w:pPr>
                              <w:rPr>
                                <w:rFonts w:ascii="Arial" w:hAnsi="Arial" w:cs="Arial"/>
                                <w:b/>
                                <w:bCs/>
                                <w:sz w:val="23"/>
                                <w:szCs w:val="23"/>
                              </w:rPr>
                            </w:pPr>
                            <w:r w:rsidRPr="008443E2">
                              <w:rPr>
                                <w:rFonts w:ascii="Arial" w:hAnsi="Arial" w:cs="Arial"/>
                                <w:b/>
                                <w:bCs/>
                                <w:sz w:val="23"/>
                                <w:szCs w:val="23"/>
                              </w:rPr>
                              <w:t xml:space="preserve">References </w:t>
                            </w:r>
                          </w:p>
                          <w:p w14:paraId="4A25028E" w14:textId="481C12EB" w:rsidR="00BD0483" w:rsidRDefault="00BD0483" w:rsidP="00BD0483">
                            <w:pPr>
                              <w:rPr>
                                <w:rFonts w:ascii="Arial" w:hAnsi="Arial" w:cs="Arial"/>
                                <w:sz w:val="23"/>
                                <w:szCs w:val="23"/>
                              </w:rPr>
                            </w:pPr>
                            <w:r w:rsidRPr="00BD0483">
                              <w:rPr>
                                <w:rFonts w:ascii="Arial" w:hAnsi="Arial" w:cs="Arial"/>
                                <w:sz w:val="23"/>
                                <w:szCs w:val="23"/>
                              </w:rPr>
                              <w:t xml:space="preserve">Chow, B.C., Choi, P.H.N., Huang, W.Y. and Pan, C.Y., </w:t>
                            </w:r>
                            <w:r w:rsidR="008443E2">
                              <w:rPr>
                                <w:rFonts w:ascii="Arial" w:hAnsi="Arial" w:cs="Arial"/>
                                <w:sz w:val="23"/>
                                <w:szCs w:val="23"/>
                              </w:rPr>
                              <w:t>(</w:t>
                            </w:r>
                            <w:r w:rsidRPr="00BD0483">
                              <w:rPr>
                                <w:rFonts w:ascii="Arial" w:hAnsi="Arial" w:cs="Arial"/>
                                <w:sz w:val="23"/>
                                <w:szCs w:val="23"/>
                              </w:rPr>
                              <w:t>2020</w:t>
                            </w:r>
                            <w:r w:rsidR="008443E2">
                              <w:rPr>
                                <w:rFonts w:ascii="Arial" w:hAnsi="Arial" w:cs="Arial"/>
                                <w:sz w:val="23"/>
                                <w:szCs w:val="23"/>
                              </w:rPr>
                              <w:t>)</w:t>
                            </w:r>
                            <w:r w:rsidRPr="00BD0483">
                              <w:rPr>
                                <w:rFonts w:ascii="Arial" w:hAnsi="Arial" w:cs="Arial"/>
                                <w:sz w:val="23"/>
                                <w:szCs w:val="23"/>
                              </w:rPr>
                              <w:t>. Promoting physical activity in group home settings: Staff perspectives through a SWOT analysis. International Journal of Environmental Research and Public Health, 17(16), p.5805. [Accessed date 29/03/23].</w:t>
                            </w:r>
                          </w:p>
                          <w:p w14:paraId="24CF2BC5" w14:textId="631A7BA6" w:rsidR="008443E2" w:rsidRPr="00BD0483" w:rsidRDefault="008443E2" w:rsidP="00BD0483">
                            <w:pPr>
                              <w:rPr>
                                <w:rFonts w:ascii="Arial" w:hAnsi="Arial" w:cs="Arial"/>
                                <w:sz w:val="23"/>
                                <w:szCs w:val="23"/>
                              </w:rPr>
                            </w:pPr>
                            <w:r w:rsidRPr="008443E2">
                              <w:rPr>
                                <w:rFonts w:ascii="Arial" w:hAnsi="Arial" w:cs="Arial"/>
                                <w:sz w:val="23"/>
                                <w:szCs w:val="23"/>
                              </w:rPr>
                              <w:t xml:space="preserve">Helms, M.M. and Nixon, J., </w:t>
                            </w:r>
                            <w:r>
                              <w:rPr>
                                <w:rFonts w:ascii="Arial" w:hAnsi="Arial" w:cs="Arial"/>
                                <w:sz w:val="23"/>
                                <w:szCs w:val="23"/>
                              </w:rPr>
                              <w:t>(</w:t>
                            </w:r>
                            <w:r w:rsidRPr="008443E2">
                              <w:rPr>
                                <w:rFonts w:ascii="Arial" w:hAnsi="Arial" w:cs="Arial"/>
                                <w:sz w:val="23"/>
                                <w:szCs w:val="23"/>
                              </w:rPr>
                              <w:t>2010</w:t>
                            </w:r>
                            <w:r>
                              <w:rPr>
                                <w:rFonts w:ascii="Arial" w:hAnsi="Arial" w:cs="Arial"/>
                                <w:sz w:val="23"/>
                                <w:szCs w:val="23"/>
                              </w:rPr>
                              <w:t>)</w:t>
                            </w:r>
                            <w:r w:rsidRPr="008443E2">
                              <w:rPr>
                                <w:rFonts w:ascii="Arial" w:hAnsi="Arial" w:cs="Arial"/>
                                <w:sz w:val="23"/>
                                <w:szCs w:val="23"/>
                              </w:rPr>
                              <w:t>. Exploring SWOT analysis–where are we now? A review of academic research from the last decade. Journal of strategy and management, 3(3), pp.215-251.</w:t>
                            </w:r>
                            <w:r>
                              <w:rPr>
                                <w:rFonts w:ascii="Arial" w:hAnsi="Arial" w:cs="Arial"/>
                                <w:sz w:val="23"/>
                                <w:szCs w:val="23"/>
                              </w:rPr>
                              <w:t xml:space="preserve"> [accessed date 28/03/23].</w:t>
                            </w:r>
                          </w:p>
                          <w:p w14:paraId="5C2DB1EF" w14:textId="3B9BEC2A" w:rsidR="00BD0483" w:rsidRDefault="008443E2" w:rsidP="00BD0483">
                            <w:pPr>
                              <w:rPr>
                                <w:rFonts w:ascii="Arial" w:hAnsi="Arial" w:cs="Arial"/>
                                <w:sz w:val="23"/>
                                <w:szCs w:val="23"/>
                              </w:rPr>
                            </w:pPr>
                            <w:r>
                              <w:rPr>
                                <w:rFonts w:ascii="Arial" w:hAnsi="Arial" w:cs="Arial"/>
                                <w:sz w:val="23"/>
                                <w:szCs w:val="23"/>
                              </w:rPr>
                              <w:t>V</w:t>
                            </w:r>
                            <w:r w:rsidR="00BD0483" w:rsidRPr="00BD0483">
                              <w:rPr>
                                <w:rFonts w:ascii="Arial" w:hAnsi="Arial" w:cs="Arial" w:hint="eastAsia"/>
                                <w:sz w:val="23"/>
                                <w:szCs w:val="23"/>
                              </w:rPr>
                              <w:t xml:space="preserve">an </w:t>
                            </w:r>
                            <w:proofErr w:type="spellStart"/>
                            <w:r w:rsidR="00BD0483" w:rsidRPr="00BD0483">
                              <w:rPr>
                                <w:rFonts w:ascii="Arial" w:hAnsi="Arial" w:cs="Arial" w:hint="eastAsia"/>
                                <w:sz w:val="23"/>
                                <w:szCs w:val="23"/>
                              </w:rPr>
                              <w:t>Wijngaarden</w:t>
                            </w:r>
                            <w:proofErr w:type="spellEnd"/>
                            <w:r w:rsidR="00BD0483" w:rsidRPr="00BD0483">
                              <w:rPr>
                                <w:rFonts w:ascii="Arial" w:hAnsi="Arial" w:cs="Arial" w:hint="eastAsia"/>
                                <w:sz w:val="23"/>
                                <w:szCs w:val="23"/>
                              </w:rPr>
                              <w:t xml:space="preserve">, J.D., Scholten, G.R. and van </w:t>
                            </w:r>
                            <w:proofErr w:type="spellStart"/>
                            <w:r w:rsidR="00BD0483" w:rsidRPr="00BD0483">
                              <w:rPr>
                                <w:rFonts w:ascii="Arial" w:hAnsi="Arial" w:cs="Arial" w:hint="eastAsia"/>
                                <w:sz w:val="23"/>
                                <w:szCs w:val="23"/>
                              </w:rPr>
                              <w:t>Wijk</w:t>
                            </w:r>
                            <w:proofErr w:type="spellEnd"/>
                            <w:r w:rsidR="00BD0483" w:rsidRPr="00BD0483">
                              <w:rPr>
                                <w:rFonts w:ascii="Arial" w:hAnsi="Arial" w:cs="Arial" w:hint="eastAsia"/>
                                <w:sz w:val="23"/>
                                <w:szCs w:val="23"/>
                              </w:rPr>
                              <w:t xml:space="preserve">, K.P., </w:t>
                            </w:r>
                            <w:r>
                              <w:rPr>
                                <w:rFonts w:ascii="Arial" w:hAnsi="Arial" w:cs="Arial"/>
                                <w:sz w:val="23"/>
                                <w:szCs w:val="23"/>
                              </w:rPr>
                              <w:t>(</w:t>
                            </w:r>
                            <w:r w:rsidR="00BD0483" w:rsidRPr="00BD0483">
                              <w:rPr>
                                <w:rFonts w:ascii="Arial" w:hAnsi="Arial" w:cs="Arial" w:hint="eastAsia"/>
                                <w:sz w:val="23"/>
                                <w:szCs w:val="23"/>
                              </w:rPr>
                              <w:t>2012</w:t>
                            </w:r>
                            <w:r>
                              <w:rPr>
                                <w:rFonts w:ascii="Arial" w:hAnsi="Arial" w:cs="Arial"/>
                                <w:sz w:val="23"/>
                                <w:szCs w:val="23"/>
                              </w:rPr>
                              <w:t>)</w:t>
                            </w:r>
                            <w:r w:rsidR="00BD0483" w:rsidRPr="00BD0483">
                              <w:rPr>
                                <w:rFonts w:ascii="Arial" w:hAnsi="Arial" w:cs="Arial" w:hint="eastAsia"/>
                                <w:sz w:val="23"/>
                                <w:szCs w:val="23"/>
                              </w:rPr>
                              <w:t>. Strategic analysis for health care organizations: the suitability of the SWOT</w:t>
                            </w:r>
                            <w:r w:rsidR="00BD0483" w:rsidRPr="00BD0483">
                              <w:rPr>
                                <w:rFonts w:ascii="Arial" w:hAnsi="Arial" w:cs="Arial" w:hint="eastAsia"/>
                                <w:sz w:val="23"/>
                                <w:szCs w:val="23"/>
                              </w:rPr>
                              <w:t>‐</w:t>
                            </w:r>
                            <w:r w:rsidR="00BD0483" w:rsidRPr="00BD0483">
                              <w:rPr>
                                <w:rFonts w:ascii="Arial" w:hAnsi="Arial" w:cs="Arial" w:hint="eastAsia"/>
                                <w:sz w:val="23"/>
                                <w:szCs w:val="23"/>
                              </w:rPr>
                              <w:t>analysis. The International journal of health planning and management, 27(1), pp.34-49. [accessed date 29/03/23].</w:t>
                            </w:r>
                          </w:p>
                          <w:p w14:paraId="67BFD721" w14:textId="75CD2331" w:rsidR="008443E2" w:rsidRDefault="008443E2" w:rsidP="00BD0483">
                            <w:pPr>
                              <w:rPr>
                                <w:rFonts w:ascii="Arial" w:hAnsi="Arial" w:cs="Arial"/>
                                <w:sz w:val="23"/>
                                <w:szCs w:val="23"/>
                              </w:rPr>
                            </w:pPr>
                            <w:hyperlink r:id="rId16" w:history="1">
                              <w:r w:rsidRPr="00C37D1B">
                                <w:rPr>
                                  <w:rStyle w:val="Hyperlink"/>
                                  <w:rFonts w:ascii="Arial" w:hAnsi="Arial" w:cs="Arial"/>
                                  <w:sz w:val="23"/>
                                  <w:szCs w:val="23"/>
                                </w:rPr>
                                <w:t>https://www.ismartrecruit.com/blog-personal-development-plan-help-your-employees</w:t>
                              </w:r>
                            </w:hyperlink>
                          </w:p>
                          <w:p w14:paraId="0D89E6BF" w14:textId="77777777" w:rsidR="008443E2" w:rsidRPr="00BD0483" w:rsidRDefault="008443E2" w:rsidP="00BD0483">
                            <w:pPr>
                              <w:rPr>
                                <w:rFonts w:ascii="Arial" w:hAnsi="Arial" w:cs="Arial"/>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E2330" id="_x0000_s1033" type="#_x0000_t202" style="position:absolute;margin-left:541.1pt;margin-top:-57pt;width:592.3pt;height:841.45pt;z-index:251673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">
                <v:textbox>
                  <w:txbxContent>
                    <w:p w14:paraId="056F7875" w14:textId="28DDB321" w:rsidR="00BD0483" w:rsidRPr="008443E2" w:rsidRDefault="00BD0483">
                      <w:pPr>
                        <w:rPr>
                          <w:rFonts w:ascii="Arial" w:hAnsi="Arial" w:cs="Arial"/>
                          <w:b/>
                          <w:bCs/>
                          <w:sz w:val="23"/>
                          <w:szCs w:val="23"/>
                        </w:rPr>
                      </w:pPr>
                      <w:r w:rsidRPr="008443E2">
                        <w:rPr>
                          <w:rFonts w:ascii="Arial" w:hAnsi="Arial" w:cs="Arial"/>
                          <w:b/>
                          <w:bCs/>
                          <w:sz w:val="23"/>
                          <w:szCs w:val="23"/>
                        </w:rPr>
                        <w:t xml:space="preserve">References </w:t>
                      </w:r>
                    </w:p>
                    <w:p w14:paraId="4A25028E" w14:textId="481C12EB" w:rsidR="00BD0483" w:rsidRDefault="00BD0483" w:rsidP="00BD0483">
                      <w:pPr>
                        <w:rPr>
                          <w:rFonts w:ascii="Arial" w:hAnsi="Arial" w:cs="Arial"/>
                          <w:sz w:val="23"/>
                          <w:szCs w:val="23"/>
                        </w:rPr>
                      </w:pPr>
                      <w:r w:rsidRPr="00BD0483">
                        <w:rPr>
                          <w:rFonts w:ascii="Arial" w:hAnsi="Arial" w:cs="Arial"/>
                          <w:sz w:val="23"/>
                          <w:szCs w:val="23"/>
                        </w:rPr>
                        <w:t xml:space="preserve">Chow, B.C., Choi, P.H.N., Huang, W.Y. and Pan, C.Y., </w:t>
                      </w:r>
                      <w:r w:rsidR="008443E2">
                        <w:rPr>
                          <w:rFonts w:ascii="Arial" w:hAnsi="Arial" w:cs="Arial"/>
                          <w:sz w:val="23"/>
                          <w:szCs w:val="23"/>
                        </w:rPr>
                        <w:t>(</w:t>
                      </w:r>
                      <w:r w:rsidRPr="00BD0483">
                        <w:rPr>
                          <w:rFonts w:ascii="Arial" w:hAnsi="Arial" w:cs="Arial"/>
                          <w:sz w:val="23"/>
                          <w:szCs w:val="23"/>
                        </w:rPr>
                        <w:t>2020</w:t>
                      </w:r>
                      <w:r w:rsidR="008443E2">
                        <w:rPr>
                          <w:rFonts w:ascii="Arial" w:hAnsi="Arial" w:cs="Arial"/>
                          <w:sz w:val="23"/>
                          <w:szCs w:val="23"/>
                        </w:rPr>
                        <w:t>)</w:t>
                      </w:r>
                      <w:r w:rsidRPr="00BD0483">
                        <w:rPr>
                          <w:rFonts w:ascii="Arial" w:hAnsi="Arial" w:cs="Arial"/>
                          <w:sz w:val="23"/>
                          <w:szCs w:val="23"/>
                        </w:rPr>
                        <w:t>. Promoting physical activity in group home settings: Staff perspectives through a SWOT analysis. International Journal of Environmental Research and Public Health, 17(16), p.5805. [Accessed date 29/03/23].</w:t>
                      </w:r>
                    </w:p>
                    <w:p w14:paraId="24CF2BC5" w14:textId="631A7BA6" w:rsidR="008443E2" w:rsidRPr="00BD0483" w:rsidRDefault="008443E2" w:rsidP="00BD0483">
                      <w:pPr>
                        <w:rPr>
                          <w:rFonts w:ascii="Arial" w:hAnsi="Arial" w:cs="Arial"/>
                          <w:sz w:val="23"/>
                          <w:szCs w:val="23"/>
                        </w:rPr>
                      </w:pPr>
                      <w:r w:rsidRPr="008443E2">
                        <w:rPr>
                          <w:rFonts w:ascii="Arial" w:hAnsi="Arial" w:cs="Arial"/>
                          <w:sz w:val="23"/>
                          <w:szCs w:val="23"/>
                        </w:rPr>
                        <w:t xml:space="preserve">Helms, M.M. and Nixon, J., </w:t>
                      </w:r>
                      <w:r>
                        <w:rPr>
                          <w:rFonts w:ascii="Arial" w:hAnsi="Arial" w:cs="Arial"/>
                          <w:sz w:val="23"/>
                          <w:szCs w:val="23"/>
                        </w:rPr>
                        <w:t>(</w:t>
                      </w:r>
                      <w:r w:rsidRPr="008443E2">
                        <w:rPr>
                          <w:rFonts w:ascii="Arial" w:hAnsi="Arial" w:cs="Arial"/>
                          <w:sz w:val="23"/>
                          <w:szCs w:val="23"/>
                        </w:rPr>
                        <w:t>2010</w:t>
                      </w:r>
                      <w:r>
                        <w:rPr>
                          <w:rFonts w:ascii="Arial" w:hAnsi="Arial" w:cs="Arial"/>
                          <w:sz w:val="23"/>
                          <w:szCs w:val="23"/>
                        </w:rPr>
                        <w:t>)</w:t>
                      </w:r>
                      <w:r w:rsidRPr="008443E2">
                        <w:rPr>
                          <w:rFonts w:ascii="Arial" w:hAnsi="Arial" w:cs="Arial"/>
                          <w:sz w:val="23"/>
                          <w:szCs w:val="23"/>
                        </w:rPr>
                        <w:t>. Exploring SWOT analysis–where are we now? A review of academic research from the last decade. Journal of strategy and management, 3(3), pp.215-251.</w:t>
                      </w:r>
                      <w:r>
                        <w:rPr>
                          <w:rFonts w:ascii="Arial" w:hAnsi="Arial" w:cs="Arial"/>
                          <w:sz w:val="23"/>
                          <w:szCs w:val="23"/>
                        </w:rPr>
                        <w:t xml:space="preserve"> [accessed date 28/03/23].</w:t>
                      </w:r>
                    </w:p>
                    <w:p w14:paraId="5C2DB1EF" w14:textId="3B9BEC2A" w:rsidR="00BD0483" w:rsidRDefault="008443E2" w:rsidP="00BD0483">
                      <w:pPr>
                        <w:rPr>
                          <w:rFonts w:ascii="Arial" w:hAnsi="Arial" w:cs="Arial"/>
                          <w:sz w:val="23"/>
                          <w:szCs w:val="23"/>
                        </w:rPr>
                      </w:pPr>
                      <w:r>
                        <w:rPr>
                          <w:rFonts w:ascii="Arial" w:hAnsi="Arial" w:cs="Arial"/>
                          <w:sz w:val="23"/>
                          <w:szCs w:val="23"/>
                        </w:rPr>
                        <w:t>V</w:t>
                      </w:r>
                      <w:r w:rsidR="00BD0483" w:rsidRPr="00BD0483">
                        <w:rPr>
                          <w:rFonts w:ascii="Arial" w:hAnsi="Arial" w:cs="Arial" w:hint="eastAsia"/>
                          <w:sz w:val="23"/>
                          <w:szCs w:val="23"/>
                        </w:rPr>
                        <w:t xml:space="preserve">an </w:t>
                      </w:r>
                      <w:proofErr w:type="spellStart"/>
                      <w:r w:rsidR="00BD0483" w:rsidRPr="00BD0483">
                        <w:rPr>
                          <w:rFonts w:ascii="Arial" w:hAnsi="Arial" w:cs="Arial" w:hint="eastAsia"/>
                          <w:sz w:val="23"/>
                          <w:szCs w:val="23"/>
                        </w:rPr>
                        <w:t>Wijngaarden</w:t>
                      </w:r>
                      <w:proofErr w:type="spellEnd"/>
                      <w:r w:rsidR="00BD0483" w:rsidRPr="00BD0483">
                        <w:rPr>
                          <w:rFonts w:ascii="Arial" w:hAnsi="Arial" w:cs="Arial" w:hint="eastAsia"/>
                          <w:sz w:val="23"/>
                          <w:szCs w:val="23"/>
                        </w:rPr>
                        <w:t xml:space="preserve">, J.D., Scholten, G.R. and van </w:t>
                      </w:r>
                      <w:proofErr w:type="spellStart"/>
                      <w:r w:rsidR="00BD0483" w:rsidRPr="00BD0483">
                        <w:rPr>
                          <w:rFonts w:ascii="Arial" w:hAnsi="Arial" w:cs="Arial" w:hint="eastAsia"/>
                          <w:sz w:val="23"/>
                          <w:szCs w:val="23"/>
                        </w:rPr>
                        <w:t>Wijk</w:t>
                      </w:r>
                      <w:proofErr w:type="spellEnd"/>
                      <w:r w:rsidR="00BD0483" w:rsidRPr="00BD0483">
                        <w:rPr>
                          <w:rFonts w:ascii="Arial" w:hAnsi="Arial" w:cs="Arial" w:hint="eastAsia"/>
                          <w:sz w:val="23"/>
                          <w:szCs w:val="23"/>
                        </w:rPr>
                        <w:t xml:space="preserve">, K.P., </w:t>
                      </w:r>
                      <w:r>
                        <w:rPr>
                          <w:rFonts w:ascii="Arial" w:hAnsi="Arial" w:cs="Arial"/>
                          <w:sz w:val="23"/>
                          <w:szCs w:val="23"/>
                        </w:rPr>
                        <w:t>(</w:t>
                      </w:r>
                      <w:r w:rsidR="00BD0483" w:rsidRPr="00BD0483">
                        <w:rPr>
                          <w:rFonts w:ascii="Arial" w:hAnsi="Arial" w:cs="Arial" w:hint="eastAsia"/>
                          <w:sz w:val="23"/>
                          <w:szCs w:val="23"/>
                        </w:rPr>
                        <w:t>2012</w:t>
                      </w:r>
                      <w:r>
                        <w:rPr>
                          <w:rFonts w:ascii="Arial" w:hAnsi="Arial" w:cs="Arial"/>
                          <w:sz w:val="23"/>
                          <w:szCs w:val="23"/>
                        </w:rPr>
                        <w:t>)</w:t>
                      </w:r>
                      <w:r w:rsidR="00BD0483" w:rsidRPr="00BD0483">
                        <w:rPr>
                          <w:rFonts w:ascii="Arial" w:hAnsi="Arial" w:cs="Arial" w:hint="eastAsia"/>
                          <w:sz w:val="23"/>
                          <w:szCs w:val="23"/>
                        </w:rPr>
                        <w:t>. Strategic analysis for health care organizations: the suitability of the SWOT</w:t>
                      </w:r>
                      <w:r w:rsidR="00BD0483" w:rsidRPr="00BD0483">
                        <w:rPr>
                          <w:rFonts w:ascii="Arial" w:hAnsi="Arial" w:cs="Arial" w:hint="eastAsia"/>
                          <w:sz w:val="23"/>
                          <w:szCs w:val="23"/>
                        </w:rPr>
                        <w:t>‐</w:t>
                      </w:r>
                      <w:r w:rsidR="00BD0483" w:rsidRPr="00BD0483">
                        <w:rPr>
                          <w:rFonts w:ascii="Arial" w:hAnsi="Arial" w:cs="Arial" w:hint="eastAsia"/>
                          <w:sz w:val="23"/>
                          <w:szCs w:val="23"/>
                        </w:rPr>
                        <w:t>analysis. The International journal of health planning and management, 27(1), pp.34-49. [accessed date 29/03/23].</w:t>
                      </w:r>
                    </w:p>
                    <w:p w14:paraId="67BFD721" w14:textId="75CD2331" w:rsidR="008443E2" w:rsidRDefault="008443E2" w:rsidP="00BD0483">
                      <w:pPr>
                        <w:rPr>
                          <w:rFonts w:ascii="Arial" w:hAnsi="Arial" w:cs="Arial"/>
                          <w:sz w:val="23"/>
                          <w:szCs w:val="23"/>
                        </w:rPr>
                      </w:pPr>
                      <w:hyperlink r:id="rId17" w:history="1">
                        <w:r w:rsidRPr="00C37D1B">
                          <w:rPr>
                            <w:rStyle w:val="Hyperlink"/>
                            <w:rFonts w:ascii="Arial" w:hAnsi="Arial" w:cs="Arial"/>
                            <w:sz w:val="23"/>
                            <w:szCs w:val="23"/>
                          </w:rPr>
                          <w:t>https://www.ismartrecruit.com/blog-personal-development-plan-help-your-employees</w:t>
                        </w:r>
                      </w:hyperlink>
                    </w:p>
                    <w:p w14:paraId="0D89E6BF" w14:textId="77777777" w:rsidR="008443E2" w:rsidRPr="00BD0483" w:rsidRDefault="008443E2" w:rsidP="00BD0483">
                      <w:pPr>
                        <w:rPr>
                          <w:rFonts w:ascii="Arial" w:hAnsi="Arial" w:cs="Arial"/>
                          <w:sz w:val="23"/>
                          <w:szCs w:val="23"/>
                        </w:rPr>
                      </w:pPr>
                    </w:p>
                  </w:txbxContent>
                </v:textbox>
                <w10:wrap anchorx="page"/>
              </v:shape>
            </w:pict>
          </mc:Fallback>
        </mc:AlternateContent>
      </w:r>
    </w:p>
    <w:p w14:paraId="434C6C86" w14:textId="5C8654AD" w:rsidR="005D7B8A" w:rsidRDefault="005D7B8A">
      <w:pPr>
        <w:spacing w:after="0"/>
        <w:rPr>
          <w:rFonts w:ascii="Arial" w:hAnsi="Arial" w:cs="Arial"/>
        </w:rPr>
      </w:pPr>
      <w:r>
        <w:rPr>
          <w:rFonts w:ascii="Arial" w:hAnsi="Arial" w:cs="Arial"/>
        </w:rPr>
        <w:br w:type="page"/>
      </w:r>
    </w:p>
    <w:p w14:paraId="286B655D" w14:textId="3B1C6592" w:rsidR="00CB5084" w:rsidRPr="00CB5084" w:rsidRDefault="00CB5084" w:rsidP="00CB5084">
      <w:pPr>
        <w:rPr>
          <w:rFonts w:ascii="Arial" w:hAnsi="Arial" w:cs="Arial"/>
        </w:rPr>
      </w:pPr>
    </w:p>
    <w:p w14:paraId="4B716223" w14:textId="57CEB939" w:rsidR="00CB5084" w:rsidRPr="00CB5084" w:rsidRDefault="00CB5084" w:rsidP="00CB5084">
      <w:pPr>
        <w:rPr>
          <w:rFonts w:ascii="Arial" w:hAnsi="Arial" w:cs="Arial"/>
        </w:rPr>
      </w:pPr>
    </w:p>
    <w:p w14:paraId="30A497C0" w14:textId="355E64A3" w:rsidR="00CB5084" w:rsidRPr="00CB5084" w:rsidRDefault="00CB5084" w:rsidP="00CB5084">
      <w:pPr>
        <w:rPr>
          <w:rFonts w:ascii="Arial" w:hAnsi="Arial" w:cs="Arial"/>
        </w:rPr>
      </w:pPr>
    </w:p>
    <w:p w14:paraId="1032F4DF" w14:textId="348118B4" w:rsidR="00CB5084" w:rsidRPr="00CB5084" w:rsidRDefault="00CB5084" w:rsidP="00CB5084">
      <w:pPr>
        <w:tabs>
          <w:tab w:val="left" w:pos="2300"/>
        </w:tabs>
        <w:rPr>
          <w:rFonts w:ascii="Arial" w:hAnsi="Arial" w:cs="Arial"/>
          <w:vertAlign w:val="subscript"/>
        </w:rPr>
      </w:pPr>
      <w:r>
        <w:rPr>
          <w:rFonts w:ascii="Arial" w:hAnsi="Arial" w:cs="Arial"/>
        </w:rPr>
        <w:tab/>
      </w:r>
    </w:p>
    <w:sectPr w:rsidR="00CB5084" w:rsidRPr="00CB5084" w:rsidSect="00B821B0">
      <w:headerReference w:type="default" r:id="rId18"/>
      <w:footerReference w:type="default" r:id="rId19"/>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C7399" w14:textId="77777777" w:rsidR="00A07521" w:rsidRDefault="00A07521" w:rsidP="000C45FF">
      <w:r>
        <w:separator/>
      </w:r>
    </w:p>
  </w:endnote>
  <w:endnote w:type="continuationSeparator" w:id="0">
    <w:p w14:paraId="7B0EF107" w14:textId="77777777" w:rsidR="00A07521" w:rsidRDefault="00A07521"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D27DF" w14:textId="77777777" w:rsidR="00A85029" w:rsidRDefault="00A85029" w:rsidP="00A8502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539D4" w14:textId="77777777" w:rsidR="00A07521" w:rsidRDefault="00A07521" w:rsidP="000C45FF">
      <w:r>
        <w:separator/>
      </w:r>
    </w:p>
  </w:footnote>
  <w:footnote w:type="continuationSeparator" w:id="0">
    <w:p w14:paraId="3FA1A0BC" w14:textId="77777777" w:rsidR="00A07521" w:rsidRDefault="00A07521"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00E5B" w14:textId="77777777" w:rsidR="000C45FF" w:rsidRDefault="000C45FF">
    <w:pPr>
      <w:pStyle w:val="Header"/>
    </w:pPr>
    <w:r>
      <w:rPr>
        <w:noProof/>
        <w:lang w:val="en-GB" w:bidi="en-GB"/>
      </w:rPr>
      <w:drawing>
        <wp:anchor distT="0" distB="0" distL="114300" distR="114300" simplePos="0" relativeHeight="251658240" behindDoc="1" locked="0" layoutInCell="1" allowOverlap="1" wp14:anchorId="33DE7180" wp14:editId="7757BCBD">
          <wp:simplePos x="0" y="0"/>
          <wp:positionH relativeFrom="page">
            <wp:posOffset>154379</wp:posOffset>
          </wp:positionH>
          <wp:positionV relativeFrom="page">
            <wp:posOffset>237506</wp:posOffset>
          </wp:positionV>
          <wp:extent cx="7259823" cy="10224474"/>
          <wp:effectExtent l="0" t="0" r="0" b="5715"/>
          <wp:wrapNone/>
          <wp:docPr id="1"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59823" cy="1022447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E748F"/>
    <w:multiLevelType w:val="hybridMultilevel"/>
    <w:tmpl w:val="DBA04926"/>
    <w:lvl w:ilvl="0" w:tplc="90A47612">
      <w:start w:val="1"/>
      <w:numFmt w:val="bullet"/>
      <w:pStyle w:val="List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86118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7B7"/>
    <w:rsid w:val="00036450"/>
    <w:rsid w:val="00061C84"/>
    <w:rsid w:val="000629D5"/>
    <w:rsid w:val="00064B6A"/>
    <w:rsid w:val="00076632"/>
    <w:rsid w:val="000B4971"/>
    <w:rsid w:val="000C45FF"/>
    <w:rsid w:val="000E3FD1"/>
    <w:rsid w:val="000F46E6"/>
    <w:rsid w:val="000F77B7"/>
    <w:rsid w:val="00180329"/>
    <w:rsid w:val="0019001F"/>
    <w:rsid w:val="001A451F"/>
    <w:rsid w:val="001A74A5"/>
    <w:rsid w:val="001B2ABD"/>
    <w:rsid w:val="001B4C38"/>
    <w:rsid w:val="001D2335"/>
    <w:rsid w:val="001E1759"/>
    <w:rsid w:val="001F1ECC"/>
    <w:rsid w:val="002400EB"/>
    <w:rsid w:val="00244620"/>
    <w:rsid w:val="00256CF7"/>
    <w:rsid w:val="002B6B5B"/>
    <w:rsid w:val="002D2CE0"/>
    <w:rsid w:val="002D5D05"/>
    <w:rsid w:val="0030481B"/>
    <w:rsid w:val="00390ACA"/>
    <w:rsid w:val="003F40D8"/>
    <w:rsid w:val="004071FC"/>
    <w:rsid w:val="00445947"/>
    <w:rsid w:val="004813B3"/>
    <w:rsid w:val="00496591"/>
    <w:rsid w:val="004C63E4"/>
    <w:rsid w:val="004D3011"/>
    <w:rsid w:val="004E0089"/>
    <w:rsid w:val="00524722"/>
    <w:rsid w:val="005645EE"/>
    <w:rsid w:val="005D6289"/>
    <w:rsid w:val="005D7B8A"/>
    <w:rsid w:val="005E39D5"/>
    <w:rsid w:val="00612544"/>
    <w:rsid w:val="0062123A"/>
    <w:rsid w:val="00646E75"/>
    <w:rsid w:val="006610D6"/>
    <w:rsid w:val="006771D0"/>
    <w:rsid w:val="006F2E52"/>
    <w:rsid w:val="00715FCB"/>
    <w:rsid w:val="00743101"/>
    <w:rsid w:val="007867A0"/>
    <w:rsid w:val="007927F5"/>
    <w:rsid w:val="007D3655"/>
    <w:rsid w:val="00802CA0"/>
    <w:rsid w:val="008443E2"/>
    <w:rsid w:val="00846D4F"/>
    <w:rsid w:val="008C1736"/>
    <w:rsid w:val="009030B6"/>
    <w:rsid w:val="00913280"/>
    <w:rsid w:val="00922D5C"/>
    <w:rsid w:val="009E7C63"/>
    <w:rsid w:val="00A07521"/>
    <w:rsid w:val="00A10A67"/>
    <w:rsid w:val="00A2118D"/>
    <w:rsid w:val="00A37203"/>
    <w:rsid w:val="00A85029"/>
    <w:rsid w:val="00AD76E2"/>
    <w:rsid w:val="00B20152"/>
    <w:rsid w:val="00B70850"/>
    <w:rsid w:val="00B821B0"/>
    <w:rsid w:val="00B82554"/>
    <w:rsid w:val="00B9272B"/>
    <w:rsid w:val="00BC5119"/>
    <w:rsid w:val="00BD0483"/>
    <w:rsid w:val="00C066B6"/>
    <w:rsid w:val="00C37BA1"/>
    <w:rsid w:val="00C4674C"/>
    <w:rsid w:val="00C506CF"/>
    <w:rsid w:val="00C60161"/>
    <w:rsid w:val="00C72BED"/>
    <w:rsid w:val="00C9578B"/>
    <w:rsid w:val="00CA562E"/>
    <w:rsid w:val="00CB2D30"/>
    <w:rsid w:val="00CB5084"/>
    <w:rsid w:val="00CF3E40"/>
    <w:rsid w:val="00D06454"/>
    <w:rsid w:val="00D2522B"/>
    <w:rsid w:val="00D62234"/>
    <w:rsid w:val="00D747CC"/>
    <w:rsid w:val="00D82F2F"/>
    <w:rsid w:val="00DA694B"/>
    <w:rsid w:val="00DD172A"/>
    <w:rsid w:val="00E25A26"/>
    <w:rsid w:val="00E55D74"/>
    <w:rsid w:val="00E866EC"/>
    <w:rsid w:val="00E93B74"/>
    <w:rsid w:val="00EB3A62"/>
    <w:rsid w:val="00F073D0"/>
    <w:rsid w:val="00F140CA"/>
    <w:rsid w:val="00F60274"/>
    <w:rsid w:val="00F77FB9"/>
    <w:rsid w:val="00FB068F"/>
    <w:rsid w:val="00FE37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6BC8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iPriority="5"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atentStyles>
  <w:style w:type="paragraph" w:default="1" w:styleId="Normal">
    <w:name w:val="Normal"/>
    <w:qFormat/>
    <w:rsid w:val="00846D4F"/>
    <w:pPr>
      <w:spacing w:after="200"/>
    </w:pPr>
    <w:rPr>
      <w:sz w:val="22"/>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Cs w:val="26"/>
    </w:rPr>
  </w:style>
  <w:style w:type="paragraph" w:styleId="Heading3">
    <w:name w:val="heading 3"/>
    <w:basedOn w:val="Normal"/>
    <w:next w:val="Normal"/>
    <w:link w:val="Heading3Char"/>
    <w:uiPriority w:val="9"/>
    <w:semiHidden/>
    <w:qFormat/>
    <w:rsid w:val="004D3011"/>
    <w:pPr>
      <w:keepNext/>
      <w:keepLines/>
      <w:spacing w:before="240" w:after="120"/>
      <w:outlineLvl w:val="2"/>
    </w:pPr>
    <w:rPr>
      <w:rFonts w:asciiTheme="majorHAnsi" w:eastAsiaTheme="majorEastAsia" w:hAnsiTheme="majorHAnsi" w:cstheme="majorBidi"/>
      <w:b/>
      <w:cap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rsid w:val="00E93B74"/>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0629D5"/>
    <w:pPr>
      <w:spacing w:after="480"/>
    </w:pPr>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0629D5"/>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semiHidden/>
    <w:rsid w:val="000629D5"/>
    <w:rPr>
      <w:rFonts w:asciiTheme="majorHAnsi" w:eastAsiaTheme="majorEastAsia" w:hAnsiTheme="majorHAnsi" w:cstheme="majorBidi"/>
      <w:b/>
      <w:caps/>
      <w:sz w:val="22"/>
    </w:rPr>
  </w:style>
  <w:style w:type="paragraph" w:styleId="ListBullet">
    <w:name w:val="List Bullet"/>
    <w:basedOn w:val="Normal"/>
    <w:uiPriority w:val="5"/>
    <w:rsid w:val="000629D5"/>
    <w:pPr>
      <w:numPr>
        <w:numId w:val="1"/>
      </w:numPr>
      <w:spacing w:after="120" w:line="276" w:lineRule="auto"/>
      <w:ind w:left="720"/>
    </w:pPr>
    <w:rPr>
      <w:rFonts w:eastAsia="Times New Roman" w:cs="Times New Roman"/>
      <w:szCs w:val="20"/>
      <w:lang w:eastAsia="en-US"/>
    </w:rPr>
  </w:style>
  <w:style w:type="character" w:customStyle="1" w:styleId="Greytext">
    <w:name w:val="Grey text"/>
    <w:basedOn w:val="DefaultParagraphFont"/>
    <w:uiPriority w:val="4"/>
    <w:semiHidden/>
    <w:qFormat/>
    <w:rsid w:val="000629D5"/>
    <w:rPr>
      <w:color w:val="808080" w:themeColor="background1" w:themeShade="80"/>
    </w:rPr>
  </w:style>
  <w:style w:type="paragraph" w:customStyle="1" w:styleId="Address">
    <w:name w:val="Address"/>
    <w:basedOn w:val="Normal"/>
    <w:qFormat/>
    <w:rsid w:val="000629D5"/>
    <w:pPr>
      <w:spacing w:after="360"/>
      <w:contextualSpacing/>
    </w:pPr>
  </w:style>
  <w:style w:type="paragraph" w:customStyle="1" w:styleId="Contactdetails">
    <w:name w:val="Contact details"/>
    <w:basedOn w:val="Normal"/>
    <w:qFormat/>
    <w:rsid w:val="000629D5"/>
    <w:pPr>
      <w:contextualSpacing/>
    </w:pPr>
  </w:style>
  <w:style w:type="paragraph" w:styleId="NoSpacing">
    <w:name w:val="No Spacing"/>
    <w:link w:val="NoSpacingChar"/>
    <w:uiPriority w:val="1"/>
    <w:qFormat/>
    <w:rsid w:val="000629D5"/>
    <w:rPr>
      <w:sz w:val="22"/>
      <w:szCs w:val="22"/>
    </w:rPr>
  </w:style>
  <w:style w:type="character" w:customStyle="1" w:styleId="NoSpacingChar">
    <w:name w:val="No Spacing Char"/>
    <w:basedOn w:val="DefaultParagraphFont"/>
    <w:link w:val="NoSpacing"/>
    <w:uiPriority w:val="1"/>
    <w:rsid w:val="00D0645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mailto:Jordanabaylis9@gmail.com" TargetMode="External"/><Relationship Id="rId17" Type="http://schemas.openxmlformats.org/officeDocument/2006/relationships/hyperlink" Target="https://www.ismartrecruit.com/blog-personal-development-plan-help-your-employees" TargetMode="External"/><Relationship Id="rId2" Type="http://schemas.openxmlformats.org/officeDocument/2006/relationships/customXml" Target="../customXml/item2.xml"/><Relationship Id="rId16" Type="http://schemas.openxmlformats.org/officeDocument/2006/relationships/hyperlink" Target="https://www.ismartrecruit.com/blog-personal-development-plan-help-your-employe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rdanabaylis9@gmail.com" TargetMode="External"/><Relationship Id="rId5" Type="http://schemas.openxmlformats.org/officeDocument/2006/relationships/numbering" Target="numbering.xml"/><Relationship Id="rId15" Type="http://schemas.openxmlformats.org/officeDocument/2006/relationships/hyperlink" Target="https://www.ismartrecruit.com/blog-personal-development-plan-help-your-employee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martrecruit.com/blog-personal-development-plan-help-your-employe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90\AppData\Roaming\Microsoft\Templates\Blue%20grey%20cover%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2A8608C972C4D059C5355FC1FA5F56F"/>
        <w:category>
          <w:name w:val="General"/>
          <w:gallery w:val="placeholder"/>
        </w:category>
        <w:types>
          <w:type w:val="bbPlcHdr"/>
        </w:types>
        <w:behaviors>
          <w:behavior w:val="content"/>
        </w:behaviors>
        <w:guid w:val="{97245BD8-CE2C-4C35-AE13-1D7C51A05D30}"/>
      </w:docPartPr>
      <w:docPartBody>
        <w:p w:rsidR="00000000" w:rsidRDefault="00090E91" w:rsidP="00090E91">
          <w:pPr>
            <w:pStyle w:val="62A8608C972C4D059C5355FC1FA5F56F"/>
          </w:pPr>
          <w:r w:rsidRPr="00846D4F">
            <w:rPr>
              <w:rStyle w:val="Heading2Char"/>
              <w:lang w:bidi="en-GB"/>
            </w:rPr>
            <w:t>CONTACT</w:t>
          </w:r>
        </w:p>
      </w:docPartBody>
    </w:docPart>
    <w:docPart>
      <w:docPartPr>
        <w:name w:val="043211B0AFF14A66BD9F5F0ED349B2C2"/>
        <w:category>
          <w:name w:val="General"/>
          <w:gallery w:val="placeholder"/>
        </w:category>
        <w:types>
          <w:type w:val="bbPlcHdr"/>
        </w:types>
        <w:behaviors>
          <w:behavior w:val="content"/>
        </w:behaviors>
        <w:guid w:val="{7E6E8BDF-032B-4611-8395-62425E961EC0}"/>
      </w:docPartPr>
      <w:docPartBody>
        <w:p w:rsidR="00000000" w:rsidRDefault="00090E91" w:rsidP="00090E91">
          <w:pPr>
            <w:pStyle w:val="043211B0AFF14A66BD9F5F0ED349B2C2"/>
          </w:pPr>
          <w:r w:rsidRPr="004D3011">
            <w:rPr>
              <w:lang w:bidi="en-GB"/>
            </w:rPr>
            <w:t>PHONE NUMBER:</w:t>
          </w:r>
        </w:p>
      </w:docPartBody>
    </w:docPart>
    <w:docPart>
      <w:docPartPr>
        <w:name w:val="D4716161BDF34C9CA221FCA72D2A07DB"/>
        <w:category>
          <w:name w:val="General"/>
          <w:gallery w:val="placeholder"/>
        </w:category>
        <w:types>
          <w:type w:val="bbPlcHdr"/>
        </w:types>
        <w:behaviors>
          <w:behavior w:val="content"/>
        </w:behaviors>
        <w:guid w:val="{5F9A0F58-7521-4A9B-9D72-3FA1916DA31A}"/>
      </w:docPartPr>
      <w:docPartBody>
        <w:p w:rsidR="00000000" w:rsidRDefault="00090E91" w:rsidP="00090E91">
          <w:pPr>
            <w:pStyle w:val="D4716161BDF34C9CA221FCA72D2A07DB"/>
          </w:pPr>
          <w:r w:rsidRPr="004D3011">
            <w:rPr>
              <w:lang w:bidi="en-GB"/>
            </w:rPr>
            <w:t>EMAIL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AE748F"/>
    <w:multiLevelType w:val="hybridMultilevel"/>
    <w:tmpl w:val="DBA04926"/>
    <w:lvl w:ilvl="0" w:tplc="90A47612">
      <w:start w:val="1"/>
      <w:numFmt w:val="bullet"/>
      <w:pStyle w:val="List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7664465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91"/>
    <w:rsid w:val="00090E91"/>
    <w:rsid w:val="00934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090E91"/>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4566B649534F2EADBDC009171AD360">
    <w:name w:val="4D4566B649534F2EADBDC009171AD360"/>
  </w:style>
  <w:style w:type="paragraph" w:customStyle="1" w:styleId="0935B1E31D4B469B98B8F6350D0CA6CF">
    <w:name w:val="0935B1E31D4B469B98B8F6350D0CA6CF"/>
  </w:style>
  <w:style w:type="paragraph" w:customStyle="1" w:styleId="46A215F0A80C494C80EA47977E5B6D64">
    <w:name w:val="46A215F0A80C494C80EA47977E5B6D64"/>
  </w:style>
  <w:style w:type="paragraph" w:customStyle="1" w:styleId="D87E098D19A04237840EC87C67D955DB">
    <w:name w:val="D87E098D19A04237840EC87C67D955DB"/>
  </w:style>
  <w:style w:type="paragraph" w:customStyle="1" w:styleId="AD25A840C26D4CB592D3D7A06F3806CC">
    <w:name w:val="AD25A840C26D4CB592D3D7A06F3806CC"/>
  </w:style>
  <w:style w:type="paragraph" w:customStyle="1" w:styleId="6ED841CE97B44BB6944C0028599510D3">
    <w:name w:val="6ED841CE97B44BB6944C0028599510D3"/>
  </w:style>
  <w:style w:type="paragraph" w:customStyle="1" w:styleId="3F25B8583E034D96BD33147A61D4B306">
    <w:name w:val="3F25B8583E034D96BD33147A61D4B306"/>
  </w:style>
  <w:style w:type="paragraph" w:customStyle="1" w:styleId="1609B800A46D4BFBA8FDC4F1CBDE9BC6">
    <w:name w:val="1609B800A46D4BFBA8FDC4F1CBDE9BC6"/>
  </w:style>
  <w:style w:type="paragraph" w:styleId="ListBullet">
    <w:name w:val="List Bullet"/>
    <w:basedOn w:val="Normal"/>
    <w:uiPriority w:val="5"/>
    <w:pPr>
      <w:numPr>
        <w:numId w:val="1"/>
      </w:numPr>
      <w:spacing w:after="120" w:line="276" w:lineRule="auto"/>
      <w:ind w:left="720"/>
    </w:pPr>
    <w:rPr>
      <w:rFonts w:eastAsia="Times New Roman" w:cs="Times New Roman"/>
      <w:szCs w:val="20"/>
      <w:lang w:val="en-US" w:eastAsia="en-US"/>
    </w:rPr>
  </w:style>
  <w:style w:type="paragraph" w:customStyle="1" w:styleId="104636C2DC774DB9A1376828BD8C03CA">
    <w:name w:val="104636C2DC774DB9A1376828BD8C03CA"/>
  </w:style>
  <w:style w:type="character" w:customStyle="1" w:styleId="Greytext">
    <w:name w:val="Grey text"/>
    <w:basedOn w:val="DefaultParagraphFont"/>
    <w:uiPriority w:val="4"/>
    <w:qFormat/>
    <w:rPr>
      <w:color w:val="808080" w:themeColor="background1" w:themeShade="80"/>
    </w:rPr>
  </w:style>
  <w:style w:type="paragraph" w:customStyle="1" w:styleId="17C1E776733C41B7B7366D7C226802B3">
    <w:name w:val="17C1E776733C41B7B7366D7C226802B3"/>
  </w:style>
  <w:style w:type="paragraph" w:customStyle="1" w:styleId="159CC39EB9A6429192171AE1047CB697">
    <w:name w:val="159CC39EB9A6429192171AE1047CB697"/>
  </w:style>
  <w:style w:type="paragraph" w:customStyle="1" w:styleId="7F2632BADD914E638288828553598C12">
    <w:name w:val="7F2632BADD914E638288828553598C12"/>
  </w:style>
  <w:style w:type="paragraph" w:customStyle="1" w:styleId="5EFE665B19534CD99433D3DB471EBA93">
    <w:name w:val="5EFE665B19534CD99433D3DB471EBA93"/>
  </w:style>
  <w:style w:type="paragraph" w:customStyle="1" w:styleId="28078EECF204462BB7739B34472BE3EB">
    <w:name w:val="28078EECF204462BB7739B34472BE3EB"/>
  </w:style>
  <w:style w:type="character" w:customStyle="1" w:styleId="Heading2Char">
    <w:name w:val="Heading 2 Char"/>
    <w:basedOn w:val="DefaultParagraphFont"/>
    <w:link w:val="Heading2"/>
    <w:uiPriority w:val="9"/>
    <w:rsid w:val="00090E91"/>
    <w:rPr>
      <w:rFonts w:asciiTheme="majorHAnsi" w:eastAsiaTheme="majorEastAsia" w:hAnsiTheme="majorHAnsi" w:cstheme="majorBidi"/>
      <w:b/>
      <w:bCs/>
      <w:caps/>
      <w:szCs w:val="26"/>
      <w:lang w:val="en-US" w:eastAsia="ja-JP"/>
    </w:rPr>
  </w:style>
  <w:style w:type="paragraph" w:customStyle="1" w:styleId="645ADC711E724F9B846F47D792CA9472">
    <w:name w:val="645ADC711E724F9B846F47D792CA9472"/>
  </w:style>
  <w:style w:type="paragraph" w:customStyle="1" w:styleId="4DEE349DEA404AFBAF5D465DAB848469">
    <w:name w:val="4DEE349DEA404AFBAF5D465DAB848469"/>
  </w:style>
  <w:style w:type="paragraph" w:customStyle="1" w:styleId="202AA4374B274FF4BC02721E38DF5735">
    <w:name w:val="202AA4374B274FF4BC02721E38DF5735"/>
  </w:style>
  <w:style w:type="paragraph" w:customStyle="1" w:styleId="A30B123603BC4A74B70BF5B7D93CA12D">
    <w:name w:val="A30B123603BC4A74B70BF5B7D93CA12D"/>
  </w:style>
  <w:style w:type="paragraph" w:customStyle="1" w:styleId="842BE2817EBC4A46B70E9EF4821445ED">
    <w:name w:val="842BE2817EBC4A46B70E9EF4821445ED"/>
  </w:style>
  <w:style w:type="paragraph" w:customStyle="1" w:styleId="D291867DAA3E4D86B73C53E46EA54B4D">
    <w:name w:val="D291867DAA3E4D86B73C53E46EA54B4D"/>
  </w:style>
  <w:style w:type="character" w:styleId="Hyperlink">
    <w:name w:val="Hyperlink"/>
    <w:basedOn w:val="DefaultParagraphFont"/>
    <w:uiPriority w:val="99"/>
    <w:rPr>
      <w:color w:val="C45911" w:themeColor="accent2" w:themeShade="BF"/>
      <w:u w:val="single"/>
    </w:rPr>
  </w:style>
  <w:style w:type="paragraph" w:customStyle="1" w:styleId="9362F9F4924B42FE996A920E4863AC8B">
    <w:name w:val="9362F9F4924B42FE996A920E4863AC8B"/>
  </w:style>
  <w:style w:type="paragraph" w:customStyle="1" w:styleId="B8AB7916B8ED4FA2AE8688150443B7A3">
    <w:name w:val="B8AB7916B8ED4FA2AE8688150443B7A3"/>
    <w:rsid w:val="00090E91"/>
  </w:style>
  <w:style w:type="paragraph" w:customStyle="1" w:styleId="68225D9CEFE944D48D24F72827AEDF93">
    <w:name w:val="68225D9CEFE944D48D24F72827AEDF93"/>
    <w:rsid w:val="00090E91"/>
  </w:style>
  <w:style w:type="paragraph" w:customStyle="1" w:styleId="1EA1479348B24D3C8103E3FEA9DF2B44">
    <w:name w:val="1EA1479348B24D3C8103E3FEA9DF2B44"/>
    <w:rsid w:val="00090E91"/>
  </w:style>
  <w:style w:type="paragraph" w:customStyle="1" w:styleId="9B7B3EB7649D4DD1AB5F72E2D352B8FD">
    <w:name w:val="9B7B3EB7649D4DD1AB5F72E2D352B8FD"/>
    <w:rsid w:val="00090E91"/>
  </w:style>
  <w:style w:type="paragraph" w:customStyle="1" w:styleId="BD7B5F2212C04372A3BB7AF618DE96E4">
    <w:name w:val="BD7B5F2212C04372A3BB7AF618DE96E4"/>
    <w:rsid w:val="00090E91"/>
  </w:style>
  <w:style w:type="paragraph" w:customStyle="1" w:styleId="491DCFCB4806443790532E7EB3297B81">
    <w:name w:val="491DCFCB4806443790532E7EB3297B81"/>
    <w:rsid w:val="00090E91"/>
  </w:style>
  <w:style w:type="paragraph" w:customStyle="1" w:styleId="92EBFDB505B348AFBF9071681B451DF4">
    <w:name w:val="92EBFDB505B348AFBF9071681B451DF4"/>
    <w:rsid w:val="00090E91"/>
  </w:style>
  <w:style w:type="paragraph" w:customStyle="1" w:styleId="E9E7FE93A4634A56A6A08CF86C9878A2">
    <w:name w:val="E9E7FE93A4634A56A6A08CF86C9878A2"/>
    <w:rsid w:val="00090E91"/>
  </w:style>
  <w:style w:type="paragraph" w:customStyle="1" w:styleId="A8829B8016374145BBCFA3B0890FAB18">
    <w:name w:val="A8829B8016374145BBCFA3B0890FAB18"/>
    <w:rsid w:val="00090E91"/>
  </w:style>
  <w:style w:type="paragraph" w:customStyle="1" w:styleId="F7592CA3DBAC44E38701A877F3B0D91D">
    <w:name w:val="F7592CA3DBAC44E38701A877F3B0D91D"/>
    <w:rsid w:val="00090E91"/>
  </w:style>
  <w:style w:type="paragraph" w:customStyle="1" w:styleId="15A1BB4BB44049E9873F32051E77AF91">
    <w:name w:val="15A1BB4BB44049E9873F32051E77AF91"/>
    <w:rsid w:val="00090E91"/>
  </w:style>
  <w:style w:type="paragraph" w:customStyle="1" w:styleId="62A8608C972C4D059C5355FC1FA5F56F">
    <w:name w:val="62A8608C972C4D059C5355FC1FA5F56F"/>
    <w:rsid w:val="00090E91"/>
  </w:style>
  <w:style w:type="paragraph" w:customStyle="1" w:styleId="043211B0AFF14A66BD9F5F0ED349B2C2">
    <w:name w:val="043211B0AFF14A66BD9F5F0ED349B2C2"/>
    <w:rsid w:val="00090E91"/>
  </w:style>
  <w:style w:type="paragraph" w:customStyle="1" w:styleId="D4716161BDF34C9CA221FCA72D2A07DB">
    <w:name w:val="D4716161BDF34C9CA221FCA72D2A07DB"/>
    <w:rsid w:val="00090E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03C41-7C44-40A7-B0F9-10640F9D80B5}">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1574C20-78E4-43FF-BE9E-4FC9F2314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30FBCC-A926-441F-A1DD-7C612FD88149}">
  <ds:schemaRefs>
    <ds:schemaRef ds:uri="http://schemas.microsoft.com/sharepoint/v3/contenttype/forms"/>
  </ds:schemaRefs>
</ds:datastoreItem>
</file>

<file path=customXml/itemProps4.xml><?xml version="1.0" encoding="utf-8"?>
<ds:datastoreItem xmlns:ds="http://schemas.openxmlformats.org/officeDocument/2006/customXml" ds:itemID="{0C2CC107-175D-4DD0-9632-A9374011E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Blue grey cover letter</Template>
  <TotalTime>0</TotalTime>
  <Pages>11</Pages>
  <Words>356</Words>
  <Characters>2159</Characters>
  <Application>Microsoft Office Word</Application>
  <DocSecurity>0</DocSecurity>
  <Lines>107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2023-02-20T09:36:00Z</dcterms:created>
  <dcterms:modified xsi:type="dcterms:W3CDTF">2023-03-31T23:46:00Z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