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5EC5D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2E5EDE6" wp14:editId="22E5EDE7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22E5EC5E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22E5EC60" w14:textId="77777777" w:rsidTr="00630448">
        <w:tc>
          <w:tcPr>
            <w:tcW w:w="9922" w:type="dxa"/>
            <w:shd w:val="clear" w:color="auto" w:fill="C0C0C0"/>
          </w:tcPr>
          <w:p w14:paraId="22E5EC5F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22E5EC61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22E5EC66" w14:textId="77777777" w:rsidTr="36ACBD05">
        <w:tc>
          <w:tcPr>
            <w:tcW w:w="2093" w:type="dxa"/>
            <w:shd w:val="clear" w:color="auto" w:fill="auto"/>
          </w:tcPr>
          <w:p w14:paraId="22E5EC6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2E5EC63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2E5EC64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22E5EC65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A6DA2" w:rsidRPr="00A406E5" w14:paraId="22E5EC69" w14:textId="77777777" w:rsidTr="36ACBD05">
        <w:tc>
          <w:tcPr>
            <w:tcW w:w="2093" w:type="dxa"/>
            <w:shd w:val="clear" w:color="auto" w:fill="auto"/>
          </w:tcPr>
          <w:p w14:paraId="22E5EC67" w14:textId="77777777" w:rsidR="00CA6DA2" w:rsidRPr="00A406E5" w:rsidRDefault="00CA6DA2" w:rsidP="00CA6DA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22E5EC68" w14:textId="0B5FF5D4" w:rsidR="00CA6DA2" w:rsidRPr="00A406E5" w:rsidRDefault="00CA6DA2" w:rsidP="00CA6DA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BA Theatr Gerddorol / BA Perfformio</w:t>
            </w:r>
          </w:p>
        </w:tc>
      </w:tr>
      <w:tr w:rsidR="00CA6DA2" w:rsidRPr="00A406E5" w14:paraId="22E5EC6C" w14:textId="77777777" w:rsidTr="36ACBD05">
        <w:tc>
          <w:tcPr>
            <w:tcW w:w="2093" w:type="dxa"/>
            <w:shd w:val="clear" w:color="auto" w:fill="auto"/>
          </w:tcPr>
          <w:p w14:paraId="22E5EC6A" w14:textId="77777777" w:rsidR="00CA6DA2" w:rsidRPr="00A406E5" w:rsidRDefault="00CA6DA2" w:rsidP="00CA6DA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2E5EC6B" w14:textId="7B668819" w:rsidR="00CA6DA2" w:rsidRPr="00A406E5" w:rsidRDefault="00CA6DA2" w:rsidP="00CA6DA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Canu 2</w:t>
            </w:r>
          </w:p>
        </w:tc>
      </w:tr>
      <w:tr w:rsidR="004D47C4" w:rsidRPr="00A406E5" w14:paraId="22E5EC71" w14:textId="77777777" w:rsidTr="36ACBD05">
        <w:tc>
          <w:tcPr>
            <w:tcW w:w="2093" w:type="dxa"/>
            <w:shd w:val="clear" w:color="auto" w:fill="auto"/>
          </w:tcPr>
          <w:p w14:paraId="22E5EC6D" w14:textId="77777777" w:rsidR="004D47C4" w:rsidRPr="00A406E5" w:rsidRDefault="004D47C4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2E5EC6E" w14:textId="1C7F7A5C" w:rsidR="004D47C4" w:rsidRPr="00A406E5" w:rsidRDefault="00775D49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75D49">
              <w:rPr>
                <w:rFonts w:ascii="Arial" w:hAnsi="Arial" w:cs="Arial"/>
                <w:b/>
                <w:sz w:val="22"/>
                <w:szCs w:val="22"/>
                <w:lang w:val="cy"/>
              </w:rPr>
              <w:t>ADPB5008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2E5EC6F" w14:textId="77777777" w:rsidR="004D47C4" w:rsidRPr="00775D49" w:rsidRDefault="004D47C4" w:rsidP="004D47C4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2E5EC70" w14:textId="26705219" w:rsidR="004D47C4" w:rsidRPr="00A406E5" w:rsidRDefault="00341703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10</w:t>
            </w:r>
            <w:r w:rsidR="004D47C4"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0%</w:t>
            </w:r>
          </w:p>
        </w:tc>
      </w:tr>
      <w:tr w:rsidR="004D47C4" w:rsidRPr="00A406E5" w14:paraId="22E5EC76" w14:textId="77777777" w:rsidTr="36ACBD05">
        <w:tc>
          <w:tcPr>
            <w:tcW w:w="2093" w:type="dxa"/>
            <w:shd w:val="clear" w:color="auto" w:fill="auto"/>
          </w:tcPr>
          <w:p w14:paraId="22E5EC72" w14:textId="77777777" w:rsidR="004D47C4" w:rsidRPr="00A406E5" w:rsidRDefault="004D47C4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22E5EC73" w14:textId="643245F9" w:rsidR="004D47C4" w:rsidRPr="00A406E5" w:rsidRDefault="00881FBC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Nathan Jones / Lorraine Mahoney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2E5EC74" w14:textId="77777777" w:rsidR="004D47C4" w:rsidRPr="00A406E5" w:rsidRDefault="004D47C4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2E5EC75" w14:textId="65F6DFF7" w:rsidR="004D47C4" w:rsidRPr="00A406E5" w:rsidRDefault="004D47C4" w:rsidP="004D47C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Eilir Owen Griffiths</w:t>
            </w:r>
          </w:p>
        </w:tc>
      </w:tr>
      <w:tr w:rsidR="00DB116D" w:rsidRPr="00A406E5" w14:paraId="22E5EC7B" w14:textId="77777777" w:rsidTr="36ACBD05">
        <w:tc>
          <w:tcPr>
            <w:tcW w:w="2093" w:type="dxa"/>
            <w:shd w:val="clear" w:color="auto" w:fill="auto"/>
          </w:tcPr>
          <w:p w14:paraId="22E5EC77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2E5EC78" w14:textId="263657BF" w:rsidR="00DB116D" w:rsidRPr="00A406E5" w:rsidRDefault="00475063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Ymarferol</w:t>
            </w:r>
          </w:p>
        </w:tc>
        <w:tc>
          <w:tcPr>
            <w:tcW w:w="2268" w:type="dxa"/>
            <w:shd w:val="clear" w:color="auto" w:fill="auto"/>
          </w:tcPr>
          <w:p w14:paraId="22E5EC79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22E5EC7A" w14:textId="3F036F1E" w:rsidR="00DB116D" w:rsidRPr="00A406E5" w:rsidRDefault="006C5CF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Datganiad </w:t>
            </w:r>
            <w:r w:rsidR="00FB44B2"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12 –</w:t>
            </w:r>
            <w:r w:rsidR="00FB44B2" w:rsidRPr="00250908">
              <w:rPr>
                <w:rFonts w:ascii="Arial" w:hAnsi="Arial" w:cs="Arial"/>
                <w:lang w:val="cy"/>
              </w:rPr>
              <w:t xml:space="preserve"> </w:t>
            </w:r>
            <w:r w:rsidR="00FB44B2"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15m</w:t>
            </w: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u</w:t>
            </w:r>
            <w:r w:rsidR="00FB44B2"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n</w:t>
            </w:r>
            <w:r w:rsidR="00FB44B2" w:rsidRPr="00250908">
              <w:rPr>
                <w:rFonts w:ascii="Arial" w:hAnsi="Arial" w:cs="Arial"/>
                <w:lang w:val="cy"/>
              </w:rPr>
              <w:t xml:space="preserve"> </w:t>
            </w:r>
          </w:p>
        </w:tc>
      </w:tr>
      <w:tr w:rsidR="00B84B5B" w:rsidRPr="00A406E5" w14:paraId="22E5EC80" w14:textId="77777777" w:rsidTr="36ACBD05">
        <w:tc>
          <w:tcPr>
            <w:tcW w:w="2093" w:type="dxa"/>
            <w:shd w:val="clear" w:color="auto" w:fill="auto"/>
          </w:tcPr>
          <w:p w14:paraId="22E5EC7C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22E5EC7D" w14:textId="3067A8C5" w:rsidR="00B84B5B" w:rsidRPr="00A406E5" w:rsidRDefault="36ACBD05" w:rsidP="36ACBD0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36ACBD05">
              <w:rPr>
                <w:rFonts w:ascii="Arial" w:hAnsi="Arial" w:cs="Arial"/>
                <w:b/>
                <w:bCs/>
                <w:sz w:val="22"/>
                <w:szCs w:val="22"/>
              </w:rPr>
              <w:t>W/c 14 November</w:t>
            </w:r>
          </w:p>
        </w:tc>
        <w:tc>
          <w:tcPr>
            <w:tcW w:w="2268" w:type="dxa"/>
            <w:shd w:val="clear" w:color="auto" w:fill="auto"/>
          </w:tcPr>
          <w:p w14:paraId="22E5EC7E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2E5EC7F" w14:textId="2DBCF937" w:rsidR="00B84B5B" w:rsidRPr="00A406E5" w:rsidRDefault="36ACBD05" w:rsidP="36ACBD0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36ACBD0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18 </w:t>
            </w:r>
            <w:proofErr w:type="spellStart"/>
            <w:r w:rsidRPr="36ACBD05">
              <w:rPr>
                <w:rFonts w:ascii="Arial" w:hAnsi="Arial" w:cs="Arial"/>
                <w:b/>
                <w:bCs/>
                <w:sz w:val="22"/>
                <w:szCs w:val="22"/>
              </w:rPr>
              <w:t>Decmebre</w:t>
            </w:r>
            <w:proofErr w:type="spellEnd"/>
          </w:p>
        </w:tc>
      </w:tr>
      <w:tr w:rsidR="00152E9D" w:rsidRPr="00A406E5" w14:paraId="22E5EC85" w14:textId="77777777" w:rsidTr="36ACBD05">
        <w:tc>
          <w:tcPr>
            <w:tcW w:w="2093" w:type="dxa"/>
            <w:shd w:val="clear" w:color="auto" w:fill="auto"/>
          </w:tcPr>
          <w:p w14:paraId="22E5EC81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2E5EC82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22E5EC83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2E5EC84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22E5EC88" w14:textId="77777777" w:rsidTr="36ACBD05">
        <w:tc>
          <w:tcPr>
            <w:tcW w:w="2093" w:type="dxa"/>
            <w:shd w:val="clear" w:color="auto" w:fill="auto"/>
          </w:tcPr>
          <w:p w14:paraId="22E5EC86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2E5EC8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22E5EC89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22E5EC8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2E5EC8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2E5EC8C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2E5EC8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2E5EC8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22E5EC8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22E5EC92" w14:textId="77777777" w:rsidTr="00A406E5">
        <w:tc>
          <w:tcPr>
            <w:tcW w:w="9747" w:type="dxa"/>
            <w:shd w:val="pct10" w:color="auto" w:fill="auto"/>
          </w:tcPr>
          <w:p w14:paraId="22E5EC90" w14:textId="77777777"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2E5EC91" w14:textId="77777777"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22E5EC9A" w14:textId="77777777" w:rsidTr="00A406E5">
        <w:tc>
          <w:tcPr>
            <w:tcW w:w="9747" w:type="dxa"/>
          </w:tcPr>
          <w:p w14:paraId="22E5EC93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878778" w14:textId="01CA9C28" w:rsidR="009E0A74" w:rsidRPr="00250908" w:rsidRDefault="009E0A74" w:rsidP="009E0A74">
            <w:pPr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Ar ôl cwblhau'r modwl hwn yn llwyddiannus, dylai'r myfyriwr allu:</w:t>
            </w:r>
          </w:p>
          <w:p w14:paraId="0964E010" w14:textId="02065AA0" w:rsidR="009E0A74" w:rsidRPr="00250908" w:rsidRDefault="009E0A74" w:rsidP="009E0A74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 xml:space="preserve">Ymchwilio'n feirniadol, ymarfer a pherfformio dewis priodol o ganeuon unigol a grŵp sy'n arwain at gyflwyniad/perfformiad sy'n dangos gwybodaeth gymhwysol am egwyddorion a thechnegau sydd wedi'u hen sefydlu, </w:t>
            </w:r>
            <w:r w:rsidR="0075007D">
              <w:rPr>
                <w:rFonts w:ascii="Arial" w:hAnsi="Arial" w:cs="Arial"/>
                <w:sz w:val="22"/>
                <w:szCs w:val="22"/>
                <w:lang w:val="cy"/>
              </w:rPr>
              <w:t>defnyddi</w:t>
            </w: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o cysyniadau sylfaenol a'r dehongliad arddull priodol.</w:t>
            </w:r>
          </w:p>
          <w:p w14:paraId="7DF474A4" w14:textId="77777777" w:rsidR="009E0A74" w:rsidRPr="00250908" w:rsidRDefault="009E0A74" w:rsidP="009E0A74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Cyflwyno perfformiad hyderus ac uchelgeisiol, gan ddangos sgiliau cyfathrebu effeithiol gyda'r cyfeilydd a'r gynulleidfa.</w:t>
            </w:r>
          </w:p>
          <w:p w14:paraId="262BA593" w14:textId="77777777" w:rsidR="009E0A74" w:rsidRPr="00250908" w:rsidRDefault="009E0A74" w:rsidP="009E0A74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Dangos bod ganddynt y gallu a'r awydd i ddatblygu ac ehangu arddull y darnau a berfformiwyd.</w:t>
            </w:r>
          </w:p>
          <w:p w14:paraId="737BC4C0" w14:textId="77777777" w:rsidR="009E0A74" w:rsidRPr="00250908" w:rsidRDefault="009E0A74" w:rsidP="009E0A74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 xml:space="preserve">Defnyddio'r Model Estill i nodi a datrys problemau lleisiol. </w:t>
            </w:r>
          </w:p>
          <w:p w14:paraId="22E5EC94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2E5EC95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2E5EC96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2E5EC97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2E5EC98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E5EC99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E5EC9B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22E5EC9C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22E5EC9D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22E5EC9F" w14:textId="77777777" w:rsidTr="00630448">
        <w:tc>
          <w:tcPr>
            <w:tcW w:w="9781" w:type="dxa"/>
            <w:shd w:val="clear" w:color="auto" w:fill="C0C0C0"/>
          </w:tcPr>
          <w:p w14:paraId="22E5EC9E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2E5ECA0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22E5ECA1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47F8EFE2" w14:textId="155AB745" w:rsidR="004642C0" w:rsidRPr="003254C0" w:rsidRDefault="004642C0" w:rsidP="004642C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254C0">
        <w:rPr>
          <w:rFonts w:ascii="Arial" w:hAnsi="Arial" w:cs="Arial"/>
          <w:b/>
          <w:bCs/>
          <w:sz w:val="24"/>
          <w:szCs w:val="24"/>
          <w:lang w:val="cy"/>
        </w:rPr>
        <w:t xml:space="preserve">Ymarferol: </w:t>
      </w:r>
      <w:r w:rsidR="00BB2F09" w:rsidRPr="003254C0">
        <w:rPr>
          <w:rFonts w:ascii="Arial" w:hAnsi="Arial" w:cs="Arial"/>
          <w:b/>
          <w:bCs/>
          <w:sz w:val="24"/>
          <w:szCs w:val="24"/>
          <w:lang w:val="cy"/>
        </w:rPr>
        <w:t>Datganiad</w:t>
      </w:r>
      <w:r w:rsidRPr="003254C0">
        <w:rPr>
          <w:rFonts w:ascii="Arial" w:hAnsi="Arial" w:cs="Arial"/>
          <w:b/>
          <w:bCs/>
          <w:sz w:val="24"/>
          <w:szCs w:val="24"/>
          <w:lang w:val="cy"/>
        </w:rPr>
        <w:t xml:space="preserve"> Byr</w:t>
      </w:r>
    </w:p>
    <w:p w14:paraId="34178FE3" w14:textId="77777777" w:rsidR="004642C0" w:rsidRPr="00250908" w:rsidRDefault="004642C0" w:rsidP="004642C0">
      <w:pPr>
        <w:jc w:val="both"/>
        <w:rPr>
          <w:rFonts w:ascii="Arial" w:hAnsi="Arial" w:cs="Arial"/>
          <w:sz w:val="24"/>
          <w:szCs w:val="24"/>
        </w:rPr>
      </w:pPr>
      <w:r w:rsidRPr="00250908">
        <w:rPr>
          <w:rFonts w:ascii="Arial" w:hAnsi="Arial" w:cs="Arial"/>
          <w:sz w:val="24"/>
          <w:szCs w:val="24"/>
          <w:lang w:val="cy"/>
        </w:rPr>
        <w:t>12 - 15 Munud</w:t>
      </w:r>
    </w:p>
    <w:p w14:paraId="06F7C8B1" w14:textId="77777777" w:rsidR="004642C0" w:rsidRPr="00250908" w:rsidRDefault="004642C0" w:rsidP="004642C0">
      <w:pPr>
        <w:jc w:val="both"/>
        <w:rPr>
          <w:rFonts w:ascii="Arial" w:hAnsi="Arial" w:cs="Arial"/>
          <w:sz w:val="24"/>
          <w:szCs w:val="24"/>
        </w:rPr>
      </w:pPr>
    </w:p>
    <w:p w14:paraId="6ADADDE1" w14:textId="77777777" w:rsidR="004642C0" w:rsidRPr="00250908" w:rsidRDefault="004642C0" w:rsidP="004642C0">
      <w:pPr>
        <w:jc w:val="both"/>
        <w:rPr>
          <w:rFonts w:ascii="Arial" w:hAnsi="Arial" w:cs="Arial"/>
          <w:sz w:val="24"/>
          <w:szCs w:val="24"/>
        </w:rPr>
      </w:pPr>
      <w:r w:rsidRPr="00250908">
        <w:rPr>
          <w:rFonts w:ascii="Arial" w:hAnsi="Arial" w:cs="Arial"/>
          <w:sz w:val="24"/>
          <w:szCs w:val="24"/>
          <w:lang w:val="cy"/>
        </w:rPr>
        <w:t xml:space="preserve">Rhaid i fyfyrwyr gyflwyno deunydd adrodd byr i gynnwys nifer o ddarnau unigol a grŵp. </w:t>
      </w:r>
    </w:p>
    <w:p w14:paraId="697EE7B0" w14:textId="77777777" w:rsidR="004642C0" w:rsidRPr="00250908" w:rsidRDefault="004642C0" w:rsidP="004642C0">
      <w:pPr>
        <w:jc w:val="both"/>
        <w:rPr>
          <w:rFonts w:ascii="Arial" w:hAnsi="Arial" w:cs="Arial"/>
          <w:sz w:val="24"/>
          <w:szCs w:val="24"/>
        </w:rPr>
      </w:pPr>
    </w:p>
    <w:p w14:paraId="448B3AF5" w14:textId="35777BEF" w:rsidR="004642C0" w:rsidRPr="00881FBC" w:rsidRDefault="004642C0" w:rsidP="004642C0">
      <w:pPr>
        <w:jc w:val="both"/>
        <w:rPr>
          <w:rFonts w:ascii="Arial" w:hAnsi="Arial" w:cs="Arial"/>
          <w:sz w:val="24"/>
          <w:szCs w:val="24"/>
          <w:lang w:val="cy"/>
        </w:rPr>
      </w:pPr>
      <w:r w:rsidRPr="36ACBD05">
        <w:rPr>
          <w:rFonts w:ascii="Arial" w:hAnsi="Arial" w:cs="Arial"/>
          <w:sz w:val="24"/>
          <w:szCs w:val="24"/>
          <w:lang w:val="cy"/>
        </w:rPr>
        <w:t xml:space="preserve">Yn ystod y modwl rhaid i'r myfyrwyr ddatblygu eu repertoire </w:t>
      </w:r>
      <w:r w:rsidR="00775D0F" w:rsidRPr="36ACBD05">
        <w:rPr>
          <w:rFonts w:ascii="Arial" w:hAnsi="Arial" w:cs="Arial"/>
          <w:sz w:val="24"/>
          <w:szCs w:val="24"/>
          <w:lang w:val="cy"/>
        </w:rPr>
        <w:t>ac ys</w:t>
      </w:r>
      <w:r w:rsidR="00BB627B" w:rsidRPr="36ACBD05">
        <w:rPr>
          <w:rFonts w:ascii="Arial" w:hAnsi="Arial" w:cs="Arial"/>
          <w:sz w:val="24"/>
          <w:szCs w:val="24"/>
          <w:lang w:val="cy"/>
        </w:rPr>
        <w:t>tyrir</w:t>
      </w:r>
      <w:r w:rsidRPr="36ACBD05">
        <w:rPr>
          <w:rFonts w:ascii="Arial" w:hAnsi="Arial" w:cs="Arial"/>
          <w:sz w:val="24"/>
          <w:szCs w:val="24"/>
          <w:lang w:val="cy"/>
        </w:rPr>
        <w:t xml:space="preserve"> y dewis o g</w:t>
      </w:r>
      <w:r w:rsidR="00BB627B" w:rsidRPr="36ACBD05">
        <w:rPr>
          <w:rFonts w:ascii="Arial" w:hAnsi="Arial" w:cs="Arial"/>
          <w:sz w:val="24"/>
          <w:szCs w:val="24"/>
          <w:lang w:val="cy"/>
        </w:rPr>
        <w:t>aneuon</w:t>
      </w:r>
      <w:r w:rsidRPr="36ACBD05">
        <w:rPr>
          <w:rFonts w:ascii="Arial" w:hAnsi="Arial" w:cs="Arial"/>
          <w:sz w:val="24"/>
          <w:szCs w:val="24"/>
          <w:lang w:val="cy"/>
        </w:rPr>
        <w:t xml:space="preserve"> yn ystod y perfformiad terfynol. Bydd y dewis terfynol ac addasrwydd y caneuon yn cael eu asesu. </w:t>
      </w:r>
    </w:p>
    <w:p w14:paraId="2C6191B0" w14:textId="77777777" w:rsidR="004642C0" w:rsidRPr="00881FBC" w:rsidRDefault="004642C0" w:rsidP="004642C0">
      <w:pPr>
        <w:jc w:val="both"/>
        <w:rPr>
          <w:rFonts w:ascii="Arial" w:hAnsi="Arial" w:cs="Arial"/>
          <w:sz w:val="24"/>
          <w:szCs w:val="24"/>
          <w:lang w:val="cy"/>
        </w:rPr>
      </w:pPr>
    </w:p>
    <w:p w14:paraId="22E5ECA2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3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4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5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6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7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8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9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A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B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C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D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E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AF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B0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B1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B2" w14:textId="77777777" w:rsidR="00152E9D" w:rsidRPr="00881FBC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2E5ECC2" w14:textId="77777777" w:rsidR="00A3505D" w:rsidRPr="00881FBC" w:rsidRDefault="00A3505D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DB6480" w14:paraId="22E5ECC4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22E5ECC3" w14:textId="77777777" w:rsidR="00D22D9C" w:rsidRPr="00881FBC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cy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22E5ECC5" w14:textId="77777777" w:rsidR="00D22D9C" w:rsidRPr="00881FBC" w:rsidRDefault="00D22D9C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p w14:paraId="22E5ECC6" w14:textId="77777777" w:rsidR="00D22D9C" w:rsidRPr="00881FBC" w:rsidRDefault="007E3A41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881FBC">
        <w:rPr>
          <w:rFonts w:ascii="Arial" w:hAnsi="Arial" w:cs="Arial"/>
          <w:b/>
          <w:sz w:val="22"/>
          <w:szCs w:val="22"/>
          <w:lang w:val="cy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2E5ECC7" w14:textId="77777777" w:rsidR="004D5E9B" w:rsidRPr="00881FBC" w:rsidRDefault="004D5E9B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</w:p>
    <w:p w14:paraId="22E5ECC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2E5ECC9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2E5ECCA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CB" w14:textId="7A20FE08" w:rsidR="00C01A3F" w:rsidRPr="00D73B51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Byddwn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yn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ystyried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gwaith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gyflwynir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o wythnos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i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wythnos a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gallu’r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myfyrywr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I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ddatblygu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eu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repertoire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dros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gyfnod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modiwl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. Hyn yn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eu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gallu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I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ymchwilio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 yn </w:t>
      </w:r>
      <w:proofErr w:type="spellStart"/>
      <w:r w:rsidR="00D73B51">
        <w:rPr>
          <w:rFonts w:ascii="Arial" w:hAnsi="Arial" w:cs="Arial"/>
          <w:i/>
          <w:sz w:val="22"/>
          <w:szCs w:val="22"/>
        </w:rPr>
        <w:t>rheolaidd</w:t>
      </w:r>
      <w:proofErr w:type="spellEnd"/>
      <w:r w:rsidR="00D73B51">
        <w:rPr>
          <w:rFonts w:ascii="Arial" w:hAnsi="Arial" w:cs="Arial"/>
          <w:i/>
          <w:sz w:val="22"/>
          <w:szCs w:val="22"/>
        </w:rPr>
        <w:t xml:space="preserve">. </w:t>
      </w:r>
    </w:p>
    <w:p w14:paraId="22E5ECCC" w14:textId="77777777" w:rsidR="00C01A3F" w:rsidRPr="00D73B51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CD" w14:textId="77777777" w:rsidR="00D22D9C" w:rsidRPr="00D73B51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CE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2E5ECCF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22E5ECD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2E5ECD1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2E5ECD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D3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2E5ECD4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2E5ECD5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22E5ECD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D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2E5ECD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D9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2E5ECD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22E5ECDB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Byddwch yn defnyddio modelau, dulliau,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22E5ECD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DD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2E5ECDE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DF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22E5ECE0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22E5ECE1" w14:textId="77777777"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2E5ECE2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22E5ECE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E4" w14:textId="77777777"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2E5ECE5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2E5ECE6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22E5ECE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E5ECE8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22E5ECEA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22E5ECE9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2E5ECEB" w14:textId="77777777" w:rsidR="00152E9D" w:rsidRPr="00A406E5" w:rsidRDefault="00152E9D" w:rsidP="00152E9D">
      <w:pPr>
        <w:rPr>
          <w:rFonts w:ascii="Arial" w:hAnsi="Arial" w:cs="Arial"/>
        </w:rPr>
      </w:pPr>
    </w:p>
    <w:p w14:paraId="22E5ECEC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2E5ECED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2E5ECEE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22E5ECF2" w14:textId="77777777" w:rsidTr="00DB648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E5ECEF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22E5ECF0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2E5ECF1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22E5ECF7" w14:textId="77777777" w:rsidTr="00DB648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CF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22E5ECF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CF5" w14:textId="2E31B21F" w:rsidR="00152E9D" w:rsidRPr="00A406E5" w:rsidRDefault="36ACBD05" w:rsidP="36ACBD0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ACBD05">
              <w:rPr>
                <w:rFonts w:ascii="Arial" w:hAnsi="Arial" w:cs="Arial"/>
                <w:sz w:val="32"/>
                <w:szCs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CF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6480" w:rsidRPr="00A406E5" w14:paraId="22E5ED00" w14:textId="77777777" w:rsidTr="00DB6480">
        <w:trPr>
          <w:trHeight w:val="91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CFD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CFE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CFF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09" w14:textId="77777777" w:rsidTr="00DB648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05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2E5ED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07" w14:textId="43DA4595" w:rsidR="00152E9D" w:rsidRPr="00A406E5" w:rsidRDefault="00881FB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0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6480" w:rsidRPr="00A406E5" w14:paraId="22E5ED12" w14:textId="77777777" w:rsidTr="00BB4045">
        <w:trPr>
          <w:trHeight w:val="1686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0A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B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C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D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E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0F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10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11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1B" w14:textId="77777777" w:rsidTr="00DB648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1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2E5ED1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19" w14:textId="27AC4317" w:rsidR="00152E9D" w:rsidRPr="00A406E5" w:rsidRDefault="00881FB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1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6480" w:rsidRPr="00A406E5" w14:paraId="22E5ED24" w14:textId="77777777" w:rsidTr="00C45ABE">
        <w:trPr>
          <w:trHeight w:val="1686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1C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1D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1E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1F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20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21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22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23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2D" w14:textId="77777777" w:rsidTr="00DB648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2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2E5ED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2B" w14:textId="59527451" w:rsidR="00152E9D" w:rsidRPr="00A406E5" w:rsidRDefault="36ACBD05" w:rsidP="36ACBD0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ACBD05">
              <w:rPr>
                <w:rFonts w:ascii="Arial" w:hAnsi="Arial" w:cs="Arial"/>
                <w:sz w:val="32"/>
                <w:szCs w:val="32"/>
              </w:rPr>
              <w:t>70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2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6480" w:rsidRPr="00A406E5" w14:paraId="22E5ED36" w14:textId="77777777" w:rsidTr="00612733">
        <w:trPr>
          <w:trHeight w:val="1686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2E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2F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30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31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32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33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34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35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E5ED3F" w14:textId="77777777" w:rsidTr="00DB648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3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22E5ED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3D" w14:textId="345BF9FA" w:rsidR="00152E9D" w:rsidRPr="00A406E5" w:rsidRDefault="36ACBD05" w:rsidP="36ACBD0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ACBD05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E5ED3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6480" w:rsidRPr="00A406E5" w14:paraId="22E5ED46" w14:textId="77777777" w:rsidTr="00AC2C84">
        <w:trPr>
          <w:trHeight w:val="1124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40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41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42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E5ED43" w14:textId="77777777" w:rsidR="00DB6480" w:rsidRPr="00A406E5" w:rsidRDefault="00DB6480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ED44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ED45" w14:textId="77777777" w:rsidR="00DB6480" w:rsidRPr="00A406E5" w:rsidRDefault="00DB6480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2E5ED4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22E5ED4F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22E5ED4C" w14:textId="77777777"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2E5ED4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22E5ED4E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2E5ED5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2E5ED5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2E5ED51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2E5ED5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2E5ED53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2E5ED59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2E5ED55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2E5ED56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22E5ED5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2E5ED58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2E5ED5A" w14:textId="77777777" w:rsidR="00C073F1" w:rsidRDefault="00C073F1" w:rsidP="00152E9D">
      <w:pPr>
        <w:rPr>
          <w:rFonts w:ascii="Arial" w:hAnsi="Arial" w:cs="Arial"/>
        </w:rPr>
      </w:pPr>
    </w:p>
    <w:p w14:paraId="22E5ED5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22E5ED5C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2E5ED5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22E5ED5E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22E5ED60" w14:textId="77777777" w:rsidTr="00527E60">
        <w:tc>
          <w:tcPr>
            <w:tcW w:w="13858" w:type="dxa"/>
            <w:shd w:val="clear" w:color="auto" w:fill="FF99FF"/>
          </w:tcPr>
          <w:p w14:paraId="22E5ED5F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22E5ED6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2E5ED63" w14:textId="77777777" w:rsidTr="00FC160C">
        <w:tc>
          <w:tcPr>
            <w:tcW w:w="13948" w:type="dxa"/>
            <w:shd w:val="clear" w:color="auto" w:fill="FF99FF"/>
          </w:tcPr>
          <w:p w14:paraId="22E5ED62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22E5ED65" w14:textId="77777777" w:rsidTr="00FC160C">
        <w:tc>
          <w:tcPr>
            <w:tcW w:w="13948" w:type="dxa"/>
            <w:shd w:val="clear" w:color="auto" w:fill="FFCCFF"/>
          </w:tcPr>
          <w:p w14:paraId="22E5ED64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22E5ED66" w14:textId="77777777" w:rsidR="00D635B3" w:rsidRDefault="00D635B3" w:rsidP="00DF2971">
      <w:pPr>
        <w:rPr>
          <w:rFonts w:ascii="Arial" w:hAnsi="Arial" w:cs="Arial"/>
        </w:rPr>
      </w:pPr>
    </w:p>
    <w:p w14:paraId="22E5ED67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22E5ED7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22E5ED68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22E5ED6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22E5ED6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6F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22E5ED7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2E5ED72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22E5ED7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22E5ED7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22E5ED7E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22E5ED76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2E5ED7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22E5ED7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22E5ED8C" w14:textId="77777777" w:rsidTr="00EF2593">
        <w:tc>
          <w:tcPr>
            <w:tcW w:w="1735" w:type="dxa"/>
            <w:shd w:val="clear" w:color="auto" w:fill="FF99FF"/>
          </w:tcPr>
          <w:p w14:paraId="22E5ED7F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22E5ED80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2E5ED8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22E5ED8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2E5ED8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2E5ED8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2E5ED8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2E5ED8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8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8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2E5ED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8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2E5ED8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22E5ED96" w14:textId="77777777" w:rsidTr="00EF2593">
        <w:tc>
          <w:tcPr>
            <w:tcW w:w="1735" w:type="dxa"/>
            <w:shd w:val="clear" w:color="auto" w:fill="FF99FF"/>
          </w:tcPr>
          <w:p w14:paraId="22E5ED8D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22E5ED8E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2E5ED8F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2E5ED90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2E5ED91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9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93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2E5ED95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22E5EDA8" w14:textId="77777777" w:rsidTr="00EF2593">
        <w:tc>
          <w:tcPr>
            <w:tcW w:w="1735" w:type="dxa"/>
            <w:shd w:val="clear" w:color="auto" w:fill="FF99FF"/>
          </w:tcPr>
          <w:p w14:paraId="22E5ED97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2E5ED98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22E5ED99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22E5ED9A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22E5ED9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2E5ED9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>weithiau’n afresymegol ac yn gwrthddweud ei gilydd.</w:t>
            </w:r>
          </w:p>
        </w:tc>
        <w:tc>
          <w:tcPr>
            <w:tcW w:w="1736" w:type="dxa"/>
          </w:tcPr>
          <w:p w14:paraId="22E5ED9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22E5ED9E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22E5ED9F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22E5EDA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2E5EDA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22E5EDA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22E5EDA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22E5EDA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A5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22E5ED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22E5EDA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22E5EDC0" w14:textId="77777777" w:rsidTr="00EF2593">
        <w:tc>
          <w:tcPr>
            <w:tcW w:w="1735" w:type="dxa"/>
            <w:shd w:val="clear" w:color="auto" w:fill="FF99FF"/>
          </w:tcPr>
          <w:p w14:paraId="22E5EDA9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22E5EDAA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22E5EDA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22E5EDA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22E5EDAD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22E5EDA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AF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22E5EDB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22E5EDB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  <w:p w14:paraId="22E5EDB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2E5EDB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22E5EDB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22E5EDB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22E5EDB7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2E5EDB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22E5EDB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22E5EDB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22E5EDB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B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2E5EDB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22E5EDB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2E5EDB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22E5EDD7" w14:textId="77777777" w:rsidTr="00EF2593">
        <w:tc>
          <w:tcPr>
            <w:tcW w:w="1735" w:type="dxa"/>
            <w:shd w:val="clear" w:color="auto" w:fill="FF99FF"/>
          </w:tcPr>
          <w:p w14:paraId="22E5EDC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22E5EDC2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2E5EDC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22E5EDC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2E5EDC5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22E5EDC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2E5EDC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C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2E5EDC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C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22E5EDC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CC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22E5EDC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C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C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2E5EDD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D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E5EDD2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2E5EDD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22E5EDD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2E5EDD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E5EDD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22E5EDD8" w14:textId="77777777" w:rsidR="00DF2971" w:rsidRPr="00D9771E" w:rsidRDefault="00DF2971" w:rsidP="00DF2971">
      <w:pPr>
        <w:rPr>
          <w:rFonts w:ascii="Arial" w:hAnsi="Arial" w:cs="Arial"/>
        </w:rPr>
      </w:pPr>
    </w:p>
    <w:p w14:paraId="22E5EDD9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C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DF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0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3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E5EDE5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  <w:bookmarkStart w:id="0" w:name="cysill"/>
      <w:bookmarkEnd w:id="0"/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A8C54" w14:textId="77777777" w:rsidR="009D636E" w:rsidRDefault="009D636E">
      <w:r>
        <w:separator/>
      </w:r>
    </w:p>
  </w:endnote>
  <w:endnote w:type="continuationSeparator" w:id="0">
    <w:p w14:paraId="1DCC6601" w14:textId="77777777" w:rsidR="009D636E" w:rsidRDefault="009D6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5EDEF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22E5EDF0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5EDF3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7AFF8" w14:textId="77777777" w:rsidR="009D636E" w:rsidRDefault="009D636E">
      <w:r>
        <w:separator/>
      </w:r>
    </w:p>
  </w:footnote>
  <w:footnote w:type="continuationSeparator" w:id="0">
    <w:p w14:paraId="7EEC46D4" w14:textId="77777777" w:rsidR="009D636E" w:rsidRDefault="009D6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863272">
    <w:abstractNumId w:val="1"/>
  </w:num>
  <w:num w:numId="2" w16cid:durableId="503739738">
    <w:abstractNumId w:val="9"/>
  </w:num>
  <w:num w:numId="3" w16cid:durableId="2026980193">
    <w:abstractNumId w:val="15"/>
  </w:num>
  <w:num w:numId="4" w16cid:durableId="434600602">
    <w:abstractNumId w:val="11"/>
  </w:num>
  <w:num w:numId="5" w16cid:durableId="611592320">
    <w:abstractNumId w:val="7"/>
  </w:num>
  <w:num w:numId="6" w16cid:durableId="622812836">
    <w:abstractNumId w:val="14"/>
  </w:num>
  <w:num w:numId="7" w16cid:durableId="1969430500">
    <w:abstractNumId w:val="2"/>
  </w:num>
  <w:num w:numId="8" w16cid:durableId="648708055">
    <w:abstractNumId w:val="13"/>
  </w:num>
  <w:num w:numId="9" w16cid:durableId="481895847">
    <w:abstractNumId w:val="10"/>
  </w:num>
  <w:num w:numId="10" w16cid:durableId="1210415712">
    <w:abstractNumId w:val="4"/>
  </w:num>
  <w:num w:numId="11" w16cid:durableId="1875188926">
    <w:abstractNumId w:val="5"/>
  </w:num>
  <w:num w:numId="12" w16cid:durableId="1182355845">
    <w:abstractNumId w:val="8"/>
  </w:num>
  <w:num w:numId="13" w16cid:durableId="536897599">
    <w:abstractNumId w:val="12"/>
  </w:num>
  <w:num w:numId="14" w16cid:durableId="1365205977">
    <w:abstractNumId w:val="3"/>
  </w:num>
  <w:num w:numId="15" w16cid:durableId="1316108282">
    <w:abstractNumId w:val="0"/>
  </w:num>
  <w:num w:numId="16" w16cid:durableId="112402626">
    <w:abstractNumId w:val="6"/>
  </w:num>
  <w:num w:numId="17" w16cid:durableId="11472850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254C0"/>
    <w:rsid w:val="00341703"/>
    <w:rsid w:val="00352C4A"/>
    <w:rsid w:val="00362560"/>
    <w:rsid w:val="003732FD"/>
    <w:rsid w:val="003753B2"/>
    <w:rsid w:val="00376559"/>
    <w:rsid w:val="0038265A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642C0"/>
    <w:rsid w:val="00470A38"/>
    <w:rsid w:val="00475063"/>
    <w:rsid w:val="00477880"/>
    <w:rsid w:val="004874DE"/>
    <w:rsid w:val="004B5334"/>
    <w:rsid w:val="004B6C14"/>
    <w:rsid w:val="004D47C4"/>
    <w:rsid w:val="004D5E9B"/>
    <w:rsid w:val="004D63D9"/>
    <w:rsid w:val="004E6585"/>
    <w:rsid w:val="0050249F"/>
    <w:rsid w:val="00516A92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D66F4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5CF4"/>
    <w:rsid w:val="006D49ED"/>
    <w:rsid w:val="006D55CE"/>
    <w:rsid w:val="006D637A"/>
    <w:rsid w:val="006D6F24"/>
    <w:rsid w:val="006F0F95"/>
    <w:rsid w:val="006F45BF"/>
    <w:rsid w:val="006F60E0"/>
    <w:rsid w:val="00702F71"/>
    <w:rsid w:val="00721192"/>
    <w:rsid w:val="007366DF"/>
    <w:rsid w:val="0075007D"/>
    <w:rsid w:val="00757839"/>
    <w:rsid w:val="00770C81"/>
    <w:rsid w:val="00775D0F"/>
    <w:rsid w:val="00775D49"/>
    <w:rsid w:val="00791024"/>
    <w:rsid w:val="00793F0A"/>
    <w:rsid w:val="007A2657"/>
    <w:rsid w:val="007C682C"/>
    <w:rsid w:val="007D2385"/>
    <w:rsid w:val="007D69BE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81FBC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D3EA4"/>
    <w:rsid w:val="009D636E"/>
    <w:rsid w:val="009D649C"/>
    <w:rsid w:val="009E0A74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B2F09"/>
    <w:rsid w:val="00BB627B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A6DA2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73B51"/>
    <w:rsid w:val="00DA36EE"/>
    <w:rsid w:val="00DB116D"/>
    <w:rsid w:val="00DB6480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63D1"/>
    <w:rsid w:val="00F07C8C"/>
    <w:rsid w:val="00F154C7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4B2"/>
    <w:rsid w:val="00FB4521"/>
    <w:rsid w:val="00FB4F84"/>
    <w:rsid w:val="00FB5CF8"/>
    <w:rsid w:val="00FF273B"/>
    <w:rsid w:val="00FF564C"/>
    <w:rsid w:val="1A706259"/>
    <w:rsid w:val="36ACBD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2E5EC5D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9E0A74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9E0A74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7" ma:contentTypeDescription="Create a new document." ma:contentTypeScope="" ma:versionID="104d50483f1bc1baf5c04d2ea738b87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7d00bc3001937dc7efe58527bb31886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45262C-C97E-4460-9B6D-E5B6228B4AEA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</ds:schemaRefs>
</ds:datastoreItem>
</file>

<file path=customXml/itemProps2.xml><?xml version="1.0" encoding="utf-8"?>
<ds:datastoreItem xmlns:ds="http://schemas.openxmlformats.org/officeDocument/2006/customXml" ds:itemID="{A1365BC8-A0C4-4E95-B7BA-45612F3CC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4C6914-18F1-4DE6-9BB1-B039DA90F69A}"/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10</Pages>
  <Words>3488</Words>
  <Characters>19882</Characters>
  <Application>Microsoft Office Word</Application>
  <DocSecurity>0</DocSecurity>
  <Lines>165</Lines>
  <Paragraphs>46</Paragraphs>
  <ScaleCrop>false</ScaleCrop>
  <Company>S.I.H.E.</Company>
  <LinksUpToDate>false</LinksUpToDate>
  <CharactersWithSpaces>23324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Eilir Owen-griffiths</cp:lastModifiedBy>
  <cp:revision>10</cp:revision>
  <cp:lastPrinted>2014-10-10T07:42:00Z</cp:lastPrinted>
  <dcterms:created xsi:type="dcterms:W3CDTF">2022-04-13T16:13:00Z</dcterms:created>
  <dcterms:modified xsi:type="dcterms:W3CDTF">2023-04-24T11:36:00Z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0x0101004D59DA1BF2B3334DB5F90C6E07467918</vt:lpwstr>
  </property>
  <property fmtid="{D5CDD505-2E9C-101B-9397-08002B2CF9AE}" pid="6" name="MediaServiceImageTags">
    <vt:lpwstr/>
  </property>
</Properties>
</file>