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2C1CF" w14:textId="77777777" w:rsidR="006C2654" w:rsidRDefault="006C2654" w:rsidP="008F242E">
      <w:pPr>
        <w:ind w:left="0"/>
        <w:jc w:val="center"/>
        <w:rPr>
          <w:b/>
          <w:sz w:val="32"/>
        </w:rPr>
      </w:pPr>
    </w:p>
    <w:p w14:paraId="7021F2F8" w14:textId="77777777" w:rsidR="006C2654" w:rsidRDefault="006C2654" w:rsidP="008F242E">
      <w:pPr>
        <w:ind w:left="0"/>
        <w:jc w:val="center"/>
        <w:rPr>
          <w:b/>
          <w:sz w:val="32"/>
        </w:rPr>
      </w:pPr>
    </w:p>
    <w:p w14:paraId="61730CF4" w14:textId="77777777" w:rsidR="006C2654" w:rsidRDefault="006C2654" w:rsidP="008F242E">
      <w:pPr>
        <w:ind w:left="0"/>
        <w:jc w:val="center"/>
        <w:rPr>
          <w:b/>
          <w:sz w:val="32"/>
        </w:rPr>
      </w:pPr>
    </w:p>
    <w:p w14:paraId="15C4C608" w14:textId="77777777" w:rsidR="006C2654" w:rsidRDefault="006C2654" w:rsidP="008F242E">
      <w:pPr>
        <w:ind w:left="0"/>
        <w:jc w:val="center"/>
        <w:rPr>
          <w:b/>
          <w:sz w:val="32"/>
        </w:rPr>
      </w:pPr>
    </w:p>
    <w:p w14:paraId="38EDEF22" w14:textId="77777777" w:rsidR="006C2654" w:rsidRDefault="006C2654" w:rsidP="008F242E">
      <w:pPr>
        <w:ind w:left="0"/>
        <w:jc w:val="center"/>
        <w:rPr>
          <w:b/>
          <w:sz w:val="32"/>
        </w:rPr>
      </w:pPr>
    </w:p>
    <w:p w14:paraId="45AC52C9" w14:textId="7EF0C9E6" w:rsidR="006C2654" w:rsidRDefault="00A324A7" w:rsidP="006C2654">
      <w:pPr>
        <w:ind w:left="0"/>
        <w:jc w:val="center"/>
        <w:rPr>
          <w:b/>
          <w:sz w:val="32"/>
        </w:rPr>
      </w:pPr>
      <w:r w:rsidRPr="00840AE8">
        <w:rPr>
          <w:b/>
          <w:sz w:val="32"/>
        </w:rPr>
        <w:t>Individual Report</w:t>
      </w:r>
    </w:p>
    <w:p w14:paraId="79DBDCEF" w14:textId="77777777" w:rsidR="006C2654" w:rsidRDefault="006C2654" w:rsidP="006C2654">
      <w:pPr>
        <w:ind w:left="0"/>
        <w:jc w:val="center"/>
        <w:rPr>
          <w:b/>
          <w:sz w:val="32"/>
        </w:rPr>
      </w:pPr>
    </w:p>
    <w:p w14:paraId="29D3AC46" w14:textId="77777777" w:rsidR="00E4191B" w:rsidRPr="00840AE8" w:rsidRDefault="00E4191B" w:rsidP="006C2654">
      <w:pPr>
        <w:ind w:left="0"/>
        <w:jc w:val="center"/>
        <w:rPr>
          <w:b/>
          <w:sz w:val="32"/>
        </w:rPr>
      </w:pPr>
    </w:p>
    <w:p w14:paraId="6031AD2F" w14:textId="767E776F" w:rsidR="00A324A7" w:rsidRDefault="00A324A7" w:rsidP="008F242E">
      <w:pPr>
        <w:ind w:left="0"/>
        <w:jc w:val="center"/>
        <w:rPr>
          <w:sz w:val="28"/>
        </w:rPr>
      </w:pPr>
      <w:r w:rsidRPr="00840AE8">
        <w:rPr>
          <w:sz w:val="28"/>
        </w:rPr>
        <w:t>Entrepreneurship M5X01572</w:t>
      </w:r>
    </w:p>
    <w:p w14:paraId="6CB8D954" w14:textId="77777777" w:rsidR="006C2654" w:rsidRDefault="006C2654" w:rsidP="008F242E">
      <w:pPr>
        <w:ind w:left="0"/>
        <w:jc w:val="center"/>
        <w:rPr>
          <w:sz w:val="28"/>
        </w:rPr>
      </w:pPr>
    </w:p>
    <w:p w14:paraId="29449808" w14:textId="77777777" w:rsidR="008912AD" w:rsidRDefault="008912AD" w:rsidP="008F242E">
      <w:pPr>
        <w:ind w:left="0"/>
        <w:jc w:val="center"/>
        <w:rPr>
          <w:sz w:val="28"/>
        </w:rPr>
      </w:pPr>
    </w:p>
    <w:p w14:paraId="17DA39C7" w14:textId="77777777" w:rsidR="008912AD" w:rsidRDefault="008912AD" w:rsidP="008F242E">
      <w:pPr>
        <w:ind w:left="0"/>
        <w:jc w:val="center"/>
        <w:rPr>
          <w:sz w:val="28"/>
        </w:rPr>
      </w:pPr>
      <w:r>
        <w:rPr>
          <w:sz w:val="28"/>
        </w:rPr>
        <w:t>Liam Howells</w:t>
      </w:r>
    </w:p>
    <w:p w14:paraId="6CCDC388" w14:textId="29E74B68" w:rsidR="00607727" w:rsidRPr="008912AD" w:rsidRDefault="00607727" w:rsidP="008F242E">
      <w:pPr>
        <w:ind w:left="0"/>
        <w:jc w:val="center"/>
        <w:rPr>
          <w:i/>
          <w:sz w:val="24"/>
        </w:rPr>
      </w:pPr>
      <w:r w:rsidRPr="008912AD">
        <w:rPr>
          <w:i/>
          <w:sz w:val="24"/>
        </w:rPr>
        <w:t>P147662</w:t>
      </w:r>
    </w:p>
    <w:p w14:paraId="0A765D09" w14:textId="77777777" w:rsidR="006C2654" w:rsidRDefault="006C2654" w:rsidP="008F242E">
      <w:pPr>
        <w:ind w:left="0"/>
        <w:jc w:val="center"/>
        <w:rPr>
          <w:sz w:val="28"/>
        </w:rPr>
      </w:pPr>
    </w:p>
    <w:p w14:paraId="56CCFC3A" w14:textId="77777777" w:rsidR="00E4191B" w:rsidRPr="00840AE8" w:rsidRDefault="00E4191B" w:rsidP="008F242E">
      <w:pPr>
        <w:ind w:left="0"/>
        <w:jc w:val="center"/>
        <w:rPr>
          <w:sz w:val="28"/>
        </w:rPr>
      </w:pPr>
    </w:p>
    <w:p w14:paraId="2CD321FB" w14:textId="5F26187E" w:rsidR="00A324A7" w:rsidRPr="00E4191B" w:rsidRDefault="006C2654" w:rsidP="008F242E">
      <w:pPr>
        <w:ind w:left="0"/>
        <w:jc w:val="center"/>
        <w:rPr>
          <w:sz w:val="28"/>
        </w:rPr>
      </w:pPr>
      <w:r w:rsidRPr="00E4191B">
        <w:rPr>
          <w:sz w:val="28"/>
        </w:rPr>
        <w:t>BA</w:t>
      </w:r>
      <w:r w:rsidR="00A324A7" w:rsidRPr="00E4191B">
        <w:rPr>
          <w:sz w:val="28"/>
        </w:rPr>
        <w:t xml:space="preserve"> Music Technology</w:t>
      </w:r>
    </w:p>
    <w:p w14:paraId="3ACB717A" w14:textId="77777777" w:rsidR="00607727" w:rsidRDefault="00607727" w:rsidP="00607727">
      <w:pPr>
        <w:ind w:left="0"/>
        <w:rPr>
          <w:sz w:val="28"/>
        </w:rPr>
      </w:pPr>
    </w:p>
    <w:p w14:paraId="1E753298" w14:textId="77777777" w:rsidR="006C2654" w:rsidRDefault="006C2654" w:rsidP="00607727">
      <w:pPr>
        <w:ind w:left="0"/>
        <w:rPr>
          <w:sz w:val="24"/>
        </w:rPr>
      </w:pPr>
    </w:p>
    <w:p w14:paraId="1122A42C" w14:textId="77777777" w:rsidR="006C2654" w:rsidRDefault="006C2654" w:rsidP="00607727">
      <w:pPr>
        <w:ind w:left="0"/>
        <w:rPr>
          <w:sz w:val="24"/>
        </w:rPr>
      </w:pPr>
    </w:p>
    <w:p w14:paraId="7900F33D" w14:textId="77777777" w:rsidR="006C2654" w:rsidRDefault="006C2654" w:rsidP="00607727">
      <w:pPr>
        <w:ind w:left="0"/>
        <w:rPr>
          <w:sz w:val="24"/>
        </w:rPr>
      </w:pPr>
    </w:p>
    <w:p w14:paraId="34806166" w14:textId="77777777" w:rsidR="006C2654" w:rsidRDefault="006C2654" w:rsidP="00607727">
      <w:pPr>
        <w:ind w:left="0"/>
        <w:rPr>
          <w:sz w:val="24"/>
        </w:rPr>
      </w:pPr>
    </w:p>
    <w:p w14:paraId="7EC03E2C" w14:textId="77777777" w:rsidR="006C2654" w:rsidRDefault="006C2654" w:rsidP="00607727">
      <w:pPr>
        <w:ind w:left="0"/>
        <w:rPr>
          <w:sz w:val="24"/>
        </w:rPr>
      </w:pPr>
    </w:p>
    <w:p w14:paraId="301E253B" w14:textId="77777777" w:rsidR="006C2654" w:rsidRDefault="006C2654" w:rsidP="00607727">
      <w:pPr>
        <w:ind w:left="0"/>
        <w:rPr>
          <w:sz w:val="24"/>
        </w:rPr>
      </w:pPr>
    </w:p>
    <w:p w14:paraId="0F871D08" w14:textId="77777777" w:rsidR="006C2654" w:rsidRDefault="006C2654" w:rsidP="00607727">
      <w:pPr>
        <w:ind w:left="0"/>
        <w:rPr>
          <w:sz w:val="24"/>
        </w:rPr>
      </w:pPr>
    </w:p>
    <w:p w14:paraId="4D717227" w14:textId="77777777" w:rsidR="006C2654" w:rsidRDefault="006C2654" w:rsidP="00607727">
      <w:pPr>
        <w:ind w:left="0"/>
        <w:rPr>
          <w:sz w:val="24"/>
        </w:rPr>
      </w:pPr>
    </w:p>
    <w:p w14:paraId="14352F7E" w14:textId="77777777" w:rsidR="006C2654" w:rsidRDefault="006C2654" w:rsidP="00607727">
      <w:pPr>
        <w:ind w:left="0"/>
        <w:rPr>
          <w:sz w:val="24"/>
        </w:rPr>
      </w:pPr>
    </w:p>
    <w:p w14:paraId="6EDE2E19" w14:textId="77777777" w:rsidR="006C2654" w:rsidRDefault="006C2654" w:rsidP="00607727">
      <w:pPr>
        <w:ind w:left="0"/>
        <w:rPr>
          <w:sz w:val="24"/>
        </w:rPr>
      </w:pPr>
    </w:p>
    <w:p w14:paraId="5C9B5E94" w14:textId="77777777" w:rsidR="006C2654" w:rsidRDefault="006C2654" w:rsidP="00607727">
      <w:pPr>
        <w:ind w:left="0"/>
        <w:rPr>
          <w:sz w:val="24"/>
        </w:rPr>
      </w:pPr>
    </w:p>
    <w:p w14:paraId="76D0BF8F" w14:textId="281D032F" w:rsidR="00800DC3" w:rsidRPr="00800DC3" w:rsidRDefault="00800DC3" w:rsidP="00800DC3">
      <w:pPr>
        <w:spacing w:line="480" w:lineRule="auto"/>
        <w:ind w:left="0" w:firstLine="720"/>
        <w:rPr>
          <w:b/>
          <w:sz w:val="24"/>
        </w:rPr>
      </w:pPr>
      <w:r>
        <w:rPr>
          <w:b/>
          <w:sz w:val="24"/>
        </w:rPr>
        <w:t xml:space="preserve">II. </w:t>
      </w:r>
      <w:r>
        <w:rPr>
          <w:b/>
          <w:sz w:val="24"/>
        </w:rPr>
        <w:tab/>
      </w:r>
      <w:r w:rsidR="00B02CEB">
        <w:rPr>
          <w:b/>
          <w:sz w:val="24"/>
        </w:rPr>
        <w:t xml:space="preserve">Awareness of New </w:t>
      </w:r>
      <w:r>
        <w:rPr>
          <w:b/>
          <w:sz w:val="24"/>
        </w:rPr>
        <w:t>Entrepreneurial Aims and Intentions</w:t>
      </w:r>
    </w:p>
    <w:p w14:paraId="10F514AA" w14:textId="6E87E63E" w:rsidR="00E4191B" w:rsidRDefault="00BF20DC" w:rsidP="00800DC3">
      <w:pPr>
        <w:spacing w:line="480" w:lineRule="auto"/>
        <w:ind w:left="0" w:firstLine="720"/>
        <w:rPr>
          <w:sz w:val="24"/>
        </w:rPr>
      </w:pPr>
      <w:r>
        <w:rPr>
          <w:sz w:val="24"/>
        </w:rPr>
        <w:t xml:space="preserve">Participating in </w:t>
      </w:r>
      <w:r w:rsidR="008F242E">
        <w:rPr>
          <w:sz w:val="24"/>
        </w:rPr>
        <w:t>the</w:t>
      </w:r>
      <w:r>
        <w:rPr>
          <w:sz w:val="24"/>
        </w:rPr>
        <w:t xml:space="preserve"> study of Entrepreneurship </w:t>
      </w:r>
      <w:r w:rsidR="008F242E">
        <w:rPr>
          <w:sz w:val="24"/>
        </w:rPr>
        <w:t xml:space="preserve">has really allowed me to visualize how I will pursue a living through means of being self-employed and all the way up to taking control of a potential </w:t>
      </w:r>
      <w:r w:rsidR="001B56F7">
        <w:rPr>
          <w:sz w:val="24"/>
        </w:rPr>
        <w:t>business</w:t>
      </w:r>
      <w:r w:rsidR="008F242E">
        <w:rPr>
          <w:sz w:val="24"/>
        </w:rPr>
        <w:t xml:space="preserve"> that could also provide for other individuals and their livelihoods. As more of an artist, my vision is bound by creativity and infusing that with the ambitions of a prospected Entrepreneur was enlightening and empowering.</w:t>
      </w:r>
      <w:r w:rsidR="00A5060C">
        <w:rPr>
          <w:sz w:val="24"/>
        </w:rPr>
        <w:t xml:space="preserve"> </w:t>
      </w:r>
      <w:r w:rsidR="008F242E">
        <w:rPr>
          <w:sz w:val="24"/>
        </w:rPr>
        <w:t xml:space="preserve">I discovered how it was possible to register a </w:t>
      </w:r>
      <w:r w:rsidR="00A5060C">
        <w:rPr>
          <w:sz w:val="24"/>
        </w:rPr>
        <w:t>business</w:t>
      </w:r>
      <w:r w:rsidR="008F242E">
        <w:rPr>
          <w:sz w:val="24"/>
        </w:rPr>
        <w:t xml:space="preserve"> with the UK Government, how to register a brand and because of this I learned – ultimately – that it is not entirely out of my reach.</w:t>
      </w:r>
    </w:p>
    <w:p w14:paraId="25267E33" w14:textId="126D103C" w:rsidR="00E4191B" w:rsidRDefault="00A5060C" w:rsidP="00B02CEB">
      <w:pPr>
        <w:spacing w:line="480" w:lineRule="auto"/>
        <w:ind w:left="0" w:firstLine="720"/>
        <w:rPr>
          <w:sz w:val="24"/>
        </w:rPr>
      </w:pPr>
      <w:r>
        <w:rPr>
          <w:sz w:val="24"/>
        </w:rPr>
        <w:t>The music industry is renowned for its intense competition and frequent s</w:t>
      </w:r>
      <w:r w:rsidR="0042558A">
        <w:rPr>
          <w:sz w:val="24"/>
        </w:rPr>
        <w:t xml:space="preserve">hifts in leading market trends, </w:t>
      </w:r>
      <w:r w:rsidR="00B93577">
        <w:rPr>
          <w:sz w:val="24"/>
        </w:rPr>
        <w:t>this is where my research was made predominantly and the</w:t>
      </w:r>
      <w:r w:rsidR="0042558A">
        <w:rPr>
          <w:sz w:val="24"/>
        </w:rPr>
        <w:t xml:space="preserve"> shifts </w:t>
      </w:r>
      <w:r w:rsidR="00B93577">
        <w:rPr>
          <w:sz w:val="24"/>
        </w:rPr>
        <w:t>mainly occur in</w:t>
      </w:r>
      <w:r w:rsidR="0042558A">
        <w:rPr>
          <w:sz w:val="24"/>
        </w:rPr>
        <w:t xml:space="preserve"> the genre of music </w:t>
      </w:r>
      <w:r w:rsidR="00B93577">
        <w:rPr>
          <w:sz w:val="24"/>
        </w:rPr>
        <w:t xml:space="preserve">that is most popular at any given time </w:t>
      </w:r>
      <w:r w:rsidR="0042558A">
        <w:rPr>
          <w:sz w:val="24"/>
        </w:rPr>
        <w:t>and the artists who are producing that genre. This is where electronic music steps in and why I decided to take on the r</w:t>
      </w:r>
      <w:r w:rsidR="00B93577">
        <w:rPr>
          <w:sz w:val="24"/>
        </w:rPr>
        <w:t xml:space="preserve">ole of a sole trader for this assignment </w:t>
      </w:r>
      <w:r w:rsidR="00E677A2">
        <w:rPr>
          <w:sz w:val="24"/>
        </w:rPr>
        <w:t>– using my experience and technical knowledge to</w:t>
      </w:r>
      <w:r w:rsidR="00B93577">
        <w:rPr>
          <w:sz w:val="24"/>
        </w:rPr>
        <w:t xml:space="preserve"> </w:t>
      </w:r>
      <w:r w:rsidR="00E677A2">
        <w:rPr>
          <w:sz w:val="24"/>
        </w:rPr>
        <w:t>provide</w:t>
      </w:r>
      <w:r w:rsidR="0042558A">
        <w:rPr>
          <w:sz w:val="24"/>
        </w:rPr>
        <w:t xml:space="preserve"> electronic music </w:t>
      </w:r>
      <w:r w:rsidR="00B93577">
        <w:rPr>
          <w:sz w:val="24"/>
        </w:rPr>
        <w:t xml:space="preserve">consultation and writing </w:t>
      </w:r>
      <w:r w:rsidR="0042558A">
        <w:rPr>
          <w:sz w:val="24"/>
        </w:rPr>
        <w:t xml:space="preserve">services </w:t>
      </w:r>
      <w:r w:rsidR="00B93577">
        <w:rPr>
          <w:sz w:val="24"/>
        </w:rPr>
        <w:t xml:space="preserve">- </w:t>
      </w:r>
      <w:r w:rsidR="0042558A">
        <w:rPr>
          <w:sz w:val="24"/>
        </w:rPr>
        <w:t xml:space="preserve">as the entirety of music we hear on the radio or anywhere else is conceived </w:t>
      </w:r>
      <w:r w:rsidR="00B93577">
        <w:rPr>
          <w:sz w:val="24"/>
        </w:rPr>
        <w:t xml:space="preserve">on a computer – that </w:t>
      </w:r>
      <w:r w:rsidR="0042558A">
        <w:rPr>
          <w:sz w:val="24"/>
        </w:rPr>
        <w:t>pretty much anyone can have access to</w:t>
      </w:r>
      <w:r w:rsidR="00E677A2">
        <w:rPr>
          <w:sz w:val="24"/>
        </w:rPr>
        <w:t>, w</w:t>
      </w:r>
      <w:r w:rsidR="0042558A">
        <w:rPr>
          <w:sz w:val="24"/>
        </w:rPr>
        <w:t xml:space="preserve">hich is why the </w:t>
      </w:r>
      <w:r w:rsidR="00E677A2">
        <w:rPr>
          <w:sz w:val="24"/>
        </w:rPr>
        <w:t>awareness of</w:t>
      </w:r>
      <w:r w:rsidR="0042558A">
        <w:rPr>
          <w:sz w:val="24"/>
        </w:rPr>
        <w:t xml:space="preserve"> electronic music production now is incomparable to years go</w:t>
      </w:r>
      <w:r w:rsidR="00B93577">
        <w:rPr>
          <w:sz w:val="24"/>
        </w:rPr>
        <w:t xml:space="preserve">ne by </w:t>
      </w:r>
      <w:r w:rsidR="00E677A2">
        <w:rPr>
          <w:sz w:val="24"/>
        </w:rPr>
        <w:t xml:space="preserve">– especially </w:t>
      </w:r>
      <w:r w:rsidR="00B93577">
        <w:rPr>
          <w:sz w:val="24"/>
        </w:rPr>
        <w:t>in terms of accessibility.</w:t>
      </w:r>
    </w:p>
    <w:p w14:paraId="679A88D2" w14:textId="77777777" w:rsidR="00B93577" w:rsidRDefault="00B93577" w:rsidP="006C2654">
      <w:pPr>
        <w:spacing w:line="480" w:lineRule="auto"/>
        <w:ind w:left="0" w:firstLine="720"/>
        <w:rPr>
          <w:sz w:val="24"/>
        </w:rPr>
      </w:pPr>
      <w:r>
        <w:rPr>
          <w:sz w:val="24"/>
        </w:rPr>
        <w:t xml:space="preserve">The aim for my business idea was to establish a brand that is relatable to the audience of electronic music artists. A simple, but pleasing to the eye logo that is instantly recognizable </w:t>
      </w:r>
      <w:r w:rsidR="001B56F7">
        <w:rPr>
          <w:sz w:val="24"/>
        </w:rPr>
        <w:t>that appeals to</w:t>
      </w:r>
      <w:r>
        <w:rPr>
          <w:sz w:val="24"/>
        </w:rPr>
        <w:t xml:space="preserve"> those who are in the market for such services. Taking inspiration from the way in which the most popular electronic music companies such as </w:t>
      </w:r>
      <w:r w:rsidRPr="001B56F7">
        <w:rPr>
          <w:i/>
          <w:sz w:val="24"/>
        </w:rPr>
        <w:t>Able</w:t>
      </w:r>
      <w:r w:rsidR="001B56F7" w:rsidRPr="001B56F7">
        <w:rPr>
          <w:i/>
          <w:sz w:val="24"/>
        </w:rPr>
        <w:t>ton</w:t>
      </w:r>
      <w:r w:rsidR="001B56F7">
        <w:rPr>
          <w:sz w:val="24"/>
        </w:rPr>
        <w:t xml:space="preserve"> and </w:t>
      </w:r>
      <w:r w:rsidR="001B56F7" w:rsidRPr="001B56F7">
        <w:rPr>
          <w:i/>
          <w:sz w:val="24"/>
        </w:rPr>
        <w:t>Native Instruments</w:t>
      </w:r>
      <w:r w:rsidR="001B56F7">
        <w:rPr>
          <w:sz w:val="24"/>
        </w:rPr>
        <w:t xml:space="preserve"> – and artists such </w:t>
      </w:r>
      <w:r w:rsidR="001B56F7" w:rsidRPr="001B56F7">
        <w:rPr>
          <w:i/>
          <w:sz w:val="24"/>
        </w:rPr>
        <w:t>Deadmau5</w:t>
      </w:r>
      <w:r w:rsidR="001B56F7">
        <w:rPr>
          <w:sz w:val="24"/>
        </w:rPr>
        <w:t xml:space="preserve"> with his independent record label that supports new </w:t>
      </w:r>
      <w:r w:rsidR="001B56F7" w:rsidRPr="001B56F7">
        <w:rPr>
          <w:i/>
          <w:sz w:val="24"/>
        </w:rPr>
        <w:t>artists Mau5trap Records</w:t>
      </w:r>
      <w:r w:rsidR="001B56F7">
        <w:rPr>
          <w:sz w:val="24"/>
        </w:rPr>
        <w:t xml:space="preserve">. </w:t>
      </w:r>
    </w:p>
    <w:p w14:paraId="20849040" w14:textId="77777777" w:rsidR="00800DC3" w:rsidRDefault="00800DC3" w:rsidP="00625123">
      <w:pPr>
        <w:spacing w:line="480" w:lineRule="auto"/>
        <w:ind w:left="0" w:firstLine="720"/>
        <w:rPr>
          <w:sz w:val="24"/>
        </w:rPr>
      </w:pPr>
    </w:p>
    <w:p w14:paraId="189E9C14" w14:textId="1FFDE35C" w:rsidR="00800DC3" w:rsidRPr="00800DC3" w:rsidRDefault="00800DC3" w:rsidP="00800DC3">
      <w:pPr>
        <w:pStyle w:val="ListParagraph"/>
        <w:numPr>
          <w:ilvl w:val="0"/>
          <w:numId w:val="2"/>
        </w:numPr>
        <w:spacing w:line="480" w:lineRule="auto"/>
        <w:rPr>
          <w:b/>
          <w:sz w:val="24"/>
        </w:rPr>
      </w:pPr>
      <w:r>
        <w:rPr>
          <w:b/>
          <w:sz w:val="24"/>
        </w:rPr>
        <w:t>Approach</w:t>
      </w:r>
    </w:p>
    <w:p w14:paraId="6A883624" w14:textId="77777777" w:rsidR="00B02CEB" w:rsidRDefault="001B56F7" w:rsidP="00B02CEB">
      <w:pPr>
        <w:spacing w:line="480" w:lineRule="auto"/>
        <w:ind w:left="0" w:firstLine="720"/>
        <w:rPr>
          <w:sz w:val="24"/>
        </w:rPr>
      </w:pPr>
      <w:r>
        <w:rPr>
          <w:sz w:val="24"/>
        </w:rPr>
        <w:t>The financial aspect of this assignment I did try to maintain at the smallest, most realistic level. I did not want to exaggerate my projections too much at the very beginning in Year 1 as I wanted to get a better idea of the probability of this venture actually being financially feasible in reality.</w:t>
      </w:r>
      <w:r w:rsidR="00E677A2">
        <w:rPr>
          <w:sz w:val="24"/>
        </w:rPr>
        <w:t xml:space="preserve"> Consolidating what I can offer customers into simple and easy to understand packages is where I can see my business really attracting </w:t>
      </w:r>
      <w:r w:rsidR="007B6E36">
        <w:rPr>
          <w:sz w:val="24"/>
        </w:rPr>
        <w:t xml:space="preserve">the </w:t>
      </w:r>
      <w:r w:rsidR="00800DC3">
        <w:rPr>
          <w:sz w:val="24"/>
        </w:rPr>
        <w:t>attention of potential clients.</w:t>
      </w:r>
    </w:p>
    <w:p w14:paraId="7E42C635" w14:textId="0691EE3B" w:rsidR="00625123" w:rsidRDefault="00E677A2" w:rsidP="00B02CEB">
      <w:pPr>
        <w:spacing w:line="480" w:lineRule="auto"/>
        <w:ind w:left="0" w:firstLine="720"/>
        <w:rPr>
          <w:sz w:val="24"/>
        </w:rPr>
      </w:pPr>
      <w:r>
        <w:rPr>
          <w:sz w:val="24"/>
        </w:rPr>
        <w:t xml:space="preserve">Stated with a time window and expected outcomes at a </w:t>
      </w:r>
      <w:r w:rsidR="005E5ED8">
        <w:rPr>
          <w:sz w:val="24"/>
        </w:rPr>
        <w:t xml:space="preserve">necessary </w:t>
      </w:r>
      <w:r>
        <w:rPr>
          <w:sz w:val="24"/>
        </w:rPr>
        <w:t>price</w:t>
      </w:r>
      <w:r w:rsidR="005E5ED8">
        <w:rPr>
          <w:sz w:val="24"/>
        </w:rPr>
        <w:t xml:space="preserve"> point </w:t>
      </w:r>
      <w:r>
        <w:rPr>
          <w:sz w:val="24"/>
        </w:rPr>
        <w:t xml:space="preserve">ensures sustained financial growth – but over a longer period of time. </w:t>
      </w:r>
      <w:r w:rsidR="00B75FE0">
        <w:rPr>
          <w:sz w:val="24"/>
        </w:rPr>
        <w:t xml:space="preserve">The time it will take in order to begin increasing profit margins exponentially will enforce the way in which the business </w:t>
      </w:r>
      <w:r w:rsidR="00625123">
        <w:rPr>
          <w:sz w:val="24"/>
        </w:rPr>
        <w:t xml:space="preserve">idea </w:t>
      </w:r>
      <w:r w:rsidR="00B75FE0">
        <w:rPr>
          <w:sz w:val="24"/>
        </w:rPr>
        <w:t>makes its f</w:t>
      </w:r>
      <w:r w:rsidR="00625123">
        <w:rPr>
          <w:sz w:val="24"/>
        </w:rPr>
        <w:t xml:space="preserve">irst impression on the market by </w:t>
      </w:r>
      <w:r w:rsidR="00B75FE0">
        <w:rPr>
          <w:sz w:val="24"/>
        </w:rPr>
        <w:t xml:space="preserve">utilizing social media to its fullest capability to promote the brand and interacting with the public answering questions on </w:t>
      </w:r>
      <w:r w:rsidR="00B75FE0">
        <w:rPr>
          <w:i/>
          <w:sz w:val="24"/>
        </w:rPr>
        <w:t xml:space="preserve">Facebook </w:t>
      </w:r>
      <w:r w:rsidR="00B75FE0">
        <w:rPr>
          <w:sz w:val="24"/>
        </w:rPr>
        <w:t xml:space="preserve">comment threads </w:t>
      </w:r>
      <w:r w:rsidR="0080365B">
        <w:rPr>
          <w:sz w:val="24"/>
        </w:rPr>
        <w:t xml:space="preserve">and garnering interest from the </w:t>
      </w:r>
      <w:r w:rsidR="0080365B">
        <w:rPr>
          <w:i/>
          <w:sz w:val="24"/>
        </w:rPr>
        <w:t>Facebook Sp</w:t>
      </w:r>
      <w:bookmarkStart w:id="0" w:name="_GoBack"/>
      <w:bookmarkEnd w:id="0"/>
      <w:r w:rsidR="0080365B">
        <w:rPr>
          <w:i/>
          <w:sz w:val="24"/>
        </w:rPr>
        <w:t xml:space="preserve">onsored </w:t>
      </w:r>
      <w:r w:rsidR="0080365B">
        <w:rPr>
          <w:sz w:val="24"/>
        </w:rPr>
        <w:t>posts of marketing content (studio footage, music etc.)</w:t>
      </w:r>
      <w:r w:rsidR="007B6E36">
        <w:rPr>
          <w:sz w:val="24"/>
        </w:rPr>
        <w:t xml:space="preserve"> I will concede that this will be my main form of promotion for the brand initially – </w:t>
      </w:r>
      <w:r w:rsidR="007B6E36">
        <w:rPr>
          <w:i/>
          <w:sz w:val="24"/>
        </w:rPr>
        <w:t xml:space="preserve">Facebook </w:t>
      </w:r>
      <w:r w:rsidR="007B6E36">
        <w:rPr>
          <w:sz w:val="24"/>
        </w:rPr>
        <w:t>simply has the most users in the market I’m aiming at that are actively engaged</w:t>
      </w:r>
      <w:r w:rsidR="005E5ED8">
        <w:rPr>
          <w:sz w:val="24"/>
        </w:rPr>
        <w:t xml:space="preserve"> in use of the application</w:t>
      </w:r>
      <w:r w:rsidR="007B6E36">
        <w:rPr>
          <w:sz w:val="24"/>
        </w:rPr>
        <w:t xml:space="preserve"> every day. </w:t>
      </w:r>
    </w:p>
    <w:p w14:paraId="62678039" w14:textId="590BE9EB" w:rsidR="007B6E36" w:rsidRDefault="00495861" w:rsidP="006C2654">
      <w:pPr>
        <w:spacing w:line="480" w:lineRule="auto"/>
        <w:ind w:left="0" w:firstLine="720"/>
        <w:rPr>
          <w:sz w:val="24"/>
        </w:rPr>
      </w:pPr>
      <w:r>
        <w:rPr>
          <w:sz w:val="24"/>
        </w:rPr>
        <w:t xml:space="preserve">The business will aim to raise capital as a sole trader – not under a limited company name or social enterprise. Although the business will aim to work with as much local talent as </w:t>
      </w:r>
      <w:r w:rsidR="005E5ED8">
        <w:rPr>
          <w:sz w:val="24"/>
        </w:rPr>
        <w:t>possible -</w:t>
      </w:r>
      <w:r>
        <w:rPr>
          <w:sz w:val="24"/>
        </w:rPr>
        <w:t xml:space="preserve"> through means of promotional purp</w:t>
      </w:r>
      <w:r w:rsidR="005E5ED8">
        <w:rPr>
          <w:sz w:val="24"/>
        </w:rPr>
        <w:t>oses for both the business and local talent a</w:t>
      </w:r>
      <w:r>
        <w:rPr>
          <w:sz w:val="24"/>
        </w:rPr>
        <w:t xml:space="preserve">nd </w:t>
      </w:r>
      <w:r w:rsidR="005E5ED8">
        <w:rPr>
          <w:sz w:val="24"/>
        </w:rPr>
        <w:t xml:space="preserve">consequently </w:t>
      </w:r>
      <w:r>
        <w:rPr>
          <w:sz w:val="24"/>
        </w:rPr>
        <w:t xml:space="preserve">creating a close bond with the community. </w:t>
      </w:r>
      <w:r w:rsidR="005E5ED8">
        <w:rPr>
          <w:sz w:val="24"/>
        </w:rPr>
        <w:t>But t</w:t>
      </w:r>
      <w:r>
        <w:rPr>
          <w:sz w:val="24"/>
        </w:rPr>
        <w:t xml:space="preserve">he aim is to make money, expand the business by employing other talented producers who can provide Phantom Studio services – </w:t>
      </w:r>
      <w:r w:rsidR="005E5ED8">
        <w:rPr>
          <w:sz w:val="24"/>
        </w:rPr>
        <w:t>which</w:t>
      </w:r>
      <w:r>
        <w:rPr>
          <w:sz w:val="24"/>
        </w:rPr>
        <w:t xml:space="preserve"> already raises opportunities for a potential franchise – </w:t>
      </w:r>
      <w:r w:rsidR="005E5ED8">
        <w:rPr>
          <w:sz w:val="24"/>
        </w:rPr>
        <w:t xml:space="preserve">and </w:t>
      </w:r>
      <w:r>
        <w:rPr>
          <w:sz w:val="24"/>
        </w:rPr>
        <w:t>this is why I decided to create a bran</w:t>
      </w:r>
      <w:r w:rsidR="005E5ED8">
        <w:rPr>
          <w:sz w:val="24"/>
        </w:rPr>
        <w:t xml:space="preserve">d and not just a small business for this assignment. </w:t>
      </w:r>
    </w:p>
    <w:p w14:paraId="52FDF4EF" w14:textId="77777777" w:rsidR="006C2654" w:rsidRDefault="006C2654" w:rsidP="006C2654">
      <w:pPr>
        <w:spacing w:line="480" w:lineRule="auto"/>
        <w:ind w:left="0"/>
        <w:rPr>
          <w:sz w:val="24"/>
        </w:rPr>
      </w:pPr>
    </w:p>
    <w:p w14:paraId="7C0FE163" w14:textId="4D037FE1" w:rsidR="00B02CEB" w:rsidRPr="00B02CEB" w:rsidRDefault="00B02CEB" w:rsidP="00B02CEB">
      <w:pPr>
        <w:pStyle w:val="ListParagraph"/>
        <w:numPr>
          <w:ilvl w:val="0"/>
          <w:numId w:val="3"/>
        </w:numPr>
        <w:spacing w:line="480" w:lineRule="auto"/>
        <w:rPr>
          <w:b/>
          <w:sz w:val="24"/>
        </w:rPr>
      </w:pPr>
      <w:r>
        <w:rPr>
          <w:b/>
          <w:sz w:val="24"/>
        </w:rPr>
        <w:t>Conclusion</w:t>
      </w:r>
    </w:p>
    <w:p w14:paraId="1DB6E303" w14:textId="28F3C86E" w:rsidR="00625123" w:rsidRDefault="005E5ED8" w:rsidP="00625123">
      <w:pPr>
        <w:spacing w:line="480" w:lineRule="auto"/>
        <w:ind w:left="0" w:firstLine="720"/>
        <w:rPr>
          <w:sz w:val="24"/>
        </w:rPr>
      </w:pPr>
      <w:r>
        <w:rPr>
          <w:sz w:val="24"/>
        </w:rPr>
        <w:t xml:space="preserve">This is what I wanted to make clear with my assignment, I wanted to demonstrate my </w:t>
      </w:r>
      <w:r w:rsidR="00B02CEB">
        <w:rPr>
          <w:sz w:val="24"/>
        </w:rPr>
        <w:t>awareness of starting small with the intent to grow. T</w:t>
      </w:r>
      <w:r>
        <w:rPr>
          <w:sz w:val="24"/>
        </w:rPr>
        <w:t xml:space="preserve">o </w:t>
      </w:r>
      <w:r w:rsidR="00B02CEB">
        <w:rPr>
          <w:sz w:val="24"/>
        </w:rPr>
        <w:t xml:space="preserve">start a business small and </w:t>
      </w:r>
      <w:r>
        <w:rPr>
          <w:sz w:val="24"/>
        </w:rPr>
        <w:t xml:space="preserve">begin trading as a sole trader </w:t>
      </w:r>
      <w:r w:rsidR="00B55B3E">
        <w:rPr>
          <w:sz w:val="24"/>
        </w:rPr>
        <w:t xml:space="preserve">– and expand </w:t>
      </w:r>
      <w:r>
        <w:rPr>
          <w:sz w:val="24"/>
        </w:rPr>
        <w:t>the business into a worldwide recognized brand by eventually creating as</w:t>
      </w:r>
      <w:r w:rsidR="00B55B3E">
        <w:rPr>
          <w:sz w:val="24"/>
        </w:rPr>
        <w:t>sociations with market leaders of all relevant disciplines (equipment manufacturers and tours and event organizers or artist agencies).</w:t>
      </w:r>
    </w:p>
    <w:p w14:paraId="2C92D2C0" w14:textId="434E8DCB" w:rsidR="00B55B3E" w:rsidRDefault="00B55B3E" w:rsidP="006C2654">
      <w:pPr>
        <w:spacing w:line="480" w:lineRule="auto"/>
        <w:ind w:left="0" w:firstLine="720"/>
        <w:rPr>
          <w:sz w:val="24"/>
        </w:rPr>
      </w:pPr>
      <w:r>
        <w:rPr>
          <w:sz w:val="24"/>
        </w:rPr>
        <w:t>M</w:t>
      </w:r>
      <w:r w:rsidR="00B02CEB">
        <w:rPr>
          <w:sz w:val="24"/>
        </w:rPr>
        <w:t xml:space="preserve">y awareness of the processes within </w:t>
      </w:r>
      <w:r>
        <w:rPr>
          <w:sz w:val="24"/>
        </w:rPr>
        <w:t>business</w:t>
      </w:r>
      <w:r w:rsidR="00B02CEB">
        <w:rPr>
          <w:sz w:val="24"/>
        </w:rPr>
        <w:t>es</w:t>
      </w:r>
      <w:r>
        <w:rPr>
          <w:sz w:val="24"/>
        </w:rPr>
        <w:t xml:space="preserve"> here in the United Kingdom has developed as a result of this assignment, the Entrepreneurial aspect of my creative endeavor was not considered as much as it is now – if at all - until e</w:t>
      </w:r>
      <w:r w:rsidR="00625123">
        <w:rPr>
          <w:sz w:val="24"/>
        </w:rPr>
        <w:t>ngaging in the tasks set for this</w:t>
      </w:r>
      <w:r>
        <w:rPr>
          <w:sz w:val="24"/>
        </w:rPr>
        <w:t xml:space="preserve"> module and I can now only expand on what I have learned from this and realize that being an Entrepreneur is entirely possible. </w:t>
      </w:r>
      <w:r w:rsidR="00625123">
        <w:rPr>
          <w:sz w:val="24"/>
        </w:rPr>
        <w:t xml:space="preserve">From a philosophical standpoint, I can now comprehend more vividly why I didn’t research or revise the entrepreneurial aspects of working in an electronic music studio – and how I can use what I have to help others while maintaining my own livelihood by generating a financial income – however big or small. </w:t>
      </w:r>
    </w:p>
    <w:p w14:paraId="35513E31" w14:textId="6D66AE9D" w:rsidR="00B02CEB" w:rsidRDefault="00B02CEB" w:rsidP="006C2654">
      <w:pPr>
        <w:spacing w:line="480" w:lineRule="auto"/>
        <w:ind w:left="0" w:firstLine="720"/>
        <w:rPr>
          <w:sz w:val="24"/>
        </w:rPr>
      </w:pPr>
      <w:r>
        <w:rPr>
          <w:sz w:val="24"/>
        </w:rPr>
        <w:t xml:space="preserve">In retrospect, I feel like I could have been less of an emotional individual when dealing with associates on certain important topics in development of a business plan in a team. Although my intentions were honest and focused on achieving targets each week (in regard to the development of the business plan in a team) – I feel that my energy to be on schedule may have been seen as divisive – and this is a lesson I will learn greatly in improving my professional persona. </w:t>
      </w:r>
    </w:p>
    <w:p w14:paraId="072A4327" w14:textId="77777777" w:rsidR="00625123" w:rsidRPr="007B6E36" w:rsidRDefault="00625123" w:rsidP="006C2654">
      <w:pPr>
        <w:spacing w:line="480" w:lineRule="auto"/>
        <w:ind w:left="0" w:firstLine="720"/>
        <w:rPr>
          <w:sz w:val="24"/>
        </w:rPr>
      </w:pPr>
    </w:p>
    <w:sectPr w:rsidR="00625123" w:rsidRPr="007B6E36" w:rsidSect="001B56F7">
      <w:footerReference w:type="default" r:id="rId8"/>
      <w:footerReference w:type="first" r:id="rId9"/>
      <w:pgSz w:w="11907" w:h="16839" w:code="9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213FB6" w14:textId="77777777" w:rsidR="00190522" w:rsidRDefault="00190522">
      <w:pPr>
        <w:spacing w:after="0" w:line="240" w:lineRule="auto"/>
      </w:pPr>
      <w:r>
        <w:separator/>
      </w:r>
    </w:p>
    <w:p w14:paraId="529627AC" w14:textId="77777777" w:rsidR="00190522" w:rsidRDefault="00190522"/>
  </w:endnote>
  <w:endnote w:type="continuationSeparator" w:id="0">
    <w:p w14:paraId="7E604E87" w14:textId="77777777" w:rsidR="00190522" w:rsidRDefault="00190522">
      <w:pPr>
        <w:spacing w:after="0" w:line="240" w:lineRule="auto"/>
      </w:pPr>
      <w:r>
        <w:continuationSeparator/>
      </w:r>
    </w:p>
    <w:p w14:paraId="4FB19FA2" w14:textId="77777777" w:rsidR="00190522" w:rsidRDefault="001905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软雅黑"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E8A23B" w14:textId="77777777" w:rsidR="001C09C1" w:rsidRDefault="008C237E" w:rsidP="00B75FE0">
    <w:pPr>
      <w:pStyle w:val="Footer"/>
      <w:jc w:val="cen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0B0438">
      <w:rPr>
        <w:noProof/>
        <w:lang w:val="en-GB" w:bidi="en-GB"/>
      </w:rPr>
      <w:t>4</w:t>
    </w:r>
    <w:r>
      <w:rPr>
        <w:noProof/>
        <w:lang w:val="en-GB" w:bidi="en-GB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2B861" w14:textId="5DFC84D2" w:rsidR="00B75FE0" w:rsidRPr="00B75FE0" w:rsidRDefault="00B75FE0" w:rsidP="00B75FE0">
    <w:pPr>
      <w:pStyle w:val="Footer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A142C" w14:textId="77777777" w:rsidR="00190522" w:rsidRDefault="00190522">
      <w:pPr>
        <w:spacing w:after="0" w:line="240" w:lineRule="auto"/>
      </w:pPr>
      <w:r>
        <w:separator/>
      </w:r>
    </w:p>
    <w:p w14:paraId="7B24A1AA" w14:textId="77777777" w:rsidR="00190522" w:rsidRDefault="00190522"/>
  </w:footnote>
  <w:footnote w:type="continuationSeparator" w:id="0">
    <w:p w14:paraId="0753D208" w14:textId="77777777" w:rsidR="00190522" w:rsidRDefault="00190522">
      <w:pPr>
        <w:spacing w:after="0" w:line="240" w:lineRule="auto"/>
      </w:pPr>
      <w:r>
        <w:continuationSeparator/>
      </w:r>
    </w:p>
    <w:p w14:paraId="35AD3A0C" w14:textId="77777777" w:rsidR="00190522" w:rsidRDefault="00190522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6E331E"/>
    <w:multiLevelType w:val="hybridMultilevel"/>
    <w:tmpl w:val="463E1B90"/>
    <w:lvl w:ilvl="0" w:tplc="00C0313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8FB0E3A"/>
    <w:multiLevelType w:val="multilevel"/>
    <w:tmpl w:val="D6E81BDE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pStyle w:val="Heading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Heading3"/>
      <w:lvlText w:val="%3.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pStyle w:val="Heading4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Heading5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Heading6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pStyle w:val="Heading7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pStyle w:val="Heading8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pStyle w:val="Heading9"/>
      <w:lvlText w:val="%9."/>
      <w:lvlJc w:val="right"/>
      <w:pPr>
        <w:ind w:left="3240" w:hanging="360"/>
      </w:pPr>
      <w:rPr>
        <w:rFonts w:hint="default"/>
      </w:rPr>
    </w:lvl>
  </w:abstractNum>
  <w:abstractNum w:abstractNumId="2">
    <w:nsid w:val="72C672B9"/>
    <w:multiLevelType w:val="hybridMultilevel"/>
    <w:tmpl w:val="EDBA9366"/>
    <w:lvl w:ilvl="0" w:tplc="792AA15C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AB3"/>
    <w:rsid w:val="000B0438"/>
    <w:rsid w:val="00190522"/>
    <w:rsid w:val="001B56F7"/>
    <w:rsid w:val="001C09C1"/>
    <w:rsid w:val="0042558A"/>
    <w:rsid w:val="00495861"/>
    <w:rsid w:val="005E5ED8"/>
    <w:rsid w:val="00607727"/>
    <w:rsid w:val="00625123"/>
    <w:rsid w:val="00656620"/>
    <w:rsid w:val="006C2654"/>
    <w:rsid w:val="007B6E36"/>
    <w:rsid w:val="00800DC3"/>
    <w:rsid w:val="0080365B"/>
    <w:rsid w:val="00840AE8"/>
    <w:rsid w:val="008912AD"/>
    <w:rsid w:val="008C237E"/>
    <w:rsid w:val="008F242E"/>
    <w:rsid w:val="009F09EE"/>
    <w:rsid w:val="00A324A7"/>
    <w:rsid w:val="00A33AB3"/>
    <w:rsid w:val="00A5060C"/>
    <w:rsid w:val="00B02CEB"/>
    <w:rsid w:val="00B55B3E"/>
    <w:rsid w:val="00B75FE0"/>
    <w:rsid w:val="00B93577"/>
    <w:rsid w:val="00BF20DC"/>
    <w:rsid w:val="00DD6307"/>
    <w:rsid w:val="00E4191B"/>
    <w:rsid w:val="00E677A2"/>
    <w:rsid w:val="00ED138D"/>
    <w:rsid w:val="00F7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AD43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707070" w:themeColor="accent1"/>
        <w:sz w:val="22"/>
        <w:szCs w:val="22"/>
        <w:lang w:val="en-US" w:eastAsia="ja-JP" w:bidi="ar-SA"/>
      </w:rPr>
    </w:rPrDefault>
    <w:pPrDefault>
      <w:pPr>
        <w:spacing w:after="120" w:line="288" w:lineRule="auto"/>
        <w:ind w:left="36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numPr>
        <w:numId w:val="1"/>
      </w:numPr>
      <w:spacing w:before="600" w:after="60"/>
      <w:outlineLvl w:val="0"/>
    </w:pPr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paragraph" w:styleId="Heading2">
    <w:name w:val="heading 2"/>
    <w:basedOn w:val="Normal"/>
    <w:link w:val="Heading2Char"/>
    <w:uiPriority w:val="9"/>
    <w:unhideWhenUsed/>
    <w:qFormat/>
    <w:pPr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E2E2E" w:themeColor="accent2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pPr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szCs w:val="24"/>
    </w:rPr>
  </w:style>
  <w:style w:type="paragraph" w:styleId="Heading4">
    <w:name w:val="heading 4"/>
    <w:basedOn w:val="Normal"/>
    <w:link w:val="Heading4Char"/>
    <w:uiPriority w:val="9"/>
    <w:semiHidden/>
    <w:unhideWhenUsed/>
    <w:qFormat/>
    <w:pPr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spacing w:val="6"/>
    </w:rPr>
  </w:style>
  <w:style w:type="paragraph" w:styleId="Heading5">
    <w:name w:val="heading 5"/>
    <w:basedOn w:val="Normal"/>
    <w:link w:val="Heading5Char"/>
    <w:uiPriority w:val="9"/>
    <w:semiHidden/>
    <w:unhideWhenUsed/>
    <w:qFormat/>
    <w:pPr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paragraph" w:styleId="Heading6">
    <w:name w:val="heading 6"/>
    <w:basedOn w:val="Normal"/>
    <w:link w:val="Heading6Char"/>
    <w:uiPriority w:val="9"/>
    <w:semiHidden/>
    <w:unhideWhenUsed/>
    <w:qFormat/>
    <w:pPr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2E2E2E" w:themeColor="accent2"/>
      <w:spacing w:val="12"/>
    </w:rPr>
  </w:style>
  <w:style w:type="paragraph" w:styleId="Heading7">
    <w:name w:val="heading 7"/>
    <w:basedOn w:val="Normal"/>
    <w:link w:val="Heading7Char"/>
    <w:uiPriority w:val="9"/>
    <w:semiHidden/>
    <w:unhideWhenUsed/>
    <w:qFormat/>
    <w:pPr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Cs/>
      <w:color w:val="2E2E2E" w:themeColor="accent2"/>
    </w:rPr>
  </w:style>
  <w:style w:type="paragraph" w:styleId="Heading8">
    <w:name w:val="heading 8"/>
    <w:basedOn w:val="Normal"/>
    <w:link w:val="Heading8Char"/>
    <w:uiPriority w:val="9"/>
    <w:semiHidden/>
    <w:unhideWhenUsed/>
    <w:qFormat/>
    <w:pPr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pPr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2E2E" w:themeColor="accent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pacing w:val="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2E2E2E" w:themeColor="accent2"/>
      <w:spacing w:val="1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color w:val="2E2E2E" w:themeColor="accent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itle">
    <w:name w:val="Title"/>
    <w:basedOn w:val="Normal"/>
    <w:link w:val="TitleChar"/>
    <w:uiPriority w:val="2"/>
    <w:unhideWhenUsed/>
    <w:qFormat/>
    <w:pPr>
      <w:pBdr>
        <w:left w:val="single" w:sz="48" w:space="10" w:color="000000" w:themeColor="text1"/>
      </w:pBdr>
      <w:spacing w:before="240" w:after="0"/>
      <w:ind w:left="0"/>
      <w:contextualSpacing/>
    </w:pPr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pPr>
      <w:numPr>
        <w:ilvl w:val="1"/>
      </w:numPr>
      <w:spacing w:after="160"/>
      <w:ind w:left="360"/>
      <w:contextualSpacing/>
    </w:pPr>
    <w:rPr>
      <w:rFonts w:eastAsiaTheme="minorEastAsia"/>
      <w:i/>
      <w:spacing w:val="15"/>
      <w:sz w:val="32"/>
    </w:rPr>
  </w:style>
  <w:style w:type="paragraph" w:styleId="Date">
    <w:name w:val="Date"/>
    <w:basedOn w:val="Normal"/>
    <w:next w:val="Title"/>
    <w:link w:val="DateChar"/>
    <w:uiPriority w:val="2"/>
    <w:qFormat/>
    <w:pPr>
      <w:spacing w:after="360"/>
      <w:ind w:left="0"/>
    </w:pPr>
    <w:rPr>
      <w:sz w:val="28"/>
    </w:rPr>
  </w:style>
  <w:style w:type="character" w:customStyle="1" w:styleId="DateChar">
    <w:name w:val="Date Char"/>
    <w:basedOn w:val="DefaultParagraphFont"/>
    <w:link w:val="Date"/>
    <w:uiPriority w:val="2"/>
    <w:rPr>
      <w:sz w:val="28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Cs/>
      <w:color w:val="2E2E2E" w:themeColor="accent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color w:val="2E2E2E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2E2E2E" w:themeColor="accent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707070" w:themeColor="accent1"/>
      <w:spacing w:val="0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707070" w:themeColor="accent1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707070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numPr>
        <w:numId w:val="0"/>
      </w:numPr>
      <w:outlineLvl w:val="9"/>
    </w:p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i/>
      <w:spacing w:val="15"/>
      <w:sz w:val="3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ListParagraph">
    <w:name w:val="List Paragraph"/>
    <w:basedOn w:val="Normal"/>
    <w:uiPriority w:val="34"/>
    <w:unhideWhenUsed/>
    <w:qFormat/>
    <w:rsid w:val="00800D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7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iamhowellsmusic/Library/Containers/com.microsoft.Word/Data/Library/Caches/2057/TM10002082/Create%20an%20Outline.dotx" TargetMode="External"/></Relationships>
</file>

<file path=word/theme/theme1.xml><?xml version="1.0" encoding="utf-8"?>
<a:theme xmlns:a="http://schemas.openxmlformats.org/drawingml/2006/main" name="Outline">
  <a:themeElements>
    <a:clrScheme name="Custom 52">
      <a:dk1>
        <a:sysClr val="windowText" lastClr="000000"/>
      </a:dk1>
      <a:lt1>
        <a:sysClr val="window" lastClr="FFFFFF"/>
      </a:lt1>
      <a:dk2>
        <a:srgbClr val="707070"/>
      </a:dk2>
      <a:lt2>
        <a:srgbClr val="E8E8E8"/>
      </a:lt2>
      <a:accent1>
        <a:srgbClr val="707070"/>
      </a:accent1>
      <a:accent2>
        <a:srgbClr val="2E2E2E"/>
      </a:accent2>
      <a:accent3>
        <a:srgbClr val="BF584A"/>
      </a:accent3>
      <a:accent4>
        <a:srgbClr val="5985BD"/>
      </a:accent4>
      <a:accent5>
        <a:srgbClr val="FFBF7B"/>
      </a:accent5>
      <a:accent6>
        <a:srgbClr val="C16F94"/>
      </a:accent6>
      <a:hlink>
        <a:srgbClr val="58A8AD"/>
      </a:hlink>
      <a:folHlink>
        <a:srgbClr val="2B8073"/>
      </a:folHlink>
    </a:clrScheme>
    <a:fontScheme name="Cambria">
      <a:maj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3F76F5F-B10D-2A4C-98A2-A8318791A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Create an Outline.dotx</Template>
  <TotalTime>0</TotalTime>
  <Pages>4</Pages>
  <Words>827</Words>
  <Characters>4720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Howells (P147662)</dc:creator>
  <cp:keywords/>
  <dc:description/>
  <cp:lastModifiedBy>Liam Howells (P147662)</cp:lastModifiedBy>
  <cp:revision>2</cp:revision>
  <dcterms:created xsi:type="dcterms:W3CDTF">2018-05-08T14:55:00Z</dcterms:created>
  <dcterms:modified xsi:type="dcterms:W3CDTF">2018-05-08T14:55:00Z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TF10002044</vt:lpwstr>
  </property>
</Properties>
</file>