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330EE" w14:textId="77777777" w:rsidR="00BC40F3" w:rsidRPr="00D9621F" w:rsidRDefault="00D9621F" w:rsidP="00133A59">
      <w:pPr>
        <w:pStyle w:val="Testname"/>
        <w:rPr>
          <w:sz w:val="24"/>
          <w:szCs w:val="24"/>
        </w:rPr>
      </w:pPr>
      <w:r w:rsidRPr="00D9621F">
        <w:rPr>
          <w:sz w:val="24"/>
          <w:szCs w:val="24"/>
        </w:rPr>
        <w:t>Mathematics formative assessment – Calculator and formula book allowed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3150"/>
        <w:gridCol w:w="1170"/>
        <w:gridCol w:w="3690"/>
      </w:tblGrid>
      <w:tr w:rsidR="00DB09A2" w:rsidRPr="00DB09A2" w14:paraId="3C5ED87C" w14:textId="77777777" w:rsidTr="00381AB4">
        <w:tc>
          <w:tcPr>
            <w:tcW w:w="1465" w:type="dxa"/>
            <w:vAlign w:val="bottom"/>
          </w:tcPr>
          <w:p w14:paraId="1DE8EA56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Instructor:</w:t>
            </w:r>
          </w:p>
        </w:tc>
        <w:sdt>
          <w:sdtPr>
            <w:id w:val="36987259"/>
            <w:placeholder>
              <w:docPart w:val="47999C58F16A4ECA8E58FDED98B71C56"/>
            </w:placeholder>
          </w:sdtPr>
          <w:sdtContent>
            <w:tc>
              <w:tcPr>
                <w:tcW w:w="3150" w:type="dxa"/>
                <w:tcBorders>
                  <w:bottom w:val="single" w:sz="4" w:space="0" w:color="auto"/>
                </w:tcBorders>
                <w:vAlign w:val="bottom"/>
              </w:tcPr>
              <w:p w14:paraId="0B72B0D9" w14:textId="77777777" w:rsidR="00F914C2" w:rsidRPr="00DB09A2" w:rsidRDefault="00D9621F" w:rsidP="00133A59">
                <w:pPr>
                  <w:pStyle w:val="Classdetails"/>
                  <w:framePr w:hSpace="0" w:wrap="auto" w:vAnchor="margin" w:hAnchor="text" w:yAlign="inline"/>
                </w:pPr>
                <w:r>
                  <w:t>Richard Sutton</w:t>
                </w:r>
              </w:p>
            </w:tc>
          </w:sdtContent>
        </w:sdt>
        <w:tc>
          <w:tcPr>
            <w:tcW w:w="1170" w:type="dxa"/>
            <w:vAlign w:val="bottom"/>
          </w:tcPr>
          <w:p w14:paraId="49F732DF" w14:textId="77777777" w:rsidR="00F914C2" w:rsidRPr="00DB09A2" w:rsidRDefault="001F06E3" w:rsidP="00133A59">
            <w:pPr>
              <w:pStyle w:val="Classdetails"/>
              <w:framePr w:hSpace="0" w:wrap="auto" w:vAnchor="margin" w:hAnchor="text" w:yAlign="inline"/>
            </w:pPr>
            <w:r>
              <w:t>Name</w:t>
            </w:r>
            <w:r w:rsidR="00F914C2" w:rsidRPr="00DB09A2">
              <w:t>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14:paraId="2B677E23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</w:p>
        </w:tc>
      </w:tr>
      <w:tr w:rsidR="00DB09A2" w:rsidRPr="00DB09A2" w14:paraId="56C91B0B" w14:textId="77777777" w:rsidTr="00381AB4">
        <w:tc>
          <w:tcPr>
            <w:tcW w:w="1465" w:type="dxa"/>
            <w:vAlign w:val="bottom"/>
          </w:tcPr>
          <w:p w14:paraId="1DA3E9BC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Class:</w:t>
            </w:r>
          </w:p>
        </w:tc>
        <w:sdt>
          <w:sdtPr>
            <w:id w:val="36987263"/>
            <w:placeholder>
              <w:docPart w:val="C6DAF656A1A44AFA8ACFD8A21BD0DFFD"/>
            </w:placeholder>
          </w:sdtPr>
          <w:sdtContent>
            <w:tc>
              <w:tcPr>
                <w:tcW w:w="3150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44A9F39" w14:textId="77777777" w:rsidR="00F914C2" w:rsidRPr="00DB09A2" w:rsidRDefault="00D9621F" w:rsidP="00942A1F">
                <w:pPr>
                  <w:pStyle w:val="Classdetails"/>
                  <w:framePr w:hSpace="0" w:wrap="auto" w:vAnchor="margin" w:hAnchor="text" w:yAlign="inline"/>
                </w:pPr>
                <w:r>
                  <w:t>BEng First year</w:t>
                </w:r>
              </w:p>
            </w:tc>
          </w:sdtContent>
        </w:sdt>
        <w:tc>
          <w:tcPr>
            <w:tcW w:w="1170" w:type="dxa"/>
            <w:vAlign w:val="bottom"/>
          </w:tcPr>
          <w:p w14:paraId="2DCB23F3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Date: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2EFDBD" w14:textId="0E3E9032" w:rsidR="00F914C2" w:rsidRPr="00DB09A2" w:rsidRDefault="005720CF" w:rsidP="00133A59">
            <w:pPr>
              <w:pStyle w:val="Classdetails"/>
              <w:framePr w:hSpace="0" w:wrap="auto" w:vAnchor="margin" w:hAnchor="text" w:yAlign="inline"/>
            </w:pPr>
            <w:r>
              <w:t>January 2020</w:t>
            </w:r>
          </w:p>
        </w:tc>
      </w:tr>
      <w:tr w:rsidR="00DB09A2" w:rsidRPr="00DB09A2" w14:paraId="5A249D78" w14:textId="77777777" w:rsidTr="00381AB4">
        <w:tc>
          <w:tcPr>
            <w:tcW w:w="1465" w:type="dxa"/>
            <w:vAlign w:val="bottom"/>
          </w:tcPr>
          <w:p w14:paraId="7C1F5799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  <w:r w:rsidRPr="00DB09A2">
              <w:t>Period:</w:t>
            </w:r>
          </w:p>
        </w:tc>
        <w:sdt>
          <w:sdtPr>
            <w:id w:val="36987266"/>
            <w:placeholder>
              <w:docPart w:val="823F3C57FB4F4C78826FF64A0BEC3BE8"/>
            </w:placeholder>
          </w:sdtPr>
          <w:sdtContent>
            <w:tc>
              <w:tcPr>
                <w:tcW w:w="3150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9708A48" w14:textId="4BCC96E5" w:rsidR="00F914C2" w:rsidRPr="00DB09A2" w:rsidRDefault="00D9621F" w:rsidP="00942A1F">
                <w:pPr>
                  <w:pStyle w:val="Classdetails"/>
                  <w:framePr w:hSpace="0" w:wrap="auto" w:vAnchor="margin" w:hAnchor="text" w:yAlign="inline"/>
                </w:pPr>
                <w:r>
                  <w:t xml:space="preserve">Semester </w:t>
                </w:r>
                <w:r w:rsidR="005720CF">
                  <w:t>2</w:t>
                </w:r>
              </w:p>
            </w:tc>
          </w:sdtContent>
        </w:sdt>
        <w:tc>
          <w:tcPr>
            <w:tcW w:w="1170" w:type="dxa"/>
            <w:vAlign w:val="bottom"/>
          </w:tcPr>
          <w:p w14:paraId="4D75D62E" w14:textId="77777777" w:rsidR="00F914C2" w:rsidRPr="00DB09A2" w:rsidRDefault="00B1432A" w:rsidP="00133A59">
            <w:pPr>
              <w:pStyle w:val="Classdetails"/>
              <w:framePr w:hSpace="0" w:wrap="auto" w:vAnchor="margin" w:hAnchor="text" w:yAlign="inline"/>
            </w:pPr>
            <w:r>
              <w:t>Result</w:t>
            </w:r>
            <w:r w:rsidR="00212C2F">
              <w:t>s</w:t>
            </w:r>
            <w:r w:rsidR="00F914C2" w:rsidRPr="00DB09A2">
              <w:t>: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A67D60" w14:textId="77777777" w:rsidR="00F914C2" w:rsidRPr="00DB09A2" w:rsidRDefault="00F914C2" w:rsidP="00133A59">
            <w:pPr>
              <w:pStyle w:val="Classdetails"/>
              <w:framePr w:hSpace="0" w:wrap="auto" w:vAnchor="margin" w:hAnchor="text" w:yAlign="inline"/>
            </w:pPr>
          </w:p>
        </w:tc>
      </w:tr>
    </w:tbl>
    <w:p w14:paraId="49B9FD61" w14:textId="77777777" w:rsidR="00DB09A2" w:rsidRDefault="00DB09A2" w:rsidP="00DB09A2">
      <w:pPr>
        <w:pStyle w:val="Instructionstitle"/>
      </w:pPr>
      <w:r>
        <w:t>Instructions</w:t>
      </w:r>
    </w:p>
    <w:sdt>
      <w:sdtPr>
        <w:id w:val="36987245"/>
        <w:placeholder>
          <w:docPart w:val="DFE6EC16A4D040AE968450D0D00105B2"/>
        </w:placeholder>
      </w:sdtPr>
      <w:sdtContent>
        <w:p w14:paraId="7965F9DE" w14:textId="73F92CBA" w:rsidR="00AD00DC" w:rsidRPr="00CE24D9" w:rsidRDefault="00D9621F" w:rsidP="0029405A">
          <w:pPr>
            <w:pStyle w:val="Instructionstostudents"/>
            <w:ind w:left="288"/>
          </w:pPr>
          <w:r>
            <w:t>Please put the letter of the answer that you have chosen in the underlined part next to the question</w:t>
          </w:r>
        </w:p>
      </w:sdtContent>
    </w:sdt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6CB7FB2C" w14:textId="77777777" w:rsidTr="00D45322">
        <w:tc>
          <w:tcPr>
            <w:tcW w:w="745" w:type="dxa"/>
            <w:vAlign w:val="bottom"/>
          </w:tcPr>
          <w:p w14:paraId="582FAFA9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3872C388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563"/>
            <w:placeholder>
              <w:docPart w:val="06C8EA6D0D2C44C490694CD3FDAB68B8"/>
            </w:placeholder>
          </w:sdtPr>
          <w:sdtContent>
            <w:tc>
              <w:tcPr>
                <w:tcW w:w="8010" w:type="dxa"/>
              </w:tcPr>
              <w:p w14:paraId="25C409C8" w14:textId="4DC6483C" w:rsidR="00AD00DC" w:rsidRPr="00CE24D9" w:rsidRDefault="00CA7EDF" w:rsidP="00CE24D9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 </w:t>
                </w:r>
                <w:sdt>
                  <w:sdtPr>
                    <w:id w:val="187032655"/>
                    <w:placeholder>
                      <w:docPart w:val="2895C041661640B391C9237991277DB4"/>
                    </w:placeholder>
                  </w:sdtPr>
                  <w:sdtContent>
                    <w:r w:rsidR="005720CF">
                      <w:t>What is the square root of -1?</w:t>
                    </w:r>
                  </w:sdtContent>
                </w:sdt>
                <w:r>
                  <w:t xml:space="preserve"> </w:t>
                </w:r>
              </w:p>
            </w:tc>
          </w:sdtContent>
        </w:sdt>
      </w:tr>
      <w:tr w:rsidR="00AD00DC" w:rsidRPr="00DB09A2" w14:paraId="41F594E7" w14:textId="77777777" w:rsidTr="00D45322">
        <w:tc>
          <w:tcPr>
            <w:tcW w:w="745" w:type="dxa"/>
            <w:vAlign w:val="bottom"/>
          </w:tcPr>
          <w:p w14:paraId="692BA5B1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4A8067EB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12"/>
            <w:placeholder>
              <w:docPart w:val="94660074330743F2998E69133B2F8449"/>
            </w:placeholder>
          </w:sdtPr>
          <w:sdtContent>
            <w:tc>
              <w:tcPr>
                <w:tcW w:w="8010" w:type="dxa"/>
                <w:vAlign w:val="bottom"/>
              </w:tcPr>
              <w:p w14:paraId="3B1F7C6F" w14:textId="5D926DD7" w:rsidR="00AD00DC" w:rsidRPr="00DB09A2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k</w:t>
                </w:r>
              </w:p>
            </w:tc>
          </w:sdtContent>
        </w:sdt>
      </w:tr>
      <w:tr w:rsidR="00AD00DC" w:rsidRPr="00DB09A2" w14:paraId="34A063B8" w14:textId="77777777" w:rsidTr="00D45322">
        <w:tc>
          <w:tcPr>
            <w:tcW w:w="745" w:type="dxa"/>
            <w:vAlign w:val="bottom"/>
          </w:tcPr>
          <w:p w14:paraId="055E2EF3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93BC94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13"/>
            <w:placeholder>
              <w:docPart w:val="EA476C6DB11A448DB6F49DD971DD61F8"/>
            </w:placeholder>
          </w:sdtPr>
          <w:sdtContent>
            <w:tc>
              <w:tcPr>
                <w:tcW w:w="8010" w:type="dxa"/>
                <w:vAlign w:val="bottom"/>
              </w:tcPr>
              <w:p w14:paraId="55A4F6E4" w14:textId="01497EDF" w:rsidR="00AD00DC" w:rsidRPr="00DB09A2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R or P</w:t>
                </w:r>
              </w:p>
            </w:tc>
          </w:sdtContent>
        </w:sdt>
      </w:tr>
      <w:tr w:rsidR="00AD00DC" w:rsidRPr="00DB09A2" w14:paraId="2EA37078" w14:textId="77777777" w:rsidTr="00D45322">
        <w:tc>
          <w:tcPr>
            <w:tcW w:w="745" w:type="dxa"/>
            <w:vAlign w:val="bottom"/>
          </w:tcPr>
          <w:p w14:paraId="081E49F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D090E9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14"/>
            <w:placeholder>
              <w:docPart w:val="89BBC7DD312E4999B2EF5E0492ADA97E"/>
            </w:placeholder>
          </w:sdtPr>
          <w:sdtContent>
            <w:tc>
              <w:tcPr>
                <w:tcW w:w="8010" w:type="dxa"/>
                <w:vAlign w:val="bottom"/>
              </w:tcPr>
              <w:p w14:paraId="2F8223C8" w14:textId="18FFDEA1" w:rsidR="00AD00DC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 xml:space="preserve">j or </w:t>
                </w:r>
                <w:proofErr w:type="spellStart"/>
                <w:r>
                  <w:t>i</w:t>
                </w:r>
                <w:proofErr w:type="spellEnd"/>
              </w:p>
            </w:tc>
          </w:sdtContent>
        </w:sdt>
      </w:tr>
      <w:tr w:rsidR="00AD00DC" w:rsidRPr="00DB09A2" w14:paraId="31B0AB23" w14:textId="77777777" w:rsidTr="00D45322">
        <w:tc>
          <w:tcPr>
            <w:tcW w:w="745" w:type="dxa"/>
            <w:vAlign w:val="bottom"/>
          </w:tcPr>
          <w:p w14:paraId="4F1E8A01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1A11D1B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15"/>
            <w:placeholder>
              <w:docPart w:val="EA7211DFCA904813904B6C2F50D65E59"/>
            </w:placeholder>
          </w:sdtPr>
          <w:sdtContent>
            <w:tc>
              <w:tcPr>
                <w:tcW w:w="8010" w:type="dxa"/>
                <w:vAlign w:val="bottom"/>
              </w:tcPr>
              <w:p w14:paraId="7CE67F5A" w14:textId="1BEBA529" w:rsidR="00AD00DC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E</w:t>
                </w:r>
              </w:p>
            </w:tc>
          </w:sdtContent>
        </w:sdt>
      </w:tr>
    </w:tbl>
    <w:p w14:paraId="61A238E7" w14:textId="77777777" w:rsidR="00A44BD6" w:rsidRPr="00CE24D9" w:rsidRDefault="00A44BD6" w:rsidP="00A44BD6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A2CF046" w14:textId="77777777" w:rsidTr="00D45322">
        <w:tc>
          <w:tcPr>
            <w:tcW w:w="745" w:type="dxa"/>
            <w:vAlign w:val="bottom"/>
          </w:tcPr>
          <w:p w14:paraId="276DD1EF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2)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3B1B7366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662"/>
            <w:placeholder>
              <w:docPart w:val="06C8EA6D0D2C44C490694CD3FDAB68B8"/>
            </w:placeholder>
          </w:sdtPr>
          <w:sdtContent>
            <w:tc>
              <w:tcPr>
                <w:tcW w:w="8010" w:type="dxa"/>
              </w:tcPr>
              <w:p w14:paraId="2726E506" w14:textId="48711B64" w:rsidR="00AD00DC" w:rsidRPr="00DB09A2" w:rsidRDefault="005720CF" w:rsidP="00C8278A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A complex number in the form </w:t>
                </w:r>
                <w:proofErr w:type="spellStart"/>
                <w:r>
                  <w:t>X+Yj</w:t>
                </w:r>
                <w:proofErr w:type="spellEnd"/>
                <w:r>
                  <w:t xml:space="preserve"> (where X and Y are numbers) is said to be in which form?</w:t>
                </w:r>
              </w:p>
            </w:tc>
          </w:sdtContent>
        </w:sdt>
      </w:tr>
      <w:tr w:rsidR="00AD00DC" w:rsidRPr="00DB09A2" w14:paraId="6CD5AD16" w14:textId="77777777" w:rsidTr="00D45322">
        <w:tc>
          <w:tcPr>
            <w:tcW w:w="745" w:type="dxa"/>
            <w:vAlign w:val="bottom"/>
          </w:tcPr>
          <w:p w14:paraId="490A5FC8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2E0957E5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63"/>
            <w:placeholder>
              <w:docPart w:val="94660074330743F2998E69133B2F8449"/>
            </w:placeholder>
          </w:sdtPr>
          <w:sdtContent>
            <w:tc>
              <w:tcPr>
                <w:tcW w:w="8010" w:type="dxa"/>
                <w:vAlign w:val="bottom"/>
              </w:tcPr>
              <w:p w14:paraId="377DB6AC" w14:textId="0B314311" w:rsidR="00AD00DC" w:rsidRPr="00DB09A2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Cartesian form</m:t>
                  </m:r>
                </m:oMath>
              </w:p>
            </w:tc>
          </w:sdtContent>
        </w:sdt>
      </w:tr>
      <w:tr w:rsidR="00AD00DC" w:rsidRPr="00DB09A2" w14:paraId="41C69697" w14:textId="77777777" w:rsidTr="00D45322">
        <w:tc>
          <w:tcPr>
            <w:tcW w:w="745" w:type="dxa"/>
            <w:vAlign w:val="bottom"/>
          </w:tcPr>
          <w:p w14:paraId="5C5E2591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2D42031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64"/>
            <w:placeholder>
              <w:docPart w:val="EA476C6DB11A448DB6F49DD971DD61F8"/>
            </w:placeholder>
          </w:sdtPr>
          <w:sdtContent>
            <w:tc>
              <w:tcPr>
                <w:tcW w:w="8010" w:type="dxa"/>
                <w:vAlign w:val="bottom"/>
              </w:tcPr>
              <w:p w14:paraId="3EE3BC96" w14:textId="7D18C3BF" w:rsidR="00AD00DC" w:rsidRPr="00DB09A2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Polar form</m:t>
                  </m:r>
                </m:oMath>
              </w:p>
            </w:tc>
          </w:sdtContent>
        </w:sdt>
      </w:tr>
      <w:tr w:rsidR="00AD00DC" w:rsidRPr="00DB09A2" w14:paraId="0D74E8FF" w14:textId="77777777" w:rsidTr="00D45322">
        <w:tc>
          <w:tcPr>
            <w:tcW w:w="745" w:type="dxa"/>
            <w:vAlign w:val="bottom"/>
          </w:tcPr>
          <w:p w14:paraId="7A8BFF5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7D06AD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65"/>
            <w:placeholder>
              <w:docPart w:val="89BBC7DD312E4999B2EF5E0492ADA97E"/>
            </w:placeholder>
          </w:sdtPr>
          <w:sdtContent>
            <w:tc>
              <w:tcPr>
                <w:tcW w:w="8010" w:type="dxa"/>
                <w:vAlign w:val="bottom"/>
              </w:tcPr>
              <w:p w14:paraId="419F0AFA" w14:textId="38082D05" w:rsidR="00AD00DC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Complex form</m:t>
                  </m:r>
                </m:oMath>
              </w:p>
            </w:tc>
          </w:sdtContent>
        </w:sdt>
      </w:tr>
      <w:tr w:rsidR="00AD00DC" w:rsidRPr="00DB09A2" w14:paraId="5503E312" w14:textId="77777777" w:rsidTr="00D45322">
        <w:tc>
          <w:tcPr>
            <w:tcW w:w="745" w:type="dxa"/>
            <w:vAlign w:val="bottom"/>
          </w:tcPr>
          <w:p w14:paraId="591B3FC0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5697CA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66"/>
            <w:placeholder>
              <w:docPart w:val="EA7211DFCA904813904B6C2F50D65E59"/>
            </w:placeholder>
          </w:sdtPr>
          <w:sdtContent>
            <w:tc>
              <w:tcPr>
                <w:tcW w:w="8010" w:type="dxa"/>
                <w:vAlign w:val="bottom"/>
              </w:tcPr>
              <w:p w14:paraId="3AE096BF" w14:textId="44A0F59D" w:rsidR="00AD00DC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Argand form</m:t>
                  </m:r>
                </m:oMath>
              </w:p>
            </w:tc>
          </w:sdtContent>
        </w:sdt>
      </w:tr>
    </w:tbl>
    <w:p w14:paraId="112B0089" w14:textId="77777777" w:rsidR="00AD00DC" w:rsidRPr="00CE24D9" w:rsidRDefault="00AD00DC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2B8E1FDE" w14:textId="77777777" w:rsidTr="00D45322">
        <w:tc>
          <w:tcPr>
            <w:tcW w:w="745" w:type="dxa"/>
            <w:vAlign w:val="bottom"/>
          </w:tcPr>
          <w:p w14:paraId="39C036D3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3)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1E041931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667"/>
            <w:placeholder>
              <w:docPart w:val="06C8EA6D0D2C44C490694CD3FDAB68B8"/>
            </w:placeholder>
          </w:sdtPr>
          <w:sdtContent>
            <w:tc>
              <w:tcPr>
                <w:tcW w:w="8010" w:type="dxa"/>
              </w:tcPr>
              <w:p w14:paraId="1E472CCB" w14:textId="1E3C0105" w:rsidR="00AD00DC" w:rsidRPr="00DB09A2" w:rsidRDefault="005720CF" w:rsidP="00C8278A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A complex number in the form </w:t>
                </w:r>
                <m:oMath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r(cosθ+jsinθ)</m:t>
                  </m:r>
                </m:oMath>
                <w:r>
                  <w:t xml:space="preserve"> is said to be in which form?</w:t>
                </w:r>
              </w:p>
            </w:tc>
          </w:sdtContent>
        </w:sdt>
      </w:tr>
      <w:tr w:rsidR="00AD00DC" w:rsidRPr="00DB09A2" w14:paraId="52E0A01C" w14:textId="77777777" w:rsidTr="00D45322">
        <w:tc>
          <w:tcPr>
            <w:tcW w:w="745" w:type="dxa"/>
            <w:vAlign w:val="bottom"/>
          </w:tcPr>
          <w:p w14:paraId="0669635D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1415A6DA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68"/>
            <w:placeholder>
              <w:docPart w:val="94660074330743F2998E69133B2F8449"/>
            </w:placeholder>
          </w:sdtPr>
          <w:sdtContent>
            <w:sdt>
              <w:sdtPr>
                <w:id w:val="108323313"/>
                <w:placeholder>
                  <w:docPart w:val="6A22C5DEA9524030877AD13764909848"/>
                </w:placeholder>
              </w:sdtPr>
              <w:sdtEndPr/>
              <w:sdtContent>
                <w:tc>
                  <w:tcPr>
                    <w:tcW w:w="8010" w:type="dxa"/>
                    <w:vAlign w:val="bottom"/>
                  </w:tcPr>
                  <w:p w14:paraId="1DAEB84A" w14:textId="236C00A2" w:rsidR="00AD00DC" w:rsidRPr="00DB09A2" w:rsidRDefault="005720CF" w:rsidP="00CE24D9">
                    <w:pPr>
                      <w:pStyle w:val="Answers"/>
                      <w:framePr w:hSpace="0" w:wrap="auto" w:vAnchor="margin" w:hAnchor="text" w:xAlign="left" w:yAlign="inline"/>
                      <w:suppressOverlap w:val="0"/>
                    </w:pPr>
                    <m:oMath>
                      <m:r>
                        <w:rPr>
                          <w:rFonts w:ascii="Cambria Math" w:hAnsi="Cambria Math"/>
                        </w:rPr>
                        <m:t>Cartesian form</m:t>
                      </m:r>
                    </m:oMath>
                  </w:p>
                </w:tc>
              </w:sdtContent>
            </w:sdt>
          </w:sdtContent>
        </w:sdt>
      </w:tr>
      <w:tr w:rsidR="005720CF" w:rsidRPr="00DB09A2" w14:paraId="7DB2A2BC" w14:textId="77777777" w:rsidTr="00D45322">
        <w:tc>
          <w:tcPr>
            <w:tcW w:w="745" w:type="dxa"/>
            <w:vAlign w:val="bottom"/>
          </w:tcPr>
          <w:p w14:paraId="0E6B38FA" w14:textId="77777777" w:rsidR="005720CF" w:rsidRPr="00DB09A2" w:rsidRDefault="005720CF" w:rsidP="005720CF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2758A63" w14:textId="77777777" w:rsidR="005720CF" w:rsidRDefault="005720CF" w:rsidP="005720CF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864245214"/>
            <w:placeholder>
              <w:docPart w:val="09D793E3E1B44F4DA3C108BB3F2FE331"/>
            </w:placeholder>
          </w:sdtPr>
          <w:sdtContent>
            <w:tc>
              <w:tcPr>
                <w:tcW w:w="8010" w:type="dxa"/>
                <w:vAlign w:val="bottom"/>
              </w:tcPr>
              <w:p w14:paraId="324AE151" w14:textId="715A5724" w:rsidR="005720CF" w:rsidRPr="00DB09A2" w:rsidRDefault="005720CF" w:rsidP="005720CF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Polar form</m:t>
                  </m:r>
                </m:oMath>
              </w:p>
            </w:tc>
          </w:sdtContent>
        </w:sdt>
      </w:tr>
      <w:tr w:rsidR="005720CF" w:rsidRPr="00DB09A2" w14:paraId="51679259" w14:textId="77777777" w:rsidTr="00D45322">
        <w:tc>
          <w:tcPr>
            <w:tcW w:w="745" w:type="dxa"/>
            <w:vAlign w:val="bottom"/>
          </w:tcPr>
          <w:p w14:paraId="4919FCFC" w14:textId="77777777" w:rsidR="005720CF" w:rsidRPr="00DB09A2" w:rsidRDefault="005720CF" w:rsidP="005720CF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50B1E9A" w14:textId="77777777" w:rsidR="005720CF" w:rsidRDefault="005720CF" w:rsidP="005720CF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-1878152409"/>
            <w:placeholder>
              <w:docPart w:val="13DEDEFC72924FCAB3EED6F67766A698"/>
            </w:placeholder>
          </w:sdtPr>
          <w:sdtContent>
            <w:tc>
              <w:tcPr>
                <w:tcW w:w="8010" w:type="dxa"/>
                <w:vAlign w:val="bottom"/>
              </w:tcPr>
              <w:p w14:paraId="16A19F43" w14:textId="79E3EF86" w:rsidR="005720CF" w:rsidRDefault="005720CF" w:rsidP="005720CF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Complex form</m:t>
                  </m:r>
                </m:oMath>
              </w:p>
            </w:tc>
          </w:sdtContent>
        </w:sdt>
      </w:tr>
      <w:tr w:rsidR="005720CF" w:rsidRPr="00DB09A2" w14:paraId="644D6CAB" w14:textId="77777777" w:rsidTr="00D45322">
        <w:tc>
          <w:tcPr>
            <w:tcW w:w="745" w:type="dxa"/>
            <w:vAlign w:val="bottom"/>
          </w:tcPr>
          <w:p w14:paraId="0D664557" w14:textId="77777777" w:rsidR="005720CF" w:rsidRPr="00DB09A2" w:rsidRDefault="005720CF" w:rsidP="005720CF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77EC863" w14:textId="77777777" w:rsidR="005720CF" w:rsidRDefault="005720CF" w:rsidP="005720CF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-777632239"/>
            <w:placeholder>
              <w:docPart w:val="08F6D3A5EAFF4E4089AAA42075C979B9"/>
            </w:placeholder>
          </w:sdtPr>
          <w:sdtContent>
            <w:tc>
              <w:tcPr>
                <w:tcW w:w="8010" w:type="dxa"/>
                <w:vAlign w:val="bottom"/>
              </w:tcPr>
              <w:p w14:paraId="45DA5721" w14:textId="581023BD" w:rsidR="005720CF" w:rsidRDefault="005720CF" w:rsidP="005720CF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Argand form</m:t>
                  </m:r>
                </m:oMath>
              </w:p>
            </w:tc>
          </w:sdtContent>
        </w:sdt>
      </w:tr>
    </w:tbl>
    <w:p w14:paraId="51662C8F" w14:textId="77777777" w:rsidR="005F2666" w:rsidRPr="00CE24D9" w:rsidRDefault="005F2666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2CC9A430" w14:textId="77777777" w:rsidTr="00D45322">
        <w:tc>
          <w:tcPr>
            <w:tcW w:w="745" w:type="dxa"/>
            <w:vAlign w:val="bottom"/>
          </w:tcPr>
          <w:p w14:paraId="57C83A0C" w14:textId="77777777" w:rsidR="00AD00DC" w:rsidRPr="00DB09A2" w:rsidRDefault="00AD00DC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4)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3767BEDE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sdt>
          <w:sdtPr>
            <w:id w:val="36987672"/>
            <w:placeholder>
              <w:docPart w:val="06C8EA6D0D2C44C490694CD3FDAB68B8"/>
            </w:placeholder>
          </w:sdtPr>
          <w:sdtContent>
            <w:tc>
              <w:tcPr>
                <w:tcW w:w="8010" w:type="dxa"/>
              </w:tcPr>
              <w:p w14:paraId="61497827" w14:textId="77777777" w:rsidR="005720CF" w:rsidRPr="005720CF" w:rsidRDefault="005720CF" w:rsidP="00CE24D9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w:r>
                  <w:t xml:space="preserve">What are the roots to the following </w:t>
                </w:r>
                <w:proofErr w:type="gramStart"/>
                <w:r>
                  <w:t>equation:</w:t>
                </w:r>
                <w:proofErr w:type="gramEnd"/>
                <w:r>
                  <w:t xml:space="preserve"> </w:t>
                </w:r>
              </w:p>
              <w:p w14:paraId="221222B1" w14:textId="4C793740" w:rsidR="00AD00DC" w:rsidRPr="00CE24D9" w:rsidRDefault="005720CF" w:rsidP="00CE24D9">
                <w:pPr>
                  <w:pStyle w:val="Questions"/>
                  <w:framePr w:hSpace="0" w:wrap="auto" w:vAnchor="margin" w:hAnchor="text" w:xAlign="left" w:yAlign="inline"/>
                  <w:suppressOverlap w:val="0"/>
                </w:pPr>
                <m:oMath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+5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x+4=0 (use the quadratic formula)</m:t>
                  </m:r>
                </m:oMath>
              </w:p>
            </w:tc>
          </w:sdtContent>
        </w:sdt>
      </w:tr>
      <w:tr w:rsidR="00AD00DC" w:rsidRPr="00DB09A2" w14:paraId="7B5342F8" w14:textId="77777777" w:rsidTr="00D45322">
        <w:tc>
          <w:tcPr>
            <w:tcW w:w="745" w:type="dxa"/>
            <w:vAlign w:val="bottom"/>
          </w:tcPr>
          <w:p w14:paraId="4EAC8EA4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4CE9152D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73"/>
            <w:placeholder>
              <w:docPart w:val="94660074330743F2998E69133B2F8449"/>
            </w:placeholder>
          </w:sdtPr>
          <w:sdtContent>
            <w:tc>
              <w:tcPr>
                <w:tcW w:w="8010" w:type="dxa"/>
                <w:vAlign w:val="bottom"/>
              </w:tcPr>
              <w:p w14:paraId="24DE32E5" w14:textId="5E40B112" w:rsidR="00AD00DC" w:rsidRPr="00DB09A2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4, -4</m:t>
                  </m:r>
                </m:oMath>
              </w:p>
            </w:tc>
          </w:sdtContent>
        </w:sdt>
      </w:tr>
      <w:tr w:rsidR="00AD00DC" w:rsidRPr="00DB09A2" w14:paraId="6C6E9C30" w14:textId="77777777" w:rsidTr="00D45322">
        <w:tc>
          <w:tcPr>
            <w:tcW w:w="745" w:type="dxa"/>
            <w:vAlign w:val="bottom"/>
          </w:tcPr>
          <w:p w14:paraId="443D24BF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8B7889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74"/>
            <w:placeholder>
              <w:docPart w:val="EA476C6DB11A448DB6F49DD971DD61F8"/>
            </w:placeholder>
          </w:sdtPr>
          <w:sdtContent>
            <w:tc>
              <w:tcPr>
                <w:tcW w:w="8010" w:type="dxa"/>
                <w:vAlign w:val="bottom"/>
              </w:tcPr>
              <w:p w14:paraId="33FF83C3" w14:textId="53407204" w:rsidR="00AD00DC" w:rsidRPr="00DB09A2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0.54, -0.21</m:t>
                  </m:r>
                </m:oMath>
              </w:p>
            </w:tc>
          </w:sdtContent>
        </w:sdt>
      </w:tr>
      <w:tr w:rsidR="00AD00DC" w:rsidRPr="00DB09A2" w14:paraId="3D273D1D" w14:textId="77777777" w:rsidTr="00D45322">
        <w:tc>
          <w:tcPr>
            <w:tcW w:w="745" w:type="dxa"/>
            <w:vAlign w:val="bottom"/>
          </w:tcPr>
          <w:p w14:paraId="6A6AE129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14CC85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75"/>
            <w:placeholder>
              <w:docPart w:val="89BBC7DD312E4999B2EF5E0492ADA97E"/>
            </w:placeholder>
          </w:sdtPr>
          <w:sdtContent>
            <w:tc>
              <w:tcPr>
                <w:tcW w:w="8010" w:type="dxa"/>
                <w:vAlign w:val="bottom"/>
              </w:tcPr>
              <w:p w14:paraId="19ADD73F" w14:textId="56DF46D5" w:rsidR="00AD00DC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0.1+4j, 0.2-4j</m:t>
                  </m:r>
                </m:oMath>
              </w:p>
            </w:tc>
          </w:sdtContent>
        </w:sdt>
      </w:tr>
      <w:tr w:rsidR="00AD00DC" w:rsidRPr="00DB09A2" w14:paraId="632437B4" w14:textId="77777777" w:rsidTr="00D45322">
        <w:tc>
          <w:tcPr>
            <w:tcW w:w="745" w:type="dxa"/>
            <w:vAlign w:val="bottom"/>
          </w:tcPr>
          <w:p w14:paraId="25606857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E8F8D2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76"/>
            <w:placeholder>
              <w:docPart w:val="EA7211DFCA904813904B6C2F50D65E59"/>
            </w:placeholder>
          </w:sdtPr>
          <w:sdtContent>
            <w:tc>
              <w:tcPr>
                <w:tcW w:w="8010" w:type="dxa"/>
                <w:vAlign w:val="bottom"/>
              </w:tcPr>
              <w:p w14:paraId="6427BA55" w14:textId="5DEA06EB" w:rsidR="00AD00DC" w:rsidRDefault="005720CF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-0.2+0.5j, -0.2-0.5j</m:t>
                  </m:r>
                </m:oMath>
              </w:p>
            </w:tc>
          </w:sdtContent>
        </w:sdt>
      </w:tr>
    </w:tbl>
    <w:p w14:paraId="7F79D2A6" w14:textId="77777777" w:rsidR="00AD00DC" w:rsidRPr="00CE24D9" w:rsidRDefault="00AD00DC" w:rsidP="00CE24D9">
      <w:pPr>
        <w:pStyle w:val="Testsectiontitles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6FA5667" w14:textId="77777777" w:rsidTr="00D45322">
        <w:tc>
          <w:tcPr>
            <w:tcW w:w="745" w:type="dxa"/>
            <w:vAlign w:val="bottom"/>
          </w:tcPr>
          <w:p w14:paraId="7F931779" w14:textId="77777777" w:rsidR="00AD00DC" w:rsidRPr="00DB09A2" w:rsidRDefault="000E06F2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5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48F86FD2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DE6B6A8" w14:textId="7B62A087" w:rsidR="00AD00DC" w:rsidRPr="00CE24D9" w:rsidRDefault="00CB4940" w:rsidP="00CE24D9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Convert the complex number 2+3j into the form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r(cosθ+jsinθ)</m:t>
              </m:r>
            </m:oMath>
          </w:p>
        </w:tc>
      </w:tr>
      <w:tr w:rsidR="00AD00DC" w:rsidRPr="00DB09A2" w14:paraId="180E38AA" w14:textId="77777777" w:rsidTr="00D45322">
        <w:tc>
          <w:tcPr>
            <w:tcW w:w="745" w:type="dxa"/>
            <w:vAlign w:val="bottom"/>
          </w:tcPr>
          <w:p w14:paraId="1CD15B34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26A48CB2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18"/>
            <w:placeholder>
              <w:docPart w:val="3FFC53FA18AB46F1B48CEDC6C41C0808"/>
            </w:placeholder>
          </w:sdtPr>
          <w:sdtContent>
            <w:tc>
              <w:tcPr>
                <w:tcW w:w="8010" w:type="dxa"/>
                <w:vAlign w:val="bottom"/>
              </w:tcPr>
              <w:p w14:paraId="11B641FD" w14:textId="6E856F3A" w:rsidR="00AD00DC" w:rsidRPr="00CE24D9" w:rsidRDefault="00CB4940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3.6(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56.31</m:t>
                      </m:r>
                    </m:e>
                  </m:func>
                  <m:r>
                    <w:rPr>
                      <w:rFonts w:ascii="Cambria Math" w:hAnsi="Cambria Math"/>
                    </w:rPr>
                    <m:t>+j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56.31)</m:t>
                      </m:r>
                    </m:e>
                  </m:func>
                </m:oMath>
              </w:p>
            </w:tc>
          </w:sdtContent>
        </w:sdt>
      </w:tr>
      <w:tr w:rsidR="00CB4940" w:rsidRPr="00DB09A2" w14:paraId="2AE234C7" w14:textId="77777777" w:rsidTr="00D45322">
        <w:tc>
          <w:tcPr>
            <w:tcW w:w="745" w:type="dxa"/>
            <w:vAlign w:val="bottom"/>
          </w:tcPr>
          <w:p w14:paraId="74A09C9C" w14:textId="77777777" w:rsidR="00CB4940" w:rsidRPr="00DB09A2" w:rsidRDefault="00CB4940" w:rsidP="00CB4940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0A4F81E" w14:textId="77777777" w:rsidR="00CB4940" w:rsidRDefault="00CB4940" w:rsidP="00CB4940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048876855"/>
            <w:placeholder>
              <w:docPart w:val="C40787E0453D430BB9F04ADAD90CC373"/>
            </w:placeholder>
          </w:sdtPr>
          <w:sdtContent>
            <w:tc>
              <w:tcPr>
                <w:tcW w:w="8010" w:type="dxa"/>
                <w:vAlign w:val="bottom"/>
              </w:tcPr>
              <w:p w14:paraId="63CF8305" w14:textId="7E438FF7" w:rsidR="00CB4940" w:rsidRPr="00CE24D9" w:rsidRDefault="00CB4940" w:rsidP="00CB4940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2.4(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56.31</m:t>
                      </m:r>
                    </m:e>
                  </m:func>
                  <m:r>
                    <w:rPr>
                      <w:rFonts w:ascii="Cambria Math" w:hAnsi="Cambria Math"/>
                    </w:rPr>
                    <m:t>+j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56.31)</m:t>
                      </m:r>
                    </m:e>
                  </m:func>
                </m:oMath>
              </w:p>
            </w:tc>
          </w:sdtContent>
        </w:sdt>
      </w:tr>
      <w:tr w:rsidR="00CB4940" w:rsidRPr="00DB09A2" w14:paraId="3A1FE526" w14:textId="77777777" w:rsidTr="00D45322">
        <w:tc>
          <w:tcPr>
            <w:tcW w:w="745" w:type="dxa"/>
            <w:vAlign w:val="bottom"/>
          </w:tcPr>
          <w:p w14:paraId="430F8797" w14:textId="77777777" w:rsidR="00CB4940" w:rsidRPr="00DB09A2" w:rsidRDefault="00CB4940" w:rsidP="00CB4940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5D188C4" w14:textId="77777777" w:rsidR="00CB4940" w:rsidRDefault="00CB4940" w:rsidP="00CB4940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-318804051"/>
            <w:placeholder>
              <w:docPart w:val="CC8B11C98843428A929AC6CF5788FA03"/>
            </w:placeholder>
          </w:sdtPr>
          <w:sdtContent>
            <w:tc>
              <w:tcPr>
                <w:tcW w:w="8010" w:type="dxa"/>
                <w:vAlign w:val="bottom"/>
              </w:tcPr>
              <w:p w14:paraId="1278AA09" w14:textId="37DDD0F1" w:rsidR="00CB4940" w:rsidRPr="00CE24D9" w:rsidRDefault="00CB4940" w:rsidP="00CB4940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.6</m:t>
                  </m:r>
                  <m:r>
                    <w:rPr>
                      <w:rFonts w:ascii="Cambria Math" w:hAnsi="Cambria Math"/>
                    </w:rPr>
                    <m:t>(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12.48</m:t>
                      </m:r>
                    </m:e>
                  </m:func>
                  <m:r>
                    <w:rPr>
                      <w:rFonts w:ascii="Cambria Math" w:hAnsi="Cambria Math"/>
                    </w:rPr>
                    <m:t>+j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12.48</m:t>
                      </m:r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</m:func>
                </m:oMath>
              </w:p>
            </w:tc>
          </w:sdtContent>
        </w:sdt>
      </w:tr>
      <w:tr w:rsidR="00CB4940" w:rsidRPr="00DB09A2" w14:paraId="3DB67CF6" w14:textId="77777777" w:rsidTr="00D45322">
        <w:tc>
          <w:tcPr>
            <w:tcW w:w="745" w:type="dxa"/>
            <w:vAlign w:val="bottom"/>
          </w:tcPr>
          <w:p w14:paraId="74A6C063" w14:textId="77777777" w:rsidR="00CB4940" w:rsidRPr="00DB09A2" w:rsidRDefault="00CB4940" w:rsidP="00CB4940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C2F9126" w14:textId="77777777" w:rsidR="00CB4940" w:rsidRDefault="00CB4940" w:rsidP="00CB4940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1616017997"/>
            <w:placeholder>
              <w:docPart w:val="7338F7C28B464F1F94707092E0A7E393"/>
            </w:placeholder>
          </w:sdtPr>
          <w:sdtContent>
            <w:tc>
              <w:tcPr>
                <w:tcW w:w="8010" w:type="dxa"/>
                <w:vAlign w:val="bottom"/>
              </w:tcPr>
              <w:p w14:paraId="07E029F6" w14:textId="7AC58C56" w:rsidR="00CB4940" w:rsidRPr="00CE24D9" w:rsidRDefault="00973E08" w:rsidP="00CB4940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2.4</m:t>
                  </m:r>
                  <m:r>
                    <w:rPr>
                      <w:rFonts w:ascii="Cambria Math" w:hAnsi="Cambria Math"/>
                    </w:rPr>
                    <m:t>(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12.48</m:t>
                      </m:r>
                    </m:e>
                  </m:func>
                  <m:r>
                    <w:rPr>
                      <w:rFonts w:ascii="Cambria Math" w:hAnsi="Cambria Math"/>
                    </w:rPr>
                    <m:t>+j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12.48</m:t>
                      </m:r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</m:func>
                </m:oMath>
              </w:p>
            </w:tc>
          </w:sdtContent>
        </w:sdt>
      </w:tr>
      <w:tr w:rsidR="00CB4940" w:rsidRPr="00DB09A2" w14:paraId="0F60D715" w14:textId="77777777" w:rsidTr="00D45322">
        <w:trPr>
          <w:gridAfter w:val="2"/>
          <w:wAfter w:w="8550" w:type="dxa"/>
        </w:trPr>
        <w:tc>
          <w:tcPr>
            <w:tcW w:w="745" w:type="dxa"/>
            <w:vAlign w:val="bottom"/>
          </w:tcPr>
          <w:p w14:paraId="1CE4C4DB" w14:textId="77777777" w:rsidR="00CB4940" w:rsidRPr="00DB09A2" w:rsidRDefault="00CB4940" w:rsidP="00CB4940">
            <w:pPr>
              <w:pStyle w:val="Classdetails"/>
              <w:framePr w:hSpace="0" w:wrap="auto" w:vAnchor="margin" w:hAnchor="text" w:yAlign="inline"/>
              <w:ind w:left="0" w:firstLine="0"/>
            </w:pPr>
          </w:p>
        </w:tc>
      </w:tr>
    </w:tbl>
    <w:p w14:paraId="11280C16" w14:textId="77777777" w:rsidR="002A52D0" w:rsidRPr="00CE24D9" w:rsidRDefault="002A52D0" w:rsidP="002A52D0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716ABD2" w14:textId="77777777" w:rsidTr="00D45322">
        <w:tc>
          <w:tcPr>
            <w:tcW w:w="745" w:type="dxa"/>
            <w:vAlign w:val="bottom"/>
          </w:tcPr>
          <w:p w14:paraId="48645819" w14:textId="77777777" w:rsidR="00AD00DC" w:rsidRPr="00DB09A2" w:rsidRDefault="000E06F2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6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4C948216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84F5902" w14:textId="7908BBC8" w:rsidR="00AD00DC" w:rsidRPr="00DB09A2" w:rsidRDefault="0029405A" w:rsidP="00546E22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Integrate the following: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6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-x+5  dx</m:t>
                  </m:r>
                </m:e>
              </m:nary>
            </m:oMath>
          </w:p>
        </w:tc>
      </w:tr>
      <w:tr w:rsidR="00AD00DC" w:rsidRPr="00DB09A2" w14:paraId="07F0A0FE" w14:textId="77777777" w:rsidTr="00D45322">
        <w:tc>
          <w:tcPr>
            <w:tcW w:w="745" w:type="dxa"/>
            <w:vAlign w:val="bottom"/>
          </w:tcPr>
          <w:p w14:paraId="5BCA6823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7F09E02D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83"/>
            <w:placeholder>
              <w:docPart w:val="3FFC53FA18AB46F1B48CEDC6C41C0808"/>
            </w:placeholder>
          </w:sdtPr>
          <w:sdtContent>
            <w:tc>
              <w:tcPr>
                <w:tcW w:w="8010" w:type="dxa"/>
                <w:vAlign w:val="bottom"/>
              </w:tcPr>
              <w:p w14:paraId="38EA19E8" w14:textId="70738C3E" w:rsidR="00AD00DC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7</m:t>
                      </m:r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+5x+C</m:t>
                  </m:r>
                </m:oMath>
              </w:p>
            </w:tc>
          </w:sdtContent>
        </w:sdt>
      </w:tr>
      <w:tr w:rsidR="00AD00DC" w:rsidRPr="00DB09A2" w14:paraId="0B3C6CB7" w14:textId="77777777" w:rsidTr="00D45322">
        <w:tc>
          <w:tcPr>
            <w:tcW w:w="745" w:type="dxa"/>
            <w:vAlign w:val="bottom"/>
          </w:tcPr>
          <w:p w14:paraId="355CDD3B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69FF9A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84"/>
            <w:placeholder>
              <w:docPart w:val="913D5AE871F94269995289F8CAE99085"/>
            </w:placeholder>
          </w:sdtPr>
          <w:sdtContent>
            <w:tc>
              <w:tcPr>
                <w:tcW w:w="8010" w:type="dxa"/>
                <w:vAlign w:val="bottom"/>
              </w:tcPr>
              <w:p w14:paraId="023A2224" w14:textId="08D52F5F" w:rsidR="00AD00DC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+6x-1+C</m:t>
                  </m:r>
                </m:oMath>
              </w:p>
            </w:tc>
          </w:sdtContent>
        </w:sdt>
      </w:tr>
      <w:tr w:rsidR="00AD00DC" w:rsidRPr="00DB09A2" w14:paraId="332BE311" w14:textId="77777777" w:rsidTr="00D45322">
        <w:tc>
          <w:tcPr>
            <w:tcW w:w="745" w:type="dxa"/>
            <w:vAlign w:val="bottom"/>
          </w:tcPr>
          <w:p w14:paraId="28234D59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D5B27E3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85"/>
            <w:placeholder>
              <w:docPart w:val="1D3E91D16E1241E4A3073ABA745E30D4"/>
            </w:placeholder>
          </w:sdtPr>
          <w:sdtContent>
            <w:tc>
              <w:tcPr>
                <w:tcW w:w="8010" w:type="dxa"/>
                <w:vAlign w:val="bottom"/>
              </w:tcPr>
              <w:p w14:paraId="5D1614E1" w14:textId="0D6AF55F" w:rsidR="00AD00DC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7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+5+C</m:t>
                  </m:r>
                </m:oMath>
              </w:p>
            </w:tc>
          </w:sdtContent>
        </w:sdt>
      </w:tr>
      <w:tr w:rsidR="00AD00DC" w:rsidRPr="00DB09A2" w14:paraId="0FA3A6F3" w14:textId="77777777" w:rsidTr="00D45322">
        <w:tc>
          <w:tcPr>
            <w:tcW w:w="745" w:type="dxa"/>
            <w:vAlign w:val="bottom"/>
          </w:tcPr>
          <w:p w14:paraId="35B2C929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6DBF666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86"/>
            <w:placeholder>
              <w:docPart w:val="53078B75F1FA4655B95722AA089CF079"/>
            </w:placeholder>
          </w:sdtPr>
          <w:sdtContent>
            <w:tc>
              <w:tcPr>
                <w:tcW w:w="8010" w:type="dxa"/>
                <w:vAlign w:val="bottom"/>
              </w:tcPr>
              <w:p w14:paraId="5F886BFD" w14:textId="69F97A9E" w:rsidR="00AD00DC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  <m:r>
                    <w:rPr>
                      <w:rFonts w:ascii="Cambria Math" w:hAnsi="Cambria Math"/>
                    </w:rPr>
                    <m:t>+3x-1+C</m:t>
                  </m:r>
                </m:oMath>
              </w:p>
            </w:tc>
          </w:sdtContent>
        </w:sdt>
      </w:tr>
    </w:tbl>
    <w:p w14:paraId="14486A2F" w14:textId="77777777" w:rsidR="00AD00DC" w:rsidRPr="00CE24D9" w:rsidRDefault="00AD00DC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383D4384" w14:textId="77777777" w:rsidTr="00D45322">
        <w:tc>
          <w:tcPr>
            <w:tcW w:w="745" w:type="dxa"/>
            <w:vAlign w:val="bottom"/>
          </w:tcPr>
          <w:p w14:paraId="391E3F80" w14:textId="77777777" w:rsidR="00AD00DC" w:rsidRPr="00DB09A2" w:rsidRDefault="00D14B88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7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5876F4B4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66968A1C" w14:textId="295CB9D8" w:rsidR="00AD00DC" w:rsidRPr="00DB09A2" w:rsidRDefault="0029405A" w:rsidP="00D14B88">
            <w:pPr>
              <w:pStyle w:val="Questions"/>
              <w:framePr w:hSpace="0" w:wrap="auto" w:vAnchor="margin" w:hAnchor="text" w:xAlign="left" w:yAlign="inline"/>
              <w:ind w:left="0" w:firstLine="0"/>
              <w:suppressOverlap w:val="0"/>
            </w:pPr>
            <w:r>
              <w:t xml:space="preserve">Integrate the following: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sin 3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x+cos 2x  dx</m:t>
                  </m:r>
                </m:e>
              </m:nary>
            </m:oMath>
          </w:p>
        </w:tc>
      </w:tr>
      <w:tr w:rsidR="00AD00DC" w:rsidRPr="00DB09A2" w14:paraId="1FFB870D" w14:textId="77777777" w:rsidTr="00D45322">
        <w:tc>
          <w:tcPr>
            <w:tcW w:w="745" w:type="dxa"/>
            <w:vAlign w:val="bottom"/>
          </w:tcPr>
          <w:p w14:paraId="2153F5A6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2D039ADA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89"/>
            <w:placeholder>
              <w:docPart w:val="3FFC53FA18AB46F1B48CEDC6C41C0808"/>
            </w:placeholder>
          </w:sdtPr>
          <w:sdtContent>
            <w:tc>
              <w:tcPr>
                <w:tcW w:w="8010" w:type="dxa"/>
                <w:vAlign w:val="bottom"/>
              </w:tcPr>
              <w:p w14:paraId="7E5863D9" w14:textId="2FCCF5D7" w:rsidR="00AD00DC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3</m:t>
                  </m:r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3x-2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2x+C</m:t>
                          </m:r>
                        </m:e>
                      </m:func>
                    </m:e>
                  </m:func>
                </m:oMath>
              </w:p>
            </w:tc>
          </w:sdtContent>
        </w:sdt>
      </w:tr>
      <w:tr w:rsidR="00AD00DC" w:rsidRPr="00DB09A2" w14:paraId="1E207CB2" w14:textId="77777777" w:rsidTr="00D45322">
        <w:tc>
          <w:tcPr>
            <w:tcW w:w="745" w:type="dxa"/>
            <w:vAlign w:val="bottom"/>
          </w:tcPr>
          <w:p w14:paraId="0F78C415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707229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90"/>
            <w:placeholder>
              <w:docPart w:val="913D5AE871F94269995289F8CAE99085"/>
            </w:placeholder>
          </w:sdtPr>
          <w:sdtContent>
            <w:tc>
              <w:tcPr>
                <w:tcW w:w="8010" w:type="dxa"/>
                <w:vAlign w:val="bottom"/>
              </w:tcPr>
              <w:p w14:paraId="57C7915D" w14:textId="1275E20D" w:rsidR="00AD00DC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2x+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3x+C</m:t>
                          </m:r>
                        </m:e>
                      </m:func>
                    </m:e>
                  </m:func>
                </m:oMath>
              </w:p>
            </w:tc>
          </w:sdtContent>
        </w:sdt>
      </w:tr>
      <w:tr w:rsidR="00AD00DC" w:rsidRPr="00DB09A2" w14:paraId="0573AC4A" w14:textId="77777777" w:rsidTr="00D45322">
        <w:tc>
          <w:tcPr>
            <w:tcW w:w="745" w:type="dxa"/>
            <w:vAlign w:val="bottom"/>
          </w:tcPr>
          <w:p w14:paraId="5F5C7F52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A8D51A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91"/>
            <w:placeholder>
              <w:docPart w:val="1D3E91D16E1241E4A3073ABA745E30D4"/>
            </w:placeholder>
          </w:sdtPr>
          <w:sdtContent>
            <w:tc>
              <w:tcPr>
                <w:tcW w:w="8010" w:type="dxa"/>
                <w:vAlign w:val="bottom"/>
              </w:tcPr>
              <w:p w14:paraId="1A81ED27" w14:textId="391BA411" w:rsidR="00AD00DC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3x-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2x+C</m:t>
                          </m:r>
                        </m:e>
                      </m:func>
                    </m:e>
                  </m:func>
                </m:oMath>
              </w:p>
            </w:tc>
          </w:sdtContent>
        </w:sdt>
      </w:tr>
      <w:tr w:rsidR="00AD00DC" w:rsidRPr="00DB09A2" w14:paraId="1E31EC32" w14:textId="77777777" w:rsidTr="00D45322">
        <w:tc>
          <w:tcPr>
            <w:tcW w:w="745" w:type="dxa"/>
            <w:vAlign w:val="bottom"/>
          </w:tcPr>
          <w:p w14:paraId="41A5526C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E57D445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92"/>
            <w:placeholder>
              <w:docPart w:val="53078B75F1FA4655B95722AA089CF079"/>
            </w:placeholder>
          </w:sdtPr>
          <w:sdtContent>
            <w:tc>
              <w:tcPr>
                <w:tcW w:w="8010" w:type="dxa"/>
                <w:vAlign w:val="bottom"/>
              </w:tcPr>
              <w:p w14:paraId="0A774F82" w14:textId="6EFBC166" w:rsidR="00AD00DC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3x+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2x+C</m:t>
                          </m:r>
                        </m:e>
                      </m:func>
                    </m:e>
                  </m:func>
                </m:oMath>
              </w:p>
            </w:tc>
          </w:sdtContent>
        </w:sdt>
      </w:tr>
    </w:tbl>
    <w:p w14:paraId="7C3EF5F4" w14:textId="77777777" w:rsidR="00AD00DC" w:rsidRPr="00CE24D9" w:rsidRDefault="00AD00DC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AD00DC" w:rsidRPr="00DB09A2" w14:paraId="15D51971" w14:textId="77777777" w:rsidTr="00D45322">
        <w:tc>
          <w:tcPr>
            <w:tcW w:w="745" w:type="dxa"/>
            <w:vAlign w:val="bottom"/>
          </w:tcPr>
          <w:p w14:paraId="166E8FE6" w14:textId="77777777" w:rsidR="00AD00DC" w:rsidRPr="00DB09A2" w:rsidRDefault="008C7AF9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8</w:t>
            </w:r>
            <w:r w:rsidR="00AD00DC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2A932094" w14:textId="77777777" w:rsidR="00AD00DC" w:rsidRPr="00DB09A2" w:rsidRDefault="00AD00DC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6955A62E" w14:textId="16A3E83E" w:rsidR="00AD00DC" w:rsidRPr="00DB09A2" w:rsidRDefault="0029405A" w:rsidP="00546E22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Evaluate the following: </w:t>
            </w:r>
            <m:oMath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+2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x+1 dx</m:t>
                  </m:r>
                </m:e>
              </m:nary>
            </m:oMath>
          </w:p>
        </w:tc>
      </w:tr>
      <w:tr w:rsidR="00AD00DC" w:rsidRPr="00DB09A2" w14:paraId="2F80FC48" w14:textId="77777777" w:rsidTr="00D45322">
        <w:tc>
          <w:tcPr>
            <w:tcW w:w="745" w:type="dxa"/>
            <w:vAlign w:val="bottom"/>
          </w:tcPr>
          <w:p w14:paraId="2B3DB8A7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79E1A5C6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695"/>
            <w:placeholder>
              <w:docPart w:val="3FFC53FA18AB46F1B48CEDC6C41C0808"/>
            </w:placeholder>
          </w:sdtPr>
          <w:sdtContent>
            <w:tc>
              <w:tcPr>
                <w:tcW w:w="8010" w:type="dxa"/>
                <w:vAlign w:val="bottom"/>
              </w:tcPr>
              <w:p w14:paraId="60A1853A" w14:textId="476F7CD4" w:rsidR="00AD00DC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186.25</m:t>
                  </m:r>
                </m:oMath>
              </w:p>
            </w:tc>
          </w:sdtContent>
        </w:sdt>
      </w:tr>
      <w:tr w:rsidR="00AD00DC" w:rsidRPr="00DB09A2" w14:paraId="3A0E1D68" w14:textId="77777777" w:rsidTr="00D45322">
        <w:tc>
          <w:tcPr>
            <w:tcW w:w="745" w:type="dxa"/>
            <w:vAlign w:val="bottom"/>
          </w:tcPr>
          <w:p w14:paraId="025B1374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B05EC94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696"/>
            <w:placeholder>
              <w:docPart w:val="913D5AE871F94269995289F8CAE99085"/>
            </w:placeholder>
          </w:sdtPr>
          <w:sdtContent>
            <w:tc>
              <w:tcPr>
                <w:tcW w:w="8010" w:type="dxa"/>
                <w:vAlign w:val="bottom"/>
              </w:tcPr>
              <w:p w14:paraId="2D51E6C0" w14:textId="16CDD102" w:rsidR="00AD00DC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201.54</w:t>
                </w:r>
              </w:p>
            </w:tc>
          </w:sdtContent>
        </w:sdt>
      </w:tr>
      <w:tr w:rsidR="00AD00DC" w:rsidRPr="00DB09A2" w14:paraId="48E99046" w14:textId="77777777" w:rsidTr="00D45322">
        <w:tc>
          <w:tcPr>
            <w:tcW w:w="745" w:type="dxa"/>
            <w:vAlign w:val="bottom"/>
          </w:tcPr>
          <w:p w14:paraId="4A8AE776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DDE7B0C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697"/>
            <w:placeholder>
              <w:docPart w:val="1D3E91D16E1241E4A3073ABA745E30D4"/>
            </w:placeholder>
          </w:sdtPr>
          <w:sdtContent>
            <w:tc>
              <w:tcPr>
                <w:tcW w:w="8010" w:type="dxa"/>
                <w:vAlign w:val="bottom"/>
              </w:tcPr>
              <w:p w14:paraId="6B236BC0" w14:textId="78368422" w:rsidR="00AD00DC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59.41</m:t>
                  </m:r>
                </m:oMath>
              </w:p>
            </w:tc>
          </w:sdtContent>
        </w:sdt>
      </w:tr>
      <w:tr w:rsidR="00AD00DC" w:rsidRPr="00DB09A2" w14:paraId="7ED64442" w14:textId="77777777" w:rsidTr="00D45322">
        <w:tc>
          <w:tcPr>
            <w:tcW w:w="745" w:type="dxa"/>
            <w:vAlign w:val="bottom"/>
          </w:tcPr>
          <w:p w14:paraId="43509A15" w14:textId="77777777" w:rsidR="00AD00DC" w:rsidRPr="00DB09A2" w:rsidRDefault="00AD00DC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633EA81" w14:textId="77777777" w:rsidR="00AD00DC" w:rsidRDefault="00AD00DC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698"/>
            <w:placeholder>
              <w:docPart w:val="53078B75F1FA4655B95722AA089CF079"/>
            </w:placeholder>
          </w:sdtPr>
          <w:sdtContent>
            <w:tc>
              <w:tcPr>
                <w:tcW w:w="8010" w:type="dxa"/>
                <w:vAlign w:val="bottom"/>
              </w:tcPr>
              <w:p w14:paraId="10B8064C" w14:textId="18C2EA01" w:rsidR="00AD00DC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12.5</m:t>
                  </m:r>
                </m:oMath>
              </w:p>
            </w:tc>
          </w:sdtContent>
        </w:sdt>
      </w:tr>
    </w:tbl>
    <w:p w14:paraId="7D059015" w14:textId="74ACF27B" w:rsidR="000F4721" w:rsidRDefault="000F4721" w:rsidP="00CE24D9"/>
    <w:p w14:paraId="29DF4EC6" w14:textId="4ED604CF" w:rsidR="0029405A" w:rsidRDefault="0029405A" w:rsidP="00CE24D9"/>
    <w:p w14:paraId="038361F4" w14:textId="62517E91" w:rsidR="0029405A" w:rsidRDefault="0029405A" w:rsidP="00CE24D9"/>
    <w:p w14:paraId="6B7171F7" w14:textId="7A2E0325" w:rsidR="0029405A" w:rsidRDefault="0029405A" w:rsidP="00CE24D9"/>
    <w:p w14:paraId="523B8A5E" w14:textId="77777777" w:rsidR="0029405A" w:rsidRPr="00CE24D9" w:rsidRDefault="0029405A" w:rsidP="00CE24D9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147B28" w:rsidRPr="00DB09A2" w14:paraId="0497EC80" w14:textId="77777777" w:rsidTr="00466DC7">
        <w:tc>
          <w:tcPr>
            <w:tcW w:w="745" w:type="dxa"/>
            <w:vAlign w:val="bottom"/>
          </w:tcPr>
          <w:p w14:paraId="59757C6C" w14:textId="77777777" w:rsidR="00147B28" w:rsidRPr="00DB09A2" w:rsidRDefault="008C7AF9" w:rsidP="00CE24D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lastRenderedPageBreak/>
              <w:t>9</w:t>
            </w:r>
            <w:r w:rsidR="00147B28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0B3332C0" w14:textId="77777777" w:rsidR="00147B28" w:rsidRPr="00DB09A2" w:rsidRDefault="00147B28" w:rsidP="00C8278A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462E985C" w14:textId="48ECF658" w:rsidR="00147B28" w:rsidRPr="00DB09A2" w:rsidRDefault="0029405A" w:rsidP="00546E22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The following integral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 xml:space="preserve"> dx</m:t>
                  </m:r>
                </m:e>
              </m:nary>
            </m:oMath>
            <w:r>
              <w:t xml:space="preserve"> is an example of what?</w:t>
            </w:r>
          </w:p>
        </w:tc>
      </w:tr>
      <w:tr w:rsidR="00147B28" w:rsidRPr="00DB09A2" w14:paraId="3FE7C444" w14:textId="77777777" w:rsidTr="00466DC7">
        <w:tc>
          <w:tcPr>
            <w:tcW w:w="745" w:type="dxa"/>
            <w:vAlign w:val="bottom"/>
          </w:tcPr>
          <w:p w14:paraId="53588D44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07304E56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36987854"/>
            <w:placeholder>
              <w:docPart w:val="3FFC53FA18AB46F1B48CEDC6C41C0808"/>
            </w:placeholder>
          </w:sdtPr>
          <w:sdtContent>
            <w:tc>
              <w:tcPr>
                <w:tcW w:w="8010" w:type="dxa"/>
                <w:vAlign w:val="bottom"/>
              </w:tcPr>
              <w:p w14:paraId="6339EA8B" w14:textId="42FF0D16" w:rsidR="00147B28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Definite integral</m:t>
                  </m:r>
                </m:oMath>
              </w:p>
            </w:tc>
          </w:sdtContent>
        </w:sdt>
      </w:tr>
      <w:tr w:rsidR="00147B28" w:rsidRPr="00DB09A2" w14:paraId="2D4DA710" w14:textId="77777777" w:rsidTr="00466DC7">
        <w:tc>
          <w:tcPr>
            <w:tcW w:w="745" w:type="dxa"/>
            <w:vAlign w:val="bottom"/>
          </w:tcPr>
          <w:p w14:paraId="39614284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3418550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36987855"/>
            <w:placeholder>
              <w:docPart w:val="913D5AE871F94269995289F8CAE99085"/>
            </w:placeholder>
          </w:sdtPr>
          <w:sdtContent>
            <w:tc>
              <w:tcPr>
                <w:tcW w:w="8010" w:type="dxa"/>
                <w:vAlign w:val="bottom"/>
              </w:tcPr>
              <w:p w14:paraId="63A43337" w14:textId="528E1187" w:rsidR="00147B28" w:rsidRPr="00DB09A2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Indefinite integral</m:t>
                  </m:r>
                </m:oMath>
              </w:p>
            </w:tc>
          </w:sdtContent>
        </w:sdt>
      </w:tr>
      <w:tr w:rsidR="00147B28" w:rsidRPr="00DB09A2" w14:paraId="23F600BC" w14:textId="77777777" w:rsidTr="00466DC7">
        <w:tc>
          <w:tcPr>
            <w:tcW w:w="745" w:type="dxa"/>
            <w:vAlign w:val="bottom"/>
          </w:tcPr>
          <w:p w14:paraId="170EE1BD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0F6C9BB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987856"/>
            <w:placeholder>
              <w:docPart w:val="1D3E91D16E1241E4A3073ABA745E30D4"/>
            </w:placeholder>
          </w:sdtPr>
          <w:sdtContent>
            <w:tc>
              <w:tcPr>
                <w:tcW w:w="8010" w:type="dxa"/>
                <w:vAlign w:val="bottom"/>
              </w:tcPr>
              <w:p w14:paraId="06A5DC03" w14:textId="575C754F" w:rsidR="00147B28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Complete integral</m:t>
                  </m:r>
                </m:oMath>
              </w:p>
            </w:tc>
          </w:sdtContent>
        </w:sdt>
      </w:tr>
      <w:tr w:rsidR="00147B28" w:rsidRPr="00DB09A2" w14:paraId="06C99442" w14:textId="77777777" w:rsidTr="00466DC7">
        <w:tc>
          <w:tcPr>
            <w:tcW w:w="745" w:type="dxa"/>
            <w:vAlign w:val="bottom"/>
          </w:tcPr>
          <w:p w14:paraId="2F86F521" w14:textId="77777777" w:rsidR="00147B28" w:rsidRPr="00DB09A2" w:rsidRDefault="00147B28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776BBBE" w14:textId="77777777" w:rsidR="00147B28" w:rsidRDefault="00147B28" w:rsidP="00CE24D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36987857"/>
            <w:placeholder>
              <w:docPart w:val="53078B75F1FA4655B95722AA089CF079"/>
            </w:placeholder>
          </w:sdtPr>
          <w:sdtContent>
            <w:tc>
              <w:tcPr>
                <w:tcW w:w="8010" w:type="dxa"/>
                <w:vAlign w:val="bottom"/>
              </w:tcPr>
              <w:p w14:paraId="510D502C" w14:textId="0A28E427" w:rsidR="00147B28" w:rsidRDefault="0029405A" w:rsidP="00CE24D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Complex integral</m:t>
                  </m:r>
                </m:oMath>
              </w:p>
            </w:tc>
          </w:sdtContent>
        </w:sdt>
      </w:tr>
      <w:tr w:rsidR="008C7AF9" w:rsidRPr="00DB09A2" w14:paraId="61FB03A5" w14:textId="77777777" w:rsidTr="00466DC7">
        <w:trPr>
          <w:gridAfter w:val="2"/>
          <w:wAfter w:w="8550" w:type="dxa"/>
        </w:trPr>
        <w:tc>
          <w:tcPr>
            <w:tcW w:w="745" w:type="dxa"/>
            <w:vAlign w:val="bottom"/>
          </w:tcPr>
          <w:p w14:paraId="7E496D82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</w:tr>
      <w:tr w:rsidR="008C7AF9" w:rsidRPr="00DB09A2" w14:paraId="6EDDDBCA" w14:textId="77777777" w:rsidTr="00583164">
        <w:tc>
          <w:tcPr>
            <w:tcW w:w="745" w:type="dxa"/>
            <w:vAlign w:val="bottom"/>
          </w:tcPr>
          <w:p w14:paraId="75C7AEAC" w14:textId="77777777" w:rsidR="008C7AF9" w:rsidRPr="00DB09A2" w:rsidRDefault="00CB6C76" w:rsidP="00583164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10</w:t>
            </w:r>
            <w:r w:rsidR="008C7AF9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0885059B" w14:textId="77777777" w:rsidR="008C7AF9" w:rsidRPr="00DB09A2" w:rsidRDefault="008C7AF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7234CE5E" w14:textId="24E9FBE4" w:rsidR="008C7AF9" w:rsidRPr="00DB09A2" w:rsidRDefault="0029405A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Integrate the following: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 sin 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  dx</m:t>
                  </m:r>
                </m:e>
              </m:nary>
            </m:oMath>
          </w:p>
        </w:tc>
      </w:tr>
      <w:tr w:rsidR="008C7AF9" w:rsidRPr="00DB09A2" w14:paraId="51DF97EC" w14:textId="77777777" w:rsidTr="00583164">
        <w:tc>
          <w:tcPr>
            <w:tcW w:w="745" w:type="dxa"/>
            <w:vAlign w:val="bottom"/>
          </w:tcPr>
          <w:p w14:paraId="5045C719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1FF3E785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-1730297105"/>
            <w:placeholder>
              <w:docPart w:val="B212D6EED76D4AEB8176EA23A38B448A"/>
            </w:placeholder>
          </w:sdtPr>
          <w:sdtContent>
            <w:tc>
              <w:tcPr>
                <w:tcW w:w="8010" w:type="dxa"/>
                <w:vAlign w:val="bottom"/>
              </w:tcPr>
              <w:p w14:paraId="6B05A032" w14:textId="175E89E3" w:rsidR="008C7AF9" w:rsidRPr="00DB09A2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2x+C</m:t>
                          </m:r>
                        </m:e>
                      </m:func>
                    </m:e>
                  </m:func>
                </m:oMath>
              </w:p>
            </w:tc>
          </w:sdtContent>
        </w:sdt>
      </w:tr>
      <w:tr w:rsidR="008C7AF9" w:rsidRPr="00DB09A2" w14:paraId="04A061EA" w14:textId="77777777" w:rsidTr="00583164">
        <w:tc>
          <w:tcPr>
            <w:tcW w:w="745" w:type="dxa"/>
            <w:vAlign w:val="bottom"/>
          </w:tcPr>
          <w:p w14:paraId="09D41905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8D097F4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-1318565716"/>
            <w:placeholder>
              <w:docPart w:val="BFB61DCA785B42C5B1383B22CD0862CE"/>
            </w:placeholder>
          </w:sdtPr>
          <w:sdtContent>
            <w:tc>
              <w:tcPr>
                <w:tcW w:w="8010" w:type="dxa"/>
                <w:vAlign w:val="bottom"/>
              </w:tcPr>
              <w:p w14:paraId="65623BE3" w14:textId="2EAF9E9B" w:rsidR="008C7AF9" w:rsidRPr="00DB09A2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2x+C</m:t>
                      </m:r>
                    </m:e>
                  </m:func>
                </m:oMath>
              </w:p>
            </w:tc>
          </w:sdtContent>
        </w:sdt>
      </w:tr>
      <w:tr w:rsidR="008C7AF9" w14:paraId="25D527EE" w14:textId="77777777" w:rsidTr="00583164">
        <w:tc>
          <w:tcPr>
            <w:tcW w:w="745" w:type="dxa"/>
            <w:vAlign w:val="bottom"/>
          </w:tcPr>
          <w:p w14:paraId="17D8F772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7999950C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1255872209"/>
            <w:placeholder>
              <w:docPart w:val="2948B34078CF49EFB14A104B3FC22419"/>
            </w:placeholder>
          </w:sdtPr>
          <w:sdtContent>
            <w:tc>
              <w:tcPr>
                <w:tcW w:w="8010" w:type="dxa"/>
                <w:vAlign w:val="bottom"/>
              </w:tcPr>
              <w:p w14:paraId="13F7D5E3" w14:textId="40AA6711" w:rsidR="008C7AF9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</m:t>
                      </m:r>
                    </m:e>
                  </m:func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2x+C</m:t>
                      </m:r>
                    </m:e>
                  </m:func>
                </m:oMath>
                <w:r w:rsidR="00583164">
                  <w:t xml:space="preserve"> </w:t>
                </w:r>
              </w:p>
            </w:tc>
          </w:sdtContent>
        </w:sdt>
      </w:tr>
      <w:tr w:rsidR="008C7AF9" w14:paraId="1CA1C420" w14:textId="77777777" w:rsidTr="00583164">
        <w:tc>
          <w:tcPr>
            <w:tcW w:w="745" w:type="dxa"/>
            <w:vAlign w:val="bottom"/>
          </w:tcPr>
          <w:p w14:paraId="7D698D5B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560C93A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-1809545013"/>
            <w:placeholder>
              <w:docPart w:val="93A2330688F74963B6AA68B225A976F0"/>
            </w:placeholder>
          </w:sdtPr>
          <w:sdtContent>
            <w:tc>
              <w:tcPr>
                <w:tcW w:w="8010" w:type="dxa"/>
                <w:vAlign w:val="bottom"/>
              </w:tcPr>
              <w:p w14:paraId="7D14A8EF" w14:textId="5EF45EE5" w:rsidR="008C7AF9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2x+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2x+C</m:t>
                          </m:r>
                        </m:e>
                      </m:func>
                    </m:e>
                  </m:func>
                </m:oMath>
              </w:p>
            </w:tc>
          </w:sdtContent>
        </w:sdt>
      </w:tr>
      <w:tr w:rsidR="008C7AF9" w:rsidRPr="00DB09A2" w14:paraId="1CE21997" w14:textId="77777777" w:rsidTr="00583164">
        <w:tc>
          <w:tcPr>
            <w:tcW w:w="745" w:type="dxa"/>
            <w:vAlign w:val="bottom"/>
          </w:tcPr>
          <w:p w14:paraId="04EDB74D" w14:textId="77777777" w:rsidR="008C7AF9" w:rsidRPr="00DB09A2" w:rsidRDefault="00CB6C76" w:rsidP="00583164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11</w:t>
            </w:r>
            <w:r w:rsidR="008C7AF9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2E9DB6E0" w14:textId="77777777" w:rsidR="008C7AF9" w:rsidRPr="00DB09A2" w:rsidRDefault="008C7AF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31DD9677" w14:textId="49808019" w:rsidR="008C7AF9" w:rsidRPr="00DB09A2" w:rsidRDefault="00D4216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Integrate the following: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sin x cos x  dx</m:t>
                  </m:r>
                </m:e>
              </m:nary>
            </m:oMath>
          </w:p>
        </w:tc>
      </w:tr>
      <w:tr w:rsidR="008C7AF9" w:rsidRPr="00DB09A2" w14:paraId="55029C74" w14:textId="77777777" w:rsidTr="00583164">
        <w:tc>
          <w:tcPr>
            <w:tcW w:w="745" w:type="dxa"/>
            <w:vAlign w:val="bottom"/>
          </w:tcPr>
          <w:p w14:paraId="28FC7ED6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799AAE6E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1941791175"/>
            <w:placeholder>
              <w:docPart w:val="2CA9FC0C0D2B46CFB4F5E41068E143F2"/>
            </w:placeholder>
          </w:sdtPr>
          <w:sdtContent>
            <w:tc>
              <w:tcPr>
                <w:tcW w:w="8010" w:type="dxa"/>
                <w:vAlign w:val="bottom"/>
              </w:tcPr>
              <w:p w14:paraId="3E22B83C" w14:textId="12629664" w:rsidR="008C7AF9" w:rsidRPr="00DB09A2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sin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up>
                          </m:sSup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func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+C</m:t>
                  </m:r>
                </m:oMath>
              </w:p>
            </w:tc>
          </w:sdtContent>
        </w:sdt>
      </w:tr>
      <w:tr w:rsidR="008C7AF9" w:rsidRPr="00DB09A2" w14:paraId="0938E950" w14:textId="77777777" w:rsidTr="00583164">
        <w:tc>
          <w:tcPr>
            <w:tcW w:w="745" w:type="dxa"/>
            <w:vAlign w:val="bottom"/>
          </w:tcPr>
          <w:p w14:paraId="6038F2FE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3CEE6D9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473704059"/>
            <w:placeholder>
              <w:docPart w:val="EA3C3DE823A84DC89760B39E77AC4013"/>
            </w:placeholder>
          </w:sdtPr>
          <w:sdtContent>
            <w:tc>
              <w:tcPr>
                <w:tcW w:w="8010" w:type="dxa"/>
                <w:vAlign w:val="bottom"/>
              </w:tcPr>
              <w:p w14:paraId="337ACDE0" w14:textId="7C13CE9C" w:rsidR="008C7AF9" w:rsidRPr="00DB09A2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cos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up>
                          </m:sSup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func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+C</m:t>
                  </m:r>
                </m:oMath>
              </w:p>
            </w:tc>
          </w:sdtContent>
        </w:sdt>
      </w:tr>
      <w:tr w:rsidR="008C7AF9" w14:paraId="18B1F5B2" w14:textId="77777777" w:rsidTr="00583164">
        <w:tc>
          <w:tcPr>
            <w:tcW w:w="745" w:type="dxa"/>
            <w:vAlign w:val="bottom"/>
          </w:tcPr>
          <w:p w14:paraId="675B5ADB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6B977A0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361480983"/>
            <w:placeholder>
              <w:docPart w:val="3970FA9F9D934B99B48045C248F1543A"/>
            </w:placeholder>
          </w:sdtPr>
          <w:sdtContent>
            <w:tc>
              <w:tcPr>
                <w:tcW w:w="8010" w:type="dxa"/>
                <w:vAlign w:val="bottom"/>
              </w:tcPr>
              <w:p w14:paraId="042EF677" w14:textId="2DCAE5D7" w:rsidR="008C7AF9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tan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x+C</m:t>
                      </m:r>
                    </m:e>
                  </m:func>
                </m:oMath>
              </w:p>
            </w:tc>
          </w:sdtContent>
        </w:sdt>
      </w:tr>
      <w:tr w:rsidR="008C7AF9" w14:paraId="342F9D23" w14:textId="77777777" w:rsidTr="00583164">
        <w:tc>
          <w:tcPr>
            <w:tcW w:w="745" w:type="dxa"/>
            <w:vAlign w:val="bottom"/>
          </w:tcPr>
          <w:p w14:paraId="7E2B658F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1E40C1E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-1114744730"/>
            <w:placeholder>
              <w:docPart w:val="76ADEEA2668E4CCA8D4480536AE9992D"/>
            </w:placeholder>
          </w:sdtPr>
          <w:sdtContent>
            <w:tc>
              <w:tcPr>
                <w:tcW w:w="8010" w:type="dxa"/>
                <w:vAlign w:val="bottom"/>
              </w:tcPr>
              <w:p w14:paraId="04B1CDC4" w14:textId="61F824E6" w:rsidR="008C7AF9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tan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  <m:ctrlPr>
                            <w:rPr>
                              <w:rFonts w:ascii="Cambria Math" w:hAnsi="Cambria Math"/>
                            </w:rPr>
                          </m:ctrlPr>
                        </m:sup>
                      </m:sSup>
                    </m:fName>
                    <m:e>
                      <m:r>
                        <w:rPr>
                          <w:rFonts w:ascii="Cambria Math" w:hAnsi="Cambria Math"/>
                        </w:rPr>
                        <m:t>x+C</m:t>
                      </m:r>
                    </m:e>
                  </m:func>
                </m:oMath>
              </w:p>
            </w:tc>
          </w:sdtContent>
        </w:sdt>
      </w:tr>
      <w:tr w:rsidR="008C7AF9" w:rsidRPr="00DB09A2" w14:paraId="1B4AF24B" w14:textId="77777777" w:rsidTr="00583164">
        <w:tc>
          <w:tcPr>
            <w:tcW w:w="745" w:type="dxa"/>
            <w:vAlign w:val="bottom"/>
          </w:tcPr>
          <w:p w14:paraId="21AC25C1" w14:textId="77777777" w:rsidR="008C7AF9" w:rsidRPr="00DB09A2" w:rsidRDefault="00DB270A" w:rsidP="00583164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12</w:t>
            </w:r>
            <w:r w:rsidR="008C7AF9"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64310F03" w14:textId="77777777" w:rsidR="008C7AF9" w:rsidRPr="00DB09A2" w:rsidRDefault="008C7AF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4919E53E" w14:textId="77777777" w:rsidR="00DB270A" w:rsidRDefault="00DB270A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  <w:p w14:paraId="017C5EBC" w14:textId="6C2797B4" w:rsidR="008C7AF9" w:rsidRPr="00DB09A2" w:rsidRDefault="00D42169" w:rsidP="00583164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>‘+C’ is said to be what?</w:t>
            </w:r>
          </w:p>
        </w:tc>
      </w:tr>
      <w:tr w:rsidR="008C7AF9" w:rsidRPr="00DB09A2" w14:paraId="27847197" w14:textId="77777777" w:rsidTr="00583164">
        <w:tc>
          <w:tcPr>
            <w:tcW w:w="745" w:type="dxa"/>
            <w:vAlign w:val="bottom"/>
          </w:tcPr>
          <w:p w14:paraId="253DF03B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5435C343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1835421305"/>
            <w:placeholder>
              <w:docPart w:val="937A89AD29E347FFB76E6A59C0E1D609"/>
            </w:placeholder>
          </w:sdtPr>
          <w:sdtContent>
            <w:tc>
              <w:tcPr>
                <w:tcW w:w="8010" w:type="dxa"/>
                <w:vAlign w:val="bottom"/>
              </w:tcPr>
              <w:p w14:paraId="2D90CFE6" w14:textId="2F613136" w:rsidR="008C7AF9" w:rsidRPr="00DB09A2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Computational constant</m:t>
                  </m:r>
                </m:oMath>
              </w:p>
            </w:tc>
          </w:sdtContent>
        </w:sdt>
      </w:tr>
      <w:tr w:rsidR="008C7AF9" w:rsidRPr="00DB09A2" w14:paraId="6C35DE89" w14:textId="77777777" w:rsidTr="00583164">
        <w:tc>
          <w:tcPr>
            <w:tcW w:w="745" w:type="dxa"/>
            <w:vAlign w:val="bottom"/>
          </w:tcPr>
          <w:p w14:paraId="1F0668D4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3F03E9E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-1036576658"/>
            <w:placeholder>
              <w:docPart w:val="3002EB92AE9D4675BECB3A0FA2FAD884"/>
            </w:placeholder>
          </w:sdtPr>
          <w:sdtContent>
            <w:tc>
              <w:tcPr>
                <w:tcW w:w="8010" w:type="dxa"/>
                <w:vAlign w:val="bottom"/>
              </w:tcPr>
              <w:p w14:paraId="429F16AE" w14:textId="2271982C" w:rsidR="008C7AF9" w:rsidRPr="00DB09A2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Integration constant</m:t>
                  </m:r>
                </m:oMath>
              </w:p>
            </w:tc>
          </w:sdtContent>
        </w:sdt>
      </w:tr>
      <w:tr w:rsidR="008C7AF9" w14:paraId="65655A94" w14:textId="77777777" w:rsidTr="00583164">
        <w:tc>
          <w:tcPr>
            <w:tcW w:w="745" w:type="dxa"/>
            <w:vAlign w:val="bottom"/>
          </w:tcPr>
          <w:p w14:paraId="69A718FD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A769F6A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1898309417"/>
            <w:placeholder>
              <w:docPart w:val="F33E0AE4115F40DFBE3C494670791F75"/>
            </w:placeholder>
          </w:sdtPr>
          <w:sdtContent>
            <w:tc>
              <w:tcPr>
                <w:tcW w:w="8010" w:type="dxa"/>
                <w:vAlign w:val="bottom"/>
              </w:tcPr>
              <w:p w14:paraId="43CE88DD" w14:textId="30D65A85" w:rsidR="008C7AF9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Derivative constant</m:t>
                  </m:r>
                </m:oMath>
              </w:p>
            </w:tc>
          </w:sdtContent>
        </w:sdt>
      </w:tr>
      <w:tr w:rsidR="008C7AF9" w14:paraId="5B494763" w14:textId="77777777" w:rsidTr="00583164">
        <w:tc>
          <w:tcPr>
            <w:tcW w:w="745" w:type="dxa"/>
            <w:vAlign w:val="bottom"/>
          </w:tcPr>
          <w:p w14:paraId="7C50C6DD" w14:textId="77777777" w:rsidR="008C7AF9" w:rsidRPr="00DB09A2" w:rsidRDefault="008C7AF9" w:rsidP="00583164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41EA0A17" w14:textId="77777777" w:rsidR="008C7AF9" w:rsidRDefault="008C7AF9" w:rsidP="00583164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2067987743"/>
            <w:placeholder>
              <w:docPart w:val="B5CB0277824340978DCC757049577A6B"/>
            </w:placeholder>
          </w:sdtPr>
          <w:sdtContent>
            <w:tc>
              <w:tcPr>
                <w:tcW w:w="8010" w:type="dxa"/>
                <w:vAlign w:val="bottom"/>
              </w:tcPr>
              <w:p w14:paraId="4A91ED4C" w14:textId="54CBA854" w:rsidR="008C7AF9" w:rsidRDefault="00D42169" w:rsidP="00583164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Complex constant</m:t>
                  </m:r>
                </m:oMath>
              </w:p>
            </w:tc>
          </w:sdtContent>
        </w:sdt>
      </w:tr>
    </w:tbl>
    <w:p w14:paraId="25448572" w14:textId="77777777" w:rsidR="00EE3590" w:rsidRDefault="00EE3590" w:rsidP="00466DC7"/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B332F8" w:rsidRPr="00DB09A2" w14:paraId="589CE96C" w14:textId="77777777" w:rsidTr="00D42169">
        <w:tc>
          <w:tcPr>
            <w:tcW w:w="745" w:type="dxa"/>
            <w:vAlign w:val="bottom"/>
          </w:tcPr>
          <w:p w14:paraId="50C03025" w14:textId="20A19F7D" w:rsidR="00B332F8" w:rsidRPr="00DB09A2" w:rsidRDefault="00145B62" w:rsidP="00D42169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13)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7803CB16" w14:textId="77777777" w:rsidR="00B332F8" w:rsidRPr="00DB09A2" w:rsidRDefault="00B332F8" w:rsidP="00D42169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44930E6B" w14:textId="7E90ABC2" w:rsidR="00B332F8" w:rsidRPr="00DB09A2" w:rsidRDefault="00D42169" w:rsidP="00D42169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>Which of the following is an example of a 3x2 matrix?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 xml:space="preserve"> </m:t>
              </m:r>
            </m:oMath>
          </w:p>
        </w:tc>
      </w:tr>
      <w:tr w:rsidR="00B332F8" w:rsidRPr="00DB09A2" w14:paraId="5A20F602" w14:textId="77777777" w:rsidTr="00D42169">
        <w:tc>
          <w:tcPr>
            <w:tcW w:w="745" w:type="dxa"/>
            <w:vAlign w:val="bottom"/>
          </w:tcPr>
          <w:p w14:paraId="16B3CA2D" w14:textId="77777777" w:rsidR="00B332F8" w:rsidRPr="00DB09A2" w:rsidRDefault="00B332F8" w:rsidP="00D42169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0A5FD015" w14:textId="77777777" w:rsidR="00B332F8" w:rsidRDefault="00B332F8" w:rsidP="00D4216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-730843647"/>
            <w:placeholder>
              <w:docPart w:val="6C704379AB854EE6B971591B7A62270F"/>
            </w:placeholder>
          </w:sdtPr>
          <w:sdtContent>
            <w:tc>
              <w:tcPr>
                <w:tcW w:w="8010" w:type="dxa"/>
                <w:vAlign w:val="bottom"/>
              </w:tcPr>
              <w:p w14:paraId="18BE5DCB" w14:textId="04D7677C" w:rsidR="00B332F8" w:rsidRPr="00DB09A2" w:rsidRDefault="00D42169" w:rsidP="00D4216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oMath>
                <w:r>
                  <w:t xml:space="preserve"> </w:t>
                </w:r>
              </w:p>
            </w:tc>
          </w:sdtContent>
        </w:sdt>
      </w:tr>
      <w:tr w:rsidR="00B332F8" w:rsidRPr="00DB09A2" w14:paraId="31DBA021" w14:textId="77777777" w:rsidTr="00D42169">
        <w:tc>
          <w:tcPr>
            <w:tcW w:w="745" w:type="dxa"/>
            <w:vAlign w:val="bottom"/>
          </w:tcPr>
          <w:p w14:paraId="3D8A8C95" w14:textId="77777777" w:rsidR="00B332F8" w:rsidRPr="00DB09A2" w:rsidRDefault="00B332F8" w:rsidP="00D42169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07401283" w14:textId="77777777" w:rsidR="00B332F8" w:rsidRDefault="00B332F8" w:rsidP="00D4216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26825305"/>
            <w:placeholder>
              <w:docPart w:val="30D56898CB5B4D1992683DBE3D950A81"/>
            </w:placeholder>
          </w:sdtPr>
          <w:sdtContent>
            <w:tc>
              <w:tcPr>
                <w:tcW w:w="8010" w:type="dxa"/>
                <w:vAlign w:val="bottom"/>
              </w:tcPr>
              <w:p w14:paraId="4012F206" w14:textId="5F83749B" w:rsidR="00B332F8" w:rsidRPr="00DB09A2" w:rsidRDefault="00D42169" w:rsidP="00D4216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3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oMath>
              </w:p>
            </w:tc>
          </w:sdtContent>
        </w:sdt>
      </w:tr>
      <w:tr w:rsidR="00B332F8" w14:paraId="06431314" w14:textId="77777777" w:rsidTr="00D42169">
        <w:tc>
          <w:tcPr>
            <w:tcW w:w="745" w:type="dxa"/>
            <w:vAlign w:val="bottom"/>
          </w:tcPr>
          <w:p w14:paraId="519AE48F" w14:textId="77777777" w:rsidR="00B332F8" w:rsidRPr="00DB09A2" w:rsidRDefault="00B332F8" w:rsidP="00D42169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3E3F223C" w14:textId="77777777" w:rsidR="00B332F8" w:rsidRDefault="00B332F8" w:rsidP="00D4216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806205740"/>
            <w:placeholder>
              <w:docPart w:val="62686D7B8DF54B05B9DA91AB763E1BEC"/>
            </w:placeholder>
          </w:sdtPr>
          <w:sdtContent>
            <w:tc>
              <w:tcPr>
                <w:tcW w:w="8010" w:type="dxa"/>
                <w:vAlign w:val="bottom"/>
              </w:tcPr>
              <w:p w14:paraId="17111AEF" w14:textId="3EF6F36E" w:rsidR="00B332F8" w:rsidRDefault="00D42169" w:rsidP="00D4216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3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mr>
                      </m:m>
                    </m:e>
                  </m:d>
                </m:oMath>
              </w:p>
            </w:tc>
          </w:sdtContent>
        </w:sdt>
      </w:tr>
      <w:tr w:rsidR="00B332F8" w14:paraId="477B6C41" w14:textId="77777777" w:rsidTr="00D42169">
        <w:tc>
          <w:tcPr>
            <w:tcW w:w="745" w:type="dxa"/>
            <w:vAlign w:val="bottom"/>
          </w:tcPr>
          <w:p w14:paraId="563F87FB" w14:textId="77777777" w:rsidR="00B332F8" w:rsidRPr="00DB09A2" w:rsidRDefault="00B332F8" w:rsidP="00D42169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E509E58" w14:textId="77777777" w:rsidR="00B332F8" w:rsidRDefault="00B332F8" w:rsidP="00D42169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617262067"/>
            <w:placeholder>
              <w:docPart w:val="724CA320D76F446E9117BCA1529EFA26"/>
            </w:placeholder>
          </w:sdtPr>
          <w:sdtContent>
            <w:tc>
              <w:tcPr>
                <w:tcW w:w="8010" w:type="dxa"/>
                <w:vAlign w:val="bottom"/>
              </w:tcPr>
              <w:p w14:paraId="55D780F7" w14:textId="240CCC47" w:rsidR="00B332F8" w:rsidRDefault="00D42169" w:rsidP="00D42169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1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oMath>
              </w:p>
            </w:tc>
          </w:sdtContent>
        </w:sdt>
      </w:tr>
    </w:tbl>
    <w:p w14:paraId="047083FF" w14:textId="265D94D6" w:rsidR="00D42169" w:rsidRDefault="00D42169" w:rsidP="00B332F8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730F4E" w:rsidRPr="00DB09A2" w14:paraId="0AECA78C" w14:textId="77777777" w:rsidTr="00FE3ACE">
        <w:tc>
          <w:tcPr>
            <w:tcW w:w="745" w:type="dxa"/>
            <w:vAlign w:val="bottom"/>
          </w:tcPr>
          <w:p w14:paraId="0A073A0B" w14:textId="276FD456" w:rsidR="00730F4E" w:rsidRPr="00DB09A2" w:rsidRDefault="00730F4E" w:rsidP="00FE3ACE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</w:t>
            </w:r>
            <w:r>
              <w:t>4</w:t>
            </w:r>
            <w:r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524A7B35" w14:textId="77777777" w:rsidR="00730F4E" w:rsidRPr="00DB09A2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0E657779" w14:textId="77777777" w:rsidR="00730F4E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  <w:p w14:paraId="65A520EA" w14:textId="23C811F4" w:rsidR="00730F4E" w:rsidRPr="00DB09A2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Compute the following: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</m:m>
                </m:e>
              </m:d>
            </m:oMath>
          </w:p>
        </w:tc>
      </w:tr>
      <w:tr w:rsidR="00730F4E" w:rsidRPr="00DB09A2" w14:paraId="41912F2F" w14:textId="77777777" w:rsidTr="00FE3ACE">
        <w:tc>
          <w:tcPr>
            <w:tcW w:w="745" w:type="dxa"/>
            <w:vAlign w:val="bottom"/>
          </w:tcPr>
          <w:p w14:paraId="33E466F9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5C4F3260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834419420"/>
            <w:placeholder>
              <w:docPart w:val="A6F3F85FB7D54EE9A8EC9A45AF5F8E85"/>
            </w:placeholder>
          </w:sdtPr>
          <w:sdtContent>
            <w:tc>
              <w:tcPr>
                <w:tcW w:w="8010" w:type="dxa"/>
                <w:vAlign w:val="bottom"/>
              </w:tcPr>
              <w:p w14:paraId="654C777F" w14:textId="29252EF7" w:rsidR="00730F4E" w:rsidRPr="00DB09A2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w:r>
                  <w:t>(</w:t>
                </w:r>
                <m:oMath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mr>
                  </m:m>
                  <m:r>
                    <w:rPr>
                      <w:rFonts w:ascii="Cambria Math" w:hAnsi="Cambria Math"/>
                    </w:rPr>
                    <m:t>)</m:t>
                  </m:r>
                </m:oMath>
                <w:r>
                  <w:t xml:space="preserve"> </w:t>
                </w:r>
              </w:p>
            </w:tc>
          </w:sdtContent>
        </w:sdt>
      </w:tr>
      <w:tr w:rsidR="00730F4E" w:rsidRPr="00DB09A2" w14:paraId="6161FB77" w14:textId="77777777" w:rsidTr="00FE3ACE">
        <w:tc>
          <w:tcPr>
            <w:tcW w:w="745" w:type="dxa"/>
            <w:vAlign w:val="bottom"/>
          </w:tcPr>
          <w:p w14:paraId="79CBF510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0856299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665206831"/>
            <w:placeholder>
              <w:docPart w:val="16CE5AB7806042AAB2A98E6F1D3F70C7"/>
            </w:placeholder>
          </w:sdtPr>
          <w:sdtContent>
            <w:tc>
              <w:tcPr>
                <w:tcW w:w="8010" w:type="dxa"/>
                <w:vAlign w:val="bottom"/>
              </w:tcPr>
              <w:p w14:paraId="38243DC2" w14:textId="6CDB1192" w:rsidR="00730F4E" w:rsidRPr="00DB09A2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1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8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6</m:t>
                            </m:r>
                          </m:e>
                        </m:mr>
                      </m:m>
                    </m:e>
                  </m:d>
                </m:oMath>
              </w:p>
            </w:tc>
          </w:sdtContent>
        </w:sdt>
      </w:tr>
      <w:tr w:rsidR="00730F4E" w14:paraId="13D90E87" w14:textId="77777777" w:rsidTr="00FE3ACE">
        <w:tc>
          <w:tcPr>
            <w:tcW w:w="745" w:type="dxa"/>
            <w:vAlign w:val="bottom"/>
          </w:tcPr>
          <w:p w14:paraId="06F8E2B8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151E6232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-124397642"/>
            <w:placeholder>
              <w:docPart w:val="48D7667704CB4E24B6F8D9EA716F3F7F"/>
            </w:placeholder>
          </w:sdtPr>
          <w:sdtContent>
            <w:tc>
              <w:tcPr>
                <w:tcW w:w="8010" w:type="dxa"/>
                <w:vAlign w:val="bottom"/>
              </w:tcPr>
              <w:p w14:paraId="49A9D83A" w14:textId="62A7CF08" w:rsidR="00730F4E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3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</m:oMath>
              </w:p>
            </w:tc>
          </w:sdtContent>
        </w:sdt>
      </w:tr>
      <w:tr w:rsidR="00730F4E" w14:paraId="51ADD41D" w14:textId="77777777" w:rsidTr="00FE3ACE">
        <w:tc>
          <w:tcPr>
            <w:tcW w:w="745" w:type="dxa"/>
            <w:vAlign w:val="bottom"/>
          </w:tcPr>
          <w:p w14:paraId="090F0246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1FD6F7DF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-879393920"/>
            <w:placeholder>
              <w:docPart w:val="4A0D60D373EF49DBB9DF240FF8C8AF9E"/>
            </w:placeholder>
          </w:sdtPr>
          <w:sdtContent>
            <w:tc>
              <w:tcPr>
                <w:tcW w:w="8010" w:type="dxa"/>
                <w:vAlign w:val="bottom"/>
              </w:tcPr>
              <w:p w14:paraId="14EFE195" w14:textId="6C7B9010" w:rsidR="00730F4E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e>
                        </m:mr>
                      </m:m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</m:oMath>
              </w:p>
            </w:tc>
          </w:sdtContent>
        </w:sdt>
      </w:tr>
    </w:tbl>
    <w:p w14:paraId="56375D3F" w14:textId="5B52AE72" w:rsidR="00D42169" w:rsidRDefault="00D42169" w:rsidP="00B332F8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730F4E" w:rsidRPr="00DB09A2" w14:paraId="59F5164B" w14:textId="77777777" w:rsidTr="00FE3ACE">
        <w:tc>
          <w:tcPr>
            <w:tcW w:w="745" w:type="dxa"/>
            <w:vAlign w:val="bottom"/>
          </w:tcPr>
          <w:p w14:paraId="5B77A55D" w14:textId="69E180A1" w:rsidR="00730F4E" w:rsidRPr="00DB09A2" w:rsidRDefault="00730F4E" w:rsidP="00FE3ACE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</w:t>
            </w:r>
            <w:r>
              <w:t>5</w:t>
            </w:r>
            <w:r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180FDA3F" w14:textId="77777777" w:rsidR="00730F4E" w:rsidRPr="00DB09A2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33346739" w14:textId="77777777" w:rsidR="00730F4E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  <w:p w14:paraId="7C68C25B" w14:textId="7DFFA02A" w:rsidR="00730F4E" w:rsidRPr="00DB09A2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 xml:space="preserve">If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7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8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9</m:t>
                        </m:r>
                      </m:e>
                    </m:mr>
                  </m:m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 xml:space="preserve"> and B=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12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13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14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15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16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17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18</m:t>
                        </m:r>
                      </m:e>
                    </m:mr>
                  </m:m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, which following statement is true?</m:t>
              </m:r>
            </m:oMath>
          </w:p>
        </w:tc>
      </w:tr>
      <w:tr w:rsidR="00730F4E" w:rsidRPr="00DB09A2" w14:paraId="60418A7D" w14:textId="77777777" w:rsidTr="00FE3ACE">
        <w:tc>
          <w:tcPr>
            <w:tcW w:w="745" w:type="dxa"/>
            <w:vAlign w:val="bottom"/>
          </w:tcPr>
          <w:p w14:paraId="2A651131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02514565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-176044231"/>
            <w:placeholder>
              <w:docPart w:val="9A23369F344F43E8BF9AD3665ECC1A70"/>
            </w:placeholder>
          </w:sdtPr>
          <w:sdtContent>
            <w:tc>
              <w:tcPr>
                <w:tcW w:w="8010" w:type="dxa"/>
                <w:vAlign w:val="bottom"/>
              </w:tcPr>
              <w:p w14:paraId="02DFD6D6" w14:textId="6B0A2FBF" w:rsidR="00730F4E" w:rsidRPr="00DB09A2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A×B is the same as B×A</m:t>
                  </m:r>
                </m:oMath>
              </w:p>
            </w:tc>
          </w:sdtContent>
        </w:sdt>
      </w:tr>
      <w:tr w:rsidR="00730F4E" w:rsidRPr="00DB09A2" w14:paraId="4F2FC797" w14:textId="77777777" w:rsidTr="00FE3ACE">
        <w:tc>
          <w:tcPr>
            <w:tcW w:w="745" w:type="dxa"/>
            <w:vAlign w:val="bottom"/>
          </w:tcPr>
          <w:p w14:paraId="4D6AB778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120D5588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1129892761"/>
            <w:placeholder>
              <w:docPart w:val="A2B45B51C5B74C99A6CACE74FABF24AB"/>
            </w:placeholder>
          </w:sdtPr>
          <w:sdtContent>
            <w:tc>
              <w:tcPr>
                <w:tcW w:w="8010" w:type="dxa"/>
                <w:vAlign w:val="bottom"/>
              </w:tcPr>
              <w:p w14:paraId="2496FB34" w14:textId="48D8EF98" w:rsidR="00730F4E" w:rsidRPr="00DB09A2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A×B is NOT the same as B×A</m:t>
                  </m:r>
                </m:oMath>
              </w:p>
            </w:tc>
          </w:sdtContent>
        </w:sdt>
      </w:tr>
      <w:tr w:rsidR="00730F4E" w14:paraId="2FAAFD76" w14:textId="77777777" w:rsidTr="00FE3ACE">
        <w:tc>
          <w:tcPr>
            <w:tcW w:w="745" w:type="dxa"/>
            <w:vAlign w:val="bottom"/>
          </w:tcPr>
          <w:p w14:paraId="7708D38E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28A8D76A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213937950"/>
            <w:placeholder>
              <w:docPart w:val="F3A8485A0A634BBA842EBA5B2572E19E"/>
            </w:placeholder>
          </w:sdtPr>
          <w:sdtContent>
            <w:tc>
              <w:tcPr>
                <w:tcW w:w="8010" w:type="dxa"/>
                <w:vAlign w:val="bottom"/>
              </w:tcPr>
              <w:p w14:paraId="705CB57A" w14:textId="6ECD9B17" w:rsidR="00730F4E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You cannot add A and B</m:t>
                  </m:r>
                </m:oMath>
              </w:p>
            </w:tc>
          </w:sdtContent>
        </w:sdt>
      </w:tr>
      <w:tr w:rsidR="00730F4E" w14:paraId="3AFD2D18" w14:textId="77777777" w:rsidTr="00FE3ACE">
        <w:tc>
          <w:tcPr>
            <w:tcW w:w="745" w:type="dxa"/>
            <w:vAlign w:val="bottom"/>
          </w:tcPr>
          <w:p w14:paraId="4DCA6053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7DE1C6D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414510851"/>
            <w:placeholder>
              <w:docPart w:val="CDF4BEA8BD9A459098C58CE1D428B8E5"/>
            </w:placeholder>
          </w:sdtPr>
          <w:sdtContent>
            <w:tc>
              <w:tcPr>
                <w:tcW w:w="8010" w:type="dxa"/>
                <w:vAlign w:val="bottom"/>
              </w:tcPr>
              <w:p w14:paraId="4EF57E5A" w14:textId="11A0B2CC" w:rsidR="00730F4E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A and B are not square matrices</m:t>
                  </m:r>
                </m:oMath>
              </w:p>
            </w:tc>
          </w:sdtContent>
        </w:sdt>
      </w:tr>
    </w:tbl>
    <w:p w14:paraId="0DFB3657" w14:textId="5CF7EADD" w:rsidR="00730F4E" w:rsidRDefault="00730F4E" w:rsidP="00B332F8">
      <w:pPr>
        <w:ind w:left="0" w:firstLine="0"/>
      </w:pPr>
    </w:p>
    <w:tbl>
      <w:tblPr>
        <w:tblpPr w:leftFromText="187" w:rightFromText="187" w:vertAnchor="text" w:horzAnchor="page" w:tblpX="1585" w:tblpY="1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540"/>
        <w:gridCol w:w="8010"/>
      </w:tblGrid>
      <w:tr w:rsidR="00730F4E" w:rsidRPr="00DB09A2" w14:paraId="1755CB3B" w14:textId="77777777" w:rsidTr="00FE3ACE">
        <w:tc>
          <w:tcPr>
            <w:tcW w:w="745" w:type="dxa"/>
            <w:vAlign w:val="bottom"/>
          </w:tcPr>
          <w:p w14:paraId="2741CA21" w14:textId="4F45B00A" w:rsidR="00730F4E" w:rsidRPr="00DB09A2" w:rsidRDefault="00730F4E" w:rsidP="00FE3ACE">
            <w:pPr>
              <w:pStyle w:val="Questionnumbering"/>
              <w:framePr w:hSpace="0" w:wrap="auto" w:vAnchor="margin" w:hAnchor="text" w:xAlign="left" w:yAlign="inline"/>
              <w:suppressOverlap w:val="0"/>
            </w:pPr>
            <w:r>
              <w:t>1</w:t>
            </w:r>
            <w:r>
              <w:t>6</w:t>
            </w:r>
            <w:r>
              <w:t>)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14:paraId="21F41FF8" w14:textId="77777777" w:rsidR="00730F4E" w:rsidRPr="00DB09A2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8010" w:type="dxa"/>
          </w:tcPr>
          <w:p w14:paraId="2D7B279D" w14:textId="77777777" w:rsidR="00730F4E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</w:p>
          <w:p w14:paraId="19E5B673" w14:textId="77777777" w:rsidR="00730F4E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  <w:r>
              <w:t>Solve the following simultaneous equations:</w:t>
            </w:r>
          </w:p>
          <w:p w14:paraId="68AB868D" w14:textId="74157092" w:rsidR="00730F4E" w:rsidRPr="00DB09A2" w:rsidRDefault="00730F4E" w:rsidP="00FE3ACE">
            <w:pPr>
              <w:pStyle w:val="Questions"/>
              <w:framePr w:hSpace="0" w:wrap="auto" w:vAnchor="margin" w:hAnchor="text" w:xAlign="left" w:yAlign="inline"/>
              <w:suppressOverlap w:val="0"/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x+2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y-z=17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w:br/>
                </m:r>
              </m:oMath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x-y+4z=-5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w:br/>
                </m:r>
              </m:oMath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5x-y-z=6</m:t>
                </m:r>
              </m:oMath>
            </m:oMathPara>
          </w:p>
        </w:tc>
      </w:tr>
      <w:tr w:rsidR="00730F4E" w:rsidRPr="00DB09A2" w14:paraId="1CC86506" w14:textId="77777777" w:rsidTr="00FE3ACE">
        <w:tc>
          <w:tcPr>
            <w:tcW w:w="745" w:type="dxa"/>
            <w:vAlign w:val="bottom"/>
          </w:tcPr>
          <w:p w14:paraId="51626183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14:paraId="4643B894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a.</w:t>
            </w:r>
          </w:p>
        </w:tc>
        <w:sdt>
          <w:sdtPr>
            <w:id w:val="-672328168"/>
            <w:placeholder>
              <w:docPart w:val="0325C2611E5B402CB1FE4E276986AEF1"/>
            </w:placeholder>
          </w:sdtPr>
          <w:sdtContent>
            <w:tc>
              <w:tcPr>
                <w:tcW w:w="8010" w:type="dxa"/>
                <w:vAlign w:val="bottom"/>
              </w:tcPr>
              <w:p w14:paraId="2F0CE560" w14:textId="6D932026" w:rsidR="00730F4E" w:rsidRPr="00DB09A2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x=2, y=5, z=-1</m:t>
                  </m:r>
                </m:oMath>
              </w:p>
            </w:tc>
          </w:sdtContent>
        </w:sdt>
      </w:tr>
      <w:tr w:rsidR="00730F4E" w:rsidRPr="00DB09A2" w14:paraId="7D98EB4B" w14:textId="77777777" w:rsidTr="00FE3ACE">
        <w:tc>
          <w:tcPr>
            <w:tcW w:w="745" w:type="dxa"/>
            <w:vAlign w:val="bottom"/>
          </w:tcPr>
          <w:p w14:paraId="4ED86627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5ED3D13D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b.</w:t>
            </w:r>
          </w:p>
        </w:tc>
        <w:sdt>
          <w:sdtPr>
            <w:id w:val="-392347834"/>
            <w:placeholder>
              <w:docPart w:val="3F9303728CA74244910963ED6C6D32CA"/>
            </w:placeholder>
          </w:sdtPr>
          <w:sdtContent>
            <w:tc>
              <w:tcPr>
                <w:tcW w:w="8010" w:type="dxa"/>
                <w:vAlign w:val="bottom"/>
              </w:tcPr>
              <w:p w14:paraId="7F0F00A6" w14:textId="2518C6DB" w:rsidR="00730F4E" w:rsidRPr="00DB09A2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x=4, y=2, z=5</m:t>
                  </m:r>
                </m:oMath>
              </w:p>
            </w:tc>
          </w:sdtContent>
        </w:sdt>
      </w:tr>
      <w:tr w:rsidR="00730F4E" w14:paraId="59C6A5EE" w14:textId="77777777" w:rsidTr="00FE3ACE">
        <w:tc>
          <w:tcPr>
            <w:tcW w:w="745" w:type="dxa"/>
            <w:vAlign w:val="bottom"/>
          </w:tcPr>
          <w:p w14:paraId="6E879A59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3393D25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c.</w:t>
            </w:r>
          </w:p>
        </w:tc>
        <w:sdt>
          <w:sdtPr>
            <w:id w:val="-1348947635"/>
            <w:placeholder>
              <w:docPart w:val="A49AA50582054C1396C8A953603DA942"/>
            </w:placeholder>
          </w:sdtPr>
          <w:sdtContent>
            <w:tc>
              <w:tcPr>
                <w:tcW w:w="8010" w:type="dxa"/>
                <w:vAlign w:val="bottom"/>
              </w:tcPr>
              <w:p w14:paraId="25EB952D" w14:textId="420FE5F3" w:rsidR="00730F4E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x=3, y=-5, z=3</m:t>
                  </m:r>
                </m:oMath>
              </w:p>
            </w:tc>
          </w:sdtContent>
        </w:sdt>
      </w:tr>
      <w:tr w:rsidR="00730F4E" w14:paraId="769B9920" w14:textId="77777777" w:rsidTr="00FE3ACE">
        <w:tc>
          <w:tcPr>
            <w:tcW w:w="745" w:type="dxa"/>
            <w:vAlign w:val="bottom"/>
          </w:tcPr>
          <w:p w14:paraId="34D87959" w14:textId="77777777" w:rsidR="00730F4E" w:rsidRPr="00DB09A2" w:rsidRDefault="00730F4E" w:rsidP="00FE3ACE">
            <w:pPr>
              <w:pStyle w:val="Classdetails"/>
              <w:framePr w:hSpace="0" w:wrap="auto" w:vAnchor="margin" w:hAnchor="text" w:yAlign="inline"/>
            </w:pPr>
          </w:p>
        </w:tc>
        <w:tc>
          <w:tcPr>
            <w:tcW w:w="540" w:type="dxa"/>
            <w:vAlign w:val="bottom"/>
          </w:tcPr>
          <w:p w14:paraId="6FB415A9" w14:textId="77777777" w:rsidR="00730F4E" w:rsidRDefault="00730F4E" w:rsidP="00FE3ACE">
            <w:pPr>
              <w:pStyle w:val="Answerletteringa"/>
              <w:framePr w:hSpace="0" w:wrap="auto" w:vAnchor="margin" w:hAnchor="text" w:xAlign="left" w:yAlign="inline"/>
              <w:suppressOverlap w:val="0"/>
            </w:pPr>
            <w:r>
              <w:t>d.</w:t>
            </w:r>
          </w:p>
        </w:tc>
        <w:sdt>
          <w:sdtPr>
            <w:id w:val="705839456"/>
            <w:placeholder>
              <w:docPart w:val="1DC355D0A39349A1847430335E060943"/>
            </w:placeholder>
          </w:sdtPr>
          <w:sdtContent>
            <w:tc>
              <w:tcPr>
                <w:tcW w:w="8010" w:type="dxa"/>
                <w:vAlign w:val="bottom"/>
              </w:tcPr>
              <w:p w14:paraId="6AAFD56D" w14:textId="073691A8" w:rsidR="00730F4E" w:rsidRDefault="00730F4E" w:rsidP="00FE3ACE">
                <w:pPr>
                  <w:pStyle w:val="Answers"/>
                  <w:framePr w:hSpace="0" w:wrap="auto" w:vAnchor="margin" w:hAnchor="text" w:xAlign="left" w:yAlign="inline"/>
                  <w:suppressOverlap w:val="0"/>
                </w:pPr>
                <m:oMath>
                  <m:r>
                    <w:rPr>
                      <w:rFonts w:ascii="Cambria Math" w:hAnsi="Cambria Math"/>
                    </w:rPr>
                    <m:t>x=2, y=-5, z=1</m:t>
                  </m:r>
                </m:oMath>
              </w:p>
            </w:tc>
          </w:sdtContent>
        </w:sdt>
      </w:tr>
    </w:tbl>
    <w:p w14:paraId="2DFA0750" w14:textId="77777777" w:rsidR="00730F4E" w:rsidRPr="00CE24D9" w:rsidRDefault="00730F4E" w:rsidP="00B332F8">
      <w:pPr>
        <w:ind w:left="0" w:firstLine="0"/>
      </w:pPr>
      <w:bookmarkStart w:id="0" w:name="_GoBack"/>
      <w:bookmarkEnd w:id="0"/>
    </w:p>
    <w:sectPr w:rsidR="00730F4E" w:rsidRPr="00CE24D9" w:rsidSect="0058316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DA6E8" w14:textId="77777777" w:rsidR="004321CE" w:rsidRDefault="004321CE" w:rsidP="004F07FE">
      <w:pPr>
        <w:spacing w:after="0" w:line="240" w:lineRule="auto"/>
      </w:pPr>
      <w:r>
        <w:separator/>
      </w:r>
    </w:p>
  </w:endnote>
  <w:endnote w:type="continuationSeparator" w:id="0">
    <w:p w14:paraId="59CCCD51" w14:textId="77777777" w:rsidR="004321CE" w:rsidRDefault="004321CE" w:rsidP="004F0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DC532" w14:textId="77777777" w:rsidR="00D42169" w:rsidRPr="00466DC7" w:rsidRDefault="00D42169" w:rsidP="00466DC7">
    <w:pPr>
      <w:pStyle w:val="Pagenumbers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376DB" w14:textId="77777777" w:rsidR="004321CE" w:rsidRDefault="004321CE" w:rsidP="004F07FE">
      <w:pPr>
        <w:spacing w:after="0" w:line="240" w:lineRule="auto"/>
      </w:pPr>
      <w:r>
        <w:separator/>
      </w:r>
    </w:p>
  </w:footnote>
  <w:footnote w:type="continuationSeparator" w:id="0">
    <w:p w14:paraId="40F77F3A" w14:textId="77777777" w:rsidR="004321CE" w:rsidRDefault="004321CE" w:rsidP="004F0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146CB" w14:textId="77777777" w:rsidR="00D42169" w:rsidRPr="0078473A" w:rsidRDefault="00D42169" w:rsidP="00533EBC">
    <w:pPr>
      <w:pStyle w:val="Tipsforusingthistemplate"/>
      <w:tabs>
        <w:tab w:val="clear" w:pos="4680"/>
        <w:tab w:val="clear" w:pos="9360"/>
        <w:tab w:val="left" w:pos="5520"/>
      </w:tabs>
    </w:pPr>
    <w:sdt>
      <w:sdtPr>
        <w:id w:val="1300742"/>
      </w:sdtPr>
      <w:sdtContent>
        <w:r>
          <w:t xml:space="preserve">Mathematics formative assessment </w:t>
        </w:r>
      </w:sdtContent>
    </w:sdt>
    <w:r>
      <w:tab/>
    </w:r>
    <w:r>
      <w:rPr>
        <w:noProof/>
      </w:rPr>
      <w:drawing>
        <wp:inline distT="0" distB="0" distL="0" distR="0" wp14:anchorId="3CA82203" wp14:editId="192D98D8">
          <wp:extent cx="1038225" cy="369536"/>
          <wp:effectExtent l="0" t="0" r="0" b="0"/>
          <wp:docPr id="1" name="Picture 1" descr="http://student-blog.tsd.ac.uk/wp-content/uploads/2016/05/UWTS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tudent-blog.tsd.ac.uk/wp-content/uploads/2016/05/UWTSD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511" cy="376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D2EAE"/>
    <w:multiLevelType w:val="hybridMultilevel"/>
    <w:tmpl w:val="0DB65CDA"/>
    <w:lvl w:ilvl="0" w:tplc="CB2CF6D0">
      <w:start w:val="1"/>
      <w:numFmt w:val="decimal"/>
      <w:pStyle w:val="Questionnumber"/>
      <w:lvlText w:val="%1)"/>
      <w:lvlJc w:val="left"/>
      <w:pPr>
        <w:ind w:left="720" w:hanging="360"/>
      </w:pPr>
      <w:rPr>
        <w:rFonts w:ascii="Calibri" w:eastAsiaTheme="minorEastAsia" w:hAnsi="Calibri" w:hint="default"/>
        <w:b w:val="0"/>
        <w:i w:val="0"/>
        <w:color w:val="auto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453E5"/>
    <w:multiLevelType w:val="hybridMultilevel"/>
    <w:tmpl w:val="326E0DB4"/>
    <w:lvl w:ilvl="0" w:tplc="3B942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07B61"/>
    <w:multiLevelType w:val="hybridMultilevel"/>
    <w:tmpl w:val="2DA2ECD6"/>
    <w:lvl w:ilvl="0" w:tplc="BC34A6BE">
      <w:start w:val="1"/>
      <w:numFmt w:val="decimal"/>
      <w:pStyle w:val="Question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D42C3"/>
    <w:multiLevelType w:val="hybridMultilevel"/>
    <w:tmpl w:val="24ECCD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81CBB"/>
    <w:multiLevelType w:val="hybridMultilevel"/>
    <w:tmpl w:val="BB76567A"/>
    <w:lvl w:ilvl="0" w:tplc="D8362488">
      <w:start w:val="1"/>
      <w:numFmt w:val="bullet"/>
      <w:pStyle w:val="Tips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4801DE"/>
    <w:multiLevelType w:val="hybridMultilevel"/>
    <w:tmpl w:val="FA481F7C"/>
    <w:lvl w:ilvl="0" w:tplc="B34E2FF4">
      <w:start w:val="1"/>
      <w:numFmt w:val="lowerLetter"/>
      <w:pStyle w:val="Answ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7D23048B"/>
    <w:multiLevelType w:val="hybridMultilevel"/>
    <w:tmpl w:val="461ACC50"/>
    <w:lvl w:ilvl="0" w:tplc="F98E4E0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3088"/>
    <w:rsid w:val="000759BA"/>
    <w:rsid w:val="000E05EC"/>
    <w:rsid w:val="000E06F2"/>
    <w:rsid w:val="000E62F6"/>
    <w:rsid w:val="000E6942"/>
    <w:rsid w:val="000F4721"/>
    <w:rsid w:val="001068A0"/>
    <w:rsid w:val="00133A59"/>
    <w:rsid w:val="00145B62"/>
    <w:rsid w:val="00147B28"/>
    <w:rsid w:val="001C122E"/>
    <w:rsid w:val="001C2E47"/>
    <w:rsid w:val="001F06E3"/>
    <w:rsid w:val="0020041F"/>
    <w:rsid w:val="00212C2F"/>
    <w:rsid w:val="002314DF"/>
    <w:rsid w:val="0024033D"/>
    <w:rsid w:val="0029405A"/>
    <w:rsid w:val="002A52D0"/>
    <w:rsid w:val="002F6B40"/>
    <w:rsid w:val="00302E28"/>
    <w:rsid w:val="0035541E"/>
    <w:rsid w:val="00381AB4"/>
    <w:rsid w:val="003A176D"/>
    <w:rsid w:val="003B22C4"/>
    <w:rsid w:val="003C703B"/>
    <w:rsid w:val="003D64A2"/>
    <w:rsid w:val="003E682D"/>
    <w:rsid w:val="004321CE"/>
    <w:rsid w:val="004619EC"/>
    <w:rsid w:val="00466DC7"/>
    <w:rsid w:val="004955F9"/>
    <w:rsid w:val="004B551F"/>
    <w:rsid w:val="004C612E"/>
    <w:rsid w:val="004F07FE"/>
    <w:rsid w:val="005006E2"/>
    <w:rsid w:val="005026BA"/>
    <w:rsid w:val="00533EBC"/>
    <w:rsid w:val="00546E22"/>
    <w:rsid w:val="0054737F"/>
    <w:rsid w:val="005720CF"/>
    <w:rsid w:val="00583164"/>
    <w:rsid w:val="00590098"/>
    <w:rsid w:val="00594BFF"/>
    <w:rsid w:val="005A17BE"/>
    <w:rsid w:val="005A19DD"/>
    <w:rsid w:val="005C01C9"/>
    <w:rsid w:val="005C6C7D"/>
    <w:rsid w:val="005F2666"/>
    <w:rsid w:val="005F27B4"/>
    <w:rsid w:val="0061743B"/>
    <w:rsid w:val="006602D5"/>
    <w:rsid w:val="006753E6"/>
    <w:rsid w:val="006D04B3"/>
    <w:rsid w:val="006E4630"/>
    <w:rsid w:val="006E4C32"/>
    <w:rsid w:val="00710232"/>
    <w:rsid w:val="00730F4E"/>
    <w:rsid w:val="0073448A"/>
    <w:rsid w:val="007520F4"/>
    <w:rsid w:val="007740A0"/>
    <w:rsid w:val="0078473A"/>
    <w:rsid w:val="007879C9"/>
    <w:rsid w:val="007950CF"/>
    <w:rsid w:val="007B087A"/>
    <w:rsid w:val="007D2A62"/>
    <w:rsid w:val="007E123A"/>
    <w:rsid w:val="00830B3D"/>
    <w:rsid w:val="00834949"/>
    <w:rsid w:val="00843C33"/>
    <w:rsid w:val="00845D1B"/>
    <w:rsid w:val="0089004C"/>
    <w:rsid w:val="008A1390"/>
    <w:rsid w:val="008A1435"/>
    <w:rsid w:val="008A3C67"/>
    <w:rsid w:val="008C205F"/>
    <w:rsid w:val="008C7AF9"/>
    <w:rsid w:val="008E47B2"/>
    <w:rsid w:val="008F2B9B"/>
    <w:rsid w:val="00915F39"/>
    <w:rsid w:val="00926443"/>
    <w:rsid w:val="00942A1F"/>
    <w:rsid w:val="00951D4D"/>
    <w:rsid w:val="00973E08"/>
    <w:rsid w:val="00987E15"/>
    <w:rsid w:val="009B128D"/>
    <w:rsid w:val="009C6445"/>
    <w:rsid w:val="009D7F91"/>
    <w:rsid w:val="00A44BD6"/>
    <w:rsid w:val="00A66420"/>
    <w:rsid w:val="00A84ED0"/>
    <w:rsid w:val="00AD00DC"/>
    <w:rsid w:val="00AD5E87"/>
    <w:rsid w:val="00AF3241"/>
    <w:rsid w:val="00B101A8"/>
    <w:rsid w:val="00B13088"/>
    <w:rsid w:val="00B1432A"/>
    <w:rsid w:val="00B332F8"/>
    <w:rsid w:val="00B52234"/>
    <w:rsid w:val="00B967F1"/>
    <w:rsid w:val="00BB74AB"/>
    <w:rsid w:val="00BC0F6C"/>
    <w:rsid w:val="00BC40F3"/>
    <w:rsid w:val="00BD5B0D"/>
    <w:rsid w:val="00C4012E"/>
    <w:rsid w:val="00C5093C"/>
    <w:rsid w:val="00C8278A"/>
    <w:rsid w:val="00CA7EDF"/>
    <w:rsid w:val="00CB4940"/>
    <w:rsid w:val="00CB6C76"/>
    <w:rsid w:val="00CE24D9"/>
    <w:rsid w:val="00CF0768"/>
    <w:rsid w:val="00CF4C98"/>
    <w:rsid w:val="00D107FF"/>
    <w:rsid w:val="00D14B88"/>
    <w:rsid w:val="00D42169"/>
    <w:rsid w:val="00D45322"/>
    <w:rsid w:val="00D715B6"/>
    <w:rsid w:val="00D87241"/>
    <w:rsid w:val="00D9621F"/>
    <w:rsid w:val="00DB09A2"/>
    <w:rsid w:val="00DB270A"/>
    <w:rsid w:val="00E803C7"/>
    <w:rsid w:val="00EE0124"/>
    <w:rsid w:val="00EE32A9"/>
    <w:rsid w:val="00EE3590"/>
    <w:rsid w:val="00F259B6"/>
    <w:rsid w:val="00F40F97"/>
    <w:rsid w:val="00F914C2"/>
    <w:rsid w:val="00FA2430"/>
    <w:rsid w:val="00FA5715"/>
    <w:rsid w:val="00FC3122"/>
    <w:rsid w:val="00FD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6904D"/>
  <w15:docId w15:val="{1B9CA695-6C35-4E31-9CC2-B14D100C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BD6"/>
    <w:pPr>
      <w:spacing w:line="312" w:lineRule="auto"/>
      <w:ind w:left="720" w:hanging="720"/>
    </w:pPr>
    <w:rPr>
      <w:rFonts w:ascii="Century Gothic" w:eastAsia="Century Gothic" w:hAnsi="Century Gothic" w:cs="Times New Roman"/>
      <w:sz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14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14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14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14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14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4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914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914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F914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F914C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Footer">
    <w:name w:val="footer"/>
    <w:basedOn w:val="Normal"/>
    <w:link w:val="FooterChar"/>
    <w:uiPriority w:val="99"/>
    <w:unhideWhenUsed/>
    <w:rsid w:val="00F91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4C2"/>
    <w:rPr>
      <w:rFonts w:ascii="Century Gothic" w:eastAsia="Century Gothic" w:hAnsi="Century Gothic" w:cs="Times New Roman"/>
      <w:sz w:val="20"/>
      <w:lang w:eastAsia="en-US"/>
    </w:rPr>
  </w:style>
  <w:style w:type="paragraph" w:customStyle="1" w:styleId="Question">
    <w:name w:val="Question"/>
    <w:basedOn w:val="Normal"/>
    <w:rsid w:val="00F914C2"/>
    <w:pPr>
      <w:numPr>
        <w:numId w:val="1"/>
      </w:numPr>
      <w:tabs>
        <w:tab w:val="left" w:leader="underscore" w:pos="720"/>
      </w:tabs>
      <w:spacing w:before="240" w:after="0"/>
    </w:pPr>
    <w:rPr>
      <w:rFonts w:eastAsia="Times New Roman"/>
      <w:szCs w:val="24"/>
    </w:rPr>
  </w:style>
  <w:style w:type="paragraph" w:customStyle="1" w:styleId="Answer">
    <w:name w:val="Answer"/>
    <w:basedOn w:val="Normal"/>
    <w:qFormat/>
    <w:rsid w:val="00F914C2"/>
    <w:pPr>
      <w:numPr>
        <w:numId w:val="2"/>
      </w:numPr>
      <w:spacing w:after="0"/>
      <w:ind w:left="720" w:firstLine="0"/>
    </w:pPr>
  </w:style>
  <w:style w:type="character" w:styleId="CommentReference">
    <w:name w:val="annotation reference"/>
    <w:basedOn w:val="DefaultParagraphFont"/>
    <w:uiPriority w:val="99"/>
    <w:semiHidden/>
    <w:unhideWhenUsed/>
    <w:rsid w:val="00F91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14C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14C2"/>
    <w:rPr>
      <w:rFonts w:ascii="Century Gothic" w:eastAsia="Century Gothic" w:hAnsi="Century Gothic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914C2"/>
    <w:pPr>
      <w:contextualSpacing/>
    </w:pPr>
  </w:style>
  <w:style w:type="paragraph" w:customStyle="1" w:styleId="Tabletext">
    <w:name w:val="Table text"/>
    <w:basedOn w:val="Normal"/>
    <w:qFormat/>
    <w:rsid w:val="00F914C2"/>
    <w:pPr>
      <w:framePr w:hSpace="187" w:wrap="around" w:vAnchor="page" w:hAnchor="margin" w:y="2579"/>
      <w:spacing w:before="240" w:after="0" w:line="36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1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4C2"/>
    <w:rPr>
      <w:rFonts w:ascii="Tahoma" w:eastAsia="Century Gothic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F07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7FE"/>
    <w:rPr>
      <w:rFonts w:ascii="Century Gothic" w:eastAsia="Century Gothic" w:hAnsi="Century Gothic" w:cs="Times New Roman"/>
      <w:sz w:val="20"/>
      <w:lang w:eastAsia="en-US"/>
    </w:rPr>
  </w:style>
  <w:style w:type="paragraph" w:customStyle="1" w:styleId="Testname">
    <w:name w:val="Test name"/>
    <w:basedOn w:val="Heading1"/>
    <w:qFormat/>
    <w:rsid w:val="00466DC7"/>
    <w:pPr>
      <w:spacing w:before="0" w:after="120" w:line="360" w:lineRule="auto"/>
      <w:ind w:left="0" w:firstLine="0"/>
    </w:pPr>
    <w:rPr>
      <w:color w:val="auto"/>
    </w:rPr>
  </w:style>
  <w:style w:type="paragraph" w:customStyle="1" w:styleId="Instructionstostudents">
    <w:name w:val="Instructions to students"/>
    <w:basedOn w:val="Normal"/>
    <w:qFormat/>
    <w:rsid w:val="007740A0"/>
    <w:pPr>
      <w:spacing w:before="120" w:after="0" w:line="240" w:lineRule="auto"/>
      <w:ind w:left="144" w:firstLine="0"/>
    </w:pPr>
    <w:rPr>
      <w:rFonts w:asciiTheme="minorHAnsi" w:eastAsiaTheme="minorEastAsia" w:hAnsiTheme="minorHAnsi" w:cstheme="minorHAnsi"/>
      <w:sz w:val="21"/>
    </w:rPr>
  </w:style>
  <w:style w:type="paragraph" w:customStyle="1" w:styleId="Classdetails">
    <w:name w:val="Class details"/>
    <w:basedOn w:val="Tabletext"/>
    <w:qFormat/>
    <w:rsid w:val="007740A0"/>
    <w:pPr>
      <w:framePr w:wrap="around"/>
      <w:spacing w:before="120" w:line="240" w:lineRule="auto"/>
    </w:pPr>
    <w:rPr>
      <w:rFonts w:asciiTheme="minorHAnsi" w:hAnsiTheme="minorHAnsi"/>
      <w:sz w:val="21"/>
    </w:rPr>
  </w:style>
  <w:style w:type="paragraph" w:customStyle="1" w:styleId="Instructionstitle">
    <w:name w:val="Instructions (title)"/>
    <w:basedOn w:val="Normal"/>
    <w:qFormat/>
    <w:rsid w:val="000E6942"/>
    <w:pPr>
      <w:spacing w:before="480" w:after="120" w:line="360" w:lineRule="auto"/>
      <w:ind w:left="0" w:firstLine="0"/>
    </w:pPr>
    <w:rPr>
      <w:rFonts w:asciiTheme="majorHAnsi" w:hAnsiTheme="majorHAnsi"/>
      <w:b/>
      <w:sz w:val="25"/>
    </w:rPr>
  </w:style>
  <w:style w:type="paragraph" w:customStyle="1" w:styleId="Assessmentnotestostudent">
    <w:name w:val="Assessment notes (to student)"/>
    <w:basedOn w:val="Header"/>
    <w:qFormat/>
    <w:rsid w:val="00133A59"/>
    <w:pPr>
      <w:spacing w:before="120"/>
      <w:ind w:left="288" w:firstLine="0"/>
    </w:pPr>
    <w:rPr>
      <w:rFonts w:asciiTheme="minorHAnsi" w:hAnsiTheme="minorHAnsi"/>
      <w:sz w:val="24"/>
    </w:rPr>
  </w:style>
  <w:style w:type="paragraph" w:customStyle="1" w:styleId="Testsectiontitles">
    <w:name w:val="Test section titles"/>
    <w:basedOn w:val="Normal"/>
    <w:qFormat/>
    <w:rsid w:val="00CE24D9"/>
    <w:pPr>
      <w:keepNext/>
      <w:keepLines/>
      <w:spacing w:before="360" w:after="240" w:line="23" w:lineRule="atLeast"/>
      <w:ind w:left="0" w:firstLine="0"/>
      <w:contextualSpacing/>
    </w:pPr>
    <w:rPr>
      <w:rFonts w:asciiTheme="majorHAnsi" w:hAnsiTheme="majorHAnsi"/>
      <w:b/>
      <w:sz w:val="25"/>
    </w:rPr>
  </w:style>
  <w:style w:type="character" w:styleId="PlaceholderText">
    <w:name w:val="Placeholder Text"/>
    <w:basedOn w:val="DefaultParagraphFont"/>
    <w:uiPriority w:val="99"/>
    <w:semiHidden/>
    <w:rsid w:val="00BC40F3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0E6942"/>
  </w:style>
  <w:style w:type="paragraph" w:customStyle="1" w:styleId="Questions">
    <w:name w:val="Questions"/>
    <w:basedOn w:val="Classdetails"/>
    <w:qFormat/>
    <w:rsid w:val="00C8278A"/>
    <w:pPr>
      <w:framePr w:wrap="around" w:vAnchor="text" w:hAnchor="page" w:x="1585" w:y="1"/>
      <w:suppressOverlap/>
    </w:pPr>
    <w:rPr>
      <w:b/>
    </w:rPr>
  </w:style>
  <w:style w:type="paragraph" w:customStyle="1" w:styleId="spacing">
    <w:name w:val="spacing"/>
    <w:basedOn w:val="Normal"/>
    <w:qFormat/>
    <w:rsid w:val="007B087A"/>
    <w:rPr>
      <w:rFonts w:asciiTheme="minorHAnsi" w:hAnsiTheme="minorHAnsi"/>
      <w:sz w:val="4"/>
      <w:szCs w:val="4"/>
    </w:rPr>
  </w:style>
  <w:style w:type="paragraph" w:customStyle="1" w:styleId="Testsectiontitlepagebreak">
    <w:name w:val="Test section title (page break)"/>
    <w:basedOn w:val="Testsectiontitles"/>
    <w:rsid w:val="0035541E"/>
    <w:pPr>
      <w:pageBreakBefore/>
    </w:pPr>
  </w:style>
  <w:style w:type="paragraph" w:customStyle="1" w:styleId="Tipsbulletedlist">
    <w:name w:val="Tips (bulleted list)"/>
    <w:basedOn w:val="ListParagraph"/>
    <w:rsid w:val="00466DC7"/>
    <w:pPr>
      <w:numPr>
        <w:numId w:val="5"/>
      </w:numPr>
      <w:spacing w:after="0" w:line="240" w:lineRule="auto"/>
      <w:ind w:left="792" w:hanging="720"/>
    </w:pPr>
    <w:rPr>
      <w:rFonts w:asciiTheme="minorHAnsi" w:hAnsiTheme="minorHAnsi"/>
      <w:sz w:val="21"/>
    </w:rPr>
  </w:style>
  <w:style w:type="paragraph" w:customStyle="1" w:styleId="Tipsforusingthistemplate">
    <w:name w:val="Tips for using this template"/>
    <w:basedOn w:val="Footer"/>
    <w:qFormat/>
    <w:rsid w:val="00A84ED0"/>
    <w:pPr>
      <w:spacing w:before="60" w:after="40"/>
      <w:ind w:left="0" w:firstLine="0"/>
    </w:pPr>
    <w:rPr>
      <w:rFonts w:asciiTheme="minorHAnsi" w:hAnsiTheme="minorHAnsi"/>
      <w:sz w:val="21"/>
    </w:rPr>
  </w:style>
  <w:style w:type="paragraph" w:customStyle="1" w:styleId="Pagenumbers">
    <w:name w:val="Page numbers"/>
    <w:basedOn w:val="Footer"/>
    <w:qFormat/>
    <w:rsid w:val="007E123A"/>
    <w:pPr>
      <w:spacing w:before="120" w:after="40"/>
      <w:jc w:val="right"/>
    </w:pPr>
    <w:rPr>
      <w:rFonts w:asciiTheme="minorHAnsi" w:hAnsiTheme="minorHAnsi"/>
      <w:sz w:val="21"/>
    </w:rPr>
  </w:style>
  <w:style w:type="paragraph" w:customStyle="1" w:styleId="Answers">
    <w:name w:val="Answers"/>
    <w:basedOn w:val="Classdetails"/>
    <w:qFormat/>
    <w:rsid w:val="005C01C9"/>
    <w:pPr>
      <w:framePr w:wrap="around" w:vAnchor="text" w:hAnchor="page" w:x="1585" w:y="1"/>
      <w:suppressOverlap/>
    </w:pPr>
  </w:style>
  <w:style w:type="paragraph" w:customStyle="1" w:styleId="Questionnumbers">
    <w:name w:val="Question numbers"/>
    <w:basedOn w:val="Normal"/>
    <w:qFormat/>
    <w:rsid w:val="005C01C9"/>
    <w:pPr>
      <w:framePr w:wrap="auto" w:vAnchor="text" w:hAnchor="page" w:x="1585" w:y="1"/>
      <w:numPr>
        <w:numId w:val="6"/>
      </w:numPr>
      <w:suppressOverlap/>
    </w:pPr>
    <w:rPr>
      <w:rFonts w:asciiTheme="minorHAnsi" w:hAnsiTheme="minorHAnsi"/>
      <w:sz w:val="24"/>
    </w:rPr>
  </w:style>
  <w:style w:type="paragraph" w:customStyle="1" w:styleId="Answerletteringa">
    <w:name w:val="Answer lettering (a"/>
    <w:aliases w:val="b,c)"/>
    <w:basedOn w:val="Classdetails"/>
    <w:qFormat/>
    <w:rsid w:val="005C01C9"/>
    <w:pPr>
      <w:framePr w:wrap="around" w:vAnchor="text" w:hAnchor="page" w:x="1585" w:y="1"/>
      <w:suppressOverlap/>
      <w:jc w:val="right"/>
    </w:pPr>
  </w:style>
  <w:style w:type="paragraph" w:customStyle="1" w:styleId="Questionnumber">
    <w:name w:val="Question number"/>
    <w:basedOn w:val="Classdetails"/>
    <w:qFormat/>
    <w:rsid w:val="005C01C9"/>
    <w:pPr>
      <w:framePr w:wrap="around" w:vAnchor="text" w:hAnchor="page" w:x="1585" w:y="1"/>
      <w:numPr>
        <w:numId w:val="7"/>
      </w:numPr>
      <w:suppressOverlap/>
    </w:pPr>
  </w:style>
  <w:style w:type="paragraph" w:customStyle="1" w:styleId="Questionnumbering">
    <w:name w:val="Question numbering"/>
    <w:basedOn w:val="Classdetails"/>
    <w:qFormat/>
    <w:rsid w:val="00CE24D9"/>
    <w:pPr>
      <w:framePr w:wrap="around" w:vAnchor="text" w:hAnchor="page" w:x="1585" w:y="1"/>
      <w:suppressOverlap/>
    </w:pPr>
  </w:style>
  <w:style w:type="paragraph" w:customStyle="1" w:styleId="Testsectiontitle">
    <w:name w:val="Test section title"/>
    <w:basedOn w:val="Normal"/>
    <w:qFormat/>
    <w:rsid w:val="003C703B"/>
    <w:pPr>
      <w:keepNext/>
      <w:keepLines/>
      <w:spacing w:before="360" w:after="0" w:line="240" w:lineRule="auto"/>
      <w:ind w:left="0" w:firstLine="0"/>
      <w:contextualSpacing/>
    </w:pPr>
    <w:rPr>
      <w:rFonts w:asciiTheme="majorHAnsi" w:hAnsiTheme="majorHAnsi"/>
      <w:b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Brightbill\AppData\Roaming\Microsoft\Templates\multchcBBki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7999C58F16A4ECA8E58FDED98B71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231E6-5A2A-4AE5-BF5B-8F7B373982A7}"/>
      </w:docPartPr>
      <w:docPartBody>
        <w:p w:rsidR="002D0A9A" w:rsidRDefault="00303652">
          <w:pPr>
            <w:pStyle w:val="47999C58F16A4ECA8E58FDED98B71C56"/>
          </w:pPr>
          <w:r>
            <w:t>[Type your name]</w:t>
          </w:r>
        </w:p>
      </w:docPartBody>
    </w:docPart>
    <w:docPart>
      <w:docPartPr>
        <w:name w:val="C6DAF656A1A44AFA8ACFD8A21BD0D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0C00F-7D01-46B5-B9A3-48C8E18496E0}"/>
      </w:docPartPr>
      <w:docPartBody>
        <w:p w:rsidR="002D0A9A" w:rsidRDefault="00303652">
          <w:pPr>
            <w:pStyle w:val="C6DAF656A1A44AFA8ACFD8A21BD0DFFD"/>
          </w:pPr>
          <w:r>
            <w:t>[Type a class name]</w:t>
          </w:r>
        </w:p>
      </w:docPartBody>
    </w:docPart>
    <w:docPart>
      <w:docPartPr>
        <w:name w:val="823F3C57FB4F4C78826FF64A0BEC3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BD56E-59A5-4B4A-9DE5-F6D4FFA3437B}"/>
      </w:docPartPr>
      <w:docPartBody>
        <w:p w:rsidR="002D0A9A" w:rsidRDefault="00303652">
          <w:pPr>
            <w:pStyle w:val="823F3C57FB4F4C78826FF64A0BEC3BE8"/>
          </w:pPr>
          <w:r>
            <w:t>[Type a period name]</w:t>
          </w:r>
        </w:p>
      </w:docPartBody>
    </w:docPart>
    <w:docPart>
      <w:docPartPr>
        <w:name w:val="DFE6EC16A4D040AE968450D0D0010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B2E95-90AE-4AEE-A380-C492ABAAC15C}"/>
      </w:docPartPr>
      <w:docPartBody>
        <w:p w:rsidR="002D0A9A" w:rsidRDefault="00303652">
          <w:pPr>
            <w:pStyle w:val="DFE6EC16A4D040AE968450D0D00105B2"/>
          </w:pPr>
          <w:r>
            <w:t xml:space="preserve">[Type the test instructions here. </w:t>
          </w:r>
          <w:r w:rsidRPr="00ED01D6">
            <w:t>For exampl</w:t>
          </w:r>
          <w:r>
            <w:t>e, instruct students to read</w:t>
          </w:r>
          <w:r w:rsidRPr="00ED01D6">
            <w:t xml:space="preserve"> e</w:t>
          </w:r>
          <w:r>
            <w:t>ach question carefully and then print the letter</w:t>
          </w:r>
          <w:r w:rsidRPr="00ED01D6">
            <w:t xml:space="preserve"> of the correct answer next to the question.</w:t>
          </w:r>
          <w:r>
            <w:t>]</w:t>
          </w:r>
        </w:p>
      </w:docPartBody>
    </w:docPart>
    <w:docPart>
      <w:docPartPr>
        <w:name w:val="06C8EA6D0D2C44C490694CD3FDAB6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FA873-3278-4D32-A2EF-552C5C25FC4A}"/>
      </w:docPartPr>
      <w:docPartBody>
        <w:p w:rsidR="002D0A9A" w:rsidRDefault="00303652">
          <w:pPr>
            <w:pStyle w:val="06C8EA6D0D2C44C490694CD3FDAB68B8"/>
          </w:pPr>
          <w:r w:rsidRPr="00CE24D9">
            <w:t>[Type question here]</w:t>
          </w:r>
        </w:p>
      </w:docPartBody>
    </w:docPart>
    <w:docPart>
      <w:docPartPr>
        <w:name w:val="94660074330743F2998E69133B2F8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BA533-4BEA-468C-8940-127EFE3BF3A2}"/>
      </w:docPartPr>
      <w:docPartBody>
        <w:p w:rsidR="002D0A9A" w:rsidRDefault="00303652">
          <w:pPr>
            <w:pStyle w:val="94660074330743F2998E69133B2F8449"/>
          </w:pPr>
          <w:r>
            <w:t>[Answer A]</w:t>
          </w:r>
        </w:p>
      </w:docPartBody>
    </w:docPart>
    <w:docPart>
      <w:docPartPr>
        <w:name w:val="EA476C6DB11A448DB6F49DD971DD6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3EDC0-C804-4B3D-9DAF-3DD2E0D8CF65}"/>
      </w:docPartPr>
      <w:docPartBody>
        <w:p w:rsidR="002D0A9A" w:rsidRDefault="00303652">
          <w:pPr>
            <w:pStyle w:val="EA476C6DB11A448DB6F49DD971DD61F8"/>
          </w:pPr>
          <w:r>
            <w:t>[Answer B]</w:t>
          </w:r>
        </w:p>
      </w:docPartBody>
    </w:docPart>
    <w:docPart>
      <w:docPartPr>
        <w:name w:val="89BBC7DD312E4999B2EF5E0492ADA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9D32F-5935-4F45-8246-407AC5981990}"/>
      </w:docPartPr>
      <w:docPartBody>
        <w:p w:rsidR="002D0A9A" w:rsidRDefault="00303652">
          <w:pPr>
            <w:pStyle w:val="89BBC7DD312E4999B2EF5E0492ADA97E"/>
          </w:pPr>
          <w:r>
            <w:t>[Answer C]</w:t>
          </w:r>
        </w:p>
      </w:docPartBody>
    </w:docPart>
    <w:docPart>
      <w:docPartPr>
        <w:name w:val="EA7211DFCA904813904B6C2F50D65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B5712-596E-4602-9B4C-05C1BB74D17E}"/>
      </w:docPartPr>
      <w:docPartBody>
        <w:p w:rsidR="002D0A9A" w:rsidRDefault="00303652">
          <w:pPr>
            <w:pStyle w:val="EA7211DFCA904813904B6C2F50D65E59"/>
          </w:pPr>
          <w:r>
            <w:t>[Answer D]</w:t>
          </w:r>
        </w:p>
      </w:docPartBody>
    </w:docPart>
    <w:docPart>
      <w:docPartPr>
        <w:name w:val="3FFC53FA18AB46F1B48CEDC6C41C0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24679-6DD0-4034-98D0-5052F4222395}"/>
      </w:docPartPr>
      <w:docPartBody>
        <w:p w:rsidR="002D0A9A" w:rsidRDefault="00303652">
          <w:pPr>
            <w:pStyle w:val="3FFC53FA18AB46F1B48CEDC6C41C0808"/>
          </w:pPr>
          <w:r>
            <w:t>[Answer A]</w:t>
          </w:r>
        </w:p>
      </w:docPartBody>
    </w:docPart>
    <w:docPart>
      <w:docPartPr>
        <w:name w:val="913D5AE871F94269995289F8CAE99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96828-7F6D-4EB8-A7B7-B4ADD2A797D7}"/>
      </w:docPartPr>
      <w:docPartBody>
        <w:p w:rsidR="002D0A9A" w:rsidRDefault="00303652">
          <w:pPr>
            <w:pStyle w:val="913D5AE871F94269995289F8CAE99085"/>
          </w:pPr>
          <w:r w:rsidRPr="00CE24D9">
            <w:t>[Answer B]</w:t>
          </w:r>
        </w:p>
      </w:docPartBody>
    </w:docPart>
    <w:docPart>
      <w:docPartPr>
        <w:name w:val="1D3E91D16E1241E4A3073ABA745E3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1E016-B9D3-406C-B2A0-6AD4E37EBA31}"/>
      </w:docPartPr>
      <w:docPartBody>
        <w:p w:rsidR="002D0A9A" w:rsidRDefault="00303652">
          <w:pPr>
            <w:pStyle w:val="1D3E91D16E1241E4A3073ABA745E30D4"/>
          </w:pPr>
          <w:r w:rsidRPr="00CE24D9">
            <w:t>[Answer C]</w:t>
          </w:r>
        </w:p>
      </w:docPartBody>
    </w:docPart>
    <w:docPart>
      <w:docPartPr>
        <w:name w:val="53078B75F1FA4655B95722AA089CF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B43A6-10F7-435E-BA4E-B2D02ACF5487}"/>
      </w:docPartPr>
      <w:docPartBody>
        <w:p w:rsidR="002D0A9A" w:rsidRDefault="00303652">
          <w:pPr>
            <w:pStyle w:val="53078B75F1FA4655B95722AA089CF079"/>
          </w:pPr>
          <w:r w:rsidRPr="00CE24D9">
            <w:t>[Answer D]</w:t>
          </w:r>
        </w:p>
      </w:docPartBody>
    </w:docPart>
    <w:docPart>
      <w:docPartPr>
        <w:name w:val="2895C041661640B391C9237991277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3D230-F886-485B-841C-69F09B7BE5BD}"/>
      </w:docPartPr>
      <w:docPartBody>
        <w:p w:rsidR="002D0A9A" w:rsidRDefault="002D0A9A" w:rsidP="002D0A9A">
          <w:pPr>
            <w:pStyle w:val="2895C041661640B391C9237991277DB4"/>
          </w:pPr>
          <w:r w:rsidRPr="00CE24D9">
            <w:t>[Type question here]</w:t>
          </w:r>
        </w:p>
      </w:docPartBody>
    </w:docPart>
    <w:docPart>
      <w:docPartPr>
        <w:name w:val="B212D6EED76D4AEB8176EA23A38B4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0935-DA45-4E53-96FF-0C372DCEF487}"/>
      </w:docPartPr>
      <w:docPartBody>
        <w:p w:rsidR="002D0A9A" w:rsidRDefault="002D0A9A" w:rsidP="002D0A9A">
          <w:pPr>
            <w:pStyle w:val="B212D6EED76D4AEB8176EA23A38B448A"/>
          </w:pPr>
          <w:r>
            <w:t>[Answer A]</w:t>
          </w:r>
        </w:p>
      </w:docPartBody>
    </w:docPart>
    <w:docPart>
      <w:docPartPr>
        <w:name w:val="BFB61DCA785B42C5B1383B22CD086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B9960-3031-4B9C-8D9D-81CDB4DCC110}"/>
      </w:docPartPr>
      <w:docPartBody>
        <w:p w:rsidR="002D0A9A" w:rsidRDefault="002D0A9A" w:rsidP="002D0A9A">
          <w:pPr>
            <w:pStyle w:val="BFB61DCA785B42C5B1383B22CD0862CE"/>
          </w:pPr>
          <w:r w:rsidRPr="00CE24D9">
            <w:t>[Answer B]</w:t>
          </w:r>
        </w:p>
      </w:docPartBody>
    </w:docPart>
    <w:docPart>
      <w:docPartPr>
        <w:name w:val="2948B34078CF49EFB14A104B3FC22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74742-8ADE-4332-BE4F-EBB9B02DD3F9}"/>
      </w:docPartPr>
      <w:docPartBody>
        <w:p w:rsidR="002D0A9A" w:rsidRDefault="002D0A9A" w:rsidP="002D0A9A">
          <w:pPr>
            <w:pStyle w:val="2948B34078CF49EFB14A104B3FC22419"/>
          </w:pPr>
          <w:r w:rsidRPr="00CE24D9">
            <w:t>[Answer C]</w:t>
          </w:r>
        </w:p>
      </w:docPartBody>
    </w:docPart>
    <w:docPart>
      <w:docPartPr>
        <w:name w:val="93A2330688F74963B6AA68B225A97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2E87F-3AC5-42B6-AB13-FD3018E5D58E}"/>
      </w:docPartPr>
      <w:docPartBody>
        <w:p w:rsidR="002D0A9A" w:rsidRDefault="002D0A9A" w:rsidP="002D0A9A">
          <w:pPr>
            <w:pStyle w:val="93A2330688F74963B6AA68B225A976F0"/>
          </w:pPr>
          <w:r w:rsidRPr="00CE24D9">
            <w:t>[Answer D]</w:t>
          </w:r>
        </w:p>
      </w:docPartBody>
    </w:docPart>
    <w:docPart>
      <w:docPartPr>
        <w:name w:val="2CA9FC0C0D2B46CFB4F5E41068E14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63BF44-2033-4247-B9EA-9CFBF7E34E21}"/>
      </w:docPartPr>
      <w:docPartBody>
        <w:p w:rsidR="002D0A9A" w:rsidRDefault="002D0A9A" w:rsidP="002D0A9A">
          <w:pPr>
            <w:pStyle w:val="2CA9FC0C0D2B46CFB4F5E41068E143F2"/>
          </w:pPr>
          <w:r>
            <w:t>[Answer A]</w:t>
          </w:r>
        </w:p>
      </w:docPartBody>
    </w:docPart>
    <w:docPart>
      <w:docPartPr>
        <w:name w:val="EA3C3DE823A84DC89760B39E77AC40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8449B-6A32-46BF-9B67-83D22CD10F2D}"/>
      </w:docPartPr>
      <w:docPartBody>
        <w:p w:rsidR="002D0A9A" w:rsidRDefault="002D0A9A" w:rsidP="002D0A9A">
          <w:pPr>
            <w:pStyle w:val="EA3C3DE823A84DC89760B39E77AC4013"/>
          </w:pPr>
          <w:r w:rsidRPr="00CE24D9">
            <w:t>[Answer B]</w:t>
          </w:r>
        </w:p>
      </w:docPartBody>
    </w:docPart>
    <w:docPart>
      <w:docPartPr>
        <w:name w:val="3970FA9F9D934B99B48045C248F15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E110D-2E53-4999-8CBF-03B81C56605B}"/>
      </w:docPartPr>
      <w:docPartBody>
        <w:p w:rsidR="002D0A9A" w:rsidRDefault="002D0A9A" w:rsidP="002D0A9A">
          <w:pPr>
            <w:pStyle w:val="3970FA9F9D934B99B48045C248F1543A"/>
          </w:pPr>
          <w:r w:rsidRPr="00CE24D9">
            <w:t>[Answer C]</w:t>
          </w:r>
        </w:p>
      </w:docPartBody>
    </w:docPart>
    <w:docPart>
      <w:docPartPr>
        <w:name w:val="76ADEEA2668E4CCA8D4480536AE99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F4ADE-B89C-4B9E-A39E-6ED8530E2B3A}"/>
      </w:docPartPr>
      <w:docPartBody>
        <w:p w:rsidR="002D0A9A" w:rsidRDefault="002D0A9A" w:rsidP="002D0A9A">
          <w:pPr>
            <w:pStyle w:val="76ADEEA2668E4CCA8D4480536AE9992D"/>
          </w:pPr>
          <w:r w:rsidRPr="00CE24D9">
            <w:t>[Answer D]</w:t>
          </w:r>
        </w:p>
      </w:docPartBody>
    </w:docPart>
    <w:docPart>
      <w:docPartPr>
        <w:name w:val="937A89AD29E347FFB76E6A59C0E1D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3398C-02F2-44C5-8071-B737BA1104E8}"/>
      </w:docPartPr>
      <w:docPartBody>
        <w:p w:rsidR="002D0A9A" w:rsidRDefault="002D0A9A" w:rsidP="002D0A9A">
          <w:pPr>
            <w:pStyle w:val="937A89AD29E347FFB76E6A59C0E1D609"/>
          </w:pPr>
          <w:r>
            <w:t>[Answer A]</w:t>
          </w:r>
        </w:p>
      </w:docPartBody>
    </w:docPart>
    <w:docPart>
      <w:docPartPr>
        <w:name w:val="3002EB92AE9D4675BECB3A0FA2FAD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AC465-9A48-4638-A3A6-C79E97D0675D}"/>
      </w:docPartPr>
      <w:docPartBody>
        <w:p w:rsidR="002D0A9A" w:rsidRDefault="002D0A9A" w:rsidP="002D0A9A">
          <w:pPr>
            <w:pStyle w:val="3002EB92AE9D4675BECB3A0FA2FAD884"/>
          </w:pPr>
          <w:r w:rsidRPr="00CE24D9">
            <w:t>[Answer B]</w:t>
          </w:r>
        </w:p>
      </w:docPartBody>
    </w:docPart>
    <w:docPart>
      <w:docPartPr>
        <w:name w:val="F33E0AE4115F40DFBE3C494670791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D309B-67D2-4BC9-AE76-51AEE67D0BE1}"/>
      </w:docPartPr>
      <w:docPartBody>
        <w:p w:rsidR="002D0A9A" w:rsidRDefault="002D0A9A" w:rsidP="002D0A9A">
          <w:pPr>
            <w:pStyle w:val="F33E0AE4115F40DFBE3C494670791F75"/>
          </w:pPr>
          <w:r w:rsidRPr="00CE24D9">
            <w:t>[Answer C]</w:t>
          </w:r>
        </w:p>
      </w:docPartBody>
    </w:docPart>
    <w:docPart>
      <w:docPartPr>
        <w:name w:val="B5CB0277824340978DCC757049577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50614-D977-4573-BE33-57B2FA5F8D80}"/>
      </w:docPartPr>
      <w:docPartBody>
        <w:p w:rsidR="002D0A9A" w:rsidRDefault="002D0A9A" w:rsidP="002D0A9A">
          <w:pPr>
            <w:pStyle w:val="B5CB0277824340978DCC757049577A6B"/>
          </w:pPr>
          <w:r w:rsidRPr="00CE24D9">
            <w:t>[Answer D]</w:t>
          </w:r>
        </w:p>
      </w:docPartBody>
    </w:docPart>
    <w:docPart>
      <w:docPartPr>
        <w:name w:val="6C704379AB854EE6B971591B7A622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B6B61-DDE7-4225-87B1-DA796FCABFFA}"/>
      </w:docPartPr>
      <w:docPartBody>
        <w:p w:rsidR="006F773D" w:rsidRDefault="002D0A9A" w:rsidP="002D0A9A">
          <w:pPr>
            <w:pStyle w:val="6C704379AB854EE6B971591B7A62270F"/>
          </w:pPr>
          <w:r>
            <w:t>[Answer A]</w:t>
          </w:r>
        </w:p>
      </w:docPartBody>
    </w:docPart>
    <w:docPart>
      <w:docPartPr>
        <w:name w:val="30D56898CB5B4D1992683DBE3D95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C5775C-A5B9-4A27-86DF-DEE663988DF5}"/>
      </w:docPartPr>
      <w:docPartBody>
        <w:p w:rsidR="006F773D" w:rsidRDefault="002D0A9A" w:rsidP="002D0A9A">
          <w:pPr>
            <w:pStyle w:val="30D56898CB5B4D1992683DBE3D950A81"/>
          </w:pPr>
          <w:r w:rsidRPr="00CE24D9">
            <w:t>[Answer B]</w:t>
          </w:r>
        </w:p>
      </w:docPartBody>
    </w:docPart>
    <w:docPart>
      <w:docPartPr>
        <w:name w:val="62686D7B8DF54B05B9DA91AB763E1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D0E30-0494-40D7-8B93-0AB7F32C065E}"/>
      </w:docPartPr>
      <w:docPartBody>
        <w:p w:rsidR="006F773D" w:rsidRDefault="002D0A9A" w:rsidP="002D0A9A">
          <w:pPr>
            <w:pStyle w:val="62686D7B8DF54B05B9DA91AB763E1BEC"/>
          </w:pPr>
          <w:r w:rsidRPr="00CE24D9">
            <w:t>[Answer C]</w:t>
          </w:r>
        </w:p>
      </w:docPartBody>
    </w:docPart>
    <w:docPart>
      <w:docPartPr>
        <w:name w:val="724CA320D76F446E9117BCA1529EF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32FF0-BBFA-43E0-87DD-5CE3CE283E0B}"/>
      </w:docPartPr>
      <w:docPartBody>
        <w:p w:rsidR="006F773D" w:rsidRDefault="002D0A9A" w:rsidP="002D0A9A">
          <w:pPr>
            <w:pStyle w:val="724CA320D76F446E9117BCA1529EFA26"/>
          </w:pPr>
          <w:r w:rsidRPr="00CE24D9">
            <w:t>[Answer D]</w:t>
          </w:r>
        </w:p>
      </w:docPartBody>
    </w:docPart>
    <w:docPart>
      <w:docPartPr>
        <w:name w:val="6A22C5DEA9524030877AD13764909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97052-A555-4B8D-81D9-1A78EAEAD3E9}"/>
      </w:docPartPr>
      <w:docPartBody>
        <w:p w:rsidR="009E45B2" w:rsidRDefault="009E45B2" w:rsidP="009E45B2">
          <w:pPr>
            <w:pStyle w:val="6A22C5DEA9524030877AD13764909848"/>
          </w:pPr>
          <w:r>
            <w:t>[Answer A]</w:t>
          </w:r>
        </w:p>
      </w:docPartBody>
    </w:docPart>
    <w:docPart>
      <w:docPartPr>
        <w:name w:val="09D793E3E1B44F4DA3C108BB3F2FE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90D75-612D-496A-B9EF-1377A1CC159C}"/>
      </w:docPartPr>
      <w:docPartBody>
        <w:p w:rsidR="009E45B2" w:rsidRDefault="009E45B2" w:rsidP="009E45B2">
          <w:pPr>
            <w:pStyle w:val="09D793E3E1B44F4DA3C108BB3F2FE331"/>
          </w:pPr>
          <w:r>
            <w:t>[Answer B]</w:t>
          </w:r>
        </w:p>
      </w:docPartBody>
    </w:docPart>
    <w:docPart>
      <w:docPartPr>
        <w:name w:val="13DEDEFC72924FCAB3EED6F67766A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BA167-951D-4969-8B5B-BCB14DDE5B9E}"/>
      </w:docPartPr>
      <w:docPartBody>
        <w:p w:rsidR="009E45B2" w:rsidRDefault="009E45B2" w:rsidP="009E45B2">
          <w:pPr>
            <w:pStyle w:val="13DEDEFC72924FCAB3EED6F67766A698"/>
          </w:pPr>
          <w:r>
            <w:t>[Answer C]</w:t>
          </w:r>
        </w:p>
      </w:docPartBody>
    </w:docPart>
    <w:docPart>
      <w:docPartPr>
        <w:name w:val="08F6D3A5EAFF4E4089AAA42075C979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F711C-7DCA-4D23-844A-D34EABF84014}"/>
      </w:docPartPr>
      <w:docPartBody>
        <w:p w:rsidR="009E45B2" w:rsidRDefault="009E45B2" w:rsidP="009E45B2">
          <w:pPr>
            <w:pStyle w:val="08F6D3A5EAFF4E4089AAA42075C979B9"/>
          </w:pPr>
          <w:r>
            <w:t>[Answer D]</w:t>
          </w:r>
        </w:p>
      </w:docPartBody>
    </w:docPart>
    <w:docPart>
      <w:docPartPr>
        <w:name w:val="C40787E0453D430BB9F04ADAD90CC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808D2-0B95-46E5-8938-5D2F4013424B}"/>
      </w:docPartPr>
      <w:docPartBody>
        <w:p w:rsidR="009E45B2" w:rsidRDefault="009E45B2" w:rsidP="009E45B2">
          <w:pPr>
            <w:pStyle w:val="C40787E0453D430BB9F04ADAD90CC373"/>
          </w:pPr>
          <w:r>
            <w:t>[Answer A]</w:t>
          </w:r>
        </w:p>
      </w:docPartBody>
    </w:docPart>
    <w:docPart>
      <w:docPartPr>
        <w:name w:val="CC8B11C98843428A929AC6CF5788F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05A64-BDB1-42F5-9E0F-5A4F2BB39BDB}"/>
      </w:docPartPr>
      <w:docPartBody>
        <w:p w:rsidR="009E45B2" w:rsidRDefault="009E45B2" w:rsidP="009E45B2">
          <w:pPr>
            <w:pStyle w:val="CC8B11C98843428A929AC6CF5788FA03"/>
          </w:pPr>
          <w:r>
            <w:t>[Answer A]</w:t>
          </w:r>
        </w:p>
      </w:docPartBody>
    </w:docPart>
    <w:docPart>
      <w:docPartPr>
        <w:name w:val="7338F7C28B464F1F94707092E0A7E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1AFA0C-C659-453C-A3E6-026928E96F12}"/>
      </w:docPartPr>
      <w:docPartBody>
        <w:p w:rsidR="009E45B2" w:rsidRDefault="009E45B2" w:rsidP="009E45B2">
          <w:pPr>
            <w:pStyle w:val="7338F7C28B464F1F94707092E0A7E393"/>
          </w:pPr>
          <w:r>
            <w:t>[Answer A]</w:t>
          </w:r>
        </w:p>
      </w:docPartBody>
    </w:docPart>
    <w:docPart>
      <w:docPartPr>
        <w:name w:val="A6F3F85FB7D54EE9A8EC9A45AF5F8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08B47-9C88-4126-B14E-53ECDB352793}"/>
      </w:docPartPr>
      <w:docPartBody>
        <w:p w:rsidR="00000000" w:rsidRDefault="009E45B2" w:rsidP="009E45B2">
          <w:pPr>
            <w:pStyle w:val="A6F3F85FB7D54EE9A8EC9A45AF5F8E85"/>
          </w:pPr>
          <w:r>
            <w:t>[Answer A]</w:t>
          </w:r>
        </w:p>
      </w:docPartBody>
    </w:docPart>
    <w:docPart>
      <w:docPartPr>
        <w:name w:val="16CE5AB7806042AAB2A98E6F1D3F7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974D2-28C3-45B0-95BD-440398F3B6D5}"/>
      </w:docPartPr>
      <w:docPartBody>
        <w:p w:rsidR="00000000" w:rsidRDefault="009E45B2" w:rsidP="009E45B2">
          <w:pPr>
            <w:pStyle w:val="16CE5AB7806042AAB2A98E6F1D3F70C7"/>
          </w:pPr>
          <w:r w:rsidRPr="00CE24D9">
            <w:t>[Answer B]</w:t>
          </w:r>
        </w:p>
      </w:docPartBody>
    </w:docPart>
    <w:docPart>
      <w:docPartPr>
        <w:name w:val="48D7667704CB4E24B6F8D9EA716F3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B45F7-3849-474D-8C26-CD93026FCD8E}"/>
      </w:docPartPr>
      <w:docPartBody>
        <w:p w:rsidR="00000000" w:rsidRDefault="009E45B2" w:rsidP="009E45B2">
          <w:pPr>
            <w:pStyle w:val="48D7667704CB4E24B6F8D9EA716F3F7F"/>
          </w:pPr>
          <w:r w:rsidRPr="00CE24D9">
            <w:t>[Answer C]</w:t>
          </w:r>
        </w:p>
      </w:docPartBody>
    </w:docPart>
    <w:docPart>
      <w:docPartPr>
        <w:name w:val="4A0D60D373EF49DBB9DF240FF8C8A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CCD48-299E-4662-AE55-6AB6EFC6FCBE}"/>
      </w:docPartPr>
      <w:docPartBody>
        <w:p w:rsidR="00000000" w:rsidRDefault="009E45B2" w:rsidP="009E45B2">
          <w:pPr>
            <w:pStyle w:val="4A0D60D373EF49DBB9DF240FF8C8AF9E"/>
          </w:pPr>
          <w:r w:rsidRPr="00CE24D9">
            <w:t>[Answer D]</w:t>
          </w:r>
        </w:p>
      </w:docPartBody>
    </w:docPart>
    <w:docPart>
      <w:docPartPr>
        <w:name w:val="9A23369F344F43E8BF9AD3665ECC1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8FDEF-293E-42F8-8F19-C03A891BDDC8}"/>
      </w:docPartPr>
      <w:docPartBody>
        <w:p w:rsidR="00000000" w:rsidRDefault="009E45B2" w:rsidP="009E45B2">
          <w:pPr>
            <w:pStyle w:val="9A23369F344F43E8BF9AD3665ECC1A70"/>
          </w:pPr>
          <w:r>
            <w:t>[Answer A]</w:t>
          </w:r>
        </w:p>
      </w:docPartBody>
    </w:docPart>
    <w:docPart>
      <w:docPartPr>
        <w:name w:val="A2B45B51C5B74C99A6CACE74FABF2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1E89E-3B91-4ED8-94BB-A181B399C02D}"/>
      </w:docPartPr>
      <w:docPartBody>
        <w:p w:rsidR="00000000" w:rsidRDefault="009E45B2" w:rsidP="009E45B2">
          <w:pPr>
            <w:pStyle w:val="A2B45B51C5B74C99A6CACE74FABF24AB"/>
          </w:pPr>
          <w:r w:rsidRPr="00CE24D9">
            <w:t>[Answer B]</w:t>
          </w:r>
        </w:p>
      </w:docPartBody>
    </w:docPart>
    <w:docPart>
      <w:docPartPr>
        <w:name w:val="F3A8485A0A634BBA842EBA5B2572E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382E84-F820-4A7E-AB53-C70DCE7FF435}"/>
      </w:docPartPr>
      <w:docPartBody>
        <w:p w:rsidR="00000000" w:rsidRDefault="009E45B2" w:rsidP="009E45B2">
          <w:pPr>
            <w:pStyle w:val="F3A8485A0A634BBA842EBA5B2572E19E"/>
          </w:pPr>
          <w:r w:rsidRPr="00CE24D9">
            <w:t>[Answer C]</w:t>
          </w:r>
        </w:p>
      </w:docPartBody>
    </w:docPart>
    <w:docPart>
      <w:docPartPr>
        <w:name w:val="CDF4BEA8BD9A459098C58CE1D428B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E9004-C1AA-4B46-85E9-19B0741FC539}"/>
      </w:docPartPr>
      <w:docPartBody>
        <w:p w:rsidR="00000000" w:rsidRDefault="009E45B2" w:rsidP="009E45B2">
          <w:pPr>
            <w:pStyle w:val="CDF4BEA8BD9A459098C58CE1D428B8E5"/>
          </w:pPr>
          <w:r w:rsidRPr="00CE24D9">
            <w:t>[Answer D]</w:t>
          </w:r>
        </w:p>
      </w:docPartBody>
    </w:docPart>
    <w:docPart>
      <w:docPartPr>
        <w:name w:val="0325C2611E5B402CB1FE4E276986A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636AE-1CA8-48ED-959A-A5C67EBBE5B0}"/>
      </w:docPartPr>
      <w:docPartBody>
        <w:p w:rsidR="00000000" w:rsidRDefault="009E45B2" w:rsidP="009E45B2">
          <w:pPr>
            <w:pStyle w:val="0325C2611E5B402CB1FE4E276986AEF1"/>
          </w:pPr>
          <w:r>
            <w:t>[Answer A]</w:t>
          </w:r>
        </w:p>
      </w:docPartBody>
    </w:docPart>
    <w:docPart>
      <w:docPartPr>
        <w:name w:val="3F9303728CA74244910963ED6C6D3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A9C40-FD45-476F-94AA-35B7CC1768B3}"/>
      </w:docPartPr>
      <w:docPartBody>
        <w:p w:rsidR="00000000" w:rsidRDefault="009E45B2" w:rsidP="009E45B2">
          <w:pPr>
            <w:pStyle w:val="3F9303728CA74244910963ED6C6D32CA"/>
          </w:pPr>
          <w:r w:rsidRPr="00CE24D9">
            <w:t>[Answer B]</w:t>
          </w:r>
        </w:p>
      </w:docPartBody>
    </w:docPart>
    <w:docPart>
      <w:docPartPr>
        <w:name w:val="A49AA50582054C1396C8A953603DA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BD666-CC61-47A7-A4C3-93AEBD2BBBA6}"/>
      </w:docPartPr>
      <w:docPartBody>
        <w:p w:rsidR="00000000" w:rsidRDefault="009E45B2" w:rsidP="009E45B2">
          <w:pPr>
            <w:pStyle w:val="A49AA50582054C1396C8A953603DA942"/>
          </w:pPr>
          <w:r w:rsidRPr="00CE24D9">
            <w:t>[Answer C]</w:t>
          </w:r>
        </w:p>
      </w:docPartBody>
    </w:docPart>
    <w:docPart>
      <w:docPartPr>
        <w:name w:val="1DC355D0A39349A1847430335E0609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7F31-6B4F-4256-9C25-38861AAA00D6}"/>
      </w:docPartPr>
      <w:docPartBody>
        <w:p w:rsidR="00000000" w:rsidRDefault="009E45B2" w:rsidP="009E45B2">
          <w:pPr>
            <w:pStyle w:val="1DC355D0A39349A1847430335E060943"/>
          </w:pPr>
          <w:r w:rsidRPr="00CE24D9">
            <w:t>[Answer D]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652"/>
    <w:rsid w:val="002D0A9A"/>
    <w:rsid w:val="00303652"/>
    <w:rsid w:val="006F773D"/>
    <w:rsid w:val="009E45B2"/>
    <w:rsid w:val="00A757B3"/>
    <w:rsid w:val="00CB5F01"/>
    <w:rsid w:val="00FA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1C386720154DF4A1AEA846D2B95555">
    <w:name w:val="EB1C386720154DF4A1AEA846D2B95555"/>
  </w:style>
  <w:style w:type="paragraph" w:customStyle="1" w:styleId="47999C58F16A4ECA8E58FDED98B71C56">
    <w:name w:val="47999C58F16A4ECA8E58FDED98B71C56"/>
  </w:style>
  <w:style w:type="paragraph" w:customStyle="1" w:styleId="C6DAF656A1A44AFA8ACFD8A21BD0DFFD">
    <w:name w:val="C6DAF656A1A44AFA8ACFD8A21BD0DFFD"/>
  </w:style>
  <w:style w:type="paragraph" w:customStyle="1" w:styleId="823F3C57FB4F4C78826FF64A0BEC3BE8">
    <w:name w:val="823F3C57FB4F4C78826FF64A0BEC3BE8"/>
  </w:style>
  <w:style w:type="paragraph" w:customStyle="1" w:styleId="DFE6EC16A4D040AE968450D0D00105B2">
    <w:name w:val="DFE6EC16A4D040AE968450D0D00105B2"/>
  </w:style>
  <w:style w:type="paragraph" w:customStyle="1" w:styleId="43CFDAC077604775ADF9D54F2C38E2DA">
    <w:name w:val="43CFDAC077604775ADF9D54F2C38E2DA"/>
  </w:style>
  <w:style w:type="paragraph" w:customStyle="1" w:styleId="21A3A079779C4F85B177FD2F6158571F">
    <w:name w:val="21A3A079779C4F85B177FD2F6158571F"/>
  </w:style>
  <w:style w:type="paragraph" w:customStyle="1" w:styleId="7CCAB12C7B2041C895B0782C50197836">
    <w:name w:val="7CCAB12C7B2041C895B0782C50197836"/>
  </w:style>
  <w:style w:type="paragraph" w:customStyle="1" w:styleId="9356E0BA9EFC42BAAA864EF43C62FEA5">
    <w:name w:val="9356E0BA9EFC42BAAA864EF43C62FEA5"/>
  </w:style>
  <w:style w:type="paragraph" w:customStyle="1" w:styleId="877221CB0CAD4405B6E69F61E4514983">
    <w:name w:val="877221CB0CAD4405B6E69F61E4514983"/>
  </w:style>
  <w:style w:type="paragraph" w:customStyle="1" w:styleId="D0681041053F4AD0A9D0739DDA628E67">
    <w:name w:val="D0681041053F4AD0A9D0739DDA628E67"/>
  </w:style>
  <w:style w:type="paragraph" w:customStyle="1" w:styleId="06C8EA6D0D2C44C490694CD3FDAB68B8">
    <w:name w:val="06C8EA6D0D2C44C490694CD3FDAB68B8"/>
  </w:style>
  <w:style w:type="paragraph" w:customStyle="1" w:styleId="94660074330743F2998E69133B2F8449">
    <w:name w:val="94660074330743F2998E69133B2F8449"/>
  </w:style>
  <w:style w:type="paragraph" w:customStyle="1" w:styleId="EA476C6DB11A448DB6F49DD971DD61F8">
    <w:name w:val="EA476C6DB11A448DB6F49DD971DD61F8"/>
  </w:style>
  <w:style w:type="paragraph" w:customStyle="1" w:styleId="89BBC7DD312E4999B2EF5E0492ADA97E">
    <w:name w:val="89BBC7DD312E4999B2EF5E0492ADA97E"/>
  </w:style>
  <w:style w:type="paragraph" w:customStyle="1" w:styleId="EA7211DFCA904813904B6C2F50D65E59">
    <w:name w:val="EA7211DFCA904813904B6C2F50D65E59"/>
  </w:style>
  <w:style w:type="paragraph" w:customStyle="1" w:styleId="C9C667C397D34810B4704442AEFE9177">
    <w:name w:val="C9C667C397D34810B4704442AEFE9177"/>
  </w:style>
  <w:style w:type="paragraph" w:customStyle="1" w:styleId="3DE07A50E5F34B49A6D590B1A845C0EA">
    <w:name w:val="3DE07A50E5F34B49A6D590B1A845C0EA"/>
  </w:style>
  <w:style w:type="paragraph" w:customStyle="1" w:styleId="3FFC53FA18AB46F1B48CEDC6C41C0808">
    <w:name w:val="3FFC53FA18AB46F1B48CEDC6C41C0808"/>
  </w:style>
  <w:style w:type="paragraph" w:customStyle="1" w:styleId="913D5AE871F94269995289F8CAE99085">
    <w:name w:val="913D5AE871F94269995289F8CAE99085"/>
  </w:style>
  <w:style w:type="paragraph" w:customStyle="1" w:styleId="1D3E91D16E1241E4A3073ABA745E30D4">
    <w:name w:val="1D3E91D16E1241E4A3073ABA745E30D4"/>
  </w:style>
  <w:style w:type="paragraph" w:customStyle="1" w:styleId="53078B75F1FA4655B95722AA089CF079">
    <w:name w:val="53078B75F1FA4655B95722AA089CF079"/>
  </w:style>
  <w:style w:type="paragraph" w:customStyle="1" w:styleId="AF484AB73CD546F6BB1D3B742DEE7AFD">
    <w:name w:val="AF484AB73CD546F6BB1D3B742DEE7AFD"/>
  </w:style>
  <w:style w:type="character" w:styleId="PlaceholderText">
    <w:name w:val="Placeholder Text"/>
    <w:basedOn w:val="DefaultParagraphFont"/>
    <w:uiPriority w:val="99"/>
    <w:semiHidden/>
    <w:rsid w:val="009E45B2"/>
    <w:rPr>
      <w:color w:val="808080"/>
    </w:rPr>
  </w:style>
  <w:style w:type="paragraph" w:customStyle="1" w:styleId="2895C041661640B391C9237991277DB4">
    <w:name w:val="2895C041661640B391C9237991277DB4"/>
    <w:rsid w:val="002D0A9A"/>
    <w:pPr>
      <w:spacing w:after="160" w:line="259" w:lineRule="auto"/>
    </w:pPr>
    <w:rPr>
      <w:lang w:val="en-GB" w:eastAsia="en-GB"/>
    </w:rPr>
  </w:style>
  <w:style w:type="paragraph" w:customStyle="1" w:styleId="64F29D32A63C418B87DAA829AE7A6095">
    <w:name w:val="64F29D32A63C418B87DAA829AE7A6095"/>
    <w:rsid w:val="002D0A9A"/>
    <w:pPr>
      <w:spacing w:after="160" w:line="259" w:lineRule="auto"/>
    </w:pPr>
    <w:rPr>
      <w:lang w:val="en-GB" w:eastAsia="en-GB"/>
    </w:rPr>
  </w:style>
  <w:style w:type="paragraph" w:customStyle="1" w:styleId="B212D6EED76D4AEB8176EA23A38B448A">
    <w:name w:val="B212D6EED76D4AEB8176EA23A38B448A"/>
    <w:rsid w:val="002D0A9A"/>
    <w:pPr>
      <w:spacing w:after="160" w:line="259" w:lineRule="auto"/>
    </w:pPr>
    <w:rPr>
      <w:lang w:val="en-GB" w:eastAsia="en-GB"/>
    </w:rPr>
  </w:style>
  <w:style w:type="paragraph" w:customStyle="1" w:styleId="BFB61DCA785B42C5B1383B22CD0862CE">
    <w:name w:val="BFB61DCA785B42C5B1383B22CD0862CE"/>
    <w:rsid w:val="002D0A9A"/>
    <w:pPr>
      <w:spacing w:after="160" w:line="259" w:lineRule="auto"/>
    </w:pPr>
    <w:rPr>
      <w:lang w:val="en-GB" w:eastAsia="en-GB"/>
    </w:rPr>
  </w:style>
  <w:style w:type="paragraph" w:customStyle="1" w:styleId="2948B34078CF49EFB14A104B3FC22419">
    <w:name w:val="2948B34078CF49EFB14A104B3FC22419"/>
    <w:rsid w:val="002D0A9A"/>
    <w:pPr>
      <w:spacing w:after="160" w:line="259" w:lineRule="auto"/>
    </w:pPr>
    <w:rPr>
      <w:lang w:val="en-GB" w:eastAsia="en-GB"/>
    </w:rPr>
  </w:style>
  <w:style w:type="paragraph" w:customStyle="1" w:styleId="93A2330688F74963B6AA68B225A976F0">
    <w:name w:val="93A2330688F74963B6AA68B225A976F0"/>
    <w:rsid w:val="002D0A9A"/>
    <w:pPr>
      <w:spacing w:after="160" w:line="259" w:lineRule="auto"/>
    </w:pPr>
    <w:rPr>
      <w:lang w:val="en-GB" w:eastAsia="en-GB"/>
    </w:rPr>
  </w:style>
  <w:style w:type="paragraph" w:customStyle="1" w:styleId="8E321DD6B65B4EA88552EE12A8DE5E98">
    <w:name w:val="8E321DD6B65B4EA88552EE12A8DE5E98"/>
    <w:rsid w:val="002D0A9A"/>
    <w:pPr>
      <w:spacing w:after="160" w:line="259" w:lineRule="auto"/>
    </w:pPr>
    <w:rPr>
      <w:lang w:val="en-GB" w:eastAsia="en-GB"/>
    </w:rPr>
  </w:style>
  <w:style w:type="paragraph" w:customStyle="1" w:styleId="2CA9FC0C0D2B46CFB4F5E41068E143F2">
    <w:name w:val="2CA9FC0C0D2B46CFB4F5E41068E143F2"/>
    <w:rsid w:val="002D0A9A"/>
    <w:pPr>
      <w:spacing w:after="160" w:line="259" w:lineRule="auto"/>
    </w:pPr>
    <w:rPr>
      <w:lang w:val="en-GB" w:eastAsia="en-GB"/>
    </w:rPr>
  </w:style>
  <w:style w:type="paragraph" w:customStyle="1" w:styleId="EA3C3DE823A84DC89760B39E77AC4013">
    <w:name w:val="EA3C3DE823A84DC89760B39E77AC4013"/>
    <w:rsid w:val="002D0A9A"/>
    <w:pPr>
      <w:spacing w:after="160" w:line="259" w:lineRule="auto"/>
    </w:pPr>
    <w:rPr>
      <w:lang w:val="en-GB" w:eastAsia="en-GB"/>
    </w:rPr>
  </w:style>
  <w:style w:type="paragraph" w:customStyle="1" w:styleId="3970FA9F9D934B99B48045C248F1543A">
    <w:name w:val="3970FA9F9D934B99B48045C248F1543A"/>
    <w:rsid w:val="002D0A9A"/>
    <w:pPr>
      <w:spacing w:after="160" w:line="259" w:lineRule="auto"/>
    </w:pPr>
    <w:rPr>
      <w:lang w:val="en-GB" w:eastAsia="en-GB"/>
    </w:rPr>
  </w:style>
  <w:style w:type="paragraph" w:customStyle="1" w:styleId="76ADEEA2668E4CCA8D4480536AE9992D">
    <w:name w:val="76ADEEA2668E4CCA8D4480536AE9992D"/>
    <w:rsid w:val="002D0A9A"/>
    <w:pPr>
      <w:spacing w:after="160" w:line="259" w:lineRule="auto"/>
    </w:pPr>
    <w:rPr>
      <w:lang w:val="en-GB" w:eastAsia="en-GB"/>
    </w:rPr>
  </w:style>
  <w:style w:type="paragraph" w:customStyle="1" w:styleId="4D8C5A7048874C31BF70DBBBF7630760">
    <w:name w:val="4D8C5A7048874C31BF70DBBBF7630760"/>
    <w:rsid w:val="002D0A9A"/>
    <w:pPr>
      <w:spacing w:after="160" w:line="259" w:lineRule="auto"/>
    </w:pPr>
    <w:rPr>
      <w:lang w:val="en-GB" w:eastAsia="en-GB"/>
    </w:rPr>
  </w:style>
  <w:style w:type="paragraph" w:customStyle="1" w:styleId="937A89AD29E347FFB76E6A59C0E1D609">
    <w:name w:val="937A89AD29E347FFB76E6A59C0E1D609"/>
    <w:rsid w:val="002D0A9A"/>
    <w:pPr>
      <w:spacing w:after="160" w:line="259" w:lineRule="auto"/>
    </w:pPr>
    <w:rPr>
      <w:lang w:val="en-GB" w:eastAsia="en-GB"/>
    </w:rPr>
  </w:style>
  <w:style w:type="paragraph" w:customStyle="1" w:styleId="3002EB92AE9D4675BECB3A0FA2FAD884">
    <w:name w:val="3002EB92AE9D4675BECB3A0FA2FAD884"/>
    <w:rsid w:val="002D0A9A"/>
    <w:pPr>
      <w:spacing w:after="160" w:line="259" w:lineRule="auto"/>
    </w:pPr>
    <w:rPr>
      <w:lang w:val="en-GB" w:eastAsia="en-GB"/>
    </w:rPr>
  </w:style>
  <w:style w:type="paragraph" w:customStyle="1" w:styleId="F33E0AE4115F40DFBE3C494670791F75">
    <w:name w:val="F33E0AE4115F40DFBE3C494670791F75"/>
    <w:rsid w:val="002D0A9A"/>
    <w:pPr>
      <w:spacing w:after="160" w:line="259" w:lineRule="auto"/>
    </w:pPr>
    <w:rPr>
      <w:lang w:val="en-GB" w:eastAsia="en-GB"/>
    </w:rPr>
  </w:style>
  <w:style w:type="paragraph" w:customStyle="1" w:styleId="B5CB0277824340978DCC757049577A6B">
    <w:name w:val="B5CB0277824340978DCC757049577A6B"/>
    <w:rsid w:val="002D0A9A"/>
    <w:pPr>
      <w:spacing w:after="160" w:line="259" w:lineRule="auto"/>
    </w:pPr>
    <w:rPr>
      <w:lang w:val="en-GB" w:eastAsia="en-GB"/>
    </w:rPr>
  </w:style>
  <w:style w:type="paragraph" w:customStyle="1" w:styleId="6DB5DD596EA3435E94696D69EABB8E9A">
    <w:name w:val="6DB5DD596EA3435E94696D69EABB8E9A"/>
    <w:rsid w:val="002D0A9A"/>
    <w:pPr>
      <w:spacing w:after="160" w:line="259" w:lineRule="auto"/>
    </w:pPr>
    <w:rPr>
      <w:lang w:val="en-GB" w:eastAsia="en-GB"/>
    </w:rPr>
  </w:style>
  <w:style w:type="paragraph" w:customStyle="1" w:styleId="6C704379AB854EE6B971591B7A62270F">
    <w:name w:val="6C704379AB854EE6B971591B7A62270F"/>
    <w:rsid w:val="002D0A9A"/>
    <w:pPr>
      <w:spacing w:after="160" w:line="259" w:lineRule="auto"/>
    </w:pPr>
    <w:rPr>
      <w:lang w:val="en-GB" w:eastAsia="en-GB"/>
    </w:rPr>
  </w:style>
  <w:style w:type="paragraph" w:customStyle="1" w:styleId="30D56898CB5B4D1992683DBE3D950A81">
    <w:name w:val="30D56898CB5B4D1992683DBE3D950A81"/>
    <w:rsid w:val="002D0A9A"/>
    <w:pPr>
      <w:spacing w:after="160" w:line="259" w:lineRule="auto"/>
    </w:pPr>
    <w:rPr>
      <w:lang w:val="en-GB" w:eastAsia="en-GB"/>
    </w:rPr>
  </w:style>
  <w:style w:type="paragraph" w:customStyle="1" w:styleId="62686D7B8DF54B05B9DA91AB763E1BEC">
    <w:name w:val="62686D7B8DF54B05B9DA91AB763E1BEC"/>
    <w:rsid w:val="002D0A9A"/>
    <w:pPr>
      <w:spacing w:after="160" w:line="259" w:lineRule="auto"/>
    </w:pPr>
    <w:rPr>
      <w:lang w:val="en-GB" w:eastAsia="en-GB"/>
    </w:rPr>
  </w:style>
  <w:style w:type="paragraph" w:customStyle="1" w:styleId="724CA320D76F446E9117BCA1529EFA26">
    <w:name w:val="724CA320D76F446E9117BCA1529EFA26"/>
    <w:rsid w:val="002D0A9A"/>
    <w:pPr>
      <w:spacing w:after="160" w:line="259" w:lineRule="auto"/>
    </w:pPr>
    <w:rPr>
      <w:lang w:val="en-GB" w:eastAsia="en-GB"/>
    </w:rPr>
  </w:style>
  <w:style w:type="paragraph" w:customStyle="1" w:styleId="6A22C5DEA9524030877AD13764909848">
    <w:name w:val="6A22C5DEA9524030877AD13764909848"/>
    <w:rsid w:val="009E45B2"/>
    <w:pPr>
      <w:spacing w:after="160" w:line="259" w:lineRule="auto"/>
    </w:pPr>
    <w:rPr>
      <w:lang w:val="en-GB" w:eastAsia="en-GB"/>
    </w:rPr>
  </w:style>
  <w:style w:type="paragraph" w:customStyle="1" w:styleId="09D793E3E1B44F4DA3C108BB3F2FE331">
    <w:name w:val="09D793E3E1B44F4DA3C108BB3F2FE331"/>
    <w:rsid w:val="009E45B2"/>
    <w:pPr>
      <w:spacing w:after="160" w:line="259" w:lineRule="auto"/>
    </w:pPr>
    <w:rPr>
      <w:lang w:val="en-GB" w:eastAsia="en-GB"/>
    </w:rPr>
  </w:style>
  <w:style w:type="paragraph" w:customStyle="1" w:styleId="13DEDEFC72924FCAB3EED6F67766A698">
    <w:name w:val="13DEDEFC72924FCAB3EED6F67766A698"/>
    <w:rsid w:val="009E45B2"/>
    <w:pPr>
      <w:spacing w:after="160" w:line="259" w:lineRule="auto"/>
    </w:pPr>
    <w:rPr>
      <w:lang w:val="en-GB" w:eastAsia="en-GB"/>
    </w:rPr>
  </w:style>
  <w:style w:type="paragraph" w:customStyle="1" w:styleId="08F6D3A5EAFF4E4089AAA42075C979B9">
    <w:name w:val="08F6D3A5EAFF4E4089AAA42075C979B9"/>
    <w:rsid w:val="009E45B2"/>
    <w:pPr>
      <w:spacing w:after="160" w:line="259" w:lineRule="auto"/>
    </w:pPr>
    <w:rPr>
      <w:lang w:val="en-GB" w:eastAsia="en-GB"/>
    </w:rPr>
  </w:style>
  <w:style w:type="paragraph" w:customStyle="1" w:styleId="C40787E0453D430BB9F04ADAD90CC373">
    <w:name w:val="C40787E0453D430BB9F04ADAD90CC373"/>
    <w:rsid w:val="009E45B2"/>
    <w:pPr>
      <w:spacing w:after="160" w:line="259" w:lineRule="auto"/>
    </w:pPr>
    <w:rPr>
      <w:lang w:val="en-GB" w:eastAsia="en-GB"/>
    </w:rPr>
  </w:style>
  <w:style w:type="paragraph" w:customStyle="1" w:styleId="8C6CA8A0EF574E25ADC2308688B295BE">
    <w:name w:val="8C6CA8A0EF574E25ADC2308688B295BE"/>
    <w:rsid w:val="009E45B2"/>
    <w:pPr>
      <w:spacing w:after="160" w:line="259" w:lineRule="auto"/>
    </w:pPr>
    <w:rPr>
      <w:lang w:val="en-GB" w:eastAsia="en-GB"/>
    </w:rPr>
  </w:style>
  <w:style w:type="paragraph" w:customStyle="1" w:styleId="FE8D2A5FE4604FE4B851F56CF3F72422">
    <w:name w:val="FE8D2A5FE4604FE4B851F56CF3F72422"/>
    <w:rsid w:val="009E45B2"/>
    <w:pPr>
      <w:spacing w:after="160" w:line="259" w:lineRule="auto"/>
    </w:pPr>
    <w:rPr>
      <w:lang w:val="en-GB" w:eastAsia="en-GB"/>
    </w:rPr>
  </w:style>
  <w:style w:type="paragraph" w:customStyle="1" w:styleId="CC8B11C98843428A929AC6CF5788FA03">
    <w:name w:val="CC8B11C98843428A929AC6CF5788FA03"/>
    <w:rsid w:val="009E45B2"/>
    <w:pPr>
      <w:spacing w:after="160" w:line="259" w:lineRule="auto"/>
    </w:pPr>
    <w:rPr>
      <w:lang w:val="en-GB" w:eastAsia="en-GB"/>
    </w:rPr>
  </w:style>
  <w:style w:type="paragraph" w:customStyle="1" w:styleId="7338F7C28B464F1F94707092E0A7E393">
    <w:name w:val="7338F7C28B464F1F94707092E0A7E393"/>
    <w:rsid w:val="009E45B2"/>
    <w:pPr>
      <w:spacing w:after="160" w:line="259" w:lineRule="auto"/>
    </w:pPr>
    <w:rPr>
      <w:lang w:val="en-GB" w:eastAsia="en-GB"/>
    </w:rPr>
  </w:style>
  <w:style w:type="paragraph" w:customStyle="1" w:styleId="A6F3F85FB7D54EE9A8EC9A45AF5F8E85">
    <w:name w:val="A6F3F85FB7D54EE9A8EC9A45AF5F8E85"/>
    <w:rsid w:val="009E45B2"/>
    <w:pPr>
      <w:spacing w:after="160" w:line="259" w:lineRule="auto"/>
    </w:pPr>
    <w:rPr>
      <w:lang w:val="en-GB" w:eastAsia="en-GB"/>
    </w:rPr>
  </w:style>
  <w:style w:type="paragraph" w:customStyle="1" w:styleId="16CE5AB7806042AAB2A98E6F1D3F70C7">
    <w:name w:val="16CE5AB7806042AAB2A98E6F1D3F70C7"/>
    <w:rsid w:val="009E45B2"/>
    <w:pPr>
      <w:spacing w:after="160" w:line="259" w:lineRule="auto"/>
    </w:pPr>
    <w:rPr>
      <w:lang w:val="en-GB" w:eastAsia="en-GB"/>
    </w:rPr>
  </w:style>
  <w:style w:type="paragraph" w:customStyle="1" w:styleId="48D7667704CB4E24B6F8D9EA716F3F7F">
    <w:name w:val="48D7667704CB4E24B6F8D9EA716F3F7F"/>
    <w:rsid w:val="009E45B2"/>
    <w:pPr>
      <w:spacing w:after="160" w:line="259" w:lineRule="auto"/>
    </w:pPr>
    <w:rPr>
      <w:lang w:val="en-GB" w:eastAsia="en-GB"/>
    </w:rPr>
  </w:style>
  <w:style w:type="paragraph" w:customStyle="1" w:styleId="4A0D60D373EF49DBB9DF240FF8C8AF9E">
    <w:name w:val="4A0D60D373EF49DBB9DF240FF8C8AF9E"/>
    <w:rsid w:val="009E45B2"/>
    <w:pPr>
      <w:spacing w:after="160" w:line="259" w:lineRule="auto"/>
    </w:pPr>
    <w:rPr>
      <w:lang w:val="en-GB" w:eastAsia="en-GB"/>
    </w:rPr>
  </w:style>
  <w:style w:type="paragraph" w:customStyle="1" w:styleId="9A23369F344F43E8BF9AD3665ECC1A70">
    <w:name w:val="9A23369F344F43E8BF9AD3665ECC1A70"/>
    <w:rsid w:val="009E45B2"/>
    <w:pPr>
      <w:spacing w:after="160" w:line="259" w:lineRule="auto"/>
    </w:pPr>
    <w:rPr>
      <w:lang w:val="en-GB" w:eastAsia="en-GB"/>
    </w:rPr>
  </w:style>
  <w:style w:type="paragraph" w:customStyle="1" w:styleId="A2B45B51C5B74C99A6CACE74FABF24AB">
    <w:name w:val="A2B45B51C5B74C99A6CACE74FABF24AB"/>
    <w:rsid w:val="009E45B2"/>
    <w:pPr>
      <w:spacing w:after="160" w:line="259" w:lineRule="auto"/>
    </w:pPr>
    <w:rPr>
      <w:lang w:val="en-GB" w:eastAsia="en-GB"/>
    </w:rPr>
  </w:style>
  <w:style w:type="paragraph" w:customStyle="1" w:styleId="F3A8485A0A634BBA842EBA5B2572E19E">
    <w:name w:val="F3A8485A0A634BBA842EBA5B2572E19E"/>
    <w:rsid w:val="009E45B2"/>
    <w:pPr>
      <w:spacing w:after="160" w:line="259" w:lineRule="auto"/>
    </w:pPr>
    <w:rPr>
      <w:lang w:val="en-GB" w:eastAsia="en-GB"/>
    </w:rPr>
  </w:style>
  <w:style w:type="paragraph" w:customStyle="1" w:styleId="CDF4BEA8BD9A459098C58CE1D428B8E5">
    <w:name w:val="CDF4BEA8BD9A459098C58CE1D428B8E5"/>
    <w:rsid w:val="009E45B2"/>
    <w:pPr>
      <w:spacing w:after="160" w:line="259" w:lineRule="auto"/>
    </w:pPr>
    <w:rPr>
      <w:lang w:val="en-GB" w:eastAsia="en-GB"/>
    </w:rPr>
  </w:style>
  <w:style w:type="paragraph" w:customStyle="1" w:styleId="0325C2611E5B402CB1FE4E276986AEF1">
    <w:name w:val="0325C2611E5B402CB1FE4E276986AEF1"/>
    <w:rsid w:val="009E45B2"/>
    <w:pPr>
      <w:spacing w:after="160" w:line="259" w:lineRule="auto"/>
    </w:pPr>
    <w:rPr>
      <w:lang w:val="en-GB" w:eastAsia="en-GB"/>
    </w:rPr>
  </w:style>
  <w:style w:type="paragraph" w:customStyle="1" w:styleId="3F9303728CA74244910963ED6C6D32CA">
    <w:name w:val="3F9303728CA74244910963ED6C6D32CA"/>
    <w:rsid w:val="009E45B2"/>
    <w:pPr>
      <w:spacing w:after="160" w:line="259" w:lineRule="auto"/>
    </w:pPr>
    <w:rPr>
      <w:lang w:val="en-GB" w:eastAsia="en-GB"/>
    </w:rPr>
  </w:style>
  <w:style w:type="paragraph" w:customStyle="1" w:styleId="A49AA50582054C1396C8A953603DA942">
    <w:name w:val="A49AA50582054C1396C8A953603DA942"/>
    <w:rsid w:val="009E45B2"/>
    <w:pPr>
      <w:spacing w:after="160" w:line="259" w:lineRule="auto"/>
    </w:pPr>
    <w:rPr>
      <w:lang w:val="en-GB" w:eastAsia="en-GB"/>
    </w:rPr>
  </w:style>
  <w:style w:type="paragraph" w:customStyle="1" w:styleId="1DC355D0A39349A1847430335E060943">
    <w:name w:val="1DC355D0A39349A1847430335E060943"/>
    <w:rsid w:val="009E45B2"/>
    <w:pPr>
      <w:spacing w:after="160" w:line="259" w:lineRule="auto"/>
    </w:pPr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48966A9-0F7A-4EFD-A99D-1D87C0F645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multchcBBkit</Template>
  <TotalTime>41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Multiple-choice test or survey kit (for creating 3, 4, or 5-answer questions)</vt:lpstr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Multiple-choice test or survey kit (for creating 3, 4, or 5-answer questions)</dc:title>
  <dc:creator>CBrightbill</dc:creator>
  <cp:lastModifiedBy>Richard Sutton</cp:lastModifiedBy>
  <cp:revision>5</cp:revision>
  <dcterms:created xsi:type="dcterms:W3CDTF">2020-01-20T08:50:00Z</dcterms:created>
  <dcterms:modified xsi:type="dcterms:W3CDTF">2020-01-20T09:31:00Z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TC102444809990</vt:lpwstr>
  </property>
</Properties>
</file>