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2CDE5F9" w:rsidR="00D46A8E" w:rsidRPr="0067670D" w:rsidRDefault="0067670D" w:rsidP="0067670D">
      <w:pPr>
        <w:jc w:val="center"/>
        <w:rPr>
          <w:b/>
          <w:sz w:val="28"/>
          <w:szCs w:val="28"/>
        </w:rPr>
      </w:pPr>
      <w:r w:rsidRPr="0067670D">
        <w:rPr>
          <w:b/>
          <w:sz w:val="28"/>
          <w:szCs w:val="28"/>
          <w:highlight w:val="yellow"/>
          <w:u w:val="single"/>
        </w:rPr>
        <w:t>Sylwch:</w:t>
      </w:r>
      <w:r w:rsidRPr="0067670D">
        <w:rPr>
          <w:sz w:val="28"/>
          <w:szCs w:val="28"/>
          <w:highlight w:val="yellow"/>
        </w:rPr>
        <w:t xml:space="preserve"> mae'r cynllun hwn yn seiliedig ar y sesiwn gynllunio</w:t>
      </w:r>
      <w:r w:rsidR="00B34B5B">
        <w:rPr>
          <w:sz w:val="28"/>
          <w:szCs w:val="28"/>
          <w:highlight w:val="yellow"/>
        </w:rPr>
        <w:t xml:space="preserve"> gyflwynodd Catharine a minnau</w:t>
      </w:r>
      <w:r w:rsidRPr="0067670D">
        <w:rPr>
          <w:sz w:val="28"/>
          <w:szCs w:val="28"/>
          <w:highlight w:val="yellow"/>
        </w:rPr>
        <w:t xml:space="preserve"> i fyfyrwyr TAR ar 14/10/19. Felly mae'n gysylltiedig yn uniongy</w:t>
      </w:r>
      <w:r w:rsidR="005E1DCC">
        <w:rPr>
          <w:sz w:val="28"/>
          <w:szCs w:val="28"/>
          <w:highlight w:val="yellow"/>
        </w:rPr>
        <w:t>rchol â'r broses gynllunio a SAC</w:t>
      </w:r>
      <w:r w:rsidRPr="0067670D">
        <w:rPr>
          <w:sz w:val="28"/>
          <w:szCs w:val="28"/>
          <w:highlight w:val="yellow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4"/>
        <w:gridCol w:w="3414"/>
        <w:gridCol w:w="1180"/>
        <w:gridCol w:w="2182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9F03FC7" w:rsidR="00D46A8E" w:rsidRPr="00947D62" w:rsidRDefault="00947D62" w:rsidP="006D26F5">
            <w:r w:rsidRPr="00947D62">
              <w:t>RB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0CBB199" w:rsidR="00D46A8E" w:rsidRPr="00947D62" w:rsidRDefault="00947D62" w:rsidP="006D26F5">
            <w:r w:rsidRPr="00947D62">
              <w:t>TAR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568226E6" w:rsidR="00D46A8E" w:rsidRPr="0067670D" w:rsidRDefault="0067670D" w:rsidP="0067670D">
            <w:pPr>
              <w:jc w:val="center"/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>Roedd myfyrw</w:t>
            </w:r>
            <w:r w:rsidR="00E76889">
              <w:rPr>
                <w:b/>
                <w:i/>
                <w:u w:val="single"/>
              </w:rPr>
              <w:t>y</w:t>
            </w:r>
            <w:bookmarkStart w:id="0" w:name="_GoBack"/>
            <w:bookmarkEnd w:id="0"/>
            <w:r w:rsidRPr="0067670D">
              <w:rPr>
                <w:b/>
                <w:i/>
                <w:u w:val="single"/>
              </w:rPr>
              <w:t>r o bob MDaPh / Pwnc yn bresennol yn y sesiwn hon. Yn yr ysgol, bydd angen i chi fod yn benodol.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6AC296AC" w:rsidR="00D46A8E" w:rsidRPr="00947D62" w:rsidRDefault="00947D62" w:rsidP="006D26F5">
            <w:r w:rsidRPr="00947D62">
              <w:t>14.10.19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21CC0A68" w14:textId="77777777" w:rsidR="00D46A8E" w:rsidRDefault="00947D62" w:rsidP="006D26F5">
            <w:r w:rsidRPr="00947D62">
              <w:t>Y broses gynllunio: Cam 1</w:t>
            </w:r>
          </w:p>
          <w:p w14:paraId="5DF6FF10" w14:textId="1C693EB2" w:rsidR="0067670D" w:rsidRPr="0067670D" w:rsidRDefault="0067670D" w:rsidP="006D26F5">
            <w:pPr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>Yn yr ysgol, dyma yw’r testun/thema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605C103E" w14:textId="78AADF98" w:rsidR="0067670D" w:rsidRDefault="0067670D" w:rsidP="0067670D">
            <w:pPr>
              <w:jc w:val="center"/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>Wedi</w:t>
            </w:r>
            <w:r w:rsidRPr="0067670D">
              <w:rPr>
                <w:b/>
                <w:i/>
                <w:u w:val="single"/>
              </w:rPr>
              <w:t>'u cymryd o'r Safonau Proffesiynol ar gyfer Addysgu gan mai'r rhain y mae'r holl fyfyrwyr yn ceisio eu cyflawni.</w:t>
            </w:r>
          </w:p>
          <w:p w14:paraId="1023DB59" w14:textId="77777777" w:rsidR="005E1DCC" w:rsidRDefault="005E1DCC" w:rsidP="0067670D">
            <w:pPr>
              <w:jc w:val="center"/>
              <w:rPr>
                <w:rFonts w:ascii="Arial" w:eastAsia="Times New Roman" w:hAnsi="Arial" w:cs="Arial"/>
                <w:bCs/>
                <w:i/>
                <w:color w:val="000000"/>
                <w:sz w:val="22"/>
                <w:szCs w:val="22"/>
              </w:rPr>
            </w:pPr>
          </w:p>
          <w:p w14:paraId="3C6B5C81" w14:textId="5A133CAD" w:rsidR="005E1DCC" w:rsidRPr="005E1DCC" w:rsidRDefault="005E1DCC" w:rsidP="005E1DCC">
            <w:pPr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</w:pPr>
            <w:r w:rsidRPr="005E1DCC">
              <w:rPr>
                <w:rFonts w:eastAsia="Times New Roman" w:cs="Arial"/>
                <w:bCs/>
                <w:color w:val="000000"/>
                <w:sz w:val="22"/>
                <w:szCs w:val="22"/>
              </w:rPr>
              <w:t>Addysgeg – Hyrwyddo:</w:t>
            </w:r>
            <w:r w:rsidRPr="005E1DCC"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5E1DCC"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  <w:t>Mae’r darpar-athro’n arddangos gwybodaeth am addysgeg a disgyblaethau perthnasol o fewn, ac ar draws, cynnwys pynciau, meysydd dysgu, a themâu trawsgwricwlaidd; mae hefyd yn arddangos dealltwriaeth o hyn ac yn cynllunio’n briodol yn ôl hynny.</w:t>
            </w:r>
          </w:p>
          <w:p w14:paraId="2F0B92C3" w14:textId="77777777" w:rsidR="005E1DCC" w:rsidRPr="005E1DCC" w:rsidRDefault="005E1DCC" w:rsidP="005E1DCC">
            <w:pPr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</w:pPr>
          </w:p>
          <w:p w14:paraId="6A0A1B7A" w14:textId="6A85D49D" w:rsidR="005E1DCC" w:rsidRDefault="005E1DCC" w:rsidP="005E1DCC">
            <w:pPr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</w:pPr>
            <w:r w:rsidRPr="005E1DCC">
              <w:rPr>
                <w:rFonts w:eastAsia="Times New Roman" w:cs="Arial"/>
                <w:bCs/>
                <w:color w:val="000000"/>
                <w:sz w:val="22"/>
                <w:szCs w:val="22"/>
              </w:rPr>
              <w:t>Addysgeg – Mireinio:</w:t>
            </w:r>
            <w:r w:rsidRPr="005E1DCC"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  <w:t xml:space="preserve"> </w:t>
            </w:r>
            <w:r w:rsidRPr="005E1DCC"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  <w:t>Deall a chyfleu ystod o ddibenion ac arferion ar gyfer asesu.</w:t>
            </w:r>
          </w:p>
          <w:p w14:paraId="616A4CF4" w14:textId="77777777" w:rsidR="005E1DCC" w:rsidRDefault="005E1DCC" w:rsidP="005E1DCC">
            <w:pPr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</w:pPr>
          </w:p>
          <w:p w14:paraId="46171311" w14:textId="3D6E7AFF" w:rsidR="005E1DCC" w:rsidRPr="005E1DCC" w:rsidRDefault="005E1DCC" w:rsidP="005E1DCC">
            <w:pPr>
              <w:rPr>
                <w:i/>
                <w:sz w:val="22"/>
                <w:szCs w:val="22"/>
              </w:rPr>
            </w:pPr>
            <w:r w:rsidRPr="005E1DCC">
              <w:rPr>
                <w:sz w:val="22"/>
                <w:szCs w:val="22"/>
              </w:rPr>
              <w:t>Dysgu Proffesiynol:</w:t>
            </w:r>
            <w:r>
              <w:rPr>
                <w:sz w:val="22"/>
                <w:szCs w:val="22"/>
              </w:rPr>
              <w:t xml:space="preserve"> </w:t>
            </w:r>
            <w:r w:rsidRPr="005E1DCC">
              <w:rPr>
                <w:rFonts w:eastAsia="Times New Roman" w:cs="Arial"/>
                <w:bCs/>
                <w:i/>
                <w:color w:val="000000"/>
                <w:sz w:val="22"/>
                <w:szCs w:val="22"/>
              </w:rPr>
              <w:t>Mae’r darpar-athro’n arddangos dealltwriaeth gynyddol hyderus o’r damcaniaethau a’r ymchwil ynghylch asesu, addysgeg, datblygiad plant a’r glasoed, a dysgu sy’n berthnasol i gynllunio ac arferion o ddydd i ddydd.</w:t>
            </w:r>
          </w:p>
          <w:p w14:paraId="6F1F6995" w14:textId="77777777" w:rsidR="0067670D" w:rsidRPr="0067670D" w:rsidRDefault="0067670D" w:rsidP="005E1DCC">
            <w:pPr>
              <w:rPr>
                <w:b/>
                <w:i/>
                <w:u w:val="single"/>
              </w:rPr>
            </w:pPr>
          </w:p>
          <w:p w14:paraId="232262DB" w14:textId="77777777" w:rsidR="00EB6268" w:rsidRDefault="0067670D" w:rsidP="0067670D">
            <w:pPr>
              <w:jc w:val="center"/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>Yn yr ysgol, hon fyddai'r dogfennau cwricwlwm cyfredol, neu'r Cwricwlwm ar gyfer Cymru os mai dyma beth y gofynnwyd i chi ei gynnwys.</w:t>
            </w:r>
          </w:p>
          <w:p w14:paraId="79372A6C" w14:textId="77777777" w:rsidR="0067670D" w:rsidRDefault="0067670D" w:rsidP="0067670D">
            <w:pPr>
              <w:jc w:val="center"/>
              <w:rPr>
                <w:b/>
                <w:i/>
                <w:u w:val="single"/>
              </w:rPr>
            </w:pPr>
          </w:p>
          <w:p w14:paraId="7102E20E" w14:textId="46E81209" w:rsidR="0067670D" w:rsidRPr="00120A30" w:rsidRDefault="0067670D" w:rsidP="0067670D">
            <w:pPr>
              <w:jc w:val="center"/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5B40EFF2" w14:textId="77777777" w:rsidR="0067670D" w:rsidRDefault="0067670D" w:rsidP="0067670D">
            <w:pPr>
              <w:jc w:val="center"/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 xml:space="preserve">Rwyf wedi llunio'r rhain at ddibenion y sesiwn gynllunio hon yn unig. </w:t>
            </w:r>
          </w:p>
          <w:p w14:paraId="028B6F7A" w14:textId="27424F29" w:rsidR="0067670D" w:rsidRPr="0067670D" w:rsidRDefault="0067670D" w:rsidP="0067670D">
            <w:pPr>
              <w:jc w:val="center"/>
              <w:rPr>
                <w:b/>
                <w:i/>
                <w:u w:val="single"/>
              </w:rPr>
            </w:pPr>
            <w:r w:rsidRPr="0067670D">
              <w:rPr>
                <w:b/>
                <w:i/>
                <w:u w:val="single"/>
              </w:rPr>
              <w:t>Yn yr ysgol, bydd cysylltiadau'n uniongyrchol ag agweddau / elfenn</w:t>
            </w:r>
            <w:r>
              <w:rPr>
                <w:b/>
                <w:i/>
                <w:u w:val="single"/>
              </w:rPr>
              <w:t>au / llinynnau perthnasol y FfLlRh / FfCD</w:t>
            </w:r>
          </w:p>
          <w:p w14:paraId="3A403D57" w14:textId="77777777" w:rsidR="0067670D" w:rsidRDefault="0067670D" w:rsidP="00947D62"/>
          <w:p w14:paraId="0775DCBD" w14:textId="77777777" w:rsidR="00947D62" w:rsidRPr="00947D62" w:rsidRDefault="00947D62" w:rsidP="00947D62">
            <w:r w:rsidRPr="005E1DCC">
              <w:rPr>
                <w:b/>
              </w:rPr>
              <w:t>Llythrennedd</w:t>
            </w:r>
            <w:r w:rsidRPr="00947D62">
              <w:t xml:space="preserve"> - datblygu ymwybyddiaeth o iaith a ddefnyddir i rannu amcanion dysgu, meini prawf llwyddiant ac asesu dysgu disgyblion.</w:t>
            </w:r>
          </w:p>
          <w:p w14:paraId="4FA1FD99" w14:textId="77777777" w:rsidR="00947D62" w:rsidRPr="00947D62" w:rsidRDefault="00947D62" w:rsidP="00947D62"/>
          <w:p w14:paraId="148AC69A" w14:textId="77777777" w:rsidR="00947D62" w:rsidRPr="00947D62" w:rsidRDefault="00947D62" w:rsidP="00947D62">
            <w:r w:rsidRPr="005E1DCC">
              <w:rPr>
                <w:b/>
              </w:rPr>
              <w:t>Rhifedd</w:t>
            </w:r>
            <w:r w:rsidRPr="00947D62">
              <w:t xml:space="preserve"> - nodi gofynion amseru sy'n gysylltiedig â chynllunio gwersi.</w:t>
            </w:r>
          </w:p>
          <w:p w14:paraId="2AF1CAA1" w14:textId="77777777" w:rsidR="00947D62" w:rsidRPr="00947D62" w:rsidRDefault="00947D62" w:rsidP="00947D62"/>
          <w:p w14:paraId="2A836004" w14:textId="77777777" w:rsidR="00EB6268" w:rsidRDefault="00947D62" w:rsidP="00947D62">
            <w:r w:rsidRPr="005E1DCC">
              <w:rPr>
                <w:b/>
              </w:rPr>
              <w:lastRenderedPageBreak/>
              <w:t>Cymhwysedd Digidol</w:t>
            </w:r>
            <w:r w:rsidRPr="00947D62">
              <w:t xml:space="preserve"> - defnyddio Moodle ar gyfer lawrlwytho templedi perthnasol, a Word ar gyfer cwblhau'r templedi hyn.</w:t>
            </w:r>
          </w:p>
          <w:p w14:paraId="4B837964" w14:textId="18F73D4F" w:rsidR="005E1DCC" w:rsidRPr="00120A30" w:rsidRDefault="005E1DCC" w:rsidP="00947D62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7A0F7783" w14:textId="09A2EAA8" w:rsidR="0067670D" w:rsidRDefault="0067670D" w:rsidP="0067670D">
            <w:pPr>
              <w:jc w:val="center"/>
              <w:rPr>
                <w:b/>
                <w:i/>
                <w:szCs w:val="28"/>
                <w:u w:val="single"/>
              </w:rPr>
            </w:pPr>
            <w:r w:rsidRPr="0067670D">
              <w:rPr>
                <w:b/>
                <w:i/>
                <w:szCs w:val="28"/>
                <w:u w:val="single"/>
              </w:rPr>
              <w:t>Yn yr ysgol, bydd y targedau hyn yn dod o w</w:t>
            </w:r>
            <w:r>
              <w:rPr>
                <w:b/>
                <w:i/>
                <w:szCs w:val="28"/>
                <w:u w:val="single"/>
              </w:rPr>
              <w:t>erthusiadau gwersi, y Dyddlyfr</w:t>
            </w:r>
            <w:r w:rsidRPr="0067670D">
              <w:rPr>
                <w:b/>
                <w:i/>
                <w:szCs w:val="28"/>
                <w:u w:val="single"/>
              </w:rPr>
              <w:t xml:space="preserve"> Dysgu a thrafodaethau yn yr adolygiad wythnosol.</w:t>
            </w:r>
          </w:p>
          <w:p w14:paraId="4A10F264" w14:textId="77777777" w:rsidR="0067670D" w:rsidRPr="0067670D" w:rsidRDefault="0067670D" w:rsidP="0067670D">
            <w:pPr>
              <w:jc w:val="center"/>
              <w:rPr>
                <w:b/>
                <w:i/>
                <w:szCs w:val="28"/>
                <w:u w:val="single"/>
              </w:rPr>
            </w:pPr>
          </w:p>
          <w:p w14:paraId="24314764" w14:textId="36CCE796" w:rsidR="00C8398D" w:rsidRPr="00947D62" w:rsidRDefault="00947D62" w:rsidP="006D26F5">
            <w:r w:rsidRPr="00947D62">
              <w:t>Mae fy mentor a minnau wedi cytuno mai fy mhrif darged ar gyfer yr wythnos hon yw datblygu fy ngwybodaeth a'm dealltwriaeth o'r broses gynllunio, gyda ffocws penodol ar y cysylltiad rhwng amcanion dysgu, meini prawf llwyddiant ac asesiad. Mae hyn yn gysylltiedig â Dilyniant mewn Dysgu o dan y safon QTS sy'n Hyrwyddo Addysgeg.</w:t>
            </w: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Default="00120A30" w:rsidP="006D26F5">
            <w:pPr>
              <w:rPr>
                <w:sz w:val="22"/>
                <w:szCs w:val="28"/>
                <w:lang w:val="cy-GB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072FCB7C" w14:textId="7D77E25B" w:rsidR="0067670D" w:rsidRPr="0067670D" w:rsidRDefault="0067670D" w:rsidP="0067670D">
            <w:pPr>
              <w:jc w:val="center"/>
              <w:rPr>
                <w:b/>
                <w:i/>
                <w:u w:val="single"/>
                <w:lang w:val="cy-GB"/>
              </w:rPr>
            </w:pPr>
            <w:r w:rsidRPr="0067670D">
              <w:rPr>
                <w:b/>
                <w:i/>
                <w:u w:val="single"/>
                <w:lang w:val="cy-GB"/>
              </w:rPr>
              <w:t>(Rhaid i amcanion dysgu fod yn benodol am yr hyn y bydd plant / disgyblion yn ei ddysgu)</w:t>
            </w:r>
          </w:p>
          <w:p w14:paraId="4F9E0FC4" w14:textId="77777777" w:rsidR="0067670D" w:rsidRPr="00D1401A" w:rsidRDefault="0067670D" w:rsidP="006D26F5">
            <w:pPr>
              <w:rPr>
                <w:sz w:val="22"/>
                <w:szCs w:val="28"/>
              </w:rPr>
            </w:pPr>
          </w:p>
          <w:p w14:paraId="58C56A59" w14:textId="62D00481" w:rsidR="00947D62" w:rsidRPr="00947D62" w:rsidRDefault="00662D4C" w:rsidP="00947D62">
            <w:pPr>
              <w:rPr>
                <w:szCs w:val="28"/>
              </w:rPr>
            </w:pPr>
            <w:r>
              <w:rPr>
                <w:szCs w:val="28"/>
              </w:rPr>
              <w:t>1. Cofio a deall</w:t>
            </w:r>
            <w:r w:rsidR="00947D62" w:rsidRPr="00947D62">
              <w:rPr>
                <w:szCs w:val="28"/>
              </w:rPr>
              <w:t xml:space="preserve"> y cydrannau allweddol wrth gynllunio gwersi</w:t>
            </w:r>
          </w:p>
          <w:p w14:paraId="288DAF07" w14:textId="77777777" w:rsidR="00947D62" w:rsidRPr="00947D62" w:rsidRDefault="00947D62" w:rsidP="00947D62">
            <w:pPr>
              <w:rPr>
                <w:szCs w:val="28"/>
              </w:rPr>
            </w:pPr>
            <w:r w:rsidRPr="00947D62">
              <w:rPr>
                <w:szCs w:val="28"/>
              </w:rPr>
              <w:t>2. Cymhwyso theori i'r broses cynllunio gwersi</w:t>
            </w:r>
          </w:p>
          <w:p w14:paraId="5E805916" w14:textId="648E5B8C" w:rsidR="00947D62" w:rsidRPr="00947D62" w:rsidRDefault="00947D62" w:rsidP="00947D62">
            <w:pPr>
              <w:rPr>
                <w:szCs w:val="28"/>
              </w:rPr>
            </w:pPr>
            <w:r w:rsidRPr="00947D62">
              <w:rPr>
                <w:szCs w:val="28"/>
              </w:rPr>
              <w:t>3. Cr</w:t>
            </w:r>
            <w:r w:rsidR="00662D4C">
              <w:rPr>
                <w:szCs w:val="28"/>
              </w:rPr>
              <w:t xml:space="preserve">eu </w:t>
            </w:r>
            <w:r w:rsidRPr="00947D62">
              <w:rPr>
                <w:szCs w:val="28"/>
              </w:rPr>
              <w:t>cynllun gwers eu hunain</w:t>
            </w:r>
          </w:p>
          <w:p w14:paraId="7CE68E02" w14:textId="77777777" w:rsidR="00947D62" w:rsidRPr="00947D62" w:rsidRDefault="00947D62" w:rsidP="00947D62">
            <w:pPr>
              <w:rPr>
                <w:szCs w:val="28"/>
              </w:rPr>
            </w:pPr>
          </w:p>
          <w:p w14:paraId="57658CEE" w14:textId="61F9FEBE" w:rsidR="00D46A8E" w:rsidRPr="0067670D" w:rsidRDefault="0067670D" w:rsidP="0067670D">
            <w:pPr>
              <w:jc w:val="center"/>
              <w:rPr>
                <w:b/>
                <w:i/>
                <w:szCs w:val="28"/>
                <w:u w:val="single"/>
              </w:rPr>
            </w:pPr>
            <w:r w:rsidRPr="0067670D">
              <w:rPr>
                <w:b/>
                <w:i/>
                <w:szCs w:val="28"/>
                <w:u w:val="single"/>
              </w:rPr>
              <w:t>Rwyf wedi llunio'r amcanion dysgu hyn yn dilyn Tacsonomeg Bloom - gweler sleid 21 o'r PowerPoint Cynllunio. Gall gwahanol ysgolion ddefnyddio gwahanol ddulliau o lunio amcanion dysgu.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8BD8BD6" w14:textId="4DDD5053" w:rsidR="001434B2" w:rsidRDefault="00975D19" w:rsidP="00975D19">
            <w:pPr>
              <w:jc w:val="center"/>
              <w:rPr>
                <w:b/>
                <w:i/>
                <w:u w:val="single"/>
              </w:rPr>
            </w:pPr>
            <w:r w:rsidRPr="00975D19">
              <w:rPr>
                <w:b/>
                <w:i/>
                <w:u w:val="single"/>
              </w:rPr>
              <w:t>Mae meini prawf llwyddiant yn ei gwneud yn eglur sut mae dysgu llwyddiannus yn edrych / swnio. Byddwch yn benodol.</w:t>
            </w:r>
          </w:p>
          <w:p w14:paraId="3E5F5B6A" w14:textId="77777777" w:rsidR="00975D19" w:rsidRDefault="00975D19" w:rsidP="00975D19">
            <w:pPr>
              <w:jc w:val="center"/>
              <w:rPr>
                <w:b/>
                <w:i/>
                <w:u w:val="single"/>
              </w:rPr>
            </w:pPr>
          </w:p>
          <w:p w14:paraId="00F679C3" w14:textId="77777777" w:rsidR="00975D19" w:rsidRPr="00975D19" w:rsidRDefault="00975D19" w:rsidP="00975D19">
            <w:pPr>
              <w:jc w:val="center"/>
              <w:rPr>
                <w:b/>
                <w:i/>
                <w:u w:val="single"/>
              </w:rPr>
            </w:pPr>
          </w:p>
          <w:p w14:paraId="4BE84607" w14:textId="77777777" w:rsidR="00662D4C" w:rsidRPr="00662D4C" w:rsidRDefault="00662D4C" w:rsidP="00662D4C">
            <w:r w:rsidRPr="00662D4C">
              <w:t>1. Bydd disgyblion yn gallu dwyn i gof ac egluro'r broses cynllunio gwersi fel yr amlinellwyd yn ystod y sesiwn.</w:t>
            </w:r>
          </w:p>
          <w:p w14:paraId="28D366AB" w14:textId="77777777" w:rsidR="00662D4C" w:rsidRPr="00662D4C" w:rsidRDefault="00662D4C" w:rsidP="00662D4C">
            <w:r w:rsidRPr="00662D4C">
              <w:t>2. Gan ddefnyddio theori a gyflwynwyd yn ystod y sesiwn, bydd disgyblion yn gallu dangos sut i gynllunio gwers.</w:t>
            </w:r>
          </w:p>
          <w:p w14:paraId="6708FB52" w14:textId="511665B8" w:rsidR="00D46A8E" w:rsidRPr="00662D4C" w:rsidRDefault="00662D4C" w:rsidP="00662D4C">
            <w:r w:rsidRPr="00662D4C">
              <w:lastRenderedPageBreak/>
              <w:t>3. Bydd disgyblion yn gallu ysgrifennu cynllun gwers sy'n dwyn ynghyd gydrannau allweddol cynllunio gwersi fel y dangosir yn ystod y sesiwn.</w:t>
            </w:r>
          </w:p>
          <w:p w14:paraId="5E9E6941" w14:textId="77777777" w:rsidR="00D46A8E" w:rsidRPr="00662D4C" w:rsidRDefault="00D46A8E" w:rsidP="006D26F5"/>
          <w:p w14:paraId="7E38D51A" w14:textId="77777777" w:rsidR="00D46A8E" w:rsidRPr="00662D4C" w:rsidRDefault="00D46A8E" w:rsidP="006D26F5"/>
          <w:p w14:paraId="21357C73" w14:textId="62B02015" w:rsidR="00D46A8E" w:rsidRPr="00662D4C" w:rsidRDefault="00D46A8E" w:rsidP="006D26F5"/>
          <w:p w14:paraId="1BF407B2" w14:textId="77777777" w:rsidR="00D46A8E" w:rsidRPr="00662D4C" w:rsidRDefault="00D46A8E" w:rsidP="006D26F5"/>
          <w:p w14:paraId="7BD7E8D0" w14:textId="77777777" w:rsidR="00D46A8E" w:rsidRPr="00662D4C" w:rsidRDefault="00D46A8E" w:rsidP="006D26F5"/>
        </w:tc>
        <w:tc>
          <w:tcPr>
            <w:tcW w:w="4505" w:type="dxa"/>
          </w:tcPr>
          <w:p w14:paraId="3BE70C9D" w14:textId="0AA9DC39" w:rsidR="001434B2" w:rsidRPr="00975D19" w:rsidRDefault="00975D19" w:rsidP="00662D4C">
            <w:pPr>
              <w:rPr>
                <w:b/>
                <w:i/>
                <w:u w:val="single"/>
              </w:rPr>
            </w:pPr>
            <w:r w:rsidRPr="00975D19">
              <w:rPr>
                <w:b/>
                <w:i/>
                <w:u w:val="single"/>
              </w:rPr>
              <w:lastRenderedPageBreak/>
              <w:t>Asesu yw sut mae dysgu yn cael ei fesur - sut rydych chi a'r plant / disgyblion yn gwybod bod yr amcanion dysgu wedi'u cyflawni / heb eu cyflawni. Byddwch yn benodol.</w:t>
            </w:r>
          </w:p>
          <w:p w14:paraId="7AB069FB" w14:textId="77777777" w:rsidR="00662D4C" w:rsidRPr="00662D4C" w:rsidRDefault="00662D4C" w:rsidP="00662D4C">
            <w:r w:rsidRPr="00662D4C">
              <w:t>1. Ateb cwestiynau agored a chaeedig ar ffurf lafar ac ysgrifenedig i ddangos gwybodaeth a dealltwriaeth o'r cydrannau allweddol wrth gynllunio gwersi.</w:t>
            </w:r>
          </w:p>
          <w:p w14:paraId="5CDEBCEA" w14:textId="77777777" w:rsidR="00662D4C" w:rsidRPr="00662D4C" w:rsidRDefault="00662D4C" w:rsidP="00662D4C">
            <w:r w:rsidRPr="00662D4C">
              <w:t>2. Dehongliad darluniadol o'r broses cynllunio gwersi (codio deuol).</w:t>
            </w:r>
          </w:p>
          <w:p w14:paraId="250B79C3" w14:textId="68024B3A" w:rsidR="00D46A8E" w:rsidRPr="00662D4C" w:rsidRDefault="00662D4C" w:rsidP="00662D4C">
            <w:r w:rsidRPr="00662D4C">
              <w:lastRenderedPageBreak/>
              <w:t>3. Cynllun gwers ysgrifenedig gan ddefnyddio’r templed a ddarperir i ddatblygu ffocws y wers, amcanion dysgu, meini prawf llwyddiant ac asesiad o ddysgu disgyblion.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16EC8062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  <w:r w:rsidRPr="00975D19">
              <w:rPr>
                <w:b/>
                <w:i/>
                <w:u w:val="single"/>
              </w:rPr>
              <w:t>Yn yr ysgol, bydd yn rhaid i chi gynnwys strategaethau gwahaniaethu, a bod yn benodol am y strategaethau addysgu sy'n cael eu defnyddio.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2127A15C" w:rsidR="00120A30" w:rsidRPr="00975D19" w:rsidRDefault="00975D19" w:rsidP="006D26F5">
            <w:pPr>
              <w:jc w:val="center"/>
              <w:rPr>
                <w:b/>
                <w:i/>
                <w:u w:val="single"/>
              </w:rPr>
            </w:pPr>
            <w:r w:rsidRPr="00975D19">
              <w:rPr>
                <w:b/>
                <w:i/>
                <w:u w:val="single"/>
              </w:rPr>
              <w:t>Yn yr ysgol, bydd yn rhaid i chi gynnwys gwahaniaethu, a bod yn benodol am y strategaethau dysgu ac AfL sy'n cael eu defnyddio.</w:t>
            </w: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55A29305" w:rsidR="00975D19" w:rsidRPr="00326033" w:rsidRDefault="00326033" w:rsidP="00C8398D">
            <w:pPr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>Byddwch yn benodol</w:t>
            </w:r>
            <w:r w:rsidR="00975D19" w:rsidRPr="00326033">
              <w:rPr>
                <w:b/>
                <w:i/>
                <w:u w:val="single"/>
              </w:rPr>
              <w:t xml:space="preserve"> am yr adnoddau y bydd eu hangen arnoch ac y byddwch yn eu defnyddio.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5166BD52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10 munud</w:t>
            </w: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CB33F65" w14:textId="40BF8DF5" w:rsidR="00662D4C" w:rsidRPr="00662D4C" w:rsidRDefault="00662D4C" w:rsidP="00662D4C">
            <w:r w:rsidRPr="00662D4C">
              <w:t>Gwybodaeth flaenorol: Athro i ofyn i ddisgyblion ystyried y gwaith maen nhw wedi bod yn ei wneud ar y modiwlau ECAD6007 ac ECAD6008, a'r cyfleoedd cynllunio maen nhw wedi'u cael hyd yma.</w:t>
            </w:r>
          </w:p>
          <w:p w14:paraId="6393ED17" w14:textId="77777777" w:rsidR="00662D4C" w:rsidRPr="00662D4C" w:rsidRDefault="00662D4C" w:rsidP="00662D4C"/>
          <w:p w14:paraId="5D36A9DB" w14:textId="3CFB7EAC" w:rsidR="00120A30" w:rsidRPr="00662D4C" w:rsidRDefault="00662D4C" w:rsidP="00662D4C">
            <w:r w:rsidRPr="00662D4C">
              <w:t>Athro i amlinellu ffocws y sesiwn hon, a rhannu'r amcanion dysgu, y meini prawf llwyddiant a'r cyfleoedd asesu gyda'r disgyblion.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4DD98B0" w14:textId="2991F1CA" w:rsidR="00662D4C" w:rsidRPr="00662D4C" w:rsidRDefault="003D3760" w:rsidP="00662D4C">
            <w:r>
              <w:t>Disgyblion i gymryd rhan</w:t>
            </w:r>
            <w:r w:rsidR="00326033">
              <w:t xml:space="preserve"> mewn</w:t>
            </w:r>
            <w:r>
              <w:t xml:space="preserve"> gweithgaredd meddwl, paru, rhannu</w:t>
            </w:r>
            <w:r w:rsidR="00662D4C" w:rsidRPr="00662D4C">
              <w:t xml:space="preserve"> er mwyn ysgogi gwybodaeth flaenorol o'r broses gynllunio.</w:t>
            </w:r>
          </w:p>
          <w:p w14:paraId="04377C32" w14:textId="77777777" w:rsidR="00662D4C" w:rsidRPr="00662D4C" w:rsidRDefault="00662D4C" w:rsidP="00662D4C"/>
          <w:p w14:paraId="09A0CA8D" w14:textId="77777777" w:rsidR="003D3760" w:rsidRDefault="003D3760" w:rsidP="00662D4C"/>
          <w:p w14:paraId="78873E0A" w14:textId="77777777" w:rsidR="003D3760" w:rsidRDefault="003D3760" w:rsidP="00662D4C"/>
          <w:p w14:paraId="675CC157" w14:textId="5FA43EFD" w:rsidR="00120A30" w:rsidRPr="00662D4C" w:rsidRDefault="00662D4C" w:rsidP="00662D4C">
            <w:r w:rsidRPr="00662D4C">
              <w:t>Disgyblion i wrando ar gyflwyniad yr athro a gwneud nodiadau i gefnogi eu dysgu.</w:t>
            </w:r>
          </w:p>
          <w:p w14:paraId="7F17A4E6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1544F8A" w14:textId="64AA0A78" w:rsidR="003D3760" w:rsidRPr="003D3760" w:rsidRDefault="003D3760" w:rsidP="003D3760">
            <w:pPr>
              <w:jc w:val="center"/>
            </w:pPr>
            <w:r w:rsidRPr="003D3760">
              <w:t>PowerPoint Cynllunio</w:t>
            </w:r>
          </w:p>
          <w:p w14:paraId="4A7C61C9" w14:textId="77777777" w:rsidR="003D3760" w:rsidRPr="003D3760" w:rsidRDefault="003D3760" w:rsidP="003D3760">
            <w:pPr>
              <w:jc w:val="center"/>
            </w:pPr>
          </w:p>
          <w:p w14:paraId="20C03137" w14:textId="6A608BA9" w:rsidR="003D3760" w:rsidRPr="003D3760" w:rsidRDefault="003D3760" w:rsidP="003D3760">
            <w:pPr>
              <w:jc w:val="center"/>
            </w:pPr>
            <w:r w:rsidRPr="003D3760">
              <w:t xml:space="preserve">Templed Cynllunio Cam 1 </w:t>
            </w:r>
          </w:p>
          <w:p w14:paraId="082CD29E" w14:textId="77777777" w:rsidR="003D3760" w:rsidRPr="003D3760" w:rsidRDefault="003D3760" w:rsidP="003D3760">
            <w:pPr>
              <w:jc w:val="center"/>
            </w:pPr>
          </w:p>
          <w:p w14:paraId="491DF6ED" w14:textId="05AEBAE8" w:rsidR="00120A30" w:rsidRPr="00120A30" w:rsidRDefault="003D3760" w:rsidP="003D3760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>: Sicrhewch fod bagiau i ffwrdd o dan fyrddau, ac nad yw gwifrau cyfrifiadurol yn y ffordd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46EDF7BA" w14:textId="77777777" w:rsidR="00326033" w:rsidRPr="00326033" w:rsidRDefault="00326033" w:rsidP="00326033">
            <w:r w:rsidRPr="00326033">
              <w:t>Athro i fabwysiadu dull addysgu uniongyrchol er mwyn tywys disgyblion trwy gydrannau allweddol y broses gynllunio. Y cydrannau allweddol hyn yw:</w:t>
            </w:r>
          </w:p>
          <w:p w14:paraId="32456726" w14:textId="1064DB2A" w:rsidR="00326033" w:rsidRPr="00326033" w:rsidRDefault="00326033" w:rsidP="00326033">
            <w:pPr>
              <w:pStyle w:val="ListParagraph"/>
              <w:numPr>
                <w:ilvl w:val="0"/>
                <w:numId w:val="2"/>
              </w:numPr>
            </w:pPr>
            <w:r w:rsidRPr="00326033">
              <w:t>Ffocws y wers</w:t>
            </w:r>
          </w:p>
          <w:p w14:paraId="2B92E8B5" w14:textId="6E1CF75A" w:rsidR="00326033" w:rsidRPr="00326033" w:rsidRDefault="00326033" w:rsidP="00326033">
            <w:pPr>
              <w:pStyle w:val="ListParagraph"/>
              <w:numPr>
                <w:ilvl w:val="0"/>
                <w:numId w:val="2"/>
              </w:numPr>
            </w:pPr>
            <w:r w:rsidRPr="00326033">
              <w:t>Amcanion dysgu</w:t>
            </w:r>
          </w:p>
          <w:p w14:paraId="3DF641AB" w14:textId="1F501B8B" w:rsidR="00326033" w:rsidRPr="00326033" w:rsidRDefault="00326033" w:rsidP="00326033">
            <w:pPr>
              <w:pStyle w:val="ListParagraph"/>
              <w:numPr>
                <w:ilvl w:val="0"/>
                <w:numId w:val="2"/>
              </w:numPr>
            </w:pPr>
            <w:r w:rsidRPr="00326033">
              <w:t>Meini prawf llwyddiant</w:t>
            </w:r>
          </w:p>
          <w:p w14:paraId="2B4215C3" w14:textId="6093D59C" w:rsidR="00326033" w:rsidRPr="00326033" w:rsidRDefault="00326033" w:rsidP="00326033">
            <w:pPr>
              <w:pStyle w:val="ListParagraph"/>
              <w:numPr>
                <w:ilvl w:val="0"/>
                <w:numId w:val="2"/>
              </w:numPr>
            </w:pPr>
            <w:r w:rsidRPr="00326033">
              <w:lastRenderedPageBreak/>
              <w:t>Asesiad o ddysgu disgyblion</w:t>
            </w:r>
          </w:p>
          <w:p w14:paraId="2149AF1C" w14:textId="77777777" w:rsidR="00326033" w:rsidRPr="00326033" w:rsidRDefault="00326033" w:rsidP="00326033"/>
          <w:p w14:paraId="578D42B8" w14:textId="060FE445" w:rsidR="00326033" w:rsidRDefault="00326033" w:rsidP="00326033">
            <w:r w:rsidRPr="00326033">
              <w:t>Athro i ofyn y cwestiynau allweddol ca</w:t>
            </w:r>
            <w:r w:rsidRPr="00326033">
              <w:t>nlynol fel ‘pitstops’ / ‘mini plenaries’</w:t>
            </w:r>
            <w:r w:rsidRPr="00326033">
              <w:t xml:space="preserve"> / cwestiynau colfach yn ystod</w:t>
            </w:r>
            <w:r>
              <w:t xml:space="preserve"> </w:t>
            </w:r>
            <w:r>
              <w:t>y cam hwn o'r wers i fonitro ac asesu dysgu. Athro i fabwysiadu amrywiaeth o strategaethau cwes</w:t>
            </w:r>
            <w:r>
              <w:t>tiynu (e.e. amser meddwl, dewis ar hap, ‘holi, oedi, pownsio</w:t>
            </w:r>
            <w:r>
              <w:t>, bownsio’):</w:t>
            </w:r>
          </w:p>
          <w:p w14:paraId="614575AB" w14:textId="0E8BBB5F" w:rsidR="00326033" w:rsidRDefault="00326033" w:rsidP="00326033">
            <w:pPr>
              <w:pStyle w:val="ListParagraph"/>
              <w:numPr>
                <w:ilvl w:val="0"/>
                <w:numId w:val="3"/>
              </w:numPr>
            </w:pPr>
            <w:r>
              <w:t>Beth yw pwrpas yr amcanion dysgu?</w:t>
            </w:r>
          </w:p>
          <w:p w14:paraId="40BFFF62" w14:textId="219FDD31" w:rsidR="00326033" w:rsidRDefault="00326033" w:rsidP="00326033">
            <w:pPr>
              <w:pStyle w:val="ListParagraph"/>
              <w:numPr>
                <w:ilvl w:val="0"/>
                <w:numId w:val="3"/>
              </w:numPr>
            </w:pPr>
            <w:r>
              <w:t>Sut mae meini prawf llwyddiant yn gysylltiedig â'r amcanion dysgu?</w:t>
            </w:r>
          </w:p>
          <w:p w14:paraId="20B51969" w14:textId="0CF564B0" w:rsidR="00326033" w:rsidRDefault="00326033" w:rsidP="00326033">
            <w:pPr>
              <w:pStyle w:val="ListParagraph"/>
              <w:numPr>
                <w:ilvl w:val="0"/>
                <w:numId w:val="3"/>
              </w:numPr>
            </w:pPr>
            <w:r>
              <w:t>Pam dylen ni ‘ddechrau gyda’r diwedd’ o ran cynllunio?</w:t>
            </w:r>
          </w:p>
          <w:p w14:paraId="5E9C9D92" w14:textId="77777777" w:rsidR="00326033" w:rsidRDefault="00326033" w:rsidP="00326033"/>
          <w:p w14:paraId="3955CE5E" w14:textId="77777777" w:rsidR="00326033" w:rsidRDefault="00326033" w:rsidP="00326033">
            <w:r>
              <w:t>Athro i roi adborth ar ymatebion i'r cwestiynau hyn, ac i ddarparu gwybodaeth / arweiniad pellach os oes angen.</w:t>
            </w:r>
          </w:p>
          <w:p w14:paraId="2BDACE4E" w14:textId="77777777" w:rsidR="00326033" w:rsidRDefault="00326033" w:rsidP="00326033"/>
          <w:p w14:paraId="04295E3B" w14:textId="77777777" w:rsidR="00326033" w:rsidRDefault="00326033" w:rsidP="00326033">
            <w:r>
              <w:t>Athro i gyflwyno tasg grŵp i grwpiau o 4-6 o ddisgyblion ei chwblhau. Mae'r dasg yn gofyn i ddisgyblion gynllunio ar gyfer datblygu llythrennedd mewn gwers gyda ffocws o'u dewis. Athro i ddarparu enghraifft fel man cychwyn.</w:t>
            </w:r>
          </w:p>
          <w:p w14:paraId="4210B362" w14:textId="77777777" w:rsidR="00326033" w:rsidRDefault="00326033" w:rsidP="00326033"/>
          <w:p w14:paraId="7FED821D" w14:textId="77777777" w:rsidR="00120A30" w:rsidRDefault="00326033" w:rsidP="00326033">
            <w:r>
              <w:t>Athro i fonitro'r grwpiau wrth iddynt weithio ar y templed, darparu adborth a thargedau, nodi ac ymateb i unrhyw gamdybiaethau.</w:t>
            </w:r>
          </w:p>
          <w:p w14:paraId="65481C09" w14:textId="740F0987" w:rsidR="00326033" w:rsidRPr="00326033" w:rsidRDefault="00326033" w:rsidP="00326033"/>
        </w:tc>
        <w:tc>
          <w:tcPr>
            <w:tcW w:w="4971" w:type="dxa"/>
          </w:tcPr>
          <w:p w14:paraId="41C51572" w14:textId="77777777" w:rsidR="001545FE" w:rsidRPr="001545FE" w:rsidRDefault="001545FE" w:rsidP="001545FE">
            <w:r w:rsidRPr="001545FE">
              <w:lastRenderedPageBreak/>
              <w:t>Disgyblion i wrando ar ganllawiau'r athro a gwneud nodiadau i gefnogi eu dysgu. Anogir disgyblion i ddefnyddio dull codio deuol, h.y. cyfuniad o nodiadau ysgrifenedig a diagramau.</w:t>
            </w:r>
          </w:p>
          <w:p w14:paraId="40D4852A" w14:textId="77777777" w:rsidR="001545FE" w:rsidRPr="001545FE" w:rsidRDefault="001545FE" w:rsidP="001545FE"/>
          <w:p w14:paraId="3405726D" w14:textId="77777777" w:rsidR="001545FE" w:rsidRPr="001545FE" w:rsidRDefault="001545FE" w:rsidP="001545FE"/>
          <w:p w14:paraId="50039517" w14:textId="77777777" w:rsidR="001545FE" w:rsidRPr="001545FE" w:rsidRDefault="001545FE" w:rsidP="001545FE"/>
          <w:p w14:paraId="347B76DC" w14:textId="77777777" w:rsidR="001545FE" w:rsidRPr="001545FE" w:rsidRDefault="001545FE" w:rsidP="001545FE"/>
          <w:p w14:paraId="7F8BB826" w14:textId="77777777" w:rsidR="001545FE" w:rsidRPr="001545FE" w:rsidRDefault="001545FE" w:rsidP="001545FE"/>
          <w:p w14:paraId="2E248F07" w14:textId="77777777" w:rsidR="001545FE" w:rsidRDefault="001545FE" w:rsidP="001545FE"/>
          <w:p w14:paraId="4B8FD7E2" w14:textId="77777777" w:rsidR="001545FE" w:rsidRDefault="001545FE" w:rsidP="001545FE"/>
          <w:p w14:paraId="6859D8DC" w14:textId="77777777" w:rsidR="001545FE" w:rsidRDefault="001545FE" w:rsidP="001545FE"/>
          <w:p w14:paraId="59E14F01" w14:textId="77777777" w:rsidR="001545FE" w:rsidRDefault="001545FE" w:rsidP="001545FE"/>
          <w:p w14:paraId="6FCAF29A" w14:textId="77777777" w:rsidR="001545FE" w:rsidRDefault="001545FE" w:rsidP="001545FE"/>
          <w:p w14:paraId="57C9DFBA" w14:textId="77777777" w:rsidR="001545FE" w:rsidRDefault="001545FE" w:rsidP="001545FE"/>
          <w:p w14:paraId="33A0C676" w14:textId="77777777" w:rsidR="001545FE" w:rsidRPr="00120A30" w:rsidRDefault="001545FE" w:rsidP="001545FE">
            <w:pPr>
              <w:rPr>
                <w:sz w:val="28"/>
                <w:szCs w:val="28"/>
              </w:rPr>
            </w:pPr>
            <w:r w:rsidRPr="001545FE">
              <w:t>Disgyblion i ymateb i gwestiynau allweddol fel grwpiau neu unigolion.</w:t>
            </w:r>
          </w:p>
          <w:p w14:paraId="39EA6254" w14:textId="77777777" w:rsidR="001545FE" w:rsidRPr="00120A30" w:rsidRDefault="001545FE" w:rsidP="001545FE">
            <w:pPr>
              <w:jc w:val="center"/>
              <w:rPr>
                <w:sz w:val="28"/>
                <w:szCs w:val="28"/>
              </w:rPr>
            </w:pPr>
          </w:p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9AD93C5" w14:textId="77777777" w:rsidR="001545FE" w:rsidRDefault="001545FE" w:rsidP="001545FE">
            <w:pPr>
              <w:rPr>
                <w:sz w:val="28"/>
                <w:szCs w:val="28"/>
              </w:rPr>
            </w:pPr>
          </w:p>
          <w:p w14:paraId="7A371213" w14:textId="7297D0DA" w:rsidR="001545FE" w:rsidRPr="001545FE" w:rsidRDefault="001545FE" w:rsidP="001545FE">
            <w:r w:rsidRPr="001545FE">
              <w:t xml:space="preserve">Disgyblion i weithio fel grŵp i gwblhau templed y cynllun gwers a defnyddio'r enghraifft a fodelwyd gan yr athro fel sgaffald ar gyfer eu gwaith eu hunain. Pob grŵp i benderfynu pwy fydd yn bwydo yn ôl ar ran </w:t>
            </w:r>
            <w:r>
              <w:t>y grŵp yn ystod y sesiwn gloi</w:t>
            </w:r>
            <w:r w:rsidRPr="001545FE">
              <w:t>.</w:t>
            </w:r>
          </w:p>
          <w:p w14:paraId="2DBD595E" w14:textId="77777777" w:rsidR="001545FE" w:rsidRPr="001545FE" w:rsidRDefault="001545FE" w:rsidP="001545FE"/>
          <w:p w14:paraId="45342B96" w14:textId="77777777" w:rsidR="001545FE" w:rsidRDefault="001545FE" w:rsidP="001545FE"/>
          <w:p w14:paraId="7D790503" w14:textId="77777777" w:rsidR="001545FE" w:rsidRDefault="001545FE" w:rsidP="001545FE"/>
          <w:p w14:paraId="26C23708" w14:textId="77777777" w:rsidR="001545FE" w:rsidRDefault="001545FE" w:rsidP="001545FE"/>
          <w:p w14:paraId="541A255E" w14:textId="77777777" w:rsidR="001545FE" w:rsidRPr="001545FE" w:rsidRDefault="001545FE" w:rsidP="001545FE">
            <w:r w:rsidRPr="001545FE">
              <w:t>Disgyblion i ymateb i unrhyw adborth a thargedau a roddir gan yr athro.</w:t>
            </w:r>
          </w:p>
          <w:p w14:paraId="6D22C637" w14:textId="0A186629" w:rsidR="00120A30" w:rsidRPr="001545FE" w:rsidRDefault="001545FE" w:rsidP="001545FE">
            <w:r w:rsidRPr="001545FE">
              <w:t>Disgyblion i ofyn cwestiynau pellach os nad ydyn nhw'n deall yr hyn sy'n ofynnol ganddyn nhw.</w:t>
            </w:r>
          </w:p>
          <w:p w14:paraId="6F32319A" w14:textId="77777777" w:rsidR="00120A30" w:rsidRPr="00120A30" w:rsidRDefault="00120A30" w:rsidP="001545FE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23BB8CF" w14:textId="77777777" w:rsidR="001545FE" w:rsidRPr="003D3760" w:rsidRDefault="001545FE" w:rsidP="001545FE">
            <w:pPr>
              <w:jc w:val="center"/>
            </w:pPr>
            <w:r w:rsidRPr="003D3760">
              <w:lastRenderedPageBreak/>
              <w:t>PowerPoint Cynllunio</w:t>
            </w:r>
          </w:p>
          <w:p w14:paraId="582DB8E9" w14:textId="77777777" w:rsidR="001545FE" w:rsidRPr="003D3760" w:rsidRDefault="001545FE" w:rsidP="001545FE">
            <w:pPr>
              <w:jc w:val="center"/>
            </w:pPr>
          </w:p>
          <w:p w14:paraId="6D1BA912" w14:textId="77777777" w:rsidR="001545FE" w:rsidRDefault="001545FE" w:rsidP="001545FE">
            <w:pPr>
              <w:jc w:val="center"/>
            </w:pPr>
            <w:r w:rsidRPr="003D3760">
              <w:t xml:space="preserve">Templed Cynllunio Cam 1 </w:t>
            </w:r>
          </w:p>
          <w:p w14:paraId="0E858CC6" w14:textId="77777777" w:rsidR="001545FE" w:rsidRDefault="001545FE" w:rsidP="001545FE">
            <w:pPr>
              <w:jc w:val="center"/>
            </w:pPr>
          </w:p>
          <w:p w14:paraId="347632A4" w14:textId="5464DD4E" w:rsidR="001545FE" w:rsidRPr="003D3760" w:rsidRDefault="001545FE" w:rsidP="001545FE">
            <w:pPr>
              <w:jc w:val="center"/>
            </w:pPr>
            <w:r w:rsidRPr="001545FE">
              <w:t>Cyfarwyddiadau tasg grŵp llythrennedd a thaf</w:t>
            </w:r>
            <w:r>
              <w:t>lenni gwybodaeth o'r FfLlRh</w:t>
            </w:r>
            <w:r w:rsidRPr="001545FE">
              <w:t>.</w:t>
            </w:r>
          </w:p>
          <w:p w14:paraId="5931FCFE" w14:textId="74E16FE0" w:rsidR="001545FE" w:rsidRPr="003D3760" w:rsidRDefault="001545FE" w:rsidP="001545FE">
            <w:pPr>
              <w:jc w:val="center"/>
            </w:pPr>
            <w:r w:rsidRPr="001545FE">
              <w:lastRenderedPageBreak/>
              <w:t>Enghraifft o gynllun gwers wedi'i gwblhau</w:t>
            </w:r>
            <w:r>
              <w:t>.</w:t>
            </w:r>
          </w:p>
          <w:p w14:paraId="363E66BA" w14:textId="77777777" w:rsidR="001545FE" w:rsidRDefault="001545FE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258EB699" w:rsidR="00120A30" w:rsidRPr="00120A30" w:rsidRDefault="001545FE" w:rsidP="001545FE">
            <w:pPr>
              <w:jc w:val="center"/>
              <w:rPr>
                <w:sz w:val="28"/>
                <w:szCs w:val="28"/>
              </w:rPr>
            </w:pPr>
            <w:r>
              <w:t>I&amp;D</w:t>
            </w:r>
            <w:r w:rsidRPr="003D3760">
              <w:t>: Sicrhewch fod bagiau i ffwrdd o dan fyrddau, ac nad yw gwifrau cyfrifiadurol yn y ffordd</w:t>
            </w:r>
            <w:r w:rsidR="00AB6B45">
              <w:t>.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t>munud</w:t>
            </w: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14B99C7F" w14:textId="6A4EFC61" w:rsidR="00326033" w:rsidRPr="00326033" w:rsidRDefault="00326033" w:rsidP="00326033">
            <w:r w:rsidRPr="00326033">
              <w:t xml:space="preserve">Athro i holi’r </w:t>
            </w:r>
            <w:r w:rsidRPr="00326033">
              <w:t>cwestiynau canlynol fel bod crynodeb o'r dysgu yn cael ei ddarparu gan ddisgyblion:</w:t>
            </w:r>
          </w:p>
          <w:p w14:paraId="38B669A8" w14:textId="77777777" w:rsidR="00326033" w:rsidRPr="00326033" w:rsidRDefault="00326033" w:rsidP="00326033">
            <w:pPr>
              <w:rPr>
                <w:sz w:val="28"/>
                <w:szCs w:val="28"/>
              </w:rPr>
            </w:pPr>
          </w:p>
          <w:p w14:paraId="4900310A" w14:textId="6A505D07" w:rsidR="00326033" w:rsidRPr="00326033" w:rsidRDefault="00326033" w:rsidP="00326033">
            <w:pPr>
              <w:pStyle w:val="ListParagraph"/>
              <w:numPr>
                <w:ilvl w:val="0"/>
                <w:numId w:val="4"/>
              </w:numPr>
            </w:pPr>
            <w:r w:rsidRPr="00326033">
              <w:t>Beth oedd yr agweddau lleiaf heriol ar y broses gynllunio?</w:t>
            </w:r>
          </w:p>
          <w:p w14:paraId="276632C3" w14:textId="34D97D0D" w:rsidR="00326033" w:rsidRPr="00326033" w:rsidRDefault="00326033" w:rsidP="00326033">
            <w:pPr>
              <w:pStyle w:val="ListParagraph"/>
              <w:numPr>
                <w:ilvl w:val="0"/>
                <w:numId w:val="4"/>
              </w:numPr>
            </w:pPr>
            <w:r w:rsidRPr="00326033">
              <w:t>B</w:t>
            </w:r>
            <w:r w:rsidRPr="00326033">
              <w:t>eth oedd agweddau mwyaf heriol y broses gynllunio?</w:t>
            </w:r>
          </w:p>
          <w:p w14:paraId="16B62C6C" w14:textId="3AB133A0" w:rsidR="00326033" w:rsidRPr="00326033" w:rsidRDefault="00326033" w:rsidP="00326033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326033">
              <w:t>Sut gal</w:t>
            </w:r>
            <w:r w:rsidR="001545FE">
              <w:t>lai bod yn yr ysgol ar gyfer PAP</w:t>
            </w:r>
            <w:r w:rsidRPr="00326033">
              <w:t xml:space="preserve"> wella gwybodaeth, dealltwriaeth a chymhwysiad y broses gynllunio ymhellach?</w:t>
            </w:r>
          </w:p>
          <w:p w14:paraId="65D2ECF2" w14:textId="77777777" w:rsidR="00326033" w:rsidRPr="00326033" w:rsidRDefault="00326033" w:rsidP="00326033">
            <w:pPr>
              <w:jc w:val="center"/>
              <w:rPr>
                <w:sz w:val="28"/>
                <w:szCs w:val="28"/>
              </w:rPr>
            </w:pPr>
          </w:p>
          <w:p w14:paraId="67D8E537" w14:textId="77777777" w:rsidR="00326033" w:rsidRPr="00326033" w:rsidRDefault="00326033" w:rsidP="00326033">
            <w:r w:rsidRPr="00326033">
              <w:t>Athro i gyfeirio disgyblion at yr adnoddau sydd eu hangen i gyflawni'r dasg gwaith cartref.</w:t>
            </w:r>
          </w:p>
          <w:p w14:paraId="06DE5F01" w14:textId="77777777" w:rsidR="00326033" w:rsidRDefault="00326033" w:rsidP="00326033">
            <w:pPr>
              <w:jc w:val="center"/>
              <w:rPr>
                <w:sz w:val="28"/>
                <w:szCs w:val="28"/>
              </w:rPr>
            </w:pPr>
          </w:p>
          <w:p w14:paraId="5529D2F5" w14:textId="77777777" w:rsidR="00AB6B45" w:rsidRDefault="00AB6B45" w:rsidP="00AB6B45">
            <w:pPr>
              <w:rPr>
                <w:sz w:val="28"/>
                <w:szCs w:val="28"/>
              </w:rPr>
            </w:pPr>
          </w:p>
          <w:p w14:paraId="6F8BDD9F" w14:textId="6FCAF278" w:rsidR="00120A30" w:rsidRPr="00AB6B45" w:rsidRDefault="00326033" w:rsidP="00AB6B45">
            <w:r w:rsidRPr="00AB6B45">
              <w:t>Athro i gyfeirio disgyblion i Moodle i gael arweiniad ar aseiniad modiwl ECAD6008 sy'n gysylltiedig â PTE.</w:t>
            </w: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F954423" w14:textId="0F70FDFC" w:rsidR="001545FE" w:rsidRPr="001545FE" w:rsidRDefault="001545FE" w:rsidP="001545FE">
            <w:r w:rsidRPr="001545FE">
              <w:t>Meddwl, paru, rhannu</w:t>
            </w:r>
            <w:r w:rsidRPr="001545FE">
              <w:t>: Disgyblion i ymateb i gwestiynau'r athro fel grwpiau neu unigolion.</w:t>
            </w:r>
          </w:p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0B76ADE9" w14:textId="77777777" w:rsidR="001545FE" w:rsidRPr="001545FE" w:rsidRDefault="001545FE" w:rsidP="001545FE"/>
          <w:p w14:paraId="62FA8475" w14:textId="77777777" w:rsidR="001545FE" w:rsidRPr="001545FE" w:rsidRDefault="001545FE" w:rsidP="001545FE"/>
          <w:p w14:paraId="3FB85AEA" w14:textId="77777777" w:rsidR="001545FE" w:rsidRPr="001545FE" w:rsidRDefault="001545FE" w:rsidP="001545FE"/>
          <w:p w14:paraId="1E8497C1" w14:textId="77777777" w:rsidR="001545FE" w:rsidRPr="001545FE" w:rsidRDefault="001545FE" w:rsidP="001545FE"/>
          <w:p w14:paraId="5FBE8B4C" w14:textId="77777777" w:rsidR="001545FE" w:rsidRPr="001545FE" w:rsidRDefault="001545FE" w:rsidP="001545FE"/>
          <w:p w14:paraId="2BF2C7B0" w14:textId="77777777" w:rsidR="001545FE" w:rsidRPr="001545FE" w:rsidRDefault="001545FE" w:rsidP="001545FE"/>
          <w:p w14:paraId="1BE3860E" w14:textId="77777777" w:rsidR="001545FE" w:rsidRPr="001545FE" w:rsidRDefault="001545FE" w:rsidP="001545FE"/>
          <w:p w14:paraId="029A75C5" w14:textId="77777777" w:rsidR="001545FE" w:rsidRPr="001545FE" w:rsidRDefault="001545FE" w:rsidP="001545FE"/>
          <w:p w14:paraId="5C6AE8F4" w14:textId="77777777" w:rsidR="001545FE" w:rsidRDefault="001545FE" w:rsidP="001545FE"/>
          <w:p w14:paraId="7AA4C042" w14:textId="2308173E" w:rsidR="001545FE" w:rsidRPr="001545FE" w:rsidRDefault="001545FE" w:rsidP="001545FE">
            <w:r w:rsidRPr="001545FE">
              <w:t>Gwaith Cartref: Cyn gadael y Brifysgol heddiw, defnyddiwch y cyfarwyddiadau a geir</w:t>
            </w:r>
            <w:r>
              <w:t xml:space="preserve"> ar Moodle i sefydlu'r ffeil PAP</w:t>
            </w:r>
            <w:r w:rsidRPr="001545FE">
              <w:t xml:space="preserve"> electronig</w:t>
            </w:r>
            <w:r>
              <w:t xml:space="preserve"> ar OneDrive</w:t>
            </w:r>
            <w:r w:rsidRPr="001545FE">
              <w:t>.</w:t>
            </w:r>
          </w:p>
          <w:p w14:paraId="1D709EF0" w14:textId="77777777" w:rsidR="001545FE" w:rsidRPr="001545FE" w:rsidRDefault="001545FE" w:rsidP="001545FE"/>
          <w:p w14:paraId="408EE329" w14:textId="77777777" w:rsidR="00AB6B45" w:rsidRDefault="00AB6B45" w:rsidP="001545FE"/>
          <w:p w14:paraId="6ACDA490" w14:textId="048E2A71" w:rsidR="00120A30" w:rsidRPr="00120A30" w:rsidRDefault="001545FE" w:rsidP="001545FE">
            <w:pPr>
              <w:rPr>
                <w:sz w:val="28"/>
                <w:szCs w:val="28"/>
              </w:rPr>
            </w:pPr>
            <w:r w:rsidRPr="001545FE">
              <w:t>Disgyblion i gyflawni'r dasg gwaith cartref yn ystod yr amser penodedig a roddir.</w:t>
            </w: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76C8118" w14:textId="77777777" w:rsidR="00120A30" w:rsidRDefault="00AB6B45" w:rsidP="006D26F5">
            <w:pPr>
              <w:jc w:val="center"/>
            </w:pPr>
            <w:r w:rsidRPr="00AB6B45">
              <w:t>Cyfarwyddiadau’r ffeil PAP electronig (OneDrive)</w:t>
            </w:r>
          </w:p>
          <w:p w14:paraId="78A167AE" w14:textId="77777777" w:rsidR="00AB6B45" w:rsidRDefault="00AB6B45" w:rsidP="006D26F5">
            <w:pPr>
              <w:jc w:val="center"/>
            </w:pPr>
          </w:p>
          <w:p w14:paraId="2ECD86C2" w14:textId="77777777" w:rsidR="00AB6B45" w:rsidRDefault="00AB6B45" w:rsidP="006D26F5">
            <w:pPr>
              <w:jc w:val="center"/>
            </w:pPr>
            <w:r>
              <w:t>Mynediad i Moodle</w:t>
            </w:r>
          </w:p>
          <w:p w14:paraId="1DB78F27" w14:textId="77777777" w:rsidR="00AB6B45" w:rsidRDefault="00AB6B45" w:rsidP="006D26F5">
            <w:pPr>
              <w:jc w:val="center"/>
            </w:pPr>
          </w:p>
          <w:p w14:paraId="08BDEAF7" w14:textId="25FB9A5E" w:rsidR="00AB6B45" w:rsidRPr="00AB6B45" w:rsidRDefault="00AB6B45" w:rsidP="006D26F5">
            <w:pPr>
              <w:jc w:val="center"/>
            </w:pPr>
            <w:r>
              <w:t>I&amp;D</w:t>
            </w:r>
            <w:r w:rsidRPr="003D3760">
              <w:t>: Sicrhewch fod bagiau i ffwrdd o dan fyrddau, ac nad yw gwifrau cyfrifiadurol yn y ffordd</w:t>
            </w:r>
            <w:r>
              <w:t>.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598404E4" w14:textId="297E677F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Yn yr ysgol, bydd hyn yn dod o amcanion dysgu, m</w:t>
            </w:r>
            <w:r>
              <w:rPr>
                <w:b/>
                <w:i/>
                <w:sz w:val="22"/>
                <w:szCs w:val="22"/>
                <w:u w:val="single"/>
              </w:rPr>
              <w:t>eini prawf llwyddiant a manylion asesu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 xml:space="preserve"> y wers.</w:t>
            </w: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D90E509" w:rsidR="00825827" w:rsidRPr="00AB6B45" w:rsidRDefault="00AB6B45" w:rsidP="00825827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gynllunio ar ei gyfer yn eich gwers nesaf i sicrhau bod plant / disgyblion yn dysgu ac yn gwneud cynnydd?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F3E753D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strategaethau / dulliau wnaethoch chi eu defnyddio? Pam?</w:t>
            </w:r>
          </w:p>
          <w:p w14:paraId="4A249DDF" w14:textId="6FF7923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a'u gwn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aeth yn effeithiol? Sut ydych chi’n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 xml:space="preserve"> gwybod?</w:t>
            </w:r>
          </w:p>
          <w:p w14:paraId="0CBCEE7E" w14:textId="110D3095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Sut mae hyn yn cysylltu â SAC? Cyfeiriwch at safonau SAC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 xml:space="preserve"> penodol.</w:t>
            </w:r>
          </w:p>
          <w:p w14:paraId="58C411D5" w14:textId="77777777" w:rsidR="00AB6B45" w:rsidRDefault="00AB6B45" w:rsidP="00AB6B45">
            <w:pPr>
              <w:rPr>
                <w:b/>
                <w:i/>
                <w:sz w:val="20"/>
                <w:szCs w:val="20"/>
                <w:u w:val="single"/>
              </w:rPr>
            </w:pPr>
          </w:p>
          <w:p w14:paraId="74ED0399" w14:textId="2969D9BC" w:rsidR="00AB6B45" w:rsidRPr="00AB6B45" w:rsidRDefault="00AB6B45" w:rsidP="00AB6B45">
            <w:pPr>
              <w:rPr>
                <w:b/>
                <w:i/>
                <w:sz w:val="20"/>
                <w:szCs w:val="20"/>
                <w:u w:val="single"/>
              </w:rPr>
            </w:pPr>
            <w:hyperlink r:id="rId14" w:history="1">
              <w:r>
                <w:rPr>
                  <w:rStyle w:val="Hyperlink"/>
                </w:rPr>
                <w:t>https://hwb.gov.wales/datblygiad-proffesiynol/safonau-proffesiynol/</w:t>
              </w:r>
            </w:hyperlink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DE1B885" w14:textId="62C427E3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>
              <w:rPr>
                <w:b/>
                <w:i/>
                <w:sz w:val="22"/>
                <w:szCs w:val="22"/>
                <w:u w:val="single"/>
              </w:rPr>
              <w:t xml:space="preserve">Sut allech chi 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addasu'r strategaethau / dulliau a ddefnyddiwyd gennych? Pam?</w:t>
            </w:r>
          </w:p>
          <w:p w14:paraId="0770B524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Pa effaith ydych chi'n gobeithio y bydd hyn yn ei chael ar addysgu a dysgu?</w:t>
            </w:r>
          </w:p>
          <w:p w14:paraId="09E1CC12" w14:textId="77777777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</w:p>
          <w:p w14:paraId="365E858A" w14:textId="68EE47D1" w:rsidR="00AB6B45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Beth sydd angen i chi ei wneud n</w:t>
            </w:r>
            <w:r>
              <w:rPr>
                <w:b/>
                <w:i/>
                <w:sz w:val="22"/>
                <w:szCs w:val="22"/>
                <w:u w:val="single"/>
              </w:rPr>
              <w:t>esaf, a sut mae'n cysylltu â SAC</w:t>
            </w:r>
            <w:r w:rsidRPr="00AB6B45">
              <w:rPr>
                <w:b/>
                <w:i/>
                <w:sz w:val="22"/>
                <w:szCs w:val="22"/>
                <w:u w:val="single"/>
              </w:rPr>
              <w:t>?</w:t>
            </w:r>
          </w:p>
          <w:p w14:paraId="51FDDB4B" w14:textId="6335BF0B" w:rsidR="00825827" w:rsidRPr="00AB6B45" w:rsidRDefault="00AB6B45" w:rsidP="00AB6B45">
            <w:pPr>
              <w:rPr>
                <w:b/>
                <w:i/>
                <w:sz w:val="22"/>
                <w:szCs w:val="22"/>
                <w:u w:val="single"/>
              </w:rPr>
            </w:pPr>
            <w:r w:rsidRPr="00AB6B45">
              <w:rPr>
                <w:b/>
                <w:i/>
                <w:sz w:val="22"/>
                <w:szCs w:val="22"/>
                <w:u w:val="single"/>
              </w:rPr>
              <w:t>Trafodwch hyn ymhellach yn ystod yr adolygiad wythnosol.</w:t>
            </w: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E8B2D9" w14:textId="77777777" w:rsidR="00FA3864" w:rsidRDefault="00FA3864" w:rsidP="00B24C18">
      <w:r>
        <w:separator/>
      </w:r>
    </w:p>
  </w:endnote>
  <w:endnote w:type="continuationSeparator" w:id="0">
    <w:p w14:paraId="7C20BB3D" w14:textId="77777777" w:rsidR="00FA3864" w:rsidRDefault="00FA3864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A2324" w14:textId="77777777" w:rsidR="00FA3864" w:rsidRDefault="00FA3864" w:rsidP="00B24C18">
      <w:r>
        <w:separator/>
      </w:r>
    </w:p>
  </w:footnote>
  <w:footnote w:type="continuationSeparator" w:id="0">
    <w:p w14:paraId="21DF24D5" w14:textId="77777777" w:rsidR="00FA3864" w:rsidRDefault="00FA3864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434B2"/>
    <w:rsid w:val="001545FE"/>
    <w:rsid w:val="00167F75"/>
    <w:rsid w:val="002B2D5B"/>
    <w:rsid w:val="002F72F8"/>
    <w:rsid w:val="0031228F"/>
    <w:rsid w:val="00326033"/>
    <w:rsid w:val="003502C7"/>
    <w:rsid w:val="003770F9"/>
    <w:rsid w:val="003B005D"/>
    <w:rsid w:val="003B625E"/>
    <w:rsid w:val="003D3760"/>
    <w:rsid w:val="0040291F"/>
    <w:rsid w:val="0043540F"/>
    <w:rsid w:val="00467647"/>
    <w:rsid w:val="004847B6"/>
    <w:rsid w:val="004B73CD"/>
    <w:rsid w:val="004E1B77"/>
    <w:rsid w:val="005404E0"/>
    <w:rsid w:val="005B7769"/>
    <w:rsid w:val="005E1DCC"/>
    <w:rsid w:val="00610C4A"/>
    <w:rsid w:val="00645E24"/>
    <w:rsid w:val="00662D4C"/>
    <w:rsid w:val="0066617E"/>
    <w:rsid w:val="0067670D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47D62"/>
    <w:rsid w:val="00975D19"/>
    <w:rsid w:val="009A03EA"/>
    <w:rsid w:val="009C26DA"/>
    <w:rsid w:val="009D68DF"/>
    <w:rsid w:val="009D7C3C"/>
    <w:rsid w:val="00A46632"/>
    <w:rsid w:val="00A53AE4"/>
    <w:rsid w:val="00A82242"/>
    <w:rsid w:val="00AA5380"/>
    <w:rsid w:val="00AB6B45"/>
    <w:rsid w:val="00AF532A"/>
    <w:rsid w:val="00B02BEF"/>
    <w:rsid w:val="00B0430A"/>
    <w:rsid w:val="00B24C18"/>
    <w:rsid w:val="00B34B5B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76889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A3864"/>
    <w:rsid w:val="00FA55CD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B6B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hwb.gov.wales/datblygiad-proffesiynol/safonau-proffesiyno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9</TotalTime>
  <Pages>7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Gruff Bendall</cp:lastModifiedBy>
  <cp:revision>4</cp:revision>
  <dcterms:created xsi:type="dcterms:W3CDTF">2019-10-18T08:40:00Z</dcterms:created>
  <dcterms:modified xsi:type="dcterms:W3CDTF">2019-10-18T08:50:00Z</dcterms:modified>
</cp:coreProperties>
</file>