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B4FCE" w14:textId="77777777" w:rsidR="002D5B3F" w:rsidRPr="00534C5B" w:rsidRDefault="002D5B3F" w:rsidP="00657619">
      <w:pPr>
        <w:pStyle w:val="Header"/>
        <w:tabs>
          <w:tab w:val="clear" w:pos="4153"/>
          <w:tab w:val="clear" w:pos="8306"/>
        </w:tabs>
        <w:jc w:val="center"/>
      </w:pPr>
    </w:p>
    <w:p w14:paraId="2E4160F6" w14:textId="77777777" w:rsidR="008E2FF7" w:rsidRPr="00534C5B" w:rsidRDefault="008E2FF7" w:rsidP="008E2FF7">
      <w:pPr>
        <w:jc w:val="center"/>
      </w:pPr>
    </w:p>
    <w:p w14:paraId="1D319004" w14:textId="77777777" w:rsidR="008E2FF7" w:rsidRPr="00534C5B" w:rsidRDefault="008E2FF7" w:rsidP="008E2FF7">
      <w:pPr>
        <w:jc w:val="center"/>
      </w:pPr>
    </w:p>
    <w:p w14:paraId="116EAA58" w14:textId="77777777" w:rsidR="005F3E76" w:rsidRPr="00534C5B" w:rsidRDefault="005F3E76" w:rsidP="005F3E76">
      <w:r w:rsidRPr="00534C5B">
        <w:rPr>
          <w:noProof/>
          <w:lang w:val="en-US" w:eastAsia="en-US"/>
        </w:rPr>
        <w:drawing>
          <wp:inline distT="0" distB="0" distL="0" distR="0" wp14:anchorId="5E1D5C49" wp14:editId="276A451F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9B0FB" w14:textId="77777777" w:rsidR="005F3E76" w:rsidRPr="00534C5B" w:rsidRDefault="005F3E76" w:rsidP="005F3E76"/>
    <w:p w14:paraId="0657842C" w14:textId="77777777" w:rsidR="005F3E76" w:rsidRPr="00534C5B" w:rsidRDefault="005F3E76" w:rsidP="005F3E7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F3E76" w:rsidRPr="00534C5B" w14:paraId="7346CD97" w14:textId="77777777" w:rsidTr="00B65055">
        <w:trPr>
          <w:cantSplit/>
          <w:trHeight w:val="469"/>
        </w:trPr>
        <w:tc>
          <w:tcPr>
            <w:tcW w:w="4908" w:type="dxa"/>
          </w:tcPr>
          <w:p w14:paraId="6676508B" w14:textId="77777777" w:rsidR="005F3E76" w:rsidRPr="00534C5B" w:rsidRDefault="005F3E76" w:rsidP="00B65055">
            <w:pPr>
              <w:pStyle w:val="Year"/>
              <w:rPr>
                <w:color w:val="FF000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>LOCATION: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3FCC60D" w14:textId="77777777" w:rsidR="005F3E76" w:rsidRPr="00534C5B" w:rsidRDefault="005F3E76" w:rsidP="00B650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 xml:space="preserve">LLEOLIAD: 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5F3E76" w:rsidRPr="00534C5B" w14:paraId="22B6F3FE" w14:textId="77777777" w:rsidTr="00B65055">
        <w:trPr>
          <w:trHeight w:val="542"/>
        </w:trPr>
        <w:tc>
          <w:tcPr>
            <w:tcW w:w="4908" w:type="dxa"/>
          </w:tcPr>
          <w:p w14:paraId="7E4A1722" w14:textId="77777777" w:rsidR="005F3E76" w:rsidRPr="00534C5B" w:rsidRDefault="005F3E76" w:rsidP="00B65055">
            <w:pPr>
              <w:pStyle w:val="Trinity"/>
              <w:ind w:left="5760" w:hanging="5760"/>
            </w:pPr>
            <w:r w:rsidRPr="00534C5B">
              <w:t xml:space="preserve">LEVEL </w:t>
            </w:r>
            <w:r w:rsidR="007A69C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B666829" w14:textId="77777777" w:rsidR="005F3E76" w:rsidRPr="00534C5B" w:rsidRDefault="005F3E76" w:rsidP="00B65055">
            <w:pPr>
              <w:pStyle w:val="Trinity"/>
              <w:ind w:left="5760" w:hanging="5760"/>
              <w:jc w:val="right"/>
            </w:pPr>
            <w:r w:rsidRPr="00534C5B">
              <w:t xml:space="preserve">LEFEL </w:t>
            </w:r>
            <w:r w:rsidR="007A69CC">
              <w:rPr>
                <w:color w:val="FF0000"/>
              </w:rPr>
              <w:t>5</w:t>
            </w:r>
          </w:p>
        </w:tc>
      </w:tr>
      <w:tr w:rsidR="005F3E76" w:rsidRPr="00534C5B" w14:paraId="2249A1A3" w14:textId="77777777" w:rsidTr="00B65055">
        <w:trPr>
          <w:trHeight w:val="302"/>
        </w:trPr>
        <w:tc>
          <w:tcPr>
            <w:tcW w:w="4908" w:type="dxa"/>
          </w:tcPr>
          <w:p w14:paraId="5FBB1DEE" w14:textId="77777777" w:rsidR="005F3E76" w:rsidRPr="00534C5B" w:rsidRDefault="005F3E76" w:rsidP="00B65055">
            <w:pPr>
              <w:pStyle w:val="Exam"/>
            </w:pPr>
            <w:r w:rsidRPr="00534C5B">
              <w:t>EXAMINATION PERIOD</w:t>
            </w:r>
          </w:p>
        </w:tc>
        <w:tc>
          <w:tcPr>
            <w:tcW w:w="4259" w:type="dxa"/>
          </w:tcPr>
          <w:p w14:paraId="28781851" w14:textId="77777777" w:rsidR="005F3E76" w:rsidRPr="00534C5B" w:rsidRDefault="005F3E76" w:rsidP="00B65055">
            <w:pPr>
              <w:pStyle w:val="Exam"/>
              <w:jc w:val="right"/>
            </w:pPr>
            <w:r w:rsidRPr="00534C5B">
              <w:t>CYFNOD ARHOLIADAU</w:t>
            </w:r>
          </w:p>
        </w:tc>
      </w:tr>
      <w:tr w:rsidR="005F3E76" w:rsidRPr="00534C5B" w14:paraId="4E2CD0E1" w14:textId="77777777" w:rsidTr="00B65055">
        <w:trPr>
          <w:trHeight w:val="863"/>
        </w:trPr>
        <w:tc>
          <w:tcPr>
            <w:tcW w:w="4908" w:type="dxa"/>
          </w:tcPr>
          <w:p w14:paraId="7DCAA541" w14:textId="54FB76B6" w:rsidR="005F3E76" w:rsidRPr="00534C5B" w:rsidRDefault="007735F9" w:rsidP="00B65055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5F3E76" w:rsidRPr="00534C5B">
              <w:rPr>
                <w:color w:val="FF0000"/>
              </w:rPr>
              <w:t xml:space="preserve"> 20</w:t>
            </w:r>
            <w:r w:rsidR="000F5E99">
              <w:rPr>
                <w:color w:val="FF0000"/>
              </w:rPr>
              <w:t>20</w:t>
            </w:r>
            <w:r w:rsidR="005F3E76" w:rsidRPr="00534C5B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232B3E9" w14:textId="6AB890F1" w:rsidR="005F3E76" w:rsidRPr="00534C5B" w:rsidRDefault="00813B5E" w:rsidP="00B65055">
            <w:pPr>
              <w:pStyle w:val="Month"/>
              <w:jc w:val="right"/>
              <w:rPr>
                <w:color w:val="FF0000"/>
              </w:rPr>
            </w:pPr>
            <w:r w:rsidRPr="00534C5B">
              <w:rPr>
                <w:color w:val="FF0000"/>
              </w:rPr>
              <w:t>MA</w:t>
            </w:r>
            <w:r w:rsidR="007735F9">
              <w:rPr>
                <w:color w:val="FF0000"/>
              </w:rPr>
              <w:t>i</w:t>
            </w:r>
            <w:r w:rsidR="005F3E76" w:rsidRPr="00534C5B">
              <w:rPr>
                <w:color w:val="FF0000"/>
              </w:rPr>
              <w:t xml:space="preserve"> 20</w:t>
            </w:r>
            <w:r w:rsidR="000F5E99">
              <w:rPr>
                <w:color w:val="FF0000"/>
              </w:rPr>
              <w:t>20</w:t>
            </w:r>
          </w:p>
        </w:tc>
      </w:tr>
    </w:tbl>
    <w:p w14:paraId="28561C69" w14:textId="77777777" w:rsidR="005F3E76" w:rsidRPr="00534C5B" w:rsidRDefault="005F3E76" w:rsidP="005F3E76">
      <w:pPr>
        <w:pStyle w:val="Modcode"/>
      </w:pPr>
    </w:p>
    <w:p w14:paraId="0A8CA55D" w14:textId="3572F09C" w:rsidR="005F3E76" w:rsidRPr="00534C5B" w:rsidRDefault="005F3E76" w:rsidP="005F3E76">
      <w:pPr>
        <w:pStyle w:val="Modcode"/>
      </w:pPr>
      <w:r w:rsidRPr="00534C5B">
        <w:t xml:space="preserve">MODULE CODE: </w:t>
      </w:r>
      <w:r w:rsidR="0072571F" w:rsidRPr="00534C5B">
        <w:rPr>
          <w:color w:val="FF0000"/>
        </w:rPr>
        <w:t>ACCA</w:t>
      </w:r>
      <w:r w:rsidR="00631E92">
        <w:rPr>
          <w:color w:val="FF0000"/>
        </w:rPr>
        <w:t>5</w:t>
      </w:r>
      <w:r w:rsidR="0072571F" w:rsidRPr="00534C5B">
        <w:rPr>
          <w:color w:val="FF0000"/>
        </w:rPr>
        <w:t>00</w:t>
      </w:r>
      <w:r w:rsidR="00631E92">
        <w:rPr>
          <w:color w:val="FF0000"/>
        </w:rPr>
        <w:t>2</w:t>
      </w:r>
    </w:p>
    <w:p w14:paraId="50B0A39F" w14:textId="77777777" w:rsidR="005F3E76" w:rsidRPr="00534C5B" w:rsidRDefault="007A69CC" w:rsidP="005F3E76">
      <w:pPr>
        <w:pStyle w:val="Modname"/>
        <w:rPr>
          <w:color w:val="FF0000"/>
        </w:rPr>
      </w:pPr>
      <w:r>
        <w:rPr>
          <w:color w:val="FF0000"/>
        </w:rPr>
        <w:t xml:space="preserve">ROUTING AND SWITCHING CONCEPTS </w:t>
      </w:r>
      <w:r w:rsidR="0072571F" w:rsidRPr="00534C5B">
        <w:rPr>
          <w:color w:val="FF0000"/>
        </w:rPr>
        <w:t>PRAC</w:t>
      </w:r>
      <w:r w:rsidR="002A4B1E" w:rsidRPr="00534C5B">
        <w:rPr>
          <w:color w:val="FF0000"/>
        </w:rPr>
        <w:t>TICAL</w:t>
      </w:r>
    </w:p>
    <w:p w14:paraId="2381E580" w14:textId="26315E8A" w:rsidR="005F3E76" w:rsidRPr="00534C5B" w:rsidRDefault="005F3E76" w:rsidP="005F3E76">
      <w:pPr>
        <w:pStyle w:val="Time"/>
      </w:pPr>
      <w:r w:rsidRPr="00534C5B">
        <w:t xml:space="preserve">TIME:  </w:t>
      </w:r>
      <w:r w:rsidR="00224B69">
        <w:rPr>
          <w:color w:val="FF0000"/>
        </w:rPr>
        <w:t>2</w:t>
      </w:r>
      <w:r w:rsidRPr="00534C5B">
        <w:rPr>
          <w:color w:val="FF0000"/>
        </w:rPr>
        <w:t xml:space="preserve"> HOURS</w:t>
      </w:r>
      <w:r w:rsidRPr="00534C5B">
        <w:t xml:space="preserve"> </w:t>
      </w:r>
    </w:p>
    <w:p w14:paraId="494E3811" w14:textId="77777777" w:rsidR="005F3E76" w:rsidRPr="00534C5B" w:rsidRDefault="005F3E76" w:rsidP="005F3E76">
      <w:pPr>
        <w:pStyle w:val="Answer"/>
      </w:pPr>
    </w:p>
    <w:p w14:paraId="58C9B27A" w14:textId="77777777" w:rsidR="00DF53DB" w:rsidRPr="00534C5B" w:rsidRDefault="00DF53DB" w:rsidP="00DF53DB">
      <w:pPr>
        <w:rPr>
          <w:b/>
          <w:sz w:val="32"/>
          <w:szCs w:val="32"/>
        </w:rPr>
      </w:pPr>
    </w:p>
    <w:p w14:paraId="4CD0C50A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Name</w:t>
      </w:r>
      <w:r w:rsidRPr="00534C5B">
        <w:rPr>
          <w:b/>
          <w:sz w:val="32"/>
          <w:szCs w:val="32"/>
        </w:rPr>
        <w:tab/>
        <w:t>: _____________________</w:t>
      </w:r>
      <w:r w:rsidR="00A05A11" w:rsidRPr="00534C5B">
        <w:rPr>
          <w:b/>
          <w:sz w:val="32"/>
          <w:szCs w:val="32"/>
        </w:rPr>
        <w:t>_</w:t>
      </w:r>
    </w:p>
    <w:p w14:paraId="0023FEDB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ID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______________________</w:t>
      </w:r>
    </w:p>
    <w:p w14:paraId="7FF4D273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Date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</w:t>
      </w:r>
      <w:r w:rsidR="00A05A11" w:rsidRPr="00534C5B">
        <w:rPr>
          <w:b/>
          <w:sz w:val="32"/>
          <w:szCs w:val="32"/>
        </w:rPr>
        <w:t>_____</w:t>
      </w:r>
    </w:p>
    <w:p w14:paraId="6E3A7D2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54DF9D9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21AD05F8" w14:textId="77777777" w:rsidR="000A30B6" w:rsidRPr="00534C5B" w:rsidRDefault="000A30B6" w:rsidP="005F3E76">
      <w:pPr>
        <w:rPr>
          <w:sz w:val="24"/>
          <w:szCs w:val="24"/>
        </w:rPr>
      </w:pPr>
      <w:r w:rsidRPr="00534C5B">
        <w:rPr>
          <w:sz w:val="24"/>
          <w:szCs w:val="24"/>
        </w:rPr>
        <w:t xml:space="preserve">This is an individual practical lab-test, held under examination conditions. You will be assigned </w:t>
      </w:r>
      <w:r w:rsidR="007A69CC">
        <w:rPr>
          <w:sz w:val="24"/>
          <w:szCs w:val="24"/>
        </w:rPr>
        <w:t>3</w:t>
      </w:r>
      <w:r w:rsidR="008E2FF7" w:rsidRPr="00534C5B">
        <w:rPr>
          <w:sz w:val="24"/>
          <w:szCs w:val="24"/>
        </w:rPr>
        <w:t xml:space="preserve"> Router</w:t>
      </w:r>
      <w:r w:rsidR="007A69CC">
        <w:rPr>
          <w:sz w:val="24"/>
          <w:szCs w:val="24"/>
        </w:rPr>
        <w:t>s</w:t>
      </w:r>
      <w:r w:rsidR="00B61BDE" w:rsidRPr="00534C5B">
        <w:rPr>
          <w:sz w:val="24"/>
          <w:szCs w:val="24"/>
        </w:rPr>
        <w:t>,</w:t>
      </w:r>
      <w:r w:rsidR="007A69CC">
        <w:rPr>
          <w:sz w:val="24"/>
          <w:szCs w:val="24"/>
        </w:rPr>
        <w:t xml:space="preserve"> 2 </w:t>
      </w:r>
      <w:r w:rsidR="008E2FF7" w:rsidRPr="00534C5B">
        <w:rPr>
          <w:sz w:val="24"/>
          <w:szCs w:val="24"/>
        </w:rPr>
        <w:t>Switch</w:t>
      </w:r>
      <w:r w:rsidR="007A69CC">
        <w:rPr>
          <w:sz w:val="24"/>
          <w:szCs w:val="24"/>
        </w:rPr>
        <w:t>es</w:t>
      </w:r>
      <w:r w:rsidR="00B85B00" w:rsidRPr="00534C5B">
        <w:rPr>
          <w:sz w:val="24"/>
          <w:szCs w:val="24"/>
        </w:rPr>
        <w:t xml:space="preserve"> and </w:t>
      </w:r>
      <w:r w:rsidR="007A69CC">
        <w:rPr>
          <w:sz w:val="24"/>
          <w:szCs w:val="24"/>
        </w:rPr>
        <w:t>two</w:t>
      </w:r>
      <w:r w:rsidR="00B61BDE" w:rsidRPr="00534C5B">
        <w:rPr>
          <w:sz w:val="24"/>
          <w:szCs w:val="24"/>
        </w:rPr>
        <w:t xml:space="preserve"> PCs</w:t>
      </w:r>
      <w:r w:rsidR="008E2FF7" w:rsidRPr="00534C5B">
        <w:rPr>
          <w:sz w:val="24"/>
          <w:szCs w:val="24"/>
        </w:rPr>
        <w:t>;</w:t>
      </w:r>
      <w:r w:rsidRPr="00534C5B">
        <w:rPr>
          <w:sz w:val="24"/>
          <w:szCs w:val="24"/>
        </w:rPr>
        <w:t xml:space="preserve"> you should configure these </w:t>
      </w:r>
      <w:r w:rsidR="008E2FF7" w:rsidRPr="00534C5B">
        <w:rPr>
          <w:sz w:val="24"/>
          <w:szCs w:val="24"/>
        </w:rPr>
        <w:t>devices</w:t>
      </w:r>
      <w:r w:rsidRPr="00534C5B">
        <w:rPr>
          <w:sz w:val="24"/>
          <w:szCs w:val="24"/>
        </w:rPr>
        <w:t xml:space="preserve"> based on the following specifications. </w:t>
      </w:r>
    </w:p>
    <w:p w14:paraId="05CAAE59" w14:textId="77777777" w:rsidR="000A30B6" w:rsidRPr="00534C5B" w:rsidRDefault="000A30B6" w:rsidP="000A30B6">
      <w:pPr>
        <w:ind w:left="567"/>
        <w:rPr>
          <w:sz w:val="24"/>
          <w:szCs w:val="24"/>
        </w:rPr>
      </w:pPr>
    </w:p>
    <w:p w14:paraId="4B8F4919" w14:textId="77777777" w:rsidR="000A30B6" w:rsidRPr="00534C5B" w:rsidRDefault="000A30B6" w:rsidP="005F3E76">
      <w:pPr>
        <w:ind w:left="567" w:hanging="567"/>
        <w:rPr>
          <w:sz w:val="24"/>
          <w:szCs w:val="24"/>
        </w:rPr>
      </w:pPr>
      <w:r w:rsidRPr="00534C5B">
        <w:rPr>
          <w:sz w:val="24"/>
          <w:szCs w:val="24"/>
        </w:rPr>
        <w:t>This paper is marked out of 100.</w:t>
      </w:r>
    </w:p>
    <w:p w14:paraId="52F429D5" w14:textId="77777777" w:rsidR="000A30B6" w:rsidRPr="00534C5B" w:rsidRDefault="000A30B6" w:rsidP="005F3E76">
      <w:pPr>
        <w:ind w:left="567" w:hanging="567"/>
        <w:rPr>
          <w:b/>
          <w:sz w:val="24"/>
          <w:szCs w:val="24"/>
        </w:rPr>
      </w:pPr>
    </w:p>
    <w:p w14:paraId="7BF5C3D7" w14:textId="77777777" w:rsidR="000A30B6" w:rsidRPr="00534C5B" w:rsidRDefault="000A30B6" w:rsidP="005F3E76">
      <w:pPr>
        <w:ind w:left="1134" w:hanging="567"/>
        <w:rPr>
          <w:b/>
          <w:sz w:val="32"/>
          <w:szCs w:val="32"/>
        </w:rPr>
      </w:pPr>
    </w:p>
    <w:p w14:paraId="1E670BCA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723C0172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0310740B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94086C4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B7ECC99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A7BC753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99A8867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786FBBAB" w14:textId="77777777" w:rsidR="0018255F" w:rsidRDefault="0018255F" w:rsidP="003933AA">
      <w:pPr>
        <w:jc w:val="center"/>
        <w:rPr>
          <w:b/>
          <w:sz w:val="32"/>
          <w:szCs w:val="22"/>
          <w:u w:val="single"/>
        </w:rPr>
      </w:pPr>
    </w:p>
    <w:p w14:paraId="717F90AB" w14:textId="76D04BEF" w:rsidR="0008007C" w:rsidRDefault="00906F5B" w:rsidP="003933AA">
      <w:pPr>
        <w:jc w:val="center"/>
        <w:rPr>
          <w:b/>
          <w:sz w:val="32"/>
          <w:szCs w:val="22"/>
          <w:u w:val="single"/>
        </w:rPr>
      </w:pPr>
      <w:r w:rsidRPr="00534C5B">
        <w:rPr>
          <w:b/>
          <w:sz w:val="32"/>
          <w:szCs w:val="22"/>
          <w:u w:val="single"/>
        </w:rPr>
        <w:t>TOPOLOGY DIAGRAM</w:t>
      </w:r>
    </w:p>
    <w:p w14:paraId="60625C26" w14:textId="2FFE05D6" w:rsidR="00CD726A" w:rsidRDefault="00CD726A" w:rsidP="003933AA">
      <w:pPr>
        <w:jc w:val="center"/>
        <w:rPr>
          <w:b/>
          <w:sz w:val="32"/>
          <w:szCs w:val="22"/>
          <w:u w:val="single"/>
        </w:rPr>
      </w:pPr>
      <w:r>
        <w:rPr>
          <w:b/>
          <w:noProof/>
          <w:sz w:val="32"/>
          <w:szCs w:val="22"/>
        </w:rPr>
        <w:drawing>
          <wp:anchor distT="0" distB="0" distL="114300" distR="114300" simplePos="0" relativeHeight="251661824" behindDoc="0" locked="0" layoutInCell="1" allowOverlap="1" wp14:anchorId="3CEDCD8F" wp14:editId="5288FD95">
            <wp:simplePos x="0" y="0"/>
            <wp:positionH relativeFrom="column">
              <wp:posOffset>-680720</wp:posOffset>
            </wp:positionH>
            <wp:positionV relativeFrom="paragraph">
              <wp:posOffset>307975</wp:posOffset>
            </wp:positionV>
            <wp:extent cx="7143538" cy="5357654"/>
            <wp:effectExtent l="0" t="0" r="63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538" cy="535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B9267" w14:textId="0E58B8D3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66186430" w14:textId="33D9184F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349C9A34" w14:textId="6F1DA029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3CCDF6F" w14:textId="20831AC5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43953595" w14:textId="40AE7DB8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75395761" w14:textId="2FBA6A3F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3220FE2" w14:textId="77777777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0FD5741" w14:textId="198C5046" w:rsidR="005C303E" w:rsidRDefault="005C303E" w:rsidP="003933AA">
      <w:pPr>
        <w:jc w:val="center"/>
        <w:rPr>
          <w:b/>
          <w:sz w:val="32"/>
          <w:szCs w:val="22"/>
          <w:u w:val="single"/>
        </w:rPr>
      </w:pPr>
    </w:p>
    <w:p w14:paraId="6933BEF4" w14:textId="7F05CF2D" w:rsidR="005C303E" w:rsidRPr="00534C5B" w:rsidRDefault="005C303E" w:rsidP="003933AA">
      <w:pPr>
        <w:jc w:val="center"/>
        <w:rPr>
          <w:sz w:val="22"/>
          <w:szCs w:val="22"/>
        </w:rPr>
      </w:pPr>
    </w:p>
    <w:p w14:paraId="45DDF292" w14:textId="257F997C" w:rsidR="00351230" w:rsidRPr="00534C5B" w:rsidRDefault="00351230" w:rsidP="00755112">
      <w:pPr>
        <w:ind w:left="284"/>
        <w:rPr>
          <w:sz w:val="22"/>
          <w:szCs w:val="22"/>
        </w:rPr>
      </w:pPr>
    </w:p>
    <w:p w14:paraId="6EAFAE04" w14:textId="77777777" w:rsidR="009F7BAE" w:rsidRPr="00534C5B" w:rsidRDefault="003933AA" w:rsidP="00755112">
      <w:pPr>
        <w:ind w:left="284"/>
        <w:rPr>
          <w:sz w:val="22"/>
          <w:szCs w:val="22"/>
        </w:rPr>
      </w:pPr>
      <w:r w:rsidRPr="00534C5B">
        <w:rPr>
          <w:sz w:val="22"/>
          <w:szCs w:val="22"/>
        </w:rPr>
        <w:tab/>
        <w:t xml:space="preserve"> </w:t>
      </w:r>
    </w:p>
    <w:p w14:paraId="64B3CDA1" w14:textId="77777777" w:rsidR="003933AA" w:rsidRPr="00534C5B" w:rsidRDefault="003933AA" w:rsidP="00755112">
      <w:pPr>
        <w:ind w:left="284"/>
        <w:jc w:val="center"/>
        <w:rPr>
          <w:sz w:val="22"/>
          <w:szCs w:val="22"/>
        </w:rPr>
      </w:pPr>
    </w:p>
    <w:p w14:paraId="60E49531" w14:textId="77777777" w:rsidR="009F7BAE" w:rsidRPr="00534C5B" w:rsidRDefault="009F7BAE" w:rsidP="00755112">
      <w:pPr>
        <w:ind w:left="284"/>
        <w:rPr>
          <w:b/>
          <w:sz w:val="24"/>
          <w:u w:val="single"/>
        </w:rPr>
      </w:pPr>
    </w:p>
    <w:p w14:paraId="3C3C74BC" w14:textId="77777777" w:rsidR="009F7BAE" w:rsidRDefault="009F7BAE" w:rsidP="00755112">
      <w:pPr>
        <w:ind w:left="284"/>
        <w:rPr>
          <w:b/>
          <w:sz w:val="24"/>
          <w:u w:val="single"/>
        </w:rPr>
      </w:pPr>
    </w:p>
    <w:p w14:paraId="76571467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05B6B7E5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DB9851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1328B7B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B1DD143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71F1E089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73FE8DE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19D58BA8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05B5AF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BBC77CA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84C489D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18A8CC6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2B474453" w14:textId="5CC82E50" w:rsidR="00F057FC" w:rsidRDefault="00F057FC" w:rsidP="00755112">
      <w:pPr>
        <w:ind w:left="284"/>
        <w:rPr>
          <w:b/>
          <w:sz w:val="24"/>
          <w:u w:val="single"/>
        </w:rPr>
      </w:pPr>
    </w:p>
    <w:p w14:paraId="06A58B68" w14:textId="17E1CE2E" w:rsidR="00CB73A3" w:rsidRDefault="00CB73A3" w:rsidP="00755112">
      <w:pPr>
        <w:ind w:left="284"/>
        <w:rPr>
          <w:b/>
          <w:sz w:val="24"/>
          <w:u w:val="single"/>
        </w:rPr>
      </w:pPr>
    </w:p>
    <w:p w14:paraId="4CAF736E" w14:textId="01EC3010" w:rsidR="00CB73A3" w:rsidRDefault="00CB73A3" w:rsidP="00755112">
      <w:pPr>
        <w:ind w:left="284"/>
        <w:rPr>
          <w:b/>
          <w:sz w:val="24"/>
          <w:u w:val="single"/>
        </w:rPr>
      </w:pPr>
    </w:p>
    <w:p w14:paraId="5CFC74E8" w14:textId="77777777" w:rsidR="00CB73A3" w:rsidRDefault="00CB73A3" w:rsidP="00755112">
      <w:pPr>
        <w:ind w:left="284"/>
        <w:rPr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page" w:tblpX="3388" w:tblpY="180"/>
        <w:tblW w:w="0" w:type="auto"/>
        <w:tblLook w:val="04A0" w:firstRow="1" w:lastRow="0" w:firstColumn="1" w:lastColumn="0" w:noHBand="0" w:noVBand="1"/>
      </w:tblPr>
      <w:tblGrid>
        <w:gridCol w:w="2943"/>
        <w:gridCol w:w="2977"/>
      </w:tblGrid>
      <w:tr w:rsidR="005B08F4" w14:paraId="7B5D4B9D" w14:textId="77777777" w:rsidTr="005B08F4">
        <w:tc>
          <w:tcPr>
            <w:tcW w:w="2943" w:type="dxa"/>
          </w:tcPr>
          <w:p w14:paraId="78153C7A" w14:textId="77777777" w:rsidR="005B08F4" w:rsidRDefault="005B08F4" w:rsidP="005B08F4">
            <w:pPr>
              <w:rPr>
                <w:b/>
                <w:sz w:val="22"/>
              </w:rPr>
            </w:pPr>
            <w:r w:rsidRPr="005B08F4">
              <w:rPr>
                <w:b/>
                <w:sz w:val="22"/>
              </w:rPr>
              <w:t>Switch 1 Ports to VLAN</w:t>
            </w:r>
          </w:p>
          <w:p w14:paraId="61BE07B5" w14:textId="77777777" w:rsidR="005B08F4" w:rsidRPr="005B08F4" w:rsidRDefault="005B08F4" w:rsidP="005B08F4">
            <w:pPr>
              <w:rPr>
                <w:b/>
                <w:sz w:val="22"/>
              </w:rPr>
            </w:pPr>
          </w:p>
          <w:p w14:paraId="523AA077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 to 0/7  - VLAN 5</w:t>
            </w:r>
          </w:p>
          <w:p w14:paraId="2E2ADCC8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Fa0/8 to 0/14  - VLAN 6</w:t>
            </w:r>
          </w:p>
          <w:p w14:paraId="3D64BF8B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Fa0/15 to 0/20 - VLAN 7</w:t>
            </w:r>
          </w:p>
          <w:p w14:paraId="5D151DFF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Fa0/21 to 0/24  - VLAN 8</w:t>
            </w:r>
          </w:p>
        </w:tc>
        <w:tc>
          <w:tcPr>
            <w:tcW w:w="2977" w:type="dxa"/>
          </w:tcPr>
          <w:p w14:paraId="0E2CAC10" w14:textId="77777777" w:rsidR="005B08F4" w:rsidRDefault="005B08F4" w:rsidP="005B08F4">
            <w:pPr>
              <w:rPr>
                <w:b/>
                <w:sz w:val="22"/>
              </w:rPr>
            </w:pPr>
            <w:r w:rsidRPr="005B08F4">
              <w:rPr>
                <w:b/>
                <w:sz w:val="22"/>
              </w:rPr>
              <w:t>Switch 2 Ports to VLAN</w:t>
            </w:r>
          </w:p>
          <w:p w14:paraId="62D18EEB" w14:textId="77777777" w:rsidR="005B08F4" w:rsidRPr="005B08F4" w:rsidRDefault="005B08F4" w:rsidP="005B08F4">
            <w:pPr>
              <w:rPr>
                <w:b/>
                <w:sz w:val="22"/>
              </w:rPr>
            </w:pPr>
          </w:p>
          <w:p w14:paraId="1C64B48D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 to 0/7  - VLAN 5</w:t>
            </w:r>
          </w:p>
          <w:p w14:paraId="5E6F3D44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Fa0/8 to 0/14  - VLAN 6</w:t>
            </w:r>
          </w:p>
          <w:p w14:paraId="6C8E54CF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Fa0/15 to 0/20 - VLAN 7</w:t>
            </w:r>
          </w:p>
          <w:p w14:paraId="2B5873C0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Fa0/21 to 0/24  - VLAN 8</w:t>
            </w:r>
            <w:r w:rsidRPr="002C29F1">
              <w:rPr>
                <w:bCs/>
                <w:sz w:val="22"/>
              </w:rPr>
              <w:t>.</w:t>
            </w:r>
          </w:p>
        </w:tc>
      </w:tr>
    </w:tbl>
    <w:p w14:paraId="6814E710" w14:textId="4AA3A281" w:rsidR="00F057FC" w:rsidRDefault="00F057FC" w:rsidP="00755112">
      <w:pPr>
        <w:ind w:left="284"/>
        <w:rPr>
          <w:b/>
          <w:sz w:val="24"/>
          <w:u w:val="single"/>
        </w:rPr>
      </w:pPr>
    </w:p>
    <w:p w14:paraId="029E1332" w14:textId="4CC1B998" w:rsidR="00CB73A3" w:rsidRDefault="00CB73A3" w:rsidP="00755112">
      <w:pPr>
        <w:ind w:left="284"/>
        <w:rPr>
          <w:b/>
          <w:sz w:val="24"/>
          <w:u w:val="single"/>
        </w:rPr>
      </w:pPr>
    </w:p>
    <w:p w14:paraId="3EF9E5CB" w14:textId="13F173F7" w:rsidR="00CB73A3" w:rsidRDefault="00CB73A3" w:rsidP="00755112">
      <w:pPr>
        <w:ind w:left="284"/>
        <w:rPr>
          <w:b/>
          <w:sz w:val="24"/>
          <w:u w:val="single"/>
        </w:rPr>
      </w:pPr>
    </w:p>
    <w:p w14:paraId="30FA8EB1" w14:textId="1740EC7A" w:rsidR="00CB73A3" w:rsidRDefault="00CB73A3" w:rsidP="00755112">
      <w:pPr>
        <w:ind w:left="284"/>
        <w:rPr>
          <w:b/>
          <w:sz w:val="24"/>
          <w:u w:val="single"/>
        </w:rPr>
      </w:pPr>
    </w:p>
    <w:p w14:paraId="30BCC56F" w14:textId="54EF073E" w:rsidR="00CB73A3" w:rsidRDefault="00CB73A3" w:rsidP="00755112">
      <w:pPr>
        <w:ind w:left="284"/>
        <w:rPr>
          <w:b/>
          <w:sz w:val="24"/>
          <w:u w:val="single"/>
        </w:rPr>
      </w:pPr>
    </w:p>
    <w:p w14:paraId="70F5C025" w14:textId="1ED9377E" w:rsidR="00CB73A3" w:rsidRDefault="00CB73A3" w:rsidP="00755112">
      <w:pPr>
        <w:ind w:left="284"/>
        <w:rPr>
          <w:b/>
          <w:sz w:val="24"/>
          <w:u w:val="single"/>
        </w:rPr>
      </w:pPr>
    </w:p>
    <w:p w14:paraId="0E328D8E" w14:textId="446D3D94" w:rsidR="00CB73A3" w:rsidRDefault="00CB73A3" w:rsidP="00755112">
      <w:pPr>
        <w:ind w:left="284"/>
        <w:rPr>
          <w:b/>
          <w:sz w:val="24"/>
          <w:u w:val="single"/>
        </w:rPr>
      </w:pPr>
    </w:p>
    <w:p w14:paraId="2DE02B10" w14:textId="0BE0C58E" w:rsidR="00CB73A3" w:rsidRDefault="00CB73A3" w:rsidP="00755112">
      <w:pPr>
        <w:ind w:left="284"/>
        <w:rPr>
          <w:b/>
          <w:sz w:val="24"/>
          <w:u w:val="single"/>
        </w:rPr>
      </w:pPr>
    </w:p>
    <w:p w14:paraId="490789AA" w14:textId="4139179F" w:rsidR="00CB73A3" w:rsidRDefault="00CB73A3" w:rsidP="00755112">
      <w:pPr>
        <w:ind w:left="284"/>
        <w:rPr>
          <w:b/>
          <w:sz w:val="24"/>
          <w:u w:val="single"/>
        </w:rPr>
      </w:pPr>
    </w:p>
    <w:p w14:paraId="464C18EF" w14:textId="7065716C" w:rsidR="00CB73A3" w:rsidRDefault="00CB73A3" w:rsidP="00755112">
      <w:pPr>
        <w:ind w:left="284"/>
        <w:rPr>
          <w:b/>
          <w:sz w:val="24"/>
          <w:u w:val="single"/>
        </w:rPr>
      </w:pPr>
    </w:p>
    <w:p w14:paraId="7EBD2BF3" w14:textId="3A4C02E3" w:rsidR="00CB73A3" w:rsidRDefault="00CB73A3" w:rsidP="00755112">
      <w:pPr>
        <w:ind w:left="284"/>
        <w:rPr>
          <w:b/>
          <w:sz w:val="24"/>
          <w:u w:val="single"/>
        </w:rPr>
      </w:pPr>
    </w:p>
    <w:p w14:paraId="111790D0" w14:textId="501B46F1" w:rsidR="00CB73A3" w:rsidRDefault="00CB73A3" w:rsidP="00755112">
      <w:pPr>
        <w:ind w:left="284"/>
        <w:rPr>
          <w:b/>
          <w:sz w:val="24"/>
          <w:u w:val="single"/>
        </w:rPr>
      </w:pPr>
    </w:p>
    <w:p w14:paraId="417D5B0D" w14:textId="011AD0DA" w:rsidR="00CB73A3" w:rsidRDefault="00CB73A3" w:rsidP="00755112">
      <w:pPr>
        <w:ind w:left="284"/>
        <w:rPr>
          <w:b/>
          <w:sz w:val="24"/>
          <w:u w:val="single"/>
        </w:rPr>
      </w:pPr>
    </w:p>
    <w:p w14:paraId="7CCAE779" w14:textId="0F1F1A93" w:rsidR="00CB73A3" w:rsidRDefault="00CB73A3" w:rsidP="00755112">
      <w:pPr>
        <w:ind w:left="284"/>
        <w:rPr>
          <w:b/>
          <w:sz w:val="24"/>
          <w:u w:val="single"/>
        </w:rPr>
      </w:pPr>
    </w:p>
    <w:p w14:paraId="374B43F5" w14:textId="5D7ADD94" w:rsidR="00CB73A3" w:rsidRDefault="00CB73A3" w:rsidP="00755112">
      <w:pPr>
        <w:ind w:left="284"/>
        <w:rPr>
          <w:b/>
          <w:sz w:val="24"/>
          <w:u w:val="single"/>
        </w:rPr>
      </w:pPr>
    </w:p>
    <w:p w14:paraId="4D934CDC" w14:textId="26F86273" w:rsidR="00CB73A3" w:rsidRDefault="00CB73A3" w:rsidP="00755112">
      <w:pPr>
        <w:ind w:left="284"/>
        <w:rPr>
          <w:b/>
          <w:sz w:val="24"/>
          <w:u w:val="single"/>
        </w:rPr>
      </w:pPr>
    </w:p>
    <w:p w14:paraId="21E5970B" w14:textId="7FE03C7C" w:rsidR="00CB73A3" w:rsidRDefault="00CB73A3" w:rsidP="00755112">
      <w:pPr>
        <w:ind w:left="284"/>
        <w:rPr>
          <w:b/>
          <w:sz w:val="24"/>
          <w:u w:val="single"/>
        </w:rPr>
      </w:pPr>
    </w:p>
    <w:p w14:paraId="587D69CA" w14:textId="77777777" w:rsidR="00CB73A3" w:rsidRPr="00534C5B" w:rsidRDefault="00CB73A3" w:rsidP="00755112">
      <w:pPr>
        <w:ind w:left="284"/>
        <w:rPr>
          <w:b/>
          <w:sz w:val="24"/>
          <w:u w:val="single"/>
        </w:rPr>
      </w:pPr>
    </w:p>
    <w:p w14:paraId="342BECC3" w14:textId="77777777" w:rsidR="003114DE" w:rsidRPr="00534C5B" w:rsidRDefault="007B796B" w:rsidP="00755112">
      <w:pPr>
        <w:ind w:left="284"/>
        <w:rPr>
          <w:b/>
          <w:sz w:val="24"/>
          <w:u w:val="single"/>
        </w:rPr>
      </w:pPr>
      <w:r w:rsidRPr="00534C5B">
        <w:rPr>
          <w:b/>
          <w:sz w:val="24"/>
          <w:u w:val="single"/>
        </w:rPr>
        <w:t xml:space="preserve">Task 1: </w:t>
      </w:r>
      <w:r w:rsidR="00A21D1A" w:rsidRPr="00534C5B">
        <w:rPr>
          <w:b/>
          <w:sz w:val="24"/>
          <w:u w:val="single"/>
        </w:rPr>
        <w:t>IP addressing scheme</w:t>
      </w:r>
      <w:r w:rsidR="004B6A82" w:rsidRPr="00534C5B">
        <w:rPr>
          <w:b/>
          <w:sz w:val="24"/>
          <w:u w:val="single"/>
        </w:rPr>
        <w:t xml:space="preserve"> </w:t>
      </w:r>
      <w:r w:rsidR="00251786">
        <w:rPr>
          <w:b/>
          <w:sz w:val="24"/>
          <w:u w:val="single"/>
        </w:rPr>
        <w:t>(5 marks)</w:t>
      </w:r>
    </w:p>
    <w:p w14:paraId="1426C384" w14:textId="77777777" w:rsidR="00C40BC6" w:rsidRPr="00534C5B" w:rsidRDefault="00C40BC6" w:rsidP="00755112">
      <w:pPr>
        <w:ind w:left="284"/>
        <w:rPr>
          <w:b/>
          <w:sz w:val="24"/>
          <w:u w:val="single"/>
        </w:rPr>
      </w:pPr>
    </w:p>
    <w:tbl>
      <w:tblPr>
        <w:tblW w:w="879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10"/>
        <w:gridCol w:w="1134"/>
        <w:gridCol w:w="1985"/>
        <w:gridCol w:w="1701"/>
        <w:gridCol w:w="2768"/>
      </w:tblGrid>
      <w:tr w:rsidR="00C40BC6" w:rsidRPr="00534C5B" w14:paraId="10DCC03A" w14:textId="77777777" w:rsidTr="00BE3EEF">
        <w:trPr>
          <w:cantSplit/>
          <w:jc w:val="center"/>
        </w:trPr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E276E27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Device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9B9A7C8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Interface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26686CA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IP Address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4DB2C5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Subnet Mask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9D02309" w14:textId="77777777" w:rsidR="00C40BC6" w:rsidRPr="00534C5B" w:rsidRDefault="00FE4DB7" w:rsidP="00755112">
            <w:pPr>
              <w:pStyle w:val="TableHeading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IPv6 Address</w:t>
            </w:r>
          </w:p>
        </w:tc>
      </w:tr>
      <w:tr w:rsidR="007B0058" w:rsidRPr="00534C5B" w14:paraId="0471AF0C" w14:textId="77777777" w:rsidTr="007B0058">
        <w:trPr>
          <w:cantSplit/>
          <w:trHeight w:val="173"/>
          <w:jc w:val="center"/>
        </w:trPr>
        <w:tc>
          <w:tcPr>
            <w:tcW w:w="1210" w:type="dxa"/>
            <w:vMerge w:val="restart"/>
            <w:vAlign w:val="bottom"/>
          </w:tcPr>
          <w:p w14:paraId="7FC72E22" w14:textId="01CC9735" w:rsidR="007B0058" w:rsidRPr="007B0058" w:rsidRDefault="007B0058" w:rsidP="006E3ABB">
            <w:pPr>
              <w:pStyle w:val="TableText"/>
              <w:spacing w:line="720" w:lineRule="auto"/>
              <w:ind w:left="284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HQ</w:t>
            </w:r>
          </w:p>
        </w:tc>
        <w:tc>
          <w:tcPr>
            <w:tcW w:w="1134" w:type="dxa"/>
            <w:vMerge w:val="restart"/>
            <w:vAlign w:val="bottom"/>
          </w:tcPr>
          <w:p w14:paraId="1741CFFB" w14:textId="6259AE24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</w:t>
            </w:r>
            <w:r w:rsidRPr="00534C5B">
              <w:rPr>
                <w:rFonts w:ascii="Times New Roman" w:hAnsi="Times New Roman"/>
              </w:rPr>
              <w:t>0/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85" w:type="dxa"/>
            <w:vMerge w:val="restart"/>
            <w:vAlign w:val="bottom"/>
          </w:tcPr>
          <w:p w14:paraId="52D48CF3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3F302C08" w14:textId="52332BF3" w:rsidR="007B0058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255.255.255.248</w:t>
            </w:r>
          </w:p>
        </w:tc>
        <w:tc>
          <w:tcPr>
            <w:tcW w:w="2768" w:type="dxa"/>
            <w:vAlign w:val="bottom"/>
          </w:tcPr>
          <w:p w14:paraId="3615FC02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B33369B" w14:textId="77777777" w:rsidTr="00BE3EEF">
        <w:trPr>
          <w:cantSplit/>
          <w:trHeight w:val="172"/>
          <w:jc w:val="center"/>
        </w:trPr>
        <w:tc>
          <w:tcPr>
            <w:tcW w:w="1210" w:type="dxa"/>
            <w:vMerge/>
            <w:vAlign w:val="bottom"/>
          </w:tcPr>
          <w:p w14:paraId="5B4E2E43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61519F1F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13525FD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5A33DDC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2CFDBE2" w14:textId="0F81DD20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34890139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8551C6E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14305CD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1E6746E8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B17E3BB" w14:textId="7190C358" w:rsidR="007B0058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255.255.255.252</w:t>
            </w:r>
          </w:p>
        </w:tc>
        <w:tc>
          <w:tcPr>
            <w:tcW w:w="2768" w:type="dxa"/>
            <w:vAlign w:val="bottom"/>
          </w:tcPr>
          <w:p w14:paraId="5E8878A3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9A8770B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0700B2CA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0D7A302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2B95635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1D10AB64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8BEA4E" w14:textId="77777777" w:rsidR="007B0058" w:rsidRPr="00534C5B" w:rsidRDefault="007B0058" w:rsidP="00E03E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72283F06" w14:textId="77777777" w:rsidTr="007B0058">
        <w:trPr>
          <w:cantSplit/>
          <w:trHeight w:val="173"/>
          <w:jc w:val="center"/>
        </w:trPr>
        <w:tc>
          <w:tcPr>
            <w:tcW w:w="1210" w:type="dxa"/>
            <w:vMerge/>
            <w:vAlign w:val="bottom"/>
          </w:tcPr>
          <w:p w14:paraId="45269323" w14:textId="77777777" w:rsidR="007B0058" w:rsidRPr="00534C5B" w:rsidRDefault="007B0058" w:rsidP="007B0058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73E78459" w14:textId="13C6BC8A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13CD33FC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42500285" w14:textId="70F18ED7" w:rsidR="007B0058" w:rsidRPr="00534C5B" w:rsidRDefault="000F23D3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255.255.255.252</w:t>
            </w:r>
          </w:p>
        </w:tc>
        <w:tc>
          <w:tcPr>
            <w:tcW w:w="2768" w:type="dxa"/>
            <w:vAlign w:val="bottom"/>
          </w:tcPr>
          <w:p w14:paraId="127D7618" w14:textId="77777777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70EFA70E" w14:textId="77777777" w:rsidTr="00BE3EEF">
        <w:trPr>
          <w:cantSplit/>
          <w:trHeight w:val="172"/>
          <w:jc w:val="center"/>
        </w:trPr>
        <w:tc>
          <w:tcPr>
            <w:tcW w:w="1210" w:type="dxa"/>
            <w:vMerge/>
            <w:vAlign w:val="bottom"/>
          </w:tcPr>
          <w:p w14:paraId="085BDBD9" w14:textId="77777777" w:rsidR="007B0058" w:rsidRPr="00534C5B" w:rsidRDefault="007B0058" w:rsidP="007B0058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70DD0D3" w14:textId="77777777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781102F2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3FAAE504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A20A1E6" w14:textId="1EE6F1BA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31B3751F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FA3482C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56149182" w14:textId="60FC8533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</w:t>
            </w:r>
          </w:p>
        </w:tc>
        <w:tc>
          <w:tcPr>
            <w:tcW w:w="1985" w:type="dxa"/>
            <w:vAlign w:val="bottom"/>
          </w:tcPr>
          <w:p w14:paraId="6E1F0AAE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7E9A8FA" w14:textId="0C5B9301" w:rsidR="007B0058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255.255.255.255</w:t>
            </w:r>
          </w:p>
        </w:tc>
        <w:tc>
          <w:tcPr>
            <w:tcW w:w="2768" w:type="dxa"/>
            <w:vAlign w:val="bottom"/>
          </w:tcPr>
          <w:p w14:paraId="1A044ABA" w14:textId="77777777" w:rsidR="007B0058" w:rsidRDefault="007B0058" w:rsidP="00E03E9B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69B57CF4" w14:textId="77777777" w:rsidTr="00E03E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EEBD07D" w14:textId="5E02DAA9" w:rsidR="007B0058" w:rsidRPr="007B0058" w:rsidRDefault="007B0058" w:rsidP="006E3ABB">
            <w:pPr>
              <w:pStyle w:val="TableText"/>
              <w:spacing w:line="720" w:lineRule="auto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Branch 1</w:t>
            </w:r>
          </w:p>
        </w:tc>
        <w:tc>
          <w:tcPr>
            <w:tcW w:w="1134" w:type="dxa"/>
            <w:vMerge w:val="restart"/>
            <w:vAlign w:val="bottom"/>
          </w:tcPr>
          <w:p w14:paraId="17AA300B" w14:textId="6F746059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7701C74C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1A479C62" w14:textId="20AABA3A" w:rsidR="007B0058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255.255.255.252</w:t>
            </w:r>
          </w:p>
        </w:tc>
        <w:tc>
          <w:tcPr>
            <w:tcW w:w="2768" w:type="dxa"/>
            <w:vAlign w:val="bottom"/>
          </w:tcPr>
          <w:p w14:paraId="4847132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F58700A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72877DAC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52ED11F0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BD6181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F67773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F551D79" w14:textId="77777777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571A0AB1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DF1EB88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4E59200" w14:textId="63075F89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Lo2</w:t>
            </w:r>
          </w:p>
        </w:tc>
        <w:tc>
          <w:tcPr>
            <w:tcW w:w="1985" w:type="dxa"/>
            <w:vAlign w:val="bottom"/>
          </w:tcPr>
          <w:p w14:paraId="561F02C9" w14:textId="2C76C37B" w:rsidR="007B0058" w:rsidRPr="00534C5B" w:rsidRDefault="0047296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192.168.2.0</w:t>
            </w:r>
          </w:p>
        </w:tc>
        <w:tc>
          <w:tcPr>
            <w:tcW w:w="1701" w:type="dxa"/>
            <w:vAlign w:val="bottom"/>
          </w:tcPr>
          <w:p w14:paraId="7EBAAB5D" w14:textId="0A51DA63" w:rsidR="007B0058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192</w:t>
            </w:r>
          </w:p>
        </w:tc>
        <w:tc>
          <w:tcPr>
            <w:tcW w:w="2768" w:type="dxa"/>
            <w:vAlign w:val="bottom"/>
          </w:tcPr>
          <w:p w14:paraId="5A4D0086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6A00EE55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CBD7D41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3C7B0E2A" w14:textId="25BC1A41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Lo3</w:t>
            </w:r>
          </w:p>
        </w:tc>
        <w:tc>
          <w:tcPr>
            <w:tcW w:w="1985" w:type="dxa"/>
            <w:vAlign w:val="bottom"/>
          </w:tcPr>
          <w:p w14:paraId="57DB3C4B" w14:textId="21256D42" w:rsidR="007B0058" w:rsidRPr="00534C5B" w:rsidRDefault="0047296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192.168.2.64</w:t>
            </w:r>
          </w:p>
        </w:tc>
        <w:tc>
          <w:tcPr>
            <w:tcW w:w="1701" w:type="dxa"/>
            <w:vAlign w:val="bottom"/>
          </w:tcPr>
          <w:p w14:paraId="10A4FDB0" w14:textId="38D6A61F" w:rsidR="007B0058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.224</w:t>
            </w:r>
          </w:p>
        </w:tc>
        <w:tc>
          <w:tcPr>
            <w:tcW w:w="2768" w:type="dxa"/>
            <w:vAlign w:val="bottom"/>
          </w:tcPr>
          <w:p w14:paraId="24A506C1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46374222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AD0CF90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7B7B30F" w14:textId="3565FA21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Lo4</w:t>
            </w:r>
          </w:p>
        </w:tc>
        <w:tc>
          <w:tcPr>
            <w:tcW w:w="1985" w:type="dxa"/>
            <w:vAlign w:val="bottom"/>
          </w:tcPr>
          <w:p w14:paraId="0D5D2816" w14:textId="0603738F" w:rsidR="007B0058" w:rsidRPr="00534C5B" w:rsidRDefault="0047296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192.168.2.96</w:t>
            </w:r>
          </w:p>
        </w:tc>
        <w:tc>
          <w:tcPr>
            <w:tcW w:w="1701" w:type="dxa"/>
            <w:vAlign w:val="bottom"/>
          </w:tcPr>
          <w:p w14:paraId="49D77B1B" w14:textId="271A8B31" w:rsidR="007B0058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.240</w:t>
            </w:r>
          </w:p>
        </w:tc>
        <w:tc>
          <w:tcPr>
            <w:tcW w:w="2768" w:type="dxa"/>
            <w:vAlign w:val="bottom"/>
          </w:tcPr>
          <w:p w14:paraId="6A9A8D9A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37EB9533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0ECF1B9C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3A62D955" w14:textId="4F3E2A04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Lo5</w:t>
            </w:r>
          </w:p>
        </w:tc>
        <w:tc>
          <w:tcPr>
            <w:tcW w:w="1985" w:type="dxa"/>
            <w:vMerge w:val="restart"/>
            <w:vAlign w:val="bottom"/>
          </w:tcPr>
          <w:p w14:paraId="7D386B6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87DC408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BD650EF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374FF57D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3C79E17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7C08CD04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78AE0B8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47FD74F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17DEF3E" w14:textId="68E42108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25E7FC78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1899FB1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67C016A0" w14:textId="1945631E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L06</w:t>
            </w:r>
          </w:p>
        </w:tc>
        <w:tc>
          <w:tcPr>
            <w:tcW w:w="1985" w:type="dxa"/>
            <w:vMerge w:val="restart"/>
            <w:vAlign w:val="bottom"/>
          </w:tcPr>
          <w:p w14:paraId="4F30E35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218EA467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845B97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52ADD0A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4FCD47F5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114E5CF8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06515D34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7A7155D3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8F679DC" w14:textId="77777777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087FF8" w:rsidRPr="00534C5B" w14:paraId="66532B63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352CB76E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F85B6E1" w14:textId="44AD085A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Gi0/0</w:t>
            </w:r>
          </w:p>
        </w:tc>
        <w:tc>
          <w:tcPr>
            <w:tcW w:w="1985" w:type="dxa"/>
            <w:vAlign w:val="bottom"/>
          </w:tcPr>
          <w:p w14:paraId="17C586E5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0FD4B8AA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EBD1172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524937DE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4FCF8267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6CA7671" w14:textId="735A6013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002EC2C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CF29A65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219C938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643BCD0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28565EBE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47D69CE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2A50C1F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2D775E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649472A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154BA5DF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5D949C81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2944E92A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53B1C41A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65BCFD19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E469841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3C0CAED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1707CB4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236CC05C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1E1C616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41D0F63F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8839C37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150ABE54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712A677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2CF2C8D" w14:textId="4FD1F4E6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60ECD03F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FDF57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4BF2C13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196A98EE" w14:textId="77777777" w:rsidTr="00393F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83465CB" w14:textId="13EC899C" w:rsidR="002B7FB4" w:rsidRPr="007B0058" w:rsidRDefault="002B7FB4" w:rsidP="006E3ABB">
            <w:pPr>
              <w:pStyle w:val="TableText"/>
              <w:spacing w:line="720" w:lineRule="auto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Branch 2</w:t>
            </w:r>
          </w:p>
        </w:tc>
        <w:tc>
          <w:tcPr>
            <w:tcW w:w="1134" w:type="dxa"/>
            <w:vMerge w:val="restart"/>
            <w:vAlign w:val="bottom"/>
          </w:tcPr>
          <w:p w14:paraId="6D320F4F" w14:textId="336E231C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34823F7D" w14:textId="77512D35" w:rsidR="002B7FB4" w:rsidRPr="00534C5B" w:rsidRDefault="00224312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10.10.10.1</w:t>
            </w:r>
          </w:p>
        </w:tc>
        <w:tc>
          <w:tcPr>
            <w:tcW w:w="1701" w:type="dxa"/>
            <w:vMerge w:val="restart"/>
            <w:vAlign w:val="bottom"/>
          </w:tcPr>
          <w:p w14:paraId="03CA6692" w14:textId="19707F6E" w:rsidR="002B7FB4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255.255.255.252</w:t>
            </w:r>
          </w:p>
        </w:tc>
        <w:tc>
          <w:tcPr>
            <w:tcW w:w="2768" w:type="dxa"/>
            <w:vAlign w:val="bottom"/>
          </w:tcPr>
          <w:p w14:paraId="06CD9F72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3E728C63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2979A500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3ABBAFDE" w14:textId="77777777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4D569A56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E6BA20C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23460CD" w14:textId="77777777" w:rsidR="002B7FB4" w:rsidRPr="00534C5B" w:rsidRDefault="002B7FB4" w:rsidP="00393F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2B7FB4" w:rsidRPr="00534C5B" w14:paraId="35A947AE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4B808BBB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D7D4FA4" w14:textId="5BD0559A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Lo11</w:t>
            </w:r>
          </w:p>
        </w:tc>
        <w:tc>
          <w:tcPr>
            <w:tcW w:w="1985" w:type="dxa"/>
            <w:vAlign w:val="bottom"/>
          </w:tcPr>
          <w:p w14:paraId="6B64FDB9" w14:textId="746EB232" w:rsidR="002B7FB4" w:rsidRPr="00534C5B" w:rsidRDefault="00224312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11.11.11.1</w:t>
            </w:r>
          </w:p>
        </w:tc>
        <w:tc>
          <w:tcPr>
            <w:tcW w:w="1701" w:type="dxa"/>
            <w:vAlign w:val="bottom"/>
          </w:tcPr>
          <w:p w14:paraId="1C66966C" w14:textId="069462FE" w:rsidR="002B7FB4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.0</w:t>
            </w:r>
          </w:p>
        </w:tc>
        <w:tc>
          <w:tcPr>
            <w:tcW w:w="2768" w:type="dxa"/>
            <w:vAlign w:val="bottom"/>
          </w:tcPr>
          <w:p w14:paraId="26A57C96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22208DBB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3A2FB91A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53DCDA95" w14:textId="3F373E86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Lo12</w:t>
            </w:r>
          </w:p>
        </w:tc>
        <w:tc>
          <w:tcPr>
            <w:tcW w:w="1985" w:type="dxa"/>
            <w:vAlign w:val="bottom"/>
          </w:tcPr>
          <w:p w14:paraId="5ABA728D" w14:textId="434A3BE8" w:rsidR="002B7FB4" w:rsidRPr="00534C5B" w:rsidRDefault="00224312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12.12.12.1</w:t>
            </w:r>
          </w:p>
        </w:tc>
        <w:tc>
          <w:tcPr>
            <w:tcW w:w="1701" w:type="dxa"/>
            <w:vAlign w:val="bottom"/>
          </w:tcPr>
          <w:p w14:paraId="3DC95EB1" w14:textId="0BA02072" w:rsidR="002B7FB4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.0</w:t>
            </w:r>
          </w:p>
        </w:tc>
        <w:tc>
          <w:tcPr>
            <w:tcW w:w="2768" w:type="dxa"/>
            <w:vAlign w:val="bottom"/>
          </w:tcPr>
          <w:p w14:paraId="71429379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32B086AC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55EA13AD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001BE66" w14:textId="53FC0966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Lo13</w:t>
            </w:r>
          </w:p>
        </w:tc>
        <w:tc>
          <w:tcPr>
            <w:tcW w:w="1985" w:type="dxa"/>
            <w:vAlign w:val="bottom"/>
          </w:tcPr>
          <w:p w14:paraId="2DF20DC5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A0719AE" w14:textId="18D86DE9" w:rsidR="002B7FB4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.0</w:t>
            </w:r>
          </w:p>
        </w:tc>
        <w:tc>
          <w:tcPr>
            <w:tcW w:w="2768" w:type="dxa"/>
            <w:vAlign w:val="bottom"/>
          </w:tcPr>
          <w:p w14:paraId="3D70FD41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1B6C2065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392B4914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4C9F60E0" w14:textId="6276CDBD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Lo6</w:t>
            </w:r>
          </w:p>
        </w:tc>
        <w:tc>
          <w:tcPr>
            <w:tcW w:w="1985" w:type="dxa"/>
            <w:vAlign w:val="bottom"/>
          </w:tcPr>
          <w:p w14:paraId="19545EB3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54C1AD07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517C1A2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4705374C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7DCBB718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B3C04A4" w14:textId="3C9A979B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Lo7</w:t>
            </w:r>
          </w:p>
        </w:tc>
        <w:tc>
          <w:tcPr>
            <w:tcW w:w="1985" w:type="dxa"/>
            <w:vAlign w:val="bottom"/>
          </w:tcPr>
          <w:p w14:paraId="188AB0DE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BAFEB59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6E47FBC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595B29" w:rsidRPr="00534C5B" w14:paraId="67C86223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1E23938B" w14:textId="77777777" w:rsidR="00595B29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S1</w:t>
            </w:r>
          </w:p>
        </w:tc>
        <w:tc>
          <w:tcPr>
            <w:tcW w:w="1134" w:type="dxa"/>
            <w:vAlign w:val="bottom"/>
          </w:tcPr>
          <w:p w14:paraId="55DFEE99" w14:textId="36C069EF" w:rsidR="00595B29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</w:t>
            </w:r>
            <w:r w:rsidR="006624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vAlign w:val="bottom"/>
          </w:tcPr>
          <w:p w14:paraId="0AD138C7" w14:textId="7B530BF4" w:rsidR="00595B29" w:rsidRPr="00534C5B" w:rsidRDefault="00224312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192.168.9.1</w:t>
            </w:r>
          </w:p>
        </w:tc>
        <w:tc>
          <w:tcPr>
            <w:tcW w:w="1701" w:type="dxa"/>
            <w:vAlign w:val="bottom"/>
          </w:tcPr>
          <w:p w14:paraId="177BF1ED" w14:textId="2C8C737F" w:rsidR="00595B29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.224</w:t>
            </w:r>
          </w:p>
        </w:tc>
        <w:tc>
          <w:tcPr>
            <w:tcW w:w="2768" w:type="dxa"/>
            <w:vAlign w:val="bottom"/>
          </w:tcPr>
          <w:p w14:paraId="08FCDD74" w14:textId="77777777" w:rsidR="00595B29" w:rsidRPr="00534C5B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B57562" w:rsidRPr="00534C5B" w14:paraId="4429ECEF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0D69BEFF" w14:textId="77777777" w:rsidR="00B57562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S2</w:t>
            </w:r>
          </w:p>
        </w:tc>
        <w:tc>
          <w:tcPr>
            <w:tcW w:w="1134" w:type="dxa"/>
            <w:vAlign w:val="bottom"/>
          </w:tcPr>
          <w:p w14:paraId="2CD0EDCB" w14:textId="14F29217" w:rsidR="00B57562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</w:t>
            </w:r>
            <w:r w:rsidR="006624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vAlign w:val="bottom"/>
          </w:tcPr>
          <w:p w14:paraId="663F3E37" w14:textId="71ED4A88" w:rsidR="00B57562" w:rsidRPr="00534C5B" w:rsidRDefault="00224312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192.168.9.2</w:t>
            </w:r>
          </w:p>
        </w:tc>
        <w:tc>
          <w:tcPr>
            <w:tcW w:w="1701" w:type="dxa"/>
            <w:vAlign w:val="bottom"/>
          </w:tcPr>
          <w:p w14:paraId="2342AA09" w14:textId="465F62A6" w:rsidR="00B57562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</w:t>
            </w:r>
            <w:r>
              <w:rPr>
                <w:rFonts w:ascii="Times New Roman" w:hAnsi="Times New Roman"/>
              </w:rPr>
              <w:t>.224</w:t>
            </w:r>
          </w:p>
        </w:tc>
        <w:tc>
          <w:tcPr>
            <w:tcW w:w="2768" w:type="dxa"/>
            <w:vAlign w:val="bottom"/>
          </w:tcPr>
          <w:p w14:paraId="4F81DDE1" w14:textId="77777777" w:rsidR="00B57562" w:rsidRPr="00534C5B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1F41869E" w14:textId="77777777" w:rsidTr="003541C0">
        <w:trPr>
          <w:cantSplit/>
          <w:trHeight w:val="290"/>
          <w:jc w:val="center"/>
        </w:trPr>
        <w:tc>
          <w:tcPr>
            <w:tcW w:w="1210" w:type="dxa"/>
            <w:vMerge w:val="restart"/>
            <w:vAlign w:val="bottom"/>
          </w:tcPr>
          <w:p w14:paraId="177371C1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Internet Server</w:t>
            </w:r>
          </w:p>
        </w:tc>
        <w:tc>
          <w:tcPr>
            <w:tcW w:w="1134" w:type="dxa"/>
            <w:vMerge w:val="restart"/>
            <w:vAlign w:val="bottom"/>
          </w:tcPr>
          <w:p w14:paraId="42DFC64A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vAlign w:val="bottom"/>
          </w:tcPr>
          <w:p w14:paraId="1DC6E22C" w14:textId="5F23B721" w:rsidR="003541C0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209.165.200.30</w:t>
            </w:r>
          </w:p>
        </w:tc>
        <w:tc>
          <w:tcPr>
            <w:tcW w:w="1701" w:type="dxa"/>
            <w:vMerge w:val="restart"/>
            <w:vAlign w:val="bottom"/>
          </w:tcPr>
          <w:p w14:paraId="71DF6AED" w14:textId="12E17BED" w:rsidR="003541C0" w:rsidRPr="00534C5B" w:rsidRDefault="000F23D3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255.255.255.248</w:t>
            </w:r>
          </w:p>
        </w:tc>
        <w:tc>
          <w:tcPr>
            <w:tcW w:w="2768" w:type="dxa"/>
            <w:vAlign w:val="bottom"/>
          </w:tcPr>
          <w:p w14:paraId="2316081A" w14:textId="77777777" w:rsidR="003541C0" w:rsidRPr="00534C5B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06C04AE8" w14:textId="77777777" w:rsidTr="00BE3EEF">
        <w:trPr>
          <w:cantSplit/>
          <w:trHeight w:val="290"/>
          <w:jc w:val="center"/>
        </w:trPr>
        <w:tc>
          <w:tcPr>
            <w:tcW w:w="1210" w:type="dxa"/>
            <w:vMerge/>
            <w:vAlign w:val="bottom"/>
          </w:tcPr>
          <w:p w14:paraId="2FD62594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56C71DC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C58EF9E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2AED736A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2717C73" w14:textId="77777777" w:rsidR="003541C0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</w:tbl>
    <w:p w14:paraId="1A0654F7" w14:textId="77777777" w:rsidR="00433C30" w:rsidRPr="00534C5B" w:rsidRDefault="00433C30" w:rsidP="00755112">
      <w:pPr>
        <w:ind w:left="284"/>
        <w:rPr>
          <w:sz w:val="24"/>
        </w:rPr>
      </w:pPr>
    </w:p>
    <w:p w14:paraId="7FF6416C" w14:textId="77777777" w:rsidR="009220F2" w:rsidRPr="00534C5B" w:rsidRDefault="0059571B" w:rsidP="00755112">
      <w:pPr>
        <w:ind w:left="284"/>
      </w:pPr>
      <w:r w:rsidRPr="00534C5B">
        <w:tab/>
      </w:r>
    </w:p>
    <w:p w14:paraId="2538C732" w14:textId="77777777" w:rsidR="00FF3071" w:rsidRPr="00534C5B" w:rsidRDefault="00FF3071" w:rsidP="00755112">
      <w:pPr>
        <w:ind w:left="284"/>
      </w:pPr>
    </w:p>
    <w:p w14:paraId="0E3E7F7E" w14:textId="77777777" w:rsidR="00B26CEF" w:rsidRPr="00251786" w:rsidRDefault="00B3417F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2</w:t>
      </w:r>
      <w:r w:rsidRPr="00251786">
        <w:rPr>
          <w:b/>
          <w:sz w:val="24"/>
          <w:u w:val="single"/>
        </w:rPr>
        <w:t xml:space="preserve">: </w:t>
      </w:r>
      <w:r w:rsidR="00A868FF" w:rsidRPr="00251786">
        <w:rPr>
          <w:b/>
          <w:sz w:val="24"/>
          <w:u w:val="single"/>
        </w:rPr>
        <w:t>Network Connection</w:t>
      </w:r>
      <w:r w:rsidR="00524E74"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5</w:t>
      </w:r>
      <w:r w:rsidR="00170256" w:rsidRPr="00251786">
        <w:rPr>
          <w:b/>
          <w:sz w:val="24"/>
          <w:u w:val="single"/>
        </w:rPr>
        <w:t xml:space="preserve"> </w:t>
      </w:r>
      <w:r w:rsidR="00F74F12" w:rsidRPr="00251786">
        <w:rPr>
          <w:b/>
          <w:sz w:val="24"/>
          <w:u w:val="single"/>
        </w:rPr>
        <w:t>M</w:t>
      </w:r>
      <w:r w:rsidR="00524E74" w:rsidRPr="00251786">
        <w:rPr>
          <w:b/>
          <w:sz w:val="24"/>
          <w:u w:val="single"/>
        </w:rPr>
        <w:t>arks)</w:t>
      </w:r>
    </w:p>
    <w:p w14:paraId="0EADAC57" w14:textId="77777777" w:rsidR="00FF3071" w:rsidRPr="00251786" w:rsidRDefault="00C05104" w:rsidP="00755112">
      <w:pPr>
        <w:ind w:left="284"/>
        <w:rPr>
          <w:sz w:val="22"/>
        </w:rPr>
      </w:pPr>
      <w:r w:rsidRPr="00251786">
        <w:rPr>
          <w:sz w:val="22"/>
        </w:rPr>
        <w:tab/>
      </w:r>
    </w:p>
    <w:p w14:paraId="37B9357C" w14:textId="03CC79D2" w:rsidR="00C05104" w:rsidRPr="00251786" w:rsidRDefault="001D084E" w:rsidP="00755112">
      <w:pPr>
        <w:ind w:left="284"/>
        <w:rPr>
          <w:b/>
          <w:sz w:val="24"/>
        </w:rPr>
      </w:pPr>
      <w:r>
        <w:rPr>
          <w:sz w:val="24"/>
        </w:rPr>
        <w:t xml:space="preserve">Using Packet Tracer software create the topology shown above and complete all task below. </w:t>
      </w:r>
    </w:p>
    <w:p w14:paraId="5745B282" w14:textId="77777777" w:rsidR="00C05104" w:rsidRPr="00251786" w:rsidRDefault="00C05104" w:rsidP="00755112">
      <w:pPr>
        <w:ind w:left="284"/>
        <w:rPr>
          <w:b/>
          <w:sz w:val="24"/>
        </w:rPr>
      </w:pPr>
    </w:p>
    <w:p w14:paraId="27DE049D" w14:textId="77777777" w:rsidR="00FF3071" w:rsidRPr="00251786" w:rsidRDefault="00FF3071" w:rsidP="00755112">
      <w:pPr>
        <w:ind w:left="284"/>
        <w:rPr>
          <w:sz w:val="24"/>
        </w:rPr>
      </w:pPr>
    </w:p>
    <w:p w14:paraId="0B63B748" w14:textId="77777777" w:rsidR="00B70122" w:rsidRPr="00251786" w:rsidRDefault="00B70122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3</w:t>
      </w:r>
      <w:r w:rsidRPr="00251786">
        <w:rPr>
          <w:b/>
          <w:sz w:val="24"/>
          <w:u w:val="single"/>
        </w:rPr>
        <w:t xml:space="preserve">: Configure </w:t>
      </w:r>
      <w:r w:rsidR="00AE2ACC" w:rsidRPr="00251786">
        <w:rPr>
          <w:b/>
          <w:sz w:val="24"/>
          <w:u w:val="single"/>
        </w:rPr>
        <w:t xml:space="preserve">the </w:t>
      </w:r>
      <w:r w:rsidR="004D7A2A" w:rsidRPr="00251786">
        <w:rPr>
          <w:b/>
          <w:sz w:val="24"/>
          <w:u w:val="single"/>
        </w:rPr>
        <w:t>basic configuration</w:t>
      </w:r>
      <w:r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1</w:t>
      </w:r>
      <w:r w:rsidR="003E77CC" w:rsidRPr="00251786">
        <w:rPr>
          <w:b/>
          <w:sz w:val="24"/>
          <w:u w:val="single"/>
        </w:rPr>
        <w:t>0</w:t>
      </w:r>
      <w:r w:rsidRPr="00251786">
        <w:rPr>
          <w:b/>
          <w:sz w:val="24"/>
          <w:u w:val="single"/>
        </w:rPr>
        <w:t xml:space="preserve"> Marks)</w:t>
      </w:r>
    </w:p>
    <w:p w14:paraId="0B7AFA22" w14:textId="77777777" w:rsidR="007E7252" w:rsidRPr="00251786" w:rsidRDefault="007E7252" w:rsidP="00755112">
      <w:pPr>
        <w:ind w:left="284"/>
        <w:rPr>
          <w:b/>
          <w:sz w:val="24"/>
          <w:u w:val="single"/>
        </w:rPr>
      </w:pPr>
    </w:p>
    <w:p w14:paraId="07DAADF1" w14:textId="77777777" w:rsidR="00B70122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Configure all devices with hostname</w:t>
      </w:r>
    </w:p>
    <w:p w14:paraId="6B4FA3E1" w14:textId="77777777" w:rsidR="004D7A2A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Disable DNS lookup</w:t>
      </w:r>
      <w:r w:rsidR="00251786" w:rsidRPr="00251786">
        <w:rPr>
          <w:sz w:val="24"/>
        </w:rPr>
        <w:t xml:space="preserve"> </w:t>
      </w:r>
    </w:p>
    <w:p w14:paraId="694EEAD1" w14:textId="77777777" w:rsid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 w:rsidRPr="00251786">
        <w:rPr>
          <w:sz w:val="24"/>
        </w:rPr>
        <w:t>Configure all devices with interfaces as shown in the topology</w:t>
      </w:r>
      <w:r w:rsidRPr="00251786">
        <w:rPr>
          <w:sz w:val="22"/>
        </w:rPr>
        <w:t xml:space="preserve">. </w:t>
      </w:r>
    </w:p>
    <w:p w14:paraId="13934C57" w14:textId="77777777" w:rsidR="00251786" w:rsidRP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>
        <w:rPr>
          <w:sz w:val="22"/>
        </w:rPr>
        <w:t xml:space="preserve">Configure Internet PC with IPv4 and IPv6 address. </w:t>
      </w:r>
    </w:p>
    <w:p w14:paraId="14E4551D" w14:textId="77777777" w:rsidR="000B5644" w:rsidRPr="00534C5B" w:rsidRDefault="000B5644" w:rsidP="00755112">
      <w:pPr>
        <w:pStyle w:val="ListParagraph"/>
        <w:keepNext/>
        <w:numPr>
          <w:ilvl w:val="0"/>
          <w:numId w:val="9"/>
        </w:numPr>
        <w:spacing w:before="240" w:after="60" w:line="276" w:lineRule="auto"/>
        <w:ind w:left="284" w:firstLine="0"/>
        <w:contextualSpacing w:val="0"/>
        <w:outlineLvl w:val="0"/>
        <w:rPr>
          <w:rFonts w:eastAsia="Calibri"/>
          <w:b/>
          <w:vanish/>
          <w:sz w:val="28"/>
          <w:szCs w:val="22"/>
          <w:lang w:val="en-US" w:eastAsia="en-US"/>
        </w:rPr>
      </w:pPr>
    </w:p>
    <w:p w14:paraId="16A1F328" w14:textId="77777777" w:rsidR="00FF3071" w:rsidRDefault="00FF3071" w:rsidP="00755112">
      <w:pPr>
        <w:ind w:left="284"/>
        <w:rPr>
          <w:bCs/>
          <w:sz w:val="22"/>
        </w:rPr>
      </w:pPr>
    </w:p>
    <w:p w14:paraId="5DFA1328" w14:textId="77777777" w:rsidR="00774035" w:rsidRDefault="00774035" w:rsidP="00755112">
      <w:pPr>
        <w:ind w:left="284"/>
        <w:rPr>
          <w:bCs/>
          <w:sz w:val="22"/>
        </w:rPr>
      </w:pPr>
    </w:p>
    <w:p w14:paraId="656A2A34" w14:textId="77777777" w:rsidR="004A2003" w:rsidRDefault="004A2003" w:rsidP="004A2003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>
        <w:rPr>
          <w:b/>
          <w:bCs/>
          <w:sz w:val="22"/>
          <w:u w:val="single"/>
        </w:rPr>
        <w:t>4</w:t>
      </w:r>
      <w:r w:rsidRPr="00534C5B">
        <w:rPr>
          <w:b/>
          <w:bCs/>
          <w:sz w:val="22"/>
          <w:u w:val="single"/>
        </w:rPr>
        <w:t xml:space="preserve">: Configure </w:t>
      </w:r>
      <w:r w:rsidR="003C3DC4">
        <w:rPr>
          <w:b/>
          <w:bCs/>
          <w:sz w:val="22"/>
          <w:u w:val="single"/>
        </w:rPr>
        <w:t>Routers and Switches</w:t>
      </w:r>
      <w:r w:rsidRPr="00534C5B">
        <w:rPr>
          <w:b/>
          <w:bCs/>
          <w:sz w:val="22"/>
          <w:u w:val="single"/>
        </w:rPr>
        <w:t xml:space="preserve"> (</w:t>
      </w:r>
      <w:r w:rsidR="003C3DC4">
        <w:rPr>
          <w:b/>
          <w:bCs/>
          <w:sz w:val="22"/>
          <w:u w:val="single"/>
        </w:rPr>
        <w:t>6</w:t>
      </w:r>
      <w:r w:rsidRPr="00534C5B">
        <w:rPr>
          <w:b/>
          <w:bCs/>
          <w:sz w:val="22"/>
          <w:u w:val="single"/>
        </w:rPr>
        <w:t>5 marks)</w:t>
      </w:r>
    </w:p>
    <w:p w14:paraId="34E1EF59" w14:textId="77777777" w:rsidR="005C7E99" w:rsidRPr="00534C5B" w:rsidRDefault="005C7E99" w:rsidP="004A2003">
      <w:pPr>
        <w:ind w:left="284"/>
        <w:rPr>
          <w:b/>
          <w:bCs/>
          <w:sz w:val="22"/>
          <w:u w:val="single"/>
        </w:rPr>
      </w:pPr>
    </w:p>
    <w:p w14:paraId="5AA7F6BB" w14:textId="77777777" w:rsidR="00E8764E" w:rsidRDefault="00E8764E" w:rsidP="00755112">
      <w:pPr>
        <w:ind w:left="284"/>
        <w:rPr>
          <w:bCs/>
          <w:sz w:val="22"/>
        </w:rPr>
      </w:pPr>
      <w:r w:rsidRPr="00E8764E">
        <w:rPr>
          <w:bCs/>
          <w:sz w:val="22"/>
        </w:rPr>
        <w:t xml:space="preserve">1. </w:t>
      </w:r>
      <w:r>
        <w:rPr>
          <w:bCs/>
          <w:sz w:val="22"/>
        </w:rPr>
        <w:t>Configure RIPv2 on all routers and advertise networks shown in the topology</w:t>
      </w:r>
      <w:r w:rsidR="00236B4F">
        <w:rPr>
          <w:bCs/>
          <w:sz w:val="22"/>
        </w:rPr>
        <w:t>. Disable auto summary.</w:t>
      </w:r>
    </w:p>
    <w:p w14:paraId="78B1561F" w14:textId="77777777" w:rsidR="004A2003" w:rsidRDefault="00E8764E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2. </w:t>
      </w:r>
      <w:r w:rsidR="00B0560C">
        <w:rPr>
          <w:bCs/>
          <w:sz w:val="22"/>
        </w:rPr>
        <w:t xml:space="preserve">Configure IPv6 static route with exit interface on all routers. </w:t>
      </w:r>
      <w:r>
        <w:rPr>
          <w:bCs/>
          <w:sz w:val="22"/>
        </w:rPr>
        <w:t xml:space="preserve"> </w:t>
      </w:r>
    </w:p>
    <w:p w14:paraId="4641DC92" w14:textId="02B29E4B" w:rsidR="005C7E99" w:rsidRDefault="005C7E99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3. On </w:t>
      </w:r>
      <w:r w:rsidR="00CD726A">
        <w:rPr>
          <w:bCs/>
          <w:sz w:val="22"/>
        </w:rPr>
        <w:t>HQ</w:t>
      </w:r>
      <w:r>
        <w:rPr>
          <w:bCs/>
          <w:sz w:val="22"/>
        </w:rPr>
        <w:t xml:space="preserve">, configure IPV4 and IPv6 default route out Gi0/0 </w:t>
      </w:r>
    </w:p>
    <w:p w14:paraId="67B7A9E0" w14:textId="75460F12" w:rsidR="00FF0AFB" w:rsidRDefault="00FF0AF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4. </w:t>
      </w:r>
      <w:r w:rsidR="009D6D08">
        <w:rPr>
          <w:bCs/>
          <w:sz w:val="22"/>
        </w:rPr>
        <w:t>On S1 and S2, configure VLANs</w:t>
      </w:r>
    </w:p>
    <w:p w14:paraId="0BFCD23E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5. Assign the IPv4 address to Management VLAN on S1 and S2. </w:t>
      </w:r>
    </w:p>
    <w:p w14:paraId="7D1A3C28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6. </w:t>
      </w:r>
      <w:r w:rsidR="00A470EB">
        <w:rPr>
          <w:bCs/>
          <w:sz w:val="22"/>
        </w:rPr>
        <w:t>Assign default gateway on switches</w:t>
      </w:r>
    </w:p>
    <w:p w14:paraId="7282CE1A" w14:textId="7423E6A6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7. On S1, force trunking on </w:t>
      </w:r>
      <w:r w:rsidR="00CD726A">
        <w:rPr>
          <w:bCs/>
          <w:sz w:val="22"/>
        </w:rPr>
        <w:t>Gi</w:t>
      </w:r>
      <w:r>
        <w:rPr>
          <w:bCs/>
          <w:sz w:val="22"/>
        </w:rPr>
        <w:t>0/</w:t>
      </w:r>
      <w:r w:rsidR="00CD726A">
        <w:rPr>
          <w:bCs/>
          <w:sz w:val="22"/>
        </w:rPr>
        <w:t>0</w:t>
      </w:r>
      <w:r>
        <w:rPr>
          <w:bCs/>
          <w:sz w:val="22"/>
        </w:rPr>
        <w:t xml:space="preserve"> and Fa0/</w:t>
      </w:r>
      <w:r w:rsidR="00CD726A">
        <w:rPr>
          <w:bCs/>
          <w:sz w:val="22"/>
        </w:rPr>
        <w:t>1</w:t>
      </w:r>
      <w:r>
        <w:rPr>
          <w:bCs/>
          <w:sz w:val="22"/>
        </w:rPr>
        <w:t>. Use V</w:t>
      </w:r>
      <w:r w:rsidR="00F901AE">
        <w:rPr>
          <w:bCs/>
          <w:sz w:val="22"/>
        </w:rPr>
        <w:t>l</w:t>
      </w:r>
      <w:r>
        <w:rPr>
          <w:bCs/>
          <w:sz w:val="22"/>
        </w:rPr>
        <w:t>AN1 as the Native VLAN</w:t>
      </w:r>
    </w:p>
    <w:p w14:paraId="1F29BA27" w14:textId="06C8A4FC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>8. on S2, force trunking on Fa0/</w:t>
      </w:r>
      <w:r w:rsidR="00CD726A">
        <w:rPr>
          <w:bCs/>
          <w:sz w:val="22"/>
        </w:rPr>
        <w:t>1</w:t>
      </w:r>
      <w:r>
        <w:rPr>
          <w:bCs/>
          <w:sz w:val="22"/>
        </w:rPr>
        <w:t xml:space="preserve">. Use VLAN1 as the Native VLAN. </w:t>
      </w:r>
    </w:p>
    <w:p w14:paraId="1ED723A4" w14:textId="77777777" w:rsidR="00C36673" w:rsidRDefault="00A470EB" w:rsidP="00C36673">
      <w:pPr>
        <w:ind w:left="284"/>
        <w:rPr>
          <w:bCs/>
          <w:sz w:val="22"/>
        </w:rPr>
      </w:pPr>
      <w:r>
        <w:rPr>
          <w:bCs/>
          <w:sz w:val="22"/>
        </w:rPr>
        <w:t>9</w:t>
      </w:r>
      <w:r w:rsidR="00C36673">
        <w:rPr>
          <w:bCs/>
          <w:sz w:val="22"/>
        </w:rPr>
        <w:t>. On S1, assign Fa0/6 to VLAN21 and on S2, assign Fa0/18 to VLAN23.</w:t>
      </w:r>
    </w:p>
    <w:p w14:paraId="3E7F0A45" w14:textId="77777777" w:rsidR="00C36673" w:rsidRDefault="00C36673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10. </w:t>
      </w:r>
      <w:r w:rsidR="009B073D">
        <w:rPr>
          <w:bCs/>
          <w:sz w:val="22"/>
        </w:rPr>
        <w:t>On both switches, shutdown all unused ports.</w:t>
      </w:r>
    </w:p>
    <w:p w14:paraId="2AB9BBAE" w14:textId="77777777" w:rsidR="009B073D" w:rsidRDefault="009B073D" w:rsidP="00C36673">
      <w:pPr>
        <w:ind w:left="284"/>
        <w:rPr>
          <w:bCs/>
          <w:sz w:val="22"/>
        </w:rPr>
      </w:pPr>
      <w:r>
        <w:rPr>
          <w:bCs/>
          <w:sz w:val="22"/>
        </w:rPr>
        <w:t>11. Configure Router-on-Stick inter-VLAN routing.</w:t>
      </w:r>
    </w:p>
    <w:p w14:paraId="3261C80C" w14:textId="77777777" w:rsidR="00844444" w:rsidRDefault="00844444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12. </w:t>
      </w:r>
      <w:r w:rsidR="006A2E2B">
        <w:rPr>
          <w:bCs/>
          <w:sz w:val="22"/>
        </w:rPr>
        <w:t xml:space="preserve">On all Routers, configure all Loopback and Ethernet interfaces as passive.  </w:t>
      </w:r>
    </w:p>
    <w:p w14:paraId="6C4432EC" w14:textId="0B948F3B" w:rsidR="002C29F1" w:rsidRDefault="009663EE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13. </w:t>
      </w:r>
      <w:r w:rsidR="00212930">
        <w:rPr>
          <w:bCs/>
          <w:sz w:val="22"/>
        </w:rPr>
        <w:t xml:space="preserve">Configure </w:t>
      </w:r>
      <w:r w:rsidR="00DB4107">
        <w:rPr>
          <w:bCs/>
          <w:sz w:val="22"/>
        </w:rPr>
        <w:t>Branch</w:t>
      </w:r>
      <w:r w:rsidR="00212930">
        <w:rPr>
          <w:bCs/>
          <w:sz w:val="22"/>
        </w:rPr>
        <w:t xml:space="preserve">1 as the DHCP server for VLANs </w:t>
      </w:r>
      <w:r w:rsidR="00DB4107">
        <w:rPr>
          <w:bCs/>
          <w:sz w:val="22"/>
        </w:rPr>
        <w:t>5 to 8</w:t>
      </w:r>
      <w:r w:rsidR="00212930">
        <w:rPr>
          <w:bCs/>
          <w:sz w:val="22"/>
        </w:rPr>
        <w:t>.</w:t>
      </w:r>
      <w:r w:rsidR="00B65055">
        <w:rPr>
          <w:bCs/>
          <w:sz w:val="22"/>
        </w:rPr>
        <w:t xml:space="preserve"> Reserve first 10 IP addresses for </w:t>
      </w:r>
      <w:r w:rsidR="007D56B1">
        <w:rPr>
          <w:bCs/>
          <w:sz w:val="22"/>
        </w:rPr>
        <w:t xml:space="preserve">static configurations. </w:t>
      </w:r>
    </w:p>
    <w:p w14:paraId="0F627B47" w14:textId="77777777" w:rsidR="002C29F1" w:rsidRDefault="002C29F1" w:rsidP="002C29F1">
      <w:pPr>
        <w:ind w:left="284"/>
        <w:rPr>
          <w:bCs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2"/>
        <w:gridCol w:w="2377"/>
        <w:gridCol w:w="2305"/>
        <w:gridCol w:w="2410"/>
      </w:tblGrid>
      <w:tr w:rsidR="00DB4107" w14:paraId="3A474706" w14:textId="6E3F4061" w:rsidTr="00DB4107">
        <w:tc>
          <w:tcPr>
            <w:tcW w:w="2372" w:type="dxa"/>
          </w:tcPr>
          <w:p w14:paraId="5F3ECF87" w14:textId="4DA4A30D" w:rsidR="00DB4107" w:rsidRPr="00DB4107" w:rsidRDefault="00DB4107" w:rsidP="002C29F1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5</w:t>
            </w:r>
          </w:p>
          <w:p w14:paraId="502009DD" w14:textId="549A3512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Research</w:t>
            </w:r>
          </w:p>
          <w:p w14:paraId="78275087" w14:textId="09299271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74944CE" w14:textId="77777777" w:rsidR="00DB4107" w:rsidRPr="002C29F1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70E14CC1" w14:textId="77777777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377" w:type="dxa"/>
          </w:tcPr>
          <w:p w14:paraId="045F67FC" w14:textId="3A89A5A6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6</w:t>
            </w:r>
          </w:p>
          <w:p w14:paraId="5B24DEF3" w14:textId="0AF00F5A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Technical</w:t>
            </w:r>
          </w:p>
          <w:p w14:paraId="308A02A7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39948A40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17913FBF" w14:textId="18E214AC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305" w:type="dxa"/>
          </w:tcPr>
          <w:p w14:paraId="343FD424" w14:textId="263783E8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7</w:t>
            </w:r>
          </w:p>
          <w:p w14:paraId="0FBA31C3" w14:textId="1138972F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Sales</w:t>
            </w:r>
          </w:p>
          <w:p w14:paraId="7513C0A8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1D2DD6D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5DD38C9B" w14:textId="618563C1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410" w:type="dxa"/>
          </w:tcPr>
          <w:p w14:paraId="5550D60D" w14:textId="7925CF2B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8</w:t>
            </w:r>
          </w:p>
          <w:p w14:paraId="1930A2FE" w14:textId="42CE6550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HR</w:t>
            </w:r>
          </w:p>
          <w:p w14:paraId="79E99DD2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258804C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0B95A960" w14:textId="683E9296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</w:tr>
    </w:tbl>
    <w:p w14:paraId="5B7C7357" w14:textId="77777777" w:rsidR="009663EE" w:rsidRDefault="0021293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 </w:t>
      </w:r>
    </w:p>
    <w:p w14:paraId="5061B95B" w14:textId="77777777" w:rsidR="00E4210F" w:rsidRDefault="00533E38" w:rsidP="002C29F1">
      <w:pPr>
        <w:ind w:left="284"/>
        <w:rPr>
          <w:bCs/>
          <w:sz w:val="22"/>
        </w:rPr>
      </w:pPr>
      <w:r>
        <w:rPr>
          <w:bCs/>
          <w:sz w:val="22"/>
        </w:rPr>
        <w:t>14.</w:t>
      </w:r>
      <w:r w:rsidR="00E4210F">
        <w:rPr>
          <w:bCs/>
          <w:sz w:val="22"/>
        </w:rPr>
        <w:t xml:space="preserve"> Create a local database with 1 user account: username: webuser, password: soac1234, privilege: 15. </w:t>
      </w:r>
    </w:p>
    <w:p w14:paraId="5010AF59" w14:textId="41565FAD" w:rsidR="00533E38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15. On </w:t>
      </w:r>
      <w:r w:rsidR="004D7FA5">
        <w:rPr>
          <w:bCs/>
          <w:sz w:val="22"/>
        </w:rPr>
        <w:t>HQ</w:t>
      </w:r>
      <w:r>
        <w:rPr>
          <w:bCs/>
          <w:sz w:val="22"/>
        </w:rPr>
        <w:t xml:space="preserve">, configure a static NAT to the Web Server. </w:t>
      </w:r>
      <w:r w:rsidR="004D7FA5">
        <w:rPr>
          <w:bCs/>
          <w:sz w:val="22"/>
        </w:rPr>
        <w:t xml:space="preserve">Use the inside global address 209.165.200.26. </w:t>
      </w:r>
      <w:r>
        <w:rPr>
          <w:bCs/>
          <w:sz w:val="22"/>
        </w:rPr>
        <w:t>Assign the inside and outside interface for static NAT.</w:t>
      </w:r>
      <w:r w:rsidR="004D7FA5">
        <w:rPr>
          <w:bCs/>
          <w:sz w:val="22"/>
        </w:rPr>
        <w:t xml:space="preserve"> </w:t>
      </w:r>
    </w:p>
    <w:p w14:paraId="2B23DAA0" w14:textId="0C16ED0F" w:rsidR="00E4210F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16. </w:t>
      </w:r>
      <w:r w:rsidR="00A0595D">
        <w:rPr>
          <w:bCs/>
          <w:sz w:val="22"/>
        </w:rPr>
        <w:t xml:space="preserve">Configure the dynamic NAT. Allow VLAN </w:t>
      </w:r>
      <w:r w:rsidR="004D7FA5">
        <w:rPr>
          <w:bCs/>
          <w:sz w:val="22"/>
        </w:rPr>
        <w:t>5</w:t>
      </w:r>
      <w:r w:rsidR="00A0595D">
        <w:rPr>
          <w:bCs/>
          <w:sz w:val="22"/>
        </w:rPr>
        <w:t xml:space="preserve"> and </w:t>
      </w:r>
      <w:r w:rsidR="004D7FA5">
        <w:rPr>
          <w:bCs/>
          <w:sz w:val="22"/>
        </w:rPr>
        <w:t>6</w:t>
      </w:r>
      <w:r w:rsidR="00A0595D">
        <w:rPr>
          <w:bCs/>
          <w:sz w:val="22"/>
        </w:rPr>
        <w:t xml:space="preserve"> networks on </w:t>
      </w:r>
      <w:r w:rsidR="004D7FA5">
        <w:rPr>
          <w:bCs/>
          <w:sz w:val="22"/>
        </w:rPr>
        <w:t>Branch 1</w:t>
      </w:r>
      <w:r w:rsidR="00A0595D">
        <w:rPr>
          <w:bCs/>
          <w:sz w:val="22"/>
        </w:rPr>
        <w:t xml:space="preserve">to be translated. </w:t>
      </w:r>
    </w:p>
    <w:p w14:paraId="1986F82E" w14:textId="77777777" w:rsidR="00A0595D" w:rsidRDefault="00A0595D" w:rsidP="002C29F1">
      <w:pPr>
        <w:ind w:left="284"/>
        <w:rPr>
          <w:bCs/>
          <w:sz w:val="22"/>
        </w:rPr>
      </w:pPr>
      <w:r>
        <w:rPr>
          <w:bCs/>
          <w:sz w:val="22"/>
        </w:rPr>
        <w:t>17. Define the pool of usable public IP addresses</w:t>
      </w:r>
      <w:r w:rsidR="00412896">
        <w:rPr>
          <w:bCs/>
          <w:sz w:val="22"/>
        </w:rPr>
        <w:t>, 209.165.200.225 to 209.165.200.228.</w:t>
      </w:r>
    </w:p>
    <w:p w14:paraId="69EBBE32" w14:textId="77777777" w:rsidR="00412896" w:rsidRDefault="0020498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18. Define the dynamic NAT translation. </w:t>
      </w:r>
    </w:p>
    <w:p w14:paraId="13EC7AEE" w14:textId="77777777" w:rsidR="00E4210F" w:rsidRPr="00E8764E" w:rsidRDefault="00E4210F" w:rsidP="002C29F1">
      <w:pPr>
        <w:ind w:left="284"/>
        <w:rPr>
          <w:bCs/>
          <w:sz w:val="22"/>
        </w:rPr>
      </w:pPr>
    </w:p>
    <w:p w14:paraId="7234AC1D" w14:textId="77777777" w:rsidR="004A2003" w:rsidRDefault="004A2003" w:rsidP="00755112">
      <w:pPr>
        <w:ind w:left="284"/>
        <w:rPr>
          <w:b/>
          <w:bCs/>
          <w:sz w:val="22"/>
          <w:u w:val="single"/>
        </w:rPr>
      </w:pPr>
    </w:p>
    <w:p w14:paraId="631FC7F6" w14:textId="77777777" w:rsidR="00E539D7" w:rsidRPr="00534C5B" w:rsidRDefault="00E67885" w:rsidP="00755112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 w:rsidR="0021772F">
        <w:rPr>
          <w:b/>
          <w:bCs/>
          <w:sz w:val="22"/>
          <w:u w:val="single"/>
        </w:rPr>
        <w:t>5</w:t>
      </w:r>
      <w:r w:rsidRPr="00534C5B">
        <w:rPr>
          <w:b/>
          <w:bCs/>
          <w:sz w:val="22"/>
          <w:u w:val="single"/>
        </w:rPr>
        <w:t xml:space="preserve">: </w:t>
      </w:r>
      <w:r w:rsidR="00553386">
        <w:rPr>
          <w:b/>
          <w:bCs/>
          <w:sz w:val="22"/>
          <w:u w:val="single"/>
        </w:rPr>
        <w:t>Verify connectivity</w:t>
      </w:r>
      <w:r w:rsidR="00656E5A">
        <w:rPr>
          <w:b/>
          <w:bCs/>
          <w:sz w:val="22"/>
          <w:u w:val="single"/>
        </w:rPr>
        <w:t xml:space="preserve"> </w:t>
      </w:r>
      <w:r w:rsidR="00FB26BC" w:rsidRPr="00534C5B">
        <w:rPr>
          <w:b/>
          <w:bCs/>
          <w:sz w:val="22"/>
          <w:u w:val="single"/>
        </w:rPr>
        <w:t>(</w:t>
      </w:r>
      <w:r w:rsidR="00CD4621">
        <w:rPr>
          <w:b/>
          <w:bCs/>
          <w:sz w:val="22"/>
          <w:u w:val="single"/>
        </w:rPr>
        <w:t>1</w:t>
      </w:r>
      <w:r w:rsidR="007C4AB6" w:rsidRPr="00534C5B">
        <w:rPr>
          <w:b/>
          <w:bCs/>
          <w:sz w:val="22"/>
          <w:u w:val="single"/>
        </w:rPr>
        <w:t>5</w:t>
      </w:r>
      <w:r w:rsidR="00FB26BC" w:rsidRPr="00534C5B">
        <w:rPr>
          <w:b/>
          <w:bCs/>
          <w:sz w:val="22"/>
          <w:u w:val="single"/>
        </w:rPr>
        <w:t xml:space="preserve"> marks)</w:t>
      </w:r>
    </w:p>
    <w:p w14:paraId="554710D1" w14:textId="77777777" w:rsidR="00FF3071" w:rsidRPr="00534C5B" w:rsidRDefault="00FF3071" w:rsidP="00755112">
      <w:pPr>
        <w:ind w:left="284"/>
      </w:pPr>
    </w:p>
    <w:p w14:paraId="225D03B6" w14:textId="77777777" w:rsidR="00E67885" w:rsidRPr="00534C5B" w:rsidRDefault="00E67885" w:rsidP="00755112">
      <w:pPr>
        <w:ind w:left="284"/>
      </w:pPr>
      <w:r w:rsidRPr="00534C5B">
        <w:t xml:space="preserve">After configuring each host computer, record the host network settings with the </w:t>
      </w:r>
      <w:r w:rsidRPr="00534C5B">
        <w:rPr>
          <w:b/>
        </w:rPr>
        <w:t>ipconfig /all</w:t>
      </w:r>
      <w:r w:rsidRPr="00534C5B">
        <w:t xml:space="preserve"> command. </w:t>
      </w:r>
    </w:p>
    <w:p w14:paraId="6564122A" w14:textId="77777777" w:rsidR="00E67885" w:rsidRPr="00534C5B" w:rsidRDefault="00E67885" w:rsidP="00755112">
      <w:pPr>
        <w:ind w:left="284"/>
      </w:pPr>
    </w:p>
    <w:p w14:paraId="4B19C62D" w14:textId="77777777" w:rsidR="00FF3071" w:rsidRPr="00534C5B" w:rsidRDefault="00FF3071" w:rsidP="00755112">
      <w:pPr>
        <w:ind w:left="284"/>
      </w:pPr>
    </w:p>
    <w:tbl>
      <w:tblPr>
        <w:tblStyle w:val="TableGrid"/>
        <w:tblW w:w="4854" w:type="dxa"/>
        <w:tblInd w:w="2099" w:type="dxa"/>
        <w:tblLook w:val="01E0" w:firstRow="1" w:lastRow="1" w:firstColumn="1" w:lastColumn="1" w:noHBand="0" w:noVBand="0"/>
      </w:tblPr>
      <w:tblGrid>
        <w:gridCol w:w="2063"/>
        <w:gridCol w:w="2791"/>
      </w:tblGrid>
      <w:tr w:rsidR="00E67885" w:rsidRPr="00534C5B" w14:paraId="10A2E2D5" w14:textId="77777777" w:rsidTr="0045098D">
        <w:tc>
          <w:tcPr>
            <w:tcW w:w="4854" w:type="dxa"/>
            <w:gridSpan w:val="2"/>
          </w:tcPr>
          <w:p w14:paraId="36D47BEC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A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37BFEA55" w14:textId="77777777" w:rsidTr="0045098D">
        <w:tc>
          <w:tcPr>
            <w:tcW w:w="2063" w:type="dxa"/>
          </w:tcPr>
          <w:p w14:paraId="53E4AD8A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791" w:type="dxa"/>
          </w:tcPr>
          <w:p w14:paraId="06E26EC3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0B6474E2" w14:textId="77777777" w:rsidTr="0045098D">
        <w:tc>
          <w:tcPr>
            <w:tcW w:w="2063" w:type="dxa"/>
          </w:tcPr>
          <w:p w14:paraId="588DA142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791" w:type="dxa"/>
          </w:tcPr>
          <w:p w14:paraId="4C704DC6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73342AF" w14:textId="77777777" w:rsidTr="0045098D">
        <w:tc>
          <w:tcPr>
            <w:tcW w:w="2063" w:type="dxa"/>
          </w:tcPr>
          <w:p w14:paraId="27E4AE50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791" w:type="dxa"/>
          </w:tcPr>
          <w:p w14:paraId="0AFFECFC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51496518" w14:textId="77777777" w:rsidTr="0045098D">
        <w:tc>
          <w:tcPr>
            <w:tcW w:w="2063" w:type="dxa"/>
          </w:tcPr>
          <w:p w14:paraId="249203D3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791" w:type="dxa"/>
          </w:tcPr>
          <w:p w14:paraId="10A97DB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F56C41D" w14:textId="77777777" w:rsidTr="0045098D">
        <w:tc>
          <w:tcPr>
            <w:tcW w:w="2063" w:type="dxa"/>
          </w:tcPr>
          <w:p w14:paraId="07B834B8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791" w:type="dxa"/>
          </w:tcPr>
          <w:p w14:paraId="40CB3901" w14:textId="77777777" w:rsidR="00E67885" w:rsidRPr="00534C5B" w:rsidRDefault="00E67885" w:rsidP="00755112">
            <w:pPr>
              <w:ind w:left="284"/>
            </w:pPr>
          </w:p>
        </w:tc>
      </w:tr>
    </w:tbl>
    <w:p w14:paraId="4EAE63D3" w14:textId="73F1FFFF" w:rsidR="00E67885" w:rsidRDefault="00E67885" w:rsidP="00755112">
      <w:pPr>
        <w:ind w:left="284"/>
        <w:rPr>
          <w:b/>
        </w:rPr>
      </w:pPr>
    </w:p>
    <w:p w14:paraId="25F6CA1B" w14:textId="07B43A04" w:rsidR="004D7FA5" w:rsidRDefault="004D7FA5" w:rsidP="00755112">
      <w:pPr>
        <w:ind w:left="284"/>
        <w:rPr>
          <w:b/>
        </w:rPr>
      </w:pPr>
    </w:p>
    <w:p w14:paraId="28225484" w14:textId="4811141C" w:rsidR="004D7FA5" w:rsidRDefault="004D7FA5" w:rsidP="00755112">
      <w:pPr>
        <w:ind w:left="284"/>
        <w:rPr>
          <w:b/>
        </w:rPr>
      </w:pPr>
    </w:p>
    <w:p w14:paraId="523D4CF0" w14:textId="77777777" w:rsidR="004D7FA5" w:rsidRPr="00534C5B" w:rsidRDefault="004D7FA5" w:rsidP="00755112">
      <w:pPr>
        <w:ind w:left="284"/>
        <w:rPr>
          <w:b/>
        </w:rPr>
      </w:pPr>
    </w:p>
    <w:tbl>
      <w:tblPr>
        <w:tblStyle w:val="TableGrid"/>
        <w:tblW w:w="0" w:type="auto"/>
        <w:tblInd w:w="2074" w:type="dxa"/>
        <w:tblLook w:val="01E0" w:firstRow="1" w:lastRow="1" w:firstColumn="1" w:lastColumn="1" w:noHBand="0" w:noVBand="0"/>
      </w:tblPr>
      <w:tblGrid>
        <w:gridCol w:w="2051"/>
        <w:gridCol w:w="2860"/>
      </w:tblGrid>
      <w:tr w:rsidR="00E67885" w:rsidRPr="00534C5B" w14:paraId="7A9DBDF7" w14:textId="77777777" w:rsidTr="0045098D">
        <w:tc>
          <w:tcPr>
            <w:tcW w:w="4911" w:type="dxa"/>
            <w:gridSpan w:val="2"/>
          </w:tcPr>
          <w:p w14:paraId="133886F2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B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1FB018CE" w14:textId="77777777" w:rsidTr="0045098D">
        <w:tc>
          <w:tcPr>
            <w:tcW w:w="2051" w:type="dxa"/>
          </w:tcPr>
          <w:p w14:paraId="108D9496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860" w:type="dxa"/>
          </w:tcPr>
          <w:p w14:paraId="2289E8A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865506A" w14:textId="77777777" w:rsidTr="0045098D">
        <w:tc>
          <w:tcPr>
            <w:tcW w:w="2051" w:type="dxa"/>
          </w:tcPr>
          <w:p w14:paraId="41B45627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860" w:type="dxa"/>
          </w:tcPr>
          <w:p w14:paraId="3E59DC4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954CC4A" w14:textId="77777777" w:rsidTr="0045098D">
        <w:tc>
          <w:tcPr>
            <w:tcW w:w="2051" w:type="dxa"/>
          </w:tcPr>
          <w:p w14:paraId="01CAAF34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860" w:type="dxa"/>
          </w:tcPr>
          <w:p w14:paraId="57B0164F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2CB7D13B" w14:textId="77777777" w:rsidTr="0045098D">
        <w:tc>
          <w:tcPr>
            <w:tcW w:w="2051" w:type="dxa"/>
          </w:tcPr>
          <w:p w14:paraId="652DF977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860" w:type="dxa"/>
          </w:tcPr>
          <w:p w14:paraId="2FC8281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A6A6D52" w14:textId="77777777" w:rsidTr="0045098D">
        <w:tc>
          <w:tcPr>
            <w:tcW w:w="2051" w:type="dxa"/>
          </w:tcPr>
          <w:p w14:paraId="22E27F1B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860" w:type="dxa"/>
          </w:tcPr>
          <w:p w14:paraId="6632EAE6" w14:textId="77777777" w:rsidR="00E67885" w:rsidRPr="00534C5B" w:rsidRDefault="00E67885" w:rsidP="00755112">
            <w:pPr>
              <w:ind w:left="284"/>
            </w:pPr>
          </w:p>
        </w:tc>
      </w:tr>
    </w:tbl>
    <w:p w14:paraId="6FF0AE9D" w14:textId="77777777" w:rsidR="00E67885" w:rsidRPr="00534C5B" w:rsidRDefault="00E67885" w:rsidP="00755112">
      <w:pPr>
        <w:ind w:left="284"/>
        <w:rPr>
          <w:b/>
        </w:rPr>
      </w:pPr>
    </w:p>
    <w:p w14:paraId="7F67B657" w14:textId="77777777" w:rsidR="00EF6C84" w:rsidRDefault="00EF6C84" w:rsidP="00755112">
      <w:pPr>
        <w:ind w:left="284"/>
        <w:rPr>
          <w:bCs/>
          <w:sz w:val="22"/>
        </w:rPr>
      </w:pPr>
    </w:p>
    <w:p w14:paraId="48CB2ACE" w14:textId="77777777" w:rsidR="00E67885" w:rsidRPr="00534C5B" w:rsidRDefault="00EF6C84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Verify PC-A can ping PC-B. </w:t>
      </w:r>
      <w:r w:rsidR="000569C9">
        <w:rPr>
          <w:bCs/>
          <w:sz w:val="22"/>
        </w:rPr>
        <w:t xml:space="preserve">Is it successful? </w:t>
      </w:r>
      <w:r>
        <w:rPr>
          <w:bCs/>
          <w:sz w:val="22"/>
        </w:rPr>
        <w:t>__________________</w:t>
      </w:r>
    </w:p>
    <w:p w14:paraId="3535FCC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732F0CE5" w14:textId="2D7EA41D" w:rsidR="009C6E95" w:rsidRDefault="00245792" w:rsidP="00755112">
      <w:pPr>
        <w:ind w:left="284"/>
        <w:rPr>
          <w:bCs/>
          <w:sz w:val="22"/>
        </w:rPr>
      </w:pPr>
      <w:r>
        <w:rPr>
          <w:bCs/>
          <w:sz w:val="22"/>
        </w:rPr>
        <w:t>Use a Web browser on the Internet PC to access the Web Server (209.165.200.2</w:t>
      </w:r>
      <w:r w:rsidR="004D7FA5">
        <w:rPr>
          <w:bCs/>
          <w:sz w:val="22"/>
        </w:rPr>
        <w:t>6</w:t>
      </w:r>
      <w:r>
        <w:rPr>
          <w:bCs/>
          <w:sz w:val="22"/>
        </w:rPr>
        <w:t>). Login with Username: webuser and password: soac1234.</w:t>
      </w:r>
    </w:p>
    <w:p w14:paraId="6F0EACA4" w14:textId="77777777" w:rsidR="00FB6C4E" w:rsidRPr="00245792" w:rsidRDefault="00FB6C4E" w:rsidP="00755112">
      <w:pPr>
        <w:ind w:left="284"/>
        <w:rPr>
          <w:bCs/>
          <w:sz w:val="22"/>
        </w:rPr>
      </w:pPr>
      <w:r>
        <w:rPr>
          <w:bCs/>
          <w:sz w:val="22"/>
        </w:rPr>
        <w:t>Is the Web server accessible? _____________________________</w:t>
      </w:r>
    </w:p>
    <w:p w14:paraId="21020EBC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66FBFF3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2ADD3218" w14:textId="77777777" w:rsidR="00D75CBA" w:rsidRPr="00534C5B" w:rsidRDefault="0059571B" w:rsidP="00755112">
      <w:pPr>
        <w:ind w:left="284"/>
        <w:rPr>
          <w:b/>
          <w:sz w:val="24"/>
          <w:szCs w:val="24"/>
          <w:u w:val="single"/>
        </w:rPr>
      </w:pPr>
      <w:r w:rsidRPr="00534C5B">
        <w:rPr>
          <w:b/>
          <w:sz w:val="24"/>
          <w:szCs w:val="24"/>
          <w:u w:val="single"/>
        </w:rPr>
        <w:t>Submission Requirement</w:t>
      </w:r>
      <w:r w:rsidR="00665859" w:rsidRPr="00534C5B">
        <w:rPr>
          <w:b/>
          <w:sz w:val="24"/>
          <w:szCs w:val="24"/>
          <w:u w:val="single"/>
        </w:rPr>
        <w:t xml:space="preserve"> </w:t>
      </w:r>
    </w:p>
    <w:p w14:paraId="749AC4D0" w14:textId="77777777" w:rsidR="002E1196" w:rsidRDefault="001D084E" w:rsidP="005B7BEA">
      <w:pPr>
        <w:ind w:left="284"/>
        <w:rPr>
          <w:iCs/>
        </w:rPr>
      </w:pPr>
      <w:r>
        <w:rPr>
          <w:bCs/>
        </w:rPr>
        <w:t>T</w:t>
      </w:r>
      <w:r w:rsidR="00C00858" w:rsidRPr="00534C5B">
        <w:rPr>
          <w:bCs/>
        </w:rPr>
        <w:t>he</w:t>
      </w:r>
      <w:r>
        <w:rPr>
          <w:bCs/>
        </w:rPr>
        <w:t xml:space="preserve"> packet tracer </w:t>
      </w:r>
      <w:r w:rsidR="00C00858" w:rsidRPr="00534C5B">
        <w:rPr>
          <w:bCs/>
        </w:rPr>
        <w:t>file</w:t>
      </w:r>
      <w:r>
        <w:rPr>
          <w:bCs/>
        </w:rPr>
        <w:t xml:space="preserve"> should be saved as</w:t>
      </w:r>
      <w:r w:rsidR="00363594" w:rsidRPr="00534C5B">
        <w:rPr>
          <w:bCs/>
        </w:rPr>
        <w:t xml:space="preserve"> </w:t>
      </w:r>
      <w:r>
        <w:rPr>
          <w:bCs/>
        </w:rPr>
        <w:t>“</w:t>
      </w:r>
      <w:r w:rsidR="00C00858" w:rsidRPr="00534C5B">
        <w:rPr>
          <w:b/>
          <w:bCs/>
          <w:i/>
        </w:rPr>
        <w:t>studentname_</w:t>
      </w:r>
      <w:r w:rsidR="005524DC">
        <w:rPr>
          <w:b/>
          <w:bCs/>
          <w:i/>
        </w:rPr>
        <w:t>id</w:t>
      </w:r>
      <w:r>
        <w:rPr>
          <w:b/>
          <w:bCs/>
          <w:i/>
        </w:rPr>
        <w:t xml:space="preserve">” </w:t>
      </w:r>
      <w:r w:rsidRPr="001D084E">
        <w:rPr>
          <w:iCs/>
        </w:rPr>
        <w:t>and</w:t>
      </w:r>
      <w:r>
        <w:rPr>
          <w:b/>
          <w:bCs/>
          <w:i/>
        </w:rPr>
        <w:t xml:space="preserve"> </w:t>
      </w:r>
      <w:r w:rsidRPr="001D084E">
        <w:rPr>
          <w:iCs/>
        </w:rPr>
        <w:t>upload</w:t>
      </w:r>
      <w:r>
        <w:rPr>
          <w:iCs/>
        </w:rPr>
        <w:t xml:space="preserve">ed on Moodle. In addition to packet tracer file, </w:t>
      </w:r>
      <w:r w:rsidR="002E1196">
        <w:rPr>
          <w:iCs/>
        </w:rPr>
        <w:t xml:space="preserve">you </w:t>
      </w:r>
      <w:r w:rsidR="002E1196" w:rsidRPr="00C157CA">
        <w:rPr>
          <w:b/>
          <w:bCs/>
          <w:iCs/>
        </w:rPr>
        <w:t>must</w:t>
      </w:r>
      <w:r w:rsidR="002E1196">
        <w:rPr>
          <w:iCs/>
        </w:rPr>
        <w:t xml:space="preserve"> </w:t>
      </w:r>
      <w:r>
        <w:rPr>
          <w:iCs/>
        </w:rPr>
        <w:t xml:space="preserve">also submit </w:t>
      </w:r>
    </w:p>
    <w:p w14:paraId="017FCC41" w14:textId="3F5B8C6B" w:rsidR="005B7BEA" w:rsidRDefault="001D084E" w:rsidP="002E1196">
      <w:pPr>
        <w:pStyle w:val="ListParagraph"/>
        <w:numPr>
          <w:ilvl w:val="0"/>
          <w:numId w:val="20"/>
        </w:numPr>
        <w:rPr>
          <w:bCs/>
        </w:rPr>
      </w:pPr>
      <w:r w:rsidRPr="002E1196">
        <w:rPr>
          <w:iCs/>
        </w:rPr>
        <w:t>the output of s</w:t>
      </w:r>
      <w:r w:rsidR="005B7BEA" w:rsidRPr="002E1196">
        <w:rPr>
          <w:bCs/>
        </w:rPr>
        <w:t>how running-configuration</w:t>
      </w:r>
      <w:r w:rsidRPr="002E1196">
        <w:rPr>
          <w:bCs/>
        </w:rPr>
        <w:t xml:space="preserve"> command in a text file for all devices configured. </w:t>
      </w:r>
    </w:p>
    <w:p w14:paraId="3626C754" w14:textId="03AC64A4" w:rsidR="002E1196" w:rsidRPr="002E1196" w:rsidRDefault="002E1196" w:rsidP="002E1196">
      <w:pPr>
        <w:pStyle w:val="ListParagraph"/>
        <w:numPr>
          <w:ilvl w:val="0"/>
          <w:numId w:val="20"/>
        </w:numPr>
        <w:rPr>
          <w:bCs/>
        </w:rPr>
      </w:pPr>
      <w:r>
        <w:rPr>
          <w:bCs/>
        </w:rPr>
        <w:t xml:space="preserve">This document with task 1 and task 5 completed </w:t>
      </w:r>
    </w:p>
    <w:p w14:paraId="6AC95258" w14:textId="77777777" w:rsidR="005B7BEA" w:rsidRPr="00534C5B" w:rsidRDefault="005B7BEA" w:rsidP="00755112">
      <w:pPr>
        <w:ind w:left="284"/>
        <w:rPr>
          <w:bCs/>
        </w:rPr>
      </w:pPr>
    </w:p>
    <w:p w14:paraId="4868F12E" w14:textId="77777777" w:rsidR="00BE57B6" w:rsidRPr="00534C5B" w:rsidRDefault="00BE57B6" w:rsidP="00755112">
      <w:pPr>
        <w:ind w:left="284"/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7CF94B3F" w14:textId="36B2EF60" w:rsidR="00F927EA" w:rsidRPr="00534C5B" w:rsidRDefault="005B7BEA" w:rsidP="00F014E2">
      <w:pPr>
        <w:ind w:left="284"/>
        <w:rPr>
          <w:bCs/>
        </w:rPr>
      </w:pPr>
      <w:r w:rsidRPr="00534C5B">
        <w:rPr>
          <w:b/>
          <w:bCs/>
          <w:u w:val="single"/>
        </w:rPr>
        <w:t xml:space="preserve">It is your responsibility that you </w:t>
      </w:r>
      <w:r w:rsidR="001D084E">
        <w:rPr>
          <w:b/>
          <w:bCs/>
          <w:u w:val="single"/>
        </w:rPr>
        <w:t>submit</w:t>
      </w:r>
      <w:r w:rsidRPr="00534C5B">
        <w:rPr>
          <w:b/>
          <w:bCs/>
          <w:u w:val="single"/>
        </w:rPr>
        <w:t xml:space="preserve"> all the </w:t>
      </w:r>
      <w:r w:rsidR="00747932" w:rsidRPr="00534C5B">
        <w:rPr>
          <w:b/>
          <w:bCs/>
          <w:u w:val="single"/>
        </w:rPr>
        <w:t xml:space="preserve">outputs and </w:t>
      </w:r>
      <w:r w:rsidRPr="00534C5B">
        <w:rPr>
          <w:b/>
          <w:bCs/>
          <w:u w:val="single"/>
        </w:rPr>
        <w:t>files correctly</w:t>
      </w:r>
      <w:r w:rsidRPr="00534C5B">
        <w:rPr>
          <w:bCs/>
        </w:rPr>
        <w:t>.</w:t>
      </w:r>
    </w:p>
    <w:p w14:paraId="02C8B26A" w14:textId="77777777" w:rsidR="00F927EA" w:rsidRPr="00534C5B" w:rsidRDefault="00F927EA" w:rsidP="00955B4C">
      <w:pPr>
        <w:ind w:left="709"/>
        <w:rPr>
          <w:bCs/>
        </w:rPr>
      </w:pPr>
    </w:p>
    <w:p w14:paraId="6871502A" w14:textId="77777777" w:rsidR="007C4C48" w:rsidRPr="00534C5B" w:rsidRDefault="007C4C48" w:rsidP="00955B4C">
      <w:pPr>
        <w:ind w:left="709"/>
        <w:rPr>
          <w:bCs/>
        </w:rPr>
      </w:pPr>
    </w:p>
    <w:sectPr w:rsidR="007C4C48" w:rsidRPr="00534C5B" w:rsidSect="005F3E76">
      <w:headerReference w:type="default" r:id="rId10"/>
      <w:footerReference w:type="default" r:id="rId11"/>
      <w:pgSz w:w="11894" w:h="16834"/>
      <w:pgMar w:top="720" w:right="695" w:bottom="720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CD9A07" w14:textId="77777777" w:rsidR="00076652" w:rsidRDefault="00076652">
      <w:r>
        <w:separator/>
      </w:r>
    </w:p>
  </w:endnote>
  <w:endnote w:type="continuationSeparator" w:id="0">
    <w:p w14:paraId="468ECEBE" w14:textId="77777777" w:rsidR="00076652" w:rsidRDefault="0007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12BD5" w14:textId="394B3769" w:rsidR="002F53CA" w:rsidRPr="002F53CA" w:rsidRDefault="00B65055" w:rsidP="009E183D">
    <w:pPr>
      <w:pStyle w:val="Footer"/>
      <w:rPr>
        <w:rFonts w:ascii="Arial" w:hAnsi="Arial" w:cs="Arial"/>
        <w:b/>
        <w:i/>
        <w:lang w:val="en-US"/>
      </w:rPr>
    </w:pP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  <w:t xml:space="preserve"> </w:t>
    </w:r>
    <w:r w:rsidRPr="00F841F7">
      <w:rPr>
        <w:rFonts w:ascii="Arial" w:hAnsi="Arial" w:cs="Arial"/>
        <w:b/>
        <w:i/>
        <w:lang w:val="en-US"/>
      </w:rPr>
      <w:t xml:space="preserve">Page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PAGE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4</w:t>
    </w:r>
    <w:r w:rsidRPr="00F841F7">
      <w:rPr>
        <w:rFonts w:ascii="Arial" w:hAnsi="Arial" w:cs="Arial"/>
        <w:b/>
        <w:i/>
        <w:lang w:val="en-US"/>
      </w:rPr>
      <w:fldChar w:fldCharType="end"/>
    </w:r>
    <w:r w:rsidRPr="00F841F7">
      <w:rPr>
        <w:rFonts w:ascii="Arial" w:hAnsi="Arial" w:cs="Arial"/>
        <w:b/>
        <w:i/>
        <w:lang w:val="en-US"/>
      </w:rPr>
      <w:t xml:space="preserve"> of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NUMPAGES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5</w:t>
    </w:r>
    <w:r w:rsidRPr="00F841F7">
      <w:rPr>
        <w:rFonts w:ascii="Arial" w:hAnsi="Arial" w:cs="Arial"/>
        <w:b/>
        <w:i/>
        <w:lang w:val="en-US"/>
      </w:rPr>
      <w:fldChar w:fldCharType="end"/>
    </w:r>
    <w:r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 20</w:t>
    </w:r>
    <w:r w:rsidR="002F53CA">
      <w:rPr>
        <w:rFonts w:ascii="Arial" w:hAnsi="Arial" w:cs="Arial"/>
        <w:b/>
        <w:i/>
        <w:lang w:val="en-US"/>
      </w:rPr>
      <w:t>19</w:t>
    </w:r>
    <w:r>
      <w:rPr>
        <w:rFonts w:ascii="Arial" w:hAnsi="Arial" w:cs="Arial"/>
        <w:b/>
        <w:i/>
        <w:lang w:val="en-US"/>
      </w:rPr>
      <w:t>-</w:t>
    </w:r>
    <w:r w:rsidR="002F53CA">
      <w:rPr>
        <w:rFonts w:ascii="Arial" w:hAnsi="Arial" w:cs="Arial"/>
        <w:b/>
        <w:i/>
        <w:lang w:val="en-US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929E98" w14:textId="77777777" w:rsidR="00076652" w:rsidRDefault="00076652">
      <w:r>
        <w:separator/>
      </w:r>
    </w:p>
  </w:footnote>
  <w:footnote w:type="continuationSeparator" w:id="0">
    <w:p w14:paraId="4986175A" w14:textId="77777777" w:rsidR="00076652" w:rsidRDefault="00076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09626" w14:textId="6B533274" w:rsidR="00B65055" w:rsidRDefault="00B65055">
    <w:pPr>
      <w:pStyle w:val="Header"/>
    </w:pPr>
    <w:r>
      <w:rPr>
        <w:rFonts w:ascii="Arial" w:hAnsi="Arial" w:cs="Arial"/>
        <w:b/>
        <w:i/>
        <w:lang w:val="en-US"/>
      </w:rPr>
      <w:t>DO NOT REMOVE FROM EXAM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 w:rsidR="00E81573">
      <w:rPr>
        <w:rFonts w:ascii="Arial" w:hAnsi="Arial" w:cs="Arial"/>
        <w:b/>
        <w:i/>
        <w:lang w:val="en-US"/>
      </w:rPr>
      <w:t xml:space="preserve">ACCB5002 </w:t>
    </w:r>
    <w:r>
      <w:rPr>
        <w:rFonts w:ascii="Arial" w:hAnsi="Arial" w:cs="Arial"/>
        <w:b/>
        <w:i/>
        <w:lang w:val="en-US"/>
      </w:rPr>
      <w:t>Practical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94A3A"/>
    <w:multiLevelType w:val="hybridMultilevel"/>
    <w:tmpl w:val="6026121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188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0"/>
  </w:num>
  <w:num w:numId="14">
    <w:abstractNumId w:val="4"/>
  </w:num>
  <w:num w:numId="15">
    <w:abstractNumId w:val="14"/>
  </w:num>
  <w:num w:numId="16">
    <w:abstractNumId w:val="8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67AC"/>
    <w:rsid w:val="000116D4"/>
    <w:rsid w:val="00012CAC"/>
    <w:rsid w:val="00020182"/>
    <w:rsid w:val="00023F7F"/>
    <w:rsid w:val="00025A26"/>
    <w:rsid w:val="00036212"/>
    <w:rsid w:val="0003630C"/>
    <w:rsid w:val="00036BA6"/>
    <w:rsid w:val="00037919"/>
    <w:rsid w:val="00040280"/>
    <w:rsid w:val="00041EEA"/>
    <w:rsid w:val="00046D57"/>
    <w:rsid w:val="00050F13"/>
    <w:rsid w:val="00054A8E"/>
    <w:rsid w:val="0005636C"/>
    <w:rsid w:val="000569C9"/>
    <w:rsid w:val="00061286"/>
    <w:rsid w:val="00061975"/>
    <w:rsid w:val="00064B7A"/>
    <w:rsid w:val="0006679C"/>
    <w:rsid w:val="000671D6"/>
    <w:rsid w:val="000741DC"/>
    <w:rsid w:val="00074431"/>
    <w:rsid w:val="00076652"/>
    <w:rsid w:val="0008007C"/>
    <w:rsid w:val="000857A8"/>
    <w:rsid w:val="00087FF8"/>
    <w:rsid w:val="00091F0F"/>
    <w:rsid w:val="000971FC"/>
    <w:rsid w:val="000A20D9"/>
    <w:rsid w:val="000A2A3A"/>
    <w:rsid w:val="000A30B6"/>
    <w:rsid w:val="000B0F19"/>
    <w:rsid w:val="000B28A1"/>
    <w:rsid w:val="000B5644"/>
    <w:rsid w:val="000B6EE3"/>
    <w:rsid w:val="000C1C4B"/>
    <w:rsid w:val="000C580E"/>
    <w:rsid w:val="000C6402"/>
    <w:rsid w:val="000D0320"/>
    <w:rsid w:val="000D4093"/>
    <w:rsid w:val="000E16ED"/>
    <w:rsid w:val="000E1F8C"/>
    <w:rsid w:val="000E3C48"/>
    <w:rsid w:val="000E4053"/>
    <w:rsid w:val="000E413A"/>
    <w:rsid w:val="000E7283"/>
    <w:rsid w:val="000F23D3"/>
    <w:rsid w:val="000F5AA3"/>
    <w:rsid w:val="000F5E99"/>
    <w:rsid w:val="000F7019"/>
    <w:rsid w:val="00100B5C"/>
    <w:rsid w:val="0010120E"/>
    <w:rsid w:val="00101A4F"/>
    <w:rsid w:val="00101E2B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1A52"/>
    <w:rsid w:val="00142102"/>
    <w:rsid w:val="0014354E"/>
    <w:rsid w:val="00150F11"/>
    <w:rsid w:val="00154487"/>
    <w:rsid w:val="00162C99"/>
    <w:rsid w:val="00165B1E"/>
    <w:rsid w:val="00170256"/>
    <w:rsid w:val="00170E2D"/>
    <w:rsid w:val="00175630"/>
    <w:rsid w:val="0018255F"/>
    <w:rsid w:val="00184D78"/>
    <w:rsid w:val="001851D5"/>
    <w:rsid w:val="00191FA0"/>
    <w:rsid w:val="00192350"/>
    <w:rsid w:val="001A0CC5"/>
    <w:rsid w:val="001A2951"/>
    <w:rsid w:val="001B261D"/>
    <w:rsid w:val="001B52F9"/>
    <w:rsid w:val="001B5F45"/>
    <w:rsid w:val="001B7944"/>
    <w:rsid w:val="001C1059"/>
    <w:rsid w:val="001C410A"/>
    <w:rsid w:val="001C4DDD"/>
    <w:rsid w:val="001D084E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2F29"/>
    <w:rsid w:val="001F6D7A"/>
    <w:rsid w:val="00203569"/>
    <w:rsid w:val="00204980"/>
    <w:rsid w:val="00212930"/>
    <w:rsid w:val="00215B6E"/>
    <w:rsid w:val="002172C5"/>
    <w:rsid w:val="0021772F"/>
    <w:rsid w:val="00222600"/>
    <w:rsid w:val="002237DA"/>
    <w:rsid w:val="00224312"/>
    <w:rsid w:val="00224B69"/>
    <w:rsid w:val="00225F3B"/>
    <w:rsid w:val="00231220"/>
    <w:rsid w:val="002339EB"/>
    <w:rsid w:val="00235F71"/>
    <w:rsid w:val="00236B4F"/>
    <w:rsid w:val="00243F06"/>
    <w:rsid w:val="002444CA"/>
    <w:rsid w:val="00245792"/>
    <w:rsid w:val="00245A71"/>
    <w:rsid w:val="0024665A"/>
    <w:rsid w:val="0024792D"/>
    <w:rsid w:val="00251374"/>
    <w:rsid w:val="002515E0"/>
    <w:rsid w:val="00251786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A1D40"/>
    <w:rsid w:val="002A3E5F"/>
    <w:rsid w:val="002A436A"/>
    <w:rsid w:val="002A4B1E"/>
    <w:rsid w:val="002A51A7"/>
    <w:rsid w:val="002A5AD2"/>
    <w:rsid w:val="002A679D"/>
    <w:rsid w:val="002B7FB4"/>
    <w:rsid w:val="002C17D7"/>
    <w:rsid w:val="002C29F1"/>
    <w:rsid w:val="002C6040"/>
    <w:rsid w:val="002C70F7"/>
    <w:rsid w:val="002D4F1F"/>
    <w:rsid w:val="002D5B3F"/>
    <w:rsid w:val="002E1196"/>
    <w:rsid w:val="002E272E"/>
    <w:rsid w:val="002E4123"/>
    <w:rsid w:val="002F53CA"/>
    <w:rsid w:val="002F5778"/>
    <w:rsid w:val="003035B8"/>
    <w:rsid w:val="00303DB7"/>
    <w:rsid w:val="003114DE"/>
    <w:rsid w:val="003207AF"/>
    <w:rsid w:val="00326476"/>
    <w:rsid w:val="003370E7"/>
    <w:rsid w:val="003473C9"/>
    <w:rsid w:val="00351230"/>
    <w:rsid w:val="00353592"/>
    <w:rsid w:val="00353817"/>
    <w:rsid w:val="003541C0"/>
    <w:rsid w:val="0035466C"/>
    <w:rsid w:val="00354BD2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3F9B"/>
    <w:rsid w:val="003A15D7"/>
    <w:rsid w:val="003A3CE5"/>
    <w:rsid w:val="003A4654"/>
    <w:rsid w:val="003B00A6"/>
    <w:rsid w:val="003B0823"/>
    <w:rsid w:val="003B2B6D"/>
    <w:rsid w:val="003B366F"/>
    <w:rsid w:val="003B3F9D"/>
    <w:rsid w:val="003C3DC4"/>
    <w:rsid w:val="003D0DD4"/>
    <w:rsid w:val="003E35B4"/>
    <w:rsid w:val="003E4926"/>
    <w:rsid w:val="003E7250"/>
    <w:rsid w:val="003E77CC"/>
    <w:rsid w:val="003F06BE"/>
    <w:rsid w:val="003F6891"/>
    <w:rsid w:val="003F6F28"/>
    <w:rsid w:val="003F7A84"/>
    <w:rsid w:val="0040012F"/>
    <w:rsid w:val="00404C50"/>
    <w:rsid w:val="0040542A"/>
    <w:rsid w:val="00410C68"/>
    <w:rsid w:val="00412896"/>
    <w:rsid w:val="004238FD"/>
    <w:rsid w:val="00426244"/>
    <w:rsid w:val="0043006A"/>
    <w:rsid w:val="00433C30"/>
    <w:rsid w:val="00434843"/>
    <w:rsid w:val="0045098D"/>
    <w:rsid w:val="004561C5"/>
    <w:rsid w:val="00460A84"/>
    <w:rsid w:val="00461A33"/>
    <w:rsid w:val="00461ABB"/>
    <w:rsid w:val="00463272"/>
    <w:rsid w:val="00465E73"/>
    <w:rsid w:val="00465F88"/>
    <w:rsid w:val="0047296B"/>
    <w:rsid w:val="00472C32"/>
    <w:rsid w:val="00476E49"/>
    <w:rsid w:val="004808A2"/>
    <w:rsid w:val="00480EC0"/>
    <w:rsid w:val="004978D5"/>
    <w:rsid w:val="004A2003"/>
    <w:rsid w:val="004A33AD"/>
    <w:rsid w:val="004B14E5"/>
    <w:rsid w:val="004B6A82"/>
    <w:rsid w:val="004C5274"/>
    <w:rsid w:val="004D7A2A"/>
    <w:rsid w:val="004D7FA5"/>
    <w:rsid w:val="004E0538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3E38"/>
    <w:rsid w:val="00534C5B"/>
    <w:rsid w:val="00547AE4"/>
    <w:rsid w:val="005524DC"/>
    <w:rsid w:val="00553386"/>
    <w:rsid w:val="00561F00"/>
    <w:rsid w:val="00562DEC"/>
    <w:rsid w:val="00564EEB"/>
    <w:rsid w:val="005742D6"/>
    <w:rsid w:val="0058287E"/>
    <w:rsid w:val="00583CE4"/>
    <w:rsid w:val="0058592E"/>
    <w:rsid w:val="00590667"/>
    <w:rsid w:val="00591470"/>
    <w:rsid w:val="0059571B"/>
    <w:rsid w:val="00595B29"/>
    <w:rsid w:val="005A3CAA"/>
    <w:rsid w:val="005B08F4"/>
    <w:rsid w:val="005B2FFB"/>
    <w:rsid w:val="005B51FE"/>
    <w:rsid w:val="005B7BEA"/>
    <w:rsid w:val="005C0490"/>
    <w:rsid w:val="005C303E"/>
    <w:rsid w:val="005C7E99"/>
    <w:rsid w:val="005D1D58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1C0D"/>
    <w:rsid w:val="00625850"/>
    <w:rsid w:val="006313B5"/>
    <w:rsid w:val="00631E92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6E5A"/>
    <w:rsid w:val="00657619"/>
    <w:rsid w:val="00660989"/>
    <w:rsid w:val="00660BD7"/>
    <w:rsid w:val="00661D6F"/>
    <w:rsid w:val="006624F5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2E2B"/>
    <w:rsid w:val="006A3D05"/>
    <w:rsid w:val="006A4206"/>
    <w:rsid w:val="006B3BBE"/>
    <w:rsid w:val="006B465F"/>
    <w:rsid w:val="006B7F21"/>
    <w:rsid w:val="006C1968"/>
    <w:rsid w:val="006C243F"/>
    <w:rsid w:val="006C24A1"/>
    <w:rsid w:val="006C5249"/>
    <w:rsid w:val="006C6E2E"/>
    <w:rsid w:val="006D050A"/>
    <w:rsid w:val="006D462A"/>
    <w:rsid w:val="006D49ED"/>
    <w:rsid w:val="006D55CE"/>
    <w:rsid w:val="006E3ABB"/>
    <w:rsid w:val="006F0A72"/>
    <w:rsid w:val="006F1658"/>
    <w:rsid w:val="006F45BF"/>
    <w:rsid w:val="006F73C3"/>
    <w:rsid w:val="00702F71"/>
    <w:rsid w:val="00703E7A"/>
    <w:rsid w:val="00707012"/>
    <w:rsid w:val="007107AB"/>
    <w:rsid w:val="007155D1"/>
    <w:rsid w:val="007241BD"/>
    <w:rsid w:val="0072571F"/>
    <w:rsid w:val="00732F31"/>
    <w:rsid w:val="007366DF"/>
    <w:rsid w:val="00745D2B"/>
    <w:rsid w:val="00747932"/>
    <w:rsid w:val="00751F9B"/>
    <w:rsid w:val="00755112"/>
    <w:rsid w:val="0075639C"/>
    <w:rsid w:val="00757839"/>
    <w:rsid w:val="007602EB"/>
    <w:rsid w:val="00771F91"/>
    <w:rsid w:val="007735F9"/>
    <w:rsid w:val="00774035"/>
    <w:rsid w:val="007919F0"/>
    <w:rsid w:val="00792A2A"/>
    <w:rsid w:val="007A0717"/>
    <w:rsid w:val="007A0994"/>
    <w:rsid w:val="007A4950"/>
    <w:rsid w:val="007A69CC"/>
    <w:rsid w:val="007B0058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D56B1"/>
    <w:rsid w:val="007D665C"/>
    <w:rsid w:val="007E4636"/>
    <w:rsid w:val="007E7252"/>
    <w:rsid w:val="007F44F2"/>
    <w:rsid w:val="007F5D21"/>
    <w:rsid w:val="007F6889"/>
    <w:rsid w:val="00800069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5706"/>
    <w:rsid w:val="0083789E"/>
    <w:rsid w:val="008440C8"/>
    <w:rsid w:val="00844444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2FF7"/>
    <w:rsid w:val="008E456A"/>
    <w:rsid w:val="008E61FB"/>
    <w:rsid w:val="008F00AC"/>
    <w:rsid w:val="008F036F"/>
    <w:rsid w:val="008F6E9D"/>
    <w:rsid w:val="008F7EED"/>
    <w:rsid w:val="00900A61"/>
    <w:rsid w:val="00901523"/>
    <w:rsid w:val="00901E6B"/>
    <w:rsid w:val="00906E54"/>
    <w:rsid w:val="00906F5B"/>
    <w:rsid w:val="00910CEA"/>
    <w:rsid w:val="00911394"/>
    <w:rsid w:val="00911A75"/>
    <w:rsid w:val="00917B08"/>
    <w:rsid w:val="009220F2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33D2"/>
    <w:rsid w:val="00965881"/>
    <w:rsid w:val="009663EE"/>
    <w:rsid w:val="00971B1E"/>
    <w:rsid w:val="00972701"/>
    <w:rsid w:val="009753C1"/>
    <w:rsid w:val="009767C6"/>
    <w:rsid w:val="00982290"/>
    <w:rsid w:val="00983C7E"/>
    <w:rsid w:val="009871FF"/>
    <w:rsid w:val="009A43AF"/>
    <w:rsid w:val="009B073D"/>
    <w:rsid w:val="009C68DF"/>
    <w:rsid w:val="009C6E95"/>
    <w:rsid w:val="009D6D08"/>
    <w:rsid w:val="009E11D1"/>
    <w:rsid w:val="009E183D"/>
    <w:rsid w:val="009E541B"/>
    <w:rsid w:val="009F0BE7"/>
    <w:rsid w:val="009F5486"/>
    <w:rsid w:val="009F7BAE"/>
    <w:rsid w:val="00A0595D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470EB"/>
    <w:rsid w:val="00A5153F"/>
    <w:rsid w:val="00A54AE5"/>
    <w:rsid w:val="00A560DE"/>
    <w:rsid w:val="00A6727F"/>
    <w:rsid w:val="00A868FF"/>
    <w:rsid w:val="00A90238"/>
    <w:rsid w:val="00A9421D"/>
    <w:rsid w:val="00A944A0"/>
    <w:rsid w:val="00A96D02"/>
    <w:rsid w:val="00AA28B4"/>
    <w:rsid w:val="00AA34EC"/>
    <w:rsid w:val="00AA35FB"/>
    <w:rsid w:val="00AA49CC"/>
    <w:rsid w:val="00AA6F22"/>
    <w:rsid w:val="00AB017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6826"/>
    <w:rsid w:val="00B004E6"/>
    <w:rsid w:val="00B00906"/>
    <w:rsid w:val="00B00E19"/>
    <w:rsid w:val="00B0560C"/>
    <w:rsid w:val="00B11607"/>
    <w:rsid w:val="00B14884"/>
    <w:rsid w:val="00B26CEF"/>
    <w:rsid w:val="00B305F0"/>
    <w:rsid w:val="00B3417F"/>
    <w:rsid w:val="00B356A3"/>
    <w:rsid w:val="00B47515"/>
    <w:rsid w:val="00B511A1"/>
    <w:rsid w:val="00B51702"/>
    <w:rsid w:val="00B51D6C"/>
    <w:rsid w:val="00B5249C"/>
    <w:rsid w:val="00B574DA"/>
    <w:rsid w:val="00B57562"/>
    <w:rsid w:val="00B61BDE"/>
    <w:rsid w:val="00B65055"/>
    <w:rsid w:val="00B6685F"/>
    <w:rsid w:val="00B70122"/>
    <w:rsid w:val="00B750BA"/>
    <w:rsid w:val="00B750E1"/>
    <w:rsid w:val="00B80A18"/>
    <w:rsid w:val="00B829D8"/>
    <w:rsid w:val="00B84688"/>
    <w:rsid w:val="00B84B5B"/>
    <w:rsid w:val="00B85106"/>
    <w:rsid w:val="00B85B00"/>
    <w:rsid w:val="00B92BCE"/>
    <w:rsid w:val="00BA1309"/>
    <w:rsid w:val="00BA2586"/>
    <w:rsid w:val="00BA590F"/>
    <w:rsid w:val="00BB45E7"/>
    <w:rsid w:val="00BB48C6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3EEF"/>
    <w:rsid w:val="00BE5300"/>
    <w:rsid w:val="00BE57B6"/>
    <w:rsid w:val="00BE79C7"/>
    <w:rsid w:val="00BE7C7F"/>
    <w:rsid w:val="00BF302D"/>
    <w:rsid w:val="00BF37E5"/>
    <w:rsid w:val="00BF57F1"/>
    <w:rsid w:val="00C005DA"/>
    <w:rsid w:val="00C00858"/>
    <w:rsid w:val="00C0162E"/>
    <w:rsid w:val="00C05104"/>
    <w:rsid w:val="00C1285B"/>
    <w:rsid w:val="00C157CA"/>
    <w:rsid w:val="00C1795A"/>
    <w:rsid w:val="00C22E3B"/>
    <w:rsid w:val="00C22FFB"/>
    <w:rsid w:val="00C324AE"/>
    <w:rsid w:val="00C3574B"/>
    <w:rsid w:val="00C36673"/>
    <w:rsid w:val="00C37189"/>
    <w:rsid w:val="00C40BC6"/>
    <w:rsid w:val="00C50DC2"/>
    <w:rsid w:val="00C519BA"/>
    <w:rsid w:val="00C66B33"/>
    <w:rsid w:val="00C803C6"/>
    <w:rsid w:val="00C82D8F"/>
    <w:rsid w:val="00C92323"/>
    <w:rsid w:val="00C93A58"/>
    <w:rsid w:val="00C93B79"/>
    <w:rsid w:val="00C93BCB"/>
    <w:rsid w:val="00C94B3B"/>
    <w:rsid w:val="00CA0B03"/>
    <w:rsid w:val="00CB73A3"/>
    <w:rsid w:val="00CB7BA1"/>
    <w:rsid w:val="00CC3E10"/>
    <w:rsid w:val="00CC3F9A"/>
    <w:rsid w:val="00CD01C2"/>
    <w:rsid w:val="00CD4621"/>
    <w:rsid w:val="00CD670B"/>
    <w:rsid w:val="00CD726A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4E65"/>
    <w:rsid w:val="00D55D61"/>
    <w:rsid w:val="00D70285"/>
    <w:rsid w:val="00D7295D"/>
    <w:rsid w:val="00D75CBA"/>
    <w:rsid w:val="00D809BB"/>
    <w:rsid w:val="00D86DDE"/>
    <w:rsid w:val="00D9537F"/>
    <w:rsid w:val="00D977F3"/>
    <w:rsid w:val="00DA0FC4"/>
    <w:rsid w:val="00DA5E19"/>
    <w:rsid w:val="00DB116D"/>
    <w:rsid w:val="00DB4107"/>
    <w:rsid w:val="00DB5C98"/>
    <w:rsid w:val="00DC0C0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53DB"/>
    <w:rsid w:val="00E02173"/>
    <w:rsid w:val="00E03E9B"/>
    <w:rsid w:val="00E05047"/>
    <w:rsid w:val="00E11F78"/>
    <w:rsid w:val="00E21272"/>
    <w:rsid w:val="00E230E0"/>
    <w:rsid w:val="00E30128"/>
    <w:rsid w:val="00E4210F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1573"/>
    <w:rsid w:val="00E85CCF"/>
    <w:rsid w:val="00E8764E"/>
    <w:rsid w:val="00E959F2"/>
    <w:rsid w:val="00E95F50"/>
    <w:rsid w:val="00EA0E0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618D"/>
    <w:rsid w:val="00EF6C84"/>
    <w:rsid w:val="00F014E2"/>
    <w:rsid w:val="00F02126"/>
    <w:rsid w:val="00F057FC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7729D"/>
    <w:rsid w:val="00F841F7"/>
    <w:rsid w:val="00F901AE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B6C4E"/>
    <w:rsid w:val="00FC09D0"/>
    <w:rsid w:val="00FC18F2"/>
    <w:rsid w:val="00FC1F5B"/>
    <w:rsid w:val="00FD4AFF"/>
    <w:rsid w:val="00FE4DB7"/>
    <w:rsid w:val="00FF0AFB"/>
    <w:rsid w:val="00FF264C"/>
    <w:rsid w:val="00FF3071"/>
    <w:rsid w:val="00FF7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0C5B1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888FE-C39D-4F3F-B4D8-6DB749A18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446</TotalTime>
  <Pages>5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4888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Connor Clark</cp:lastModifiedBy>
  <cp:revision>187</cp:revision>
  <cp:lastPrinted>2014-11-07T14:47:00Z</cp:lastPrinted>
  <dcterms:created xsi:type="dcterms:W3CDTF">2014-11-07T15:09:00Z</dcterms:created>
  <dcterms:modified xsi:type="dcterms:W3CDTF">2020-04-30T11:56:00Z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