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body>
    <w:p w:rsidRPr="008F6C7E" w:rsidR="00952F7D" w:rsidP="00DF198B" w:rsidRDefault="00DF198B" w14:paraId="4FC167E5" w14:textId="77777777">
      <w:pPr>
        <w:pStyle w:val="GraphicAnchor"/>
        <w:rPr>
          <w:lang w:val="en-GB"/>
        </w:rPr>
      </w:pPr>
      <w:r w:rsidRPr="008F6C7E">
        <w:rPr>
          <w:noProof/>
          <w:lang w:val="en-GB" w:bidi="en-GB"/>
        </w:rPr>
        <w:drawing>
          <wp:anchor distT="0" distB="0" distL="114300" distR="114300" simplePos="0" relativeHeight="251658240" behindDoc="1" locked="0" layoutInCell="1" allowOverlap="1" wp14:anchorId="2A71FB66" wp14:editId="71C64873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858000" cy="9763125"/>
            <wp:effectExtent l="0" t="0" r="0" b="9525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76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2839E8A" w:rsidR="04BD85F6">
        <w:rPr>
          <w:lang w:val="en-GB"/>
        </w:rPr>
        <w:t>uwt</w:t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170"/>
        <w:gridCol w:w="28"/>
        <w:gridCol w:w="1142"/>
        <w:gridCol w:w="57"/>
        <w:gridCol w:w="5995"/>
        <w:gridCol w:w="68"/>
        <w:gridCol w:w="1131"/>
        <w:gridCol w:w="39"/>
        <w:gridCol w:w="1160"/>
      </w:tblGrid>
      <w:tr w:rsidRPr="008F6C7E" w:rsidR="00DF198B" w:rsidTr="750A9B37" w14:paraId="3FB07D76" w14:textId="77777777">
        <w:trPr>
          <w:trHeight w:val="1083"/>
        </w:trPr>
        <w:tc>
          <w:tcPr>
            <w:tcW w:w="10790" w:type="dxa"/>
            <w:gridSpan w:val="9"/>
            <w:tcMar/>
          </w:tcPr>
          <w:p w:rsidRPr="008F6C7E" w:rsidR="00DF198B" w:rsidRDefault="00DF198B" w14:paraId="49BBAB89" w14:textId="77777777">
            <w:pPr>
              <w:rPr>
                <w:lang w:val="en-GB"/>
              </w:rPr>
            </w:pPr>
          </w:p>
        </w:tc>
      </w:tr>
      <w:tr w:rsidRPr="008F6C7E" w:rsidR="00DF198B" w:rsidTr="750A9B37" w14:paraId="0E4B9C6F" w14:textId="77777777">
        <w:trPr>
          <w:trHeight w:val="1068"/>
        </w:trPr>
        <w:tc>
          <w:tcPr>
            <w:tcW w:w="1198" w:type="dxa"/>
            <w:gridSpan w:val="2"/>
            <w:tcBorders>
              <w:right w:val="single" w:color="476166" w:themeColor="accent1" w:sz="18" w:space="0"/>
            </w:tcBorders>
            <w:tcMar/>
          </w:tcPr>
          <w:p w:rsidRPr="008F6C7E" w:rsidR="00DF198B" w:rsidRDefault="00DF198B" w14:paraId="70C9F7C6" w14:textId="77777777">
            <w:pPr>
              <w:rPr>
                <w:lang w:val="en-GB"/>
              </w:rPr>
            </w:pPr>
          </w:p>
        </w:tc>
        <w:tc>
          <w:tcPr>
            <w:tcW w:w="8393" w:type="dxa"/>
            <w:gridSpan w:val="5"/>
            <w:tcBorders>
              <w:top w:val="single" w:color="476166" w:themeColor="accent1" w:sz="18" w:space="0"/>
              <w:left w:val="single" w:color="476166" w:themeColor="accent1" w:sz="18" w:space="0"/>
              <w:bottom w:val="single" w:color="476166" w:themeColor="accent1" w:sz="18" w:space="0"/>
              <w:right w:val="single" w:color="476166" w:themeColor="accent1" w:sz="18" w:space="0"/>
            </w:tcBorders>
            <w:shd w:val="clear" w:color="auto" w:fill="FFFFFF" w:themeFill="background1"/>
            <w:tcMar/>
            <w:vAlign w:val="center"/>
          </w:tcPr>
          <w:p w:rsidRPr="008F6C7E" w:rsidR="00DF198B" w:rsidP="750A9B37" w:rsidRDefault="00074917" w14:paraId="0F3353F4" w14:textId="26D3D00D">
            <w:pPr>
              <w:pStyle w:val="Heading1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750A9B37" w:rsidR="6238C527">
              <w:rPr>
                <w:lang w:val="en-GB"/>
              </w:rPr>
              <w:t>Maze Pathfinding: Algorithms and Implementation</w:t>
            </w:r>
          </w:p>
        </w:tc>
        <w:tc>
          <w:tcPr>
            <w:tcW w:w="1199" w:type="dxa"/>
            <w:gridSpan w:val="2"/>
            <w:tcBorders>
              <w:left w:val="single" w:color="476166" w:themeColor="accent1" w:sz="18" w:space="0"/>
            </w:tcBorders>
            <w:tcMar/>
          </w:tcPr>
          <w:p w:rsidRPr="008F6C7E" w:rsidR="00DF198B" w:rsidRDefault="00DF198B" w14:paraId="3F287635" w14:textId="77777777">
            <w:pPr>
              <w:rPr>
                <w:lang w:val="en-GB"/>
              </w:rPr>
            </w:pPr>
          </w:p>
        </w:tc>
      </w:tr>
      <w:tr w:rsidRPr="008F6C7E" w:rsidR="00DF198B" w:rsidTr="750A9B37" w14:paraId="4BF3D5EE" w14:textId="77777777">
        <w:trPr>
          <w:trHeight w:val="1837"/>
        </w:trPr>
        <w:tc>
          <w:tcPr>
            <w:tcW w:w="1170" w:type="dxa"/>
            <w:tcMar/>
          </w:tcPr>
          <w:p w:rsidRPr="008F6C7E" w:rsidR="00DF198B" w:rsidRDefault="00DF198B" w14:paraId="05BD0540" w14:textId="77777777">
            <w:pPr>
              <w:rPr>
                <w:lang w:val="en-GB"/>
              </w:rPr>
            </w:pPr>
          </w:p>
        </w:tc>
        <w:tc>
          <w:tcPr>
            <w:tcW w:w="8460" w:type="dxa"/>
            <w:gridSpan w:val="7"/>
            <w:tcMar/>
          </w:tcPr>
          <w:p w:rsidRPr="008F6C7E" w:rsidR="00DF198B" w:rsidRDefault="00DF198B" w14:paraId="3F7F2132" w14:textId="77777777">
            <w:pPr>
              <w:rPr>
                <w:lang w:val="en-GB"/>
              </w:rPr>
            </w:pPr>
          </w:p>
        </w:tc>
        <w:tc>
          <w:tcPr>
            <w:tcW w:w="1160" w:type="dxa"/>
            <w:tcMar/>
          </w:tcPr>
          <w:p w:rsidRPr="008F6C7E" w:rsidR="00DF198B" w:rsidRDefault="00DF198B" w14:paraId="0B2956CE" w14:textId="77777777">
            <w:pPr>
              <w:rPr>
                <w:lang w:val="en-GB"/>
              </w:rPr>
            </w:pPr>
          </w:p>
        </w:tc>
      </w:tr>
      <w:tr w:rsidRPr="008F6C7E" w:rsidR="00DF198B" w:rsidTr="750A9B37" w14:paraId="5E50A8AF" w14:textId="77777777">
        <w:trPr>
          <w:trHeight w:val="929"/>
        </w:trPr>
        <w:tc>
          <w:tcPr>
            <w:tcW w:w="2397" w:type="dxa"/>
            <w:gridSpan w:val="4"/>
            <w:tcMar/>
          </w:tcPr>
          <w:p w:rsidRPr="008F6C7E" w:rsidR="00DF198B" w:rsidRDefault="00DF198B" w14:paraId="6462F508" w14:textId="77777777">
            <w:pPr>
              <w:rPr>
                <w:lang w:val="en-GB"/>
              </w:rPr>
            </w:pPr>
          </w:p>
        </w:tc>
        <w:tc>
          <w:tcPr>
            <w:tcW w:w="5995" w:type="dxa"/>
            <w:shd w:val="clear" w:color="auto" w:fill="FFFFFF" w:themeFill="background1"/>
            <w:tcMar/>
          </w:tcPr>
          <w:p w:rsidRPr="008F6C7E" w:rsidR="00DF198B" w:rsidP="00DF198B" w:rsidRDefault="00DF198B" w14:paraId="435F317C" w14:textId="77777777">
            <w:pPr>
              <w:jc w:val="center"/>
              <w:rPr>
                <w:rFonts w:ascii="Georgia" w:hAnsi="Georgia"/>
                <w:sz w:val="48"/>
                <w:szCs w:val="48"/>
                <w:lang w:val="en-GB"/>
              </w:rPr>
            </w:pPr>
          </w:p>
        </w:tc>
        <w:tc>
          <w:tcPr>
            <w:tcW w:w="2398" w:type="dxa"/>
            <w:gridSpan w:val="4"/>
            <w:tcMar/>
          </w:tcPr>
          <w:p w:rsidRPr="008F6C7E" w:rsidR="00DF198B" w:rsidRDefault="00DF198B" w14:paraId="35FA4C5F" w14:textId="77777777">
            <w:pPr>
              <w:rPr>
                <w:lang w:val="en-GB"/>
              </w:rPr>
            </w:pPr>
          </w:p>
        </w:tc>
      </w:tr>
      <w:tr w:rsidRPr="008F6C7E" w:rsidR="00DF198B" w:rsidTr="750A9B37" w14:paraId="292B9993" w14:textId="77777777">
        <w:trPr>
          <w:trHeight w:val="1460"/>
        </w:trPr>
        <w:tc>
          <w:tcPr>
            <w:tcW w:w="2397" w:type="dxa"/>
            <w:gridSpan w:val="4"/>
            <w:tcMar/>
          </w:tcPr>
          <w:p w:rsidRPr="008F6C7E" w:rsidR="00DF198B" w:rsidRDefault="00DF198B" w14:paraId="5764290D" w14:textId="77777777">
            <w:pPr>
              <w:rPr>
                <w:lang w:val="en-GB"/>
              </w:rPr>
            </w:pPr>
          </w:p>
        </w:tc>
        <w:tc>
          <w:tcPr>
            <w:tcW w:w="5995" w:type="dxa"/>
            <w:shd w:val="clear" w:color="auto" w:fill="FFFFFF" w:themeFill="background1"/>
            <w:tcMar/>
          </w:tcPr>
          <w:p w:rsidR="00074917" w:rsidP="00074917" w:rsidRDefault="00074917" w14:paraId="783CF23F" w14:textId="7A0FBFCA">
            <w:pPr>
              <w:pStyle w:val="Heading2"/>
              <w:rPr>
                <w:lang w:val="en-GB"/>
              </w:rPr>
            </w:pPr>
            <w:r>
              <w:rPr>
                <w:lang w:val="en-GB"/>
              </w:rPr>
              <w:t>Camden Henderson 2404086</w:t>
            </w:r>
          </w:p>
          <w:p w:rsidRPr="00074917" w:rsidR="00074917" w:rsidP="00074917" w:rsidRDefault="00074917" w14:paraId="3887ABA5" w14:textId="07FA345B">
            <w:pPr>
              <w:rPr>
                <w:lang w:val="en-GB"/>
              </w:rPr>
            </w:pPr>
          </w:p>
        </w:tc>
        <w:tc>
          <w:tcPr>
            <w:tcW w:w="2398" w:type="dxa"/>
            <w:gridSpan w:val="4"/>
            <w:tcMar/>
          </w:tcPr>
          <w:p w:rsidRPr="008F6C7E" w:rsidR="00DF198B" w:rsidRDefault="00DF198B" w14:paraId="47D09D33" w14:textId="77777777">
            <w:pPr>
              <w:rPr>
                <w:lang w:val="en-GB"/>
              </w:rPr>
            </w:pPr>
          </w:p>
        </w:tc>
      </w:tr>
      <w:tr w:rsidRPr="008F6C7E" w:rsidR="00DF198B" w:rsidTr="750A9B37" w14:paraId="7338A54D" w14:textId="77777777">
        <w:trPr>
          <w:trHeight w:val="8172"/>
        </w:trPr>
        <w:tc>
          <w:tcPr>
            <w:tcW w:w="2397" w:type="dxa"/>
            <w:gridSpan w:val="4"/>
            <w:tcMar/>
            <w:vAlign w:val="bottom"/>
          </w:tcPr>
          <w:p w:rsidRPr="008F6C7E" w:rsidR="00DF198B" w:rsidP="00DF198B" w:rsidRDefault="00DF198B" w14:paraId="08AF7366" w14:textId="77777777">
            <w:pPr>
              <w:jc w:val="center"/>
              <w:rPr>
                <w:lang w:val="en-GB"/>
              </w:rPr>
            </w:pPr>
          </w:p>
        </w:tc>
        <w:tc>
          <w:tcPr>
            <w:tcW w:w="5995" w:type="dxa"/>
            <w:tcBorders>
              <w:bottom w:val="single" w:color="476166" w:themeColor="accent1" w:sz="18" w:space="0"/>
            </w:tcBorders>
            <w:shd w:val="clear" w:color="auto" w:fill="FFFFFF" w:themeFill="background1"/>
            <w:tcMar/>
            <w:vAlign w:val="bottom"/>
          </w:tcPr>
          <w:p w:rsidRPr="008F6C7E" w:rsidR="00DF198B" w:rsidP="00874FE7" w:rsidRDefault="00074917" w14:paraId="4DEABF1C" w14:textId="73039CCD">
            <w:pPr>
              <w:pStyle w:val="Heading3"/>
              <w:rPr>
                <w:lang w:val="en-GB"/>
              </w:rPr>
            </w:pPr>
            <w:r w:rsidRPr="750A9B37" w:rsidR="358F5713">
              <w:rPr>
                <w:lang w:val="en-GB"/>
              </w:rPr>
              <w:t>4</w:t>
            </w:r>
            <w:r w:rsidRPr="750A9B37" w:rsidR="00074917">
              <w:rPr>
                <w:lang w:val="en-GB"/>
              </w:rPr>
              <w:t>/1/2</w:t>
            </w:r>
            <w:r w:rsidRPr="750A9B37" w:rsidR="5310D08E">
              <w:rPr>
                <w:lang w:val="en-GB"/>
              </w:rPr>
              <w:t>6</w:t>
            </w:r>
          </w:p>
          <w:p w:rsidRPr="008F6C7E" w:rsidR="00874FE7" w:rsidP="00874FE7" w:rsidRDefault="00711EF8" w14:paraId="41B271B5" w14:textId="77777777">
            <w:pPr>
              <w:pStyle w:val="Heading3"/>
              <w:rPr>
                <w:lang w:val="en-GB"/>
              </w:rPr>
            </w:pPr>
            <w:sdt>
              <w:sdtPr>
                <w:rPr>
                  <w:lang w:val="en-GB"/>
                </w:rPr>
                <w:id w:val="-1516760087"/>
                <w:placeholder>
                  <w:docPart w:val="349B9192FB4143CF9FEF41D06F552F76"/>
                </w:placeholder>
                <w:temporary/>
                <w:showingPlcHdr/>
                <w15:appearance w15:val="hidden"/>
              </w:sdtPr>
              <w:sdtEndPr/>
              <w:sdtContent>
                <w:r w:rsidRPr="008F6C7E" w:rsidR="00874FE7">
                  <w:rPr>
                    <w:lang w:val="en-GB" w:bidi="en-GB"/>
                  </w:rPr>
                  <w:t>—</w:t>
                </w:r>
              </w:sdtContent>
            </w:sdt>
          </w:p>
          <w:p w:rsidRPr="008F6C7E" w:rsidR="00DF198B" w:rsidP="00874FE7" w:rsidRDefault="00074917" w14:paraId="75C1131A" w14:textId="55FD829A">
            <w:pPr>
              <w:pStyle w:val="Heading3"/>
              <w:rPr>
                <w:lang w:val="en-GB"/>
              </w:rPr>
            </w:pPr>
            <w:r>
              <w:rPr>
                <w:lang w:val="en-GB"/>
              </w:rPr>
              <w:t>Software Engineering</w:t>
            </w:r>
          </w:p>
          <w:p w:rsidRPr="008F6C7E" w:rsidR="00DF198B" w:rsidP="00874FE7" w:rsidRDefault="00711EF8" w14:paraId="0B06D14C" w14:textId="77777777">
            <w:pPr>
              <w:pStyle w:val="Heading3"/>
              <w:rPr>
                <w:lang w:val="en-GB"/>
              </w:rPr>
            </w:pPr>
            <w:sdt>
              <w:sdtPr>
                <w:id w:val="1492440299"/>
                <w15:appearance w15:val="hidden"/>
                <w:temporary/>
                <w:showingPlcHdr/>
                <w:placeholder>
                  <w:docPart w:val="5D345CD1557844A1BC3E35D6F110DD6B"/>
                </w:placeholder>
                <w:rPr>
                  <w:lang w:val="en-GB"/>
                </w:rPr>
              </w:sdtPr>
              <w:sdtContent>
                <w:r w:rsidRPr="5DC33FEF" w:rsidR="00874FE7">
                  <w:rPr>
                    <w:lang w:val="en-GB" w:bidi="en-GB"/>
                  </w:rPr>
                  <w:t>—</w:t>
                </w:r>
              </w:sdtContent>
              <w:sdtEndPr>
                <w:rPr>
                  <w:lang w:val="en-GB"/>
                </w:rPr>
              </w:sdtEndPr>
            </w:sdt>
          </w:p>
          <w:p w:rsidR="5AABB840" w:rsidP="5DC33FEF" w:rsidRDefault="5AABB840" w14:paraId="7EDBB34C" w14:textId="608A6F04">
            <w:pPr>
              <w:pStyle w:val="Heading3"/>
              <w:suppressLineNumbers w:val="0"/>
              <w:bidi w:val="0"/>
              <w:spacing w:before="0" w:beforeAutospacing="off" w:after="240" w:afterAutospacing="off" w:line="259" w:lineRule="auto"/>
              <w:ind w:left="0" w:right="0"/>
              <w:jc w:val="center"/>
            </w:pPr>
            <w:r w:rsidRPr="5DC33FEF" w:rsidR="5AABB840">
              <w:rPr>
                <w:lang w:val="en-GB"/>
              </w:rPr>
              <w:t>Advanced Software Development</w:t>
            </w:r>
          </w:p>
          <w:p w:rsidRPr="008F6C7E" w:rsidR="00DF198B" w:rsidP="00874FE7" w:rsidRDefault="00711EF8" w14:paraId="1F980609" w14:noSpellErr="1" w14:textId="57CCFB96">
            <w:pPr>
              <w:pStyle w:val="Heading3"/>
              <w:rPr>
                <w:lang w:val="en-GB"/>
              </w:rPr>
            </w:pPr>
          </w:p>
          <w:p w:rsidRPr="008F6C7E" w:rsidR="00DF198B" w:rsidP="00DF198B" w:rsidRDefault="00DF198B" w14:paraId="262C4E4E" w14:textId="77777777">
            <w:pPr>
              <w:rPr>
                <w:lang w:val="en-GB"/>
              </w:rPr>
            </w:pPr>
          </w:p>
        </w:tc>
        <w:tc>
          <w:tcPr>
            <w:tcW w:w="2398" w:type="dxa"/>
            <w:gridSpan w:val="4"/>
            <w:tcMar/>
            <w:vAlign w:val="bottom"/>
          </w:tcPr>
          <w:p w:rsidRPr="008F6C7E" w:rsidR="00DF198B" w:rsidP="00DF198B" w:rsidRDefault="00DF198B" w14:paraId="0CC4C14F" w14:textId="77777777">
            <w:pPr>
              <w:jc w:val="center"/>
              <w:rPr>
                <w:lang w:val="en-GB"/>
              </w:rPr>
            </w:pPr>
          </w:p>
        </w:tc>
      </w:tr>
      <w:tr w:rsidRPr="008F6C7E" w:rsidR="00DF198B" w:rsidTr="750A9B37" w14:paraId="79894719" w14:textId="77777777">
        <w:tc>
          <w:tcPr>
            <w:tcW w:w="2340" w:type="dxa"/>
            <w:gridSpan w:val="3"/>
            <w:tcMar/>
          </w:tcPr>
          <w:p w:rsidRPr="008F6C7E" w:rsidR="00DF198B" w:rsidRDefault="00DF198B" w14:paraId="5F2A5E40" w14:textId="77777777">
            <w:pPr>
              <w:rPr>
                <w:lang w:val="en-GB"/>
              </w:rPr>
            </w:pPr>
          </w:p>
        </w:tc>
        <w:tc>
          <w:tcPr>
            <w:tcW w:w="6120" w:type="dxa"/>
            <w:gridSpan w:val="3"/>
            <w:tcMar/>
          </w:tcPr>
          <w:p w:rsidRPr="008F6C7E" w:rsidR="00DF198B" w:rsidRDefault="00DF198B" w14:paraId="776EB103" w14:textId="77777777">
            <w:pPr>
              <w:rPr>
                <w:lang w:val="en-GB"/>
              </w:rPr>
            </w:pPr>
          </w:p>
        </w:tc>
        <w:tc>
          <w:tcPr>
            <w:tcW w:w="2330" w:type="dxa"/>
            <w:gridSpan w:val="3"/>
            <w:tcMar/>
          </w:tcPr>
          <w:p w:rsidRPr="008F6C7E" w:rsidR="00DF198B" w:rsidRDefault="00DF198B" w14:paraId="6C89B247" w14:textId="77777777">
            <w:pPr>
              <w:rPr>
                <w:lang w:val="en-GB"/>
              </w:rPr>
            </w:pPr>
          </w:p>
        </w:tc>
      </w:tr>
    </w:tbl>
    <w:p w:rsidRPr="00910B40" w:rsidR="00074917" w:rsidP="750A9B37" w:rsidRDefault="00074917" w14:paraId="5D49F2EB" w14:textId="19B9B773">
      <w:pPr>
        <w:pStyle w:val="Normal"/>
        <w:rPr>
          <w:rFonts w:ascii="Calibri" w:hAnsi="Calibri" w:cs="Calibri"/>
          <w:sz w:val="40"/>
          <w:szCs w:val="40"/>
          <w:u w:val="single"/>
          <w:lang w:val="en-GB"/>
        </w:rPr>
      </w:pPr>
      <w:r w:rsidRPr="750A9B37" w:rsidR="00074917">
        <w:rPr>
          <w:rFonts w:ascii="Calibri" w:hAnsi="Calibri" w:cs="Calibri"/>
          <w:sz w:val="40"/>
          <w:szCs w:val="40"/>
          <w:u w:val="single"/>
          <w:lang w:val="en-GB"/>
        </w:rPr>
        <w:t>Introduction</w:t>
      </w:r>
    </w:p>
    <w:p w:rsidR="00074917" w:rsidRDefault="00074917" w14:paraId="569F7C12" w14:textId="77777777">
      <w:pPr>
        <w:rPr>
          <w:rFonts w:ascii="Palatino Linotype" w:hAnsi="Palatino Linotype" w:cs="Calibri"/>
          <w:sz w:val="36"/>
          <w:szCs w:val="36"/>
          <w:u w:val="single"/>
          <w:lang w:val="en-GB"/>
        </w:rPr>
      </w:pPr>
    </w:p>
    <w:p w:rsidRPr="00910B40" w:rsidR="00910B40" w:rsidRDefault="00910B40" w14:paraId="7D894BA6" w14:textId="4872C1BF">
      <w:pPr>
        <w:rPr>
          <w:rFonts w:ascii="Calibri" w:hAnsi="Calibri" w:cs="Calibri"/>
          <w:sz w:val="28"/>
          <w:szCs w:val="28"/>
          <w:lang w:val="en-GB"/>
        </w:rPr>
      </w:pPr>
      <w:r w:rsidRPr="66B0FFDF" w:rsidR="00910B40">
        <w:rPr>
          <w:rFonts w:ascii="Calibri" w:hAnsi="Calibri" w:cs="Calibri"/>
          <w:sz w:val="28"/>
          <w:szCs w:val="28"/>
          <w:lang w:val="en-GB"/>
        </w:rPr>
        <w:t xml:space="preserve">In this report, </w:t>
      </w:r>
      <w:r w:rsidRPr="66B0FFDF" w:rsidR="00701880">
        <w:rPr>
          <w:rFonts w:ascii="Calibri" w:hAnsi="Calibri" w:cs="Calibri"/>
          <w:sz w:val="28"/>
          <w:szCs w:val="28"/>
          <w:lang w:val="en-GB"/>
        </w:rPr>
        <w:t xml:space="preserve">I will </w:t>
      </w:r>
      <w:r w:rsidRPr="66B0FFDF" w:rsidR="00335342">
        <w:rPr>
          <w:rFonts w:ascii="Calibri" w:hAnsi="Calibri" w:cs="Calibri"/>
          <w:sz w:val="28"/>
          <w:szCs w:val="28"/>
          <w:lang w:val="en-GB"/>
        </w:rPr>
        <w:t>provide a</w:t>
      </w:r>
      <w:r w:rsidRPr="66B0FFDF" w:rsidR="54F8ADCF">
        <w:rPr>
          <w:rFonts w:ascii="Calibri" w:hAnsi="Calibri" w:cs="Calibri"/>
          <w:sz w:val="28"/>
          <w:szCs w:val="28"/>
          <w:lang w:val="en-GB"/>
        </w:rPr>
        <w:t>n in-depth</w:t>
      </w:r>
      <w:r w:rsidRPr="66B0FFDF" w:rsidR="00335342">
        <w:rPr>
          <w:rFonts w:ascii="Calibri" w:hAnsi="Calibri" w:cs="Calibri"/>
          <w:sz w:val="28"/>
          <w:szCs w:val="28"/>
          <w:lang w:val="en-GB"/>
        </w:rPr>
        <w:t xml:space="preserve"> description of the Dijkstra’s Algorithm as well as the A* Algorithm</w:t>
      </w:r>
      <w:r w:rsidRPr="66B0FFDF" w:rsidR="00D02E7D">
        <w:rPr>
          <w:rFonts w:ascii="Calibri" w:hAnsi="Calibri" w:cs="Calibri"/>
          <w:sz w:val="28"/>
          <w:szCs w:val="28"/>
          <w:lang w:val="en-GB"/>
        </w:rPr>
        <w:t xml:space="preserve"> and write a detailed comparison of several factors</w:t>
      </w:r>
      <w:r w:rsidRPr="66B0FFDF" w:rsidR="00F31218">
        <w:rPr>
          <w:rFonts w:ascii="Calibri" w:hAnsi="Calibri" w:cs="Calibri"/>
          <w:sz w:val="28"/>
          <w:szCs w:val="28"/>
          <w:lang w:val="en-GB"/>
        </w:rPr>
        <w:t>, such as efficiency and implementation.</w:t>
      </w:r>
      <w:r w:rsidRPr="66B0FFDF" w:rsidR="00711EF8">
        <w:rPr>
          <w:rFonts w:ascii="Calibri" w:hAnsi="Calibri" w:cs="Calibri"/>
          <w:sz w:val="28"/>
          <w:szCs w:val="28"/>
          <w:lang w:val="en-GB"/>
        </w:rPr>
        <w:t xml:space="preserve"> In the second part of the report, I will then implement an automatic navigation solution using </w:t>
      </w:r>
      <w:r w:rsidRPr="66B0FFDF" w:rsidR="60CA757E">
        <w:rPr>
          <w:rFonts w:ascii="Calibri" w:hAnsi="Calibri" w:cs="Calibri"/>
          <w:sz w:val="28"/>
          <w:szCs w:val="28"/>
          <w:lang w:val="en-GB"/>
        </w:rPr>
        <w:t>C</w:t>
      </w:r>
      <w:r w:rsidRPr="66B0FFDF" w:rsidR="00711EF8">
        <w:rPr>
          <w:rFonts w:ascii="Calibri" w:hAnsi="Calibri" w:cs="Calibri"/>
          <w:sz w:val="28"/>
          <w:szCs w:val="28"/>
          <w:lang w:val="en-GB"/>
        </w:rPr>
        <w:t>++</w:t>
      </w:r>
      <w:r w:rsidRPr="66B0FFDF" w:rsidR="00711EF8">
        <w:rPr>
          <w:rFonts w:ascii="Calibri" w:hAnsi="Calibri" w:cs="Calibri"/>
          <w:sz w:val="28"/>
          <w:szCs w:val="28"/>
          <w:lang w:val="en-GB"/>
        </w:rPr>
        <w:t xml:space="preserve"> to navigate through a maze. Once </w:t>
      </w:r>
      <w:r w:rsidRPr="66B0FFDF" w:rsidR="00711EF8">
        <w:rPr>
          <w:rFonts w:ascii="Calibri" w:hAnsi="Calibri" w:cs="Calibri"/>
          <w:sz w:val="28"/>
          <w:szCs w:val="28"/>
          <w:lang w:val="en-GB"/>
        </w:rPr>
        <w:t>I’ve</w:t>
      </w:r>
      <w:r w:rsidRPr="66B0FFDF" w:rsidR="00711EF8">
        <w:rPr>
          <w:rFonts w:ascii="Calibri" w:hAnsi="Calibri" w:cs="Calibri"/>
          <w:sz w:val="28"/>
          <w:szCs w:val="28"/>
          <w:lang w:val="en-GB"/>
        </w:rPr>
        <w:t xml:space="preserve"> created the solution, I will then report my findings and test it</w:t>
      </w:r>
      <w:r w:rsidRPr="66B0FFDF" w:rsidR="444DA47A">
        <w:rPr>
          <w:rFonts w:ascii="Calibri" w:hAnsi="Calibri" w:cs="Calibri"/>
          <w:sz w:val="28"/>
          <w:szCs w:val="28"/>
          <w:lang w:val="en-GB"/>
        </w:rPr>
        <w:t>s performance</w:t>
      </w:r>
      <w:r w:rsidRPr="66B0FFDF" w:rsidR="00711EF8">
        <w:rPr>
          <w:rFonts w:ascii="Calibri" w:hAnsi="Calibri" w:cs="Calibri"/>
          <w:sz w:val="28"/>
          <w:szCs w:val="28"/>
          <w:lang w:val="en-GB"/>
        </w:rPr>
        <w:t>, taking note of any interesting cod</w:t>
      </w:r>
      <w:r w:rsidRPr="66B0FFDF" w:rsidR="0F229243">
        <w:rPr>
          <w:rFonts w:ascii="Calibri" w:hAnsi="Calibri" w:cs="Calibri"/>
          <w:sz w:val="28"/>
          <w:szCs w:val="28"/>
          <w:lang w:val="en-GB"/>
        </w:rPr>
        <w:t xml:space="preserve">e alongside snippets to highlight any </w:t>
      </w:r>
      <w:r w:rsidRPr="66B0FFDF" w:rsidR="0F229243">
        <w:rPr>
          <w:rFonts w:ascii="Calibri" w:hAnsi="Calibri" w:cs="Calibri"/>
          <w:sz w:val="28"/>
          <w:szCs w:val="28"/>
          <w:lang w:val="en-GB"/>
        </w:rPr>
        <w:t>interesting</w:t>
      </w:r>
      <w:r w:rsidRPr="66B0FFDF" w:rsidR="0F229243">
        <w:rPr>
          <w:rFonts w:ascii="Calibri" w:hAnsi="Calibri" w:cs="Calibri"/>
          <w:sz w:val="28"/>
          <w:szCs w:val="28"/>
          <w:lang w:val="en-GB"/>
        </w:rPr>
        <w:t xml:space="preserve"> points of my implementation</w:t>
      </w:r>
    </w:p>
    <w:p w:rsidRPr="00910B40" w:rsidR="00074917" w:rsidRDefault="00074917" w14:paraId="0858645B" w14:textId="52D83EE7">
      <w:pPr>
        <w:rPr>
          <w:rFonts w:ascii="Palatino Linotype" w:hAnsi="Palatino Linotype" w:cs="Calibri"/>
          <w:sz w:val="28"/>
          <w:szCs w:val="28"/>
          <w:lang w:val="en-GB"/>
        </w:rPr>
      </w:pPr>
    </w:p>
    <w:p w:rsidR="3B8697FA" w:rsidP="66B0FFDF" w:rsidRDefault="3B8697FA" w14:paraId="4B2C1B0D" w14:textId="23FD30E2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  <w:r w:rsidRPr="750A9B37" w:rsidR="3B8697FA">
        <w:rPr>
          <w:rFonts w:ascii="Calibri" w:hAnsi="Calibri" w:cs="Calibri"/>
          <w:sz w:val="40"/>
          <w:szCs w:val="40"/>
          <w:u w:val="single"/>
          <w:lang w:val="en-GB"/>
        </w:rPr>
        <w:t>Dijkstra's</w:t>
      </w:r>
      <w:r w:rsidRPr="750A9B37" w:rsidR="53D5AE60">
        <w:rPr>
          <w:rFonts w:ascii="Calibri" w:hAnsi="Calibri" w:cs="Calibri"/>
          <w:sz w:val="40"/>
          <w:szCs w:val="40"/>
          <w:u w:val="single"/>
          <w:lang w:val="en-GB"/>
        </w:rPr>
        <w:t xml:space="preserve"> Algorithm</w:t>
      </w:r>
    </w:p>
    <w:p w:rsidR="66B0FFDF" w:rsidP="66B0FFDF" w:rsidRDefault="66B0FFDF" w14:paraId="0FAD5A74" w14:textId="5985350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</w:p>
    <w:p w:rsidR="38C300C0" w:rsidP="750A9B37" w:rsidRDefault="38C300C0" w14:paraId="4EA18FBD" w14:textId="4FE8B9E7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GB"/>
        </w:rPr>
      </w:pPr>
      <w:r w:rsidRPr="750A9B37" w:rsidR="7E975303">
        <w:rPr>
          <w:rFonts w:ascii="Calibri" w:hAnsi="Calibri" w:cs="Calibri"/>
          <w:sz w:val="28"/>
          <w:szCs w:val="28"/>
          <w:u w:val="none"/>
          <w:lang w:val="en-GB"/>
        </w:rPr>
        <w:t>Dijkstra's</w:t>
      </w:r>
      <w:r w:rsidRPr="750A9B37" w:rsidR="13ED21E0">
        <w:rPr>
          <w:rFonts w:ascii="Calibri" w:hAnsi="Calibri" w:cs="Calibri"/>
          <w:sz w:val="28"/>
          <w:szCs w:val="28"/>
          <w:u w:val="none"/>
          <w:lang w:val="en-GB"/>
        </w:rPr>
        <w:t xml:space="preserve"> algorithm</w:t>
      </w:r>
      <w:r w:rsidRPr="750A9B37" w:rsidR="14724357">
        <w:rPr>
          <w:rFonts w:ascii="Calibri" w:hAnsi="Calibri" w:cs="Calibri"/>
          <w:sz w:val="28"/>
          <w:szCs w:val="28"/>
          <w:u w:val="none"/>
          <w:lang w:val="en-GB"/>
        </w:rPr>
        <w:t xml:space="preserve"> is an algorithm in graph theory used to find the shortest route </w:t>
      </w:r>
      <w:r w:rsidRPr="750A9B37" w:rsidR="0BC8F4FA">
        <w:rPr>
          <w:rFonts w:ascii="Calibri" w:hAnsi="Calibri" w:cs="Calibri"/>
          <w:sz w:val="28"/>
          <w:szCs w:val="28"/>
          <w:u w:val="none"/>
          <w:lang w:val="en-GB"/>
        </w:rPr>
        <w:t>from</w:t>
      </w:r>
      <w:r w:rsidRPr="750A9B37" w:rsidR="14724357">
        <w:rPr>
          <w:rFonts w:ascii="Calibri" w:hAnsi="Calibri" w:cs="Calibri"/>
          <w:sz w:val="28"/>
          <w:szCs w:val="28"/>
          <w:u w:val="none"/>
          <w:lang w:val="en-GB"/>
        </w:rPr>
        <w:t xml:space="preserve"> a </w:t>
      </w:r>
      <w:r w:rsidRPr="750A9B37" w:rsidR="2B5A4DEC">
        <w:rPr>
          <w:rFonts w:ascii="Calibri" w:hAnsi="Calibri" w:cs="Calibri"/>
          <w:sz w:val="28"/>
          <w:szCs w:val="28"/>
          <w:u w:val="none"/>
          <w:lang w:val="en-GB"/>
        </w:rPr>
        <w:t>node</w:t>
      </w:r>
      <w:r w:rsidRPr="750A9B37" w:rsidR="14724357">
        <w:rPr>
          <w:rFonts w:ascii="Calibri" w:hAnsi="Calibri" w:cs="Calibri"/>
          <w:sz w:val="28"/>
          <w:szCs w:val="28"/>
          <w:u w:val="none"/>
          <w:lang w:val="en-GB"/>
        </w:rPr>
        <w:t xml:space="preserve"> </w:t>
      </w:r>
      <w:r w:rsidRPr="750A9B37" w:rsidR="14724357">
        <w:rPr>
          <w:rFonts w:ascii="Calibri" w:hAnsi="Calibri" w:cs="Calibri"/>
          <w:sz w:val="28"/>
          <w:szCs w:val="28"/>
          <w:u w:val="none"/>
          <w:lang w:val="en-GB"/>
        </w:rPr>
        <w:t xml:space="preserve">to </w:t>
      </w:r>
      <w:r w:rsidRPr="750A9B37" w:rsidR="3192C526">
        <w:rPr>
          <w:rFonts w:ascii="Calibri" w:hAnsi="Calibri" w:cs="Calibri"/>
          <w:sz w:val="28"/>
          <w:szCs w:val="28"/>
          <w:u w:val="none"/>
          <w:lang w:val="en-GB"/>
        </w:rPr>
        <w:t xml:space="preserve">all </w:t>
      </w:r>
      <w:r w:rsidRPr="750A9B37" w:rsidR="14724357">
        <w:rPr>
          <w:rFonts w:ascii="Calibri" w:hAnsi="Calibri" w:cs="Calibri"/>
          <w:sz w:val="28"/>
          <w:szCs w:val="28"/>
          <w:u w:val="none"/>
          <w:lang w:val="en-GB"/>
        </w:rPr>
        <w:t xml:space="preserve">other </w:t>
      </w:r>
      <w:r w:rsidRPr="750A9B37" w:rsidR="2B516B24">
        <w:rPr>
          <w:rFonts w:ascii="Calibri" w:hAnsi="Calibri" w:cs="Calibri"/>
          <w:sz w:val="28"/>
          <w:szCs w:val="28"/>
          <w:u w:val="none"/>
          <w:lang w:val="en-GB"/>
        </w:rPr>
        <w:t>nodes</w:t>
      </w:r>
      <w:r w:rsidRPr="750A9B37" w:rsidR="14724357">
        <w:rPr>
          <w:rFonts w:ascii="Calibri" w:hAnsi="Calibri" w:cs="Calibri"/>
          <w:sz w:val="28"/>
          <w:szCs w:val="28"/>
          <w:u w:val="none"/>
          <w:lang w:val="en-GB"/>
        </w:rPr>
        <w:t xml:space="preserve"> i</w:t>
      </w:r>
      <w:r w:rsidRPr="750A9B37" w:rsidR="14724357">
        <w:rPr>
          <w:rFonts w:ascii="Calibri" w:hAnsi="Calibri" w:cs="Calibri"/>
          <w:sz w:val="28"/>
          <w:szCs w:val="28"/>
          <w:u w:val="none"/>
          <w:lang w:val="en-GB"/>
        </w:rPr>
        <w:t xml:space="preserve">n a </w:t>
      </w:r>
      <w:r w:rsidRPr="750A9B37" w:rsidR="14724357">
        <w:rPr>
          <w:rFonts w:ascii="Calibri" w:hAnsi="Calibri" w:cs="Calibri"/>
          <w:sz w:val="28"/>
          <w:szCs w:val="28"/>
          <w:u w:val="none"/>
          <w:lang w:val="en-GB"/>
        </w:rPr>
        <w:t>graph</w:t>
      </w:r>
      <w:r w:rsidRPr="750A9B37" w:rsidR="671B10CD">
        <w:rPr>
          <w:rFonts w:ascii="Calibri" w:hAnsi="Calibri" w:cs="Calibri"/>
          <w:sz w:val="28"/>
          <w:szCs w:val="28"/>
          <w:u w:val="none"/>
          <w:lang w:val="en-GB"/>
        </w:rPr>
        <w:t xml:space="preserve"> with </w:t>
      </w:r>
      <w:r w:rsidRPr="750A9B37" w:rsidR="162BF134">
        <w:rPr>
          <w:rFonts w:ascii="Calibri" w:hAnsi="Calibri" w:cs="Calibri"/>
          <w:sz w:val="28"/>
          <w:szCs w:val="28"/>
          <w:u w:val="none"/>
          <w:lang w:val="en-GB"/>
        </w:rPr>
        <w:t>non-negative</w:t>
      </w:r>
      <w:r w:rsidRPr="750A9B37" w:rsidR="671B10CD">
        <w:rPr>
          <w:rFonts w:ascii="Calibri" w:hAnsi="Calibri" w:cs="Calibri"/>
          <w:sz w:val="28"/>
          <w:szCs w:val="28"/>
          <w:u w:val="none"/>
          <w:lang w:val="en-GB"/>
        </w:rPr>
        <w:t xml:space="preserve"> edge weight.</w:t>
      </w:r>
      <w:r w:rsidRPr="750A9B37" w:rsidR="14724357">
        <w:rPr>
          <w:rFonts w:ascii="Calibri" w:hAnsi="Calibri" w:cs="Calibri"/>
          <w:sz w:val="28"/>
          <w:szCs w:val="28"/>
          <w:u w:val="none"/>
          <w:lang w:val="en-GB"/>
        </w:rPr>
        <w:t>[</w:t>
      </w:r>
      <w:r w:rsidRPr="750A9B37" w:rsidR="14724357">
        <w:rPr>
          <w:rFonts w:ascii="Calibri" w:hAnsi="Calibri" w:cs="Calibri"/>
          <w:sz w:val="28"/>
          <w:szCs w:val="28"/>
          <w:u w:val="none"/>
          <w:lang w:val="en-GB"/>
        </w:rPr>
        <w:t>1]</w:t>
      </w:r>
      <w:r w:rsidRPr="750A9B37" w:rsidR="38C5020E">
        <w:rPr>
          <w:rFonts w:ascii="Calibri" w:hAnsi="Calibri" w:cs="Calibri"/>
          <w:sz w:val="28"/>
          <w:szCs w:val="28"/>
          <w:u w:val="none"/>
          <w:lang w:val="en-GB"/>
        </w:rPr>
        <w:t>.</w:t>
      </w:r>
      <w:r w:rsidRPr="750A9B37" w:rsidR="06069F0C">
        <w:rPr>
          <w:rFonts w:ascii="Calibri" w:hAnsi="Calibri" w:cs="Calibri"/>
          <w:sz w:val="28"/>
          <w:szCs w:val="28"/>
          <w:u w:val="none"/>
          <w:lang w:val="en-GB"/>
        </w:rPr>
        <w:t xml:space="preserve"> </w:t>
      </w:r>
      <w:r w:rsidRPr="750A9B37" w:rsidR="291362B9">
        <w:rPr>
          <w:rFonts w:ascii="Calibri" w:hAnsi="Calibri" w:cs="Calibri"/>
          <w:sz w:val="28"/>
          <w:szCs w:val="28"/>
          <w:u w:val="none"/>
          <w:lang w:val="en-GB"/>
        </w:rPr>
        <w:t xml:space="preserve">This </w:t>
      </w:r>
      <w:r w:rsidRPr="750A9B37" w:rsidR="72E7FF3F">
        <w:rPr>
          <w:rFonts w:ascii="Calibri" w:hAnsi="Calibri" w:cs="Calibri"/>
          <w:sz w:val="28"/>
          <w:szCs w:val="28"/>
          <w:u w:val="none"/>
          <w:lang w:val="en-GB"/>
        </w:rPr>
        <w:t xml:space="preserve">algorithm </w:t>
      </w:r>
      <w:r w:rsidRPr="750A9B37" w:rsidR="72E7FF3F">
        <w:rPr>
          <w:rFonts w:ascii="Calibri" w:hAnsi="Calibri" w:cs="Calibri"/>
          <w:sz w:val="28"/>
          <w:szCs w:val="28"/>
          <w:u w:val="none"/>
          <w:lang w:val="en-GB"/>
        </w:rPr>
        <w:t>maintains</w:t>
      </w:r>
      <w:r w:rsidRPr="750A9B37" w:rsidR="72E7FF3F">
        <w:rPr>
          <w:rFonts w:ascii="Calibri" w:hAnsi="Calibri" w:cs="Calibri"/>
          <w:sz w:val="28"/>
          <w:szCs w:val="28"/>
          <w:u w:val="none"/>
          <w:lang w:val="en-GB"/>
        </w:rPr>
        <w:t xml:space="preserve"> a set of nodes from which the shortest path from the starting node is known.</w:t>
      </w:r>
      <w:r w:rsidRPr="750A9B37" w:rsidR="291362B9">
        <w:rPr>
          <w:rFonts w:ascii="Calibri" w:hAnsi="Calibri" w:cs="Calibri"/>
          <w:sz w:val="28"/>
          <w:szCs w:val="28"/>
          <w:u w:val="none"/>
          <w:lang w:val="en-GB"/>
        </w:rPr>
        <w:t xml:space="preserve"> The </w:t>
      </w:r>
      <w:r w:rsidRPr="750A9B37" w:rsidR="291362B9">
        <w:rPr>
          <w:rFonts w:ascii="Calibri" w:hAnsi="Calibri" w:cs="Calibri"/>
          <w:sz w:val="28"/>
          <w:szCs w:val="28"/>
          <w:u w:val="none"/>
          <w:lang w:val="en-GB"/>
        </w:rPr>
        <w:t>initial</w:t>
      </w:r>
      <w:r w:rsidRPr="750A9B37" w:rsidR="291362B9">
        <w:rPr>
          <w:rFonts w:ascii="Calibri" w:hAnsi="Calibri" w:cs="Calibri"/>
          <w:sz w:val="28"/>
          <w:szCs w:val="28"/>
          <w:u w:val="none"/>
          <w:lang w:val="en-GB"/>
        </w:rPr>
        <w:t xml:space="preserve"> value of the </w:t>
      </w:r>
      <w:r w:rsidRPr="750A9B37" w:rsidR="45A31F17">
        <w:rPr>
          <w:rFonts w:ascii="Calibri" w:hAnsi="Calibri" w:cs="Calibri"/>
          <w:sz w:val="28"/>
          <w:szCs w:val="28"/>
          <w:u w:val="none"/>
          <w:lang w:val="en-GB"/>
        </w:rPr>
        <w:t xml:space="preserve">starting </w:t>
      </w:r>
      <w:r w:rsidRPr="750A9B37" w:rsidR="291362B9">
        <w:rPr>
          <w:rFonts w:ascii="Calibri" w:hAnsi="Calibri" w:cs="Calibri"/>
          <w:sz w:val="28"/>
          <w:szCs w:val="28"/>
          <w:u w:val="none"/>
          <w:lang w:val="en-GB"/>
        </w:rPr>
        <w:t xml:space="preserve">node starts at </w:t>
      </w:r>
      <w:r w:rsidRPr="750A9B37" w:rsidR="291362B9">
        <w:rPr>
          <w:rFonts w:ascii="Calibri" w:hAnsi="Calibri" w:cs="Calibri"/>
          <w:sz w:val="28"/>
          <w:szCs w:val="28"/>
          <w:u w:val="none"/>
          <w:lang w:val="en-GB"/>
        </w:rPr>
        <w:t>zero</w:t>
      </w:r>
      <w:r w:rsidRPr="750A9B37" w:rsidR="291362B9">
        <w:rPr>
          <w:rFonts w:ascii="Calibri" w:hAnsi="Calibri" w:cs="Calibri"/>
          <w:sz w:val="28"/>
          <w:szCs w:val="28"/>
          <w:u w:val="none"/>
          <w:lang w:val="en-GB"/>
        </w:rPr>
        <w:t xml:space="preserve"> while all other </w:t>
      </w:r>
      <w:r w:rsidRPr="750A9B37" w:rsidR="70401FC7">
        <w:rPr>
          <w:rFonts w:ascii="Calibri" w:hAnsi="Calibri" w:cs="Calibri"/>
          <w:sz w:val="28"/>
          <w:szCs w:val="28"/>
          <w:u w:val="none"/>
          <w:lang w:val="en-GB"/>
        </w:rPr>
        <w:t>n</w:t>
      </w:r>
      <w:r w:rsidRPr="750A9B37" w:rsidR="291362B9">
        <w:rPr>
          <w:rFonts w:ascii="Calibri" w:hAnsi="Calibri" w:cs="Calibri"/>
          <w:sz w:val="28"/>
          <w:szCs w:val="28"/>
          <w:u w:val="none"/>
          <w:lang w:val="en-GB"/>
        </w:rPr>
        <w:t>odes are assigned an infinite value.</w:t>
      </w:r>
      <w:r w:rsidRPr="750A9B37" w:rsidR="1ACEEBB0">
        <w:rPr>
          <w:rFonts w:ascii="Calibri" w:hAnsi="Calibri" w:cs="Calibri"/>
          <w:sz w:val="28"/>
          <w:szCs w:val="28"/>
          <w:u w:val="none"/>
          <w:lang w:val="en-GB"/>
        </w:rPr>
        <w:t xml:space="preserve"> A priority queue </w:t>
      </w:r>
      <w:r w:rsidRPr="750A9B37" w:rsidR="2ACCF200">
        <w:rPr>
          <w:rFonts w:ascii="Calibri" w:hAnsi="Calibri" w:cs="Calibri"/>
          <w:sz w:val="28"/>
          <w:szCs w:val="28"/>
          <w:u w:val="none"/>
          <w:lang w:val="en-GB"/>
        </w:rPr>
        <w:t>ensure</w:t>
      </w:r>
      <w:r w:rsidRPr="750A9B37" w:rsidR="1ACEEBB0">
        <w:rPr>
          <w:rFonts w:ascii="Calibri" w:hAnsi="Calibri" w:cs="Calibri"/>
          <w:sz w:val="28"/>
          <w:szCs w:val="28"/>
          <w:u w:val="none"/>
          <w:lang w:val="en-GB"/>
        </w:rPr>
        <w:t xml:space="preserve">s that </w:t>
      </w:r>
      <w:r w:rsidRPr="750A9B37" w:rsidR="219ECE68">
        <w:rPr>
          <w:rFonts w:ascii="Calibri" w:hAnsi="Calibri" w:cs="Calibri"/>
          <w:sz w:val="28"/>
          <w:szCs w:val="28"/>
          <w:u w:val="none"/>
          <w:lang w:val="en-GB"/>
        </w:rPr>
        <w:t>an unvisited no</w:t>
      </w:r>
      <w:r w:rsidRPr="750A9B37" w:rsidR="1ACEEBB0">
        <w:rPr>
          <w:rFonts w:ascii="Calibri" w:hAnsi="Calibri" w:cs="Calibri"/>
          <w:sz w:val="28"/>
          <w:szCs w:val="28"/>
          <w:u w:val="none"/>
          <w:lang w:val="en-GB"/>
        </w:rPr>
        <w:t>de with the shortest distance will be processed first</w:t>
      </w:r>
      <w:r w:rsidRPr="750A9B37" w:rsidR="18321111">
        <w:rPr>
          <w:rFonts w:ascii="Calibri" w:hAnsi="Calibri" w:cs="Calibri"/>
          <w:sz w:val="28"/>
          <w:szCs w:val="28"/>
          <w:u w:val="none"/>
          <w:lang w:val="en-GB"/>
        </w:rPr>
        <w:t>, then the distance to all unvisited neighbouring nodes will be calculated.</w:t>
      </w:r>
      <w:r w:rsidRPr="750A9B37" w:rsidR="53D9875D">
        <w:rPr>
          <w:rFonts w:ascii="Calibri" w:hAnsi="Calibri" w:cs="Calibri"/>
          <w:sz w:val="28"/>
          <w:szCs w:val="28"/>
          <w:u w:val="none"/>
          <w:lang w:val="en-GB"/>
        </w:rPr>
        <w:t xml:space="preserve"> Dijkstra’s algorithm requires a source node to begin the search process</w:t>
      </w:r>
      <w:r w:rsidRPr="750A9B37" w:rsidR="4980B5EC">
        <w:rPr>
          <w:rFonts w:ascii="Calibri" w:hAnsi="Calibri" w:cs="Calibri"/>
          <w:sz w:val="28"/>
          <w:szCs w:val="28"/>
          <w:u w:val="none"/>
          <w:lang w:val="en-GB"/>
        </w:rPr>
        <w:t>.</w:t>
      </w:r>
      <w:r w:rsidRPr="750A9B37" w:rsidR="7A3FB9FC">
        <w:rPr>
          <w:rFonts w:ascii="Calibri" w:hAnsi="Calibri" w:cs="Calibri"/>
          <w:sz w:val="28"/>
          <w:szCs w:val="28"/>
          <w:u w:val="none"/>
          <w:lang w:val="en-GB"/>
        </w:rPr>
        <w:t xml:space="preserve"> </w:t>
      </w:r>
      <w:r w:rsidRPr="750A9B37" w:rsidR="2081044B">
        <w:rPr>
          <w:rFonts w:ascii="Calibri" w:hAnsi="Calibri" w:cs="Calibri"/>
          <w:sz w:val="28"/>
          <w:szCs w:val="28"/>
          <w:u w:val="none"/>
          <w:lang w:val="en-GB"/>
        </w:rPr>
        <w:t>The searching process will continue until all nodes have been visited or the desired node has been reached.</w:t>
      </w:r>
      <w:r w:rsidRPr="750A9B37" w:rsidR="4059B6A6">
        <w:rPr>
          <w:rFonts w:ascii="Calibri" w:hAnsi="Calibri" w:cs="Calibri"/>
          <w:sz w:val="28"/>
          <w:szCs w:val="28"/>
          <w:u w:val="none"/>
          <w:lang w:val="en-GB"/>
        </w:rPr>
        <w:t xml:space="preserve"> This can cause problems as many unnecessary nodes can be </w:t>
      </w:r>
      <w:r w:rsidRPr="750A9B37" w:rsidR="4059B6A6">
        <w:rPr>
          <w:rFonts w:ascii="Calibri" w:hAnsi="Calibri" w:cs="Calibri"/>
          <w:sz w:val="28"/>
          <w:szCs w:val="28"/>
          <w:u w:val="none"/>
          <w:lang w:val="en-GB"/>
        </w:rPr>
        <w:t>visited</w:t>
      </w:r>
      <w:r w:rsidRPr="750A9B37" w:rsidR="4059B6A6">
        <w:rPr>
          <w:rFonts w:ascii="Calibri" w:hAnsi="Calibri" w:cs="Calibri"/>
          <w:sz w:val="28"/>
          <w:szCs w:val="28"/>
          <w:u w:val="none"/>
          <w:lang w:val="en-GB"/>
        </w:rPr>
        <w:t xml:space="preserve"> thus wasting time.</w:t>
      </w:r>
      <w:r w:rsidRPr="750A9B37" w:rsidR="2081044B">
        <w:rPr>
          <w:rFonts w:ascii="Calibri" w:hAnsi="Calibri" w:cs="Calibri"/>
          <w:sz w:val="28"/>
          <w:szCs w:val="28"/>
          <w:u w:val="none"/>
          <w:lang w:val="en-GB"/>
        </w:rPr>
        <w:t xml:space="preserve"> </w:t>
      </w:r>
      <w:r w:rsidRPr="750A9B37" w:rsidR="0CA18706">
        <w:rPr>
          <w:rFonts w:ascii="Calibri" w:hAnsi="Calibri" w:cs="Calibri"/>
          <w:sz w:val="28"/>
          <w:szCs w:val="28"/>
          <w:u w:val="none"/>
          <w:lang w:val="en-GB"/>
        </w:rPr>
        <w:t>Dijkstra</w:t>
      </w:r>
      <w:r w:rsidRPr="750A9B37" w:rsidR="739E87DD">
        <w:rPr>
          <w:rFonts w:ascii="Calibri" w:hAnsi="Calibri" w:cs="Calibri"/>
          <w:sz w:val="28"/>
          <w:szCs w:val="28"/>
          <w:u w:val="none"/>
          <w:lang w:val="en-GB"/>
        </w:rPr>
        <w:t xml:space="preserve">’s performance can degrade </w:t>
      </w:r>
      <w:r w:rsidRPr="750A9B37" w:rsidR="0CA18706">
        <w:rPr>
          <w:rFonts w:ascii="Calibri" w:hAnsi="Calibri" w:cs="Calibri"/>
          <w:sz w:val="28"/>
          <w:szCs w:val="28"/>
          <w:u w:val="none"/>
          <w:lang w:val="en-GB"/>
        </w:rPr>
        <w:t>when combined with large graphs</w:t>
      </w:r>
      <w:r w:rsidRPr="750A9B37" w:rsidR="4E94AFAD">
        <w:rPr>
          <w:rFonts w:ascii="Calibri" w:hAnsi="Calibri" w:cs="Calibri"/>
          <w:sz w:val="28"/>
          <w:szCs w:val="28"/>
          <w:u w:val="none"/>
          <w:lang w:val="en-GB"/>
        </w:rPr>
        <w:t>, and</w:t>
      </w:r>
      <w:r w:rsidRPr="750A9B37" w:rsidR="0CA18706">
        <w:rPr>
          <w:rFonts w:ascii="Calibri" w:hAnsi="Calibri" w:cs="Calibri"/>
          <w:sz w:val="28"/>
          <w:szCs w:val="28"/>
          <w:u w:val="none"/>
          <w:lang w:val="en-GB"/>
        </w:rPr>
        <w:t xml:space="preserve"> it </w:t>
      </w:r>
      <w:r w:rsidRPr="750A9B37" w:rsidR="31E33B30">
        <w:rPr>
          <w:rFonts w:ascii="Calibri" w:hAnsi="Calibri" w:cs="Calibri"/>
          <w:sz w:val="28"/>
          <w:szCs w:val="28"/>
          <w:u w:val="none"/>
          <w:lang w:val="en-GB"/>
        </w:rPr>
        <w:t>cannot handle</w:t>
      </w:r>
      <w:r w:rsidRPr="750A9B37" w:rsidR="0CA18706">
        <w:rPr>
          <w:rFonts w:ascii="Calibri" w:hAnsi="Calibri" w:cs="Calibri"/>
          <w:sz w:val="28"/>
          <w:szCs w:val="28"/>
          <w:u w:val="none"/>
          <w:lang w:val="en-GB"/>
        </w:rPr>
        <w:t xml:space="preserve"> </w:t>
      </w:r>
      <w:r w:rsidRPr="750A9B37" w:rsidR="0CA18706">
        <w:rPr>
          <w:rFonts w:ascii="Calibri" w:hAnsi="Calibri" w:cs="Calibri"/>
          <w:sz w:val="28"/>
          <w:szCs w:val="28"/>
          <w:u w:val="none"/>
          <w:lang w:val="en-GB"/>
        </w:rPr>
        <w:t>negative</w:t>
      </w:r>
      <w:r w:rsidRPr="750A9B37" w:rsidR="0CA18706">
        <w:rPr>
          <w:rFonts w:ascii="Calibri" w:hAnsi="Calibri" w:cs="Calibri"/>
          <w:sz w:val="28"/>
          <w:szCs w:val="28"/>
          <w:u w:val="none"/>
          <w:lang w:val="en-GB"/>
        </w:rPr>
        <w:t xml:space="preserve"> edge weights</w:t>
      </w:r>
      <w:r w:rsidRPr="750A9B37" w:rsidR="37898690">
        <w:rPr>
          <w:rFonts w:ascii="Calibri" w:hAnsi="Calibri" w:cs="Calibri"/>
          <w:sz w:val="28"/>
          <w:szCs w:val="28"/>
          <w:u w:val="none"/>
          <w:lang w:val="en-GB"/>
        </w:rPr>
        <w:t>, requiring</w:t>
      </w:r>
      <w:r w:rsidRPr="750A9B37" w:rsidR="1DFF286C">
        <w:rPr>
          <w:rFonts w:ascii="Calibri" w:hAnsi="Calibri" w:cs="Calibri"/>
          <w:sz w:val="28"/>
          <w:szCs w:val="28"/>
          <w:u w:val="none"/>
          <w:lang w:val="en-GB"/>
        </w:rPr>
        <w:t xml:space="preserve"> all edge weights to be </w:t>
      </w:r>
      <w:r w:rsidRPr="750A9B37" w:rsidR="5C04A6F9">
        <w:rPr>
          <w:rFonts w:ascii="Calibri" w:hAnsi="Calibri" w:cs="Calibri"/>
          <w:sz w:val="28"/>
          <w:szCs w:val="28"/>
          <w:u w:val="none"/>
          <w:lang w:val="en-GB"/>
        </w:rPr>
        <w:t>non-negative</w:t>
      </w:r>
      <w:r w:rsidRPr="750A9B37" w:rsidR="1DFF286C">
        <w:rPr>
          <w:rFonts w:ascii="Calibri" w:hAnsi="Calibri" w:cs="Calibri"/>
          <w:sz w:val="28"/>
          <w:szCs w:val="28"/>
          <w:u w:val="none"/>
          <w:lang w:val="en-GB"/>
        </w:rPr>
        <w:t>.</w:t>
      </w:r>
    </w:p>
    <w:p w:rsidR="750A9B37" w:rsidP="750A9B37" w:rsidRDefault="750A9B37" w14:paraId="6441137F" w14:textId="563050D6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GB"/>
        </w:rPr>
      </w:pPr>
    </w:p>
    <w:p w:rsidR="0931CD3D" w:rsidP="66B0FFDF" w:rsidRDefault="0931CD3D" w14:paraId="3A5D05F9" w14:textId="6B58483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GB"/>
        </w:rPr>
      </w:pPr>
      <w:r w:rsidRPr="1DC11F07" w:rsidR="06069F0C">
        <w:rPr>
          <w:rFonts w:ascii="Calibri" w:hAnsi="Calibri" w:cs="Calibri"/>
          <w:sz w:val="28"/>
          <w:szCs w:val="28"/>
          <w:u w:val="none"/>
          <w:lang w:val="en-GB"/>
        </w:rPr>
        <w:t xml:space="preserve">This algorithm is commonly used for navigations tools like </w:t>
      </w:r>
      <w:r w:rsidRPr="1DC11F07" w:rsidR="317CD8B6">
        <w:rPr>
          <w:rFonts w:ascii="Calibri" w:hAnsi="Calibri" w:cs="Calibri"/>
          <w:sz w:val="28"/>
          <w:szCs w:val="28"/>
          <w:u w:val="none"/>
          <w:lang w:val="en-GB"/>
        </w:rPr>
        <w:t>GPS systems</w:t>
      </w:r>
      <w:r w:rsidRPr="1DC11F07" w:rsidR="765F8E8A">
        <w:rPr>
          <w:rFonts w:ascii="Calibri" w:hAnsi="Calibri" w:cs="Calibri"/>
          <w:sz w:val="28"/>
          <w:szCs w:val="28"/>
          <w:u w:val="none"/>
          <w:lang w:val="en-GB"/>
        </w:rPr>
        <w:t>, where you can select two destinations and the Dijkstra algorithm will find the shortest path between the desired locations</w:t>
      </w:r>
      <w:r w:rsidRPr="1DC11F07" w:rsidR="6C719E5A">
        <w:rPr>
          <w:rFonts w:ascii="Calibri" w:hAnsi="Calibri" w:cs="Calibri"/>
          <w:sz w:val="28"/>
          <w:szCs w:val="28"/>
          <w:u w:val="none"/>
          <w:lang w:val="en-GB"/>
        </w:rPr>
        <w:t xml:space="preserve">. </w:t>
      </w:r>
      <w:r w:rsidRPr="1DC11F07" w:rsidR="0F5EF64B">
        <w:rPr>
          <w:rFonts w:ascii="Calibri" w:hAnsi="Calibri" w:cs="Calibri"/>
          <w:sz w:val="28"/>
          <w:szCs w:val="28"/>
          <w:u w:val="none"/>
          <w:lang w:val="en-GB"/>
        </w:rPr>
        <w:t>Real-world GPS systems like Google Maps</w:t>
      </w:r>
      <w:r w:rsidRPr="1DC11F07" w:rsidR="1718F82F">
        <w:rPr>
          <w:rFonts w:ascii="Calibri" w:hAnsi="Calibri" w:cs="Calibri"/>
          <w:sz w:val="28"/>
          <w:szCs w:val="28"/>
          <w:u w:val="none"/>
          <w:lang w:val="en-GB"/>
        </w:rPr>
        <w:t xml:space="preserve"> use</w:t>
      </w:r>
      <w:r w:rsidRPr="1DC11F07" w:rsidR="01E4604B">
        <w:rPr>
          <w:rFonts w:ascii="Calibri" w:hAnsi="Calibri" w:cs="Calibri"/>
          <w:sz w:val="28"/>
          <w:szCs w:val="28"/>
          <w:u w:val="none"/>
          <w:lang w:val="en-GB"/>
        </w:rPr>
        <w:t xml:space="preserve"> highly advanced algorithms influenced by a</w:t>
      </w:r>
      <w:r w:rsidRPr="1DC11F07" w:rsidR="1718F82F">
        <w:rPr>
          <w:rFonts w:ascii="Calibri" w:hAnsi="Calibri" w:cs="Calibri"/>
          <w:sz w:val="28"/>
          <w:szCs w:val="28"/>
          <w:u w:val="none"/>
          <w:lang w:val="en-GB"/>
        </w:rPr>
        <w:t xml:space="preserve"> modified combination of Dijkstra and A* algorithm</w:t>
      </w:r>
      <w:r w:rsidRPr="1DC11F07" w:rsidR="254A2FEC">
        <w:rPr>
          <w:rFonts w:ascii="Calibri" w:hAnsi="Calibri" w:cs="Calibri"/>
          <w:sz w:val="28"/>
          <w:szCs w:val="28"/>
          <w:u w:val="none"/>
          <w:lang w:val="en-GB"/>
        </w:rPr>
        <w:t>.</w:t>
      </w:r>
      <w:r w:rsidRPr="1DC11F07" w:rsidR="04750D24">
        <w:rPr>
          <w:rFonts w:ascii="Calibri" w:hAnsi="Calibri" w:cs="Calibri"/>
          <w:sz w:val="28"/>
          <w:szCs w:val="28"/>
          <w:u w:val="none"/>
          <w:lang w:val="en-GB"/>
        </w:rPr>
        <w:t>I</w:t>
      </w:r>
      <w:r w:rsidRPr="1DC11F07" w:rsidR="04750D24">
        <w:rPr>
          <w:rFonts w:ascii="Calibri" w:hAnsi="Calibri" w:cs="Calibri"/>
          <w:sz w:val="28"/>
          <w:szCs w:val="28"/>
          <w:u w:val="none"/>
          <w:lang w:val="en-GB"/>
        </w:rPr>
        <w:t xml:space="preserve">t has broad </w:t>
      </w:r>
      <w:r w:rsidRPr="1DC11F07" w:rsidR="03E3F55E">
        <w:rPr>
          <w:rFonts w:ascii="Calibri" w:hAnsi="Calibri" w:cs="Calibri"/>
          <w:sz w:val="28"/>
          <w:szCs w:val="28"/>
          <w:u w:val="none"/>
          <w:lang w:val="en-GB"/>
        </w:rPr>
        <w:t>us</w:t>
      </w:r>
      <w:r w:rsidRPr="1DC11F07" w:rsidR="51200020">
        <w:rPr>
          <w:rFonts w:ascii="Calibri" w:hAnsi="Calibri" w:cs="Calibri"/>
          <w:sz w:val="28"/>
          <w:szCs w:val="28"/>
          <w:u w:val="none"/>
          <w:lang w:val="en-GB"/>
        </w:rPr>
        <w:t>age</w:t>
      </w:r>
      <w:r w:rsidRPr="1DC11F07" w:rsidR="04750D24">
        <w:rPr>
          <w:rFonts w:ascii="Calibri" w:hAnsi="Calibri" w:cs="Calibri"/>
          <w:sz w:val="28"/>
          <w:szCs w:val="28"/>
          <w:u w:val="none"/>
          <w:lang w:val="en-GB"/>
        </w:rPr>
        <w:t xml:space="preserve"> in various industries.</w:t>
      </w:r>
    </w:p>
    <w:p w:rsidR="66B0FFDF" w:rsidP="66B0FFDF" w:rsidRDefault="66B0FFDF" w14:paraId="4DE0E769" w14:textId="5040AEF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</w:p>
    <w:p w:rsidR="53D5AE60" w:rsidP="66B0FFDF" w:rsidRDefault="53D5AE60" w14:paraId="51957512" w14:textId="4976EDE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  <w:r w:rsidRPr="750A9B37" w:rsidR="53D5AE60">
        <w:rPr>
          <w:rFonts w:ascii="Calibri" w:hAnsi="Calibri" w:cs="Calibri"/>
          <w:sz w:val="40"/>
          <w:szCs w:val="40"/>
          <w:u w:val="single"/>
          <w:lang w:val="en-GB"/>
        </w:rPr>
        <w:t>A* Algorithm</w:t>
      </w:r>
    </w:p>
    <w:p w:rsidR="66B0FFDF" w:rsidP="66B0FFDF" w:rsidRDefault="66B0FFDF" w14:paraId="6EDC4CF1" w14:textId="07D8142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</w:p>
    <w:p w:rsidR="3BEDC625" w:rsidP="1DC11F07" w:rsidRDefault="3BEDC625" w14:paraId="7270E6C2" w14:textId="62D73AE9">
      <w:pPr>
        <w:pStyle w:val="Normal"/>
        <w:suppressLineNumbers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US"/>
        </w:rPr>
      </w:pPr>
      <w:r w:rsidRPr="750A9B37" w:rsidR="3BEDC625">
        <w:rPr>
          <w:rFonts w:ascii="Calibri" w:hAnsi="Calibri" w:cs="Calibri"/>
          <w:sz w:val="28"/>
          <w:szCs w:val="28"/>
          <w:u w:val="none"/>
          <w:lang w:val="en-US"/>
        </w:rPr>
        <w:t>Th</w:t>
      </w:r>
      <w:r w:rsidRPr="750A9B37" w:rsidR="3EFF46FD">
        <w:rPr>
          <w:rFonts w:ascii="Calibri" w:hAnsi="Calibri" w:cs="Calibri"/>
          <w:sz w:val="28"/>
          <w:szCs w:val="28"/>
          <w:u w:val="none"/>
          <w:lang w:val="en-US"/>
        </w:rPr>
        <w:t xml:space="preserve">e A* algorithm is a popular </w:t>
      </w:r>
      <w:r w:rsidRPr="750A9B37" w:rsidR="3292F4CD">
        <w:rPr>
          <w:rFonts w:ascii="Calibri" w:hAnsi="Calibri" w:cs="Calibri"/>
          <w:sz w:val="28"/>
          <w:szCs w:val="28"/>
          <w:u w:val="none"/>
          <w:lang w:val="en-US"/>
        </w:rPr>
        <w:t xml:space="preserve">informed </w:t>
      </w:r>
      <w:r w:rsidRPr="750A9B37" w:rsidR="3EFF46FD">
        <w:rPr>
          <w:rFonts w:ascii="Calibri" w:hAnsi="Calibri" w:cs="Calibri"/>
          <w:sz w:val="28"/>
          <w:szCs w:val="28"/>
          <w:u w:val="none"/>
          <w:lang w:val="en-US"/>
        </w:rPr>
        <w:t xml:space="preserve">pathfinding algorithm which is an </w:t>
      </w:r>
      <w:r w:rsidRPr="750A9B37" w:rsidR="1B9A4631">
        <w:rPr>
          <w:rFonts w:ascii="Calibri" w:hAnsi="Calibri" w:cs="Calibri"/>
          <w:sz w:val="28"/>
          <w:szCs w:val="28"/>
          <w:u w:val="none"/>
          <w:lang w:val="en-US"/>
        </w:rPr>
        <w:t>inspired ver</w:t>
      </w:r>
      <w:r w:rsidRPr="750A9B37" w:rsidR="3EFF46FD">
        <w:rPr>
          <w:rFonts w:ascii="Calibri" w:hAnsi="Calibri" w:cs="Calibri"/>
          <w:sz w:val="28"/>
          <w:szCs w:val="28"/>
          <w:u w:val="none"/>
          <w:lang w:val="en-US"/>
        </w:rPr>
        <w:t xml:space="preserve">sion of </w:t>
      </w:r>
      <w:r w:rsidRPr="750A9B37" w:rsidR="75BF6D1B">
        <w:rPr>
          <w:rFonts w:ascii="Calibri" w:hAnsi="Calibri" w:cs="Calibri"/>
          <w:sz w:val="28"/>
          <w:szCs w:val="28"/>
          <w:u w:val="none"/>
          <w:lang w:val="en-US"/>
        </w:rPr>
        <w:t>Dijkstra's</w:t>
      </w:r>
      <w:r w:rsidRPr="750A9B37" w:rsidR="3EFF46FD">
        <w:rPr>
          <w:rFonts w:ascii="Calibri" w:hAnsi="Calibri" w:cs="Calibri"/>
          <w:sz w:val="28"/>
          <w:szCs w:val="28"/>
          <w:u w:val="none"/>
          <w:lang w:val="en-US"/>
        </w:rPr>
        <w:t xml:space="preserve"> algorithm that</w:t>
      </w:r>
      <w:r w:rsidRPr="750A9B37" w:rsidR="2C7625D0">
        <w:rPr>
          <w:rFonts w:ascii="Calibri" w:hAnsi="Calibri" w:cs="Calibri"/>
          <w:sz w:val="28"/>
          <w:szCs w:val="28"/>
          <w:u w:val="none"/>
          <w:lang w:val="en-US"/>
        </w:rPr>
        <w:t xml:space="preserve"> is</w:t>
      </w:r>
      <w:r w:rsidRPr="750A9B37" w:rsidR="3EFF46FD">
        <w:rPr>
          <w:rFonts w:ascii="Calibri" w:hAnsi="Calibri" w:cs="Calibri"/>
          <w:sz w:val="28"/>
          <w:szCs w:val="28"/>
          <w:u w:val="none"/>
          <w:lang w:val="en-US"/>
        </w:rPr>
        <w:t xml:space="preserve"> improved upon </w:t>
      </w:r>
      <w:r w:rsidRPr="750A9B37" w:rsidR="497BD9A6">
        <w:rPr>
          <w:rFonts w:ascii="Calibri" w:hAnsi="Calibri" w:cs="Calibri"/>
          <w:sz w:val="28"/>
          <w:szCs w:val="28"/>
          <w:u w:val="none"/>
          <w:lang w:val="en-US"/>
        </w:rPr>
        <w:t>by</w:t>
      </w:r>
      <w:r w:rsidRPr="750A9B37" w:rsidR="1D16A369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750A9B37" w:rsidR="3EFF46FD">
        <w:rPr>
          <w:rFonts w:ascii="Calibri" w:hAnsi="Calibri" w:cs="Calibri"/>
          <w:sz w:val="28"/>
          <w:szCs w:val="28"/>
          <w:u w:val="none"/>
          <w:lang w:val="en-US"/>
        </w:rPr>
        <w:t xml:space="preserve">heuristic </w:t>
      </w:r>
      <w:r w:rsidRPr="750A9B37" w:rsidR="199F17C0">
        <w:rPr>
          <w:rFonts w:ascii="Calibri" w:hAnsi="Calibri" w:cs="Calibri"/>
          <w:sz w:val="28"/>
          <w:szCs w:val="28"/>
          <w:u w:val="none"/>
          <w:lang w:val="en-US"/>
        </w:rPr>
        <w:t>functions</w:t>
      </w:r>
      <w:r w:rsidRPr="750A9B37" w:rsidR="3EFF46FD">
        <w:rPr>
          <w:rFonts w:ascii="Calibri" w:hAnsi="Calibri" w:cs="Calibri"/>
          <w:sz w:val="28"/>
          <w:szCs w:val="28"/>
          <w:u w:val="none"/>
          <w:lang w:val="en-US"/>
        </w:rPr>
        <w:t>.</w:t>
      </w:r>
      <w:r w:rsidRPr="750A9B37" w:rsidR="2E4BD639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750A9B37" w:rsidR="2E4BD639">
        <w:rPr>
          <w:rFonts w:ascii="Calibri" w:hAnsi="Calibri" w:cs="Calibri"/>
          <w:sz w:val="28"/>
          <w:szCs w:val="28"/>
          <w:u w:val="none"/>
          <w:lang w:val="en-US"/>
        </w:rPr>
        <w:t>It can</w:t>
      </w:r>
      <w:r w:rsidRPr="750A9B37" w:rsidR="2E4BD639">
        <w:rPr>
          <w:rFonts w:ascii="Calibri" w:hAnsi="Calibri" w:cs="Calibri"/>
          <w:sz w:val="28"/>
          <w:szCs w:val="28"/>
          <w:u w:val="none"/>
          <w:lang w:val="en-US"/>
        </w:rPr>
        <w:t xml:space="preserve"> find the shortest path more efficiently than Dijkstra’s algorithm, when a heuristic is used.</w:t>
      </w:r>
      <w:r w:rsidRPr="750A9B37" w:rsidR="0145467C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750A9B37" w:rsidR="7020EAE1">
        <w:rPr>
          <w:rFonts w:ascii="Calibri" w:hAnsi="Calibri" w:cs="Calibri"/>
          <w:sz w:val="28"/>
          <w:szCs w:val="28"/>
          <w:u w:val="none"/>
          <w:lang w:val="en-US"/>
        </w:rPr>
        <w:t>A* uses a best-first search and finds the least-cost path from the beginning node to the goal node, using the heuristic function to estimate the cost of reaching the goal [2].</w:t>
      </w:r>
      <w:r w:rsidRPr="750A9B37" w:rsidR="6E26B2B1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750A9B37" w:rsidR="15AD1536">
        <w:rPr>
          <w:rFonts w:ascii="Calibri" w:hAnsi="Calibri" w:cs="Calibri"/>
          <w:sz w:val="28"/>
          <w:szCs w:val="28"/>
          <w:u w:val="none"/>
          <w:lang w:val="en-US"/>
        </w:rPr>
        <w:t xml:space="preserve">Unlike Dijkstra, A* considers both the distance already travelled from the </w:t>
      </w:r>
      <w:r w:rsidRPr="750A9B37" w:rsidR="4E3B33C0">
        <w:rPr>
          <w:rFonts w:ascii="Calibri" w:hAnsi="Calibri" w:cs="Calibri"/>
          <w:sz w:val="28"/>
          <w:szCs w:val="28"/>
          <w:u w:val="none"/>
          <w:lang w:val="en-US"/>
        </w:rPr>
        <w:t>beginning,</w:t>
      </w:r>
      <w:r w:rsidRPr="750A9B37" w:rsidR="15AD1536">
        <w:rPr>
          <w:rFonts w:ascii="Calibri" w:hAnsi="Calibri" w:cs="Calibri"/>
          <w:sz w:val="28"/>
          <w:szCs w:val="28"/>
          <w:u w:val="none"/>
          <w:lang w:val="en-US"/>
        </w:rPr>
        <w:t xml:space="preserve"> and it estimates the remaining distance to the goal</w:t>
      </w:r>
      <w:r w:rsidRPr="750A9B37" w:rsidR="37A2DA03">
        <w:rPr>
          <w:rFonts w:ascii="Calibri" w:hAnsi="Calibri" w:cs="Calibri"/>
          <w:sz w:val="28"/>
          <w:szCs w:val="28"/>
          <w:u w:val="none"/>
          <w:lang w:val="en-US"/>
        </w:rPr>
        <w:t xml:space="preserve"> using a heuristic function</w:t>
      </w:r>
      <w:r w:rsidRPr="750A9B37" w:rsidR="15AD1536">
        <w:rPr>
          <w:rFonts w:ascii="Calibri" w:hAnsi="Calibri" w:cs="Calibri"/>
          <w:sz w:val="28"/>
          <w:szCs w:val="28"/>
          <w:u w:val="none"/>
          <w:lang w:val="en-US"/>
        </w:rPr>
        <w:t xml:space="preserve">. This enables A* to make decisions about which paths to follow depending on </w:t>
      </w:r>
      <w:r w:rsidRPr="750A9B37" w:rsidR="0918344B">
        <w:rPr>
          <w:rFonts w:ascii="Calibri" w:hAnsi="Calibri" w:cs="Calibri"/>
          <w:sz w:val="28"/>
          <w:szCs w:val="28"/>
          <w:u w:val="none"/>
          <w:lang w:val="en-US"/>
        </w:rPr>
        <w:t>efficiency [</w:t>
      </w:r>
      <w:r w:rsidRPr="750A9B37" w:rsidR="200E5380">
        <w:rPr>
          <w:rFonts w:ascii="Calibri" w:hAnsi="Calibri" w:cs="Calibri"/>
          <w:sz w:val="28"/>
          <w:szCs w:val="28"/>
          <w:u w:val="none"/>
          <w:lang w:val="en-US"/>
        </w:rPr>
        <w:t>3].</w:t>
      </w:r>
      <w:r w:rsidRPr="750A9B37" w:rsidR="500FAB2E">
        <w:rPr>
          <w:rFonts w:ascii="Calibri" w:hAnsi="Calibri" w:cs="Calibri"/>
          <w:sz w:val="28"/>
          <w:szCs w:val="28"/>
          <w:u w:val="none"/>
          <w:lang w:val="en-US"/>
        </w:rPr>
        <w:t xml:space="preserve"> This algorithm uses three mathematical components: f(n), g(n</w:t>
      </w:r>
      <w:r w:rsidRPr="750A9B37" w:rsidR="500FAB2E">
        <w:rPr>
          <w:rFonts w:ascii="Calibri" w:hAnsi="Calibri" w:cs="Calibri"/>
          <w:sz w:val="28"/>
          <w:szCs w:val="28"/>
          <w:u w:val="none"/>
          <w:lang w:val="en-US"/>
        </w:rPr>
        <w:t>)</w:t>
      </w:r>
      <w:r w:rsidRPr="750A9B37" w:rsidR="74B8E6E2">
        <w:rPr>
          <w:rFonts w:ascii="Calibri" w:hAnsi="Calibri" w:cs="Calibri"/>
          <w:sz w:val="28"/>
          <w:szCs w:val="28"/>
          <w:u w:val="none"/>
          <w:lang w:val="en-US"/>
        </w:rPr>
        <w:t>, and</w:t>
      </w:r>
      <w:r w:rsidRPr="750A9B37" w:rsidR="500FAB2E">
        <w:rPr>
          <w:rFonts w:ascii="Calibri" w:hAnsi="Calibri" w:cs="Calibri"/>
          <w:sz w:val="28"/>
          <w:szCs w:val="28"/>
          <w:u w:val="none"/>
          <w:lang w:val="en-US"/>
        </w:rPr>
        <w:t xml:space="preserve"> h(n)</w:t>
      </w:r>
      <w:r w:rsidRPr="750A9B37" w:rsidR="4E871C2A">
        <w:rPr>
          <w:rFonts w:ascii="Calibri" w:hAnsi="Calibri" w:cs="Calibri"/>
          <w:sz w:val="28"/>
          <w:szCs w:val="28"/>
          <w:u w:val="none"/>
          <w:lang w:val="en-US"/>
        </w:rPr>
        <w:t>, The cost function is f(n)=g(n)+h(n).</w:t>
      </w:r>
      <w:r w:rsidRPr="750A9B37" w:rsidR="6FA4540C">
        <w:rPr>
          <w:rFonts w:ascii="Calibri" w:hAnsi="Calibri" w:cs="Calibri"/>
          <w:sz w:val="28"/>
          <w:szCs w:val="28"/>
          <w:u w:val="none"/>
          <w:lang w:val="en-US"/>
        </w:rPr>
        <w:t xml:space="preserve"> F(n) </w:t>
      </w:r>
      <w:r w:rsidRPr="750A9B37" w:rsidR="6FA4540C">
        <w:rPr>
          <w:rFonts w:ascii="Calibri" w:hAnsi="Calibri" w:cs="Calibri"/>
          <w:sz w:val="28"/>
          <w:szCs w:val="28"/>
          <w:u w:val="none"/>
          <w:lang w:val="en-US"/>
        </w:rPr>
        <w:t>represents</w:t>
      </w:r>
      <w:r w:rsidRPr="750A9B37" w:rsidR="6FA4540C">
        <w:rPr>
          <w:rFonts w:ascii="Calibri" w:hAnsi="Calibri" w:cs="Calibri"/>
          <w:sz w:val="28"/>
          <w:szCs w:val="28"/>
          <w:u w:val="none"/>
          <w:lang w:val="en-US"/>
        </w:rPr>
        <w:t xml:space="preserve"> the total estimated cost of the </w:t>
      </w:r>
      <w:r w:rsidRPr="750A9B37" w:rsidR="0857628F">
        <w:rPr>
          <w:rFonts w:ascii="Calibri" w:hAnsi="Calibri" w:cs="Calibri"/>
          <w:sz w:val="28"/>
          <w:szCs w:val="28"/>
          <w:u w:val="none"/>
          <w:lang w:val="en-US"/>
        </w:rPr>
        <w:t xml:space="preserve">best </w:t>
      </w:r>
      <w:r w:rsidRPr="750A9B37" w:rsidR="42504C30">
        <w:rPr>
          <w:rFonts w:ascii="Calibri" w:hAnsi="Calibri" w:cs="Calibri"/>
          <w:sz w:val="28"/>
          <w:szCs w:val="28"/>
          <w:u w:val="none"/>
          <w:lang w:val="en-US"/>
        </w:rPr>
        <w:t>path</w:t>
      </w:r>
      <w:r w:rsidRPr="750A9B37" w:rsidR="6FA4540C">
        <w:rPr>
          <w:rFonts w:ascii="Calibri" w:hAnsi="Calibri" w:cs="Calibri"/>
          <w:sz w:val="28"/>
          <w:szCs w:val="28"/>
          <w:u w:val="none"/>
          <w:lang w:val="en-US"/>
        </w:rPr>
        <w:t xml:space="preserve"> through </w:t>
      </w:r>
      <w:r w:rsidRPr="750A9B37" w:rsidR="30B74546">
        <w:rPr>
          <w:rFonts w:ascii="Calibri" w:hAnsi="Calibri" w:cs="Calibri"/>
          <w:sz w:val="28"/>
          <w:szCs w:val="28"/>
          <w:u w:val="none"/>
          <w:lang w:val="en-US"/>
        </w:rPr>
        <w:t xml:space="preserve">node </w:t>
      </w:r>
      <w:r w:rsidRPr="750A9B37" w:rsidR="6FA4540C">
        <w:rPr>
          <w:rFonts w:ascii="Calibri" w:hAnsi="Calibri" w:cs="Calibri"/>
          <w:sz w:val="28"/>
          <w:szCs w:val="28"/>
          <w:u w:val="none"/>
          <w:lang w:val="en-US"/>
        </w:rPr>
        <w:t xml:space="preserve">n, g(n) is the </w:t>
      </w:r>
      <w:r w:rsidRPr="750A9B37" w:rsidR="13295286">
        <w:rPr>
          <w:rFonts w:ascii="Calibri" w:hAnsi="Calibri" w:cs="Calibri"/>
          <w:sz w:val="28"/>
          <w:szCs w:val="28"/>
          <w:u w:val="none"/>
          <w:lang w:val="en-US"/>
        </w:rPr>
        <w:t xml:space="preserve">cost from the start of node n, and h(n) is the estimated cost from node n to the goal. </w:t>
      </w:r>
      <w:r w:rsidRPr="750A9B37" w:rsidR="500FAB2E">
        <w:rPr>
          <w:rFonts w:ascii="Calibri" w:hAnsi="Calibri" w:cs="Calibri"/>
          <w:sz w:val="28"/>
          <w:szCs w:val="28"/>
          <w:u w:val="none"/>
          <w:lang w:val="en-US"/>
        </w:rPr>
        <w:t xml:space="preserve">These components are used to guide the search process towards the </w:t>
      </w:r>
      <w:r w:rsidRPr="750A9B37" w:rsidR="3D62BFBD">
        <w:rPr>
          <w:rFonts w:ascii="Calibri" w:hAnsi="Calibri" w:cs="Calibri"/>
          <w:sz w:val="28"/>
          <w:szCs w:val="28"/>
          <w:u w:val="none"/>
          <w:lang w:val="en-US"/>
        </w:rPr>
        <w:t>most efficient</w:t>
      </w:r>
      <w:r w:rsidRPr="750A9B37" w:rsidR="500FAB2E">
        <w:rPr>
          <w:rFonts w:ascii="Calibri" w:hAnsi="Calibri" w:cs="Calibri"/>
          <w:sz w:val="28"/>
          <w:szCs w:val="28"/>
          <w:u w:val="none"/>
          <w:lang w:val="en-US"/>
        </w:rPr>
        <w:t xml:space="preserve"> paths</w:t>
      </w:r>
      <w:r w:rsidRPr="750A9B37" w:rsidR="32D03FA6">
        <w:rPr>
          <w:rFonts w:ascii="Calibri" w:hAnsi="Calibri" w:cs="Calibri"/>
          <w:sz w:val="28"/>
          <w:szCs w:val="28"/>
          <w:u w:val="none"/>
          <w:lang w:val="en-US"/>
        </w:rPr>
        <w:t xml:space="preserve"> to the goal [</w:t>
      </w:r>
      <w:r w:rsidRPr="750A9B37" w:rsidR="3DF8A4BC">
        <w:rPr>
          <w:rFonts w:ascii="Calibri" w:hAnsi="Calibri" w:cs="Calibri"/>
          <w:sz w:val="28"/>
          <w:szCs w:val="28"/>
          <w:u w:val="none"/>
          <w:lang w:val="en-US"/>
        </w:rPr>
        <w:t>4</w:t>
      </w:r>
      <w:r w:rsidRPr="750A9B37" w:rsidR="32D03FA6">
        <w:rPr>
          <w:rFonts w:ascii="Calibri" w:hAnsi="Calibri" w:cs="Calibri"/>
          <w:sz w:val="28"/>
          <w:szCs w:val="28"/>
          <w:u w:val="none"/>
          <w:lang w:val="en-US"/>
        </w:rPr>
        <w:t>]</w:t>
      </w:r>
      <w:r w:rsidRPr="750A9B37" w:rsidR="500FAB2E">
        <w:rPr>
          <w:rFonts w:ascii="Calibri" w:hAnsi="Calibri" w:cs="Calibri"/>
          <w:sz w:val="28"/>
          <w:szCs w:val="28"/>
          <w:u w:val="none"/>
          <w:lang w:val="en-US"/>
        </w:rPr>
        <w:t>.</w:t>
      </w:r>
      <w:r w:rsidRPr="750A9B37" w:rsidR="74659A14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750A9B37" w:rsidR="2870A6CD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750A9B37" w:rsidR="75BDC27B">
        <w:rPr>
          <w:rFonts w:ascii="Calibri" w:hAnsi="Calibri" w:cs="Calibri"/>
          <w:sz w:val="28"/>
          <w:szCs w:val="28"/>
          <w:u w:val="none"/>
          <w:lang w:val="en-US"/>
        </w:rPr>
        <w:t xml:space="preserve"> A* can only guarantee the shortest path if the heuristic function is admissible. This means that </w:t>
      </w:r>
      <w:r w:rsidRPr="750A9B37" w:rsidR="7588B922">
        <w:rPr>
          <w:rFonts w:ascii="Calibri" w:hAnsi="Calibri" w:cs="Calibri"/>
          <w:sz w:val="28"/>
          <w:szCs w:val="28"/>
          <w:u w:val="none"/>
          <w:lang w:val="en-US"/>
        </w:rPr>
        <w:t xml:space="preserve">h(n) must always be </w:t>
      </w:r>
      <w:r w:rsidRPr="750A9B37" w:rsidR="7EDC6DF9">
        <w:rPr>
          <w:rFonts w:ascii="Calibri" w:hAnsi="Calibri" w:cs="Calibri"/>
          <w:sz w:val="28"/>
          <w:szCs w:val="28"/>
          <w:u w:val="none"/>
          <w:lang w:val="en-US"/>
        </w:rPr>
        <w:t>less</w:t>
      </w:r>
      <w:r w:rsidRPr="750A9B37" w:rsidR="7588B922">
        <w:rPr>
          <w:rFonts w:ascii="Calibri" w:hAnsi="Calibri" w:cs="Calibri"/>
          <w:sz w:val="28"/>
          <w:szCs w:val="28"/>
          <w:u w:val="none"/>
          <w:lang w:val="en-US"/>
        </w:rPr>
        <w:t xml:space="preserve"> than or equal to </w:t>
      </w:r>
      <w:r w:rsidRPr="750A9B37" w:rsidR="530CEE56">
        <w:rPr>
          <w:rFonts w:ascii="Calibri" w:hAnsi="Calibri" w:cs="Calibri"/>
          <w:sz w:val="28"/>
          <w:szCs w:val="28"/>
          <w:u w:val="none"/>
          <w:lang w:val="en-US"/>
        </w:rPr>
        <w:t>the true</w:t>
      </w:r>
      <w:r w:rsidRPr="750A9B37" w:rsidR="7588B922">
        <w:rPr>
          <w:rFonts w:ascii="Calibri" w:hAnsi="Calibri" w:cs="Calibri"/>
          <w:sz w:val="28"/>
          <w:szCs w:val="28"/>
          <w:u w:val="none"/>
          <w:lang w:val="en-US"/>
        </w:rPr>
        <w:t xml:space="preserve"> value.</w:t>
      </w:r>
    </w:p>
    <w:p w:rsidR="1DC11F07" w:rsidP="1DC11F07" w:rsidRDefault="1DC11F07" w14:paraId="7EBACD69" w14:textId="66ED1BCF">
      <w:pPr>
        <w:pStyle w:val="Normal"/>
        <w:suppressLineNumbers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US"/>
        </w:rPr>
      </w:pPr>
    </w:p>
    <w:p w:rsidR="28C68933" w:rsidP="3B83A86A" w:rsidRDefault="28C68933" w14:paraId="71C63AC2" w14:textId="0C917D58">
      <w:pPr>
        <w:pStyle w:val="Normal"/>
        <w:suppressLineNumbers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US"/>
        </w:rPr>
      </w:pPr>
      <w:r w:rsidRPr="3B83A86A" w:rsidR="28C68933">
        <w:rPr>
          <w:rFonts w:ascii="Calibri" w:hAnsi="Calibri" w:cs="Calibri"/>
          <w:sz w:val="28"/>
          <w:szCs w:val="28"/>
          <w:u w:val="none"/>
          <w:lang w:val="en-US"/>
        </w:rPr>
        <w:t>Heuristic functions are commonly used for complex but efficient decisions</w:t>
      </w:r>
      <w:r w:rsidRPr="3B83A86A" w:rsidR="5E94D8BE">
        <w:rPr>
          <w:rFonts w:ascii="Calibri" w:hAnsi="Calibri" w:cs="Calibri"/>
          <w:sz w:val="28"/>
          <w:szCs w:val="28"/>
          <w:u w:val="none"/>
          <w:lang w:val="en-US"/>
        </w:rPr>
        <w:t xml:space="preserve">. An example of their use can be found in search engines. </w:t>
      </w:r>
      <w:r w:rsidRPr="3B83A86A" w:rsidR="0CF46A99">
        <w:rPr>
          <w:rFonts w:ascii="Calibri" w:hAnsi="Calibri" w:cs="Calibri"/>
          <w:sz w:val="28"/>
          <w:szCs w:val="28"/>
          <w:u w:val="none"/>
          <w:lang w:val="en-US"/>
        </w:rPr>
        <w:t>Heuristics can provide an estimated measure to prioritize promisi</w:t>
      </w:r>
      <w:r w:rsidRPr="3B83A86A" w:rsidR="271AA685">
        <w:rPr>
          <w:rFonts w:ascii="Calibri" w:hAnsi="Calibri" w:cs="Calibri"/>
          <w:sz w:val="28"/>
          <w:szCs w:val="28"/>
          <w:u w:val="none"/>
          <w:lang w:val="en-US"/>
        </w:rPr>
        <w:t xml:space="preserve">ng paths and </w:t>
      </w:r>
      <w:r w:rsidRPr="3B83A86A" w:rsidR="30BF1587">
        <w:rPr>
          <w:rFonts w:ascii="Calibri" w:hAnsi="Calibri" w:cs="Calibri"/>
          <w:sz w:val="28"/>
          <w:szCs w:val="28"/>
          <w:u w:val="none"/>
          <w:lang w:val="en-US"/>
        </w:rPr>
        <w:t>disregard</w:t>
      </w:r>
      <w:r w:rsidRPr="3B83A86A" w:rsidR="271AA685">
        <w:rPr>
          <w:rFonts w:ascii="Calibri" w:hAnsi="Calibri" w:cs="Calibri"/>
          <w:sz w:val="28"/>
          <w:szCs w:val="28"/>
          <w:u w:val="none"/>
          <w:lang w:val="en-US"/>
        </w:rPr>
        <w:t xml:space="preserve"> unlikely paths to a goal.</w:t>
      </w:r>
      <w:r w:rsidRPr="3B83A86A" w:rsidR="5C8DF116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3B83A86A" w:rsidR="27E5DBD7">
        <w:rPr>
          <w:rFonts w:ascii="Calibri" w:hAnsi="Calibri" w:cs="Calibri"/>
          <w:sz w:val="28"/>
          <w:szCs w:val="28"/>
          <w:u w:val="none"/>
          <w:lang w:val="en-US"/>
        </w:rPr>
        <w:t>This is similarly found in</w:t>
      </w:r>
      <w:r w:rsidRPr="3B83A86A" w:rsidR="5FEBDB9A">
        <w:rPr>
          <w:rFonts w:ascii="Calibri" w:hAnsi="Calibri" w:cs="Calibri"/>
          <w:sz w:val="28"/>
          <w:szCs w:val="28"/>
          <w:u w:val="none"/>
          <w:lang w:val="en-US"/>
        </w:rPr>
        <w:t xml:space="preserve"> search engines where results are ranked based on how relevant the answer i</w:t>
      </w:r>
      <w:r w:rsidRPr="3B83A86A" w:rsidR="3DC14E7C">
        <w:rPr>
          <w:rFonts w:ascii="Calibri" w:hAnsi="Calibri" w:cs="Calibri"/>
          <w:sz w:val="28"/>
          <w:szCs w:val="28"/>
          <w:u w:val="none"/>
          <w:lang w:val="en-US"/>
        </w:rPr>
        <w:t>s to a query rather than pursuing every possible potential result.</w:t>
      </w:r>
      <w:r w:rsidRPr="3B83A86A" w:rsidR="229EDDDF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</w:p>
    <w:p w:rsidR="3B83A86A" w:rsidP="3B83A86A" w:rsidRDefault="3B83A86A" w14:paraId="5BDC4497" w14:textId="59784AEC">
      <w:pPr>
        <w:pStyle w:val="Normal"/>
        <w:suppressLineNumbers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US"/>
        </w:rPr>
      </w:pPr>
    </w:p>
    <w:p w:rsidR="53D5AE60" w:rsidP="66B0FFDF" w:rsidRDefault="53D5AE60" w14:paraId="02AD5831" w14:textId="5839192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  <w:r w:rsidRPr="750A9B37" w:rsidR="53D5AE60">
        <w:rPr>
          <w:rFonts w:ascii="Calibri" w:hAnsi="Calibri" w:cs="Calibri"/>
          <w:sz w:val="40"/>
          <w:szCs w:val="40"/>
          <w:u w:val="single"/>
          <w:lang w:val="en-GB"/>
        </w:rPr>
        <w:t xml:space="preserve">Algorithm Comparison </w:t>
      </w:r>
    </w:p>
    <w:p w:rsidR="66B0FFDF" w:rsidP="3B83A86A" w:rsidRDefault="66B0FFDF" w14:paraId="7D90FB10" w14:textId="2323110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</w:p>
    <w:p w:rsidR="66B0FFDF" w:rsidP="3B83A86A" w:rsidRDefault="66B0FFDF" w14:paraId="5A5AE74D" w14:textId="7277FF09">
      <w:pPr>
        <w:pStyle w:val="Normal"/>
        <w:suppressLineNumbers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US"/>
        </w:rPr>
      </w:pPr>
      <w:r w:rsidRPr="17471B59" w:rsidR="0F879958">
        <w:rPr>
          <w:rFonts w:ascii="Calibri" w:hAnsi="Calibri" w:cs="Calibri"/>
          <w:sz w:val="28"/>
          <w:szCs w:val="28"/>
          <w:u w:val="none"/>
          <w:lang w:val="en-US"/>
        </w:rPr>
        <w:t xml:space="preserve">Both A* </w:t>
      </w:r>
      <w:r w:rsidRPr="17471B59" w:rsidR="6A69B59A">
        <w:rPr>
          <w:rFonts w:ascii="Calibri" w:hAnsi="Calibri" w:cs="Calibri"/>
          <w:sz w:val="28"/>
          <w:szCs w:val="28"/>
          <w:u w:val="none"/>
          <w:lang w:val="en-US"/>
        </w:rPr>
        <w:t xml:space="preserve">algorithm </w:t>
      </w:r>
      <w:r w:rsidRPr="17471B59" w:rsidR="0F879958">
        <w:rPr>
          <w:rFonts w:ascii="Calibri" w:hAnsi="Calibri" w:cs="Calibri"/>
          <w:sz w:val="28"/>
          <w:szCs w:val="28"/>
          <w:u w:val="none"/>
          <w:lang w:val="en-US"/>
        </w:rPr>
        <w:t xml:space="preserve">and Dijkstra’s algorithm </w:t>
      </w:r>
      <w:r w:rsidRPr="17471B59" w:rsidR="2FB5BF13">
        <w:rPr>
          <w:rFonts w:ascii="Calibri" w:hAnsi="Calibri" w:cs="Calibri"/>
          <w:sz w:val="28"/>
          <w:szCs w:val="28"/>
          <w:u w:val="none"/>
          <w:lang w:val="en-US"/>
        </w:rPr>
        <w:t>are</w:t>
      </w:r>
      <w:r w:rsidRPr="17471B59" w:rsidR="0F879958">
        <w:rPr>
          <w:rFonts w:ascii="Calibri" w:hAnsi="Calibri" w:cs="Calibri"/>
          <w:sz w:val="28"/>
          <w:szCs w:val="28"/>
          <w:u w:val="none"/>
          <w:lang w:val="en-US"/>
        </w:rPr>
        <w:t xml:space="preserve"> popular pathfinding algorithms used to find the shortest path possible to a destination</w:t>
      </w:r>
      <w:r w:rsidRPr="17471B59" w:rsidR="00A0807E">
        <w:rPr>
          <w:rFonts w:ascii="Calibri" w:hAnsi="Calibri" w:cs="Calibri"/>
          <w:sz w:val="28"/>
          <w:szCs w:val="28"/>
          <w:u w:val="none"/>
          <w:lang w:val="en-US"/>
        </w:rPr>
        <w:t>. However, A* uses a heuristic function in the cost calculation to aid the search [5].</w:t>
      </w:r>
      <w:r w:rsidRPr="17471B59" w:rsidR="59953383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17471B59" w:rsidR="59953383">
        <w:rPr>
          <w:rFonts w:ascii="Calibri" w:hAnsi="Calibri" w:cs="Calibri"/>
          <w:sz w:val="28"/>
          <w:szCs w:val="28"/>
          <w:u w:val="none"/>
          <w:lang w:val="en-US"/>
        </w:rPr>
        <w:t>As long as</w:t>
      </w:r>
      <w:r w:rsidRPr="17471B59" w:rsidR="59953383">
        <w:rPr>
          <w:rFonts w:ascii="Calibri" w:hAnsi="Calibri" w:cs="Calibri"/>
          <w:sz w:val="28"/>
          <w:szCs w:val="28"/>
          <w:u w:val="none"/>
          <w:lang w:val="en-US"/>
        </w:rPr>
        <w:t xml:space="preserve"> the heuristic is admissible, A* will search for </w:t>
      </w:r>
      <w:r w:rsidRPr="17471B59" w:rsidR="042908EB">
        <w:rPr>
          <w:rFonts w:ascii="Calibri" w:hAnsi="Calibri" w:cs="Calibri"/>
          <w:sz w:val="28"/>
          <w:szCs w:val="28"/>
          <w:u w:val="none"/>
          <w:lang w:val="en-US"/>
        </w:rPr>
        <w:t>fewer</w:t>
      </w:r>
      <w:r w:rsidRPr="17471B59" w:rsidR="59953383">
        <w:rPr>
          <w:rFonts w:ascii="Calibri" w:hAnsi="Calibri" w:cs="Calibri"/>
          <w:sz w:val="28"/>
          <w:szCs w:val="28"/>
          <w:u w:val="none"/>
          <w:lang w:val="en-US"/>
        </w:rPr>
        <w:t xml:space="preserve"> nodes than Dijkstra</w:t>
      </w:r>
      <w:r w:rsidRPr="17471B59" w:rsidR="0728F626">
        <w:rPr>
          <w:rFonts w:ascii="Calibri" w:hAnsi="Calibri" w:cs="Calibri"/>
          <w:sz w:val="28"/>
          <w:szCs w:val="28"/>
          <w:u w:val="none"/>
          <w:lang w:val="en-US"/>
        </w:rPr>
        <w:t xml:space="preserve"> depending on the heuristic function.</w:t>
      </w:r>
      <w:r w:rsidRPr="17471B59" w:rsidR="59953383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17471B59" w:rsidR="67429010">
        <w:rPr>
          <w:rFonts w:ascii="Calibri" w:hAnsi="Calibri" w:cs="Calibri"/>
          <w:sz w:val="28"/>
          <w:szCs w:val="28"/>
          <w:u w:val="none"/>
          <w:lang w:val="en-US"/>
        </w:rPr>
        <w:t>Both algorithms guarantee the shortest path, under the right conditions</w:t>
      </w:r>
      <w:r w:rsidRPr="17471B59" w:rsidR="119D0A06">
        <w:rPr>
          <w:rFonts w:ascii="Calibri" w:hAnsi="Calibri" w:cs="Calibri"/>
          <w:sz w:val="28"/>
          <w:szCs w:val="28"/>
          <w:u w:val="none"/>
          <w:lang w:val="en-US"/>
        </w:rPr>
        <w:t>.</w:t>
      </w:r>
      <w:r w:rsidRPr="17471B59" w:rsidR="255BC976">
        <w:rPr>
          <w:rFonts w:ascii="Calibri" w:hAnsi="Calibri" w:cs="Calibri"/>
          <w:sz w:val="28"/>
          <w:szCs w:val="28"/>
          <w:u w:val="none"/>
          <w:lang w:val="en-US"/>
        </w:rPr>
        <w:t xml:space="preserve"> Dijkstra is an uninformed algorithm, exploring nodes solely based on the distance from the source node.</w:t>
      </w:r>
      <w:r w:rsidRPr="17471B59" w:rsidR="119D0A06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17471B59" w:rsidR="70F96933">
        <w:rPr>
          <w:rFonts w:ascii="Calibri" w:hAnsi="Calibri" w:cs="Calibri"/>
          <w:sz w:val="28"/>
          <w:szCs w:val="28"/>
          <w:u w:val="none"/>
          <w:lang w:val="en-US"/>
        </w:rPr>
        <w:t xml:space="preserve">This means it will explore unnecessary nodes reducing efficiency. A* is an informed algorithm using heuristic functions. A* can usually explore fewer nodes </w:t>
      </w:r>
      <w:r w:rsidRPr="17471B59" w:rsidR="30909949">
        <w:rPr>
          <w:rFonts w:ascii="Calibri" w:hAnsi="Calibri" w:cs="Calibri"/>
          <w:sz w:val="28"/>
          <w:szCs w:val="28"/>
          <w:u w:val="none"/>
          <w:lang w:val="en-US"/>
        </w:rPr>
        <w:t xml:space="preserve">by estimating the cost travelled with an estimated cost to the end node. </w:t>
      </w:r>
      <w:r w:rsidRPr="17471B59" w:rsidR="595137CD">
        <w:rPr>
          <w:rFonts w:ascii="Calibri" w:hAnsi="Calibri" w:cs="Calibri"/>
          <w:sz w:val="28"/>
          <w:szCs w:val="28"/>
          <w:u w:val="none"/>
          <w:lang w:val="en-US"/>
        </w:rPr>
        <w:t xml:space="preserve">A* is a </w:t>
      </w:r>
      <w:r w:rsidRPr="17471B59" w:rsidR="595137CD">
        <w:rPr>
          <w:rFonts w:ascii="Calibri" w:hAnsi="Calibri" w:cs="Calibri"/>
          <w:sz w:val="28"/>
          <w:szCs w:val="28"/>
          <w:u w:val="none"/>
          <w:lang w:val="en-US"/>
        </w:rPr>
        <w:t>g</w:t>
      </w:r>
      <w:r w:rsidRPr="17471B59" w:rsidR="595137CD">
        <w:rPr>
          <w:rFonts w:ascii="Calibri" w:hAnsi="Calibri" w:cs="Calibri"/>
          <w:sz w:val="28"/>
          <w:szCs w:val="28"/>
          <w:u w:val="none"/>
          <w:lang w:val="en-US"/>
        </w:rPr>
        <w:t>enerally more</w:t>
      </w:r>
      <w:r w:rsidRPr="17471B59" w:rsidR="595137CD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  <w:r w:rsidRPr="17471B59" w:rsidR="595137CD">
        <w:rPr>
          <w:rFonts w:ascii="Calibri" w:hAnsi="Calibri" w:cs="Calibri"/>
          <w:sz w:val="28"/>
          <w:szCs w:val="28"/>
          <w:u w:val="none"/>
          <w:lang w:val="en-US"/>
        </w:rPr>
        <w:t>efficient algorithm, however it can perform worse if a poor heuristic is chosen.</w:t>
      </w:r>
      <w:r w:rsidRPr="17471B59" w:rsidR="04710FFC">
        <w:rPr>
          <w:rFonts w:ascii="Calibri" w:hAnsi="Calibri" w:cs="Calibri"/>
          <w:sz w:val="28"/>
          <w:szCs w:val="28"/>
          <w:u w:val="none"/>
          <w:lang w:val="en-US"/>
        </w:rPr>
        <w:t xml:space="preserve"> </w:t>
      </w:r>
    </w:p>
    <w:p w:rsidR="3B83A86A" w:rsidP="3B83A86A" w:rsidRDefault="3B83A86A" w14:paraId="15409B6D" w14:textId="1482E116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</w:p>
    <w:p w:rsidR="53D5AE60" w:rsidP="66B0FFDF" w:rsidRDefault="53D5AE60" w14:paraId="5044E628" w14:textId="750A457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  <w:r w:rsidRPr="750A9B37" w:rsidR="53D5AE60">
        <w:rPr>
          <w:rFonts w:ascii="Calibri" w:hAnsi="Calibri" w:cs="Calibri"/>
          <w:sz w:val="40"/>
          <w:szCs w:val="40"/>
          <w:u w:val="single"/>
          <w:lang w:val="en-GB"/>
        </w:rPr>
        <w:t>Reflection</w:t>
      </w:r>
      <w:r w:rsidRPr="750A9B37" w:rsidR="3484358E">
        <w:rPr>
          <w:rFonts w:ascii="Calibri" w:hAnsi="Calibri" w:cs="Calibri"/>
          <w:sz w:val="40"/>
          <w:szCs w:val="40"/>
          <w:u w:val="single"/>
          <w:lang w:val="en-GB"/>
        </w:rPr>
        <w:t xml:space="preserve"> &amp; Implementation</w:t>
      </w:r>
    </w:p>
    <w:p w:rsidR="66B0FFDF" w:rsidP="17471B59" w:rsidRDefault="66B0FFDF" w14:paraId="62085BA9" w14:textId="648034D7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</w:p>
    <w:p w:rsidR="66B0FFDF" w:rsidP="17471B59" w:rsidRDefault="66B0FFDF" w14:paraId="67EE5D83" w14:textId="30F69EF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US"/>
        </w:rPr>
      </w:pPr>
      <w:r w:rsidRPr="750A9B37" w:rsidR="7E4A369F">
        <w:rPr>
          <w:rFonts w:ascii="Calibri" w:hAnsi="Calibri" w:cs="Calibri"/>
          <w:sz w:val="28"/>
          <w:szCs w:val="28"/>
          <w:u w:val="none"/>
          <w:lang w:val="en-GB"/>
        </w:rPr>
        <w:t xml:space="preserve">The purpose of this </w:t>
      </w:r>
      <w:r w:rsidRPr="750A9B37" w:rsidR="5CA3889B">
        <w:rPr>
          <w:rFonts w:ascii="Calibri" w:hAnsi="Calibri" w:cs="Calibri"/>
          <w:sz w:val="28"/>
          <w:szCs w:val="28"/>
          <w:u w:val="none"/>
          <w:lang w:val="en-GB"/>
        </w:rPr>
        <w:t>implemen</w:t>
      </w:r>
      <w:r w:rsidRPr="750A9B37" w:rsidR="5CA3889B">
        <w:rPr>
          <w:rFonts w:ascii="Calibri" w:hAnsi="Calibri" w:cs="Calibri"/>
          <w:sz w:val="28"/>
          <w:szCs w:val="28"/>
          <w:u w:val="none"/>
          <w:lang w:val="en-GB"/>
        </w:rPr>
        <w:t>tation</w:t>
      </w:r>
      <w:r w:rsidRPr="750A9B37" w:rsidR="7E4A369F">
        <w:rPr>
          <w:rFonts w:ascii="Calibri" w:hAnsi="Calibri" w:cs="Calibri"/>
          <w:sz w:val="28"/>
          <w:szCs w:val="28"/>
          <w:u w:val="none"/>
          <w:lang w:val="en-GB"/>
        </w:rPr>
        <w:t xml:space="preserve"> is to automatically solve randomly generated mazes whilst minimizing the amount of wall hits, grid </w:t>
      </w:r>
      <w:r w:rsidRPr="750A9B37" w:rsidR="7E4A369F">
        <w:rPr>
          <w:rFonts w:ascii="Calibri" w:hAnsi="Calibri" w:cs="Calibri"/>
          <w:sz w:val="28"/>
          <w:szCs w:val="28"/>
          <w:u w:val="none"/>
          <w:lang w:val="en-GB"/>
        </w:rPr>
        <w:t>accesses</w:t>
      </w:r>
      <w:r w:rsidRPr="750A9B37" w:rsidR="7E4A369F">
        <w:rPr>
          <w:rFonts w:ascii="Calibri" w:hAnsi="Calibri" w:cs="Calibri"/>
          <w:sz w:val="28"/>
          <w:szCs w:val="28"/>
          <w:u w:val="none"/>
          <w:lang w:val="en-GB"/>
        </w:rPr>
        <w:t xml:space="preserve"> and movements.</w:t>
      </w:r>
      <w:r w:rsidRPr="750A9B37" w:rsidR="611D6452">
        <w:rPr>
          <w:rFonts w:ascii="Calibri" w:hAnsi="Calibri" w:cs="Calibri"/>
          <w:sz w:val="28"/>
          <w:szCs w:val="28"/>
          <w:u w:val="none"/>
          <w:lang w:val="en-GB"/>
        </w:rPr>
        <w:t xml:space="preserve"> The algorithm </w:t>
      </w:r>
      <w:r w:rsidRPr="750A9B37" w:rsidR="70C6B13E">
        <w:rPr>
          <w:rFonts w:ascii="Calibri" w:hAnsi="Calibri" w:cs="Calibri"/>
          <w:sz w:val="28"/>
          <w:szCs w:val="28"/>
          <w:u w:val="none"/>
          <w:lang w:val="en-GB"/>
        </w:rPr>
        <w:t>I</w:t>
      </w:r>
      <w:r w:rsidRPr="750A9B37" w:rsidR="611D6452">
        <w:rPr>
          <w:rFonts w:ascii="Calibri" w:hAnsi="Calibri" w:cs="Calibri"/>
          <w:sz w:val="28"/>
          <w:szCs w:val="28"/>
          <w:u w:val="none"/>
          <w:lang w:val="en-GB"/>
        </w:rPr>
        <w:t xml:space="preserve"> chose to </w:t>
      </w:r>
      <w:r w:rsidRPr="750A9B37" w:rsidR="611D6452">
        <w:rPr>
          <w:rFonts w:ascii="Calibri" w:hAnsi="Calibri" w:cs="Calibri"/>
          <w:sz w:val="28"/>
          <w:szCs w:val="28"/>
          <w:u w:val="none"/>
          <w:lang w:val="en-GB"/>
        </w:rPr>
        <w:t>implemen</w:t>
      </w:r>
      <w:r w:rsidRPr="750A9B37" w:rsidR="611D6452">
        <w:rPr>
          <w:rFonts w:ascii="Calibri" w:hAnsi="Calibri" w:cs="Calibri"/>
          <w:sz w:val="28"/>
          <w:szCs w:val="28"/>
          <w:u w:val="none"/>
          <w:lang w:val="en-GB"/>
        </w:rPr>
        <w:t>t was BFS (</w:t>
      </w:r>
      <w:r w:rsidRPr="750A9B37" w:rsidR="4897CDAD">
        <w:rPr>
          <w:rFonts w:ascii="Calibri" w:hAnsi="Calibri" w:cs="Calibri"/>
          <w:sz w:val="28"/>
          <w:szCs w:val="28"/>
          <w:u w:val="none"/>
          <w:lang w:val="en-GB"/>
        </w:rPr>
        <w:t>Breadth</w:t>
      </w:r>
      <w:r w:rsidRPr="750A9B37" w:rsidR="611D6452">
        <w:rPr>
          <w:rFonts w:ascii="Calibri" w:hAnsi="Calibri" w:cs="Calibri"/>
          <w:sz w:val="28"/>
          <w:szCs w:val="28"/>
          <w:u w:val="none"/>
          <w:lang w:val="en-GB"/>
        </w:rPr>
        <w:t>-First Search</w:t>
      </w:r>
      <w:r w:rsidRPr="750A9B37" w:rsidR="78C086A8">
        <w:rPr>
          <w:rFonts w:ascii="Calibri" w:hAnsi="Calibri" w:cs="Calibri"/>
          <w:sz w:val="28"/>
          <w:szCs w:val="28"/>
          <w:u w:val="none"/>
          <w:lang w:val="en-GB"/>
        </w:rPr>
        <w:t>)</w:t>
      </w:r>
      <w:r w:rsidRPr="750A9B37" w:rsidR="611D6452">
        <w:rPr>
          <w:rFonts w:ascii="Calibri" w:hAnsi="Calibri" w:cs="Calibri"/>
          <w:sz w:val="28"/>
          <w:szCs w:val="28"/>
          <w:u w:val="none"/>
          <w:lang w:val="en-GB"/>
        </w:rPr>
        <w:t>.</w:t>
      </w:r>
      <w:r w:rsidRPr="750A9B37" w:rsidR="2C78AB11">
        <w:rPr>
          <w:rFonts w:ascii="Calibri" w:hAnsi="Calibri" w:cs="Calibri"/>
          <w:sz w:val="28"/>
          <w:szCs w:val="28"/>
          <w:u w:val="none"/>
          <w:lang w:val="en-GB"/>
        </w:rPr>
        <w:t xml:space="preserve"> </w:t>
      </w:r>
      <w:r w:rsidRPr="750A9B37" w:rsidR="2C78AB11">
        <w:rPr>
          <w:rFonts w:ascii="Calibri" w:hAnsi="Calibri" w:cs="Calibri"/>
          <w:sz w:val="28"/>
          <w:szCs w:val="28"/>
          <w:u w:val="none"/>
          <w:lang w:val="en-US"/>
        </w:rPr>
        <w:t xml:space="preserve">I chose BFS since it was the easiest to </w:t>
      </w:r>
      <w:r w:rsidRPr="750A9B37" w:rsidR="39E22AE0">
        <w:rPr>
          <w:rFonts w:ascii="Calibri" w:hAnsi="Calibri" w:cs="Calibri"/>
          <w:sz w:val="28"/>
          <w:szCs w:val="28"/>
          <w:u w:val="none"/>
          <w:lang w:val="en-US"/>
        </w:rPr>
        <w:t>implemen</w:t>
      </w:r>
      <w:r w:rsidRPr="750A9B37" w:rsidR="39E22AE0">
        <w:rPr>
          <w:rFonts w:ascii="Calibri" w:hAnsi="Calibri" w:cs="Calibri"/>
          <w:sz w:val="28"/>
          <w:szCs w:val="28"/>
          <w:u w:val="none"/>
          <w:lang w:val="en-US"/>
        </w:rPr>
        <w:t>t</w:t>
      </w:r>
      <w:r w:rsidRPr="750A9B37" w:rsidR="53647B3C">
        <w:rPr>
          <w:rFonts w:ascii="Calibri" w:hAnsi="Calibri" w:cs="Calibri"/>
          <w:sz w:val="28"/>
          <w:szCs w:val="28"/>
          <w:u w:val="none"/>
          <w:lang w:val="en-US"/>
        </w:rPr>
        <w:t xml:space="preserve"> compared to A* algorithm and Dijkstra's algorithm</w:t>
      </w:r>
      <w:r w:rsidRPr="750A9B37" w:rsidR="2C78AB11">
        <w:rPr>
          <w:rFonts w:ascii="Calibri" w:hAnsi="Calibri" w:cs="Calibri"/>
          <w:sz w:val="28"/>
          <w:szCs w:val="28"/>
          <w:u w:val="none"/>
          <w:lang w:val="en-US"/>
        </w:rPr>
        <w:t xml:space="preserve">, and </w:t>
      </w:r>
      <w:r w:rsidRPr="750A9B37" w:rsidR="2568068D">
        <w:rPr>
          <w:rFonts w:ascii="Calibri" w:hAnsi="Calibri" w:cs="Calibri"/>
          <w:sz w:val="28"/>
          <w:szCs w:val="28"/>
          <w:u w:val="none"/>
          <w:lang w:val="en-US"/>
        </w:rPr>
        <w:t>I</w:t>
      </w:r>
      <w:r w:rsidRPr="750A9B37" w:rsidR="2C78AB11">
        <w:rPr>
          <w:rFonts w:ascii="Calibri" w:hAnsi="Calibri" w:cs="Calibri"/>
          <w:sz w:val="28"/>
          <w:szCs w:val="28"/>
          <w:u w:val="none"/>
          <w:lang w:val="en-US"/>
        </w:rPr>
        <w:t xml:space="preserve"> wanted to focus on efficiency</w:t>
      </w:r>
      <w:r w:rsidRPr="750A9B37" w:rsidR="14555FFB">
        <w:rPr>
          <w:rFonts w:ascii="Calibri" w:hAnsi="Calibri" w:cs="Calibri"/>
          <w:sz w:val="28"/>
          <w:szCs w:val="28"/>
          <w:u w:val="none"/>
          <w:lang w:val="en-US"/>
        </w:rPr>
        <w:t xml:space="preserve"> rather than struggling with a complex algorithm </w:t>
      </w:r>
      <w:r w:rsidRPr="750A9B37" w:rsidR="5B5169A4">
        <w:rPr>
          <w:rFonts w:ascii="Calibri" w:hAnsi="Calibri" w:cs="Calibri"/>
          <w:sz w:val="28"/>
          <w:szCs w:val="28"/>
          <w:u w:val="none"/>
          <w:lang w:val="en-US"/>
        </w:rPr>
        <w:t xml:space="preserve">which has a higher chance of being </w:t>
      </w:r>
      <w:r w:rsidRPr="750A9B37" w:rsidR="5B5169A4">
        <w:rPr>
          <w:rFonts w:ascii="Calibri" w:hAnsi="Calibri" w:cs="Calibri"/>
          <w:sz w:val="28"/>
          <w:szCs w:val="28"/>
          <w:u w:val="none"/>
          <w:lang w:val="en-US"/>
        </w:rPr>
        <w:t>implemen</w:t>
      </w:r>
      <w:r w:rsidRPr="750A9B37" w:rsidR="5B5169A4">
        <w:rPr>
          <w:rFonts w:ascii="Calibri" w:hAnsi="Calibri" w:cs="Calibri"/>
          <w:sz w:val="28"/>
          <w:szCs w:val="28"/>
          <w:u w:val="none"/>
          <w:lang w:val="en-US"/>
        </w:rPr>
        <w:t>ted incorrectly.</w:t>
      </w:r>
      <w:r w:rsidRPr="750A9B37" w:rsidR="11B66B23">
        <w:rPr>
          <w:rFonts w:ascii="Calibri" w:hAnsi="Calibri" w:cs="Calibri"/>
          <w:sz w:val="28"/>
          <w:szCs w:val="28"/>
          <w:u w:val="none"/>
          <w:lang w:val="en-US"/>
        </w:rPr>
        <w:t xml:space="preserve"> BFS can guarantee the shortest</w:t>
      </w:r>
      <w:r w:rsidRPr="750A9B37" w:rsidR="01106656">
        <w:rPr>
          <w:rFonts w:ascii="Calibri" w:hAnsi="Calibri" w:cs="Calibri"/>
          <w:sz w:val="28"/>
          <w:szCs w:val="28"/>
          <w:u w:val="none"/>
          <w:lang w:val="en-US"/>
        </w:rPr>
        <w:t xml:space="preserve"> path when used in unweighted graphs, which is what this grid graph is.</w:t>
      </w:r>
    </w:p>
    <w:p w:rsidR="66B0FFDF" w:rsidP="17471B59" w:rsidRDefault="66B0FFDF" w14:paraId="3A7BEFDD" w14:textId="282B25E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US"/>
        </w:rPr>
      </w:pPr>
    </w:p>
    <w:p w:rsidR="66B0FFDF" w:rsidP="17471B59" w:rsidRDefault="66B0FFDF" w14:paraId="247C08C4" w14:textId="6BD70DD7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US"/>
        </w:rPr>
      </w:pPr>
      <w:r w:rsidRPr="17471B59" w:rsidR="6299BAE9">
        <w:rPr>
          <w:rFonts w:ascii="Calibri" w:hAnsi="Calibri" w:cs="Calibri"/>
          <w:sz w:val="28"/>
          <w:szCs w:val="28"/>
          <w:u w:val="none"/>
          <w:lang w:val="en-US"/>
        </w:rPr>
        <w:t>Testing the solution shows</w:t>
      </w:r>
      <w:r w:rsidRPr="17471B59" w:rsidR="1C0A8A09">
        <w:rPr>
          <w:rFonts w:ascii="Calibri" w:hAnsi="Calibri" w:cs="Calibri"/>
          <w:sz w:val="28"/>
          <w:szCs w:val="28"/>
          <w:u w:val="none"/>
          <w:lang w:val="en-US"/>
        </w:rPr>
        <w:t>:</w:t>
      </w:r>
    </w:p>
    <w:p w:rsidR="66B0FFDF" w:rsidP="66B0FFDF" w:rsidRDefault="66B0FFDF" w14:paraId="4E41D757" w14:textId="48DFC004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1C0A8A09">
        <w:drawing>
          <wp:inline wp14:editId="49DB8DFF" wp14:anchorId="10644E25">
            <wp:extent cx="4972744" cy="1486107"/>
            <wp:effectExtent l="0" t="0" r="0" b="0"/>
            <wp:docPr id="13016206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0789121" name="Picture 1410789121"/>
                    <pic:cNvPicPr/>
                  </pic:nvPicPr>
                  <pic:blipFill>
                    <a:blip xmlns:r="http://schemas.openxmlformats.org/officeDocument/2006/relationships" r:embed="rId21268664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744" cy="148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B0FFDF" w:rsidP="17471B59" w:rsidRDefault="66B0FFDF" w14:paraId="12F73E17" w14:textId="20F3E17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GB"/>
        </w:rPr>
      </w:pPr>
      <w:r w:rsidRPr="17471B59" w:rsidR="1C0A8A09">
        <w:rPr>
          <w:rFonts w:ascii="Calibri" w:hAnsi="Calibri" w:cs="Calibri"/>
          <w:sz w:val="28"/>
          <w:szCs w:val="28"/>
          <w:u w:val="none"/>
          <w:lang w:val="en-GB"/>
        </w:rPr>
        <w:t>This is the automatic mode.</w:t>
      </w:r>
    </w:p>
    <w:p w:rsidR="66B0FFDF" w:rsidP="66B0FFDF" w:rsidRDefault="66B0FFDF" w14:paraId="4EAB5021" w14:textId="7EA2769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1C0A8A09">
        <w:drawing>
          <wp:inline wp14:editId="3FBB76F2" wp14:anchorId="307EC624">
            <wp:extent cx="2276793" cy="1733792"/>
            <wp:effectExtent l="0" t="0" r="0" b="0"/>
            <wp:docPr id="8737385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73738515" name="Picture 873738515"/>
                    <pic:cNvPicPr/>
                  </pic:nvPicPr>
                  <pic:blipFill>
                    <a:blip xmlns:r="http://schemas.openxmlformats.org/officeDocument/2006/relationships" r:embed="rId12855462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793" cy="173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B0FFDF" w:rsidP="750A9B37" w:rsidRDefault="66B0FFDF" w14:paraId="01D75043" w14:textId="224A645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sz w:val="28"/>
          <w:szCs w:val="28"/>
        </w:rPr>
      </w:pPr>
      <w:r w:rsidRPr="750A9B37" w:rsidR="1C0A8A09">
        <w:rPr>
          <w:rFonts w:ascii="Calibri" w:hAnsi="Calibri" w:eastAsia="Calibri" w:cs="Calibri"/>
          <w:sz w:val="28"/>
          <w:szCs w:val="28"/>
        </w:rPr>
        <w:t>This is the result of the benchmarking mode. The number of accesses never goes above 400 even when tested over 10,000 iterations.</w:t>
      </w:r>
      <w:r w:rsidRPr="750A9B37" w:rsidR="12550250">
        <w:rPr>
          <w:rFonts w:ascii="Calibri" w:hAnsi="Calibri" w:eastAsia="Calibri" w:cs="Calibri"/>
          <w:sz w:val="28"/>
          <w:szCs w:val="28"/>
        </w:rPr>
        <w:t xml:space="preserve"> The lowest bound of moves is 34, and the max </w:t>
      </w:r>
      <w:r w:rsidRPr="750A9B37" w:rsidR="12550250">
        <w:rPr>
          <w:rFonts w:ascii="Calibri" w:hAnsi="Calibri" w:eastAsia="Calibri" w:cs="Calibri"/>
          <w:sz w:val="28"/>
          <w:szCs w:val="28"/>
        </w:rPr>
        <w:t>amount</w:t>
      </w:r>
      <w:r w:rsidRPr="750A9B37" w:rsidR="12550250">
        <w:rPr>
          <w:rFonts w:ascii="Calibri" w:hAnsi="Calibri" w:eastAsia="Calibri" w:cs="Calibri"/>
          <w:sz w:val="28"/>
          <w:szCs w:val="28"/>
        </w:rPr>
        <w:t xml:space="preserve"> of moves is 88. The average number of moves is 47.</w:t>
      </w:r>
      <w:r w:rsidRPr="750A9B37" w:rsidR="3706C97A">
        <w:rPr>
          <w:rFonts w:ascii="Calibri" w:hAnsi="Calibri" w:eastAsia="Calibri" w:cs="Calibri"/>
          <w:sz w:val="28"/>
          <w:szCs w:val="28"/>
        </w:rPr>
        <w:t xml:space="preserve"> The number of accesses never change due to the grid being read at the start of the algorithm, and the rest of the checks are done with cached grid data. </w:t>
      </w:r>
      <w:r w:rsidRPr="750A9B37" w:rsidR="3706C97A">
        <w:rPr>
          <w:rFonts w:ascii="Calibri" w:hAnsi="Calibri" w:eastAsia="Calibri" w:cs="Calibri"/>
          <w:sz w:val="28"/>
          <w:szCs w:val="28"/>
        </w:rPr>
        <w:t>This</w:t>
      </w:r>
      <w:r w:rsidRPr="750A9B37" w:rsidR="3706C97A">
        <w:rPr>
          <w:rFonts w:ascii="Calibri" w:hAnsi="Calibri" w:eastAsia="Calibri" w:cs="Calibri"/>
          <w:sz w:val="28"/>
          <w:szCs w:val="28"/>
        </w:rPr>
        <w:t xml:space="preserve"> means the number will not go above 400 and will remain constant.</w:t>
      </w:r>
    </w:p>
    <w:p w:rsidR="66B0FFDF" w:rsidP="66B0FFDF" w:rsidRDefault="66B0FFDF" w14:paraId="2457CAFE" w14:textId="43CC9506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</w:p>
    <w:p w:rsidR="66B0FFDF" w:rsidP="66B0FFDF" w:rsidRDefault="66B0FFDF" w14:paraId="150B40D4" w14:textId="4300D6F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1911A718">
        <w:drawing>
          <wp:inline wp14:editId="1E745674" wp14:anchorId="7921302B">
            <wp:extent cx="3639058" cy="1295581"/>
            <wp:effectExtent l="0" t="0" r="0" b="0"/>
            <wp:docPr id="16671732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7173235" name="Picture 1667173235"/>
                    <pic:cNvPicPr/>
                  </pic:nvPicPr>
                  <pic:blipFill>
                    <a:blip xmlns:r="http://schemas.openxmlformats.org/officeDocument/2006/relationships" r:embed="rId5717355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058" cy="129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911A718">
        <w:rPr/>
        <w:t>#</w:t>
      </w:r>
    </w:p>
    <w:p w:rsidR="66B0FFDF" w:rsidP="750A9B37" w:rsidRDefault="66B0FFDF" w14:paraId="763853DB" w14:textId="2B579496">
      <w:pPr>
        <w:pStyle w:val="Normal"/>
        <w:suppressLineNumbers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sz w:val="28"/>
          <w:szCs w:val="28"/>
        </w:rPr>
      </w:pPr>
      <w:r w:rsidRPr="750A9B37" w:rsidR="1911A718">
        <w:rPr>
          <w:rFonts w:ascii="Calibri" w:hAnsi="Calibri" w:eastAsia="Calibri" w:cs="Calibri"/>
          <w:sz w:val="28"/>
          <w:szCs w:val="28"/>
        </w:rPr>
        <w:t xml:space="preserve">This is how my grid access remained at 400. The grid is read once at the start of the </w:t>
      </w:r>
      <w:r w:rsidRPr="750A9B37" w:rsidR="1911A718">
        <w:rPr>
          <w:rFonts w:ascii="Calibri" w:hAnsi="Calibri" w:eastAsia="Calibri" w:cs="Calibri"/>
          <w:sz w:val="28"/>
          <w:szCs w:val="28"/>
        </w:rPr>
        <w:t>programs</w:t>
      </w:r>
      <w:r w:rsidRPr="750A9B37" w:rsidR="1911A718">
        <w:rPr>
          <w:rFonts w:ascii="Calibri" w:hAnsi="Calibri" w:eastAsia="Calibri" w:cs="Calibri"/>
          <w:sz w:val="28"/>
          <w:szCs w:val="28"/>
        </w:rPr>
        <w:t xml:space="preserve"> execution and stored in an array.</w:t>
      </w:r>
      <w:r w:rsidRPr="750A9B37" w:rsidR="3EF82369">
        <w:rPr>
          <w:rFonts w:ascii="Calibri" w:hAnsi="Calibri" w:eastAsia="Calibri" w:cs="Calibri"/>
          <w:sz w:val="28"/>
          <w:szCs w:val="28"/>
        </w:rPr>
        <w:t xml:space="preserve"> This was </w:t>
      </w:r>
      <w:r w:rsidRPr="750A9B37" w:rsidR="5118F4E5">
        <w:rPr>
          <w:rFonts w:ascii="Calibri" w:hAnsi="Calibri" w:eastAsia="Calibri" w:cs="Calibri"/>
          <w:sz w:val="28"/>
          <w:szCs w:val="28"/>
        </w:rPr>
        <w:t xml:space="preserve">suitable </w:t>
      </w:r>
      <w:r w:rsidRPr="750A9B37" w:rsidR="3EF82369">
        <w:rPr>
          <w:rFonts w:ascii="Calibri" w:hAnsi="Calibri" w:eastAsia="Calibri" w:cs="Calibri"/>
          <w:sz w:val="28"/>
          <w:szCs w:val="28"/>
        </w:rPr>
        <w:t xml:space="preserve">as it aligned with the </w:t>
      </w:r>
      <w:r w:rsidRPr="750A9B37" w:rsidR="3EF82369">
        <w:rPr>
          <w:rFonts w:ascii="Calibri" w:hAnsi="Calibri" w:eastAsia="Calibri" w:cs="Calibri"/>
          <w:sz w:val="28"/>
          <w:szCs w:val="28"/>
        </w:rPr>
        <w:t>assignment's</w:t>
      </w:r>
      <w:r w:rsidRPr="750A9B37" w:rsidR="3EF82369">
        <w:rPr>
          <w:rFonts w:ascii="Calibri" w:hAnsi="Calibri" w:eastAsia="Calibri" w:cs="Calibri"/>
          <w:sz w:val="28"/>
          <w:szCs w:val="28"/>
        </w:rPr>
        <w:t xml:space="preserve"> recommendation. The grid we were given was 20x20, which meant that the </w:t>
      </w:r>
      <w:r w:rsidRPr="750A9B37" w:rsidR="3EF82369">
        <w:rPr>
          <w:rFonts w:ascii="Calibri" w:hAnsi="Calibri" w:eastAsia="Calibri" w:cs="Calibri"/>
          <w:sz w:val="28"/>
          <w:szCs w:val="28"/>
        </w:rPr>
        <w:t>minimum</w:t>
      </w:r>
      <w:r w:rsidRPr="750A9B37" w:rsidR="3EF82369">
        <w:rPr>
          <w:rFonts w:ascii="Calibri" w:hAnsi="Calibri" w:eastAsia="Calibri" w:cs="Calibri"/>
          <w:sz w:val="28"/>
          <w:szCs w:val="28"/>
        </w:rPr>
        <w:t xml:space="preserve"> grid checks had to start at 400. </w:t>
      </w:r>
    </w:p>
    <w:p w:rsidR="66B0FFDF" w:rsidP="66B0FFDF" w:rsidRDefault="66B0FFDF" w14:paraId="3EF474F4" w14:textId="04923A6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</w:p>
    <w:p w:rsidR="66B0FFDF" w:rsidP="66B0FFDF" w:rsidRDefault="66B0FFDF" w14:paraId="027DF463" w14:textId="3A0357E6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53BBCF36">
        <w:drawing>
          <wp:inline wp14:editId="649C7072" wp14:anchorId="3A80A780">
            <wp:extent cx="3591426" cy="1867161"/>
            <wp:effectExtent l="0" t="0" r="0" b="0"/>
            <wp:docPr id="9759800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75980053" name="Picture 975980053"/>
                    <pic:cNvPicPr/>
                  </pic:nvPicPr>
                  <pic:blipFill>
                    <a:blip xmlns:r="http://schemas.openxmlformats.org/officeDocument/2006/relationships" r:embed="rId17383184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1426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B0FFDF" w:rsidP="750A9B37" w:rsidRDefault="66B0FFDF" w14:paraId="559D6BBF" w14:textId="699FCAD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sz w:val="28"/>
          <w:szCs w:val="28"/>
        </w:rPr>
      </w:pPr>
      <w:r w:rsidRPr="750A9B37" w:rsidR="7A6224AD">
        <w:rPr>
          <w:rFonts w:ascii="Calibri" w:hAnsi="Calibri" w:eastAsia="Calibri" w:cs="Calibri"/>
          <w:sz w:val="28"/>
          <w:szCs w:val="28"/>
        </w:rPr>
        <w:t xml:space="preserve">To make my program move in all four </w:t>
      </w:r>
      <w:r w:rsidRPr="750A9B37" w:rsidR="322FAC9C">
        <w:rPr>
          <w:rFonts w:ascii="Calibri" w:hAnsi="Calibri" w:eastAsia="Calibri" w:cs="Calibri"/>
          <w:sz w:val="28"/>
          <w:szCs w:val="28"/>
        </w:rPr>
        <w:t>directions,</w:t>
      </w:r>
      <w:r w:rsidRPr="750A9B37" w:rsidR="7A6224AD">
        <w:rPr>
          <w:rFonts w:ascii="Calibri" w:hAnsi="Calibri" w:eastAsia="Calibri" w:cs="Calibri"/>
          <w:sz w:val="28"/>
          <w:szCs w:val="28"/>
        </w:rPr>
        <w:t xml:space="preserve"> I created this </w:t>
      </w:r>
      <w:r w:rsidRPr="750A9B37" w:rsidR="53BBCF36">
        <w:rPr>
          <w:rFonts w:ascii="Calibri" w:hAnsi="Calibri" w:eastAsia="Calibri" w:cs="Calibri"/>
          <w:sz w:val="28"/>
          <w:szCs w:val="28"/>
        </w:rPr>
        <w:t>code</w:t>
      </w:r>
      <w:r w:rsidRPr="750A9B37" w:rsidR="4C0E9FAA">
        <w:rPr>
          <w:rFonts w:ascii="Calibri" w:hAnsi="Calibri" w:eastAsia="Calibri" w:cs="Calibri"/>
          <w:sz w:val="28"/>
          <w:szCs w:val="28"/>
        </w:rPr>
        <w:t>, which</w:t>
      </w:r>
      <w:r w:rsidRPr="750A9B37" w:rsidR="53BBCF36">
        <w:rPr>
          <w:rFonts w:ascii="Calibri" w:hAnsi="Calibri" w:eastAsia="Calibri" w:cs="Calibri"/>
          <w:sz w:val="28"/>
          <w:szCs w:val="28"/>
        </w:rPr>
        <w:t xml:space="preserve"> checks each neighbor to ensure that they are within bounds. It also checks if </w:t>
      </w:r>
      <w:r w:rsidRPr="750A9B37" w:rsidR="53BBCF36">
        <w:rPr>
          <w:rFonts w:ascii="Calibri" w:hAnsi="Calibri" w:eastAsia="Calibri" w:cs="Calibri"/>
          <w:sz w:val="28"/>
          <w:szCs w:val="28"/>
        </w:rPr>
        <w:t>it's</w:t>
      </w:r>
      <w:r w:rsidRPr="750A9B37" w:rsidR="53BBCF36">
        <w:rPr>
          <w:rFonts w:ascii="Calibri" w:hAnsi="Calibri" w:eastAsia="Calibri" w:cs="Calibri"/>
          <w:sz w:val="28"/>
          <w:szCs w:val="28"/>
        </w:rPr>
        <w:t xml:space="preserve"> not a wall or if </w:t>
      </w:r>
      <w:r w:rsidRPr="750A9B37" w:rsidR="53BBCF36">
        <w:rPr>
          <w:rFonts w:ascii="Calibri" w:hAnsi="Calibri" w:eastAsia="Calibri" w:cs="Calibri"/>
          <w:sz w:val="28"/>
          <w:szCs w:val="28"/>
        </w:rPr>
        <w:t>it's</w:t>
      </w:r>
      <w:r w:rsidRPr="750A9B37" w:rsidR="53BBCF36">
        <w:rPr>
          <w:rFonts w:ascii="Calibri" w:hAnsi="Calibri" w:eastAsia="Calibri" w:cs="Calibri"/>
          <w:sz w:val="28"/>
          <w:szCs w:val="28"/>
        </w:rPr>
        <w:t xml:space="preserve"> already been visited.</w:t>
      </w:r>
    </w:p>
    <w:p w:rsidR="750A9B37" w:rsidP="750A9B37" w:rsidRDefault="750A9B37" w14:paraId="345866EB" w14:textId="2BFCEB87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sz w:val="28"/>
          <w:szCs w:val="28"/>
        </w:rPr>
      </w:pPr>
    </w:p>
    <w:p w:rsidR="12E71337" w:rsidP="750A9B37" w:rsidRDefault="12E71337" w14:paraId="4908C55A" w14:textId="2DCD3CA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sz w:val="28"/>
          <w:szCs w:val="28"/>
        </w:rPr>
      </w:pPr>
      <w:r w:rsidRPr="750A9B37" w:rsidR="12E71337">
        <w:rPr>
          <w:rFonts w:ascii="Calibri" w:hAnsi="Calibri" w:eastAsia="Calibri" w:cs="Calibri"/>
          <w:sz w:val="28"/>
          <w:szCs w:val="28"/>
        </w:rPr>
        <w:t>A challenge during the development of this implementation was to reduce the amount of grid access.</w:t>
      </w:r>
      <w:r w:rsidRPr="750A9B37" w:rsidR="12E71337">
        <w:rPr>
          <w:rFonts w:ascii="Calibri" w:hAnsi="Calibri" w:eastAsia="Calibri" w:cs="Calibri"/>
          <w:sz w:val="28"/>
          <w:szCs w:val="28"/>
        </w:rPr>
        <w:t xml:space="preserve"> </w:t>
      </w:r>
      <w:r w:rsidRPr="750A9B37" w:rsidR="12E71337">
        <w:rPr>
          <w:rFonts w:ascii="Calibri" w:hAnsi="Calibri" w:eastAsia="Calibri" w:cs="Calibri"/>
          <w:sz w:val="28"/>
          <w:szCs w:val="28"/>
        </w:rPr>
        <w:t>Previous</w:t>
      </w:r>
      <w:r w:rsidRPr="750A9B37" w:rsidR="12E71337">
        <w:rPr>
          <w:rFonts w:ascii="Calibri" w:hAnsi="Calibri" w:eastAsia="Calibri" w:cs="Calibri"/>
          <w:sz w:val="28"/>
          <w:szCs w:val="28"/>
        </w:rPr>
        <w:t xml:space="preserve"> attempts of the implementation resulted in 800 or even 1200 grid accesses.</w:t>
      </w:r>
      <w:r w:rsidRPr="750A9B37" w:rsidR="6EFB85F4">
        <w:rPr>
          <w:rFonts w:ascii="Calibri" w:hAnsi="Calibri" w:eastAsia="Calibri" w:cs="Calibri"/>
          <w:sz w:val="28"/>
          <w:szCs w:val="28"/>
        </w:rPr>
        <w:t xml:space="preserve"> This was due to me trying to </w:t>
      </w:r>
      <w:r w:rsidRPr="750A9B37" w:rsidR="1E3DFD96">
        <w:rPr>
          <w:rFonts w:ascii="Calibri" w:hAnsi="Calibri" w:eastAsia="Calibri" w:cs="Calibri"/>
          <w:sz w:val="28"/>
          <w:szCs w:val="28"/>
        </w:rPr>
        <w:t>search for</w:t>
      </w:r>
      <w:r w:rsidRPr="750A9B37" w:rsidR="6EFB85F4">
        <w:rPr>
          <w:rFonts w:ascii="Calibri" w:hAnsi="Calibri" w:eastAsia="Calibri" w:cs="Calibri"/>
          <w:sz w:val="28"/>
          <w:szCs w:val="28"/>
        </w:rPr>
        <w:t xml:space="preserve"> neighboring cells repeatedly, which was not very efficient. I then revised the solution to store the grid in a 2D array</w:t>
      </w:r>
      <w:r w:rsidRPr="750A9B37" w:rsidR="71FC3ABE">
        <w:rPr>
          <w:rFonts w:ascii="Calibri" w:hAnsi="Calibri" w:eastAsia="Calibri" w:cs="Calibri"/>
          <w:sz w:val="28"/>
          <w:szCs w:val="28"/>
        </w:rPr>
        <w:t xml:space="preserve"> which allowed me to do checks again without increasing the total grid access amount</w:t>
      </w:r>
      <w:r w:rsidRPr="750A9B37" w:rsidR="531B3E2B">
        <w:rPr>
          <w:rFonts w:ascii="Calibri" w:hAnsi="Calibri" w:eastAsia="Calibri" w:cs="Calibri"/>
          <w:sz w:val="28"/>
          <w:szCs w:val="28"/>
        </w:rPr>
        <w:t>.</w:t>
      </w:r>
    </w:p>
    <w:p w:rsidR="750A9B37" w:rsidP="750A9B37" w:rsidRDefault="750A9B37" w14:paraId="6C5EC05C" w14:textId="4BB8112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sz w:val="28"/>
          <w:szCs w:val="28"/>
        </w:rPr>
      </w:pPr>
    </w:p>
    <w:p w:rsidR="531B3E2B" w:rsidP="750A9B37" w:rsidRDefault="531B3E2B" w14:paraId="49A8BBDC" w14:textId="5668D94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sz w:val="28"/>
          <w:szCs w:val="28"/>
        </w:rPr>
      </w:pPr>
      <w:r w:rsidRPr="750A9B37" w:rsidR="531B3E2B">
        <w:rPr>
          <w:rFonts w:ascii="Calibri" w:hAnsi="Calibri" w:eastAsia="Calibri" w:cs="Calibri"/>
          <w:sz w:val="28"/>
          <w:szCs w:val="28"/>
        </w:rPr>
        <w:t xml:space="preserve">I used two queues to hold the x and y coordinates of the </w:t>
      </w:r>
      <w:r w:rsidRPr="750A9B37" w:rsidR="150CBEE1">
        <w:rPr>
          <w:rFonts w:ascii="Calibri" w:hAnsi="Calibri" w:eastAsia="Calibri" w:cs="Calibri"/>
          <w:sz w:val="28"/>
          <w:szCs w:val="28"/>
        </w:rPr>
        <w:t>grids that were</w:t>
      </w:r>
      <w:r w:rsidRPr="750A9B37" w:rsidR="531B3E2B">
        <w:rPr>
          <w:rFonts w:ascii="Calibri" w:hAnsi="Calibri" w:eastAsia="Calibri" w:cs="Calibri"/>
          <w:sz w:val="28"/>
          <w:szCs w:val="28"/>
        </w:rPr>
        <w:t xml:space="preserve"> not yet explored. I created a variable called “</w:t>
      </w:r>
      <w:r w:rsidRPr="750A9B37" w:rsidR="531B3E2B">
        <w:rPr>
          <w:rFonts w:ascii="Calibri" w:hAnsi="Calibri" w:eastAsia="Calibri" w:cs="Calibri"/>
          <w:sz w:val="28"/>
          <w:szCs w:val="28"/>
        </w:rPr>
        <w:t>isVisited</w:t>
      </w:r>
      <w:r w:rsidRPr="750A9B37" w:rsidR="531B3E2B">
        <w:rPr>
          <w:rFonts w:ascii="Calibri" w:hAnsi="Calibri" w:eastAsia="Calibri" w:cs="Calibri"/>
          <w:sz w:val="28"/>
          <w:szCs w:val="28"/>
        </w:rPr>
        <w:t xml:space="preserve">” which told me what cell had been visited once before. This prevents </w:t>
      </w:r>
      <w:r w:rsidRPr="750A9B37" w:rsidR="2E6F2785">
        <w:rPr>
          <w:rFonts w:ascii="Calibri" w:hAnsi="Calibri" w:eastAsia="Calibri" w:cs="Calibri"/>
          <w:sz w:val="28"/>
          <w:szCs w:val="28"/>
        </w:rPr>
        <w:t>time being wasted revisiting cells.</w:t>
      </w:r>
      <w:r w:rsidRPr="750A9B37" w:rsidR="393A007D">
        <w:rPr>
          <w:rFonts w:ascii="Calibri" w:hAnsi="Calibri" w:eastAsia="Calibri" w:cs="Calibri"/>
          <w:sz w:val="28"/>
          <w:szCs w:val="28"/>
        </w:rPr>
        <w:t xml:space="preserve"> </w:t>
      </w:r>
      <w:r w:rsidRPr="750A9B37" w:rsidR="2DCE63B1">
        <w:rPr>
          <w:rFonts w:ascii="Calibri" w:hAnsi="Calibri" w:eastAsia="Calibri" w:cs="Calibri"/>
          <w:sz w:val="28"/>
          <w:szCs w:val="28"/>
        </w:rPr>
        <w:t xml:space="preserve">Every neighboring cell in all four directions </w:t>
      </w:r>
      <w:r w:rsidRPr="750A9B37" w:rsidR="2DCE63B1">
        <w:rPr>
          <w:rFonts w:ascii="Calibri" w:hAnsi="Calibri" w:eastAsia="Calibri" w:cs="Calibri"/>
          <w:sz w:val="28"/>
          <w:szCs w:val="28"/>
        </w:rPr>
        <w:t>are</w:t>
      </w:r>
      <w:r w:rsidRPr="750A9B37" w:rsidR="2DCE63B1">
        <w:rPr>
          <w:rFonts w:ascii="Calibri" w:hAnsi="Calibri" w:eastAsia="Calibri" w:cs="Calibri"/>
          <w:sz w:val="28"/>
          <w:szCs w:val="28"/>
        </w:rPr>
        <w:t xml:space="preserve"> checked to ensure they are unvisited before being added to the </w:t>
      </w:r>
      <w:r w:rsidRPr="750A9B37" w:rsidR="2DCE63B1">
        <w:rPr>
          <w:rFonts w:ascii="Calibri" w:hAnsi="Calibri" w:eastAsia="Calibri" w:cs="Calibri"/>
          <w:sz w:val="28"/>
          <w:szCs w:val="28"/>
        </w:rPr>
        <w:t>queue.</w:t>
      </w:r>
      <w:r w:rsidRPr="750A9B37" w:rsidR="79372190">
        <w:rPr>
          <w:rFonts w:ascii="Calibri" w:hAnsi="Calibri" w:eastAsia="Calibri" w:cs="Calibri"/>
          <w:sz w:val="28"/>
          <w:szCs w:val="28"/>
        </w:rPr>
        <w:t xml:space="preserve"> </w:t>
      </w:r>
      <w:r w:rsidRPr="750A9B37" w:rsidR="393A007D">
        <w:rPr>
          <w:rFonts w:ascii="Calibri" w:hAnsi="Calibri" w:eastAsia="Calibri" w:cs="Calibri"/>
          <w:sz w:val="28"/>
          <w:szCs w:val="28"/>
        </w:rPr>
        <w:t>This</w:t>
      </w:r>
      <w:r w:rsidRPr="750A9B37" w:rsidR="393A007D">
        <w:rPr>
          <w:rFonts w:ascii="Calibri" w:hAnsi="Calibri" w:eastAsia="Calibri" w:cs="Calibri"/>
          <w:sz w:val="28"/>
          <w:szCs w:val="28"/>
        </w:rPr>
        <w:t xml:space="preserve"> </w:t>
      </w:r>
      <w:r w:rsidRPr="750A9B37" w:rsidR="59FCD376">
        <w:rPr>
          <w:rFonts w:ascii="Calibri" w:hAnsi="Calibri" w:eastAsia="Calibri" w:cs="Calibri"/>
          <w:sz w:val="28"/>
          <w:szCs w:val="28"/>
        </w:rPr>
        <w:t xml:space="preserve">would allow for the path with the least amount of moves to be found each time the program is </w:t>
      </w:r>
      <w:r w:rsidRPr="750A9B37" w:rsidR="52F6EBAC">
        <w:rPr>
          <w:rFonts w:ascii="Calibri" w:hAnsi="Calibri" w:eastAsia="Calibri" w:cs="Calibri"/>
          <w:sz w:val="28"/>
          <w:szCs w:val="28"/>
        </w:rPr>
        <w:t>executed</w:t>
      </w:r>
      <w:r w:rsidRPr="750A9B37" w:rsidR="59FCD376">
        <w:rPr>
          <w:rFonts w:ascii="Calibri" w:hAnsi="Calibri" w:eastAsia="Calibri" w:cs="Calibri"/>
          <w:sz w:val="28"/>
          <w:szCs w:val="28"/>
        </w:rPr>
        <w:t>.</w:t>
      </w:r>
    </w:p>
    <w:p w:rsidR="66B0FFDF" w:rsidP="750A9B37" w:rsidRDefault="66B0FFDF" w14:paraId="2C52F11B" w14:textId="7AE3451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GB"/>
        </w:rPr>
      </w:pPr>
    </w:p>
    <w:p w:rsidR="3E1A5EDA" w:rsidP="750A9B37" w:rsidRDefault="3E1A5EDA" w14:paraId="7428E055" w14:textId="0A80297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28"/>
          <w:szCs w:val="28"/>
          <w:u w:val="none"/>
          <w:lang w:val="en-GB"/>
        </w:rPr>
      </w:pPr>
      <w:r w:rsidRPr="750A9B37" w:rsidR="3E1A5EDA">
        <w:rPr>
          <w:rFonts w:ascii="Calibri" w:hAnsi="Calibri" w:cs="Calibri"/>
          <w:sz w:val="28"/>
          <w:szCs w:val="28"/>
          <w:u w:val="none"/>
          <w:lang w:val="en-GB"/>
        </w:rPr>
        <w:t>In conclusion, my understanding of how to implement Breadth first search has been improved, as well as</w:t>
      </w:r>
      <w:r w:rsidRPr="750A9B37" w:rsidR="2A02057A">
        <w:rPr>
          <w:rFonts w:ascii="Calibri" w:hAnsi="Calibri" w:cs="Calibri"/>
          <w:sz w:val="28"/>
          <w:szCs w:val="28"/>
          <w:u w:val="none"/>
          <w:lang w:val="en-GB"/>
        </w:rPr>
        <w:t xml:space="preserve"> how to write code and optimize it further</w:t>
      </w:r>
      <w:r w:rsidRPr="750A9B37" w:rsidR="2A908F08">
        <w:rPr>
          <w:rFonts w:ascii="Calibri" w:hAnsi="Calibri" w:cs="Calibri"/>
          <w:sz w:val="28"/>
          <w:szCs w:val="28"/>
          <w:u w:val="none"/>
          <w:lang w:val="en-GB"/>
        </w:rPr>
        <w:t xml:space="preserve"> using repeated testing and removing </w:t>
      </w:r>
      <w:r w:rsidRPr="750A9B37" w:rsidR="2A908F08">
        <w:rPr>
          <w:rFonts w:ascii="Calibri" w:hAnsi="Calibri" w:cs="Calibri"/>
          <w:sz w:val="28"/>
          <w:szCs w:val="28"/>
          <w:u w:val="none"/>
          <w:lang w:val="en-GB"/>
        </w:rPr>
        <w:t>unnecessary</w:t>
      </w:r>
      <w:r w:rsidRPr="750A9B37" w:rsidR="2A908F08">
        <w:rPr>
          <w:rFonts w:ascii="Calibri" w:hAnsi="Calibri" w:cs="Calibri"/>
          <w:sz w:val="28"/>
          <w:szCs w:val="28"/>
          <w:u w:val="none"/>
          <w:lang w:val="en-GB"/>
        </w:rPr>
        <w:t xml:space="preserve"> code.</w:t>
      </w:r>
    </w:p>
    <w:p w:rsidR="1C00D971" w:rsidP="66B0FFDF" w:rsidRDefault="1C00D971" w14:paraId="56BA2BD6" w14:textId="7829B18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  <w:r w:rsidRPr="66B0FFDF" w:rsidR="1C00D971">
        <w:rPr>
          <w:rFonts w:ascii="Calibri" w:hAnsi="Calibri" w:cs="Calibri"/>
          <w:sz w:val="40"/>
          <w:szCs w:val="40"/>
          <w:u w:val="single"/>
          <w:lang w:val="en-GB"/>
        </w:rPr>
        <w:t>References</w:t>
      </w:r>
    </w:p>
    <w:p w:rsidR="66B0FFDF" w:rsidP="66B0FFDF" w:rsidRDefault="66B0FFDF" w14:paraId="598320AB" w14:textId="66F11D2D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</w:p>
    <w:p w:rsidR="1C00D971" w:rsidP="66B0FFDF" w:rsidRDefault="1C00D971" w14:paraId="5F1D30C8" w14:textId="0C1608BA">
      <w:pPr>
        <w:bidi w:val="0"/>
        <w:jc w:val="left"/>
        <w:rPr>
          <w:sz w:val="28"/>
          <w:szCs w:val="28"/>
        </w:rPr>
      </w:pPr>
      <w:r w:rsidRPr="36A5B71E" w:rsidR="1C00D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[1]</w:t>
      </w:r>
      <w:r w:rsidRPr="36A5B71E" w:rsidR="1C00D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GeeksforGeeks</w:t>
      </w:r>
      <w:r w:rsidRPr="36A5B71E" w:rsidR="1C00D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“What is Dijkstra’s Algorithm? | Introduction to Dijkstra’s Shortest Path Algorithm,” </w:t>
      </w:r>
      <w:r w:rsidRPr="36A5B71E" w:rsidR="1C00D97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GeeksforGeeks</w:t>
      </w:r>
      <w:r w:rsidRPr="36A5B71E" w:rsidR="1C00D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Mar. 10, 2023. </w:t>
      </w:r>
      <w:hyperlink r:id="R1b56817a43af4997">
        <w:r w:rsidRPr="36A5B71E" w:rsidR="1C00D97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https://www.geeksforgeeks.org/dsa/introduction-to-dijkstras-shortest-path-algorithm/</w:t>
        </w:r>
      </w:hyperlink>
    </w:p>
    <w:p w:rsidR="36A5B71E" w:rsidP="36A5B71E" w:rsidRDefault="36A5B71E" w14:paraId="2016E224" w14:textId="26E5F159">
      <w:pPr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</w:pPr>
    </w:p>
    <w:p w:rsidR="6FA9F2AC" w:rsidP="36A5B71E" w:rsidRDefault="6FA9F2AC" w14:paraId="692BDA29" w14:textId="656BF2DD">
      <w:pPr>
        <w:bidi w:val="0"/>
        <w:jc w:val="left"/>
      </w:pPr>
      <w:r w:rsidRPr="36A5B71E" w:rsidR="6FA9F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[2]</w:t>
      </w:r>
      <w:r w:rsidRPr="36A5B71E" w:rsidR="6FA9F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GeeksforGeeks</w:t>
      </w:r>
      <w:r w:rsidRPr="36A5B71E" w:rsidR="6FA9F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“Difference Between Dijkstra’s Algorithm and A* Search Algorithm,” </w:t>
      </w:r>
      <w:r w:rsidRPr="36A5B71E" w:rsidR="6FA9F2A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GeeksforGeeks</w:t>
      </w:r>
      <w:r w:rsidRPr="36A5B71E" w:rsidR="6FA9F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Jun. 21, 2024. </w:t>
      </w:r>
      <w:hyperlink r:id="Rf3fccea1a9c64a33">
        <w:r w:rsidRPr="36A5B71E" w:rsidR="6FA9F2A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https://www.geeksforgeeks.org/dsa/difference-between-dijkstras-algorithm-and-a-search-algorithm/</w:t>
        </w:r>
      </w:hyperlink>
    </w:p>
    <w:p w:rsidR="36A5B71E" w:rsidP="36A5B71E" w:rsidRDefault="36A5B71E" w14:paraId="1D340C06" w14:textId="5BF27E7F">
      <w:pPr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</w:pPr>
    </w:p>
    <w:p w:rsidR="6FA9F2AC" w:rsidP="36A5B71E" w:rsidRDefault="6FA9F2AC" w14:paraId="562078F9" w14:textId="18077342">
      <w:pPr>
        <w:bidi w:val="0"/>
        <w:jc w:val="left"/>
      </w:pPr>
      <w:r w:rsidRPr="36A5B71E" w:rsidR="6FA9F2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‌</w:t>
      </w:r>
      <w:r w:rsidRPr="36A5B71E" w:rsidR="5557CA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[3]R. Kumar, “The A* Algorithm: A Complete Guide,” </w:t>
      </w:r>
      <w:r w:rsidRPr="36A5B71E" w:rsidR="5557CA3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Datacamp.com</w:t>
      </w:r>
      <w:r w:rsidRPr="36A5B71E" w:rsidR="5557CA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Nov. 07, 2024. </w:t>
      </w:r>
      <w:hyperlink r:id="R819f945bcd7d4709">
        <w:r w:rsidRPr="36A5B71E" w:rsidR="5557CA3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https://www.datacamp.com/tutorial/a-star-algorithm</w:t>
        </w:r>
      </w:hyperlink>
    </w:p>
    <w:p w:rsidR="5557CA3F" w:rsidP="36A5B71E" w:rsidRDefault="5557CA3F" w14:paraId="2C562B9D" w14:textId="384A12A8">
      <w:pPr>
        <w:bidi w:val="0"/>
        <w:spacing w:before="240" w:beforeAutospacing="off" w:after="240" w:afterAutospacing="off"/>
        <w:jc w:val="left"/>
      </w:pPr>
      <w:r w:rsidRPr="1DC11F07" w:rsidR="5557CA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‌</w:t>
      </w:r>
    </w:p>
    <w:p w:rsidR="5557CA3F" w:rsidP="36A5B71E" w:rsidRDefault="5557CA3F" w14:paraId="12AC557D" w14:textId="2D768CC2">
      <w:pPr>
        <w:bidi w:val="0"/>
        <w:spacing w:before="240" w:beforeAutospacing="off" w:after="240" w:afterAutospacing="off"/>
        <w:jc w:val="left"/>
      </w:pPr>
      <w:r w:rsidRPr="1DC11F07" w:rsidR="18CBA6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[4]“Algorithms,” </w:t>
      </w:r>
      <w:r w:rsidRPr="1DC11F07" w:rsidR="18CBA62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cs.stanford.edu</w:t>
      </w:r>
      <w:r w:rsidRPr="1DC11F07" w:rsidR="18CBA6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hyperlink r:id="R654df97f3f024ad1">
        <w:r w:rsidRPr="1DC11F07" w:rsidR="18CBA62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https://cs.stanford.edu/people/eroberts/courses/soco/projects/2003-04/intelligent-search/astar.html</w:t>
        </w:r>
      </w:hyperlink>
    </w:p>
    <w:p w:rsidR="5557CA3F" w:rsidP="36A5B71E" w:rsidRDefault="5557CA3F" w14:paraId="7A118A1C" w14:textId="2A698C65">
      <w:pPr>
        <w:bidi w:val="0"/>
        <w:spacing w:before="240" w:beforeAutospacing="off" w:after="240" w:afterAutospacing="off"/>
        <w:jc w:val="left"/>
      </w:pPr>
      <w:r w:rsidRPr="3B83A86A" w:rsidR="18CBA6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‌</w:t>
      </w:r>
      <w:r w:rsidRPr="3B83A86A" w:rsidR="265E5A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[5]M. </w:t>
      </w:r>
      <w:r w:rsidRPr="3B83A86A" w:rsidR="265E5A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Malacad</w:t>
      </w:r>
      <w:r w:rsidRPr="3B83A86A" w:rsidR="265E5A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“Comparing Dijkstra’s and A* Search Algorithm,” </w:t>
      </w:r>
      <w:r w:rsidRPr="3B83A86A" w:rsidR="265E5AD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Medium</w:t>
      </w:r>
      <w:r w:rsidRPr="3B83A86A" w:rsidR="265E5A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May 05, 2022. </w:t>
      </w:r>
      <w:hyperlink r:id="R64ca22bb85df4874">
        <w:r w:rsidRPr="3B83A86A" w:rsidR="265E5AD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https://medium.com/@miguell.m/dijkstras-and-a-search-algorithm-2e67029d7749</w:t>
        </w:r>
      </w:hyperlink>
    </w:p>
    <w:p w:rsidR="5557CA3F" w:rsidP="36A5B71E" w:rsidRDefault="5557CA3F" w14:paraId="7572FA01" w14:textId="571106AC">
      <w:pPr>
        <w:bidi w:val="0"/>
        <w:spacing w:before="240" w:beforeAutospacing="off" w:after="240" w:afterAutospacing="off"/>
        <w:jc w:val="left"/>
      </w:pPr>
      <w:r w:rsidRPr="3B83A86A" w:rsidR="265E5A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‌</w:t>
      </w:r>
    </w:p>
    <w:p w:rsidR="5557CA3F" w:rsidP="3B83A86A" w:rsidRDefault="5557CA3F" w14:paraId="5E201AEE" w14:textId="30288A31">
      <w:pPr>
        <w:bidi w:val="0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557CA3F" w:rsidP="1DC11F07" w:rsidRDefault="5557CA3F" w14:paraId="5F82CDCE" w14:textId="42E22D65">
      <w:pPr>
        <w:bidi w:val="0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6A5B71E" w:rsidP="36A5B71E" w:rsidRDefault="36A5B71E" w14:paraId="617F4F93" w14:textId="0D37E314">
      <w:pPr>
        <w:bidi w:val="0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6A5B71E" w:rsidP="36A5B71E" w:rsidRDefault="36A5B71E" w14:paraId="109180B5" w14:textId="3B85D5D6">
      <w:pPr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</w:pPr>
    </w:p>
    <w:p w:rsidR="1C00D971" w:rsidP="66B0FFDF" w:rsidRDefault="1C00D971" w14:paraId="707B878D" w14:textId="68710A49">
      <w:pPr>
        <w:bidi w:val="0"/>
        <w:spacing w:before="240" w:beforeAutospacing="off" w:after="240" w:afterAutospacing="off"/>
        <w:jc w:val="left"/>
      </w:pPr>
      <w:r w:rsidRPr="66B0FFDF" w:rsidR="1C00D9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‌</w:t>
      </w:r>
    </w:p>
    <w:p w:rsidR="66B0FFDF" w:rsidP="66B0FFDF" w:rsidRDefault="66B0FFDF" w14:paraId="47D91A6F" w14:textId="79A1C97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cs="Calibri"/>
          <w:sz w:val="40"/>
          <w:szCs w:val="40"/>
          <w:u w:val="single"/>
          <w:lang w:val="en-GB"/>
        </w:rPr>
      </w:pPr>
    </w:p>
    <w:sectPr w:rsidRPr="00910B40" w:rsidR="00074917" w:rsidSect="00CD7613">
      <w:footerReference w:type="even" r:id="rId11"/>
      <w:footerReference w:type="default" r:id="rId12"/>
      <w:pgSz w:w="11906" w:h="16838" w:orient="portrait" w:code="9"/>
      <w:pgMar w:top="720" w:right="562" w:bottom="720" w:left="562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4917" w:rsidP="00E74B29" w:rsidRDefault="00074917" w14:paraId="614FCD89" w14:textId="77777777">
      <w:r>
        <w:separator/>
      </w:r>
    </w:p>
  </w:endnote>
  <w:endnote w:type="continuationSeparator" w:id="0">
    <w:p w:rsidR="00074917" w:rsidP="00E74B29" w:rsidRDefault="00074917" w14:paraId="3126D34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593664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E74B29" w:rsidP="006709F1" w:rsidRDefault="00E74B29" w14:paraId="16A4BB6A" w14:textId="77777777">
        <w:pPr>
          <w:pStyle w:val="Footer"/>
          <w:rPr>
            <w:rStyle w:val="PageNumber"/>
          </w:rPr>
        </w:pPr>
        <w:r>
          <w:rPr>
            <w:rStyle w:val="PageNumber"/>
            <w:lang w:val="en-GB" w:bidi="en-GB"/>
          </w:rPr>
          <w:fldChar w:fldCharType="begin"/>
        </w:r>
        <w:r>
          <w:rPr>
            <w:rStyle w:val="PageNumber"/>
            <w:lang w:val="en-GB" w:bidi="en-GB"/>
          </w:rPr>
          <w:instrText xml:space="preserve"> PAGE </w:instrText>
        </w:r>
        <w:r>
          <w:rPr>
            <w:rStyle w:val="PageNumber"/>
            <w:lang w:val="en-GB" w:bidi="en-GB"/>
          </w:rPr>
          <w:fldChar w:fldCharType="end"/>
        </w:r>
      </w:p>
    </w:sdtContent>
  </w:sdt>
  <w:p w:rsidR="00E74B29" w:rsidP="006709F1" w:rsidRDefault="00E74B29" w14:paraId="48B698C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74B29" w:rsidP="006709F1" w:rsidRDefault="00E74B29" w14:paraId="09F235DF" w14:textId="77777777">
    <w:pPr>
      <w:pStyle w:val="Footer"/>
      <w:rPr>
        <w:rStyle w:val="PageNumber"/>
      </w:rPr>
    </w:pPr>
  </w:p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620" w:firstRow="1" w:lastRow="0" w:firstColumn="0" w:lastColumn="0" w:noHBand="1" w:noVBand="1"/>
    </w:tblPr>
    <w:tblGrid>
      <w:gridCol w:w="1078"/>
      <w:gridCol w:w="5391"/>
      <w:gridCol w:w="3235"/>
      <w:gridCol w:w="1078"/>
    </w:tblGrid>
    <w:tr w:rsidR="00E74B29" w:rsidTr="006709F1" w14:paraId="661D3C29" w14:textId="77777777">
      <w:tc>
        <w:tcPr>
          <w:tcW w:w="1079" w:type="dxa"/>
        </w:tcPr>
        <w:p w:rsidRPr="00E74B29" w:rsidR="00E74B29" w:rsidP="006709F1" w:rsidRDefault="00E74B29" w14:paraId="2C096A0E" w14:textId="77777777">
          <w:pPr>
            <w:pStyle w:val="Footer"/>
          </w:pPr>
        </w:p>
      </w:tc>
      <w:tc>
        <w:tcPr>
          <w:tcW w:w="5395" w:type="dxa"/>
        </w:tcPr>
        <w:p w:rsidRPr="00874FE7" w:rsidR="00E74B29" w:rsidP="006709F1" w:rsidRDefault="00711EF8" w14:paraId="00365DDA" w14:textId="77777777">
          <w:pPr>
            <w:pStyle w:val="Footer"/>
          </w:pPr>
          <w:sdt>
            <w:sdtPr>
              <w:id w:val="707152945"/>
              <w:placeholder>
                <w:docPart w:val="0A553430F4284E37AAD843209019FD96"/>
              </w:placeholder>
              <w:temporary/>
              <w:showingPlcHdr/>
              <w15:appearance w15:val="hidden"/>
            </w:sdtPr>
            <w:sdtEndPr/>
            <w:sdtContent>
              <w:r w:rsidRPr="006709F1" w:rsidR="00837914">
                <w:rPr>
                  <w:lang w:val="en-GB" w:bidi="en-GB"/>
                </w:rPr>
                <w:t>REPORT TITLE</w:t>
              </w:r>
            </w:sdtContent>
          </w:sdt>
        </w:p>
      </w:tc>
      <w:tc>
        <w:tcPr>
          <w:tcW w:w="3237" w:type="dxa"/>
        </w:tcPr>
        <w:sdt>
          <w:sdtPr>
            <w:rPr>
              <w:rStyle w:val="PageNumber"/>
            </w:rPr>
            <w:id w:val="-1206949233"/>
            <w:docPartObj>
              <w:docPartGallery w:val="Page Numbers (Bottom of Page)"/>
              <w:docPartUnique/>
            </w:docPartObj>
          </w:sdtPr>
          <w:sdtEndPr>
            <w:rPr>
              <w:rStyle w:val="PageNumber"/>
            </w:rPr>
          </w:sdtEndPr>
          <w:sdtContent>
            <w:p w:rsidRPr="00E74B29" w:rsidR="00E74B29" w:rsidP="006709F1" w:rsidRDefault="00E74B29" w14:paraId="40BB219A" w14:textId="77777777">
              <w:pPr>
                <w:pStyle w:val="Footer"/>
                <w:jc w:val="right"/>
              </w:pPr>
              <w:r w:rsidRPr="00E74B29">
                <w:rPr>
                  <w:lang w:val="en-GB" w:bidi="en-GB"/>
                </w:rPr>
                <w:t xml:space="preserve">PAGE </w:t>
              </w:r>
              <w:r w:rsidRPr="00E74B29">
                <w:rPr>
                  <w:lang w:val="en-GB" w:bidi="en-GB"/>
                </w:rPr>
                <w:fldChar w:fldCharType="begin"/>
              </w:r>
              <w:r w:rsidRPr="00E74B29">
                <w:rPr>
                  <w:lang w:val="en-GB" w:bidi="en-GB"/>
                </w:rPr>
                <w:instrText xml:space="preserve"> PAGE </w:instrText>
              </w:r>
              <w:r w:rsidRPr="00E74B29">
                <w:rPr>
                  <w:lang w:val="en-GB" w:bidi="en-GB"/>
                </w:rPr>
                <w:fldChar w:fldCharType="separate"/>
              </w:r>
              <w:r w:rsidR="00874EE2">
                <w:rPr>
                  <w:noProof/>
                  <w:lang w:val="en-GB" w:bidi="en-GB"/>
                </w:rPr>
                <w:t>4</w:t>
              </w:r>
              <w:r w:rsidRPr="00E74B29">
                <w:rPr>
                  <w:lang w:val="en-GB" w:bidi="en-GB"/>
                </w:rPr>
                <w:fldChar w:fldCharType="end"/>
              </w:r>
            </w:p>
          </w:sdtContent>
        </w:sdt>
      </w:tc>
      <w:tc>
        <w:tcPr>
          <w:tcW w:w="1079" w:type="dxa"/>
        </w:tcPr>
        <w:p w:rsidRPr="00E74B29" w:rsidR="00E74B29" w:rsidP="006709F1" w:rsidRDefault="00E74B29" w14:paraId="6604EDA2" w14:textId="77777777">
          <w:pPr>
            <w:pStyle w:val="Footer"/>
          </w:pPr>
        </w:p>
      </w:tc>
    </w:tr>
  </w:tbl>
  <w:p w:rsidR="00E74B29" w:rsidP="006709F1" w:rsidRDefault="00E74B29" w14:paraId="0A99E8B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4917" w:rsidP="00E74B29" w:rsidRDefault="00074917" w14:paraId="30E78ABB" w14:textId="77777777">
      <w:r>
        <w:separator/>
      </w:r>
    </w:p>
  </w:footnote>
  <w:footnote w:type="continuationSeparator" w:id="0">
    <w:p w:rsidR="00074917" w:rsidP="00E74B29" w:rsidRDefault="00074917" w14:paraId="54A2F36E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UAjW2Qcog7SL0A" int2:id="2yvig15Q">
      <int2:state int2:type="spell" int2:value="Rejected"/>
    </int2:textHash>
    <int2:textHash int2:hashCode="6XjzMb02z4zpMh" int2:id="JpThhna0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D5DE1"/>
    <w:multiLevelType w:val="hybridMultilevel"/>
    <w:tmpl w:val="621ADC08"/>
    <w:lvl w:ilvl="0" w:tplc="F5B85822">
      <w:numFmt w:val="bullet"/>
      <w:lvlText w:val="—"/>
      <w:lvlJc w:val="left"/>
      <w:pPr>
        <w:ind w:left="720" w:hanging="360"/>
      </w:pPr>
      <w:rPr>
        <w:rFonts w:hint="default" w:ascii="Georgia" w:hAnsi="Georgia" w:eastAsiaTheme="minorHAnsi" w:cstheme="minorBidi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90110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917"/>
    <w:rsid w:val="00074917"/>
    <w:rsid w:val="00086FA5"/>
    <w:rsid w:val="000E4641"/>
    <w:rsid w:val="00151F66"/>
    <w:rsid w:val="00177F8D"/>
    <w:rsid w:val="00185F4A"/>
    <w:rsid w:val="002D2200"/>
    <w:rsid w:val="00301C93"/>
    <w:rsid w:val="00335342"/>
    <w:rsid w:val="0037F608"/>
    <w:rsid w:val="0040564B"/>
    <w:rsid w:val="00453E2B"/>
    <w:rsid w:val="0048120C"/>
    <w:rsid w:val="004909D9"/>
    <w:rsid w:val="00521481"/>
    <w:rsid w:val="00665110"/>
    <w:rsid w:val="006709F1"/>
    <w:rsid w:val="006C60E6"/>
    <w:rsid w:val="00701880"/>
    <w:rsid w:val="00711EF8"/>
    <w:rsid w:val="00837914"/>
    <w:rsid w:val="00874EE2"/>
    <w:rsid w:val="00874FE7"/>
    <w:rsid w:val="008F6C7E"/>
    <w:rsid w:val="00910B40"/>
    <w:rsid w:val="00952F7D"/>
    <w:rsid w:val="0095496A"/>
    <w:rsid w:val="009A38BA"/>
    <w:rsid w:val="009E221F"/>
    <w:rsid w:val="00A0807E"/>
    <w:rsid w:val="00B1EE9F"/>
    <w:rsid w:val="00B43E11"/>
    <w:rsid w:val="00BB0BD1"/>
    <w:rsid w:val="00C755AB"/>
    <w:rsid w:val="00CD7613"/>
    <w:rsid w:val="00CF1B4D"/>
    <w:rsid w:val="00D02B84"/>
    <w:rsid w:val="00D02E7D"/>
    <w:rsid w:val="00D43125"/>
    <w:rsid w:val="00D66A3A"/>
    <w:rsid w:val="00DF198B"/>
    <w:rsid w:val="00E74B29"/>
    <w:rsid w:val="00E8A282"/>
    <w:rsid w:val="00EB41B1"/>
    <w:rsid w:val="00F31218"/>
    <w:rsid w:val="00F50791"/>
    <w:rsid w:val="00FB2F1A"/>
    <w:rsid w:val="00FF5E2B"/>
    <w:rsid w:val="01106656"/>
    <w:rsid w:val="012A9F1C"/>
    <w:rsid w:val="0145467C"/>
    <w:rsid w:val="01499AC9"/>
    <w:rsid w:val="019676E7"/>
    <w:rsid w:val="01E4604B"/>
    <w:rsid w:val="023C0898"/>
    <w:rsid w:val="0266B732"/>
    <w:rsid w:val="027FF0E4"/>
    <w:rsid w:val="02EF161B"/>
    <w:rsid w:val="03E3F55E"/>
    <w:rsid w:val="042908EB"/>
    <w:rsid w:val="04499529"/>
    <w:rsid w:val="04710FFC"/>
    <w:rsid w:val="04750D24"/>
    <w:rsid w:val="04AF2327"/>
    <w:rsid w:val="04BD85F6"/>
    <w:rsid w:val="05760583"/>
    <w:rsid w:val="06049982"/>
    <w:rsid w:val="06069F0C"/>
    <w:rsid w:val="06116410"/>
    <w:rsid w:val="066C0879"/>
    <w:rsid w:val="0728F626"/>
    <w:rsid w:val="07565FF2"/>
    <w:rsid w:val="076A0599"/>
    <w:rsid w:val="0827CE8A"/>
    <w:rsid w:val="0857628F"/>
    <w:rsid w:val="086052BD"/>
    <w:rsid w:val="0918344B"/>
    <w:rsid w:val="0931CD3D"/>
    <w:rsid w:val="09351760"/>
    <w:rsid w:val="09E93628"/>
    <w:rsid w:val="0A3E7F33"/>
    <w:rsid w:val="0BB40AB6"/>
    <w:rsid w:val="0BC8F4FA"/>
    <w:rsid w:val="0BDE53EF"/>
    <w:rsid w:val="0C1A4186"/>
    <w:rsid w:val="0CA18706"/>
    <w:rsid w:val="0CF46A99"/>
    <w:rsid w:val="0EDFC693"/>
    <w:rsid w:val="0F229243"/>
    <w:rsid w:val="0F5EF64B"/>
    <w:rsid w:val="0F879958"/>
    <w:rsid w:val="0FEC4FC5"/>
    <w:rsid w:val="108749B6"/>
    <w:rsid w:val="115DD0EC"/>
    <w:rsid w:val="117BA6A7"/>
    <w:rsid w:val="119D0A06"/>
    <w:rsid w:val="11B66B23"/>
    <w:rsid w:val="12550250"/>
    <w:rsid w:val="12E71337"/>
    <w:rsid w:val="13295286"/>
    <w:rsid w:val="13ED21E0"/>
    <w:rsid w:val="142668E5"/>
    <w:rsid w:val="14555FFB"/>
    <w:rsid w:val="14724357"/>
    <w:rsid w:val="14FC2BC0"/>
    <w:rsid w:val="150CBEE1"/>
    <w:rsid w:val="154E1859"/>
    <w:rsid w:val="15AD1536"/>
    <w:rsid w:val="15B2B813"/>
    <w:rsid w:val="15E434F6"/>
    <w:rsid w:val="161018BD"/>
    <w:rsid w:val="162BF134"/>
    <w:rsid w:val="1645D007"/>
    <w:rsid w:val="168758D6"/>
    <w:rsid w:val="16B48296"/>
    <w:rsid w:val="1718F82F"/>
    <w:rsid w:val="17471B59"/>
    <w:rsid w:val="1788242D"/>
    <w:rsid w:val="17FBC512"/>
    <w:rsid w:val="18321111"/>
    <w:rsid w:val="18CBA627"/>
    <w:rsid w:val="1911A718"/>
    <w:rsid w:val="1990BFAA"/>
    <w:rsid w:val="199F17C0"/>
    <w:rsid w:val="19A1C1E4"/>
    <w:rsid w:val="1A58331A"/>
    <w:rsid w:val="1A8427EA"/>
    <w:rsid w:val="1AAE84B7"/>
    <w:rsid w:val="1ACEEBB0"/>
    <w:rsid w:val="1B84FF33"/>
    <w:rsid w:val="1B9A4631"/>
    <w:rsid w:val="1C00D971"/>
    <w:rsid w:val="1C02DE4D"/>
    <w:rsid w:val="1C0A8A09"/>
    <w:rsid w:val="1CDE1F78"/>
    <w:rsid w:val="1CFD182D"/>
    <w:rsid w:val="1D16A369"/>
    <w:rsid w:val="1D1F595E"/>
    <w:rsid w:val="1D232D54"/>
    <w:rsid w:val="1DC11F07"/>
    <w:rsid w:val="1DDF1C32"/>
    <w:rsid w:val="1DFF286C"/>
    <w:rsid w:val="1E1D713B"/>
    <w:rsid w:val="1E3DFD96"/>
    <w:rsid w:val="1E72A8D6"/>
    <w:rsid w:val="1E87D584"/>
    <w:rsid w:val="1F449F76"/>
    <w:rsid w:val="200E5380"/>
    <w:rsid w:val="2081044B"/>
    <w:rsid w:val="20A21013"/>
    <w:rsid w:val="2109095F"/>
    <w:rsid w:val="215CBD89"/>
    <w:rsid w:val="219ECE68"/>
    <w:rsid w:val="229EDDDF"/>
    <w:rsid w:val="22BCDC06"/>
    <w:rsid w:val="23DDA30B"/>
    <w:rsid w:val="242904C1"/>
    <w:rsid w:val="254A2FEC"/>
    <w:rsid w:val="255BC976"/>
    <w:rsid w:val="2568068D"/>
    <w:rsid w:val="26262256"/>
    <w:rsid w:val="265E5ADB"/>
    <w:rsid w:val="271AA685"/>
    <w:rsid w:val="27252016"/>
    <w:rsid w:val="27609F0D"/>
    <w:rsid w:val="277FABF9"/>
    <w:rsid w:val="27E5DBD7"/>
    <w:rsid w:val="2870A6CD"/>
    <w:rsid w:val="2896E76E"/>
    <w:rsid w:val="28C68933"/>
    <w:rsid w:val="28DA2664"/>
    <w:rsid w:val="291362B9"/>
    <w:rsid w:val="2913835E"/>
    <w:rsid w:val="2A02057A"/>
    <w:rsid w:val="2A908F08"/>
    <w:rsid w:val="2ACCF200"/>
    <w:rsid w:val="2B516B24"/>
    <w:rsid w:val="2B5A4DEC"/>
    <w:rsid w:val="2BA8A141"/>
    <w:rsid w:val="2C7625D0"/>
    <w:rsid w:val="2C78AB11"/>
    <w:rsid w:val="2D05ECBB"/>
    <w:rsid w:val="2DC487F3"/>
    <w:rsid w:val="2DCE63B1"/>
    <w:rsid w:val="2DD9632C"/>
    <w:rsid w:val="2E4BD639"/>
    <w:rsid w:val="2E6F2785"/>
    <w:rsid w:val="2F91D2EE"/>
    <w:rsid w:val="2FB5BF13"/>
    <w:rsid w:val="30759697"/>
    <w:rsid w:val="30909949"/>
    <w:rsid w:val="30B74546"/>
    <w:rsid w:val="30BF1587"/>
    <w:rsid w:val="317CD8B6"/>
    <w:rsid w:val="3192C526"/>
    <w:rsid w:val="31CB6FA1"/>
    <w:rsid w:val="31D3889F"/>
    <w:rsid w:val="31E33B30"/>
    <w:rsid w:val="322FAC9C"/>
    <w:rsid w:val="32392AE1"/>
    <w:rsid w:val="3292F4CD"/>
    <w:rsid w:val="32D03FA6"/>
    <w:rsid w:val="32F3871F"/>
    <w:rsid w:val="33068C03"/>
    <w:rsid w:val="3312583E"/>
    <w:rsid w:val="3469DBB7"/>
    <w:rsid w:val="3484358E"/>
    <w:rsid w:val="358F5713"/>
    <w:rsid w:val="35F876CD"/>
    <w:rsid w:val="36A5B71E"/>
    <w:rsid w:val="36A7AF4D"/>
    <w:rsid w:val="3706C97A"/>
    <w:rsid w:val="37898690"/>
    <w:rsid w:val="3793FF2F"/>
    <w:rsid w:val="3795AD14"/>
    <w:rsid w:val="37A2DA03"/>
    <w:rsid w:val="37B459C1"/>
    <w:rsid w:val="3820627D"/>
    <w:rsid w:val="388F4F28"/>
    <w:rsid w:val="38C300C0"/>
    <w:rsid w:val="38C5020E"/>
    <w:rsid w:val="393A007D"/>
    <w:rsid w:val="3994E43C"/>
    <w:rsid w:val="39E22AE0"/>
    <w:rsid w:val="3B83A86A"/>
    <w:rsid w:val="3B8697FA"/>
    <w:rsid w:val="3BEDC625"/>
    <w:rsid w:val="3C153BB8"/>
    <w:rsid w:val="3CA550DE"/>
    <w:rsid w:val="3D62BFBD"/>
    <w:rsid w:val="3D8CC13E"/>
    <w:rsid w:val="3DC14E7C"/>
    <w:rsid w:val="3DF8A4BC"/>
    <w:rsid w:val="3E0D5E77"/>
    <w:rsid w:val="3E1A5EDA"/>
    <w:rsid w:val="3EF82369"/>
    <w:rsid w:val="3EFF46FD"/>
    <w:rsid w:val="3F2A6EF5"/>
    <w:rsid w:val="3F68C1BE"/>
    <w:rsid w:val="4059B6A6"/>
    <w:rsid w:val="40C26F58"/>
    <w:rsid w:val="4136DABF"/>
    <w:rsid w:val="4197C931"/>
    <w:rsid w:val="42504C30"/>
    <w:rsid w:val="42839E8A"/>
    <w:rsid w:val="43CDD599"/>
    <w:rsid w:val="444DA47A"/>
    <w:rsid w:val="447DFBA1"/>
    <w:rsid w:val="44D3CBCC"/>
    <w:rsid w:val="44ED3B7A"/>
    <w:rsid w:val="455CC34C"/>
    <w:rsid w:val="4582D725"/>
    <w:rsid w:val="45A31F17"/>
    <w:rsid w:val="45ED9DDE"/>
    <w:rsid w:val="46D45BA8"/>
    <w:rsid w:val="47C42CF2"/>
    <w:rsid w:val="485936B2"/>
    <w:rsid w:val="4897CDAD"/>
    <w:rsid w:val="497BD9A6"/>
    <w:rsid w:val="4980B5EC"/>
    <w:rsid w:val="4A5C3199"/>
    <w:rsid w:val="4B222BA8"/>
    <w:rsid w:val="4B8DEF0D"/>
    <w:rsid w:val="4C0E9FAA"/>
    <w:rsid w:val="4C75ACDF"/>
    <w:rsid w:val="4C992052"/>
    <w:rsid w:val="4CA30082"/>
    <w:rsid w:val="4E3B33C0"/>
    <w:rsid w:val="4E3F5186"/>
    <w:rsid w:val="4E871C2A"/>
    <w:rsid w:val="4E94AFAD"/>
    <w:rsid w:val="4EADF970"/>
    <w:rsid w:val="4EE1D8C3"/>
    <w:rsid w:val="500FAB2E"/>
    <w:rsid w:val="5071C569"/>
    <w:rsid w:val="5118F4E5"/>
    <w:rsid w:val="51200020"/>
    <w:rsid w:val="512FA4A8"/>
    <w:rsid w:val="515468F4"/>
    <w:rsid w:val="52448C4F"/>
    <w:rsid w:val="524F2D61"/>
    <w:rsid w:val="529FD67E"/>
    <w:rsid w:val="52F6EBAC"/>
    <w:rsid w:val="53063F1C"/>
    <w:rsid w:val="530CEE56"/>
    <w:rsid w:val="5310D08E"/>
    <w:rsid w:val="531B3E2B"/>
    <w:rsid w:val="535B145B"/>
    <w:rsid w:val="53647B3C"/>
    <w:rsid w:val="5387B85F"/>
    <w:rsid w:val="53BBCF36"/>
    <w:rsid w:val="53D5AE60"/>
    <w:rsid w:val="53D9875D"/>
    <w:rsid w:val="53E4A1D4"/>
    <w:rsid w:val="5413CDB3"/>
    <w:rsid w:val="5419C6E6"/>
    <w:rsid w:val="547AAFC4"/>
    <w:rsid w:val="5480AAE5"/>
    <w:rsid w:val="54F8ADCF"/>
    <w:rsid w:val="5557CA3F"/>
    <w:rsid w:val="557AFED6"/>
    <w:rsid w:val="55DE1B9F"/>
    <w:rsid w:val="5696B696"/>
    <w:rsid w:val="57BAB04E"/>
    <w:rsid w:val="57D1F7DB"/>
    <w:rsid w:val="57EA9E05"/>
    <w:rsid w:val="58C12325"/>
    <w:rsid w:val="595137CD"/>
    <w:rsid w:val="59953383"/>
    <w:rsid w:val="59FCD376"/>
    <w:rsid w:val="5A53D3E3"/>
    <w:rsid w:val="5AABB840"/>
    <w:rsid w:val="5B0CC9B2"/>
    <w:rsid w:val="5B5169A4"/>
    <w:rsid w:val="5C04A6F9"/>
    <w:rsid w:val="5C5287FB"/>
    <w:rsid w:val="5C8DF116"/>
    <w:rsid w:val="5CA3889B"/>
    <w:rsid w:val="5D5F0501"/>
    <w:rsid w:val="5DC33FEF"/>
    <w:rsid w:val="5E099B64"/>
    <w:rsid w:val="5E94D8BE"/>
    <w:rsid w:val="5EF64F2C"/>
    <w:rsid w:val="5F4DB275"/>
    <w:rsid w:val="5FEBDB9A"/>
    <w:rsid w:val="60482516"/>
    <w:rsid w:val="60B389EE"/>
    <w:rsid w:val="60CA757E"/>
    <w:rsid w:val="611D6452"/>
    <w:rsid w:val="6150CA48"/>
    <w:rsid w:val="615A035D"/>
    <w:rsid w:val="6238C527"/>
    <w:rsid w:val="6299BAE9"/>
    <w:rsid w:val="63E8B125"/>
    <w:rsid w:val="64034985"/>
    <w:rsid w:val="658226A4"/>
    <w:rsid w:val="658E3E13"/>
    <w:rsid w:val="6645B04E"/>
    <w:rsid w:val="666BEC77"/>
    <w:rsid w:val="66B0FFDF"/>
    <w:rsid w:val="66C738F2"/>
    <w:rsid w:val="66EC7D1B"/>
    <w:rsid w:val="671B10CD"/>
    <w:rsid w:val="67429010"/>
    <w:rsid w:val="68F6931A"/>
    <w:rsid w:val="693F5EBD"/>
    <w:rsid w:val="6985BE81"/>
    <w:rsid w:val="6A69B59A"/>
    <w:rsid w:val="6A6FD5E1"/>
    <w:rsid w:val="6A9F4884"/>
    <w:rsid w:val="6AFD87F2"/>
    <w:rsid w:val="6B5F40C6"/>
    <w:rsid w:val="6BB423BF"/>
    <w:rsid w:val="6C3C7772"/>
    <w:rsid w:val="6C719E5A"/>
    <w:rsid w:val="6E26B2B1"/>
    <w:rsid w:val="6E9C3F3B"/>
    <w:rsid w:val="6EFB85F4"/>
    <w:rsid w:val="6FA4540C"/>
    <w:rsid w:val="6FA9F2AC"/>
    <w:rsid w:val="6FE4A1BF"/>
    <w:rsid w:val="7019DBB8"/>
    <w:rsid w:val="7020EAE1"/>
    <w:rsid w:val="70401FC7"/>
    <w:rsid w:val="705A1B38"/>
    <w:rsid w:val="70664244"/>
    <w:rsid w:val="70C6B13E"/>
    <w:rsid w:val="70F96933"/>
    <w:rsid w:val="718F010D"/>
    <w:rsid w:val="71FC3ABE"/>
    <w:rsid w:val="72382A09"/>
    <w:rsid w:val="72525E4D"/>
    <w:rsid w:val="72A3D0E3"/>
    <w:rsid w:val="72DD59AE"/>
    <w:rsid w:val="72E7FF3F"/>
    <w:rsid w:val="734DA7A6"/>
    <w:rsid w:val="739E87DD"/>
    <w:rsid w:val="73F0BCC2"/>
    <w:rsid w:val="73FFB168"/>
    <w:rsid w:val="74659A14"/>
    <w:rsid w:val="74A9A2C4"/>
    <w:rsid w:val="74B8E6E2"/>
    <w:rsid w:val="74F568E1"/>
    <w:rsid w:val="74FB2A37"/>
    <w:rsid w:val="750A9B37"/>
    <w:rsid w:val="7565509B"/>
    <w:rsid w:val="7588B922"/>
    <w:rsid w:val="75BDC27B"/>
    <w:rsid w:val="75BF6D1B"/>
    <w:rsid w:val="765F8E8A"/>
    <w:rsid w:val="78588217"/>
    <w:rsid w:val="78792EBE"/>
    <w:rsid w:val="78C086A8"/>
    <w:rsid w:val="79372190"/>
    <w:rsid w:val="7A3FB9FC"/>
    <w:rsid w:val="7A6224AD"/>
    <w:rsid w:val="7B404599"/>
    <w:rsid w:val="7B5ABDB3"/>
    <w:rsid w:val="7C0D0164"/>
    <w:rsid w:val="7C309704"/>
    <w:rsid w:val="7D71F329"/>
    <w:rsid w:val="7E4A369F"/>
    <w:rsid w:val="7E975303"/>
    <w:rsid w:val="7EDC6DF9"/>
    <w:rsid w:val="7EF7AC7F"/>
    <w:rsid w:val="7F8C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4F9C7"/>
  <w15:chartTrackingRefBased/>
  <w15:docId w15:val="{CB44FECF-F8CA-442E-B488-CE024C249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qFormat="1"/>
    <w:lsdException w:name="heading 7" w:uiPriority="9" w:semiHidden="1" w:qFormat="1"/>
    <w:lsdException w:name="heading 8" w:uiPriority="9" w:semiHidden="1" w:qFormat="1"/>
    <w:lsdException w:name="heading 9" w:uiPriority="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 w:semiHidden="1"/>
    <w:lsdException w:name="toc 2" w:uiPriority="39" w:semiHidden="1"/>
    <w:lsdException w:name="toc 3" w:uiPriority="39" w:semiHidden="1"/>
    <w:lsdException w:name="toc 4" w:uiPriority="39" w:semiHidden="1"/>
    <w:lsdException w:name="toc 5" w:uiPriority="39" w:semiHidden="1"/>
    <w:lsdException w:name="toc 6" w:uiPriority="39" w:semiHidden="1"/>
    <w:lsdException w:name="toc 7" w:uiPriority="39" w:semiHidden="1"/>
    <w:lsdException w:name="toc 8" w:uiPriority="39" w:semiHidden="1"/>
    <w:lsdException w:name="toc 9" w:uiPriority="39" w:semiHidden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uiPriority="35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semiHidden="1" w:qFormat="1"/>
    <w:lsdException w:name="Closing" w:semiHidden="1"/>
    <w:lsdException w:name="Signature" w:semiHidden="1"/>
    <w:lsdException w:name="Default Paragraph Font" w:uiPriority="1" w:semiHidden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semiHidden="1" w:qFormat="1"/>
    <w:lsdException w:name="Emphasis" w:uiPriority="20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29" w:qFormat="1"/>
    <w:lsdException w:name="Intense Quote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7"/>
    <w:qFormat/>
    <w:rsid w:val="006709F1"/>
  </w:style>
  <w:style w:type="paragraph" w:styleId="Heading1">
    <w:name w:val="heading 1"/>
    <w:basedOn w:val="Normal"/>
    <w:next w:val="Normal"/>
    <w:link w:val="Heading1Char"/>
    <w:qFormat/>
    <w:rsid w:val="00874FE7"/>
    <w:pPr>
      <w:jc w:val="center"/>
      <w:outlineLvl w:val="0"/>
    </w:pPr>
    <w:rPr>
      <w:rFonts w:asciiTheme="majorHAnsi" w:hAnsiTheme="majorHAnsi"/>
      <w:b/>
      <w:color w:val="476166" w:themeColor="accent1"/>
      <w:sz w:val="52"/>
      <w:szCs w:val="52"/>
    </w:rPr>
  </w:style>
  <w:style w:type="paragraph" w:styleId="Heading2">
    <w:name w:val="heading 2"/>
    <w:basedOn w:val="Normal"/>
    <w:next w:val="Normal"/>
    <w:link w:val="Heading2Char"/>
    <w:uiPriority w:val="1"/>
    <w:qFormat/>
    <w:rsid w:val="00874FE7"/>
    <w:pPr>
      <w:jc w:val="center"/>
      <w:outlineLvl w:val="1"/>
    </w:pPr>
    <w:rPr>
      <w:b/>
      <w:sz w:val="48"/>
      <w:szCs w:val="48"/>
    </w:rPr>
  </w:style>
  <w:style w:type="paragraph" w:styleId="Heading3">
    <w:name w:val="heading 3"/>
    <w:basedOn w:val="Heading2"/>
    <w:next w:val="Normal"/>
    <w:link w:val="Heading3Char"/>
    <w:uiPriority w:val="2"/>
    <w:qFormat/>
    <w:rsid w:val="00874FE7"/>
    <w:pPr>
      <w:spacing w:after="240"/>
      <w:outlineLvl w:val="2"/>
    </w:pPr>
    <w:rPr>
      <w:b w:val="0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874FE7"/>
    <w:pPr>
      <w:jc w:val="center"/>
      <w:outlineLvl w:val="3"/>
    </w:pPr>
    <w:rPr>
      <w:rFonts w:asciiTheme="majorHAnsi" w:hAnsiTheme="majorHAnsi"/>
      <w:b/>
      <w:color w:val="476166" w:themeColor="accen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4"/>
    <w:qFormat/>
    <w:rsid w:val="00874FE7"/>
    <w:pPr>
      <w:spacing w:before="240"/>
      <w:outlineLvl w:val="4"/>
    </w:pPr>
    <w:rPr>
      <w:rFonts w:asciiTheme="majorHAnsi" w:hAnsiTheme="majorHAnsi"/>
      <w:b/>
      <w:color w:val="476166" w:themeColor="accent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GraphicAnchor" w:customStyle="1">
    <w:name w:val="Graphic Anchor"/>
    <w:basedOn w:val="Normal"/>
    <w:uiPriority w:val="8"/>
    <w:qFormat/>
    <w:rsid w:val="00DF198B"/>
    <w:rPr>
      <w:sz w:val="10"/>
    </w:rPr>
  </w:style>
  <w:style w:type="paragraph" w:styleId="BalloonText">
    <w:name w:val="Balloon Text"/>
    <w:basedOn w:val="Normal"/>
    <w:link w:val="BalloonTextChar"/>
    <w:uiPriority w:val="99"/>
    <w:semiHidden/>
    <w:rsid w:val="00DF198B"/>
    <w:rPr>
      <w:rFonts w:ascii="Times New Roman" w:hAnsi="Times New Roman" w:cs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74FE7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DF198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rsid w:val="00874FE7"/>
    <w:rPr>
      <w:rFonts w:asciiTheme="majorHAnsi" w:hAnsiTheme="majorHAnsi"/>
      <w:b/>
      <w:color w:val="476166" w:themeColor="accent1"/>
      <w:sz w:val="52"/>
      <w:szCs w:val="52"/>
    </w:rPr>
  </w:style>
  <w:style w:type="character" w:styleId="Heading2Char" w:customStyle="1">
    <w:name w:val="Heading 2 Char"/>
    <w:basedOn w:val="DefaultParagraphFont"/>
    <w:link w:val="Heading2"/>
    <w:uiPriority w:val="1"/>
    <w:rsid w:val="00874FE7"/>
    <w:rPr>
      <w:b/>
      <w:sz w:val="48"/>
      <w:szCs w:val="48"/>
    </w:rPr>
  </w:style>
  <w:style w:type="character" w:styleId="Heading3Char" w:customStyle="1">
    <w:name w:val="Heading 3 Char"/>
    <w:basedOn w:val="DefaultParagraphFont"/>
    <w:link w:val="Heading3"/>
    <w:uiPriority w:val="2"/>
    <w:rsid w:val="00874FE7"/>
    <w:rPr>
      <w:sz w:val="36"/>
      <w:szCs w:val="36"/>
    </w:rPr>
  </w:style>
  <w:style w:type="character" w:styleId="Heading4Char" w:customStyle="1">
    <w:name w:val="Heading 4 Char"/>
    <w:basedOn w:val="DefaultParagraphFont"/>
    <w:link w:val="Heading4"/>
    <w:uiPriority w:val="3"/>
    <w:rsid w:val="00874FE7"/>
    <w:rPr>
      <w:rFonts w:asciiTheme="majorHAnsi" w:hAnsiTheme="majorHAnsi"/>
      <w:b/>
      <w:color w:val="476166" w:themeColor="accent1"/>
      <w:sz w:val="28"/>
      <w:szCs w:val="28"/>
    </w:rPr>
  </w:style>
  <w:style w:type="paragraph" w:styleId="Text" w:customStyle="1">
    <w:name w:val="Text"/>
    <w:basedOn w:val="Normal"/>
    <w:uiPriority w:val="5"/>
    <w:qFormat/>
    <w:rsid w:val="00874FE7"/>
    <w:rPr>
      <w:sz w:val="28"/>
      <w:szCs w:val="28"/>
    </w:rPr>
  </w:style>
  <w:style w:type="paragraph" w:styleId="Header">
    <w:name w:val="header"/>
    <w:basedOn w:val="Footer"/>
    <w:link w:val="HeaderChar"/>
    <w:uiPriority w:val="99"/>
    <w:semiHidden/>
    <w:rsid w:val="00E74B29"/>
    <w:rPr>
      <w:rFonts w:ascii="Georgia" w:hAnsi="Georgia"/>
    </w:rPr>
  </w:style>
  <w:style w:type="character" w:styleId="HeaderChar" w:customStyle="1">
    <w:name w:val="Header Char"/>
    <w:basedOn w:val="DefaultParagraphFont"/>
    <w:link w:val="Header"/>
    <w:uiPriority w:val="99"/>
    <w:semiHidden/>
    <w:rsid w:val="00874FE7"/>
    <w:rPr>
      <w:rFonts w:ascii="Georgia" w:hAnsi="Georgia"/>
    </w:rPr>
  </w:style>
  <w:style w:type="paragraph" w:styleId="Footer">
    <w:name w:val="footer"/>
    <w:basedOn w:val="Normal"/>
    <w:link w:val="FooterChar"/>
    <w:uiPriority w:val="99"/>
    <w:rsid w:val="006709F1"/>
    <w:pPr>
      <w:tabs>
        <w:tab w:val="center" w:pos="4680"/>
        <w:tab w:val="right" w:pos="9360"/>
      </w:tabs>
    </w:pPr>
    <w:rPr>
      <w:rFonts w:asciiTheme="majorHAnsi" w:hAnsiTheme="majorHAnsi"/>
      <w:b/>
      <w:color w:val="476166" w:themeColor="accent1"/>
    </w:rPr>
  </w:style>
  <w:style w:type="character" w:styleId="FooterChar" w:customStyle="1">
    <w:name w:val="Footer Char"/>
    <w:basedOn w:val="DefaultParagraphFont"/>
    <w:link w:val="Footer"/>
    <w:uiPriority w:val="99"/>
    <w:rsid w:val="006709F1"/>
    <w:rPr>
      <w:rFonts w:asciiTheme="majorHAnsi" w:hAnsiTheme="majorHAnsi"/>
      <w:b/>
      <w:color w:val="476166" w:themeColor="accent1"/>
    </w:rPr>
  </w:style>
  <w:style w:type="character" w:styleId="PageNumber">
    <w:name w:val="page number"/>
    <w:basedOn w:val="DefaultParagraphFont"/>
    <w:uiPriority w:val="99"/>
    <w:semiHidden/>
    <w:rsid w:val="00E74B29"/>
  </w:style>
  <w:style w:type="character" w:styleId="Heading5Char" w:customStyle="1">
    <w:name w:val="Heading 5 Char"/>
    <w:basedOn w:val="DefaultParagraphFont"/>
    <w:link w:val="Heading5"/>
    <w:uiPriority w:val="4"/>
    <w:rsid w:val="00874FE7"/>
    <w:rPr>
      <w:rFonts w:asciiTheme="majorHAnsi" w:hAnsiTheme="majorHAnsi"/>
      <w:b/>
      <w:color w:val="476166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6"/>
    <w:qFormat/>
    <w:rsid w:val="00874FE7"/>
    <w:rPr>
      <w:color w:val="476166" w:themeColor="accent1"/>
      <w:sz w:val="96"/>
      <w:szCs w:val="96"/>
    </w:rPr>
  </w:style>
  <w:style w:type="character" w:styleId="QuoteChar" w:customStyle="1">
    <w:name w:val="Quote Char"/>
    <w:basedOn w:val="DefaultParagraphFont"/>
    <w:link w:val="Quote"/>
    <w:uiPriority w:val="6"/>
    <w:rsid w:val="00874FE7"/>
    <w:rPr>
      <w:color w:val="476166" w:themeColor="accent1"/>
      <w:sz w:val="96"/>
      <w:szCs w:val="96"/>
    </w:rPr>
  </w:style>
  <w:style w:type="character" w:styleId="PlaceholderText">
    <w:name w:val="Placeholder Text"/>
    <w:basedOn w:val="DefaultParagraphFont"/>
    <w:uiPriority w:val="99"/>
    <w:semiHidden/>
    <w:rsid w:val="00874FE7"/>
    <w:rPr>
      <w:color w:val="808080"/>
    </w:rPr>
  </w:style>
  <w:style w:type="character" w:styleId="Hyperlink">
    <w:uiPriority w:val="99"/>
    <w:name w:val="Hyperlink"/>
    <w:basedOn w:val="DefaultParagraphFont"/>
    <w:unhideWhenUsed/>
    <w:rsid w:val="66B0FF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glossaryDocument" Target="glossary/document.xml" Id="rId14" /><Relationship Type="http://schemas.microsoft.com/office/2020/10/relationships/intelligence" Target="intelligence2.xml" Id="Rb8313de9c99a4d88" /><Relationship Type="http://schemas.openxmlformats.org/officeDocument/2006/relationships/hyperlink" Target="https://www.geeksforgeeks.org/dsa/introduction-to-dijkstras-shortest-path-algorithm/" TargetMode="External" Id="R1b56817a43af4997" /><Relationship Type="http://schemas.openxmlformats.org/officeDocument/2006/relationships/hyperlink" Target="https://www.geeksforgeeks.org/dsa/difference-between-dijkstras-algorithm-and-a-search-algorithm/" TargetMode="External" Id="Rf3fccea1a9c64a33" /><Relationship Type="http://schemas.openxmlformats.org/officeDocument/2006/relationships/hyperlink" Target="https://www.datacamp.com/tutorial/a-star-algorithm" TargetMode="External" Id="R819f945bcd7d4709" /><Relationship Type="http://schemas.openxmlformats.org/officeDocument/2006/relationships/hyperlink" Target="https://cs.stanford.edu/people/eroberts/courses/soco/projects/2003-04/intelligent-search/astar.html" TargetMode="External" Id="R654df97f3f024ad1" /><Relationship Type="http://schemas.openxmlformats.org/officeDocument/2006/relationships/hyperlink" Target="mailto:https://medium.com/@miguell.m/dijkstras-and-a-search-algorithm-2e67029d7749" TargetMode="External" Id="R64ca22bb85df4874" /><Relationship Type="http://schemas.openxmlformats.org/officeDocument/2006/relationships/image" Target="/media/image2.png" Id="rId2126866441" /><Relationship Type="http://schemas.openxmlformats.org/officeDocument/2006/relationships/image" Target="/media/image3.png" Id="rId1285546229" /><Relationship Type="http://schemas.openxmlformats.org/officeDocument/2006/relationships/image" Target="/media/image4.png" Id="rId571735509" /><Relationship Type="http://schemas.openxmlformats.org/officeDocument/2006/relationships/image" Target="/media/image5.png" Id="rId1738318411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den\AppData\Roaming\Microsoft\Templates\Modern%20student%20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49B9192FB4143CF9FEF41D06F552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146D4-6C3C-435B-BC53-614D4C0189D8}"/>
      </w:docPartPr>
      <w:docPartBody>
        <w:p w:rsidR="009E221F" w:rsidRDefault="009E221F">
          <w:pPr>
            <w:pStyle w:val="349B9192FB4143CF9FEF41D06F552F76"/>
          </w:pPr>
          <w:r w:rsidRPr="008F6C7E">
            <w:rPr>
              <w:lang w:bidi="en-GB"/>
            </w:rPr>
            <w:t>—</w:t>
          </w:r>
        </w:p>
      </w:docPartBody>
    </w:docPart>
    <w:docPart>
      <w:docPartPr>
        <w:name w:val="5D345CD1557844A1BC3E35D6F110DD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FC9D6-6458-4B76-BC53-CFADBD9433E5}"/>
      </w:docPartPr>
      <w:docPartBody>
        <w:p w:rsidR="009E221F" w:rsidRDefault="009E221F">
          <w:pPr>
            <w:pStyle w:val="5D345CD1557844A1BC3E35D6F110DD6B"/>
          </w:pPr>
          <w:r w:rsidRPr="008F6C7E">
            <w:rPr>
              <w:lang w:bidi="en-GB"/>
            </w:rPr>
            <w:t>—</w:t>
          </w:r>
        </w:p>
      </w:docPartBody>
    </w:docPart>
    <w:docPart>
      <w:docPartPr>
        <w:name w:val="0A553430F4284E37AAD843209019FD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08AA68-530F-4032-A6C9-CD1251074B72}"/>
      </w:docPartPr>
      <w:docPartBody>
        <w:p w:rsidR="009E221F" w:rsidRDefault="009E221F">
          <w:pPr>
            <w:pStyle w:val="0A553430F4284E37AAD843209019FD96"/>
          </w:pPr>
          <w:r w:rsidRPr="008F6C7E">
            <w:rPr>
              <w:lang w:bidi="en-GB"/>
            </w:rPr>
            <w:t>Lorem Ipsum is simply dummy text of the printing and typesetting industry.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21F"/>
    <w:rsid w:val="00453E2B"/>
    <w:rsid w:val="009E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C068CEC1E114D10A00BC2ACC3CD5937">
    <w:name w:val="6C068CEC1E114D10A00BC2ACC3CD5937"/>
  </w:style>
  <w:style w:type="paragraph" w:customStyle="1" w:styleId="E9F135445F294E71BE54BB4B205D809D">
    <w:name w:val="E9F135445F294E71BE54BB4B205D809D"/>
  </w:style>
  <w:style w:type="paragraph" w:customStyle="1" w:styleId="91F40E85D6CA469C957BA020BDF85544">
    <w:name w:val="91F40E85D6CA469C957BA020BDF85544"/>
  </w:style>
  <w:style w:type="paragraph" w:customStyle="1" w:styleId="349B9192FB4143CF9FEF41D06F552F76">
    <w:name w:val="349B9192FB4143CF9FEF41D06F552F76"/>
  </w:style>
  <w:style w:type="paragraph" w:customStyle="1" w:styleId="A6B504451A6545BC83109BE711EAC17C">
    <w:name w:val="A6B504451A6545BC83109BE711EAC17C"/>
  </w:style>
  <w:style w:type="paragraph" w:customStyle="1" w:styleId="5D345CD1557844A1BC3E35D6F110DD6B">
    <w:name w:val="5D345CD1557844A1BC3E35D6F110DD6B"/>
  </w:style>
  <w:style w:type="paragraph" w:customStyle="1" w:styleId="2B4E4A99304249D8B20A281A95335886">
    <w:name w:val="2B4E4A99304249D8B20A281A95335886"/>
  </w:style>
  <w:style w:type="paragraph" w:customStyle="1" w:styleId="D65E0DBC73BC450A89B9CCFE7344AC42">
    <w:name w:val="D65E0DBC73BC450A89B9CCFE7344AC42"/>
  </w:style>
  <w:style w:type="paragraph" w:customStyle="1" w:styleId="Text">
    <w:name w:val="Text"/>
    <w:basedOn w:val="Normal"/>
    <w:uiPriority w:val="5"/>
    <w:qFormat/>
    <w:pPr>
      <w:spacing w:after="0" w:line="240" w:lineRule="auto"/>
    </w:pPr>
    <w:rPr>
      <w:rFonts w:eastAsiaTheme="minorHAnsi"/>
      <w:kern w:val="0"/>
      <w:sz w:val="28"/>
      <w:szCs w:val="28"/>
      <w:lang w:val="en-US" w:eastAsia="en-US"/>
      <w14:ligatures w14:val="none"/>
    </w:rPr>
  </w:style>
  <w:style w:type="paragraph" w:customStyle="1" w:styleId="BB7F4AABEF374A7287E0AC62136ABA2C">
    <w:name w:val="BB7F4AABEF374A7287E0AC62136ABA2C"/>
  </w:style>
  <w:style w:type="paragraph" w:customStyle="1" w:styleId="556A7648903742B597C61B943817716E">
    <w:name w:val="556A7648903742B597C61B943817716E"/>
  </w:style>
  <w:style w:type="paragraph" w:customStyle="1" w:styleId="F6B9122DA93C4F06B19058F069FDCB01">
    <w:name w:val="F6B9122DA93C4F06B19058F069FDCB01"/>
  </w:style>
  <w:style w:type="paragraph" w:customStyle="1" w:styleId="5C437F3BB7F3458C99B9763438D95824">
    <w:name w:val="5C437F3BB7F3458C99B9763438D95824"/>
  </w:style>
  <w:style w:type="paragraph" w:customStyle="1" w:styleId="36A6F111E15C414BBE9B87C7BA3512CD">
    <w:name w:val="36A6F111E15C414BBE9B87C7BA3512CD"/>
  </w:style>
  <w:style w:type="paragraph" w:customStyle="1" w:styleId="4AA45BE646064A17A0898DBA301BCA77">
    <w:name w:val="4AA45BE646064A17A0898DBA301BCA77"/>
  </w:style>
  <w:style w:type="paragraph" w:customStyle="1" w:styleId="D8528EC5666F4E9A9572F4C4B9E5B957">
    <w:name w:val="D8528EC5666F4E9A9572F4C4B9E5B957"/>
  </w:style>
  <w:style w:type="paragraph" w:customStyle="1" w:styleId="0A553430F4284E37AAD843209019FD96">
    <w:name w:val="0A553430F4284E37AAD843209019FD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MSR">
  <a:themeElements>
    <a:clrScheme name="Student Report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476166"/>
      </a:accent1>
      <a:accent2>
        <a:srgbClr val="2B3890"/>
      </a:accent2>
      <a:accent3>
        <a:srgbClr val="1C75BC"/>
      </a:accent3>
      <a:accent4>
        <a:srgbClr val="27AAE1"/>
      </a:accent4>
      <a:accent5>
        <a:srgbClr val="EBF1F7"/>
      </a:accent5>
      <a:accent6>
        <a:srgbClr val="00AEEF"/>
      </a:accent6>
      <a:hlink>
        <a:srgbClr val="0000FF"/>
      </a:hlink>
      <a:folHlink>
        <a:srgbClr val="FF00FF"/>
      </a:folHlink>
    </a:clrScheme>
    <a:fontScheme name="Custom 14">
      <a:majorFont>
        <a:latin typeface="Century Gothic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SR" id="{54319084-637E-F54A-9FE0-A3AC8BF3D5C6}" vid="{83C68410-8BE2-F14B-9BB7-E4AFB045C04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1" ma:contentTypeDescription="Create a new document." ma:contentTypeScope="" ma:versionID="9ee20f185114f5d3b80c0079306f8e1a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4b38bdd388e21fddf995db166487e519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D670B6-EC8C-4A16-AA74-472978BEF7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D3411A-7586-4E92-AE2C-577E571916D9}">
  <ds:schemaRefs>
    <ds:schemaRef ds:uri="170d7878-6d73-463a-a069-a6c57769e00c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8CB2A09-7E0A-466F-BA70-3AD0A1D5D5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Modern student report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Camden</dc:creator>
  <keywords/>
  <dc:description/>
  <lastModifiedBy>Camden Henderson (2404086)</lastModifiedBy>
  <revision>11</revision>
  <dcterms:created xsi:type="dcterms:W3CDTF">2025-11-24T10:46:00.0000000Z</dcterms:created>
  <dcterms:modified xsi:type="dcterms:W3CDTF">2026-01-05T04:44:17.3842359Z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