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C852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C852EA">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C852EA">
        <w:trPr>
          <w:trHeight w:val="450"/>
        </w:trPr>
        <w:tc>
          <w:tcPr>
            <w:tcW w:w="4169" w:type="pct"/>
            <w:vMerge w:val="restart"/>
            <w:tcBorders>
              <w:top w:val="single" w:sz="4" w:space="0" w:color="auto"/>
              <w:left w:val="single" w:sz="4" w:space="0" w:color="auto"/>
              <w:right w:val="single" w:sz="4" w:space="0" w:color="auto"/>
            </w:tcBorders>
          </w:tcPr>
          <w:p w14:paraId="2647872E" w14:textId="3074E222" w:rsidR="00152E9D" w:rsidRPr="00A406E5" w:rsidRDefault="00952F54" w:rsidP="00152E9D">
            <w:pPr>
              <w:spacing w:after="120"/>
              <w:rPr>
                <w:rFonts w:ascii="Arial" w:hAnsi="Arial" w:cs="Arial"/>
                <w:sz w:val="14"/>
                <w:szCs w:val="14"/>
              </w:rPr>
            </w:pPr>
            <w:r>
              <w:rPr>
                <w:rFonts w:ascii="Arial" w:hAnsi="Arial" w:cs="Arial"/>
                <w:sz w:val="14"/>
                <w:szCs w:val="14"/>
              </w:rPr>
              <w:t xml:space="preserve">I was able to engage in an appropriate range of literature, including sources retrieved </w:t>
            </w:r>
            <w:r w:rsidR="0038492E">
              <w:rPr>
                <w:rFonts w:ascii="Arial" w:hAnsi="Arial" w:cs="Arial"/>
                <w:sz w:val="14"/>
                <w:szCs w:val="14"/>
              </w:rPr>
              <w:t>in dependably</w:t>
            </w:r>
            <w:r>
              <w:rPr>
                <w:rFonts w:ascii="Arial" w:hAnsi="Arial" w:cs="Arial"/>
                <w:sz w:val="14"/>
                <w:szCs w:val="14"/>
              </w:rPr>
              <w:t xml:space="preserve">. </w:t>
            </w: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C852EA">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C852EA">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C852EA" w:rsidRPr="00A406E5" w14:paraId="16DFC199" w14:textId="77777777" w:rsidTr="00C852EA">
        <w:trPr>
          <w:trHeight w:val="450"/>
        </w:trPr>
        <w:tc>
          <w:tcPr>
            <w:tcW w:w="4169" w:type="pct"/>
            <w:vMerge w:val="restart"/>
            <w:tcBorders>
              <w:top w:val="single" w:sz="4" w:space="0" w:color="auto"/>
              <w:left w:val="single" w:sz="4" w:space="0" w:color="auto"/>
              <w:right w:val="single" w:sz="4" w:space="0" w:color="auto"/>
            </w:tcBorders>
          </w:tcPr>
          <w:p w14:paraId="143CFFE3" w14:textId="54AFD592" w:rsidR="00C852EA" w:rsidRPr="00A406E5" w:rsidRDefault="00C852EA" w:rsidP="00C852EA">
            <w:pPr>
              <w:spacing w:after="120"/>
              <w:rPr>
                <w:rFonts w:ascii="Arial" w:hAnsi="Arial" w:cs="Arial"/>
                <w:sz w:val="14"/>
                <w:szCs w:val="14"/>
              </w:rPr>
            </w:pPr>
            <w:r>
              <w:rPr>
                <w:rFonts w:ascii="Arial" w:hAnsi="Arial" w:cs="Arial"/>
              </w:rPr>
              <w:t xml:space="preserve">I had </w:t>
            </w: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416" w:type="pct"/>
            <w:tcBorders>
              <w:top w:val="single" w:sz="4" w:space="0" w:color="auto"/>
              <w:left w:val="single" w:sz="4" w:space="0" w:color="auto"/>
              <w:right w:val="single" w:sz="4" w:space="0" w:color="auto"/>
            </w:tcBorders>
          </w:tcPr>
          <w:p w14:paraId="033174A5" w14:textId="77777777" w:rsidR="00C852EA" w:rsidRPr="00A406E5" w:rsidRDefault="00C852EA" w:rsidP="00C852EA">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B5494DE" w14:textId="77777777" w:rsidR="00C852EA" w:rsidRPr="00A406E5" w:rsidRDefault="00C852EA" w:rsidP="00C852EA">
            <w:pPr>
              <w:jc w:val="center"/>
              <w:rPr>
                <w:rFonts w:ascii="Arial" w:hAnsi="Arial" w:cs="Arial"/>
                <w:sz w:val="32"/>
              </w:rPr>
            </w:pPr>
          </w:p>
        </w:tc>
      </w:tr>
      <w:tr w:rsidR="00C852EA" w:rsidRPr="00A406E5" w14:paraId="3E0F5D02" w14:textId="77777777" w:rsidTr="00C852EA">
        <w:trPr>
          <w:trHeight w:val="451"/>
        </w:trPr>
        <w:tc>
          <w:tcPr>
            <w:tcW w:w="4169" w:type="pct"/>
            <w:vMerge/>
            <w:tcBorders>
              <w:left w:val="single" w:sz="4" w:space="0" w:color="auto"/>
              <w:bottom w:val="single" w:sz="4" w:space="0" w:color="auto"/>
              <w:right w:val="single" w:sz="4" w:space="0" w:color="auto"/>
            </w:tcBorders>
          </w:tcPr>
          <w:p w14:paraId="2112D6DC" w14:textId="77777777" w:rsidR="00C852EA" w:rsidRPr="00A406E5" w:rsidRDefault="00C852EA" w:rsidP="00C852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C852EA" w:rsidRPr="00A406E5" w:rsidRDefault="00C852EA" w:rsidP="00C852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18C376" w14:textId="77777777" w:rsidR="00C852EA" w:rsidRPr="00A406E5" w:rsidRDefault="00C852EA" w:rsidP="00C852EA">
            <w:pPr>
              <w:jc w:val="center"/>
              <w:rPr>
                <w:rFonts w:ascii="Arial" w:hAnsi="Arial" w:cs="Arial"/>
                <w:sz w:val="32"/>
              </w:rPr>
            </w:pPr>
          </w:p>
        </w:tc>
      </w:tr>
      <w:tr w:rsidR="00C852EA" w:rsidRPr="00A406E5" w14:paraId="5DCB7CD4" w14:textId="77777777" w:rsidTr="00C852EA">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C852EA" w:rsidRPr="00A406E5" w:rsidRDefault="00C852EA" w:rsidP="00C852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8B36EEC"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C852EA" w:rsidRPr="00A406E5" w:rsidRDefault="00C852EA" w:rsidP="00C852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C852EA" w:rsidRPr="00A406E5" w:rsidRDefault="00C852EA" w:rsidP="00C852EA">
            <w:pPr>
              <w:jc w:val="center"/>
              <w:rPr>
                <w:rFonts w:ascii="Arial" w:hAnsi="Arial" w:cs="Arial"/>
                <w:sz w:val="32"/>
              </w:rPr>
            </w:pPr>
          </w:p>
        </w:tc>
      </w:tr>
      <w:tr w:rsidR="00C852EA" w:rsidRPr="00A406E5" w14:paraId="1BCF0471" w14:textId="77777777" w:rsidTr="00C852EA">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C852EA" w:rsidRPr="00A406E5" w:rsidRDefault="00C852EA" w:rsidP="00C852EA">
            <w:pPr>
              <w:spacing w:after="120"/>
              <w:rPr>
                <w:rFonts w:ascii="Arial" w:hAnsi="Arial" w:cs="Arial"/>
                <w:sz w:val="14"/>
                <w:szCs w:val="14"/>
              </w:rPr>
            </w:pPr>
          </w:p>
          <w:p w14:paraId="7FA86863" w14:textId="77777777" w:rsidR="00C852EA" w:rsidRPr="00A406E5" w:rsidRDefault="00C852EA" w:rsidP="00C852EA">
            <w:pPr>
              <w:spacing w:after="120"/>
              <w:rPr>
                <w:rFonts w:ascii="Arial" w:hAnsi="Arial" w:cs="Arial"/>
                <w:sz w:val="14"/>
                <w:szCs w:val="14"/>
              </w:rPr>
            </w:pPr>
          </w:p>
          <w:p w14:paraId="3B22BF51" w14:textId="3965708D" w:rsidR="00C852EA" w:rsidRPr="00B669B1" w:rsidRDefault="00C852EA" w:rsidP="00C852EA">
            <w:pPr>
              <w:rPr>
                <w:rFonts w:ascii="Arial" w:hAnsi="Arial" w:cs="Arial"/>
              </w:rPr>
            </w:pPr>
            <w:r>
              <w:rPr>
                <w:rFonts w:ascii="Arial" w:hAnsi="Arial" w:cs="Arial"/>
              </w:rPr>
              <w:t xml:space="preserve">I had a </w:t>
            </w: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Pr>
                <w:rFonts w:ascii="Arial" w:hAnsi="Arial" w:cs="Arial"/>
              </w:rPr>
              <w:t xml:space="preserve"> with a</w:t>
            </w:r>
            <w:r w:rsidRPr="00B669B1">
              <w:rPr>
                <w:rFonts w:ascii="Arial" w:hAnsi="Arial" w:cs="Arial"/>
              </w:rPr>
              <w:t>n emerging ability to use evidence to support the argument.</w:t>
            </w:r>
          </w:p>
          <w:p w14:paraId="7AB99F70" w14:textId="6A9FE6EB" w:rsidR="00C852EA" w:rsidRPr="00A406E5" w:rsidRDefault="00C852EA" w:rsidP="00C852EA">
            <w:pPr>
              <w:spacing w:after="120"/>
              <w:rPr>
                <w:rFonts w:ascii="Arial" w:hAnsi="Arial" w:cs="Arial"/>
                <w:sz w:val="14"/>
                <w:szCs w:val="14"/>
              </w:rPr>
            </w:pPr>
            <w:r>
              <w:rPr>
                <w:rFonts w:ascii="Arial" w:hAnsi="Arial" w:cs="Arial"/>
              </w:rPr>
              <w:t xml:space="preserve">My work Contained </w:t>
            </w: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bookmarkStart w:id="0" w:name="_GoBack"/>
            <w:bookmarkEnd w:id="0"/>
          </w:p>
          <w:p w14:paraId="3E268718" w14:textId="77777777" w:rsidR="00C852EA" w:rsidRPr="00A406E5" w:rsidRDefault="00C852EA" w:rsidP="00C852EA">
            <w:pPr>
              <w:spacing w:after="120"/>
              <w:rPr>
                <w:rFonts w:ascii="Arial" w:hAnsi="Arial" w:cs="Arial"/>
                <w:sz w:val="14"/>
                <w:szCs w:val="14"/>
              </w:rPr>
            </w:pPr>
          </w:p>
          <w:p w14:paraId="671983DA" w14:textId="77777777" w:rsidR="00C852EA" w:rsidRPr="00A406E5" w:rsidRDefault="00C852EA" w:rsidP="00C852EA">
            <w:pPr>
              <w:spacing w:after="120"/>
              <w:rPr>
                <w:rFonts w:ascii="Arial" w:hAnsi="Arial" w:cs="Arial"/>
                <w:sz w:val="14"/>
                <w:szCs w:val="14"/>
              </w:rPr>
            </w:pPr>
          </w:p>
          <w:p w14:paraId="58E41DC2"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C852EA" w:rsidRPr="00A406E5" w:rsidRDefault="00C852EA" w:rsidP="00C852EA">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9ABB86E" w14:textId="77777777" w:rsidR="00C852EA" w:rsidRPr="00A406E5" w:rsidRDefault="00C852EA" w:rsidP="00C852EA">
            <w:pPr>
              <w:jc w:val="center"/>
              <w:rPr>
                <w:rFonts w:ascii="Arial" w:hAnsi="Arial" w:cs="Arial"/>
                <w:sz w:val="32"/>
              </w:rPr>
            </w:pPr>
          </w:p>
        </w:tc>
      </w:tr>
      <w:tr w:rsidR="00C852EA" w:rsidRPr="00A406E5" w14:paraId="3D38AA3F" w14:textId="77777777" w:rsidTr="00C852EA">
        <w:trPr>
          <w:trHeight w:val="451"/>
        </w:trPr>
        <w:tc>
          <w:tcPr>
            <w:tcW w:w="4169" w:type="pct"/>
            <w:vMerge/>
            <w:tcBorders>
              <w:left w:val="single" w:sz="4" w:space="0" w:color="auto"/>
              <w:bottom w:val="single" w:sz="4" w:space="0" w:color="auto"/>
              <w:right w:val="single" w:sz="4" w:space="0" w:color="auto"/>
            </w:tcBorders>
          </w:tcPr>
          <w:p w14:paraId="6FEA2A88" w14:textId="77777777" w:rsidR="00C852EA" w:rsidRPr="00A406E5" w:rsidRDefault="00C852EA" w:rsidP="00C852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C852EA" w:rsidRPr="00A406E5" w:rsidRDefault="00C852EA" w:rsidP="00C852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C6B58C0" w14:textId="77777777" w:rsidR="00C852EA" w:rsidRPr="00A406E5" w:rsidRDefault="00C852EA" w:rsidP="00C852EA">
            <w:pPr>
              <w:jc w:val="center"/>
              <w:rPr>
                <w:rFonts w:ascii="Arial" w:hAnsi="Arial" w:cs="Arial"/>
                <w:sz w:val="32"/>
              </w:rPr>
            </w:pPr>
          </w:p>
        </w:tc>
      </w:tr>
      <w:tr w:rsidR="00C852EA" w:rsidRPr="00A406E5" w14:paraId="652F2372" w14:textId="77777777" w:rsidTr="00C852EA">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C852EA" w:rsidRPr="00A406E5" w:rsidRDefault="00C852EA" w:rsidP="00C852E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E540C34"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C852EA" w:rsidRPr="00A406E5" w:rsidRDefault="00C852EA" w:rsidP="00C852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C852EA" w:rsidRPr="00A406E5" w:rsidRDefault="00C852EA" w:rsidP="00C852EA">
            <w:pPr>
              <w:jc w:val="center"/>
              <w:rPr>
                <w:rFonts w:ascii="Arial" w:hAnsi="Arial" w:cs="Arial"/>
                <w:sz w:val="32"/>
              </w:rPr>
            </w:pPr>
          </w:p>
        </w:tc>
      </w:tr>
      <w:tr w:rsidR="00C852EA" w:rsidRPr="00A406E5" w14:paraId="356D5E51" w14:textId="77777777" w:rsidTr="00C852EA">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C852EA" w:rsidRPr="00A406E5" w:rsidRDefault="00C852EA" w:rsidP="00C852EA">
            <w:pPr>
              <w:spacing w:after="120"/>
              <w:rPr>
                <w:rFonts w:ascii="Arial" w:hAnsi="Arial" w:cs="Arial"/>
                <w:sz w:val="14"/>
                <w:szCs w:val="14"/>
              </w:rPr>
            </w:pPr>
          </w:p>
          <w:p w14:paraId="44AE21BD" w14:textId="77777777" w:rsidR="00C852EA" w:rsidRPr="00A406E5" w:rsidRDefault="00C852EA" w:rsidP="00C852EA">
            <w:pPr>
              <w:spacing w:after="120"/>
              <w:rPr>
                <w:rFonts w:ascii="Arial" w:hAnsi="Arial" w:cs="Arial"/>
                <w:sz w:val="14"/>
                <w:szCs w:val="14"/>
              </w:rPr>
            </w:pPr>
          </w:p>
          <w:p w14:paraId="4984AAEB" w14:textId="6E140CD8" w:rsidR="00C852EA" w:rsidRPr="00B669B1" w:rsidRDefault="00C852EA" w:rsidP="00C852EA">
            <w:pPr>
              <w:rPr>
                <w:rFonts w:ascii="Arial" w:hAnsi="Arial" w:cs="Arial"/>
              </w:rPr>
            </w:pPr>
            <w:r>
              <w:rPr>
                <w:rFonts w:ascii="Arial" w:hAnsi="Arial" w:cs="Arial"/>
              </w:rPr>
              <w:t xml:space="preserve">I had a </w:t>
            </w:r>
            <w:r w:rsidRPr="00B669B1">
              <w:rPr>
                <w:rFonts w:ascii="Arial" w:hAnsi="Arial" w:cs="Arial"/>
              </w:rPr>
              <w:t xml:space="preserve">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512D9E" w14:textId="6AEB6A8E" w:rsidR="00C852EA" w:rsidRPr="00A406E5" w:rsidRDefault="00C852EA" w:rsidP="00C852EA">
            <w:pPr>
              <w:spacing w:after="120"/>
              <w:rPr>
                <w:rFonts w:ascii="Arial" w:hAnsi="Arial" w:cs="Arial"/>
                <w:sz w:val="14"/>
                <w:szCs w:val="14"/>
              </w:rPr>
            </w:pPr>
            <w:r>
              <w:rPr>
                <w:rFonts w:ascii="Arial" w:hAnsi="Arial" w:cs="Arial"/>
              </w:rPr>
              <w:t>Using c</w:t>
            </w:r>
            <w:r>
              <w:rPr>
                <w:rFonts w:ascii="Arial" w:hAnsi="Arial" w:cs="Arial"/>
              </w:rPr>
              <w:t xml:space="preserve">lear </w:t>
            </w:r>
            <w:r w:rsidRPr="00B669B1">
              <w:rPr>
                <w:rFonts w:ascii="Arial" w:hAnsi="Arial" w:cs="Arial"/>
              </w:rPr>
              <w:t xml:space="preserve">appreciation of </w:t>
            </w:r>
            <w:r>
              <w:rPr>
                <w:rFonts w:ascii="Arial" w:hAnsi="Arial" w:cs="Arial"/>
              </w:rPr>
              <w:t>the context of the application</w:t>
            </w:r>
          </w:p>
          <w:p w14:paraId="304FFE0F" w14:textId="77777777" w:rsidR="00C852EA" w:rsidRPr="00A406E5" w:rsidRDefault="00C852EA" w:rsidP="00C852EA">
            <w:pPr>
              <w:spacing w:after="120"/>
              <w:rPr>
                <w:rFonts w:ascii="Arial" w:hAnsi="Arial" w:cs="Arial"/>
                <w:sz w:val="14"/>
                <w:szCs w:val="14"/>
              </w:rPr>
            </w:pPr>
          </w:p>
          <w:p w14:paraId="07D2625D" w14:textId="77777777" w:rsidR="00C852EA" w:rsidRPr="00A406E5" w:rsidRDefault="00C852EA" w:rsidP="00C852EA">
            <w:pPr>
              <w:spacing w:after="120"/>
              <w:rPr>
                <w:rFonts w:ascii="Arial" w:hAnsi="Arial" w:cs="Arial"/>
                <w:sz w:val="14"/>
                <w:szCs w:val="14"/>
              </w:rPr>
            </w:pPr>
          </w:p>
          <w:p w14:paraId="2D144641"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C852EA" w:rsidRPr="00A406E5" w:rsidRDefault="00C852EA" w:rsidP="00C852EA">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0F1C05B" w14:textId="77777777" w:rsidR="00C852EA" w:rsidRPr="00A406E5" w:rsidRDefault="00C852EA" w:rsidP="00C852EA">
            <w:pPr>
              <w:jc w:val="center"/>
              <w:rPr>
                <w:rFonts w:ascii="Arial" w:hAnsi="Arial" w:cs="Arial"/>
                <w:sz w:val="32"/>
              </w:rPr>
            </w:pPr>
          </w:p>
        </w:tc>
      </w:tr>
      <w:tr w:rsidR="00C852EA" w:rsidRPr="00A406E5" w14:paraId="5DFAC731" w14:textId="77777777" w:rsidTr="00C852EA">
        <w:trPr>
          <w:trHeight w:val="450"/>
        </w:trPr>
        <w:tc>
          <w:tcPr>
            <w:tcW w:w="4169" w:type="pct"/>
            <w:vMerge/>
            <w:tcBorders>
              <w:left w:val="single" w:sz="4" w:space="0" w:color="auto"/>
              <w:bottom w:val="single" w:sz="4" w:space="0" w:color="auto"/>
              <w:right w:val="single" w:sz="4" w:space="0" w:color="auto"/>
            </w:tcBorders>
          </w:tcPr>
          <w:p w14:paraId="3FC81B8C" w14:textId="77777777" w:rsidR="00C852EA" w:rsidRPr="00A406E5" w:rsidRDefault="00C852EA" w:rsidP="00C852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C852EA" w:rsidRPr="00A406E5" w:rsidRDefault="00C852EA" w:rsidP="00C852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68D686" w14:textId="77777777" w:rsidR="00C852EA" w:rsidRPr="00A406E5" w:rsidRDefault="00C852EA" w:rsidP="00C852EA">
            <w:pPr>
              <w:jc w:val="center"/>
              <w:rPr>
                <w:rFonts w:ascii="Arial" w:hAnsi="Arial" w:cs="Arial"/>
                <w:sz w:val="32"/>
              </w:rPr>
            </w:pPr>
          </w:p>
        </w:tc>
      </w:tr>
      <w:tr w:rsidR="00C852EA" w:rsidRPr="00A406E5" w14:paraId="0DE80E21" w14:textId="77777777" w:rsidTr="00C852EA">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C852EA" w:rsidRPr="00A406E5" w:rsidRDefault="00C852EA" w:rsidP="00C852E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B2D533F"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C852EA" w:rsidRPr="00A406E5" w:rsidRDefault="00C852EA" w:rsidP="00C852E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C852EA" w:rsidRPr="00A406E5" w:rsidRDefault="00C852EA" w:rsidP="00C852EA">
            <w:pPr>
              <w:jc w:val="center"/>
              <w:rPr>
                <w:rFonts w:ascii="Arial" w:hAnsi="Arial" w:cs="Arial"/>
                <w:sz w:val="32"/>
              </w:rPr>
            </w:pPr>
          </w:p>
        </w:tc>
      </w:tr>
      <w:tr w:rsidR="00C852EA" w:rsidRPr="00A406E5" w14:paraId="24456776" w14:textId="77777777" w:rsidTr="00C852EA">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C852EA" w:rsidRPr="00A406E5" w:rsidRDefault="00C852EA" w:rsidP="00C852EA">
            <w:pPr>
              <w:spacing w:after="120"/>
              <w:rPr>
                <w:rFonts w:ascii="Arial" w:hAnsi="Arial" w:cs="Arial"/>
                <w:sz w:val="14"/>
                <w:szCs w:val="14"/>
              </w:rPr>
            </w:pPr>
          </w:p>
          <w:p w14:paraId="791DA703" w14:textId="337456F6" w:rsidR="00C852EA" w:rsidRPr="00E07BE3" w:rsidRDefault="00C852EA" w:rsidP="00C852EA">
            <w:pPr>
              <w:rPr>
                <w:rFonts w:ascii="Arial" w:hAnsi="Arial" w:cs="Arial"/>
              </w:rPr>
            </w:pPr>
            <w:r>
              <w:rPr>
                <w:rFonts w:ascii="Arial" w:hAnsi="Arial" w:cs="Arial"/>
              </w:rPr>
              <w:t xml:space="preserve">I used </w:t>
            </w: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0ED1A9D" w14:textId="4D2520A0" w:rsidR="00C852EA" w:rsidRPr="00A406E5" w:rsidRDefault="00C852EA" w:rsidP="00C852EA">
            <w:pPr>
              <w:spacing w:after="120"/>
              <w:rPr>
                <w:rFonts w:ascii="Arial" w:hAnsi="Arial" w:cs="Arial"/>
                <w:sz w:val="14"/>
                <w:szCs w:val="14"/>
              </w:rPr>
            </w:pPr>
            <w:r>
              <w:rPr>
                <w:rFonts w:ascii="Arial" w:hAnsi="Arial" w:cs="Arial"/>
              </w:rPr>
              <w:t xml:space="preserve">I was able to </w:t>
            </w:r>
            <w:r w:rsidRPr="005F01A6">
              <w:rPr>
                <w:rFonts w:ascii="Arial" w:hAnsi="Arial" w:cs="Arial"/>
              </w:rPr>
              <w:t xml:space="preserve">Demonstrate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p w14:paraId="6322DF3C" w14:textId="77777777" w:rsidR="00C852EA" w:rsidRPr="00A406E5" w:rsidRDefault="00C852EA" w:rsidP="00C852EA">
            <w:pPr>
              <w:spacing w:after="120"/>
              <w:rPr>
                <w:rFonts w:ascii="Arial" w:hAnsi="Arial" w:cs="Arial"/>
                <w:sz w:val="14"/>
                <w:szCs w:val="14"/>
              </w:rPr>
            </w:pPr>
          </w:p>
          <w:p w14:paraId="4BDAF7B5" w14:textId="77777777" w:rsidR="00C852EA" w:rsidRPr="00A406E5" w:rsidRDefault="00C852EA" w:rsidP="00C852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C852EA" w:rsidRPr="00A406E5" w:rsidRDefault="00C852EA" w:rsidP="00C852EA">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96A0B6E" w14:textId="77777777" w:rsidR="00C852EA" w:rsidRPr="00A406E5" w:rsidRDefault="00C852EA" w:rsidP="00C852EA">
            <w:pPr>
              <w:jc w:val="center"/>
              <w:rPr>
                <w:rFonts w:ascii="Arial" w:hAnsi="Arial" w:cs="Arial"/>
                <w:sz w:val="32"/>
              </w:rPr>
            </w:pPr>
          </w:p>
        </w:tc>
      </w:tr>
      <w:tr w:rsidR="00C852EA" w:rsidRPr="00A406E5" w14:paraId="4C9E7FF1" w14:textId="77777777" w:rsidTr="00C852EA">
        <w:trPr>
          <w:trHeight w:val="450"/>
        </w:trPr>
        <w:tc>
          <w:tcPr>
            <w:tcW w:w="4169" w:type="pct"/>
            <w:vMerge/>
            <w:tcBorders>
              <w:left w:val="single" w:sz="4" w:space="0" w:color="auto"/>
              <w:bottom w:val="single" w:sz="4" w:space="0" w:color="auto"/>
              <w:right w:val="single" w:sz="4" w:space="0" w:color="auto"/>
            </w:tcBorders>
          </w:tcPr>
          <w:p w14:paraId="159ECDF2" w14:textId="77777777" w:rsidR="00C852EA" w:rsidRPr="00A406E5" w:rsidRDefault="00C852EA" w:rsidP="00C852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C852EA" w:rsidRPr="00A406E5" w:rsidRDefault="00C852EA" w:rsidP="00C852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F90E17" w14:textId="77777777" w:rsidR="00C852EA" w:rsidRPr="00A406E5" w:rsidRDefault="00C852EA" w:rsidP="00C852EA">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5C990" w14:textId="77777777" w:rsidR="00B62FBB" w:rsidRDefault="00B62FBB">
      <w:r>
        <w:separator/>
      </w:r>
    </w:p>
  </w:endnote>
  <w:endnote w:type="continuationSeparator" w:id="0">
    <w:p w14:paraId="49567319" w14:textId="77777777" w:rsidR="00B62FBB" w:rsidRDefault="00B6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EBB47" w14:textId="77777777" w:rsidR="00B62FBB" w:rsidRDefault="00B62FBB">
      <w:r>
        <w:separator/>
      </w:r>
    </w:p>
  </w:footnote>
  <w:footnote w:type="continuationSeparator" w:id="0">
    <w:p w14:paraId="1AFD2B16" w14:textId="77777777" w:rsidR="00B62FBB" w:rsidRDefault="00B62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92E"/>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52F54"/>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2FBB"/>
    <w:rsid w:val="00B64082"/>
    <w:rsid w:val="00B72325"/>
    <w:rsid w:val="00B81AD3"/>
    <w:rsid w:val="00B829D8"/>
    <w:rsid w:val="00B839FA"/>
    <w:rsid w:val="00B84B5B"/>
    <w:rsid w:val="00B86446"/>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52EA"/>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F8FA7-F8AC-3B4D-9C73-7D6ABDF7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43</TotalTime>
  <Pages>6</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12489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shannon davies</cp:lastModifiedBy>
  <cp:revision>5</cp:revision>
  <cp:lastPrinted>2019-03-15T14:41:00Z</cp:lastPrinted>
  <dcterms:created xsi:type="dcterms:W3CDTF">2019-03-15T14:45:00Z</dcterms:created>
  <dcterms:modified xsi:type="dcterms:W3CDTF">2019-05-01T23:56:00Z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