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c="http://schemas.openxmlformats.org/drawingml/2006/chart" xmlns:pic="http://schemas.openxmlformats.org/drawingml/2006/picture" mc:Ignorable="w14 w15 w16se w16cid w16 w16cex wp14">
  <w:body>
    <w:tbl>
      <w:tblPr>
        <w:tblW w:w="10917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36"/>
        <w:gridCol w:w="726"/>
        <w:gridCol w:w="6555"/>
      </w:tblGrid>
      <w:tr w:rsidR="001B2ABD" w:rsidTr="44551030" w14:paraId="22A0FBFA" w14:textId="77777777">
        <w:trPr>
          <w:trHeight w:val="4170"/>
        </w:trPr>
        <w:tc>
          <w:tcPr>
            <w:tcW w:w="3636" w:type="dxa"/>
            <w:tcMar/>
            <w:vAlign w:val="bottom"/>
          </w:tcPr>
          <w:p w:rsidR="001B2ABD" w:rsidP="001B2ABD" w:rsidRDefault="001B2ABD" w14:paraId="5EF973BA" w14:textId="77777777">
            <w:pPr>
              <w:tabs>
                <w:tab w:val="left" w:pos="990"/>
              </w:tabs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8704D71" wp14:editId="4417078F">
                      <wp:extent cx="2520000" cy="1980000"/>
                      <wp:effectExtent l="22225" t="15875" r="36195" b="36195"/>
                      <wp:docPr id="2" name="Oval 2" title="Professional Headshot of Man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520000" cy="1980000"/>
                              </a:xfrm>
                              <a:prstGeom prst="ellipse">
                                <a:avLst/>
                              </a:prstGeom>
                              <a:blipFill dpi="0"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 b="300"/>
                                </a:stretch>
                              </a:blipFill>
                              <a:ln w="635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 2" style="width:198.45pt;height:155.9pt;rotation: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lt="Title: Professional Headshot of Man" o:spid="_x0000_s1026" strokecolor="#549e39 [3204]" strokeweight="5pt" w14:anchorId="42747A0D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">
                      <v:fill type="frame" o:title="" recolor="t" rotate="t" r:id="rId11"/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726" w:type="dxa"/>
            <w:tcMar/>
          </w:tcPr>
          <w:p w:rsidR="001B2ABD" w:rsidP="000C45FF" w:rsidRDefault="001B2ABD" w14:paraId="22D98E93" w14:textId="77777777">
            <w:pPr>
              <w:tabs>
                <w:tab w:val="left" w:pos="990"/>
              </w:tabs>
            </w:pPr>
          </w:p>
        </w:tc>
        <w:tc>
          <w:tcPr>
            <w:tcW w:w="6555" w:type="dxa"/>
            <w:tcMar/>
            <w:vAlign w:val="bottom"/>
          </w:tcPr>
          <w:p w:rsidR="001B2ABD" w:rsidP="001B2ABD" w:rsidRDefault="004476C3" w14:paraId="0F3F5561" w14:textId="16925EE8">
            <w:pPr>
              <w:pStyle w:val="Title"/>
              <w:rPr>
                <w:sz w:val="72"/>
                <w:szCs w:val="72"/>
              </w:rPr>
            </w:pPr>
            <w:r w:rsidRPr="00B10B2F">
              <w:rPr>
                <w:sz w:val="72"/>
                <w:szCs w:val="72"/>
              </w:rPr>
              <w:t>Marius-Cristian Popa</w:t>
            </w:r>
          </w:p>
          <w:p w:rsidRPr="00B10B2F" w:rsidR="00B10B2F" w:rsidP="00B10B2F" w:rsidRDefault="00B10B2F" w14:paraId="084FB0DE" w14:textId="77777777"/>
          <w:p w:rsidRPr="00E11311" w:rsidR="00946AE9" w:rsidP="00946AE9" w:rsidRDefault="00E11311" w14:paraId="2076AA08" w14:textId="1D43062C">
            <w:pPr>
              <w:rPr>
                <w:b/>
                <w:bCs/>
                <w:i/>
                <w:iCs/>
                <w:sz w:val="36"/>
                <w:szCs w:val="36"/>
              </w:rPr>
            </w:pPr>
            <w:r w:rsidRPr="00E11311">
              <w:rPr>
                <w:b/>
                <w:bCs/>
                <w:i/>
                <w:iCs/>
                <w:sz w:val="36"/>
                <w:szCs w:val="36"/>
              </w:rPr>
              <w:t>Curriculum Vitae</w:t>
            </w:r>
          </w:p>
          <w:p w:rsidR="00946AE9" w:rsidP="400D8701" w:rsidRDefault="00946AE9" w14:paraId="40F71CE8" w14:noSpellErr="1" w14:textId="23AF141C">
            <w:pPr>
              <w:pStyle w:val="Normal"/>
            </w:pPr>
          </w:p>
          <w:p w:rsidRPr="00946AE9" w:rsidR="00946AE9" w:rsidP="00946AE9" w:rsidRDefault="00946AE9" w14:paraId="62E77468" w14:textId="77777777"/>
          <w:p w:rsidRPr="00B10B2F" w:rsidR="00B10B2F" w:rsidP="00B10B2F" w:rsidRDefault="00B10B2F" w14:paraId="0BBB11A7" w14:textId="55108BEA"/>
        </w:tc>
      </w:tr>
      <w:tr w:rsidR="001B2ABD" w:rsidTr="44551030" w14:paraId="50077DEF" w14:textId="77777777">
        <w:trPr>
          <w:trHeight w:val="14400"/>
        </w:trPr>
        <w:tc>
          <w:tcPr>
            <w:tcW w:w="3636" w:type="dxa"/>
            <w:tcMar/>
          </w:tcPr>
          <w:sdt>
            <w:sdtPr>
              <w:id w:val="-1711873194"/>
              <w:placeholder>
                <w:docPart w:val="5E18EFCA895746E1943F3C8EE7B4FB01"/>
              </w:placeholder>
              <w:temporary/>
              <w:showingPlcHdr/>
              <w15:appearance w15:val="hidden"/>
            </w:sdtPr>
            <w:sdtEndPr/>
            <w:sdtContent>
              <w:p w:rsidR="001B2ABD" w:rsidP="00036450" w:rsidRDefault="00036450" w14:paraId="14EF642A" w14:textId="77777777">
                <w:pPr>
                  <w:pStyle w:val="Heading3"/>
                </w:pPr>
                <w:r w:rsidRPr="00D5459D">
                  <w:t>Profile</w:t>
                </w:r>
              </w:p>
            </w:sdtContent>
          </w:sdt>
          <w:p w:rsidR="00036450" w:rsidP="00C81266" w:rsidRDefault="00B10B2F" w14:paraId="447AC77C" w14:textId="236A0A56">
            <w:r>
              <w:t>Mr. Marius-Cristian Popa</w:t>
            </w:r>
          </w:p>
          <w:p w:rsidR="00B10B2F" w:rsidP="00C81266" w:rsidRDefault="00B10B2F" w14:paraId="361B45FB" w14:textId="72C09BAF">
            <w:r w:rsidR="752DE2C6">
              <w:rPr/>
              <w:t>I was born</w:t>
            </w:r>
            <w:r w:rsidR="00B10B2F">
              <w:rPr/>
              <w:t xml:space="preserve"> on 08 September </w:t>
            </w:r>
            <w:r w:rsidR="25ED84EB">
              <w:rPr/>
              <w:t>1985.</w:t>
            </w:r>
          </w:p>
          <w:p w:rsidR="00B10B2F" w:rsidP="00C81266" w:rsidRDefault="00B10B2F" w14:paraId="479E16D7" w14:textId="77777777"/>
          <w:p w:rsidR="00036450" w:rsidP="00036450" w:rsidRDefault="00036450" w14:paraId="3543C640" w14:textId="77777777"/>
          <w:sdt>
            <w:sdtPr>
              <w:id w:val="-1954003311"/>
              <w:placeholder>
                <w:docPart w:val="3D0F0F3821F44D5E8EA40614BCCA9B0B"/>
              </w:placeholder>
              <w:temporary/>
              <w:showingPlcHdr/>
              <w15:appearance w15:val="hidden"/>
            </w:sdtPr>
            <w:sdtEndPr/>
            <w:sdtContent>
              <w:p w:rsidRPr="00CB0055" w:rsidR="00036450" w:rsidP="00CB0055" w:rsidRDefault="00CB0055" w14:paraId="041955CD" w14:textId="77777777">
                <w:pPr>
                  <w:pStyle w:val="Heading3"/>
                </w:pPr>
                <w:r w:rsidRPr="00CB0055">
                  <w:t>Contact</w:t>
                </w:r>
              </w:p>
            </w:sdtContent>
          </w:sdt>
          <w:sdt>
            <w:sdtPr>
              <w:id w:val="1111563247"/>
              <w:placeholder>
                <w:docPart w:val="3C3A6BAAC19E4EA58B0ABB2BA425574B"/>
              </w:placeholder>
              <w:temporary/>
              <w:showingPlcHdr/>
              <w15:appearance w15:val="hidden"/>
            </w:sdtPr>
            <w:sdtEndPr/>
            <w:sdtContent>
              <w:p w:rsidR="004D3011" w:rsidP="004D3011" w:rsidRDefault="004D3011" w14:paraId="5AFD5710" w14:textId="77777777">
                <w:r w:rsidRPr="004D3011">
                  <w:t>PHONE:</w:t>
                </w:r>
              </w:p>
            </w:sdtContent>
          </w:sdt>
          <w:p w:rsidR="004D3011" w:rsidP="004D3011" w:rsidRDefault="009E514C" w14:paraId="4401E67E" w14:textId="072268CE">
            <w:r>
              <w:t>07375064508</w:t>
            </w:r>
          </w:p>
          <w:p w:rsidRPr="004D3011" w:rsidR="004D3011" w:rsidP="004D3011" w:rsidRDefault="004D3011" w14:paraId="17F435E9" w14:textId="77777777"/>
          <w:p w:rsidR="004D3011" w:rsidP="004D3011" w:rsidRDefault="004D3011" w14:paraId="31C778E6" w14:textId="3D073DDB"/>
          <w:p w:rsidR="004D3011" w:rsidP="004D3011" w:rsidRDefault="004D3011" w14:paraId="4C75EE57" w14:textId="77777777"/>
          <w:sdt>
            <w:sdtPr>
              <w:id w:val="-240260293"/>
              <w:placeholder>
                <w:docPart w:val="EFC0F865031E40F8A620053246B84D18"/>
              </w:placeholder>
              <w:temporary/>
              <w:showingPlcHdr/>
              <w15:appearance w15:val="hidden"/>
            </w:sdtPr>
            <w:sdtEndPr/>
            <w:sdtContent>
              <w:p w:rsidR="004D3011" w:rsidP="004D3011" w:rsidRDefault="004D3011" w14:paraId="634550D3" w14:textId="77777777">
                <w:r w:rsidRPr="004D3011">
                  <w:t>EMAIL:</w:t>
                </w:r>
              </w:p>
            </w:sdtContent>
          </w:sdt>
          <w:p w:rsidRPr="00E4381A" w:rsidR="00036450" w:rsidP="004D3011" w:rsidRDefault="009E514C" w14:paraId="753AAAF5" w14:textId="1BCB50CC">
            <w:pPr>
              <w:rPr>
                <w:rStyle w:val="Hyperlink"/>
              </w:rPr>
            </w:pPr>
            <w:r>
              <w:t>p.martian08@yahoo.co.uk</w:t>
            </w:r>
          </w:p>
          <w:sdt>
            <w:sdtPr>
              <w:id w:val="-1444214663"/>
              <w:placeholder>
                <w:docPart w:val="325C060A150C432798ADC79B14A24AF9"/>
              </w:placeholder>
              <w:temporary/>
              <w:showingPlcHdr/>
              <w15:appearance w15:val="hidden"/>
            </w:sdtPr>
            <w:sdtEndPr/>
            <w:sdtContent>
              <w:p w:rsidRPr="00CB0055" w:rsidR="004D3011" w:rsidP="00CB0055" w:rsidRDefault="00CB0055" w14:paraId="66BD5FF4" w14:textId="77777777">
                <w:pPr>
                  <w:pStyle w:val="Heading3"/>
                </w:pPr>
                <w:r w:rsidRPr="00CB0055">
                  <w:t>Hobbies</w:t>
                </w:r>
              </w:p>
            </w:sdtContent>
          </w:sdt>
          <w:p w:rsidR="004D3011" w:rsidP="004D3011" w:rsidRDefault="009E514C" w14:paraId="0A1703A9" w14:textId="05AAD967">
            <w:r>
              <w:t>Music</w:t>
            </w:r>
          </w:p>
          <w:p w:rsidR="004D3011" w:rsidP="004D3011" w:rsidRDefault="009E514C" w14:paraId="2FF43314" w14:textId="0FD0B4AE">
            <w:r>
              <w:t>Dance</w:t>
            </w:r>
          </w:p>
          <w:p w:rsidR="004D3011" w:rsidP="004D3011" w:rsidRDefault="009E514C" w14:paraId="46584116" w14:textId="7A0CB12C">
            <w:r w:rsidR="245C9F51">
              <w:rPr/>
              <w:t>Car</w:t>
            </w:r>
          </w:p>
          <w:p w:rsidRPr="004D3011" w:rsidR="004D3011" w:rsidP="004D3011" w:rsidRDefault="004D3011" w14:paraId="42C5B306" w14:textId="1197621C"/>
        </w:tc>
        <w:tc>
          <w:tcPr>
            <w:tcW w:w="726" w:type="dxa"/>
            <w:tcMar/>
          </w:tcPr>
          <w:p w:rsidR="001B2ABD" w:rsidP="000C45FF" w:rsidRDefault="001B2ABD" w14:paraId="3571B257" w14:textId="77777777">
            <w:pPr>
              <w:tabs>
                <w:tab w:val="left" w:pos="990"/>
              </w:tabs>
            </w:pPr>
          </w:p>
        </w:tc>
        <w:tc>
          <w:tcPr>
            <w:tcW w:w="6555" w:type="dxa"/>
            <w:tcMar/>
          </w:tcPr>
          <w:sdt>
            <w:sdtPr>
              <w:id w:val="1049110328"/>
              <w:placeholder>
                <w:docPart w:val="2C876831C5674924A68B9241F6EFF0FB"/>
              </w:placeholder>
              <w:temporary/>
              <w:showingPlcHdr/>
              <w15:appearance w15:val="hidden"/>
            </w:sdtPr>
            <w:sdtEndPr/>
            <w:sdtContent>
              <w:p w:rsidR="001B2ABD" w:rsidP="00FE2D1B" w:rsidRDefault="00E25A26" w14:paraId="65D3802E" w14:textId="77777777">
                <w:pPr>
                  <w:pStyle w:val="Heading2"/>
                  <w:spacing w:before="100" w:beforeAutospacing="1"/>
                </w:pPr>
                <w:r w:rsidRPr="00036450">
                  <w:t>EDUCATION</w:t>
                </w:r>
              </w:p>
            </w:sdtContent>
          </w:sdt>
          <w:p w:rsidRPr="00036450" w:rsidR="00036450" w:rsidP="00B359E4" w:rsidRDefault="009E514C" w14:paraId="7DE956F9" w14:textId="6F83E72B">
            <w:pPr>
              <w:pStyle w:val="Heading4"/>
            </w:pPr>
            <w:r>
              <w:t>Transport Auto</w:t>
            </w:r>
            <w:r w:rsidR="009C5443">
              <w:t>motive</w:t>
            </w:r>
          </w:p>
          <w:p w:rsidRPr="00B359E4" w:rsidR="00036450" w:rsidP="00B359E4" w:rsidRDefault="00C81266" w14:paraId="7BBA8EBB" w14:textId="3C395829">
            <w:pPr>
              <w:pStyle w:val="Date"/>
            </w:pPr>
            <w:r>
              <w:t>High school between 2000</w:t>
            </w:r>
            <w:r w:rsidRPr="00B359E4" w:rsidR="00036450">
              <w:t xml:space="preserve"> </w:t>
            </w:r>
            <w:r>
              <w:t>to 2004.</w:t>
            </w:r>
          </w:p>
          <w:p w:rsidR="00036450" w:rsidP="00036450" w:rsidRDefault="00036450" w14:paraId="61FEBE87" w14:textId="77777777"/>
          <w:p w:rsidRPr="005C64EE" w:rsidR="005C64EE" w:rsidP="005C64EE" w:rsidRDefault="009C5443" w14:paraId="034DBFE9" w14:textId="58C80491">
            <w:pPr>
              <w:pStyle w:val="Heading4"/>
            </w:pPr>
            <w:r>
              <w:t>University of Transports</w:t>
            </w:r>
            <w:r w:rsidR="00E62A8D">
              <w:t xml:space="preserve"> Bucharest</w:t>
            </w:r>
          </w:p>
          <w:p w:rsidR="009C5443" w:rsidP="009C5443" w:rsidRDefault="00E62A8D" w14:paraId="0EF8CFCB" w14:textId="4DD67C8A">
            <w:r>
              <w:t xml:space="preserve">From </w:t>
            </w:r>
            <w:r w:rsidR="009C5443">
              <w:t>2005 to 2008</w:t>
            </w:r>
            <w:r w:rsidR="00B10B2F">
              <w:t>.</w:t>
            </w:r>
          </w:p>
          <w:p w:rsidRPr="009C5443" w:rsidR="005C64EE" w:rsidP="009C5443" w:rsidRDefault="005C64EE" w14:paraId="464E909D" w14:textId="77777777"/>
          <w:p w:rsidR="00036450" w:rsidP="00036450" w:rsidRDefault="005C64EE" w14:paraId="1566B693" w14:textId="27170D85">
            <w:pPr>
              <w:rPr>
                <w:b/>
                <w:bCs/>
              </w:rPr>
            </w:pPr>
            <w:r>
              <w:rPr>
                <w:b/>
                <w:bCs/>
              </w:rPr>
              <w:t>Operati</w:t>
            </w:r>
            <w:r w:rsidR="00076A90">
              <w:rPr>
                <w:b/>
                <w:bCs/>
              </w:rPr>
              <w:t>ons</w:t>
            </w:r>
            <w:r>
              <w:rPr>
                <w:b/>
                <w:bCs/>
              </w:rPr>
              <w:t xml:space="preserve"> fleet manager course</w:t>
            </w:r>
            <w:r w:rsidR="005C2B35">
              <w:rPr>
                <w:b/>
                <w:bCs/>
              </w:rPr>
              <w:t xml:space="preserve"> – CPC operator and O license</w:t>
            </w:r>
          </w:p>
          <w:p w:rsidRPr="005C64EE" w:rsidR="005C64EE" w:rsidP="00036450" w:rsidRDefault="005C64EE" w14:paraId="5488CF0F" w14:textId="38748E47">
            <w:r>
              <w:t>From June 20</w:t>
            </w:r>
            <w:r w:rsidR="00076A90">
              <w:t>18 to October 2018</w:t>
            </w:r>
            <w:r w:rsidR="00B10B2F">
              <w:t>.</w:t>
            </w:r>
          </w:p>
          <w:sdt>
            <w:sdtPr>
              <w:id w:val="1001553383"/>
              <w:placeholder>
                <w:docPart w:val="EC6CDAAF78704CDE952E52A804114FE4"/>
              </w:placeholder>
              <w:temporary/>
              <w:showingPlcHdr/>
              <w15:appearance w15:val="hidden"/>
            </w:sdtPr>
            <w:sdtEndPr/>
            <w:sdtContent>
              <w:p w:rsidR="00036450" w:rsidP="00FE2D1B" w:rsidRDefault="00036450" w14:paraId="2076DE46" w14:textId="77777777">
                <w:pPr>
                  <w:pStyle w:val="Heading2"/>
                  <w:spacing w:before="120"/>
                </w:pPr>
                <w:r w:rsidRPr="00036450">
                  <w:t>WORK EXPERIENCE</w:t>
                </w:r>
              </w:p>
            </w:sdtContent>
          </w:sdt>
          <w:p w:rsidR="00036450" w:rsidP="00B359E4" w:rsidRDefault="00E62A8D" w14:paraId="0B39F81A" w14:textId="3B3EDAFA">
            <w:pPr>
              <w:pStyle w:val="Heading4"/>
              <w:rPr>
                <w:bCs/>
              </w:rPr>
            </w:pPr>
            <w:proofErr w:type="spellStart"/>
            <w:r>
              <w:t>Burlacu</w:t>
            </w:r>
            <w:proofErr w:type="spellEnd"/>
            <w:r>
              <w:t xml:space="preserve"> Trans Com </w:t>
            </w:r>
            <w:r w:rsidR="005C64EE">
              <w:t xml:space="preserve">- </w:t>
            </w:r>
            <w:r>
              <w:t>HGV driver</w:t>
            </w:r>
          </w:p>
          <w:p w:rsidRPr="00036450" w:rsidR="00036450" w:rsidP="00B359E4" w:rsidRDefault="00E62A8D" w14:paraId="49EFBAA9" w14:textId="5C514475">
            <w:pPr>
              <w:pStyle w:val="Date"/>
            </w:pPr>
            <w:r w:rsidR="00E62A8D">
              <w:rPr/>
              <w:t xml:space="preserve">From </w:t>
            </w:r>
            <w:r w:rsidR="3AEBF7D2">
              <w:rPr/>
              <w:t>2008–</w:t>
            </w:r>
            <w:r w:rsidR="00E62A8D">
              <w:rPr/>
              <w:t>2013</w:t>
            </w:r>
          </w:p>
          <w:p w:rsidR="00036450" w:rsidP="00036450" w:rsidRDefault="00E62A8D" w14:paraId="0CD8CE99" w14:textId="7B585B0F">
            <w:r w:rsidR="3A6D9148">
              <w:rPr/>
              <w:t>It was</w:t>
            </w:r>
            <w:r w:rsidR="00E62A8D">
              <w:rPr/>
              <w:t xml:space="preserve"> the first company </w:t>
            </w:r>
            <w:r w:rsidR="005C64EE">
              <w:rPr/>
              <w:t>where</w:t>
            </w:r>
            <w:r w:rsidR="00E62A8D">
              <w:rPr/>
              <w:t xml:space="preserve"> I worked, gained a lot of experience driving lorries and understanding transport procedures.</w:t>
            </w:r>
            <w:r w:rsidR="00036450">
              <w:rPr/>
              <w:t xml:space="preserve"> </w:t>
            </w:r>
          </w:p>
          <w:p w:rsidR="004D3011" w:rsidP="00036450" w:rsidRDefault="004D3011" w14:paraId="747A77F4" w14:textId="77777777"/>
          <w:p w:rsidRPr="004D3011" w:rsidR="004D3011" w:rsidP="00B359E4" w:rsidRDefault="00E62A8D" w14:paraId="1958CA92" w14:textId="06FFD185">
            <w:pPr>
              <w:pStyle w:val="Heading4"/>
              <w:rPr>
                <w:bCs/>
              </w:rPr>
            </w:pPr>
            <w:r>
              <w:t xml:space="preserve">Daniel </w:t>
            </w:r>
            <w:proofErr w:type="spellStart"/>
            <w:r>
              <w:t>Gustaffson</w:t>
            </w:r>
            <w:proofErr w:type="spellEnd"/>
            <w:r>
              <w:t xml:space="preserve"> Logistics</w:t>
            </w:r>
            <w:r w:rsidRPr="004D3011" w:rsidR="004D3011">
              <w:t xml:space="preserve"> </w:t>
            </w:r>
            <w:r w:rsidR="005C64EE">
              <w:t>- HGV driver</w:t>
            </w:r>
          </w:p>
          <w:p w:rsidRPr="004D3011" w:rsidR="004D3011" w:rsidP="00B359E4" w:rsidRDefault="005C64EE" w14:paraId="7E60117C" w14:textId="269EF52D">
            <w:pPr>
              <w:pStyle w:val="Date"/>
            </w:pPr>
            <w:r w:rsidR="005C64EE">
              <w:rPr/>
              <w:t xml:space="preserve">From </w:t>
            </w:r>
            <w:r w:rsidR="2DF25E17">
              <w:rPr/>
              <w:t>2013–</w:t>
            </w:r>
            <w:r w:rsidR="005C64EE">
              <w:rPr/>
              <w:t>2016</w:t>
            </w:r>
          </w:p>
          <w:p w:rsidRPr="004D3011" w:rsidR="004D3011" w:rsidP="004D3011" w:rsidRDefault="005C64EE" w14:paraId="468BC911" w14:textId="5C3F5612">
            <w:r>
              <w:t>On time deliveries, the importance of customers and their goods to be delivered intact</w:t>
            </w:r>
            <w:r w:rsidR="00076A90">
              <w:t xml:space="preserve"> was my goal.</w:t>
            </w:r>
          </w:p>
          <w:p w:rsidR="004D3011" w:rsidP="00036450" w:rsidRDefault="004D3011" w14:paraId="7BAD774D" w14:textId="77777777"/>
          <w:p w:rsidRPr="004D3011" w:rsidR="004D3011" w:rsidP="00B359E4" w:rsidRDefault="005C64EE" w14:paraId="48C6B4EA" w14:textId="00F5915B">
            <w:pPr>
              <w:pStyle w:val="Heading4"/>
              <w:rPr>
                <w:bCs/>
              </w:rPr>
            </w:pPr>
            <w:r>
              <w:t>CSL Logistics -</w:t>
            </w:r>
            <w:r w:rsidRPr="004D3011" w:rsidR="004D3011">
              <w:t xml:space="preserve"> </w:t>
            </w:r>
            <w:r>
              <w:t xml:space="preserve">Lead driver </w:t>
            </w:r>
          </w:p>
          <w:p w:rsidRPr="004D3011" w:rsidR="004D3011" w:rsidP="00B359E4" w:rsidRDefault="005C64EE" w14:paraId="0A175D3D" w14:textId="68F629A3">
            <w:pPr>
              <w:pStyle w:val="Date"/>
            </w:pPr>
            <w:r>
              <w:t>From 2016</w:t>
            </w:r>
            <w:r w:rsidRPr="004D3011" w:rsidR="004D3011">
              <w:t>–</w:t>
            </w:r>
            <w:r>
              <w:t xml:space="preserve"> 2019</w:t>
            </w:r>
          </w:p>
          <w:p w:rsidR="0026105F" w:rsidP="004D3011" w:rsidRDefault="0026105F" w14:paraId="365306BE" w14:textId="24BC075A">
            <w:r w:rsidR="0026105F">
              <w:rPr/>
              <w:t>E</w:t>
            </w:r>
            <w:r w:rsidR="00076A90">
              <w:rPr/>
              <w:t>xplaining to the drivers their daily duties</w:t>
            </w:r>
            <w:r w:rsidR="00F233B2">
              <w:rPr/>
              <w:t xml:space="preserve"> and solving their different issues</w:t>
            </w:r>
            <w:r w:rsidR="00076A90">
              <w:rPr/>
              <w:t xml:space="preserve"> was my </w:t>
            </w:r>
            <w:r w:rsidR="4702B9CE">
              <w:rPr/>
              <w:t>responsibility,</w:t>
            </w:r>
            <w:r w:rsidR="00076A90">
              <w:rPr/>
              <w:t xml:space="preserve"> which I really enjoyed</w:t>
            </w:r>
            <w:r w:rsidR="00F233B2">
              <w:rPr/>
              <w:t>.</w:t>
            </w:r>
          </w:p>
          <w:p w:rsidR="0026105F" w:rsidP="004D3011" w:rsidRDefault="0026105F" w14:paraId="60CCA48D" w14:textId="25D18D31"/>
          <w:p w:rsidR="0026105F" w:rsidP="004D3011" w:rsidRDefault="0026105F" w14:paraId="73224DB7" w14:textId="7BF682AB">
            <w:pPr>
              <w:rPr>
                <w:b/>
                <w:bCs/>
              </w:rPr>
            </w:pPr>
            <w:r w:rsidRPr="0026105F">
              <w:rPr>
                <w:b/>
                <w:bCs/>
              </w:rPr>
              <w:t>CSL Logistics – Fleet manager</w:t>
            </w:r>
          </w:p>
          <w:p w:rsidR="0026105F" w:rsidP="004D3011" w:rsidRDefault="0026105F" w14:paraId="3AFFDAC6" w14:textId="6AB94341">
            <w:r w:rsidRPr="0026105F">
              <w:t xml:space="preserve">From 2019 </w:t>
            </w:r>
            <w:r>
              <w:t>–</w:t>
            </w:r>
            <w:r w:rsidRPr="0026105F">
              <w:t xml:space="preserve"> present</w:t>
            </w:r>
          </w:p>
          <w:p w:rsidRPr="0026105F" w:rsidR="0026105F" w:rsidP="004D3011" w:rsidRDefault="0026105F" w14:paraId="53CCFEDB" w14:textId="4ABDD0EC">
            <w:r w:rsidR="0026105F">
              <w:rPr/>
              <w:t xml:space="preserve">Assuring that all the fleet is in exceptionally good </w:t>
            </w:r>
            <w:r w:rsidR="45A94160">
              <w:rPr/>
              <w:t>condition</w:t>
            </w:r>
            <w:r w:rsidR="0026105F">
              <w:rPr/>
              <w:t xml:space="preserve"> to be driven safety and drivers are </w:t>
            </w:r>
            <w:r w:rsidR="00F233B2">
              <w:rPr/>
              <w:t>happy to work in this environment.</w:t>
            </w:r>
          </w:p>
          <w:p w:rsidR="004D3011" w:rsidP="00036450" w:rsidRDefault="004D3011" w14:paraId="3D0E1543" w14:textId="77777777"/>
          <w:sdt>
            <w:sdtPr>
              <w:id w:val="1669594239"/>
              <w:placeholder>
                <w:docPart w:val="D0E06335C9534E6885895253568EF0C8"/>
              </w:placeholder>
              <w:temporary/>
              <w:showingPlcHdr/>
              <w15:appearance w15:val="hidden"/>
            </w:sdtPr>
            <w:sdtEndPr/>
            <w:sdtContent>
              <w:p w:rsidR="00036450" w:rsidP="00FE2D1B" w:rsidRDefault="00180329" w14:paraId="605274C5" w14:textId="77777777">
                <w:pPr>
                  <w:pStyle w:val="Heading2"/>
                  <w:spacing w:before="120"/>
                </w:pPr>
                <w:r w:rsidRPr="00036450">
                  <w:rPr>
                    <w:rStyle w:val="Heading2Char"/>
                    <w:b/>
                    <w:bCs/>
                    <w:caps/>
                  </w:rPr>
                  <w:t>SKILLS</w:t>
                </w:r>
              </w:p>
            </w:sdtContent>
          </w:sdt>
          <w:p w:rsidRPr="004D3011" w:rsidR="00036450" w:rsidP="400D8701" w:rsidRDefault="00112054" w14:paraId="565683B4" w14:textId="77777777" w14:noSpellErr="1">
            <w:pPr>
              <w:spacing w:after="0" w:afterAutospacing="off"/>
              <w:rPr>
                <w:color w:val="FFFFFF" w:themeColor="background1"/>
              </w:rPr>
            </w:pPr>
            <w:r w:rsidRPr="00B90CEF">
              <w:rPr>
                <w:noProof/>
                <w:color w:val="000000" w:themeColor="text1"/>
              </w:rPr>
              <w:drawing>
                <wp:inline distT="0" distB="0" distL="0" distR="0" wp14:anchorId="2E3D07EA" wp14:editId="572CB927">
                  <wp:extent cx="3746500" cy="1358900"/>
                  <wp:effectExtent l="0" t="0" r="6350" b="12700"/>
                  <wp:docPr id="12" name="Chart 12" descr="skills chart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</w:tbl>
    <w:p w:rsidR="0043117B" w:rsidP="000C45FF" w:rsidRDefault="00272AF4" w14:paraId="4A772918" w14:textId="1AB261EC">
      <w:pPr>
        <w:tabs>
          <w:tab w:val="left" w:pos="990"/>
        </w:tabs>
      </w:pPr>
    </w:p>
    <w:tbl>
      <w:tblPr>
        <w:tblW w:w="10770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0"/>
        <w:gridCol w:w="8130"/>
      </w:tblGrid>
      <w:tr w:rsidRPr="00AB20EF" w:rsidR="00AB20EF" w:rsidTr="400D8701" w14:paraId="078A23B0" w14:textId="77777777">
        <w:trPr>
          <w:trHeight w:val="9842"/>
          <w:tblHeader/>
        </w:trPr>
        <w:tc>
          <w:tcPr>
            <w:tcW w:w="2640" w:type="dxa"/>
            <w:tcMar>
              <w:top w:w="504" w:type="dxa"/>
              <w:right w:w="720" w:type="dxa"/>
            </w:tcMar>
          </w:tcPr>
          <w:p w:rsidRPr="00AB20EF" w:rsidR="00AB20EF" w:rsidP="400D8701" w:rsidRDefault="00AB20EF" w14:paraId="4E278E0F" w14:textId="77777777" w14:noSpellErr="1">
            <w:pPr>
              <w:spacing w:before="360" w:beforeAutospacing="off" w:after="960" w:afterAutospacing="off" w:line="259" w:lineRule="auto"/>
              <w:ind w:left="0" w:right="-1584"/>
              <w:jc w:val="center"/>
              <w:rPr>
                <w:rFonts w:ascii="Tw Cen MT" w:hAnsi="Tw Cen MT" w:eastAsia="Tw Cen MT" w:cs="Times New Roman"/>
                <w:sz w:val="52"/>
                <w:szCs w:val="52"/>
                <w:lang w:eastAsia="en-US"/>
              </w:rPr>
            </w:pPr>
            <w:r w:rsidRPr="00AB20EF">
              <w:rPr>
                <w:rFonts w:ascii="Tw Cen MT" w:hAnsi="Tw Cen MT" w:eastAsia="Tw Cen MT" w:cs="Times New Roman"/>
                <w:noProof/>
                <w:sz w:val="22"/>
                <w:lang w:eastAsia="en-US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9264" behindDoc="1" locked="1" layoutInCell="1" allowOverlap="1" wp14:anchorId="5987C398" wp14:editId="486781F3">
                      <wp:simplePos x="0" y="0"/>
                      <wp:positionH relativeFrom="column">
                        <wp:posOffset>0</wp:posOffset>
                      </wp:positionH>
                      <wp:positionV relativeFrom="page">
                        <wp:posOffset>-484505</wp:posOffset>
                      </wp:positionV>
                      <wp:extent cx="6665976" cy="1810512"/>
                      <wp:effectExtent l="0" t="0" r="0" b="0"/>
                      <wp:wrapNone/>
                      <wp:docPr id="16" name="Group 16" title="Header graphic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65976" cy="1810512"/>
                                <a:chOff x="0" y="0"/>
                                <a:chExt cx="6665911" cy="1810385"/>
                              </a:xfrm>
                            </wpg:grpSpPr>
                            <wps:wsp>
                              <wps:cNvPr id="17" name="Red rectangle"/>
                              <wps:cNvSpPr/>
                              <wps:spPr>
                                <a:xfrm>
                                  <a:off x="1133475" y="419100"/>
                                  <a:ext cx="5532436" cy="1005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94B6D2"/>
                                </a:solidFill>
                                <a:ln w="15875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Red circle"/>
                              <wps:cNvSpPr/>
                              <wps:spPr>
                                <a:xfrm>
                                  <a:off x="0" y="0"/>
                                  <a:ext cx="1810488" cy="1810385"/>
                                </a:xfrm>
                                <a:prstGeom prst="donut">
                                  <a:avLst>
                                    <a:gd name="adj" fmla="val 2897"/>
                                  </a:avLst>
                                </a:prstGeom>
                                <a:solidFill>
                                  <a:srgbClr val="94B6D2"/>
                                </a:solidFill>
                                <a:ln w="15875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White circle"/>
                              <wps:cNvSpPr/>
                              <wps:spPr>
                                <a:xfrm>
                                  <a:off x="57150" y="57150"/>
                                  <a:ext cx="1704460" cy="170434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5875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85800</wp14:pctWidth>
                      </wp14:sizeRelH>
                      <wp14:sizeRelV relativeFrom="page">
                        <wp14:pctHeight>18000</wp14:pctHeight>
                      </wp14:sizeRelV>
                    </wp:anchor>
                  </w:drawing>
                </mc:Choice>
                <mc:Fallback>
                  <w:pict>
                    <v:group id="Group 16" style="position:absolute;margin-left:0;margin-top:-38.15pt;width:524.9pt;height:142.55pt;z-index:-251657216;mso-width-percent:858;mso-height-percent:180;mso-position-vertical-relative:page;mso-width-percent:858;mso-height-percent:180" alt="Title: Header graphics" coordsize="66659,18103" o:spid="_x0000_s1026" w14:anchorId="37D21B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">
                      <v:rect id="Red rectangle" style="position:absolute;left:11334;top:4191;width:55325;height:10058;visibility:visible;mso-wrap-style:square;v-text-anchor:middle" o:spid="_x0000_s1027" fillcolor="#94b6d2" stroked="f" strokeweight="1.2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"/>
                      <v:shapetype id="_x0000_t23" coordsize="21600,21600" o:spt="23" adj="5400" path="m,10800qy10800,,21600,10800,10800,21600,,10800xm@0,10800qy10800@2@1,10800,10800@0@0,10800xe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textboxrect="3163,3163,18437,18437" o:connecttype="custom" o:connectlocs="10800,0;3163,3163;0,10800;3163,18437;10800,21600;18437,18437;21600,10800;18437,3163"/>
                        <v:handles>
                          <v:h position="#0,center" xrange="0,10800"/>
                        </v:handles>
                      </v:shapetype>
                      <v:shape id="Red circle" style="position:absolute;width:18104;height:18103;visibility:visible;mso-wrap-style:square;v-text-anchor:middle" o:spid="_x0000_s1028" fillcolor="#94b6d2" stroked="f" strokeweight="1.25pt" type="#_x0000_t23" adj="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"/>
                      <v:oval id="White circle" style="position:absolute;left:571;top:571;width:17045;height:17043;visibility:visible;mso-wrap-style:square;v-text-anchor:middle" o:spid="_x0000_s1029" fillcolor="window" stroked="f" strokeweight="1.2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"/>
                      <w10:wrap anchory="page"/>
                      <w10:anchorlock/>
                    </v:group>
                  </w:pict>
                </mc:Fallback>
              </mc:AlternateContent>
            </w:r>
            <w:sdt>
              <w:sdtPr>
                <w:rPr>
                  <w:rFonts w:ascii="Tw Cen MT" w:hAnsi="Tw Cen MT" w:eastAsia="Tw Cen MT" w:cs="Times New Roman"/>
                  <w:sz w:val="72"/>
                  <w:szCs w:val="72"/>
                  <w:lang w:eastAsia="en-US"/>
                </w:rPr>
                <w:alias w:val="Initials:"/>
                <w:tag w:val="Initials:"/>
                <w:id w:val="477349409"/>
                <w:placeholder>
                  <w:docPart w:val="1747CBFC9BF44E0D8E72EE8F203CDB5E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15:appearance w15:val="hidden"/>
                <w:text/>
              </w:sdtPr>
              <w:sdtContent>
                <w:r w:rsidRPr="00AB20EF">
                  <w:rPr>
                    <w:rFonts w:ascii="Tw Cen MT" w:hAnsi="Tw Cen MT" w:eastAsia="Tw Cen MT" w:cs="Times New Roman"/>
                    <w:sz w:val="72"/>
                    <w:szCs w:val="72"/>
                    <w:lang w:eastAsia="en-US"/>
                  </w:rPr>
                  <w:t>Cover    Letter</w:t>
                </w:r>
              </w:sdtContent>
            </w:sdt>
          </w:p>
          <w:p w:rsidRPr="00AB20EF" w:rsidR="00AB20EF" w:rsidP="400D8701" w:rsidRDefault="00AB20EF" w14:paraId="5E81ACBD" w14:textId="77777777" w14:noSpellErr="1">
            <w:pPr>
              <w:keepNext/>
              <w:keepLines/>
              <w:pBdr>
                <w:bottom w:val="single" w:color="94B6D2" w:sz="48" w:space="1"/>
              </w:pBdr>
              <w:spacing w:before="0" w:beforeAutospacing="off" w:after="0" w:afterAutospacing="off" w:line="259" w:lineRule="auto"/>
              <w:ind w:right="0"/>
              <w:contextualSpacing/>
              <w:outlineLvl w:val="2"/>
              <w:rPr>
                <w:rFonts w:ascii="Tw Cen MT" w:hAnsi="Tw Cen MT" w:eastAsia="Times New Roman" w:cs="Times New Roman"/>
                <w:caps w:val="1"/>
                <w:sz w:val="24"/>
                <w:szCs w:val="24"/>
                <w:lang w:eastAsia="en-US"/>
              </w:rPr>
            </w:pPr>
            <w:sdt>
              <w:sdtPr>
                <w:id w:val="133533816"/>
                <w:alias w:val="Contact:"/>
                <w15:appearance w15:val="hidden"/>
                <w:tag w:val="Contact:"/>
                <w:temporary/>
                <w:showingPlcHdr/>
                <w:placeholder>
                  <w:docPart w:val="31E80B84B3D44DFBA8EB227E99009E51"/>
                </w:placeholder>
                <w:rPr>
                  <w:rFonts w:ascii="Tw Cen MT" w:hAnsi="Tw Cen MT" w:eastAsia="Times New Roman" w:cs="Times New Roman"/>
                  <w:caps w:val="1"/>
                  <w:sz w:val="32"/>
                  <w:szCs w:val="32"/>
                  <w:lang w:eastAsia="en-US"/>
                </w:rPr>
              </w:sdtPr>
              <w:sdtContent>
                <w:r w:rsidRPr="400D8701" w:rsidR="00AB20EF">
                  <w:rPr>
                    <w:rFonts w:ascii="Tw Cen MT" w:hAnsi="Tw Cen MT" w:eastAsia="Times New Roman" w:cs="Times New Roman"/>
                    <w:caps w:val="1"/>
                    <w:sz w:val="24"/>
                    <w:szCs w:val="24"/>
                    <w:lang w:eastAsia="en-US"/>
                  </w:rPr>
                  <w:t>Contact</w:t>
                </w:r>
              </w:sdtContent>
            </w:sdt>
          </w:p>
          <w:p w:rsidRPr="00AB20EF" w:rsidR="00AB20EF" w:rsidP="400D8701" w:rsidRDefault="00AB20EF" w14:paraId="2FCCBFF4" w14:textId="77777777" w14:noSpellErr="1">
            <w:pPr>
              <w:spacing w:before="0" w:beforeAutospacing="off" w:after="120" w:afterAutospacing="off" w:line="259" w:lineRule="auto"/>
              <w:rPr>
                <w:rFonts w:ascii="Tw Cen MT" w:hAnsi="Tw Cen MT" w:eastAsia="Tw Cen MT" w:cs="Times New Roman"/>
                <w:sz w:val="18"/>
                <w:szCs w:val="18"/>
                <w:lang w:eastAsia="en-US"/>
              </w:rPr>
            </w:pPr>
            <w:r w:rsidRPr="400D8701" w:rsidR="00AB20EF">
              <w:rPr>
                <w:rFonts w:ascii="Tw Cen MT" w:hAnsi="Tw Cen MT" w:eastAsia="Tw Cen MT" w:cs="Times New Roman"/>
                <w:sz w:val="18"/>
                <w:szCs w:val="18"/>
                <w:lang w:eastAsia="en-US"/>
              </w:rPr>
              <w:t>E-mail: p.martian08@yahoo.co.uk</w:t>
            </w:r>
          </w:p>
          <w:p w:rsidRPr="00AB20EF" w:rsidR="00AB20EF" w:rsidP="400D8701" w:rsidRDefault="00AB20EF" w14:paraId="5CECBFB1" w14:textId="77777777" w14:noSpellErr="1">
            <w:pPr>
              <w:spacing w:before="120" w:after="120" w:line="259" w:lineRule="auto"/>
              <w:rPr>
                <w:rFonts w:ascii="Tw Cen MT" w:hAnsi="Tw Cen MT" w:eastAsia="Tw Cen MT" w:cs="Times New Roman"/>
                <w:sz w:val="18"/>
                <w:szCs w:val="18"/>
                <w:lang w:eastAsia="en-US"/>
              </w:rPr>
            </w:pPr>
            <w:r w:rsidRPr="400D8701" w:rsidR="00AB20EF">
              <w:rPr>
                <w:rFonts w:ascii="Tw Cen MT" w:hAnsi="Tw Cen MT" w:eastAsia="Tw Cen MT" w:cs="Times New Roman"/>
                <w:sz w:val="18"/>
                <w:szCs w:val="18"/>
                <w:lang w:eastAsia="en-US"/>
              </w:rPr>
              <w:t>Telephone: 07375064508</w:t>
            </w:r>
          </w:p>
        </w:tc>
        <w:tc>
          <w:tcPr>
            <w:tcW w:w="8130" w:type="dxa"/>
            <w:tcMar>
              <w:top w:w="504" w:type="dxa"/>
              <w:left w:w="0" w:type="dxa"/>
            </w:tcMar>
          </w:tcPr>
          <w:tbl>
            <w:tblPr>
              <w:tblStyle w:val="TableGrid1"/>
              <w:tblW w:w="6315" w:type="dxa"/>
              <w:tblInd w:w="13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left w:w="0" w:type="dxa"/>
                <w:bottom w:w="835" w:type="dxa"/>
                <w:right w:w="432" w:type="dxa"/>
              </w:tblCellMar>
              <w:tblLook w:val="04A0" w:firstRow="1" w:lastRow="0" w:firstColumn="1" w:lastColumn="0" w:noHBand="0" w:noVBand="1"/>
              <w:tblDescription w:val="Heading layout table"/>
            </w:tblPr>
            <w:tblGrid>
              <w:gridCol w:w="6315"/>
            </w:tblGrid>
            <w:tr w:rsidRPr="00AB20EF" w:rsidR="00AB20EF" w:rsidTr="400D8701" w14:paraId="68DCB1B1" w14:textId="77777777">
              <w:trPr>
                <w:trHeight w:val="3817"/>
                <w:tblHeader/>
              </w:trPr>
              <w:tc>
                <w:tcPr>
                  <w:tcW w:w="6315" w:type="dxa"/>
                  <w:tcMar/>
                  <w:vAlign w:val="center"/>
                </w:tcPr>
                <w:p w:rsidRPr="00AB20EF" w:rsidR="00AB20EF" w:rsidP="400D8701" w:rsidRDefault="00AB20EF" w14:paraId="0182D128" w14:textId="60BD552F" w14:noSpellErr="1">
                  <w:pPr>
                    <w:keepNext/>
                    <w:keepLines/>
                    <w:spacing w:before="0" w:beforeAutospacing="off" w:after="0" w:afterAutospacing="off"/>
                    <w:contextualSpacing/>
                    <w:jc w:val="right"/>
                    <w:outlineLvl w:val="0"/>
                    <w:rPr>
                      <w:rFonts w:ascii="Tw Cen MT" w:hAnsi="Tw Cen MT" w:eastAsia="Times New Roman" w:cs="Times New Roman"/>
                      <w:caps w:val="1"/>
                      <w:color w:val="000000"/>
                      <w:sz w:val="48"/>
                      <w:szCs w:val="48"/>
                    </w:rPr>
                  </w:pPr>
                  <w:sdt>
                    <w:sdtPr>
                      <w:rPr>
                        <w:rFonts w:ascii="Tw Cen MT" w:hAnsi="Tw Cen MT" w:eastAsia="Times New Roman" w:cs="Times New Roman"/>
                        <w:caps/>
                        <w:color w:val="000000"/>
                        <w:sz w:val="40"/>
                        <w:szCs w:val="40"/>
                      </w:rPr>
                      <w:alias w:val="Enter Your Name:"/>
                      <w:tag w:val="Enter Your Name:"/>
                      <w:id w:val="-1312861891"/>
                      <w:placeholder>
                        <w:docPart w:val="08FC47F41EEE4391BB2A53DC818E537C"/>
                      </w:placeholder>
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<w15:appearance w15:val="hidden"/>
                      <w:text w:multiLine="1"/>
                    </w:sdtPr>
                    <w:sdtContent>
                      <w:r w:rsidRPr="00AB20EF">
                        <w:rPr>
                          <w:rFonts w:ascii="Tw Cen MT" w:hAnsi="Tw Cen MT" w:eastAsia="Times New Roman" w:cs="Times New Roman"/>
                          <w:caps/>
                          <w:color w:val="000000"/>
                          <w:sz w:val="40"/>
                          <w:szCs w:val="40"/>
                        </w:rPr>
                        <w:t>Marius-Cristian Popa</w:t>
                      </w:r>
                    </w:sdtContent>
                  </w:sdt>
                </w:p>
                <w:p w:rsidRPr="00AB20EF" w:rsidR="00AB20EF" w:rsidP="400D8701" w:rsidRDefault="00AB20EF" w14:paraId="129E9592" w14:textId="77777777" w14:noSpellErr="1">
                  <w:pPr>
                    <w:keepNext/>
                    <w:keepLines/>
                    <w:spacing w:before="0" w:beforeAutospacing="off" w:after="0" w:afterAutospacing="off"/>
                    <w:ind w:left="0" w:right="0"/>
                    <w:jc w:val="right"/>
                    <w:outlineLvl w:val="1"/>
                    <w:rPr>
                      <w:rFonts w:ascii="Tw Cen MT" w:hAnsi="Tw Cen MT" w:eastAsia="Times New Roman" w:cs="Times New Roman"/>
                      <w:caps w:val="1"/>
                      <w:color w:val="000000"/>
                      <w:sz w:val="20"/>
                      <w:szCs w:val="20"/>
                    </w:rPr>
                  </w:pPr>
                  <w:sdt>
                    <w:sdtPr>
                      <w:rPr>
                        <w:rFonts w:ascii="Tw Cen MT" w:hAnsi="Tw Cen MT" w:eastAsia="Times New Roman" w:cs="Times New Roman"/>
                        <w:caps/>
                        <w:color w:val="000000"/>
                        <w:sz w:val="24"/>
                        <w:szCs w:val="24"/>
                      </w:rPr>
                      <w:alias w:val="Enter Profession or Industry:"/>
                      <w:tag w:val="Enter Profession or Industry:"/>
                      <w:id w:val="-596704785"/>
                      <w:placeholder>
                        <w:docPart w:val="7BB68F71A66A4F37A94F42B4FB85A19A"/>
                      </w:placeholder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15:appearance w15:val="hidden"/>
                      <w:text w:multiLine="1"/>
                    </w:sdtPr>
                    <w:sdtContent>
                      <w:r w:rsidRPr="00AB20EF">
                        <w:rPr>
                          <w:rFonts w:ascii="Tw Cen MT" w:hAnsi="Tw Cen MT" w:eastAsia="Times New Roman" w:cs="Times New Roman"/>
                          <w:caps/>
                          <w:color w:val="000000"/>
                          <w:sz w:val="24"/>
                          <w:szCs w:val="24"/>
                        </w:rPr>
                        <w:t>Transport Fleet Manager</w:t>
                      </w:r>
                    </w:sdtContent>
                  </w:sdt>
                  <w:r w:rsidRPr="00AB20EF" w:rsidR="00AB20EF">
                    <w:rPr>
                      <w:rFonts w:ascii="Tw Cen MT" w:hAnsi="Tw Cen MT" w:eastAsia="Times New Roman" w:cs="Times New Roman"/>
                      <w:caps w:val="1"/>
                      <w:color w:val="000000"/>
                      <w:sz w:val="22"/>
                      <w:szCs w:val="22"/>
                    </w:rPr>
                    <w:t xml:space="preserve"> | </w:t>
                  </w:r>
                  <w:sdt>
                    <w:sdtPr>
                      <w:rPr>
                        <w:rFonts w:ascii="Tw Cen MT" w:hAnsi="Tw Cen MT" w:eastAsia="Times New Roman" w:cs="Times New Roman"/>
                        <w:caps/>
                        <w:color w:val="000000"/>
                        <w:sz w:val="22"/>
                        <w:szCs w:val="26"/>
                      </w:rPr>
                      <w:alias w:val="Link to other online properties:"/>
                      <w:tag w:val="Link to other online properties:"/>
                      <w:id w:val="1480037238"/>
                      <w:placeholder>
                        <w:docPart w:val="D8412A7304CF4ED1BEF436F0EAE23987"/>
                      </w:placeholder>
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<w15:appearance w15:val="hidden"/>
                      <w:text w:multiLine="1"/>
                    </w:sdtPr>
                    <w:sdtContent>
                      <w:r w:rsidRPr="00AB20EF">
                        <w:rPr>
                          <w:rFonts w:ascii="Tw Cen MT" w:hAnsi="Tw Cen MT" w:eastAsia="Times New Roman" w:cs="Times New Roman"/>
                          <w:caps/>
                          <w:color w:val="000000"/>
                          <w:sz w:val="22"/>
                          <w:szCs w:val="26"/>
                        </w:rPr>
                        <w:t>road transport</w:t>
                      </w:r>
                    </w:sdtContent>
                  </w:sdt>
                </w:p>
              </w:tc>
            </w:tr>
          </w:tbl>
          <w:sdt>
            <w:sdtPr>
              <w:rPr>
                <w:rFonts w:ascii="Tw Cen MT" w:hAnsi="Tw Cen MT" w:eastAsia="Times New Roman" w:cs="Times New Roman"/>
                <w:caps/>
                <w:sz w:val="32"/>
                <w:szCs w:val="24"/>
                <w:lang w:eastAsia="en-US"/>
              </w:rPr>
              <w:alias w:val="Enter recipient name:"/>
              <w:tag w:val="Enter recipient name:"/>
              <w:id w:val="-1172632310"/>
              <w:placeholder>
                <w:docPart w:val="3CAB640309D84B68A434A4B3DBF2DFBF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15:appearance w15:val="hidden"/>
              <w:text w:multiLine="1"/>
            </w:sdtPr>
            <w:sdtContent>
              <w:p w:rsidRPr="00AB20EF" w:rsidR="00AB20EF" w:rsidP="400D8701" w:rsidRDefault="00AB20EF" w14:paraId="7599CCB8" w14:textId="77777777" w14:noSpellErr="1">
                <w:pPr>
                  <w:keepNext/>
                  <w:keepLines/>
                  <w:pBdr>
                    <w:bottom w:val="single" w:color="94B6D2" w:sz="48" w:space="1"/>
                  </w:pBdr>
                  <w:spacing w:before="600" w:after="160" w:line="259" w:lineRule="auto"/>
                  <w:contextualSpacing/>
                  <w:outlineLvl w:val="2"/>
                  <w:rPr>
                    <w:rFonts w:ascii="Tw Cen MT" w:hAnsi="Tw Cen MT" w:eastAsia="Times New Roman" w:cs="Times New Roman"/>
                    <w:caps w:val="1"/>
                    <w:sz w:val="28"/>
                    <w:szCs w:val="28"/>
                    <w:lang w:eastAsia="en-US"/>
                  </w:rPr>
                </w:pPr>
                <w:r w:rsidRPr="400D8701" w:rsidR="00AB20EF">
                  <w:rPr>
                    <w:rFonts w:ascii="Tw Cen MT" w:hAnsi="Tw Cen MT" w:eastAsia="Times New Roman" w:cs="Times New Roman"/>
                    <w:caps w:val="1"/>
                    <w:sz w:val="32"/>
                    <w:szCs w:val="32"/>
                    <w:lang w:eastAsia="en-US"/>
                  </w:rPr>
                  <w:t>Sebastian Petitti</w:t>
                </w:r>
              </w:p>
            </w:sdtContent>
          </w:sdt>
          <w:p w:rsidRPr="00AB20EF" w:rsidR="00AB20EF" w:rsidP="400D8701" w:rsidRDefault="00AB20EF" w14:paraId="284FA947" w14:textId="77777777" w14:noSpellErr="1">
            <w:pPr>
              <w:spacing w:before="360" w:beforeAutospacing="off" w:after="200" w:line="259" w:lineRule="auto"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>Date: 05 October 2020</w:t>
            </w:r>
          </w:p>
          <w:p w:rsidRPr="00AB20EF" w:rsidR="00AB20EF" w:rsidP="400D8701" w:rsidRDefault="00AB20EF" w14:paraId="131DDB24" w14:textId="77777777">
            <w:pPr>
              <w:spacing w:line="259" w:lineRule="auto"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  <w:r w:rsidRPr="400D8701" w:rsidR="00AB20EF">
              <w:rPr>
                <w:rFonts w:ascii="Tw Cen MT" w:hAnsi="Tw Cen MT" w:eastAsia="Tw Cen MT" w:cs="Times New Roman"/>
                <w:sz w:val="22"/>
                <w:szCs w:val="22"/>
                <w:lang w:eastAsia="en-US"/>
              </w:rPr>
              <w:t xml:space="preserve">Dear </w:t>
            </w:r>
            <w:sdt>
              <w:sdtPr>
                <w:rPr>
                  <w:rFonts w:ascii="Tw Cen MT" w:hAnsi="Tw Cen MT" w:eastAsia="Tw Cen MT" w:cs="Times New Roman"/>
                  <w:sz w:val="22"/>
                  <w:lang w:eastAsia="en-US"/>
                </w:rPr>
                <w:alias w:val="Enter recipient name:"/>
                <w:tag w:val="Enter recipient name:"/>
                <w:id w:val="-1139955490"/>
                <w:placeholder>
                  <w:docPart w:val="652B32FFAEE34882ADF883222EBFBA21"/>
                </w:placeholder>
                <w:dataBinding w:prefixMappings="xmlns:ns0='http://schemas.openxmlformats.org/officeDocument/2006/extended-properties' " w:xpath="/ns0:Properties[1]/ns0:Company[1]" w:storeItemID="{6668398D-A668-4E3E-A5EB-62B293D839F1}"/>
                <w15:appearance w15:val="hidden"/>
                <w:text w:multiLine="1"/>
              </w:sdtPr>
              <w:sdtContent>
                <w:r w:rsidRPr="00AB20EF">
                  <w:rPr>
                    <w:rFonts w:ascii="Tw Cen MT" w:hAnsi="Tw Cen MT" w:eastAsia="Tw Cen MT" w:cs="Times New Roman"/>
                    <w:sz w:val="22"/>
                    <w:lang w:eastAsia="en-US"/>
                  </w:rPr>
                  <w:t xml:space="preserve">Sebastian </w:t>
                </w:r>
                <w:proofErr w:type="spellStart"/>
                <w:r w:rsidRPr="00AB20EF">
                  <w:rPr>
                    <w:rFonts w:ascii="Tw Cen MT" w:hAnsi="Tw Cen MT" w:eastAsia="Tw Cen MT" w:cs="Times New Roman"/>
                    <w:sz w:val="22"/>
                    <w:lang w:eastAsia="en-US"/>
                  </w:rPr>
                  <w:t>Petitti</w:t>
                </w:r>
                <w:proofErr w:type="spellEnd"/>
              </w:sdtContent>
            </w:sdt>
            <w:r w:rsidRPr="400D8701" w:rsidR="00AB20EF">
              <w:rPr>
                <w:rFonts w:ascii="Tw Cen MT" w:hAnsi="Tw Cen MT" w:eastAsia="Tw Cen MT" w:cs="Times New Roman"/>
                <w:sz w:val="22"/>
                <w:szCs w:val="22"/>
                <w:lang w:eastAsia="en-US"/>
              </w:rPr>
              <w:t>,</w:t>
            </w:r>
          </w:p>
          <w:p w:rsidRPr="00AB20EF" w:rsidR="00AB20EF" w:rsidP="400D8701" w:rsidRDefault="00AB20EF" w14:paraId="7B6CBF74" w14:textId="77777777" w14:noSpellErr="1">
            <w:pPr>
              <w:spacing w:line="259" w:lineRule="auto"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</w:p>
          <w:p w:rsidRPr="00AB20EF" w:rsidR="00AB20EF" w:rsidP="400D8701" w:rsidRDefault="00AB20EF" w14:paraId="15F9BB01" w14:textId="0C5A8B20">
            <w:pPr>
              <w:spacing w:line="259" w:lineRule="auto"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 xml:space="preserve">First, I would like to thank you for this opportunity </w:t>
            </w:r>
            <w:r w:rsidRPr="400D8701" w:rsidR="5C8D6873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>to join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 xml:space="preserve"> your team where </w:t>
            </w:r>
            <w:r w:rsidRPr="400D8701" w:rsidR="5892FFF9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>this job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 xml:space="preserve"> is suit for me </w:t>
            </w:r>
            <w:r w:rsidRPr="400D8701" w:rsidR="1BCA5AC9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>as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 xml:space="preserve"> I have many years of experience driving lorries with a lot of new challenges every day.</w:t>
            </w:r>
          </w:p>
          <w:p w:rsidRPr="00AB20EF" w:rsidR="00AB20EF" w:rsidP="400D8701" w:rsidRDefault="00AB20EF" w14:paraId="2887E490" w14:textId="77777777" w14:noSpellErr="1">
            <w:pPr>
              <w:spacing w:line="259" w:lineRule="auto"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</w:p>
          <w:p w:rsidRPr="00AB20EF" w:rsidR="00AB20EF" w:rsidP="400D8701" w:rsidRDefault="00AB20EF" w14:paraId="005841EE" w14:textId="77777777" w14:noSpellErr="1">
            <w:pPr>
              <w:spacing w:line="259" w:lineRule="auto"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 xml:space="preserve">Since 2008 when I started to work as HGV driver until the present where I manage the fleet of 70 lorries, 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>I think that I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 xml:space="preserve"> am the perfect candidate of this job as I am working in this industry more than 12 years. During this time of working experience, I developed amiable, genuine, and supportive relations with drivers on a personal and professional level and collaborated with other departments to solve logistic problems.</w:t>
            </w:r>
          </w:p>
          <w:p w:rsidRPr="00AB20EF" w:rsidR="00AB20EF" w:rsidP="400D8701" w:rsidRDefault="00AB20EF" w14:paraId="54E6043A" w14:textId="77777777" w14:noSpellErr="1">
            <w:pPr>
              <w:spacing w:line="259" w:lineRule="auto"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>The main priority is everyone to be safe and zero accidents.</w:t>
            </w:r>
          </w:p>
          <w:p w:rsidRPr="00AB20EF" w:rsidR="00AB20EF" w:rsidP="400D8701" w:rsidRDefault="00AB20EF" w14:paraId="173D0AD4" w14:textId="77777777" w14:noSpellErr="1">
            <w:pPr>
              <w:spacing w:line="259" w:lineRule="auto"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 xml:space="preserve">My goals are to coordinate and manage 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>inbound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 xml:space="preserve">/outbound freight of lorries and drivers, manage 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>utilization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 xml:space="preserve"> of drivers and equipment, ensure customer satisfaction, and 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>optimize</w:t>
            </w:r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 xml:space="preserve"> on-time delivery, through detailed attention and teamwork.</w:t>
            </w:r>
          </w:p>
          <w:p w:rsidRPr="00AB20EF" w:rsidR="00AB20EF" w:rsidP="400D8701" w:rsidRDefault="00AB20EF" w14:paraId="1BD51C24" w14:textId="77777777" w14:noSpellErr="1">
            <w:pPr>
              <w:spacing w:line="259" w:lineRule="auto"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</w:p>
          <w:p w:rsidRPr="00AB20EF" w:rsidR="00AB20EF" w:rsidP="400D8701" w:rsidRDefault="00AB20EF" w14:paraId="59A56299" w14:textId="77777777" w14:noSpellErr="1">
            <w:pPr>
              <w:spacing w:line="259" w:lineRule="auto"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</w:p>
          <w:p w:rsidRPr="00AB20EF" w:rsidR="00AB20EF" w:rsidP="400D8701" w:rsidRDefault="00AB20EF" w14:paraId="38C47966" w14:textId="77777777" w14:noSpellErr="1">
            <w:pPr>
              <w:spacing w:before="360" w:line="259" w:lineRule="auto"/>
              <w:contextualSpacing/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</w:pPr>
            <w:sdt>
              <w:sdtPr>
                <w:id w:val="1448966695"/>
                <w:alias w:val="Sincerely:"/>
                <w15:appearance w15:val="hidden"/>
                <w:tag w:val="Sincerely:"/>
                <w:temporary/>
                <w:showingPlcHdr/>
                <w:placeholder>
                  <w:docPart w:val="54F49E964A1C4E35B767DAD72F3DEE6C"/>
                </w:placeholder>
                <w:rPr>
                  <w:rFonts w:ascii="Tw Cen MT" w:hAnsi="Tw Cen MT" w:eastAsia="Tw Cen MT" w:cs="Times New Roman"/>
                  <w:sz w:val="22"/>
                  <w:szCs w:val="22"/>
                  <w:lang w:eastAsia="en-US"/>
                </w:rPr>
              </w:sdtPr>
              <w:sdtContent>
                <w:r w:rsidRPr="400D8701" w:rsidR="00AB20EF">
                  <w:rPr>
                    <w:rFonts w:ascii="Tw Cen MT" w:hAnsi="Tw Cen MT" w:eastAsia="Tw Cen MT" w:cs="Times New Roman"/>
                    <w:sz w:val="20"/>
                    <w:szCs w:val="20"/>
                    <w:lang w:eastAsia="en-US"/>
                  </w:rPr>
                  <w:t>Sincerely</w:t>
                </w:r>
              </w:sdtContent>
            </w:sdt>
            <w:r w:rsidRPr="400D8701" w:rsidR="00AB20EF">
              <w:rPr>
                <w:rFonts w:ascii="Tw Cen MT" w:hAnsi="Tw Cen MT" w:eastAsia="Tw Cen MT" w:cs="Times New Roman"/>
                <w:sz w:val="20"/>
                <w:szCs w:val="20"/>
                <w:lang w:eastAsia="en-US"/>
              </w:rPr>
              <w:t>,</w:t>
            </w:r>
          </w:p>
          <w:sdt>
            <w:sdtPr>
              <w:rPr>
                <w:rFonts w:ascii="Tw Cen MT" w:hAnsi="Tw Cen MT" w:eastAsia="Tw Cen MT" w:cs="Times New Roman"/>
                <w:sz w:val="22"/>
                <w:lang w:eastAsia="en-US"/>
              </w:rPr>
              <w:alias w:val="Enter your name:"/>
              <w:tag w:val="Enter your name:"/>
              <w:id w:val="1307041948"/>
              <w:placeholder>
                <w:docPart w:val="87D9E45FA67C4D5F8B40AE729F5A8D78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15:appearance w15:val="hidden"/>
              <w:text w:multiLine="1"/>
            </w:sdtPr>
            <w:sdtContent>
              <w:p w:rsidRPr="00AB20EF" w:rsidR="00AB20EF" w:rsidP="400D8701" w:rsidRDefault="00AB20EF" w14:paraId="64721485" w14:textId="37465F95" w14:noSpellErr="1">
                <w:pPr>
                  <w:spacing w:after="200"/>
                  <w:rPr>
                    <w:rFonts w:ascii="Tw Cen MT" w:hAnsi="Tw Cen MT" w:eastAsia="Tw Cen MT" w:cs="Times New Roman"/>
                    <w:sz w:val="20"/>
                    <w:szCs w:val="20"/>
                    <w:lang w:eastAsia="en-US"/>
                  </w:rPr>
                </w:pPr>
                <w:r w:rsidRPr="400D8701" w:rsidR="00AB20EF">
                  <w:rPr>
                    <w:rFonts w:ascii="Tw Cen MT" w:hAnsi="Tw Cen MT" w:eastAsia="Tw Cen MT" w:cs="Times New Roman"/>
                    <w:sz w:val="22"/>
                    <w:szCs w:val="22"/>
                    <w:lang w:eastAsia="en-US"/>
                  </w:rPr>
                  <w:t>Marius-Cristian Popa</w:t>
                </w:r>
              </w:p>
            </w:sdtContent>
          </w:sdt>
        </w:tc>
      </w:tr>
    </w:tbl>
    <w:p w:rsidR="00AB20EF" w:rsidP="000C45FF" w:rsidRDefault="00AB20EF" w14:paraId="48634C1D" w14:textId="1A82C3C8">
      <w:pPr>
        <w:tabs>
          <w:tab w:val="left" w:pos="990"/>
        </w:tabs>
      </w:pPr>
    </w:p>
    <w:p w:rsidR="00A74A6C" w:rsidP="000C45FF" w:rsidRDefault="00A74A6C" w14:paraId="259D93FE" w14:textId="294343ED">
      <w:pPr>
        <w:tabs>
          <w:tab w:val="left" w:pos="990"/>
        </w:tabs>
      </w:pPr>
    </w:p>
    <w:p w:rsidR="00A74A6C" w:rsidP="000C45FF" w:rsidRDefault="00A74A6C" w14:paraId="1491ADF9" w14:textId="33CBD8E3">
      <w:pPr>
        <w:tabs>
          <w:tab w:val="left" w:pos="990"/>
        </w:tabs>
      </w:pPr>
    </w:p>
    <w:p w:rsidR="00A74A6C" w:rsidP="000C45FF" w:rsidRDefault="00A74A6C" w14:paraId="2E4C557B" w14:textId="4178216E">
      <w:pPr>
        <w:tabs>
          <w:tab w:val="left" w:pos="990"/>
        </w:tabs>
      </w:pPr>
    </w:p>
    <w:p w:rsidR="00A74A6C" w:rsidP="000C45FF" w:rsidRDefault="00A74A6C" w14:paraId="38A75952" w14:textId="071A68E6">
      <w:pPr>
        <w:tabs>
          <w:tab w:val="left" w:pos="990"/>
        </w:tabs>
      </w:pPr>
    </w:p>
    <w:p w:rsidR="00A74A6C" w:rsidP="400D8701" w:rsidRDefault="00A74A6C" w14:noSpellErr="1" w14:paraId="6D5B4359" w14:textId="4069CDBC">
      <w:pPr>
        <w:pStyle w:val="Normal"/>
        <w:tabs>
          <w:tab w:val="left" w:pos="990"/>
        </w:tabs>
      </w:pPr>
    </w:p>
    <w:p w:rsidR="00A74A6C" w:rsidP="400D8701" w:rsidRDefault="00A74A6C" w14:paraId="6D939CE3" w14:textId="62771A6E">
      <w:pPr>
        <w:pStyle w:val="Normal"/>
        <w:tabs>
          <w:tab w:val="left" w:pos="990"/>
        </w:tabs>
      </w:pPr>
    </w:p>
    <w:p w:rsidR="00A74A6C" w:rsidP="400D8701" w:rsidRDefault="00A74A6C" w14:paraId="26DE6CF3" w14:textId="213C0189">
      <w:pPr>
        <w:pStyle w:val="Normal"/>
        <w:tabs>
          <w:tab w:val="left" w:pos="990"/>
        </w:tabs>
      </w:pPr>
    </w:p>
    <w:p w:rsidR="00A74A6C" w:rsidP="400D8701" w:rsidRDefault="00A74A6C" w14:paraId="5C2C0598" w14:textId="33DD687F">
      <w:pPr>
        <w:pStyle w:val="Normal"/>
        <w:tabs>
          <w:tab w:val="left" w:pos="990"/>
        </w:tabs>
      </w:pPr>
    </w:p>
    <w:p w:rsidR="00A74A6C" w:rsidP="400D8701" w:rsidRDefault="00A74A6C" w14:paraId="6EC7D5C7" w14:textId="65083AC0">
      <w:pPr>
        <w:pStyle w:val="Normal"/>
        <w:tabs>
          <w:tab w:val="left" w:pos="990"/>
        </w:tabs>
      </w:pPr>
    </w:p>
    <w:p w:rsidR="00A74A6C" w:rsidP="400D8701" w:rsidRDefault="00A74A6C" w14:paraId="7AA8EED2" w14:textId="5ED0A5B2">
      <w:pPr>
        <w:pStyle w:val="Normal"/>
        <w:tabs>
          <w:tab w:val="left" w:pos="990"/>
        </w:tabs>
      </w:pPr>
    </w:p>
    <w:p w:rsidR="00A74A6C" w:rsidP="400D8701" w:rsidRDefault="00A74A6C" w14:paraId="3B3025D0" w14:textId="20BBB307">
      <w:pPr>
        <w:pStyle w:val="Normal"/>
        <w:tabs>
          <w:tab w:val="left" w:pos="990"/>
        </w:tabs>
      </w:pPr>
    </w:p>
    <w:p w:rsidR="400D8701" w:rsidP="400D8701" w:rsidRDefault="400D8701" w14:paraId="41EB9EC6" w14:textId="059576B4">
      <w:pPr>
        <w:pStyle w:val="Normal"/>
        <w:rPr>
          <w:b w:val="1"/>
          <w:bCs w:val="1"/>
          <w:sz w:val="52"/>
          <w:szCs w:val="52"/>
        </w:rPr>
      </w:pPr>
    </w:p>
    <w:p w:rsidR="400D8701" w:rsidP="400D8701" w:rsidRDefault="400D8701" w14:paraId="11D564C7" w14:textId="46108E8C">
      <w:pPr>
        <w:pStyle w:val="Normal"/>
        <w:rPr>
          <w:b w:val="1"/>
          <w:bCs w:val="1"/>
          <w:sz w:val="52"/>
          <w:szCs w:val="52"/>
        </w:rPr>
      </w:pPr>
    </w:p>
    <w:p w:rsidRPr="00A74A6C" w:rsidR="00A74A6C" w:rsidP="400D8701" w:rsidRDefault="00A74A6C" w14:paraId="75476716" w14:textId="3513FBF9">
      <w:pPr>
        <w:pStyle w:val="Normal"/>
        <w:tabs>
          <w:tab w:val="left" w:pos="990"/>
        </w:tabs>
        <w:rPr>
          <w:b w:val="1"/>
          <w:bCs w:val="1"/>
          <w:sz w:val="52"/>
          <w:szCs w:val="52"/>
        </w:rPr>
      </w:pPr>
      <w:r w:rsidRPr="400D8701" w:rsidR="00A74A6C">
        <w:rPr>
          <w:b w:val="1"/>
          <w:bCs w:val="1"/>
          <w:sz w:val="52"/>
          <w:szCs w:val="52"/>
        </w:rPr>
        <w:t>Job Advertise</w:t>
      </w:r>
      <w:r w:rsidRPr="400D8701" w:rsidR="00A74A6C">
        <w:rPr>
          <w:b w:val="1"/>
          <w:bCs w:val="1"/>
          <w:sz w:val="52"/>
          <w:szCs w:val="52"/>
        </w:rPr>
        <w:t>:</w:t>
      </w:r>
    </w:p>
    <w:p w:rsidR="00A74A6C" w:rsidP="000C45FF" w:rsidRDefault="00A74A6C" w14:paraId="155C7EF1" w14:textId="4E924AC5">
      <w:pPr>
        <w:tabs>
          <w:tab w:val="left" w:pos="990"/>
        </w:tabs>
      </w:pPr>
      <w:r>
        <w:rPr>
          <w:noProof/>
        </w:rPr>
        <w:drawing>
          <wp:inline distT="0" distB="0" distL="0" distR="0" wp14:anchorId="5D4B3F75" wp14:editId="483D6763">
            <wp:extent cx="6858000" cy="38576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4A6C">
        <w:drawing>
          <wp:anchor distT="0" distB="0" distL="114300" distR="114300" simplePos="0" relativeHeight="251660288" behindDoc="0" locked="0" layoutInCell="1" allowOverlap="1" wp14:anchorId="59FFE824" wp14:editId="4C7DDE15">
            <wp:simplePos x="0" y="0"/>
            <wp:positionH relativeFrom="column">
              <wp:posOffset>4527</wp:posOffset>
            </wp:positionH>
            <wp:positionV relativeFrom="paragraph">
              <wp:posOffset>629</wp:posOffset>
            </wp:positionV>
            <wp:extent cx="6858000" cy="38576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74A6C" w:rsidSect="00FE2D1B">
      <w:pgSz w:w="12240" w:h="15840" w:orient="portrait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72AF4" w:rsidP="000C45FF" w:rsidRDefault="00272AF4" w14:paraId="13880BA5" w14:textId="77777777">
      <w:r>
        <w:separator/>
      </w:r>
    </w:p>
  </w:endnote>
  <w:endnote w:type="continuationSeparator" w:id="0">
    <w:p w:rsidR="00272AF4" w:rsidP="000C45FF" w:rsidRDefault="00272AF4" w14:paraId="01FE091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72AF4" w:rsidP="000C45FF" w:rsidRDefault="00272AF4" w14:paraId="1094CA76" w14:textId="77777777">
      <w:r>
        <w:separator/>
      </w:r>
    </w:p>
  </w:footnote>
  <w:footnote w:type="continuationSeparator" w:id="0">
    <w:p w:rsidR="00272AF4" w:rsidP="000C45FF" w:rsidRDefault="00272AF4" w14:paraId="0B53B944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7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6C3"/>
    <w:rsid w:val="00036450"/>
    <w:rsid w:val="00076A90"/>
    <w:rsid w:val="00094499"/>
    <w:rsid w:val="000C45FF"/>
    <w:rsid w:val="000E3FD1"/>
    <w:rsid w:val="00112054"/>
    <w:rsid w:val="0012159B"/>
    <w:rsid w:val="001525E1"/>
    <w:rsid w:val="00180329"/>
    <w:rsid w:val="0019001F"/>
    <w:rsid w:val="00195338"/>
    <w:rsid w:val="001A74A5"/>
    <w:rsid w:val="001B2ABD"/>
    <w:rsid w:val="001E0391"/>
    <w:rsid w:val="001E1759"/>
    <w:rsid w:val="001F1ECC"/>
    <w:rsid w:val="002400EB"/>
    <w:rsid w:val="00256CF7"/>
    <w:rsid w:val="0026105F"/>
    <w:rsid w:val="00272AF4"/>
    <w:rsid w:val="00281FD5"/>
    <w:rsid w:val="0030481B"/>
    <w:rsid w:val="003104EA"/>
    <w:rsid w:val="0031517E"/>
    <w:rsid w:val="003156FC"/>
    <w:rsid w:val="003254B5"/>
    <w:rsid w:val="00345ED0"/>
    <w:rsid w:val="0037121F"/>
    <w:rsid w:val="00375946"/>
    <w:rsid w:val="003A6B7D"/>
    <w:rsid w:val="003B06CA"/>
    <w:rsid w:val="004071FC"/>
    <w:rsid w:val="00445947"/>
    <w:rsid w:val="004476C3"/>
    <w:rsid w:val="004813B3"/>
    <w:rsid w:val="00496591"/>
    <w:rsid w:val="004A559D"/>
    <w:rsid w:val="004C63E4"/>
    <w:rsid w:val="004D3011"/>
    <w:rsid w:val="005262AC"/>
    <w:rsid w:val="005418E8"/>
    <w:rsid w:val="005C2B35"/>
    <w:rsid w:val="005C64EE"/>
    <w:rsid w:val="005E39D5"/>
    <w:rsid w:val="00600670"/>
    <w:rsid w:val="0062123A"/>
    <w:rsid w:val="00625621"/>
    <w:rsid w:val="0063301D"/>
    <w:rsid w:val="00646E75"/>
    <w:rsid w:val="006771D0"/>
    <w:rsid w:val="00715FCB"/>
    <w:rsid w:val="00743101"/>
    <w:rsid w:val="007775E1"/>
    <w:rsid w:val="007867A0"/>
    <w:rsid w:val="007927F5"/>
    <w:rsid w:val="00802CA0"/>
    <w:rsid w:val="009141C2"/>
    <w:rsid w:val="009260CD"/>
    <w:rsid w:val="00933B13"/>
    <w:rsid w:val="00946AE9"/>
    <w:rsid w:val="00952C25"/>
    <w:rsid w:val="009C5443"/>
    <w:rsid w:val="009E514C"/>
    <w:rsid w:val="00A2118D"/>
    <w:rsid w:val="00A74A6C"/>
    <w:rsid w:val="00AB20EF"/>
    <w:rsid w:val="00AD76E2"/>
    <w:rsid w:val="00B10B2F"/>
    <w:rsid w:val="00B20152"/>
    <w:rsid w:val="00B359E4"/>
    <w:rsid w:val="00B57D98"/>
    <w:rsid w:val="00B70850"/>
    <w:rsid w:val="00BB72A7"/>
    <w:rsid w:val="00C066B6"/>
    <w:rsid w:val="00C37BA1"/>
    <w:rsid w:val="00C4674C"/>
    <w:rsid w:val="00C506CF"/>
    <w:rsid w:val="00C72BED"/>
    <w:rsid w:val="00C81266"/>
    <w:rsid w:val="00C9578B"/>
    <w:rsid w:val="00CB0055"/>
    <w:rsid w:val="00D200A8"/>
    <w:rsid w:val="00D2522B"/>
    <w:rsid w:val="00D422DE"/>
    <w:rsid w:val="00D5459D"/>
    <w:rsid w:val="00DA1F4D"/>
    <w:rsid w:val="00DD172A"/>
    <w:rsid w:val="00E11311"/>
    <w:rsid w:val="00E25A26"/>
    <w:rsid w:val="00E4381A"/>
    <w:rsid w:val="00E55D74"/>
    <w:rsid w:val="00E62A8D"/>
    <w:rsid w:val="00F233B2"/>
    <w:rsid w:val="00F44335"/>
    <w:rsid w:val="00F60274"/>
    <w:rsid w:val="00F77FB9"/>
    <w:rsid w:val="00FB068F"/>
    <w:rsid w:val="00FE2D1B"/>
    <w:rsid w:val="032B797F"/>
    <w:rsid w:val="03BD98C7"/>
    <w:rsid w:val="0879E55E"/>
    <w:rsid w:val="0BCE7BD8"/>
    <w:rsid w:val="0D306C00"/>
    <w:rsid w:val="0EF84CD5"/>
    <w:rsid w:val="0F4E65E2"/>
    <w:rsid w:val="1011EA0D"/>
    <w:rsid w:val="13DFE535"/>
    <w:rsid w:val="1477EA3A"/>
    <w:rsid w:val="14BDD2B0"/>
    <w:rsid w:val="17EAA7BA"/>
    <w:rsid w:val="195CB753"/>
    <w:rsid w:val="1BCA5AC9"/>
    <w:rsid w:val="1BF34AC3"/>
    <w:rsid w:val="1C2BF9F1"/>
    <w:rsid w:val="1D31A55E"/>
    <w:rsid w:val="1D754C9A"/>
    <w:rsid w:val="1DA87FEF"/>
    <w:rsid w:val="1EDD0059"/>
    <w:rsid w:val="1F7D1149"/>
    <w:rsid w:val="20BD9DF4"/>
    <w:rsid w:val="23916267"/>
    <w:rsid w:val="245C9F51"/>
    <w:rsid w:val="25110B76"/>
    <w:rsid w:val="25ED84EB"/>
    <w:rsid w:val="2936C758"/>
    <w:rsid w:val="2A73DD77"/>
    <w:rsid w:val="2A794540"/>
    <w:rsid w:val="2B0739C5"/>
    <w:rsid w:val="2B1C3342"/>
    <w:rsid w:val="2C0AF41C"/>
    <w:rsid w:val="2C752C30"/>
    <w:rsid w:val="2DF25E17"/>
    <w:rsid w:val="2FDCBF70"/>
    <w:rsid w:val="32BC2003"/>
    <w:rsid w:val="32F512FE"/>
    <w:rsid w:val="3330FE39"/>
    <w:rsid w:val="3344D8D2"/>
    <w:rsid w:val="36A1F34F"/>
    <w:rsid w:val="38F2BD4D"/>
    <w:rsid w:val="3981FC6D"/>
    <w:rsid w:val="3A6D9148"/>
    <w:rsid w:val="3AEBF7D2"/>
    <w:rsid w:val="3B169A80"/>
    <w:rsid w:val="3B4C3890"/>
    <w:rsid w:val="3E7DA5B5"/>
    <w:rsid w:val="400D8701"/>
    <w:rsid w:val="4337711B"/>
    <w:rsid w:val="438A1A39"/>
    <w:rsid w:val="44551030"/>
    <w:rsid w:val="459EA740"/>
    <w:rsid w:val="45A94160"/>
    <w:rsid w:val="463A961F"/>
    <w:rsid w:val="4702B9CE"/>
    <w:rsid w:val="4C5CC5D1"/>
    <w:rsid w:val="4FD8C60A"/>
    <w:rsid w:val="57EB6A6B"/>
    <w:rsid w:val="5892FFF9"/>
    <w:rsid w:val="58BD2E65"/>
    <w:rsid w:val="5926831D"/>
    <w:rsid w:val="59BDB2F0"/>
    <w:rsid w:val="5A5DD5D5"/>
    <w:rsid w:val="5B29F81B"/>
    <w:rsid w:val="5C28E870"/>
    <w:rsid w:val="5C4EC083"/>
    <w:rsid w:val="5C8D6873"/>
    <w:rsid w:val="5E1A1EEB"/>
    <w:rsid w:val="5E8FEC8D"/>
    <w:rsid w:val="619B4C81"/>
    <w:rsid w:val="61E08D73"/>
    <w:rsid w:val="62F03430"/>
    <w:rsid w:val="63F82A74"/>
    <w:rsid w:val="64156A8B"/>
    <w:rsid w:val="64518368"/>
    <w:rsid w:val="69645BD4"/>
    <w:rsid w:val="6A82603D"/>
    <w:rsid w:val="6DC53C95"/>
    <w:rsid w:val="6F7F9D1C"/>
    <w:rsid w:val="6FE297F0"/>
    <w:rsid w:val="708B0E22"/>
    <w:rsid w:val="727BF367"/>
    <w:rsid w:val="72B80C44"/>
    <w:rsid w:val="736FB65A"/>
    <w:rsid w:val="73DB4644"/>
    <w:rsid w:val="752DE2C6"/>
    <w:rsid w:val="75A617F8"/>
    <w:rsid w:val="7669B540"/>
    <w:rsid w:val="78FA7526"/>
    <w:rsid w:val="79416A18"/>
    <w:rsid w:val="7BD4002D"/>
    <w:rsid w:val="7D5EC7D0"/>
    <w:rsid w:val="7FF5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1295B7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qFormat="1"/>
    <w:lsdException w:name="heading 4" w:uiPriority="9" w:qFormat="1"/>
    <w:lsdException w:name="heading 5" w:uiPriority="9" w:semiHidden="1" w:qFormat="1"/>
    <w:lsdException w:name="heading 6" w:uiPriority="9" w:semiHidden="1" w:qFormat="1"/>
    <w:lsdException w:name="heading 7" w:uiPriority="9" w:semiHidden="1" w:qFormat="1"/>
    <w:lsdException w:name="heading 8" w:uiPriority="9" w:semiHidden="1" w:qFormat="1"/>
    <w:lsdException w:name="heading 9" w:uiPriority="9" w:semiHidden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/>
    <w:lsdException w:name="toc 2" w:uiPriority="39" w:semiHidden="1"/>
    <w:lsdException w:name="toc 3" w:uiPriority="39" w:semiHidden="1"/>
    <w:lsdException w:name="toc 4" w:uiPriority="39" w:semiHidden="1"/>
    <w:lsdException w:name="toc 5" w:uiPriority="39" w:semiHidden="1"/>
    <w:lsdException w:name="toc 6" w:uiPriority="39" w:semiHidden="1"/>
    <w:lsdException w:name="toc 7" w:uiPriority="39" w:semiHidden="1"/>
    <w:lsdException w:name="toc 8" w:uiPriority="39" w:semiHidden="1"/>
    <w:lsdException w:name="toc 9" w:uiPriority="3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29" w:semiHidden="1" w:qFormat="1"/>
    <w:lsdException w:name="Intense Quote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styleId="Normal" w:default="1">
    <w:name w:val="Normal"/>
    <w:qFormat/>
    <w:rsid w:val="00B359E4"/>
    <w:rPr>
      <w:sz w:val="1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76E2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E762A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D3011"/>
    <w:pPr>
      <w:keepNext/>
      <w:keepLines/>
      <w:pBdr>
        <w:bottom w:val="single" w:color="549E39" w:themeColor="accent1" w:sz="8" w:space="1"/>
      </w:pBdr>
      <w:spacing w:before="240" w:after="120"/>
      <w:outlineLvl w:val="1"/>
    </w:pPr>
    <w:rPr>
      <w:rFonts w:asciiTheme="majorHAnsi" w:hAnsiTheme="majorHAnsi" w:eastAsiaTheme="majorEastAsia" w:cstheme="majorBidi"/>
      <w:b/>
      <w:bCs/>
      <w:cap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5459D"/>
    <w:pPr>
      <w:keepNext/>
      <w:keepLines/>
      <w:spacing w:before="240" w:after="120"/>
      <w:outlineLvl w:val="2"/>
    </w:pPr>
    <w:rPr>
      <w:rFonts w:asciiTheme="majorHAnsi" w:hAnsiTheme="majorHAnsi" w:eastAsiaTheme="majorEastAsia" w:cstheme="majorBidi"/>
      <w:b/>
      <w:caps/>
      <w:color w:val="3E762A" w:themeColor="accent1" w:themeShade="BF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B359E4"/>
    <w:pPr>
      <w:outlineLvl w:val="3"/>
    </w:pPr>
    <w:rPr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sid w:val="004D3011"/>
    <w:rPr>
      <w:rFonts w:asciiTheme="majorHAnsi" w:hAnsiTheme="majorHAnsi" w:eastAsiaTheme="majorEastAsia" w:cstheme="majorBidi"/>
      <w:b/>
      <w:bCs/>
      <w:caps/>
      <w:sz w:val="22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B2ABD"/>
    <w:rPr>
      <w:caps/>
      <w:color w:val="000000" w:themeColor="text1"/>
      <w:sz w:val="96"/>
      <w:szCs w:val="76"/>
    </w:rPr>
  </w:style>
  <w:style w:type="character" w:styleId="TitleChar" w:customStyle="1">
    <w:name w:val="Title Char"/>
    <w:basedOn w:val="DefaultParagraphFont"/>
    <w:link w:val="Title"/>
    <w:uiPriority w:val="10"/>
    <w:rsid w:val="001B2ABD"/>
    <w:rPr>
      <w:caps/>
      <w:color w:val="000000" w:themeColor="text1"/>
      <w:sz w:val="96"/>
      <w:szCs w:val="76"/>
    </w:rPr>
  </w:style>
  <w:style w:type="character" w:styleId="Emphasis">
    <w:name w:val="Emphasis"/>
    <w:basedOn w:val="DefaultParagraphFont"/>
    <w:uiPriority w:val="11"/>
    <w:semiHidden/>
    <w:qFormat/>
    <w:rsid w:val="00E25A26"/>
    <w:rPr>
      <w:i/>
      <w:iCs/>
    </w:rPr>
  </w:style>
  <w:style w:type="character" w:styleId="Heading1Char" w:customStyle="1">
    <w:name w:val="Heading 1 Char"/>
    <w:basedOn w:val="DefaultParagraphFont"/>
    <w:link w:val="Heading1"/>
    <w:uiPriority w:val="9"/>
    <w:rsid w:val="00AD76E2"/>
    <w:rPr>
      <w:rFonts w:asciiTheme="majorHAnsi" w:hAnsiTheme="majorHAnsi" w:eastAsiaTheme="majorEastAsia" w:cstheme="majorBidi"/>
      <w:color w:val="3E762A" w:themeColor="accent1" w:themeShade="BF"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rsid w:val="00036450"/>
  </w:style>
  <w:style w:type="character" w:styleId="DateChar" w:customStyle="1">
    <w:name w:val="Date Char"/>
    <w:basedOn w:val="DefaultParagraphFont"/>
    <w:link w:val="Date"/>
    <w:uiPriority w:val="99"/>
    <w:rsid w:val="00036450"/>
    <w:rPr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281FD5"/>
    <w:rPr>
      <w:color w:val="668926" w:themeColor="accent2" w:themeShade="BF"/>
      <w:u w:val="single"/>
    </w:rPr>
  </w:style>
  <w:style w:type="character" w:styleId="UnresolvedMention">
    <w:name w:val="Unresolved Mention"/>
    <w:basedOn w:val="DefaultParagraphFont"/>
    <w:uiPriority w:val="99"/>
    <w:semiHidden/>
    <w:rsid w:val="004813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0C45F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0C45FF"/>
    <w:rPr>
      <w:sz w:val="22"/>
      <w:szCs w:val="22"/>
    </w:rPr>
  </w:style>
  <w:style w:type="table" w:styleId="TableGrid">
    <w:name w:val="Table Grid"/>
    <w:basedOn w:val="TableNormal"/>
    <w:uiPriority w:val="39"/>
    <w:rsid w:val="001B2AB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1B2ABD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styleId="SubtitleChar" w:customStyle="1">
    <w:name w:val="Subtitle Char"/>
    <w:basedOn w:val="DefaultParagraphFont"/>
    <w:link w:val="Subtitle"/>
    <w:uiPriority w:val="11"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styleId="Heading3Char" w:customStyle="1">
    <w:name w:val="Heading 3 Char"/>
    <w:basedOn w:val="DefaultParagraphFont"/>
    <w:link w:val="Heading3"/>
    <w:uiPriority w:val="9"/>
    <w:rsid w:val="00D5459D"/>
    <w:rPr>
      <w:rFonts w:asciiTheme="majorHAnsi" w:hAnsiTheme="majorHAnsi" w:eastAsiaTheme="majorEastAsia" w:cstheme="majorBidi"/>
      <w:b/>
      <w:caps/>
      <w:color w:val="3E762A" w:themeColor="accent1" w:themeShade="BF"/>
      <w:sz w:val="22"/>
    </w:rPr>
  </w:style>
  <w:style w:type="character" w:styleId="Heading4Char" w:customStyle="1">
    <w:name w:val="Heading 4 Char"/>
    <w:basedOn w:val="DefaultParagraphFont"/>
    <w:link w:val="Heading4"/>
    <w:uiPriority w:val="9"/>
    <w:rsid w:val="00B359E4"/>
    <w:rPr>
      <w:b/>
      <w:sz w:val="18"/>
      <w:szCs w:val="22"/>
    </w:rPr>
  </w:style>
  <w:style w:type="table" w:styleId="TableGrid1" w:customStyle="1">
    <w:name w:val="Table Grid1"/>
    <w:basedOn w:val="TableNormal"/>
    <w:next w:val="TableGrid"/>
    <w:uiPriority w:val="39"/>
    <w:rsid w:val="00AB20EF"/>
    <w:rPr>
      <w:rFonts w:eastAsia="Tw Cen MT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2.pn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hart" Target="charts/chart1.xml" Id="rId12" /><Relationship Type="http://schemas.openxmlformats.org/officeDocument/2006/relationships/glossaryDocument" Target="glossary/document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image" Target="media/image3.png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is\AppData\Local\Microsoft\Office\16.0\DTS\en-US%7b14D845EB-DF14-40A5-95E6-B4F286A8338D%7d\%7b70534776-7B4D-423C-A111-48CB00145AE1%7dtf00546271_win32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925087710892123"/>
          <c:y val="0"/>
          <c:w val="0.80138048159801523"/>
          <c:h val="0.9775551181102362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numFmt formatCode="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Relation with the team</c:v>
                </c:pt>
                <c:pt idx="1">
                  <c:v>Hardworker</c:v>
                </c:pt>
                <c:pt idx="2">
                  <c:v>Managing time</c:v>
                </c:pt>
                <c:pt idx="3">
                  <c:v>Communication</c:v>
                </c:pt>
                <c:pt idx="4">
                  <c:v>Flexible 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CC-44A2-8B79-365C2E919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510443647"/>
        <c:axId val="510551375"/>
      </c:barChart>
      <c:catAx>
        <c:axId val="51044364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551375"/>
        <c:crosses val="autoZero"/>
        <c:auto val="1"/>
        <c:lblAlgn val="ctr"/>
        <c:lblOffset val="100"/>
        <c:noMultiLvlLbl val="0"/>
      </c:catAx>
      <c:valAx>
        <c:axId val="510551375"/>
        <c:scaling>
          <c:orientation val="minMax"/>
          <c:max val="1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443647"/>
        <c:crosses val="autoZero"/>
        <c:crossBetween val="between"/>
        <c:majorUnit val="0.25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E18EFCA895746E1943F3C8EE7B4F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A20F8-3BE9-47F0-9D32-B54801A75E5D}"/>
      </w:docPartPr>
      <w:docPartBody>
        <w:p w:rsidR="00675817" w:rsidRDefault="00345ED0">
          <w:pPr>
            <w:pStyle w:val="5E18EFCA895746E1943F3C8EE7B4FB01"/>
          </w:pPr>
          <w:r w:rsidRPr="00D5459D">
            <w:t>Profile</w:t>
          </w:r>
        </w:p>
      </w:docPartBody>
    </w:docPart>
    <w:docPart>
      <w:docPartPr>
        <w:name w:val="3D0F0F3821F44D5E8EA40614BCCA9B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D31F2-4D78-441F-9AE0-7EB4F60CBA02}"/>
      </w:docPartPr>
      <w:docPartBody>
        <w:p w:rsidR="00675817" w:rsidRDefault="00345ED0">
          <w:pPr>
            <w:pStyle w:val="3D0F0F3821F44D5E8EA40614BCCA9B0B"/>
          </w:pPr>
          <w:r w:rsidRPr="00CB0055">
            <w:t>Contact</w:t>
          </w:r>
        </w:p>
      </w:docPartBody>
    </w:docPart>
    <w:docPart>
      <w:docPartPr>
        <w:name w:val="3C3A6BAAC19E4EA58B0ABB2BA42557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207807-E3B2-4CB5-AC55-A912C892A3EA}"/>
      </w:docPartPr>
      <w:docPartBody>
        <w:p w:rsidR="00675817" w:rsidRDefault="00345ED0">
          <w:pPr>
            <w:pStyle w:val="3C3A6BAAC19E4EA58B0ABB2BA425574B"/>
          </w:pPr>
          <w:r w:rsidRPr="004D3011">
            <w:t>PHONE:</w:t>
          </w:r>
        </w:p>
      </w:docPartBody>
    </w:docPart>
    <w:docPart>
      <w:docPartPr>
        <w:name w:val="EFC0F865031E40F8A620053246B84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377E5F-02E2-4533-97DC-6C322BA0D80F}"/>
      </w:docPartPr>
      <w:docPartBody>
        <w:p w:rsidR="00675817" w:rsidRDefault="00345ED0">
          <w:pPr>
            <w:pStyle w:val="EFC0F865031E40F8A620053246B84D18"/>
          </w:pPr>
          <w:r w:rsidRPr="004D3011">
            <w:t>EMAIL:</w:t>
          </w:r>
        </w:p>
      </w:docPartBody>
    </w:docPart>
    <w:docPart>
      <w:docPartPr>
        <w:name w:val="325C060A150C432798ADC79B14A24A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AF519-7B7F-49FA-AD7E-47EE058407E1}"/>
      </w:docPartPr>
      <w:docPartBody>
        <w:p w:rsidR="00675817" w:rsidRDefault="00345ED0">
          <w:pPr>
            <w:pStyle w:val="325C060A150C432798ADC79B14A24AF9"/>
          </w:pPr>
          <w:r w:rsidRPr="00CB0055">
            <w:t>Hobbies</w:t>
          </w:r>
        </w:p>
      </w:docPartBody>
    </w:docPart>
    <w:docPart>
      <w:docPartPr>
        <w:name w:val="2C876831C5674924A68B9241F6EFF0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09107A-50A6-4D30-BAFE-45100AF6D471}"/>
      </w:docPartPr>
      <w:docPartBody>
        <w:p w:rsidR="00675817" w:rsidRDefault="00345ED0">
          <w:pPr>
            <w:pStyle w:val="2C876831C5674924A68B9241F6EFF0FB"/>
          </w:pPr>
          <w:r w:rsidRPr="00036450">
            <w:t>EDUCATION</w:t>
          </w:r>
        </w:p>
      </w:docPartBody>
    </w:docPart>
    <w:docPart>
      <w:docPartPr>
        <w:name w:val="EC6CDAAF78704CDE952E52A804114F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6F852E-AB27-49A8-B4B4-4A438CC95F72}"/>
      </w:docPartPr>
      <w:docPartBody>
        <w:p w:rsidR="00675817" w:rsidRDefault="00345ED0">
          <w:pPr>
            <w:pStyle w:val="EC6CDAAF78704CDE952E52A804114FE4"/>
          </w:pPr>
          <w:r w:rsidRPr="00036450">
            <w:t>WORK EXPERIENCE</w:t>
          </w:r>
        </w:p>
      </w:docPartBody>
    </w:docPart>
    <w:docPart>
      <w:docPartPr>
        <w:name w:val="D0E06335C9534E6885895253568EF0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44463-29D4-4CE2-ACB0-576D40F1D803}"/>
      </w:docPartPr>
      <w:docPartBody>
        <w:p w:rsidR="00675817" w:rsidRDefault="00345ED0">
          <w:pPr>
            <w:pStyle w:val="D0E06335C9534E6885895253568EF0C8"/>
          </w:pPr>
          <w:r w:rsidRPr="00036450">
            <w:rPr>
              <w:rStyle w:val="Heading2Char"/>
            </w:rPr>
            <w:t>SKILLS</w:t>
          </w:r>
        </w:p>
      </w:docPartBody>
    </w:docPart>
    <w:docPart>
      <w:docPartPr>
        <w:name w:val="1747CBFC9BF44E0D8E72EE8F203CD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FA680-3533-4544-BCC9-B1C112CEB522}"/>
      </w:docPartPr>
      <w:docPartBody>
        <w:p w:rsidR="00000000" w:rsidRDefault="00BB72A7" w:rsidP="00BB72A7">
          <w:pPr>
            <w:pStyle w:val="1747CBFC9BF44E0D8E72EE8F203CDB5E"/>
          </w:pPr>
          <w:r>
            <w:t>YN</w:t>
          </w:r>
        </w:p>
      </w:docPartBody>
    </w:docPart>
    <w:docPart>
      <w:docPartPr>
        <w:name w:val="31E80B84B3D44DFBA8EB227E99009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AB708-F752-4502-A652-8E86F0400DC0}"/>
      </w:docPartPr>
      <w:docPartBody>
        <w:p w:rsidR="00000000" w:rsidRDefault="00BB72A7" w:rsidP="00BB72A7">
          <w:pPr>
            <w:pStyle w:val="31E80B84B3D44DFBA8EB227E99009E51"/>
          </w:pPr>
          <w:r w:rsidRPr="006658C4">
            <w:t>Contact</w:t>
          </w:r>
        </w:p>
      </w:docPartBody>
    </w:docPart>
    <w:docPart>
      <w:docPartPr>
        <w:name w:val="08FC47F41EEE4391BB2A53DC818E5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E4984E-6657-48FF-AF36-928808F75AD6}"/>
      </w:docPartPr>
      <w:docPartBody>
        <w:p w:rsidR="00000000" w:rsidRDefault="00BB72A7" w:rsidP="00BB72A7">
          <w:pPr>
            <w:pStyle w:val="08FC47F41EEE4391BB2A53DC818E537C"/>
          </w:pPr>
          <w:r>
            <w:t>Your name</w:t>
          </w:r>
        </w:p>
      </w:docPartBody>
    </w:docPart>
    <w:docPart>
      <w:docPartPr>
        <w:name w:val="7BB68F71A66A4F37A94F42B4FB85A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77BE3-7526-4A31-822F-198D46C3D752}"/>
      </w:docPartPr>
      <w:docPartBody>
        <w:p w:rsidR="00000000" w:rsidRDefault="00BB72A7" w:rsidP="00BB72A7">
          <w:pPr>
            <w:pStyle w:val="7BB68F71A66A4F37A94F42B4FB85A19A"/>
          </w:pPr>
          <w:r>
            <w:t>Profession or Industry</w:t>
          </w:r>
        </w:p>
      </w:docPartBody>
    </w:docPart>
    <w:docPart>
      <w:docPartPr>
        <w:name w:val="D8412A7304CF4ED1BEF436F0EAE23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A912F-06EC-4B66-82CA-C5E31A64EE11}"/>
      </w:docPartPr>
      <w:docPartBody>
        <w:p w:rsidR="00000000" w:rsidRDefault="00BB72A7" w:rsidP="00BB72A7">
          <w:pPr>
            <w:pStyle w:val="D8412A7304CF4ED1BEF436F0EAE23987"/>
          </w:pPr>
          <w:r w:rsidRPr="006658C4">
            <w:t>Link to other online properties: Portfolio/Website/Blog</w:t>
          </w:r>
        </w:p>
      </w:docPartBody>
    </w:docPart>
    <w:docPart>
      <w:docPartPr>
        <w:name w:val="3CAB640309D84B68A434A4B3DBF2D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553F4B-7C3F-4D3E-A1EE-02B02795CEE6}"/>
      </w:docPartPr>
      <w:docPartBody>
        <w:p w:rsidR="00000000" w:rsidRDefault="00BB72A7" w:rsidP="00BB72A7">
          <w:pPr>
            <w:pStyle w:val="3CAB640309D84B68A434A4B3DBF2DFBF"/>
          </w:pPr>
          <w:r>
            <w:t>Recipient Name</w:t>
          </w:r>
        </w:p>
      </w:docPartBody>
    </w:docPart>
    <w:docPart>
      <w:docPartPr>
        <w:name w:val="652B32FFAEE34882ADF883222EBFB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35782-FB20-42A1-88AA-876F2BCA78AB}"/>
      </w:docPartPr>
      <w:docPartBody>
        <w:p w:rsidR="00000000" w:rsidRDefault="00BB72A7" w:rsidP="00BB72A7">
          <w:pPr>
            <w:pStyle w:val="652B32FFAEE34882ADF883222EBFBA21"/>
          </w:pPr>
          <w:r w:rsidRPr="006658C4">
            <w:t>Recipient Name</w:t>
          </w:r>
        </w:p>
      </w:docPartBody>
    </w:docPart>
    <w:docPart>
      <w:docPartPr>
        <w:name w:val="54F49E964A1C4E35B767DAD72F3DE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1E663-BDD4-4D9E-B88F-4034B9B7BEE0}"/>
      </w:docPartPr>
      <w:docPartBody>
        <w:p w:rsidR="00000000" w:rsidRDefault="00BB72A7" w:rsidP="00BB72A7">
          <w:pPr>
            <w:pStyle w:val="54F49E964A1C4E35B767DAD72F3DEE6C"/>
          </w:pPr>
          <w:r w:rsidRPr="006658C4">
            <w:t>Sincerely</w:t>
          </w:r>
        </w:p>
      </w:docPartBody>
    </w:docPart>
    <w:docPart>
      <w:docPartPr>
        <w:name w:val="87D9E45FA67C4D5F8B40AE729F5A8D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83DA6F-BC0E-4200-9C4E-C72251C6BBA7}"/>
      </w:docPartPr>
      <w:docPartBody>
        <w:p w:rsidR="00000000" w:rsidRDefault="00BB72A7" w:rsidP="00BB72A7">
          <w:pPr>
            <w:pStyle w:val="87D9E45FA67C4D5F8B40AE729F5A8D78"/>
          </w:pPr>
          <w:r>
            <w:t>Your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ED0"/>
    <w:rsid w:val="00345ED0"/>
    <w:rsid w:val="00675817"/>
    <w:rsid w:val="00836441"/>
    <w:rsid w:val="009777BC"/>
    <w:rsid w:val="00AF3413"/>
    <w:rsid w:val="00BB72A7"/>
    <w:rsid w:val="00C1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pBdr>
        <w:bottom w:val="single" w:sz="8" w:space="1" w:color="4472C4" w:themeColor="accent1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b/>
      <w:bCs/>
      <w:caps/>
      <w:szCs w:val="26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E18EFCA895746E1943F3C8EE7B4FB01">
    <w:name w:val="5E18EFCA895746E1943F3C8EE7B4FB01"/>
  </w:style>
  <w:style w:type="paragraph" w:customStyle="1" w:styleId="3D0F0F3821F44D5E8EA40614BCCA9B0B">
    <w:name w:val="3D0F0F3821F44D5E8EA40614BCCA9B0B"/>
  </w:style>
  <w:style w:type="paragraph" w:customStyle="1" w:styleId="3C3A6BAAC19E4EA58B0ABB2BA425574B">
    <w:name w:val="3C3A6BAAC19E4EA58B0ABB2BA425574B"/>
  </w:style>
  <w:style w:type="paragraph" w:customStyle="1" w:styleId="EFC0F865031E40F8A620053246B84D18">
    <w:name w:val="EFC0F865031E40F8A620053246B84D18"/>
  </w:style>
  <w:style w:type="character" w:styleId="Hyperlink">
    <w:name w:val="Hyperlink"/>
    <w:basedOn w:val="DefaultParagraphFont"/>
    <w:uiPriority w:val="99"/>
    <w:unhideWhenUsed/>
    <w:rPr>
      <w:color w:val="C45911" w:themeColor="accent2" w:themeShade="BF"/>
      <w:u w:val="single"/>
    </w:rPr>
  </w:style>
  <w:style w:type="paragraph" w:customStyle="1" w:styleId="325C060A150C432798ADC79B14A24AF9">
    <w:name w:val="325C060A150C432798ADC79B14A24AF9"/>
  </w:style>
  <w:style w:type="paragraph" w:customStyle="1" w:styleId="2C876831C5674924A68B9241F6EFF0FB">
    <w:name w:val="2C876831C5674924A68B9241F6EFF0FB"/>
  </w:style>
  <w:style w:type="paragraph" w:customStyle="1" w:styleId="EC6CDAAF78704CDE952E52A804114FE4">
    <w:name w:val="EC6CDAAF78704CDE952E52A804114FE4"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aps/>
      <w:szCs w:val="26"/>
      <w:lang w:val="en-US" w:eastAsia="ja-JP"/>
    </w:rPr>
  </w:style>
  <w:style w:type="paragraph" w:customStyle="1" w:styleId="D0E06335C9534E6885895253568EF0C8">
    <w:name w:val="D0E06335C9534E6885895253568EF0C8"/>
  </w:style>
  <w:style w:type="paragraph" w:customStyle="1" w:styleId="F4789D16FA8846E096F7F744851FAC3E">
    <w:name w:val="F4789D16FA8846E096F7F744851FAC3E"/>
    <w:rsid w:val="00BB72A7"/>
  </w:style>
  <w:style w:type="paragraph" w:customStyle="1" w:styleId="48DB586FEC434B57B36900AF264A508A">
    <w:name w:val="48DB586FEC434B57B36900AF264A508A"/>
    <w:rsid w:val="00BB72A7"/>
  </w:style>
  <w:style w:type="paragraph" w:customStyle="1" w:styleId="6163BBBBB38C43BD817385E96424D8BD">
    <w:name w:val="6163BBBBB38C43BD817385E96424D8BD"/>
    <w:rsid w:val="00BB72A7"/>
  </w:style>
  <w:style w:type="paragraph" w:customStyle="1" w:styleId="8162B7ABAFA74502800F92DC2EAD2C49">
    <w:name w:val="8162B7ABAFA74502800F92DC2EAD2C49"/>
    <w:rsid w:val="00BB72A7"/>
  </w:style>
  <w:style w:type="paragraph" w:customStyle="1" w:styleId="1EB8BC3032F74385B8BA844DB1B45479">
    <w:name w:val="1EB8BC3032F74385B8BA844DB1B45479"/>
    <w:rsid w:val="00BB72A7"/>
  </w:style>
  <w:style w:type="paragraph" w:customStyle="1" w:styleId="9311100105794D99B89FC5DE695852A5">
    <w:name w:val="9311100105794D99B89FC5DE695852A5"/>
    <w:rsid w:val="00BB72A7"/>
  </w:style>
  <w:style w:type="paragraph" w:customStyle="1" w:styleId="AEACC2E2DFF94BE482CAB87D1FB8FC27">
    <w:name w:val="AEACC2E2DFF94BE482CAB87D1FB8FC27"/>
    <w:rsid w:val="00BB72A7"/>
  </w:style>
  <w:style w:type="paragraph" w:customStyle="1" w:styleId="AF93F882D62E46CB80F78BC0EC2CEABB">
    <w:name w:val="AF93F882D62E46CB80F78BC0EC2CEABB"/>
    <w:rsid w:val="00BB72A7"/>
  </w:style>
  <w:style w:type="paragraph" w:customStyle="1" w:styleId="5898DD66D06040AD9FCB12BE8D7E50F4">
    <w:name w:val="5898DD66D06040AD9FCB12BE8D7E50F4"/>
    <w:rsid w:val="00BB72A7"/>
  </w:style>
  <w:style w:type="paragraph" w:customStyle="1" w:styleId="37FC5E0CF2A943039DD83EC871ACF7AC">
    <w:name w:val="37FC5E0CF2A943039DD83EC871ACF7AC"/>
    <w:rsid w:val="00BB72A7"/>
  </w:style>
  <w:style w:type="paragraph" w:customStyle="1" w:styleId="DA04F50CCFB74118BA0585A30F021BD0">
    <w:name w:val="DA04F50CCFB74118BA0585A30F021BD0"/>
    <w:rsid w:val="00BB72A7"/>
  </w:style>
  <w:style w:type="paragraph" w:customStyle="1" w:styleId="5BF2FBD7A62448439E3877BD0ABAFECA">
    <w:name w:val="5BF2FBD7A62448439E3877BD0ABAFECA"/>
    <w:rsid w:val="00BB72A7"/>
  </w:style>
  <w:style w:type="paragraph" w:customStyle="1" w:styleId="4C99DE6DD0EF4B00A2AED7A75276F094">
    <w:name w:val="4C99DE6DD0EF4B00A2AED7A75276F094"/>
    <w:rsid w:val="00BB72A7"/>
  </w:style>
  <w:style w:type="paragraph" w:customStyle="1" w:styleId="CE22C3A8CA8E4355AE070E832C0656A8">
    <w:name w:val="CE22C3A8CA8E4355AE070E832C0656A8"/>
    <w:rsid w:val="00BB72A7"/>
  </w:style>
  <w:style w:type="paragraph" w:customStyle="1" w:styleId="7768F0DA55A6482EB7A10B3A2F97BD90">
    <w:name w:val="7768F0DA55A6482EB7A10B3A2F97BD90"/>
    <w:rsid w:val="00BB72A7"/>
  </w:style>
  <w:style w:type="paragraph" w:customStyle="1" w:styleId="B6B2DBB9EB4D4E17A0816A3D429F8E0C">
    <w:name w:val="B6B2DBB9EB4D4E17A0816A3D429F8E0C"/>
    <w:rsid w:val="00BB72A7"/>
  </w:style>
  <w:style w:type="paragraph" w:customStyle="1" w:styleId="CEE46E197E41427B8E2CC95F3CFDA6F0">
    <w:name w:val="CEE46E197E41427B8E2CC95F3CFDA6F0"/>
    <w:rsid w:val="00BB72A7"/>
  </w:style>
  <w:style w:type="paragraph" w:customStyle="1" w:styleId="28F716F731FC4B0CACDFEF124DBD0ECF">
    <w:name w:val="28F716F731FC4B0CACDFEF124DBD0ECF"/>
    <w:rsid w:val="00BB72A7"/>
  </w:style>
  <w:style w:type="paragraph" w:customStyle="1" w:styleId="1747CBFC9BF44E0D8E72EE8F203CDB5E">
    <w:name w:val="1747CBFC9BF44E0D8E72EE8F203CDB5E"/>
    <w:rsid w:val="00BB72A7"/>
  </w:style>
  <w:style w:type="paragraph" w:customStyle="1" w:styleId="31E80B84B3D44DFBA8EB227E99009E51">
    <w:name w:val="31E80B84B3D44DFBA8EB227E99009E51"/>
    <w:rsid w:val="00BB72A7"/>
  </w:style>
  <w:style w:type="paragraph" w:customStyle="1" w:styleId="08FC47F41EEE4391BB2A53DC818E537C">
    <w:name w:val="08FC47F41EEE4391BB2A53DC818E537C"/>
    <w:rsid w:val="00BB72A7"/>
  </w:style>
  <w:style w:type="paragraph" w:customStyle="1" w:styleId="7BB68F71A66A4F37A94F42B4FB85A19A">
    <w:name w:val="7BB68F71A66A4F37A94F42B4FB85A19A"/>
    <w:rsid w:val="00BB72A7"/>
  </w:style>
  <w:style w:type="paragraph" w:customStyle="1" w:styleId="D8412A7304CF4ED1BEF436F0EAE23987">
    <w:name w:val="D8412A7304CF4ED1BEF436F0EAE23987"/>
    <w:rsid w:val="00BB72A7"/>
  </w:style>
  <w:style w:type="paragraph" w:customStyle="1" w:styleId="3CAB640309D84B68A434A4B3DBF2DFBF">
    <w:name w:val="3CAB640309D84B68A434A4B3DBF2DFBF"/>
    <w:rsid w:val="00BB72A7"/>
  </w:style>
  <w:style w:type="paragraph" w:customStyle="1" w:styleId="652B32FFAEE34882ADF883222EBFBA21">
    <w:name w:val="652B32FFAEE34882ADF883222EBFBA21"/>
    <w:rsid w:val="00BB72A7"/>
  </w:style>
  <w:style w:type="paragraph" w:customStyle="1" w:styleId="54F49E964A1C4E35B767DAD72F3DEE6C">
    <w:name w:val="54F49E964A1C4E35B767DAD72F3DEE6C"/>
    <w:rsid w:val="00BB72A7"/>
  </w:style>
  <w:style w:type="paragraph" w:customStyle="1" w:styleId="87D9E45FA67C4D5F8B40AE729F5A8D78">
    <w:name w:val="87D9E45FA67C4D5F8B40AE729F5A8D78"/>
    <w:rsid w:val="00BB72A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3E149-BD72-41A7-8F13-AF59DE30D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14EC26-251D-443A-AF4F-B15D0F3B0F8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18506A0D-4821-47C2-BD9B-CACF27C6B10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CA2CD9-4026-47A8-B00D-9A60A58D8BF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{70534776-7B4D-423C-A111-48CB00145AE1}tf00546271_win32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Marius-cristian Popa (1915407)</lastModifiedBy>
  <revision>3</revision>
  <dcterms:created xsi:type="dcterms:W3CDTF">2020-10-15T19:41:00.0000000Z</dcterms:created>
  <dcterms:modified xsi:type="dcterms:W3CDTF">2020-10-15T20:59:54.5641821Z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