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E78" w:rsidRPr="009A55FF" w:rsidRDefault="00C80C1D" w:rsidP="009A55FF">
      <w:pPr>
        <w:pBdr>
          <w:bottom w:val="single" w:sz="4" w:space="1" w:color="auto"/>
        </w:pBdr>
        <w:spacing w:line="360" w:lineRule="auto"/>
        <w:jc w:val="both"/>
        <w:rPr>
          <w:rFonts w:ascii="Arial" w:hAnsi="Arial" w:cs="Arial"/>
          <w:b/>
          <w:sz w:val="24"/>
          <w:szCs w:val="28"/>
        </w:rPr>
      </w:pPr>
      <w:r w:rsidRPr="009A55FF">
        <w:rPr>
          <w:rFonts w:ascii="Arial" w:hAnsi="Arial" w:cs="Arial"/>
          <w:b/>
          <w:sz w:val="24"/>
          <w:szCs w:val="28"/>
        </w:rPr>
        <w:t>Personal</w:t>
      </w:r>
      <w:r w:rsidR="009A55FF">
        <w:rPr>
          <w:rFonts w:ascii="Arial" w:hAnsi="Arial" w:cs="Arial"/>
          <w:b/>
          <w:sz w:val="24"/>
          <w:szCs w:val="28"/>
        </w:rPr>
        <w:t xml:space="preserve"> project:</w:t>
      </w:r>
      <w:r w:rsidR="00D9744C" w:rsidRPr="009A55FF">
        <w:rPr>
          <w:rFonts w:ascii="Arial" w:hAnsi="Arial" w:cs="Arial"/>
          <w:b/>
          <w:sz w:val="24"/>
          <w:szCs w:val="28"/>
        </w:rPr>
        <w:t xml:space="preserve"> Select a number of personal characteristics that influence </w:t>
      </w:r>
      <w:r w:rsidR="009A55FF" w:rsidRPr="009A55FF">
        <w:rPr>
          <w:rFonts w:ascii="Arial" w:hAnsi="Arial" w:cs="Arial"/>
          <w:b/>
          <w:sz w:val="24"/>
          <w:szCs w:val="28"/>
        </w:rPr>
        <w:t>children’s</w:t>
      </w:r>
      <w:r w:rsidR="00D9744C" w:rsidRPr="009A55FF">
        <w:rPr>
          <w:rFonts w:ascii="Arial" w:hAnsi="Arial" w:cs="Arial"/>
          <w:b/>
          <w:sz w:val="24"/>
          <w:szCs w:val="28"/>
        </w:rPr>
        <w:t xml:space="preserve"> behaviour and demonstrate a range of practical interventions devised to promote positive behaviour in the classroom.</w:t>
      </w:r>
    </w:p>
    <w:p w:rsidR="0074203F" w:rsidRDefault="0074203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following essay will outline the characteristics that influence </w:t>
      </w:r>
      <w:r w:rsidR="00C80C1D">
        <w:rPr>
          <w:rFonts w:ascii="Arial" w:hAnsi="Arial" w:cs="Arial"/>
          <w:sz w:val="24"/>
          <w:szCs w:val="28"/>
        </w:rPr>
        <w:t>Childs</w:t>
      </w:r>
      <w:r>
        <w:rPr>
          <w:rFonts w:ascii="Arial" w:hAnsi="Arial" w:cs="Arial"/>
          <w:sz w:val="24"/>
          <w:szCs w:val="28"/>
        </w:rPr>
        <w:t xml:space="preserve"> behaviour</w:t>
      </w:r>
      <w:r w:rsidR="00E7595A">
        <w:rPr>
          <w:rFonts w:ascii="Arial" w:hAnsi="Arial" w:cs="Arial"/>
          <w:sz w:val="24"/>
          <w:szCs w:val="28"/>
        </w:rPr>
        <w:t xml:space="preserve"> and outline the key </w:t>
      </w:r>
      <w:r w:rsidR="00C80C1D">
        <w:rPr>
          <w:rFonts w:ascii="Arial" w:hAnsi="Arial" w:cs="Arial"/>
          <w:sz w:val="24"/>
          <w:szCs w:val="28"/>
        </w:rPr>
        <w:t>strategies</w:t>
      </w:r>
      <w:r w:rsidR="00806F11">
        <w:rPr>
          <w:rFonts w:ascii="Arial" w:hAnsi="Arial" w:cs="Arial"/>
          <w:sz w:val="24"/>
          <w:szCs w:val="28"/>
        </w:rPr>
        <w:t xml:space="preserve"> put in </w:t>
      </w:r>
      <w:r w:rsidR="00E7595A">
        <w:rPr>
          <w:rFonts w:ascii="Arial" w:hAnsi="Arial" w:cs="Arial"/>
          <w:sz w:val="24"/>
          <w:szCs w:val="28"/>
        </w:rPr>
        <w:t>pla</w:t>
      </w:r>
      <w:r>
        <w:rPr>
          <w:rFonts w:ascii="Arial" w:hAnsi="Arial" w:cs="Arial"/>
          <w:sz w:val="24"/>
          <w:szCs w:val="28"/>
        </w:rPr>
        <w:t xml:space="preserve">ce </w:t>
      </w:r>
      <w:r w:rsidR="00806F11">
        <w:rPr>
          <w:rFonts w:ascii="Arial" w:hAnsi="Arial" w:cs="Arial"/>
          <w:sz w:val="24"/>
          <w:szCs w:val="28"/>
        </w:rPr>
        <w:t>in the form of interventions to promote positive behaviour in a specific area of children in the classroom setting.</w:t>
      </w:r>
      <w:r w:rsidR="00B47149">
        <w:rPr>
          <w:rFonts w:ascii="Arial" w:hAnsi="Arial" w:cs="Arial"/>
          <w:sz w:val="24"/>
          <w:szCs w:val="28"/>
        </w:rPr>
        <w:t xml:space="preserve"> The author will focus on </w:t>
      </w:r>
      <w:r w:rsidR="009A55FF">
        <w:rPr>
          <w:rFonts w:ascii="Arial" w:hAnsi="Arial" w:cs="Arial"/>
          <w:sz w:val="24"/>
          <w:szCs w:val="28"/>
        </w:rPr>
        <w:t>children with Attention Deficit Hyperactivity</w:t>
      </w:r>
      <w:r w:rsidR="00B47149">
        <w:rPr>
          <w:rFonts w:ascii="Arial" w:hAnsi="Arial" w:cs="Arial"/>
          <w:sz w:val="24"/>
          <w:szCs w:val="28"/>
        </w:rPr>
        <w:t xml:space="preserve"> Disorder (ADHD) combined with autism.</w:t>
      </w:r>
      <w:r w:rsidR="009A55FF">
        <w:rPr>
          <w:rFonts w:ascii="Arial" w:hAnsi="Arial" w:cs="Arial"/>
          <w:sz w:val="24"/>
          <w:szCs w:val="28"/>
        </w:rPr>
        <w:t xml:space="preserve"> ADHD (2017) ‘is defined </w:t>
      </w:r>
      <w:r w:rsidR="007F6AE6">
        <w:rPr>
          <w:rFonts w:ascii="Arial" w:hAnsi="Arial" w:cs="Arial"/>
          <w:sz w:val="24"/>
          <w:szCs w:val="28"/>
        </w:rPr>
        <w:t>as a chronic condition marked by persistent inattention, hyperactivity and sometimes impulsivity</w:t>
      </w:r>
      <w:r w:rsidR="009A55FF">
        <w:rPr>
          <w:rFonts w:ascii="Arial" w:hAnsi="Arial" w:cs="Arial"/>
          <w:sz w:val="24"/>
          <w:szCs w:val="28"/>
        </w:rPr>
        <w:t>’</w:t>
      </w:r>
      <w:r w:rsidR="007F6AE6">
        <w:rPr>
          <w:rFonts w:ascii="Arial" w:hAnsi="Arial" w:cs="Arial"/>
          <w:sz w:val="24"/>
          <w:szCs w:val="28"/>
        </w:rPr>
        <w:t>. ADHD begins in childhood and often lasts into adulthood</w:t>
      </w:r>
      <w:r w:rsidR="00C80C1D">
        <w:rPr>
          <w:rFonts w:ascii="Arial" w:hAnsi="Arial" w:cs="Arial"/>
          <w:sz w:val="24"/>
          <w:szCs w:val="28"/>
        </w:rPr>
        <w:t>.</w:t>
      </w:r>
      <w:r w:rsidR="009A55FF">
        <w:rPr>
          <w:rFonts w:ascii="Arial" w:hAnsi="Arial" w:cs="Arial"/>
          <w:sz w:val="24"/>
          <w:szCs w:val="28"/>
        </w:rPr>
        <w:t xml:space="preserve"> In as</w:t>
      </w:r>
      <w:r w:rsidR="00B85A1C">
        <w:rPr>
          <w:rFonts w:ascii="Arial" w:hAnsi="Arial" w:cs="Arial"/>
          <w:sz w:val="24"/>
          <w:szCs w:val="28"/>
        </w:rPr>
        <w:t xml:space="preserve"> many as two out of three</w:t>
      </w:r>
      <w:r w:rsidR="009A55FF">
        <w:rPr>
          <w:rFonts w:ascii="Arial" w:hAnsi="Arial" w:cs="Arial"/>
          <w:sz w:val="24"/>
          <w:szCs w:val="28"/>
        </w:rPr>
        <w:t xml:space="preserve"> people it is said continue into adulthood</w:t>
      </w:r>
      <w:r w:rsidR="00B85A1C">
        <w:rPr>
          <w:rFonts w:ascii="Arial" w:hAnsi="Arial" w:cs="Arial"/>
          <w:sz w:val="24"/>
          <w:szCs w:val="28"/>
        </w:rPr>
        <w:t>.</w:t>
      </w:r>
      <w:r w:rsidR="009A55FF">
        <w:rPr>
          <w:rFonts w:ascii="Arial" w:hAnsi="Arial" w:cs="Arial"/>
          <w:sz w:val="24"/>
          <w:szCs w:val="28"/>
        </w:rPr>
        <w:t xml:space="preserve"> Autism (ASD</w:t>
      </w:r>
      <w:r w:rsidR="002131E6">
        <w:rPr>
          <w:rFonts w:ascii="Arial" w:hAnsi="Arial" w:cs="Arial"/>
          <w:sz w:val="24"/>
          <w:szCs w:val="28"/>
        </w:rPr>
        <w:t>)</w:t>
      </w:r>
      <w:r w:rsidR="009A55FF">
        <w:rPr>
          <w:rFonts w:ascii="Arial" w:hAnsi="Arial" w:cs="Arial"/>
          <w:sz w:val="24"/>
          <w:szCs w:val="28"/>
        </w:rPr>
        <w:t xml:space="preserve"> (2016)</w:t>
      </w:r>
      <w:r w:rsidR="007F6AE6">
        <w:rPr>
          <w:rFonts w:ascii="Arial" w:hAnsi="Arial" w:cs="Arial"/>
          <w:sz w:val="24"/>
          <w:szCs w:val="28"/>
        </w:rPr>
        <w:t xml:space="preserve"> </w:t>
      </w:r>
      <w:r w:rsidR="00241DD9">
        <w:rPr>
          <w:rFonts w:ascii="Arial" w:hAnsi="Arial" w:cs="Arial"/>
          <w:sz w:val="24"/>
          <w:szCs w:val="28"/>
        </w:rPr>
        <w:t>as a mental health condition f</w:t>
      </w:r>
      <w:r w:rsidR="008C4527">
        <w:rPr>
          <w:rFonts w:ascii="Arial" w:hAnsi="Arial" w:cs="Arial"/>
          <w:sz w:val="24"/>
          <w:szCs w:val="28"/>
        </w:rPr>
        <w:t>rom early childhood, characterised by great difficulty in communication and forming relationships with other people and in using language and abstract concepts.</w:t>
      </w:r>
    </w:p>
    <w:p w:rsidR="009A55FF" w:rsidRDefault="0055195A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The author has observed that the symptoms of ASD and ADHD overlap and most of the children with whom she has worked have symptoms of ADHD or have both conditions.</w:t>
      </w:r>
      <w:r w:rsidR="00E55DF2">
        <w:rPr>
          <w:rFonts w:ascii="Arial" w:hAnsi="Arial" w:cs="Arial"/>
          <w:sz w:val="24"/>
          <w:szCs w:val="28"/>
        </w:rPr>
        <w:t xml:space="preserve"> Any child with any statement will display certain traits or characteristics that a child wit</w:t>
      </w:r>
      <w:r w:rsidR="005916D5">
        <w:rPr>
          <w:rFonts w:ascii="Arial" w:hAnsi="Arial" w:cs="Arial"/>
          <w:sz w:val="24"/>
          <w:szCs w:val="28"/>
        </w:rPr>
        <w:t>h that particular condition will</w:t>
      </w:r>
      <w:r w:rsidR="00E55DF2">
        <w:rPr>
          <w:rFonts w:ascii="Arial" w:hAnsi="Arial" w:cs="Arial"/>
          <w:sz w:val="24"/>
          <w:szCs w:val="28"/>
        </w:rPr>
        <w:t xml:space="preserve"> display </w:t>
      </w:r>
      <w:r w:rsidR="00C80C1D">
        <w:rPr>
          <w:rFonts w:ascii="Arial" w:hAnsi="Arial" w:cs="Arial"/>
          <w:sz w:val="24"/>
          <w:szCs w:val="28"/>
        </w:rPr>
        <w:t>extremely</w:t>
      </w:r>
      <w:r w:rsidR="009A55FF">
        <w:rPr>
          <w:rFonts w:ascii="Arial" w:hAnsi="Arial" w:cs="Arial"/>
          <w:sz w:val="24"/>
          <w:szCs w:val="28"/>
        </w:rPr>
        <w:t xml:space="preserve"> or possibly may be</w:t>
      </w:r>
      <w:r w:rsidR="00E55DF2">
        <w:rPr>
          <w:rFonts w:ascii="Arial" w:hAnsi="Arial" w:cs="Arial"/>
          <w:sz w:val="24"/>
          <w:szCs w:val="28"/>
        </w:rPr>
        <w:t xml:space="preserve"> introverted due to their particular condition. A child with both conditions can find a school with structured settings with the focus on set tasks done within a quite uniformed </w:t>
      </w:r>
      <w:r w:rsidR="00C80C1D">
        <w:rPr>
          <w:rFonts w:ascii="Arial" w:hAnsi="Arial" w:cs="Arial"/>
          <w:sz w:val="24"/>
          <w:szCs w:val="28"/>
        </w:rPr>
        <w:t>manner</w:t>
      </w:r>
      <w:r w:rsidR="00E55DF2">
        <w:rPr>
          <w:rFonts w:ascii="Arial" w:hAnsi="Arial" w:cs="Arial"/>
          <w:sz w:val="24"/>
          <w:szCs w:val="28"/>
        </w:rPr>
        <w:t xml:space="preserve"> hard to manage.</w:t>
      </w:r>
      <w:r w:rsidR="00670EB5">
        <w:rPr>
          <w:rFonts w:ascii="Arial" w:hAnsi="Arial" w:cs="Arial"/>
          <w:sz w:val="24"/>
          <w:szCs w:val="28"/>
        </w:rPr>
        <w:t xml:space="preserve"> If you are a child with A</w:t>
      </w:r>
      <w:r w:rsidR="009222CD">
        <w:rPr>
          <w:rFonts w:ascii="Arial" w:hAnsi="Arial" w:cs="Arial"/>
          <w:sz w:val="24"/>
          <w:szCs w:val="28"/>
        </w:rPr>
        <w:t>DHD and Autism your very personality</w:t>
      </w:r>
      <w:r w:rsidR="00FE455F">
        <w:rPr>
          <w:rFonts w:ascii="Arial" w:hAnsi="Arial" w:cs="Arial"/>
          <w:sz w:val="24"/>
          <w:szCs w:val="28"/>
        </w:rPr>
        <w:t xml:space="preserve"> will not let you focus or find it hard to</w:t>
      </w:r>
      <w:r w:rsidR="00670EB5">
        <w:rPr>
          <w:rFonts w:ascii="Arial" w:hAnsi="Arial" w:cs="Arial"/>
          <w:sz w:val="24"/>
          <w:szCs w:val="28"/>
        </w:rPr>
        <w:t xml:space="preserve"> listen.</w:t>
      </w:r>
      <w:r w:rsidR="00F55DAC">
        <w:rPr>
          <w:rFonts w:ascii="Arial" w:hAnsi="Arial" w:cs="Arial"/>
          <w:sz w:val="24"/>
          <w:szCs w:val="28"/>
        </w:rPr>
        <w:t xml:space="preserve"> This is not because you are a badly behaved child but because </w:t>
      </w:r>
      <w:r w:rsidR="00C80C1D">
        <w:rPr>
          <w:rFonts w:ascii="Arial" w:hAnsi="Arial" w:cs="Arial"/>
          <w:sz w:val="24"/>
          <w:szCs w:val="28"/>
        </w:rPr>
        <w:t>strategies</w:t>
      </w:r>
      <w:r w:rsidR="00F55DAC">
        <w:rPr>
          <w:rFonts w:ascii="Arial" w:hAnsi="Arial" w:cs="Arial"/>
          <w:sz w:val="24"/>
          <w:szCs w:val="28"/>
        </w:rPr>
        <w:t xml:space="preserve"> need to be learnt to help you </w:t>
      </w:r>
      <w:r w:rsidR="009A55FF">
        <w:rPr>
          <w:rFonts w:ascii="Arial" w:hAnsi="Arial" w:cs="Arial"/>
          <w:sz w:val="24"/>
          <w:szCs w:val="28"/>
        </w:rPr>
        <w:t xml:space="preserve">focus on tasks </w:t>
      </w:r>
      <w:r w:rsidR="00C80C1D">
        <w:rPr>
          <w:rFonts w:ascii="Arial" w:hAnsi="Arial" w:cs="Arial"/>
          <w:sz w:val="24"/>
          <w:szCs w:val="28"/>
        </w:rPr>
        <w:t>and</w:t>
      </w:r>
      <w:r w:rsidR="00F55DAC">
        <w:rPr>
          <w:rFonts w:ascii="Arial" w:hAnsi="Arial" w:cs="Arial"/>
          <w:sz w:val="24"/>
          <w:szCs w:val="28"/>
        </w:rPr>
        <w:t xml:space="preserve"> lessons be differentiated to suit your needs where possible.</w:t>
      </w:r>
      <w:r w:rsidR="009A55FF">
        <w:rPr>
          <w:rFonts w:ascii="Arial" w:hAnsi="Arial" w:cs="Arial"/>
          <w:sz w:val="24"/>
          <w:szCs w:val="28"/>
        </w:rPr>
        <w:t xml:space="preserve"> The very </w:t>
      </w:r>
      <w:proofErr w:type="gramStart"/>
      <w:r w:rsidR="009A55FF">
        <w:rPr>
          <w:rFonts w:ascii="Arial" w:hAnsi="Arial" w:cs="Arial"/>
          <w:sz w:val="24"/>
          <w:szCs w:val="28"/>
        </w:rPr>
        <w:t>nature</w:t>
      </w:r>
      <w:proofErr w:type="gramEnd"/>
      <w:r w:rsidR="009A55FF">
        <w:rPr>
          <w:rFonts w:ascii="Arial" w:hAnsi="Arial" w:cs="Arial"/>
          <w:sz w:val="24"/>
          <w:szCs w:val="28"/>
        </w:rPr>
        <w:t xml:space="preserve"> of ADHD</w:t>
      </w:r>
      <w:r w:rsidR="00640D94">
        <w:rPr>
          <w:rFonts w:ascii="Arial" w:hAnsi="Arial" w:cs="Arial"/>
          <w:sz w:val="24"/>
          <w:szCs w:val="28"/>
        </w:rPr>
        <w:t xml:space="preserve"> is that it causes impulsivity that interferes with functioning.</w:t>
      </w:r>
      <w:r w:rsidR="00F56E8C">
        <w:rPr>
          <w:rFonts w:ascii="Arial" w:hAnsi="Arial" w:cs="Arial"/>
          <w:sz w:val="24"/>
          <w:szCs w:val="28"/>
        </w:rPr>
        <w:t xml:space="preserve"> It </w:t>
      </w:r>
      <w:r w:rsidR="00C80C1D">
        <w:rPr>
          <w:rFonts w:ascii="Arial" w:hAnsi="Arial" w:cs="Arial"/>
          <w:sz w:val="24"/>
          <w:szCs w:val="28"/>
        </w:rPr>
        <w:t>seems</w:t>
      </w:r>
      <w:r w:rsidR="00F6518F">
        <w:rPr>
          <w:rFonts w:ascii="Arial" w:hAnsi="Arial" w:cs="Arial"/>
          <w:sz w:val="24"/>
          <w:szCs w:val="28"/>
        </w:rPr>
        <w:t xml:space="preserve"> to be more common in males than females. </w:t>
      </w:r>
    </w:p>
    <w:p w:rsidR="009A55FF" w:rsidRDefault="00F6518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In school A with a number of these</w:t>
      </w:r>
      <w:bookmarkStart w:id="0" w:name="_GoBack"/>
      <w:bookmarkEnd w:id="0"/>
      <w:r>
        <w:rPr>
          <w:rFonts w:ascii="Arial" w:hAnsi="Arial" w:cs="Arial"/>
          <w:sz w:val="24"/>
          <w:szCs w:val="28"/>
        </w:rPr>
        <w:t xml:space="preserve"> children having more than this challenging behaviour</w:t>
      </w:r>
      <w:r w:rsidR="009A55FF">
        <w:rPr>
          <w:rFonts w:ascii="Arial" w:hAnsi="Arial" w:cs="Arial"/>
          <w:sz w:val="24"/>
          <w:szCs w:val="28"/>
        </w:rPr>
        <w:t xml:space="preserve"> to contend with in the school environment</w:t>
      </w:r>
      <w:r>
        <w:rPr>
          <w:rFonts w:ascii="Arial" w:hAnsi="Arial" w:cs="Arial"/>
          <w:sz w:val="24"/>
          <w:szCs w:val="28"/>
        </w:rPr>
        <w:t>.</w:t>
      </w:r>
      <w:r w:rsidR="00B040FD">
        <w:rPr>
          <w:rFonts w:ascii="Arial" w:hAnsi="Arial" w:cs="Arial"/>
          <w:sz w:val="24"/>
          <w:szCs w:val="28"/>
        </w:rPr>
        <w:t xml:space="preserve"> School A has many policies for inclusion </w:t>
      </w:r>
      <w:r w:rsidR="006A3D83">
        <w:rPr>
          <w:rFonts w:ascii="Arial" w:hAnsi="Arial" w:cs="Arial"/>
          <w:sz w:val="24"/>
          <w:szCs w:val="28"/>
        </w:rPr>
        <w:t xml:space="preserve">of </w:t>
      </w:r>
      <w:r w:rsidR="00C80C1D">
        <w:rPr>
          <w:rFonts w:ascii="Arial" w:hAnsi="Arial" w:cs="Arial"/>
          <w:sz w:val="24"/>
          <w:szCs w:val="28"/>
        </w:rPr>
        <w:t xml:space="preserve">all </w:t>
      </w:r>
      <w:r w:rsidR="00F7025D">
        <w:rPr>
          <w:rFonts w:ascii="Arial" w:hAnsi="Arial" w:cs="Arial"/>
          <w:sz w:val="24"/>
          <w:szCs w:val="28"/>
        </w:rPr>
        <w:t xml:space="preserve">children </w:t>
      </w:r>
      <w:r w:rsidR="00C80C1D">
        <w:rPr>
          <w:rFonts w:ascii="Arial" w:hAnsi="Arial" w:cs="Arial"/>
          <w:sz w:val="24"/>
          <w:szCs w:val="28"/>
        </w:rPr>
        <w:t>with</w:t>
      </w:r>
      <w:r w:rsidR="006A3D83">
        <w:rPr>
          <w:rFonts w:ascii="Arial" w:hAnsi="Arial" w:cs="Arial"/>
          <w:sz w:val="24"/>
          <w:szCs w:val="28"/>
        </w:rPr>
        <w:t xml:space="preserve"> additional learning needs and safeguarding children</w:t>
      </w:r>
      <w:r w:rsidR="00F7025D">
        <w:rPr>
          <w:rFonts w:ascii="Arial" w:hAnsi="Arial" w:cs="Arial"/>
          <w:sz w:val="24"/>
          <w:szCs w:val="28"/>
        </w:rPr>
        <w:t>,</w:t>
      </w:r>
      <w:r w:rsidR="006A3D83">
        <w:rPr>
          <w:rFonts w:ascii="Arial" w:hAnsi="Arial" w:cs="Arial"/>
          <w:sz w:val="24"/>
          <w:szCs w:val="28"/>
        </w:rPr>
        <w:t xml:space="preserve"> which includes behaviour</w:t>
      </w:r>
      <w:r w:rsidR="00616B89">
        <w:rPr>
          <w:rFonts w:ascii="Arial" w:hAnsi="Arial" w:cs="Arial"/>
          <w:sz w:val="24"/>
          <w:szCs w:val="28"/>
        </w:rPr>
        <w:t>al</w:t>
      </w:r>
      <w:r w:rsidR="006A3D83">
        <w:rPr>
          <w:rFonts w:ascii="Arial" w:hAnsi="Arial" w:cs="Arial"/>
          <w:sz w:val="24"/>
          <w:szCs w:val="28"/>
        </w:rPr>
        <w:t xml:space="preserve"> </w:t>
      </w:r>
      <w:r w:rsidR="00C80C1D">
        <w:rPr>
          <w:rFonts w:ascii="Arial" w:hAnsi="Arial" w:cs="Arial"/>
          <w:sz w:val="24"/>
          <w:szCs w:val="28"/>
        </w:rPr>
        <w:t>policy but</w:t>
      </w:r>
      <w:r w:rsidR="00234DF5">
        <w:rPr>
          <w:rFonts w:ascii="Arial" w:hAnsi="Arial" w:cs="Arial"/>
          <w:sz w:val="24"/>
          <w:szCs w:val="28"/>
        </w:rPr>
        <w:t xml:space="preserve"> has no good behaviour</w:t>
      </w:r>
      <w:r w:rsidR="00616B89">
        <w:rPr>
          <w:rFonts w:ascii="Arial" w:hAnsi="Arial" w:cs="Arial"/>
          <w:sz w:val="24"/>
          <w:szCs w:val="28"/>
        </w:rPr>
        <w:t xml:space="preserve"> policy for rewarding</w:t>
      </w:r>
      <w:r w:rsidR="009A55FF">
        <w:rPr>
          <w:rFonts w:ascii="Arial" w:hAnsi="Arial" w:cs="Arial"/>
          <w:sz w:val="24"/>
          <w:szCs w:val="28"/>
        </w:rPr>
        <w:t xml:space="preserve"> good behaviour</w:t>
      </w:r>
      <w:r w:rsidR="00234DF5">
        <w:rPr>
          <w:rFonts w:ascii="Arial" w:hAnsi="Arial" w:cs="Arial"/>
          <w:sz w:val="24"/>
          <w:szCs w:val="28"/>
        </w:rPr>
        <w:t>.</w:t>
      </w:r>
      <w:r w:rsidR="009A55FF">
        <w:rPr>
          <w:rFonts w:ascii="Arial" w:hAnsi="Arial" w:cs="Arial"/>
          <w:sz w:val="24"/>
          <w:szCs w:val="28"/>
        </w:rPr>
        <w:t xml:space="preserve"> </w:t>
      </w:r>
      <w:r w:rsidR="008B1741">
        <w:rPr>
          <w:rFonts w:ascii="Arial" w:hAnsi="Arial" w:cs="Arial"/>
          <w:sz w:val="24"/>
          <w:szCs w:val="28"/>
        </w:rPr>
        <w:t xml:space="preserve">The school does give achievement points which accumulate </w:t>
      </w:r>
      <w:r w:rsidR="008B1741">
        <w:rPr>
          <w:rFonts w:ascii="Arial" w:hAnsi="Arial" w:cs="Arial"/>
          <w:sz w:val="24"/>
          <w:szCs w:val="28"/>
        </w:rPr>
        <w:lastRenderedPageBreak/>
        <w:t xml:space="preserve">throughout the year for money off end of year trips. </w:t>
      </w:r>
      <w:r w:rsidR="00C22FC9">
        <w:rPr>
          <w:rFonts w:ascii="Arial" w:hAnsi="Arial" w:cs="Arial"/>
          <w:sz w:val="24"/>
          <w:szCs w:val="28"/>
        </w:rPr>
        <w:t xml:space="preserve"> This is a long time to wait for any child to receive a reward let alone a child who th</w:t>
      </w:r>
      <w:r w:rsidR="006A70DE">
        <w:rPr>
          <w:rFonts w:ascii="Arial" w:hAnsi="Arial" w:cs="Arial"/>
          <w:sz w:val="24"/>
          <w:szCs w:val="28"/>
        </w:rPr>
        <w:t>ri</w:t>
      </w:r>
      <w:r w:rsidR="00C22FC9">
        <w:rPr>
          <w:rFonts w:ascii="Arial" w:hAnsi="Arial" w:cs="Arial"/>
          <w:sz w:val="24"/>
          <w:szCs w:val="28"/>
        </w:rPr>
        <w:t>ves on positive feedback</w:t>
      </w:r>
      <w:r w:rsidR="005E3C7E">
        <w:rPr>
          <w:rFonts w:ascii="Arial" w:hAnsi="Arial" w:cs="Arial"/>
          <w:sz w:val="24"/>
          <w:szCs w:val="28"/>
        </w:rPr>
        <w:t>,</w:t>
      </w:r>
      <w:r w:rsidR="009A55FF">
        <w:rPr>
          <w:rFonts w:ascii="Arial" w:hAnsi="Arial" w:cs="Arial"/>
          <w:sz w:val="24"/>
          <w:szCs w:val="28"/>
        </w:rPr>
        <w:t xml:space="preserve"> needed to be given in a reasonable amount of time</w:t>
      </w:r>
      <w:r w:rsidR="00C22FC9">
        <w:rPr>
          <w:rFonts w:ascii="Arial" w:hAnsi="Arial" w:cs="Arial"/>
          <w:sz w:val="24"/>
          <w:szCs w:val="28"/>
        </w:rPr>
        <w:t>.</w:t>
      </w:r>
      <w:r w:rsidR="006A70DE">
        <w:rPr>
          <w:rFonts w:ascii="Arial" w:hAnsi="Arial" w:cs="Arial"/>
          <w:sz w:val="24"/>
          <w:szCs w:val="28"/>
        </w:rPr>
        <w:t xml:space="preserve"> When talking about this with senior staff they agreed it would be </w:t>
      </w:r>
      <w:r w:rsidR="00C80C1D">
        <w:rPr>
          <w:rFonts w:ascii="Arial" w:hAnsi="Arial" w:cs="Arial"/>
          <w:sz w:val="24"/>
          <w:szCs w:val="28"/>
        </w:rPr>
        <w:t>a positive</w:t>
      </w:r>
      <w:r w:rsidR="006A70DE">
        <w:rPr>
          <w:rFonts w:ascii="Arial" w:hAnsi="Arial" w:cs="Arial"/>
          <w:sz w:val="24"/>
          <w:szCs w:val="28"/>
        </w:rPr>
        <w:t xml:space="preserve"> thing to have this</w:t>
      </w:r>
      <w:r w:rsidR="005E3C7E">
        <w:rPr>
          <w:rFonts w:ascii="Arial" w:hAnsi="Arial" w:cs="Arial"/>
          <w:sz w:val="24"/>
          <w:szCs w:val="28"/>
        </w:rPr>
        <w:t xml:space="preserve"> scheme</w:t>
      </w:r>
      <w:r w:rsidR="00EC4946">
        <w:rPr>
          <w:rFonts w:ascii="Arial" w:hAnsi="Arial" w:cs="Arial"/>
          <w:sz w:val="24"/>
          <w:szCs w:val="28"/>
        </w:rPr>
        <w:t xml:space="preserve"> in place with the input of the child </w:t>
      </w:r>
      <w:r w:rsidR="004B3DB0">
        <w:rPr>
          <w:rFonts w:ascii="Arial" w:hAnsi="Arial" w:cs="Arial"/>
          <w:sz w:val="24"/>
          <w:szCs w:val="28"/>
        </w:rPr>
        <w:t xml:space="preserve">as </w:t>
      </w:r>
      <w:r w:rsidR="009A55FF">
        <w:rPr>
          <w:rFonts w:ascii="Arial" w:hAnsi="Arial" w:cs="Arial"/>
          <w:sz w:val="24"/>
          <w:szCs w:val="28"/>
        </w:rPr>
        <w:t>t</w:t>
      </w:r>
      <w:r w:rsidR="006A70DE">
        <w:rPr>
          <w:rFonts w:ascii="Arial" w:hAnsi="Arial" w:cs="Arial"/>
          <w:sz w:val="24"/>
          <w:szCs w:val="28"/>
        </w:rPr>
        <w:t>o what the rewards should be.</w:t>
      </w:r>
      <w:r w:rsidR="00213F7B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 H</w:t>
      </w:r>
      <w:r w:rsidR="00213F7B">
        <w:rPr>
          <w:rFonts w:ascii="Arial" w:hAnsi="Arial" w:cs="Arial"/>
          <w:sz w:val="24"/>
          <w:szCs w:val="28"/>
        </w:rPr>
        <w:t>owever</w:t>
      </w:r>
      <w:r w:rsidR="009A55FF">
        <w:rPr>
          <w:rFonts w:ascii="Arial" w:hAnsi="Arial" w:cs="Arial"/>
          <w:sz w:val="24"/>
          <w:szCs w:val="28"/>
        </w:rPr>
        <w:t>,</w:t>
      </w:r>
      <w:r w:rsidR="00213F7B">
        <w:rPr>
          <w:rFonts w:ascii="Arial" w:hAnsi="Arial" w:cs="Arial"/>
          <w:sz w:val="24"/>
          <w:szCs w:val="28"/>
        </w:rPr>
        <w:t xml:space="preserve"> with</w:t>
      </w:r>
      <w:r w:rsidR="009A55FF">
        <w:rPr>
          <w:rFonts w:ascii="Arial" w:hAnsi="Arial" w:cs="Arial"/>
          <w:sz w:val="24"/>
          <w:szCs w:val="28"/>
        </w:rPr>
        <w:t>in School A</w:t>
      </w:r>
      <w:r w:rsidR="00213F7B">
        <w:rPr>
          <w:rFonts w:ascii="Arial" w:hAnsi="Arial" w:cs="Arial"/>
          <w:sz w:val="24"/>
          <w:szCs w:val="28"/>
        </w:rPr>
        <w:t xml:space="preserve"> the more </w:t>
      </w:r>
      <w:r w:rsidR="00C80C1D">
        <w:rPr>
          <w:rFonts w:ascii="Arial" w:hAnsi="Arial" w:cs="Arial"/>
          <w:sz w:val="24"/>
          <w:szCs w:val="28"/>
        </w:rPr>
        <w:t>behaviourally</w:t>
      </w:r>
      <w:r w:rsidR="00213F7B">
        <w:rPr>
          <w:rFonts w:ascii="Arial" w:hAnsi="Arial" w:cs="Arial"/>
          <w:sz w:val="24"/>
          <w:szCs w:val="28"/>
        </w:rPr>
        <w:t xml:space="preserve"> difficult child</w:t>
      </w:r>
      <w:r w:rsidR="00D70C69">
        <w:rPr>
          <w:rFonts w:ascii="Arial" w:hAnsi="Arial" w:cs="Arial"/>
          <w:sz w:val="24"/>
          <w:szCs w:val="28"/>
        </w:rPr>
        <w:t>ren</w:t>
      </w:r>
      <w:r w:rsidR="00213F7B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are </w:t>
      </w:r>
      <w:r w:rsidR="00213F7B">
        <w:rPr>
          <w:rFonts w:ascii="Arial" w:hAnsi="Arial" w:cs="Arial"/>
          <w:sz w:val="24"/>
          <w:szCs w:val="28"/>
        </w:rPr>
        <w:t>offer</w:t>
      </w:r>
      <w:r w:rsidR="009A55FF">
        <w:rPr>
          <w:rFonts w:ascii="Arial" w:hAnsi="Arial" w:cs="Arial"/>
          <w:sz w:val="24"/>
          <w:szCs w:val="28"/>
        </w:rPr>
        <w:t>ed</w:t>
      </w:r>
      <w:r w:rsidR="00213F7B">
        <w:rPr>
          <w:rFonts w:ascii="Arial" w:hAnsi="Arial" w:cs="Arial"/>
          <w:sz w:val="24"/>
          <w:szCs w:val="28"/>
        </w:rPr>
        <w:t xml:space="preserve"> a reward system within the nurture group with walk to Spar </w:t>
      </w:r>
      <w:r w:rsidR="00EA6937">
        <w:rPr>
          <w:rFonts w:ascii="Arial" w:hAnsi="Arial" w:cs="Arial"/>
          <w:sz w:val="24"/>
          <w:szCs w:val="28"/>
        </w:rPr>
        <w:t xml:space="preserve">shop </w:t>
      </w:r>
      <w:r w:rsidR="00213F7B">
        <w:rPr>
          <w:rFonts w:ascii="Arial" w:hAnsi="Arial" w:cs="Arial"/>
          <w:sz w:val="24"/>
          <w:szCs w:val="28"/>
        </w:rPr>
        <w:t xml:space="preserve">for a treat or bowling for </w:t>
      </w:r>
      <w:r w:rsidR="00C80C1D">
        <w:rPr>
          <w:rFonts w:ascii="Arial" w:hAnsi="Arial" w:cs="Arial"/>
          <w:sz w:val="24"/>
          <w:szCs w:val="28"/>
        </w:rPr>
        <w:t>slush</w:t>
      </w:r>
      <w:r w:rsidR="00213F7B">
        <w:rPr>
          <w:rFonts w:ascii="Arial" w:hAnsi="Arial" w:cs="Arial"/>
          <w:sz w:val="24"/>
          <w:szCs w:val="28"/>
        </w:rPr>
        <w:t xml:space="preserve"> or something along those lines</w:t>
      </w:r>
      <w:r w:rsidR="00F12FBC">
        <w:rPr>
          <w:rFonts w:ascii="Arial" w:hAnsi="Arial" w:cs="Arial"/>
          <w:sz w:val="24"/>
          <w:szCs w:val="28"/>
        </w:rPr>
        <w:t xml:space="preserve"> to promote good behaviour.</w:t>
      </w:r>
      <w:r w:rsidR="00F75C11">
        <w:rPr>
          <w:rFonts w:ascii="Arial" w:hAnsi="Arial" w:cs="Arial"/>
          <w:sz w:val="24"/>
          <w:szCs w:val="28"/>
        </w:rPr>
        <w:t xml:space="preserve"> </w:t>
      </w:r>
    </w:p>
    <w:p w:rsidR="009A55FF" w:rsidRDefault="00F75C11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author has observed </w:t>
      </w:r>
      <w:r w:rsidR="00C80C1D">
        <w:rPr>
          <w:rFonts w:ascii="Arial" w:hAnsi="Arial" w:cs="Arial"/>
          <w:sz w:val="24"/>
          <w:szCs w:val="28"/>
        </w:rPr>
        <w:t>that</w:t>
      </w:r>
      <w:r>
        <w:rPr>
          <w:rFonts w:ascii="Arial" w:hAnsi="Arial" w:cs="Arial"/>
          <w:sz w:val="24"/>
          <w:szCs w:val="28"/>
        </w:rPr>
        <w:t xml:space="preserve"> if a child is given positive reinforcement </w:t>
      </w:r>
      <w:r w:rsidR="00DF0C80">
        <w:rPr>
          <w:rFonts w:ascii="Arial" w:hAnsi="Arial" w:cs="Arial"/>
          <w:sz w:val="24"/>
          <w:szCs w:val="28"/>
        </w:rPr>
        <w:t>they perform better and can see a rewa</w:t>
      </w:r>
      <w:r w:rsidR="00AB2462">
        <w:rPr>
          <w:rFonts w:ascii="Arial" w:hAnsi="Arial" w:cs="Arial"/>
          <w:sz w:val="24"/>
          <w:szCs w:val="28"/>
        </w:rPr>
        <w:t>rd for their continuous efforts.</w:t>
      </w:r>
      <w:r w:rsidR="00C47C0A">
        <w:rPr>
          <w:rFonts w:ascii="Arial" w:hAnsi="Arial" w:cs="Arial"/>
          <w:sz w:val="24"/>
          <w:szCs w:val="28"/>
        </w:rPr>
        <w:t xml:space="preserve"> This however </w:t>
      </w:r>
      <w:r w:rsidR="009A55FF">
        <w:rPr>
          <w:rFonts w:ascii="Arial" w:hAnsi="Arial" w:cs="Arial"/>
          <w:sz w:val="24"/>
          <w:szCs w:val="28"/>
        </w:rPr>
        <w:t>have its own restrictions</w:t>
      </w:r>
      <w:r w:rsidR="00C47C0A">
        <w:rPr>
          <w:rFonts w:ascii="Arial" w:hAnsi="Arial" w:cs="Arial"/>
          <w:sz w:val="24"/>
          <w:szCs w:val="28"/>
        </w:rPr>
        <w:t xml:space="preserve"> as </w:t>
      </w:r>
      <w:r w:rsidR="009A55FF">
        <w:rPr>
          <w:rFonts w:ascii="Arial" w:hAnsi="Arial" w:cs="Arial"/>
          <w:sz w:val="24"/>
          <w:szCs w:val="28"/>
        </w:rPr>
        <w:t>only a</w:t>
      </w:r>
      <w:r w:rsidR="00C47C0A">
        <w:rPr>
          <w:rFonts w:ascii="Arial" w:hAnsi="Arial" w:cs="Arial"/>
          <w:sz w:val="24"/>
          <w:szCs w:val="28"/>
        </w:rPr>
        <w:t xml:space="preserve"> level </w:t>
      </w:r>
      <w:r w:rsidR="009A55FF">
        <w:rPr>
          <w:rFonts w:ascii="Arial" w:hAnsi="Arial" w:cs="Arial"/>
          <w:sz w:val="24"/>
          <w:szCs w:val="28"/>
        </w:rPr>
        <w:t xml:space="preserve">3 </w:t>
      </w:r>
      <w:r w:rsidR="00C47C0A">
        <w:rPr>
          <w:rFonts w:ascii="Arial" w:hAnsi="Arial" w:cs="Arial"/>
          <w:sz w:val="24"/>
          <w:szCs w:val="28"/>
        </w:rPr>
        <w:t xml:space="preserve">teaching assistant can escort a child and they need to be </w:t>
      </w:r>
      <w:r w:rsidR="00C80C1D">
        <w:rPr>
          <w:rFonts w:ascii="Arial" w:hAnsi="Arial" w:cs="Arial"/>
          <w:sz w:val="24"/>
          <w:szCs w:val="28"/>
        </w:rPr>
        <w:t>accompanied by</w:t>
      </w:r>
      <w:r w:rsidR="009A55FF">
        <w:rPr>
          <w:rFonts w:ascii="Arial" w:hAnsi="Arial" w:cs="Arial"/>
          <w:sz w:val="24"/>
          <w:szCs w:val="28"/>
        </w:rPr>
        <w:t xml:space="preserve"> another member of staff</w:t>
      </w:r>
      <w:r w:rsidR="00B96E09">
        <w:rPr>
          <w:rFonts w:ascii="Arial" w:hAnsi="Arial" w:cs="Arial"/>
          <w:sz w:val="24"/>
          <w:szCs w:val="28"/>
        </w:rPr>
        <w:t>. This is not always possible because of staff shortages or the restructuring that will now only be one level 3 in each department so this may become impossible in the future to sustain.</w:t>
      </w:r>
      <w:r w:rsidR="00C109B2">
        <w:rPr>
          <w:rFonts w:ascii="Arial" w:hAnsi="Arial" w:cs="Arial"/>
          <w:sz w:val="24"/>
          <w:szCs w:val="28"/>
        </w:rPr>
        <w:t xml:space="preserve"> There are many factors that can influence the children we work</w:t>
      </w:r>
      <w:r w:rsidR="005459D0">
        <w:rPr>
          <w:rFonts w:ascii="Arial" w:hAnsi="Arial" w:cs="Arial"/>
          <w:sz w:val="24"/>
          <w:szCs w:val="28"/>
        </w:rPr>
        <w:t xml:space="preserve"> with from day to day the in</w:t>
      </w:r>
      <w:r w:rsidR="009A55FF">
        <w:rPr>
          <w:rFonts w:ascii="Arial" w:hAnsi="Arial" w:cs="Arial"/>
          <w:sz w:val="24"/>
          <w:szCs w:val="28"/>
        </w:rPr>
        <w:t xml:space="preserve">ternal factors </w:t>
      </w:r>
      <w:r w:rsidR="005459D0">
        <w:rPr>
          <w:rFonts w:ascii="Arial" w:hAnsi="Arial" w:cs="Arial"/>
          <w:sz w:val="24"/>
          <w:szCs w:val="28"/>
        </w:rPr>
        <w:t xml:space="preserve">can range from ADHD to gifted children to the external factors </w:t>
      </w:r>
      <w:r w:rsidR="00C80C1D">
        <w:rPr>
          <w:rFonts w:ascii="Arial" w:hAnsi="Arial" w:cs="Arial"/>
          <w:sz w:val="24"/>
          <w:szCs w:val="28"/>
        </w:rPr>
        <w:t>that can</w:t>
      </w:r>
      <w:r w:rsidR="005459D0">
        <w:rPr>
          <w:rFonts w:ascii="Arial" w:hAnsi="Arial" w:cs="Arial"/>
          <w:sz w:val="24"/>
          <w:szCs w:val="28"/>
        </w:rPr>
        <w:t xml:space="preserve"> influence a </w:t>
      </w:r>
      <w:r w:rsidR="009A55FF">
        <w:rPr>
          <w:rFonts w:ascii="Arial" w:hAnsi="Arial" w:cs="Arial"/>
          <w:sz w:val="24"/>
          <w:szCs w:val="28"/>
        </w:rPr>
        <w:t>child’s</w:t>
      </w:r>
      <w:r w:rsidR="005459D0">
        <w:rPr>
          <w:rFonts w:ascii="Arial" w:hAnsi="Arial" w:cs="Arial"/>
          <w:sz w:val="24"/>
          <w:szCs w:val="28"/>
        </w:rPr>
        <w:t xml:space="preserve"> whole education such as divorce at home or drugs and alcohol, not forgetting the most detrimental of all domestic violence.</w:t>
      </w:r>
      <w:r w:rsidR="006E71DF">
        <w:rPr>
          <w:rFonts w:ascii="Arial" w:hAnsi="Arial" w:cs="Arial"/>
          <w:sz w:val="24"/>
          <w:szCs w:val="28"/>
        </w:rPr>
        <w:t xml:space="preserve"> </w:t>
      </w:r>
    </w:p>
    <w:p w:rsidR="00942644" w:rsidRDefault="006E71D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A child who witnesses these can display the same sort of </w:t>
      </w:r>
      <w:r w:rsidR="00C80C1D">
        <w:rPr>
          <w:rFonts w:ascii="Arial" w:hAnsi="Arial" w:cs="Arial"/>
          <w:sz w:val="24"/>
          <w:szCs w:val="28"/>
        </w:rPr>
        <w:t>behaviour or</w:t>
      </w:r>
      <w:r>
        <w:rPr>
          <w:rFonts w:ascii="Arial" w:hAnsi="Arial" w:cs="Arial"/>
          <w:sz w:val="24"/>
          <w:szCs w:val="28"/>
        </w:rPr>
        <w:t xml:space="preserve"> completely retreat into themselves and become more withdrawn and even more disengaged.</w:t>
      </w:r>
      <w:r w:rsidR="00FC26E5">
        <w:rPr>
          <w:rFonts w:ascii="Arial" w:hAnsi="Arial" w:cs="Arial"/>
          <w:sz w:val="24"/>
          <w:szCs w:val="28"/>
        </w:rPr>
        <w:t xml:space="preserve"> The author has worked with children who have had both positive and </w:t>
      </w:r>
      <w:r w:rsidR="00C80C1D">
        <w:rPr>
          <w:rFonts w:ascii="Arial" w:hAnsi="Arial" w:cs="Arial"/>
          <w:sz w:val="24"/>
          <w:szCs w:val="28"/>
        </w:rPr>
        <w:t>negative home lives</w:t>
      </w:r>
      <w:r w:rsidR="00FC26E5">
        <w:rPr>
          <w:rFonts w:ascii="Arial" w:hAnsi="Arial" w:cs="Arial"/>
          <w:sz w:val="24"/>
          <w:szCs w:val="28"/>
        </w:rPr>
        <w:t xml:space="preserve"> both of which can impact on a child</w:t>
      </w:r>
      <w:r w:rsidR="009A55FF">
        <w:rPr>
          <w:rFonts w:ascii="Arial" w:hAnsi="Arial" w:cs="Arial"/>
          <w:sz w:val="24"/>
          <w:szCs w:val="28"/>
        </w:rPr>
        <w:t>’s wellbeing</w:t>
      </w:r>
      <w:r w:rsidR="00FC26E5">
        <w:rPr>
          <w:rFonts w:ascii="Arial" w:hAnsi="Arial" w:cs="Arial"/>
          <w:sz w:val="24"/>
          <w:szCs w:val="28"/>
        </w:rPr>
        <w:t>.</w:t>
      </w:r>
      <w:r w:rsidR="00EE74A4">
        <w:rPr>
          <w:rFonts w:ascii="Arial" w:hAnsi="Arial" w:cs="Arial"/>
          <w:sz w:val="24"/>
          <w:szCs w:val="28"/>
        </w:rPr>
        <w:t xml:space="preserve"> The author has witnessed a pushy parent not allowing their child become more </w:t>
      </w:r>
      <w:r w:rsidR="003D33A0">
        <w:rPr>
          <w:rFonts w:ascii="Arial" w:hAnsi="Arial" w:cs="Arial"/>
          <w:sz w:val="24"/>
          <w:szCs w:val="28"/>
        </w:rPr>
        <w:t>independent in school and having to constantly check if they can even play out with friends.</w:t>
      </w:r>
      <w:r w:rsidR="00552AFD">
        <w:rPr>
          <w:rFonts w:ascii="Arial" w:hAnsi="Arial" w:cs="Arial"/>
          <w:sz w:val="24"/>
          <w:szCs w:val="28"/>
        </w:rPr>
        <w:t xml:space="preserve"> Their child is unable to socialise as a result of</w:t>
      </w:r>
      <w:r w:rsidR="00C80C1D">
        <w:rPr>
          <w:rFonts w:ascii="Arial" w:hAnsi="Arial" w:cs="Arial"/>
          <w:sz w:val="24"/>
          <w:szCs w:val="28"/>
        </w:rPr>
        <w:t xml:space="preserve"> </w:t>
      </w:r>
      <w:r w:rsidR="004973E4">
        <w:rPr>
          <w:rFonts w:ascii="Arial" w:hAnsi="Arial" w:cs="Arial"/>
          <w:sz w:val="24"/>
          <w:szCs w:val="28"/>
        </w:rPr>
        <w:t>a parent</w:t>
      </w:r>
      <w:r w:rsidR="00552AFD">
        <w:rPr>
          <w:rFonts w:ascii="Arial" w:hAnsi="Arial" w:cs="Arial"/>
          <w:sz w:val="24"/>
          <w:szCs w:val="28"/>
        </w:rPr>
        <w:t xml:space="preserve"> wanting their child to be assisted but not allowing them to grow</w:t>
      </w:r>
      <w:r w:rsidR="00C36A45">
        <w:rPr>
          <w:rFonts w:ascii="Arial" w:hAnsi="Arial" w:cs="Arial"/>
          <w:sz w:val="24"/>
          <w:szCs w:val="28"/>
        </w:rPr>
        <w:t xml:space="preserve"> and become more independent, so not gaining the social skills needed to make and keep friendships.</w:t>
      </w:r>
      <w:r w:rsidR="00A82FED">
        <w:rPr>
          <w:rFonts w:ascii="Arial" w:hAnsi="Arial" w:cs="Arial"/>
          <w:sz w:val="24"/>
          <w:szCs w:val="28"/>
        </w:rPr>
        <w:t xml:space="preserve"> This can have a detrimental effect on a </w:t>
      </w:r>
      <w:r w:rsidR="009A55FF">
        <w:rPr>
          <w:rFonts w:ascii="Arial" w:hAnsi="Arial" w:cs="Arial"/>
          <w:sz w:val="24"/>
          <w:szCs w:val="28"/>
        </w:rPr>
        <w:t>child’s</w:t>
      </w:r>
      <w:r w:rsidR="00A82FED">
        <w:rPr>
          <w:rFonts w:ascii="Arial" w:hAnsi="Arial" w:cs="Arial"/>
          <w:sz w:val="24"/>
          <w:szCs w:val="28"/>
        </w:rPr>
        <w:t xml:space="preserve"> mental wellbeing </w:t>
      </w:r>
      <w:r w:rsidR="00C80C1D">
        <w:rPr>
          <w:rFonts w:ascii="Arial" w:hAnsi="Arial" w:cs="Arial"/>
          <w:sz w:val="24"/>
          <w:szCs w:val="28"/>
        </w:rPr>
        <w:t>even</w:t>
      </w:r>
      <w:r w:rsidR="00D87638">
        <w:rPr>
          <w:rFonts w:ascii="Arial" w:hAnsi="Arial" w:cs="Arial"/>
          <w:sz w:val="24"/>
          <w:szCs w:val="28"/>
        </w:rPr>
        <w:t xml:space="preserve"> if the parents </w:t>
      </w:r>
      <w:r w:rsidR="009A55FF">
        <w:rPr>
          <w:rFonts w:ascii="Arial" w:hAnsi="Arial" w:cs="Arial"/>
          <w:sz w:val="24"/>
          <w:szCs w:val="28"/>
        </w:rPr>
        <w:t>do</w:t>
      </w:r>
      <w:r w:rsidR="001C6721">
        <w:rPr>
          <w:rFonts w:ascii="Arial" w:hAnsi="Arial" w:cs="Arial"/>
          <w:sz w:val="24"/>
          <w:szCs w:val="28"/>
        </w:rPr>
        <w:t xml:space="preserve"> this with the best of intentions, so it is important to </w:t>
      </w:r>
      <w:r w:rsidR="009A55FF">
        <w:rPr>
          <w:rFonts w:ascii="Arial" w:hAnsi="Arial" w:cs="Arial"/>
          <w:sz w:val="24"/>
          <w:szCs w:val="28"/>
        </w:rPr>
        <w:t>liaise</w:t>
      </w:r>
      <w:r w:rsidR="001C6721">
        <w:rPr>
          <w:rFonts w:ascii="Arial" w:hAnsi="Arial" w:cs="Arial"/>
          <w:sz w:val="24"/>
          <w:szCs w:val="28"/>
        </w:rPr>
        <w:t xml:space="preserve"> with the parents to set the right balance of opportunities for their child to thrive.</w:t>
      </w:r>
    </w:p>
    <w:p w:rsidR="0084517D" w:rsidRDefault="00942644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It is important for a child to build positive relationships with both their teacher</w:t>
      </w:r>
      <w:r w:rsidR="009A55FF">
        <w:rPr>
          <w:rFonts w:ascii="Arial" w:hAnsi="Arial" w:cs="Arial"/>
          <w:sz w:val="24"/>
          <w:szCs w:val="28"/>
        </w:rPr>
        <w:t>s</w:t>
      </w:r>
      <w:r w:rsidR="00C36A45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 xml:space="preserve">and </w:t>
      </w:r>
      <w:r w:rsidR="009A55FF">
        <w:rPr>
          <w:rFonts w:ascii="Arial" w:hAnsi="Arial" w:cs="Arial"/>
          <w:sz w:val="24"/>
          <w:szCs w:val="28"/>
        </w:rPr>
        <w:t xml:space="preserve">teaching </w:t>
      </w:r>
      <w:r>
        <w:rPr>
          <w:rFonts w:ascii="Arial" w:hAnsi="Arial" w:cs="Arial"/>
          <w:sz w:val="24"/>
          <w:szCs w:val="28"/>
        </w:rPr>
        <w:t>assistant because if they do not</w:t>
      </w:r>
      <w:r w:rsidR="006C3843">
        <w:rPr>
          <w:rFonts w:ascii="Arial" w:hAnsi="Arial" w:cs="Arial"/>
          <w:sz w:val="24"/>
          <w:szCs w:val="28"/>
        </w:rPr>
        <w:t xml:space="preserve"> feel comfortable with us their aids, this m</w:t>
      </w:r>
      <w:r w:rsidR="005A2E71">
        <w:rPr>
          <w:rFonts w:ascii="Arial" w:hAnsi="Arial" w:cs="Arial"/>
          <w:sz w:val="24"/>
          <w:szCs w:val="28"/>
        </w:rPr>
        <w:t xml:space="preserve">ay </w:t>
      </w:r>
      <w:r w:rsidR="009A55FF">
        <w:rPr>
          <w:rFonts w:ascii="Arial" w:hAnsi="Arial" w:cs="Arial"/>
          <w:sz w:val="24"/>
          <w:szCs w:val="28"/>
        </w:rPr>
        <w:lastRenderedPageBreak/>
        <w:t>affect</w:t>
      </w:r>
      <w:r w:rsidR="005A2E71">
        <w:rPr>
          <w:rFonts w:ascii="Arial" w:hAnsi="Arial" w:cs="Arial"/>
          <w:sz w:val="24"/>
          <w:szCs w:val="28"/>
        </w:rPr>
        <w:t xml:space="preserve"> the</w:t>
      </w:r>
      <w:r w:rsidR="006C3843">
        <w:rPr>
          <w:rFonts w:ascii="Arial" w:hAnsi="Arial" w:cs="Arial"/>
          <w:sz w:val="24"/>
          <w:szCs w:val="28"/>
        </w:rPr>
        <w:t xml:space="preserve"> way in which the child performs.</w:t>
      </w:r>
      <w:r w:rsidR="00490B43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 According to Effective Teaching (2015) ‘</w:t>
      </w:r>
      <w:r w:rsidR="00490B43">
        <w:rPr>
          <w:rFonts w:ascii="Arial" w:hAnsi="Arial" w:cs="Arial"/>
          <w:sz w:val="24"/>
          <w:szCs w:val="28"/>
        </w:rPr>
        <w:t>It is stated that a child can only do two things when stressed out or zone out.</w:t>
      </w:r>
      <w:r w:rsidR="007948CE">
        <w:rPr>
          <w:rFonts w:ascii="Arial" w:hAnsi="Arial" w:cs="Arial"/>
          <w:sz w:val="24"/>
          <w:szCs w:val="28"/>
        </w:rPr>
        <w:t xml:space="preserve"> Although a little bit of stress can release adrenaline to help stimulate the brain and</w:t>
      </w:r>
      <w:r w:rsidR="009A55FF">
        <w:rPr>
          <w:rFonts w:ascii="Arial" w:hAnsi="Arial" w:cs="Arial"/>
          <w:sz w:val="24"/>
          <w:szCs w:val="28"/>
        </w:rPr>
        <w:t xml:space="preserve"> help you fire on all cylinders’.</w:t>
      </w:r>
      <w:r w:rsidR="007948CE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>Furthermore, Effective Teaching (2015) states ‘s</w:t>
      </w:r>
      <w:r w:rsidR="0084517D">
        <w:rPr>
          <w:rFonts w:ascii="Arial" w:hAnsi="Arial" w:cs="Arial"/>
          <w:sz w:val="24"/>
          <w:szCs w:val="28"/>
        </w:rPr>
        <w:t xml:space="preserve">timulated blood vessels that can remove waste and improve the performance of all </w:t>
      </w:r>
      <w:r w:rsidR="009A55FF">
        <w:rPr>
          <w:rFonts w:ascii="Arial" w:hAnsi="Arial" w:cs="Arial"/>
          <w:sz w:val="24"/>
          <w:szCs w:val="28"/>
        </w:rPr>
        <w:t xml:space="preserve">functions’. </w:t>
      </w:r>
    </w:p>
    <w:p w:rsidR="00BA5DAC" w:rsidRDefault="00BA5DA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</w:t>
      </w:r>
      <w:r w:rsidR="004B3DB0">
        <w:rPr>
          <w:rFonts w:ascii="Arial" w:hAnsi="Arial" w:cs="Arial"/>
          <w:sz w:val="24"/>
          <w:szCs w:val="28"/>
        </w:rPr>
        <w:t>Childs</w:t>
      </w:r>
      <w:r>
        <w:rPr>
          <w:rFonts w:ascii="Arial" w:hAnsi="Arial" w:cs="Arial"/>
          <w:sz w:val="24"/>
          <w:szCs w:val="28"/>
        </w:rPr>
        <w:t xml:space="preserve"> brain is</w:t>
      </w:r>
      <w:r w:rsidR="009A55FF">
        <w:rPr>
          <w:rFonts w:ascii="Arial" w:hAnsi="Arial" w:cs="Arial"/>
          <w:sz w:val="24"/>
          <w:szCs w:val="28"/>
        </w:rPr>
        <w:t xml:space="preserve"> also influenced by environment, therefore a </w:t>
      </w:r>
      <w:r>
        <w:rPr>
          <w:rFonts w:ascii="Arial" w:hAnsi="Arial" w:cs="Arial"/>
          <w:sz w:val="24"/>
          <w:szCs w:val="28"/>
        </w:rPr>
        <w:t xml:space="preserve">positive impact on our students </w:t>
      </w:r>
      <w:r w:rsidR="009A55FF">
        <w:rPr>
          <w:rFonts w:ascii="Arial" w:hAnsi="Arial" w:cs="Arial"/>
          <w:sz w:val="24"/>
          <w:szCs w:val="28"/>
        </w:rPr>
        <w:t xml:space="preserve">can be based on </w:t>
      </w:r>
      <w:r>
        <w:rPr>
          <w:rFonts w:ascii="Arial" w:hAnsi="Arial" w:cs="Arial"/>
          <w:sz w:val="24"/>
          <w:szCs w:val="28"/>
        </w:rPr>
        <w:t>both positive and negative</w:t>
      </w:r>
      <w:r w:rsidR="009A55FF">
        <w:rPr>
          <w:rFonts w:ascii="Arial" w:hAnsi="Arial" w:cs="Arial"/>
          <w:sz w:val="24"/>
          <w:szCs w:val="28"/>
        </w:rPr>
        <w:t xml:space="preserve"> factors,</w:t>
      </w:r>
      <w:r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>and this</w:t>
      </w:r>
      <w:r>
        <w:rPr>
          <w:rFonts w:ascii="Arial" w:hAnsi="Arial" w:cs="Arial"/>
          <w:sz w:val="24"/>
          <w:szCs w:val="28"/>
        </w:rPr>
        <w:t xml:space="preserve"> can ultimately impact on positive learning</w:t>
      </w:r>
      <w:r w:rsidR="00C80C1D">
        <w:rPr>
          <w:rFonts w:ascii="Arial" w:hAnsi="Arial" w:cs="Arial"/>
          <w:sz w:val="24"/>
          <w:szCs w:val="28"/>
        </w:rPr>
        <w:t xml:space="preserve"> environment. </w:t>
      </w:r>
      <w:r w:rsidR="009A55FF">
        <w:rPr>
          <w:rFonts w:ascii="Arial" w:hAnsi="Arial" w:cs="Arial"/>
          <w:sz w:val="24"/>
          <w:szCs w:val="28"/>
        </w:rPr>
        <w:t xml:space="preserve"> Therefore, in the </w:t>
      </w:r>
      <w:r w:rsidR="00C80C1D">
        <w:rPr>
          <w:rFonts w:ascii="Arial" w:hAnsi="Arial" w:cs="Arial"/>
          <w:sz w:val="24"/>
          <w:szCs w:val="28"/>
        </w:rPr>
        <w:t>Childs</w:t>
      </w:r>
      <w:r w:rsidR="009A55FF">
        <w:rPr>
          <w:rFonts w:ascii="Arial" w:hAnsi="Arial" w:cs="Arial"/>
          <w:sz w:val="24"/>
          <w:szCs w:val="28"/>
        </w:rPr>
        <w:t xml:space="preserve"> first point of learning</w:t>
      </w:r>
      <w:r w:rsidR="00C80C1D">
        <w:rPr>
          <w:rFonts w:ascii="Arial" w:hAnsi="Arial" w:cs="Arial"/>
          <w:sz w:val="24"/>
          <w:szCs w:val="28"/>
        </w:rPr>
        <w:t xml:space="preserve"> it is important to put strateg</w:t>
      </w:r>
      <w:r>
        <w:rPr>
          <w:rFonts w:ascii="Arial" w:hAnsi="Arial" w:cs="Arial"/>
          <w:sz w:val="24"/>
          <w:szCs w:val="28"/>
        </w:rPr>
        <w:t>ies in place to help</w:t>
      </w:r>
      <w:r w:rsidR="009E434B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promote positive learning.</w:t>
      </w:r>
      <w:r w:rsidR="009E434B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In School A, this is </w:t>
      </w:r>
      <w:r w:rsidR="009E434B">
        <w:rPr>
          <w:rFonts w:ascii="Arial" w:hAnsi="Arial" w:cs="Arial"/>
          <w:sz w:val="24"/>
          <w:szCs w:val="28"/>
        </w:rPr>
        <w:t>facilitate</w:t>
      </w:r>
      <w:r w:rsidR="009A55FF">
        <w:rPr>
          <w:rFonts w:ascii="Arial" w:hAnsi="Arial" w:cs="Arial"/>
          <w:sz w:val="24"/>
          <w:szCs w:val="28"/>
        </w:rPr>
        <w:t>d</w:t>
      </w:r>
      <w:r w:rsidR="009E434B">
        <w:rPr>
          <w:rFonts w:ascii="Arial" w:hAnsi="Arial" w:cs="Arial"/>
          <w:sz w:val="24"/>
          <w:szCs w:val="28"/>
        </w:rPr>
        <w:t xml:space="preserve"> by co-ordinating with the teachers in lessons to make t</w:t>
      </w:r>
      <w:r w:rsidR="005C1C48">
        <w:rPr>
          <w:rFonts w:ascii="Arial" w:hAnsi="Arial" w:cs="Arial"/>
          <w:sz w:val="24"/>
          <w:szCs w:val="28"/>
        </w:rPr>
        <w:t>he classroom more accessible an</w:t>
      </w:r>
      <w:r w:rsidR="009E434B">
        <w:rPr>
          <w:rFonts w:ascii="Arial" w:hAnsi="Arial" w:cs="Arial"/>
          <w:sz w:val="24"/>
          <w:szCs w:val="28"/>
        </w:rPr>
        <w:t>d friendly for our charges.</w:t>
      </w:r>
      <w:r w:rsidR="00BC45D1">
        <w:rPr>
          <w:rFonts w:ascii="Arial" w:hAnsi="Arial" w:cs="Arial"/>
          <w:sz w:val="24"/>
          <w:szCs w:val="28"/>
        </w:rPr>
        <w:t xml:space="preserve"> The author has witnessed the differences between those who will accommodate all children and help the child access the </w:t>
      </w:r>
      <w:r w:rsidR="009A55FF">
        <w:rPr>
          <w:rFonts w:ascii="Arial" w:hAnsi="Arial" w:cs="Arial"/>
          <w:sz w:val="24"/>
          <w:szCs w:val="28"/>
        </w:rPr>
        <w:t>work and</w:t>
      </w:r>
      <w:r w:rsidR="00BC45D1">
        <w:rPr>
          <w:rFonts w:ascii="Arial" w:hAnsi="Arial" w:cs="Arial"/>
          <w:sz w:val="24"/>
          <w:szCs w:val="28"/>
        </w:rPr>
        <w:t xml:space="preserve"> those who do not wish to help and make it clear that the behaviour of the child will not be tolerated</w:t>
      </w:r>
      <w:r w:rsidR="005C033A">
        <w:rPr>
          <w:rFonts w:ascii="Arial" w:hAnsi="Arial" w:cs="Arial"/>
          <w:sz w:val="24"/>
          <w:szCs w:val="28"/>
        </w:rPr>
        <w:t xml:space="preserve"> </w:t>
      </w:r>
      <w:r w:rsidR="001D60E7">
        <w:rPr>
          <w:rFonts w:ascii="Arial" w:hAnsi="Arial" w:cs="Arial"/>
          <w:sz w:val="24"/>
          <w:szCs w:val="28"/>
        </w:rPr>
        <w:t xml:space="preserve">before </w:t>
      </w:r>
      <w:r w:rsidR="005C033A">
        <w:rPr>
          <w:rFonts w:ascii="Arial" w:hAnsi="Arial" w:cs="Arial"/>
          <w:sz w:val="24"/>
          <w:szCs w:val="28"/>
        </w:rPr>
        <w:t>they even sit down.</w:t>
      </w:r>
      <w:r w:rsidR="0050167B">
        <w:rPr>
          <w:rFonts w:ascii="Arial" w:hAnsi="Arial" w:cs="Arial"/>
          <w:sz w:val="24"/>
          <w:szCs w:val="28"/>
        </w:rPr>
        <w:t xml:space="preserve"> This type of behaviour by</w:t>
      </w:r>
      <w:r w:rsidR="009A55FF">
        <w:rPr>
          <w:rFonts w:ascii="Arial" w:hAnsi="Arial" w:cs="Arial"/>
          <w:sz w:val="24"/>
          <w:szCs w:val="28"/>
        </w:rPr>
        <w:t xml:space="preserve"> a class teacher sends a child i</w:t>
      </w:r>
      <w:r w:rsidR="0050167B">
        <w:rPr>
          <w:rFonts w:ascii="Arial" w:hAnsi="Arial" w:cs="Arial"/>
          <w:sz w:val="24"/>
          <w:szCs w:val="28"/>
        </w:rPr>
        <w:t>nto an immediate</w:t>
      </w:r>
      <w:r w:rsidR="009A55FF">
        <w:rPr>
          <w:rFonts w:ascii="Arial" w:hAnsi="Arial" w:cs="Arial"/>
          <w:sz w:val="24"/>
          <w:szCs w:val="28"/>
        </w:rPr>
        <w:t xml:space="preserve"> crisis</w:t>
      </w:r>
      <w:r w:rsidR="0050167B">
        <w:rPr>
          <w:rFonts w:ascii="Arial" w:hAnsi="Arial" w:cs="Arial"/>
          <w:sz w:val="24"/>
          <w:szCs w:val="28"/>
        </w:rPr>
        <w:t xml:space="preserve"> situation where they do not wish to stay in the learning environment.</w:t>
      </w:r>
      <w:r w:rsidR="004D79C3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 Therefore, </w:t>
      </w:r>
      <w:r w:rsidR="00B32299">
        <w:rPr>
          <w:rFonts w:ascii="Arial" w:hAnsi="Arial" w:cs="Arial"/>
          <w:sz w:val="24"/>
          <w:szCs w:val="28"/>
        </w:rPr>
        <w:t>work</w:t>
      </w:r>
      <w:r w:rsidR="009A55FF">
        <w:rPr>
          <w:rFonts w:ascii="Arial" w:hAnsi="Arial" w:cs="Arial"/>
          <w:sz w:val="24"/>
          <w:szCs w:val="28"/>
        </w:rPr>
        <w:t xml:space="preserve"> can be done</w:t>
      </w:r>
      <w:r w:rsidR="00B32299">
        <w:rPr>
          <w:rFonts w:ascii="Arial" w:hAnsi="Arial" w:cs="Arial"/>
          <w:sz w:val="24"/>
          <w:szCs w:val="28"/>
        </w:rPr>
        <w:t xml:space="preserve"> </w:t>
      </w:r>
      <w:r w:rsidR="004D79C3">
        <w:rPr>
          <w:rFonts w:ascii="Arial" w:hAnsi="Arial" w:cs="Arial"/>
          <w:sz w:val="24"/>
          <w:szCs w:val="28"/>
        </w:rPr>
        <w:t xml:space="preserve">with them </w:t>
      </w:r>
      <w:r w:rsidR="009A55FF">
        <w:rPr>
          <w:rFonts w:ascii="Arial" w:hAnsi="Arial" w:cs="Arial"/>
          <w:sz w:val="24"/>
          <w:szCs w:val="28"/>
        </w:rPr>
        <w:t xml:space="preserve">to </w:t>
      </w:r>
      <w:r w:rsidR="004D79C3">
        <w:rPr>
          <w:rFonts w:ascii="Arial" w:hAnsi="Arial" w:cs="Arial"/>
          <w:sz w:val="24"/>
          <w:szCs w:val="28"/>
        </w:rPr>
        <w:t>change the attitudes of some teachers who the author agrees has</w:t>
      </w:r>
      <w:r w:rsidR="009A55FF">
        <w:rPr>
          <w:rFonts w:ascii="Arial" w:hAnsi="Arial" w:cs="Arial"/>
          <w:sz w:val="24"/>
          <w:szCs w:val="28"/>
        </w:rPr>
        <w:t xml:space="preserve"> little empathy to a child’s needs or conditions. It is understandable that the teacher has numerous pupils to support </w:t>
      </w:r>
      <w:r w:rsidR="004D79C3">
        <w:rPr>
          <w:rFonts w:ascii="Arial" w:hAnsi="Arial" w:cs="Arial"/>
          <w:sz w:val="24"/>
          <w:szCs w:val="28"/>
        </w:rPr>
        <w:t xml:space="preserve">but as a School </w:t>
      </w:r>
      <w:r w:rsidR="009A55FF">
        <w:rPr>
          <w:rFonts w:ascii="Arial" w:hAnsi="Arial" w:cs="Arial"/>
          <w:sz w:val="24"/>
          <w:szCs w:val="28"/>
        </w:rPr>
        <w:t>A has</w:t>
      </w:r>
      <w:r w:rsidR="004D79C3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a </w:t>
      </w:r>
      <w:r w:rsidR="004D79C3">
        <w:rPr>
          <w:rFonts w:ascii="Arial" w:hAnsi="Arial" w:cs="Arial"/>
          <w:sz w:val="24"/>
          <w:szCs w:val="28"/>
        </w:rPr>
        <w:t xml:space="preserve">policy to include all, this is the responsibility of both the teacher and the TA, </w:t>
      </w:r>
      <w:r w:rsidR="00C212DB">
        <w:rPr>
          <w:rFonts w:ascii="Arial" w:hAnsi="Arial" w:cs="Arial"/>
          <w:sz w:val="24"/>
          <w:szCs w:val="28"/>
        </w:rPr>
        <w:t>to facilitate this in p</w:t>
      </w:r>
      <w:r w:rsidR="006944B2">
        <w:rPr>
          <w:rFonts w:ascii="Arial" w:hAnsi="Arial" w:cs="Arial"/>
          <w:sz w:val="24"/>
          <w:szCs w:val="28"/>
        </w:rPr>
        <w:t>ractice</w:t>
      </w:r>
      <w:r w:rsidR="004D79C3">
        <w:rPr>
          <w:rFonts w:ascii="Arial" w:hAnsi="Arial" w:cs="Arial"/>
          <w:sz w:val="24"/>
          <w:szCs w:val="28"/>
        </w:rPr>
        <w:t>.</w:t>
      </w:r>
    </w:p>
    <w:p w:rsidR="002723C6" w:rsidRDefault="009E3D11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If a child has internal and external factors changing their behaviour and on top of this a teacher is not willing to even have that child in the room as they are unaware of these factors, learning can become impossible, so </w:t>
      </w:r>
      <w:r w:rsidR="002015AD">
        <w:rPr>
          <w:rFonts w:ascii="Arial" w:hAnsi="Arial" w:cs="Arial"/>
          <w:sz w:val="24"/>
          <w:szCs w:val="28"/>
        </w:rPr>
        <w:t>at this point a learning plan</w:t>
      </w:r>
      <w:r w:rsidR="009A55FF">
        <w:rPr>
          <w:rFonts w:ascii="Arial" w:hAnsi="Arial" w:cs="Arial"/>
          <w:sz w:val="24"/>
          <w:szCs w:val="28"/>
        </w:rPr>
        <w:t xml:space="preserve"> needs to be established</w:t>
      </w:r>
      <w:r w:rsidR="002015AD">
        <w:rPr>
          <w:rFonts w:ascii="Arial" w:hAnsi="Arial" w:cs="Arial"/>
          <w:sz w:val="24"/>
          <w:szCs w:val="28"/>
        </w:rPr>
        <w:t xml:space="preserve"> to </w:t>
      </w:r>
      <w:r w:rsidR="001D65D7">
        <w:rPr>
          <w:rFonts w:ascii="Arial" w:hAnsi="Arial" w:cs="Arial"/>
          <w:sz w:val="24"/>
          <w:szCs w:val="28"/>
        </w:rPr>
        <w:t>h</w:t>
      </w:r>
      <w:r w:rsidR="002015AD">
        <w:rPr>
          <w:rFonts w:ascii="Arial" w:hAnsi="Arial" w:cs="Arial"/>
          <w:sz w:val="24"/>
          <w:szCs w:val="28"/>
        </w:rPr>
        <w:t>elp this child.</w:t>
      </w:r>
      <w:r w:rsidR="004A1FB2">
        <w:rPr>
          <w:rFonts w:ascii="Arial" w:hAnsi="Arial" w:cs="Arial"/>
          <w:sz w:val="24"/>
          <w:szCs w:val="28"/>
        </w:rPr>
        <w:t xml:space="preserve"> This g</w:t>
      </w:r>
      <w:r w:rsidR="007A49C6">
        <w:rPr>
          <w:rFonts w:ascii="Arial" w:hAnsi="Arial" w:cs="Arial"/>
          <w:sz w:val="24"/>
          <w:szCs w:val="28"/>
        </w:rPr>
        <w:t xml:space="preserve">ets emphasised to all teachers </w:t>
      </w:r>
      <w:r w:rsidR="004A1FB2">
        <w:rPr>
          <w:rFonts w:ascii="Arial" w:hAnsi="Arial" w:cs="Arial"/>
          <w:sz w:val="24"/>
          <w:szCs w:val="28"/>
        </w:rPr>
        <w:t>so that they</w:t>
      </w:r>
      <w:r w:rsidR="00C3233E">
        <w:rPr>
          <w:rFonts w:ascii="Arial" w:hAnsi="Arial" w:cs="Arial"/>
          <w:sz w:val="24"/>
          <w:szCs w:val="28"/>
        </w:rPr>
        <w:t xml:space="preserve"> are aware of any issues and can</w:t>
      </w:r>
      <w:r w:rsidR="004A1FB2">
        <w:rPr>
          <w:rFonts w:ascii="Arial" w:hAnsi="Arial" w:cs="Arial"/>
          <w:sz w:val="24"/>
          <w:szCs w:val="28"/>
        </w:rPr>
        <w:t xml:space="preserve"> </w:t>
      </w:r>
      <w:r w:rsidR="002F54DD">
        <w:rPr>
          <w:rFonts w:ascii="Arial" w:hAnsi="Arial" w:cs="Arial"/>
          <w:sz w:val="24"/>
          <w:szCs w:val="28"/>
        </w:rPr>
        <w:t>put a lesson plan in place and</w:t>
      </w:r>
      <w:r w:rsidR="004A1FB2">
        <w:rPr>
          <w:rFonts w:ascii="Arial" w:hAnsi="Arial" w:cs="Arial"/>
          <w:sz w:val="24"/>
          <w:szCs w:val="28"/>
        </w:rPr>
        <w:t xml:space="preserve"> implement a suitable seating plan.</w:t>
      </w:r>
      <w:r w:rsidR="001D65D7">
        <w:rPr>
          <w:rFonts w:ascii="Arial" w:hAnsi="Arial" w:cs="Arial"/>
          <w:sz w:val="24"/>
          <w:szCs w:val="28"/>
        </w:rPr>
        <w:t xml:space="preserve"> </w:t>
      </w:r>
      <w:r w:rsidR="009A55FF">
        <w:rPr>
          <w:rFonts w:ascii="Arial" w:hAnsi="Arial" w:cs="Arial"/>
          <w:sz w:val="24"/>
          <w:szCs w:val="28"/>
        </w:rPr>
        <w:t xml:space="preserve">In School A, this may involve </w:t>
      </w:r>
      <w:r w:rsidR="001D65D7">
        <w:rPr>
          <w:rFonts w:ascii="Arial" w:hAnsi="Arial" w:cs="Arial"/>
          <w:sz w:val="24"/>
          <w:szCs w:val="28"/>
        </w:rPr>
        <w:t>approach</w:t>
      </w:r>
      <w:r w:rsidR="009A55FF">
        <w:rPr>
          <w:rFonts w:ascii="Arial" w:hAnsi="Arial" w:cs="Arial"/>
          <w:sz w:val="24"/>
          <w:szCs w:val="28"/>
        </w:rPr>
        <w:t>ing</w:t>
      </w:r>
      <w:r w:rsidR="001D65D7">
        <w:rPr>
          <w:rFonts w:ascii="Arial" w:hAnsi="Arial" w:cs="Arial"/>
          <w:sz w:val="24"/>
          <w:szCs w:val="28"/>
        </w:rPr>
        <w:t xml:space="preserve"> the te</w:t>
      </w:r>
      <w:r w:rsidR="002F54DD">
        <w:rPr>
          <w:rFonts w:ascii="Arial" w:hAnsi="Arial" w:cs="Arial"/>
          <w:sz w:val="24"/>
          <w:szCs w:val="28"/>
        </w:rPr>
        <w:t>a</w:t>
      </w:r>
      <w:r w:rsidR="00390EED">
        <w:rPr>
          <w:rFonts w:ascii="Arial" w:hAnsi="Arial" w:cs="Arial"/>
          <w:sz w:val="24"/>
          <w:szCs w:val="28"/>
        </w:rPr>
        <w:t>chers and explain</w:t>
      </w:r>
      <w:r w:rsidR="009A55FF">
        <w:rPr>
          <w:rFonts w:ascii="Arial" w:hAnsi="Arial" w:cs="Arial"/>
          <w:sz w:val="24"/>
          <w:szCs w:val="28"/>
        </w:rPr>
        <w:t>ing</w:t>
      </w:r>
      <w:r w:rsidR="00390EED">
        <w:rPr>
          <w:rFonts w:ascii="Arial" w:hAnsi="Arial" w:cs="Arial"/>
          <w:sz w:val="24"/>
          <w:szCs w:val="28"/>
        </w:rPr>
        <w:t xml:space="preserve"> a Childs</w:t>
      </w:r>
      <w:r w:rsidR="001D65D7">
        <w:rPr>
          <w:rFonts w:ascii="Arial" w:hAnsi="Arial" w:cs="Arial"/>
          <w:sz w:val="24"/>
          <w:szCs w:val="28"/>
        </w:rPr>
        <w:t xml:space="preserve"> needs and then speak to the child about the behaviour that is expected but emphasise the positive rewards that come from learning and good behaviour.</w:t>
      </w:r>
    </w:p>
    <w:p w:rsidR="009E3D11" w:rsidRDefault="002723C6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We have various interventions in school to help child</w:t>
      </w:r>
      <w:r w:rsidR="00EA2723">
        <w:rPr>
          <w:rFonts w:ascii="Arial" w:hAnsi="Arial" w:cs="Arial"/>
          <w:sz w:val="24"/>
          <w:szCs w:val="28"/>
        </w:rPr>
        <w:t>ren from</w:t>
      </w:r>
      <w:r>
        <w:rPr>
          <w:rFonts w:ascii="Arial" w:hAnsi="Arial" w:cs="Arial"/>
          <w:sz w:val="24"/>
          <w:szCs w:val="28"/>
        </w:rPr>
        <w:t xml:space="preserve"> literacy and maths workshops to n</w:t>
      </w:r>
      <w:r w:rsidR="007A49C6">
        <w:rPr>
          <w:rFonts w:ascii="Arial" w:hAnsi="Arial" w:cs="Arial"/>
          <w:sz w:val="24"/>
          <w:szCs w:val="28"/>
        </w:rPr>
        <w:t>urture group sessions</w:t>
      </w:r>
      <w:r w:rsidR="001D65D7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for children to talk about what to do in certa</w:t>
      </w:r>
      <w:r w:rsidR="00426F40">
        <w:rPr>
          <w:rFonts w:ascii="Arial" w:hAnsi="Arial" w:cs="Arial"/>
          <w:sz w:val="24"/>
          <w:szCs w:val="28"/>
        </w:rPr>
        <w:t xml:space="preserve">in situations and role play these </w:t>
      </w:r>
      <w:r>
        <w:rPr>
          <w:rFonts w:ascii="Arial" w:hAnsi="Arial" w:cs="Arial"/>
          <w:sz w:val="24"/>
          <w:szCs w:val="28"/>
        </w:rPr>
        <w:t xml:space="preserve">giving different consequences if a negative behaviour </w:t>
      </w:r>
      <w:r w:rsidR="00226A9E">
        <w:rPr>
          <w:rFonts w:ascii="Arial" w:hAnsi="Arial" w:cs="Arial"/>
          <w:sz w:val="24"/>
          <w:szCs w:val="28"/>
        </w:rPr>
        <w:lastRenderedPageBreak/>
        <w:t xml:space="preserve">is displayed </w:t>
      </w:r>
      <w:r w:rsidR="004B3DB0">
        <w:rPr>
          <w:rFonts w:ascii="Arial" w:hAnsi="Arial" w:cs="Arial"/>
          <w:sz w:val="24"/>
          <w:szCs w:val="28"/>
        </w:rPr>
        <w:t>compared</w:t>
      </w:r>
      <w:r>
        <w:rPr>
          <w:rFonts w:ascii="Arial" w:hAnsi="Arial" w:cs="Arial"/>
          <w:sz w:val="24"/>
          <w:szCs w:val="28"/>
        </w:rPr>
        <w:t xml:space="preserve"> with a positive one.</w:t>
      </w:r>
      <w:r w:rsidR="002134B3">
        <w:rPr>
          <w:rFonts w:ascii="Arial" w:hAnsi="Arial" w:cs="Arial"/>
          <w:sz w:val="24"/>
          <w:szCs w:val="28"/>
        </w:rPr>
        <w:t xml:space="preserve"> These role playing sessions combined with the other interventions </w:t>
      </w:r>
      <w:r w:rsidR="007A49C6">
        <w:rPr>
          <w:rFonts w:ascii="Arial" w:hAnsi="Arial" w:cs="Arial"/>
          <w:sz w:val="24"/>
          <w:szCs w:val="28"/>
        </w:rPr>
        <w:t xml:space="preserve">help to promote </w:t>
      </w:r>
      <w:r w:rsidR="004667DC">
        <w:rPr>
          <w:rFonts w:ascii="Arial" w:hAnsi="Arial" w:cs="Arial"/>
          <w:sz w:val="24"/>
          <w:szCs w:val="28"/>
        </w:rPr>
        <w:t>Childs</w:t>
      </w:r>
      <w:r w:rsidR="006B2CC8">
        <w:rPr>
          <w:rFonts w:ascii="Arial" w:hAnsi="Arial" w:cs="Arial"/>
          <w:sz w:val="24"/>
          <w:szCs w:val="28"/>
        </w:rPr>
        <w:t xml:space="preserve"> </w:t>
      </w:r>
      <w:r w:rsidR="00226A9E">
        <w:rPr>
          <w:rFonts w:ascii="Arial" w:hAnsi="Arial" w:cs="Arial"/>
          <w:sz w:val="24"/>
          <w:szCs w:val="28"/>
        </w:rPr>
        <w:t>self-esteem</w:t>
      </w:r>
      <w:r w:rsidR="006B2CC8">
        <w:rPr>
          <w:rFonts w:ascii="Arial" w:hAnsi="Arial" w:cs="Arial"/>
          <w:sz w:val="24"/>
          <w:szCs w:val="28"/>
        </w:rPr>
        <w:t>, and this has an overall effect on behaviour.</w:t>
      </w:r>
      <w:r w:rsidR="00F82A6C">
        <w:rPr>
          <w:rFonts w:ascii="Arial" w:hAnsi="Arial" w:cs="Arial"/>
          <w:sz w:val="24"/>
          <w:szCs w:val="28"/>
        </w:rPr>
        <w:t xml:space="preserve"> They can also leave</w:t>
      </w:r>
      <w:r w:rsidR="000F4324">
        <w:rPr>
          <w:rFonts w:ascii="Arial" w:hAnsi="Arial" w:cs="Arial"/>
          <w:sz w:val="24"/>
          <w:szCs w:val="28"/>
        </w:rPr>
        <w:t xml:space="preserve"> the room if they need time out or become overwhelmed and have a pass to do so.</w:t>
      </w:r>
      <w:r w:rsidR="0092505D">
        <w:rPr>
          <w:rFonts w:ascii="Arial" w:hAnsi="Arial" w:cs="Arial"/>
          <w:sz w:val="24"/>
          <w:szCs w:val="28"/>
        </w:rPr>
        <w:t xml:space="preserve"> We also promote SEAL – Social, Emotional, </w:t>
      </w:r>
      <w:r w:rsidR="004B3DB0">
        <w:rPr>
          <w:rFonts w:ascii="Arial" w:hAnsi="Arial" w:cs="Arial"/>
          <w:sz w:val="24"/>
          <w:szCs w:val="28"/>
        </w:rPr>
        <w:t>and Aspects</w:t>
      </w:r>
      <w:r w:rsidR="0092505D">
        <w:rPr>
          <w:rFonts w:ascii="Arial" w:hAnsi="Arial" w:cs="Arial"/>
          <w:sz w:val="24"/>
          <w:szCs w:val="28"/>
        </w:rPr>
        <w:t xml:space="preserve"> of Learning – by </w:t>
      </w:r>
      <w:r w:rsidR="00785415">
        <w:rPr>
          <w:rFonts w:ascii="Arial" w:hAnsi="Arial" w:cs="Arial"/>
          <w:sz w:val="24"/>
          <w:szCs w:val="28"/>
        </w:rPr>
        <w:t xml:space="preserve">sitting </w:t>
      </w:r>
      <w:r w:rsidR="0092505D">
        <w:rPr>
          <w:rFonts w:ascii="Arial" w:hAnsi="Arial" w:cs="Arial"/>
          <w:sz w:val="24"/>
          <w:szCs w:val="28"/>
        </w:rPr>
        <w:t>and talking at lunch with the children.</w:t>
      </w:r>
    </w:p>
    <w:p w:rsidR="0065524D" w:rsidRDefault="00226A9E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proofErr w:type="spellStart"/>
      <w:r>
        <w:rPr>
          <w:rFonts w:ascii="Arial" w:hAnsi="Arial" w:cs="Arial"/>
          <w:sz w:val="24"/>
          <w:szCs w:val="28"/>
        </w:rPr>
        <w:t>Ka</w:t>
      </w:r>
      <w:r w:rsidR="0065524D">
        <w:rPr>
          <w:rFonts w:ascii="Arial" w:hAnsi="Arial" w:cs="Arial"/>
          <w:sz w:val="24"/>
          <w:szCs w:val="28"/>
        </w:rPr>
        <w:t>n</w:t>
      </w:r>
      <w:r>
        <w:rPr>
          <w:rFonts w:ascii="Arial" w:hAnsi="Arial" w:cs="Arial"/>
          <w:sz w:val="24"/>
          <w:szCs w:val="28"/>
        </w:rPr>
        <w:t>n</w:t>
      </w:r>
      <w:r w:rsidR="0065524D">
        <w:rPr>
          <w:rFonts w:ascii="Arial" w:hAnsi="Arial" w:cs="Arial"/>
          <w:sz w:val="24"/>
          <w:szCs w:val="28"/>
        </w:rPr>
        <w:t>er</w:t>
      </w:r>
      <w:proofErr w:type="spellEnd"/>
      <w:r>
        <w:rPr>
          <w:rFonts w:ascii="Arial" w:hAnsi="Arial" w:cs="Arial"/>
          <w:sz w:val="24"/>
          <w:szCs w:val="28"/>
        </w:rPr>
        <w:t xml:space="preserve"> (1943 </w:t>
      </w:r>
      <w:r>
        <w:rPr>
          <w:rFonts w:ascii="Arial" w:hAnsi="Arial" w:cs="Arial"/>
          <w:i/>
          <w:sz w:val="24"/>
          <w:szCs w:val="28"/>
        </w:rPr>
        <w:t xml:space="preserve">cited in </w:t>
      </w:r>
      <w:r>
        <w:rPr>
          <w:rFonts w:ascii="Arial" w:hAnsi="Arial" w:cs="Arial"/>
          <w:sz w:val="24"/>
          <w:szCs w:val="28"/>
        </w:rPr>
        <w:t>UWTSD, 2017) first reported ‘</w:t>
      </w:r>
      <w:r w:rsidR="00886902">
        <w:rPr>
          <w:rFonts w:ascii="Arial" w:hAnsi="Arial" w:cs="Arial"/>
          <w:sz w:val="24"/>
          <w:szCs w:val="28"/>
        </w:rPr>
        <w:t>C</w:t>
      </w:r>
      <w:r w:rsidR="0065524D">
        <w:rPr>
          <w:rFonts w:ascii="Arial" w:hAnsi="Arial" w:cs="Arial"/>
          <w:sz w:val="24"/>
          <w:szCs w:val="28"/>
        </w:rPr>
        <w:t>hildren’s inability to relate themselves to people and situations from the beginning of life</w:t>
      </w:r>
      <w:r>
        <w:rPr>
          <w:rFonts w:ascii="Arial" w:hAnsi="Arial" w:cs="Arial"/>
          <w:sz w:val="24"/>
          <w:szCs w:val="28"/>
        </w:rPr>
        <w:t>’</w:t>
      </w:r>
      <w:r w:rsidR="00785415">
        <w:rPr>
          <w:rFonts w:ascii="Arial" w:hAnsi="Arial" w:cs="Arial"/>
          <w:sz w:val="24"/>
          <w:szCs w:val="28"/>
        </w:rPr>
        <w:t>. T</w:t>
      </w:r>
      <w:r>
        <w:rPr>
          <w:rFonts w:ascii="Arial" w:hAnsi="Arial" w:cs="Arial"/>
          <w:sz w:val="24"/>
          <w:szCs w:val="28"/>
        </w:rPr>
        <w:t xml:space="preserve">hese children according to </w:t>
      </w:r>
      <w:proofErr w:type="spellStart"/>
      <w:r>
        <w:rPr>
          <w:rFonts w:ascii="Arial" w:hAnsi="Arial" w:cs="Arial"/>
          <w:sz w:val="24"/>
          <w:szCs w:val="28"/>
        </w:rPr>
        <w:t>Kanner</w:t>
      </w:r>
      <w:proofErr w:type="spellEnd"/>
      <w:r>
        <w:rPr>
          <w:rFonts w:ascii="Arial" w:hAnsi="Arial" w:cs="Arial"/>
          <w:sz w:val="24"/>
          <w:szCs w:val="28"/>
        </w:rPr>
        <w:t xml:space="preserve"> (1943 </w:t>
      </w:r>
      <w:r>
        <w:rPr>
          <w:rFonts w:ascii="Arial" w:hAnsi="Arial" w:cs="Arial"/>
          <w:i/>
          <w:sz w:val="24"/>
          <w:szCs w:val="28"/>
        </w:rPr>
        <w:t xml:space="preserve">cited in </w:t>
      </w:r>
      <w:r>
        <w:rPr>
          <w:rFonts w:ascii="Arial" w:hAnsi="Arial" w:cs="Arial"/>
          <w:sz w:val="24"/>
          <w:szCs w:val="28"/>
        </w:rPr>
        <w:t>UWTSD, 2017)</w:t>
      </w:r>
      <w:r w:rsidR="00785415">
        <w:rPr>
          <w:rFonts w:ascii="Arial" w:hAnsi="Arial" w:cs="Arial"/>
          <w:sz w:val="24"/>
          <w:szCs w:val="28"/>
        </w:rPr>
        <w:t xml:space="preserve"> fail to display normal development. </w:t>
      </w:r>
      <w:r w:rsidR="00A64464">
        <w:rPr>
          <w:rFonts w:ascii="Arial" w:hAnsi="Arial" w:cs="Arial"/>
          <w:sz w:val="24"/>
          <w:szCs w:val="28"/>
        </w:rPr>
        <w:t>The author does agree that a child finds it difficult to develop skills bu</w:t>
      </w:r>
      <w:r w:rsidR="004C0235">
        <w:rPr>
          <w:rFonts w:ascii="Arial" w:hAnsi="Arial" w:cs="Arial"/>
          <w:sz w:val="24"/>
          <w:szCs w:val="28"/>
        </w:rPr>
        <w:t>t</w:t>
      </w:r>
      <w:r w:rsidR="00A64464">
        <w:rPr>
          <w:rFonts w:ascii="Arial" w:hAnsi="Arial" w:cs="Arial"/>
          <w:sz w:val="24"/>
          <w:szCs w:val="28"/>
        </w:rPr>
        <w:t xml:space="preserve"> disagrees that they cannot learn as many child</w:t>
      </w:r>
      <w:r w:rsidR="00EB064A">
        <w:rPr>
          <w:rFonts w:ascii="Arial" w:hAnsi="Arial" w:cs="Arial"/>
          <w:sz w:val="24"/>
          <w:szCs w:val="28"/>
        </w:rPr>
        <w:t>ren with whom she has worked have</w:t>
      </w:r>
      <w:r w:rsidR="00A64464">
        <w:rPr>
          <w:rFonts w:ascii="Arial" w:hAnsi="Arial" w:cs="Arial"/>
          <w:sz w:val="24"/>
          <w:szCs w:val="28"/>
        </w:rPr>
        <w:t xml:space="preserve"> managed with help to </w:t>
      </w:r>
      <w:r w:rsidR="00EB064A">
        <w:rPr>
          <w:rFonts w:ascii="Arial" w:hAnsi="Arial" w:cs="Arial"/>
          <w:sz w:val="24"/>
          <w:szCs w:val="28"/>
        </w:rPr>
        <w:t xml:space="preserve">achieve </w:t>
      </w:r>
      <w:r w:rsidR="00A64464">
        <w:rPr>
          <w:rFonts w:ascii="Arial" w:hAnsi="Arial" w:cs="Arial"/>
          <w:sz w:val="24"/>
          <w:szCs w:val="28"/>
        </w:rPr>
        <w:t>social and academic results.</w:t>
      </w:r>
    </w:p>
    <w:p w:rsidR="00EE0649" w:rsidRDefault="003D0E5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Interventions are dependent </w:t>
      </w:r>
      <w:r w:rsidR="00F32617">
        <w:rPr>
          <w:rFonts w:ascii="Arial" w:hAnsi="Arial" w:cs="Arial"/>
          <w:sz w:val="24"/>
          <w:szCs w:val="28"/>
        </w:rPr>
        <w:t>on the severity and the in</w:t>
      </w:r>
      <w:r w:rsidR="00CB5899">
        <w:rPr>
          <w:rFonts w:ascii="Arial" w:hAnsi="Arial" w:cs="Arial"/>
          <w:sz w:val="24"/>
          <w:szCs w:val="28"/>
        </w:rPr>
        <w:t>put or not from parents.</w:t>
      </w:r>
      <w:r w:rsidR="00F32617">
        <w:rPr>
          <w:rFonts w:ascii="Arial" w:hAnsi="Arial" w:cs="Arial"/>
          <w:sz w:val="24"/>
          <w:szCs w:val="28"/>
        </w:rPr>
        <w:t xml:space="preserve"> These interventions a</w:t>
      </w:r>
      <w:r w:rsidR="004C0235">
        <w:rPr>
          <w:rFonts w:ascii="Arial" w:hAnsi="Arial" w:cs="Arial"/>
          <w:sz w:val="24"/>
          <w:szCs w:val="28"/>
        </w:rPr>
        <w:t xml:space="preserve">re working towards improving </w:t>
      </w:r>
      <w:r w:rsidR="00226A9E">
        <w:rPr>
          <w:rFonts w:ascii="Arial" w:hAnsi="Arial" w:cs="Arial"/>
          <w:sz w:val="24"/>
          <w:szCs w:val="28"/>
        </w:rPr>
        <w:t>a Childs communication skill</w:t>
      </w:r>
      <w:r w:rsidR="00F32617">
        <w:rPr>
          <w:rFonts w:ascii="Arial" w:hAnsi="Arial" w:cs="Arial"/>
          <w:sz w:val="24"/>
          <w:szCs w:val="28"/>
        </w:rPr>
        <w:t xml:space="preserve"> and reducing disruptive behaviour and enhancing social skills.</w:t>
      </w:r>
      <w:r w:rsidR="00167A5A">
        <w:rPr>
          <w:rFonts w:ascii="Arial" w:hAnsi="Arial" w:cs="Arial"/>
          <w:sz w:val="24"/>
          <w:szCs w:val="28"/>
        </w:rPr>
        <w:t xml:space="preserve"> Interventions have been used in schools for a number of years, </w:t>
      </w:r>
      <w:proofErr w:type="spellStart"/>
      <w:r w:rsidR="00167A5A">
        <w:rPr>
          <w:rFonts w:ascii="Arial" w:hAnsi="Arial" w:cs="Arial"/>
          <w:sz w:val="24"/>
          <w:szCs w:val="28"/>
        </w:rPr>
        <w:t>Piagets</w:t>
      </w:r>
      <w:proofErr w:type="spellEnd"/>
      <w:r w:rsidR="00167A5A">
        <w:rPr>
          <w:rFonts w:ascii="Arial" w:hAnsi="Arial" w:cs="Arial"/>
          <w:sz w:val="24"/>
          <w:szCs w:val="28"/>
        </w:rPr>
        <w:t>’</w:t>
      </w:r>
      <w:r w:rsidR="00226A9E">
        <w:rPr>
          <w:rFonts w:ascii="Arial" w:hAnsi="Arial" w:cs="Arial"/>
          <w:sz w:val="24"/>
          <w:szCs w:val="28"/>
        </w:rPr>
        <w:t xml:space="preserve"> (2015)</w:t>
      </w:r>
      <w:r w:rsidR="00167A5A">
        <w:rPr>
          <w:rFonts w:ascii="Arial" w:hAnsi="Arial" w:cs="Arial"/>
          <w:sz w:val="24"/>
          <w:szCs w:val="28"/>
        </w:rPr>
        <w:t xml:space="preserve"> updated version and continuing to adapt this for all children.</w:t>
      </w:r>
      <w:r w:rsidR="00ED7530">
        <w:rPr>
          <w:rFonts w:ascii="Arial" w:hAnsi="Arial" w:cs="Arial"/>
          <w:sz w:val="24"/>
          <w:szCs w:val="28"/>
        </w:rPr>
        <w:t xml:space="preserve"> The </w:t>
      </w:r>
      <w:r w:rsidR="00226A9E">
        <w:rPr>
          <w:rFonts w:ascii="Arial" w:hAnsi="Arial" w:cs="Arial"/>
          <w:sz w:val="24"/>
          <w:szCs w:val="28"/>
        </w:rPr>
        <w:t xml:space="preserve">basics of </w:t>
      </w:r>
      <w:proofErr w:type="spellStart"/>
      <w:r w:rsidR="00226A9E">
        <w:rPr>
          <w:rFonts w:ascii="Arial" w:hAnsi="Arial" w:cs="Arial"/>
          <w:sz w:val="24"/>
          <w:szCs w:val="28"/>
        </w:rPr>
        <w:t>Piagets</w:t>
      </w:r>
      <w:proofErr w:type="spellEnd"/>
      <w:r w:rsidR="00226A9E">
        <w:rPr>
          <w:rFonts w:ascii="Arial" w:hAnsi="Arial" w:cs="Arial"/>
          <w:sz w:val="24"/>
          <w:szCs w:val="28"/>
        </w:rPr>
        <w:t xml:space="preserve"> (2015) theory are</w:t>
      </w:r>
      <w:r w:rsidR="00ED7530">
        <w:rPr>
          <w:rFonts w:ascii="Arial" w:hAnsi="Arial" w:cs="Arial"/>
          <w:sz w:val="24"/>
          <w:szCs w:val="28"/>
        </w:rPr>
        <w:t xml:space="preserve"> that there are four stages eventually leading to children being placed in these stages: </w:t>
      </w:r>
      <w:r w:rsidR="00226A9E">
        <w:rPr>
          <w:rFonts w:ascii="Arial" w:hAnsi="Arial" w:cs="Arial"/>
          <w:sz w:val="24"/>
          <w:szCs w:val="28"/>
        </w:rPr>
        <w:t>Key Stage 1</w:t>
      </w:r>
      <w:r w:rsidR="0073102E">
        <w:rPr>
          <w:rFonts w:ascii="Arial" w:hAnsi="Arial" w:cs="Arial"/>
          <w:sz w:val="24"/>
          <w:szCs w:val="28"/>
        </w:rPr>
        <w:t>,</w:t>
      </w:r>
      <w:r w:rsidR="00226A9E">
        <w:rPr>
          <w:rFonts w:ascii="Arial" w:hAnsi="Arial" w:cs="Arial"/>
          <w:sz w:val="24"/>
          <w:szCs w:val="28"/>
        </w:rPr>
        <w:t xml:space="preserve"> Key Stage 2, Key Stage 3</w:t>
      </w:r>
      <w:r w:rsidR="006A62E5">
        <w:rPr>
          <w:rFonts w:ascii="Arial" w:hAnsi="Arial" w:cs="Arial"/>
          <w:sz w:val="24"/>
          <w:szCs w:val="28"/>
        </w:rPr>
        <w:t>,</w:t>
      </w:r>
      <w:r w:rsidR="00226A9E">
        <w:rPr>
          <w:rFonts w:ascii="Arial" w:hAnsi="Arial" w:cs="Arial"/>
          <w:sz w:val="24"/>
          <w:szCs w:val="28"/>
        </w:rPr>
        <w:t xml:space="preserve"> and Key Stage 4</w:t>
      </w:r>
      <w:r w:rsidR="00472778">
        <w:rPr>
          <w:rFonts w:ascii="Arial" w:hAnsi="Arial" w:cs="Arial"/>
          <w:sz w:val="24"/>
          <w:szCs w:val="28"/>
        </w:rPr>
        <w:t>.</w:t>
      </w:r>
      <w:r w:rsidR="00116244">
        <w:rPr>
          <w:rFonts w:ascii="Arial" w:hAnsi="Arial" w:cs="Arial"/>
          <w:sz w:val="24"/>
          <w:szCs w:val="28"/>
        </w:rPr>
        <w:t xml:space="preserve"> These stages still followed the simple development stages a child </w:t>
      </w:r>
      <w:r w:rsidR="00226A9E">
        <w:rPr>
          <w:rFonts w:ascii="Arial" w:hAnsi="Arial" w:cs="Arial"/>
          <w:sz w:val="24"/>
          <w:szCs w:val="28"/>
        </w:rPr>
        <w:t>is expected</w:t>
      </w:r>
      <w:r w:rsidR="00116244">
        <w:rPr>
          <w:rFonts w:ascii="Arial" w:hAnsi="Arial" w:cs="Arial"/>
          <w:sz w:val="24"/>
          <w:szCs w:val="28"/>
        </w:rPr>
        <w:t xml:space="preserve"> to have reached</w:t>
      </w:r>
      <w:r w:rsidR="00226A9E">
        <w:rPr>
          <w:rFonts w:ascii="Arial" w:hAnsi="Arial" w:cs="Arial"/>
          <w:sz w:val="24"/>
          <w:szCs w:val="28"/>
        </w:rPr>
        <w:t xml:space="preserve"> by</w:t>
      </w:r>
      <w:r w:rsidR="00116244">
        <w:rPr>
          <w:rFonts w:ascii="Arial" w:hAnsi="Arial" w:cs="Arial"/>
          <w:sz w:val="24"/>
          <w:szCs w:val="28"/>
        </w:rPr>
        <w:t xml:space="preserve"> their age.</w:t>
      </w:r>
      <w:r w:rsidR="00890C83">
        <w:rPr>
          <w:rFonts w:ascii="Arial" w:hAnsi="Arial" w:cs="Arial"/>
          <w:sz w:val="24"/>
          <w:szCs w:val="28"/>
        </w:rPr>
        <w:t xml:space="preserve"> This in turn helps when assessing a child, and testing for any and all areas of development</w:t>
      </w:r>
      <w:r w:rsidR="00EE0649">
        <w:rPr>
          <w:rFonts w:ascii="Arial" w:hAnsi="Arial" w:cs="Arial"/>
          <w:sz w:val="24"/>
          <w:szCs w:val="28"/>
        </w:rPr>
        <w:t>. The author has observed each</w:t>
      </w:r>
      <w:r w:rsidR="00226A9E">
        <w:rPr>
          <w:rFonts w:ascii="Arial" w:hAnsi="Arial" w:cs="Arial"/>
          <w:sz w:val="24"/>
          <w:szCs w:val="28"/>
        </w:rPr>
        <w:t xml:space="preserve"> pupil has an IEP</w:t>
      </w:r>
      <w:r w:rsidR="00EE0649">
        <w:rPr>
          <w:rFonts w:ascii="Arial" w:hAnsi="Arial" w:cs="Arial"/>
          <w:sz w:val="24"/>
          <w:szCs w:val="28"/>
        </w:rPr>
        <w:t xml:space="preserve"> which is added to whenever a child reaches their skills level or set target and is continuously added to, which helps a child keep improving.</w:t>
      </w:r>
      <w:r w:rsidR="00226A9E">
        <w:rPr>
          <w:rFonts w:ascii="Arial" w:hAnsi="Arial" w:cs="Arial"/>
          <w:sz w:val="24"/>
          <w:szCs w:val="28"/>
        </w:rPr>
        <w:t xml:space="preserve"> This IEP</w:t>
      </w:r>
      <w:r w:rsidR="009153D4">
        <w:rPr>
          <w:rFonts w:ascii="Arial" w:hAnsi="Arial" w:cs="Arial"/>
          <w:sz w:val="24"/>
          <w:szCs w:val="28"/>
        </w:rPr>
        <w:t xml:space="preserve"> continues from junior school and follows them through their school career into adulthood usually at age 25.</w:t>
      </w:r>
      <w:r w:rsidR="00ED2A1B">
        <w:rPr>
          <w:rFonts w:ascii="Arial" w:hAnsi="Arial" w:cs="Arial"/>
          <w:sz w:val="24"/>
          <w:szCs w:val="28"/>
        </w:rPr>
        <w:t xml:space="preserve"> The</w:t>
      </w:r>
      <w:r w:rsidR="008C505E">
        <w:rPr>
          <w:rFonts w:ascii="Arial" w:hAnsi="Arial" w:cs="Arial"/>
          <w:sz w:val="24"/>
          <w:szCs w:val="28"/>
        </w:rPr>
        <w:t xml:space="preserve"> children also fill in a booklet</w:t>
      </w:r>
      <w:r w:rsidR="00ED2A1B">
        <w:rPr>
          <w:rFonts w:ascii="Arial" w:hAnsi="Arial" w:cs="Arial"/>
          <w:sz w:val="24"/>
          <w:szCs w:val="28"/>
        </w:rPr>
        <w:t xml:space="preserve"> for annual review called a Person </w:t>
      </w:r>
      <w:r w:rsidR="004B3DB0">
        <w:rPr>
          <w:rFonts w:ascii="Arial" w:hAnsi="Arial" w:cs="Arial"/>
          <w:sz w:val="24"/>
          <w:szCs w:val="28"/>
        </w:rPr>
        <w:t>Centred</w:t>
      </w:r>
      <w:r w:rsidR="00ED2A1B">
        <w:rPr>
          <w:rFonts w:ascii="Arial" w:hAnsi="Arial" w:cs="Arial"/>
          <w:sz w:val="24"/>
          <w:szCs w:val="28"/>
        </w:rPr>
        <w:t xml:space="preserve"> Plan. This asks a child what is working well or not for them.</w:t>
      </w:r>
      <w:r w:rsidR="00226A9E">
        <w:rPr>
          <w:rFonts w:ascii="Arial" w:hAnsi="Arial" w:cs="Arial"/>
          <w:sz w:val="24"/>
          <w:szCs w:val="28"/>
        </w:rPr>
        <w:t xml:space="preserve"> This booklet is then used as a tool to guide person centred reviews and promotes a child’s wishes in circumstances in which they may not feel comfortable to do this in a review environment.   </w:t>
      </w:r>
    </w:p>
    <w:p w:rsidR="00226A9E" w:rsidRDefault="00B263EB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It is important to establish routines for a child with bo</w:t>
      </w:r>
      <w:r w:rsidR="007B05BA">
        <w:rPr>
          <w:rFonts w:ascii="Arial" w:hAnsi="Arial" w:cs="Arial"/>
          <w:sz w:val="24"/>
          <w:szCs w:val="28"/>
        </w:rPr>
        <w:t xml:space="preserve">th of the </w:t>
      </w:r>
      <w:r w:rsidR="004B3DB0">
        <w:rPr>
          <w:rFonts w:ascii="Arial" w:hAnsi="Arial" w:cs="Arial"/>
          <w:sz w:val="24"/>
          <w:szCs w:val="28"/>
        </w:rPr>
        <w:t>combined conditions</w:t>
      </w:r>
      <w:r>
        <w:rPr>
          <w:rFonts w:ascii="Arial" w:hAnsi="Arial" w:cs="Arial"/>
          <w:sz w:val="24"/>
          <w:szCs w:val="28"/>
        </w:rPr>
        <w:t xml:space="preserve"> so students know what to expect and when</w:t>
      </w:r>
      <w:r w:rsidR="00226A9E">
        <w:rPr>
          <w:rFonts w:ascii="Arial" w:hAnsi="Arial" w:cs="Arial"/>
          <w:sz w:val="24"/>
          <w:szCs w:val="28"/>
        </w:rPr>
        <w:t xml:space="preserve"> this will happen</w:t>
      </w:r>
      <w:r>
        <w:rPr>
          <w:rFonts w:ascii="Arial" w:hAnsi="Arial" w:cs="Arial"/>
          <w:sz w:val="24"/>
          <w:szCs w:val="28"/>
        </w:rPr>
        <w:t>.</w:t>
      </w:r>
      <w:r w:rsidR="00CF6098">
        <w:rPr>
          <w:rFonts w:ascii="Arial" w:hAnsi="Arial" w:cs="Arial"/>
          <w:sz w:val="24"/>
          <w:szCs w:val="28"/>
        </w:rPr>
        <w:t xml:space="preserve"> </w:t>
      </w:r>
      <w:r w:rsidR="00226A9E">
        <w:rPr>
          <w:rFonts w:ascii="Arial" w:hAnsi="Arial" w:cs="Arial"/>
          <w:sz w:val="24"/>
          <w:szCs w:val="28"/>
        </w:rPr>
        <w:t xml:space="preserve">Therefore, </w:t>
      </w:r>
      <w:r w:rsidR="00CF6098">
        <w:rPr>
          <w:rFonts w:ascii="Arial" w:hAnsi="Arial" w:cs="Arial"/>
          <w:sz w:val="24"/>
          <w:szCs w:val="28"/>
        </w:rPr>
        <w:t xml:space="preserve">visual aids </w:t>
      </w:r>
      <w:r w:rsidR="00226A9E">
        <w:rPr>
          <w:rFonts w:ascii="Arial" w:hAnsi="Arial" w:cs="Arial"/>
          <w:sz w:val="24"/>
          <w:szCs w:val="28"/>
        </w:rPr>
        <w:t>are used, discussing</w:t>
      </w:r>
      <w:r w:rsidR="00CF6098">
        <w:rPr>
          <w:rFonts w:ascii="Arial" w:hAnsi="Arial" w:cs="Arial"/>
          <w:sz w:val="24"/>
          <w:szCs w:val="28"/>
        </w:rPr>
        <w:t xml:space="preserve"> the lesson objective and after com</w:t>
      </w:r>
      <w:r w:rsidR="00226A9E">
        <w:rPr>
          <w:rFonts w:ascii="Arial" w:hAnsi="Arial" w:cs="Arial"/>
          <w:sz w:val="24"/>
          <w:szCs w:val="28"/>
        </w:rPr>
        <w:t xml:space="preserve">pleting the work if these criteria </w:t>
      </w:r>
      <w:r w:rsidR="00226A9E">
        <w:rPr>
          <w:rFonts w:ascii="Arial" w:hAnsi="Arial" w:cs="Arial"/>
          <w:sz w:val="24"/>
          <w:szCs w:val="28"/>
        </w:rPr>
        <w:lastRenderedPageBreak/>
        <w:t>have been met, so</w:t>
      </w:r>
      <w:r w:rsidR="00CF6098">
        <w:rPr>
          <w:rFonts w:ascii="Arial" w:hAnsi="Arial" w:cs="Arial"/>
          <w:sz w:val="24"/>
          <w:szCs w:val="28"/>
        </w:rPr>
        <w:t xml:space="preserve"> the child is able to learn new skills or building blocks to use as a base to learn and develop in confidence and become more independent. </w:t>
      </w:r>
    </w:p>
    <w:p w:rsidR="00B263EB" w:rsidRDefault="004148D8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This will </w:t>
      </w:r>
      <w:r w:rsidR="00800E71">
        <w:rPr>
          <w:rFonts w:ascii="Arial" w:hAnsi="Arial" w:cs="Arial"/>
          <w:sz w:val="24"/>
          <w:szCs w:val="28"/>
        </w:rPr>
        <w:t xml:space="preserve">help build a </w:t>
      </w:r>
      <w:r w:rsidR="004B3DB0">
        <w:rPr>
          <w:rFonts w:ascii="Arial" w:hAnsi="Arial" w:cs="Arial"/>
          <w:sz w:val="24"/>
          <w:szCs w:val="28"/>
        </w:rPr>
        <w:t>Childs</w:t>
      </w:r>
      <w:r w:rsidR="00800E71">
        <w:rPr>
          <w:rFonts w:ascii="Arial" w:hAnsi="Arial" w:cs="Arial"/>
          <w:sz w:val="24"/>
          <w:szCs w:val="28"/>
        </w:rPr>
        <w:t xml:space="preserve"> social, emotional and confidence, so they feel they are developing their skills for life.</w:t>
      </w:r>
      <w:r w:rsidR="009A2B68">
        <w:rPr>
          <w:rFonts w:ascii="Arial" w:hAnsi="Arial" w:cs="Arial"/>
          <w:sz w:val="24"/>
          <w:szCs w:val="28"/>
        </w:rPr>
        <w:t xml:space="preserve"> According to </w:t>
      </w:r>
      <w:proofErr w:type="spellStart"/>
      <w:r w:rsidR="009A2B68">
        <w:rPr>
          <w:rFonts w:ascii="Arial" w:hAnsi="Arial" w:cs="Arial"/>
          <w:sz w:val="24"/>
          <w:szCs w:val="28"/>
        </w:rPr>
        <w:t>Dr.</w:t>
      </w:r>
      <w:proofErr w:type="spellEnd"/>
      <w:r w:rsidR="009A2B68">
        <w:rPr>
          <w:rFonts w:ascii="Arial" w:hAnsi="Arial" w:cs="Arial"/>
          <w:sz w:val="24"/>
          <w:szCs w:val="28"/>
        </w:rPr>
        <w:t xml:space="preserve"> John Medina (2014) </w:t>
      </w:r>
      <w:r w:rsidR="007A49C6">
        <w:rPr>
          <w:rFonts w:ascii="Arial" w:hAnsi="Arial" w:cs="Arial"/>
          <w:sz w:val="24"/>
          <w:szCs w:val="28"/>
        </w:rPr>
        <w:t>“</w:t>
      </w:r>
      <w:proofErr w:type="gramStart"/>
      <w:r>
        <w:rPr>
          <w:rFonts w:ascii="Arial" w:hAnsi="Arial" w:cs="Arial"/>
          <w:sz w:val="24"/>
          <w:szCs w:val="28"/>
        </w:rPr>
        <w:t>The</w:t>
      </w:r>
      <w:proofErr w:type="gramEnd"/>
      <w:r>
        <w:rPr>
          <w:rFonts w:ascii="Arial" w:hAnsi="Arial" w:cs="Arial"/>
          <w:sz w:val="24"/>
          <w:szCs w:val="28"/>
        </w:rPr>
        <w:t xml:space="preserve"> three requirements for human life are food, drink and oxygen</w:t>
      </w:r>
      <w:r w:rsidR="009A2B68">
        <w:rPr>
          <w:rFonts w:ascii="Arial" w:hAnsi="Arial" w:cs="Arial"/>
          <w:sz w:val="24"/>
          <w:szCs w:val="28"/>
        </w:rPr>
        <w:t>’</w:t>
      </w:r>
      <w:r>
        <w:rPr>
          <w:rFonts w:ascii="Arial" w:hAnsi="Arial" w:cs="Arial"/>
          <w:sz w:val="24"/>
          <w:szCs w:val="28"/>
        </w:rPr>
        <w:t xml:space="preserve">. But their effects on survival have different time </w:t>
      </w:r>
      <w:r w:rsidR="004B3DB0">
        <w:rPr>
          <w:rFonts w:ascii="Arial" w:hAnsi="Arial" w:cs="Arial"/>
          <w:sz w:val="24"/>
          <w:szCs w:val="28"/>
        </w:rPr>
        <w:t>lines. They</w:t>
      </w:r>
      <w:r>
        <w:rPr>
          <w:rFonts w:ascii="Arial" w:hAnsi="Arial" w:cs="Arial"/>
          <w:sz w:val="24"/>
          <w:szCs w:val="28"/>
        </w:rPr>
        <w:t xml:space="preserve"> recommend two </w:t>
      </w:r>
      <w:r w:rsidR="004B3DB0">
        <w:rPr>
          <w:rFonts w:ascii="Arial" w:hAnsi="Arial" w:cs="Arial"/>
          <w:sz w:val="24"/>
          <w:szCs w:val="28"/>
        </w:rPr>
        <w:t>hours</w:t>
      </w:r>
      <w:r>
        <w:rPr>
          <w:rFonts w:ascii="Arial" w:hAnsi="Arial" w:cs="Arial"/>
          <w:sz w:val="24"/>
          <w:szCs w:val="28"/>
        </w:rPr>
        <w:t xml:space="preserve"> of sweaty </w:t>
      </w:r>
      <w:r w:rsidR="004B3DB0">
        <w:rPr>
          <w:rFonts w:ascii="Arial" w:hAnsi="Arial" w:cs="Arial"/>
          <w:sz w:val="24"/>
          <w:szCs w:val="28"/>
        </w:rPr>
        <w:t>exercise</w:t>
      </w:r>
      <w:r>
        <w:rPr>
          <w:rFonts w:ascii="Arial" w:hAnsi="Arial" w:cs="Arial"/>
          <w:sz w:val="24"/>
          <w:szCs w:val="28"/>
        </w:rPr>
        <w:t xml:space="preserve"> per day for the young brain this provides great</w:t>
      </w:r>
      <w:r w:rsidR="009A2B68">
        <w:rPr>
          <w:rFonts w:ascii="Arial" w:hAnsi="Arial" w:cs="Arial"/>
          <w:sz w:val="24"/>
          <w:szCs w:val="28"/>
        </w:rPr>
        <w:t xml:space="preserve">er access to oxygen and food (Medina, 2014). </w:t>
      </w:r>
    </w:p>
    <w:p w:rsidR="009A2B68" w:rsidRDefault="005B7097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Interventions started when Piaget</w:t>
      </w:r>
      <w:r w:rsidR="009A2B68">
        <w:rPr>
          <w:rFonts w:ascii="Arial" w:hAnsi="Arial" w:cs="Arial"/>
          <w:sz w:val="24"/>
          <w:szCs w:val="28"/>
        </w:rPr>
        <w:t xml:space="preserve"> in 1936</w:t>
      </w:r>
      <w:r>
        <w:rPr>
          <w:rFonts w:ascii="Arial" w:hAnsi="Arial" w:cs="Arial"/>
          <w:sz w:val="24"/>
          <w:szCs w:val="28"/>
        </w:rPr>
        <w:t xml:space="preserve"> </w:t>
      </w:r>
      <w:r w:rsidR="009A2B68">
        <w:rPr>
          <w:rFonts w:ascii="Arial" w:hAnsi="Arial" w:cs="Arial"/>
          <w:sz w:val="24"/>
          <w:szCs w:val="28"/>
        </w:rPr>
        <w:t>(2015) ‘</w:t>
      </w:r>
      <w:r>
        <w:rPr>
          <w:rFonts w:ascii="Arial" w:hAnsi="Arial" w:cs="Arial"/>
          <w:sz w:val="24"/>
          <w:szCs w:val="28"/>
        </w:rPr>
        <w:t xml:space="preserve">Observed children and </w:t>
      </w:r>
      <w:r w:rsidR="009A2B68">
        <w:rPr>
          <w:rFonts w:ascii="Arial" w:hAnsi="Arial" w:cs="Arial"/>
          <w:sz w:val="24"/>
          <w:szCs w:val="28"/>
        </w:rPr>
        <w:t xml:space="preserve">witnessed </w:t>
      </w:r>
      <w:r>
        <w:rPr>
          <w:rFonts w:ascii="Arial" w:hAnsi="Arial" w:cs="Arial"/>
          <w:sz w:val="24"/>
          <w:szCs w:val="28"/>
        </w:rPr>
        <w:t>that his theory of cognitive development explains how a child constru</w:t>
      </w:r>
      <w:r w:rsidR="009A2B68">
        <w:rPr>
          <w:rFonts w:ascii="Arial" w:hAnsi="Arial" w:cs="Arial"/>
          <w:sz w:val="24"/>
          <w:szCs w:val="28"/>
        </w:rPr>
        <w:t>cts a mental model of the world’</w:t>
      </w:r>
      <w:r>
        <w:rPr>
          <w:rFonts w:ascii="Arial" w:hAnsi="Arial" w:cs="Arial"/>
          <w:sz w:val="24"/>
          <w:szCs w:val="28"/>
        </w:rPr>
        <w:t>. He was the first to study this and he developed and recognised the mental model.</w:t>
      </w:r>
      <w:r w:rsidR="00875D7E">
        <w:rPr>
          <w:rFonts w:ascii="Arial" w:hAnsi="Arial" w:cs="Arial"/>
          <w:sz w:val="24"/>
          <w:szCs w:val="28"/>
        </w:rPr>
        <w:t xml:space="preserve"> This theory was based on the nature – nurture debate.</w:t>
      </w:r>
      <w:r w:rsidR="000D762E">
        <w:rPr>
          <w:rFonts w:ascii="Arial" w:hAnsi="Arial" w:cs="Arial"/>
          <w:sz w:val="24"/>
          <w:szCs w:val="28"/>
        </w:rPr>
        <w:t xml:space="preserve"> He assumed that</w:t>
      </w:r>
      <w:r w:rsidR="005126ED">
        <w:rPr>
          <w:rFonts w:ascii="Arial" w:hAnsi="Arial" w:cs="Arial"/>
          <w:sz w:val="24"/>
          <w:szCs w:val="28"/>
        </w:rPr>
        <w:t xml:space="preserve"> nature played the most important role in how children understanding developed at a certain stage </w:t>
      </w:r>
      <w:r w:rsidR="00BC7EA8">
        <w:rPr>
          <w:rFonts w:ascii="Arial" w:hAnsi="Arial" w:cs="Arial"/>
          <w:sz w:val="24"/>
          <w:szCs w:val="28"/>
        </w:rPr>
        <w:t>and why development</w:t>
      </w:r>
      <w:r w:rsidR="00327F12">
        <w:rPr>
          <w:rFonts w:ascii="Arial" w:hAnsi="Arial" w:cs="Arial"/>
          <w:sz w:val="24"/>
          <w:szCs w:val="28"/>
        </w:rPr>
        <w:t xml:space="preserve"> </w:t>
      </w:r>
      <w:r w:rsidR="009A2B68">
        <w:rPr>
          <w:rFonts w:ascii="Arial" w:hAnsi="Arial" w:cs="Arial"/>
          <w:sz w:val="24"/>
          <w:szCs w:val="28"/>
        </w:rPr>
        <w:t>happened</w:t>
      </w:r>
      <w:r w:rsidR="00327F12">
        <w:rPr>
          <w:rFonts w:ascii="Arial" w:hAnsi="Arial" w:cs="Arial"/>
          <w:sz w:val="24"/>
          <w:szCs w:val="28"/>
        </w:rPr>
        <w:t xml:space="preserve"> at a certain </w:t>
      </w:r>
      <w:r w:rsidR="009A2B68">
        <w:rPr>
          <w:rFonts w:ascii="Arial" w:hAnsi="Arial" w:cs="Arial"/>
          <w:sz w:val="24"/>
          <w:szCs w:val="28"/>
        </w:rPr>
        <w:t>stage</w:t>
      </w:r>
      <w:r w:rsidR="00327F12">
        <w:rPr>
          <w:rFonts w:ascii="Arial" w:hAnsi="Arial" w:cs="Arial"/>
          <w:sz w:val="24"/>
          <w:szCs w:val="28"/>
        </w:rPr>
        <w:t xml:space="preserve"> and in the same </w:t>
      </w:r>
      <w:r w:rsidR="009A2B68">
        <w:rPr>
          <w:rFonts w:ascii="Arial" w:hAnsi="Arial" w:cs="Arial"/>
          <w:sz w:val="24"/>
          <w:szCs w:val="28"/>
        </w:rPr>
        <w:t>order (Piaget, 2015)</w:t>
      </w:r>
      <w:r w:rsidR="00327F12">
        <w:rPr>
          <w:rFonts w:ascii="Arial" w:hAnsi="Arial" w:cs="Arial"/>
          <w:sz w:val="24"/>
          <w:szCs w:val="28"/>
        </w:rPr>
        <w:t xml:space="preserve">. </w:t>
      </w:r>
    </w:p>
    <w:p w:rsidR="009A2B68" w:rsidRDefault="009A2B68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Piaget (2015) stated that; </w:t>
      </w:r>
    </w:p>
    <w:p w:rsidR="005B7097" w:rsidRDefault="00BC7EA8" w:rsidP="009A2B68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N</w:t>
      </w:r>
      <w:r w:rsidR="009A2B68">
        <w:rPr>
          <w:rFonts w:ascii="Arial" w:hAnsi="Arial" w:cs="Arial"/>
          <w:sz w:val="24"/>
          <w:szCs w:val="28"/>
        </w:rPr>
        <w:t>ature is</w:t>
      </w:r>
      <w:r>
        <w:rPr>
          <w:rFonts w:ascii="Arial" w:hAnsi="Arial" w:cs="Arial"/>
          <w:sz w:val="24"/>
          <w:szCs w:val="28"/>
        </w:rPr>
        <w:t xml:space="preserve"> the characteristics and ability that are determined by your genes.</w:t>
      </w:r>
      <w:r w:rsidR="0069697C">
        <w:rPr>
          <w:rFonts w:ascii="Arial" w:hAnsi="Arial" w:cs="Arial"/>
          <w:sz w:val="24"/>
          <w:szCs w:val="28"/>
        </w:rPr>
        <w:t xml:space="preserve"> Nurture - This refers to the influences of experience i.e. what you learned through interacting with both the physical and social environment</w:t>
      </w:r>
      <w:r w:rsidR="00BF0FC3">
        <w:rPr>
          <w:rFonts w:ascii="Arial" w:hAnsi="Arial" w:cs="Arial"/>
          <w:sz w:val="24"/>
          <w:szCs w:val="28"/>
        </w:rPr>
        <w:t>”</w:t>
      </w:r>
      <w:r w:rsidR="00C54FB4">
        <w:rPr>
          <w:rFonts w:ascii="Arial" w:hAnsi="Arial" w:cs="Arial"/>
          <w:sz w:val="24"/>
          <w:szCs w:val="28"/>
        </w:rPr>
        <w:t xml:space="preserve"> He stated these stages - where co-ordinatio</w:t>
      </w:r>
      <w:r w:rsidR="007A49C6">
        <w:rPr>
          <w:rFonts w:ascii="Arial" w:hAnsi="Arial" w:cs="Arial"/>
          <w:sz w:val="24"/>
          <w:szCs w:val="28"/>
        </w:rPr>
        <w:t xml:space="preserve">n, 0-2 years, imagination, </w:t>
      </w:r>
      <w:r w:rsidR="00C54FB4">
        <w:rPr>
          <w:rFonts w:ascii="Arial" w:hAnsi="Arial" w:cs="Arial"/>
          <w:sz w:val="24"/>
          <w:szCs w:val="28"/>
        </w:rPr>
        <w:t xml:space="preserve">preoperational, 2-7 years, concrete operational, time, space 7-11 years and formal operations, </w:t>
      </w:r>
      <w:r w:rsidR="00E43D84">
        <w:rPr>
          <w:rFonts w:ascii="Arial" w:hAnsi="Arial" w:cs="Arial"/>
          <w:sz w:val="24"/>
          <w:szCs w:val="28"/>
        </w:rPr>
        <w:t xml:space="preserve">reasoning and </w:t>
      </w:r>
      <w:r w:rsidR="00C54FB4">
        <w:rPr>
          <w:rFonts w:ascii="Arial" w:hAnsi="Arial" w:cs="Arial"/>
          <w:sz w:val="24"/>
          <w:szCs w:val="28"/>
        </w:rPr>
        <w:t>logistics 11+ years.</w:t>
      </w:r>
    </w:p>
    <w:p w:rsidR="007F76C2" w:rsidRDefault="007F76C2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School A’s head of year nine has promoted a positive learning </w:t>
      </w:r>
      <w:r w:rsidR="009A2B68">
        <w:rPr>
          <w:rFonts w:ascii="Arial" w:hAnsi="Arial" w:cs="Arial"/>
          <w:sz w:val="24"/>
          <w:szCs w:val="28"/>
        </w:rPr>
        <w:t>environment by</w:t>
      </w:r>
      <w:r>
        <w:rPr>
          <w:rFonts w:ascii="Arial" w:hAnsi="Arial" w:cs="Arial"/>
          <w:sz w:val="24"/>
          <w:szCs w:val="28"/>
        </w:rPr>
        <w:t xml:space="preserve"> encouraging </w:t>
      </w:r>
      <w:r w:rsidR="00C845ED">
        <w:rPr>
          <w:rFonts w:ascii="Arial" w:hAnsi="Arial" w:cs="Arial"/>
          <w:sz w:val="24"/>
          <w:szCs w:val="28"/>
        </w:rPr>
        <w:t>t</w:t>
      </w:r>
      <w:r>
        <w:rPr>
          <w:rFonts w:ascii="Arial" w:hAnsi="Arial" w:cs="Arial"/>
          <w:sz w:val="24"/>
          <w:szCs w:val="28"/>
        </w:rPr>
        <w:t>he children to walk around and gather information</w:t>
      </w:r>
      <w:r w:rsidR="009A2B68">
        <w:rPr>
          <w:rFonts w:ascii="Arial" w:hAnsi="Arial" w:cs="Arial"/>
          <w:sz w:val="24"/>
          <w:szCs w:val="28"/>
        </w:rPr>
        <w:t>,</w:t>
      </w:r>
      <w:r>
        <w:rPr>
          <w:rFonts w:ascii="Arial" w:hAnsi="Arial" w:cs="Arial"/>
          <w:sz w:val="24"/>
          <w:szCs w:val="28"/>
        </w:rPr>
        <w:t xml:space="preserve"> this way a child whom finds it difficult to sit can enjoy the freedom</w:t>
      </w:r>
      <w:r w:rsidR="001457CA">
        <w:rPr>
          <w:rFonts w:ascii="Arial" w:hAnsi="Arial" w:cs="Arial"/>
          <w:sz w:val="24"/>
          <w:szCs w:val="28"/>
        </w:rPr>
        <w:t xml:space="preserve"> of the</w:t>
      </w:r>
      <w:r w:rsidR="009A2B68">
        <w:rPr>
          <w:rFonts w:ascii="Arial" w:hAnsi="Arial" w:cs="Arial"/>
          <w:sz w:val="24"/>
          <w:szCs w:val="28"/>
        </w:rPr>
        <w:t xml:space="preserve"> task set</w:t>
      </w:r>
      <w:r w:rsidR="001457CA">
        <w:rPr>
          <w:rFonts w:ascii="Arial" w:hAnsi="Arial" w:cs="Arial"/>
          <w:sz w:val="24"/>
          <w:szCs w:val="28"/>
        </w:rPr>
        <w:t xml:space="preserve">. This teacher gives the lesson plans in advance, she discusses any issues with the teaching staff and as to what rewards would best suit </w:t>
      </w:r>
      <w:r w:rsidR="009A2B68">
        <w:rPr>
          <w:rFonts w:ascii="Arial" w:hAnsi="Arial" w:cs="Arial"/>
          <w:sz w:val="24"/>
          <w:szCs w:val="28"/>
        </w:rPr>
        <w:t xml:space="preserve">the </w:t>
      </w:r>
      <w:r w:rsidR="001457CA">
        <w:rPr>
          <w:rFonts w:ascii="Arial" w:hAnsi="Arial" w:cs="Arial"/>
          <w:sz w:val="24"/>
          <w:szCs w:val="28"/>
        </w:rPr>
        <w:t>child.</w:t>
      </w:r>
      <w:r w:rsidR="00F82E6D">
        <w:rPr>
          <w:rFonts w:ascii="Arial" w:hAnsi="Arial" w:cs="Arial"/>
          <w:sz w:val="24"/>
          <w:szCs w:val="28"/>
        </w:rPr>
        <w:t xml:space="preserve"> </w:t>
      </w:r>
      <w:r w:rsidR="009A2B68">
        <w:rPr>
          <w:rFonts w:ascii="Arial" w:hAnsi="Arial" w:cs="Arial"/>
          <w:sz w:val="24"/>
          <w:szCs w:val="28"/>
        </w:rPr>
        <w:t>D</w:t>
      </w:r>
      <w:r w:rsidR="00F82E6D">
        <w:rPr>
          <w:rFonts w:ascii="Arial" w:hAnsi="Arial" w:cs="Arial"/>
          <w:sz w:val="24"/>
          <w:szCs w:val="28"/>
        </w:rPr>
        <w:t>iscuss</w:t>
      </w:r>
      <w:r w:rsidR="009A2B68">
        <w:rPr>
          <w:rFonts w:ascii="Arial" w:hAnsi="Arial" w:cs="Arial"/>
          <w:sz w:val="24"/>
          <w:szCs w:val="28"/>
        </w:rPr>
        <w:t>ion is based on</w:t>
      </w:r>
      <w:r w:rsidR="00F82E6D">
        <w:rPr>
          <w:rFonts w:ascii="Arial" w:hAnsi="Arial" w:cs="Arial"/>
          <w:sz w:val="24"/>
          <w:szCs w:val="28"/>
        </w:rPr>
        <w:t xml:space="preserve"> where best to sit our child such as near the door should they need</w:t>
      </w:r>
      <w:r w:rsidR="00C54972">
        <w:rPr>
          <w:rFonts w:ascii="Arial" w:hAnsi="Arial" w:cs="Arial"/>
          <w:sz w:val="24"/>
          <w:szCs w:val="28"/>
        </w:rPr>
        <w:t xml:space="preserve"> </w:t>
      </w:r>
      <w:r w:rsidR="00F82E6D">
        <w:rPr>
          <w:rFonts w:ascii="Arial" w:hAnsi="Arial" w:cs="Arial"/>
          <w:sz w:val="24"/>
          <w:szCs w:val="28"/>
        </w:rPr>
        <w:t>a five minute time out and the classroom is made more child friendly as it is not set out in lines</w:t>
      </w:r>
      <w:r w:rsidR="009A2B68">
        <w:rPr>
          <w:rFonts w:ascii="Arial" w:hAnsi="Arial" w:cs="Arial"/>
          <w:sz w:val="24"/>
          <w:szCs w:val="28"/>
        </w:rPr>
        <w:t xml:space="preserve"> of desks</w:t>
      </w:r>
      <w:r w:rsidR="00F82E6D">
        <w:rPr>
          <w:rFonts w:ascii="Arial" w:hAnsi="Arial" w:cs="Arial"/>
          <w:sz w:val="24"/>
          <w:szCs w:val="28"/>
        </w:rPr>
        <w:t>.</w:t>
      </w:r>
      <w:r w:rsidR="00C54972">
        <w:rPr>
          <w:rFonts w:ascii="Arial" w:hAnsi="Arial" w:cs="Arial"/>
          <w:sz w:val="24"/>
          <w:szCs w:val="28"/>
        </w:rPr>
        <w:t xml:space="preserve"> It is set out in a U shape so everyone is together and the children with whom I work thrive </w:t>
      </w:r>
      <w:r w:rsidR="00885B7B">
        <w:rPr>
          <w:rFonts w:ascii="Arial" w:hAnsi="Arial" w:cs="Arial"/>
          <w:sz w:val="24"/>
          <w:szCs w:val="28"/>
        </w:rPr>
        <w:t>and listen in these types of set lessons.</w:t>
      </w:r>
      <w:r w:rsidR="006517F4">
        <w:rPr>
          <w:rFonts w:ascii="Arial" w:hAnsi="Arial" w:cs="Arial"/>
          <w:sz w:val="24"/>
          <w:szCs w:val="28"/>
        </w:rPr>
        <w:t xml:space="preserve"> </w:t>
      </w:r>
      <w:r w:rsidR="009A2B68">
        <w:rPr>
          <w:rFonts w:ascii="Arial" w:hAnsi="Arial" w:cs="Arial"/>
          <w:sz w:val="24"/>
          <w:szCs w:val="28"/>
        </w:rPr>
        <w:t xml:space="preserve">Therefore, a good </w:t>
      </w:r>
      <w:r w:rsidR="006517F4">
        <w:rPr>
          <w:rFonts w:ascii="Arial" w:hAnsi="Arial" w:cs="Arial"/>
          <w:sz w:val="24"/>
          <w:szCs w:val="28"/>
        </w:rPr>
        <w:t>example promoting positive learning in a positive</w:t>
      </w:r>
      <w:r w:rsidR="009A2B68">
        <w:rPr>
          <w:rFonts w:ascii="Arial" w:hAnsi="Arial" w:cs="Arial"/>
          <w:sz w:val="24"/>
          <w:szCs w:val="28"/>
        </w:rPr>
        <w:t xml:space="preserve"> and child friendly environment is demonstrated by this teacher. </w:t>
      </w:r>
    </w:p>
    <w:p w:rsidR="006730B3" w:rsidRDefault="009A2B68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 xml:space="preserve">The school also has pastoral </w:t>
      </w:r>
      <w:r w:rsidR="006730B3">
        <w:rPr>
          <w:rFonts w:ascii="Arial" w:hAnsi="Arial" w:cs="Arial"/>
          <w:sz w:val="24"/>
          <w:szCs w:val="28"/>
        </w:rPr>
        <w:t>staff to help with ongoing issues and a school counsellor for issues that go above talk about sessions and require a more robust</w:t>
      </w:r>
      <w:r w:rsidR="00DD13B6">
        <w:rPr>
          <w:rFonts w:ascii="Arial" w:hAnsi="Arial" w:cs="Arial"/>
          <w:sz w:val="24"/>
          <w:szCs w:val="28"/>
        </w:rPr>
        <w:t xml:space="preserve"> form of help</w:t>
      </w:r>
      <w:r>
        <w:rPr>
          <w:rFonts w:ascii="Arial" w:hAnsi="Arial" w:cs="Arial"/>
          <w:sz w:val="24"/>
          <w:szCs w:val="28"/>
        </w:rPr>
        <w:t>.  These sessions</w:t>
      </w:r>
      <w:r w:rsidR="00DD13B6">
        <w:rPr>
          <w:rFonts w:ascii="Arial" w:hAnsi="Arial" w:cs="Arial"/>
          <w:sz w:val="24"/>
          <w:szCs w:val="28"/>
        </w:rPr>
        <w:t xml:space="preserve"> help the c</w:t>
      </w:r>
      <w:r w:rsidR="00191C92">
        <w:rPr>
          <w:rFonts w:ascii="Arial" w:hAnsi="Arial" w:cs="Arial"/>
          <w:sz w:val="24"/>
          <w:szCs w:val="28"/>
        </w:rPr>
        <w:t xml:space="preserve">hild to talk about </w:t>
      </w:r>
      <w:r w:rsidR="00DD13B6">
        <w:rPr>
          <w:rFonts w:ascii="Arial" w:hAnsi="Arial" w:cs="Arial"/>
          <w:sz w:val="24"/>
          <w:szCs w:val="28"/>
        </w:rPr>
        <w:t xml:space="preserve">issues beyond school and families. </w:t>
      </w:r>
    </w:p>
    <w:p w:rsidR="00353D7F" w:rsidRDefault="00353D7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school </w:t>
      </w:r>
      <w:r w:rsidR="009A2B68">
        <w:rPr>
          <w:rFonts w:ascii="Arial" w:hAnsi="Arial" w:cs="Arial"/>
          <w:sz w:val="24"/>
          <w:szCs w:val="28"/>
        </w:rPr>
        <w:t>has in the past promoted the MAT</w:t>
      </w:r>
      <w:r>
        <w:rPr>
          <w:rFonts w:ascii="Arial" w:hAnsi="Arial" w:cs="Arial"/>
          <w:sz w:val="24"/>
          <w:szCs w:val="28"/>
        </w:rPr>
        <w:t xml:space="preserve"> programme for more able and talented children, this is for gifted children.</w:t>
      </w:r>
      <w:r w:rsidR="009A2B68">
        <w:rPr>
          <w:rFonts w:ascii="Arial" w:hAnsi="Arial" w:cs="Arial"/>
          <w:sz w:val="24"/>
          <w:szCs w:val="28"/>
        </w:rPr>
        <w:t xml:space="preserve"> According to research by UWTSD (2017)</w:t>
      </w:r>
      <w:r w:rsidR="008A1BA9">
        <w:rPr>
          <w:rFonts w:ascii="Arial" w:hAnsi="Arial" w:cs="Arial"/>
          <w:sz w:val="24"/>
          <w:szCs w:val="28"/>
        </w:rPr>
        <w:t xml:space="preserve"> </w:t>
      </w:r>
      <w:r w:rsidR="004667DC">
        <w:rPr>
          <w:rFonts w:ascii="Arial" w:hAnsi="Arial" w:cs="Arial"/>
          <w:sz w:val="24"/>
          <w:szCs w:val="28"/>
        </w:rPr>
        <w:t xml:space="preserve">the characteristics </w:t>
      </w:r>
      <w:r w:rsidR="00C328E5">
        <w:rPr>
          <w:rFonts w:ascii="Arial" w:hAnsi="Arial" w:cs="Arial"/>
          <w:sz w:val="24"/>
          <w:szCs w:val="28"/>
        </w:rPr>
        <w:t>of a young gifted child</w:t>
      </w:r>
      <w:r w:rsidR="004667DC">
        <w:rPr>
          <w:rFonts w:ascii="Arial" w:hAnsi="Arial" w:cs="Arial"/>
          <w:sz w:val="24"/>
          <w:szCs w:val="28"/>
        </w:rPr>
        <w:t xml:space="preserve"> can be</w:t>
      </w:r>
      <w:r w:rsidR="00C328E5">
        <w:rPr>
          <w:rFonts w:ascii="Arial" w:hAnsi="Arial" w:cs="Arial"/>
          <w:sz w:val="24"/>
          <w:szCs w:val="28"/>
        </w:rPr>
        <w:t xml:space="preserve"> </w:t>
      </w:r>
      <w:r w:rsidR="004667DC">
        <w:rPr>
          <w:rFonts w:ascii="Arial" w:hAnsi="Arial" w:cs="Arial"/>
          <w:sz w:val="24"/>
          <w:szCs w:val="28"/>
        </w:rPr>
        <w:t>‘l</w:t>
      </w:r>
      <w:r w:rsidR="00782218">
        <w:rPr>
          <w:rFonts w:ascii="Arial" w:hAnsi="Arial" w:cs="Arial"/>
          <w:sz w:val="24"/>
          <w:szCs w:val="28"/>
        </w:rPr>
        <w:t>anguage development, reading ability, subtle / mature sense of humour, sense of justice, fairness, difficulty understanding responses of peers</w:t>
      </w:r>
      <w:r w:rsidR="004667DC">
        <w:rPr>
          <w:rFonts w:ascii="Arial" w:hAnsi="Arial" w:cs="Arial"/>
          <w:sz w:val="24"/>
          <w:szCs w:val="28"/>
        </w:rPr>
        <w:t>, intense’</w:t>
      </w:r>
      <w:r w:rsidR="002204B3">
        <w:rPr>
          <w:rFonts w:ascii="Arial" w:hAnsi="Arial" w:cs="Arial"/>
          <w:sz w:val="24"/>
          <w:szCs w:val="28"/>
        </w:rPr>
        <w:t>.</w:t>
      </w:r>
      <w:r w:rsidR="00B118CE">
        <w:rPr>
          <w:rFonts w:ascii="Arial" w:hAnsi="Arial" w:cs="Arial"/>
          <w:sz w:val="24"/>
          <w:szCs w:val="28"/>
        </w:rPr>
        <w:t xml:space="preserve"> This </w:t>
      </w:r>
      <w:r w:rsidR="004667DC">
        <w:rPr>
          <w:rFonts w:ascii="Arial" w:hAnsi="Arial" w:cs="Arial"/>
          <w:sz w:val="24"/>
          <w:szCs w:val="28"/>
        </w:rPr>
        <w:t xml:space="preserve">is a </w:t>
      </w:r>
      <w:r w:rsidR="00B118CE">
        <w:rPr>
          <w:rFonts w:ascii="Arial" w:hAnsi="Arial" w:cs="Arial"/>
          <w:sz w:val="24"/>
          <w:szCs w:val="28"/>
        </w:rPr>
        <w:t>subject of interest</w:t>
      </w:r>
      <w:r w:rsidR="004667DC">
        <w:rPr>
          <w:rFonts w:ascii="Arial" w:hAnsi="Arial" w:cs="Arial"/>
          <w:sz w:val="24"/>
          <w:szCs w:val="28"/>
        </w:rPr>
        <w:t>, as</w:t>
      </w:r>
      <w:r w:rsidR="00690393">
        <w:rPr>
          <w:rFonts w:ascii="Arial" w:hAnsi="Arial" w:cs="Arial"/>
          <w:sz w:val="24"/>
          <w:szCs w:val="28"/>
        </w:rPr>
        <w:t xml:space="preserve"> this programme promoted advancement in school both bringing the chi</w:t>
      </w:r>
      <w:r w:rsidR="004667DC">
        <w:rPr>
          <w:rFonts w:ascii="Arial" w:hAnsi="Arial" w:cs="Arial"/>
          <w:sz w:val="24"/>
          <w:szCs w:val="28"/>
        </w:rPr>
        <w:t>ldren up a year early to extra M</w:t>
      </w:r>
      <w:r w:rsidR="00690393">
        <w:rPr>
          <w:rFonts w:ascii="Arial" w:hAnsi="Arial" w:cs="Arial"/>
          <w:sz w:val="24"/>
          <w:szCs w:val="28"/>
        </w:rPr>
        <w:t xml:space="preserve">aths and English programmes has been dropped off due </w:t>
      </w:r>
      <w:r w:rsidR="00706FC9">
        <w:rPr>
          <w:rFonts w:ascii="Arial" w:hAnsi="Arial" w:cs="Arial"/>
          <w:sz w:val="24"/>
          <w:szCs w:val="28"/>
        </w:rPr>
        <w:t>to budget cuts, the money only</w:t>
      </w:r>
      <w:r w:rsidR="00690393">
        <w:rPr>
          <w:rFonts w:ascii="Arial" w:hAnsi="Arial" w:cs="Arial"/>
          <w:sz w:val="24"/>
          <w:szCs w:val="28"/>
        </w:rPr>
        <w:t xml:space="preserve"> goes in to programmes for children with low reading / literacy </w:t>
      </w:r>
      <w:r w:rsidR="00720ACD">
        <w:rPr>
          <w:rFonts w:ascii="Arial" w:hAnsi="Arial" w:cs="Arial"/>
          <w:sz w:val="24"/>
          <w:szCs w:val="28"/>
        </w:rPr>
        <w:t>abilities and statement children.</w:t>
      </w:r>
      <w:r w:rsidR="00513BB5">
        <w:rPr>
          <w:rFonts w:ascii="Arial" w:hAnsi="Arial" w:cs="Arial"/>
          <w:sz w:val="24"/>
          <w:szCs w:val="28"/>
        </w:rPr>
        <w:t xml:space="preserve"> This has caused some conflict </w:t>
      </w:r>
      <w:r w:rsidR="008F6ECB">
        <w:rPr>
          <w:rFonts w:ascii="Arial" w:hAnsi="Arial" w:cs="Arial"/>
          <w:sz w:val="24"/>
          <w:szCs w:val="28"/>
        </w:rPr>
        <w:t xml:space="preserve">with the </w:t>
      </w:r>
      <w:r w:rsidR="004667DC">
        <w:rPr>
          <w:rFonts w:ascii="Arial" w:hAnsi="Arial" w:cs="Arial"/>
          <w:sz w:val="24"/>
          <w:szCs w:val="28"/>
        </w:rPr>
        <w:t xml:space="preserve">other </w:t>
      </w:r>
      <w:r w:rsidR="008F6ECB">
        <w:rPr>
          <w:rFonts w:ascii="Arial" w:hAnsi="Arial" w:cs="Arial"/>
          <w:sz w:val="24"/>
          <w:szCs w:val="28"/>
        </w:rPr>
        <w:t>pupils who feel that they are equally important as those less able and feel that the schools new ALN white paper is discriminating against their peer group.</w:t>
      </w:r>
      <w:r w:rsidR="001E1129">
        <w:rPr>
          <w:rFonts w:ascii="Arial" w:hAnsi="Arial" w:cs="Arial"/>
          <w:sz w:val="24"/>
          <w:szCs w:val="28"/>
        </w:rPr>
        <w:t xml:space="preserve"> </w:t>
      </w:r>
      <w:r w:rsidR="004667DC">
        <w:rPr>
          <w:rFonts w:ascii="Arial" w:hAnsi="Arial" w:cs="Arial"/>
          <w:sz w:val="24"/>
          <w:szCs w:val="28"/>
        </w:rPr>
        <w:t xml:space="preserve">In addition, </w:t>
      </w:r>
      <w:r w:rsidR="001E1129">
        <w:rPr>
          <w:rFonts w:ascii="Arial" w:hAnsi="Arial" w:cs="Arial"/>
          <w:sz w:val="24"/>
          <w:szCs w:val="28"/>
        </w:rPr>
        <w:t xml:space="preserve">some children are encouraged to stay in class to develop social skills and SEAL skills so </w:t>
      </w:r>
      <w:r w:rsidR="004667DC">
        <w:rPr>
          <w:rFonts w:ascii="Arial" w:hAnsi="Arial" w:cs="Arial"/>
          <w:sz w:val="24"/>
          <w:szCs w:val="28"/>
        </w:rPr>
        <w:t xml:space="preserve">to avoid </w:t>
      </w:r>
      <w:r w:rsidR="001E1129">
        <w:rPr>
          <w:rFonts w:ascii="Arial" w:hAnsi="Arial" w:cs="Arial"/>
          <w:sz w:val="24"/>
          <w:szCs w:val="28"/>
        </w:rPr>
        <w:t>disrupt</w:t>
      </w:r>
      <w:r w:rsidR="004667DC">
        <w:rPr>
          <w:rFonts w:ascii="Arial" w:hAnsi="Arial" w:cs="Arial"/>
          <w:sz w:val="24"/>
          <w:szCs w:val="28"/>
        </w:rPr>
        <w:t>ing</w:t>
      </w:r>
      <w:r w:rsidR="001E1129">
        <w:rPr>
          <w:rFonts w:ascii="Arial" w:hAnsi="Arial" w:cs="Arial"/>
          <w:sz w:val="24"/>
          <w:szCs w:val="28"/>
        </w:rPr>
        <w:t xml:space="preserve"> lessons </w:t>
      </w:r>
      <w:r w:rsidR="004667DC">
        <w:rPr>
          <w:rFonts w:ascii="Arial" w:hAnsi="Arial" w:cs="Arial"/>
          <w:sz w:val="24"/>
          <w:szCs w:val="28"/>
        </w:rPr>
        <w:t xml:space="preserve">and affecting </w:t>
      </w:r>
      <w:r w:rsidR="001E1129">
        <w:rPr>
          <w:rFonts w:ascii="Arial" w:hAnsi="Arial" w:cs="Arial"/>
          <w:sz w:val="24"/>
          <w:szCs w:val="28"/>
        </w:rPr>
        <w:t>other pupils learning.</w:t>
      </w:r>
      <w:r w:rsidR="00EB2319">
        <w:rPr>
          <w:rFonts w:ascii="Arial" w:hAnsi="Arial" w:cs="Arial"/>
          <w:sz w:val="24"/>
          <w:szCs w:val="28"/>
        </w:rPr>
        <w:t xml:space="preserve"> Sometimes it is not possible if a child finds a task too difficult and becomes agitated and so affecting the learning of others</w:t>
      </w:r>
      <w:r w:rsidR="004667DC">
        <w:rPr>
          <w:rFonts w:ascii="Arial" w:hAnsi="Arial" w:cs="Arial"/>
          <w:sz w:val="24"/>
          <w:szCs w:val="28"/>
        </w:rPr>
        <w:t xml:space="preserve"> is inevitable</w:t>
      </w:r>
      <w:r w:rsidR="00EB2319">
        <w:rPr>
          <w:rFonts w:ascii="Arial" w:hAnsi="Arial" w:cs="Arial"/>
          <w:sz w:val="24"/>
          <w:szCs w:val="28"/>
        </w:rPr>
        <w:t>, a decision has to be made to take the child out until they calm down so as not to disrupt the learning of others.</w:t>
      </w:r>
    </w:p>
    <w:p w:rsidR="003C65E2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Therefore, </w:t>
      </w:r>
      <w:proofErr w:type="spellStart"/>
      <w:r w:rsidR="00D055BA">
        <w:rPr>
          <w:rFonts w:ascii="Arial" w:hAnsi="Arial" w:cs="Arial"/>
          <w:sz w:val="24"/>
          <w:szCs w:val="28"/>
        </w:rPr>
        <w:t>Dabrowski’s</w:t>
      </w:r>
      <w:proofErr w:type="spellEnd"/>
      <w:r>
        <w:rPr>
          <w:rFonts w:ascii="Arial" w:hAnsi="Arial" w:cs="Arial"/>
          <w:sz w:val="24"/>
          <w:szCs w:val="28"/>
        </w:rPr>
        <w:t xml:space="preserve"> (</w:t>
      </w:r>
      <w:r>
        <w:rPr>
          <w:rFonts w:ascii="Arial" w:hAnsi="Arial" w:cs="Arial"/>
          <w:i/>
          <w:sz w:val="24"/>
          <w:szCs w:val="28"/>
        </w:rPr>
        <w:t xml:space="preserve">cited in </w:t>
      </w:r>
      <w:r>
        <w:rPr>
          <w:rFonts w:ascii="Arial" w:hAnsi="Arial" w:cs="Arial"/>
          <w:sz w:val="24"/>
          <w:szCs w:val="28"/>
        </w:rPr>
        <w:t>UWTSD, 2017)</w:t>
      </w:r>
      <w:r w:rsidR="00D055BA">
        <w:rPr>
          <w:rFonts w:ascii="Arial" w:hAnsi="Arial" w:cs="Arial"/>
          <w:sz w:val="24"/>
          <w:szCs w:val="28"/>
        </w:rPr>
        <w:t xml:space="preserve"> theory </w:t>
      </w:r>
      <w:r w:rsidR="006851F3">
        <w:rPr>
          <w:rFonts w:ascii="Arial" w:hAnsi="Arial" w:cs="Arial"/>
          <w:sz w:val="24"/>
          <w:szCs w:val="28"/>
        </w:rPr>
        <w:t>of positiv</w:t>
      </w:r>
      <w:r>
        <w:rPr>
          <w:rFonts w:ascii="Arial" w:hAnsi="Arial" w:cs="Arial"/>
          <w:sz w:val="24"/>
          <w:szCs w:val="28"/>
        </w:rPr>
        <w:t>e behaviour states that a gifted child can often ‘d</w:t>
      </w:r>
      <w:r w:rsidR="006851F3">
        <w:rPr>
          <w:rFonts w:ascii="Arial" w:hAnsi="Arial" w:cs="Arial"/>
          <w:sz w:val="24"/>
          <w:szCs w:val="28"/>
        </w:rPr>
        <w:t>isintegr</w:t>
      </w:r>
      <w:r>
        <w:rPr>
          <w:rFonts w:ascii="Arial" w:hAnsi="Arial" w:cs="Arial"/>
          <w:sz w:val="24"/>
          <w:szCs w:val="28"/>
        </w:rPr>
        <w:t>ate</w:t>
      </w:r>
      <w:r w:rsidR="006851F3">
        <w:rPr>
          <w:rFonts w:ascii="Arial" w:hAnsi="Arial" w:cs="Arial"/>
          <w:sz w:val="24"/>
          <w:szCs w:val="28"/>
        </w:rPr>
        <w:t xml:space="preserve">, </w:t>
      </w:r>
      <w:r>
        <w:rPr>
          <w:rFonts w:ascii="Arial" w:hAnsi="Arial" w:cs="Arial"/>
          <w:sz w:val="24"/>
          <w:szCs w:val="28"/>
        </w:rPr>
        <w:t xml:space="preserve">become </w:t>
      </w:r>
      <w:r w:rsidR="006851F3">
        <w:rPr>
          <w:rFonts w:ascii="Arial" w:hAnsi="Arial" w:cs="Arial"/>
          <w:sz w:val="24"/>
          <w:szCs w:val="28"/>
        </w:rPr>
        <w:t xml:space="preserve">over excited, </w:t>
      </w:r>
      <w:r>
        <w:rPr>
          <w:rFonts w:ascii="Arial" w:hAnsi="Arial" w:cs="Arial"/>
          <w:sz w:val="24"/>
          <w:szCs w:val="28"/>
        </w:rPr>
        <w:t>psychomotor and</w:t>
      </w:r>
      <w:r w:rsidR="006851F3">
        <w:rPr>
          <w:rFonts w:ascii="Arial" w:hAnsi="Arial" w:cs="Arial"/>
          <w:sz w:val="24"/>
          <w:szCs w:val="28"/>
        </w:rPr>
        <w:t xml:space="preserve"> often diagnosed as ADHD se</w:t>
      </w:r>
      <w:r>
        <w:rPr>
          <w:rFonts w:ascii="Arial" w:hAnsi="Arial" w:cs="Arial"/>
          <w:sz w:val="24"/>
          <w:szCs w:val="28"/>
        </w:rPr>
        <w:t>nsory, imaginational, emotional or</w:t>
      </w:r>
      <w:r w:rsidR="006851F3">
        <w:rPr>
          <w:rFonts w:ascii="Arial" w:hAnsi="Arial" w:cs="Arial"/>
          <w:sz w:val="24"/>
          <w:szCs w:val="28"/>
        </w:rPr>
        <w:t xml:space="preserve"> intellectually too creative</w:t>
      </w:r>
      <w:r>
        <w:rPr>
          <w:rFonts w:ascii="Arial" w:hAnsi="Arial" w:cs="Arial"/>
          <w:sz w:val="24"/>
          <w:szCs w:val="28"/>
        </w:rPr>
        <w:t xml:space="preserve"> for I.Q tests’</w:t>
      </w:r>
      <w:r w:rsidR="005E731E">
        <w:rPr>
          <w:rFonts w:ascii="Arial" w:hAnsi="Arial" w:cs="Arial"/>
          <w:sz w:val="24"/>
          <w:szCs w:val="28"/>
        </w:rPr>
        <w:t>.</w:t>
      </w:r>
      <w:r w:rsidR="00FB7938">
        <w:rPr>
          <w:rFonts w:ascii="Arial" w:hAnsi="Arial" w:cs="Arial"/>
          <w:sz w:val="24"/>
          <w:szCs w:val="28"/>
        </w:rPr>
        <w:t xml:space="preserve"> The author has witnessed children who have been misdiagnosed at a j</w:t>
      </w:r>
      <w:r w:rsidR="00C72FE3">
        <w:rPr>
          <w:rFonts w:ascii="Arial" w:hAnsi="Arial" w:cs="Arial"/>
          <w:sz w:val="24"/>
          <w:szCs w:val="28"/>
        </w:rPr>
        <w:t>u</w:t>
      </w:r>
      <w:r w:rsidR="00FB7938">
        <w:rPr>
          <w:rFonts w:ascii="Arial" w:hAnsi="Arial" w:cs="Arial"/>
          <w:sz w:val="24"/>
          <w:szCs w:val="28"/>
        </w:rPr>
        <w:t>nior school level with ADHD</w:t>
      </w:r>
      <w:r w:rsidR="00A17466">
        <w:rPr>
          <w:rFonts w:ascii="Arial" w:hAnsi="Arial" w:cs="Arial"/>
          <w:sz w:val="24"/>
          <w:szCs w:val="28"/>
        </w:rPr>
        <w:t xml:space="preserve"> but by the time they come to seconda</w:t>
      </w:r>
      <w:r>
        <w:rPr>
          <w:rFonts w:ascii="Arial" w:hAnsi="Arial" w:cs="Arial"/>
          <w:sz w:val="24"/>
          <w:szCs w:val="28"/>
        </w:rPr>
        <w:t>ry are a MAT</w:t>
      </w:r>
      <w:r w:rsidR="00A17466">
        <w:rPr>
          <w:rFonts w:ascii="Arial" w:hAnsi="Arial" w:cs="Arial"/>
          <w:sz w:val="24"/>
          <w:szCs w:val="28"/>
        </w:rPr>
        <w:t xml:space="preserve"> pupil so the complete opposite</w:t>
      </w:r>
      <w:r>
        <w:rPr>
          <w:rFonts w:ascii="Arial" w:hAnsi="Arial" w:cs="Arial"/>
          <w:sz w:val="24"/>
          <w:szCs w:val="28"/>
        </w:rPr>
        <w:t xml:space="preserve"> is observed at this higher level of education</w:t>
      </w:r>
      <w:r w:rsidR="00A17466">
        <w:rPr>
          <w:rFonts w:ascii="Arial" w:hAnsi="Arial" w:cs="Arial"/>
          <w:sz w:val="24"/>
          <w:szCs w:val="28"/>
        </w:rPr>
        <w:t>.</w:t>
      </w:r>
      <w:r w:rsidR="00954953">
        <w:rPr>
          <w:rFonts w:ascii="Arial" w:hAnsi="Arial" w:cs="Arial"/>
          <w:sz w:val="24"/>
          <w:szCs w:val="28"/>
        </w:rPr>
        <w:t xml:space="preserve"> These </w:t>
      </w:r>
      <w:r>
        <w:rPr>
          <w:rFonts w:ascii="Arial" w:hAnsi="Arial" w:cs="Arial"/>
          <w:sz w:val="24"/>
          <w:szCs w:val="28"/>
        </w:rPr>
        <w:t xml:space="preserve">tests are done online so </w:t>
      </w:r>
      <w:r w:rsidR="00954953">
        <w:rPr>
          <w:rFonts w:ascii="Arial" w:hAnsi="Arial" w:cs="Arial"/>
          <w:sz w:val="24"/>
          <w:szCs w:val="28"/>
        </w:rPr>
        <w:t xml:space="preserve">a real </w:t>
      </w:r>
      <w:proofErr w:type="gramStart"/>
      <w:r w:rsidR="00954953">
        <w:rPr>
          <w:rFonts w:ascii="Arial" w:hAnsi="Arial" w:cs="Arial"/>
          <w:sz w:val="24"/>
          <w:szCs w:val="28"/>
        </w:rPr>
        <w:t>sense  of</w:t>
      </w:r>
      <w:proofErr w:type="gramEnd"/>
      <w:r w:rsidR="00954953">
        <w:rPr>
          <w:rFonts w:ascii="Arial" w:hAnsi="Arial" w:cs="Arial"/>
          <w:sz w:val="24"/>
          <w:szCs w:val="28"/>
        </w:rPr>
        <w:t xml:space="preserve"> a child</w:t>
      </w:r>
      <w:r>
        <w:rPr>
          <w:rFonts w:ascii="Arial" w:hAnsi="Arial" w:cs="Arial"/>
          <w:sz w:val="24"/>
          <w:szCs w:val="28"/>
        </w:rPr>
        <w:t xml:space="preserve"> is not witnessed,</w:t>
      </w:r>
      <w:r w:rsidR="00954953">
        <w:rPr>
          <w:rFonts w:ascii="Arial" w:hAnsi="Arial" w:cs="Arial"/>
          <w:sz w:val="24"/>
          <w:szCs w:val="28"/>
        </w:rPr>
        <w:t xml:space="preserve"> so it is important to follow a </w:t>
      </w:r>
      <w:r>
        <w:rPr>
          <w:rFonts w:ascii="Arial" w:hAnsi="Arial" w:cs="Arial"/>
          <w:sz w:val="24"/>
          <w:szCs w:val="28"/>
        </w:rPr>
        <w:t>child’s</w:t>
      </w:r>
      <w:r w:rsidR="00954953">
        <w:rPr>
          <w:rFonts w:ascii="Arial" w:hAnsi="Arial" w:cs="Arial"/>
          <w:sz w:val="24"/>
          <w:szCs w:val="28"/>
        </w:rPr>
        <w:t xml:space="preserve"> advancement throughout their school career.</w:t>
      </w:r>
    </w:p>
    <w:p w:rsidR="00D055BA" w:rsidRDefault="003C65E2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The</w:t>
      </w:r>
      <w:r w:rsidR="00651A0F">
        <w:rPr>
          <w:rFonts w:ascii="Arial" w:hAnsi="Arial" w:cs="Arial"/>
          <w:sz w:val="24"/>
          <w:szCs w:val="28"/>
        </w:rPr>
        <w:t xml:space="preserve"> author questions</w:t>
      </w:r>
      <w:r w:rsidR="004667DC">
        <w:rPr>
          <w:rFonts w:ascii="Arial" w:hAnsi="Arial" w:cs="Arial"/>
          <w:sz w:val="24"/>
          <w:szCs w:val="28"/>
        </w:rPr>
        <w:t xml:space="preserve"> that</w:t>
      </w:r>
      <w:r w:rsidR="00651A0F">
        <w:rPr>
          <w:rFonts w:ascii="Arial" w:hAnsi="Arial" w:cs="Arial"/>
          <w:sz w:val="24"/>
          <w:szCs w:val="28"/>
        </w:rPr>
        <w:t xml:space="preserve"> if many other ADHD children have been misdiagnosed are in</w:t>
      </w:r>
      <w:r w:rsidR="00C277DE">
        <w:rPr>
          <w:rFonts w:ascii="Arial" w:hAnsi="Arial" w:cs="Arial"/>
          <w:sz w:val="24"/>
          <w:szCs w:val="28"/>
        </w:rPr>
        <w:t xml:space="preserve"> </w:t>
      </w:r>
      <w:r w:rsidR="00651A0F">
        <w:rPr>
          <w:rFonts w:ascii="Arial" w:hAnsi="Arial" w:cs="Arial"/>
          <w:sz w:val="24"/>
          <w:szCs w:val="28"/>
        </w:rPr>
        <w:t>fact</w:t>
      </w:r>
      <w:r w:rsidR="00C277DE">
        <w:rPr>
          <w:rFonts w:ascii="Arial" w:hAnsi="Arial" w:cs="Arial"/>
          <w:sz w:val="24"/>
          <w:szCs w:val="28"/>
        </w:rPr>
        <w:t xml:space="preserve"> disen</w:t>
      </w:r>
      <w:r w:rsidR="00651A0F">
        <w:rPr>
          <w:rFonts w:ascii="Arial" w:hAnsi="Arial" w:cs="Arial"/>
          <w:sz w:val="24"/>
          <w:szCs w:val="28"/>
        </w:rPr>
        <w:t>g</w:t>
      </w:r>
      <w:r w:rsidR="00C277DE">
        <w:rPr>
          <w:rFonts w:ascii="Arial" w:hAnsi="Arial" w:cs="Arial"/>
          <w:sz w:val="24"/>
          <w:szCs w:val="28"/>
        </w:rPr>
        <w:t>ag</w:t>
      </w:r>
      <w:r w:rsidR="00651A0F">
        <w:rPr>
          <w:rFonts w:ascii="Arial" w:hAnsi="Arial" w:cs="Arial"/>
          <w:sz w:val="24"/>
          <w:szCs w:val="28"/>
        </w:rPr>
        <w:t xml:space="preserve">ed </w:t>
      </w:r>
      <w:r w:rsidR="00233A8E">
        <w:rPr>
          <w:rFonts w:ascii="Arial" w:hAnsi="Arial" w:cs="Arial"/>
          <w:sz w:val="24"/>
          <w:szCs w:val="28"/>
        </w:rPr>
        <w:t>and disruptive</w:t>
      </w:r>
      <w:r w:rsidR="004667DC">
        <w:rPr>
          <w:rFonts w:ascii="Arial" w:hAnsi="Arial" w:cs="Arial"/>
          <w:sz w:val="24"/>
          <w:szCs w:val="28"/>
        </w:rPr>
        <w:t>,</w:t>
      </w:r>
      <w:r w:rsidR="00233A8E">
        <w:rPr>
          <w:rFonts w:ascii="Arial" w:hAnsi="Arial" w:cs="Arial"/>
          <w:sz w:val="24"/>
          <w:szCs w:val="28"/>
        </w:rPr>
        <w:t xml:space="preserve"> due to the fact the</w:t>
      </w:r>
      <w:r w:rsidR="00FF556D">
        <w:rPr>
          <w:rFonts w:ascii="Arial" w:hAnsi="Arial" w:cs="Arial"/>
          <w:sz w:val="24"/>
          <w:szCs w:val="28"/>
        </w:rPr>
        <w:t xml:space="preserve"> </w:t>
      </w:r>
      <w:r w:rsidR="00233A8E">
        <w:rPr>
          <w:rFonts w:ascii="Arial" w:hAnsi="Arial" w:cs="Arial"/>
          <w:sz w:val="24"/>
          <w:szCs w:val="28"/>
        </w:rPr>
        <w:t>les</w:t>
      </w:r>
      <w:r w:rsidR="00FF556D">
        <w:rPr>
          <w:rFonts w:ascii="Arial" w:hAnsi="Arial" w:cs="Arial"/>
          <w:sz w:val="24"/>
          <w:szCs w:val="28"/>
        </w:rPr>
        <w:t>s</w:t>
      </w:r>
      <w:r w:rsidR="00233A8E">
        <w:rPr>
          <w:rFonts w:ascii="Arial" w:hAnsi="Arial" w:cs="Arial"/>
          <w:sz w:val="24"/>
          <w:szCs w:val="28"/>
        </w:rPr>
        <w:t>on is too low a challenge for their ability.</w:t>
      </w:r>
    </w:p>
    <w:p w:rsidR="00A16168" w:rsidRDefault="0062211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This is why </w:t>
      </w:r>
      <w:r w:rsidR="004667DC">
        <w:rPr>
          <w:rFonts w:ascii="Arial" w:hAnsi="Arial" w:cs="Arial"/>
          <w:sz w:val="24"/>
          <w:szCs w:val="28"/>
        </w:rPr>
        <w:t>assessment</w:t>
      </w:r>
      <w:r>
        <w:rPr>
          <w:rFonts w:ascii="Arial" w:hAnsi="Arial" w:cs="Arial"/>
          <w:sz w:val="24"/>
          <w:szCs w:val="28"/>
        </w:rPr>
        <w:t xml:space="preserve"> is done bi-annually and the child IE</w:t>
      </w:r>
      <w:r w:rsidR="004667DC">
        <w:rPr>
          <w:rFonts w:ascii="Arial" w:hAnsi="Arial" w:cs="Arial"/>
          <w:sz w:val="24"/>
          <w:szCs w:val="28"/>
        </w:rPr>
        <w:t>P</w:t>
      </w:r>
      <w:r>
        <w:rPr>
          <w:rFonts w:ascii="Arial" w:hAnsi="Arial" w:cs="Arial"/>
          <w:sz w:val="24"/>
          <w:szCs w:val="28"/>
        </w:rPr>
        <w:t>s</w:t>
      </w:r>
      <w:r w:rsidR="004667DC">
        <w:rPr>
          <w:rFonts w:ascii="Arial" w:hAnsi="Arial" w:cs="Arial"/>
          <w:sz w:val="24"/>
          <w:szCs w:val="28"/>
        </w:rPr>
        <w:t xml:space="preserve"> are</w:t>
      </w:r>
      <w:r>
        <w:rPr>
          <w:rFonts w:ascii="Arial" w:hAnsi="Arial" w:cs="Arial"/>
          <w:sz w:val="24"/>
          <w:szCs w:val="28"/>
        </w:rPr>
        <w:t xml:space="preserve"> added too as and when a goal or task has been met, the </w:t>
      </w:r>
      <w:r w:rsidR="002224CB">
        <w:rPr>
          <w:rFonts w:ascii="Arial" w:hAnsi="Arial" w:cs="Arial"/>
          <w:sz w:val="24"/>
          <w:szCs w:val="28"/>
        </w:rPr>
        <w:t>line between both can be closer</w:t>
      </w:r>
      <w:r>
        <w:rPr>
          <w:rFonts w:ascii="Arial" w:hAnsi="Arial" w:cs="Arial"/>
          <w:sz w:val="24"/>
          <w:szCs w:val="28"/>
        </w:rPr>
        <w:t xml:space="preserve"> tha</w:t>
      </w:r>
      <w:r w:rsidR="004667DC">
        <w:rPr>
          <w:rFonts w:ascii="Arial" w:hAnsi="Arial" w:cs="Arial"/>
          <w:sz w:val="24"/>
          <w:szCs w:val="28"/>
        </w:rPr>
        <w:t>n</w:t>
      </w:r>
      <w:r>
        <w:rPr>
          <w:rFonts w:ascii="Arial" w:hAnsi="Arial" w:cs="Arial"/>
          <w:sz w:val="24"/>
          <w:szCs w:val="28"/>
        </w:rPr>
        <w:t xml:space="preserve"> you think  </w:t>
      </w:r>
      <w:r w:rsidR="004667DC">
        <w:rPr>
          <w:rFonts w:ascii="Arial" w:hAnsi="Arial" w:cs="Arial"/>
          <w:sz w:val="24"/>
          <w:szCs w:val="28"/>
        </w:rPr>
        <w:t xml:space="preserve">as a </w:t>
      </w:r>
      <w:r>
        <w:rPr>
          <w:rFonts w:ascii="Arial" w:hAnsi="Arial" w:cs="Arial"/>
          <w:sz w:val="24"/>
          <w:szCs w:val="28"/>
        </w:rPr>
        <w:t>supposed naughty child could just be a child that needs more solutions.</w:t>
      </w:r>
      <w:r w:rsidR="004667DC">
        <w:rPr>
          <w:rFonts w:ascii="Arial" w:hAnsi="Arial" w:cs="Arial"/>
          <w:sz w:val="24"/>
          <w:szCs w:val="28"/>
        </w:rPr>
        <w:t xml:space="preserve"> </w:t>
      </w:r>
      <w:r w:rsidR="00A16168">
        <w:rPr>
          <w:rFonts w:ascii="Arial" w:hAnsi="Arial" w:cs="Arial"/>
          <w:sz w:val="24"/>
          <w:szCs w:val="28"/>
        </w:rPr>
        <w:t>The misidentification or even lack of identification c</w:t>
      </w:r>
      <w:r w:rsidR="004667DC">
        <w:rPr>
          <w:rFonts w:ascii="Arial" w:hAnsi="Arial" w:cs="Arial"/>
          <w:sz w:val="24"/>
          <w:szCs w:val="28"/>
        </w:rPr>
        <w:t xml:space="preserve">an lead to stress and even </w:t>
      </w:r>
      <w:r w:rsidR="00A16168">
        <w:rPr>
          <w:rFonts w:ascii="Arial" w:hAnsi="Arial" w:cs="Arial"/>
          <w:sz w:val="24"/>
          <w:szCs w:val="28"/>
        </w:rPr>
        <w:t>rejection</w:t>
      </w:r>
      <w:r w:rsidR="004667DC">
        <w:rPr>
          <w:rFonts w:ascii="Arial" w:hAnsi="Arial" w:cs="Arial"/>
          <w:sz w:val="24"/>
          <w:szCs w:val="28"/>
        </w:rPr>
        <w:t xml:space="preserve"> by peers as</w:t>
      </w:r>
      <w:r w:rsidR="00A16168">
        <w:rPr>
          <w:rFonts w:ascii="Arial" w:hAnsi="Arial" w:cs="Arial"/>
          <w:sz w:val="24"/>
          <w:szCs w:val="28"/>
        </w:rPr>
        <w:t xml:space="preserve"> the child does not fit in with their peers</w:t>
      </w:r>
      <w:r w:rsidR="004667DC">
        <w:rPr>
          <w:rFonts w:ascii="Arial" w:hAnsi="Arial" w:cs="Arial"/>
          <w:sz w:val="24"/>
          <w:szCs w:val="28"/>
        </w:rPr>
        <w:t xml:space="preserve"> expectations</w:t>
      </w:r>
      <w:r w:rsidR="00A16168">
        <w:rPr>
          <w:rFonts w:ascii="Arial" w:hAnsi="Arial" w:cs="Arial"/>
          <w:sz w:val="24"/>
          <w:szCs w:val="28"/>
        </w:rPr>
        <w:t xml:space="preserve">. </w:t>
      </w:r>
      <w:r w:rsidR="00EF78B3">
        <w:rPr>
          <w:rFonts w:ascii="Arial" w:hAnsi="Arial" w:cs="Arial"/>
          <w:sz w:val="24"/>
          <w:szCs w:val="28"/>
        </w:rPr>
        <w:t>A child who is gifted may not identify w</w:t>
      </w:r>
      <w:r w:rsidR="0040646B">
        <w:rPr>
          <w:rFonts w:ascii="Arial" w:hAnsi="Arial" w:cs="Arial"/>
          <w:sz w:val="24"/>
          <w:szCs w:val="28"/>
        </w:rPr>
        <w:t xml:space="preserve">ith their friends this can </w:t>
      </w:r>
      <w:r w:rsidR="004667DC">
        <w:rPr>
          <w:rFonts w:ascii="Arial" w:hAnsi="Arial" w:cs="Arial"/>
          <w:sz w:val="24"/>
          <w:szCs w:val="28"/>
        </w:rPr>
        <w:t>also</w:t>
      </w:r>
      <w:r w:rsidR="00EF78B3">
        <w:rPr>
          <w:rFonts w:ascii="Arial" w:hAnsi="Arial" w:cs="Arial"/>
          <w:sz w:val="24"/>
          <w:szCs w:val="28"/>
        </w:rPr>
        <w:t xml:space="preserve"> be the case for a child with </w:t>
      </w:r>
      <w:r w:rsidR="004667DC">
        <w:rPr>
          <w:rFonts w:ascii="Arial" w:hAnsi="Arial" w:cs="Arial"/>
          <w:sz w:val="24"/>
          <w:szCs w:val="28"/>
        </w:rPr>
        <w:t>autism</w:t>
      </w:r>
      <w:r w:rsidR="00EF78B3">
        <w:rPr>
          <w:rFonts w:ascii="Arial" w:hAnsi="Arial" w:cs="Arial"/>
          <w:sz w:val="24"/>
          <w:szCs w:val="28"/>
        </w:rPr>
        <w:t>.</w:t>
      </w:r>
    </w:p>
    <w:p w:rsidR="004667DC" w:rsidRDefault="00C93BD6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In conclusion it is essential to identify a child correctly an</w:t>
      </w:r>
      <w:r w:rsidR="007A49C6">
        <w:rPr>
          <w:rFonts w:ascii="Arial" w:hAnsi="Arial" w:cs="Arial"/>
          <w:sz w:val="24"/>
          <w:szCs w:val="28"/>
        </w:rPr>
        <w:t>d quickly so the right strate</w:t>
      </w:r>
      <w:r>
        <w:rPr>
          <w:rFonts w:ascii="Arial" w:hAnsi="Arial" w:cs="Arial"/>
          <w:sz w:val="24"/>
          <w:szCs w:val="28"/>
        </w:rPr>
        <w:t>gies and environment can be put into place</w:t>
      </w:r>
      <w:r w:rsidR="00D02380">
        <w:rPr>
          <w:rFonts w:ascii="Arial" w:hAnsi="Arial" w:cs="Arial"/>
          <w:sz w:val="24"/>
          <w:szCs w:val="28"/>
        </w:rPr>
        <w:t xml:space="preserve"> for that individual. Referrals and recognition</w:t>
      </w:r>
      <w:r w:rsidR="00553648">
        <w:rPr>
          <w:rFonts w:ascii="Arial" w:hAnsi="Arial" w:cs="Arial"/>
          <w:sz w:val="24"/>
          <w:szCs w:val="28"/>
        </w:rPr>
        <w:t xml:space="preserve"> are </w:t>
      </w:r>
      <w:r w:rsidR="004667DC">
        <w:rPr>
          <w:rFonts w:ascii="Arial" w:hAnsi="Arial" w:cs="Arial"/>
          <w:sz w:val="24"/>
          <w:szCs w:val="28"/>
        </w:rPr>
        <w:t xml:space="preserve">integral </w:t>
      </w:r>
      <w:r w:rsidR="00553648">
        <w:rPr>
          <w:rFonts w:ascii="Arial" w:hAnsi="Arial" w:cs="Arial"/>
          <w:sz w:val="24"/>
          <w:szCs w:val="28"/>
        </w:rPr>
        <w:t>when identifying any child w</w:t>
      </w:r>
      <w:r w:rsidR="0040646B">
        <w:rPr>
          <w:rFonts w:ascii="Arial" w:hAnsi="Arial" w:cs="Arial"/>
          <w:sz w:val="24"/>
          <w:szCs w:val="28"/>
        </w:rPr>
        <w:t>i</w:t>
      </w:r>
      <w:r w:rsidR="00553648">
        <w:rPr>
          <w:rFonts w:ascii="Arial" w:hAnsi="Arial" w:cs="Arial"/>
          <w:sz w:val="24"/>
          <w:szCs w:val="28"/>
        </w:rPr>
        <w:t>th a particular issue.</w:t>
      </w:r>
      <w:r w:rsidR="0086669B">
        <w:rPr>
          <w:rFonts w:ascii="Arial" w:hAnsi="Arial" w:cs="Arial"/>
          <w:sz w:val="24"/>
          <w:szCs w:val="28"/>
        </w:rPr>
        <w:t xml:space="preserve"> </w:t>
      </w:r>
      <w:r w:rsidR="00C80C1D">
        <w:rPr>
          <w:rFonts w:ascii="Arial" w:hAnsi="Arial" w:cs="Arial"/>
          <w:sz w:val="24"/>
          <w:szCs w:val="28"/>
        </w:rPr>
        <w:t xml:space="preserve">The interventions must be structured to suit a </w:t>
      </w:r>
      <w:r w:rsidR="004667DC">
        <w:rPr>
          <w:rFonts w:ascii="Arial" w:hAnsi="Arial" w:cs="Arial"/>
          <w:sz w:val="24"/>
          <w:szCs w:val="28"/>
        </w:rPr>
        <w:t>child’s</w:t>
      </w:r>
      <w:r w:rsidR="00C80C1D">
        <w:rPr>
          <w:rFonts w:ascii="Arial" w:hAnsi="Arial" w:cs="Arial"/>
          <w:sz w:val="24"/>
          <w:szCs w:val="28"/>
        </w:rPr>
        <w:t xml:space="preserve"> needs and parents, schools and local government all play a role in helping every child to reach their full potential so </w:t>
      </w:r>
      <w:r w:rsidR="004667DC">
        <w:rPr>
          <w:rFonts w:ascii="Arial" w:hAnsi="Arial" w:cs="Arial"/>
          <w:sz w:val="24"/>
          <w:szCs w:val="28"/>
        </w:rPr>
        <w:t xml:space="preserve">that no child is left behind within the education system. </w:t>
      </w: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4667DC" w:rsidRDefault="004667DC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p w:rsidR="00EF78B3" w:rsidRPr="00A3570D" w:rsidRDefault="00A3570D" w:rsidP="004667DC">
      <w:pPr>
        <w:spacing w:line="360" w:lineRule="auto"/>
        <w:jc w:val="center"/>
        <w:rPr>
          <w:rFonts w:ascii="Arial" w:hAnsi="Arial" w:cs="Arial"/>
          <w:b/>
          <w:sz w:val="24"/>
          <w:szCs w:val="28"/>
          <w:u w:val="single"/>
        </w:rPr>
      </w:pPr>
      <w:r w:rsidRPr="00A3570D">
        <w:rPr>
          <w:rFonts w:ascii="Arial" w:hAnsi="Arial" w:cs="Arial"/>
          <w:b/>
          <w:sz w:val="24"/>
          <w:szCs w:val="28"/>
          <w:u w:val="single"/>
        </w:rPr>
        <w:lastRenderedPageBreak/>
        <w:t xml:space="preserve">Reference/Bibliography </w:t>
      </w:r>
    </w:p>
    <w:p w:rsidR="00A3570D" w:rsidRDefault="00A3570D" w:rsidP="00A3570D">
      <w:pPr>
        <w:rPr>
          <w:i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 xml:space="preserve">ADHD (2016) </w:t>
      </w:r>
      <w:r w:rsidRPr="00A3570D">
        <w:rPr>
          <w:rFonts w:ascii="Arial" w:hAnsi="Arial" w:cs="Arial"/>
          <w:i/>
          <w:sz w:val="24"/>
          <w:szCs w:val="24"/>
        </w:rPr>
        <w:t xml:space="preserve">what is ADHD? </w:t>
      </w:r>
      <w:r w:rsidRPr="00A3570D">
        <w:rPr>
          <w:rFonts w:ascii="Arial" w:hAnsi="Arial" w:cs="Arial"/>
          <w:sz w:val="24"/>
          <w:szCs w:val="24"/>
        </w:rPr>
        <w:t>[</w:t>
      </w:r>
      <w:proofErr w:type="gramStart"/>
      <w:r w:rsidRPr="00A3570D">
        <w:rPr>
          <w:rFonts w:ascii="Arial" w:hAnsi="Arial" w:cs="Arial"/>
          <w:sz w:val="24"/>
          <w:szCs w:val="24"/>
        </w:rPr>
        <w:t>online</w:t>
      </w:r>
      <w:proofErr w:type="gramEnd"/>
      <w:r w:rsidRPr="00A3570D">
        <w:rPr>
          <w:rFonts w:ascii="Arial" w:hAnsi="Arial" w:cs="Arial"/>
          <w:sz w:val="24"/>
          <w:szCs w:val="24"/>
        </w:rPr>
        <w:t xml:space="preserve">] available from </w:t>
      </w:r>
      <w:hyperlink w:history="1">
        <w:r w:rsidRPr="00A3570D">
          <w:rPr>
            <w:rStyle w:val="Hyperlink"/>
            <w:rFonts w:ascii="Arial" w:hAnsi="Arial" w:cs="Arial"/>
            <w:sz w:val="24"/>
            <w:szCs w:val="24"/>
          </w:rPr>
          <w:t>https://www.webmd.com&gt;childhoodADHD</w:t>
        </w:r>
      </w:hyperlink>
      <w:r w:rsidRPr="00A3570D">
        <w:rPr>
          <w:rFonts w:ascii="Arial" w:hAnsi="Arial" w:cs="Arial"/>
          <w:sz w:val="24"/>
          <w:szCs w:val="24"/>
        </w:rPr>
        <w:t xml:space="preserve"> [accessed6th december2017] .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>ASD (October2016)</w:t>
      </w:r>
      <w:r w:rsidRPr="00A3570D">
        <w:rPr>
          <w:rFonts w:ascii="Arial" w:hAnsi="Arial" w:cs="Arial"/>
          <w:i/>
          <w:sz w:val="24"/>
          <w:szCs w:val="24"/>
        </w:rPr>
        <w:t xml:space="preserve"> Definition of ASD/Autism spectrum disorder </w:t>
      </w:r>
      <w:r w:rsidRPr="00A3570D">
        <w:rPr>
          <w:rFonts w:ascii="Arial" w:hAnsi="Arial" w:cs="Arial"/>
          <w:sz w:val="24"/>
          <w:szCs w:val="24"/>
        </w:rPr>
        <w:t xml:space="preserve">[online] available from </w:t>
      </w:r>
      <w:hyperlink w:history="1">
        <w:r w:rsidRPr="00A3570D">
          <w:rPr>
            <w:rStyle w:val="Hyperlink"/>
            <w:rFonts w:ascii="Arial" w:hAnsi="Arial" w:cs="Arial"/>
            <w:sz w:val="24"/>
            <w:szCs w:val="24"/>
          </w:rPr>
          <w:t>https://www.nimh.nih.gov&gt;health&gt;topics</w:t>
        </w:r>
      </w:hyperlink>
      <w:r w:rsidRPr="00A3570D">
        <w:rPr>
          <w:rFonts w:ascii="Arial" w:hAnsi="Arial" w:cs="Arial"/>
          <w:sz w:val="24"/>
          <w:szCs w:val="24"/>
        </w:rPr>
        <w:t xml:space="preserve"> [accessed6th december2017.]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>Environmental Factors (22</w:t>
      </w:r>
      <w:r w:rsidRPr="00A3570D">
        <w:rPr>
          <w:rFonts w:ascii="Arial" w:hAnsi="Arial" w:cs="Arial"/>
          <w:sz w:val="24"/>
          <w:szCs w:val="24"/>
          <w:vertAlign w:val="superscript"/>
        </w:rPr>
        <w:t>nd</w:t>
      </w:r>
      <w:r w:rsidRPr="00A3570D">
        <w:rPr>
          <w:rFonts w:ascii="Arial" w:hAnsi="Arial" w:cs="Arial"/>
          <w:sz w:val="24"/>
          <w:szCs w:val="24"/>
        </w:rPr>
        <w:t xml:space="preserve"> September2015) </w:t>
      </w:r>
      <w:r w:rsidRPr="00A3570D">
        <w:rPr>
          <w:rFonts w:ascii="Arial" w:hAnsi="Arial" w:cs="Arial"/>
          <w:i/>
          <w:sz w:val="24"/>
          <w:szCs w:val="24"/>
        </w:rPr>
        <w:t>Factors that influence learning</w:t>
      </w:r>
      <w:r w:rsidRPr="00A3570D">
        <w:rPr>
          <w:rFonts w:ascii="Arial" w:hAnsi="Arial" w:cs="Arial"/>
          <w:sz w:val="24"/>
          <w:szCs w:val="24"/>
        </w:rPr>
        <w:t xml:space="preserve"> [online] available from </w:t>
      </w:r>
      <w:hyperlink w:history="1">
        <w:r w:rsidRPr="00A3570D">
          <w:rPr>
            <w:rStyle w:val="Hyperlink"/>
            <w:rFonts w:ascii="Arial" w:hAnsi="Arial" w:cs="Arial"/>
            <w:sz w:val="24"/>
            <w:szCs w:val="24"/>
          </w:rPr>
          <w:t>www.effectiveteachingpd.com&gt;blog&gt;e</w:t>
        </w:r>
      </w:hyperlink>
      <w:r w:rsidRPr="00A3570D">
        <w:rPr>
          <w:rFonts w:ascii="Arial" w:hAnsi="Arial" w:cs="Arial"/>
          <w:sz w:val="24"/>
          <w:szCs w:val="24"/>
        </w:rPr>
        <w:t xml:space="preserve"> [accessed6th december2017]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proofErr w:type="spellStart"/>
      <w:r w:rsidRPr="00A3570D">
        <w:rPr>
          <w:rFonts w:ascii="Arial" w:hAnsi="Arial" w:cs="Arial"/>
          <w:sz w:val="24"/>
          <w:szCs w:val="24"/>
        </w:rPr>
        <w:t>Mendina</w:t>
      </w:r>
      <w:proofErr w:type="spellEnd"/>
      <w:r w:rsidRPr="00A3570D">
        <w:rPr>
          <w:rFonts w:ascii="Arial" w:hAnsi="Arial" w:cs="Arial"/>
          <w:sz w:val="24"/>
          <w:szCs w:val="24"/>
        </w:rPr>
        <w:t xml:space="preserve"> J (22ndApril2014) </w:t>
      </w:r>
      <w:proofErr w:type="gramStart"/>
      <w:r w:rsidRPr="00A3570D">
        <w:rPr>
          <w:rFonts w:ascii="Arial" w:hAnsi="Arial" w:cs="Arial"/>
          <w:i/>
          <w:sz w:val="24"/>
          <w:szCs w:val="24"/>
        </w:rPr>
        <w:t>The</w:t>
      </w:r>
      <w:proofErr w:type="gramEnd"/>
      <w:r w:rsidRPr="00A3570D">
        <w:rPr>
          <w:rFonts w:ascii="Arial" w:hAnsi="Arial" w:cs="Arial"/>
          <w:i/>
          <w:sz w:val="24"/>
          <w:szCs w:val="24"/>
        </w:rPr>
        <w:t xml:space="preserve"> brain rules updated edition </w:t>
      </w:r>
      <w:r w:rsidRPr="00A3570D">
        <w:rPr>
          <w:rFonts w:ascii="Arial" w:hAnsi="Arial" w:cs="Arial"/>
          <w:sz w:val="24"/>
          <w:szCs w:val="24"/>
        </w:rPr>
        <w:t xml:space="preserve">[online] available from </w:t>
      </w:r>
      <w:hyperlink r:id="rId9" w:history="1">
        <w:r w:rsidRPr="00A3570D">
          <w:rPr>
            <w:rStyle w:val="Hyperlink"/>
            <w:rFonts w:ascii="Arial" w:hAnsi="Arial" w:cs="Arial"/>
            <w:sz w:val="24"/>
            <w:szCs w:val="24"/>
          </w:rPr>
          <w:t>www.audible.co.uk/freetrial</w:t>
        </w:r>
      </w:hyperlink>
      <w:r w:rsidRPr="00A3570D">
        <w:rPr>
          <w:rFonts w:ascii="Arial" w:hAnsi="Arial" w:cs="Arial"/>
          <w:sz w:val="24"/>
          <w:szCs w:val="24"/>
        </w:rPr>
        <w:t xml:space="preserve"> [accessed6th december2017].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>Nature/Nurture (2015)</w:t>
      </w:r>
      <w:r w:rsidRPr="00A3570D">
        <w:rPr>
          <w:rFonts w:ascii="Arial" w:hAnsi="Arial" w:cs="Arial"/>
          <w:i/>
          <w:sz w:val="24"/>
          <w:szCs w:val="24"/>
        </w:rPr>
        <w:t xml:space="preserve"> Nurture vs nature in psychology </w:t>
      </w:r>
      <w:r w:rsidRPr="00A3570D">
        <w:rPr>
          <w:rFonts w:ascii="Arial" w:hAnsi="Arial" w:cs="Arial"/>
          <w:sz w:val="24"/>
          <w:szCs w:val="24"/>
        </w:rPr>
        <w:t xml:space="preserve">[online] available from </w:t>
      </w:r>
      <w:hyperlink r:id="rId10" w:history="1">
        <w:r w:rsidRPr="00A3570D">
          <w:rPr>
            <w:rStyle w:val="Hyperlink"/>
            <w:rFonts w:ascii="Arial" w:hAnsi="Arial" w:cs="Arial"/>
            <w:sz w:val="24"/>
            <w:szCs w:val="24"/>
          </w:rPr>
          <w:t>https://www.simplypsychology.org/nature-nurture.decx</w:t>
        </w:r>
      </w:hyperlink>
      <w:r w:rsidRPr="00A3570D">
        <w:rPr>
          <w:rFonts w:ascii="Arial" w:hAnsi="Arial" w:cs="Arial"/>
          <w:sz w:val="24"/>
          <w:szCs w:val="24"/>
        </w:rPr>
        <w:t>. [accessed6th december2017].</w:t>
      </w:r>
    </w:p>
    <w:p w:rsidR="00A3570D" w:rsidRPr="00A3570D" w:rsidRDefault="00A3570D" w:rsidP="00A3570D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A3570D">
        <w:rPr>
          <w:rFonts w:ascii="Arial" w:hAnsi="Arial" w:cs="Arial"/>
          <w:sz w:val="24"/>
          <w:szCs w:val="24"/>
        </w:rPr>
        <w:t>Piaget(</w:t>
      </w:r>
      <w:proofErr w:type="gramEnd"/>
      <w:r w:rsidRPr="00A3570D">
        <w:rPr>
          <w:rFonts w:ascii="Arial" w:hAnsi="Arial" w:cs="Arial"/>
          <w:sz w:val="24"/>
          <w:szCs w:val="24"/>
        </w:rPr>
        <w:t>2015)</w:t>
      </w:r>
      <w:proofErr w:type="spellStart"/>
      <w:r w:rsidRPr="00A3570D">
        <w:rPr>
          <w:rFonts w:ascii="Arial" w:hAnsi="Arial" w:cs="Arial"/>
          <w:i/>
          <w:sz w:val="24"/>
          <w:szCs w:val="24"/>
        </w:rPr>
        <w:t>buildingblocksofcognitivedevelopment</w:t>
      </w:r>
      <w:proofErr w:type="spellEnd"/>
      <w:r w:rsidRPr="00A3570D">
        <w:rPr>
          <w:rFonts w:ascii="Arial" w:hAnsi="Arial" w:cs="Arial"/>
          <w:i/>
          <w:sz w:val="24"/>
          <w:szCs w:val="24"/>
        </w:rPr>
        <w:t xml:space="preserve"> </w:t>
      </w:r>
      <w:r w:rsidRPr="00A3570D">
        <w:rPr>
          <w:rFonts w:ascii="Arial" w:hAnsi="Arial" w:cs="Arial"/>
          <w:sz w:val="24"/>
          <w:szCs w:val="24"/>
        </w:rPr>
        <w:t xml:space="preserve">[online] available from: </w:t>
      </w:r>
      <w:hyperlink r:id="rId11" w:history="1">
        <w:r w:rsidRPr="00A3570D">
          <w:rPr>
            <w:rStyle w:val="Hyperlink"/>
            <w:rFonts w:ascii="Arial" w:hAnsi="Arial" w:cs="Arial"/>
            <w:sz w:val="24"/>
            <w:szCs w:val="24"/>
          </w:rPr>
          <w:t>http://cogntiveperformancegroup.com/2014/06/18/building-blocks-cognitive-development/</w:t>
        </w:r>
      </w:hyperlink>
      <w:r w:rsidRPr="00A3570D">
        <w:rPr>
          <w:rFonts w:ascii="Arial" w:hAnsi="Arial" w:cs="Arial"/>
          <w:sz w:val="24"/>
          <w:szCs w:val="24"/>
        </w:rPr>
        <w:t xml:space="preserve"> [accessed 26</w:t>
      </w:r>
      <w:r w:rsidRPr="00A3570D">
        <w:rPr>
          <w:rFonts w:ascii="Arial" w:hAnsi="Arial" w:cs="Arial"/>
          <w:sz w:val="24"/>
          <w:szCs w:val="24"/>
          <w:vertAlign w:val="superscript"/>
        </w:rPr>
        <w:t>th</w:t>
      </w:r>
      <w:r w:rsidRPr="00A3570D">
        <w:rPr>
          <w:rFonts w:ascii="Arial" w:hAnsi="Arial" w:cs="Arial"/>
          <w:sz w:val="24"/>
          <w:szCs w:val="24"/>
        </w:rPr>
        <w:t xml:space="preserve"> November 2017]. 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 xml:space="preserve">UWTSD Hand out (18/11/17) </w:t>
      </w:r>
      <w:proofErr w:type="spellStart"/>
      <w:r w:rsidRPr="00A3570D">
        <w:rPr>
          <w:rFonts w:ascii="Arial" w:hAnsi="Arial" w:cs="Arial"/>
          <w:sz w:val="24"/>
          <w:szCs w:val="24"/>
        </w:rPr>
        <w:t>Dabrowskis</w:t>
      </w:r>
      <w:proofErr w:type="spellEnd"/>
      <w:r w:rsidRPr="00A3570D">
        <w:rPr>
          <w:rFonts w:ascii="Arial" w:hAnsi="Arial" w:cs="Arial"/>
          <w:sz w:val="24"/>
          <w:szCs w:val="24"/>
        </w:rPr>
        <w:t xml:space="preserve"> </w:t>
      </w:r>
      <w:r w:rsidRPr="00A3570D">
        <w:rPr>
          <w:rFonts w:ascii="Arial" w:hAnsi="Arial" w:cs="Arial"/>
          <w:i/>
          <w:sz w:val="24"/>
          <w:szCs w:val="24"/>
        </w:rPr>
        <w:t>theory of positive</w:t>
      </w:r>
      <w:r w:rsidRPr="00A3570D">
        <w:rPr>
          <w:rFonts w:ascii="Arial" w:hAnsi="Arial" w:cs="Arial"/>
          <w:sz w:val="24"/>
          <w:szCs w:val="24"/>
        </w:rPr>
        <w:t xml:space="preserve"> [accessed6th december2017]</w:t>
      </w:r>
    </w:p>
    <w:p w:rsidR="00A3570D" w:rsidRPr="00A3570D" w:rsidRDefault="00A3570D" w:rsidP="00A3570D">
      <w:pPr>
        <w:pStyle w:val="ListParagraph"/>
        <w:rPr>
          <w:rFonts w:ascii="Arial" w:hAnsi="Arial" w:cs="Arial"/>
          <w:sz w:val="24"/>
          <w:szCs w:val="24"/>
        </w:rPr>
      </w:pPr>
    </w:p>
    <w:p w:rsidR="00A3570D" w:rsidRPr="00A3570D" w:rsidRDefault="00A3570D" w:rsidP="00A3570D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A3570D">
        <w:rPr>
          <w:rFonts w:ascii="Arial" w:hAnsi="Arial" w:cs="Arial"/>
          <w:sz w:val="24"/>
          <w:szCs w:val="24"/>
        </w:rPr>
        <w:t xml:space="preserve">UWTSD Hand out (18/11/17) </w:t>
      </w:r>
      <w:proofErr w:type="spellStart"/>
      <w:r w:rsidRPr="00A3570D">
        <w:rPr>
          <w:rFonts w:ascii="Arial" w:hAnsi="Arial" w:cs="Arial"/>
          <w:sz w:val="24"/>
          <w:szCs w:val="24"/>
        </w:rPr>
        <w:t>Kanner</w:t>
      </w:r>
      <w:proofErr w:type="spellEnd"/>
      <w:r w:rsidRPr="00A3570D">
        <w:rPr>
          <w:rFonts w:ascii="Arial" w:hAnsi="Arial" w:cs="Arial"/>
          <w:sz w:val="24"/>
          <w:szCs w:val="24"/>
        </w:rPr>
        <w:t xml:space="preserve"> (1943) </w:t>
      </w:r>
      <w:r w:rsidRPr="00A3570D">
        <w:rPr>
          <w:rFonts w:ascii="Arial" w:hAnsi="Arial" w:cs="Arial"/>
          <w:i/>
          <w:sz w:val="24"/>
          <w:szCs w:val="24"/>
        </w:rPr>
        <w:t>Autism-internal factors</w:t>
      </w:r>
      <w:r w:rsidRPr="00A3570D">
        <w:rPr>
          <w:rFonts w:ascii="Arial" w:hAnsi="Arial" w:cs="Arial"/>
          <w:sz w:val="24"/>
          <w:szCs w:val="24"/>
        </w:rPr>
        <w:t xml:space="preserve"> [accessed6th december2017]</w:t>
      </w:r>
    </w:p>
    <w:p w:rsidR="00A3570D" w:rsidRPr="00A3570D" w:rsidRDefault="00A3570D" w:rsidP="00A3570D">
      <w:pPr>
        <w:spacing w:line="360" w:lineRule="auto"/>
        <w:rPr>
          <w:rFonts w:ascii="Arial" w:hAnsi="Arial" w:cs="Arial"/>
          <w:b/>
          <w:sz w:val="24"/>
          <w:szCs w:val="28"/>
        </w:rPr>
      </w:pPr>
    </w:p>
    <w:p w:rsidR="0074203F" w:rsidRPr="00D9744C" w:rsidRDefault="0074203F" w:rsidP="00D9744C">
      <w:pPr>
        <w:spacing w:line="360" w:lineRule="auto"/>
        <w:jc w:val="both"/>
        <w:rPr>
          <w:rFonts w:ascii="Arial" w:hAnsi="Arial" w:cs="Arial"/>
          <w:sz w:val="24"/>
          <w:szCs w:val="28"/>
        </w:rPr>
      </w:pPr>
    </w:p>
    <w:sectPr w:rsidR="0074203F" w:rsidRPr="00D9744C" w:rsidSect="00A6580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209" w:rsidRDefault="001F6209" w:rsidP="002D1D1C">
      <w:pPr>
        <w:spacing w:after="0" w:line="240" w:lineRule="auto"/>
      </w:pPr>
      <w:r>
        <w:separator/>
      </w:r>
    </w:p>
  </w:endnote>
  <w:endnote w:type="continuationSeparator" w:id="0">
    <w:p w:rsidR="001F6209" w:rsidRDefault="001F6209" w:rsidP="002D1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09" w:rsidRDefault="001F6209" w:rsidP="002D1D1C">
      <w:pPr>
        <w:spacing w:after="0" w:line="240" w:lineRule="auto"/>
      </w:pPr>
      <w:r>
        <w:separator/>
      </w:r>
    </w:p>
  </w:footnote>
  <w:footnote w:type="continuationSeparator" w:id="0">
    <w:p w:rsidR="001F6209" w:rsidRDefault="001F6209" w:rsidP="002D1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CD6" w:rsidRPr="00A65800" w:rsidRDefault="00C7737A" w:rsidP="00207AF7">
    <w:pPr>
      <w:pStyle w:val="Header"/>
      <w:rPr>
        <w:rFonts w:ascii="Arial" w:hAnsi="Arial"/>
        <w:sz w:val="24"/>
      </w:rPr>
    </w:pPr>
    <w:r w:rsidRPr="00A65800">
      <w:rPr>
        <w:rFonts w:ascii="Arial" w:hAnsi="Arial"/>
        <w:sz w:val="24"/>
      </w:rPr>
      <w:fldChar w:fldCharType="begin"/>
    </w:r>
    <w:r w:rsidR="00E26CD6" w:rsidRPr="00A65800">
      <w:rPr>
        <w:rFonts w:ascii="Arial" w:hAnsi="Arial"/>
        <w:sz w:val="24"/>
      </w:rPr>
      <w:instrText xml:space="preserve"> PAGE   \* MERGEFORMAT </w:instrText>
    </w:r>
    <w:r w:rsidRPr="00A65800">
      <w:rPr>
        <w:rFonts w:ascii="Arial" w:hAnsi="Arial"/>
        <w:sz w:val="24"/>
      </w:rPr>
      <w:fldChar w:fldCharType="separate"/>
    </w:r>
    <w:r w:rsidR="00DE537A">
      <w:rPr>
        <w:rFonts w:ascii="Arial" w:hAnsi="Arial"/>
        <w:noProof/>
        <w:sz w:val="24"/>
      </w:rPr>
      <w:t>8</w:t>
    </w:r>
    <w:r w:rsidRPr="00A65800">
      <w:rPr>
        <w:rFonts w:ascii="Arial" w:hAnsi="Arial"/>
        <w:sz w:val="24"/>
      </w:rPr>
      <w:fldChar w:fldCharType="end"/>
    </w:r>
    <w:r w:rsidR="00E26CD6" w:rsidRPr="00A65800">
      <w:rPr>
        <w:rFonts w:ascii="Arial" w:hAnsi="Arial"/>
        <w:sz w:val="24"/>
      </w:rPr>
      <w:ptab w:relativeTo="margin" w:alignment="center" w:leader="none"/>
    </w:r>
    <w:r w:rsidR="00E26CD6" w:rsidRPr="00A65800">
      <w:rPr>
        <w:rFonts w:ascii="Arial" w:hAnsi="Arial"/>
        <w:sz w:val="24"/>
      </w:rPr>
      <w:t xml:space="preserve">                                                                                                     </w:t>
    </w:r>
    <w:r w:rsidR="00682E78">
      <w:rPr>
        <w:rFonts w:ascii="Arial" w:hAnsi="Arial"/>
        <w:sz w:val="24"/>
      </w:rPr>
      <w:t xml:space="preserve">          </w:t>
    </w:r>
    <w:r w:rsidR="00E26CD6" w:rsidRPr="00A65800">
      <w:rPr>
        <w:rFonts w:ascii="Arial" w:hAnsi="Arial"/>
        <w:sz w:val="24"/>
      </w:rPr>
      <w:t>Joanne Lloyd</w:t>
    </w:r>
  </w:p>
  <w:p w:rsidR="00E26CD6" w:rsidRPr="00A65800" w:rsidRDefault="00E26CD6" w:rsidP="00A65800">
    <w:pPr>
      <w:pStyle w:val="Header"/>
      <w:jc w:val="right"/>
      <w:rPr>
        <w:rFonts w:ascii="Arial" w:hAnsi="Arial"/>
        <w:sz w:val="24"/>
      </w:rPr>
    </w:pPr>
    <w:r w:rsidRPr="00A65800">
      <w:rPr>
        <w:rFonts w:ascii="Arial" w:hAnsi="Arial"/>
        <w:sz w:val="24"/>
      </w:rPr>
      <w:t xml:space="preserve">   </w:t>
    </w:r>
    <w:r w:rsidRPr="00A65800">
      <w:rPr>
        <w:rFonts w:ascii="Arial" w:hAnsi="Arial"/>
        <w:sz w:val="24"/>
      </w:rPr>
      <w:tab/>
      <w:t xml:space="preserve">                           Student Number:</w:t>
    </w:r>
  </w:p>
  <w:p w:rsidR="00E26CD6" w:rsidRDefault="00E26CD6" w:rsidP="00A65800">
    <w:pPr>
      <w:pStyle w:val="Header"/>
      <w:jc w:val="right"/>
      <w:rPr>
        <w:rFonts w:ascii="Arial" w:hAnsi="Arial"/>
        <w:sz w:val="24"/>
      </w:rPr>
    </w:pPr>
    <w:r w:rsidRPr="00A65800">
      <w:rPr>
        <w:rFonts w:ascii="Arial" w:hAnsi="Arial"/>
        <w:sz w:val="24"/>
      </w:rPr>
      <w:tab/>
      <w:t xml:space="preserve">                                                                                                  1502398                                                                                                                                                      </w:t>
    </w:r>
    <w:r w:rsidR="002C3EE4">
      <w:rPr>
        <w:rFonts w:ascii="Arial" w:hAnsi="Arial"/>
        <w:sz w:val="24"/>
      </w:rPr>
      <w:t>SJTA5007</w:t>
    </w:r>
  </w:p>
  <w:p w:rsidR="00C24DEE" w:rsidRPr="00A65800" w:rsidRDefault="00C24DEE" w:rsidP="00A65800">
    <w:pPr>
      <w:pStyle w:val="Header"/>
      <w:jc w:val="right"/>
      <w:rPr>
        <w:rFonts w:ascii="Arial" w:hAnsi="Arial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8E7"/>
    <w:multiLevelType w:val="hybridMultilevel"/>
    <w:tmpl w:val="448E7F5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6215832"/>
    <w:multiLevelType w:val="hybridMultilevel"/>
    <w:tmpl w:val="594875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C2D06"/>
    <w:multiLevelType w:val="hybridMultilevel"/>
    <w:tmpl w:val="1916A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FF3"/>
    <w:multiLevelType w:val="hybridMultilevel"/>
    <w:tmpl w:val="B2560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54E52"/>
    <w:multiLevelType w:val="hybridMultilevel"/>
    <w:tmpl w:val="C24A32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2A4E69"/>
    <w:multiLevelType w:val="hybridMultilevel"/>
    <w:tmpl w:val="950438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FB1CF1"/>
    <w:multiLevelType w:val="hybridMultilevel"/>
    <w:tmpl w:val="EEC0C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6021C1"/>
    <w:multiLevelType w:val="hybridMultilevel"/>
    <w:tmpl w:val="72245B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C04A37"/>
    <w:multiLevelType w:val="hybridMultilevel"/>
    <w:tmpl w:val="B81ED8B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D4681"/>
    <w:multiLevelType w:val="hybridMultilevel"/>
    <w:tmpl w:val="1374996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2757860"/>
    <w:multiLevelType w:val="hybridMultilevel"/>
    <w:tmpl w:val="B67C401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4C62EE4"/>
    <w:multiLevelType w:val="hybridMultilevel"/>
    <w:tmpl w:val="4618911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CE4975"/>
    <w:multiLevelType w:val="hybridMultilevel"/>
    <w:tmpl w:val="A93CCD18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F1D5B"/>
    <w:multiLevelType w:val="hybridMultilevel"/>
    <w:tmpl w:val="6F56D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B948FC"/>
    <w:multiLevelType w:val="hybridMultilevel"/>
    <w:tmpl w:val="82D810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C03E68"/>
    <w:multiLevelType w:val="hybridMultilevel"/>
    <w:tmpl w:val="D80C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A06367"/>
    <w:multiLevelType w:val="hybridMultilevel"/>
    <w:tmpl w:val="8AD2072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DBA4BA3"/>
    <w:multiLevelType w:val="hybridMultilevel"/>
    <w:tmpl w:val="6AE438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062178"/>
    <w:multiLevelType w:val="hybridMultilevel"/>
    <w:tmpl w:val="863C1F7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1"/>
  </w:num>
  <w:num w:numId="5">
    <w:abstractNumId w:val="10"/>
  </w:num>
  <w:num w:numId="6">
    <w:abstractNumId w:val="5"/>
  </w:num>
  <w:num w:numId="7">
    <w:abstractNumId w:val="6"/>
  </w:num>
  <w:num w:numId="8">
    <w:abstractNumId w:val="16"/>
  </w:num>
  <w:num w:numId="9">
    <w:abstractNumId w:val="7"/>
  </w:num>
  <w:num w:numId="10">
    <w:abstractNumId w:val="2"/>
  </w:num>
  <w:num w:numId="11">
    <w:abstractNumId w:val="14"/>
  </w:num>
  <w:num w:numId="12">
    <w:abstractNumId w:val="9"/>
  </w:num>
  <w:num w:numId="13">
    <w:abstractNumId w:val="11"/>
  </w:num>
  <w:num w:numId="14">
    <w:abstractNumId w:val="18"/>
  </w:num>
  <w:num w:numId="15">
    <w:abstractNumId w:val="0"/>
  </w:num>
  <w:num w:numId="16">
    <w:abstractNumId w:val="4"/>
  </w:num>
  <w:num w:numId="17">
    <w:abstractNumId w:val="8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D1C"/>
    <w:rsid w:val="00000312"/>
    <w:rsid w:val="000068F1"/>
    <w:rsid w:val="000075CB"/>
    <w:rsid w:val="0001133B"/>
    <w:rsid w:val="0001135A"/>
    <w:rsid w:val="00011390"/>
    <w:rsid w:val="000239D2"/>
    <w:rsid w:val="00023E51"/>
    <w:rsid w:val="000243C3"/>
    <w:rsid w:val="00031D15"/>
    <w:rsid w:val="00032234"/>
    <w:rsid w:val="00034342"/>
    <w:rsid w:val="0004501B"/>
    <w:rsid w:val="00054E82"/>
    <w:rsid w:val="000551D7"/>
    <w:rsid w:val="000553BE"/>
    <w:rsid w:val="00057610"/>
    <w:rsid w:val="00061188"/>
    <w:rsid w:val="000625FA"/>
    <w:rsid w:val="0007614C"/>
    <w:rsid w:val="00080D3B"/>
    <w:rsid w:val="000928ED"/>
    <w:rsid w:val="00094D1F"/>
    <w:rsid w:val="00096271"/>
    <w:rsid w:val="00096CFB"/>
    <w:rsid w:val="0009756E"/>
    <w:rsid w:val="000A2127"/>
    <w:rsid w:val="000A3E5A"/>
    <w:rsid w:val="000A71FC"/>
    <w:rsid w:val="000A7209"/>
    <w:rsid w:val="000B0492"/>
    <w:rsid w:val="000B487A"/>
    <w:rsid w:val="000C0B6B"/>
    <w:rsid w:val="000C0D33"/>
    <w:rsid w:val="000C1292"/>
    <w:rsid w:val="000C1C8B"/>
    <w:rsid w:val="000D2F94"/>
    <w:rsid w:val="000D560C"/>
    <w:rsid w:val="000D6CC3"/>
    <w:rsid w:val="000D762E"/>
    <w:rsid w:val="000E11C0"/>
    <w:rsid w:val="000E281C"/>
    <w:rsid w:val="000F0CDE"/>
    <w:rsid w:val="000F1C30"/>
    <w:rsid w:val="000F1CFE"/>
    <w:rsid w:val="000F2720"/>
    <w:rsid w:val="000F4324"/>
    <w:rsid w:val="000F778A"/>
    <w:rsid w:val="001025EC"/>
    <w:rsid w:val="00103EA8"/>
    <w:rsid w:val="00104AB8"/>
    <w:rsid w:val="00105B14"/>
    <w:rsid w:val="00110FF8"/>
    <w:rsid w:val="00113425"/>
    <w:rsid w:val="00116244"/>
    <w:rsid w:val="001168FF"/>
    <w:rsid w:val="00117F65"/>
    <w:rsid w:val="00123BAF"/>
    <w:rsid w:val="00124250"/>
    <w:rsid w:val="00124A24"/>
    <w:rsid w:val="001270E3"/>
    <w:rsid w:val="00127F27"/>
    <w:rsid w:val="001327C8"/>
    <w:rsid w:val="001457CA"/>
    <w:rsid w:val="001536F5"/>
    <w:rsid w:val="001607DD"/>
    <w:rsid w:val="001608F9"/>
    <w:rsid w:val="00160E61"/>
    <w:rsid w:val="00163801"/>
    <w:rsid w:val="00166259"/>
    <w:rsid w:val="00167A5A"/>
    <w:rsid w:val="001711A5"/>
    <w:rsid w:val="00172BCD"/>
    <w:rsid w:val="00181652"/>
    <w:rsid w:val="00181975"/>
    <w:rsid w:val="0018531D"/>
    <w:rsid w:val="00187F16"/>
    <w:rsid w:val="0019019B"/>
    <w:rsid w:val="00190E25"/>
    <w:rsid w:val="00191C92"/>
    <w:rsid w:val="0019229C"/>
    <w:rsid w:val="00197874"/>
    <w:rsid w:val="001978E0"/>
    <w:rsid w:val="001B0469"/>
    <w:rsid w:val="001B05AD"/>
    <w:rsid w:val="001B17C3"/>
    <w:rsid w:val="001B3477"/>
    <w:rsid w:val="001B5A30"/>
    <w:rsid w:val="001B66C9"/>
    <w:rsid w:val="001C3506"/>
    <w:rsid w:val="001C4F7D"/>
    <w:rsid w:val="001C6721"/>
    <w:rsid w:val="001D0983"/>
    <w:rsid w:val="001D20E9"/>
    <w:rsid w:val="001D2C43"/>
    <w:rsid w:val="001D60E7"/>
    <w:rsid w:val="001D6308"/>
    <w:rsid w:val="001D65D7"/>
    <w:rsid w:val="001E1129"/>
    <w:rsid w:val="001E3DC9"/>
    <w:rsid w:val="001E472F"/>
    <w:rsid w:val="001E503C"/>
    <w:rsid w:val="001E56D8"/>
    <w:rsid w:val="001E6241"/>
    <w:rsid w:val="001F003A"/>
    <w:rsid w:val="001F1DD3"/>
    <w:rsid w:val="001F1E75"/>
    <w:rsid w:val="001F468D"/>
    <w:rsid w:val="001F49FD"/>
    <w:rsid w:val="001F569E"/>
    <w:rsid w:val="001F6209"/>
    <w:rsid w:val="00200F4E"/>
    <w:rsid w:val="002015AD"/>
    <w:rsid w:val="00204575"/>
    <w:rsid w:val="00206841"/>
    <w:rsid w:val="00207378"/>
    <w:rsid w:val="00207AF7"/>
    <w:rsid w:val="00210E2E"/>
    <w:rsid w:val="002131E6"/>
    <w:rsid w:val="002134B3"/>
    <w:rsid w:val="00213F7B"/>
    <w:rsid w:val="00215E55"/>
    <w:rsid w:val="002204B3"/>
    <w:rsid w:val="00222374"/>
    <w:rsid w:val="002224CB"/>
    <w:rsid w:val="00226A9E"/>
    <w:rsid w:val="00230730"/>
    <w:rsid w:val="00233A8E"/>
    <w:rsid w:val="00234DF5"/>
    <w:rsid w:val="00241DD9"/>
    <w:rsid w:val="0024274D"/>
    <w:rsid w:val="00243418"/>
    <w:rsid w:val="00244E26"/>
    <w:rsid w:val="00250ED5"/>
    <w:rsid w:val="002520AE"/>
    <w:rsid w:val="002564A6"/>
    <w:rsid w:val="00265540"/>
    <w:rsid w:val="002723C6"/>
    <w:rsid w:val="00282E8E"/>
    <w:rsid w:val="00294CB0"/>
    <w:rsid w:val="00295D3A"/>
    <w:rsid w:val="002A350F"/>
    <w:rsid w:val="002A7ADF"/>
    <w:rsid w:val="002B2833"/>
    <w:rsid w:val="002C01E7"/>
    <w:rsid w:val="002C0C2C"/>
    <w:rsid w:val="002C1281"/>
    <w:rsid w:val="002C38C7"/>
    <w:rsid w:val="002C3EE4"/>
    <w:rsid w:val="002C5DA7"/>
    <w:rsid w:val="002D1D1C"/>
    <w:rsid w:val="002E3C20"/>
    <w:rsid w:val="002E5C85"/>
    <w:rsid w:val="002E6495"/>
    <w:rsid w:val="002E6718"/>
    <w:rsid w:val="002E6D21"/>
    <w:rsid w:val="002E74B5"/>
    <w:rsid w:val="002F0CFD"/>
    <w:rsid w:val="002F54DD"/>
    <w:rsid w:val="002F7ACB"/>
    <w:rsid w:val="00301519"/>
    <w:rsid w:val="00301A73"/>
    <w:rsid w:val="00302B99"/>
    <w:rsid w:val="003032E5"/>
    <w:rsid w:val="003033D5"/>
    <w:rsid w:val="00303764"/>
    <w:rsid w:val="00305246"/>
    <w:rsid w:val="00305644"/>
    <w:rsid w:val="00311118"/>
    <w:rsid w:val="00312DC8"/>
    <w:rsid w:val="00315ADC"/>
    <w:rsid w:val="00317F10"/>
    <w:rsid w:val="0032139A"/>
    <w:rsid w:val="00322E30"/>
    <w:rsid w:val="003268E9"/>
    <w:rsid w:val="00327F12"/>
    <w:rsid w:val="00334AC0"/>
    <w:rsid w:val="00334C23"/>
    <w:rsid w:val="00336ED2"/>
    <w:rsid w:val="00340B56"/>
    <w:rsid w:val="00341752"/>
    <w:rsid w:val="00344394"/>
    <w:rsid w:val="003509BE"/>
    <w:rsid w:val="00353197"/>
    <w:rsid w:val="00353D7F"/>
    <w:rsid w:val="0035421C"/>
    <w:rsid w:val="00354666"/>
    <w:rsid w:val="00354B19"/>
    <w:rsid w:val="00356E02"/>
    <w:rsid w:val="00371479"/>
    <w:rsid w:val="0038335F"/>
    <w:rsid w:val="00386F4B"/>
    <w:rsid w:val="003902A0"/>
    <w:rsid w:val="003906DA"/>
    <w:rsid w:val="00390EED"/>
    <w:rsid w:val="00392917"/>
    <w:rsid w:val="00394B2D"/>
    <w:rsid w:val="00395EA7"/>
    <w:rsid w:val="003A3668"/>
    <w:rsid w:val="003A4307"/>
    <w:rsid w:val="003A538B"/>
    <w:rsid w:val="003A7FCF"/>
    <w:rsid w:val="003B5D5D"/>
    <w:rsid w:val="003C65E2"/>
    <w:rsid w:val="003C67EA"/>
    <w:rsid w:val="003D0E5C"/>
    <w:rsid w:val="003D1A13"/>
    <w:rsid w:val="003D33A0"/>
    <w:rsid w:val="003D791C"/>
    <w:rsid w:val="00400A4B"/>
    <w:rsid w:val="004029B8"/>
    <w:rsid w:val="00403A04"/>
    <w:rsid w:val="00404279"/>
    <w:rsid w:val="0040646B"/>
    <w:rsid w:val="004120EC"/>
    <w:rsid w:val="0041321E"/>
    <w:rsid w:val="00413B23"/>
    <w:rsid w:val="004148D8"/>
    <w:rsid w:val="00414AD6"/>
    <w:rsid w:val="00422C7F"/>
    <w:rsid w:val="00425B86"/>
    <w:rsid w:val="00426F40"/>
    <w:rsid w:val="00431EE4"/>
    <w:rsid w:val="00432799"/>
    <w:rsid w:val="00440ECD"/>
    <w:rsid w:val="0044152F"/>
    <w:rsid w:val="00442104"/>
    <w:rsid w:val="0044284E"/>
    <w:rsid w:val="004432E9"/>
    <w:rsid w:val="00445E2D"/>
    <w:rsid w:val="00451D62"/>
    <w:rsid w:val="00453906"/>
    <w:rsid w:val="00453BC0"/>
    <w:rsid w:val="00454187"/>
    <w:rsid w:val="00455DE8"/>
    <w:rsid w:val="004574D5"/>
    <w:rsid w:val="004667DC"/>
    <w:rsid w:val="004712C1"/>
    <w:rsid w:val="004721C3"/>
    <w:rsid w:val="00472778"/>
    <w:rsid w:val="004752EB"/>
    <w:rsid w:val="004857F6"/>
    <w:rsid w:val="00490B43"/>
    <w:rsid w:val="00493C14"/>
    <w:rsid w:val="004940A8"/>
    <w:rsid w:val="004973E4"/>
    <w:rsid w:val="004A0CE0"/>
    <w:rsid w:val="004A1FB2"/>
    <w:rsid w:val="004A270E"/>
    <w:rsid w:val="004A44E2"/>
    <w:rsid w:val="004A5854"/>
    <w:rsid w:val="004A645E"/>
    <w:rsid w:val="004B3DB0"/>
    <w:rsid w:val="004B44DE"/>
    <w:rsid w:val="004B5207"/>
    <w:rsid w:val="004B5658"/>
    <w:rsid w:val="004C0235"/>
    <w:rsid w:val="004C1FED"/>
    <w:rsid w:val="004C462B"/>
    <w:rsid w:val="004C52CC"/>
    <w:rsid w:val="004C5BE9"/>
    <w:rsid w:val="004D1EA1"/>
    <w:rsid w:val="004D4C24"/>
    <w:rsid w:val="004D79C3"/>
    <w:rsid w:val="004E2CB6"/>
    <w:rsid w:val="004E5789"/>
    <w:rsid w:val="004E6D3E"/>
    <w:rsid w:val="004F0DF4"/>
    <w:rsid w:val="004F5453"/>
    <w:rsid w:val="0050167B"/>
    <w:rsid w:val="00502517"/>
    <w:rsid w:val="005126ED"/>
    <w:rsid w:val="00513BB5"/>
    <w:rsid w:val="005141D7"/>
    <w:rsid w:val="00517C89"/>
    <w:rsid w:val="00524B30"/>
    <w:rsid w:val="00526AFA"/>
    <w:rsid w:val="00532A76"/>
    <w:rsid w:val="005378DA"/>
    <w:rsid w:val="005413D0"/>
    <w:rsid w:val="0054561D"/>
    <w:rsid w:val="005459D0"/>
    <w:rsid w:val="00546D81"/>
    <w:rsid w:val="0055195A"/>
    <w:rsid w:val="00552AFD"/>
    <w:rsid w:val="00553648"/>
    <w:rsid w:val="00556AC2"/>
    <w:rsid w:val="00562B83"/>
    <w:rsid w:val="00570922"/>
    <w:rsid w:val="00571826"/>
    <w:rsid w:val="00577A86"/>
    <w:rsid w:val="00577C5C"/>
    <w:rsid w:val="0058524D"/>
    <w:rsid w:val="00585279"/>
    <w:rsid w:val="00585C06"/>
    <w:rsid w:val="00590609"/>
    <w:rsid w:val="005916D5"/>
    <w:rsid w:val="00595EAE"/>
    <w:rsid w:val="00595F7A"/>
    <w:rsid w:val="0059603D"/>
    <w:rsid w:val="00596E54"/>
    <w:rsid w:val="005A2E71"/>
    <w:rsid w:val="005A4708"/>
    <w:rsid w:val="005A5D1E"/>
    <w:rsid w:val="005A69B8"/>
    <w:rsid w:val="005B0559"/>
    <w:rsid w:val="005B7097"/>
    <w:rsid w:val="005C033A"/>
    <w:rsid w:val="005C1C48"/>
    <w:rsid w:val="005C227C"/>
    <w:rsid w:val="005C460E"/>
    <w:rsid w:val="005C77F2"/>
    <w:rsid w:val="005C7989"/>
    <w:rsid w:val="005D1980"/>
    <w:rsid w:val="005D3360"/>
    <w:rsid w:val="005E3C7E"/>
    <w:rsid w:val="005E731E"/>
    <w:rsid w:val="005F2A82"/>
    <w:rsid w:val="005F3AE7"/>
    <w:rsid w:val="005F3D72"/>
    <w:rsid w:val="005F55E2"/>
    <w:rsid w:val="005F62BE"/>
    <w:rsid w:val="006000C3"/>
    <w:rsid w:val="006001D8"/>
    <w:rsid w:val="0060040C"/>
    <w:rsid w:val="006024A1"/>
    <w:rsid w:val="00602BA6"/>
    <w:rsid w:val="00604207"/>
    <w:rsid w:val="006045A2"/>
    <w:rsid w:val="006130BA"/>
    <w:rsid w:val="00615186"/>
    <w:rsid w:val="006157DC"/>
    <w:rsid w:val="00616B89"/>
    <w:rsid w:val="0062211F"/>
    <w:rsid w:val="006268E0"/>
    <w:rsid w:val="00627F14"/>
    <w:rsid w:val="00630D95"/>
    <w:rsid w:val="00633F1B"/>
    <w:rsid w:val="00635083"/>
    <w:rsid w:val="00640D94"/>
    <w:rsid w:val="00651329"/>
    <w:rsid w:val="006517F4"/>
    <w:rsid w:val="00651A0F"/>
    <w:rsid w:val="00651BBA"/>
    <w:rsid w:val="00653207"/>
    <w:rsid w:val="0065349E"/>
    <w:rsid w:val="006546C1"/>
    <w:rsid w:val="0065524D"/>
    <w:rsid w:val="00656775"/>
    <w:rsid w:val="00661ADA"/>
    <w:rsid w:val="006644EC"/>
    <w:rsid w:val="006701DB"/>
    <w:rsid w:val="00670EB5"/>
    <w:rsid w:val="00672F08"/>
    <w:rsid w:val="006730B3"/>
    <w:rsid w:val="00681690"/>
    <w:rsid w:val="0068170D"/>
    <w:rsid w:val="00682E78"/>
    <w:rsid w:val="006851F3"/>
    <w:rsid w:val="00686A80"/>
    <w:rsid w:val="00690277"/>
    <w:rsid w:val="00690393"/>
    <w:rsid w:val="00694096"/>
    <w:rsid w:val="006944B2"/>
    <w:rsid w:val="0069697C"/>
    <w:rsid w:val="006A05A0"/>
    <w:rsid w:val="006A18A2"/>
    <w:rsid w:val="006A1F8F"/>
    <w:rsid w:val="006A3827"/>
    <w:rsid w:val="006A3D83"/>
    <w:rsid w:val="006A62E5"/>
    <w:rsid w:val="006A70DE"/>
    <w:rsid w:val="006B1748"/>
    <w:rsid w:val="006B2CC8"/>
    <w:rsid w:val="006B65CA"/>
    <w:rsid w:val="006C008B"/>
    <w:rsid w:val="006C0F25"/>
    <w:rsid w:val="006C12A3"/>
    <w:rsid w:val="006C3843"/>
    <w:rsid w:val="006C6E27"/>
    <w:rsid w:val="006D06CE"/>
    <w:rsid w:val="006D25C9"/>
    <w:rsid w:val="006D4E9F"/>
    <w:rsid w:val="006E0F1D"/>
    <w:rsid w:val="006E2892"/>
    <w:rsid w:val="006E71DF"/>
    <w:rsid w:val="006F1029"/>
    <w:rsid w:val="006F20F2"/>
    <w:rsid w:val="006F6B1F"/>
    <w:rsid w:val="006F7179"/>
    <w:rsid w:val="007018EF"/>
    <w:rsid w:val="00703636"/>
    <w:rsid w:val="0070472F"/>
    <w:rsid w:val="007063F5"/>
    <w:rsid w:val="007069DD"/>
    <w:rsid w:val="00706FC9"/>
    <w:rsid w:val="00712278"/>
    <w:rsid w:val="00717A24"/>
    <w:rsid w:val="00717A95"/>
    <w:rsid w:val="00720ACD"/>
    <w:rsid w:val="007219B9"/>
    <w:rsid w:val="007251D7"/>
    <w:rsid w:val="00727B9A"/>
    <w:rsid w:val="0073102E"/>
    <w:rsid w:val="007402CC"/>
    <w:rsid w:val="0074203F"/>
    <w:rsid w:val="00743713"/>
    <w:rsid w:val="00745392"/>
    <w:rsid w:val="00746DE1"/>
    <w:rsid w:val="00746E17"/>
    <w:rsid w:val="00747577"/>
    <w:rsid w:val="007602AF"/>
    <w:rsid w:val="00761863"/>
    <w:rsid w:val="00762C93"/>
    <w:rsid w:val="00763CE0"/>
    <w:rsid w:val="007668B0"/>
    <w:rsid w:val="0077714C"/>
    <w:rsid w:val="00781418"/>
    <w:rsid w:val="00782218"/>
    <w:rsid w:val="007836DF"/>
    <w:rsid w:val="00785415"/>
    <w:rsid w:val="007860EE"/>
    <w:rsid w:val="0078759A"/>
    <w:rsid w:val="00790604"/>
    <w:rsid w:val="00794390"/>
    <w:rsid w:val="007948CE"/>
    <w:rsid w:val="00796478"/>
    <w:rsid w:val="007A0A1C"/>
    <w:rsid w:val="007A49C6"/>
    <w:rsid w:val="007A4B72"/>
    <w:rsid w:val="007A778A"/>
    <w:rsid w:val="007A7E1E"/>
    <w:rsid w:val="007B05BA"/>
    <w:rsid w:val="007B1138"/>
    <w:rsid w:val="007B7A1A"/>
    <w:rsid w:val="007B7F13"/>
    <w:rsid w:val="007C23E2"/>
    <w:rsid w:val="007D4972"/>
    <w:rsid w:val="007D58EF"/>
    <w:rsid w:val="007E4C47"/>
    <w:rsid w:val="007E7F82"/>
    <w:rsid w:val="007F1BF4"/>
    <w:rsid w:val="007F6AE6"/>
    <w:rsid w:val="007F76C2"/>
    <w:rsid w:val="007F7CBF"/>
    <w:rsid w:val="00800CFF"/>
    <w:rsid w:val="00800E71"/>
    <w:rsid w:val="0080569B"/>
    <w:rsid w:val="00806F11"/>
    <w:rsid w:val="008138B9"/>
    <w:rsid w:val="00813CAC"/>
    <w:rsid w:val="00814FC4"/>
    <w:rsid w:val="0081747D"/>
    <w:rsid w:val="008175CD"/>
    <w:rsid w:val="00817E25"/>
    <w:rsid w:val="008250D0"/>
    <w:rsid w:val="0082787E"/>
    <w:rsid w:val="00827DD2"/>
    <w:rsid w:val="0083521D"/>
    <w:rsid w:val="00836065"/>
    <w:rsid w:val="00837E67"/>
    <w:rsid w:val="00841F3E"/>
    <w:rsid w:val="0084517D"/>
    <w:rsid w:val="00851C03"/>
    <w:rsid w:val="00861ED5"/>
    <w:rsid w:val="00861F2B"/>
    <w:rsid w:val="0086229D"/>
    <w:rsid w:val="00863A2A"/>
    <w:rsid w:val="008640C5"/>
    <w:rsid w:val="008642FA"/>
    <w:rsid w:val="00865133"/>
    <w:rsid w:val="0086669B"/>
    <w:rsid w:val="0086731A"/>
    <w:rsid w:val="00867C6C"/>
    <w:rsid w:val="0087253C"/>
    <w:rsid w:val="008729E7"/>
    <w:rsid w:val="008756B0"/>
    <w:rsid w:val="00875D7E"/>
    <w:rsid w:val="0087639D"/>
    <w:rsid w:val="00882777"/>
    <w:rsid w:val="008832FE"/>
    <w:rsid w:val="00885111"/>
    <w:rsid w:val="00885B7B"/>
    <w:rsid w:val="00886902"/>
    <w:rsid w:val="008905D2"/>
    <w:rsid w:val="00890C83"/>
    <w:rsid w:val="00891639"/>
    <w:rsid w:val="00893B52"/>
    <w:rsid w:val="008950B7"/>
    <w:rsid w:val="00897859"/>
    <w:rsid w:val="008A0CA9"/>
    <w:rsid w:val="008A1BA9"/>
    <w:rsid w:val="008B1741"/>
    <w:rsid w:val="008B18B7"/>
    <w:rsid w:val="008B1EAB"/>
    <w:rsid w:val="008B316B"/>
    <w:rsid w:val="008B57FD"/>
    <w:rsid w:val="008C2B74"/>
    <w:rsid w:val="008C4527"/>
    <w:rsid w:val="008C505E"/>
    <w:rsid w:val="008D161B"/>
    <w:rsid w:val="008D166F"/>
    <w:rsid w:val="008D4E9E"/>
    <w:rsid w:val="008D69BE"/>
    <w:rsid w:val="008E2C56"/>
    <w:rsid w:val="008E4500"/>
    <w:rsid w:val="008F57B2"/>
    <w:rsid w:val="008F57CE"/>
    <w:rsid w:val="008F6310"/>
    <w:rsid w:val="008F69BB"/>
    <w:rsid w:val="008F6A4D"/>
    <w:rsid w:val="008F6ECB"/>
    <w:rsid w:val="008F742E"/>
    <w:rsid w:val="009010EF"/>
    <w:rsid w:val="009016BE"/>
    <w:rsid w:val="00905FD4"/>
    <w:rsid w:val="009118F5"/>
    <w:rsid w:val="00912BA7"/>
    <w:rsid w:val="009153D4"/>
    <w:rsid w:val="00915646"/>
    <w:rsid w:val="00915D7B"/>
    <w:rsid w:val="00920083"/>
    <w:rsid w:val="00921B79"/>
    <w:rsid w:val="009222CD"/>
    <w:rsid w:val="00923262"/>
    <w:rsid w:val="0092505D"/>
    <w:rsid w:val="00926DEB"/>
    <w:rsid w:val="009317EC"/>
    <w:rsid w:val="009364EE"/>
    <w:rsid w:val="00942644"/>
    <w:rsid w:val="00950837"/>
    <w:rsid w:val="00952EEA"/>
    <w:rsid w:val="009539C6"/>
    <w:rsid w:val="00954761"/>
    <w:rsid w:val="00954953"/>
    <w:rsid w:val="00956317"/>
    <w:rsid w:val="00956BD8"/>
    <w:rsid w:val="009572AF"/>
    <w:rsid w:val="00957E73"/>
    <w:rsid w:val="009604D5"/>
    <w:rsid w:val="00960A9E"/>
    <w:rsid w:val="009615DB"/>
    <w:rsid w:val="00961C8D"/>
    <w:rsid w:val="00971E23"/>
    <w:rsid w:val="00986D3D"/>
    <w:rsid w:val="009906D3"/>
    <w:rsid w:val="00990F9E"/>
    <w:rsid w:val="0099334B"/>
    <w:rsid w:val="0099370E"/>
    <w:rsid w:val="009A0B6D"/>
    <w:rsid w:val="009A0D1B"/>
    <w:rsid w:val="009A2B68"/>
    <w:rsid w:val="009A2DCA"/>
    <w:rsid w:val="009A3AAD"/>
    <w:rsid w:val="009A55FF"/>
    <w:rsid w:val="009A5BAF"/>
    <w:rsid w:val="009A706D"/>
    <w:rsid w:val="009B536E"/>
    <w:rsid w:val="009B5A8A"/>
    <w:rsid w:val="009B7060"/>
    <w:rsid w:val="009C64ED"/>
    <w:rsid w:val="009D1237"/>
    <w:rsid w:val="009D12E9"/>
    <w:rsid w:val="009D28AF"/>
    <w:rsid w:val="009D761F"/>
    <w:rsid w:val="009E078F"/>
    <w:rsid w:val="009E2755"/>
    <w:rsid w:val="009E3D11"/>
    <w:rsid w:val="009E434B"/>
    <w:rsid w:val="009F0DCE"/>
    <w:rsid w:val="009F2B42"/>
    <w:rsid w:val="009F4924"/>
    <w:rsid w:val="009F7294"/>
    <w:rsid w:val="009F7B83"/>
    <w:rsid w:val="00A004DC"/>
    <w:rsid w:val="00A02875"/>
    <w:rsid w:val="00A0692F"/>
    <w:rsid w:val="00A06973"/>
    <w:rsid w:val="00A073D8"/>
    <w:rsid w:val="00A16168"/>
    <w:rsid w:val="00A17466"/>
    <w:rsid w:val="00A23B49"/>
    <w:rsid w:val="00A24579"/>
    <w:rsid w:val="00A30B98"/>
    <w:rsid w:val="00A354E4"/>
    <w:rsid w:val="00A3570D"/>
    <w:rsid w:val="00A37D6A"/>
    <w:rsid w:val="00A42078"/>
    <w:rsid w:val="00A43B20"/>
    <w:rsid w:val="00A4437F"/>
    <w:rsid w:val="00A471E9"/>
    <w:rsid w:val="00A50B67"/>
    <w:rsid w:val="00A516CE"/>
    <w:rsid w:val="00A64464"/>
    <w:rsid w:val="00A6476A"/>
    <w:rsid w:val="00A65800"/>
    <w:rsid w:val="00A75AA0"/>
    <w:rsid w:val="00A76985"/>
    <w:rsid w:val="00A80489"/>
    <w:rsid w:val="00A80E32"/>
    <w:rsid w:val="00A818F4"/>
    <w:rsid w:val="00A81F43"/>
    <w:rsid w:val="00A82FED"/>
    <w:rsid w:val="00A82FFF"/>
    <w:rsid w:val="00A83328"/>
    <w:rsid w:val="00A835FC"/>
    <w:rsid w:val="00A867DE"/>
    <w:rsid w:val="00A8764F"/>
    <w:rsid w:val="00A90608"/>
    <w:rsid w:val="00A94547"/>
    <w:rsid w:val="00A96640"/>
    <w:rsid w:val="00A971E9"/>
    <w:rsid w:val="00AA1217"/>
    <w:rsid w:val="00AB1DBE"/>
    <w:rsid w:val="00AB2462"/>
    <w:rsid w:val="00AB6451"/>
    <w:rsid w:val="00AC2C57"/>
    <w:rsid w:val="00AC3419"/>
    <w:rsid w:val="00AC66C8"/>
    <w:rsid w:val="00AD1B93"/>
    <w:rsid w:val="00AD46AE"/>
    <w:rsid w:val="00AD5EAC"/>
    <w:rsid w:val="00AE3C4A"/>
    <w:rsid w:val="00AE4B1F"/>
    <w:rsid w:val="00AE5C07"/>
    <w:rsid w:val="00AE6164"/>
    <w:rsid w:val="00AE7E74"/>
    <w:rsid w:val="00AF0545"/>
    <w:rsid w:val="00AF2343"/>
    <w:rsid w:val="00B040FD"/>
    <w:rsid w:val="00B10725"/>
    <w:rsid w:val="00B117B3"/>
    <w:rsid w:val="00B118CE"/>
    <w:rsid w:val="00B12B8E"/>
    <w:rsid w:val="00B133A5"/>
    <w:rsid w:val="00B155D3"/>
    <w:rsid w:val="00B17DA9"/>
    <w:rsid w:val="00B24016"/>
    <w:rsid w:val="00B263EB"/>
    <w:rsid w:val="00B2655C"/>
    <w:rsid w:val="00B32299"/>
    <w:rsid w:val="00B42C48"/>
    <w:rsid w:val="00B43902"/>
    <w:rsid w:val="00B468BF"/>
    <w:rsid w:val="00B47149"/>
    <w:rsid w:val="00B50CA4"/>
    <w:rsid w:val="00B50F91"/>
    <w:rsid w:val="00B6153B"/>
    <w:rsid w:val="00B6173F"/>
    <w:rsid w:val="00B675C7"/>
    <w:rsid w:val="00B712EC"/>
    <w:rsid w:val="00B8193D"/>
    <w:rsid w:val="00B81C06"/>
    <w:rsid w:val="00B83A6B"/>
    <w:rsid w:val="00B85A1C"/>
    <w:rsid w:val="00B90593"/>
    <w:rsid w:val="00B90CFB"/>
    <w:rsid w:val="00B94681"/>
    <w:rsid w:val="00B969DD"/>
    <w:rsid w:val="00B96E09"/>
    <w:rsid w:val="00BA0B75"/>
    <w:rsid w:val="00BA1212"/>
    <w:rsid w:val="00BA2FEB"/>
    <w:rsid w:val="00BA43B8"/>
    <w:rsid w:val="00BA477D"/>
    <w:rsid w:val="00BA5DAC"/>
    <w:rsid w:val="00BB45E9"/>
    <w:rsid w:val="00BC0B07"/>
    <w:rsid w:val="00BC45D1"/>
    <w:rsid w:val="00BC4E7A"/>
    <w:rsid w:val="00BC5446"/>
    <w:rsid w:val="00BC7EA8"/>
    <w:rsid w:val="00BD05D8"/>
    <w:rsid w:val="00BD4A94"/>
    <w:rsid w:val="00BE0F3C"/>
    <w:rsid w:val="00BE15B0"/>
    <w:rsid w:val="00BE59E8"/>
    <w:rsid w:val="00BF0FC3"/>
    <w:rsid w:val="00BF3231"/>
    <w:rsid w:val="00BF6873"/>
    <w:rsid w:val="00C00015"/>
    <w:rsid w:val="00C0030F"/>
    <w:rsid w:val="00C04223"/>
    <w:rsid w:val="00C07B19"/>
    <w:rsid w:val="00C10909"/>
    <w:rsid w:val="00C109B2"/>
    <w:rsid w:val="00C178EB"/>
    <w:rsid w:val="00C212DB"/>
    <w:rsid w:val="00C22FC9"/>
    <w:rsid w:val="00C24DEE"/>
    <w:rsid w:val="00C252E8"/>
    <w:rsid w:val="00C277DE"/>
    <w:rsid w:val="00C309B2"/>
    <w:rsid w:val="00C30AE3"/>
    <w:rsid w:val="00C3233E"/>
    <w:rsid w:val="00C328E5"/>
    <w:rsid w:val="00C34CC9"/>
    <w:rsid w:val="00C36A45"/>
    <w:rsid w:val="00C41457"/>
    <w:rsid w:val="00C41E21"/>
    <w:rsid w:val="00C44CFC"/>
    <w:rsid w:val="00C44E5D"/>
    <w:rsid w:val="00C47C0A"/>
    <w:rsid w:val="00C51019"/>
    <w:rsid w:val="00C54972"/>
    <w:rsid w:val="00C54FB4"/>
    <w:rsid w:val="00C5680C"/>
    <w:rsid w:val="00C609C9"/>
    <w:rsid w:val="00C64333"/>
    <w:rsid w:val="00C66700"/>
    <w:rsid w:val="00C67E5E"/>
    <w:rsid w:val="00C720BC"/>
    <w:rsid w:val="00C7227C"/>
    <w:rsid w:val="00C72FE3"/>
    <w:rsid w:val="00C7303C"/>
    <w:rsid w:val="00C7737A"/>
    <w:rsid w:val="00C80C1D"/>
    <w:rsid w:val="00C80C7F"/>
    <w:rsid w:val="00C845ED"/>
    <w:rsid w:val="00C868B2"/>
    <w:rsid w:val="00C870A9"/>
    <w:rsid w:val="00C875E6"/>
    <w:rsid w:val="00C93BD6"/>
    <w:rsid w:val="00C94DC2"/>
    <w:rsid w:val="00C9599B"/>
    <w:rsid w:val="00CA2A92"/>
    <w:rsid w:val="00CA3132"/>
    <w:rsid w:val="00CB16D5"/>
    <w:rsid w:val="00CB5899"/>
    <w:rsid w:val="00CB6AB6"/>
    <w:rsid w:val="00CC394B"/>
    <w:rsid w:val="00CC616F"/>
    <w:rsid w:val="00CC666A"/>
    <w:rsid w:val="00CD15BD"/>
    <w:rsid w:val="00CD1E46"/>
    <w:rsid w:val="00CD7C6B"/>
    <w:rsid w:val="00CE39ED"/>
    <w:rsid w:val="00CF0845"/>
    <w:rsid w:val="00CF41F4"/>
    <w:rsid w:val="00CF4CA3"/>
    <w:rsid w:val="00CF6098"/>
    <w:rsid w:val="00CF7F44"/>
    <w:rsid w:val="00D02380"/>
    <w:rsid w:val="00D055BA"/>
    <w:rsid w:val="00D0751D"/>
    <w:rsid w:val="00D1160B"/>
    <w:rsid w:val="00D300C9"/>
    <w:rsid w:val="00D3458D"/>
    <w:rsid w:val="00D347B6"/>
    <w:rsid w:val="00D374CB"/>
    <w:rsid w:val="00D3764A"/>
    <w:rsid w:val="00D378D0"/>
    <w:rsid w:val="00D416D0"/>
    <w:rsid w:val="00D472D3"/>
    <w:rsid w:val="00D53F44"/>
    <w:rsid w:val="00D57491"/>
    <w:rsid w:val="00D6198F"/>
    <w:rsid w:val="00D62E2A"/>
    <w:rsid w:val="00D65522"/>
    <w:rsid w:val="00D70C69"/>
    <w:rsid w:val="00D746FD"/>
    <w:rsid w:val="00D76545"/>
    <w:rsid w:val="00D85753"/>
    <w:rsid w:val="00D874DD"/>
    <w:rsid w:val="00D87638"/>
    <w:rsid w:val="00D92054"/>
    <w:rsid w:val="00D92324"/>
    <w:rsid w:val="00D92455"/>
    <w:rsid w:val="00D93CAE"/>
    <w:rsid w:val="00D95D2E"/>
    <w:rsid w:val="00D9744C"/>
    <w:rsid w:val="00D97A4E"/>
    <w:rsid w:val="00DA0D25"/>
    <w:rsid w:val="00DA1F25"/>
    <w:rsid w:val="00DA6B11"/>
    <w:rsid w:val="00DA7E72"/>
    <w:rsid w:val="00DB0B63"/>
    <w:rsid w:val="00DB4273"/>
    <w:rsid w:val="00DB515D"/>
    <w:rsid w:val="00DB5C25"/>
    <w:rsid w:val="00DC1B17"/>
    <w:rsid w:val="00DC24E7"/>
    <w:rsid w:val="00DC2DB4"/>
    <w:rsid w:val="00DC3F17"/>
    <w:rsid w:val="00DC54A5"/>
    <w:rsid w:val="00DD046A"/>
    <w:rsid w:val="00DD13B6"/>
    <w:rsid w:val="00DE537A"/>
    <w:rsid w:val="00DF0C80"/>
    <w:rsid w:val="00DF0E04"/>
    <w:rsid w:val="00DF494E"/>
    <w:rsid w:val="00DF4AEF"/>
    <w:rsid w:val="00DF5B49"/>
    <w:rsid w:val="00E00FB5"/>
    <w:rsid w:val="00E01E1A"/>
    <w:rsid w:val="00E026A3"/>
    <w:rsid w:val="00E1101D"/>
    <w:rsid w:val="00E13263"/>
    <w:rsid w:val="00E15401"/>
    <w:rsid w:val="00E16747"/>
    <w:rsid w:val="00E2150E"/>
    <w:rsid w:val="00E25588"/>
    <w:rsid w:val="00E26CD6"/>
    <w:rsid w:val="00E31FA0"/>
    <w:rsid w:val="00E321DB"/>
    <w:rsid w:val="00E40614"/>
    <w:rsid w:val="00E43D84"/>
    <w:rsid w:val="00E506BB"/>
    <w:rsid w:val="00E54C76"/>
    <w:rsid w:val="00E552FD"/>
    <w:rsid w:val="00E55DF2"/>
    <w:rsid w:val="00E618F5"/>
    <w:rsid w:val="00E631FA"/>
    <w:rsid w:val="00E64A01"/>
    <w:rsid w:val="00E65CAE"/>
    <w:rsid w:val="00E7595A"/>
    <w:rsid w:val="00E76BFF"/>
    <w:rsid w:val="00E8177B"/>
    <w:rsid w:val="00E8447B"/>
    <w:rsid w:val="00E8513E"/>
    <w:rsid w:val="00E90452"/>
    <w:rsid w:val="00E92C60"/>
    <w:rsid w:val="00E93777"/>
    <w:rsid w:val="00E94251"/>
    <w:rsid w:val="00E95352"/>
    <w:rsid w:val="00EA222D"/>
    <w:rsid w:val="00EA2723"/>
    <w:rsid w:val="00EA3B23"/>
    <w:rsid w:val="00EA62E7"/>
    <w:rsid w:val="00EA6937"/>
    <w:rsid w:val="00EB064A"/>
    <w:rsid w:val="00EB2319"/>
    <w:rsid w:val="00EB50BB"/>
    <w:rsid w:val="00EC09CD"/>
    <w:rsid w:val="00EC4946"/>
    <w:rsid w:val="00ED0EF2"/>
    <w:rsid w:val="00ED123D"/>
    <w:rsid w:val="00ED258A"/>
    <w:rsid w:val="00ED29FF"/>
    <w:rsid w:val="00ED2A1B"/>
    <w:rsid w:val="00ED738A"/>
    <w:rsid w:val="00ED7530"/>
    <w:rsid w:val="00EE0649"/>
    <w:rsid w:val="00EE3C2F"/>
    <w:rsid w:val="00EE56B3"/>
    <w:rsid w:val="00EE59E4"/>
    <w:rsid w:val="00EE74A4"/>
    <w:rsid w:val="00EF0A8E"/>
    <w:rsid w:val="00EF3E73"/>
    <w:rsid w:val="00EF4975"/>
    <w:rsid w:val="00EF65F3"/>
    <w:rsid w:val="00EF78B3"/>
    <w:rsid w:val="00F00AA3"/>
    <w:rsid w:val="00F02B92"/>
    <w:rsid w:val="00F12FBC"/>
    <w:rsid w:val="00F16BEF"/>
    <w:rsid w:val="00F2030A"/>
    <w:rsid w:val="00F255C5"/>
    <w:rsid w:val="00F306EC"/>
    <w:rsid w:val="00F3139E"/>
    <w:rsid w:val="00F31CE7"/>
    <w:rsid w:val="00F31F3D"/>
    <w:rsid w:val="00F32617"/>
    <w:rsid w:val="00F32BA1"/>
    <w:rsid w:val="00F355B9"/>
    <w:rsid w:val="00F36BB4"/>
    <w:rsid w:val="00F40323"/>
    <w:rsid w:val="00F4042A"/>
    <w:rsid w:val="00F413FF"/>
    <w:rsid w:val="00F447E4"/>
    <w:rsid w:val="00F454F6"/>
    <w:rsid w:val="00F514EC"/>
    <w:rsid w:val="00F52FF7"/>
    <w:rsid w:val="00F53D56"/>
    <w:rsid w:val="00F55DAC"/>
    <w:rsid w:val="00F56E8C"/>
    <w:rsid w:val="00F56E91"/>
    <w:rsid w:val="00F6157C"/>
    <w:rsid w:val="00F6497B"/>
    <w:rsid w:val="00F6518F"/>
    <w:rsid w:val="00F65DAE"/>
    <w:rsid w:val="00F6707B"/>
    <w:rsid w:val="00F7025D"/>
    <w:rsid w:val="00F71324"/>
    <w:rsid w:val="00F73A9E"/>
    <w:rsid w:val="00F75C11"/>
    <w:rsid w:val="00F82A6C"/>
    <w:rsid w:val="00F82E6D"/>
    <w:rsid w:val="00F912C9"/>
    <w:rsid w:val="00FA4E76"/>
    <w:rsid w:val="00FA6ABB"/>
    <w:rsid w:val="00FB066F"/>
    <w:rsid w:val="00FB13E1"/>
    <w:rsid w:val="00FB2355"/>
    <w:rsid w:val="00FB3450"/>
    <w:rsid w:val="00FB654E"/>
    <w:rsid w:val="00FB7938"/>
    <w:rsid w:val="00FC26E5"/>
    <w:rsid w:val="00FC2A56"/>
    <w:rsid w:val="00FD054B"/>
    <w:rsid w:val="00FD2698"/>
    <w:rsid w:val="00FD4DF2"/>
    <w:rsid w:val="00FD5865"/>
    <w:rsid w:val="00FD7618"/>
    <w:rsid w:val="00FE0B28"/>
    <w:rsid w:val="00FE126E"/>
    <w:rsid w:val="00FE455F"/>
    <w:rsid w:val="00FE5C24"/>
    <w:rsid w:val="00FE77E2"/>
    <w:rsid w:val="00FE7D6F"/>
    <w:rsid w:val="00FF4221"/>
    <w:rsid w:val="00FF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1D1C"/>
  </w:style>
  <w:style w:type="paragraph" w:styleId="Footer">
    <w:name w:val="footer"/>
    <w:basedOn w:val="Normal"/>
    <w:link w:val="FooterChar"/>
    <w:uiPriority w:val="99"/>
    <w:semiHidden/>
    <w:unhideWhenUsed/>
    <w:rsid w:val="002D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1D1C"/>
  </w:style>
  <w:style w:type="paragraph" w:styleId="BalloonText">
    <w:name w:val="Balloon Text"/>
    <w:basedOn w:val="Normal"/>
    <w:link w:val="BalloonTextChar"/>
    <w:uiPriority w:val="99"/>
    <w:semiHidden/>
    <w:unhideWhenUsed/>
    <w:rsid w:val="002D1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D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801"/>
    <w:pPr>
      <w:ind w:left="720"/>
      <w:contextualSpacing/>
    </w:pPr>
  </w:style>
  <w:style w:type="character" w:styleId="Hyperlink">
    <w:name w:val="Hyperlink"/>
    <w:basedOn w:val="DefaultParagraphFont"/>
    <w:unhideWhenUsed/>
    <w:rsid w:val="006004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1D1C"/>
  </w:style>
  <w:style w:type="paragraph" w:styleId="Footer">
    <w:name w:val="footer"/>
    <w:basedOn w:val="Normal"/>
    <w:link w:val="FooterChar"/>
    <w:uiPriority w:val="99"/>
    <w:semiHidden/>
    <w:unhideWhenUsed/>
    <w:rsid w:val="002D1D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1D1C"/>
  </w:style>
  <w:style w:type="paragraph" w:styleId="BalloonText">
    <w:name w:val="Balloon Text"/>
    <w:basedOn w:val="Normal"/>
    <w:link w:val="BalloonTextChar"/>
    <w:uiPriority w:val="99"/>
    <w:semiHidden/>
    <w:unhideWhenUsed/>
    <w:rsid w:val="002D1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D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801"/>
    <w:pPr>
      <w:ind w:left="720"/>
      <w:contextualSpacing/>
    </w:pPr>
  </w:style>
  <w:style w:type="character" w:styleId="Hyperlink">
    <w:name w:val="Hyperlink"/>
    <w:basedOn w:val="DefaultParagraphFont"/>
    <w:unhideWhenUsed/>
    <w:rsid w:val="006004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ogntiveperformancegroup.com/2014/06/18/building-blocks-cognitive-development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simplypsychology.org/nature-nurture.de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udible.co.uk/freetria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F1ACFF-4961-4CE3-A37D-381DB8A5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D5B0DE47</Template>
  <TotalTime>0</TotalTime>
  <Pages>8</Pages>
  <Words>2568</Words>
  <Characters>14643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Greig</dc:creator>
  <cp:lastModifiedBy>J Lloyd</cp:lastModifiedBy>
  <cp:revision>3</cp:revision>
  <cp:lastPrinted>2017-03-28T13:49:00Z</cp:lastPrinted>
  <dcterms:created xsi:type="dcterms:W3CDTF">2017-12-18T17:20:00Z</dcterms:created>
  <dcterms:modified xsi:type="dcterms:W3CDTF">2017-12-19T10:31:00Z</dcterms:modified>
</cp:coreProperties>
</file>