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345"/>
        <w:gridCol w:w="591"/>
        <w:gridCol w:w="2375"/>
        <w:gridCol w:w="689"/>
        <w:gridCol w:w="689"/>
        <w:gridCol w:w="689"/>
      </w:tblGrid>
      <w:tr w:rsidR="00FE26B5" w14:paraId="2184D1ED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2546EBEA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2CD5311F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gridSpan w:val="2"/>
            <w:shd w:val="clear" w:color="auto" w:fill="D6E3BC" w:themeFill="accent3" w:themeFillTint="66"/>
          </w:tcPr>
          <w:p w14:paraId="09CA462F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2FF33D56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2230F490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7F764816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77B86FC5" w14:textId="135E6F27" w:rsidR="008150DF" w:rsidRDefault="00A11BAB" w:rsidP="008150DF">
            <w:pPr>
              <w:spacing w:before="120" w:after="120"/>
              <w:jc w:val="left"/>
            </w:pPr>
            <w:r>
              <w:t>HPGC7002</w:t>
            </w:r>
          </w:p>
        </w:tc>
        <w:tc>
          <w:tcPr>
            <w:tcW w:w="1936" w:type="dxa"/>
            <w:gridSpan w:val="2"/>
            <w:shd w:val="clear" w:color="auto" w:fill="D6E3BC" w:themeFill="accent3" w:themeFillTint="66"/>
          </w:tcPr>
          <w:p w14:paraId="79A4DB77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44844AA8" w14:textId="7A95C0FF" w:rsidR="008150DF" w:rsidRDefault="00A11BAB" w:rsidP="008150DF">
            <w:pPr>
              <w:spacing w:before="120" w:after="120"/>
              <w:jc w:val="left"/>
            </w:pPr>
            <w:r w:rsidRPr="00A11BAB">
              <w:t>Empowerment and Leadership</w:t>
            </w:r>
          </w:p>
        </w:tc>
      </w:tr>
      <w:tr w:rsidR="008150DF" w14:paraId="35576352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4B22F082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7"/>
          </w:tcPr>
          <w:p w14:paraId="1216196C" w14:textId="77777777" w:rsidR="00A11BAB" w:rsidRDefault="00CD2F70" w:rsidP="00A11BAB">
            <w:pPr>
              <w:spacing w:after="120"/>
              <w:jc w:val="left"/>
            </w:pPr>
            <w:r>
              <w:t>•</w:t>
            </w:r>
            <w:r>
              <w:tab/>
            </w:r>
            <w:r w:rsidR="00A11BAB">
              <w:t>•</w:t>
            </w:r>
            <w:r w:rsidR="00A11BAB">
              <w:tab/>
              <w:t>Engage with and critically summarise the challenges, complexities and implications of leadership and empowerment within a cross-cultural setting.</w:t>
            </w:r>
          </w:p>
          <w:p w14:paraId="74DA0784" w14:textId="77777777" w:rsidR="00A11BAB" w:rsidRDefault="00A11BAB" w:rsidP="00A11BAB">
            <w:pPr>
              <w:spacing w:after="120"/>
              <w:jc w:val="left"/>
            </w:pPr>
            <w:r>
              <w:t>•</w:t>
            </w:r>
            <w:r>
              <w:tab/>
              <w:t>Explore and critically reflect on personal values and leadership styles, behaviours, and interpersonal skills, and the implications of applying them within a cross-cultural setting.</w:t>
            </w:r>
          </w:p>
          <w:p w14:paraId="1D5DDF97" w14:textId="6B5F5780" w:rsidR="008150DF" w:rsidRDefault="008150DF" w:rsidP="00CD2F70">
            <w:pPr>
              <w:spacing w:after="120"/>
              <w:jc w:val="left"/>
            </w:pPr>
          </w:p>
        </w:tc>
      </w:tr>
      <w:tr w:rsidR="00454402" w14:paraId="5203725B" w14:textId="77777777" w:rsidTr="004257A5">
        <w:tc>
          <w:tcPr>
            <w:tcW w:w="852" w:type="dxa"/>
            <w:shd w:val="clear" w:color="auto" w:fill="D6E3BC" w:themeFill="accent3" w:themeFillTint="66"/>
          </w:tcPr>
          <w:p w14:paraId="748A14DB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6"/>
            <w:shd w:val="clear" w:color="auto" w:fill="D6E3BC" w:themeFill="accent3" w:themeFillTint="66"/>
          </w:tcPr>
          <w:p w14:paraId="704F0E1E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3DD78C8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26F4915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253557E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5A243C2D" w14:textId="77777777" w:rsidTr="004257A5">
        <w:tc>
          <w:tcPr>
            <w:tcW w:w="852" w:type="dxa"/>
          </w:tcPr>
          <w:p w14:paraId="6946E4A5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6"/>
          </w:tcPr>
          <w:p w14:paraId="5FBE6D19" w14:textId="77777777" w:rsidR="00454402" w:rsidRPr="00454402" w:rsidRDefault="00CD2F70" w:rsidP="004257A5">
            <w:pPr>
              <w:spacing w:before="120" w:after="120"/>
              <w:jc w:val="left"/>
            </w:pPr>
            <w:r>
              <w:t>What cultural rules and norms were given to you as part of your socialisation? How do these affect the way that you communicate?</w:t>
            </w:r>
          </w:p>
        </w:tc>
        <w:tc>
          <w:tcPr>
            <w:tcW w:w="689" w:type="dxa"/>
          </w:tcPr>
          <w:p w14:paraId="276C4C26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00B20F25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49FBC0E7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CD2F70" w14:paraId="1C03A7A0" w14:textId="77777777" w:rsidTr="00120DC5">
        <w:trPr>
          <w:trHeight w:val="621"/>
        </w:trPr>
        <w:tc>
          <w:tcPr>
            <w:tcW w:w="5032" w:type="dxa"/>
            <w:gridSpan w:val="5"/>
          </w:tcPr>
          <w:p w14:paraId="3B2582FC" w14:textId="77777777" w:rsidR="00CD2F70" w:rsidRPr="00CD2F70" w:rsidRDefault="00CD2F70" w:rsidP="00CD2F70">
            <w:pPr>
              <w:spacing w:before="120" w:after="120"/>
              <w:rPr>
                <w:b/>
              </w:rPr>
            </w:pPr>
            <w:r w:rsidRPr="00CD2F70">
              <w:rPr>
                <w:b/>
              </w:rPr>
              <w:t>Norm / Rule</w:t>
            </w:r>
          </w:p>
        </w:tc>
        <w:tc>
          <w:tcPr>
            <w:tcW w:w="5033" w:type="dxa"/>
            <w:gridSpan w:val="5"/>
          </w:tcPr>
          <w:p w14:paraId="291EC1F5" w14:textId="77777777" w:rsidR="00CD2F70" w:rsidRPr="00CD2F70" w:rsidRDefault="00CD2F70" w:rsidP="00CD2F70">
            <w:pPr>
              <w:spacing w:before="120" w:after="120"/>
              <w:rPr>
                <w:b/>
              </w:rPr>
            </w:pPr>
            <w:r w:rsidRPr="00CD2F70">
              <w:rPr>
                <w:b/>
              </w:rPr>
              <w:t>How does this affect communication?</w:t>
            </w:r>
          </w:p>
        </w:tc>
      </w:tr>
      <w:tr w:rsidR="00CD2F70" w14:paraId="3B21506A" w14:textId="77777777" w:rsidTr="00120DC5">
        <w:trPr>
          <w:trHeight w:val="621"/>
        </w:trPr>
        <w:tc>
          <w:tcPr>
            <w:tcW w:w="5032" w:type="dxa"/>
            <w:gridSpan w:val="5"/>
          </w:tcPr>
          <w:p w14:paraId="534273E0" w14:textId="77777777" w:rsidR="00CD2F70" w:rsidRDefault="00CD2F70" w:rsidP="00CD2F70">
            <w:pPr>
              <w:spacing w:before="120" w:after="120"/>
              <w:jc w:val="left"/>
            </w:pPr>
          </w:p>
          <w:p w14:paraId="37642E8B" w14:textId="77777777" w:rsidR="00CD2F70" w:rsidRDefault="00CD2F70" w:rsidP="00CD2F70">
            <w:pPr>
              <w:spacing w:before="120" w:after="120"/>
              <w:jc w:val="left"/>
            </w:pPr>
          </w:p>
        </w:tc>
        <w:tc>
          <w:tcPr>
            <w:tcW w:w="5033" w:type="dxa"/>
            <w:gridSpan w:val="5"/>
          </w:tcPr>
          <w:p w14:paraId="195A5FFE" w14:textId="77777777" w:rsidR="00CD2F70" w:rsidRDefault="00CD2F70" w:rsidP="00CD2F70">
            <w:pPr>
              <w:spacing w:before="120" w:after="120"/>
              <w:jc w:val="left"/>
            </w:pPr>
          </w:p>
        </w:tc>
      </w:tr>
      <w:tr w:rsidR="00CD2F70" w14:paraId="5902D81F" w14:textId="77777777" w:rsidTr="00120DC5">
        <w:trPr>
          <w:trHeight w:val="621"/>
        </w:trPr>
        <w:tc>
          <w:tcPr>
            <w:tcW w:w="5032" w:type="dxa"/>
            <w:gridSpan w:val="5"/>
          </w:tcPr>
          <w:p w14:paraId="0816D4BE" w14:textId="77777777" w:rsidR="00CD2F70" w:rsidRDefault="00CD2F70" w:rsidP="00CD2F70">
            <w:pPr>
              <w:spacing w:after="120"/>
              <w:jc w:val="left"/>
            </w:pPr>
          </w:p>
          <w:p w14:paraId="6EEC3584" w14:textId="77777777" w:rsidR="00CD2F70" w:rsidRDefault="00CD2F70" w:rsidP="00CD2F70">
            <w:pPr>
              <w:spacing w:after="120"/>
              <w:jc w:val="left"/>
            </w:pPr>
          </w:p>
        </w:tc>
        <w:tc>
          <w:tcPr>
            <w:tcW w:w="5033" w:type="dxa"/>
            <w:gridSpan w:val="5"/>
          </w:tcPr>
          <w:p w14:paraId="76CE0781" w14:textId="77777777" w:rsidR="00CD2F70" w:rsidRDefault="00CD2F70" w:rsidP="00CD2F70">
            <w:pPr>
              <w:spacing w:after="120"/>
              <w:jc w:val="left"/>
            </w:pPr>
          </w:p>
        </w:tc>
      </w:tr>
      <w:tr w:rsidR="00CD2F70" w14:paraId="5B2736AA" w14:textId="77777777" w:rsidTr="00120DC5">
        <w:trPr>
          <w:trHeight w:val="621"/>
        </w:trPr>
        <w:tc>
          <w:tcPr>
            <w:tcW w:w="5032" w:type="dxa"/>
            <w:gridSpan w:val="5"/>
          </w:tcPr>
          <w:p w14:paraId="5D2A0BA1" w14:textId="77777777" w:rsidR="00CD2F70" w:rsidRDefault="00CD2F70" w:rsidP="00CD2F70">
            <w:pPr>
              <w:spacing w:after="120"/>
              <w:jc w:val="left"/>
            </w:pPr>
          </w:p>
          <w:p w14:paraId="310D0EAF" w14:textId="77777777" w:rsidR="00CD2F70" w:rsidRDefault="00CD2F70" w:rsidP="00CD2F70">
            <w:pPr>
              <w:spacing w:after="120"/>
              <w:jc w:val="left"/>
            </w:pPr>
          </w:p>
        </w:tc>
        <w:tc>
          <w:tcPr>
            <w:tcW w:w="5033" w:type="dxa"/>
            <w:gridSpan w:val="5"/>
          </w:tcPr>
          <w:p w14:paraId="5CF91854" w14:textId="77777777" w:rsidR="00CD2F70" w:rsidRDefault="00CD2F70" w:rsidP="00CD2F70">
            <w:pPr>
              <w:spacing w:after="120"/>
              <w:jc w:val="left"/>
            </w:pPr>
          </w:p>
        </w:tc>
      </w:tr>
      <w:tr w:rsidR="00CD2F70" w14:paraId="7F698D8A" w14:textId="77777777" w:rsidTr="00120DC5">
        <w:trPr>
          <w:trHeight w:val="621"/>
        </w:trPr>
        <w:tc>
          <w:tcPr>
            <w:tcW w:w="5032" w:type="dxa"/>
            <w:gridSpan w:val="5"/>
          </w:tcPr>
          <w:p w14:paraId="0A690408" w14:textId="77777777" w:rsidR="00CD2F70" w:rsidRDefault="00CD2F70" w:rsidP="00CD2F70">
            <w:pPr>
              <w:spacing w:after="120"/>
              <w:jc w:val="left"/>
            </w:pPr>
          </w:p>
          <w:p w14:paraId="79CC6C70" w14:textId="77777777" w:rsidR="00CD2F70" w:rsidRDefault="00CD2F70" w:rsidP="00CD2F70">
            <w:pPr>
              <w:spacing w:after="120"/>
              <w:jc w:val="left"/>
            </w:pPr>
          </w:p>
        </w:tc>
        <w:tc>
          <w:tcPr>
            <w:tcW w:w="5033" w:type="dxa"/>
            <w:gridSpan w:val="5"/>
          </w:tcPr>
          <w:p w14:paraId="3268F41B" w14:textId="77777777" w:rsidR="00CD2F70" w:rsidRDefault="00CD2F70" w:rsidP="00CD2F70">
            <w:pPr>
              <w:spacing w:after="120"/>
              <w:jc w:val="left"/>
            </w:pPr>
          </w:p>
        </w:tc>
      </w:tr>
      <w:tr w:rsidR="00CD2F70" w14:paraId="68D80C30" w14:textId="77777777" w:rsidTr="00120DC5">
        <w:trPr>
          <w:trHeight w:val="621"/>
        </w:trPr>
        <w:tc>
          <w:tcPr>
            <w:tcW w:w="5032" w:type="dxa"/>
            <w:gridSpan w:val="5"/>
          </w:tcPr>
          <w:p w14:paraId="0F67F041" w14:textId="77777777" w:rsidR="00CD2F70" w:rsidRDefault="00CD2F70" w:rsidP="00CD2F70">
            <w:pPr>
              <w:spacing w:after="120"/>
              <w:jc w:val="left"/>
            </w:pPr>
          </w:p>
          <w:p w14:paraId="2178B0AD" w14:textId="77777777" w:rsidR="00CD2F70" w:rsidRDefault="00CD2F70" w:rsidP="00CD2F70">
            <w:pPr>
              <w:spacing w:after="120"/>
              <w:jc w:val="left"/>
            </w:pPr>
          </w:p>
        </w:tc>
        <w:tc>
          <w:tcPr>
            <w:tcW w:w="5033" w:type="dxa"/>
            <w:gridSpan w:val="5"/>
          </w:tcPr>
          <w:p w14:paraId="2E1EA621" w14:textId="77777777" w:rsidR="00CD2F70" w:rsidRDefault="00CD2F70" w:rsidP="00CD2F70">
            <w:pPr>
              <w:spacing w:after="120"/>
              <w:jc w:val="left"/>
            </w:pPr>
          </w:p>
        </w:tc>
      </w:tr>
      <w:tr w:rsidR="00CD2F70" w14:paraId="794C939E" w14:textId="77777777" w:rsidTr="00120DC5">
        <w:trPr>
          <w:trHeight w:val="621"/>
        </w:trPr>
        <w:tc>
          <w:tcPr>
            <w:tcW w:w="5032" w:type="dxa"/>
            <w:gridSpan w:val="5"/>
          </w:tcPr>
          <w:p w14:paraId="4358833A" w14:textId="77777777" w:rsidR="00CD2F70" w:rsidRDefault="00CD2F70" w:rsidP="00CD2F70">
            <w:pPr>
              <w:spacing w:after="120"/>
              <w:jc w:val="left"/>
            </w:pPr>
          </w:p>
          <w:p w14:paraId="35AF103A" w14:textId="77777777" w:rsidR="00CD2F70" w:rsidRDefault="00CD2F70" w:rsidP="00CD2F70">
            <w:pPr>
              <w:spacing w:after="120"/>
              <w:jc w:val="left"/>
            </w:pPr>
          </w:p>
        </w:tc>
        <w:tc>
          <w:tcPr>
            <w:tcW w:w="5033" w:type="dxa"/>
            <w:gridSpan w:val="5"/>
          </w:tcPr>
          <w:p w14:paraId="180E57D7" w14:textId="77777777" w:rsidR="00CD2F70" w:rsidRDefault="00CD2F70" w:rsidP="00CD2F70">
            <w:pPr>
              <w:spacing w:after="120"/>
              <w:jc w:val="left"/>
            </w:pPr>
          </w:p>
        </w:tc>
      </w:tr>
      <w:tr w:rsidR="00CD2F70" w14:paraId="0866838D" w14:textId="77777777" w:rsidTr="00120DC5">
        <w:trPr>
          <w:trHeight w:val="621"/>
        </w:trPr>
        <w:tc>
          <w:tcPr>
            <w:tcW w:w="5032" w:type="dxa"/>
            <w:gridSpan w:val="5"/>
          </w:tcPr>
          <w:p w14:paraId="09C7FD4D" w14:textId="77777777" w:rsidR="00CD2F70" w:rsidRDefault="00CD2F70" w:rsidP="00CD2F70">
            <w:pPr>
              <w:spacing w:after="120"/>
              <w:jc w:val="left"/>
            </w:pPr>
          </w:p>
          <w:p w14:paraId="584D31D6" w14:textId="77777777" w:rsidR="00CD2F70" w:rsidRDefault="00CD2F70" w:rsidP="00CD2F70">
            <w:pPr>
              <w:spacing w:after="120"/>
              <w:jc w:val="left"/>
            </w:pPr>
          </w:p>
        </w:tc>
        <w:tc>
          <w:tcPr>
            <w:tcW w:w="5033" w:type="dxa"/>
            <w:gridSpan w:val="5"/>
          </w:tcPr>
          <w:p w14:paraId="247DC7CB" w14:textId="77777777" w:rsidR="00CD2F70" w:rsidRDefault="00CD2F70" w:rsidP="00CD2F70">
            <w:pPr>
              <w:spacing w:after="120"/>
              <w:jc w:val="left"/>
            </w:pPr>
          </w:p>
        </w:tc>
      </w:tr>
      <w:tr w:rsidR="00CD2F70" w14:paraId="2CAA50F5" w14:textId="77777777" w:rsidTr="00120DC5">
        <w:trPr>
          <w:trHeight w:val="621"/>
        </w:trPr>
        <w:tc>
          <w:tcPr>
            <w:tcW w:w="5032" w:type="dxa"/>
            <w:gridSpan w:val="5"/>
          </w:tcPr>
          <w:p w14:paraId="5FD172AA" w14:textId="77777777" w:rsidR="00CD2F70" w:rsidRDefault="00CD2F70" w:rsidP="00CD2F70">
            <w:pPr>
              <w:spacing w:after="120"/>
              <w:jc w:val="left"/>
            </w:pPr>
          </w:p>
          <w:p w14:paraId="0128D7AD" w14:textId="77777777" w:rsidR="00CD2F70" w:rsidRDefault="00CD2F70" w:rsidP="00CD2F70">
            <w:pPr>
              <w:spacing w:after="120"/>
              <w:jc w:val="left"/>
            </w:pPr>
          </w:p>
        </w:tc>
        <w:tc>
          <w:tcPr>
            <w:tcW w:w="5033" w:type="dxa"/>
            <w:gridSpan w:val="5"/>
          </w:tcPr>
          <w:p w14:paraId="16E6BB40" w14:textId="77777777" w:rsidR="00CD2F70" w:rsidRDefault="00CD2F70" w:rsidP="00CD2F70">
            <w:pPr>
              <w:spacing w:after="120"/>
              <w:jc w:val="left"/>
            </w:pPr>
          </w:p>
        </w:tc>
      </w:tr>
      <w:tr w:rsidR="00CD2F70" w14:paraId="59CE2906" w14:textId="77777777" w:rsidTr="00120DC5">
        <w:trPr>
          <w:trHeight w:val="621"/>
        </w:trPr>
        <w:tc>
          <w:tcPr>
            <w:tcW w:w="5032" w:type="dxa"/>
            <w:gridSpan w:val="5"/>
          </w:tcPr>
          <w:p w14:paraId="1CF089A8" w14:textId="77777777" w:rsidR="00CD2F70" w:rsidRDefault="00CD2F70" w:rsidP="00CD2F70">
            <w:pPr>
              <w:spacing w:after="120"/>
              <w:jc w:val="left"/>
            </w:pPr>
          </w:p>
          <w:p w14:paraId="52DDA82B" w14:textId="77777777" w:rsidR="00CD2F70" w:rsidRDefault="00CD2F70" w:rsidP="00CD2F70">
            <w:pPr>
              <w:spacing w:after="120"/>
              <w:jc w:val="left"/>
            </w:pPr>
          </w:p>
        </w:tc>
        <w:tc>
          <w:tcPr>
            <w:tcW w:w="5033" w:type="dxa"/>
            <w:gridSpan w:val="5"/>
          </w:tcPr>
          <w:p w14:paraId="1C89494F" w14:textId="77777777" w:rsidR="00CD2F70" w:rsidRDefault="00CD2F70" w:rsidP="00CD2F70">
            <w:pPr>
              <w:spacing w:after="120"/>
              <w:jc w:val="left"/>
            </w:pPr>
          </w:p>
        </w:tc>
      </w:tr>
      <w:tr w:rsidR="00CD2F70" w14:paraId="7C8C0BBC" w14:textId="77777777" w:rsidTr="00120DC5">
        <w:trPr>
          <w:trHeight w:val="621"/>
        </w:trPr>
        <w:tc>
          <w:tcPr>
            <w:tcW w:w="5032" w:type="dxa"/>
            <w:gridSpan w:val="5"/>
          </w:tcPr>
          <w:p w14:paraId="5508B667" w14:textId="77777777" w:rsidR="00CD2F70" w:rsidRDefault="00CD2F70" w:rsidP="00CD2F70">
            <w:pPr>
              <w:spacing w:after="120"/>
              <w:jc w:val="left"/>
            </w:pPr>
          </w:p>
          <w:p w14:paraId="4A4A647C" w14:textId="77777777" w:rsidR="00CD2F70" w:rsidRDefault="00CD2F70" w:rsidP="00CD2F70">
            <w:pPr>
              <w:spacing w:after="120"/>
              <w:jc w:val="left"/>
            </w:pPr>
          </w:p>
        </w:tc>
        <w:tc>
          <w:tcPr>
            <w:tcW w:w="5033" w:type="dxa"/>
            <w:gridSpan w:val="5"/>
          </w:tcPr>
          <w:p w14:paraId="22FDC570" w14:textId="77777777" w:rsidR="00CD2F70" w:rsidRDefault="00CD2F70" w:rsidP="00CD2F70">
            <w:pPr>
              <w:spacing w:after="120"/>
              <w:jc w:val="left"/>
            </w:pPr>
          </w:p>
        </w:tc>
      </w:tr>
    </w:tbl>
    <w:p w14:paraId="23AB3864" w14:textId="77777777" w:rsidR="00AF00D7" w:rsidRDefault="00AF00D7"/>
    <w:sectPr w:rsidR="00AF00D7" w:rsidSect="00A11BAB">
      <w:headerReference w:type="default" r:id="rId7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7D990" w14:textId="77777777" w:rsidR="00CD2F70" w:rsidRDefault="00CD2F70" w:rsidP="008150DF">
      <w:pPr>
        <w:spacing w:before="0"/>
      </w:pPr>
      <w:r>
        <w:separator/>
      </w:r>
    </w:p>
  </w:endnote>
  <w:endnote w:type="continuationSeparator" w:id="0">
    <w:p w14:paraId="5045DC92" w14:textId="77777777" w:rsidR="00CD2F70" w:rsidRDefault="00CD2F70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F0900" w14:textId="77777777" w:rsidR="00CD2F70" w:rsidRDefault="00CD2F70" w:rsidP="008150DF">
      <w:pPr>
        <w:spacing w:before="0"/>
      </w:pPr>
      <w:r>
        <w:separator/>
      </w:r>
    </w:p>
  </w:footnote>
  <w:footnote w:type="continuationSeparator" w:id="0">
    <w:p w14:paraId="428D6204" w14:textId="77777777" w:rsidR="00CD2F70" w:rsidRDefault="00CD2F70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A5A0D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CD2F70">
      <w:rPr>
        <w:sz w:val="32"/>
        <w:szCs w:val="32"/>
      </w:rPr>
      <w:t xml:space="preserve"> – Cultural Rules – Cultural Norms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4990151">
    <w:abstractNumId w:val="0"/>
  </w:num>
  <w:num w:numId="2" w16cid:durableId="1918708752">
    <w:abstractNumId w:val="2"/>
  </w:num>
  <w:num w:numId="3" w16cid:durableId="2518139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F70"/>
    <w:rsid w:val="003F568A"/>
    <w:rsid w:val="004257A5"/>
    <w:rsid w:val="00454402"/>
    <w:rsid w:val="008150DF"/>
    <w:rsid w:val="00A11BAB"/>
    <w:rsid w:val="00A15F95"/>
    <w:rsid w:val="00AF00D7"/>
    <w:rsid w:val="00C24852"/>
    <w:rsid w:val="00CD2F70"/>
    <w:rsid w:val="00CF0FA8"/>
    <w:rsid w:val="00D5353F"/>
    <w:rsid w:val="00EA6AA4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EE0311"/>
  <w15:docId w15:val="{BE22AF49-5268-456D-BB63-CDDA15D3D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1</TotalTime>
  <Pages>2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2022-10-17T14:42:00Z</dcterms:created>
  <dcterms:modified xsi:type="dcterms:W3CDTF">2022-10-17T14:42:00Z</dcterms:modified>
</cp:coreProperties>
</file>