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Default="00555892" w:rsidP="00C6554A">
      <w:pPr>
        <w:pStyle w:val="Title"/>
      </w:pPr>
      <w:r>
        <w:t>Drill Press Re-design and Reflective Report</w:t>
      </w:r>
    </w:p>
    <w:p w:rsidR="00C6554A" w:rsidRPr="00D5413C" w:rsidRDefault="00555892" w:rsidP="00C6554A">
      <w:pPr>
        <w:pStyle w:val="Subtitle"/>
      </w:pPr>
      <w:r>
        <w:t>Engineering Design</w:t>
      </w:r>
    </w:p>
    <w:p w:rsidR="00C6554A" w:rsidRDefault="00555892" w:rsidP="00C6554A">
      <w:pPr>
        <w:pStyle w:val="ContactInfo"/>
      </w:pPr>
      <w:r>
        <w:t>Josef Ahmed</w:t>
      </w:r>
      <w:r w:rsidR="00C6554A">
        <w:br w:type="page"/>
      </w:r>
    </w:p>
    <w:p w:rsidR="00C6554A" w:rsidRDefault="001D56EB" w:rsidP="00C6554A">
      <w:pPr>
        <w:pStyle w:val="Heading1"/>
      </w:pPr>
      <w:bookmarkStart w:id="5" w:name="_Toc504726703"/>
      <w:r>
        <w:lastRenderedPageBreak/>
        <w:t>Executive Summary</w:t>
      </w:r>
      <w:bookmarkEnd w:id="5"/>
    </w:p>
    <w:p w:rsidR="009106F7" w:rsidRDefault="009C5B44" w:rsidP="001D56EB">
      <w:pPr>
        <w:spacing w:line="480" w:lineRule="auto"/>
      </w:pPr>
      <w:r>
        <w:t xml:space="preserve">A re-design of a drill press main sliding unit was required. </w:t>
      </w:r>
      <w:r w:rsidR="00D95461">
        <w:t xml:space="preserve">The original design characteristics were discussed. </w:t>
      </w:r>
      <w:r>
        <w:t>Solid works was used to re- design the product to use less material, in turn saving money. A material was then selected to use from three different material which were:</w:t>
      </w:r>
    </w:p>
    <w:p w:rsidR="009C5B44" w:rsidRDefault="009C5B44" w:rsidP="009C5B44">
      <w:pPr>
        <w:pStyle w:val="ListParagraph"/>
        <w:numPr>
          <w:ilvl w:val="0"/>
          <w:numId w:val="17"/>
        </w:numPr>
        <w:jc w:val="both"/>
      </w:pPr>
      <w:r w:rsidRPr="009C56FD">
        <w:t>High-density polyethylene</w:t>
      </w:r>
    </w:p>
    <w:p w:rsidR="009C5B44" w:rsidRDefault="009C5B44" w:rsidP="009C5B44">
      <w:pPr>
        <w:pStyle w:val="ListParagraph"/>
        <w:numPr>
          <w:ilvl w:val="0"/>
          <w:numId w:val="17"/>
        </w:numPr>
        <w:jc w:val="both"/>
      </w:pPr>
      <w:r w:rsidRPr="009C56FD">
        <w:t>Polytetrafluoroethylene</w:t>
      </w:r>
    </w:p>
    <w:p w:rsidR="009C5B44" w:rsidRDefault="009C5B44" w:rsidP="009C5B44">
      <w:pPr>
        <w:pStyle w:val="ListParagraph"/>
        <w:numPr>
          <w:ilvl w:val="0"/>
          <w:numId w:val="17"/>
        </w:numPr>
        <w:jc w:val="both"/>
      </w:pPr>
      <w:r w:rsidRPr="009C56FD">
        <w:t>Polyamide</w:t>
      </w:r>
    </w:p>
    <w:p w:rsidR="009C5B44" w:rsidRDefault="009C5B44" w:rsidP="001D56EB">
      <w:pPr>
        <w:spacing w:line="480" w:lineRule="auto"/>
      </w:pPr>
      <w:r>
        <w:t xml:space="preserve">Once the final material was chosen (Polyamide), the manufacturing processes were discussed. 3D printing was chosen to use for prototyping of the product. Whereas for the main production </w:t>
      </w:r>
      <w:r w:rsidR="00D95461">
        <w:t>process chosen was injection molding. This was discussed along with the method used as well as limitations of the process. The report was then concluded.</w:t>
      </w:r>
    </w:p>
    <w:p w:rsidR="009106F7" w:rsidRDefault="00D95461">
      <w:r>
        <w:t xml:space="preserve"> </w:t>
      </w:r>
      <w:r w:rsidR="009106F7">
        <w:br w:type="page"/>
      </w:r>
    </w:p>
    <w:sdt>
      <w:sdtPr>
        <w:rPr>
          <w:rFonts w:asciiTheme="minorHAnsi" w:eastAsiaTheme="minorHAnsi" w:hAnsiTheme="minorHAnsi" w:cstheme="minorBidi"/>
          <w:color w:val="595959" w:themeColor="text1" w:themeTint="A6"/>
          <w:sz w:val="22"/>
          <w:szCs w:val="22"/>
        </w:rPr>
        <w:id w:val="-1561936299"/>
        <w:docPartObj>
          <w:docPartGallery w:val="Table of Contents"/>
          <w:docPartUnique/>
        </w:docPartObj>
      </w:sdtPr>
      <w:sdtEndPr>
        <w:rPr>
          <w:b/>
          <w:bCs/>
          <w:noProof/>
        </w:rPr>
      </w:sdtEndPr>
      <w:sdtContent>
        <w:p w:rsidR="009106F7" w:rsidRDefault="009106F7">
          <w:pPr>
            <w:pStyle w:val="TOCHeading"/>
          </w:pPr>
          <w:r>
            <w:t>Contents</w:t>
          </w:r>
        </w:p>
        <w:p w:rsidR="00F77CED" w:rsidRDefault="009106F7">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4726703" w:history="1">
            <w:r w:rsidR="00F77CED" w:rsidRPr="00D4495E">
              <w:rPr>
                <w:rStyle w:val="Hyperlink"/>
                <w:noProof/>
              </w:rPr>
              <w:t>Executive Summary</w:t>
            </w:r>
            <w:r w:rsidR="00F77CED">
              <w:rPr>
                <w:noProof/>
                <w:webHidden/>
              </w:rPr>
              <w:tab/>
            </w:r>
            <w:r w:rsidR="00F77CED">
              <w:rPr>
                <w:noProof/>
                <w:webHidden/>
              </w:rPr>
              <w:fldChar w:fldCharType="begin"/>
            </w:r>
            <w:r w:rsidR="00F77CED">
              <w:rPr>
                <w:noProof/>
                <w:webHidden/>
              </w:rPr>
              <w:instrText xml:space="preserve"> PAGEREF _Toc504726703 \h </w:instrText>
            </w:r>
            <w:r w:rsidR="00F77CED">
              <w:rPr>
                <w:noProof/>
                <w:webHidden/>
              </w:rPr>
            </w:r>
            <w:r w:rsidR="00F77CED">
              <w:rPr>
                <w:noProof/>
                <w:webHidden/>
              </w:rPr>
              <w:fldChar w:fldCharType="separate"/>
            </w:r>
            <w:r w:rsidR="00F77CED">
              <w:rPr>
                <w:noProof/>
                <w:webHidden/>
              </w:rPr>
              <w:t>1</w:t>
            </w:r>
            <w:r w:rsidR="00F77CED">
              <w:rPr>
                <w:noProof/>
                <w:webHidden/>
              </w:rPr>
              <w:fldChar w:fldCharType="end"/>
            </w:r>
          </w:hyperlink>
        </w:p>
        <w:p w:rsidR="00F77CED" w:rsidRDefault="00050199">
          <w:pPr>
            <w:pStyle w:val="TOC1"/>
            <w:tabs>
              <w:tab w:val="right" w:leader="dot" w:pos="8630"/>
            </w:tabs>
            <w:rPr>
              <w:rFonts w:eastAsiaTheme="minorEastAsia"/>
              <w:noProof/>
              <w:color w:val="auto"/>
              <w:lang w:val="en-GB" w:eastAsia="en-GB"/>
            </w:rPr>
          </w:pPr>
          <w:hyperlink w:anchor="_Toc504726704" w:history="1">
            <w:r w:rsidR="00F77CED" w:rsidRPr="00D4495E">
              <w:rPr>
                <w:rStyle w:val="Hyperlink"/>
                <w:noProof/>
              </w:rPr>
              <w:t>Introduction</w:t>
            </w:r>
            <w:r w:rsidR="00F77CED">
              <w:rPr>
                <w:noProof/>
                <w:webHidden/>
              </w:rPr>
              <w:tab/>
            </w:r>
            <w:r w:rsidR="00F77CED">
              <w:rPr>
                <w:noProof/>
                <w:webHidden/>
              </w:rPr>
              <w:fldChar w:fldCharType="begin"/>
            </w:r>
            <w:r w:rsidR="00F77CED">
              <w:rPr>
                <w:noProof/>
                <w:webHidden/>
              </w:rPr>
              <w:instrText xml:space="preserve"> PAGEREF _Toc504726704 \h </w:instrText>
            </w:r>
            <w:r w:rsidR="00F77CED">
              <w:rPr>
                <w:noProof/>
                <w:webHidden/>
              </w:rPr>
            </w:r>
            <w:r w:rsidR="00F77CED">
              <w:rPr>
                <w:noProof/>
                <w:webHidden/>
              </w:rPr>
              <w:fldChar w:fldCharType="separate"/>
            </w:r>
            <w:r w:rsidR="00F77CED">
              <w:rPr>
                <w:noProof/>
                <w:webHidden/>
              </w:rPr>
              <w:t>3</w:t>
            </w:r>
            <w:r w:rsidR="00F77CED">
              <w:rPr>
                <w:noProof/>
                <w:webHidden/>
              </w:rPr>
              <w:fldChar w:fldCharType="end"/>
            </w:r>
          </w:hyperlink>
        </w:p>
        <w:p w:rsidR="00F77CED" w:rsidRDefault="00050199">
          <w:pPr>
            <w:pStyle w:val="TOC1"/>
            <w:tabs>
              <w:tab w:val="right" w:leader="dot" w:pos="8630"/>
            </w:tabs>
            <w:rPr>
              <w:rFonts w:eastAsiaTheme="minorEastAsia"/>
              <w:noProof/>
              <w:color w:val="auto"/>
              <w:lang w:val="en-GB" w:eastAsia="en-GB"/>
            </w:rPr>
          </w:pPr>
          <w:hyperlink w:anchor="_Toc504726705" w:history="1">
            <w:r w:rsidR="00F77CED" w:rsidRPr="00D4495E">
              <w:rPr>
                <w:rStyle w:val="Hyperlink"/>
                <w:noProof/>
              </w:rPr>
              <w:t>Main Body</w:t>
            </w:r>
            <w:r w:rsidR="00F77CED">
              <w:rPr>
                <w:noProof/>
                <w:webHidden/>
              </w:rPr>
              <w:tab/>
            </w:r>
            <w:r w:rsidR="00F77CED">
              <w:rPr>
                <w:noProof/>
                <w:webHidden/>
              </w:rPr>
              <w:fldChar w:fldCharType="begin"/>
            </w:r>
            <w:r w:rsidR="00F77CED">
              <w:rPr>
                <w:noProof/>
                <w:webHidden/>
              </w:rPr>
              <w:instrText xml:space="preserve"> PAGEREF _Toc504726705 \h </w:instrText>
            </w:r>
            <w:r w:rsidR="00F77CED">
              <w:rPr>
                <w:noProof/>
                <w:webHidden/>
              </w:rPr>
            </w:r>
            <w:r w:rsidR="00F77CED">
              <w:rPr>
                <w:noProof/>
                <w:webHidden/>
              </w:rPr>
              <w:fldChar w:fldCharType="separate"/>
            </w:r>
            <w:r w:rsidR="00F77CED">
              <w:rPr>
                <w:noProof/>
                <w:webHidden/>
              </w:rPr>
              <w:t>4</w:t>
            </w:r>
            <w:r w:rsidR="00F77CED">
              <w:rPr>
                <w:noProof/>
                <w:webHidden/>
              </w:rPr>
              <w:fldChar w:fldCharType="end"/>
            </w:r>
          </w:hyperlink>
        </w:p>
        <w:p w:rsidR="00F77CED" w:rsidRDefault="00050199">
          <w:pPr>
            <w:pStyle w:val="TOC2"/>
            <w:tabs>
              <w:tab w:val="right" w:leader="dot" w:pos="8630"/>
            </w:tabs>
            <w:rPr>
              <w:noProof/>
            </w:rPr>
          </w:pPr>
          <w:hyperlink w:anchor="_Toc504726706" w:history="1">
            <w:r w:rsidR="00F77CED" w:rsidRPr="00D4495E">
              <w:rPr>
                <w:rStyle w:val="Hyperlink"/>
                <w:noProof/>
              </w:rPr>
              <w:t>Research</w:t>
            </w:r>
            <w:r w:rsidR="00F77CED">
              <w:rPr>
                <w:noProof/>
                <w:webHidden/>
              </w:rPr>
              <w:tab/>
            </w:r>
            <w:r w:rsidR="00F77CED">
              <w:rPr>
                <w:noProof/>
                <w:webHidden/>
              </w:rPr>
              <w:fldChar w:fldCharType="begin"/>
            </w:r>
            <w:r w:rsidR="00F77CED">
              <w:rPr>
                <w:noProof/>
                <w:webHidden/>
              </w:rPr>
              <w:instrText xml:space="preserve"> PAGEREF _Toc504726706 \h </w:instrText>
            </w:r>
            <w:r w:rsidR="00F77CED">
              <w:rPr>
                <w:noProof/>
                <w:webHidden/>
              </w:rPr>
            </w:r>
            <w:r w:rsidR="00F77CED">
              <w:rPr>
                <w:noProof/>
                <w:webHidden/>
              </w:rPr>
              <w:fldChar w:fldCharType="separate"/>
            </w:r>
            <w:r w:rsidR="00F77CED">
              <w:rPr>
                <w:noProof/>
                <w:webHidden/>
              </w:rPr>
              <w:t>4</w:t>
            </w:r>
            <w:r w:rsidR="00F77CED">
              <w:rPr>
                <w:noProof/>
                <w:webHidden/>
              </w:rPr>
              <w:fldChar w:fldCharType="end"/>
            </w:r>
          </w:hyperlink>
        </w:p>
        <w:p w:rsidR="00F77CED" w:rsidRDefault="00050199">
          <w:pPr>
            <w:pStyle w:val="TOC2"/>
            <w:tabs>
              <w:tab w:val="right" w:leader="dot" w:pos="8630"/>
            </w:tabs>
            <w:rPr>
              <w:noProof/>
            </w:rPr>
          </w:pPr>
          <w:hyperlink w:anchor="_Toc504726707" w:history="1">
            <w:r w:rsidR="00F77CED" w:rsidRPr="00D4495E">
              <w:rPr>
                <w:rStyle w:val="Hyperlink"/>
                <w:noProof/>
              </w:rPr>
              <w:t>Analysis of original Drill Press Main Sliding Unit</w:t>
            </w:r>
            <w:r w:rsidR="00F77CED">
              <w:rPr>
                <w:noProof/>
                <w:webHidden/>
              </w:rPr>
              <w:tab/>
            </w:r>
            <w:r w:rsidR="00F77CED">
              <w:rPr>
                <w:noProof/>
                <w:webHidden/>
              </w:rPr>
              <w:fldChar w:fldCharType="begin"/>
            </w:r>
            <w:r w:rsidR="00F77CED">
              <w:rPr>
                <w:noProof/>
                <w:webHidden/>
              </w:rPr>
              <w:instrText xml:space="preserve"> PAGEREF _Toc504726707 \h </w:instrText>
            </w:r>
            <w:r w:rsidR="00F77CED">
              <w:rPr>
                <w:noProof/>
                <w:webHidden/>
              </w:rPr>
            </w:r>
            <w:r w:rsidR="00F77CED">
              <w:rPr>
                <w:noProof/>
                <w:webHidden/>
              </w:rPr>
              <w:fldChar w:fldCharType="separate"/>
            </w:r>
            <w:r w:rsidR="00F77CED">
              <w:rPr>
                <w:noProof/>
                <w:webHidden/>
              </w:rPr>
              <w:t>5</w:t>
            </w:r>
            <w:r w:rsidR="00F77CED">
              <w:rPr>
                <w:noProof/>
                <w:webHidden/>
              </w:rPr>
              <w:fldChar w:fldCharType="end"/>
            </w:r>
          </w:hyperlink>
        </w:p>
        <w:p w:rsidR="00F77CED" w:rsidRDefault="00050199">
          <w:pPr>
            <w:pStyle w:val="TOC2"/>
            <w:tabs>
              <w:tab w:val="right" w:leader="dot" w:pos="8630"/>
            </w:tabs>
            <w:rPr>
              <w:noProof/>
            </w:rPr>
          </w:pPr>
          <w:hyperlink w:anchor="_Toc504726708" w:history="1">
            <w:r w:rsidR="00F77CED" w:rsidRPr="00D4495E">
              <w:rPr>
                <w:rStyle w:val="Hyperlink"/>
                <w:noProof/>
              </w:rPr>
              <w:t>Materials</w:t>
            </w:r>
            <w:r w:rsidR="00F77CED">
              <w:rPr>
                <w:noProof/>
                <w:webHidden/>
              </w:rPr>
              <w:tab/>
            </w:r>
            <w:r w:rsidR="00F77CED">
              <w:rPr>
                <w:noProof/>
                <w:webHidden/>
              </w:rPr>
              <w:fldChar w:fldCharType="begin"/>
            </w:r>
            <w:r w:rsidR="00F77CED">
              <w:rPr>
                <w:noProof/>
                <w:webHidden/>
              </w:rPr>
              <w:instrText xml:space="preserve"> PAGEREF _Toc504726708 \h </w:instrText>
            </w:r>
            <w:r w:rsidR="00F77CED">
              <w:rPr>
                <w:noProof/>
                <w:webHidden/>
              </w:rPr>
            </w:r>
            <w:r w:rsidR="00F77CED">
              <w:rPr>
                <w:noProof/>
                <w:webHidden/>
              </w:rPr>
              <w:fldChar w:fldCharType="separate"/>
            </w:r>
            <w:r w:rsidR="00F77CED">
              <w:rPr>
                <w:noProof/>
                <w:webHidden/>
              </w:rPr>
              <w:t>5</w:t>
            </w:r>
            <w:r w:rsidR="00F77CED">
              <w:rPr>
                <w:noProof/>
                <w:webHidden/>
              </w:rPr>
              <w:fldChar w:fldCharType="end"/>
            </w:r>
          </w:hyperlink>
        </w:p>
        <w:p w:rsidR="00F77CED" w:rsidRDefault="00050199">
          <w:pPr>
            <w:pStyle w:val="TOC3"/>
            <w:tabs>
              <w:tab w:val="right" w:leader="dot" w:pos="8630"/>
            </w:tabs>
            <w:rPr>
              <w:noProof/>
            </w:rPr>
          </w:pPr>
          <w:hyperlink w:anchor="_Toc504726709" w:history="1">
            <w:r w:rsidR="00F77CED" w:rsidRPr="00D4495E">
              <w:rPr>
                <w:rStyle w:val="Hyperlink"/>
                <w:noProof/>
              </w:rPr>
              <w:t>Material- Polymers</w:t>
            </w:r>
            <w:r w:rsidR="00F77CED">
              <w:rPr>
                <w:noProof/>
                <w:webHidden/>
              </w:rPr>
              <w:tab/>
            </w:r>
            <w:r w:rsidR="00F77CED">
              <w:rPr>
                <w:noProof/>
                <w:webHidden/>
              </w:rPr>
              <w:fldChar w:fldCharType="begin"/>
            </w:r>
            <w:r w:rsidR="00F77CED">
              <w:rPr>
                <w:noProof/>
                <w:webHidden/>
              </w:rPr>
              <w:instrText xml:space="preserve"> PAGEREF _Toc504726709 \h </w:instrText>
            </w:r>
            <w:r w:rsidR="00F77CED">
              <w:rPr>
                <w:noProof/>
                <w:webHidden/>
              </w:rPr>
            </w:r>
            <w:r w:rsidR="00F77CED">
              <w:rPr>
                <w:noProof/>
                <w:webHidden/>
              </w:rPr>
              <w:fldChar w:fldCharType="separate"/>
            </w:r>
            <w:r w:rsidR="00F77CED">
              <w:rPr>
                <w:noProof/>
                <w:webHidden/>
              </w:rPr>
              <w:t>5</w:t>
            </w:r>
            <w:r w:rsidR="00F77CED">
              <w:rPr>
                <w:noProof/>
                <w:webHidden/>
              </w:rPr>
              <w:fldChar w:fldCharType="end"/>
            </w:r>
          </w:hyperlink>
        </w:p>
        <w:p w:rsidR="00F77CED" w:rsidRDefault="00050199">
          <w:pPr>
            <w:pStyle w:val="TOC3"/>
            <w:tabs>
              <w:tab w:val="right" w:leader="dot" w:pos="8630"/>
            </w:tabs>
            <w:rPr>
              <w:noProof/>
            </w:rPr>
          </w:pPr>
          <w:hyperlink w:anchor="_Toc504726710" w:history="1">
            <w:r w:rsidR="00F77CED" w:rsidRPr="00D4495E">
              <w:rPr>
                <w:rStyle w:val="Hyperlink"/>
                <w:noProof/>
              </w:rPr>
              <w:t>Polymer Selection</w:t>
            </w:r>
            <w:r w:rsidR="00F77CED">
              <w:rPr>
                <w:noProof/>
                <w:webHidden/>
              </w:rPr>
              <w:tab/>
            </w:r>
            <w:r w:rsidR="00F77CED">
              <w:rPr>
                <w:noProof/>
                <w:webHidden/>
              </w:rPr>
              <w:fldChar w:fldCharType="begin"/>
            </w:r>
            <w:r w:rsidR="00F77CED">
              <w:rPr>
                <w:noProof/>
                <w:webHidden/>
              </w:rPr>
              <w:instrText xml:space="preserve"> PAGEREF _Toc504726710 \h </w:instrText>
            </w:r>
            <w:r w:rsidR="00F77CED">
              <w:rPr>
                <w:noProof/>
                <w:webHidden/>
              </w:rPr>
            </w:r>
            <w:r w:rsidR="00F77CED">
              <w:rPr>
                <w:noProof/>
                <w:webHidden/>
              </w:rPr>
              <w:fldChar w:fldCharType="separate"/>
            </w:r>
            <w:r w:rsidR="00F77CED">
              <w:rPr>
                <w:noProof/>
                <w:webHidden/>
              </w:rPr>
              <w:t>6</w:t>
            </w:r>
            <w:r w:rsidR="00F77CED">
              <w:rPr>
                <w:noProof/>
                <w:webHidden/>
              </w:rPr>
              <w:fldChar w:fldCharType="end"/>
            </w:r>
          </w:hyperlink>
        </w:p>
        <w:p w:rsidR="00F77CED" w:rsidRDefault="00050199">
          <w:pPr>
            <w:pStyle w:val="TOC2"/>
            <w:tabs>
              <w:tab w:val="right" w:leader="dot" w:pos="8630"/>
            </w:tabs>
            <w:rPr>
              <w:noProof/>
            </w:rPr>
          </w:pPr>
          <w:hyperlink w:anchor="_Toc504726711" w:history="1">
            <w:r w:rsidR="00F77CED" w:rsidRPr="00D4495E">
              <w:rPr>
                <w:rStyle w:val="Hyperlink"/>
                <w:noProof/>
              </w:rPr>
              <w:t>Manufacturing process</w:t>
            </w:r>
            <w:r w:rsidR="00F77CED">
              <w:rPr>
                <w:noProof/>
                <w:webHidden/>
              </w:rPr>
              <w:tab/>
            </w:r>
            <w:r w:rsidR="00F77CED">
              <w:rPr>
                <w:noProof/>
                <w:webHidden/>
              </w:rPr>
              <w:fldChar w:fldCharType="begin"/>
            </w:r>
            <w:r w:rsidR="00F77CED">
              <w:rPr>
                <w:noProof/>
                <w:webHidden/>
              </w:rPr>
              <w:instrText xml:space="preserve"> PAGEREF _Toc504726711 \h </w:instrText>
            </w:r>
            <w:r w:rsidR="00F77CED">
              <w:rPr>
                <w:noProof/>
                <w:webHidden/>
              </w:rPr>
            </w:r>
            <w:r w:rsidR="00F77CED">
              <w:rPr>
                <w:noProof/>
                <w:webHidden/>
              </w:rPr>
              <w:fldChar w:fldCharType="separate"/>
            </w:r>
            <w:r w:rsidR="00F77CED">
              <w:rPr>
                <w:noProof/>
                <w:webHidden/>
              </w:rPr>
              <w:t>8</w:t>
            </w:r>
            <w:r w:rsidR="00F77CED">
              <w:rPr>
                <w:noProof/>
                <w:webHidden/>
              </w:rPr>
              <w:fldChar w:fldCharType="end"/>
            </w:r>
          </w:hyperlink>
        </w:p>
        <w:p w:rsidR="00F77CED" w:rsidRDefault="00050199">
          <w:pPr>
            <w:pStyle w:val="TOC3"/>
            <w:tabs>
              <w:tab w:val="right" w:leader="dot" w:pos="8630"/>
            </w:tabs>
            <w:rPr>
              <w:noProof/>
            </w:rPr>
          </w:pPr>
          <w:hyperlink w:anchor="_Toc504726712" w:history="1">
            <w:r w:rsidR="00F77CED" w:rsidRPr="00D4495E">
              <w:rPr>
                <w:rStyle w:val="Hyperlink"/>
                <w:noProof/>
              </w:rPr>
              <w:t>Prototype</w:t>
            </w:r>
            <w:r w:rsidR="00F77CED">
              <w:rPr>
                <w:noProof/>
                <w:webHidden/>
              </w:rPr>
              <w:tab/>
            </w:r>
            <w:r w:rsidR="00F77CED">
              <w:rPr>
                <w:noProof/>
                <w:webHidden/>
              </w:rPr>
              <w:fldChar w:fldCharType="begin"/>
            </w:r>
            <w:r w:rsidR="00F77CED">
              <w:rPr>
                <w:noProof/>
                <w:webHidden/>
              </w:rPr>
              <w:instrText xml:space="preserve"> PAGEREF _Toc504726712 \h </w:instrText>
            </w:r>
            <w:r w:rsidR="00F77CED">
              <w:rPr>
                <w:noProof/>
                <w:webHidden/>
              </w:rPr>
            </w:r>
            <w:r w:rsidR="00F77CED">
              <w:rPr>
                <w:noProof/>
                <w:webHidden/>
              </w:rPr>
              <w:fldChar w:fldCharType="separate"/>
            </w:r>
            <w:r w:rsidR="00F77CED">
              <w:rPr>
                <w:noProof/>
                <w:webHidden/>
              </w:rPr>
              <w:t>8</w:t>
            </w:r>
            <w:r w:rsidR="00F77CED">
              <w:rPr>
                <w:noProof/>
                <w:webHidden/>
              </w:rPr>
              <w:fldChar w:fldCharType="end"/>
            </w:r>
          </w:hyperlink>
        </w:p>
        <w:p w:rsidR="00F77CED" w:rsidRDefault="00050199">
          <w:pPr>
            <w:pStyle w:val="TOC3"/>
            <w:tabs>
              <w:tab w:val="right" w:leader="dot" w:pos="8630"/>
            </w:tabs>
            <w:rPr>
              <w:noProof/>
            </w:rPr>
          </w:pPr>
          <w:hyperlink w:anchor="_Toc504726713" w:history="1">
            <w:r w:rsidR="00F77CED" w:rsidRPr="00D4495E">
              <w:rPr>
                <w:rStyle w:val="Hyperlink"/>
                <w:noProof/>
              </w:rPr>
              <w:t>Injection Molding (500 Units P/w)</w:t>
            </w:r>
            <w:r w:rsidR="00F77CED">
              <w:rPr>
                <w:noProof/>
                <w:webHidden/>
              </w:rPr>
              <w:tab/>
            </w:r>
            <w:r w:rsidR="00F77CED">
              <w:rPr>
                <w:noProof/>
                <w:webHidden/>
              </w:rPr>
              <w:fldChar w:fldCharType="begin"/>
            </w:r>
            <w:r w:rsidR="00F77CED">
              <w:rPr>
                <w:noProof/>
                <w:webHidden/>
              </w:rPr>
              <w:instrText xml:space="preserve"> PAGEREF _Toc504726713 \h </w:instrText>
            </w:r>
            <w:r w:rsidR="00F77CED">
              <w:rPr>
                <w:noProof/>
                <w:webHidden/>
              </w:rPr>
            </w:r>
            <w:r w:rsidR="00F77CED">
              <w:rPr>
                <w:noProof/>
                <w:webHidden/>
              </w:rPr>
              <w:fldChar w:fldCharType="separate"/>
            </w:r>
            <w:r w:rsidR="00F77CED">
              <w:rPr>
                <w:noProof/>
                <w:webHidden/>
              </w:rPr>
              <w:t>9</w:t>
            </w:r>
            <w:r w:rsidR="00F77CED">
              <w:rPr>
                <w:noProof/>
                <w:webHidden/>
              </w:rPr>
              <w:fldChar w:fldCharType="end"/>
            </w:r>
          </w:hyperlink>
        </w:p>
        <w:p w:rsidR="00F77CED" w:rsidRDefault="00050199">
          <w:pPr>
            <w:pStyle w:val="TOC1"/>
            <w:tabs>
              <w:tab w:val="right" w:leader="dot" w:pos="8630"/>
            </w:tabs>
            <w:rPr>
              <w:rFonts w:eastAsiaTheme="minorEastAsia"/>
              <w:noProof/>
              <w:color w:val="auto"/>
              <w:lang w:val="en-GB" w:eastAsia="en-GB"/>
            </w:rPr>
          </w:pPr>
          <w:hyperlink w:anchor="_Toc504726714" w:history="1">
            <w:r w:rsidR="00F77CED" w:rsidRPr="00D4495E">
              <w:rPr>
                <w:rStyle w:val="Hyperlink"/>
                <w:noProof/>
              </w:rPr>
              <w:t>Conclusion</w:t>
            </w:r>
            <w:r w:rsidR="00F77CED">
              <w:rPr>
                <w:noProof/>
                <w:webHidden/>
              </w:rPr>
              <w:tab/>
            </w:r>
            <w:r w:rsidR="00F77CED">
              <w:rPr>
                <w:noProof/>
                <w:webHidden/>
              </w:rPr>
              <w:fldChar w:fldCharType="begin"/>
            </w:r>
            <w:r w:rsidR="00F77CED">
              <w:rPr>
                <w:noProof/>
                <w:webHidden/>
              </w:rPr>
              <w:instrText xml:space="preserve"> PAGEREF _Toc504726714 \h </w:instrText>
            </w:r>
            <w:r w:rsidR="00F77CED">
              <w:rPr>
                <w:noProof/>
                <w:webHidden/>
              </w:rPr>
            </w:r>
            <w:r w:rsidR="00F77CED">
              <w:rPr>
                <w:noProof/>
                <w:webHidden/>
              </w:rPr>
              <w:fldChar w:fldCharType="separate"/>
            </w:r>
            <w:r w:rsidR="00F77CED">
              <w:rPr>
                <w:noProof/>
                <w:webHidden/>
              </w:rPr>
              <w:t>10</w:t>
            </w:r>
            <w:r w:rsidR="00F77CED">
              <w:rPr>
                <w:noProof/>
                <w:webHidden/>
              </w:rPr>
              <w:fldChar w:fldCharType="end"/>
            </w:r>
          </w:hyperlink>
        </w:p>
        <w:p w:rsidR="00F77CED" w:rsidRDefault="00050199">
          <w:pPr>
            <w:pStyle w:val="TOC1"/>
            <w:tabs>
              <w:tab w:val="right" w:leader="dot" w:pos="8630"/>
            </w:tabs>
            <w:rPr>
              <w:rFonts w:eastAsiaTheme="minorEastAsia"/>
              <w:noProof/>
              <w:color w:val="auto"/>
              <w:lang w:val="en-GB" w:eastAsia="en-GB"/>
            </w:rPr>
          </w:pPr>
          <w:hyperlink w:anchor="_Toc504726715" w:history="1">
            <w:r w:rsidR="00F77CED" w:rsidRPr="00D4495E">
              <w:rPr>
                <w:rStyle w:val="Hyperlink"/>
                <w:noProof/>
              </w:rPr>
              <w:t>References</w:t>
            </w:r>
            <w:r w:rsidR="00F77CED">
              <w:rPr>
                <w:noProof/>
                <w:webHidden/>
              </w:rPr>
              <w:tab/>
            </w:r>
            <w:r w:rsidR="00F77CED">
              <w:rPr>
                <w:noProof/>
                <w:webHidden/>
              </w:rPr>
              <w:fldChar w:fldCharType="begin"/>
            </w:r>
            <w:r w:rsidR="00F77CED">
              <w:rPr>
                <w:noProof/>
                <w:webHidden/>
              </w:rPr>
              <w:instrText xml:space="preserve"> PAGEREF _Toc504726715 \h </w:instrText>
            </w:r>
            <w:r w:rsidR="00F77CED">
              <w:rPr>
                <w:noProof/>
                <w:webHidden/>
              </w:rPr>
            </w:r>
            <w:r w:rsidR="00F77CED">
              <w:rPr>
                <w:noProof/>
                <w:webHidden/>
              </w:rPr>
              <w:fldChar w:fldCharType="separate"/>
            </w:r>
            <w:r w:rsidR="00F77CED">
              <w:rPr>
                <w:noProof/>
                <w:webHidden/>
              </w:rPr>
              <w:t>11</w:t>
            </w:r>
            <w:r w:rsidR="00F77CED">
              <w:rPr>
                <w:noProof/>
                <w:webHidden/>
              </w:rPr>
              <w:fldChar w:fldCharType="end"/>
            </w:r>
          </w:hyperlink>
        </w:p>
        <w:p w:rsidR="00F77CED" w:rsidRDefault="00050199">
          <w:pPr>
            <w:pStyle w:val="TOC1"/>
            <w:tabs>
              <w:tab w:val="right" w:leader="dot" w:pos="8630"/>
            </w:tabs>
            <w:rPr>
              <w:rFonts w:eastAsiaTheme="minorEastAsia"/>
              <w:noProof/>
              <w:color w:val="auto"/>
              <w:lang w:val="en-GB" w:eastAsia="en-GB"/>
            </w:rPr>
          </w:pPr>
          <w:hyperlink w:anchor="_Toc504726716" w:history="1">
            <w:r w:rsidR="00F77CED" w:rsidRPr="00D4495E">
              <w:rPr>
                <w:rStyle w:val="Hyperlink"/>
                <w:noProof/>
              </w:rPr>
              <w:t>Bibliography</w:t>
            </w:r>
            <w:r w:rsidR="00F77CED">
              <w:rPr>
                <w:noProof/>
                <w:webHidden/>
              </w:rPr>
              <w:tab/>
            </w:r>
            <w:r w:rsidR="00F77CED">
              <w:rPr>
                <w:noProof/>
                <w:webHidden/>
              </w:rPr>
              <w:fldChar w:fldCharType="begin"/>
            </w:r>
            <w:r w:rsidR="00F77CED">
              <w:rPr>
                <w:noProof/>
                <w:webHidden/>
              </w:rPr>
              <w:instrText xml:space="preserve"> PAGEREF _Toc504726716 \h </w:instrText>
            </w:r>
            <w:r w:rsidR="00F77CED">
              <w:rPr>
                <w:noProof/>
                <w:webHidden/>
              </w:rPr>
            </w:r>
            <w:r w:rsidR="00F77CED">
              <w:rPr>
                <w:noProof/>
                <w:webHidden/>
              </w:rPr>
              <w:fldChar w:fldCharType="separate"/>
            </w:r>
            <w:r w:rsidR="00F77CED">
              <w:rPr>
                <w:noProof/>
                <w:webHidden/>
              </w:rPr>
              <w:t>12</w:t>
            </w:r>
            <w:r w:rsidR="00F77CED">
              <w:rPr>
                <w:noProof/>
                <w:webHidden/>
              </w:rPr>
              <w:fldChar w:fldCharType="end"/>
            </w:r>
          </w:hyperlink>
        </w:p>
        <w:p w:rsidR="009106F7" w:rsidRDefault="009106F7">
          <w:r>
            <w:rPr>
              <w:b/>
              <w:bCs/>
              <w:noProof/>
            </w:rPr>
            <w:fldChar w:fldCharType="end"/>
          </w:r>
        </w:p>
      </w:sdtContent>
    </w:sdt>
    <w:p w:rsidR="009106F7" w:rsidRDefault="009106F7" w:rsidP="001D56EB">
      <w:pPr>
        <w:spacing w:line="480" w:lineRule="auto"/>
      </w:pPr>
    </w:p>
    <w:p w:rsidR="009106F7" w:rsidRDefault="009106F7">
      <w:r>
        <w:br w:type="page"/>
      </w:r>
    </w:p>
    <w:p w:rsidR="002C74C0" w:rsidRDefault="00F00B2E" w:rsidP="00F00B2E">
      <w:pPr>
        <w:pStyle w:val="Heading1"/>
      </w:pPr>
      <w:bookmarkStart w:id="6" w:name="_Toc504726704"/>
      <w:r>
        <w:lastRenderedPageBreak/>
        <w:t>Introduction</w:t>
      </w:r>
      <w:bookmarkEnd w:id="6"/>
    </w:p>
    <w:p w:rsidR="00D22E88" w:rsidRDefault="00D22E88" w:rsidP="00D22E88">
      <w:pPr>
        <w:spacing w:line="480" w:lineRule="auto"/>
      </w:pPr>
      <w:r>
        <w:t xml:space="preserve">The following report will discuss and analyze the processes involved in the re-design of a product whilst keeping its natural attributes. The report shall cover the aspects of materials used, design, and the manufacturing side of the product, along with any comparisons made along the way. Finally, the report will discuss the manufacturing processes that can be used to produce 500 units on a weekly timescale, including a chosen process for this number of units. </w:t>
      </w:r>
    </w:p>
    <w:p w:rsidR="008F1BB8" w:rsidRDefault="008F1BB8" w:rsidP="00F00B2E">
      <w:pPr>
        <w:spacing w:line="480" w:lineRule="auto"/>
      </w:pPr>
    </w:p>
    <w:p w:rsidR="008F1BB8" w:rsidRDefault="008F1BB8">
      <w:r>
        <w:br w:type="page"/>
      </w:r>
    </w:p>
    <w:p w:rsidR="008F1BB8" w:rsidRDefault="00D22E88" w:rsidP="008F1BB8">
      <w:pPr>
        <w:pStyle w:val="Heading1"/>
      </w:pPr>
      <w:bookmarkStart w:id="7" w:name="_Toc504726705"/>
      <w:r>
        <w:lastRenderedPageBreak/>
        <w:t>Main Body</w:t>
      </w:r>
      <w:bookmarkEnd w:id="7"/>
    </w:p>
    <w:p w:rsidR="008F1BB8" w:rsidRDefault="008F1BB8" w:rsidP="008F1BB8">
      <w:pPr>
        <w:pStyle w:val="Heading2"/>
      </w:pPr>
      <w:bookmarkStart w:id="8" w:name="_Toc504726706"/>
      <w:r>
        <w:t>Research</w:t>
      </w:r>
      <w:bookmarkEnd w:id="8"/>
    </w:p>
    <w:p w:rsidR="008F1BB8" w:rsidRDefault="00BE5D7D" w:rsidP="008F1BB8">
      <w:r>
        <w:t>What is the purpose of a drill press?</w:t>
      </w:r>
    </w:p>
    <w:p w:rsidR="008B0DF8" w:rsidRDefault="00BE5D7D" w:rsidP="008B0DF8">
      <w:pPr>
        <w:spacing w:line="480" w:lineRule="auto"/>
        <w:ind w:left="720"/>
        <w:rPr>
          <w:i/>
        </w:rPr>
      </w:pPr>
      <w:r>
        <w:rPr>
          <w:i/>
        </w:rPr>
        <w:t>“</w:t>
      </w:r>
      <w:r w:rsidRPr="00BE5D7D">
        <w:rPr>
          <w:i/>
        </w:rPr>
        <w:t>Drilling machines, or drill presses, are primarily used to drill or enlarge a cylindrical hole in a workpiece or part. The chief operation performed on the drill press is drilling, but other possible operations include: reaming, countersinking, counterboring, and tapping. The floor type drill press used in the Student Shop is a very common machine, found in both home and industrial workshops. This style drill press is composed of four major groups of assemblies: the head, table, column, and base.</w:t>
      </w:r>
      <w:r>
        <w:rPr>
          <w:i/>
        </w:rPr>
        <w:t xml:space="preserve">” </w:t>
      </w:r>
    </w:p>
    <w:p w:rsidR="00BE5D7D" w:rsidRPr="008B0DF8" w:rsidRDefault="008B0DF8" w:rsidP="008B0DF8">
      <w:pPr>
        <w:ind w:left="720"/>
        <w:jc w:val="right"/>
        <w:rPr>
          <w:b/>
        </w:rPr>
      </w:pPr>
      <w:r w:rsidRPr="008B0DF8">
        <w:rPr>
          <w:b/>
        </w:rPr>
        <w:t>(</w:t>
      </w:r>
      <w:r w:rsidR="00BE5D7D" w:rsidRPr="008B0DF8">
        <w:rPr>
          <w:b/>
        </w:rPr>
        <w:t>UC Davis College of Engineering</w:t>
      </w:r>
      <w:r w:rsidRPr="008B0DF8">
        <w:rPr>
          <w:b/>
        </w:rPr>
        <w:t>, 2013)</w:t>
      </w:r>
    </w:p>
    <w:p w:rsidR="008B0DF8" w:rsidRPr="008B0DF8" w:rsidRDefault="008B0DF8" w:rsidP="008B0DF8">
      <w:pPr>
        <w:ind w:left="720"/>
        <w:jc w:val="right"/>
      </w:pPr>
    </w:p>
    <w:p w:rsidR="008B0DF8" w:rsidRDefault="00BE5D7D" w:rsidP="008B0DF8">
      <w:pPr>
        <w:spacing w:line="480" w:lineRule="auto"/>
        <w:ind w:left="720"/>
        <w:rPr>
          <w:i/>
        </w:rPr>
      </w:pPr>
      <w:r>
        <w:rPr>
          <w:i/>
        </w:rPr>
        <w:t>“</w:t>
      </w:r>
      <w:r w:rsidRPr="00BE5D7D">
        <w:rPr>
          <w:i/>
        </w:rPr>
        <w:t xml:space="preserve">Explaining a Drill Press(DP) goes without saying that this instrument has a lot of variables that contribute to the full </w:t>
      </w:r>
      <w:proofErr w:type="spellStart"/>
      <w:r w:rsidRPr="00BE5D7D">
        <w:rPr>
          <w:i/>
        </w:rPr>
        <w:t>drill_pressfunction</w:t>
      </w:r>
      <w:proofErr w:type="spellEnd"/>
      <w:r w:rsidRPr="00BE5D7D">
        <w:rPr>
          <w:i/>
        </w:rPr>
        <w:t xml:space="preserve"> and precision. Generally it can be described as a drill head mounted on a column which can in turn be fixed on some immovable object for example: a work bench. This drill head can be moved on </w:t>
      </w:r>
      <w:proofErr w:type="gramStart"/>
      <w:r w:rsidRPr="00BE5D7D">
        <w:rPr>
          <w:i/>
        </w:rPr>
        <w:t>up ,</w:t>
      </w:r>
      <w:proofErr w:type="gramEnd"/>
      <w:r w:rsidRPr="00BE5D7D">
        <w:rPr>
          <w:i/>
        </w:rPr>
        <w:t xml:space="preserve"> around the column as required by handles. Since the drill axis is fixed and do not deviate due to jerks (which happens in a normal handheld drill), it can give a very precise cut or bore in the intended object.</w:t>
      </w:r>
      <w:r>
        <w:rPr>
          <w:i/>
        </w:rPr>
        <w:t xml:space="preserve">” </w:t>
      </w:r>
    </w:p>
    <w:p w:rsidR="00BE5D7D" w:rsidRPr="008B0DF8" w:rsidRDefault="00BE5D7D" w:rsidP="008B0DF8">
      <w:pPr>
        <w:ind w:left="720"/>
        <w:jc w:val="right"/>
        <w:rPr>
          <w:b/>
        </w:rPr>
      </w:pPr>
      <w:r w:rsidRPr="008B0DF8">
        <w:rPr>
          <w:b/>
        </w:rPr>
        <w:t xml:space="preserve"> </w:t>
      </w:r>
      <w:r w:rsidR="008B0DF8" w:rsidRPr="008B0DF8">
        <w:rPr>
          <w:b/>
        </w:rPr>
        <w:t>(</w:t>
      </w:r>
      <w:r w:rsidRPr="008B0DF8">
        <w:rPr>
          <w:b/>
        </w:rPr>
        <w:t>Drill Press Guide</w:t>
      </w:r>
      <w:r w:rsidR="008B0DF8" w:rsidRPr="008B0DF8">
        <w:rPr>
          <w:b/>
        </w:rPr>
        <w:t>, 2018)</w:t>
      </w:r>
    </w:p>
    <w:p w:rsidR="00914D8F" w:rsidRDefault="00BE5D7D" w:rsidP="003E5228">
      <w:pPr>
        <w:jc w:val="both"/>
      </w:pPr>
      <w:r>
        <w:t>The two pieces of information tell us that a drill press is commonly used for producing precise cuts for the work</w:t>
      </w:r>
      <w:r w:rsidR="00D22E88">
        <w:t xml:space="preserve"> </w:t>
      </w:r>
      <w:r>
        <w:t xml:space="preserve">piece being used. It does not </w:t>
      </w:r>
      <w:r w:rsidR="00914D8F">
        <w:t>limit the user to just drilling but allows for a few processes such as reaming, countersinking, counter boring and tapping. This al</w:t>
      </w:r>
      <w:r w:rsidR="00D22E88">
        <w:t xml:space="preserve">lows for variety in its purpose, and allows for an all-in-one type machine. </w:t>
      </w:r>
    </w:p>
    <w:p w:rsidR="00EA13D6" w:rsidRDefault="00EA13D6" w:rsidP="00EA13D6">
      <w:pPr>
        <w:pStyle w:val="Heading2"/>
      </w:pPr>
      <w:bookmarkStart w:id="9" w:name="_Toc504726707"/>
      <w:r>
        <w:lastRenderedPageBreak/>
        <w:t>Analysis of original Drill Press Main Sliding Unit</w:t>
      </w:r>
      <w:bookmarkEnd w:id="9"/>
    </w:p>
    <w:p w:rsidR="00123D7B" w:rsidRDefault="00BA75F7" w:rsidP="003E5228">
      <w:pPr>
        <w:jc w:val="both"/>
      </w:pPr>
      <w:r>
        <w:rPr>
          <w:noProof/>
        </w:rPr>
        <mc:AlternateContent>
          <mc:Choice Requires="wpg">
            <w:drawing>
              <wp:anchor distT="0" distB="0" distL="114300" distR="114300" simplePos="0" relativeHeight="251655168" behindDoc="0" locked="0" layoutInCell="1" allowOverlap="1" wp14:anchorId="487C1733">
                <wp:simplePos x="0" y="0"/>
                <wp:positionH relativeFrom="column">
                  <wp:posOffset>3472307</wp:posOffset>
                </wp:positionH>
                <wp:positionV relativeFrom="paragraph">
                  <wp:posOffset>636092</wp:posOffset>
                </wp:positionV>
                <wp:extent cx="2026285" cy="1433195"/>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2026285" cy="1433195"/>
                          <a:chOff x="0" y="0"/>
                          <a:chExt cx="2026285" cy="1433195"/>
                        </a:xfrm>
                      </wpg:grpSpPr>
                      <pic:pic xmlns:pic="http://schemas.openxmlformats.org/drawingml/2006/picture">
                        <pic:nvPicPr>
                          <pic:cNvPr id="1"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l="19097" t="28682" r="59549" b="17609"/>
                          <a:stretch/>
                        </pic:blipFill>
                        <pic:spPr bwMode="auto">
                          <a:xfrm>
                            <a:off x="0" y="0"/>
                            <a:ext cx="2026285" cy="1433195"/>
                          </a:xfrm>
                          <a:prstGeom prst="rect">
                            <a:avLst/>
                          </a:prstGeom>
                          <a:ln>
                            <a:noFill/>
                          </a:ln>
                          <a:extLst>
                            <a:ext uri="{53640926-AAD7-44D8-BBD7-CCE9431645EC}">
                              <a14:shadowObscured xmlns:a14="http://schemas.microsoft.com/office/drawing/2010/main"/>
                            </a:ext>
                          </a:extLst>
                        </pic:spPr>
                      </pic:pic>
                      <wps:wsp>
                        <wps:cNvPr id="4" name="Straight Arrow Connector 4"/>
                        <wps:cNvCnPr/>
                        <wps:spPr>
                          <a:xfrm flipH="1">
                            <a:off x="1360628" y="197510"/>
                            <a:ext cx="402336" cy="23408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116EC9B8" id="Group 5" o:spid="_x0000_s1026" style="position:absolute;margin-left:273.4pt;margin-top:50.1pt;width:159.55pt;height:112.85pt;z-index:251655168" coordsize="20262,143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0262;height:14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">
                  <v:imagedata r:id="rId10" o:title="" croptop="18797f" cropbottom="11540f" cropleft="12515f" cropright="39026f"/>
                </v:shape>
                <v:shapetype id="_x0000_t32" coordsize="21600,21600" o:spt="32" o:oned="t" path="m,l21600,21600e" filled="f">
                  <v:path arrowok="t" fillok="f" o:connecttype="none"/>
                  <o:lock v:ext="edit" shapetype="t"/>
                </v:shapetype>
                <v:shape id="Straight Arrow Connector 4" o:spid="_x0000_s1028" type="#_x0000_t32" style="position:absolute;left:13606;top:1975;width:4023;height:23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" strokecolor="#de1473 [3045]">
                  <v:stroke endarrow="block"/>
                </v:shape>
                <w10:wrap type="square"/>
              </v:group>
            </w:pict>
          </mc:Fallback>
        </mc:AlternateContent>
      </w:r>
      <w:r w:rsidR="00EA13D6">
        <w:t xml:space="preserve">The sliding unit has a very simple task. It needs to slide in both directions on the Y-Axis whilst maintaining a 90 degree angle for the drill against its work surface. The following section will </w:t>
      </w:r>
      <w:r w:rsidR="00123D7B">
        <w:t xml:space="preserve">breakdown </w:t>
      </w:r>
      <w:r w:rsidR="00EA13D6">
        <w:t xml:space="preserve">the purpose of each </w:t>
      </w:r>
      <w:r w:rsidR="00123D7B">
        <w:t>element of the unit</w:t>
      </w:r>
    </w:p>
    <w:p w:rsidR="00123D7B" w:rsidRDefault="00BA75F7" w:rsidP="003E5228">
      <w:pPr>
        <w:jc w:val="both"/>
      </w:pPr>
      <w:r>
        <w:t>The hole shown in figure 1</w:t>
      </w:r>
      <w:r w:rsidR="00123D7B">
        <w:t xml:space="preserve"> will slide up and down on the ‘column’. This hole would have a clearance fit, to allow it to slide. It is vital the whole is not too large as this will cause the sliding unit to wobble and have a higher limit range of the 90 degrees.</w:t>
      </w:r>
    </w:p>
    <w:p w:rsidR="00BA75F7" w:rsidRDefault="00BA75F7" w:rsidP="003E5228">
      <w:pPr>
        <w:jc w:val="both"/>
      </w:pPr>
      <w:r>
        <w:rPr>
          <w:noProof/>
        </w:rPr>
        <mc:AlternateContent>
          <mc:Choice Requires="wpg">
            <w:drawing>
              <wp:anchor distT="0" distB="0" distL="114300" distR="114300" simplePos="0" relativeHeight="251658240" behindDoc="0" locked="0" layoutInCell="1" allowOverlap="1">
                <wp:simplePos x="0" y="0"/>
                <wp:positionH relativeFrom="column">
                  <wp:posOffset>3472815</wp:posOffset>
                </wp:positionH>
                <wp:positionV relativeFrom="paragraph">
                  <wp:posOffset>290043</wp:posOffset>
                </wp:positionV>
                <wp:extent cx="2026285" cy="1294765"/>
                <wp:effectExtent l="0" t="0" r="0" b="635"/>
                <wp:wrapSquare wrapText="bothSides"/>
                <wp:docPr id="11" name="Group 11"/>
                <wp:cNvGraphicFramePr/>
                <a:graphic xmlns:a="http://schemas.openxmlformats.org/drawingml/2006/main">
                  <a:graphicData uri="http://schemas.microsoft.com/office/word/2010/wordprocessingGroup">
                    <wpg:wgp>
                      <wpg:cNvGrpSpPr/>
                      <wpg:grpSpPr>
                        <a:xfrm>
                          <a:off x="0" y="0"/>
                          <a:ext cx="2026285" cy="1294765"/>
                          <a:chOff x="0" y="0"/>
                          <a:chExt cx="2026285" cy="1294765"/>
                        </a:xfrm>
                      </wpg:grpSpPr>
                      <pic:pic xmlns:pic="http://schemas.openxmlformats.org/drawingml/2006/picture">
                        <pic:nvPicPr>
                          <pic:cNvPr id="9" name="Picture 9"/>
                          <pic:cNvPicPr>
                            <a:picLocks noChangeAspect="1"/>
                          </pic:cNvPicPr>
                        </pic:nvPicPr>
                        <pic:blipFill rotWithShape="1">
                          <a:blip r:embed="rId11" cstate="print">
                            <a:extLst>
                              <a:ext uri="{28A0092B-C50C-407E-A947-70E740481C1C}">
                                <a14:useLocalDpi xmlns:a14="http://schemas.microsoft.com/office/drawing/2010/main" val="0"/>
                              </a:ext>
                            </a:extLst>
                          </a:blip>
                          <a:srcRect l="11469" t="26553" r="65600" b="21303"/>
                          <a:stretch/>
                        </pic:blipFill>
                        <pic:spPr bwMode="auto">
                          <a:xfrm>
                            <a:off x="0" y="0"/>
                            <a:ext cx="2026285" cy="1294765"/>
                          </a:xfrm>
                          <a:prstGeom prst="rect">
                            <a:avLst/>
                          </a:prstGeom>
                          <a:ln>
                            <a:noFill/>
                          </a:ln>
                          <a:extLst>
                            <a:ext uri="{53640926-AAD7-44D8-BBD7-CCE9431645EC}">
                              <a14:shadowObscured xmlns:a14="http://schemas.microsoft.com/office/drawing/2010/main"/>
                            </a:ext>
                          </a:extLst>
                        </pic:spPr>
                      </pic:pic>
                      <wps:wsp>
                        <wps:cNvPr id="10" name="Straight Arrow Connector 10"/>
                        <wps:cNvCnPr/>
                        <wps:spPr>
                          <a:xfrm>
                            <a:off x="819303" y="95098"/>
                            <a:ext cx="599846" cy="29992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64BCA1AB" id="Group 11" o:spid="_x0000_s1026" style="position:absolute;margin-left:273.45pt;margin-top:22.85pt;width:159.55pt;height:101.95pt;z-index:251658240" coordsize="20262,12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">
                <v:shape id="Picture 9" o:spid="_x0000_s1027" type="#_x0000_t75" style="position:absolute;width:20262;height:12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">
                  <v:imagedata r:id="rId12" o:title="" croptop="17402f" cropbottom="13961f" cropleft="7516f" cropright="42992f"/>
                </v:shape>
                <v:shape id="Straight Arrow Connector 10" o:spid="_x0000_s1028" type="#_x0000_t32" style="position:absolute;left:8193;top:950;width:5998;height:3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" strokecolor="#de1473 [3045]">
                  <v:stroke endarrow="block"/>
                </v:shape>
                <w10:wrap type="square"/>
              </v:group>
            </w:pict>
          </mc:Fallback>
        </mc:AlternateContent>
      </w:r>
    </w:p>
    <w:p w:rsidR="00BA75F7" w:rsidRDefault="00BA75F7" w:rsidP="003E5228">
      <w:pPr>
        <w:jc w:val="both"/>
      </w:pPr>
    </w:p>
    <w:p w:rsidR="00BA75F7" w:rsidRDefault="00123D7B" w:rsidP="003E5228">
      <w:pPr>
        <w:jc w:val="both"/>
        <w:rPr>
          <w:noProof/>
        </w:rPr>
      </w:pPr>
      <w:r>
        <w:t>The hole shown in figure 2</w:t>
      </w:r>
      <w:r w:rsidR="000740AE">
        <w:t xml:space="preserve"> in conjunction with another shaft as seen,</w:t>
      </w:r>
      <w:r>
        <w:t xml:space="preserve"> acts as a guide/support. This keeps the unit parallel with the column reducing the tolerance limit ang</w:t>
      </w:r>
      <w:r w:rsidR="000740AE">
        <w:t>l</w:t>
      </w:r>
      <w:r>
        <w:t>e.</w:t>
      </w:r>
      <w:r w:rsidR="00BA75F7" w:rsidRPr="00BA75F7">
        <w:rPr>
          <w:noProof/>
        </w:rPr>
        <w:t xml:space="preserve"> </w:t>
      </w:r>
    </w:p>
    <w:p w:rsidR="00BA75F7" w:rsidRDefault="00BA75F7" w:rsidP="003E5228">
      <w:pPr>
        <w:jc w:val="both"/>
        <w:rPr>
          <w:noProof/>
        </w:rPr>
      </w:pPr>
    </w:p>
    <w:p w:rsidR="00BD2E6E" w:rsidRDefault="00BA75F7" w:rsidP="003E5228">
      <w:pPr>
        <w:jc w:val="both"/>
      </w:pPr>
      <w:r>
        <w:rPr>
          <w:noProof/>
        </w:rPr>
        <mc:AlternateContent>
          <mc:Choice Requires="wpg">
            <w:drawing>
              <wp:anchor distT="0" distB="0" distL="114300" distR="114300" simplePos="0" relativeHeight="251662336" behindDoc="0" locked="0" layoutInCell="1" allowOverlap="1">
                <wp:simplePos x="0" y="0"/>
                <wp:positionH relativeFrom="column">
                  <wp:posOffset>3443630</wp:posOffset>
                </wp:positionH>
                <wp:positionV relativeFrom="paragraph">
                  <wp:posOffset>35331</wp:posOffset>
                </wp:positionV>
                <wp:extent cx="2011045" cy="1352550"/>
                <wp:effectExtent l="0" t="0" r="8255" b="0"/>
                <wp:wrapSquare wrapText="bothSides"/>
                <wp:docPr id="14" name="Group 14"/>
                <wp:cNvGraphicFramePr/>
                <a:graphic xmlns:a="http://schemas.openxmlformats.org/drawingml/2006/main">
                  <a:graphicData uri="http://schemas.microsoft.com/office/word/2010/wordprocessingGroup">
                    <wpg:wgp>
                      <wpg:cNvGrpSpPr/>
                      <wpg:grpSpPr>
                        <a:xfrm>
                          <a:off x="0" y="0"/>
                          <a:ext cx="2011045" cy="1352550"/>
                          <a:chOff x="0" y="0"/>
                          <a:chExt cx="2011045" cy="1352550"/>
                        </a:xfrm>
                      </wpg:grpSpPr>
                      <pic:pic xmlns:pic="http://schemas.openxmlformats.org/drawingml/2006/picture">
                        <pic:nvPicPr>
                          <pic:cNvPr id="12" name="Picture 12"/>
                          <pic:cNvPicPr>
                            <a:picLocks noChangeAspect="1"/>
                          </pic:cNvPicPr>
                        </pic:nvPicPr>
                        <pic:blipFill rotWithShape="1">
                          <a:blip r:embed="rId13" cstate="print">
                            <a:extLst>
                              <a:ext uri="{28A0092B-C50C-407E-A947-70E740481C1C}">
                                <a14:useLocalDpi xmlns:a14="http://schemas.microsoft.com/office/drawing/2010/main" val="0"/>
                              </a:ext>
                            </a:extLst>
                          </a:blip>
                          <a:srcRect l="15029" t="35515" r="69739" b="27991"/>
                          <a:stretch/>
                        </pic:blipFill>
                        <pic:spPr bwMode="auto">
                          <a:xfrm>
                            <a:off x="0" y="0"/>
                            <a:ext cx="2011045" cy="1352550"/>
                          </a:xfrm>
                          <a:prstGeom prst="rect">
                            <a:avLst/>
                          </a:prstGeom>
                          <a:ln>
                            <a:noFill/>
                          </a:ln>
                          <a:extLst>
                            <a:ext uri="{53640926-AAD7-44D8-BBD7-CCE9431645EC}">
                              <a14:shadowObscured xmlns:a14="http://schemas.microsoft.com/office/drawing/2010/main"/>
                            </a:ext>
                          </a:extLst>
                        </pic:spPr>
                      </pic:pic>
                      <wps:wsp>
                        <wps:cNvPr id="13" name="Straight Arrow Connector 13"/>
                        <wps:cNvCnPr/>
                        <wps:spPr>
                          <a:xfrm flipH="1" flipV="1">
                            <a:off x="1104596" y="899770"/>
                            <a:ext cx="541324" cy="21214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426F1D91" id="Group 14" o:spid="_x0000_s1026" style="position:absolute;margin-left:271.15pt;margin-top:2.8pt;width:158.35pt;height:106.5pt;z-index:251662336" coordsize="20110,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">
                <v:shape id="Picture 12" o:spid="_x0000_s1027" type="#_x0000_t75" style="position:absolute;width:20110;height:1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">
                  <v:imagedata r:id="rId14" o:title="" croptop="23275f" cropbottom="18344f" cropleft="9849f" cropright="45704f"/>
                </v:shape>
                <v:shape id="Straight Arrow Connector 13" o:spid="_x0000_s1028" type="#_x0000_t32" style="position:absolute;left:11045;top:8997;width:5414;height:212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" strokecolor="#de1473 [3045]">
                  <v:stroke endarrow="block"/>
                </v:shape>
                <w10:wrap type="square"/>
              </v:group>
            </w:pict>
          </mc:Fallback>
        </mc:AlternateContent>
      </w:r>
      <w:r w:rsidR="00BD2E6E">
        <w:t xml:space="preserve">As you can see from the hole shown in figure 3, this attaches to the linkage for lever and handle. The purpose of this is to allow for ease of control when drilling. The lever block travels with the sliding unit up and down the column and guide shaft. Upon release of the lever, the sliding unit and level block will return back up to its original position. This is due to the level block being spring loaded. </w:t>
      </w:r>
    </w:p>
    <w:p w:rsidR="00BA75F7" w:rsidRDefault="00BA75F7" w:rsidP="003E5228">
      <w:pPr>
        <w:jc w:val="both"/>
      </w:pPr>
      <w:r>
        <w:rPr>
          <w:noProof/>
        </w:rPr>
        <mc:AlternateContent>
          <mc:Choice Requires="wpg">
            <w:drawing>
              <wp:anchor distT="0" distB="0" distL="114300" distR="114300" simplePos="0" relativeHeight="251666432" behindDoc="0" locked="0" layoutInCell="1" allowOverlap="1">
                <wp:simplePos x="0" y="0"/>
                <wp:positionH relativeFrom="column">
                  <wp:posOffset>3450946</wp:posOffset>
                </wp:positionH>
                <wp:positionV relativeFrom="paragraph">
                  <wp:posOffset>104318</wp:posOffset>
                </wp:positionV>
                <wp:extent cx="2003425" cy="1421130"/>
                <wp:effectExtent l="0" t="0" r="0" b="7620"/>
                <wp:wrapSquare wrapText="bothSides"/>
                <wp:docPr id="17" name="Group 17"/>
                <wp:cNvGraphicFramePr/>
                <a:graphic xmlns:a="http://schemas.openxmlformats.org/drawingml/2006/main">
                  <a:graphicData uri="http://schemas.microsoft.com/office/word/2010/wordprocessingGroup">
                    <wpg:wgp>
                      <wpg:cNvGrpSpPr/>
                      <wpg:grpSpPr>
                        <a:xfrm>
                          <a:off x="0" y="0"/>
                          <a:ext cx="2003425" cy="1421130"/>
                          <a:chOff x="0" y="0"/>
                          <a:chExt cx="2003425" cy="1421130"/>
                        </a:xfrm>
                      </wpg:grpSpPr>
                      <pic:pic xmlns:pic="http://schemas.openxmlformats.org/drawingml/2006/picture">
                        <pic:nvPicPr>
                          <pic:cNvPr id="15" name="Picture 15"/>
                          <pic:cNvPicPr>
                            <a:picLocks noChangeAspect="1"/>
                          </pic:cNvPicPr>
                        </pic:nvPicPr>
                        <pic:blipFill rotWithShape="1">
                          <a:blip r:embed="rId13" cstate="print">
                            <a:extLst>
                              <a:ext uri="{28A0092B-C50C-407E-A947-70E740481C1C}">
                                <a14:useLocalDpi xmlns:a14="http://schemas.microsoft.com/office/drawing/2010/main" val="0"/>
                              </a:ext>
                            </a:extLst>
                          </a:blip>
                          <a:srcRect l="11469" t="41284" r="73712" b="21303"/>
                          <a:stretch/>
                        </pic:blipFill>
                        <pic:spPr bwMode="auto">
                          <a:xfrm>
                            <a:off x="0" y="0"/>
                            <a:ext cx="2003425" cy="1421130"/>
                          </a:xfrm>
                          <a:prstGeom prst="rect">
                            <a:avLst/>
                          </a:prstGeom>
                          <a:ln>
                            <a:noFill/>
                          </a:ln>
                          <a:extLst>
                            <a:ext uri="{53640926-AAD7-44D8-BBD7-CCE9431645EC}">
                              <a14:shadowObscured xmlns:a14="http://schemas.microsoft.com/office/drawing/2010/main"/>
                            </a:ext>
                          </a:extLst>
                        </pic:spPr>
                      </pic:pic>
                      <wps:wsp>
                        <wps:cNvPr id="16" name="Straight Arrow Connector 16"/>
                        <wps:cNvCnPr/>
                        <wps:spPr>
                          <a:xfrm>
                            <a:off x="226771" y="160934"/>
                            <a:ext cx="380390" cy="29260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5B91937D" id="Group 17" o:spid="_x0000_s1026" style="position:absolute;margin-left:271.75pt;margin-top:8.2pt;width:157.75pt;height:111.9pt;z-index:251666432" coordsize="20034,14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">
                <v:shape id="Picture 15" o:spid="_x0000_s1027" type="#_x0000_t75" style="position:absolute;width:20034;height:14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">
                  <v:imagedata r:id="rId14" o:title="" croptop="27056f" cropbottom="13961f" cropleft="7516f" cropright="48308f"/>
                </v:shape>
                <v:shape id="Straight Arrow Connector 16" o:spid="_x0000_s1028" type="#_x0000_t32" style="position:absolute;left:2267;top:1609;width:3804;height:2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" strokecolor="#de1473 [3045]">
                  <v:stroke endarrow="block"/>
                </v:shape>
                <w10:wrap type="square"/>
              </v:group>
            </w:pict>
          </mc:Fallback>
        </mc:AlternateContent>
      </w:r>
    </w:p>
    <w:p w:rsidR="00BA75F7" w:rsidRDefault="00BA75F7" w:rsidP="003E5228">
      <w:pPr>
        <w:jc w:val="both"/>
        <w:rPr>
          <w:noProof/>
        </w:rPr>
      </w:pPr>
    </w:p>
    <w:p w:rsidR="00062CA4" w:rsidRDefault="00BD2E6E" w:rsidP="003E5228">
      <w:pPr>
        <w:jc w:val="both"/>
      </w:pPr>
      <w:proofErr w:type="gramStart"/>
      <w:r>
        <w:t>Finally</w:t>
      </w:r>
      <w:proofErr w:type="gramEnd"/>
      <w:r>
        <w:t xml:space="preserve"> the hole shown in figure </w:t>
      </w:r>
      <w:r w:rsidR="00D41B42">
        <w:t xml:space="preserve">4 is the drill mount collar. This will have a reducing bush to allow it to secure the drill. A bolt will pull the mount tighter round the drill when </w:t>
      </w:r>
      <w:r w:rsidR="00062CA4">
        <w:t>tightened</w:t>
      </w:r>
      <w:r w:rsidR="00D41B42">
        <w:t>.</w:t>
      </w:r>
      <w:r w:rsidR="00BA75F7" w:rsidRPr="00BA75F7">
        <w:rPr>
          <w:noProof/>
        </w:rPr>
        <w:t xml:space="preserve"> </w:t>
      </w:r>
    </w:p>
    <w:p w:rsidR="00BA75F7" w:rsidRDefault="00BA75F7">
      <w:pPr>
        <w:rPr>
          <w:rFonts w:asciiTheme="majorHAnsi" w:eastAsiaTheme="majorEastAsia" w:hAnsiTheme="majorHAnsi" w:cstheme="majorBidi"/>
          <w:caps/>
          <w:color w:val="007789" w:themeColor="accent1" w:themeShade="BF"/>
          <w:sz w:val="24"/>
        </w:rPr>
      </w:pPr>
      <w:bookmarkStart w:id="10" w:name="_Toc504726708"/>
      <w:r>
        <w:br w:type="page"/>
      </w:r>
    </w:p>
    <w:p w:rsidR="00062CA4" w:rsidRDefault="00062CA4" w:rsidP="003E5228">
      <w:pPr>
        <w:pStyle w:val="Heading2"/>
        <w:jc w:val="both"/>
      </w:pPr>
      <w:r>
        <w:lastRenderedPageBreak/>
        <w:t>Materi</w:t>
      </w:r>
      <w:r w:rsidR="00A54F90">
        <w:t>als</w:t>
      </w:r>
      <w:bookmarkEnd w:id="10"/>
    </w:p>
    <w:p w:rsidR="006F642E" w:rsidRDefault="00062CA4" w:rsidP="003E5228">
      <w:pPr>
        <w:jc w:val="both"/>
      </w:pPr>
      <w:r>
        <w:t xml:space="preserve">This section will discuss the </w:t>
      </w:r>
      <w:proofErr w:type="spellStart"/>
      <w:r>
        <w:t>material</w:t>
      </w:r>
      <w:r w:rsidR="004B7428">
        <w:t>selection</w:t>
      </w:r>
      <w:proofErr w:type="spellEnd"/>
      <w:r>
        <w:t xml:space="preserve">. The sliding unit needs to slide along the column and guide whilst carrying the weight of the drill. Due to this, a polymer will be an acceptable material to use. </w:t>
      </w:r>
      <w:r w:rsidR="006F642E">
        <w:t>The manufacturing process to be used will be injection molding, as this will meet the requirements of the specification. This section will explain the reason for this in more depth.</w:t>
      </w:r>
    </w:p>
    <w:p w:rsidR="006F642E" w:rsidRDefault="006F642E" w:rsidP="006F642E">
      <w:pPr>
        <w:pStyle w:val="Heading3"/>
      </w:pPr>
      <w:bookmarkStart w:id="11" w:name="_Toc504726709"/>
      <w:r>
        <w:t>Material- Polymers</w:t>
      </w:r>
      <w:bookmarkEnd w:id="11"/>
    </w:p>
    <w:p w:rsidR="008B0DF8" w:rsidRDefault="008B0DF8" w:rsidP="008B0DF8">
      <w:r>
        <w:t>So, what is a polymer?</w:t>
      </w:r>
    </w:p>
    <w:p w:rsidR="008B0DF8" w:rsidRDefault="008B0DF8" w:rsidP="008B0DF8">
      <w:pPr>
        <w:spacing w:line="480" w:lineRule="auto"/>
      </w:pPr>
      <w:r>
        <w:tab/>
        <w:t>“</w:t>
      </w:r>
      <w:r w:rsidRPr="008B0DF8">
        <w:rPr>
          <w:i/>
        </w:rPr>
        <w:t>The word "plastic" is frequently used loosely as a synonym for "polymer," but the meaning of "polymer'' is based on molecular size while "plastic" is defined in terms of deformability. Plastics are polymeric materials that are formed into a variety of three-dimensional shapes, often by molding or melt extrusion processes.</w:t>
      </w:r>
      <w:r>
        <w:t>”</w:t>
      </w:r>
    </w:p>
    <w:p w:rsidR="00163DCF" w:rsidRDefault="008B0DF8" w:rsidP="008B0DF8">
      <w:pPr>
        <w:spacing w:line="480" w:lineRule="auto"/>
        <w:jc w:val="right"/>
        <w:rPr>
          <w:b/>
        </w:rPr>
      </w:pPr>
      <w:r w:rsidRPr="008B0DF8">
        <w:rPr>
          <w:b/>
        </w:rPr>
        <w:t>(National Academy Press, 1994)</w:t>
      </w:r>
    </w:p>
    <w:p w:rsidR="00BD39C1" w:rsidRDefault="00BD39C1" w:rsidP="00BD39C1">
      <w:pPr>
        <w:pStyle w:val="Heading3"/>
      </w:pPr>
      <w:bookmarkStart w:id="12" w:name="_Toc504726710"/>
      <w:r>
        <w:t>Polymer Selection</w:t>
      </w:r>
      <w:bookmarkEnd w:id="12"/>
    </w:p>
    <w:p w:rsidR="00BD39C1" w:rsidRDefault="00BD39C1" w:rsidP="007A7C17">
      <w:pPr>
        <w:jc w:val="both"/>
      </w:pPr>
      <w:r>
        <w:t>This section will compare and contrast 3 different polymers. After analyzing each polymer, one will be selected for use. The three polymers chosen are:</w:t>
      </w:r>
    </w:p>
    <w:p w:rsidR="009C56FD" w:rsidRDefault="009C56FD" w:rsidP="009C56FD">
      <w:pPr>
        <w:pStyle w:val="ListParagraph"/>
        <w:numPr>
          <w:ilvl w:val="0"/>
          <w:numId w:val="17"/>
        </w:numPr>
        <w:jc w:val="both"/>
      </w:pPr>
      <w:r w:rsidRPr="009C56FD">
        <w:t>High-density polyethylene</w:t>
      </w:r>
    </w:p>
    <w:p w:rsidR="009C56FD" w:rsidRDefault="009C56FD" w:rsidP="009C56FD">
      <w:pPr>
        <w:pStyle w:val="ListParagraph"/>
        <w:numPr>
          <w:ilvl w:val="0"/>
          <w:numId w:val="17"/>
        </w:numPr>
        <w:jc w:val="both"/>
      </w:pPr>
      <w:r w:rsidRPr="009C56FD">
        <w:t>Polytetrafluoroethylene</w:t>
      </w:r>
    </w:p>
    <w:p w:rsidR="009C56FD" w:rsidRDefault="009C56FD" w:rsidP="009C56FD">
      <w:pPr>
        <w:pStyle w:val="ListParagraph"/>
        <w:numPr>
          <w:ilvl w:val="0"/>
          <w:numId w:val="17"/>
        </w:numPr>
        <w:jc w:val="both"/>
      </w:pPr>
      <w:r w:rsidRPr="009C56FD">
        <w:t>Polyamide</w:t>
      </w:r>
    </w:p>
    <w:p w:rsidR="009C56FD" w:rsidRDefault="009C56FD" w:rsidP="009C56FD">
      <w:pPr>
        <w:jc w:val="both"/>
      </w:pPr>
      <w:r w:rsidRPr="009C56FD">
        <w:rPr>
          <w:b/>
        </w:rPr>
        <w:t>High-density polyethylene</w:t>
      </w:r>
      <w:r>
        <w:t xml:space="preserve"> – </w:t>
      </w:r>
    </w:p>
    <w:p w:rsidR="009C56FD" w:rsidRDefault="009C56FD" w:rsidP="009C56FD">
      <w:pPr>
        <w:pStyle w:val="ListParagraph"/>
        <w:numPr>
          <w:ilvl w:val="0"/>
          <w:numId w:val="18"/>
        </w:numPr>
        <w:jc w:val="both"/>
      </w:pPr>
      <w:r>
        <w:t>Flexible and Coil-able</w:t>
      </w:r>
    </w:p>
    <w:p w:rsidR="009C56FD" w:rsidRDefault="009C56FD" w:rsidP="009C56FD">
      <w:pPr>
        <w:pStyle w:val="ListParagraph"/>
        <w:numPr>
          <w:ilvl w:val="0"/>
          <w:numId w:val="18"/>
        </w:numPr>
        <w:jc w:val="both"/>
      </w:pPr>
      <w:r>
        <w:t>Heat Fusible</w:t>
      </w:r>
    </w:p>
    <w:p w:rsidR="009C56FD" w:rsidRDefault="009C56FD" w:rsidP="009C56FD">
      <w:pPr>
        <w:pStyle w:val="ListParagraph"/>
        <w:numPr>
          <w:ilvl w:val="0"/>
          <w:numId w:val="18"/>
        </w:numPr>
        <w:jc w:val="both"/>
      </w:pPr>
      <w:r>
        <w:t>Strong and Ductile</w:t>
      </w:r>
    </w:p>
    <w:p w:rsidR="009C56FD" w:rsidRDefault="009C56FD" w:rsidP="009C56FD">
      <w:pPr>
        <w:pStyle w:val="ListParagraph"/>
        <w:numPr>
          <w:ilvl w:val="0"/>
          <w:numId w:val="18"/>
        </w:numPr>
        <w:jc w:val="both"/>
      </w:pPr>
      <w:r>
        <w:t>Impact Resistant</w:t>
      </w:r>
    </w:p>
    <w:p w:rsidR="009C56FD" w:rsidRDefault="009C56FD" w:rsidP="009C56FD">
      <w:pPr>
        <w:pStyle w:val="ListParagraph"/>
        <w:numPr>
          <w:ilvl w:val="0"/>
          <w:numId w:val="18"/>
        </w:numPr>
        <w:jc w:val="both"/>
      </w:pPr>
      <w:r>
        <w:t>Durable</w:t>
      </w:r>
    </w:p>
    <w:p w:rsidR="009C56FD" w:rsidRDefault="009C56FD" w:rsidP="009C56FD">
      <w:pPr>
        <w:pStyle w:val="ListParagraph"/>
        <w:numPr>
          <w:ilvl w:val="0"/>
          <w:numId w:val="18"/>
        </w:numPr>
        <w:jc w:val="both"/>
      </w:pPr>
      <w:r>
        <w:t>Abrasion Resistant</w:t>
      </w:r>
    </w:p>
    <w:p w:rsidR="009C56FD" w:rsidRDefault="009C56FD" w:rsidP="009C56FD">
      <w:pPr>
        <w:pStyle w:val="ListParagraph"/>
        <w:numPr>
          <w:ilvl w:val="0"/>
          <w:numId w:val="18"/>
        </w:numPr>
        <w:jc w:val="both"/>
      </w:pPr>
      <w:r>
        <w:t>Inert</w:t>
      </w:r>
    </w:p>
    <w:p w:rsidR="009C56FD" w:rsidRDefault="009C56FD" w:rsidP="009C56FD">
      <w:pPr>
        <w:pStyle w:val="ListParagraph"/>
        <w:numPr>
          <w:ilvl w:val="0"/>
          <w:numId w:val="18"/>
        </w:numPr>
        <w:jc w:val="both"/>
      </w:pPr>
      <w:r>
        <w:t>Economical</w:t>
      </w:r>
    </w:p>
    <w:p w:rsidR="009C56FD" w:rsidRDefault="009C56FD" w:rsidP="009C56FD">
      <w:pPr>
        <w:pStyle w:val="ListParagraph"/>
        <w:numPr>
          <w:ilvl w:val="0"/>
          <w:numId w:val="18"/>
        </w:numPr>
        <w:jc w:val="both"/>
      </w:pPr>
      <w:r>
        <w:t>Corrosion Resistant</w:t>
      </w:r>
    </w:p>
    <w:p w:rsidR="009C56FD" w:rsidRDefault="009C56FD" w:rsidP="009C56FD">
      <w:pPr>
        <w:pStyle w:val="ListParagraph"/>
        <w:numPr>
          <w:ilvl w:val="0"/>
          <w:numId w:val="18"/>
        </w:numPr>
        <w:jc w:val="both"/>
      </w:pPr>
      <w:r>
        <w:t>Longevity</w:t>
      </w:r>
    </w:p>
    <w:p w:rsidR="009C56FD" w:rsidRDefault="009C56FD" w:rsidP="009C56FD">
      <w:pPr>
        <w:pStyle w:val="ListParagraph"/>
        <w:numPr>
          <w:ilvl w:val="0"/>
          <w:numId w:val="18"/>
        </w:numPr>
        <w:jc w:val="both"/>
      </w:pPr>
      <w:r>
        <w:t>Scratch Tolerant</w:t>
      </w:r>
    </w:p>
    <w:p w:rsidR="009C56FD" w:rsidRDefault="009C56FD" w:rsidP="009C56FD">
      <w:pPr>
        <w:pStyle w:val="ListParagraph"/>
        <w:numPr>
          <w:ilvl w:val="0"/>
          <w:numId w:val="18"/>
        </w:numPr>
        <w:jc w:val="both"/>
      </w:pPr>
      <w:r>
        <w:t>Chemically Resistant</w:t>
      </w:r>
      <w:r w:rsidR="00682A16">
        <w:tab/>
      </w:r>
      <w:r w:rsidR="00682A16">
        <w:tab/>
      </w:r>
      <w:r w:rsidR="00682A16">
        <w:tab/>
      </w:r>
      <w:r w:rsidR="00682A16">
        <w:tab/>
      </w:r>
      <w:r w:rsidR="00682A16">
        <w:tab/>
      </w:r>
      <w:r w:rsidR="00682A16" w:rsidRPr="005E40ED">
        <w:rPr>
          <w:b/>
        </w:rPr>
        <w:t>(</w:t>
      </w:r>
      <w:r w:rsidRPr="005E40ED">
        <w:rPr>
          <w:b/>
        </w:rPr>
        <w:t>Plastic pipe institute, 2018)</w:t>
      </w:r>
    </w:p>
    <w:p w:rsidR="009C56FD" w:rsidRDefault="009C56FD" w:rsidP="009C56FD">
      <w:pPr>
        <w:jc w:val="both"/>
        <w:rPr>
          <w:b/>
        </w:rPr>
      </w:pPr>
      <w:r w:rsidRPr="009C56FD">
        <w:rPr>
          <w:b/>
        </w:rPr>
        <w:lastRenderedPageBreak/>
        <w:t>Polytetrafluoroethylene</w:t>
      </w:r>
      <w:r>
        <w:rPr>
          <w:b/>
        </w:rPr>
        <w:t xml:space="preserve"> – </w:t>
      </w:r>
    </w:p>
    <w:p w:rsidR="009C56FD" w:rsidRDefault="00682A16" w:rsidP="009C56FD">
      <w:pPr>
        <w:pStyle w:val="ListParagraph"/>
        <w:numPr>
          <w:ilvl w:val="0"/>
          <w:numId w:val="20"/>
        </w:numPr>
        <w:jc w:val="both"/>
      </w:pPr>
      <w:r>
        <w:t>Non-Stick</w:t>
      </w:r>
    </w:p>
    <w:p w:rsidR="00682A16" w:rsidRDefault="00682A16" w:rsidP="009C56FD">
      <w:pPr>
        <w:pStyle w:val="ListParagraph"/>
        <w:numPr>
          <w:ilvl w:val="0"/>
          <w:numId w:val="20"/>
        </w:numPr>
        <w:jc w:val="both"/>
      </w:pPr>
      <w:r>
        <w:t xml:space="preserve">Low Coefficient of friction </w:t>
      </w:r>
    </w:p>
    <w:p w:rsidR="00682A16" w:rsidRDefault="00682A16" w:rsidP="00682A16">
      <w:pPr>
        <w:pStyle w:val="ListParagraph"/>
        <w:numPr>
          <w:ilvl w:val="0"/>
          <w:numId w:val="20"/>
        </w:numPr>
        <w:jc w:val="both"/>
      </w:pPr>
      <w:r>
        <w:t>Heat Resistant (up to 600 degrees F)</w:t>
      </w:r>
    </w:p>
    <w:p w:rsidR="00682A16" w:rsidRDefault="00682A16" w:rsidP="00682A16">
      <w:pPr>
        <w:pStyle w:val="ListParagraph"/>
        <w:numPr>
          <w:ilvl w:val="0"/>
          <w:numId w:val="20"/>
        </w:numPr>
        <w:jc w:val="both"/>
      </w:pPr>
      <w:r>
        <w:t>Chemical Resistance</w:t>
      </w:r>
    </w:p>
    <w:p w:rsidR="00682A16" w:rsidRDefault="00682A16" w:rsidP="00682A16">
      <w:pPr>
        <w:pStyle w:val="ListParagraph"/>
        <w:numPr>
          <w:ilvl w:val="0"/>
          <w:numId w:val="20"/>
        </w:numPr>
        <w:jc w:val="both"/>
      </w:pPr>
      <w:r>
        <w:t>Abrasion Resistance</w:t>
      </w:r>
      <w:r>
        <w:tab/>
      </w:r>
      <w:r>
        <w:tab/>
      </w:r>
      <w:r>
        <w:tab/>
      </w:r>
      <w:r>
        <w:tab/>
      </w:r>
      <w:r w:rsidR="005E40ED">
        <w:t xml:space="preserve">      </w:t>
      </w:r>
      <w:r w:rsidRPr="005E40ED">
        <w:rPr>
          <w:b/>
        </w:rPr>
        <w:t>(The Chemours Company, 2017)</w:t>
      </w:r>
    </w:p>
    <w:p w:rsidR="00682A16" w:rsidRPr="00682A16" w:rsidRDefault="00682A16" w:rsidP="00682A16">
      <w:pPr>
        <w:jc w:val="both"/>
        <w:rPr>
          <w:b/>
        </w:rPr>
      </w:pPr>
      <w:r w:rsidRPr="00682A16">
        <w:rPr>
          <w:b/>
        </w:rPr>
        <w:t>Polyamide</w:t>
      </w:r>
      <w:r>
        <w:rPr>
          <w:b/>
        </w:rPr>
        <w:t xml:space="preserve"> - </w:t>
      </w:r>
    </w:p>
    <w:p w:rsidR="00682A16" w:rsidRPr="00682A16" w:rsidRDefault="00682A16" w:rsidP="00682A16">
      <w:pPr>
        <w:pStyle w:val="ListParagraph"/>
        <w:numPr>
          <w:ilvl w:val="0"/>
          <w:numId w:val="21"/>
        </w:numPr>
        <w:jc w:val="both"/>
      </w:pPr>
      <w:r w:rsidRPr="00682A16">
        <w:t>High wear resistance</w:t>
      </w:r>
    </w:p>
    <w:p w:rsidR="00682A16" w:rsidRPr="00682A16" w:rsidRDefault="00682A16" w:rsidP="00682A16">
      <w:pPr>
        <w:pStyle w:val="ListParagraph"/>
        <w:numPr>
          <w:ilvl w:val="0"/>
          <w:numId w:val="21"/>
        </w:numPr>
        <w:jc w:val="both"/>
      </w:pPr>
      <w:r w:rsidRPr="00682A16">
        <w:t>High thermal stability</w:t>
      </w:r>
    </w:p>
    <w:p w:rsidR="00682A16" w:rsidRPr="00682A16" w:rsidRDefault="00682A16" w:rsidP="00682A16">
      <w:pPr>
        <w:pStyle w:val="ListParagraph"/>
        <w:numPr>
          <w:ilvl w:val="0"/>
          <w:numId w:val="21"/>
        </w:numPr>
        <w:jc w:val="both"/>
      </w:pPr>
      <w:r w:rsidRPr="00682A16">
        <w:t>Very good strength and hardness</w:t>
      </w:r>
    </w:p>
    <w:p w:rsidR="00682A16" w:rsidRPr="00682A16" w:rsidRDefault="00682A16" w:rsidP="00682A16">
      <w:pPr>
        <w:pStyle w:val="ListParagraph"/>
        <w:numPr>
          <w:ilvl w:val="0"/>
          <w:numId w:val="21"/>
        </w:numPr>
        <w:jc w:val="both"/>
      </w:pPr>
      <w:r w:rsidRPr="00682A16">
        <w:t>High mechanical damping characteristics</w:t>
      </w:r>
    </w:p>
    <w:p w:rsidR="00682A16" w:rsidRPr="00682A16" w:rsidRDefault="00682A16" w:rsidP="00682A16">
      <w:pPr>
        <w:pStyle w:val="ListParagraph"/>
        <w:numPr>
          <w:ilvl w:val="0"/>
          <w:numId w:val="21"/>
        </w:numPr>
        <w:jc w:val="both"/>
      </w:pPr>
      <w:r w:rsidRPr="00682A16">
        <w:t>Good sliding properties</w:t>
      </w:r>
    </w:p>
    <w:p w:rsidR="009C56FD" w:rsidRDefault="00682A16" w:rsidP="00682A16">
      <w:pPr>
        <w:pStyle w:val="ListParagraph"/>
        <w:numPr>
          <w:ilvl w:val="0"/>
          <w:numId w:val="21"/>
        </w:numPr>
        <w:jc w:val="both"/>
      </w:pPr>
      <w:r w:rsidRPr="00682A16">
        <w:t>Good chemical resistance</w:t>
      </w:r>
      <w:r>
        <w:tab/>
      </w:r>
      <w:r>
        <w:tab/>
      </w:r>
      <w:r>
        <w:tab/>
      </w:r>
      <w:r>
        <w:tab/>
      </w:r>
      <w:r w:rsidR="005E40ED">
        <w:t xml:space="preserve">       </w:t>
      </w:r>
      <w:r w:rsidRPr="005E40ED">
        <w:rPr>
          <w:b/>
        </w:rPr>
        <w:t>(</w:t>
      </w:r>
      <w:proofErr w:type="spellStart"/>
      <w:r w:rsidRPr="005E40ED">
        <w:rPr>
          <w:b/>
        </w:rPr>
        <w:t>Ensinger</w:t>
      </w:r>
      <w:proofErr w:type="spellEnd"/>
      <w:r w:rsidRPr="005E40ED">
        <w:rPr>
          <w:b/>
        </w:rPr>
        <w:t xml:space="preserve"> Plastics, 2017)</w:t>
      </w:r>
    </w:p>
    <w:p w:rsidR="00682A16" w:rsidRDefault="00682A16" w:rsidP="00682A16">
      <w:pPr>
        <w:ind w:left="360"/>
        <w:jc w:val="both"/>
      </w:pPr>
    </w:p>
    <w:p w:rsidR="00682A16" w:rsidRPr="00682A16" w:rsidRDefault="00682A16" w:rsidP="00682A16">
      <w:pPr>
        <w:ind w:left="360"/>
        <w:jc w:val="both"/>
      </w:pPr>
    </w:p>
    <w:p w:rsidR="005A062A" w:rsidRPr="008B0DF8" w:rsidRDefault="005A062A" w:rsidP="009C56FD">
      <w:pPr>
        <w:jc w:val="both"/>
      </w:pPr>
      <w:r>
        <w:t>To enable a clear comparison of the three polymers, a matrix table has been used below:</w:t>
      </w:r>
    </w:p>
    <w:tbl>
      <w:tblPr>
        <w:tblStyle w:val="TableGridLight"/>
        <w:tblW w:w="0" w:type="auto"/>
        <w:tblLook w:val="04A0" w:firstRow="1" w:lastRow="0" w:firstColumn="1" w:lastColumn="0" w:noHBand="0" w:noVBand="1"/>
      </w:tblPr>
      <w:tblGrid>
        <w:gridCol w:w="1980"/>
        <w:gridCol w:w="1951"/>
        <w:gridCol w:w="2731"/>
        <w:gridCol w:w="1968"/>
      </w:tblGrid>
      <w:tr w:rsidR="005A062A" w:rsidTr="00D0446E">
        <w:tc>
          <w:tcPr>
            <w:tcW w:w="1980" w:type="dxa"/>
          </w:tcPr>
          <w:p w:rsidR="005A062A" w:rsidRDefault="005A062A">
            <w:r>
              <w:t>Material Property</w:t>
            </w:r>
          </w:p>
        </w:tc>
        <w:tc>
          <w:tcPr>
            <w:tcW w:w="1951" w:type="dxa"/>
          </w:tcPr>
          <w:p w:rsidR="005A062A" w:rsidRDefault="005A062A" w:rsidP="00D0446E">
            <w:pPr>
              <w:jc w:val="center"/>
            </w:pPr>
            <w:r w:rsidRPr="009C56FD">
              <w:rPr>
                <w:b/>
              </w:rPr>
              <w:t>High-density polyethylene</w:t>
            </w:r>
          </w:p>
        </w:tc>
        <w:tc>
          <w:tcPr>
            <w:tcW w:w="2731" w:type="dxa"/>
          </w:tcPr>
          <w:p w:rsidR="005A062A" w:rsidRDefault="005A062A" w:rsidP="00D0446E">
            <w:pPr>
              <w:jc w:val="center"/>
            </w:pPr>
            <w:r w:rsidRPr="009C56FD">
              <w:rPr>
                <w:b/>
              </w:rPr>
              <w:t>Polytetrafluoroethylene</w:t>
            </w:r>
          </w:p>
        </w:tc>
        <w:tc>
          <w:tcPr>
            <w:tcW w:w="1968" w:type="dxa"/>
          </w:tcPr>
          <w:p w:rsidR="005A062A" w:rsidRDefault="005A062A" w:rsidP="00D0446E">
            <w:pPr>
              <w:jc w:val="center"/>
            </w:pPr>
            <w:r w:rsidRPr="00682A16">
              <w:rPr>
                <w:b/>
              </w:rPr>
              <w:t>Polyamide</w:t>
            </w:r>
          </w:p>
        </w:tc>
      </w:tr>
      <w:tr w:rsidR="005A062A" w:rsidTr="00D0446E">
        <w:tc>
          <w:tcPr>
            <w:tcW w:w="1980" w:type="dxa"/>
          </w:tcPr>
          <w:p w:rsidR="005A062A" w:rsidRDefault="00D0446E">
            <w:r>
              <w:t>Tensile Strength</w:t>
            </w:r>
          </w:p>
        </w:tc>
        <w:tc>
          <w:tcPr>
            <w:tcW w:w="1951" w:type="dxa"/>
          </w:tcPr>
          <w:p w:rsidR="005A062A" w:rsidRDefault="00D0446E" w:rsidP="00D0446E">
            <w:pPr>
              <w:jc w:val="center"/>
            </w:pPr>
            <w:r>
              <w:t>1</w:t>
            </w:r>
          </w:p>
        </w:tc>
        <w:tc>
          <w:tcPr>
            <w:tcW w:w="2731" w:type="dxa"/>
          </w:tcPr>
          <w:p w:rsidR="005A062A" w:rsidRDefault="00D0446E" w:rsidP="00D0446E">
            <w:pPr>
              <w:jc w:val="center"/>
            </w:pPr>
            <w:r>
              <w:t>2</w:t>
            </w:r>
          </w:p>
        </w:tc>
        <w:tc>
          <w:tcPr>
            <w:tcW w:w="1968" w:type="dxa"/>
          </w:tcPr>
          <w:p w:rsidR="005A062A" w:rsidRDefault="00D0446E" w:rsidP="00D0446E">
            <w:pPr>
              <w:jc w:val="center"/>
            </w:pPr>
            <w:r>
              <w:t>3</w:t>
            </w:r>
          </w:p>
        </w:tc>
      </w:tr>
      <w:tr w:rsidR="005A062A" w:rsidTr="00D0446E">
        <w:tc>
          <w:tcPr>
            <w:tcW w:w="1980" w:type="dxa"/>
          </w:tcPr>
          <w:p w:rsidR="005A062A" w:rsidRDefault="00D0446E">
            <w:r>
              <w:t>Elastic Modulus</w:t>
            </w:r>
          </w:p>
        </w:tc>
        <w:tc>
          <w:tcPr>
            <w:tcW w:w="1951" w:type="dxa"/>
          </w:tcPr>
          <w:p w:rsidR="005A062A" w:rsidRDefault="00D0446E" w:rsidP="00D0446E">
            <w:pPr>
              <w:jc w:val="center"/>
            </w:pPr>
            <w:r>
              <w:t>2</w:t>
            </w:r>
          </w:p>
        </w:tc>
        <w:tc>
          <w:tcPr>
            <w:tcW w:w="2731" w:type="dxa"/>
          </w:tcPr>
          <w:p w:rsidR="005A062A" w:rsidRDefault="00D0446E" w:rsidP="00D0446E">
            <w:pPr>
              <w:jc w:val="center"/>
            </w:pPr>
            <w:r>
              <w:t>1</w:t>
            </w:r>
          </w:p>
        </w:tc>
        <w:tc>
          <w:tcPr>
            <w:tcW w:w="1968" w:type="dxa"/>
          </w:tcPr>
          <w:p w:rsidR="005A062A" w:rsidRDefault="00D0446E" w:rsidP="00D0446E">
            <w:pPr>
              <w:jc w:val="center"/>
            </w:pPr>
            <w:r>
              <w:t>3</w:t>
            </w:r>
          </w:p>
        </w:tc>
      </w:tr>
      <w:tr w:rsidR="005A062A" w:rsidTr="00D0446E">
        <w:tc>
          <w:tcPr>
            <w:tcW w:w="1980" w:type="dxa"/>
          </w:tcPr>
          <w:p w:rsidR="005A062A" w:rsidRDefault="00D0446E">
            <w:r>
              <w:t>Max Service Temp</w:t>
            </w:r>
          </w:p>
        </w:tc>
        <w:tc>
          <w:tcPr>
            <w:tcW w:w="1951" w:type="dxa"/>
          </w:tcPr>
          <w:p w:rsidR="005A062A" w:rsidRDefault="00D0446E" w:rsidP="00D0446E">
            <w:pPr>
              <w:jc w:val="center"/>
            </w:pPr>
            <w:r>
              <w:t>1</w:t>
            </w:r>
          </w:p>
        </w:tc>
        <w:tc>
          <w:tcPr>
            <w:tcW w:w="2731" w:type="dxa"/>
          </w:tcPr>
          <w:p w:rsidR="005A062A" w:rsidRDefault="00D0446E" w:rsidP="00D0446E">
            <w:pPr>
              <w:jc w:val="center"/>
            </w:pPr>
            <w:r>
              <w:t>3</w:t>
            </w:r>
          </w:p>
        </w:tc>
        <w:tc>
          <w:tcPr>
            <w:tcW w:w="1968" w:type="dxa"/>
          </w:tcPr>
          <w:p w:rsidR="005A062A" w:rsidRDefault="00D0446E" w:rsidP="00D0446E">
            <w:pPr>
              <w:jc w:val="center"/>
            </w:pPr>
            <w:r>
              <w:t>2</w:t>
            </w:r>
          </w:p>
        </w:tc>
      </w:tr>
      <w:tr w:rsidR="005A062A" w:rsidTr="00D0446E">
        <w:tc>
          <w:tcPr>
            <w:tcW w:w="1980" w:type="dxa"/>
          </w:tcPr>
          <w:p w:rsidR="005A062A" w:rsidRDefault="00D0446E">
            <w:r>
              <w:t>Impact Strength</w:t>
            </w:r>
          </w:p>
        </w:tc>
        <w:tc>
          <w:tcPr>
            <w:tcW w:w="1951" w:type="dxa"/>
          </w:tcPr>
          <w:p w:rsidR="005A062A" w:rsidRDefault="00D0446E" w:rsidP="00D0446E">
            <w:pPr>
              <w:jc w:val="center"/>
            </w:pPr>
            <w:r>
              <w:t>3</w:t>
            </w:r>
          </w:p>
        </w:tc>
        <w:tc>
          <w:tcPr>
            <w:tcW w:w="2731" w:type="dxa"/>
          </w:tcPr>
          <w:p w:rsidR="005A062A" w:rsidRDefault="00D0446E" w:rsidP="00D0446E">
            <w:pPr>
              <w:jc w:val="center"/>
            </w:pPr>
            <w:r>
              <w:t>2</w:t>
            </w:r>
          </w:p>
        </w:tc>
        <w:tc>
          <w:tcPr>
            <w:tcW w:w="1968" w:type="dxa"/>
          </w:tcPr>
          <w:p w:rsidR="005A062A" w:rsidRDefault="00D0446E" w:rsidP="00D0446E">
            <w:pPr>
              <w:jc w:val="center"/>
            </w:pPr>
            <w:r>
              <w:t>1</w:t>
            </w:r>
          </w:p>
        </w:tc>
      </w:tr>
      <w:tr w:rsidR="005A062A" w:rsidTr="00D0446E">
        <w:tc>
          <w:tcPr>
            <w:tcW w:w="1980" w:type="dxa"/>
          </w:tcPr>
          <w:p w:rsidR="005A062A" w:rsidRDefault="00D0446E">
            <w:r>
              <w:t xml:space="preserve">Processing Methods </w:t>
            </w:r>
          </w:p>
        </w:tc>
        <w:tc>
          <w:tcPr>
            <w:tcW w:w="1951" w:type="dxa"/>
          </w:tcPr>
          <w:p w:rsidR="005A062A" w:rsidRDefault="00D0446E" w:rsidP="00D0446E">
            <w:pPr>
              <w:jc w:val="center"/>
            </w:pPr>
            <w:r>
              <w:t>3</w:t>
            </w:r>
          </w:p>
        </w:tc>
        <w:tc>
          <w:tcPr>
            <w:tcW w:w="2731" w:type="dxa"/>
          </w:tcPr>
          <w:p w:rsidR="005A062A" w:rsidRDefault="00D0446E" w:rsidP="00D0446E">
            <w:pPr>
              <w:jc w:val="center"/>
            </w:pPr>
            <w:r>
              <w:t>2</w:t>
            </w:r>
          </w:p>
        </w:tc>
        <w:tc>
          <w:tcPr>
            <w:tcW w:w="1968" w:type="dxa"/>
          </w:tcPr>
          <w:p w:rsidR="005A062A" w:rsidRDefault="00D0446E" w:rsidP="00D0446E">
            <w:pPr>
              <w:jc w:val="center"/>
            </w:pPr>
            <w:r>
              <w:t>1</w:t>
            </w:r>
          </w:p>
        </w:tc>
      </w:tr>
      <w:tr w:rsidR="005A062A" w:rsidTr="00D0446E">
        <w:tc>
          <w:tcPr>
            <w:tcW w:w="1980" w:type="dxa"/>
          </w:tcPr>
          <w:p w:rsidR="005A062A" w:rsidRDefault="00D0446E" w:rsidP="00D0446E">
            <w:r>
              <w:t>Dielectric Constant</w:t>
            </w:r>
          </w:p>
        </w:tc>
        <w:tc>
          <w:tcPr>
            <w:tcW w:w="1951" w:type="dxa"/>
          </w:tcPr>
          <w:p w:rsidR="005A062A" w:rsidRDefault="00D0446E" w:rsidP="00D0446E">
            <w:pPr>
              <w:jc w:val="center"/>
            </w:pPr>
            <w:r>
              <w:t>2</w:t>
            </w:r>
          </w:p>
        </w:tc>
        <w:tc>
          <w:tcPr>
            <w:tcW w:w="2731" w:type="dxa"/>
          </w:tcPr>
          <w:p w:rsidR="005A062A" w:rsidRDefault="00D0446E" w:rsidP="00D0446E">
            <w:pPr>
              <w:jc w:val="center"/>
            </w:pPr>
            <w:r>
              <w:t>1</w:t>
            </w:r>
          </w:p>
        </w:tc>
        <w:tc>
          <w:tcPr>
            <w:tcW w:w="1968" w:type="dxa"/>
          </w:tcPr>
          <w:p w:rsidR="005A062A" w:rsidRDefault="00D0446E" w:rsidP="00D0446E">
            <w:pPr>
              <w:jc w:val="center"/>
            </w:pPr>
            <w:r>
              <w:t>3</w:t>
            </w:r>
          </w:p>
        </w:tc>
      </w:tr>
      <w:tr w:rsidR="00D0446E" w:rsidTr="00D0446E">
        <w:tc>
          <w:tcPr>
            <w:tcW w:w="1980" w:type="dxa"/>
          </w:tcPr>
          <w:p w:rsidR="00D0446E" w:rsidRDefault="00D0446E" w:rsidP="00D0446E">
            <w:r>
              <w:t>Total</w:t>
            </w:r>
          </w:p>
        </w:tc>
        <w:tc>
          <w:tcPr>
            <w:tcW w:w="1951" w:type="dxa"/>
            <w:shd w:val="clear" w:color="auto" w:fill="FFC000"/>
          </w:tcPr>
          <w:p w:rsidR="00D0446E" w:rsidRDefault="00D0446E" w:rsidP="00D0446E">
            <w:pPr>
              <w:jc w:val="center"/>
            </w:pPr>
            <w:r>
              <w:t>12</w:t>
            </w:r>
          </w:p>
        </w:tc>
        <w:tc>
          <w:tcPr>
            <w:tcW w:w="2731" w:type="dxa"/>
            <w:shd w:val="clear" w:color="auto" w:fill="FF0000"/>
          </w:tcPr>
          <w:p w:rsidR="00D0446E" w:rsidRDefault="00D0446E" w:rsidP="00D0446E">
            <w:pPr>
              <w:jc w:val="center"/>
            </w:pPr>
            <w:r w:rsidRPr="00D0446E">
              <w:rPr>
                <w:color w:val="FFFFFF" w:themeColor="background1"/>
              </w:rPr>
              <w:t>11</w:t>
            </w:r>
          </w:p>
        </w:tc>
        <w:tc>
          <w:tcPr>
            <w:tcW w:w="1968" w:type="dxa"/>
            <w:shd w:val="clear" w:color="auto" w:fill="92D050"/>
          </w:tcPr>
          <w:p w:rsidR="00D0446E" w:rsidRDefault="00D0446E" w:rsidP="00D0446E">
            <w:pPr>
              <w:jc w:val="center"/>
            </w:pPr>
            <w:r>
              <w:t>13</w:t>
            </w:r>
          </w:p>
        </w:tc>
      </w:tr>
    </w:tbl>
    <w:p w:rsidR="00A54F90" w:rsidRPr="005E40ED" w:rsidRDefault="00A54F90" w:rsidP="00A54F90">
      <w:pPr>
        <w:jc w:val="right"/>
        <w:rPr>
          <w:b/>
        </w:rPr>
      </w:pPr>
      <w:r w:rsidRPr="005E40ED">
        <w:rPr>
          <w:b/>
        </w:rPr>
        <w:t>(</w:t>
      </w:r>
      <w:proofErr w:type="spellStart"/>
      <w:r w:rsidRPr="005E40ED">
        <w:rPr>
          <w:b/>
        </w:rPr>
        <w:t>Matmatch</w:t>
      </w:r>
      <w:proofErr w:type="spellEnd"/>
      <w:r w:rsidRPr="005E40ED">
        <w:rPr>
          <w:b/>
        </w:rPr>
        <w:t>, 2017)</w:t>
      </w:r>
    </w:p>
    <w:p w:rsidR="00A54F90" w:rsidRDefault="00A54F90" w:rsidP="003E5228">
      <w:pPr>
        <w:jc w:val="both"/>
      </w:pPr>
      <w:r>
        <w:t>The Matrix table shows a comparison of the three polymers using 6 different characteristics. The total of each score was added up to give each polymer a ranking. Polyamide came out on top therefore will be the chosen material for the DPSMU.</w:t>
      </w:r>
    </w:p>
    <w:p w:rsidR="005E40ED" w:rsidRDefault="005E40ED">
      <w:pPr>
        <w:rPr>
          <w:rFonts w:asciiTheme="majorHAnsi" w:eastAsiaTheme="majorEastAsia" w:hAnsiTheme="majorHAnsi" w:cstheme="majorBidi"/>
          <w:caps/>
          <w:color w:val="007789" w:themeColor="accent1" w:themeShade="BF"/>
          <w:sz w:val="24"/>
        </w:rPr>
      </w:pPr>
      <w:r>
        <w:br w:type="page"/>
      </w:r>
    </w:p>
    <w:p w:rsidR="00A54F90" w:rsidRDefault="00A54F90" w:rsidP="00A54F90">
      <w:pPr>
        <w:pStyle w:val="Heading2"/>
      </w:pPr>
      <w:bookmarkStart w:id="13" w:name="_Toc504726711"/>
      <w:r>
        <w:lastRenderedPageBreak/>
        <w:t>Manufacturing process</w:t>
      </w:r>
      <w:bookmarkEnd w:id="13"/>
    </w:p>
    <w:p w:rsidR="002B5FE3" w:rsidRDefault="00A54F90" w:rsidP="003E5228">
      <w:pPr>
        <w:jc w:val="both"/>
      </w:pPr>
      <w:r>
        <w:t xml:space="preserve">The following section will now discuss </w:t>
      </w:r>
      <w:r w:rsidR="002B5FE3">
        <w:t xml:space="preserve">the manufacturing process that will be used to produce a prototype along with the process used to produce 500 units per week. It will look at the benefits and limitations of the two methods. </w:t>
      </w:r>
    </w:p>
    <w:p w:rsidR="002B5FE3" w:rsidRDefault="002B5FE3" w:rsidP="002B5FE3">
      <w:pPr>
        <w:pStyle w:val="Heading3"/>
      </w:pPr>
      <w:bookmarkStart w:id="14" w:name="_Toc504726712"/>
      <w:r>
        <w:t>Prototype</w:t>
      </w:r>
      <w:bookmarkEnd w:id="14"/>
    </w:p>
    <w:p w:rsidR="005E40ED" w:rsidRDefault="005E40ED" w:rsidP="003E5228">
      <w:pPr>
        <w:jc w:val="both"/>
      </w:pPr>
      <w:r>
        <w:t>The DPSMU would need to be prototyped to enable checks to be carried out on the product prior to producing volumes of over 500 units per week. Prototyping usually produces a slightly lower quality version of the end product</w:t>
      </w:r>
      <w:r w:rsidR="0032053A">
        <w:t>, but a good enough representative of what to expect</w:t>
      </w:r>
      <w:r>
        <w:t>.</w:t>
      </w:r>
    </w:p>
    <w:p w:rsidR="005E40ED" w:rsidRPr="005E40ED" w:rsidRDefault="005E40ED" w:rsidP="005E40ED">
      <w:pPr>
        <w:spacing w:line="480" w:lineRule="auto"/>
        <w:ind w:left="720"/>
        <w:rPr>
          <w:i/>
        </w:rPr>
      </w:pPr>
      <w:r w:rsidRPr="005E40ED">
        <w:rPr>
          <w:i/>
        </w:rPr>
        <w:t>“A prototype is an operating version of a solution. Often a designer makes a prototype with different materials than the final version, and generally it is not as polished.</w:t>
      </w:r>
    </w:p>
    <w:p w:rsidR="005E40ED" w:rsidRPr="005E40ED" w:rsidRDefault="005E40ED" w:rsidP="005E40ED">
      <w:pPr>
        <w:spacing w:line="480" w:lineRule="auto"/>
        <w:ind w:left="720"/>
        <w:rPr>
          <w:i/>
        </w:rPr>
      </w:pPr>
      <w:r w:rsidRPr="005E40ED">
        <w:rPr>
          <w:i/>
        </w:rPr>
        <w:t>Prototypes are a key step in the development of a final solution, allowing the designer to test how the solution will work and even show the solution to users for feedback. Occasionally, designers will prototype pieces of the final solution very early in the design process. Sometimes designers will make several prototypes during the development of a solution.</w:t>
      </w:r>
    </w:p>
    <w:p w:rsidR="005E40ED" w:rsidRPr="005E40ED" w:rsidRDefault="005E40ED" w:rsidP="005E40ED">
      <w:pPr>
        <w:spacing w:line="480" w:lineRule="auto"/>
        <w:ind w:left="720"/>
        <w:rPr>
          <w:i/>
        </w:rPr>
      </w:pPr>
      <w:r w:rsidRPr="005E40ED">
        <w:rPr>
          <w:i/>
        </w:rPr>
        <w:t>Prototypes can help you to develop the structure, function, and appearance of your solution.”</w:t>
      </w:r>
    </w:p>
    <w:p w:rsidR="005E40ED" w:rsidRPr="005E40ED" w:rsidRDefault="005E40ED" w:rsidP="005E40ED">
      <w:pPr>
        <w:ind w:left="720"/>
        <w:jc w:val="right"/>
        <w:rPr>
          <w:b/>
        </w:rPr>
      </w:pPr>
      <w:r w:rsidRPr="005E40ED">
        <w:rPr>
          <w:b/>
        </w:rPr>
        <w:t>(Science buddies, 2018)</w:t>
      </w:r>
    </w:p>
    <w:p w:rsidR="003E5228" w:rsidRDefault="003E5228" w:rsidP="003E5228">
      <w:pPr>
        <w:jc w:val="both"/>
      </w:pPr>
      <w:r>
        <w:t xml:space="preserve">The benefits of prototyping are that it allows for testing, to check holes are in the correct position etc. Due to advancements in technology, 3D printing is an efficient method of prototyping products such as the DPSMU. A benefit of choosing Polyamide as a production material is that is can be used as a 3D printing material, </w:t>
      </w:r>
    </w:p>
    <w:p w:rsidR="0032053A" w:rsidRDefault="0032053A" w:rsidP="0032053A">
      <w:pPr>
        <w:spacing w:line="480" w:lineRule="auto"/>
        <w:ind w:left="720"/>
      </w:pPr>
    </w:p>
    <w:p w:rsidR="003E5228" w:rsidRDefault="003E5228" w:rsidP="0032053A">
      <w:pPr>
        <w:spacing w:line="480" w:lineRule="auto"/>
        <w:ind w:left="720"/>
      </w:pPr>
      <w:r>
        <w:lastRenderedPageBreak/>
        <w:t>“</w:t>
      </w:r>
      <w:r w:rsidRPr="0032053A">
        <w:rPr>
          <w:i/>
        </w:rPr>
        <w:t>Many different materials can be used for 3D printing, such as ABS plastic, PLA, polyamide (nylon), glass filled polyamide, stereo lithography materials (epoxy resins), silver, titanium, steel, wax, photopolymers and polycarbonate.”</w:t>
      </w:r>
      <w:r w:rsidRPr="003E5228">
        <w:t xml:space="preserve"> </w:t>
      </w:r>
    </w:p>
    <w:p w:rsidR="003E5228" w:rsidRDefault="003E5228" w:rsidP="003E5228">
      <w:pPr>
        <w:ind w:left="720"/>
        <w:jc w:val="right"/>
        <w:rPr>
          <w:b/>
        </w:rPr>
      </w:pPr>
      <w:r w:rsidRPr="003E5228">
        <w:rPr>
          <w:b/>
        </w:rPr>
        <w:t>(3Ders, 2018)</w:t>
      </w:r>
    </w:p>
    <w:p w:rsidR="0032053A" w:rsidRDefault="0032053A" w:rsidP="008D7556">
      <w:pPr>
        <w:jc w:val="both"/>
      </w:pPr>
      <w:r>
        <w:t>Due to 3D printing allowing Polyamide to be used as a material, it will be used as the prototyping manufacturing process. The cycle time take several hours for a product the size of the DPSMU. This will allow for a small batch production of approximately 5-7 units. This will allow for checks to be made to the product and any modifications to be made, and will avoid costs of re-tooling if changes are required. Once the product has been necessarily tested and trialed with success, higher volume production can begin.</w:t>
      </w:r>
    </w:p>
    <w:p w:rsidR="00D95BB6" w:rsidRPr="00D95BB6" w:rsidRDefault="00D95BB6" w:rsidP="008D7556">
      <w:pPr>
        <w:pStyle w:val="Heading3"/>
        <w:jc w:val="both"/>
      </w:pPr>
      <w:bookmarkStart w:id="15" w:name="_Toc504726713"/>
      <w:r>
        <w:t>Injection Molding (500 Units P/w)</w:t>
      </w:r>
      <w:bookmarkEnd w:id="15"/>
    </w:p>
    <w:p w:rsidR="0088456C" w:rsidRDefault="00D95BB6" w:rsidP="008D7556">
      <w:pPr>
        <w:jc w:val="both"/>
      </w:pPr>
      <w:r>
        <w:t xml:space="preserve">There are many manufacturing processes which can be used for the main production run. The chosen method due to the number of units is injection molding. This also allows for an increase in unites per week if needed. </w:t>
      </w:r>
    </w:p>
    <w:p w:rsidR="0088456C" w:rsidRDefault="0088456C" w:rsidP="008D7556">
      <w:pPr>
        <w:jc w:val="both"/>
      </w:pPr>
      <w:r>
        <w:t>The injection molding process is a simple process to understand. Polymer pellets are placed into a hopper, from here they are heated and melted in a parallel. A</w:t>
      </w:r>
      <w:r w:rsidR="004A616D">
        <w:t xml:space="preserve"> reciprocating screw mixes the pellets and feeds them into a nozzle. The melted polymer, in this case polyamide is fed into a custom mold until the mold is filled. Once the cavity is filled, injection comes to a halt and the polymer is left to cool. Only once the polymer has solidified will the mold be unclamped and </w:t>
      </w:r>
      <w:r w:rsidR="004C2217">
        <w:t>the product may now be removed.</w:t>
      </w:r>
      <w:r>
        <w:t xml:space="preserve"> </w:t>
      </w:r>
      <w:r w:rsidR="004C2217">
        <w:t>(Groover, 2010)</w:t>
      </w:r>
    </w:p>
    <w:p w:rsidR="0088456C" w:rsidRDefault="0088456C" w:rsidP="008D7556">
      <w:pPr>
        <w:jc w:val="both"/>
      </w:pPr>
      <w:r>
        <w:t xml:space="preserve">With regards to the production of injection molding. </w:t>
      </w:r>
      <w:r w:rsidR="00D95BB6">
        <w:t>If the cycle time is 30 seconds, we could then allow 1 minute for cooling. In an 8 hour working day, this would produce</w:t>
      </w:r>
      <w:r>
        <w:t xml:space="preserve"> 320 units per day and 1600 for a 5 day working week. This would be more than enough for the required amount and again, leaves room for increments in units per week. (Groover, 2010)</w:t>
      </w:r>
    </w:p>
    <w:p w:rsidR="004C2217" w:rsidRDefault="004C2217" w:rsidP="00D95BB6">
      <w:r>
        <w:t>Problems can occur when manufacturing using injection molding. Such as:</w:t>
      </w:r>
    </w:p>
    <w:p w:rsidR="004C2217" w:rsidRDefault="004C2217" w:rsidP="004C2217">
      <w:pPr>
        <w:pStyle w:val="ListParagraph"/>
        <w:numPr>
          <w:ilvl w:val="0"/>
          <w:numId w:val="23"/>
        </w:numPr>
      </w:pPr>
      <w:r>
        <w:t>Short shots – Polymer cooling before cavity is filled</w:t>
      </w:r>
    </w:p>
    <w:p w:rsidR="004C2217" w:rsidRDefault="004C2217" w:rsidP="004C2217">
      <w:pPr>
        <w:pStyle w:val="ListParagraph"/>
        <w:numPr>
          <w:ilvl w:val="0"/>
          <w:numId w:val="23"/>
        </w:numPr>
      </w:pPr>
      <w:r>
        <w:t>Flashing – Polymer squeezing into parting surface between mold plates</w:t>
      </w:r>
    </w:p>
    <w:p w:rsidR="008D7556" w:rsidRDefault="004C2217" w:rsidP="004C2217">
      <w:pPr>
        <w:pStyle w:val="ListParagraph"/>
        <w:numPr>
          <w:ilvl w:val="0"/>
          <w:numId w:val="23"/>
        </w:numPr>
      </w:pPr>
      <w:r>
        <w:t xml:space="preserve">Sink marks </w:t>
      </w:r>
      <w:r w:rsidR="008D7556">
        <w:t>–</w:t>
      </w:r>
      <w:r>
        <w:t xml:space="preserve"> </w:t>
      </w:r>
      <w:r w:rsidR="008D7556">
        <w:t>Indents on final product usually found in thick molded sections</w:t>
      </w:r>
    </w:p>
    <w:p w:rsidR="008D7556" w:rsidRDefault="008D7556" w:rsidP="004C2217">
      <w:pPr>
        <w:pStyle w:val="ListParagraph"/>
        <w:numPr>
          <w:ilvl w:val="0"/>
          <w:numId w:val="23"/>
        </w:numPr>
      </w:pPr>
      <w:r>
        <w:t>Weld lines – where two parts of the melt meet and cause a weld line</w:t>
      </w:r>
    </w:p>
    <w:p w:rsidR="005A062A" w:rsidRPr="003E5228" w:rsidRDefault="008D7556" w:rsidP="008D7556">
      <w:pPr>
        <w:jc w:val="right"/>
      </w:pPr>
      <w:r>
        <w:t>(Groover, 2010)</w:t>
      </w:r>
      <w:r w:rsidR="005A062A" w:rsidRPr="003E5228">
        <w:br w:type="page"/>
      </w:r>
    </w:p>
    <w:p w:rsidR="009C5B44" w:rsidRDefault="009C5B44" w:rsidP="009C5B44">
      <w:pPr>
        <w:pStyle w:val="Heading1"/>
      </w:pPr>
      <w:bookmarkStart w:id="16" w:name="_Toc504726714"/>
      <w:r>
        <w:lastRenderedPageBreak/>
        <w:t>Conclusion</w:t>
      </w:r>
      <w:bookmarkEnd w:id="16"/>
    </w:p>
    <w:p w:rsidR="009C5B44" w:rsidRDefault="009C5B44" w:rsidP="007A7C17">
      <w:pPr>
        <w:jc w:val="both"/>
      </w:pPr>
      <w:r>
        <w:t xml:space="preserve">The report shows that by tweaking an original design, it is possible to achieve the same outcome but for a smaller cost. Cost is a massive element in manufacturing so reducing it is essential, especially when mass producing. Due to the advancements in technology it has allowed processes such as prototyping a lot easier and a lot cheaper. 3D printing has had a great impact on the manufacturing industry allowing companies to test their products for a fraction of the cost. </w:t>
      </w:r>
    </w:p>
    <w:p w:rsidR="009C5B44" w:rsidRDefault="009C5B44" w:rsidP="007A7C17">
      <w:pPr>
        <w:jc w:val="both"/>
      </w:pPr>
      <w:r>
        <w:t xml:space="preserve">In conclusion the DPSMU re- design has allowing for less material to be used for the same outcome. The process used not only will produce the number of units required, but can be increased significantly if it was ever needed in the future. The process is future proofed meaning savings can been made on tooling (no need to replace if more units required). </w:t>
      </w:r>
      <w:r>
        <w:br w:type="page"/>
      </w:r>
    </w:p>
    <w:p w:rsidR="00F00B2E" w:rsidRDefault="008F1BB8" w:rsidP="008F1BB8">
      <w:pPr>
        <w:pStyle w:val="Heading1"/>
      </w:pPr>
      <w:bookmarkStart w:id="17" w:name="_Toc504726715"/>
      <w:r>
        <w:lastRenderedPageBreak/>
        <w:t>References</w:t>
      </w:r>
      <w:bookmarkEnd w:id="17"/>
    </w:p>
    <w:p w:rsidR="008F1BB8" w:rsidRDefault="00AF12B0" w:rsidP="008F1BB8">
      <w:r>
        <w:t>Engineering.ucdavis.edu (201</w:t>
      </w:r>
      <w:r w:rsidR="0051377E">
        <w:t xml:space="preserve">3) ‘Drill Press’ [Online]. Available: </w:t>
      </w:r>
      <w:hyperlink r:id="rId15" w:history="1">
        <w:r w:rsidR="00BE5D7D" w:rsidRPr="00324D74">
          <w:rPr>
            <w:rStyle w:val="Hyperlink"/>
          </w:rPr>
          <w:t>http://engineering.ucdavis.edu/wp-content/uploads/2013/08/DRILLPRESS.pdf?69cb4f</w:t>
        </w:r>
      </w:hyperlink>
      <w:r w:rsidR="0051377E">
        <w:rPr>
          <w:rStyle w:val="Hyperlink"/>
        </w:rPr>
        <w:t xml:space="preserve"> </w:t>
      </w:r>
    </w:p>
    <w:p w:rsidR="00BE5D7D" w:rsidRDefault="0051377E" w:rsidP="008F1BB8">
      <w:r>
        <w:t xml:space="preserve">Bestdrillguide.com (2018) ‘What is a drill press used for? [Online] Available: </w:t>
      </w:r>
      <w:hyperlink r:id="rId16" w:history="1">
        <w:r w:rsidR="00BE5D7D" w:rsidRPr="00324D74">
          <w:rPr>
            <w:rStyle w:val="Hyperlink"/>
          </w:rPr>
          <w:t>https://bestdrillpres</w:t>
        </w:r>
        <w:r w:rsidR="00BE5D7D" w:rsidRPr="00324D74">
          <w:rPr>
            <w:rStyle w:val="Hyperlink"/>
          </w:rPr>
          <w:t>s</w:t>
        </w:r>
        <w:r w:rsidR="00BE5D7D" w:rsidRPr="00324D74">
          <w:rPr>
            <w:rStyle w:val="Hyperlink"/>
          </w:rPr>
          <w:t>guide.com/what-is-a-drill-press-used-for/</w:t>
        </w:r>
      </w:hyperlink>
    </w:p>
    <w:p w:rsidR="00A54F90" w:rsidRDefault="0051377E">
      <w:r>
        <w:t xml:space="preserve">National Academy </w:t>
      </w:r>
      <w:proofErr w:type="gramStart"/>
      <w:r>
        <w:t>Press( 1994</w:t>
      </w:r>
      <w:proofErr w:type="gramEnd"/>
      <w:r>
        <w:t xml:space="preserve">) Polymer Science and Engineering </w:t>
      </w:r>
    </w:p>
    <w:p w:rsidR="00A54F90" w:rsidRDefault="0051377E">
      <w:r>
        <w:t>Matmatch.com (2018) ‘Comparison Results’ [online]. Available:</w:t>
      </w:r>
      <w:hyperlink r:id="rId17" w:history="1">
        <w:r w:rsidR="00A54F90" w:rsidRPr="006169CC">
          <w:rPr>
            <w:rStyle w:val="Hyperlink"/>
          </w:rPr>
          <w:t>https://matmatch.com/compare/mbas008-general-polyethylene-high-density-pe-hd---vs--m</w:t>
        </w:r>
        <w:r w:rsidR="00A54F90" w:rsidRPr="006169CC">
          <w:rPr>
            <w:rStyle w:val="Hyperlink"/>
          </w:rPr>
          <w:t>b</w:t>
        </w:r>
        <w:r w:rsidR="00A54F90" w:rsidRPr="006169CC">
          <w:rPr>
            <w:rStyle w:val="Hyperlink"/>
          </w:rPr>
          <w:t>as034-general-polyamide-610-pa610---vs--mbas023-general-polytetrafluoroethylene-ptfe-?gclid=CjwKCAiAnabTBRA6EiwAemvBdzr_3nGUJVGmcWQLYzgSe9ljkummrolTJHJDe1HSCf2M9ikKHMutFxoCBH0QAvD_BwE&amp;filters[0][type]=text&amp;filters[0][filterValue]=General+Polytetrafluoroethylene+%28PTFE%29&amp;filters[1][name]=thirdLevelCategory&amp;filters[1][filterValue]=Polyamide+%28PA%29&amp;filters[1][type]=materialProperty&amp;filters[1][suggestionCategory]=thirdLevelCategory&amp;filters[2][type]=text&amp;filters[2][filterValue]=General+Polyethylene%2C+high+density+%28PE-HD%29</w:t>
        </w:r>
      </w:hyperlink>
    </w:p>
    <w:p w:rsidR="003E5228" w:rsidRDefault="0051377E">
      <w:r>
        <w:t>Sciencebuddies.com (2018) ‘Prototyping</w:t>
      </w:r>
      <w:proofErr w:type="gramStart"/>
      <w:r>
        <w:t>’  [</w:t>
      </w:r>
      <w:proofErr w:type="gramEnd"/>
      <w:r>
        <w:t xml:space="preserve">Online]. Available: </w:t>
      </w:r>
      <w:hyperlink r:id="rId18" w:anchor="prototyping" w:history="1">
        <w:r w:rsidR="003E5228" w:rsidRPr="006169CC">
          <w:rPr>
            <w:rStyle w:val="Hyperlink"/>
          </w:rPr>
          <w:t>https://www.sciencebuddies.org/science-fair-projects/engineering-design-process/engineering-desig</w:t>
        </w:r>
        <w:r w:rsidR="003E5228" w:rsidRPr="006169CC">
          <w:rPr>
            <w:rStyle w:val="Hyperlink"/>
          </w:rPr>
          <w:t>n</w:t>
        </w:r>
        <w:r w:rsidR="003E5228" w:rsidRPr="006169CC">
          <w:rPr>
            <w:rStyle w:val="Hyperlink"/>
          </w:rPr>
          <w:t>-prototypes#prototyping</w:t>
        </w:r>
      </w:hyperlink>
      <w:r w:rsidR="003E5228">
        <w:t xml:space="preserve"> </w:t>
      </w:r>
    </w:p>
    <w:p w:rsidR="000C259E" w:rsidRDefault="0051377E">
      <w:r>
        <w:t xml:space="preserve">3ders.org (2018) ‘3D Printing basics’ [Online]. Available: </w:t>
      </w:r>
      <w:hyperlink r:id="rId19" w:history="1">
        <w:r w:rsidR="003E5228" w:rsidRPr="006169CC">
          <w:rPr>
            <w:rStyle w:val="Hyperlink"/>
          </w:rPr>
          <w:t>https://www.3ders.org/3d-printin</w:t>
        </w:r>
        <w:r w:rsidR="003E5228" w:rsidRPr="006169CC">
          <w:rPr>
            <w:rStyle w:val="Hyperlink"/>
          </w:rPr>
          <w:t>g</w:t>
        </w:r>
        <w:r w:rsidR="003E5228" w:rsidRPr="006169CC">
          <w:rPr>
            <w:rStyle w:val="Hyperlink"/>
          </w:rPr>
          <w:t>-basics.html</w:t>
        </w:r>
      </w:hyperlink>
      <w:r w:rsidR="003E5228">
        <w:t xml:space="preserve"> </w:t>
      </w:r>
      <w:r w:rsidR="003E5228" w:rsidRPr="003E5228">
        <w:t xml:space="preserve"> </w:t>
      </w:r>
      <w:r w:rsidR="003E5228">
        <w:t xml:space="preserve">  </w:t>
      </w:r>
    </w:p>
    <w:p w:rsidR="00123D7B" w:rsidRDefault="000C259E">
      <w:r>
        <w:t>Groover</w:t>
      </w:r>
      <w:r w:rsidR="00EB415F">
        <w:t>, M. (2010), Fundamentals of Modern Manufacturin</w:t>
      </w:r>
      <w:bookmarkStart w:id="18" w:name="_GoBack"/>
      <w:bookmarkEnd w:id="18"/>
      <w:r w:rsidR="00EB415F">
        <w:t>g, (4</w:t>
      </w:r>
      <w:r w:rsidR="00EB415F" w:rsidRPr="00EB415F">
        <w:rPr>
          <w:vertAlign w:val="superscript"/>
        </w:rPr>
        <w:t>th</w:t>
      </w:r>
      <w:r w:rsidR="00EB415F">
        <w:t xml:space="preserve"> edition), United States.</w:t>
      </w:r>
      <w:r w:rsidR="00123D7B">
        <w:br w:type="page"/>
      </w:r>
    </w:p>
    <w:p w:rsidR="00BE5D7D" w:rsidRDefault="00123D7B" w:rsidP="00123D7B">
      <w:pPr>
        <w:pStyle w:val="Heading1"/>
      </w:pPr>
      <w:bookmarkStart w:id="19" w:name="_Toc504726716"/>
      <w:r>
        <w:lastRenderedPageBreak/>
        <w:t>Bibliography</w:t>
      </w:r>
      <w:bookmarkEnd w:id="19"/>
    </w:p>
    <w:p w:rsidR="00123D7B" w:rsidRDefault="0051377E" w:rsidP="00123D7B">
      <w:r>
        <w:t xml:space="preserve">Alce.vt.edu (DU) ‘Drill Press(metal)’, [Online]. Available: </w:t>
      </w:r>
      <w:hyperlink r:id="rId20" w:history="1">
        <w:r w:rsidR="00123D7B" w:rsidRPr="000E2C30">
          <w:rPr>
            <w:rStyle w:val="Hyperlink"/>
          </w:rPr>
          <w:t>https://www.alce.vt.edu/content/dam/alce_vt_edu/teacher-resources/lab-safety-resources/d</w:t>
        </w:r>
        <w:r w:rsidR="00123D7B" w:rsidRPr="000E2C30">
          <w:rPr>
            <w:rStyle w:val="Hyperlink"/>
          </w:rPr>
          <w:t>r</w:t>
        </w:r>
        <w:r w:rsidR="00123D7B" w:rsidRPr="000E2C30">
          <w:rPr>
            <w:rStyle w:val="Hyperlink"/>
          </w:rPr>
          <w:t>illpress.pdf</w:t>
        </w:r>
      </w:hyperlink>
      <w:r w:rsidR="00123D7B">
        <w:t xml:space="preserve"> </w:t>
      </w:r>
    </w:p>
    <w:p w:rsidR="00123D7B" w:rsidRPr="00123D7B" w:rsidRDefault="0051377E" w:rsidP="00123D7B">
      <w:proofErr w:type="gramStart"/>
      <w:r>
        <w:t>Doityourself.com(</w:t>
      </w:r>
      <w:proofErr w:type="gramEnd"/>
      <w:r>
        <w:t xml:space="preserve">2018) ‘How to use a drill stand’, [Online]. Available: </w:t>
      </w:r>
      <w:hyperlink r:id="rId21" w:history="1">
        <w:r w:rsidR="00062CA4" w:rsidRPr="006169CC">
          <w:rPr>
            <w:rStyle w:val="Hyperlink"/>
          </w:rPr>
          <w:t>https://</w:t>
        </w:r>
        <w:r w:rsidR="00062CA4" w:rsidRPr="006169CC">
          <w:rPr>
            <w:rStyle w:val="Hyperlink"/>
          </w:rPr>
          <w:t>w</w:t>
        </w:r>
        <w:r w:rsidR="00062CA4" w:rsidRPr="006169CC">
          <w:rPr>
            <w:rStyle w:val="Hyperlink"/>
          </w:rPr>
          <w:t>ww.doityourself.com/stry/how-to-use-a-drill-stand</w:t>
        </w:r>
      </w:hyperlink>
      <w:r w:rsidR="00062CA4">
        <w:t xml:space="preserve"> </w:t>
      </w:r>
    </w:p>
    <w:sectPr w:rsidR="00123D7B" w:rsidRPr="00123D7B">
      <w:headerReference w:type="default" r:id="rId22"/>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199" w:rsidRDefault="00050199" w:rsidP="00C6554A">
      <w:pPr>
        <w:spacing w:before="0" w:after="0" w:line="240" w:lineRule="auto"/>
      </w:pPr>
      <w:r>
        <w:separator/>
      </w:r>
    </w:p>
  </w:endnote>
  <w:endnote w:type="continuationSeparator" w:id="0">
    <w:p w:rsidR="00050199" w:rsidRDefault="0005019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63EE" w:rsidRDefault="00ED7C44">
    <w:pPr>
      <w:pStyle w:val="Footer"/>
    </w:pPr>
    <w:r>
      <w:t xml:space="preserve">Page </w:t>
    </w:r>
    <w:r>
      <w:fldChar w:fldCharType="begin"/>
    </w:r>
    <w:r>
      <w:instrText xml:space="preserve"> PAGE  \* Arabic  \* MERGEFORMAT </w:instrText>
    </w:r>
    <w:r>
      <w:fldChar w:fldCharType="separate"/>
    </w:r>
    <w:r w:rsidR="00EB415F">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199" w:rsidRDefault="00050199" w:rsidP="00C6554A">
      <w:pPr>
        <w:spacing w:before="0" w:after="0" w:line="240" w:lineRule="auto"/>
      </w:pPr>
      <w:r>
        <w:separator/>
      </w:r>
    </w:p>
  </w:footnote>
  <w:footnote w:type="continuationSeparator" w:id="0">
    <w:p w:rsidR="00050199" w:rsidRDefault="00050199"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6F7" w:rsidRDefault="009106F7">
    <w:pPr>
      <w:pStyle w:val="Header"/>
    </w:pPr>
    <w:r>
      <w:t>Josef Ahmed – P152238</w:t>
    </w:r>
  </w:p>
  <w:p w:rsidR="009106F7" w:rsidRDefault="00910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AD0A81"/>
    <w:multiLevelType w:val="hybridMultilevel"/>
    <w:tmpl w:val="292014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9C54477"/>
    <w:multiLevelType w:val="hybridMultilevel"/>
    <w:tmpl w:val="292014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1D7244E8"/>
    <w:multiLevelType w:val="hybridMultilevel"/>
    <w:tmpl w:val="937C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617700"/>
    <w:multiLevelType w:val="hybridMultilevel"/>
    <w:tmpl w:val="292014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8F4C4E"/>
    <w:multiLevelType w:val="hybridMultilevel"/>
    <w:tmpl w:val="29E8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E25E20"/>
    <w:multiLevelType w:val="hybridMultilevel"/>
    <w:tmpl w:val="91DE9D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9" w15:restartNumberingAfterBreak="0">
    <w:nsid w:val="6C51247F"/>
    <w:multiLevelType w:val="hybridMultilevel"/>
    <w:tmpl w:val="B930E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5B41BC"/>
    <w:multiLevelType w:val="hybridMultilevel"/>
    <w:tmpl w:val="04FED4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7"/>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8"/>
  </w:num>
  <w:num w:numId="17">
    <w:abstractNumId w:val="13"/>
  </w:num>
  <w:num w:numId="18">
    <w:abstractNumId w:val="19"/>
  </w:num>
  <w:num w:numId="19">
    <w:abstractNumId w:val="15"/>
  </w:num>
  <w:num w:numId="20">
    <w:abstractNumId w:val="14"/>
  </w:num>
  <w:num w:numId="21">
    <w:abstractNumId w:val="16"/>
  </w:num>
  <w:num w:numId="22">
    <w:abstractNumId w:val="1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71F"/>
    <w:rsid w:val="00050199"/>
    <w:rsid w:val="00062CA4"/>
    <w:rsid w:val="000740AE"/>
    <w:rsid w:val="0009413B"/>
    <w:rsid w:val="000C259E"/>
    <w:rsid w:val="00123D7B"/>
    <w:rsid w:val="00163DCF"/>
    <w:rsid w:val="001D56EB"/>
    <w:rsid w:val="002554CD"/>
    <w:rsid w:val="00293B83"/>
    <w:rsid w:val="002B4294"/>
    <w:rsid w:val="002B5FE3"/>
    <w:rsid w:val="0032053A"/>
    <w:rsid w:val="00333D0D"/>
    <w:rsid w:val="003E5228"/>
    <w:rsid w:val="00415651"/>
    <w:rsid w:val="00482BDE"/>
    <w:rsid w:val="004A616D"/>
    <w:rsid w:val="004B7428"/>
    <w:rsid w:val="004C049F"/>
    <w:rsid w:val="004C2217"/>
    <w:rsid w:val="005000E2"/>
    <w:rsid w:val="0051377E"/>
    <w:rsid w:val="00555892"/>
    <w:rsid w:val="005A062A"/>
    <w:rsid w:val="005E40ED"/>
    <w:rsid w:val="00635D72"/>
    <w:rsid w:val="00682A16"/>
    <w:rsid w:val="006950EB"/>
    <w:rsid w:val="006A3CE7"/>
    <w:rsid w:val="006F642E"/>
    <w:rsid w:val="006F7F0F"/>
    <w:rsid w:val="007A7C17"/>
    <w:rsid w:val="0088456C"/>
    <w:rsid w:val="008B0DF8"/>
    <w:rsid w:val="008D7556"/>
    <w:rsid w:val="008F1BB8"/>
    <w:rsid w:val="009106F7"/>
    <w:rsid w:val="00914D8F"/>
    <w:rsid w:val="009C56FD"/>
    <w:rsid w:val="009C5B44"/>
    <w:rsid w:val="00A54F90"/>
    <w:rsid w:val="00AF12B0"/>
    <w:rsid w:val="00BA1523"/>
    <w:rsid w:val="00BA75F7"/>
    <w:rsid w:val="00BD2E6E"/>
    <w:rsid w:val="00BD39C1"/>
    <w:rsid w:val="00BE4943"/>
    <w:rsid w:val="00BE5D7D"/>
    <w:rsid w:val="00C6554A"/>
    <w:rsid w:val="00D0446E"/>
    <w:rsid w:val="00D22E88"/>
    <w:rsid w:val="00D41B42"/>
    <w:rsid w:val="00D95461"/>
    <w:rsid w:val="00D95BB6"/>
    <w:rsid w:val="00E47A69"/>
    <w:rsid w:val="00E5471F"/>
    <w:rsid w:val="00EA13D6"/>
    <w:rsid w:val="00EB415F"/>
    <w:rsid w:val="00ED7C44"/>
    <w:rsid w:val="00F00B2E"/>
    <w:rsid w:val="00F77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E0DED"/>
  <w15:chartTrackingRefBased/>
  <w15:docId w15:val="{71D558A9-BA86-4767-B1F8-C290B651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9106F7"/>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106F7"/>
    <w:pPr>
      <w:spacing w:after="100"/>
    </w:pPr>
  </w:style>
  <w:style w:type="character" w:customStyle="1" w:styleId="UnresolvedMention1">
    <w:name w:val="Unresolved Mention1"/>
    <w:basedOn w:val="DefaultParagraphFont"/>
    <w:uiPriority w:val="99"/>
    <w:semiHidden/>
    <w:unhideWhenUsed/>
    <w:rsid w:val="00BE5D7D"/>
    <w:rPr>
      <w:color w:val="808080"/>
      <w:shd w:val="clear" w:color="auto" w:fill="E6E6E6"/>
    </w:rPr>
  </w:style>
  <w:style w:type="paragraph" w:styleId="ListParagraph">
    <w:name w:val="List Paragraph"/>
    <w:basedOn w:val="Normal"/>
    <w:uiPriority w:val="34"/>
    <w:unhideWhenUsed/>
    <w:qFormat/>
    <w:rsid w:val="00BD39C1"/>
    <w:pPr>
      <w:ind w:left="720"/>
      <w:contextualSpacing/>
    </w:pPr>
  </w:style>
  <w:style w:type="table" w:styleId="TableGrid">
    <w:name w:val="Table Grid"/>
    <w:basedOn w:val="TableNormal"/>
    <w:uiPriority w:val="39"/>
    <w:rsid w:val="005A062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044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F77CED"/>
    <w:pPr>
      <w:spacing w:after="100"/>
      <w:ind w:left="220"/>
    </w:pPr>
  </w:style>
  <w:style w:type="paragraph" w:styleId="TOC3">
    <w:name w:val="toc 3"/>
    <w:basedOn w:val="Normal"/>
    <w:next w:val="Normal"/>
    <w:autoRedefine/>
    <w:uiPriority w:val="39"/>
    <w:unhideWhenUsed/>
    <w:rsid w:val="00F77C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18888">
      <w:bodyDiv w:val="1"/>
      <w:marLeft w:val="0"/>
      <w:marRight w:val="0"/>
      <w:marTop w:val="0"/>
      <w:marBottom w:val="0"/>
      <w:divBdr>
        <w:top w:val="none" w:sz="0" w:space="0" w:color="auto"/>
        <w:left w:val="none" w:sz="0" w:space="0" w:color="auto"/>
        <w:bottom w:val="none" w:sz="0" w:space="0" w:color="auto"/>
        <w:right w:val="none" w:sz="0" w:space="0" w:color="auto"/>
      </w:divBdr>
    </w:div>
    <w:div w:id="951789536">
      <w:bodyDiv w:val="1"/>
      <w:marLeft w:val="0"/>
      <w:marRight w:val="0"/>
      <w:marTop w:val="0"/>
      <w:marBottom w:val="0"/>
      <w:divBdr>
        <w:top w:val="none" w:sz="0" w:space="0" w:color="auto"/>
        <w:left w:val="none" w:sz="0" w:space="0" w:color="auto"/>
        <w:bottom w:val="none" w:sz="0" w:space="0" w:color="auto"/>
        <w:right w:val="none" w:sz="0" w:space="0" w:color="auto"/>
      </w:divBdr>
    </w:div>
    <w:div w:id="16668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sciencebuddies.org/science-fair-projects/engineering-design-process/engineering-design-prototypes" TargetMode="External"/><Relationship Id="rId3" Type="http://schemas.openxmlformats.org/officeDocument/2006/relationships/styles" Target="styles.xml"/><Relationship Id="rId21" Type="http://schemas.openxmlformats.org/officeDocument/2006/relationships/hyperlink" Target="https://www.doityourself.com/stry/how-to-use-a-drill-stan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atmatch.com/compare/mbas008-general-polyethylene-high-density-pe-hd---vs--mbas034-general-polyamide-610-pa610---vs--mbas023-general-polytetrafluoroethylene-ptfe-?gclid=CjwKCAiAnabTBRA6EiwAemvBdzr_3nGUJVGmcWQLYzgSe9ljkummrolTJHJDe1HSCf2M9ikKHMutFxoCBH0QAvD_BwE&amp;filters%5b0%5d%5btype%5d=text&amp;filters%5b0%5d%5bfilterValue%5d=General+Polytetrafluoroethylene+%28PTFE%29&amp;filters%5b1%5d%5bname%5d=thirdLevelCategory&amp;filters%5b1%5d%5bfilterValue%5d=Polyamide+%28PA%29&amp;filters%5b1%5d%5btype%5d=materialProperty&amp;filters%5b1%5d%5bsuggestionCategory%5d=thirdLevelCategory&amp;filters%5b2%5d%5btype%5d=text&amp;filters%5b2%5d%5bfilterValue%5d=General+Polyethylene%2C+high+density+%28PE-HD%2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estdrillpressguide.com/what-is-a-drill-press-used-for/" TargetMode="External"/><Relationship Id="rId20" Type="http://schemas.openxmlformats.org/officeDocument/2006/relationships/hyperlink" Target="https://www.alce.vt.edu/content/dam/alce_vt_edu/teacher-resources/lab-safety-resources/drillpres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gineering.ucdavis.edu/wp-content/uploads/2013/08/DRILLPRESS.pdf?69cb4f"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3ders.org/3d-printing-basic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ah\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D4956-2D10-45D5-9F60-2A253C511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122</TotalTime>
  <Pages>13</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Josef Ahmed</dc:creator>
  <cp:keywords/>
  <dc:description/>
  <cp:lastModifiedBy>Josef Ahmed</cp:lastModifiedBy>
  <cp:revision>4</cp:revision>
  <dcterms:created xsi:type="dcterms:W3CDTF">2018-01-26T14:02:00Z</dcterms:created>
  <dcterms:modified xsi:type="dcterms:W3CDTF">2018-01-26T16:03:00Z</dcterms:modified>
</cp:coreProperties>
</file>