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410D4" w14:textId="74F4C0E0" w:rsidR="00021C04" w:rsidRDefault="00A8461B" w:rsidP="003C0503">
      <w:pPr>
        <w:tabs>
          <w:tab w:val="left" w:pos="8790"/>
        </w:tabs>
      </w:pPr>
      <w:r>
        <w:rPr>
          <w:noProof/>
        </w:rPr>
        <w:drawing>
          <wp:anchor distT="0" distB="0" distL="114300" distR="114300" simplePos="0" relativeHeight="251654144" behindDoc="1" locked="0" layoutInCell="1" allowOverlap="1" wp14:anchorId="3BADEE3E" wp14:editId="54DCE722">
            <wp:simplePos x="0" y="0"/>
            <wp:positionH relativeFrom="column">
              <wp:posOffset>-3370521</wp:posOffset>
            </wp:positionH>
            <wp:positionV relativeFrom="paragraph">
              <wp:posOffset>-2020186</wp:posOffset>
            </wp:positionV>
            <wp:extent cx="15486380" cy="6156251"/>
            <wp:effectExtent l="0" t="0" r="127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for-report-01.jpg"/>
                    <pic:cNvPicPr/>
                  </pic:nvPicPr>
                  <pic:blipFill rotWithShape="1">
                    <a:blip r:embed="rId8" cstate="print">
                      <a:extLst>
                        <a:ext uri="{28A0092B-C50C-407E-A947-70E740481C1C}">
                          <a14:useLocalDpi xmlns:a14="http://schemas.microsoft.com/office/drawing/2010/main" val="0"/>
                        </a:ext>
                      </a:extLst>
                    </a:blip>
                    <a:srcRect t="7066" b="11158"/>
                    <a:stretch/>
                  </pic:blipFill>
                  <pic:spPr bwMode="auto">
                    <a:xfrm>
                      <a:off x="0" y="0"/>
                      <a:ext cx="15486380" cy="61562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C0503">
        <w:tab/>
      </w:r>
    </w:p>
    <w:tbl>
      <w:tblPr>
        <w:tblW w:w="15129" w:type="dxa"/>
        <w:tblInd w:w="-5" w:type="dxa"/>
        <w:tblLayout w:type="fixed"/>
        <w:tblCellMar>
          <w:left w:w="115" w:type="dxa"/>
          <w:right w:w="720" w:type="dxa"/>
        </w:tblCellMar>
        <w:tblLook w:val="0000" w:firstRow="0" w:lastRow="0" w:firstColumn="0" w:lastColumn="0" w:noHBand="0" w:noVBand="0"/>
      </w:tblPr>
      <w:tblGrid>
        <w:gridCol w:w="11629"/>
        <w:gridCol w:w="1750"/>
        <w:gridCol w:w="1750"/>
      </w:tblGrid>
      <w:tr w:rsidR="0030087F" w14:paraId="21D11266" w14:textId="3AB98A55" w:rsidTr="0030087F">
        <w:trPr>
          <w:trHeight w:val="7553"/>
        </w:trPr>
        <w:tc>
          <w:tcPr>
            <w:tcW w:w="11629" w:type="dxa"/>
          </w:tcPr>
          <w:p w14:paraId="39B64DBD" w14:textId="6C984284" w:rsidR="0030087F" w:rsidRDefault="0030087F" w:rsidP="009A61B2">
            <w:pPr>
              <w:ind w:left="720" w:right="-866"/>
            </w:pPr>
            <w:r>
              <w:rPr>
                <w:noProof/>
              </w:rPr>
              <mc:AlternateContent>
                <mc:Choice Requires="wpg">
                  <w:drawing>
                    <wp:anchor distT="0" distB="0" distL="114300" distR="114300" simplePos="0" relativeHeight="251657216" behindDoc="0" locked="0" layoutInCell="1" allowOverlap="1" wp14:anchorId="49B179FE" wp14:editId="24C18A89">
                      <wp:simplePos x="0" y="0"/>
                      <wp:positionH relativeFrom="column">
                        <wp:posOffset>1900467</wp:posOffset>
                      </wp:positionH>
                      <wp:positionV relativeFrom="paragraph">
                        <wp:posOffset>5120312</wp:posOffset>
                      </wp:positionV>
                      <wp:extent cx="4351283" cy="5006428"/>
                      <wp:effectExtent l="0" t="0" r="0" b="3810"/>
                      <wp:wrapNone/>
                      <wp:docPr id="4" name="Group 4"/>
                      <wp:cNvGraphicFramePr/>
                      <a:graphic xmlns:a="http://schemas.openxmlformats.org/drawingml/2006/main">
                        <a:graphicData uri="http://schemas.microsoft.com/office/word/2010/wordprocessingGroup">
                          <wpg:wgp>
                            <wpg:cNvGrpSpPr/>
                            <wpg:grpSpPr>
                              <a:xfrm>
                                <a:off x="0" y="0"/>
                                <a:ext cx="4351283" cy="5006428"/>
                                <a:chOff x="0" y="0"/>
                                <a:chExt cx="1895475" cy="2351405"/>
                              </a:xfrm>
                            </wpg:grpSpPr>
                            <pic:pic xmlns:pic="http://schemas.openxmlformats.org/drawingml/2006/picture">
                              <pic:nvPicPr>
                                <pic:cNvPr id="2" name="Picture 2"/>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895475" cy="1857375"/>
                                </a:xfrm>
                                <a:prstGeom prst="rect">
                                  <a:avLst/>
                                </a:prstGeom>
                              </pic:spPr>
                            </pic:pic>
                            <wps:wsp>
                              <wps:cNvPr id="3" name="Text Box 3"/>
                              <wps:cNvSpPr txBox="1"/>
                              <wps:spPr>
                                <a:xfrm>
                                  <a:off x="0" y="1857375"/>
                                  <a:ext cx="1895475" cy="494030"/>
                                </a:xfrm>
                                <a:prstGeom prst="rect">
                                  <a:avLst/>
                                </a:prstGeom>
                                <a:solidFill>
                                  <a:prstClr val="white"/>
                                </a:solidFill>
                                <a:ln>
                                  <a:noFill/>
                                </a:ln>
                              </wps:spPr>
                              <wps:txbx>
                                <w:txbxContent>
                                  <w:p w14:paraId="1EE4CE5D" w14:textId="77777777" w:rsidR="0030087F" w:rsidRPr="0030087F" w:rsidRDefault="00A47E4B" w:rsidP="0030087F">
                                    <w:pPr>
                                      <w:rPr>
                                        <w:sz w:val="10"/>
                                        <w:szCs w:val="10"/>
                                      </w:rPr>
                                    </w:pPr>
                                    <w:hyperlink r:id="rId11" w:history="1">
                                      <w:r w:rsidR="0030087F" w:rsidRPr="0030087F">
                                        <w:rPr>
                                          <w:rStyle w:val="Hyperlink"/>
                                          <w:sz w:val="10"/>
                                          <w:szCs w:val="10"/>
                                        </w:rPr>
                                        <w:t>This Photo</w:t>
                                      </w:r>
                                    </w:hyperlink>
                                    <w:r w:rsidR="0030087F" w:rsidRPr="0030087F">
                                      <w:rPr>
                                        <w:sz w:val="10"/>
                                        <w:szCs w:val="10"/>
                                      </w:rPr>
                                      <w:t xml:space="preserve"> by Unknown Author is licensed under </w:t>
                                    </w:r>
                                    <w:hyperlink r:id="rId12" w:history="1">
                                      <w:r w:rsidR="0030087F" w:rsidRPr="0030087F">
                                        <w:rPr>
                                          <w:rStyle w:val="Hyperlink"/>
                                          <w:sz w:val="10"/>
                                          <w:szCs w:val="10"/>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B179FE" id="Group 4" o:spid="_x0000_s1026" style="position:absolute;left:0;text-align:left;margin-left:149.65pt;margin-top:403.15pt;width:342.6pt;height:394.2pt;z-index:251657216;mso-width-relative:margin;mso-height-relative:margin" coordsize="18954,23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18954;height:18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">
                        <v:imagedata r:id="rId13" o:title=""/>
                      </v:shape>
                      <v:shapetype id="_x0000_t202" coordsize="21600,21600" o:spt="202" path="m,l,21600r21600,l21600,xe">
                        <v:stroke joinstyle="miter"/>
                        <v:path gradientshapeok="t" o:connecttype="rect"/>
                      </v:shapetype>
                      <v:shape id="Text Box 3" o:spid="_x0000_s1028" type="#_x0000_t202" style="position:absolute;top:18573;width:18954;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1EE4CE5D" w14:textId="77777777" w:rsidR="0030087F" w:rsidRPr="0030087F" w:rsidRDefault="00A47E4B" w:rsidP="0030087F">
                              <w:pPr>
                                <w:rPr>
                                  <w:sz w:val="10"/>
                                  <w:szCs w:val="10"/>
                                </w:rPr>
                              </w:pPr>
                              <w:hyperlink r:id="rId14" w:history="1">
                                <w:r w:rsidR="0030087F" w:rsidRPr="0030087F">
                                  <w:rPr>
                                    <w:rStyle w:val="Hyperlink"/>
                                    <w:sz w:val="10"/>
                                    <w:szCs w:val="10"/>
                                  </w:rPr>
                                  <w:t>This Photo</w:t>
                                </w:r>
                              </w:hyperlink>
                              <w:r w:rsidR="0030087F" w:rsidRPr="0030087F">
                                <w:rPr>
                                  <w:sz w:val="10"/>
                                  <w:szCs w:val="10"/>
                                </w:rPr>
                                <w:t xml:space="preserve"> by Unknown Author is licensed under </w:t>
                              </w:r>
                              <w:hyperlink r:id="rId15" w:history="1">
                                <w:r w:rsidR="0030087F" w:rsidRPr="0030087F">
                                  <w:rPr>
                                    <w:rStyle w:val="Hyperlink"/>
                                    <w:sz w:val="10"/>
                                    <w:szCs w:val="10"/>
                                  </w:rPr>
                                  <w:t>CC BY-SA</w:t>
                                </w:r>
                              </w:hyperlink>
                            </w:p>
                          </w:txbxContent>
                        </v:textbox>
                      </v:shape>
                    </v:group>
                  </w:pict>
                </mc:Fallback>
              </mc:AlternateContent>
            </w:r>
            <w:r>
              <w:rPr>
                <w:noProof/>
              </w:rPr>
              <mc:AlternateContent>
                <mc:Choice Requires="wpg">
                  <w:drawing>
                    <wp:inline distT="0" distB="0" distL="0" distR="0" wp14:anchorId="0F87AD32" wp14:editId="44D24E02">
                      <wp:extent cx="6705600" cy="8743950"/>
                      <wp:effectExtent l="0" t="0" r="0" b="0"/>
                      <wp:docPr id="9" name="Group 9" descr="Title and text&#10;"/>
                      <wp:cNvGraphicFramePr/>
                      <a:graphic xmlns:a="http://schemas.openxmlformats.org/drawingml/2006/main">
                        <a:graphicData uri="http://schemas.microsoft.com/office/word/2010/wordprocessingGroup">
                          <wpg:wgp>
                            <wpg:cNvGrpSpPr/>
                            <wpg:grpSpPr>
                              <a:xfrm>
                                <a:off x="0" y="0"/>
                                <a:ext cx="6705600" cy="8743950"/>
                                <a:chOff x="0" y="0"/>
                                <a:chExt cx="6436042" cy="8743950"/>
                              </a:xfrm>
                            </wpg:grpSpPr>
                            <wps:wsp>
                              <wps:cNvPr id="6" name="Text Box 6"/>
                              <wps:cNvSpPr txBox="1"/>
                              <wps:spPr>
                                <a:xfrm>
                                  <a:off x="76191" y="3228975"/>
                                  <a:ext cx="4105285" cy="1389380"/>
                                </a:xfrm>
                                <a:prstGeom prst="rect">
                                  <a:avLst/>
                                </a:prstGeom>
                                <a:solidFill>
                                  <a:srgbClr val="006666"/>
                                </a:solidFill>
                                <a:ln w="6350">
                                  <a:noFill/>
                                </a:ln>
                              </wps:spPr>
                              <wps:txbx>
                                <w:txbxContent>
                                  <w:p w14:paraId="37D87ED7" w14:textId="027F8DA9" w:rsidR="0030087F" w:rsidRPr="0030087F" w:rsidRDefault="0030087F" w:rsidP="000B4502">
                                    <w:pPr>
                                      <w:pStyle w:val="Title"/>
                                      <w:rPr>
                                        <w:rFonts w:asciiTheme="minorHAnsi" w:hAnsiTheme="minorHAnsi"/>
                                        <w:b/>
                                        <w:color w:val="FFFFFF" w:themeColor="background1"/>
                                        <w:sz w:val="80"/>
                                        <w:szCs w:val="80"/>
                                      </w:rPr>
                                    </w:pPr>
                                    <w:r w:rsidRPr="0030087F">
                                      <w:rPr>
                                        <w:rFonts w:asciiTheme="minorHAnsi" w:hAnsiTheme="minorHAnsi"/>
                                        <w:b/>
                                        <w:color w:val="FFFFFF" w:themeColor="background1"/>
                                        <w:sz w:val="80"/>
                                        <w:szCs w:val="80"/>
                                      </w:rPr>
                                      <w:t>Moving Forward</w:t>
                                    </w:r>
                                  </w:p>
                                  <w:p w14:paraId="0786C4FE" w14:textId="0D815C0F" w:rsidR="0030087F" w:rsidRPr="0030087F" w:rsidRDefault="0030087F" w:rsidP="000B4502">
                                    <w:pPr>
                                      <w:pStyle w:val="Subtitle"/>
                                      <w:rPr>
                                        <w:b/>
                                        <w:sz w:val="80"/>
                                        <w:szCs w:val="80"/>
                                      </w:rPr>
                                    </w:pPr>
                                    <w:r w:rsidRPr="0030087F">
                                      <w:rPr>
                                        <w:b/>
                                        <w:sz w:val="80"/>
                                        <w:szCs w:val="80"/>
                                      </w:rPr>
                                      <w:t>Sustainably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163276" y="0"/>
                                  <a:ext cx="2167962" cy="1068705"/>
                                </a:xfrm>
                                <a:prstGeom prst="rect">
                                  <a:avLst/>
                                </a:prstGeom>
                                <a:solidFill>
                                  <a:schemeClr val="bg1">
                                    <a:lumMod val="95000"/>
                                  </a:schemeClr>
                                </a:solidFill>
                                <a:ln w="6350">
                                  <a:noFill/>
                                </a:ln>
                              </wps:spPr>
                              <wps:txbx>
                                <w:txbxContent>
                                  <w:p w14:paraId="28191D8C" w14:textId="41DE5191" w:rsidR="0030087F" w:rsidRPr="0030087F" w:rsidRDefault="0030087F" w:rsidP="006E3C48">
                                    <w:pPr>
                                      <w:pStyle w:val="Heading1"/>
                                      <w:ind w:left="142"/>
                                      <w:jc w:val="center"/>
                                      <w:rPr>
                                        <w:rFonts w:asciiTheme="minorHAnsi" w:hAnsiTheme="minorHAnsi"/>
                                        <w:b/>
                                        <w:color w:val="006666"/>
                                        <w:sz w:val="40"/>
                                        <w:szCs w:val="40"/>
                                      </w:rPr>
                                    </w:pPr>
                                    <w:r w:rsidRPr="0030087F">
                                      <w:rPr>
                                        <w:rFonts w:asciiTheme="minorHAnsi" w:hAnsiTheme="minorHAnsi"/>
                                        <w:b/>
                                        <w:color w:val="006666"/>
                                        <w:sz w:val="40"/>
                                        <w:szCs w:val="40"/>
                                      </w:rPr>
                                      <w:t>Lisa Lewis 180921</w:t>
                                    </w:r>
                                  </w:p>
                                  <w:p w14:paraId="668F4006" w14:textId="225EE548" w:rsidR="0030087F" w:rsidRPr="006E3C48" w:rsidRDefault="0030087F" w:rsidP="006E3C48">
                                    <w:pPr>
                                      <w:pStyle w:val="Heading2"/>
                                      <w:ind w:left="142"/>
                                      <w:jc w:val="center"/>
                                      <w:rPr>
                                        <w:rFonts w:asciiTheme="minorHAnsi" w:hAnsiTheme="minorHAnsi"/>
                                        <w:sz w:val="40"/>
                                        <w:szCs w:val="40"/>
                                      </w:rPr>
                                    </w:pPr>
                                    <w:r w:rsidRPr="0030087F">
                                      <w:rPr>
                                        <w:rFonts w:asciiTheme="minorHAnsi" w:hAnsiTheme="minorHAnsi"/>
                                        <w:b/>
                                        <w:color w:val="006666"/>
                                        <w:sz w:val="40"/>
                                        <w:szCs w:val="40"/>
                                      </w:rPr>
                                      <w:t>April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0" y="4866939"/>
                                  <a:ext cx="6436042" cy="3877011"/>
                                </a:xfrm>
                                <a:prstGeom prst="rect">
                                  <a:avLst/>
                                </a:prstGeom>
                                <a:solidFill>
                                  <a:schemeClr val="lt1"/>
                                </a:solidFill>
                                <a:ln w="6350">
                                  <a:noFill/>
                                </a:ln>
                              </wps:spPr>
                              <wps:txbx>
                                <w:txbxContent>
                                  <w:p w14:paraId="19DA6190" w14:textId="5A73D461" w:rsidR="0030087F" w:rsidRPr="00284856" w:rsidRDefault="0030087F" w:rsidP="00A1111B">
                                    <w:pPr>
                                      <w:rPr>
                                        <w:rFonts w:ascii="AR BLANCA" w:hAnsi="AR BLANCA"/>
                                        <w14:glow w14:rad="0">
                                          <w14:schemeClr w14:val="accent6">
                                            <w14:lumMod w14:val="75000"/>
                                          </w14:schemeClr>
                                        </w14:glow>
                                        <w14:shadow w14:blurRad="50800" w14:dist="50800" w14:dir="5400000" w14:sx="0" w14:sy="0" w14:kx="0" w14:ky="0" w14:algn="ctr">
                                          <w14:schemeClr w14:val="accent6">
                                            <w14:lumMod w14:val="75000"/>
                                          </w14:schemeClr>
                                        </w14:shadow>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F87AD32" id="Group 9" o:spid="_x0000_s1029" alt="Title and text&#10;" style="width:528pt;height:688.5pt;mso-position-horizontal-relative:char;mso-position-vertical-relative:line" coordsize="64360,87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">
                      <v:shape id="Text Box 6" o:spid="_x0000_s1030" type="#_x0000_t202" style="position:absolute;left:761;top:32289;width:41053;height:13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" fillcolor="#066" stroked="f" strokeweight=".5pt">
                        <v:textbox>
                          <w:txbxContent>
                            <w:p w14:paraId="37D87ED7" w14:textId="027F8DA9" w:rsidR="0030087F" w:rsidRPr="0030087F" w:rsidRDefault="0030087F" w:rsidP="000B4502">
                              <w:pPr>
                                <w:pStyle w:val="Title"/>
                                <w:rPr>
                                  <w:rFonts w:asciiTheme="minorHAnsi" w:hAnsiTheme="minorHAnsi"/>
                                  <w:b/>
                                  <w:color w:val="FFFFFF" w:themeColor="background1"/>
                                  <w:sz w:val="80"/>
                                  <w:szCs w:val="80"/>
                                </w:rPr>
                              </w:pPr>
                              <w:r w:rsidRPr="0030087F">
                                <w:rPr>
                                  <w:rFonts w:asciiTheme="minorHAnsi" w:hAnsiTheme="minorHAnsi"/>
                                  <w:b/>
                                  <w:color w:val="FFFFFF" w:themeColor="background1"/>
                                  <w:sz w:val="80"/>
                                  <w:szCs w:val="80"/>
                                </w:rPr>
                                <w:t>Moving Forward</w:t>
                              </w:r>
                            </w:p>
                            <w:p w14:paraId="0786C4FE" w14:textId="0D815C0F" w:rsidR="0030087F" w:rsidRPr="0030087F" w:rsidRDefault="0030087F" w:rsidP="000B4502">
                              <w:pPr>
                                <w:pStyle w:val="Subtitle"/>
                                <w:rPr>
                                  <w:b/>
                                  <w:sz w:val="80"/>
                                  <w:szCs w:val="80"/>
                                </w:rPr>
                              </w:pPr>
                              <w:r w:rsidRPr="0030087F">
                                <w:rPr>
                                  <w:b/>
                                  <w:sz w:val="80"/>
                                  <w:szCs w:val="80"/>
                                </w:rPr>
                                <w:t>Sustainably</w:t>
                              </w:r>
                            </w:p>
                          </w:txbxContent>
                        </v:textbox>
                      </v:shape>
                      <v:shape id="Text Box 7" o:spid="_x0000_s1031" type="#_x0000_t202" style="position:absolute;left:1632;width:21680;height:10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" fillcolor="#f2f2f2 [3052]" stroked="f" strokeweight=".5pt">
                        <v:textbox>
                          <w:txbxContent>
                            <w:p w14:paraId="28191D8C" w14:textId="41DE5191" w:rsidR="0030087F" w:rsidRPr="0030087F" w:rsidRDefault="0030087F" w:rsidP="006E3C48">
                              <w:pPr>
                                <w:pStyle w:val="Heading1"/>
                                <w:ind w:left="142"/>
                                <w:jc w:val="center"/>
                                <w:rPr>
                                  <w:rFonts w:asciiTheme="minorHAnsi" w:hAnsiTheme="minorHAnsi"/>
                                  <w:b/>
                                  <w:color w:val="006666"/>
                                  <w:sz w:val="40"/>
                                  <w:szCs w:val="40"/>
                                </w:rPr>
                              </w:pPr>
                              <w:r w:rsidRPr="0030087F">
                                <w:rPr>
                                  <w:rFonts w:asciiTheme="minorHAnsi" w:hAnsiTheme="minorHAnsi"/>
                                  <w:b/>
                                  <w:color w:val="006666"/>
                                  <w:sz w:val="40"/>
                                  <w:szCs w:val="40"/>
                                </w:rPr>
                                <w:t>Lisa Lewis 180921</w:t>
                              </w:r>
                            </w:p>
                            <w:p w14:paraId="668F4006" w14:textId="225EE548" w:rsidR="0030087F" w:rsidRPr="006E3C48" w:rsidRDefault="0030087F" w:rsidP="006E3C48">
                              <w:pPr>
                                <w:pStyle w:val="Heading2"/>
                                <w:ind w:left="142"/>
                                <w:jc w:val="center"/>
                                <w:rPr>
                                  <w:rFonts w:asciiTheme="minorHAnsi" w:hAnsiTheme="minorHAnsi"/>
                                  <w:sz w:val="40"/>
                                  <w:szCs w:val="40"/>
                                </w:rPr>
                              </w:pPr>
                              <w:r w:rsidRPr="0030087F">
                                <w:rPr>
                                  <w:rFonts w:asciiTheme="minorHAnsi" w:hAnsiTheme="minorHAnsi"/>
                                  <w:b/>
                                  <w:color w:val="006666"/>
                                  <w:sz w:val="40"/>
                                  <w:szCs w:val="40"/>
                                </w:rPr>
                                <w:t>April 2019</w:t>
                              </w:r>
                            </w:p>
                          </w:txbxContent>
                        </v:textbox>
                      </v:shape>
                      <v:shape id="Text Box 8" o:spid="_x0000_s1032" type="#_x0000_t202" style="position:absolute;top:48669;width:64360;height:387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" fillcolor="white [3201]" stroked="f" strokeweight=".5pt">
                        <v:textbox>
                          <w:txbxContent>
                            <w:p w14:paraId="19DA6190" w14:textId="5A73D461" w:rsidR="0030087F" w:rsidRPr="00284856" w:rsidRDefault="0030087F" w:rsidP="00A1111B">
                              <w:pPr>
                                <w:rPr>
                                  <w:rFonts w:ascii="AR BLANCA" w:hAnsi="AR BLANCA"/>
                                  <w14:glow w14:rad="0">
                                    <w14:schemeClr w14:val="accent6">
                                      <w14:lumMod w14:val="75000"/>
                                    </w14:schemeClr>
                                  </w14:glow>
                                  <w14:shadow w14:blurRad="50800" w14:dist="50800" w14:dir="5400000" w14:sx="0" w14:sy="0" w14:kx="0" w14:ky="0" w14:algn="ctr">
                                    <w14:schemeClr w14:val="accent6">
                                      <w14:lumMod w14:val="75000"/>
                                    </w14:schemeClr>
                                  </w14:shadow>
                                </w:rPr>
                              </w:pPr>
                            </w:p>
                          </w:txbxContent>
                        </v:textbox>
                      </v:shape>
                      <w10:anchorlock/>
                    </v:group>
                  </w:pict>
                </mc:Fallback>
              </mc:AlternateContent>
            </w:r>
          </w:p>
        </w:tc>
        <w:tc>
          <w:tcPr>
            <w:tcW w:w="1750" w:type="dxa"/>
          </w:tcPr>
          <w:p w14:paraId="1D440DAB" w14:textId="77777777" w:rsidR="0030087F" w:rsidRDefault="0030087F" w:rsidP="00D76AB2">
            <w:pPr>
              <w:ind w:left="720"/>
              <w:rPr>
                <w:noProof/>
              </w:rPr>
            </w:pPr>
          </w:p>
        </w:tc>
        <w:tc>
          <w:tcPr>
            <w:tcW w:w="1750" w:type="dxa"/>
          </w:tcPr>
          <w:p w14:paraId="7AFCB651" w14:textId="5C1B4572" w:rsidR="0030087F" w:rsidRDefault="0030087F" w:rsidP="00D76AB2">
            <w:pPr>
              <w:ind w:left="720"/>
              <w:rPr>
                <w:noProof/>
              </w:rPr>
            </w:pPr>
          </w:p>
        </w:tc>
      </w:tr>
      <w:tr w:rsidR="0030087F" w14:paraId="71897C8D" w14:textId="4BEB40A7" w:rsidTr="0030087F">
        <w:trPr>
          <w:trHeight w:val="900"/>
        </w:trPr>
        <w:tc>
          <w:tcPr>
            <w:tcW w:w="11629" w:type="dxa"/>
            <w:vAlign w:val="bottom"/>
          </w:tcPr>
          <w:p w14:paraId="5D094AB1" w14:textId="77777777" w:rsidR="007F49D9" w:rsidRDefault="007F49D9" w:rsidP="00A1111B">
            <w:pPr>
              <w:ind w:left="720"/>
              <w:jc w:val="right"/>
              <w:rPr>
                <w:noProof/>
              </w:rPr>
            </w:pPr>
          </w:p>
          <w:p w14:paraId="7372785C" w14:textId="77777777" w:rsidR="007F49D9" w:rsidRDefault="007F49D9" w:rsidP="00A1111B">
            <w:pPr>
              <w:ind w:left="720"/>
              <w:jc w:val="right"/>
              <w:rPr>
                <w:noProof/>
              </w:rPr>
            </w:pPr>
          </w:p>
          <w:p w14:paraId="6CBB8927" w14:textId="169AFCF7" w:rsidR="0030087F" w:rsidRDefault="0030087F" w:rsidP="007F49D9">
            <w:pPr>
              <w:rPr>
                <w:noProof/>
              </w:rPr>
            </w:pPr>
          </w:p>
        </w:tc>
        <w:tc>
          <w:tcPr>
            <w:tcW w:w="1750" w:type="dxa"/>
          </w:tcPr>
          <w:p w14:paraId="1523C757" w14:textId="77777777" w:rsidR="0030087F" w:rsidRDefault="0030087F" w:rsidP="00A1111B">
            <w:pPr>
              <w:ind w:left="720"/>
              <w:jc w:val="right"/>
              <w:rPr>
                <w:noProof/>
              </w:rPr>
            </w:pPr>
          </w:p>
        </w:tc>
        <w:tc>
          <w:tcPr>
            <w:tcW w:w="1750" w:type="dxa"/>
          </w:tcPr>
          <w:p w14:paraId="1B1C30FE" w14:textId="56CD1822" w:rsidR="0030087F" w:rsidRDefault="0030087F" w:rsidP="00A1111B">
            <w:pPr>
              <w:ind w:left="720"/>
              <w:jc w:val="right"/>
              <w:rPr>
                <w:noProof/>
              </w:rPr>
            </w:pPr>
          </w:p>
        </w:tc>
      </w:tr>
    </w:tbl>
    <w:p w14:paraId="427C0FE7" w14:textId="77777777" w:rsidR="000B4502" w:rsidRDefault="000B4502"/>
    <w:p w14:paraId="2C7AF34D" w14:textId="353B1FCC" w:rsidR="000B4502" w:rsidRDefault="000B4502"/>
    <w:tbl>
      <w:tblPr>
        <w:tblW w:w="11629" w:type="dxa"/>
        <w:tblInd w:w="55" w:type="dxa"/>
        <w:tblCellMar>
          <w:left w:w="115" w:type="dxa"/>
          <w:right w:w="720" w:type="dxa"/>
        </w:tblCellMar>
        <w:tblLook w:val="0000" w:firstRow="0" w:lastRow="0" w:firstColumn="0" w:lastColumn="0" w:noHBand="0" w:noVBand="0"/>
      </w:tblPr>
      <w:tblGrid>
        <w:gridCol w:w="5072"/>
        <w:gridCol w:w="3196"/>
        <w:gridCol w:w="3917"/>
      </w:tblGrid>
      <w:tr w:rsidR="00515218" w14:paraId="49DD1881" w14:textId="77777777" w:rsidTr="009A61B2">
        <w:trPr>
          <w:trHeight w:val="2970"/>
        </w:trPr>
        <w:tc>
          <w:tcPr>
            <w:tcW w:w="5699" w:type="dxa"/>
            <w:gridSpan w:val="2"/>
          </w:tcPr>
          <w:p w14:paraId="03D49769" w14:textId="2FAD6756" w:rsidR="00515218" w:rsidRDefault="00D552A2" w:rsidP="000B4502">
            <w:r>
              <w:rPr>
                <w:noProof/>
              </w:rPr>
              <mc:AlternateContent>
                <mc:Choice Requires="wpg">
                  <w:drawing>
                    <wp:anchor distT="0" distB="0" distL="114300" distR="114300" simplePos="0" relativeHeight="251669504" behindDoc="0" locked="0" layoutInCell="1" allowOverlap="1" wp14:anchorId="7D3948F6" wp14:editId="2BA31C81">
                      <wp:simplePos x="0" y="0"/>
                      <wp:positionH relativeFrom="column">
                        <wp:posOffset>6292850</wp:posOffset>
                      </wp:positionH>
                      <wp:positionV relativeFrom="paragraph">
                        <wp:posOffset>-338587</wp:posOffset>
                      </wp:positionV>
                      <wp:extent cx="942987" cy="1173193"/>
                      <wp:effectExtent l="0" t="0" r="9525" b="8255"/>
                      <wp:wrapNone/>
                      <wp:docPr id="25" name="Group 25"/>
                      <wp:cNvGraphicFramePr/>
                      <a:graphic xmlns:a="http://schemas.openxmlformats.org/drawingml/2006/main">
                        <a:graphicData uri="http://schemas.microsoft.com/office/word/2010/wordprocessingGroup">
                          <wpg:wgp>
                            <wpg:cNvGrpSpPr/>
                            <wpg:grpSpPr>
                              <a:xfrm>
                                <a:off x="0" y="0"/>
                                <a:ext cx="942987" cy="1173193"/>
                                <a:chOff x="0" y="0"/>
                                <a:chExt cx="1895475" cy="2351405"/>
                              </a:xfrm>
                            </wpg:grpSpPr>
                            <pic:pic xmlns:pic="http://schemas.openxmlformats.org/drawingml/2006/picture">
                              <pic:nvPicPr>
                                <pic:cNvPr id="26" name="Picture 26"/>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895475" cy="1857375"/>
                                </a:xfrm>
                                <a:prstGeom prst="rect">
                                  <a:avLst/>
                                </a:prstGeom>
                              </pic:spPr>
                            </pic:pic>
                            <wps:wsp>
                              <wps:cNvPr id="27" name="Text Box 27"/>
                              <wps:cNvSpPr txBox="1"/>
                              <wps:spPr>
                                <a:xfrm>
                                  <a:off x="0" y="1857375"/>
                                  <a:ext cx="1895475" cy="494030"/>
                                </a:xfrm>
                                <a:prstGeom prst="rect">
                                  <a:avLst/>
                                </a:prstGeom>
                                <a:solidFill>
                                  <a:prstClr val="white"/>
                                </a:solidFill>
                                <a:ln>
                                  <a:noFill/>
                                </a:ln>
                              </wps:spPr>
                              <wps:txbx>
                                <w:txbxContent>
                                  <w:p w14:paraId="0982D0F2" w14:textId="77777777" w:rsidR="00D552A2" w:rsidRPr="0030087F" w:rsidRDefault="00A47E4B" w:rsidP="00D552A2">
                                    <w:pPr>
                                      <w:rPr>
                                        <w:sz w:val="10"/>
                                        <w:szCs w:val="10"/>
                                      </w:rPr>
                                    </w:pPr>
                                    <w:hyperlink r:id="rId16" w:history="1">
                                      <w:r w:rsidR="00D552A2" w:rsidRPr="0030087F">
                                        <w:rPr>
                                          <w:rStyle w:val="Hyperlink"/>
                                          <w:sz w:val="10"/>
                                          <w:szCs w:val="10"/>
                                        </w:rPr>
                                        <w:t>This Photo</w:t>
                                      </w:r>
                                    </w:hyperlink>
                                    <w:r w:rsidR="00D552A2" w:rsidRPr="0030087F">
                                      <w:rPr>
                                        <w:sz w:val="10"/>
                                        <w:szCs w:val="10"/>
                                      </w:rPr>
                                      <w:t xml:space="preserve"> by Unknown Author is licensed under </w:t>
                                    </w:r>
                                    <w:hyperlink r:id="rId17" w:history="1">
                                      <w:r w:rsidR="00D552A2" w:rsidRPr="0030087F">
                                        <w:rPr>
                                          <w:rStyle w:val="Hyperlink"/>
                                          <w:sz w:val="10"/>
                                          <w:szCs w:val="10"/>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D3948F6" id="Group 25" o:spid="_x0000_s1033" style="position:absolute;margin-left:495.5pt;margin-top:-26.65pt;width:74.25pt;height:92.4pt;z-index:251669504;mso-position-horizontal-relative:text;mso-position-vertical-relative:text;mso-width-relative:margin;mso-height-relative:margin" coordsize="18954,23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">
                      <v:shape id="Picture 26" o:spid="_x0000_s1034" type="#_x0000_t75" style="position:absolute;width:18954;height:18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">
                        <v:imagedata r:id="rId13" o:title=""/>
                      </v:shape>
                      <v:shape id="Text Box 27" o:spid="_x0000_s1035" type="#_x0000_t202" style="position:absolute;top:18573;width:18954;height:4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" stroked="f">
                        <v:textbox>
                          <w:txbxContent>
                            <w:p w14:paraId="0982D0F2" w14:textId="77777777" w:rsidR="00D552A2" w:rsidRPr="0030087F" w:rsidRDefault="00A47E4B" w:rsidP="00D552A2">
                              <w:pPr>
                                <w:rPr>
                                  <w:sz w:val="10"/>
                                  <w:szCs w:val="10"/>
                                </w:rPr>
                              </w:pPr>
                              <w:hyperlink r:id="rId18" w:history="1">
                                <w:r w:rsidR="00D552A2" w:rsidRPr="0030087F">
                                  <w:rPr>
                                    <w:rStyle w:val="Hyperlink"/>
                                    <w:sz w:val="10"/>
                                    <w:szCs w:val="10"/>
                                  </w:rPr>
                                  <w:t>This Photo</w:t>
                                </w:r>
                              </w:hyperlink>
                              <w:r w:rsidR="00D552A2" w:rsidRPr="0030087F">
                                <w:rPr>
                                  <w:sz w:val="10"/>
                                  <w:szCs w:val="10"/>
                                </w:rPr>
                                <w:t xml:space="preserve"> by Unknown Author is licensed under </w:t>
                              </w:r>
                              <w:hyperlink r:id="rId19" w:history="1">
                                <w:r w:rsidR="00D552A2" w:rsidRPr="0030087F">
                                  <w:rPr>
                                    <w:rStyle w:val="Hyperlink"/>
                                    <w:sz w:val="10"/>
                                    <w:szCs w:val="10"/>
                                  </w:rPr>
                                  <w:t>CC BY-SA</w:t>
                                </w:r>
                              </w:hyperlink>
                            </w:p>
                          </w:txbxContent>
                        </v:textbox>
                      </v:shape>
                    </v:group>
                  </w:pict>
                </mc:Fallback>
              </mc:AlternateContent>
            </w:r>
            <w:r w:rsidR="00515218" w:rsidRPr="000B4502">
              <w:rPr>
                <w:noProof/>
              </w:rPr>
              <mc:AlternateContent>
                <mc:Choice Requires="wps">
                  <w:drawing>
                    <wp:inline distT="0" distB="0" distL="0" distR="0" wp14:anchorId="621A8F10" wp14:editId="19BED276">
                      <wp:extent cx="5785944" cy="2389517"/>
                      <wp:effectExtent l="0" t="0" r="0" b="0"/>
                      <wp:docPr id="10" name="Text Box 10"/>
                      <wp:cNvGraphicFramePr/>
                      <a:graphic xmlns:a="http://schemas.openxmlformats.org/drawingml/2006/main">
                        <a:graphicData uri="http://schemas.microsoft.com/office/word/2010/wordprocessingShape">
                          <wps:wsp>
                            <wps:cNvSpPr txBox="1"/>
                            <wps:spPr>
                              <a:xfrm>
                                <a:off x="0" y="0"/>
                                <a:ext cx="5785944" cy="2389517"/>
                              </a:xfrm>
                              <a:prstGeom prst="rect">
                                <a:avLst/>
                              </a:prstGeom>
                              <a:noFill/>
                              <a:ln w="6350">
                                <a:noFill/>
                              </a:ln>
                            </wps:spPr>
                            <wps:txbx>
                              <w:txbxContent>
                                <w:p w14:paraId="32672341" w14:textId="77777777" w:rsidR="00D552A2" w:rsidRDefault="00D552A2" w:rsidP="007F49D9">
                                  <w:pPr>
                                    <w:pStyle w:val="Title"/>
                                    <w:rPr>
                                      <w:b/>
                                      <w:color w:val="006666"/>
                                    </w:rPr>
                                  </w:pPr>
                                </w:p>
                                <w:p w14:paraId="11B210D2" w14:textId="66179976" w:rsidR="00515218" w:rsidRPr="007F49D9" w:rsidRDefault="007F49D9" w:rsidP="007F49D9">
                                  <w:pPr>
                                    <w:pStyle w:val="Title"/>
                                    <w:rPr>
                                      <w:b/>
                                      <w:color w:val="006666"/>
                                    </w:rPr>
                                  </w:pPr>
                                  <w:r w:rsidRPr="007F49D9">
                                    <w:rPr>
                                      <w:b/>
                                      <w:color w:val="006666"/>
                                    </w:rPr>
                                    <w:t>Moving Forward Sustainably?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21A8F10" id="Text Box 10" o:spid="_x0000_s1036" type="#_x0000_t202" style="width:455.6pt;height:188.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" filled="f" stroked="f" strokeweight=".5pt">
                      <v:textbox>
                        <w:txbxContent>
                          <w:p w14:paraId="32672341" w14:textId="77777777" w:rsidR="00D552A2" w:rsidRDefault="00D552A2" w:rsidP="007F49D9">
                            <w:pPr>
                              <w:pStyle w:val="Title"/>
                              <w:rPr>
                                <w:b/>
                                <w:color w:val="006666"/>
                              </w:rPr>
                            </w:pPr>
                          </w:p>
                          <w:p w14:paraId="11B210D2" w14:textId="66179976" w:rsidR="00515218" w:rsidRPr="007F49D9" w:rsidRDefault="007F49D9" w:rsidP="007F49D9">
                            <w:pPr>
                              <w:pStyle w:val="Title"/>
                              <w:rPr>
                                <w:b/>
                                <w:color w:val="006666"/>
                              </w:rPr>
                            </w:pPr>
                            <w:r w:rsidRPr="007F49D9">
                              <w:rPr>
                                <w:b/>
                                <w:color w:val="006666"/>
                              </w:rPr>
                              <w:t>Moving Forward Sustainably?</w:t>
                            </w:r>
                          </w:p>
                        </w:txbxContent>
                      </v:textbox>
                      <w10:anchorlock/>
                    </v:shape>
                  </w:pict>
                </mc:Fallback>
              </mc:AlternateContent>
            </w:r>
          </w:p>
        </w:tc>
        <w:tc>
          <w:tcPr>
            <w:tcW w:w="5930" w:type="dxa"/>
          </w:tcPr>
          <w:p w14:paraId="0DC140BC" w14:textId="5D15FD90" w:rsidR="00515218" w:rsidRDefault="00515218" w:rsidP="000B4502"/>
        </w:tc>
      </w:tr>
      <w:tr w:rsidR="000B4502" w14:paraId="409926CD" w14:textId="77777777" w:rsidTr="009A61B2">
        <w:trPr>
          <w:trHeight w:val="8604"/>
        </w:trPr>
        <w:tc>
          <w:tcPr>
            <w:tcW w:w="2922" w:type="dxa"/>
          </w:tcPr>
          <w:p w14:paraId="4201ED25" w14:textId="1996CA49" w:rsidR="000B4502" w:rsidRDefault="000B4502">
            <w:r w:rsidRPr="000B4502">
              <w:rPr>
                <w:noProof/>
              </w:rPr>
              <mc:AlternateContent>
                <mc:Choice Requires="wps">
                  <w:drawing>
                    <wp:inline distT="0" distB="0" distL="0" distR="0" wp14:anchorId="297D1E57" wp14:editId="4301EA9D">
                      <wp:extent cx="475013" cy="676894"/>
                      <wp:effectExtent l="0" t="0" r="1270" b="9525"/>
                      <wp:docPr id="13" name="Text Box 13"/>
                      <wp:cNvGraphicFramePr/>
                      <a:graphic xmlns:a="http://schemas.openxmlformats.org/drawingml/2006/main">
                        <a:graphicData uri="http://schemas.microsoft.com/office/word/2010/wordprocessingShape">
                          <wps:wsp>
                            <wps:cNvSpPr txBox="1"/>
                            <wps:spPr>
                              <a:xfrm>
                                <a:off x="0" y="0"/>
                                <a:ext cx="475013" cy="676894"/>
                              </a:xfrm>
                              <a:prstGeom prst="rect">
                                <a:avLst/>
                              </a:prstGeom>
                              <a:solidFill>
                                <a:schemeClr val="lt1"/>
                              </a:solidFill>
                              <a:ln w="6350">
                                <a:noFill/>
                              </a:ln>
                            </wps:spPr>
                            <wps:txbx>
                              <w:txbxContent>
                                <w:p w14:paraId="629B7115" w14:textId="583A737B" w:rsidR="000B4502" w:rsidRDefault="000B4502" w:rsidP="000B4502">
                                  <w:pPr>
                                    <w:pStyle w:val="Heading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97D1E57" id="Text Box 13" o:spid="_x0000_s1037" type="#_x0000_t202" style="width:37.4pt;height:53.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" fillcolor="white [3201]" stroked="f" strokeweight=".5pt">
                      <v:textbox>
                        <w:txbxContent>
                          <w:p w14:paraId="629B7115" w14:textId="583A737B" w:rsidR="000B4502" w:rsidRDefault="000B4502" w:rsidP="000B4502">
                            <w:pPr>
                              <w:pStyle w:val="Heading1"/>
                            </w:pPr>
                          </w:p>
                        </w:txbxContent>
                      </v:textbox>
                      <w10:anchorlock/>
                    </v:shape>
                  </w:pict>
                </mc:Fallback>
              </mc:AlternateContent>
            </w:r>
          </w:p>
        </w:tc>
        <w:tc>
          <w:tcPr>
            <w:tcW w:w="8703" w:type="dxa"/>
            <w:gridSpan w:val="2"/>
          </w:tcPr>
          <w:p w14:paraId="5EF38DF0" w14:textId="48DB1AFA" w:rsidR="000B4502" w:rsidRDefault="001D7D3D" w:rsidP="009A61B2">
            <w:pPr>
              <w:ind w:left="-757" w:firstLine="708"/>
            </w:pPr>
            <w:r>
              <w:rPr>
                <w:noProof/>
              </w:rPr>
              <mc:AlternateContent>
                <mc:Choice Requires="wps">
                  <w:drawing>
                    <wp:anchor distT="0" distB="0" distL="114300" distR="114300" simplePos="0" relativeHeight="251671552" behindDoc="0" locked="0" layoutInCell="1" allowOverlap="1" wp14:anchorId="141EA536" wp14:editId="36E2EE9E">
                      <wp:simplePos x="0" y="0"/>
                      <wp:positionH relativeFrom="column">
                        <wp:posOffset>-2832261</wp:posOffset>
                      </wp:positionH>
                      <wp:positionV relativeFrom="paragraph">
                        <wp:posOffset>4447312</wp:posOffset>
                      </wp:positionV>
                      <wp:extent cx="6953693" cy="1371600"/>
                      <wp:effectExtent l="0" t="0" r="19050" b="19050"/>
                      <wp:wrapNone/>
                      <wp:docPr id="28" name="Text Box 28"/>
                      <wp:cNvGraphicFramePr/>
                      <a:graphic xmlns:a="http://schemas.openxmlformats.org/drawingml/2006/main">
                        <a:graphicData uri="http://schemas.microsoft.com/office/word/2010/wordprocessingShape">
                          <wps:wsp>
                            <wps:cNvSpPr txBox="1"/>
                            <wps:spPr>
                              <a:xfrm>
                                <a:off x="0" y="0"/>
                                <a:ext cx="6953693" cy="1371600"/>
                              </a:xfrm>
                              <a:prstGeom prst="rect">
                                <a:avLst/>
                              </a:prstGeom>
                              <a:solidFill>
                                <a:schemeClr val="lt1"/>
                              </a:solidFill>
                              <a:ln w="6350">
                                <a:solidFill>
                                  <a:prstClr val="black"/>
                                </a:solidFill>
                              </a:ln>
                            </wps:spPr>
                            <wps:txbx>
                              <w:txbxContent>
                                <w:p w14:paraId="1707C6F1" w14:textId="77777777" w:rsidR="00E5759F" w:rsidRDefault="00E5759F" w:rsidP="00E5759F">
                                  <w:pPr>
                                    <w:jc w:val="center"/>
                                    <w:rPr>
                                      <w:rFonts w:ascii="Arial" w:hAnsi="Arial" w:cs="Arial"/>
                                      <w:b/>
                                      <w:i/>
                                      <w:color w:val="222222"/>
                                      <w:sz w:val="40"/>
                                      <w:szCs w:val="40"/>
                                      <w:shd w:val="clear" w:color="auto" w:fill="FFFFFF"/>
                                    </w:rPr>
                                  </w:pPr>
                                  <w:r w:rsidRPr="00E5759F">
                                    <w:rPr>
                                      <w:rFonts w:ascii="Arial" w:hAnsi="Arial" w:cs="Arial"/>
                                      <w:b/>
                                      <w:i/>
                                      <w:color w:val="222222"/>
                                      <w:sz w:val="40"/>
                                      <w:szCs w:val="40"/>
                                      <w:shd w:val="clear" w:color="auto" w:fill="FFFFFF"/>
                                    </w:rPr>
                                    <w:t>“</w:t>
                                  </w:r>
                                  <w:r w:rsidR="001D7D3D" w:rsidRPr="00E5759F">
                                    <w:rPr>
                                      <w:rFonts w:ascii="Gill Sans MT" w:hAnsi="Gill Sans MT" w:cs="Arial"/>
                                      <w:i/>
                                      <w:color w:val="222222"/>
                                      <w:sz w:val="28"/>
                                      <w:szCs w:val="28"/>
                                      <w:shd w:val="clear" w:color="auto" w:fill="FFFFFF"/>
                                    </w:rPr>
                                    <w:t xml:space="preserve">Our mission is to </w:t>
                                  </w:r>
                                  <w:r w:rsidRPr="00E5759F">
                                    <w:rPr>
                                      <w:rFonts w:ascii="Gill Sans MT" w:hAnsi="Gill Sans MT" w:cs="Arial"/>
                                      <w:i/>
                                      <w:color w:val="222222"/>
                                      <w:sz w:val="28"/>
                                      <w:szCs w:val="28"/>
                                      <w:shd w:val="clear" w:color="auto" w:fill="FFFFFF"/>
                                    </w:rPr>
                                    <w:t>t</w:t>
                                  </w:r>
                                  <w:r w:rsidR="006E4413" w:rsidRPr="00E5759F">
                                    <w:rPr>
                                      <w:rFonts w:ascii="Gill Sans MT" w:hAnsi="Gill Sans MT" w:cs="Arial"/>
                                      <w:i/>
                                      <w:color w:val="222222"/>
                                      <w:sz w:val="28"/>
                                      <w:szCs w:val="28"/>
                                      <w:shd w:val="clear" w:color="auto" w:fill="FFFFFF"/>
                                    </w:rPr>
                                    <w:t xml:space="preserve">o dedicate our business to the pursuit of social and environmental change. To creatively balance the financial and human needs of our </w:t>
                                  </w:r>
                                  <w:r w:rsidR="001D7D3D" w:rsidRPr="00E5759F">
                                    <w:rPr>
                                      <w:rFonts w:ascii="Gill Sans MT" w:hAnsi="Gill Sans MT" w:cs="Arial"/>
                                      <w:i/>
                                      <w:color w:val="222222"/>
                                      <w:sz w:val="28"/>
                                      <w:szCs w:val="28"/>
                                      <w:shd w:val="clear" w:color="auto" w:fill="FFFFFF"/>
                                    </w:rPr>
                                    <w:t>stakeholders’</w:t>
                                  </w:r>
                                  <w:r w:rsidR="006E4413" w:rsidRPr="00E5759F">
                                    <w:rPr>
                                      <w:rFonts w:ascii="Gill Sans MT" w:hAnsi="Gill Sans MT" w:cs="Arial"/>
                                      <w:i/>
                                      <w:color w:val="222222"/>
                                      <w:sz w:val="28"/>
                                      <w:szCs w:val="28"/>
                                      <w:shd w:val="clear" w:color="auto" w:fill="FFFFFF"/>
                                    </w:rPr>
                                    <w:t xml:space="preserve"> employees, franchisees, customers, suppliers and </w:t>
                                  </w:r>
                                  <w:r w:rsidRPr="00E5759F">
                                    <w:rPr>
                                      <w:rFonts w:ascii="Gill Sans MT" w:hAnsi="Gill Sans MT" w:cs="Arial"/>
                                      <w:i/>
                                      <w:color w:val="222222"/>
                                      <w:sz w:val="28"/>
                                      <w:szCs w:val="28"/>
                                      <w:shd w:val="clear" w:color="auto" w:fill="FFFFFF"/>
                                    </w:rPr>
                                    <w:t>shareholders</w:t>
                                  </w:r>
                                  <w:r w:rsidRPr="00E5759F">
                                    <w:rPr>
                                      <w:rFonts w:ascii="Arial" w:hAnsi="Arial" w:cs="Arial"/>
                                      <w:b/>
                                      <w:i/>
                                      <w:color w:val="222222"/>
                                      <w:sz w:val="40"/>
                                      <w:szCs w:val="40"/>
                                      <w:shd w:val="clear" w:color="auto" w:fill="FFFFFF"/>
                                    </w:rPr>
                                    <w:t>”.</w:t>
                                  </w:r>
                                </w:p>
                                <w:p w14:paraId="0D842332" w14:textId="3BD89713" w:rsidR="006E4413" w:rsidRPr="00E5759F" w:rsidRDefault="00E5759F" w:rsidP="00E5759F">
                                  <w:pPr>
                                    <w:jc w:val="center"/>
                                    <w:rPr>
                                      <w:b/>
                                      <w:i/>
                                    </w:rPr>
                                  </w:pPr>
                                  <w:r w:rsidRPr="00E5759F">
                                    <w:rPr>
                                      <w:rFonts w:ascii="Arial" w:hAnsi="Arial" w:cs="Arial"/>
                                      <w:b/>
                                      <w:i/>
                                      <w:color w:val="222222"/>
                                      <w:shd w:val="clear" w:color="auto" w:fill="FFFFFF"/>
                                    </w:rPr>
                                    <w:t xml:space="preserve"> </w:t>
                                  </w:r>
                                  <w:r w:rsidR="001D7D3D" w:rsidRPr="00E5759F">
                                    <w:rPr>
                                      <w:rFonts w:ascii="Arial" w:hAnsi="Arial" w:cs="Arial"/>
                                      <w:b/>
                                      <w:color w:val="222222"/>
                                      <w:shd w:val="clear" w:color="auto" w:fill="FFFFFF"/>
                                    </w:rPr>
                                    <w:t>The Body Shop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1EA536" id="Text Box 28" o:spid="_x0000_s1038" type="#_x0000_t202" style="position:absolute;left:0;text-align:left;margin-left:-223pt;margin-top:350.2pt;width:547.55pt;height:10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" fillcolor="white [3201]" strokeweight=".5pt">
                      <v:textbox>
                        <w:txbxContent>
                          <w:p w14:paraId="1707C6F1" w14:textId="77777777" w:rsidR="00E5759F" w:rsidRDefault="00E5759F" w:rsidP="00E5759F">
                            <w:pPr>
                              <w:jc w:val="center"/>
                              <w:rPr>
                                <w:rFonts w:ascii="Arial" w:hAnsi="Arial" w:cs="Arial"/>
                                <w:b/>
                                <w:i/>
                                <w:color w:val="222222"/>
                                <w:sz w:val="40"/>
                                <w:szCs w:val="40"/>
                                <w:shd w:val="clear" w:color="auto" w:fill="FFFFFF"/>
                              </w:rPr>
                            </w:pPr>
                            <w:r w:rsidRPr="00E5759F">
                              <w:rPr>
                                <w:rFonts w:ascii="Arial" w:hAnsi="Arial" w:cs="Arial"/>
                                <w:b/>
                                <w:i/>
                                <w:color w:val="222222"/>
                                <w:sz w:val="40"/>
                                <w:szCs w:val="40"/>
                                <w:shd w:val="clear" w:color="auto" w:fill="FFFFFF"/>
                              </w:rPr>
                              <w:t>“</w:t>
                            </w:r>
                            <w:r w:rsidR="001D7D3D" w:rsidRPr="00E5759F">
                              <w:rPr>
                                <w:rFonts w:ascii="Gill Sans MT" w:hAnsi="Gill Sans MT" w:cs="Arial"/>
                                <w:i/>
                                <w:color w:val="222222"/>
                                <w:sz w:val="28"/>
                                <w:szCs w:val="28"/>
                                <w:shd w:val="clear" w:color="auto" w:fill="FFFFFF"/>
                              </w:rPr>
                              <w:t xml:space="preserve">Our mission is to </w:t>
                            </w:r>
                            <w:r w:rsidRPr="00E5759F">
                              <w:rPr>
                                <w:rFonts w:ascii="Gill Sans MT" w:hAnsi="Gill Sans MT" w:cs="Arial"/>
                                <w:i/>
                                <w:color w:val="222222"/>
                                <w:sz w:val="28"/>
                                <w:szCs w:val="28"/>
                                <w:shd w:val="clear" w:color="auto" w:fill="FFFFFF"/>
                              </w:rPr>
                              <w:t>t</w:t>
                            </w:r>
                            <w:r w:rsidR="006E4413" w:rsidRPr="00E5759F">
                              <w:rPr>
                                <w:rFonts w:ascii="Gill Sans MT" w:hAnsi="Gill Sans MT" w:cs="Arial"/>
                                <w:i/>
                                <w:color w:val="222222"/>
                                <w:sz w:val="28"/>
                                <w:szCs w:val="28"/>
                                <w:shd w:val="clear" w:color="auto" w:fill="FFFFFF"/>
                              </w:rPr>
                              <w:t xml:space="preserve">o dedicate our business to the pursuit of social and environmental change. To creatively balance the financial and human needs of our </w:t>
                            </w:r>
                            <w:r w:rsidR="001D7D3D" w:rsidRPr="00E5759F">
                              <w:rPr>
                                <w:rFonts w:ascii="Gill Sans MT" w:hAnsi="Gill Sans MT" w:cs="Arial"/>
                                <w:i/>
                                <w:color w:val="222222"/>
                                <w:sz w:val="28"/>
                                <w:szCs w:val="28"/>
                                <w:shd w:val="clear" w:color="auto" w:fill="FFFFFF"/>
                              </w:rPr>
                              <w:t>stakeholders’</w:t>
                            </w:r>
                            <w:r w:rsidR="006E4413" w:rsidRPr="00E5759F">
                              <w:rPr>
                                <w:rFonts w:ascii="Gill Sans MT" w:hAnsi="Gill Sans MT" w:cs="Arial"/>
                                <w:i/>
                                <w:color w:val="222222"/>
                                <w:sz w:val="28"/>
                                <w:szCs w:val="28"/>
                                <w:shd w:val="clear" w:color="auto" w:fill="FFFFFF"/>
                              </w:rPr>
                              <w:t xml:space="preserve"> employees, franchisees, customers, suppliers and </w:t>
                            </w:r>
                            <w:r w:rsidRPr="00E5759F">
                              <w:rPr>
                                <w:rFonts w:ascii="Gill Sans MT" w:hAnsi="Gill Sans MT" w:cs="Arial"/>
                                <w:i/>
                                <w:color w:val="222222"/>
                                <w:sz w:val="28"/>
                                <w:szCs w:val="28"/>
                                <w:shd w:val="clear" w:color="auto" w:fill="FFFFFF"/>
                              </w:rPr>
                              <w:t>shareholders</w:t>
                            </w:r>
                            <w:r w:rsidRPr="00E5759F">
                              <w:rPr>
                                <w:rFonts w:ascii="Arial" w:hAnsi="Arial" w:cs="Arial"/>
                                <w:b/>
                                <w:i/>
                                <w:color w:val="222222"/>
                                <w:sz w:val="40"/>
                                <w:szCs w:val="40"/>
                                <w:shd w:val="clear" w:color="auto" w:fill="FFFFFF"/>
                              </w:rPr>
                              <w:t>”.</w:t>
                            </w:r>
                          </w:p>
                          <w:p w14:paraId="0D842332" w14:textId="3BD89713" w:rsidR="006E4413" w:rsidRPr="00E5759F" w:rsidRDefault="00E5759F" w:rsidP="00E5759F">
                            <w:pPr>
                              <w:jc w:val="center"/>
                              <w:rPr>
                                <w:b/>
                                <w:i/>
                              </w:rPr>
                            </w:pPr>
                            <w:r w:rsidRPr="00E5759F">
                              <w:rPr>
                                <w:rFonts w:ascii="Arial" w:hAnsi="Arial" w:cs="Arial"/>
                                <w:b/>
                                <w:i/>
                                <w:color w:val="222222"/>
                                <w:shd w:val="clear" w:color="auto" w:fill="FFFFFF"/>
                              </w:rPr>
                              <w:t xml:space="preserve"> </w:t>
                            </w:r>
                            <w:r w:rsidR="001D7D3D" w:rsidRPr="00E5759F">
                              <w:rPr>
                                <w:rFonts w:ascii="Arial" w:hAnsi="Arial" w:cs="Arial"/>
                                <w:b/>
                                <w:color w:val="222222"/>
                                <w:shd w:val="clear" w:color="auto" w:fill="FFFFFF"/>
                              </w:rPr>
                              <w:t>The Body Shop (2018)</w:t>
                            </w:r>
                          </w:p>
                        </w:txbxContent>
                      </v:textbox>
                    </v:shape>
                  </w:pict>
                </mc:Fallback>
              </mc:AlternateContent>
            </w:r>
            <w:r w:rsidR="000B4502" w:rsidRPr="000B4502">
              <w:rPr>
                <w:noProof/>
              </w:rPr>
              <mc:AlternateContent>
                <mc:Choice Requires="wps">
                  <w:drawing>
                    <wp:inline distT="0" distB="0" distL="0" distR="0" wp14:anchorId="6E93089D" wp14:editId="624108F3">
                      <wp:extent cx="4892633" cy="4389120"/>
                      <wp:effectExtent l="0" t="0" r="3810" b="0"/>
                      <wp:docPr id="11" name="Text Box 11"/>
                      <wp:cNvGraphicFramePr/>
                      <a:graphic xmlns:a="http://schemas.openxmlformats.org/drawingml/2006/main">
                        <a:graphicData uri="http://schemas.microsoft.com/office/word/2010/wordprocessingShape">
                          <wps:wsp>
                            <wps:cNvSpPr txBox="1"/>
                            <wps:spPr>
                              <a:xfrm>
                                <a:off x="0" y="0"/>
                                <a:ext cx="4892633" cy="4389120"/>
                              </a:xfrm>
                              <a:prstGeom prst="rect">
                                <a:avLst/>
                              </a:prstGeom>
                              <a:solidFill>
                                <a:schemeClr val="lt1"/>
                              </a:solidFill>
                              <a:ln w="6350">
                                <a:noFill/>
                              </a:ln>
                            </wps:spPr>
                            <wps:txbx>
                              <w:txbxContent>
                                <w:p w14:paraId="0A85FE62" w14:textId="77777777" w:rsidR="00D552A2" w:rsidRDefault="00D552A2" w:rsidP="007F49D9">
                                  <w:pPr>
                                    <w:pStyle w:val="Heading1"/>
                                    <w:jc w:val="both"/>
                                    <w:rPr>
                                      <w:b/>
                                      <w:color w:val="006666"/>
                                    </w:rPr>
                                  </w:pPr>
                                  <w:bookmarkStart w:id="0" w:name="_Hlk5359392"/>
                                </w:p>
                                <w:p w14:paraId="2987CA32" w14:textId="4A6E74DC" w:rsidR="000B4502" w:rsidRPr="007F49D9" w:rsidRDefault="009A61B2" w:rsidP="007F49D9">
                                  <w:pPr>
                                    <w:pStyle w:val="Heading1"/>
                                    <w:jc w:val="both"/>
                                    <w:rPr>
                                      <w:b/>
                                      <w:color w:val="006666"/>
                                    </w:rPr>
                                  </w:pPr>
                                  <w:r w:rsidRPr="007F49D9">
                                    <w:rPr>
                                      <w:b/>
                                      <w:color w:val="006666"/>
                                    </w:rPr>
                                    <w:t>01 Background</w:t>
                                  </w:r>
                                </w:p>
                                <w:p w14:paraId="6CBE6547" w14:textId="77777777" w:rsidR="002D7588" w:rsidRPr="007F49D9" w:rsidRDefault="002D7588" w:rsidP="007F49D9">
                                  <w:pPr>
                                    <w:jc w:val="both"/>
                                    <w:rPr>
                                      <w:b/>
                                      <w:color w:val="006666"/>
                                    </w:rPr>
                                  </w:pPr>
                                </w:p>
                                <w:bookmarkEnd w:id="0"/>
                                <w:p w14:paraId="0321C503" w14:textId="539F08D1" w:rsidR="000B4502" w:rsidRPr="007F49D9" w:rsidRDefault="009A61B2" w:rsidP="007F49D9">
                                  <w:pPr>
                                    <w:pStyle w:val="Heading1"/>
                                    <w:ind w:right="1162"/>
                                    <w:jc w:val="both"/>
                                    <w:rPr>
                                      <w:b/>
                                      <w:color w:val="006666"/>
                                      <w:szCs w:val="44"/>
                                    </w:rPr>
                                  </w:pPr>
                                  <w:r w:rsidRPr="007F49D9">
                                    <w:rPr>
                                      <w:b/>
                                      <w:color w:val="006666"/>
                                      <w:szCs w:val="44"/>
                                    </w:rPr>
                                    <w:t xml:space="preserve">02 What </w:t>
                                  </w:r>
                                  <w:r w:rsidR="007F49D9" w:rsidRPr="007F49D9">
                                    <w:rPr>
                                      <w:b/>
                                      <w:color w:val="006666"/>
                                      <w:szCs w:val="44"/>
                                    </w:rPr>
                                    <w:t>has The</w:t>
                                  </w:r>
                                  <w:r w:rsidRPr="007F49D9">
                                    <w:rPr>
                                      <w:b/>
                                      <w:color w:val="006666"/>
                                      <w:szCs w:val="44"/>
                                    </w:rPr>
                                    <w:t xml:space="preserve"> Body Shop </w:t>
                                  </w:r>
                                  <w:r w:rsidR="007F49D9" w:rsidRPr="007F49D9">
                                    <w:rPr>
                                      <w:b/>
                                      <w:color w:val="006666"/>
                                      <w:szCs w:val="44"/>
                                    </w:rPr>
                                    <w:t>done so far?</w:t>
                                  </w:r>
                                </w:p>
                                <w:p w14:paraId="4268680A" w14:textId="77777777" w:rsidR="002D7588" w:rsidRPr="007F49D9" w:rsidRDefault="002D7588" w:rsidP="007F49D9">
                                  <w:pPr>
                                    <w:jc w:val="both"/>
                                    <w:rPr>
                                      <w:b/>
                                      <w:color w:val="006666"/>
                                    </w:rPr>
                                  </w:pPr>
                                </w:p>
                                <w:p w14:paraId="6FA0E116" w14:textId="52D45C17" w:rsidR="002D7588" w:rsidRPr="007F49D9" w:rsidRDefault="002D7588" w:rsidP="007F49D9">
                                  <w:pPr>
                                    <w:pStyle w:val="Heading1"/>
                                    <w:ind w:right="1162"/>
                                    <w:jc w:val="both"/>
                                    <w:rPr>
                                      <w:b/>
                                      <w:color w:val="006666"/>
                                    </w:rPr>
                                  </w:pPr>
                                  <w:r w:rsidRPr="007F49D9">
                                    <w:rPr>
                                      <w:b/>
                                      <w:color w:val="006666"/>
                                    </w:rPr>
                                    <w:t xml:space="preserve">03 </w:t>
                                  </w:r>
                                  <w:r w:rsidR="009A61B2" w:rsidRPr="007F49D9">
                                    <w:rPr>
                                      <w:b/>
                                      <w:color w:val="006666"/>
                                    </w:rPr>
                                    <w:t xml:space="preserve">What </w:t>
                                  </w:r>
                                  <w:r w:rsidR="007F49D9" w:rsidRPr="007F49D9">
                                    <w:rPr>
                                      <w:b/>
                                      <w:color w:val="006666"/>
                                    </w:rPr>
                                    <w:t>does T</w:t>
                                  </w:r>
                                  <w:r w:rsidR="009A61B2" w:rsidRPr="007F49D9">
                                    <w:rPr>
                                      <w:b/>
                                      <w:color w:val="006666"/>
                                    </w:rPr>
                                    <w:t>he Body Shop plan to achieve going forward</w:t>
                                  </w:r>
                                  <w:r w:rsidR="007F49D9" w:rsidRPr="007F49D9">
                                    <w:rPr>
                                      <w:b/>
                                      <w:color w:val="006666"/>
                                    </w:rPr>
                                    <w:t>?</w:t>
                                  </w:r>
                                </w:p>
                                <w:p w14:paraId="63D97345" w14:textId="77777777" w:rsidR="002D7588" w:rsidRPr="007F49D9" w:rsidRDefault="002D7588" w:rsidP="007F49D9">
                                  <w:pPr>
                                    <w:jc w:val="both"/>
                                    <w:rPr>
                                      <w:b/>
                                      <w:color w:val="006666"/>
                                    </w:rPr>
                                  </w:pPr>
                                </w:p>
                                <w:p w14:paraId="4A6B610E" w14:textId="609A3EF1" w:rsidR="002D7588" w:rsidRPr="007F49D9" w:rsidRDefault="002D7588" w:rsidP="007F49D9">
                                  <w:pPr>
                                    <w:pStyle w:val="Heading1"/>
                                    <w:ind w:right="1162"/>
                                    <w:jc w:val="both"/>
                                    <w:rPr>
                                      <w:b/>
                                      <w:color w:val="006666"/>
                                    </w:rPr>
                                  </w:pPr>
                                  <w:r w:rsidRPr="007F49D9">
                                    <w:rPr>
                                      <w:b/>
                                      <w:color w:val="006666"/>
                                    </w:rPr>
                                    <w:t xml:space="preserve">04 </w:t>
                                  </w:r>
                                  <w:r w:rsidR="007F49D9" w:rsidRPr="007F49D9">
                                    <w:rPr>
                                      <w:b/>
                                      <w:color w:val="006666"/>
                                    </w:rPr>
                                    <w:t>What else could The Body Shop consider?</w:t>
                                  </w:r>
                                </w:p>
                                <w:p w14:paraId="3BE08425" w14:textId="77777777" w:rsidR="002D7588" w:rsidRDefault="002D7588" w:rsidP="000B45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E93089D" id="Text Box 11" o:spid="_x0000_s1039" type="#_x0000_t202" style="width:385.25pt;height:34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" fillcolor="white [3201]" stroked="f" strokeweight=".5pt">
                      <v:textbox>
                        <w:txbxContent>
                          <w:p w14:paraId="0A85FE62" w14:textId="77777777" w:rsidR="00D552A2" w:rsidRDefault="00D552A2" w:rsidP="007F49D9">
                            <w:pPr>
                              <w:pStyle w:val="Heading1"/>
                              <w:jc w:val="both"/>
                              <w:rPr>
                                <w:b/>
                                <w:color w:val="006666"/>
                              </w:rPr>
                            </w:pPr>
                            <w:bookmarkStart w:id="1" w:name="_Hlk5359392"/>
                          </w:p>
                          <w:p w14:paraId="2987CA32" w14:textId="4A6E74DC" w:rsidR="000B4502" w:rsidRPr="007F49D9" w:rsidRDefault="009A61B2" w:rsidP="007F49D9">
                            <w:pPr>
                              <w:pStyle w:val="Heading1"/>
                              <w:jc w:val="both"/>
                              <w:rPr>
                                <w:b/>
                                <w:color w:val="006666"/>
                              </w:rPr>
                            </w:pPr>
                            <w:r w:rsidRPr="007F49D9">
                              <w:rPr>
                                <w:b/>
                                <w:color w:val="006666"/>
                              </w:rPr>
                              <w:t>01 Background</w:t>
                            </w:r>
                          </w:p>
                          <w:p w14:paraId="6CBE6547" w14:textId="77777777" w:rsidR="002D7588" w:rsidRPr="007F49D9" w:rsidRDefault="002D7588" w:rsidP="007F49D9">
                            <w:pPr>
                              <w:jc w:val="both"/>
                              <w:rPr>
                                <w:b/>
                                <w:color w:val="006666"/>
                              </w:rPr>
                            </w:pPr>
                          </w:p>
                          <w:bookmarkEnd w:id="1"/>
                          <w:p w14:paraId="0321C503" w14:textId="539F08D1" w:rsidR="000B4502" w:rsidRPr="007F49D9" w:rsidRDefault="009A61B2" w:rsidP="007F49D9">
                            <w:pPr>
                              <w:pStyle w:val="Heading1"/>
                              <w:ind w:right="1162"/>
                              <w:jc w:val="both"/>
                              <w:rPr>
                                <w:b/>
                                <w:color w:val="006666"/>
                                <w:szCs w:val="44"/>
                              </w:rPr>
                            </w:pPr>
                            <w:r w:rsidRPr="007F49D9">
                              <w:rPr>
                                <w:b/>
                                <w:color w:val="006666"/>
                                <w:szCs w:val="44"/>
                              </w:rPr>
                              <w:t xml:space="preserve">02 What </w:t>
                            </w:r>
                            <w:r w:rsidR="007F49D9" w:rsidRPr="007F49D9">
                              <w:rPr>
                                <w:b/>
                                <w:color w:val="006666"/>
                                <w:szCs w:val="44"/>
                              </w:rPr>
                              <w:t>has The</w:t>
                            </w:r>
                            <w:r w:rsidRPr="007F49D9">
                              <w:rPr>
                                <w:b/>
                                <w:color w:val="006666"/>
                                <w:szCs w:val="44"/>
                              </w:rPr>
                              <w:t xml:space="preserve"> Body Shop </w:t>
                            </w:r>
                            <w:r w:rsidR="007F49D9" w:rsidRPr="007F49D9">
                              <w:rPr>
                                <w:b/>
                                <w:color w:val="006666"/>
                                <w:szCs w:val="44"/>
                              </w:rPr>
                              <w:t>done so far?</w:t>
                            </w:r>
                          </w:p>
                          <w:p w14:paraId="4268680A" w14:textId="77777777" w:rsidR="002D7588" w:rsidRPr="007F49D9" w:rsidRDefault="002D7588" w:rsidP="007F49D9">
                            <w:pPr>
                              <w:jc w:val="both"/>
                              <w:rPr>
                                <w:b/>
                                <w:color w:val="006666"/>
                              </w:rPr>
                            </w:pPr>
                          </w:p>
                          <w:p w14:paraId="6FA0E116" w14:textId="52D45C17" w:rsidR="002D7588" w:rsidRPr="007F49D9" w:rsidRDefault="002D7588" w:rsidP="007F49D9">
                            <w:pPr>
                              <w:pStyle w:val="Heading1"/>
                              <w:ind w:right="1162"/>
                              <w:jc w:val="both"/>
                              <w:rPr>
                                <w:b/>
                                <w:color w:val="006666"/>
                              </w:rPr>
                            </w:pPr>
                            <w:r w:rsidRPr="007F49D9">
                              <w:rPr>
                                <w:b/>
                                <w:color w:val="006666"/>
                              </w:rPr>
                              <w:t xml:space="preserve">03 </w:t>
                            </w:r>
                            <w:r w:rsidR="009A61B2" w:rsidRPr="007F49D9">
                              <w:rPr>
                                <w:b/>
                                <w:color w:val="006666"/>
                              </w:rPr>
                              <w:t xml:space="preserve">What </w:t>
                            </w:r>
                            <w:r w:rsidR="007F49D9" w:rsidRPr="007F49D9">
                              <w:rPr>
                                <w:b/>
                                <w:color w:val="006666"/>
                              </w:rPr>
                              <w:t>does T</w:t>
                            </w:r>
                            <w:r w:rsidR="009A61B2" w:rsidRPr="007F49D9">
                              <w:rPr>
                                <w:b/>
                                <w:color w:val="006666"/>
                              </w:rPr>
                              <w:t>he Body Shop plan to achieve going forward</w:t>
                            </w:r>
                            <w:r w:rsidR="007F49D9" w:rsidRPr="007F49D9">
                              <w:rPr>
                                <w:b/>
                                <w:color w:val="006666"/>
                              </w:rPr>
                              <w:t>?</w:t>
                            </w:r>
                          </w:p>
                          <w:p w14:paraId="63D97345" w14:textId="77777777" w:rsidR="002D7588" w:rsidRPr="007F49D9" w:rsidRDefault="002D7588" w:rsidP="007F49D9">
                            <w:pPr>
                              <w:jc w:val="both"/>
                              <w:rPr>
                                <w:b/>
                                <w:color w:val="006666"/>
                              </w:rPr>
                            </w:pPr>
                          </w:p>
                          <w:p w14:paraId="4A6B610E" w14:textId="609A3EF1" w:rsidR="002D7588" w:rsidRPr="007F49D9" w:rsidRDefault="002D7588" w:rsidP="007F49D9">
                            <w:pPr>
                              <w:pStyle w:val="Heading1"/>
                              <w:ind w:right="1162"/>
                              <w:jc w:val="both"/>
                              <w:rPr>
                                <w:b/>
                                <w:color w:val="006666"/>
                              </w:rPr>
                            </w:pPr>
                            <w:r w:rsidRPr="007F49D9">
                              <w:rPr>
                                <w:b/>
                                <w:color w:val="006666"/>
                              </w:rPr>
                              <w:t xml:space="preserve">04 </w:t>
                            </w:r>
                            <w:r w:rsidR="007F49D9" w:rsidRPr="007F49D9">
                              <w:rPr>
                                <w:b/>
                                <w:color w:val="006666"/>
                              </w:rPr>
                              <w:t>What else could The Body Shop consider?</w:t>
                            </w:r>
                          </w:p>
                          <w:p w14:paraId="3BE08425" w14:textId="77777777" w:rsidR="002D7588" w:rsidRDefault="002D7588" w:rsidP="000B4502"/>
                        </w:txbxContent>
                      </v:textbox>
                      <w10:anchorlock/>
                    </v:shape>
                  </w:pict>
                </mc:Fallback>
              </mc:AlternateContent>
            </w:r>
          </w:p>
        </w:tc>
      </w:tr>
      <w:tr w:rsidR="000B4502" w14:paraId="123C6D63" w14:textId="77777777" w:rsidTr="009A61B2">
        <w:trPr>
          <w:trHeight w:val="2727"/>
        </w:trPr>
        <w:tc>
          <w:tcPr>
            <w:tcW w:w="11629" w:type="dxa"/>
            <w:gridSpan w:val="3"/>
            <w:vAlign w:val="center"/>
          </w:tcPr>
          <w:p w14:paraId="7825E5FF" w14:textId="489CAF0A" w:rsidR="002D7588" w:rsidRDefault="002D7588" w:rsidP="00D552A2"/>
          <w:p w14:paraId="3DF3F8FC" w14:textId="77777777" w:rsidR="00D552A2" w:rsidRDefault="00D552A2" w:rsidP="00D552A2"/>
          <w:p w14:paraId="4593C8B3" w14:textId="71779302" w:rsidR="007F49D9" w:rsidRPr="00656BD5" w:rsidRDefault="007F49D9" w:rsidP="007F49D9">
            <w:pPr>
              <w:pStyle w:val="Heading1"/>
              <w:ind w:left="675"/>
              <w:rPr>
                <w:b/>
                <w:color w:val="006666"/>
              </w:rPr>
            </w:pPr>
            <w:r w:rsidRPr="00656BD5">
              <w:rPr>
                <w:b/>
                <w:color w:val="006666"/>
              </w:rPr>
              <w:t>01 Background</w:t>
            </w:r>
          </w:p>
          <w:p w14:paraId="0869E476" w14:textId="06D861F5" w:rsidR="002D7588" w:rsidRPr="009A61B2" w:rsidRDefault="002D7588" w:rsidP="002D7588">
            <w:pPr>
              <w:ind w:left="684" w:right="1"/>
              <w:jc w:val="both"/>
              <w:rPr>
                <w:sz w:val="24"/>
                <w:szCs w:val="24"/>
              </w:rPr>
            </w:pPr>
            <w:r w:rsidRPr="009A61B2">
              <w:rPr>
                <w:sz w:val="24"/>
                <w:szCs w:val="24"/>
              </w:rPr>
              <w:t>The Body Shop was first established in 1976 by Dame Anita Roddick in Brighton, England</w:t>
            </w:r>
            <w:r w:rsidR="007F49D9">
              <w:rPr>
                <w:sz w:val="24"/>
                <w:szCs w:val="24"/>
              </w:rPr>
              <w:t>. Her</w:t>
            </w:r>
            <w:r w:rsidRPr="009A61B2">
              <w:rPr>
                <w:sz w:val="24"/>
                <w:szCs w:val="24"/>
              </w:rPr>
              <w:t xml:space="preserve"> aim </w:t>
            </w:r>
            <w:r w:rsidR="007F49D9">
              <w:rPr>
                <w:sz w:val="24"/>
                <w:szCs w:val="24"/>
              </w:rPr>
              <w:t xml:space="preserve">was to </w:t>
            </w:r>
            <w:r w:rsidRPr="009A61B2">
              <w:rPr>
                <w:sz w:val="24"/>
                <w:szCs w:val="24"/>
              </w:rPr>
              <w:t>creat</w:t>
            </w:r>
            <w:r w:rsidR="007F49D9">
              <w:rPr>
                <w:sz w:val="24"/>
                <w:szCs w:val="24"/>
              </w:rPr>
              <w:t>e</w:t>
            </w:r>
            <w:r w:rsidRPr="009A61B2">
              <w:rPr>
                <w:sz w:val="24"/>
                <w:szCs w:val="24"/>
              </w:rPr>
              <w:t xml:space="preserve"> and sell products which were made using natural products by methods she had picked up during time she spent living and travelling abroad</w:t>
            </w:r>
            <w:r w:rsidR="007F49D9">
              <w:rPr>
                <w:sz w:val="24"/>
                <w:szCs w:val="24"/>
              </w:rPr>
              <w:t xml:space="preserve"> and to provide an income to help support her family.</w:t>
            </w:r>
            <w:r w:rsidRPr="009A61B2">
              <w:rPr>
                <w:sz w:val="24"/>
                <w:szCs w:val="24"/>
              </w:rPr>
              <w:t xml:space="preserve"> With the success of her first store The Body Shop began to grow and with it so did their key environmental messages. The Body Shop </w:t>
            </w:r>
            <w:r w:rsidR="00F33B2B">
              <w:rPr>
                <w:sz w:val="24"/>
                <w:szCs w:val="24"/>
              </w:rPr>
              <w:t xml:space="preserve">worked and promoted campaigns such as Save the Whale, Community Trade and one of their most famous campaigns to </w:t>
            </w:r>
            <w:r w:rsidRPr="009A61B2">
              <w:rPr>
                <w:sz w:val="24"/>
                <w:szCs w:val="24"/>
              </w:rPr>
              <w:t>ban animal testing</w:t>
            </w:r>
            <w:r w:rsidR="00F33B2B">
              <w:rPr>
                <w:sz w:val="24"/>
                <w:szCs w:val="24"/>
              </w:rPr>
              <w:t xml:space="preserve">, which also made The Body Shop </w:t>
            </w:r>
            <w:r w:rsidRPr="009A61B2">
              <w:rPr>
                <w:sz w:val="24"/>
                <w:szCs w:val="24"/>
              </w:rPr>
              <w:t xml:space="preserve">the first company to </w:t>
            </w:r>
            <w:r w:rsidR="00F33B2B">
              <w:rPr>
                <w:sz w:val="24"/>
                <w:szCs w:val="24"/>
              </w:rPr>
              <w:t xml:space="preserve">be awarded </w:t>
            </w:r>
            <w:r w:rsidRPr="009A61B2">
              <w:rPr>
                <w:sz w:val="24"/>
                <w:szCs w:val="24"/>
              </w:rPr>
              <w:t>the Leaping Bunny Logo in 1997. In November 1998 a UK wide ban on animal testing was announced</w:t>
            </w:r>
            <w:r w:rsidR="00F33B2B">
              <w:rPr>
                <w:sz w:val="24"/>
                <w:szCs w:val="24"/>
              </w:rPr>
              <w:t xml:space="preserve"> which followed by an EU ban a while later in 2013.</w:t>
            </w:r>
          </w:p>
          <w:p w14:paraId="14C5363E" w14:textId="5BA3BD38" w:rsidR="002D7588" w:rsidRDefault="002D7588" w:rsidP="00265DE3">
            <w:pPr>
              <w:ind w:left="684" w:right="38"/>
              <w:jc w:val="both"/>
              <w:rPr>
                <w:sz w:val="24"/>
                <w:szCs w:val="24"/>
              </w:rPr>
            </w:pPr>
            <w:r w:rsidRPr="009A61B2">
              <w:rPr>
                <w:sz w:val="24"/>
                <w:szCs w:val="24"/>
              </w:rPr>
              <w:t xml:space="preserve">Today </w:t>
            </w:r>
            <w:r w:rsidR="00485A47">
              <w:rPr>
                <w:sz w:val="24"/>
                <w:szCs w:val="24"/>
              </w:rPr>
              <w:t>the</w:t>
            </w:r>
            <w:r w:rsidRPr="009A61B2">
              <w:rPr>
                <w:sz w:val="24"/>
                <w:szCs w:val="24"/>
              </w:rPr>
              <w:t xml:space="preserve"> Body Shop has over 3</w:t>
            </w:r>
            <w:r w:rsidR="00265DE3">
              <w:rPr>
                <w:sz w:val="24"/>
                <w:szCs w:val="24"/>
              </w:rPr>
              <w:t>,</w:t>
            </w:r>
            <w:r w:rsidRPr="009A61B2">
              <w:rPr>
                <w:sz w:val="24"/>
                <w:szCs w:val="24"/>
              </w:rPr>
              <w:t>000 stores located across 6</w:t>
            </w:r>
            <w:r w:rsidR="00EC1108">
              <w:rPr>
                <w:sz w:val="24"/>
                <w:szCs w:val="24"/>
              </w:rPr>
              <w:t>8</w:t>
            </w:r>
            <w:r w:rsidRPr="009A61B2">
              <w:rPr>
                <w:sz w:val="24"/>
                <w:szCs w:val="24"/>
              </w:rPr>
              <w:t xml:space="preserve"> countries of the world</w:t>
            </w:r>
            <w:r w:rsidR="00485A47">
              <w:rPr>
                <w:rStyle w:val="FootnoteReference"/>
                <w:sz w:val="24"/>
                <w:szCs w:val="24"/>
              </w:rPr>
              <w:footnoteReference w:id="1"/>
            </w:r>
            <w:r w:rsidR="00265DE3">
              <w:rPr>
                <w:sz w:val="24"/>
                <w:szCs w:val="24"/>
              </w:rPr>
              <w:t>. It sells over 1,000 products</w:t>
            </w:r>
            <w:r w:rsidR="00F33B2B">
              <w:rPr>
                <w:sz w:val="24"/>
                <w:szCs w:val="24"/>
              </w:rPr>
              <w:t xml:space="preserve"> and employs 22,000 staff</w:t>
            </w:r>
            <w:r w:rsidR="00BC44FD">
              <w:rPr>
                <w:sz w:val="24"/>
                <w:szCs w:val="24"/>
              </w:rPr>
              <w:t>.</w:t>
            </w:r>
            <w:r w:rsidR="00F33B2B">
              <w:rPr>
                <w:rStyle w:val="FootnoteReference"/>
                <w:sz w:val="24"/>
                <w:szCs w:val="24"/>
              </w:rPr>
              <w:footnoteReference w:id="2"/>
            </w:r>
            <w:r w:rsidR="00265DE3">
              <w:rPr>
                <w:sz w:val="24"/>
                <w:szCs w:val="24"/>
              </w:rPr>
              <w:t xml:space="preserve"> In 2009</w:t>
            </w:r>
            <w:r w:rsidR="00CF5102">
              <w:rPr>
                <w:sz w:val="24"/>
                <w:szCs w:val="24"/>
              </w:rPr>
              <w:t xml:space="preserve"> The Body Shop</w:t>
            </w:r>
            <w:r w:rsidR="00265DE3">
              <w:rPr>
                <w:sz w:val="24"/>
                <w:szCs w:val="24"/>
              </w:rPr>
              <w:t xml:space="preserve"> published its first report</w:t>
            </w:r>
            <w:r w:rsidR="00CF5102">
              <w:rPr>
                <w:sz w:val="24"/>
                <w:szCs w:val="24"/>
              </w:rPr>
              <w:t xml:space="preserve"> which outlined what the company had achieved and the obstacles that they had come up against. Over the years the Body Shop has faced a decline in its sales as other brands/companies with similar values have begun to flourish. In 2006 the company was controversially sold to L’Oréal </w:t>
            </w:r>
            <w:r w:rsidR="000B5B98">
              <w:rPr>
                <w:sz w:val="24"/>
                <w:szCs w:val="24"/>
              </w:rPr>
              <w:t xml:space="preserve">who had different set of values and core beliefs which also further damaged its reputation. In 2007 its founder Dame Anita Roddick passed away and the company remained with under L’Oréal until it was sold to </w:t>
            </w:r>
            <w:r w:rsidR="00D552A2">
              <w:rPr>
                <w:sz w:val="24"/>
                <w:szCs w:val="24"/>
              </w:rPr>
              <w:t xml:space="preserve">a Brazilian company </w:t>
            </w:r>
            <w:r w:rsidR="000B5B98">
              <w:rPr>
                <w:sz w:val="24"/>
                <w:szCs w:val="24"/>
              </w:rPr>
              <w:t>Natura &amp; Co in 201</w:t>
            </w:r>
            <w:r w:rsidR="00D552A2">
              <w:rPr>
                <w:sz w:val="24"/>
                <w:szCs w:val="24"/>
              </w:rPr>
              <w:t>7</w:t>
            </w:r>
            <w:r w:rsidR="000B5B98">
              <w:rPr>
                <w:sz w:val="24"/>
                <w:szCs w:val="24"/>
              </w:rPr>
              <w:t xml:space="preserve"> who have better aligned core values</w:t>
            </w:r>
            <w:r w:rsidR="00D552A2">
              <w:rPr>
                <w:sz w:val="24"/>
                <w:szCs w:val="24"/>
              </w:rPr>
              <w:t>.</w:t>
            </w:r>
            <w:r w:rsidR="000B5B98">
              <w:rPr>
                <w:sz w:val="24"/>
                <w:szCs w:val="24"/>
              </w:rPr>
              <w:t xml:space="preserve">  </w:t>
            </w:r>
          </w:p>
          <w:p w14:paraId="74B10812" w14:textId="068BB405" w:rsidR="003001E8" w:rsidRDefault="007B1BD3" w:rsidP="00265DE3">
            <w:pPr>
              <w:ind w:left="684" w:right="38"/>
              <w:jc w:val="both"/>
              <w:rPr>
                <w:sz w:val="24"/>
                <w:szCs w:val="24"/>
              </w:rPr>
            </w:pPr>
            <w:r>
              <w:rPr>
                <w:sz w:val="24"/>
                <w:szCs w:val="24"/>
              </w:rPr>
              <w:t xml:space="preserve">In 2018 the body shop launched their latest campaign called ‘Enrich not </w:t>
            </w:r>
            <w:r w:rsidR="00381B4F">
              <w:rPr>
                <w:sz w:val="24"/>
                <w:szCs w:val="24"/>
              </w:rPr>
              <w:t>Exploit</w:t>
            </w:r>
            <w:r w:rsidR="0001415C">
              <w:rPr>
                <w:sz w:val="24"/>
                <w:szCs w:val="24"/>
              </w:rPr>
              <w:t xml:space="preserve"> (</w:t>
            </w:r>
            <w:r w:rsidR="003001E8">
              <w:rPr>
                <w:sz w:val="24"/>
                <w:szCs w:val="24"/>
              </w:rPr>
              <w:t>It’s in</w:t>
            </w:r>
            <w:r w:rsidR="0001415C">
              <w:rPr>
                <w:sz w:val="24"/>
                <w:szCs w:val="24"/>
              </w:rPr>
              <w:t xml:space="preserve"> your hands)</w:t>
            </w:r>
            <w:r w:rsidR="00381B4F">
              <w:rPr>
                <w:sz w:val="24"/>
                <w:szCs w:val="24"/>
              </w:rPr>
              <w:t>’</w:t>
            </w:r>
            <w:r w:rsidR="003001E8">
              <w:rPr>
                <w:sz w:val="24"/>
                <w:szCs w:val="24"/>
              </w:rPr>
              <w:t xml:space="preserve"> which also highlights their key targets to achieve by 2020.</w:t>
            </w:r>
          </w:p>
          <w:p w14:paraId="2F15C8C8" w14:textId="77777777" w:rsidR="00485A47" w:rsidRDefault="00485A47" w:rsidP="00485A47">
            <w:pPr>
              <w:ind w:right="38"/>
              <w:jc w:val="both"/>
              <w:rPr>
                <w:sz w:val="24"/>
                <w:szCs w:val="24"/>
              </w:rPr>
            </w:pPr>
          </w:p>
          <w:p w14:paraId="4E724E8E" w14:textId="357C7CCE" w:rsidR="007B1BD3" w:rsidRPr="000B4502" w:rsidRDefault="00485A47" w:rsidP="003001E8">
            <w:pPr>
              <w:ind w:left="684" w:right="38"/>
              <w:jc w:val="center"/>
            </w:pPr>
            <w:r>
              <w:rPr>
                <w:noProof/>
              </w:rPr>
              <w:drawing>
                <wp:inline distT="0" distB="0" distL="0" distR="0" wp14:anchorId="03CCC85A" wp14:editId="58D8236B">
                  <wp:extent cx="4127547" cy="75247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131485" cy="753193"/>
                          </a:xfrm>
                          <a:prstGeom prst="rect">
                            <a:avLst/>
                          </a:prstGeom>
                        </pic:spPr>
                      </pic:pic>
                    </a:graphicData>
                  </a:graphic>
                </wp:inline>
              </w:drawing>
            </w:r>
          </w:p>
        </w:tc>
      </w:tr>
      <w:tr w:rsidR="00A1111B" w14:paraId="4DF15D1B" w14:textId="77777777" w:rsidTr="009A61B2">
        <w:trPr>
          <w:trHeight w:val="630"/>
        </w:trPr>
        <w:tc>
          <w:tcPr>
            <w:tcW w:w="11629" w:type="dxa"/>
            <w:gridSpan w:val="3"/>
            <w:vAlign w:val="bottom"/>
          </w:tcPr>
          <w:p w14:paraId="460726DC" w14:textId="77777777" w:rsidR="00A1111B" w:rsidRDefault="00A1111B" w:rsidP="00485A47">
            <w:pPr>
              <w:pStyle w:val="NoSpacing"/>
              <w:rPr>
                <w:noProof/>
              </w:rPr>
            </w:pPr>
          </w:p>
          <w:p w14:paraId="62B3E234" w14:textId="77777777" w:rsidR="00485A47" w:rsidRDefault="00485A47" w:rsidP="00485A47">
            <w:pPr>
              <w:pStyle w:val="NoSpacing"/>
              <w:rPr>
                <w:noProof/>
              </w:rPr>
            </w:pPr>
          </w:p>
          <w:p w14:paraId="6E1991F7" w14:textId="77777777" w:rsidR="00485A47" w:rsidRDefault="00485A47" w:rsidP="00485A47">
            <w:pPr>
              <w:pStyle w:val="NoSpacing"/>
              <w:rPr>
                <w:noProof/>
              </w:rPr>
            </w:pPr>
          </w:p>
          <w:p w14:paraId="66053F93" w14:textId="77777777" w:rsidR="00485A47" w:rsidRDefault="00485A47" w:rsidP="00485A47">
            <w:pPr>
              <w:pStyle w:val="NoSpacing"/>
              <w:rPr>
                <w:noProof/>
              </w:rPr>
            </w:pPr>
          </w:p>
          <w:p w14:paraId="21F6CB99" w14:textId="77777777" w:rsidR="00485A47" w:rsidRDefault="00485A47" w:rsidP="00485A47">
            <w:pPr>
              <w:pStyle w:val="NoSpacing"/>
              <w:rPr>
                <w:noProof/>
              </w:rPr>
            </w:pPr>
          </w:p>
          <w:p w14:paraId="17EF0A11" w14:textId="77777777" w:rsidR="00485A47" w:rsidRDefault="00485A47" w:rsidP="00485A47">
            <w:pPr>
              <w:pStyle w:val="NoSpacing"/>
              <w:rPr>
                <w:noProof/>
              </w:rPr>
            </w:pPr>
          </w:p>
          <w:p w14:paraId="713F7120" w14:textId="77777777" w:rsidR="00485A47" w:rsidRDefault="00485A47" w:rsidP="00485A47">
            <w:pPr>
              <w:pStyle w:val="NoSpacing"/>
              <w:rPr>
                <w:noProof/>
              </w:rPr>
            </w:pPr>
          </w:p>
          <w:p w14:paraId="247DD4B7" w14:textId="77777777" w:rsidR="00485A47" w:rsidRDefault="00485A47" w:rsidP="00485A47">
            <w:pPr>
              <w:pStyle w:val="NoSpacing"/>
              <w:rPr>
                <w:noProof/>
              </w:rPr>
            </w:pPr>
          </w:p>
          <w:p w14:paraId="2652184E" w14:textId="77777777" w:rsidR="00485A47" w:rsidRDefault="00485A47" w:rsidP="00485A47">
            <w:pPr>
              <w:pStyle w:val="NoSpacing"/>
              <w:rPr>
                <w:noProof/>
              </w:rPr>
            </w:pPr>
          </w:p>
          <w:p w14:paraId="30E032F2" w14:textId="77777777" w:rsidR="00485A47" w:rsidRDefault="00485A47" w:rsidP="00485A47">
            <w:pPr>
              <w:pStyle w:val="NoSpacing"/>
              <w:rPr>
                <w:noProof/>
              </w:rPr>
            </w:pPr>
          </w:p>
          <w:p w14:paraId="75CE107C" w14:textId="77777777" w:rsidR="00485A47" w:rsidRDefault="00485A47" w:rsidP="00485A47">
            <w:pPr>
              <w:pStyle w:val="NoSpacing"/>
              <w:rPr>
                <w:noProof/>
              </w:rPr>
            </w:pPr>
          </w:p>
          <w:p w14:paraId="36173C45" w14:textId="77777777" w:rsidR="00485A47" w:rsidRDefault="00485A47" w:rsidP="00485A47">
            <w:pPr>
              <w:pStyle w:val="NoSpacing"/>
              <w:rPr>
                <w:noProof/>
              </w:rPr>
            </w:pPr>
          </w:p>
          <w:p w14:paraId="484E960E" w14:textId="77777777" w:rsidR="00485A47" w:rsidRDefault="00485A47" w:rsidP="00485A47">
            <w:pPr>
              <w:pStyle w:val="NoSpacing"/>
              <w:rPr>
                <w:noProof/>
              </w:rPr>
            </w:pPr>
          </w:p>
          <w:p w14:paraId="5C973EC9" w14:textId="77777777" w:rsidR="00485A47" w:rsidRDefault="00485A47" w:rsidP="00485A47">
            <w:pPr>
              <w:pStyle w:val="NoSpacing"/>
              <w:rPr>
                <w:noProof/>
              </w:rPr>
            </w:pPr>
          </w:p>
          <w:p w14:paraId="7933832D" w14:textId="77777777" w:rsidR="00485A47" w:rsidRDefault="00485A47" w:rsidP="00485A47">
            <w:pPr>
              <w:pStyle w:val="NoSpacing"/>
              <w:rPr>
                <w:noProof/>
              </w:rPr>
            </w:pPr>
          </w:p>
          <w:p w14:paraId="4BCDA970" w14:textId="77777777" w:rsidR="00485A47" w:rsidRDefault="00485A47" w:rsidP="00485A47">
            <w:pPr>
              <w:pStyle w:val="NoSpacing"/>
              <w:rPr>
                <w:noProof/>
              </w:rPr>
            </w:pPr>
          </w:p>
          <w:p w14:paraId="4C327796" w14:textId="77777777" w:rsidR="00485A47" w:rsidRDefault="00485A47" w:rsidP="00485A47">
            <w:pPr>
              <w:pStyle w:val="NoSpacing"/>
              <w:rPr>
                <w:noProof/>
              </w:rPr>
            </w:pPr>
          </w:p>
          <w:p w14:paraId="13322971" w14:textId="77777777" w:rsidR="00485A47" w:rsidRDefault="00485A47" w:rsidP="00485A47">
            <w:pPr>
              <w:pStyle w:val="NoSpacing"/>
              <w:rPr>
                <w:noProof/>
              </w:rPr>
            </w:pPr>
          </w:p>
          <w:p w14:paraId="0FB453E5" w14:textId="77777777" w:rsidR="00485A47" w:rsidRDefault="00485A47" w:rsidP="00485A47">
            <w:pPr>
              <w:pStyle w:val="NoSpacing"/>
              <w:rPr>
                <w:noProof/>
              </w:rPr>
            </w:pPr>
          </w:p>
          <w:p w14:paraId="333D339A" w14:textId="066C9C49" w:rsidR="00485A47" w:rsidRDefault="00485A47" w:rsidP="00485A47">
            <w:pPr>
              <w:pStyle w:val="NoSpacing"/>
              <w:rPr>
                <w:noProof/>
              </w:rPr>
            </w:pPr>
          </w:p>
        </w:tc>
      </w:tr>
    </w:tbl>
    <w:p w14:paraId="125B894A" w14:textId="77777777" w:rsidR="00656BD5" w:rsidRPr="00656BD5" w:rsidRDefault="003001E8" w:rsidP="00656BD5">
      <w:pPr>
        <w:pStyle w:val="Heading1"/>
        <w:ind w:left="709"/>
        <w:rPr>
          <w:b/>
          <w:color w:val="006666"/>
        </w:rPr>
      </w:pPr>
      <w:r w:rsidRPr="00656BD5">
        <w:rPr>
          <w:b/>
          <w:color w:val="006666"/>
        </w:rPr>
        <w:lastRenderedPageBreak/>
        <w:t xml:space="preserve">  </w:t>
      </w:r>
      <w:r w:rsidR="00656BD5" w:rsidRPr="00656BD5">
        <w:rPr>
          <w:b/>
          <w:color w:val="006666"/>
        </w:rPr>
        <w:t>02 What has The Body Shop done so far?</w:t>
      </w:r>
    </w:p>
    <w:p w14:paraId="2EC0D68F" w14:textId="2F9505D0" w:rsidR="00447BAE" w:rsidRDefault="00D55E0B" w:rsidP="00D55E0B">
      <w:pPr>
        <w:pStyle w:val="Heading1"/>
        <w:ind w:left="851" w:right="900"/>
        <w:jc w:val="both"/>
        <w:rPr>
          <w:rFonts w:asciiTheme="minorHAnsi" w:hAnsiTheme="minorHAnsi"/>
          <w:color w:val="auto"/>
          <w:sz w:val="24"/>
          <w:szCs w:val="24"/>
        </w:rPr>
      </w:pPr>
      <w:r>
        <w:rPr>
          <w:rFonts w:asciiTheme="minorHAnsi" w:hAnsiTheme="minorHAnsi"/>
          <w:color w:val="auto"/>
          <w:sz w:val="24"/>
          <w:szCs w:val="24"/>
        </w:rPr>
        <w:t>The Body Shop have said that they want to become the ‘world’s most ethical sustainable business’</w:t>
      </w:r>
      <w:r>
        <w:rPr>
          <w:rStyle w:val="FootnoteReference"/>
          <w:rFonts w:asciiTheme="minorHAnsi" w:hAnsiTheme="minorHAnsi"/>
          <w:color w:val="auto"/>
          <w:sz w:val="24"/>
          <w:szCs w:val="24"/>
        </w:rPr>
        <w:footnoteReference w:id="3"/>
      </w:r>
      <w:r>
        <w:rPr>
          <w:rFonts w:asciiTheme="minorHAnsi" w:hAnsiTheme="minorHAnsi"/>
          <w:color w:val="auto"/>
          <w:sz w:val="24"/>
          <w:szCs w:val="24"/>
        </w:rPr>
        <w:t xml:space="preserve"> </w:t>
      </w:r>
      <w:r w:rsidR="00815B66">
        <w:rPr>
          <w:rFonts w:asciiTheme="minorHAnsi" w:hAnsiTheme="minorHAnsi"/>
          <w:color w:val="auto"/>
          <w:sz w:val="24"/>
          <w:szCs w:val="24"/>
        </w:rPr>
        <w:t xml:space="preserve">Their 2020 campaign groups their current targets into three main categories – 1) enrich our people, 2) enrich our products and 3) enrich our planet which also fit into the </w:t>
      </w:r>
      <w:r>
        <w:rPr>
          <w:rFonts w:asciiTheme="minorHAnsi" w:hAnsiTheme="minorHAnsi"/>
          <w:color w:val="auto"/>
          <w:sz w:val="24"/>
          <w:szCs w:val="24"/>
        </w:rPr>
        <w:t>four root causes of unsustainability</w:t>
      </w:r>
      <w:r w:rsidR="00815B66">
        <w:rPr>
          <w:rFonts w:asciiTheme="minorHAnsi" w:hAnsiTheme="minorHAnsi"/>
          <w:color w:val="auto"/>
          <w:sz w:val="24"/>
          <w:szCs w:val="24"/>
        </w:rPr>
        <w:t>.</w:t>
      </w:r>
    </w:p>
    <w:p w14:paraId="3F8DBD8F" w14:textId="65BDD693" w:rsidR="00392FA9" w:rsidRDefault="00447BAE" w:rsidP="00D55E0B">
      <w:pPr>
        <w:pStyle w:val="Heading1"/>
        <w:ind w:left="851" w:right="900"/>
        <w:jc w:val="both"/>
        <w:rPr>
          <w:rFonts w:asciiTheme="minorHAnsi" w:hAnsiTheme="minorHAnsi"/>
          <w:color w:val="auto"/>
          <w:sz w:val="24"/>
          <w:szCs w:val="24"/>
        </w:rPr>
      </w:pPr>
      <w:r>
        <w:rPr>
          <w:rFonts w:asciiTheme="minorHAnsi" w:hAnsiTheme="minorHAnsi"/>
          <w:color w:val="auto"/>
          <w:sz w:val="24"/>
          <w:szCs w:val="24"/>
        </w:rPr>
        <w:t>The Body Shop have pledged that they will by 2020 power their stores with renewable or carbon balanced energy. According to their latest sustainability report they have put in changes to look at reducing the amount of lighting and heating used in their stores across the world</w:t>
      </w:r>
      <w:r w:rsidR="00815B66">
        <w:rPr>
          <w:rFonts w:asciiTheme="minorHAnsi" w:hAnsiTheme="minorHAnsi"/>
          <w:color w:val="auto"/>
          <w:sz w:val="24"/>
          <w:szCs w:val="24"/>
        </w:rPr>
        <w:t xml:space="preserve"> and they produced an energy saving booklet which was rolled out to all </w:t>
      </w:r>
      <w:r w:rsidR="00FE77D8">
        <w:rPr>
          <w:rFonts w:asciiTheme="minorHAnsi" w:hAnsiTheme="minorHAnsi"/>
          <w:color w:val="auto"/>
          <w:sz w:val="24"/>
          <w:szCs w:val="24"/>
        </w:rPr>
        <w:t>stores. They have</w:t>
      </w:r>
      <w:r w:rsidR="00815B66">
        <w:rPr>
          <w:rFonts w:asciiTheme="minorHAnsi" w:hAnsiTheme="minorHAnsi"/>
          <w:color w:val="auto"/>
          <w:sz w:val="24"/>
          <w:szCs w:val="24"/>
        </w:rPr>
        <w:t xml:space="preserve"> also removed </w:t>
      </w:r>
      <w:r w:rsidR="009945A1">
        <w:rPr>
          <w:rFonts w:asciiTheme="minorHAnsi" w:hAnsiTheme="minorHAnsi"/>
          <w:color w:val="auto"/>
          <w:sz w:val="24"/>
          <w:szCs w:val="24"/>
        </w:rPr>
        <w:t>55</w:t>
      </w:r>
      <w:r w:rsidR="00815B66">
        <w:rPr>
          <w:rFonts w:asciiTheme="minorHAnsi" w:hAnsiTheme="minorHAnsi"/>
          <w:color w:val="auto"/>
          <w:sz w:val="24"/>
          <w:szCs w:val="24"/>
        </w:rPr>
        <w:t>% of fossil fuels from their packaging</w:t>
      </w:r>
      <w:r w:rsidR="00AA6766">
        <w:rPr>
          <w:rFonts w:asciiTheme="minorHAnsi" w:hAnsiTheme="minorHAnsi"/>
          <w:color w:val="auto"/>
          <w:sz w:val="24"/>
          <w:szCs w:val="24"/>
        </w:rPr>
        <w:t xml:space="preserve"> and 100% of their delivery packaging is recyclable</w:t>
      </w:r>
      <w:r w:rsidR="00FE77D8">
        <w:rPr>
          <w:rFonts w:asciiTheme="minorHAnsi" w:hAnsiTheme="minorHAnsi"/>
          <w:color w:val="auto"/>
          <w:sz w:val="24"/>
          <w:szCs w:val="24"/>
        </w:rPr>
        <w:t>. They have also introduced biodegradable wipes and face masks into their range.</w:t>
      </w:r>
    </w:p>
    <w:p w14:paraId="5C333869" w14:textId="44775469" w:rsidR="00FE77D8" w:rsidRDefault="00FE77D8" w:rsidP="00EC1108">
      <w:pPr>
        <w:pStyle w:val="NoSpacing"/>
        <w:ind w:left="851"/>
      </w:pPr>
    </w:p>
    <w:p w14:paraId="6870A93A" w14:textId="62DC2FBA" w:rsidR="00EC1108" w:rsidRDefault="00FE77D8" w:rsidP="00EC1108">
      <w:pPr>
        <w:ind w:left="851" w:right="900"/>
        <w:jc w:val="both"/>
        <w:rPr>
          <w:sz w:val="24"/>
        </w:rPr>
      </w:pPr>
      <w:r w:rsidRPr="00EC1108">
        <w:rPr>
          <w:sz w:val="24"/>
        </w:rPr>
        <w:t xml:space="preserve">Within the </w:t>
      </w:r>
      <w:r w:rsidR="00EC1108" w:rsidRPr="00EC1108">
        <w:rPr>
          <w:sz w:val="24"/>
        </w:rPr>
        <w:t>ingredients</w:t>
      </w:r>
      <w:r w:rsidRPr="00EC1108">
        <w:rPr>
          <w:sz w:val="24"/>
        </w:rPr>
        <w:t xml:space="preserve"> that they use the Body Shop have </w:t>
      </w:r>
      <w:r w:rsidR="00EC1108" w:rsidRPr="00EC1108">
        <w:rPr>
          <w:sz w:val="24"/>
        </w:rPr>
        <w:t>chosen</w:t>
      </w:r>
      <w:r w:rsidRPr="00EC1108">
        <w:rPr>
          <w:sz w:val="24"/>
        </w:rPr>
        <w:t xml:space="preserve"> to rank them </w:t>
      </w:r>
      <w:r w:rsidR="00EC1108" w:rsidRPr="00EC1108">
        <w:rPr>
          <w:sz w:val="24"/>
        </w:rPr>
        <w:t>in order</w:t>
      </w:r>
      <w:r w:rsidRPr="00EC1108">
        <w:rPr>
          <w:sz w:val="24"/>
        </w:rPr>
        <w:t xml:space="preserve"> to see which ingredients have the least amount of impact on the environment, requiring minimal processing. </w:t>
      </w:r>
      <w:r w:rsidR="00EC1108" w:rsidRPr="00EC1108">
        <w:rPr>
          <w:sz w:val="24"/>
        </w:rPr>
        <w:t>With this information they have looked to source alternative raw ingredients that have the largest negative impact where possible, which is</w:t>
      </w:r>
      <w:r w:rsidR="00F55431">
        <w:rPr>
          <w:sz w:val="24"/>
        </w:rPr>
        <w:t xml:space="preserve"> something that they openly admit is one</w:t>
      </w:r>
      <w:r w:rsidR="00EC1108" w:rsidRPr="00EC1108">
        <w:rPr>
          <w:sz w:val="24"/>
        </w:rPr>
        <w:t xml:space="preserve"> of their biggest challenges. </w:t>
      </w:r>
      <w:r w:rsidR="00A07DE9">
        <w:rPr>
          <w:sz w:val="24"/>
        </w:rPr>
        <w:t xml:space="preserve">With each of their products the Body Shop has also assigned them all an environmental score which is made up of how the ingredients are sourced and how the product biodegrades. This helps the Body Shop to identify key products to target and improve. </w:t>
      </w:r>
    </w:p>
    <w:p w14:paraId="23999915" w14:textId="77777777" w:rsidR="00EC1108" w:rsidRPr="00EC1108" w:rsidRDefault="00EC1108" w:rsidP="00EC1108">
      <w:pPr>
        <w:pStyle w:val="NoSpacing"/>
        <w:ind w:left="851"/>
        <w:rPr>
          <w:sz w:val="10"/>
          <w:szCs w:val="10"/>
        </w:rPr>
      </w:pPr>
    </w:p>
    <w:p w14:paraId="659AB37D" w14:textId="77777777" w:rsidR="00965C1C" w:rsidRDefault="00EC1108" w:rsidP="00EC1108">
      <w:pPr>
        <w:ind w:left="851" w:right="900"/>
        <w:jc w:val="both"/>
        <w:rPr>
          <w:sz w:val="24"/>
        </w:rPr>
      </w:pPr>
      <w:r w:rsidRPr="00EC1108">
        <w:rPr>
          <w:sz w:val="24"/>
        </w:rPr>
        <w:t>The Body Shop</w:t>
      </w:r>
      <w:r>
        <w:rPr>
          <w:sz w:val="24"/>
        </w:rPr>
        <w:t xml:space="preserve"> also want to make sure that all of their products are fully traceable. Consumers are used to hearing about traceability of the food that we consume so why not apply this thinking and questioning to the products that we use on our bodies. By 2016</w:t>
      </w:r>
      <w:r w:rsidR="00481C5E">
        <w:rPr>
          <w:sz w:val="24"/>
        </w:rPr>
        <w:t xml:space="preserve">, </w:t>
      </w:r>
      <w:r>
        <w:rPr>
          <w:sz w:val="24"/>
        </w:rPr>
        <w:t>62% of products used by the Body Shop had information of the country in which the ingredients had been harvested a</w:t>
      </w:r>
      <w:r w:rsidR="00965C1C">
        <w:rPr>
          <w:sz w:val="24"/>
        </w:rPr>
        <w:t>n</w:t>
      </w:r>
      <w:r>
        <w:rPr>
          <w:sz w:val="24"/>
        </w:rPr>
        <w:t>d cultivated</w:t>
      </w:r>
      <w:r w:rsidR="00481C5E">
        <w:rPr>
          <w:sz w:val="24"/>
        </w:rPr>
        <w:t xml:space="preserve"> and by 2017 this had increased to 70%.</w:t>
      </w:r>
      <w:r w:rsidR="00965C1C">
        <w:rPr>
          <w:sz w:val="24"/>
        </w:rPr>
        <w:t xml:space="preserve"> In their 2017 report they also stated that they had reduced their environmental footprint by 3% and had also managed to identify an additional 44 ingredients from ‘biodiversity hotspots’. </w:t>
      </w:r>
    </w:p>
    <w:p w14:paraId="30EE1B55" w14:textId="621B4D5D" w:rsidR="00FE77D8" w:rsidRDefault="00965C1C" w:rsidP="00EC1108">
      <w:pPr>
        <w:ind w:left="851" w:right="900"/>
        <w:jc w:val="both"/>
        <w:rPr>
          <w:sz w:val="24"/>
        </w:rPr>
      </w:pPr>
      <w:r>
        <w:rPr>
          <w:sz w:val="24"/>
        </w:rPr>
        <w:t>The Body Shop have also worked with the people in their supply chain to help ensure that they have working conditions and are paid a living wage</w:t>
      </w:r>
      <w:r w:rsidR="00A07DE9">
        <w:rPr>
          <w:sz w:val="24"/>
        </w:rPr>
        <w:t xml:space="preserve"> so that they can support themselves, their families, communities and achieve a good standard of living</w:t>
      </w:r>
      <w:r>
        <w:rPr>
          <w:sz w:val="24"/>
        </w:rPr>
        <w:t>. The Body Shop want to ensure that they work with communities to provide sustainable incomes and help build the supply chains.</w:t>
      </w:r>
      <w:r w:rsidR="00A07DE9">
        <w:rPr>
          <w:sz w:val="24"/>
        </w:rPr>
        <w:t xml:space="preserve"> </w:t>
      </w:r>
    </w:p>
    <w:p w14:paraId="23216957" w14:textId="77777777" w:rsidR="007C2C2B" w:rsidRPr="00EC1108" w:rsidRDefault="007C2C2B" w:rsidP="00EC1108">
      <w:pPr>
        <w:ind w:left="851" w:right="900"/>
        <w:jc w:val="both"/>
        <w:rPr>
          <w:sz w:val="24"/>
        </w:rPr>
      </w:pPr>
    </w:p>
    <w:p w14:paraId="4F2D8B8A" w14:textId="679CA4E6" w:rsidR="007C2C2B" w:rsidRDefault="007C2C2B" w:rsidP="00334D55">
      <w:pPr>
        <w:pStyle w:val="Heading1"/>
        <w:ind w:left="851" w:right="1162"/>
        <w:jc w:val="both"/>
        <w:rPr>
          <w:b/>
          <w:color w:val="006666"/>
        </w:rPr>
      </w:pPr>
      <w:r w:rsidRPr="007F49D9">
        <w:rPr>
          <w:b/>
          <w:color w:val="006666"/>
        </w:rPr>
        <w:t>03 What does The Body Shop plan to achieve going forward?</w:t>
      </w:r>
    </w:p>
    <w:p w14:paraId="1A192972" w14:textId="00E4A704" w:rsidR="005E5798" w:rsidRDefault="005526A0" w:rsidP="00F537DD">
      <w:pPr>
        <w:ind w:left="851" w:right="900"/>
        <w:jc w:val="both"/>
        <w:rPr>
          <w:sz w:val="24"/>
        </w:rPr>
      </w:pPr>
      <w:r w:rsidRPr="005526A0">
        <w:rPr>
          <w:sz w:val="24"/>
          <w:szCs w:val="24"/>
        </w:rPr>
        <w:t xml:space="preserve">Going forward The Body Shop does have a clear plan which takes them through to 2020. They have 14 targets and a clear annual report which tracks progress against each of the targets. With the change of ownership to Natura &amp; Co, the Body Shop can now start to rebuild its customer base and focus back onto its own core values. </w:t>
      </w:r>
      <w:r>
        <w:rPr>
          <w:sz w:val="24"/>
        </w:rPr>
        <w:t>Most recently they have also launched the bio-bridge initiative where they are working with local communities to help rebuild natural habitats for the local wildlife, they aim to build 10 bio-bridges by 2020.</w:t>
      </w:r>
      <w:r w:rsidR="009945A1">
        <w:rPr>
          <w:sz w:val="24"/>
        </w:rPr>
        <w:t xml:space="preserve"> </w:t>
      </w:r>
      <w:r w:rsidR="009945A1">
        <w:rPr>
          <w:sz w:val="24"/>
        </w:rPr>
        <w:lastRenderedPageBreak/>
        <w:t>They also want to hit a 100% on using ingredients in their products that are sustainable and traceable as well as powering all stores with renewable energy and reach 70%</w:t>
      </w:r>
      <w:r w:rsidR="00E5055D">
        <w:rPr>
          <w:sz w:val="24"/>
        </w:rPr>
        <w:t xml:space="preserve"> </w:t>
      </w:r>
      <w:r w:rsidR="009945A1">
        <w:rPr>
          <w:sz w:val="24"/>
        </w:rPr>
        <w:t>of fossil fuel free packaging.</w:t>
      </w:r>
    </w:p>
    <w:p w14:paraId="5EE7F694" w14:textId="77777777" w:rsidR="00F537DD" w:rsidRDefault="00F537DD" w:rsidP="00F537DD">
      <w:pPr>
        <w:ind w:left="851" w:right="900"/>
        <w:jc w:val="both"/>
        <w:rPr>
          <w:sz w:val="24"/>
        </w:rPr>
      </w:pPr>
    </w:p>
    <w:p w14:paraId="1F3776F2" w14:textId="79CFFC42" w:rsidR="005E5798" w:rsidRDefault="005E5798" w:rsidP="005E5798">
      <w:pPr>
        <w:keepNext/>
        <w:keepLines/>
        <w:spacing w:before="240" w:after="0"/>
        <w:ind w:left="851" w:right="1162"/>
        <w:jc w:val="both"/>
        <w:outlineLvl w:val="0"/>
        <w:rPr>
          <w:rFonts w:asciiTheme="majorHAnsi" w:eastAsiaTheme="majorEastAsia" w:hAnsiTheme="majorHAnsi" w:cstheme="majorBidi"/>
          <w:b/>
          <w:color w:val="006666"/>
          <w:sz w:val="44"/>
          <w:szCs w:val="32"/>
        </w:rPr>
      </w:pPr>
      <w:r w:rsidRPr="005E5798">
        <w:rPr>
          <w:rFonts w:asciiTheme="majorHAnsi" w:eastAsiaTheme="majorEastAsia" w:hAnsiTheme="majorHAnsi" w:cstheme="majorBidi"/>
          <w:b/>
          <w:color w:val="006666"/>
          <w:sz w:val="44"/>
          <w:szCs w:val="32"/>
        </w:rPr>
        <w:t>04 What else could The Body Shop consider?</w:t>
      </w:r>
    </w:p>
    <w:p w14:paraId="3B0D5BF3" w14:textId="17A248CA" w:rsidR="005E5798" w:rsidRDefault="005E5798" w:rsidP="005E5798">
      <w:pPr>
        <w:pStyle w:val="NoSpacing"/>
        <w:ind w:left="851" w:right="758"/>
        <w:jc w:val="both"/>
        <w:rPr>
          <w:sz w:val="24"/>
          <w:szCs w:val="24"/>
        </w:rPr>
      </w:pPr>
      <w:r>
        <w:rPr>
          <w:sz w:val="24"/>
          <w:szCs w:val="24"/>
        </w:rPr>
        <w:t xml:space="preserve">Going forward there is a lot more work that The Body Shop needs to do. </w:t>
      </w:r>
      <w:r w:rsidR="00E5055D">
        <w:rPr>
          <w:sz w:val="24"/>
          <w:szCs w:val="24"/>
        </w:rPr>
        <w:t xml:space="preserve">The Body Shop is already onboard with bringing sustainability into their working practices and want to lead the way. </w:t>
      </w:r>
      <w:r>
        <w:rPr>
          <w:sz w:val="24"/>
          <w:szCs w:val="24"/>
        </w:rPr>
        <w:t xml:space="preserve">Firstly, they need to ensure that they build back trust with the public. </w:t>
      </w:r>
      <w:r w:rsidR="00AB703C">
        <w:rPr>
          <w:sz w:val="24"/>
          <w:szCs w:val="24"/>
        </w:rPr>
        <w:t xml:space="preserve">There have been occasions where their products have been available to purchase China where products can be chosen at random as part of their testing programme. </w:t>
      </w:r>
      <w:r w:rsidR="00595286">
        <w:rPr>
          <w:sz w:val="24"/>
          <w:szCs w:val="24"/>
        </w:rPr>
        <w:t>These tests</w:t>
      </w:r>
      <w:r w:rsidR="00AB703C">
        <w:rPr>
          <w:sz w:val="24"/>
          <w:szCs w:val="24"/>
        </w:rPr>
        <w:t xml:space="preserve"> are then sometimes done on animals which was one of the key principles that the Body Shop is against. </w:t>
      </w:r>
      <w:r>
        <w:rPr>
          <w:sz w:val="24"/>
          <w:szCs w:val="24"/>
        </w:rPr>
        <w:t xml:space="preserve">Since </w:t>
      </w:r>
      <w:r w:rsidR="000432D3">
        <w:rPr>
          <w:sz w:val="24"/>
          <w:szCs w:val="24"/>
        </w:rPr>
        <w:t>the</w:t>
      </w:r>
      <w:r>
        <w:rPr>
          <w:sz w:val="24"/>
          <w:szCs w:val="24"/>
        </w:rPr>
        <w:t xml:space="preserve"> Body Shop opened there are now plenty of other retailers competing for the same customer base who have moved forward at a much quicker pace</w:t>
      </w:r>
      <w:r w:rsidR="00FB46EC">
        <w:rPr>
          <w:sz w:val="24"/>
          <w:szCs w:val="24"/>
        </w:rPr>
        <w:t xml:space="preserve"> than the Body Shop has done especially since they were part of the L’Oréal group e.g. b</w:t>
      </w:r>
      <w:r>
        <w:rPr>
          <w:sz w:val="24"/>
          <w:szCs w:val="24"/>
        </w:rPr>
        <w:t>rands and stores such as Lush, Wel</w:t>
      </w:r>
      <w:r w:rsidR="00595286">
        <w:rPr>
          <w:sz w:val="24"/>
          <w:szCs w:val="24"/>
        </w:rPr>
        <w:t>e</w:t>
      </w:r>
      <w:r>
        <w:rPr>
          <w:sz w:val="24"/>
          <w:szCs w:val="24"/>
        </w:rPr>
        <w:t>da</w:t>
      </w:r>
      <w:r w:rsidR="00FB46EC">
        <w:rPr>
          <w:sz w:val="24"/>
          <w:szCs w:val="24"/>
        </w:rPr>
        <w:t xml:space="preserve"> and </w:t>
      </w:r>
      <w:r>
        <w:rPr>
          <w:sz w:val="24"/>
          <w:szCs w:val="24"/>
        </w:rPr>
        <w:t>Burt’s Bees</w:t>
      </w:r>
      <w:r w:rsidR="00FB46EC">
        <w:rPr>
          <w:sz w:val="24"/>
          <w:szCs w:val="24"/>
        </w:rPr>
        <w:t xml:space="preserve"> etc. </w:t>
      </w:r>
      <w:r w:rsidR="000432D3">
        <w:rPr>
          <w:sz w:val="24"/>
          <w:szCs w:val="24"/>
        </w:rPr>
        <w:t xml:space="preserve">If we go back to look at the four stages of unsustainability, we can look to see where further opportunities or areas of progress lie. </w:t>
      </w:r>
    </w:p>
    <w:p w14:paraId="786FA5D4" w14:textId="10EE5605" w:rsidR="000432D3" w:rsidRPr="001674B4" w:rsidRDefault="000432D3" w:rsidP="001674B4">
      <w:pPr>
        <w:pStyle w:val="NoSpacing"/>
        <w:numPr>
          <w:ilvl w:val="0"/>
          <w:numId w:val="1"/>
        </w:numPr>
        <w:ind w:right="758"/>
        <w:jc w:val="both"/>
        <w:rPr>
          <w:sz w:val="24"/>
          <w:szCs w:val="24"/>
        </w:rPr>
      </w:pPr>
      <w:r>
        <w:rPr>
          <w:sz w:val="24"/>
          <w:szCs w:val="24"/>
        </w:rPr>
        <w:t xml:space="preserve">When we keep taking large amounts of raw materials from within the earth, we are causing harm. To help reduce the amount that we need to keep taking the Body Shop could implement a refill and reuse policy within their stores. This could be customers bringing back their Body Shop containers and having the products that they want re-filled in the same plastic bottle that they were sold the original product in. To take this a step further the Body Shop could roll out a bring any suitable container back to refill, as long as the container could hold the amount of allocated product safely.  The Body Shop could also look at the way that its current items are packaged and look to see where this can be reduced or completely eliminated an example of this would be the plastic film that is </w:t>
      </w:r>
      <w:r w:rsidR="00A44DB8">
        <w:rPr>
          <w:sz w:val="24"/>
          <w:szCs w:val="24"/>
        </w:rPr>
        <w:t xml:space="preserve">added onto their range of soaps. Other companies who are competing in the same market have already chosen to eliminate this type of packaging on the same products. </w:t>
      </w:r>
      <w:r w:rsidR="00A44DB8" w:rsidRPr="001674B4">
        <w:rPr>
          <w:sz w:val="24"/>
          <w:szCs w:val="24"/>
        </w:rPr>
        <w:t xml:space="preserve">The body shop has also committed to reduce the amount of fossil fuels that they are using in their packaging and to reach a goal of 70% free of fossil fuels used, however the plan that they have does not in any way detail how they are looking at achieving this. In their last video report on their website they mention ‘new light’ an air carbon which is an oil free plastic which removes green house gases from the atmosphere in production which they were hoping to bring into use, however as they are no longer part of the L’Oréal group that do not have access to this and don’t seem to have a clear forward plan as yet. </w:t>
      </w:r>
    </w:p>
    <w:p w14:paraId="56593315" w14:textId="602DD94F" w:rsidR="00C05B10" w:rsidRPr="001674B4" w:rsidRDefault="001674B4" w:rsidP="001674B4">
      <w:pPr>
        <w:pStyle w:val="NoSpacing"/>
        <w:numPr>
          <w:ilvl w:val="0"/>
          <w:numId w:val="1"/>
        </w:numPr>
        <w:ind w:right="758"/>
        <w:jc w:val="both"/>
        <w:rPr>
          <w:sz w:val="24"/>
          <w:szCs w:val="24"/>
        </w:rPr>
      </w:pPr>
      <w:r>
        <w:rPr>
          <w:noProof/>
          <w:sz w:val="24"/>
          <w:szCs w:val="24"/>
        </w:rPr>
        <w:drawing>
          <wp:anchor distT="0" distB="0" distL="114300" distR="114300" simplePos="0" relativeHeight="251672576" behindDoc="0" locked="0" layoutInCell="1" allowOverlap="1" wp14:anchorId="2246FF1C" wp14:editId="57F689B5">
            <wp:simplePos x="0" y="0"/>
            <wp:positionH relativeFrom="column">
              <wp:posOffset>729796</wp:posOffset>
            </wp:positionH>
            <wp:positionV relativeFrom="paragraph">
              <wp:posOffset>930275</wp:posOffset>
            </wp:positionV>
            <wp:extent cx="1861185" cy="2482215"/>
            <wp:effectExtent l="0" t="0" r="5715" b="0"/>
            <wp:wrapThrough wrapText="bothSides">
              <wp:wrapPolygon edited="0">
                <wp:start x="0" y="0"/>
                <wp:lineTo x="0" y="21384"/>
                <wp:lineTo x="21445" y="21384"/>
                <wp:lineTo x="21445"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90406_11172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61185" cy="2482215"/>
                    </a:xfrm>
                    <a:prstGeom prst="rect">
                      <a:avLst/>
                    </a:prstGeom>
                  </pic:spPr>
                </pic:pic>
              </a:graphicData>
            </a:graphic>
            <wp14:sizeRelH relativeFrom="margin">
              <wp14:pctWidth>0</wp14:pctWidth>
            </wp14:sizeRelH>
            <wp14:sizeRelV relativeFrom="margin">
              <wp14:pctHeight>0</wp14:pctHeight>
            </wp14:sizeRelV>
          </wp:anchor>
        </w:drawing>
      </w:r>
      <w:r w:rsidR="006668F0">
        <w:rPr>
          <w:sz w:val="24"/>
          <w:szCs w:val="24"/>
        </w:rPr>
        <w:t xml:space="preserve">Increase of </w:t>
      </w:r>
      <w:r w:rsidR="00254C70">
        <w:rPr>
          <w:sz w:val="24"/>
          <w:szCs w:val="24"/>
        </w:rPr>
        <w:t xml:space="preserve">substances created by our society. </w:t>
      </w:r>
      <w:r w:rsidRPr="001674B4">
        <w:rPr>
          <w:sz w:val="24"/>
          <w:szCs w:val="24"/>
        </w:rPr>
        <w:t>The Body Shop also have brought in the biodegradable face masks (known as sheets). These on the outside seem environmentally friendly as they are marketed as a ‘biodegradable sheet’ however there is no information at all on the packaging to tell you how to dispose of the sheet or how long it would take to break down. The sheet itself is also packaged in a plastic/aluminum packaging which is thrown away along with the product itself. Even though the sheet mask is said to be biodegradable it is a single product which by its own design is meant to be thrown away after one single use. The Body Shop could look into how many of their products would be classed as ‘Single-Use’ items and would there be an alternative e.g. reusable cotton sheets that can be soaked in the same fluids to achieve the same or similar customer experience and results?</w:t>
      </w:r>
      <w:r>
        <w:rPr>
          <w:sz w:val="24"/>
          <w:szCs w:val="24"/>
        </w:rPr>
        <w:t xml:space="preserve"> </w:t>
      </w:r>
      <w:r w:rsidRPr="001674B4">
        <w:rPr>
          <w:sz w:val="24"/>
          <w:szCs w:val="24"/>
        </w:rPr>
        <w:t>The Body shop could also make the move away from plastic carrier bags in store. Recently Morrisons supermarket have made the move to paper carrier bags with a higher charge rate but have also committed to plant three trees for every one tree that is used to make the bags. I am sure that once this becomes more normal for people to have many other stores with follow suit.</w:t>
      </w:r>
      <w:r w:rsidRPr="001674B4">
        <w:rPr>
          <w:sz w:val="24"/>
          <w:szCs w:val="24"/>
        </w:rPr>
        <w:t xml:space="preserve"> </w:t>
      </w:r>
      <w:r w:rsidR="00254C70" w:rsidRPr="001674B4">
        <w:rPr>
          <w:sz w:val="24"/>
          <w:szCs w:val="24"/>
        </w:rPr>
        <w:t xml:space="preserve">As well as rewarding customers for bring back used containers e.g. by using the current loyalty points system, they could also look into customer only purchasing what they need rather than a set amount dictated by the store itself. This way the customers can feel more empowered by making the right choice. This could help to reduce the </w:t>
      </w:r>
      <w:r w:rsidR="008763DC">
        <w:rPr>
          <w:sz w:val="24"/>
          <w:szCs w:val="24"/>
        </w:rPr>
        <w:t>volume</w:t>
      </w:r>
      <w:r w:rsidR="00254C70" w:rsidRPr="001674B4">
        <w:rPr>
          <w:sz w:val="24"/>
          <w:szCs w:val="24"/>
        </w:rPr>
        <w:t xml:space="preserve"> of </w:t>
      </w:r>
      <w:r w:rsidR="00254C70" w:rsidRPr="001674B4">
        <w:rPr>
          <w:sz w:val="24"/>
          <w:szCs w:val="24"/>
        </w:rPr>
        <w:lastRenderedPageBreak/>
        <w:t>products that customers throw away and may also increase customers trying different products in a more friendly way by choosing to purchase smaller amounts as trials or if they are staying away from home etc.  In their last video report the Body Shop also mentioned scoring their products on the impact that the ingredients have the environment and also the amount of water it takes to completely dilute the produc</w:t>
      </w:r>
      <w:r w:rsidR="00E5055D" w:rsidRPr="001674B4">
        <w:rPr>
          <w:sz w:val="24"/>
          <w:szCs w:val="24"/>
        </w:rPr>
        <w:t>t</w:t>
      </w:r>
      <w:r w:rsidR="00254C70" w:rsidRPr="001674B4">
        <w:rPr>
          <w:sz w:val="24"/>
          <w:szCs w:val="24"/>
        </w:rPr>
        <w:t xml:space="preserve">. They also used this information to help them to </w:t>
      </w:r>
      <w:r w:rsidR="00E5055D" w:rsidRPr="001674B4">
        <w:rPr>
          <w:sz w:val="24"/>
          <w:szCs w:val="24"/>
        </w:rPr>
        <w:t xml:space="preserve">identify and </w:t>
      </w:r>
      <w:r w:rsidR="00254C70" w:rsidRPr="001674B4">
        <w:rPr>
          <w:sz w:val="24"/>
          <w:szCs w:val="24"/>
        </w:rPr>
        <w:t>prioritize what needs to be changed. Environmental scores could be shared with the public via the Body Shop website</w:t>
      </w:r>
      <w:r w:rsidR="00953C76" w:rsidRPr="001674B4">
        <w:rPr>
          <w:sz w:val="24"/>
          <w:szCs w:val="24"/>
        </w:rPr>
        <w:t xml:space="preserve">. The Body Shop could also do more to move with technology. Under its time with L’Oréal many of The Body Shops main competitors have made themselves </w:t>
      </w:r>
      <w:r w:rsidR="003A3B0C" w:rsidRPr="001674B4">
        <w:rPr>
          <w:sz w:val="24"/>
          <w:szCs w:val="24"/>
        </w:rPr>
        <w:t xml:space="preserve">more available to the public via Facebook, Instagram, YouTube and Apps etc. </w:t>
      </w:r>
      <w:r w:rsidR="00E5055D" w:rsidRPr="001674B4">
        <w:rPr>
          <w:sz w:val="24"/>
          <w:szCs w:val="24"/>
        </w:rPr>
        <w:t>this would help to build the brand and keep them current.</w:t>
      </w:r>
    </w:p>
    <w:p w14:paraId="6CF66D78" w14:textId="710B4AA2" w:rsidR="00FE77D8" w:rsidRDefault="005376A5" w:rsidP="00FE77D8">
      <w:pPr>
        <w:pStyle w:val="NoSpacing"/>
        <w:numPr>
          <w:ilvl w:val="0"/>
          <w:numId w:val="1"/>
        </w:numPr>
        <w:ind w:right="758"/>
        <w:jc w:val="both"/>
        <w:rPr>
          <w:sz w:val="24"/>
          <w:szCs w:val="24"/>
        </w:rPr>
      </w:pPr>
      <w:r>
        <w:rPr>
          <w:sz w:val="24"/>
          <w:szCs w:val="24"/>
        </w:rPr>
        <w:t>Preventing natures natural cycle</w:t>
      </w:r>
      <w:r w:rsidR="00F537DD">
        <w:rPr>
          <w:sz w:val="24"/>
          <w:szCs w:val="24"/>
        </w:rPr>
        <w:t>. One of The Body Shops latest project is called ‘bio-bridge communities’ where the Body Shop are working with communities to help re-build area that have been over harvested or where forests have been wiped out. Although this is a great step forward it is unknow the history behind what has happened at these sites, why these areas have been specifically chosen by the Body Shop</w:t>
      </w:r>
      <w:r w:rsidR="00A6118D">
        <w:rPr>
          <w:sz w:val="24"/>
          <w:szCs w:val="24"/>
        </w:rPr>
        <w:t xml:space="preserve"> and did they have any part in what had already happened already?</w:t>
      </w:r>
      <w:r w:rsidR="00F537DD">
        <w:rPr>
          <w:sz w:val="24"/>
          <w:szCs w:val="24"/>
        </w:rPr>
        <w:t xml:space="preserve"> The Body Shop talk about traceability of ingredients in their products but they also need to think about the transparency of their decision and actions to fully get their customers onboard. They would also need to look at how this work is achieved e.g. would local people be </w:t>
      </w:r>
      <w:r w:rsidR="00A6118D">
        <w:rPr>
          <w:sz w:val="24"/>
          <w:szCs w:val="24"/>
        </w:rPr>
        <w:t>employed;</w:t>
      </w:r>
      <w:r w:rsidR="00F537DD">
        <w:rPr>
          <w:sz w:val="24"/>
          <w:szCs w:val="24"/>
        </w:rPr>
        <w:t xml:space="preserve"> how would this be maintained in the future and would there be something in place to stop </w:t>
      </w:r>
      <w:r w:rsidR="00A6118D">
        <w:rPr>
          <w:sz w:val="24"/>
          <w:szCs w:val="24"/>
        </w:rPr>
        <w:t>these areas being targeted and deforested in the future? The Body Shop also state that they have reduced their own environmental impact by 3% but what does this actually mean? The figures that they give does not go into any details of what the impact was to begin with and where they are at now. It does not clearly say enough about the progress that they made and how they achieved it.</w:t>
      </w:r>
    </w:p>
    <w:p w14:paraId="5153C8CC" w14:textId="759B0405" w:rsidR="00A6118D" w:rsidRDefault="00A6118D" w:rsidP="00FE77D8">
      <w:pPr>
        <w:pStyle w:val="NoSpacing"/>
        <w:numPr>
          <w:ilvl w:val="0"/>
          <w:numId w:val="1"/>
        </w:numPr>
        <w:ind w:right="758"/>
        <w:jc w:val="both"/>
        <w:rPr>
          <w:sz w:val="24"/>
          <w:szCs w:val="24"/>
        </w:rPr>
      </w:pPr>
      <w:r>
        <w:rPr>
          <w:sz w:val="24"/>
          <w:szCs w:val="24"/>
        </w:rPr>
        <w:t>Preventing people from meeting their needs. The Body Shop talk about giving back to the communities that they work in by volunteering. As well as giving their own staff the time to volunteer in the community they could also have people coming to the Body Shop. This could help to build the reputation, share information of what the Body Shop is doing to become more sustainable</w:t>
      </w:r>
      <w:r w:rsidR="007F5BDE">
        <w:rPr>
          <w:sz w:val="24"/>
          <w:szCs w:val="24"/>
        </w:rPr>
        <w:t xml:space="preserve"> e.g. share their booklet on how to reduce energy usage with other businesses, community run centers or schools etc., </w:t>
      </w:r>
      <w:r>
        <w:rPr>
          <w:sz w:val="24"/>
          <w:szCs w:val="24"/>
        </w:rPr>
        <w:t xml:space="preserve">share knowledge and best practice. The Body Shop could do more to share their success stories and how they ensure that they invest in communities where their ingredients are directly harvested and how they buy directly from fair trade communities. The Body Shop also need to look at why some of these ingredients which are labelled as being harvested directly from different parts of the world then end up being ‘Made in Thailand’. This is something that </w:t>
      </w:r>
      <w:r w:rsidR="00AB703C">
        <w:rPr>
          <w:sz w:val="24"/>
          <w:szCs w:val="24"/>
        </w:rPr>
        <w:t>could also be improved on to help reduce carbon footprint and ensure that work is kept in the places that the ingredients are made</w:t>
      </w:r>
      <w:r w:rsidR="00B06E02">
        <w:rPr>
          <w:sz w:val="24"/>
          <w:szCs w:val="24"/>
        </w:rPr>
        <w:t>.</w:t>
      </w:r>
    </w:p>
    <w:p w14:paraId="56F62315" w14:textId="77777777" w:rsidR="007F5BDE" w:rsidRDefault="007F5BDE" w:rsidP="007F5BDE">
      <w:pPr>
        <w:pStyle w:val="NoSpacing"/>
        <w:ind w:left="1211" w:right="758"/>
        <w:jc w:val="both"/>
        <w:rPr>
          <w:sz w:val="24"/>
          <w:szCs w:val="24"/>
        </w:rPr>
      </w:pPr>
    </w:p>
    <w:p w14:paraId="3189C19B" w14:textId="0B53A0C6" w:rsidR="00B06E02" w:rsidRPr="005376A5" w:rsidRDefault="007F5BDE" w:rsidP="00B06E02">
      <w:pPr>
        <w:pStyle w:val="NoSpacing"/>
        <w:ind w:left="851" w:right="758"/>
        <w:jc w:val="both"/>
        <w:rPr>
          <w:sz w:val="24"/>
          <w:szCs w:val="24"/>
        </w:rPr>
      </w:pPr>
      <w:r>
        <w:rPr>
          <w:sz w:val="24"/>
          <w:szCs w:val="24"/>
        </w:rPr>
        <w:t xml:space="preserve">There is still plenty of areas that the Body Shop can continue to make further progress but it is also evident that they have also come a long way as they have also been shortlisted for the 2019 </w:t>
      </w:r>
      <w:r w:rsidR="00B13F95">
        <w:rPr>
          <w:sz w:val="24"/>
          <w:szCs w:val="24"/>
        </w:rPr>
        <w:t xml:space="preserve">Champions of Sustainability Awards and the best natural brand by </w:t>
      </w:r>
      <w:r w:rsidR="00B13F95" w:rsidRPr="00B13F95">
        <w:rPr>
          <w:i/>
          <w:sz w:val="24"/>
          <w:szCs w:val="24"/>
        </w:rPr>
        <w:t>The Times</w:t>
      </w:r>
      <w:r w:rsidR="00B13F95">
        <w:rPr>
          <w:sz w:val="24"/>
          <w:szCs w:val="24"/>
        </w:rPr>
        <w:t>.</w:t>
      </w:r>
      <w:bookmarkStart w:id="2" w:name="_GoBack"/>
      <w:bookmarkEnd w:id="2"/>
    </w:p>
    <w:sectPr w:rsidR="00B06E02" w:rsidRPr="005376A5" w:rsidSect="001674B4">
      <w:pgSz w:w="12240" w:h="15840"/>
      <w:pgMar w:top="284" w:right="0" w:bottom="284" w:left="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0ADD22" w14:textId="77777777" w:rsidR="00A47E4B" w:rsidRDefault="00A47E4B" w:rsidP="00F33B2B">
      <w:pPr>
        <w:spacing w:after="0" w:line="240" w:lineRule="auto"/>
      </w:pPr>
      <w:r>
        <w:separator/>
      </w:r>
    </w:p>
  </w:endnote>
  <w:endnote w:type="continuationSeparator" w:id="0">
    <w:p w14:paraId="01E6782E" w14:textId="77777777" w:rsidR="00A47E4B" w:rsidRDefault="00A47E4B" w:rsidP="00F33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 BLANCA">
    <w:panose1 w:val="02000000000000000000"/>
    <w:charset w:val="00"/>
    <w:family w:val="auto"/>
    <w:pitch w:val="variable"/>
    <w:sig w:usb0="8000002F" w:usb1="0000000A" w:usb2="00000000" w:usb3="00000000" w:csb0="00000001"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649BC" w14:textId="77777777" w:rsidR="00A47E4B" w:rsidRDefault="00A47E4B" w:rsidP="00F33B2B">
      <w:pPr>
        <w:spacing w:after="0" w:line="240" w:lineRule="auto"/>
      </w:pPr>
      <w:r>
        <w:separator/>
      </w:r>
    </w:p>
  </w:footnote>
  <w:footnote w:type="continuationSeparator" w:id="0">
    <w:p w14:paraId="0DDE8402" w14:textId="77777777" w:rsidR="00A47E4B" w:rsidRDefault="00A47E4B" w:rsidP="00F33B2B">
      <w:pPr>
        <w:spacing w:after="0" w:line="240" w:lineRule="auto"/>
      </w:pPr>
      <w:r>
        <w:continuationSeparator/>
      </w:r>
    </w:p>
  </w:footnote>
  <w:footnote w:id="1">
    <w:p w14:paraId="435EE185" w14:textId="301D3E48" w:rsidR="00485A47" w:rsidRPr="00485A47" w:rsidRDefault="00485A47" w:rsidP="00E5759F">
      <w:pPr>
        <w:pStyle w:val="FootnoteText"/>
        <w:ind w:left="567"/>
        <w:rPr>
          <w:lang w:val="en-GB"/>
        </w:rPr>
      </w:pPr>
      <w:r>
        <w:rPr>
          <w:rStyle w:val="FootnoteReference"/>
        </w:rPr>
        <w:footnoteRef/>
      </w:r>
      <w:r>
        <w:t xml:space="preserve"> </w:t>
      </w:r>
      <w:r>
        <w:rPr>
          <w:lang w:val="en-GB"/>
        </w:rPr>
        <w:t>(2017</w:t>
      </w:r>
      <w:r w:rsidRPr="00926836">
        <w:rPr>
          <w:i/>
          <w:lang w:val="en-GB"/>
        </w:rPr>
        <w:t>) The Body Shop Sustainability Report</w:t>
      </w:r>
      <w:r>
        <w:rPr>
          <w:lang w:val="en-GB"/>
        </w:rPr>
        <w:t xml:space="preserve"> </w:t>
      </w:r>
      <w:r w:rsidR="00926836">
        <w:rPr>
          <w:lang w:val="en-GB"/>
        </w:rPr>
        <w:t xml:space="preserve"> available at:</w:t>
      </w:r>
      <w:r>
        <w:rPr>
          <w:lang w:val="en-GB"/>
        </w:rPr>
        <w:t xml:space="preserve"> </w:t>
      </w:r>
      <w:hyperlink r:id="rId1" w:history="1">
        <w:r w:rsidRPr="009A6951">
          <w:rPr>
            <w:rStyle w:val="Hyperlink"/>
            <w:sz w:val="22"/>
            <w:szCs w:val="22"/>
          </w:rPr>
          <w:t>https://www.thebodyshop.com/medias/Enrich-Not-Exploit-Report-   2017.pdf?context=pdf/h17/h04/27818345005086.pdf</w:t>
        </w:r>
      </w:hyperlink>
      <w:r>
        <w:rPr>
          <w:sz w:val="22"/>
          <w:szCs w:val="22"/>
        </w:rPr>
        <w:t xml:space="preserve"> </w:t>
      </w:r>
      <w:r w:rsidR="00926836">
        <w:rPr>
          <w:sz w:val="22"/>
          <w:szCs w:val="22"/>
        </w:rPr>
        <w:t>(</w:t>
      </w:r>
      <w:r>
        <w:rPr>
          <w:sz w:val="22"/>
          <w:szCs w:val="22"/>
        </w:rPr>
        <w:t>accessed 05/04/2019</w:t>
      </w:r>
      <w:r w:rsidR="00926836">
        <w:rPr>
          <w:sz w:val="22"/>
          <w:szCs w:val="22"/>
        </w:rPr>
        <w:t>)</w:t>
      </w:r>
    </w:p>
  </w:footnote>
  <w:footnote w:id="2">
    <w:p w14:paraId="0E171440" w14:textId="2F17EAAC" w:rsidR="00F33B2B" w:rsidRDefault="00F33B2B" w:rsidP="00E5759F">
      <w:pPr>
        <w:pStyle w:val="FootnoteText"/>
        <w:ind w:left="567"/>
        <w:rPr>
          <w:lang w:val="en-GB"/>
        </w:rPr>
      </w:pPr>
      <w:r>
        <w:rPr>
          <w:rStyle w:val="FootnoteReference"/>
        </w:rPr>
        <w:footnoteRef/>
      </w:r>
      <w:r>
        <w:t xml:space="preserve"> </w:t>
      </w:r>
      <w:r w:rsidR="00926836">
        <w:t xml:space="preserve">The Boy Shop available at: </w:t>
      </w:r>
      <w:hyperlink r:id="rId2" w:history="1">
        <w:r w:rsidR="00926836" w:rsidRPr="00C64E65">
          <w:rPr>
            <w:rStyle w:val="Hyperlink"/>
            <w:lang w:val="en-GB"/>
          </w:rPr>
          <w:t>www.thebodyshopcareers.com</w:t>
        </w:r>
      </w:hyperlink>
      <w:r w:rsidR="00BC44FD">
        <w:rPr>
          <w:lang w:val="en-GB"/>
        </w:rPr>
        <w:t xml:space="preserve"> </w:t>
      </w:r>
      <w:r w:rsidR="00926836">
        <w:rPr>
          <w:lang w:val="en-GB"/>
        </w:rPr>
        <w:t>(</w:t>
      </w:r>
      <w:r w:rsidR="00BC44FD">
        <w:rPr>
          <w:lang w:val="en-GB"/>
        </w:rPr>
        <w:t>accessed 05/04/</w:t>
      </w:r>
      <w:r w:rsidR="00D01C9E">
        <w:rPr>
          <w:lang w:val="en-GB"/>
        </w:rPr>
        <w:t>20</w:t>
      </w:r>
      <w:r w:rsidR="00BC44FD">
        <w:rPr>
          <w:lang w:val="en-GB"/>
        </w:rPr>
        <w:t>19</w:t>
      </w:r>
      <w:r w:rsidR="00926836">
        <w:rPr>
          <w:lang w:val="en-GB"/>
        </w:rPr>
        <w:t>)</w:t>
      </w:r>
    </w:p>
    <w:p w14:paraId="7AA6363C" w14:textId="77777777" w:rsidR="00BC44FD" w:rsidRPr="00F33B2B" w:rsidRDefault="00BC44FD">
      <w:pPr>
        <w:pStyle w:val="FootnoteText"/>
        <w:rPr>
          <w:lang w:val="en-GB"/>
        </w:rPr>
      </w:pPr>
    </w:p>
  </w:footnote>
  <w:footnote w:id="3">
    <w:p w14:paraId="7A87DC7A" w14:textId="0E588872" w:rsidR="005376A5" w:rsidRDefault="00D55E0B" w:rsidP="005376A5">
      <w:pPr>
        <w:pStyle w:val="FootnoteText"/>
        <w:ind w:left="567"/>
        <w:rPr>
          <w:lang w:val="en-GB"/>
        </w:rPr>
      </w:pPr>
      <w:r>
        <w:rPr>
          <w:rStyle w:val="FootnoteReference"/>
        </w:rPr>
        <w:footnoteRef/>
      </w:r>
      <w:r>
        <w:t xml:space="preserve"> </w:t>
      </w:r>
      <w:r w:rsidR="005376A5">
        <w:t>The Body Shop available at</w:t>
      </w:r>
      <w:r w:rsidR="00926836">
        <w:t>:</w:t>
      </w:r>
      <w:r w:rsidR="005376A5">
        <w:t xml:space="preserve"> </w:t>
      </w:r>
      <w:hyperlink r:id="rId3" w:history="1">
        <w:r w:rsidR="005376A5" w:rsidRPr="00C64E65">
          <w:rPr>
            <w:rStyle w:val="Hyperlink"/>
            <w:lang w:val="en-GB"/>
          </w:rPr>
          <w:t>www.thebodyshop.com</w:t>
        </w:r>
      </w:hyperlink>
      <w:r w:rsidR="005376A5">
        <w:rPr>
          <w:lang w:val="en-GB"/>
        </w:rPr>
        <w:t xml:space="preserve"> (accesses on </w:t>
      </w:r>
      <w:r w:rsidR="00926836">
        <w:rPr>
          <w:lang w:val="en-GB"/>
        </w:rPr>
        <w:t>05/04/2019)</w:t>
      </w:r>
    </w:p>
    <w:p w14:paraId="38D6B9AE" w14:textId="77777777" w:rsidR="00D55E0B" w:rsidRPr="00D55E0B" w:rsidRDefault="00D55E0B">
      <w:pPr>
        <w:pStyle w:val="FootnoteText"/>
        <w:rPr>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C957CF"/>
    <w:multiLevelType w:val="hybridMultilevel"/>
    <w:tmpl w:val="536E3394"/>
    <w:lvl w:ilvl="0" w:tplc="75DA946A">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E0E"/>
    <w:rsid w:val="0001415C"/>
    <w:rsid w:val="00021C04"/>
    <w:rsid w:val="000432D3"/>
    <w:rsid w:val="000B4502"/>
    <w:rsid w:val="000B5B98"/>
    <w:rsid w:val="001069CE"/>
    <w:rsid w:val="001674B4"/>
    <w:rsid w:val="001D7D3D"/>
    <w:rsid w:val="002119D3"/>
    <w:rsid w:val="00254C70"/>
    <w:rsid w:val="00265DE3"/>
    <w:rsid w:val="00284856"/>
    <w:rsid w:val="00291898"/>
    <w:rsid w:val="002D7588"/>
    <w:rsid w:val="003001E8"/>
    <w:rsid w:val="0030087F"/>
    <w:rsid w:val="00334D55"/>
    <w:rsid w:val="003502FF"/>
    <w:rsid w:val="00352E0E"/>
    <w:rsid w:val="00381B4F"/>
    <w:rsid w:val="00392FA9"/>
    <w:rsid w:val="003A3B0C"/>
    <w:rsid w:val="003C0503"/>
    <w:rsid w:val="00447BAE"/>
    <w:rsid w:val="00454B80"/>
    <w:rsid w:val="004660D0"/>
    <w:rsid w:val="00481C5E"/>
    <w:rsid w:val="00485A47"/>
    <w:rsid w:val="00515218"/>
    <w:rsid w:val="005376A5"/>
    <w:rsid w:val="005526A0"/>
    <w:rsid w:val="00595286"/>
    <w:rsid w:val="005E5798"/>
    <w:rsid w:val="00656BD5"/>
    <w:rsid w:val="006668F0"/>
    <w:rsid w:val="006B23BB"/>
    <w:rsid w:val="006E3C48"/>
    <w:rsid w:val="006E4413"/>
    <w:rsid w:val="007A2690"/>
    <w:rsid w:val="007B1BD3"/>
    <w:rsid w:val="007C2C2B"/>
    <w:rsid w:val="007F49D9"/>
    <w:rsid w:val="007F5BDE"/>
    <w:rsid w:val="00815B66"/>
    <w:rsid w:val="008763DC"/>
    <w:rsid w:val="00926836"/>
    <w:rsid w:val="00953C76"/>
    <w:rsid w:val="00965C1C"/>
    <w:rsid w:val="009945A1"/>
    <w:rsid w:val="009A61B2"/>
    <w:rsid w:val="00A07DE9"/>
    <w:rsid w:val="00A1111B"/>
    <w:rsid w:val="00A44DB8"/>
    <w:rsid w:val="00A47E4B"/>
    <w:rsid w:val="00A6118D"/>
    <w:rsid w:val="00A8461B"/>
    <w:rsid w:val="00A87E3B"/>
    <w:rsid w:val="00AA6766"/>
    <w:rsid w:val="00AB703C"/>
    <w:rsid w:val="00AE00EF"/>
    <w:rsid w:val="00B06E02"/>
    <w:rsid w:val="00B13F95"/>
    <w:rsid w:val="00BC44FD"/>
    <w:rsid w:val="00C05B10"/>
    <w:rsid w:val="00CE2B0D"/>
    <w:rsid w:val="00CF5102"/>
    <w:rsid w:val="00D01C9E"/>
    <w:rsid w:val="00D5154E"/>
    <w:rsid w:val="00D552A2"/>
    <w:rsid w:val="00D55E0B"/>
    <w:rsid w:val="00D76AB2"/>
    <w:rsid w:val="00DA539D"/>
    <w:rsid w:val="00E5055D"/>
    <w:rsid w:val="00E5759F"/>
    <w:rsid w:val="00EC1108"/>
    <w:rsid w:val="00F33B2B"/>
    <w:rsid w:val="00F537DD"/>
    <w:rsid w:val="00F55431"/>
    <w:rsid w:val="00FB46EC"/>
    <w:rsid w:val="00FE77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6C2A7"/>
  <w15:chartTrackingRefBased/>
  <w15:docId w15:val="{FD8BB9DF-57F6-4F96-917A-F3ECB288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AB2"/>
    <w:pPr>
      <w:keepNext/>
      <w:keepLines/>
      <w:spacing w:before="240" w:after="0"/>
      <w:outlineLvl w:val="0"/>
    </w:pPr>
    <w:rPr>
      <w:rFonts w:asciiTheme="majorHAnsi" w:eastAsiaTheme="majorEastAsia" w:hAnsiTheme="majorHAnsi" w:cstheme="majorBidi"/>
      <w:color w:val="2F5496" w:themeColor="accent1" w:themeShade="BF"/>
      <w:sz w:val="44"/>
      <w:szCs w:val="32"/>
    </w:rPr>
  </w:style>
  <w:style w:type="paragraph" w:styleId="Heading2">
    <w:name w:val="heading 2"/>
    <w:basedOn w:val="Normal"/>
    <w:next w:val="Normal"/>
    <w:link w:val="Heading2Char"/>
    <w:uiPriority w:val="9"/>
    <w:unhideWhenUsed/>
    <w:qFormat/>
    <w:rsid w:val="00D76A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45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4502"/>
    <w:pPr>
      <w:spacing w:after="0" w:line="240" w:lineRule="auto"/>
      <w:ind w:left="720"/>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sid w:val="000B4502"/>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0B4502"/>
    <w:pPr>
      <w:numPr>
        <w:ilvl w:val="1"/>
      </w:numPr>
      <w:ind w:left="720"/>
    </w:pPr>
    <w:rPr>
      <w:rFonts w:eastAsiaTheme="minorEastAsia"/>
      <w:color w:val="F2F2F2" w:themeColor="background1" w:themeShade="F2"/>
      <w:spacing w:val="15"/>
      <w:sz w:val="48"/>
    </w:rPr>
  </w:style>
  <w:style w:type="character" w:customStyle="1" w:styleId="SubtitleChar">
    <w:name w:val="Subtitle Char"/>
    <w:basedOn w:val="DefaultParagraphFont"/>
    <w:link w:val="Subtitle"/>
    <w:uiPriority w:val="11"/>
    <w:rsid w:val="000B4502"/>
    <w:rPr>
      <w:rFonts w:eastAsiaTheme="minorEastAsia"/>
      <w:color w:val="F2F2F2" w:themeColor="background1" w:themeShade="F2"/>
      <w:spacing w:val="15"/>
      <w:sz w:val="48"/>
    </w:rPr>
  </w:style>
  <w:style w:type="character" w:customStyle="1" w:styleId="Heading1Char">
    <w:name w:val="Heading 1 Char"/>
    <w:basedOn w:val="DefaultParagraphFont"/>
    <w:link w:val="Heading1"/>
    <w:uiPriority w:val="9"/>
    <w:rsid w:val="00D76AB2"/>
    <w:rPr>
      <w:rFonts w:asciiTheme="majorHAnsi" w:eastAsiaTheme="majorEastAsia" w:hAnsiTheme="majorHAnsi" w:cstheme="majorBidi"/>
      <w:color w:val="2F5496" w:themeColor="accent1" w:themeShade="BF"/>
      <w:sz w:val="44"/>
      <w:szCs w:val="32"/>
    </w:rPr>
  </w:style>
  <w:style w:type="character" w:customStyle="1" w:styleId="Heading2Char">
    <w:name w:val="Heading 2 Char"/>
    <w:basedOn w:val="DefaultParagraphFont"/>
    <w:link w:val="Heading2"/>
    <w:uiPriority w:val="9"/>
    <w:rsid w:val="00D76AB2"/>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B4502"/>
    <w:pPr>
      <w:spacing w:after="0" w:line="240" w:lineRule="auto"/>
    </w:pPr>
  </w:style>
  <w:style w:type="character" w:customStyle="1" w:styleId="Heading3Char">
    <w:name w:val="Heading 3 Char"/>
    <w:basedOn w:val="DefaultParagraphFont"/>
    <w:link w:val="Heading3"/>
    <w:uiPriority w:val="9"/>
    <w:rsid w:val="000B4502"/>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3008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087F"/>
    <w:rPr>
      <w:rFonts w:ascii="Segoe UI" w:hAnsi="Segoe UI" w:cs="Segoe UI"/>
      <w:sz w:val="18"/>
      <w:szCs w:val="18"/>
    </w:rPr>
  </w:style>
  <w:style w:type="character" w:styleId="Hyperlink">
    <w:name w:val="Hyperlink"/>
    <w:basedOn w:val="DefaultParagraphFont"/>
    <w:uiPriority w:val="99"/>
    <w:unhideWhenUsed/>
    <w:rsid w:val="0030087F"/>
    <w:rPr>
      <w:color w:val="0563C1" w:themeColor="hyperlink"/>
      <w:u w:val="single"/>
    </w:rPr>
  </w:style>
  <w:style w:type="character" w:styleId="UnresolvedMention">
    <w:name w:val="Unresolved Mention"/>
    <w:basedOn w:val="DefaultParagraphFont"/>
    <w:uiPriority w:val="99"/>
    <w:semiHidden/>
    <w:unhideWhenUsed/>
    <w:rsid w:val="0030087F"/>
    <w:rPr>
      <w:color w:val="605E5C"/>
      <w:shd w:val="clear" w:color="auto" w:fill="E1DFDD"/>
    </w:rPr>
  </w:style>
  <w:style w:type="paragraph" w:styleId="EndnoteText">
    <w:name w:val="endnote text"/>
    <w:basedOn w:val="Normal"/>
    <w:link w:val="EndnoteTextChar"/>
    <w:uiPriority w:val="99"/>
    <w:semiHidden/>
    <w:unhideWhenUsed/>
    <w:rsid w:val="00F33B2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33B2B"/>
    <w:rPr>
      <w:sz w:val="20"/>
      <w:szCs w:val="20"/>
    </w:rPr>
  </w:style>
  <w:style w:type="character" w:styleId="EndnoteReference">
    <w:name w:val="endnote reference"/>
    <w:basedOn w:val="DefaultParagraphFont"/>
    <w:uiPriority w:val="99"/>
    <w:semiHidden/>
    <w:unhideWhenUsed/>
    <w:rsid w:val="00F33B2B"/>
    <w:rPr>
      <w:vertAlign w:val="superscript"/>
    </w:rPr>
  </w:style>
  <w:style w:type="paragraph" w:styleId="FootnoteText">
    <w:name w:val="footnote text"/>
    <w:basedOn w:val="Normal"/>
    <w:link w:val="FootnoteTextChar"/>
    <w:uiPriority w:val="99"/>
    <w:semiHidden/>
    <w:unhideWhenUsed/>
    <w:rsid w:val="00F33B2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3B2B"/>
    <w:rPr>
      <w:sz w:val="20"/>
      <w:szCs w:val="20"/>
    </w:rPr>
  </w:style>
  <w:style w:type="character" w:styleId="FootnoteReference">
    <w:name w:val="footnote reference"/>
    <w:basedOn w:val="DefaultParagraphFont"/>
    <w:uiPriority w:val="99"/>
    <w:semiHidden/>
    <w:unhideWhenUsed/>
    <w:rsid w:val="00F33B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hyperlink" Target="https://en.wikipedia.org/wiki/The_Body_Shop"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https://creativecommons.org/licenses/by-sa/3.0/" TargetMode="External"/><Relationship Id="rId17" Type="http://schemas.openxmlformats.org/officeDocument/2006/relationships/hyperlink" Target="https://creativecommons.org/licenses/by-sa/3.0/" TargetMode="External"/><Relationship Id="rId2" Type="http://schemas.openxmlformats.org/officeDocument/2006/relationships/numbering" Target="numbering.xml"/><Relationship Id="rId16" Type="http://schemas.openxmlformats.org/officeDocument/2006/relationships/hyperlink" Target="https://en.wikipedia.org/wiki/The_Body_Shop"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The_Body_Shop" TargetMode="External"/><Relationship Id="rId5" Type="http://schemas.openxmlformats.org/officeDocument/2006/relationships/webSettings" Target="webSettings.xml"/><Relationship Id="rId15" Type="http://schemas.openxmlformats.org/officeDocument/2006/relationships/hyperlink" Target="https://creativecommons.org/licenses/by-sa/3.0/" TargetMode="External"/><Relationship Id="rId23" Type="http://schemas.openxmlformats.org/officeDocument/2006/relationships/theme" Target="theme/theme1.xml"/><Relationship Id="rId10" Type="http://schemas.openxmlformats.org/officeDocument/2006/relationships/hyperlink" Target="https://en.wikipedia.org/wiki/The_Body_Shop" TargetMode="External"/><Relationship Id="rId19" Type="http://schemas.openxmlformats.org/officeDocument/2006/relationships/hyperlink" Target="https://creativecommons.org/licenses/by-sa/3.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wikipedia.org/wiki/The_Body_Shop"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thebodyshop.com" TargetMode="External"/><Relationship Id="rId2" Type="http://schemas.openxmlformats.org/officeDocument/2006/relationships/hyperlink" Target="http://www.thebodyshopcareers.com" TargetMode="External"/><Relationship Id="rId1" Type="http://schemas.openxmlformats.org/officeDocument/2006/relationships/hyperlink" Target="https://www.thebodyshop.com/medias/Enrich-Not-Exploit-Report-%20%20%202017.pdf?context=pdf/h17/h04/2781834500508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isaMike\AppData\Roaming\Microsoft\Templates\Report%20(Origin%20them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251DDA-377A-4A16-B3FE-A1524C33D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(Origin theme)</Template>
  <TotalTime>0</TotalTime>
  <Pages>6</Pages>
  <Words>1906</Words>
  <Characters>10869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LisaMike</dc:creator>
  <cp:keywords/>
  <dc:description/>
  <cp:lastModifiedBy>Lisa Lewis</cp:lastModifiedBy>
  <cp:revision>2</cp:revision>
  <dcterms:created xsi:type="dcterms:W3CDTF">2019-04-11T20:39:00Z</dcterms:created>
  <dcterms:modified xsi:type="dcterms:W3CDTF">2019-04-11T20:39:00Z</dcterms:modified>
</cp:coreProperties>
</file>