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F5248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E3F2F99" wp14:editId="2911A7C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56D45DCF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8ABD4B4" w14:textId="77777777" w:rsidTr="00342C53">
        <w:tc>
          <w:tcPr>
            <w:tcW w:w="9922" w:type="dxa"/>
            <w:shd w:val="clear" w:color="auto" w:fill="C0C0C0"/>
          </w:tcPr>
          <w:p w14:paraId="2C1FBD3F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30BEDC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6B83577" w14:textId="77777777" w:rsidTr="008F1308">
        <w:tc>
          <w:tcPr>
            <w:tcW w:w="2093" w:type="dxa"/>
            <w:shd w:val="pct15" w:color="auto" w:fill="auto"/>
          </w:tcPr>
          <w:p w14:paraId="0BADFD2F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D69A4A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FE9D4C9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0894FCF0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43D419C0" w14:textId="77777777" w:rsidTr="00A406E5">
        <w:tc>
          <w:tcPr>
            <w:tcW w:w="2093" w:type="dxa"/>
            <w:shd w:val="pct15" w:color="auto" w:fill="auto"/>
          </w:tcPr>
          <w:p w14:paraId="73E7EB7F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23425C1A" w14:textId="698EECCD" w:rsidR="00DB116D" w:rsidRPr="00A406E5" w:rsidRDefault="007A419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(Addysg) gyda SAC</w:t>
            </w:r>
          </w:p>
        </w:tc>
      </w:tr>
      <w:tr w:rsidR="008F1308" w:rsidRPr="00A406E5" w14:paraId="008CCC95" w14:textId="77777777" w:rsidTr="00274691">
        <w:tc>
          <w:tcPr>
            <w:tcW w:w="2093" w:type="dxa"/>
            <w:shd w:val="pct15" w:color="auto" w:fill="auto"/>
          </w:tcPr>
          <w:p w14:paraId="3AECBF74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779A3C7" w14:textId="77777777" w:rsidR="008F1308" w:rsidRPr="00A406E5" w:rsidRDefault="008855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Yr Iaith ar Daith 1</w:t>
            </w:r>
          </w:p>
        </w:tc>
      </w:tr>
      <w:tr w:rsidR="00B84B5B" w:rsidRPr="00A406E5" w14:paraId="58B076CB" w14:textId="77777777" w:rsidTr="008F1308">
        <w:tc>
          <w:tcPr>
            <w:tcW w:w="2093" w:type="dxa"/>
            <w:shd w:val="pct15" w:color="auto" w:fill="auto"/>
          </w:tcPr>
          <w:p w14:paraId="349127F4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6ED253B0" w14:textId="77777777" w:rsidR="00B84B5B" w:rsidRDefault="00885575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ECAD4002c</w:t>
            </w:r>
          </w:p>
          <w:p w14:paraId="3FB67B7B" w14:textId="15E184BF" w:rsidR="007A4198" w:rsidRPr="00A406E5" w:rsidRDefault="007A4198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(Rhan 2)</w:t>
            </w:r>
          </w:p>
        </w:tc>
        <w:tc>
          <w:tcPr>
            <w:tcW w:w="2268" w:type="dxa"/>
            <w:shd w:val="clear" w:color="auto" w:fill="D9D9D9"/>
          </w:tcPr>
          <w:p w14:paraId="56ABF9BB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1E986D94" w14:textId="00664784" w:rsidR="00B84B5B" w:rsidRPr="00A406E5" w:rsidRDefault="007A419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885575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6446A2B5" w14:textId="77777777" w:rsidTr="008F1308">
        <w:tc>
          <w:tcPr>
            <w:tcW w:w="2093" w:type="dxa"/>
            <w:shd w:val="pct15" w:color="auto" w:fill="auto"/>
          </w:tcPr>
          <w:p w14:paraId="04CA342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5C3F4695" w14:textId="5DADC9DA" w:rsidR="00DB116D" w:rsidRPr="00A406E5" w:rsidRDefault="00544B72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Catrin Evans-Thomas</w:t>
            </w:r>
          </w:p>
        </w:tc>
        <w:tc>
          <w:tcPr>
            <w:tcW w:w="2268" w:type="dxa"/>
            <w:shd w:val="clear" w:color="auto" w:fill="D9D9D9"/>
          </w:tcPr>
          <w:p w14:paraId="0283A57D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F705A58" w14:textId="77777777" w:rsidR="00DB116D" w:rsidRPr="00A406E5" w:rsidRDefault="0088557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Natalie Griffiths</w:t>
            </w:r>
          </w:p>
        </w:tc>
      </w:tr>
      <w:tr w:rsidR="00DB116D" w:rsidRPr="00A406E5" w14:paraId="0F869058" w14:textId="77777777" w:rsidTr="008F1308">
        <w:tc>
          <w:tcPr>
            <w:tcW w:w="2093" w:type="dxa"/>
            <w:shd w:val="pct15" w:color="auto" w:fill="auto"/>
          </w:tcPr>
          <w:p w14:paraId="04DCE834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9C4BC54" w14:textId="729F3943" w:rsidR="00DB116D" w:rsidRPr="00A406E5" w:rsidRDefault="00485BE6" w:rsidP="009D382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Darllen stori i blant â rhesymeg ac </w:t>
            </w:r>
            <w:r w:rsidR="009D382A">
              <w:rPr>
                <w:rFonts w:ascii="Arial" w:hAnsi="Arial" w:cs="Arial"/>
                <w:b/>
                <w:sz w:val="22"/>
                <w:szCs w:val="22"/>
              </w:rPr>
              <w:t>adfyfyriad</w:t>
            </w:r>
          </w:p>
        </w:tc>
        <w:tc>
          <w:tcPr>
            <w:tcW w:w="2268" w:type="dxa"/>
            <w:shd w:val="pct15" w:color="auto" w:fill="auto"/>
          </w:tcPr>
          <w:p w14:paraId="7B79A72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050E4555" w14:textId="39C0AA6A" w:rsidR="00DB116D" w:rsidRPr="00A406E5" w:rsidRDefault="007A419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1,8</w:t>
            </w:r>
            <w:r w:rsidR="00885575">
              <w:rPr>
                <w:rFonts w:ascii="Arial" w:hAnsi="Arial" w:cs="Arial"/>
                <w:b/>
                <w:sz w:val="22"/>
                <w:szCs w:val="22"/>
              </w:rPr>
              <w:t>00 o eiriau</w:t>
            </w:r>
          </w:p>
        </w:tc>
      </w:tr>
      <w:tr w:rsidR="00B84B5B" w:rsidRPr="00A406E5" w14:paraId="1A9ECF8B" w14:textId="77777777" w:rsidTr="008F1308">
        <w:tc>
          <w:tcPr>
            <w:tcW w:w="2093" w:type="dxa"/>
            <w:shd w:val="pct15" w:color="auto" w:fill="auto"/>
          </w:tcPr>
          <w:p w14:paraId="385C37DE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4D80675" w14:textId="035EBEDE" w:rsidR="00B84B5B" w:rsidRPr="00A406E5" w:rsidRDefault="00485BE6" w:rsidP="00BF499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Mai </w:t>
            </w:r>
            <w:r w:rsidR="00BF4996">
              <w:rPr>
                <w:rFonts w:ascii="Arial" w:hAnsi="Arial" w:cs="Arial"/>
                <w:b/>
                <w:sz w:val="22"/>
                <w:szCs w:val="22"/>
              </w:rPr>
              <w:t xml:space="preserve">8fed 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22"/>
                <w:szCs w:val="22"/>
              </w:rPr>
              <w:t>2019 am 23:59</w:t>
            </w:r>
          </w:p>
        </w:tc>
        <w:tc>
          <w:tcPr>
            <w:tcW w:w="2268" w:type="dxa"/>
            <w:shd w:val="pct15" w:color="auto" w:fill="auto"/>
          </w:tcPr>
          <w:p w14:paraId="2E7C82EF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44B970BB" w14:textId="77777777" w:rsidR="00485BE6" w:rsidRDefault="00485BE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Mehefin 6ed 2019</w:t>
            </w:r>
          </w:p>
          <w:p w14:paraId="79B7C8C9" w14:textId="252D5B3C" w:rsidR="00B84B5B" w:rsidRPr="00A406E5" w:rsidRDefault="000421D9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am 17:00</w:t>
            </w:r>
          </w:p>
        </w:tc>
      </w:tr>
      <w:tr w:rsidR="00152E9D" w:rsidRPr="00A406E5" w14:paraId="6FFEF220" w14:textId="77777777" w:rsidTr="00A406E5">
        <w:tc>
          <w:tcPr>
            <w:tcW w:w="2093" w:type="dxa"/>
            <w:shd w:val="pct15" w:color="auto" w:fill="auto"/>
          </w:tcPr>
          <w:p w14:paraId="598CB92C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6A8B73D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18A4201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012E59A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76470CE1" w14:textId="77777777" w:rsidTr="00A406E5">
        <w:tc>
          <w:tcPr>
            <w:tcW w:w="2093" w:type="dxa"/>
            <w:shd w:val="pct15" w:color="auto" w:fill="auto"/>
          </w:tcPr>
          <w:p w14:paraId="229BA3C6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7E6A4A4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EC603C2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2D8AF23C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087CAB3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7477EC65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25B784C0" w14:textId="77777777" w:rsidTr="00A406E5">
        <w:tc>
          <w:tcPr>
            <w:tcW w:w="9747" w:type="dxa"/>
            <w:shd w:val="pct10" w:color="auto" w:fill="auto"/>
          </w:tcPr>
          <w:p w14:paraId="37B4E7D0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22DE503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3B7576B5" w14:textId="77777777" w:rsidTr="00A406E5">
        <w:tc>
          <w:tcPr>
            <w:tcW w:w="9747" w:type="dxa"/>
          </w:tcPr>
          <w:p w14:paraId="0C6C795E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78C6CB" w14:textId="77777777" w:rsidR="00C01A3F" w:rsidRPr="002B486B" w:rsidRDefault="00C01A3F" w:rsidP="00152E9D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76D43669" w14:textId="77777777" w:rsidR="00ED46C5" w:rsidRPr="002B486B" w:rsidRDefault="003D5514" w:rsidP="002B486B">
            <w:pPr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2B486B">
              <w:rPr>
                <w:rFonts w:ascii="Arial" w:hAnsi="Arial" w:cs="Arial"/>
                <w:sz w:val="24"/>
                <w:szCs w:val="24"/>
                <w:lang w:val="en-US"/>
              </w:rPr>
              <w:t>I ddatblygu gwybodaeth a dealltwriaeth hyfforddeion o’r iaith Gymraeg a datblygu eu hyder wrth ei defnyddio ar lafar ac ar bapur.</w:t>
            </w:r>
          </w:p>
          <w:p w14:paraId="7FC67FB5" w14:textId="77777777" w:rsidR="002B486B" w:rsidRPr="002B486B" w:rsidRDefault="002B486B" w:rsidP="002B486B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</w:p>
          <w:p w14:paraId="46385613" w14:textId="77777777" w:rsidR="00ED46C5" w:rsidRPr="002B486B" w:rsidRDefault="003D5514" w:rsidP="002B486B">
            <w:pPr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2B486B">
              <w:rPr>
                <w:rFonts w:ascii="Arial" w:hAnsi="Arial" w:cs="Arial"/>
                <w:sz w:val="24"/>
                <w:szCs w:val="24"/>
                <w:lang w:val="en-US"/>
              </w:rPr>
              <w:t>I alluogi hyfforddeion i gyflwyno’r Gymraeg yn gywir wrth addysgu yn y sector cynradd</w:t>
            </w:r>
          </w:p>
          <w:p w14:paraId="4616028B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6C6BEE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57D127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57FF7F03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7FB8789E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68C12035" w14:textId="77777777" w:rsidTr="00342C53">
        <w:tc>
          <w:tcPr>
            <w:tcW w:w="9781" w:type="dxa"/>
            <w:shd w:val="clear" w:color="auto" w:fill="C0C0C0"/>
          </w:tcPr>
          <w:p w14:paraId="62F84021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53FD7283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D1EDC96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181F10B0" w14:textId="77777777" w:rsidR="007A4198" w:rsidRPr="007A4198" w:rsidRDefault="007A4198" w:rsidP="007A4198">
      <w:pPr>
        <w:rPr>
          <w:rFonts w:ascii="Arial" w:hAnsi="Arial" w:cs="Arial"/>
          <w:b/>
          <w:sz w:val="24"/>
          <w:szCs w:val="24"/>
          <w:lang w:val="cy-GB"/>
        </w:rPr>
      </w:pPr>
      <w:r w:rsidRPr="007A4198">
        <w:rPr>
          <w:rFonts w:ascii="Arial" w:hAnsi="Arial" w:cs="Arial"/>
          <w:b/>
          <w:sz w:val="24"/>
          <w:szCs w:val="24"/>
          <w:lang w:val="cy-GB"/>
        </w:rPr>
        <w:t xml:space="preserve">Tasg 1:  </w:t>
      </w:r>
    </w:p>
    <w:p w14:paraId="15768BC7" w14:textId="77777777" w:rsidR="007A4198" w:rsidRPr="007A4198" w:rsidRDefault="007A4198" w:rsidP="007A4198">
      <w:pPr>
        <w:rPr>
          <w:rFonts w:ascii="Arial" w:hAnsi="Arial" w:cs="Arial"/>
          <w:sz w:val="24"/>
          <w:szCs w:val="24"/>
          <w:lang w:val="cy-GB"/>
        </w:rPr>
      </w:pPr>
    </w:p>
    <w:p w14:paraId="45F3D566" w14:textId="7ACFEAFB" w:rsidR="007A4198" w:rsidRPr="007A4198" w:rsidRDefault="007A4198" w:rsidP="007A4198">
      <w:pPr>
        <w:rPr>
          <w:rFonts w:ascii="Arial" w:hAnsi="Arial" w:cs="Arial"/>
          <w:sz w:val="24"/>
          <w:szCs w:val="24"/>
          <w:lang w:val="cy-GB"/>
        </w:rPr>
      </w:pPr>
      <w:r w:rsidRPr="007A4198">
        <w:rPr>
          <w:rFonts w:ascii="Arial" w:hAnsi="Arial" w:cs="Arial"/>
          <w:sz w:val="24"/>
          <w:szCs w:val="24"/>
          <w:lang w:val="cy-GB"/>
        </w:rPr>
        <w:t>Dewis stori addas i’w chyflwyno i grŵp o blant gan nodi’r rhesymeg dros ddewis y stori honno a’r prif nodau ynghlwm wrth ddewis y stori.  Dylid nodi’r gynulleidfa arfaethedig,  a’r  math o gyfleoedd addysgu iaith y byddai’r stori yn eu cynnig.  Gallai hyn gael ei gyflwyno ar ffurf cynllun gwers. (hyd at 200 gair)</w:t>
      </w:r>
    </w:p>
    <w:p w14:paraId="7FDD049E" w14:textId="77777777" w:rsidR="007A4198" w:rsidRPr="007A4198" w:rsidRDefault="007A4198" w:rsidP="007A4198">
      <w:pPr>
        <w:rPr>
          <w:rFonts w:ascii="Arial" w:hAnsi="Arial" w:cs="Arial"/>
          <w:sz w:val="24"/>
          <w:szCs w:val="24"/>
          <w:lang w:val="cy-GB"/>
        </w:rPr>
      </w:pPr>
    </w:p>
    <w:p w14:paraId="5D070B7F" w14:textId="77777777" w:rsidR="007A4198" w:rsidRPr="007A4198" w:rsidRDefault="007A4198" w:rsidP="007A4198">
      <w:pPr>
        <w:rPr>
          <w:rFonts w:ascii="Arial" w:hAnsi="Arial" w:cs="Arial"/>
          <w:sz w:val="24"/>
          <w:szCs w:val="24"/>
        </w:rPr>
      </w:pPr>
    </w:p>
    <w:p w14:paraId="7250E8C4" w14:textId="77777777" w:rsidR="007A4198" w:rsidRPr="007A4198" w:rsidRDefault="007A4198" w:rsidP="007A4198">
      <w:pPr>
        <w:rPr>
          <w:rFonts w:ascii="Arial" w:hAnsi="Arial" w:cs="Arial"/>
          <w:b/>
          <w:sz w:val="24"/>
          <w:szCs w:val="24"/>
          <w:lang w:val="cy-GB"/>
        </w:rPr>
      </w:pPr>
      <w:r w:rsidRPr="007A4198">
        <w:rPr>
          <w:rFonts w:ascii="Arial" w:hAnsi="Arial" w:cs="Arial"/>
          <w:b/>
          <w:sz w:val="24"/>
          <w:szCs w:val="24"/>
          <w:lang w:val="cy-GB"/>
        </w:rPr>
        <w:t xml:space="preserve">Tasg 2:  </w:t>
      </w:r>
    </w:p>
    <w:p w14:paraId="568EC7F1" w14:textId="77777777" w:rsidR="007A4198" w:rsidRPr="007A4198" w:rsidRDefault="007A4198" w:rsidP="007A4198">
      <w:pPr>
        <w:rPr>
          <w:rFonts w:ascii="Arial" w:hAnsi="Arial" w:cs="Arial"/>
          <w:sz w:val="24"/>
          <w:szCs w:val="24"/>
          <w:lang w:val="cy-GB"/>
        </w:rPr>
      </w:pPr>
    </w:p>
    <w:p w14:paraId="364E9714" w14:textId="24FE9B0B" w:rsidR="007A4198" w:rsidRPr="007A4198" w:rsidRDefault="007A4198" w:rsidP="007A4198">
      <w:pPr>
        <w:rPr>
          <w:rFonts w:ascii="Arial" w:hAnsi="Arial" w:cs="Arial"/>
          <w:sz w:val="24"/>
          <w:szCs w:val="24"/>
          <w:lang w:val="cy-GB"/>
        </w:rPr>
      </w:pPr>
      <w:r w:rsidRPr="007A4198">
        <w:rPr>
          <w:rFonts w:ascii="Arial" w:hAnsi="Arial" w:cs="Arial"/>
          <w:sz w:val="24"/>
          <w:szCs w:val="24"/>
          <w:lang w:val="cy-GB"/>
        </w:rPr>
        <w:t>Darllen stori i grŵp o blant yn ystod eich cyfnod PAP.  Bydd angen i chi ffilmio eich hun fel tystiolaeth i’w dadansoddi gennych ac i’w chyflwyno fel rhan o asesiad y modwl.  (hyd at 5 munud)</w:t>
      </w:r>
    </w:p>
    <w:p w14:paraId="6B83A31F" w14:textId="77777777" w:rsidR="007A4198" w:rsidRPr="007A4198" w:rsidRDefault="007A4198" w:rsidP="007A4198">
      <w:pPr>
        <w:rPr>
          <w:rFonts w:ascii="Arial" w:hAnsi="Arial" w:cs="Arial"/>
          <w:sz w:val="24"/>
          <w:szCs w:val="24"/>
          <w:lang w:val="cy-GB"/>
        </w:rPr>
      </w:pPr>
    </w:p>
    <w:p w14:paraId="3415DF76" w14:textId="77777777" w:rsidR="007A4198" w:rsidRPr="007A4198" w:rsidRDefault="007A4198" w:rsidP="007A4198">
      <w:pPr>
        <w:rPr>
          <w:rFonts w:ascii="Arial" w:hAnsi="Arial" w:cs="Arial"/>
          <w:sz w:val="24"/>
          <w:szCs w:val="24"/>
          <w:lang w:val="cy-GB"/>
        </w:rPr>
      </w:pPr>
    </w:p>
    <w:p w14:paraId="3E994550" w14:textId="77777777" w:rsidR="007A4198" w:rsidRDefault="007A4198" w:rsidP="007A4198">
      <w:pPr>
        <w:rPr>
          <w:rFonts w:ascii="Arial" w:hAnsi="Arial" w:cs="Arial"/>
          <w:b/>
          <w:sz w:val="24"/>
          <w:szCs w:val="24"/>
          <w:lang w:val="cy-GB"/>
        </w:rPr>
      </w:pPr>
      <w:r w:rsidRPr="007A4198">
        <w:rPr>
          <w:rFonts w:ascii="Arial" w:hAnsi="Arial" w:cs="Arial"/>
          <w:b/>
          <w:sz w:val="24"/>
          <w:szCs w:val="24"/>
          <w:lang w:val="cy-GB"/>
        </w:rPr>
        <w:t xml:space="preserve">Tasg 3:  </w:t>
      </w:r>
    </w:p>
    <w:p w14:paraId="462A8DCE" w14:textId="77777777" w:rsidR="007A4198" w:rsidRPr="007A4198" w:rsidRDefault="007A4198" w:rsidP="007A4198">
      <w:pPr>
        <w:rPr>
          <w:rFonts w:ascii="Arial" w:hAnsi="Arial" w:cs="Arial"/>
          <w:b/>
          <w:sz w:val="24"/>
          <w:szCs w:val="24"/>
          <w:lang w:val="cy-GB"/>
        </w:rPr>
      </w:pPr>
    </w:p>
    <w:p w14:paraId="5976FB83" w14:textId="6680775E" w:rsidR="00A85BFE" w:rsidRPr="00827C35" w:rsidRDefault="007A4198" w:rsidP="00827C35">
      <w:pPr>
        <w:rPr>
          <w:rFonts w:ascii="Arial" w:hAnsi="Arial" w:cs="Arial"/>
          <w:sz w:val="24"/>
          <w:szCs w:val="24"/>
          <w:lang w:val="cy-GB"/>
        </w:rPr>
      </w:pPr>
      <w:r w:rsidRPr="007A4198">
        <w:rPr>
          <w:rFonts w:ascii="Arial" w:hAnsi="Arial" w:cs="Arial"/>
          <w:sz w:val="24"/>
          <w:szCs w:val="24"/>
          <w:lang w:val="cy-GB"/>
        </w:rPr>
        <w:t>Adfyfyriad ysgrifenedig ar dasg 2 (hyd at 1200 gair)</w:t>
      </w:r>
      <w:r w:rsidR="00A85BFE">
        <w:rPr>
          <w:rFonts w:ascii="Arial" w:hAnsi="Arial" w:cs="Arial"/>
          <w:sz w:val="22"/>
          <w:szCs w:val="22"/>
        </w:rPr>
        <w:br w:type="page"/>
      </w:r>
    </w:p>
    <w:p w14:paraId="449BB6FB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16064BDE" w14:textId="77777777" w:rsidTr="00342C53">
        <w:trPr>
          <w:trHeight w:val="414"/>
        </w:trPr>
        <w:tc>
          <w:tcPr>
            <w:tcW w:w="10670" w:type="dxa"/>
            <w:shd w:val="clear" w:color="auto" w:fill="D9D9D9"/>
          </w:tcPr>
          <w:p w14:paraId="24C78A03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0A992EA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19FC6E9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599EB75A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8ECE850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73991F20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544BF533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010A98FF" w14:textId="77777777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67F37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603BC3F8" w14:textId="77777777" w:rsidR="00B67F37" w:rsidRPr="003D01B3" w:rsidRDefault="00B67F37" w:rsidP="00B67F37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i/>
          <w:color w:val="000000"/>
          <w:sz w:val="22"/>
          <w:szCs w:val="22"/>
          <w:lang w:eastAsia="en-US"/>
        </w:rPr>
      </w:pPr>
      <w:r w:rsidRPr="003D01B3">
        <w:rPr>
          <w:rFonts w:ascii="Arial" w:hAnsi="Arial" w:cs="Arial"/>
          <w:i/>
          <w:color w:val="000000"/>
          <w:sz w:val="22"/>
          <w:szCs w:val="22"/>
          <w:lang w:eastAsia="en-US"/>
        </w:rPr>
        <w:t xml:space="preserve">Defnyddiwch y darlleniadau hanfodol a’r darlleniadau a argymhellir ar addysgu a dysgu iaith a nodwyd yn Llawlyfr y Modiwl a chymhwyswch rhain i’ch trafodaethau. Gellir defnyddio ffynonellau perthnasol eraill. Byddai dogfennau a chyhoeddiadau Llywodraeth Cymru ac Estyn ar addysgu Cymraeg yn y sector cyfrwng Saesneg hefyd yn ddefnyddiol. Sicrhewch eich bod yn cyfeirnodi yn unol â Chanllaw Cyfeirnodi Harvard PCYDDS. </w:t>
      </w:r>
    </w:p>
    <w:p w14:paraId="0E9C1E9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64E6A4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9505948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7A7E10C8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5156C749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9281477" w14:textId="77777777" w:rsidR="00C01A3F" w:rsidRPr="000421D9" w:rsidRDefault="00411398" w:rsidP="00544B72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0421D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0421D9">
        <w:rPr>
          <w:rFonts w:ascii="Arial" w:hAnsi="Arial" w:cs="Arial"/>
          <w:i/>
          <w:sz w:val="22"/>
          <w:szCs w:val="22"/>
        </w:rPr>
        <w:t xml:space="preserve"> </w:t>
      </w:r>
    </w:p>
    <w:p w14:paraId="48A18DE6" w14:textId="77777777" w:rsidR="00544B72" w:rsidRPr="00544B72" w:rsidRDefault="00544B72" w:rsidP="00544B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12121"/>
          <w:sz w:val="22"/>
          <w:szCs w:val="22"/>
        </w:rPr>
      </w:pPr>
      <w:r w:rsidRPr="000421D9">
        <w:rPr>
          <w:rFonts w:ascii="Arial" w:hAnsi="Arial" w:cs="Arial"/>
          <w:color w:val="212121"/>
          <w:sz w:val="22"/>
          <w:szCs w:val="22"/>
          <w:lang w:val="cy-GB"/>
        </w:rPr>
        <w:t>Dylai eich rhesymeg a'ch gwerthusiad ddangos bod gennych chi wybodaeth a dealltwriaeth o oed a galluoedd y disgyblion yn eich dosbarth a'ch bod wedi ystyried hyn wrth ddewis llyfr a fydd yn apelio a diddordeb y disgyblion. Gallai'r llyfr dewisol fod o bosibl yn gysylltiedig â'r gwaith y mae'r disgyblion yn ei gwblhau yn y dosbarth.</w:t>
      </w:r>
    </w:p>
    <w:p w14:paraId="61A5BDA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EE70DB5" w14:textId="6340D558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105CCE5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469235A6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7220ED9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4474385" w14:textId="6582B602" w:rsidR="00C01A3F" w:rsidRPr="000421D9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0421D9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="00C01A3F" w:rsidRPr="000421D9">
        <w:rPr>
          <w:rFonts w:ascii="Arial" w:hAnsi="Arial" w:cs="Arial"/>
          <w:i/>
          <w:sz w:val="22"/>
          <w:szCs w:val="22"/>
        </w:rPr>
        <w:t xml:space="preserve"> </w:t>
      </w:r>
    </w:p>
    <w:p w14:paraId="628D5B6B" w14:textId="77777777" w:rsidR="00544B72" w:rsidRPr="000421D9" w:rsidRDefault="00544B72" w:rsidP="00C01A3F">
      <w:pPr>
        <w:jc w:val="both"/>
        <w:rPr>
          <w:rFonts w:ascii="Arial" w:hAnsi="Arial" w:cs="Arial"/>
          <w:i/>
          <w:sz w:val="22"/>
          <w:szCs w:val="22"/>
        </w:rPr>
      </w:pPr>
    </w:p>
    <w:p w14:paraId="6CF62FC9" w14:textId="4F4C0C4E" w:rsidR="00C01A3F" w:rsidRPr="00544B72" w:rsidRDefault="00544B72" w:rsidP="00544B7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rFonts w:ascii="Arial" w:hAnsi="Arial" w:cs="Arial"/>
          <w:color w:val="212121"/>
          <w:sz w:val="22"/>
          <w:szCs w:val="22"/>
        </w:rPr>
      </w:pPr>
      <w:r w:rsidRPr="000421D9">
        <w:rPr>
          <w:rFonts w:ascii="Arial" w:hAnsi="Arial" w:cs="Arial"/>
          <w:color w:val="212121"/>
          <w:sz w:val="22"/>
          <w:szCs w:val="22"/>
          <w:lang w:val="cy-GB"/>
        </w:rPr>
        <w:t xml:space="preserve">Dylech ddangos dealltwriaeth o addysgeg effeithiol sy'n berthnasol i'ch dosbarth o bosib trwy arsylwi gan yr athro dosbarth. Dylech nodi propiau rydych chi'n eu defnyddio i gefnogi darllen y stori. Dylech amrywio tôn eich llais i ychwanegu diddordeb i'r stori. Gallech gynnwys enghreifftiau o ymarfer </w:t>
      </w:r>
      <w:r w:rsidR="000421D9">
        <w:rPr>
          <w:rFonts w:ascii="Arial" w:hAnsi="Arial" w:cs="Arial"/>
          <w:color w:val="212121"/>
          <w:sz w:val="22"/>
          <w:szCs w:val="22"/>
          <w:lang w:val="cy-GB"/>
        </w:rPr>
        <w:t xml:space="preserve">dda </w:t>
      </w:r>
      <w:r w:rsidRPr="000421D9">
        <w:rPr>
          <w:rFonts w:ascii="Arial" w:hAnsi="Arial" w:cs="Arial"/>
          <w:color w:val="212121"/>
          <w:sz w:val="22"/>
          <w:szCs w:val="22"/>
          <w:lang w:val="cy-GB"/>
        </w:rPr>
        <w:t>ar addysgu Cymraeg yn y sector cyfrwng Saesneg, e.e. fel y nodwyd gan Estyn.</w:t>
      </w:r>
    </w:p>
    <w:p w14:paraId="3B943691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3FFE3EF4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17C1EE29" w14:textId="63DE9C93" w:rsidR="00995D51" w:rsidRDefault="00274691" w:rsidP="00A423D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E29A404" w14:textId="2FAB16C8" w:rsidR="00B67F37" w:rsidRDefault="00B67F37" w:rsidP="00A423D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17B10A5" w14:textId="77777777" w:rsidR="00B67F37" w:rsidRPr="00A406E5" w:rsidRDefault="00B67F37" w:rsidP="00B67F37">
      <w:pPr>
        <w:jc w:val="both"/>
        <w:rPr>
          <w:rFonts w:ascii="Arial" w:hAnsi="Arial" w:cs="Arial"/>
          <w:i/>
          <w:sz w:val="22"/>
          <w:szCs w:val="22"/>
        </w:rPr>
      </w:pPr>
      <w:r w:rsidRPr="00B67F37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797D32A" w14:textId="77777777" w:rsidR="00B67F37" w:rsidRPr="003D01B3" w:rsidRDefault="00B67F37" w:rsidP="00B67F37">
      <w:pPr>
        <w:widowControl w:val="0"/>
        <w:autoSpaceDE w:val="0"/>
        <w:autoSpaceDN w:val="0"/>
        <w:adjustRightInd w:val="0"/>
        <w:spacing w:after="240" w:line="340" w:lineRule="atLeast"/>
        <w:rPr>
          <w:rFonts w:ascii="Arial" w:hAnsi="Arial" w:cs="Arial"/>
          <w:i/>
          <w:color w:val="000000"/>
          <w:sz w:val="22"/>
          <w:szCs w:val="22"/>
          <w:lang w:eastAsia="en-US"/>
        </w:rPr>
      </w:pPr>
      <w:r w:rsidRPr="003D01B3">
        <w:rPr>
          <w:rFonts w:ascii="Arial" w:hAnsi="Arial" w:cs="Arial"/>
          <w:i/>
          <w:color w:val="000000"/>
          <w:sz w:val="22"/>
          <w:szCs w:val="22"/>
          <w:lang w:eastAsia="en-US"/>
        </w:rPr>
        <w:t xml:space="preserve">Dylech ddangos eich bod yn medru cyflwyno eich pwyntiau, meddyliau ac adlewyrchiadau eich hunan mewn aseiniad ysgrifenedig cydlynol a chlir sydd wedi ei gyflwyno a’i ysgrifennu’n dda. Fel athro posibl ar gyfer y dyfodol dylech sicrhau bod eich gwaith yn ramadegol gywir, gyda defnydd iaith proffesiynol a fanwl gywir. </w:t>
      </w:r>
    </w:p>
    <w:p w14:paraId="23E359D7" w14:textId="275737EF"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1305970" w14:textId="77777777" w:rsidR="00624449" w:rsidRPr="00624449" w:rsidRDefault="00624449" w:rsidP="00624449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24449">
        <w:rPr>
          <w:rFonts w:ascii="Arial" w:eastAsia="Arial" w:hAnsi="Arial" w:cs="Arial"/>
          <w:b/>
          <w:bCs/>
          <w:sz w:val="22"/>
          <w:szCs w:val="22"/>
          <w:lang w:val="cy-GB"/>
        </w:rPr>
        <w:t>Gwrando a deall / Llafar / Darllen a Deall / Ysgrifennu</w:t>
      </w:r>
    </w:p>
    <w:p w14:paraId="58098478" w14:textId="77777777" w:rsidR="00624449" w:rsidRPr="00A406E5" w:rsidRDefault="00624449" w:rsidP="00D22D9C">
      <w:pPr>
        <w:jc w:val="both"/>
        <w:rPr>
          <w:rFonts w:ascii="Arial" w:hAnsi="Arial" w:cs="Arial"/>
          <w:sz w:val="22"/>
          <w:szCs w:val="22"/>
        </w:rPr>
      </w:pPr>
    </w:p>
    <w:p w14:paraId="6750EB1B" w14:textId="77777777" w:rsidR="00F432A0" w:rsidRPr="000D3200" w:rsidRDefault="00F432A0" w:rsidP="00F432A0">
      <w:pPr>
        <w:pStyle w:val="ListParagraph"/>
        <w:numPr>
          <w:ilvl w:val="0"/>
          <w:numId w:val="18"/>
        </w:numPr>
        <w:rPr>
          <w:rFonts w:ascii="Arial" w:hAnsi="Arial" w:cs="Arial"/>
          <w:b/>
          <w:sz w:val="22"/>
          <w:szCs w:val="22"/>
        </w:rPr>
      </w:pPr>
      <w:r w:rsidRPr="000D3200">
        <w:rPr>
          <w:rFonts w:ascii="Arial" w:hAnsi="Arial" w:cs="Arial"/>
          <w:b/>
          <w:sz w:val="22"/>
          <w:szCs w:val="22"/>
        </w:rPr>
        <w:t xml:space="preserve">Gwrando a deall </w:t>
      </w:r>
    </w:p>
    <w:p w14:paraId="73A12A36" w14:textId="34BD902D" w:rsidR="00F432A0" w:rsidRPr="00F432A0" w:rsidRDefault="00F432A0" w:rsidP="00F432A0">
      <w:pPr>
        <w:pStyle w:val="ListParagraph"/>
        <w:rPr>
          <w:rFonts w:ascii="Arial" w:hAnsi="Arial" w:cs="Arial"/>
          <w:sz w:val="22"/>
          <w:szCs w:val="22"/>
        </w:rPr>
      </w:pPr>
      <w:r w:rsidRPr="00F432A0">
        <w:rPr>
          <w:rFonts w:ascii="Arial" w:hAnsi="Arial" w:cs="Arial"/>
          <w:sz w:val="22"/>
          <w:szCs w:val="22"/>
        </w:rPr>
        <w:t xml:space="preserve">Mae’n rhaid i’ch gwaith brofi eich bod yn manteisio ar bob cyfle – oddi fewn i’ch ystod gallu – i osod tasgau ac ymgymryd â gweithgaredd sy’n profi eich bod yn gwrando ar y ffordd y mae’r dysgwyr yn defnyddio’r Gymraeg ac yn eu deall trwy ymateb yn briodol.  Dylech ddarparu tystiolaeth eich bod yn annog dysgwyr i gyfathrebu oddi fewn i’w cyraeddiadau ieithyddol yn y Gymraeg gan feithrin datblygiad pellach. </w:t>
      </w:r>
    </w:p>
    <w:p w14:paraId="2CA3B7DE" w14:textId="493E6191" w:rsidR="00F432A0" w:rsidRPr="00F432A0" w:rsidRDefault="00F432A0" w:rsidP="00544B72">
      <w:pPr>
        <w:ind w:left="720"/>
        <w:rPr>
          <w:rFonts w:ascii="Arial" w:hAnsi="Arial" w:cs="Arial"/>
          <w:sz w:val="22"/>
          <w:szCs w:val="22"/>
        </w:rPr>
      </w:pPr>
      <w:r w:rsidRPr="00F432A0">
        <w:rPr>
          <w:rFonts w:ascii="Arial" w:hAnsi="Arial" w:cs="Arial"/>
          <w:sz w:val="22"/>
          <w:szCs w:val="22"/>
        </w:rPr>
        <w:t xml:space="preserve">Rhaid i chi ddarparu tystiolaeth weledol a chlywedol sy’n seiliedig ar ddarllen stori a chynnal gweithgaredd gyda’r dysgwyr. </w:t>
      </w:r>
    </w:p>
    <w:p w14:paraId="45CC4FA9" w14:textId="4675D296" w:rsidR="00F432A0" w:rsidRPr="00F432A0" w:rsidRDefault="00F432A0" w:rsidP="00F432A0">
      <w:pPr>
        <w:rPr>
          <w:rFonts w:ascii="Arial" w:hAnsi="Arial" w:cs="Arial"/>
          <w:sz w:val="22"/>
          <w:szCs w:val="22"/>
        </w:rPr>
      </w:pPr>
      <w:r w:rsidRPr="00F432A0">
        <w:rPr>
          <w:rFonts w:ascii="Arial" w:hAnsi="Arial" w:cs="Arial"/>
          <w:sz w:val="22"/>
          <w:szCs w:val="22"/>
        </w:rPr>
        <w:t xml:space="preserve"> </w:t>
      </w:r>
    </w:p>
    <w:p w14:paraId="13D67EE4" w14:textId="283F90F2" w:rsidR="00F432A0" w:rsidRPr="000D3200" w:rsidRDefault="00F432A0" w:rsidP="00F432A0">
      <w:pPr>
        <w:pStyle w:val="ListParagraph"/>
        <w:numPr>
          <w:ilvl w:val="0"/>
          <w:numId w:val="18"/>
        </w:numPr>
        <w:rPr>
          <w:rFonts w:ascii="Arial" w:hAnsi="Arial" w:cs="Arial"/>
          <w:b/>
          <w:sz w:val="22"/>
          <w:szCs w:val="22"/>
        </w:rPr>
      </w:pPr>
      <w:r w:rsidRPr="000D3200">
        <w:rPr>
          <w:rFonts w:ascii="Arial" w:hAnsi="Arial" w:cs="Arial"/>
          <w:b/>
          <w:sz w:val="22"/>
          <w:szCs w:val="22"/>
        </w:rPr>
        <w:t xml:space="preserve">Llafar </w:t>
      </w:r>
    </w:p>
    <w:p w14:paraId="4A18EA80" w14:textId="79DC4F2E" w:rsidR="00F432A0" w:rsidRPr="00F432A0" w:rsidRDefault="00F432A0" w:rsidP="00F432A0">
      <w:pPr>
        <w:pStyle w:val="ListParagraph"/>
        <w:rPr>
          <w:rFonts w:ascii="Arial" w:hAnsi="Arial" w:cs="Arial"/>
          <w:sz w:val="22"/>
          <w:szCs w:val="22"/>
        </w:rPr>
      </w:pPr>
      <w:r w:rsidRPr="00F432A0">
        <w:rPr>
          <w:rFonts w:ascii="Arial" w:hAnsi="Arial" w:cs="Arial"/>
          <w:sz w:val="22"/>
          <w:szCs w:val="22"/>
        </w:rPr>
        <w:t xml:space="preserve">Mae’n rhaid i’ch gwaith gynnig tystiolaeth eich bod yn manteisio ar bob cyfle - oddi fewn i’ch ystod gallu - i ddefnyddio’r Gymraeg ar lafar gyda’r dysgwyr.  Disgwylir i chi ddewis stori a gweithgaredd fydd yn cynnig cyfleoedd i ymestyn sgiliau llafar Cymraeg y dysgwyr oddi fewn i’w cyraeddiadau ieithyddol gan feithrin datblygiad pellach.  Dylid arddangos dulliau amrywiol o addysgu’r iaith megis drilio, canu, gofyn cwestiynau ynghyd ag unrhyw fethodolegau perthnasol er mwyn ymestyn dealltwriaeth a defnydd y dysgwyr o’r Gymraeg ar lafar.  Dylech ddarparu tystiolaeth weledol a chlywedol sy’n dangos ymdrech i fodelu iaith a chynnig arweiniad ieithyddol ar lafar i’r dysgwyr. </w:t>
      </w:r>
    </w:p>
    <w:p w14:paraId="5D5B9301" w14:textId="53EAC97F" w:rsidR="00F432A0" w:rsidRPr="00F432A0" w:rsidRDefault="00F432A0" w:rsidP="00F432A0">
      <w:pPr>
        <w:rPr>
          <w:rFonts w:ascii="Arial" w:hAnsi="Arial" w:cs="Arial"/>
          <w:sz w:val="22"/>
          <w:szCs w:val="22"/>
        </w:rPr>
      </w:pPr>
      <w:r w:rsidRPr="00F432A0">
        <w:rPr>
          <w:rFonts w:ascii="Arial" w:hAnsi="Arial" w:cs="Arial"/>
          <w:sz w:val="22"/>
          <w:szCs w:val="22"/>
        </w:rPr>
        <w:t xml:space="preserve"> </w:t>
      </w:r>
    </w:p>
    <w:p w14:paraId="7EBCCD6A" w14:textId="273BC29E" w:rsidR="00F432A0" w:rsidRPr="000D3200" w:rsidRDefault="00F432A0" w:rsidP="00F432A0">
      <w:pPr>
        <w:pStyle w:val="ListParagraph"/>
        <w:numPr>
          <w:ilvl w:val="0"/>
          <w:numId w:val="18"/>
        </w:numPr>
        <w:rPr>
          <w:rFonts w:ascii="Arial" w:hAnsi="Arial" w:cs="Arial"/>
          <w:b/>
          <w:sz w:val="22"/>
          <w:szCs w:val="22"/>
        </w:rPr>
      </w:pPr>
      <w:r w:rsidRPr="000D3200">
        <w:rPr>
          <w:rFonts w:ascii="Arial" w:hAnsi="Arial" w:cs="Arial"/>
          <w:b/>
          <w:sz w:val="22"/>
          <w:szCs w:val="22"/>
        </w:rPr>
        <w:t xml:space="preserve">Darllen </w:t>
      </w:r>
    </w:p>
    <w:p w14:paraId="1D23688E" w14:textId="68F449B7" w:rsidR="00F432A0" w:rsidRPr="00F432A0" w:rsidRDefault="00F432A0" w:rsidP="00F432A0">
      <w:pPr>
        <w:pStyle w:val="ListParagraph"/>
        <w:rPr>
          <w:rFonts w:ascii="Arial" w:hAnsi="Arial" w:cs="Arial"/>
          <w:sz w:val="22"/>
          <w:szCs w:val="22"/>
        </w:rPr>
      </w:pPr>
      <w:r w:rsidRPr="00F432A0">
        <w:rPr>
          <w:rFonts w:ascii="Arial" w:hAnsi="Arial" w:cs="Arial"/>
          <w:sz w:val="22"/>
          <w:szCs w:val="22"/>
        </w:rPr>
        <w:t xml:space="preserve">Disgwylir i chi ddewis a darllen stori sy’n addas i’ch dysgwyr a’u cyraeddiadau ieithyddol.  Dylech gynnig tystiolaeth weledol a chlywedol sy’n profi - oddi fewn i’ch ystod gallu - eich bod yn darllen y stori mewn ffordd sy’n profi eich dealltwriaeth chi o ystyr y testun ynghyd â’ch dealltwriaeth o botensial y testun fel adnodd sy’n datblygu sgiliau Cymraeg eich dysgwyr.  Dylid manteisio ar unrhyw gyfle posibl i feithrin sgiliau darllen ac ynganu’r dysgwyr wrth ddarllen y stori a chyflwyno adnodd sy’n seiliedig ar y stori. </w:t>
      </w:r>
    </w:p>
    <w:p w14:paraId="1E916ABC" w14:textId="095F265F" w:rsidR="00F432A0" w:rsidRPr="00F432A0" w:rsidRDefault="00F432A0" w:rsidP="00F432A0">
      <w:pPr>
        <w:rPr>
          <w:rFonts w:ascii="Arial" w:hAnsi="Arial" w:cs="Arial"/>
          <w:sz w:val="22"/>
          <w:szCs w:val="22"/>
        </w:rPr>
      </w:pPr>
      <w:r w:rsidRPr="00F432A0">
        <w:rPr>
          <w:rFonts w:ascii="Arial" w:hAnsi="Arial" w:cs="Arial"/>
          <w:sz w:val="22"/>
          <w:szCs w:val="22"/>
        </w:rPr>
        <w:t xml:space="preserve"> </w:t>
      </w:r>
    </w:p>
    <w:p w14:paraId="792FC6CD" w14:textId="028917FA" w:rsidR="00F432A0" w:rsidRPr="000D3200" w:rsidRDefault="00F432A0" w:rsidP="00F432A0">
      <w:pPr>
        <w:pStyle w:val="ListParagraph"/>
        <w:numPr>
          <w:ilvl w:val="0"/>
          <w:numId w:val="18"/>
        </w:numPr>
        <w:rPr>
          <w:rFonts w:ascii="Arial" w:hAnsi="Arial" w:cs="Arial"/>
          <w:b/>
          <w:sz w:val="22"/>
          <w:szCs w:val="22"/>
        </w:rPr>
      </w:pPr>
      <w:r w:rsidRPr="000D3200">
        <w:rPr>
          <w:rFonts w:ascii="Arial" w:hAnsi="Arial" w:cs="Arial"/>
          <w:b/>
          <w:sz w:val="22"/>
          <w:szCs w:val="22"/>
        </w:rPr>
        <w:t xml:space="preserve">Ysgrifennu </w:t>
      </w:r>
    </w:p>
    <w:p w14:paraId="7FA8EBE0" w14:textId="45CC358E" w:rsidR="00C01A3F" w:rsidRDefault="00F432A0" w:rsidP="00F432A0">
      <w:pPr>
        <w:pStyle w:val="ListParagraph"/>
        <w:rPr>
          <w:rFonts w:ascii="Arial" w:hAnsi="Arial" w:cs="Arial"/>
          <w:sz w:val="22"/>
          <w:szCs w:val="22"/>
        </w:rPr>
      </w:pPr>
      <w:r w:rsidRPr="00F432A0">
        <w:rPr>
          <w:rFonts w:ascii="Arial" w:hAnsi="Arial" w:cs="Arial"/>
          <w:sz w:val="22"/>
          <w:szCs w:val="22"/>
        </w:rPr>
        <w:t xml:space="preserve">Disgwylir i bob myfyriwr gyflwyno modelau ysgrifennu cywir Cymraeg – oddi fewn i’ch ystod gallu - i’r dysgwyr </w:t>
      </w:r>
      <w:r>
        <w:rPr>
          <w:rFonts w:ascii="Arial" w:hAnsi="Arial" w:cs="Arial"/>
          <w:sz w:val="22"/>
          <w:szCs w:val="22"/>
        </w:rPr>
        <w:t>(efallai gan ysgrifennu ar y bwrdd gwyn)</w:t>
      </w:r>
      <w:r w:rsidRPr="00F432A0">
        <w:rPr>
          <w:rFonts w:ascii="Arial" w:hAnsi="Arial" w:cs="Arial"/>
          <w:sz w:val="22"/>
          <w:szCs w:val="22"/>
        </w:rPr>
        <w:t xml:space="preserve">.  Dylech gyflwyno tystiolaeth weledol ar ffurf ffilm ac adnodd ysgrifenedig atodol o’ch gallu i gyflwyno’r Gymraeg yn </w:t>
      </w:r>
      <w:r>
        <w:rPr>
          <w:rFonts w:ascii="Arial" w:hAnsi="Arial" w:cs="Arial"/>
          <w:sz w:val="22"/>
          <w:szCs w:val="22"/>
        </w:rPr>
        <w:t>ysgrifenedig.</w:t>
      </w:r>
    </w:p>
    <w:p w14:paraId="3B5813EF" w14:textId="1890A266" w:rsidR="00F432A0" w:rsidRPr="00544B72" w:rsidRDefault="00F432A0" w:rsidP="00544B72">
      <w:pPr>
        <w:rPr>
          <w:rFonts w:ascii="Arial" w:hAnsi="Arial" w:cs="Arial"/>
          <w:sz w:val="22"/>
          <w:szCs w:val="22"/>
        </w:rPr>
      </w:pPr>
    </w:p>
    <w:p w14:paraId="542355DC" w14:textId="0ABFCC32" w:rsidR="00F432A0" w:rsidRDefault="00F432A0" w:rsidP="00F432A0">
      <w:pPr>
        <w:pStyle w:val="ListParagraph"/>
        <w:rPr>
          <w:rFonts w:ascii="Arial" w:hAnsi="Arial" w:cs="Arial"/>
          <w:sz w:val="22"/>
          <w:szCs w:val="22"/>
        </w:rPr>
      </w:pPr>
    </w:p>
    <w:p w14:paraId="006C6959" w14:textId="27762374" w:rsidR="00F432A0" w:rsidRPr="00544B72" w:rsidRDefault="00F432A0" w:rsidP="00544B7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2B850600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0E6DF60D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2943E719" w14:textId="77777777" w:rsidR="00152E9D" w:rsidRPr="00A406E5" w:rsidRDefault="00152E9D" w:rsidP="00152E9D">
      <w:pPr>
        <w:rPr>
          <w:rFonts w:ascii="Arial" w:hAnsi="Arial" w:cs="Arial"/>
        </w:rPr>
      </w:pPr>
    </w:p>
    <w:p w14:paraId="2D056D4B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443EAD76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3917231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73B0DB84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DD691F9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BAAE4EF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61D78D2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44EA4B0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E23EE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C93152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1A05E93" w14:textId="10BD9430" w:rsidR="00152E9D" w:rsidRPr="00A406E5" w:rsidRDefault="000421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9E28B1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59179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9BA68EB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4C2EB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4A91C0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6A490E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57EA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1D592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6BC9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10011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536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4621091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B25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E16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490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DCC942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227D05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322E3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782EC3" w14:textId="01ACB206" w:rsidR="00152E9D" w:rsidRPr="00A406E5" w:rsidRDefault="000421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9E28B1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9A6C4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7A4662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B699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EF8BA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CD0A1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08E36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E08D88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467CB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003F4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0E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AD7E81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17C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A0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EBB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00F178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EF393B" w14:textId="17D49462" w:rsidR="00152E9D" w:rsidRPr="00544B72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F7370D7" w14:textId="33F72E9F" w:rsidR="00152E9D" w:rsidRPr="00544B72" w:rsidRDefault="00544B72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544B72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544B72">
              <w:rPr>
                <w:rFonts w:ascii="Arial" w:hAnsi="Arial" w:cs="Arial"/>
                <w:b/>
                <w:lang w:val="cy-GB"/>
              </w:rPr>
              <w:t>Sgiliau Cymhwyso Ymarferol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ABCAADE" w14:textId="1E34F0A3" w:rsidR="00152E9D" w:rsidRPr="00A406E5" w:rsidRDefault="000421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9E28B1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F3DA6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D00458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796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33E5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FCBAD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B99694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769B7F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DC273E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E4B57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57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A7EAE3A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11E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5D1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BA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0A53E2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EEB632" w14:textId="65C648B6" w:rsidR="00152E9D" w:rsidRPr="009E28B1" w:rsidRDefault="00152E9D" w:rsidP="00152E9D">
            <w:pPr>
              <w:rPr>
                <w:rFonts w:ascii="Arial" w:hAnsi="Arial" w:cs="Arial"/>
                <w:b/>
                <w:sz w:val="16"/>
                <w:szCs w:val="16"/>
                <w:highlight w:val="yellow"/>
              </w:rPr>
            </w:pPr>
          </w:p>
          <w:p w14:paraId="0CC00C81" w14:textId="484CB914" w:rsidR="00544B72" w:rsidRPr="00A406E5" w:rsidRDefault="00544B72" w:rsidP="00544B7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Cs w:val="16"/>
              </w:rPr>
              <w:t>4</w:t>
            </w:r>
            <w:r w:rsidRPr="00544B72">
              <w:rPr>
                <w:rFonts w:ascii="Arial" w:hAnsi="Arial" w:cs="Arial"/>
                <w:b/>
                <w:szCs w:val="16"/>
              </w:rPr>
              <w:t xml:space="preserve">. </w:t>
            </w:r>
            <w:r w:rsidRPr="00544B72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58D06ECF" w14:textId="77777777" w:rsidR="00152E9D" w:rsidRPr="009E28B1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highlight w:val="yellow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F37E273" w14:textId="696D06F0" w:rsidR="00152E9D" w:rsidRPr="00A406E5" w:rsidRDefault="000421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9E28B1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F73B2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CB860E7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4E491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C56D8E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CC5AF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CCB1E3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753AF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07FA0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C5B4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E53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C0BF972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4E8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EF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6CDA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827D14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2AE8CFE" w14:textId="02CAF121" w:rsidR="00544B72" w:rsidRPr="00624449" w:rsidRDefault="00624449" w:rsidP="0062444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Arial" w:hAnsi="Arial" w:cs="Arial"/>
              </w:rPr>
            </w:pPr>
            <w:r w:rsidRPr="002B486B">
              <w:rPr>
                <w:rFonts w:ascii="Arial" w:eastAsia="Arial" w:hAnsi="Arial" w:cs="Arial"/>
                <w:b/>
                <w:bCs/>
                <w:lang w:val="cy-GB"/>
              </w:rPr>
              <w:t>Gwrando a deall</w:t>
            </w:r>
            <w:r>
              <w:rPr>
                <w:rFonts w:ascii="Arial" w:eastAsia="Arial" w:hAnsi="Arial" w:cs="Arial"/>
                <w:b/>
                <w:bCs/>
                <w:lang w:val="cy-GB"/>
              </w:rPr>
              <w:t xml:space="preserve"> / Llafar / Darllen a Deall / Ysgrifennu</w:t>
            </w:r>
          </w:p>
          <w:p w14:paraId="70B4C24C" w14:textId="77777777" w:rsidR="00152E9D" w:rsidRPr="00544B72" w:rsidRDefault="00152E9D" w:rsidP="00544B72">
            <w:pPr>
              <w:rPr>
                <w:rFonts w:ascii="Arial" w:hAnsi="Arial" w:cs="Arial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18ED56B" w14:textId="71D8D703" w:rsidR="00152E9D" w:rsidRPr="00A406E5" w:rsidRDefault="000421D9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6</w:t>
            </w:r>
            <w:r w:rsidR="009E28B1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9E54C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7BE8D95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563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0242C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6C7A06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361E32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54B69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72F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93E96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6B0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42C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6D3B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16D9518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6F873F79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3FD858D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F91ECE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31FA19A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EB69B5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29AFD72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EF9CBF6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50129C7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750A7EFD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0D23958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E72DE2E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07C268AD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8365FC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9055891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0F8F766" w14:textId="5237E08A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63A8A826" w14:textId="77777777" w:rsidTr="00924471">
        <w:tc>
          <w:tcPr>
            <w:tcW w:w="13858" w:type="dxa"/>
            <w:shd w:val="clear" w:color="auto" w:fill="8DB3E2" w:themeFill="text2" w:themeFillTint="66"/>
          </w:tcPr>
          <w:p w14:paraId="3A7CDFF6" w14:textId="262D64DD" w:rsidR="00C073F1" w:rsidRPr="00995D51" w:rsidRDefault="00C21522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lastRenderedPageBreak/>
              <w:t>M</w:t>
            </w:r>
            <w:r w:rsidR="00E246E7"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EINI PRAWF ASESU GENERIG </w:t>
            </w:r>
          </w:p>
        </w:tc>
      </w:tr>
    </w:tbl>
    <w:p w14:paraId="58479418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74C9C5C4" w14:textId="77777777" w:rsidTr="00EE00D3">
        <w:tc>
          <w:tcPr>
            <w:tcW w:w="13948" w:type="dxa"/>
            <w:shd w:val="clear" w:color="auto" w:fill="8DB3E2" w:themeFill="text2" w:themeFillTint="66"/>
          </w:tcPr>
          <w:p w14:paraId="4D0931D6" w14:textId="77777777"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661047C4" w14:textId="77777777" w:rsidTr="00924471">
        <w:tc>
          <w:tcPr>
            <w:tcW w:w="13948" w:type="dxa"/>
            <w:shd w:val="clear" w:color="auto" w:fill="DAEEF3" w:themeFill="accent5" w:themeFillTint="33"/>
          </w:tcPr>
          <w:p w14:paraId="7BB4E709" w14:textId="77777777"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199E2204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2153"/>
      </w:tblGrid>
      <w:tr w:rsidR="002F0E34" w:rsidRPr="00D9771E" w14:paraId="66316ADB" w14:textId="77777777" w:rsidTr="00036BB6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628BB7F0" w14:textId="77777777"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51C4CC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9BA38EC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8268C4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49E051C4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DAD9B1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4824188D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BCEA67A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31D55436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00C76CE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93698D9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2153" w:type="dxa"/>
            <w:shd w:val="clear" w:color="auto" w:fill="8DB3E2" w:themeFill="text2" w:themeFillTint="66"/>
            <w:vAlign w:val="center"/>
          </w:tcPr>
          <w:p w14:paraId="1E9298C5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78FB9288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2EA248C3" w14:textId="77777777" w:rsidTr="00036BB6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10DD52B7" w14:textId="77777777"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5BAF35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40157D8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137CD393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6CD5EBB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FB80BD7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52AB2420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2153" w:type="dxa"/>
            <w:shd w:val="clear" w:color="auto" w:fill="8DB3E2" w:themeFill="text2" w:themeFillTint="66"/>
          </w:tcPr>
          <w:p w14:paraId="0A95C48F" w14:textId="77777777"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60044B89" w14:textId="77777777" w:rsidTr="00036BB6">
        <w:tc>
          <w:tcPr>
            <w:tcW w:w="1735" w:type="dxa"/>
            <w:shd w:val="clear" w:color="auto" w:fill="8DB3E2" w:themeFill="text2" w:themeFillTint="66"/>
          </w:tcPr>
          <w:p w14:paraId="22CE3E21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5D3230EF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98C1C7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F2CBA54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1F4EBB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C0415C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3C4AA5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AC7C22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C6FC68E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21098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976847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2C5751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5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C29F0B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6507C1FC" w14:textId="77777777" w:rsidTr="00036BB6">
        <w:tc>
          <w:tcPr>
            <w:tcW w:w="1735" w:type="dxa"/>
            <w:shd w:val="clear" w:color="auto" w:fill="8DB3E2" w:themeFill="text2" w:themeFillTint="66"/>
          </w:tcPr>
          <w:p w14:paraId="1FD2A34F" w14:textId="77777777"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6ECFCDAF" w14:textId="77777777"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am gysyniadau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512B76C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mawr yn y wybodaeth a’r ddealltwriaeth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A13860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4A095B36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a dealltwriaeth gyfyngedig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3FD07F2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D26CD3D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49CA6CD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a dealltwriaeth ragorol o gysyniadau ac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5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8B7FA3D" w14:textId="77777777"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a dealltwriaeth eithriadol a manwl 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25FEE4DA" w14:textId="77777777" w:rsidTr="00036BB6">
        <w:tc>
          <w:tcPr>
            <w:tcW w:w="1735" w:type="dxa"/>
            <w:shd w:val="clear" w:color="auto" w:fill="8DB3E2" w:themeFill="text2" w:themeFillTint="66"/>
          </w:tcPr>
          <w:p w14:paraId="75A9D9DA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10178353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7115B5D4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68ED8C6F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7C31796E" w14:textId="77777777"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110C5B83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221F6F7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B039E31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44D88A9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424A16C1" w14:textId="77777777"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2F57B7AA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32DCE8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1F58B5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29334E1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0487C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67D8B13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F1451BD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53" w:type="dxa"/>
          </w:tcPr>
          <w:p w14:paraId="4990C50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51E3AA0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63FB3BA5" w14:textId="77777777" w:rsidTr="00036BB6">
        <w:tc>
          <w:tcPr>
            <w:tcW w:w="1735" w:type="dxa"/>
            <w:shd w:val="clear" w:color="auto" w:fill="8DB3E2" w:themeFill="text2" w:themeFillTint="66"/>
          </w:tcPr>
          <w:p w14:paraId="3E9E40E8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582CE995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problemau mewn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cyd-destunau penodol). </w:t>
            </w:r>
          </w:p>
          <w:p w14:paraId="4E09E925" w14:textId="77777777"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6D421F7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dechnegau.</w:t>
            </w:r>
          </w:p>
          <w:p w14:paraId="1CBEB93B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5BD4D689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F373843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offer a/neu dechnegau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4762AC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5454A063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  <w:p w14:paraId="4D99CC5B" w14:textId="77777777"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041A97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dechnegau, mewn modd sy’n briodol ar y cyfan.</w:t>
            </w:r>
          </w:p>
          <w:p w14:paraId="120EC4A6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5B9AD14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D5C24E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dechnegau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mewn modd da a phriodol.</w:t>
            </w:r>
          </w:p>
          <w:p w14:paraId="33009905" w14:textId="77777777"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38FB2C42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16DDB8D8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offer a/neu dechnegau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mewn modd da iawn.</w:t>
            </w:r>
          </w:p>
          <w:p w14:paraId="5308FA4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1A765E65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uwch.</w:t>
            </w:r>
          </w:p>
          <w:p w14:paraId="4A10120C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65912987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53" w:type="dxa"/>
          </w:tcPr>
          <w:p w14:paraId="0CF311B6" w14:textId="77777777"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Dynodi problemau mewn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7B59E6E3" w14:textId="77777777" w:rsidTr="00036BB6">
        <w:tc>
          <w:tcPr>
            <w:tcW w:w="1735" w:type="dxa"/>
            <w:shd w:val="clear" w:color="auto" w:fill="8DB3E2" w:themeFill="text2" w:themeFillTint="66"/>
          </w:tcPr>
          <w:p w14:paraId="382C228D" w14:textId="77777777"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0364D7F" w14:textId="77777777"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E47C58D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am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>arfer rhywfaint o gyfrifoldeb personol.</w:t>
            </w:r>
          </w:p>
          <w:p w14:paraId="72725F7A" w14:textId="77777777" w:rsidR="002F0E34" w:rsidRPr="00ED3ABD" w:rsidRDefault="002F0E34" w:rsidP="00EF2593">
            <w:pPr>
              <w:rPr>
                <w:rFonts w:ascii="Arial" w:hAnsi="Arial" w:cs="Arial"/>
              </w:rPr>
            </w:pPr>
          </w:p>
          <w:p w14:paraId="28C5C06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574389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rhwymedigaethau rhannol i eraill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6AAEF24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chyfranogiad cyfyngedig mewn gweithgareddau grŵp. </w:t>
            </w:r>
          </w:p>
          <w:p w14:paraId="36A4F119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0C22EA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6485F146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gofyn am arfer rhywfaint o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185F475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0AFFE0CF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personol, gyda mân gwendid 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5601070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personol gydag awydd 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ddatblygu ymhellach.  </w:t>
            </w:r>
          </w:p>
          <w:p w14:paraId="21635040" w14:textId="77777777"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0A61E1" w14:textId="77777777"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rhywfaint o gyfrifoldeb personol gydag awydd i ddatblygu ymhellach.  </w:t>
            </w:r>
          </w:p>
        </w:tc>
      </w:tr>
      <w:tr w:rsidR="00934B9D" w:rsidRPr="002B486B" w14:paraId="0A56E30A" w14:textId="77777777" w:rsidTr="00036BB6">
        <w:tc>
          <w:tcPr>
            <w:tcW w:w="1735" w:type="dxa"/>
            <w:shd w:val="clear" w:color="auto" w:fill="8DB3E2" w:themeFill="text2" w:themeFillTint="66"/>
          </w:tcPr>
          <w:p w14:paraId="42FB9B82" w14:textId="77777777" w:rsidR="00934B9D" w:rsidRPr="002B486B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B486B">
              <w:rPr>
                <w:rFonts w:ascii="Arial" w:eastAsia="Arial" w:hAnsi="Arial" w:cs="Arial"/>
                <w:b/>
                <w:bCs/>
              </w:rPr>
              <w:t>MEINI PRAWF PENODOL I’R MODWL: Portffolio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4989AC9B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41AFA31B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0A1112C3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4C096F0C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20F5FFA5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shd w:val="clear" w:color="auto" w:fill="8DB3E2" w:themeFill="text2" w:themeFillTint="66"/>
          </w:tcPr>
          <w:p w14:paraId="185D2014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2153" w:type="dxa"/>
            <w:shd w:val="clear" w:color="auto" w:fill="8DB3E2" w:themeFill="text2" w:themeFillTint="66"/>
          </w:tcPr>
          <w:p w14:paraId="47A46F84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</w:tr>
      <w:tr w:rsidR="00934B9D" w:rsidRPr="002B486B" w14:paraId="7CB56766" w14:textId="77777777" w:rsidTr="00036BB6">
        <w:trPr>
          <w:trHeight w:val="1593"/>
        </w:trPr>
        <w:tc>
          <w:tcPr>
            <w:tcW w:w="1735" w:type="dxa"/>
            <w:shd w:val="clear" w:color="auto" w:fill="8DB3E2" w:themeFill="text2" w:themeFillTint="66"/>
          </w:tcPr>
          <w:p w14:paraId="4250A011" w14:textId="77777777" w:rsidR="00934B9D" w:rsidRPr="002B486B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2B486B">
              <w:rPr>
                <w:rFonts w:ascii="Arial" w:eastAsia="Arial" w:hAnsi="Arial" w:cs="Arial"/>
                <w:b/>
                <w:bCs/>
                <w:lang w:val="cy-GB"/>
              </w:rPr>
              <w:t>Gwrando a deall</w:t>
            </w:r>
          </w:p>
        </w:tc>
        <w:tc>
          <w:tcPr>
            <w:tcW w:w="1736" w:type="dxa"/>
          </w:tcPr>
          <w:p w14:paraId="2A19972D" w14:textId="77777777" w:rsidR="00934B9D" w:rsidRPr="002B486B" w:rsidRDefault="00934B9D" w:rsidP="00766C2A">
            <w:pPr>
              <w:rPr>
                <w:rFonts w:ascii="Arial" w:hAnsi="Arial" w:cs="Arial"/>
                <w:lang w:val="cy-GB"/>
              </w:rPr>
            </w:pPr>
            <w:r w:rsidRPr="002B486B">
              <w:rPr>
                <w:rFonts w:ascii="Arial" w:hAnsi="Arial" w:cs="Arial"/>
                <w:lang w:val="cy-GB"/>
              </w:rPr>
              <w:t>Ddim yn ymdrechu i ryngweithio yn y Gymraeg nac yn ymateb mewn unrhyw ffordd.</w:t>
            </w:r>
          </w:p>
        </w:tc>
        <w:tc>
          <w:tcPr>
            <w:tcW w:w="1736" w:type="dxa"/>
          </w:tcPr>
          <w:p w14:paraId="32C95B83" w14:textId="77777777" w:rsidR="00934B9D" w:rsidRPr="002B486B" w:rsidRDefault="00934B9D" w:rsidP="00766C2A">
            <w:pPr>
              <w:rPr>
                <w:rFonts w:ascii="Arial" w:hAnsi="Arial" w:cs="Arial"/>
                <w:lang w:val="cy-GB"/>
              </w:rPr>
            </w:pPr>
            <w:r w:rsidRPr="002B486B">
              <w:rPr>
                <w:rFonts w:ascii="Arial" w:hAnsi="Arial" w:cs="Arial"/>
              </w:rPr>
              <w:t>Ddim yn rhyngweithio ag eraill yn y Gymraeg.</w:t>
            </w:r>
          </w:p>
        </w:tc>
        <w:tc>
          <w:tcPr>
            <w:tcW w:w="1736" w:type="dxa"/>
          </w:tcPr>
          <w:p w14:paraId="71C872F9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 xml:space="preserve">Yn dechrau rhyngweithio yn Gymraeg drwy ddeall ac ymateb i gwestiynau syml sy’n berthnasol i’r dasg ac i sefyllfaoedd ystafell ddosbarth. </w:t>
            </w:r>
          </w:p>
        </w:tc>
        <w:tc>
          <w:tcPr>
            <w:tcW w:w="1736" w:type="dxa"/>
          </w:tcPr>
          <w:p w14:paraId="31EFB81D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Yn rhyngweithio’n dda yn Gymraeg ac yn dechrau deall ac ymateb yn annibynnol mewn sefylfaoedd grŵp.</w:t>
            </w:r>
          </w:p>
        </w:tc>
        <w:tc>
          <w:tcPr>
            <w:tcW w:w="1736" w:type="dxa"/>
          </w:tcPr>
          <w:p w14:paraId="5476FB8A" w14:textId="77777777" w:rsidR="00934B9D" w:rsidRPr="002B486B" w:rsidRDefault="00934B9D" w:rsidP="00766C2A">
            <w:pPr>
              <w:rPr>
                <w:rFonts w:ascii="Arial" w:hAnsi="Arial" w:cs="Arial"/>
                <w:lang w:val="cy-GB"/>
              </w:rPr>
            </w:pPr>
            <w:r w:rsidRPr="002B486B">
              <w:rPr>
                <w:rFonts w:ascii="Arial" w:hAnsi="Arial" w:cs="Arial"/>
              </w:rPr>
              <w:t>Yn rhyngweithio’n dda iawn yn Gymraeg gan ddeall ac ymateb yn annibynnol mewn sefyllfaoedd grŵp.</w:t>
            </w:r>
          </w:p>
        </w:tc>
        <w:tc>
          <w:tcPr>
            <w:tcW w:w="1736" w:type="dxa"/>
          </w:tcPr>
          <w:p w14:paraId="739CB027" w14:textId="77777777" w:rsidR="00934B9D" w:rsidRPr="002B486B" w:rsidRDefault="00934B9D" w:rsidP="00766C2A">
            <w:pPr>
              <w:rPr>
                <w:rFonts w:ascii="Arial" w:hAnsi="Arial" w:cs="Arial"/>
                <w:lang w:val="cy-GB"/>
              </w:rPr>
            </w:pPr>
            <w:r w:rsidRPr="002B486B">
              <w:rPr>
                <w:rFonts w:ascii="Arial" w:hAnsi="Arial" w:cs="Arial"/>
              </w:rPr>
              <w:t xml:space="preserve">Yn rhyngweithio’n hyderus yn Gymraeg ac yn bwrpasol gan ddeall </w:t>
            </w:r>
            <w:r w:rsidR="00990E56" w:rsidRPr="002B486B">
              <w:rPr>
                <w:rFonts w:ascii="Arial" w:hAnsi="Arial" w:cs="Arial"/>
              </w:rPr>
              <w:t xml:space="preserve">a </w:t>
            </w:r>
            <w:r w:rsidRPr="002B486B">
              <w:rPr>
                <w:rFonts w:ascii="Arial" w:hAnsi="Arial" w:cs="Arial"/>
              </w:rPr>
              <w:t xml:space="preserve"> </w:t>
            </w:r>
            <w:r w:rsidR="00990E56" w:rsidRPr="002B486B">
              <w:rPr>
                <w:rFonts w:ascii="Arial" w:hAnsi="Arial" w:cs="Arial"/>
              </w:rPr>
              <w:t>g</w:t>
            </w:r>
            <w:r w:rsidRPr="002B486B">
              <w:rPr>
                <w:rFonts w:ascii="Arial" w:hAnsi="Arial" w:cs="Arial"/>
              </w:rPr>
              <w:t>wahaniaethu rhwng sefyllfaoedd grŵp ac un-i-un.</w:t>
            </w:r>
          </w:p>
        </w:tc>
        <w:tc>
          <w:tcPr>
            <w:tcW w:w="2153" w:type="dxa"/>
          </w:tcPr>
          <w:p w14:paraId="5D1EABE5" w14:textId="77777777" w:rsidR="00934B9D" w:rsidRPr="002B486B" w:rsidRDefault="00934B9D" w:rsidP="00766C2A">
            <w:pPr>
              <w:rPr>
                <w:rFonts w:ascii="Arial" w:hAnsi="Arial" w:cs="Arial"/>
                <w:lang w:val="cy-GB"/>
              </w:rPr>
            </w:pPr>
            <w:r w:rsidRPr="002B486B">
              <w:rPr>
                <w:rFonts w:ascii="Arial" w:hAnsi="Arial" w:cs="Arial"/>
              </w:rPr>
              <w:t xml:space="preserve">Yn rhyngweithio’n hyderus iawn yn Gymraeg ac yn bwrpasol gan ddeall </w:t>
            </w:r>
            <w:r w:rsidR="00990E56" w:rsidRPr="002B486B">
              <w:rPr>
                <w:rFonts w:ascii="Arial" w:hAnsi="Arial" w:cs="Arial"/>
              </w:rPr>
              <w:t>ac ymateb</w:t>
            </w:r>
            <w:r w:rsidRPr="002B486B">
              <w:rPr>
                <w:rFonts w:ascii="Arial" w:hAnsi="Arial" w:cs="Arial"/>
              </w:rPr>
              <w:t xml:space="preserve"> yn ddigymell gydag </w:t>
            </w:r>
            <w:r w:rsidR="00786E43" w:rsidRPr="002B486B">
              <w:rPr>
                <w:rFonts w:ascii="Arial" w:hAnsi="Arial" w:cs="Arial"/>
              </w:rPr>
              <w:t>unigolion a grwpiau.</w:t>
            </w:r>
          </w:p>
        </w:tc>
      </w:tr>
      <w:tr w:rsidR="00934B9D" w:rsidRPr="004641AE" w14:paraId="7E4BC778" w14:textId="77777777" w:rsidTr="00036BB6">
        <w:trPr>
          <w:trHeight w:val="2523"/>
        </w:trPr>
        <w:tc>
          <w:tcPr>
            <w:tcW w:w="1735" w:type="dxa"/>
            <w:shd w:val="clear" w:color="auto" w:fill="8DB3E2" w:themeFill="text2" w:themeFillTint="66"/>
          </w:tcPr>
          <w:p w14:paraId="564CB3E2" w14:textId="77777777" w:rsidR="00934B9D" w:rsidRPr="002B486B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B486B">
              <w:rPr>
                <w:rFonts w:ascii="Arial" w:eastAsia="Arial" w:hAnsi="Arial" w:cs="Arial"/>
                <w:b/>
                <w:bCs/>
              </w:rPr>
              <w:lastRenderedPageBreak/>
              <w:t>Llafar</w:t>
            </w:r>
          </w:p>
        </w:tc>
        <w:tc>
          <w:tcPr>
            <w:tcW w:w="1736" w:type="dxa"/>
          </w:tcPr>
          <w:p w14:paraId="579DBA72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Ddim yn ymdrechu i gyfathrebu ar lafar yn Gymraeg.</w:t>
            </w:r>
          </w:p>
        </w:tc>
        <w:tc>
          <w:tcPr>
            <w:tcW w:w="1736" w:type="dxa"/>
          </w:tcPr>
          <w:p w14:paraId="59067CFB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Heb fod yn cyfathrebu’n effeithiol ar lafar.  Siarad yn aneglur, yn undonog, â llawer o oedi heb ynganu’n gywir nac yn Gymreig.</w:t>
            </w:r>
          </w:p>
        </w:tc>
        <w:tc>
          <w:tcPr>
            <w:tcW w:w="1736" w:type="dxa"/>
          </w:tcPr>
          <w:p w14:paraId="68F593A8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Yn dechrau cyfathrebu’n effeithiol ar lafar.  Siarad yn eglur ar y cyfan, gyda pheth oedi, ac ymgais i ynganu’n gywir a Chymreig.</w:t>
            </w:r>
          </w:p>
        </w:tc>
        <w:tc>
          <w:tcPr>
            <w:tcW w:w="1736" w:type="dxa"/>
          </w:tcPr>
          <w:p w14:paraId="302E7224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Yn gyffredinol, yn cyfathrebu’n effeithiol ar lafar.  Siarad yn eglur, heb fawr o oedi gydag ynganiad Cymreig</w:t>
            </w:r>
            <w:r w:rsidR="007C7F08" w:rsidRPr="002B486B">
              <w:rPr>
                <w:rFonts w:ascii="Arial" w:hAnsi="Arial" w:cs="Arial"/>
              </w:rPr>
              <w:t xml:space="preserve"> ar y cyfan</w:t>
            </w:r>
            <w:r w:rsidRPr="002B486B">
              <w:rPr>
                <w:rFonts w:ascii="Arial" w:hAnsi="Arial" w:cs="Arial"/>
              </w:rPr>
              <w:t>.             Hyder cynyddol i adnabod gwallau personol a’u cywiro.</w:t>
            </w:r>
          </w:p>
          <w:p w14:paraId="00DDAE51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  <w:p w14:paraId="537507BB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BB67484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Yn cyfathrebu ar lafar gan amlaf yn effeithiol iawn.  Siarad yn eglur gan fwyaf, dim oedi ac ynganiad Cymreig.                  Hyder i adnabod gwallau personol a gwallau eraill a’u cywiro.</w:t>
            </w:r>
          </w:p>
          <w:p w14:paraId="31A0BA41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E162255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Yn cyfathrebu ar lafar yn hyderus a chydlynol heb oedi ac ynganiad Cymreig a chywir.                Cywiro gwallau personol lle bo angen a chywiro gwallau eraill yn ddidrafferth ar y cyfan.</w:t>
            </w:r>
          </w:p>
          <w:p w14:paraId="32300519" w14:textId="77777777" w:rsidR="00934B9D" w:rsidRPr="002B486B" w:rsidRDefault="00934B9D" w:rsidP="00766C2A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153" w:type="dxa"/>
          </w:tcPr>
          <w:p w14:paraId="77407169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Yn cyfathrebu ar lafar ac yn arwain trafod</w:t>
            </w:r>
            <w:r w:rsidR="00786E43" w:rsidRPr="002B486B">
              <w:rPr>
                <w:rFonts w:ascii="Arial" w:hAnsi="Arial" w:cs="Arial"/>
              </w:rPr>
              <w:t>aethau sy’n cynnwys terminoleg fwy t</w:t>
            </w:r>
            <w:r w:rsidRPr="002B486B">
              <w:rPr>
                <w:rFonts w:ascii="Arial" w:hAnsi="Arial" w:cs="Arial"/>
              </w:rPr>
              <w:t>echnegol yn gwbl hyderus a chydlynol heb oedi o gwbl ac ynganiad cwbl Gymreig a chywir.  Cywiro gwallau eraill yn ddidrafferth a hynny’n gywir ac yn glir.</w:t>
            </w:r>
          </w:p>
        </w:tc>
      </w:tr>
      <w:tr w:rsidR="00934B9D" w:rsidRPr="004641AE" w14:paraId="51C408CE" w14:textId="77777777" w:rsidTr="00036BB6">
        <w:trPr>
          <w:trHeight w:val="1624"/>
        </w:trPr>
        <w:tc>
          <w:tcPr>
            <w:tcW w:w="1735" w:type="dxa"/>
            <w:shd w:val="clear" w:color="auto" w:fill="8DB3E2" w:themeFill="text2" w:themeFillTint="66"/>
          </w:tcPr>
          <w:p w14:paraId="3C305063" w14:textId="77777777" w:rsidR="00934B9D" w:rsidRPr="002B486B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B486B">
              <w:rPr>
                <w:rFonts w:ascii="Arial" w:eastAsia="Arial" w:hAnsi="Arial" w:cs="Arial"/>
                <w:b/>
                <w:bCs/>
              </w:rPr>
              <w:t>Darllen a deall</w:t>
            </w:r>
          </w:p>
        </w:tc>
        <w:tc>
          <w:tcPr>
            <w:tcW w:w="1736" w:type="dxa"/>
          </w:tcPr>
          <w:p w14:paraId="2488C14E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Dim dealltwriaeth nac ymdrech i ddeall testun.</w:t>
            </w:r>
          </w:p>
        </w:tc>
        <w:tc>
          <w:tcPr>
            <w:tcW w:w="1736" w:type="dxa"/>
          </w:tcPr>
          <w:p w14:paraId="2D6C90EC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Dealltwriaeth arwynebol o’r testun.  Gallu darllen straeon syml ond heb ynganu’n gywir na chyfleu ystyr yr awdur.</w:t>
            </w:r>
          </w:p>
        </w:tc>
        <w:tc>
          <w:tcPr>
            <w:tcW w:w="1736" w:type="dxa"/>
          </w:tcPr>
          <w:p w14:paraId="3900816E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Dealltwriaeth foddhaol o’r testun.  Gallu darllen straeon syml gydag ymgais i ynganu’n gywir gan ddechrau cyfleu ystyr yr awdur.</w:t>
            </w:r>
          </w:p>
        </w:tc>
        <w:tc>
          <w:tcPr>
            <w:tcW w:w="1736" w:type="dxa"/>
          </w:tcPr>
          <w:p w14:paraId="63722EAD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 xml:space="preserve">Dealltwriaeth dda o’r testun.  Gallu darllen straeon addas ac ynganu’n gywir ar y cyfan gan gyfleu ystyr yr awdur </w:t>
            </w:r>
            <w:r w:rsidR="00786E43" w:rsidRPr="002B486B">
              <w:rPr>
                <w:rFonts w:ascii="Arial" w:hAnsi="Arial" w:cs="Arial"/>
              </w:rPr>
              <w:t>yn gyffredinol.</w:t>
            </w:r>
          </w:p>
        </w:tc>
        <w:tc>
          <w:tcPr>
            <w:tcW w:w="1736" w:type="dxa"/>
          </w:tcPr>
          <w:p w14:paraId="2E759B42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Dealltwriaeth dda iawn o’r testun.  Gallu darllen straeon addas yn eithaf hyderus ac ynganu’n gywir mewn ffordd sy’n cyfleu ystyr yr awdur.</w:t>
            </w:r>
          </w:p>
        </w:tc>
        <w:tc>
          <w:tcPr>
            <w:tcW w:w="1736" w:type="dxa"/>
          </w:tcPr>
          <w:p w14:paraId="70D208D7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Dealltwriaeth aeddfed o’r testun.  Gallu darllen straeon addas yn hyderus ac ystyrlon gan gyfleu ystyr yr awdur yn gwbl gywir.</w:t>
            </w:r>
          </w:p>
          <w:p w14:paraId="44AA2674" w14:textId="77777777" w:rsidR="00934B9D" w:rsidRPr="002B486B" w:rsidRDefault="00934B9D" w:rsidP="00766C2A">
            <w:pPr>
              <w:rPr>
                <w:rFonts w:ascii="Arial" w:hAnsi="Arial" w:cs="Arial"/>
              </w:rPr>
            </w:pPr>
          </w:p>
        </w:tc>
        <w:tc>
          <w:tcPr>
            <w:tcW w:w="2153" w:type="dxa"/>
          </w:tcPr>
          <w:p w14:paraId="4E91FDD7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Dealltwriaeth lwyr o’r testun.  Gallu darllen straeon addas yn gwbl hyderus, ac yn ystyrlon gan gyfleu ystyr yr awdur yn gwbl gywir a’i gyfoethogi lle bo cyfle.</w:t>
            </w:r>
          </w:p>
        </w:tc>
      </w:tr>
      <w:tr w:rsidR="00934B9D" w:rsidRPr="00934B9D" w14:paraId="3F04573C" w14:textId="77777777" w:rsidTr="00036BB6">
        <w:trPr>
          <w:trHeight w:val="1040"/>
        </w:trPr>
        <w:tc>
          <w:tcPr>
            <w:tcW w:w="1735" w:type="dxa"/>
            <w:shd w:val="clear" w:color="auto" w:fill="8DB3E2" w:themeFill="text2" w:themeFillTint="66"/>
          </w:tcPr>
          <w:p w14:paraId="6892AFA9" w14:textId="77777777" w:rsidR="00934B9D" w:rsidRPr="002B486B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B486B">
              <w:rPr>
                <w:rFonts w:ascii="Arial" w:eastAsia="Arial" w:hAnsi="Arial" w:cs="Arial"/>
                <w:b/>
                <w:bCs/>
              </w:rPr>
              <w:t>Ysgrifennu</w:t>
            </w:r>
          </w:p>
          <w:p w14:paraId="5E69C4A7" w14:textId="77777777" w:rsidR="00934B9D" w:rsidRPr="002B486B" w:rsidRDefault="00934B9D" w:rsidP="00766C2A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color w:val="FF0000"/>
              </w:rPr>
            </w:pPr>
          </w:p>
        </w:tc>
        <w:tc>
          <w:tcPr>
            <w:tcW w:w="1736" w:type="dxa"/>
          </w:tcPr>
          <w:p w14:paraId="1AAA27D7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Arddull ysgrifennu anodd i’w ddeall.</w:t>
            </w:r>
          </w:p>
        </w:tc>
        <w:tc>
          <w:tcPr>
            <w:tcW w:w="1736" w:type="dxa"/>
          </w:tcPr>
          <w:p w14:paraId="0CC72F89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Strwythur gwan ac arddull ysgrifennu aneglur.  Braidd dim brawddegau na chystrawennau cywir a’r eirfa’n wan.</w:t>
            </w:r>
          </w:p>
        </w:tc>
        <w:tc>
          <w:tcPr>
            <w:tcW w:w="1736" w:type="dxa"/>
          </w:tcPr>
          <w:p w14:paraId="507758BC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Strwythur ac arddull ysgrifennu boddhaol.  Rhai brawddegau a chystrawennau yn gywir gan ddefnyddio geirfa foddhaol.</w:t>
            </w:r>
          </w:p>
        </w:tc>
        <w:tc>
          <w:tcPr>
            <w:tcW w:w="1736" w:type="dxa"/>
          </w:tcPr>
          <w:p w14:paraId="0D940675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Strwythur da gydag arddull ysgrifennu clir.  Brawddegau a chystrawennau’n gywir yn gyffredinol gan ddefnyddio geirfa addas.</w:t>
            </w:r>
          </w:p>
        </w:tc>
        <w:tc>
          <w:tcPr>
            <w:tcW w:w="1736" w:type="dxa"/>
          </w:tcPr>
          <w:p w14:paraId="02C86809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Strwythur da</w:t>
            </w:r>
            <w:r w:rsidR="00AB4D75" w:rsidRPr="002B486B">
              <w:rPr>
                <w:rFonts w:ascii="Arial" w:hAnsi="Arial" w:cs="Arial"/>
              </w:rPr>
              <w:t xml:space="preserve"> iawn</w:t>
            </w:r>
            <w:r w:rsidRPr="002B486B">
              <w:rPr>
                <w:rFonts w:ascii="Arial" w:hAnsi="Arial" w:cs="Arial"/>
              </w:rPr>
              <w:t xml:space="preserve"> </w:t>
            </w:r>
            <w:r w:rsidR="00AB4D75" w:rsidRPr="002B486B">
              <w:rPr>
                <w:rFonts w:ascii="Arial" w:hAnsi="Arial" w:cs="Arial"/>
              </w:rPr>
              <w:t>ac arddull ysgrifennu</w:t>
            </w:r>
            <w:r w:rsidRPr="002B486B">
              <w:rPr>
                <w:rFonts w:ascii="Arial" w:hAnsi="Arial" w:cs="Arial"/>
              </w:rPr>
              <w:t xml:space="preserve"> sy’n cynnal y darllenydd. Brawddegau a chystrawennau’n gywir gan fwyaf, geirfa dda iawn.</w:t>
            </w:r>
          </w:p>
        </w:tc>
        <w:tc>
          <w:tcPr>
            <w:tcW w:w="1736" w:type="dxa"/>
          </w:tcPr>
          <w:p w14:paraId="5D4BD737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Strwythur ac</w:t>
            </w:r>
            <w:r w:rsidR="00AB4D75" w:rsidRPr="002B486B">
              <w:rPr>
                <w:rFonts w:ascii="Arial" w:hAnsi="Arial" w:cs="Arial"/>
              </w:rPr>
              <w:t xml:space="preserve"> arddull ysgrifennu ardderchog </w:t>
            </w:r>
            <w:r w:rsidRPr="002B486B">
              <w:rPr>
                <w:rFonts w:ascii="Arial" w:hAnsi="Arial" w:cs="Arial"/>
              </w:rPr>
              <w:t>sy’n ennyn a chynnal diddordeb y darllenydd. Brawddegau ymestynnol a chystrawennau’n gywir, geirfa gyfoethog.</w:t>
            </w:r>
          </w:p>
        </w:tc>
        <w:tc>
          <w:tcPr>
            <w:tcW w:w="2153" w:type="dxa"/>
          </w:tcPr>
          <w:p w14:paraId="418C50CB" w14:textId="77777777" w:rsidR="00934B9D" w:rsidRPr="002B486B" w:rsidRDefault="00934B9D" w:rsidP="00766C2A">
            <w:pPr>
              <w:rPr>
                <w:rFonts w:ascii="Arial" w:hAnsi="Arial" w:cs="Arial"/>
              </w:rPr>
            </w:pPr>
            <w:r w:rsidRPr="002B486B">
              <w:rPr>
                <w:rFonts w:ascii="Arial" w:hAnsi="Arial" w:cs="Arial"/>
              </w:rPr>
              <w:t>Strwythur ac arddull</w:t>
            </w:r>
            <w:r w:rsidR="00AB4D75" w:rsidRPr="002B486B">
              <w:rPr>
                <w:rFonts w:ascii="Arial" w:hAnsi="Arial" w:cs="Arial"/>
              </w:rPr>
              <w:t xml:space="preserve"> ysgrifennu aeddfed a rhagorol </w:t>
            </w:r>
            <w:r w:rsidRPr="002B486B">
              <w:rPr>
                <w:rFonts w:ascii="Arial" w:hAnsi="Arial" w:cs="Arial"/>
              </w:rPr>
              <w:t>sy’n ennyn a chynnal diddordeb y darllenydd. Brawddegau ymestynnol a chystrawennau’n hollol gywir, geirfa gyfoethog ac idiomatig.</w:t>
            </w:r>
          </w:p>
        </w:tc>
      </w:tr>
    </w:tbl>
    <w:p w14:paraId="24936A52" w14:textId="77777777" w:rsidR="002F0E34" w:rsidRPr="00934B9D" w:rsidRDefault="002F0E34">
      <w:pPr>
        <w:pStyle w:val="NormalWeb"/>
        <w:rPr>
          <w:rFonts w:ascii="Arial" w:hAnsi="Arial" w:cs="Arial"/>
          <w:color w:val="303B44"/>
          <w:sz w:val="20"/>
        </w:rPr>
      </w:pPr>
    </w:p>
    <w:p w14:paraId="73A7FA6D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58E0F" w14:textId="77777777" w:rsidR="00D65FBC" w:rsidRDefault="00D65FBC">
      <w:r>
        <w:separator/>
      </w:r>
    </w:p>
  </w:endnote>
  <w:endnote w:type="continuationSeparator" w:id="0">
    <w:p w14:paraId="627BFAEC" w14:textId="77777777" w:rsidR="00D65FBC" w:rsidRDefault="00D65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D5734" w14:textId="44D00C0F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BF4996">
      <w:rPr>
        <w:b/>
        <w:noProof/>
        <w:lang w:val="cy-GB"/>
      </w:rPr>
      <w:t>1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BF4996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14:paraId="04673B63" w14:textId="77777777"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83A80A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C85026" w14:textId="77777777" w:rsidR="00D65FBC" w:rsidRDefault="00D65FBC">
      <w:r>
        <w:separator/>
      </w:r>
    </w:p>
  </w:footnote>
  <w:footnote w:type="continuationSeparator" w:id="0">
    <w:p w14:paraId="65DD3807" w14:textId="77777777" w:rsidR="00D65FBC" w:rsidRDefault="00D65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03E79"/>
    <w:multiLevelType w:val="hybridMultilevel"/>
    <w:tmpl w:val="7780E2C8"/>
    <w:lvl w:ilvl="0" w:tplc="FF143CF2">
      <w:start w:val="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044A7"/>
    <w:multiLevelType w:val="hybridMultilevel"/>
    <w:tmpl w:val="E3389C7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D25209"/>
    <w:multiLevelType w:val="hybridMultilevel"/>
    <w:tmpl w:val="D1068920"/>
    <w:lvl w:ilvl="0" w:tplc="3118B18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A58BBF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E30E64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F9E931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3E2AB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E4AA0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D98BD7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6B61BC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9A97A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 w15:restartNumberingAfterBreak="0">
    <w:nsid w:val="5DB3642E"/>
    <w:multiLevelType w:val="hybridMultilevel"/>
    <w:tmpl w:val="A43C3206"/>
    <w:lvl w:ilvl="0" w:tplc="90823BF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648F7"/>
    <w:multiLevelType w:val="hybridMultilevel"/>
    <w:tmpl w:val="4DC624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9"/>
  </w:num>
  <w:num w:numId="4">
    <w:abstractNumId w:val="13"/>
  </w:num>
  <w:num w:numId="5">
    <w:abstractNumId w:val="9"/>
  </w:num>
  <w:num w:numId="6">
    <w:abstractNumId w:val="18"/>
  </w:num>
  <w:num w:numId="7">
    <w:abstractNumId w:val="4"/>
  </w:num>
  <w:num w:numId="8">
    <w:abstractNumId w:val="17"/>
  </w:num>
  <w:num w:numId="9">
    <w:abstractNumId w:val="12"/>
  </w:num>
  <w:num w:numId="10">
    <w:abstractNumId w:val="6"/>
  </w:num>
  <w:num w:numId="11">
    <w:abstractNumId w:val="7"/>
  </w:num>
  <w:num w:numId="12">
    <w:abstractNumId w:val="10"/>
  </w:num>
  <w:num w:numId="13">
    <w:abstractNumId w:val="16"/>
  </w:num>
  <w:num w:numId="14">
    <w:abstractNumId w:val="5"/>
  </w:num>
  <w:num w:numId="15">
    <w:abstractNumId w:val="0"/>
  </w:num>
  <w:num w:numId="16">
    <w:abstractNumId w:val="8"/>
  </w:num>
  <w:num w:numId="17">
    <w:abstractNumId w:val="14"/>
  </w:num>
  <w:num w:numId="18">
    <w:abstractNumId w:val="2"/>
  </w:num>
  <w:num w:numId="19">
    <w:abstractNumId w:val="15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36BB6"/>
    <w:rsid w:val="000421D9"/>
    <w:rsid w:val="000822E5"/>
    <w:rsid w:val="000971FC"/>
    <w:rsid w:val="000A2A3A"/>
    <w:rsid w:val="000A492A"/>
    <w:rsid w:val="000D2F80"/>
    <w:rsid w:val="000D320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31E4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B486B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C7BEF"/>
    <w:rsid w:val="003D5514"/>
    <w:rsid w:val="003E5751"/>
    <w:rsid w:val="004046A9"/>
    <w:rsid w:val="00404C50"/>
    <w:rsid w:val="00411398"/>
    <w:rsid w:val="00423934"/>
    <w:rsid w:val="00426244"/>
    <w:rsid w:val="00451810"/>
    <w:rsid w:val="004641AE"/>
    <w:rsid w:val="00470A38"/>
    <w:rsid w:val="00477880"/>
    <w:rsid w:val="00485BE6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44B72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24449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37D6"/>
    <w:rsid w:val="006D49ED"/>
    <w:rsid w:val="006D55CE"/>
    <w:rsid w:val="006D637A"/>
    <w:rsid w:val="006D6F24"/>
    <w:rsid w:val="006F0F95"/>
    <w:rsid w:val="006F45BF"/>
    <w:rsid w:val="006F60E0"/>
    <w:rsid w:val="00702F71"/>
    <w:rsid w:val="0072681C"/>
    <w:rsid w:val="007366DF"/>
    <w:rsid w:val="00757839"/>
    <w:rsid w:val="00770C81"/>
    <w:rsid w:val="00786E43"/>
    <w:rsid w:val="00791024"/>
    <w:rsid w:val="00793F0A"/>
    <w:rsid w:val="007A2657"/>
    <w:rsid w:val="007A4198"/>
    <w:rsid w:val="007C682C"/>
    <w:rsid w:val="007C7F08"/>
    <w:rsid w:val="007D2385"/>
    <w:rsid w:val="007D5DE2"/>
    <w:rsid w:val="007F214F"/>
    <w:rsid w:val="00800069"/>
    <w:rsid w:val="008042F0"/>
    <w:rsid w:val="00827C35"/>
    <w:rsid w:val="008310A0"/>
    <w:rsid w:val="00832044"/>
    <w:rsid w:val="00835D29"/>
    <w:rsid w:val="00842E7F"/>
    <w:rsid w:val="00852933"/>
    <w:rsid w:val="008566E5"/>
    <w:rsid w:val="008566FE"/>
    <w:rsid w:val="00865B46"/>
    <w:rsid w:val="00885575"/>
    <w:rsid w:val="00896134"/>
    <w:rsid w:val="008A62BC"/>
    <w:rsid w:val="008B43E7"/>
    <w:rsid w:val="008D763F"/>
    <w:rsid w:val="008E5AD5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34B9D"/>
    <w:rsid w:val="009433C5"/>
    <w:rsid w:val="00965881"/>
    <w:rsid w:val="009871FF"/>
    <w:rsid w:val="00990799"/>
    <w:rsid w:val="00990920"/>
    <w:rsid w:val="00990E56"/>
    <w:rsid w:val="00995D51"/>
    <w:rsid w:val="009A0631"/>
    <w:rsid w:val="009B10ED"/>
    <w:rsid w:val="009B7D11"/>
    <w:rsid w:val="009D382A"/>
    <w:rsid w:val="009D3EA4"/>
    <w:rsid w:val="009D649C"/>
    <w:rsid w:val="009E28B1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7FB1"/>
    <w:rsid w:val="00A85BFE"/>
    <w:rsid w:val="00AB4D75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1038B"/>
    <w:rsid w:val="00B37EFD"/>
    <w:rsid w:val="00B50EA8"/>
    <w:rsid w:val="00B64082"/>
    <w:rsid w:val="00B67F37"/>
    <w:rsid w:val="00B72325"/>
    <w:rsid w:val="00B81AD3"/>
    <w:rsid w:val="00B829D8"/>
    <w:rsid w:val="00B84B5B"/>
    <w:rsid w:val="00B86446"/>
    <w:rsid w:val="00B87A6A"/>
    <w:rsid w:val="00BA1176"/>
    <w:rsid w:val="00BE0B01"/>
    <w:rsid w:val="00BE3C43"/>
    <w:rsid w:val="00BE3E38"/>
    <w:rsid w:val="00BE79C7"/>
    <w:rsid w:val="00BF3CB5"/>
    <w:rsid w:val="00BF4996"/>
    <w:rsid w:val="00C01A3F"/>
    <w:rsid w:val="00C073F1"/>
    <w:rsid w:val="00C1285B"/>
    <w:rsid w:val="00C1361B"/>
    <w:rsid w:val="00C14E1F"/>
    <w:rsid w:val="00C21522"/>
    <w:rsid w:val="00C315AF"/>
    <w:rsid w:val="00C36D9A"/>
    <w:rsid w:val="00C44A72"/>
    <w:rsid w:val="00C61FC2"/>
    <w:rsid w:val="00C65D80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3F62"/>
    <w:rsid w:val="00D241F1"/>
    <w:rsid w:val="00D275CB"/>
    <w:rsid w:val="00D30DFA"/>
    <w:rsid w:val="00D463A5"/>
    <w:rsid w:val="00D4710D"/>
    <w:rsid w:val="00D47D25"/>
    <w:rsid w:val="00D55F22"/>
    <w:rsid w:val="00D62ACD"/>
    <w:rsid w:val="00D65FBC"/>
    <w:rsid w:val="00D8636E"/>
    <w:rsid w:val="00DA36EE"/>
    <w:rsid w:val="00DA401D"/>
    <w:rsid w:val="00DB116D"/>
    <w:rsid w:val="00DD17CC"/>
    <w:rsid w:val="00DE217A"/>
    <w:rsid w:val="00DF1ADE"/>
    <w:rsid w:val="00DF321B"/>
    <w:rsid w:val="00E230E0"/>
    <w:rsid w:val="00E246E7"/>
    <w:rsid w:val="00E27F15"/>
    <w:rsid w:val="00E35444"/>
    <w:rsid w:val="00E51AAC"/>
    <w:rsid w:val="00E66CC0"/>
    <w:rsid w:val="00E728A9"/>
    <w:rsid w:val="00E807D9"/>
    <w:rsid w:val="00E81762"/>
    <w:rsid w:val="00EA0F4E"/>
    <w:rsid w:val="00EA295B"/>
    <w:rsid w:val="00EA3B9B"/>
    <w:rsid w:val="00EA6801"/>
    <w:rsid w:val="00EB258B"/>
    <w:rsid w:val="00EB4F96"/>
    <w:rsid w:val="00ED46C5"/>
    <w:rsid w:val="00ED7072"/>
    <w:rsid w:val="00EE00D3"/>
    <w:rsid w:val="00EE3132"/>
    <w:rsid w:val="00EE3D9D"/>
    <w:rsid w:val="00EE6F25"/>
    <w:rsid w:val="00EF59A2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32A0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5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B23A88D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85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88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485E7-5187-497F-B6E5-49FB5910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13</TotalTime>
  <Pages>10</Pages>
  <Words>3756</Words>
  <Characters>21412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Lefel 4</vt:lpstr>
    </vt:vector>
  </TitlesOfParts>
  <Company>S.I.H.E.</Company>
  <LinksUpToDate>false</LinksUpToDate>
  <CharactersWithSpaces>25118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Natalie Griffiths</cp:lastModifiedBy>
  <cp:revision>5</cp:revision>
  <cp:lastPrinted>2014-10-10T07:42:00Z</cp:lastPrinted>
  <dcterms:created xsi:type="dcterms:W3CDTF">2019-01-24T14:31:00Z</dcterms:created>
  <dcterms:modified xsi:type="dcterms:W3CDTF">2019-02-08T06:45:00Z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