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AECC8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5FCDACA" w14:textId="77777777" w:rsidTr="5ADC5F28">
        <w:tc>
          <w:tcPr>
            <w:tcW w:w="9781" w:type="dxa"/>
            <w:shd w:val="clear" w:color="auto" w:fill="C0C0C0"/>
          </w:tcPr>
          <w:p w14:paraId="6FDABFCC" w14:textId="738FE912" w:rsidR="005969E2" w:rsidRPr="00A406E5" w:rsidRDefault="00933F10" w:rsidP="5ADC5F28">
            <w:pPr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5ADC5F28">
              <w:rPr>
                <w:rFonts w:ascii="Arial" w:hAnsi="Arial" w:cs="Arial"/>
                <w:sz w:val="32"/>
                <w:szCs w:val="32"/>
              </w:rPr>
              <w:br w:type="page"/>
            </w:r>
            <w:r w:rsidR="24170590" w:rsidRPr="5ADC5F28">
              <w:rPr>
                <w:rFonts w:ascii="Arial" w:hAnsi="Arial" w:cs="Arial"/>
                <w:b/>
                <w:bCs/>
                <w:sz w:val="40"/>
                <w:szCs w:val="40"/>
              </w:rPr>
              <w:t>ASSESSMENT</w:t>
            </w:r>
            <w:r w:rsidR="2FA0A38B" w:rsidRPr="5ADC5F28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DESCRIPTION</w:t>
            </w:r>
          </w:p>
        </w:tc>
      </w:tr>
    </w:tbl>
    <w:p w14:paraId="40623D97" w14:textId="77777777" w:rsidR="00EE6F25" w:rsidRPr="00A406E5" w:rsidRDefault="00EE6F25" w:rsidP="5ADC5F28">
      <w:pPr>
        <w:jc w:val="both"/>
        <w:rPr>
          <w:rFonts w:ascii="Arial" w:hAnsi="Arial" w:cs="Arial"/>
          <w:sz w:val="22"/>
          <w:szCs w:val="22"/>
        </w:rPr>
      </w:pPr>
    </w:p>
    <w:p w14:paraId="3EFB0D3D" w14:textId="77777777" w:rsidR="00982DA7" w:rsidRPr="00A406E5" w:rsidRDefault="00982DA7" w:rsidP="5ADC5F28">
      <w:pPr>
        <w:rPr>
          <w:rFonts w:ascii="Arial" w:hAnsi="Arial" w:cs="Arial"/>
          <w:sz w:val="24"/>
          <w:szCs w:val="24"/>
        </w:rPr>
      </w:pPr>
    </w:p>
    <w:p w14:paraId="302B7491" w14:textId="0CCD29D5" w:rsidR="00152E9D" w:rsidRPr="00A406E5" w:rsidRDefault="24170590" w:rsidP="5ADC5F28">
      <w:r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Assessment</w:t>
      </w:r>
      <w:r w:rsidR="1DB75A5A"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 xml:space="preserve"> 1: Reading &amp; Note</w:t>
      </w:r>
      <w:r w:rsidR="097FA415"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-Taking</w:t>
      </w:r>
    </w:p>
    <w:p w14:paraId="543487E2" w14:textId="434E58CE" w:rsidR="00152E9D" w:rsidRPr="00A406E5" w:rsidRDefault="1DB75A5A" w:rsidP="5ADC5F28">
      <w:pPr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</w:pPr>
      <w:r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Deadline: Week 4 (30%)</w:t>
      </w:r>
    </w:p>
    <w:p w14:paraId="3BE445BE" w14:textId="40B08CBA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7CFE376" w14:textId="316B218D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In this Assessment, you will create A3 notes based on a text provided in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Week 3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. You will then upload a photo of your notes and answer six short questions about the text, including two reflective questions, using the provided template.</w:t>
      </w:r>
    </w:p>
    <w:p w14:paraId="4E04FA57" w14:textId="187AB140" w:rsidR="00152E9D" w:rsidRPr="00A406E5" w:rsidRDefault="00152E9D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05611BAF" w14:textId="4F0341A0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In-class steps to prepare for the Assessment:</w:t>
      </w:r>
    </w:p>
    <w:p w14:paraId="171FE2CB" w14:textId="46DC7FB4" w:rsidR="00152E9D" w:rsidRPr="00A406E5" w:rsidRDefault="00152E9D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3F1DC285" w14:textId="19AEF8E2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1. Take part in the Week 3 Notes → Understanding activity.</w:t>
      </w:r>
    </w:p>
    <w:p w14:paraId="1A6F3709" w14:textId="6B252054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2. Create A3 notes (mind map) based on the text provided. </w:t>
      </w:r>
    </w:p>
    <w:p w14:paraId="32DA3CD4" w14:textId="29B98031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3. Upload a clear photo of your A3 notes to Moodle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and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to the template you submit.</w:t>
      </w:r>
    </w:p>
    <w:p w14:paraId="0771AAA2" w14:textId="27F56D14" w:rsidR="00152E9D" w:rsidRPr="00A406E5" w:rsidRDefault="00152E9D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6C166F53" w14:textId="4BB5BEBF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At-home steps to complete the Assessment:</w:t>
      </w:r>
    </w:p>
    <w:p w14:paraId="33DDA32F" w14:textId="0A774E61" w:rsidR="00152E9D" w:rsidRPr="00A406E5" w:rsidRDefault="00152E9D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4D758CBC" w14:textId="3F4E6F7C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1. Answer the following questions using the template provided:</w:t>
      </w:r>
    </w:p>
    <w:p w14:paraId="2E957E72" w14:textId="0AD6701D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What is the main idea of the whole text? </w:t>
      </w:r>
    </w:p>
    <w:p w14:paraId="6B73C4C2" w14:textId="04A309D6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What is one key point that supports the main idea, and which specific example from the text</w:t>
      </w:r>
      <w:r w:rsidR="0701F1C1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shows this? </w:t>
      </w:r>
    </w:p>
    <w:p w14:paraId="05CE8F2E" w14:textId="09F44E3A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What is a different key point that supports the main idea, and which specific example from the text shows this? </w:t>
      </w:r>
    </w:p>
    <w:p w14:paraId="1489A3A6" w14:textId="03B5C6F8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Which part of the text do you think is most important, and why? </w:t>
      </w:r>
    </w:p>
    <w:p w14:paraId="783AE030" w14:textId="3A70E88A" w:rsidR="00152E9D" w:rsidRPr="00A406E5" w:rsidRDefault="00152E9D" w:rsidP="5ADC5F28">
      <w:pPr>
        <w:pStyle w:val="ListParagrap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4352D96" w14:textId="2CF3ABF7" w:rsidR="00152E9D" w:rsidRPr="00A406E5" w:rsidRDefault="47CE3D04" w:rsidP="5ADC5F28">
      <w:pPr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Reflection</w:t>
      </w:r>
    </w:p>
    <w:p w14:paraId="2728A444" w14:textId="7734EBF8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What did you find difficult in this Assessment (including in-class components), and why was</w:t>
      </w:r>
      <w:r w:rsidR="16D82E7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it difficult? </w:t>
      </w:r>
    </w:p>
    <w:p w14:paraId="110676F8" w14:textId="4861D66D" w:rsidR="00152E9D" w:rsidRPr="00A406E5" w:rsidRDefault="1DB75A5A" w:rsidP="00D64E46">
      <w:pPr>
        <w:pStyle w:val="ListParagraph"/>
        <w:numPr>
          <w:ilvl w:val="0"/>
          <w:numId w:val="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What helped you with this difficulty, and how did it help you?</w:t>
      </w:r>
    </w:p>
    <w:p w14:paraId="001DFCDC" w14:textId="700BC107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67BE7E4" w14:textId="562E34C9" w:rsidR="00152E9D" w:rsidRPr="00A406E5" w:rsidRDefault="531B9C0C" w:rsidP="5ADC5F28"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2. Upload your completed template to 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Moodle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using the AS1 Link in the Assessment Information and Submission Tile</w:t>
      </w:r>
    </w:p>
    <w:p w14:paraId="10195083" w14:textId="5179E342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CE8D8AA" w14:textId="6F0F4BC6" w:rsidR="00152E9D" w:rsidRPr="00A406E5" w:rsidRDefault="1DB75A5A" w:rsidP="5ADC5F28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5ADC5F28">
        <w:rPr>
          <w:rStyle w:val="normaltextrun"/>
          <w:rFonts w:ascii="Aptos" w:eastAsia="Aptos" w:hAnsi="Aptos" w:cs="Aptos"/>
          <w:b/>
          <w:bCs/>
          <w:color w:val="000000" w:themeColor="text1"/>
          <w:sz w:val="28"/>
          <w:szCs w:val="28"/>
        </w:rPr>
        <w:t>Assessment 1 – Reading Assessment Template </w:t>
      </w:r>
    </w:p>
    <w:p w14:paraId="5EDE2183" w14:textId="68C51B55" w:rsidR="00152E9D" w:rsidRPr="00A406E5" w:rsidRDefault="1DB75A5A" w:rsidP="5ADC5F28">
      <w:pPr>
        <w:rPr>
          <w:rFonts w:ascii="Aptos" w:eastAsia="Aptos" w:hAnsi="Aptos" w:cs="Aptos"/>
          <w:color w:val="000000" w:themeColor="text1"/>
          <w:sz w:val="24"/>
          <w:szCs w:val="24"/>
        </w:rPr>
      </w:pPr>
      <w:r w:rsidRPr="5ADC5F28">
        <w:rPr>
          <w:rStyle w:val="eop"/>
          <w:rFonts w:ascii="Aptos" w:eastAsia="Aptos" w:hAnsi="Aptos" w:cs="Aptos"/>
          <w:color w:val="000000" w:themeColor="text1"/>
          <w:sz w:val="24"/>
          <w:szCs w:val="24"/>
        </w:rPr>
        <w:t> </w:t>
      </w:r>
    </w:p>
    <w:p w14:paraId="08A11FC8" w14:textId="7BFDF76F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2"/>
          <w:szCs w:val="22"/>
        </w:rPr>
        <w:t>PART 1: Upload your photo of your A3 in-class notes here:</w:t>
      </w:r>
    </w:p>
    <w:p w14:paraId="034B7A5A" w14:textId="0437D1ED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2"/>
          <w:szCs w:val="22"/>
        </w:rPr>
        <w:t>   </w:t>
      </w:r>
    </w:p>
    <w:p w14:paraId="6564F4DE" w14:textId="2805E9F1" w:rsidR="00152E9D" w:rsidRPr="00A406E5" w:rsidRDefault="5ADC5F28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4B59C9DB" wp14:editId="29B6D58D">
                <wp:extent cx="854534" cy="641152"/>
                <wp:effectExtent l="0" t="0" r="22225" b="26035"/>
                <wp:docPr id="1752265212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4534" cy="64115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="http://schemas.openxmlformats.org/drawingml/2006/main">
            <w:pict xmlns:w="http://schemas.openxmlformats.org/wordprocessingml/2006/main">
              <v:rect xmlns:w14="http://schemas.microsoft.com/office/word/2010/wordml" xmlns:o="urn:schemas-microsoft-com:office:office" xmlns:v="urn:schemas-microsoft-com:vml" id="Rectangle 1" style="width:67.3pt;height:5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4f81bd [3204]" strokecolor="#243f60 [1604]" strokeweight="2pt" w14:anchorId="74842C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">
                <w10:anchorlock xmlns:w10="urn:schemas-microsoft-com:office:word"/>
              </v:rect>
            </w:pict>
          </mc:Fallback>
        </mc:AlternateContent>
      </w:r>
    </w:p>
    <w:p w14:paraId="661A84DB" w14:textId="7CC8EB77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06641F0" w14:textId="4FD13F4C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PART 2: </w:t>
      </w:r>
    </w:p>
    <w:p w14:paraId="7BBB1CB3" w14:textId="298AC35D" w:rsidR="00152E9D" w:rsidRPr="00A406E5" w:rsidRDefault="1DB75A5A" w:rsidP="00D64E46">
      <w:pPr>
        <w:pStyle w:val="ListParagraph"/>
        <w:numPr>
          <w:ilvl w:val="0"/>
          <w:numId w:val="18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Answer every question below in 1-3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2"/>
          <w:szCs w:val="22"/>
        </w:rPr>
        <w:t>full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 sentences. </w:t>
      </w:r>
    </w:p>
    <w:p w14:paraId="63B502AB" w14:textId="46386B9E" w:rsidR="00152E9D" w:rsidRPr="00A406E5" w:rsidRDefault="1DB75A5A" w:rsidP="00D64E46">
      <w:pPr>
        <w:pStyle w:val="ListParagraph"/>
        <w:numPr>
          <w:ilvl w:val="0"/>
          <w:numId w:val="17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Use your own words. Do not use generative AI to answer these questions.</w:t>
      </w:r>
    </w:p>
    <w:p w14:paraId="7DFD8CB0" w14:textId="407650B1" w:rsidR="00152E9D" w:rsidRPr="00A406E5" w:rsidRDefault="1DB75A5A" w:rsidP="00D64E46">
      <w:pPr>
        <w:pStyle w:val="ListParagraph"/>
        <w:numPr>
          <w:ilvl w:val="0"/>
          <w:numId w:val="16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Include a specific detail from the text when asked.</w:t>
      </w:r>
    </w:p>
    <w:p w14:paraId="393A4AA0" w14:textId="509981C3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2"/>
          <w:szCs w:val="22"/>
        </w:rPr>
        <w:t>REMINDER</w:t>
      </w:r>
    </w:p>
    <w:p w14:paraId="3E18F4C9" w14:textId="0196E9FF" w:rsidR="00152E9D" w:rsidRPr="00A406E5" w:rsidRDefault="1DB75A5A" w:rsidP="00D64E46">
      <w:pPr>
        <w:pStyle w:val="ListParagraph"/>
        <w:numPr>
          <w:ilvl w:val="0"/>
          <w:numId w:val="15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The main idea is the overall message of the whole text.</w:t>
      </w:r>
    </w:p>
    <w:p w14:paraId="668A465E" w14:textId="73F2F8F1" w:rsidR="00152E9D" w:rsidRPr="00A406E5" w:rsidRDefault="1DB75A5A" w:rsidP="00D64E46">
      <w:pPr>
        <w:pStyle w:val="ListParagraph"/>
        <w:numPr>
          <w:ilvl w:val="0"/>
          <w:numId w:val="14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A key point helps to explain the main idea.</w:t>
      </w:r>
    </w:p>
    <w:p w14:paraId="74582F84" w14:textId="2976881D" w:rsidR="00152E9D" w:rsidRPr="00A406E5" w:rsidRDefault="1DB75A5A" w:rsidP="00D64E46">
      <w:pPr>
        <w:pStyle w:val="ListParagraph"/>
        <w:numPr>
          <w:ilvl w:val="0"/>
          <w:numId w:val="13"/>
        </w:numPr>
        <w:ind w:left="0" w:firstLine="0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A specific detail or example from the text shows that the key point is true.</w:t>
      </w:r>
    </w:p>
    <w:p w14:paraId="32BFFADD" w14:textId="1FF55BB9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A950E0F" w14:textId="743869DE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80545F1" w14:textId="204F4B27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2CF5874" w14:textId="7B894AA3" w:rsidR="00152E9D" w:rsidRPr="00A406E5" w:rsidRDefault="07F287BA" w:rsidP="5ADC5F28">
      <w:pPr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</w:pPr>
      <w:r w:rsidRPr="5ADC5F28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Questions</w:t>
      </w:r>
    </w:p>
    <w:p w14:paraId="4BDC5313" w14:textId="01B99C07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What is the main idea of the whole text?</w:t>
      </w:r>
    </w:p>
    <w:p w14:paraId="58BA4807" w14:textId="4AEBA2B2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What is one key point that supports the main idea, and which specific example from the text shows this?</w:t>
      </w:r>
    </w:p>
    <w:p w14:paraId="634B5EFB" w14:textId="518F1445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What is a different key point that supports the main idea, and which specific example from the text shows this?</w:t>
      </w:r>
    </w:p>
    <w:p w14:paraId="1BD42187" w14:textId="2D9A984C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Which part of the text do you think is most important, and why?</w:t>
      </w:r>
    </w:p>
    <w:p w14:paraId="114C427C" w14:textId="3BB0146C" w:rsidR="00152E9D" w:rsidRPr="00A406E5" w:rsidRDefault="1DB75A5A" w:rsidP="5ADC5F28">
      <w:pPr>
        <w:pStyle w:val="ListParagraph"/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:u w:val="single"/>
        </w:rPr>
      </w:pPr>
      <w:r w:rsidRPr="5ADC5F28">
        <w:rPr>
          <w:rStyle w:val="normaltextrun"/>
          <w:rFonts w:ascii="Arial" w:eastAsia="Arial" w:hAnsi="Arial" w:cs="Arial"/>
          <w:i/>
          <w:iCs/>
          <w:color w:val="000000" w:themeColor="text1"/>
          <w:sz w:val="22"/>
          <w:szCs w:val="22"/>
          <w:u w:val="single"/>
        </w:rPr>
        <w:t>Reflection:</w:t>
      </w:r>
    </w:p>
    <w:p w14:paraId="2EA8152C" w14:textId="313DC86F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What did you find difficult in this Assessment (including in-class components), and why was it difficult?</w:t>
      </w:r>
    </w:p>
    <w:p w14:paraId="41A41CBA" w14:textId="7596417D" w:rsidR="00152E9D" w:rsidRPr="00A406E5" w:rsidRDefault="1DB75A5A" w:rsidP="5ADC5F28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What helped you with this difficulty, and how did it help you?</w:t>
      </w:r>
    </w:p>
    <w:p w14:paraId="1F8A8E08" w14:textId="7DA36B25" w:rsidR="00152E9D" w:rsidRPr="00A406E5" w:rsidRDefault="00152E9D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DB45318" w14:textId="77B11730" w:rsidR="00152E9D" w:rsidRPr="00A406E5" w:rsidRDefault="1DB75A5A" w:rsidP="5ADC5F28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The text provided is an adapted version of:</w:t>
      </w:r>
      <w:r w:rsidRPr="5ADC5F28">
        <w:rPr>
          <w:rFonts w:ascii="Arial" w:eastAsia="Arial" w:hAnsi="Arial" w:cs="Arial"/>
          <w:color w:val="D13438"/>
          <w:sz w:val="22"/>
          <w:szCs w:val="22"/>
          <w:u w:val="single"/>
        </w:rPr>
        <w:t xml:space="preserve"> 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2"/>
          <w:szCs w:val="22"/>
          <w:lang w:val="en-US"/>
        </w:rPr>
        <w:t>BBC News (2026)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  <w:lang w:val="en-US"/>
        </w:rPr>
        <w:t> </w:t>
      </w:r>
      <w:r w:rsidRPr="5ADC5F28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en-US"/>
        </w:rPr>
        <w:t xml:space="preserve"> </w:t>
      </w:r>
      <w:r w:rsidRPr="5ADC5F28">
        <w:rPr>
          <w:rStyle w:val="normaltextrun"/>
          <w:rFonts w:ascii="Arial" w:eastAsia="Arial" w:hAnsi="Arial" w:cs="Arial"/>
          <w:i/>
          <w:iCs/>
          <w:color w:val="000000" w:themeColor="text1"/>
          <w:sz w:val="22"/>
          <w:szCs w:val="22"/>
          <w:lang w:val="en-US"/>
        </w:rPr>
        <w:t>If you post it, they will come: The businesses turning likes into livelihoods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  <w:lang w:val="en-US"/>
        </w:rPr>
        <w:t>. BBC News. Available at: </w:t>
      </w:r>
      <w:hyperlink r:id="rId11">
        <w:r w:rsidRPr="5ADC5F28">
          <w:rPr>
            <w:rStyle w:val="Hyperlink"/>
            <w:rFonts w:ascii="Arial" w:eastAsia="Arial" w:hAnsi="Arial" w:cs="Arial"/>
            <w:sz w:val="22"/>
            <w:szCs w:val="22"/>
            <w:lang w:val="en-US"/>
          </w:rPr>
          <w:t>https://www.bbc.co.uk/news/articles/cm2701py5npo</w:t>
        </w:r>
      </w:hyperlink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  <w:lang w:val="en-US"/>
        </w:rPr>
        <w:t> 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2"/>
          <w:szCs w:val="22"/>
        </w:rPr>
        <w:t> </w:t>
      </w:r>
    </w:p>
    <w:p w14:paraId="201C22DF" w14:textId="5550A63E" w:rsidR="00152E9D" w:rsidRPr="00A406E5" w:rsidRDefault="00152E9D" w:rsidP="5ADC5F28">
      <w:pPr>
        <w:rPr>
          <w:rFonts w:ascii="Arial" w:hAnsi="Arial" w:cs="Arial"/>
          <w:sz w:val="24"/>
          <w:szCs w:val="24"/>
        </w:rPr>
      </w:pPr>
    </w:p>
    <w:p w14:paraId="69BB54B8" w14:textId="02C28DFE" w:rsidR="24170590" w:rsidRDefault="24170590" w:rsidP="5ADC5F28">
      <w:r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Assessment</w:t>
      </w:r>
      <w:r w:rsidR="1DB75A5A"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 xml:space="preserve"> 2: TEEL Writing </w:t>
      </w:r>
    </w:p>
    <w:p w14:paraId="04CBE9CA" w14:textId="3E4E4EB1" w:rsidR="1DB75A5A" w:rsidRDefault="1DB75A5A" w:rsidP="5ADC5F28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Deadline: Week 8 (30%)</w:t>
      </w:r>
    </w:p>
    <w:p w14:paraId="4719740B" w14:textId="073029D4" w:rsidR="5ADC5F28" w:rsidRDefault="5ADC5F28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5A6F435" w14:textId="235A2227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In this Assessment, you will learn about paragraph structures in class and write a first draft of a paragraph based on one of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 three topic options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. You will then complete short practice activities at home and submit an improved second draft (100–150 words) using the provided template. </w:t>
      </w:r>
    </w:p>
    <w:p w14:paraId="5812EC34" w14:textId="2CB52500" w:rsidR="5ADC5F28" w:rsidRDefault="5ADC5F28" w:rsidP="5ADC5F28">
      <w:pPr>
        <w:rPr>
          <w:rFonts w:ascii="Arial" w:eastAsia="Arial" w:hAnsi="Arial" w:cs="Arial"/>
          <w:color w:val="000000" w:themeColor="text1"/>
        </w:rPr>
      </w:pPr>
    </w:p>
    <w:p w14:paraId="19713BEA" w14:textId="26606BB3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In-class steps to prepare for the Assessment:</w:t>
      </w:r>
    </w:p>
    <w:p w14:paraId="28C9F852" w14:textId="439FF552" w:rsidR="1DB75A5A" w:rsidRDefault="1DB75A5A" w:rsidP="00D64E46">
      <w:pPr>
        <w:pStyle w:val="ListParagraph"/>
        <w:numPr>
          <w:ilvl w:val="0"/>
          <w:numId w:val="12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Participate in Week 6 &amp; 7 paragraph workshop (modelling, activities). </w:t>
      </w:r>
    </w:p>
    <w:p w14:paraId="6D2A23D0" w14:textId="2850DE61" w:rsidR="1DB75A5A" w:rsidRDefault="1DB75A5A" w:rsidP="00D64E46">
      <w:pPr>
        <w:pStyle w:val="ListParagraph"/>
        <w:numPr>
          <w:ilvl w:val="0"/>
          <w:numId w:val="11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Complete an in-class paragraph draft (15–20 mins), handwritten or typed into a draft folder. </w:t>
      </w:r>
    </w:p>
    <w:p w14:paraId="665C2430" w14:textId="71521F62" w:rsidR="1DB75A5A" w:rsidRDefault="1DB75A5A" w:rsidP="00D64E46">
      <w:pPr>
        <w:pStyle w:val="ListParagraph"/>
        <w:numPr>
          <w:ilvl w:val="0"/>
          <w:numId w:val="10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Upload or photograph draft to Moodle </w:t>
      </w:r>
    </w:p>
    <w:p w14:paraId="190977E1" w14:textId="39DAC00F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45254E" w14:textId="72125AD3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At home steps to complete the Assessment:</w:t>
      </w:r>
    </w:p>
    <w:p w14:paraId="02B3D510" w14:textId="3BDD3D9E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021C4F0B" w14:textId="3A9C3201" w:rsidR="1DB75A5A" w:rsidRDefault="1DB75A5A" w:rsidP="00D64E46">
      <w:pPr>
        <w:pStyle w:val="ListParagraph"/>
        <w:numPr>
          <w:ilvl w:val="0"/>
          <w:numId w:val="9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Complete paragraph structure related mini-</w:t>
      </w:r>
      <w:r w:rsidR="24170590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Assessment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s</w:t>
      </w:r>
      <w:r w:rsidRPr="5ADC5F28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on the final submission template: </w:t>
      </w:r>
    </w:p>
    <w:p w14:paraId="755960D1" w14:textId="4B536961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4D9C6F82" w14:textId="5D1BCD8E" w:rsidR="1DB75A5A" w:rsidRDefault="1DB75A5A" w:rsidP="5ADC5F28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Choose correct topic sentence </w:t>
      </w:r>
    </w:p>
    <w:p w14:paraId="579CE1F9" w14:textId="72424AB4" w:rsidR="1DB75A5A" w:rsidRDefault="1DB75A5A" w:rsidP="5ADC5F28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Choose evidence + justify </w:t>
      </w:r>
    </w:p>
    <w:p w14:paraId="18987160" w14:textId="0BF8AF6A" w:rsidR="1DB75A5A" w:rsidRDefault="1DB75A5A" w:rsidP="5ADC5F28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Choose the best explanation </w:t>
      </w:r>
    </w:p>
    <w:p w14:paraId="5D048109" w14:textId="3C7BD50B" w:rsidR="1DB75A5A" w:rsidRDefault="1DB75A5A" w:rsidP="5ADC5F28">
      <w:pPr>
        <w:pStyle w:val="ListParagraph"/>
        <w:numPr>
          <w:ilvl w:val="0"/>
          <w:numId w:val="2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Choose link sentence </w:t>
      </w:r>
    </w:p>
    <w:p w14:paraId="256550EA" w14:textId="0C85F211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3F1D4D0F" w14:textId="4F7795E3" w:rsidR="1DB75A5A" w:rsidRDefault="1DB75A5A" w:rsidP="00D64E46">
      <w:pPr>
        <w:pStyle w:val="ListParagraph"/>
        <w:numPr>
          <w:ilvl w:val="0"/>
          <w:numId w:val="8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Copy and paste the final draft of the in-class paragraph (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100–150 words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) in the final submission template. Include 1-2 citations and a 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reference list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for your paragraph</w:t>
      </w:r>
    </w:p>
    <w:p w14:paraId="19C5553D" w14:textId="65579A9F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69ACA84C" w14:textId="291C6BD0" w:rsidR="1DB75A5A" w:rsidRDefault="1DB75A5A" w:rsidP="5ADC5F28"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3.  </w:t>
      </w:r>
      <w:r w:rsidR="3DCDEBA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Upload your completed template to </w:t>
      </w:r>
      <w:r w:rsidR="3DCDEBAA"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Moodle </w:t>
      </w:r>
      <w:r w:rsidR="3DCDEBA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using the AS2 Link in the Assessment Information and Submission Tile</w:t>
      </w:r>
    </w:p>
    <w:p w14:paraId="76CF6CE1" w14:textId="0A32916F" w:rsidR="5ADC5F28" w:rsidRDefault="5ADC5F28" w:rsidP="5ADC5F28">
      <w:pPr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</w:pPr>
    </w:p>
    <w:p w14:paraId="78368C4B" w14:textId="48A0A994" w:rsidR="3E3EC437" w:rsidRDefault="3E3EC437" w:rsidP="5ADC5F28"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The template should include:</w:t>
      </w:r>
    </w:p>
    <w:p w14:paraId="7F04E289" w14:textId="1F806CFB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A) the completed mini-</w:t>
      </w:r>
      <w:r w:rsidR="24170590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Assessment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s</w:t>
      </w:r>
    </w:p>
    <w:p w14:paraId="18A0B358" w14:textId="1F6A91FF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and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 </w:t>
      </w:r>
    </w:p>
    <w:p w14:paraId="2D499B2E" w14:textId="51A05B7A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B) your paragraph/reference list entered at the bottom of this template</w:t>
      </w:r>
    </w:p>
    <w:p w14:paraId="36D2DCB8" w14:textId="620C91F7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1D85DB20" w14:textId="03E88D96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Paragraph Topics (you must choose and write a paragraph on the template about ONE of these topics)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: </w:t>
      </w:r>
    </w:p>
    <w:p w14:paraId="6D8C5789" w14:textId="3BEF2235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3A767824" w14:textId="1CE8707E" w:rsidR="1DB75A5A" w:rsidRDefault="1DB75A5A" w:rsidP="00D64E46">
      <w:pPr>
        <w:pStyle w:val="ListParagraph"/>
        <w:numPr>
          <w:ilvl w:val="0"/>
          <w:numId w:val="7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Write a paragraph on the importance of motivation in the workplace</w:t>
      </w:r>
    </w:p>
    <w:p w14:paraId="6B57A50D" w14:textId="43B0607B" w:rsidR="1DB75A5A" w:rsidRDefault="1DB75A5A" w:rsidP="00D64E46">
      <w:pPr>
        <w:pStyle w:val="ListParagraph"/>
        <w:numPr>
          <w:ilvl w:val="0"/>
          <w:numId w:val="6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Write a paragraph on how to build resilience in the workplace</w:t>
      </w:r>
    </w:p>
    <w:p w14:paraId="10B15E68" w14:textId="55721A24" w:rsidR="1DB75A5A" w:rsidRDefault="1DB75A5A" w:rsidP="00D64E46">
      <w:pPr>
        <w:pStyle w:val="ListParagraph"/>
        <w:numPr>
          <w:ilvl w:val="0"/>
          <w:numId w:val="5"/>
        </w:numPr>
        <w:ind w:left="0" w:firstLine="0"/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Write a paragraph on the importance of communication in the workplace</w:t>
      </w:r>
    </w:p>
    <w:p w14:paraId="7E3F9B85" w14:textId="7E5C5E01" w:rsidR="5ADC5F28" w:rsidRDefault="5ADC5F28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519B8E2" w14:textId="7EFB90A8" w:rsidR="5ADC5F28" w:rsidRDefault="5ADC5F28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98E6779" w14:textId="6BA2F457" w:rsidR="1DB75A5A" w:rsidRDefault="1DB75A5A" w:rsidP="5ADC5F28"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Assessment 3: Reflective Presentation </w:t>
      </w:r>
    </w:p>
    <w:p w14:paraId="753F74CB" w14:textId="67418CF3" w:rsidR="1DB75A5A" w:rsidRDefault="1DB75A5A" w:rsidP="5ADC5F28">
      <w:pPr>
        <w:rPr>
          <w:rFonts w:ascii="Arial" w:eastAsia="Arial" w:hAnsi="Arial" w:cs="Arial"/>
          <w:color w:val="000000" w:themeColor="text1"/>
          <w:sz w:val="32"/>
          <w:szCs w:val="32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Deadline</w:t>
      </w:r>
      <w:r w:rsidR="4278637E"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:</w:t>
      </w:r>
      <w:r w:rsidRPr="5ADC5F28">
        <w:rPr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Week 10</w:t>
      </w:r>
      <w:r w:rsidR="2D42B522"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 xml:space="preserve"> (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40%</w:t>
      </w:r>
      <w:r w:rsidR="02E285E9"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32"/>
          <w:szCs w:val="32"/>
          <w:u w:val="single"/>
        </w:rPr>
        <w:t>)</w:t>
      </w:r>
    </w:p>
    <w:p w14:paraId="0339FBF3" w14:textId="6E4C4035" w:rsidR="5ADC5F28" w:rsidRDefault="5ADC5F28" w:rsidP="5ADC5F28">
      <w:pPr>
        <w:rPr>
          <w:rFonts w:ascii="Arial" w:eastAsia="Arial" w:hAnsi="Arial" w:cs="Arial"/>
          <w:color w:val="000000" w:themeColor="text1"/>
          <w:sz w:val="32"/>
          <w:szCs w:val="32"/>
        </w:rPr>
      </w:pPr>
    </w:p>
    <w:p w14:paraId="4F3BC68F" w14:textId="70B6AD29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For Assessment 3, you will record a short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3–5 minute reflective presentation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 about your experience in the Academic Skills module. You will submit it via the Assessment 3 submission link.</w:t>
      </w:r>
    </w:p>
    <w:p w14:paraId="655C4913" w14:textId="6ADC9499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94E120D" w14:textId="5CBB0EA9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You should reflect on what you have learned during the 10 weeks of the module and explain how this learning will help you in your future university studies and/or professional life.</w:t>
      </w:r>
    </w:p>
    <w:p w14:paraId="462FE4DC" w14:textId="3A515132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1394B5D5" w14:textId="44851065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You do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not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 need to create PowerPoint slides. You only need to submit your recorded video.</w:t>
      </w:r>
    </w:p>
    <w:p w14:paraId="1A5310EE" w14:textId="5449166A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9BB33B" w14:textId="672939B5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A planning template will be provided to help you prepare your presentation. You do 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not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 need to submit the template, but your presentation should cover the main points from it.</w:t>
      </w:r>
    </w:p>
    <w:p w14:paraId="6BA39FAE" w14:textId="2722FDD7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0DD9B7CB" w14:textId="2E3144E0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In your presentation, you should:</w:t>
      </w:r>
    </w:p>
    <w:p w14:paraId="7A3A9FD6" w14:textId="53CA55E0" w:rsidR="61A88523" w:rsidRDefault="61A88523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ntroduce what you are going to talk about</w:t>
      </w:r>
      <w:r w:rsidR="01C55721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12045147" w14:textId="6343BAB0" w:rsidR="01C55721" w:rsidRDefault="01C55721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E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xplain 1 or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2 academic skills you have developed</w:t>
      </w:r>
    </w:p>
    <w:p w14:paraId="15A18562" w14:textId="37393253" w:rsidR="05DF2954" w:rsidRDefault="05DF2954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G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ive specific examples of your learning from the module to show how you developed your chosen skill(s), such as a class activity, worksheet, piece of feedback, assessment workshop, or assessment</w:t>
      </w:r>
    </w:p>
    <w:p w14:paraId="2AC4F69B" w14:textId="3951A537" w:rsidR="265725EA" w:rsidRDefault="265725EA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E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xplain one challenge you had during the module and what you did, or will do, to improve</w:t>
      </w:r>
    </w:p>
    <w:p w14:paraId="48D8ED50" w14:textId="276CF857" w:rsidR="0D9BB8EA" w:rsidRDefault="0D9BB8EA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E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xplain why your chosen skill(s) are important for your future studies or workplace development</w:t>
      </w:r>
    </w:p>
    <w:p w14:paraId="3F7865EC" w14:textId="51086FE2" w:rsidR="22AD03B8" w:rsidRDefault="22AD03B8" w:rsidP="5ADC5F28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F</w:t>
      </w:r>
      <w:r w:rsidR="1DB75A5A"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inish with a clear closing point about what you will take forward</w:t>
      </w:r>
    </w:p>
    <w:p w14:paraId="201F8ABF" w14:textId="2D6854F7" w:rsidR="5ADC5F28" w:rsidRDefault="5ADC5F28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5A96C30" w14:textId="6901CE12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You should try to use a clear presentation structure:</w:t>
      </w:r>
    </w:p>
    <w:p w14:paraId="0235C9A5" w14:textId="41E5FB71" w:rsidR="5ADC5F28" w:rsidRDefault="5ADC5F28" w:rsidP="5ADC5F28">
      <w:pPr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19770995" w14:textId="3168C31B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Opening → Key points with examples → Clear close</w:t>
      </w:r>
    </w:p>
    <w:p w14:paraId="5B67FBE3" w14:textId="0782D83A" w:rsidR="1DB75A5A" w:rsidRDefault="1DB75A5A" w:rsidP="5ADC5F2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>This assessment is not about perfect English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. It is about showing that you can reflect on your learning and communicate your ideas clearly.</w:t>
      </w:r>
    </w:p>
    <w:p w14:paraId="68704D72" w14:textId="42D57A01" w:rsidR="5ADC5F28" w:rsidRDefault="5ADC5F28" w:rsidP="5ADC5F28">
      <w:pPr>
        <w:ind w:firstLine="9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D6F630F" w14:textId="51AA834A" w:rsidR="79E1EDF7" w:rsidRDefault="79E1EDF7" w:rsidP="5ADC5F28"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 xml:space="preserve">Upload your completed template to </w:t>
      </w:r>
      <w:r w:rsidRPr="5ADC5F28">
        <w:rPr>
          <w:rStyle w:val="normaltextrun"/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Moodle </w:t>
      </w:r>
      <w:r w:rsidRPr="5ADC5F28">
        <w:rPr>
          <w:rStyle w:val="normaltextrun"/>
          <w:rFonts w:ascii="Arial" w:eastAsia="Arial" w:hAnsi="Arial" w:cs="Arial"/>
          <w:color w:val="000000" w:themeColor="text1"/>
          <w:sz w:val="24"/>
          <w:szCs w:val="24"/>
        </w:rPr>
        <w:t>using the AS3 Link in the Assessment Information and Submission Tile</w:t>
      </w:r>
    </w:p>
    <w:p w14:paraId="4E35E220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A72EC">
      <w:footerReference w:type="default" r:id="rId12"/>
      <w:pgSz w:w="11894" w:h="16834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B88FB" w14:textId="77777777" w:rsidR="00D64E46" w:rsidRDefault="00D64E46">
      <w:r>
        <w:separator/>
      </w:r>
    </w:p>
  </w:endnote>
  <w:endnote w:type="continuationSeparator" w:id="0">
    <w:p w14:paraId="4A55F5FE" w14:textId="77777777" w:rsidR="00D64E46" w:rsidRDefault="00D6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73792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681A5C" w14:textId="1ED64442" w:rsidR="00104F2F" w:rsidRDefault="00104F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29510D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8FB50" w14:textId="77777777" w:rsidR="00D64E46" w:rsidRDefault="00D64E46">
      <w:r>
        <w:separator/>
      </w:r>
    </w:p>
  </w:footnote>
  <w:footnote w:type="continuationSeparator" w:id="0">
    <w:p w14:paraId="2DDF2FFB" w14:textId="77777777" w:rsidR="00D64E46" w:rsidRDefault="00D6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C4D2C"/>
    <w:multiLevelType w:val="multilevel"/>
    <w:tmpl w:val="C13232F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F6BDA"/>
    <w:multiLevelType w:val="multilevel"/>
    <w:tmpl w:val="D52A5E66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5F24F"/>
    <w:multiLevelType w:val="hybridMultilevel"/>
    <w:tmpl w:val="E98E8EAC"/>
    <w:lvl w:ilvl="0" w:tplc="FA866EB0">
      <w:start w:val="1"/>
      <w:numFmt w:val="upperLetter"/>
      <w:lvlText w:val="%1."/>
      <w:lvlJc w:val="left"/>
      <w:pPr>
        <w:ind w:left="720" w:hanging="360"/>
      </w:pPr>
    </w:lvl>
    <w:lvl w:ilvl="1" w:tplc="E29E46D4">
      <w:start w:val="1"/>
      <w:numFmt w:val="lowerLetter"/>
      <w:lvlText w:val="%2."/>
      <w:lvlJc w:val="left"/>
      <w:pPr>
        <w:ind w:left="1440" w:hanging="360"/>
      </w:pPr>
    </w:lvl>
    <w:lvl w:ilvl="2" w:tplc="B48A896A">
      <w:start w:val="1"/>
      <w:numFmt w:val="lowerRoman"/>
      <w:lvlText w:val="%3."/>
      <w:lvlJc w:val="right"/>
      <w:pPr>
        <w:ind w:left="2160" w:hanging="180"/>
      </w:pPr>
    </w:lvl>
    <w:lvl w:ilvl="3" w:tplc="481252EC">
      <w:start w:val="1"/>
      <w:numFmt w:val="decimal"/>
      <w:lvlText w:val="%4."/>
      <w:lvlJc w:val="left"/>
      <w:pPr>
        <w:ind w:left="2880" w:hanging="360"/>
      </w:pPr>
    </w:lvl>
    <w:lvl w:ilvl="4" w:tplc="961C4FF6">
      <w:start w:val="1"/>
      <w:numFmt w:val="lowerLetter"/>
      <w:lvlText w:val="%5."/>
      <w:lvlJc w:val="left"/>
      <w:pPr>
        <w:ind w:left="3600" w:hanging="360"/>
      </w:pPr>
    </w:lvl>
    <w:lvl w:ilvl="5" w:tplc="E47642F0">
      <w:start w:val="1"/>
      <w:numFmt w:val="lowerRoman"/>
      <w:lvlText w:val="%6."/>
      <w:lvlJc w:val="right"/>
      <w:pPr>
        <w:ind w:left="4320" w:hanging="180"/>
      </w:pPr>
    </w:lvl>
    <w:lvl w:ilvl="6" w:tplc="5A2847C6">
      <w:start w:val="1"/>
      <w:numFmt w:val="decimal"/>
      <w:lvlText w:val="%7."/>
      <w:lvlJc w:val="left"/>
      <w:pPr>
        <w:ind w:left="5040" w:hanging="360"/>
      </w:pPr>
    </w:lvl>
    <w:lvl w:ilvl="7" w:tplc="D13ED8D4">
      <w:start w:val="1"/>
      <w:numFmt w:val="lowerLetter"/>
      <w:lvlText w:val="%8."/>
      <w:lvlJc w:val="left"/>
      <w:pPr>
        <w:ind w:left="5760" w:hanging="360"/>
      </w:pPr>
    </w:lvl>
    <w:lvl w:ilvl="8" w:tplc="BCFCA31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03596"/>
    <w:multiLevelType w:val="hybridMultilevel"/>
    <w:tmpl w:val="F56CC15E"/>
    <w:lvl w:ilvl="0" w:tplc="C980CB78">
      <w:start w:val="1"/>
      <w:numFmt w:val="decimal"/>
      <w:lvlText w:val="%1."/>
      <w:lvlJc w:val="left"/>
      <w:pPr>
        <w:ind w:left="720" w:hanging="360"/>
      </w:pPr>
    </w:lvl>
    <w:lvl w:ilvl="1" w:tplc="48D6A670">
      <w:start w:val="1"/>
      <w:numFmt w:val="lowerLetter"/>
      <w:lvlText w:val="%2."/>
      <w:lvlJc w:val="left"/>
      <w:pPr>
        <w:ind w:left="1440" w:hanging="360"/>
      </w:pPr>
    </w:lvl>
    <w:lvl w:ilvl="2" w:tplc="BC72F52A">
      <w:start w:val="1"/>
      <w:numFmt w:val="lowerRoman"/>
      <w:lvlText w:val="%3."/>
      <w:lvlJc w:val="right"/>
      <w:pPr>
        <w:ind w:left="2160" w:hanging="180"/>
      </w:pPr>
    </w:lvl>
    <w:lvl w:ilvl="3" w:tplc="D54A16CE">
      <w:start w:val="1"/>
      <w:numFmt w:val="decimal"/>
      <w:lvlText w:val="%4."/>
      <w:lvlJc w:val="left"/>
      <w:pPr>
        <w:ind w:left="2880" w:hanging="360"/>
      </w:pPr>
    </w:lvl>
    <w:lvl w:ilvl="4" w:tplc="64A0C520">
      <w:start w:val="1"/>
      <w:numFmt w:val="lowerLetter"/>
      <w:lvlText w:val="%5."/>
      <w:lvlJc w:val="left"/>
      <w:pPr>
        <w:ind w:left="3600" w:hanging="360"/>
      </w:pPr>
    </w:lvl>
    <w:lvl w:ilvl="5" w:tplc="07663BA6">
      <w:start w:val="1"/>
      <w:numFmt w:val="lowerRoman"/>
      <w:lvlText w:val="%6."/>
      <w:lvlJc w:val="right"/>
      <w:pPr>
        <w:ind w:left="4320" w:hanging="180"/>
      </w:pPr>
    </w:lvl>
    <w:lvl w:ilvl="6" w:tplc="B43AC828">
      <w:start w:val="1"/>
      <w:numFmt w:val="decimal"/>
      <w:lvlText w:val="%7."/>
      <w:lvlJc w:val="left"/>
      <w:pPr>
        <w:ind w:left="5040" w:hanging="360"/>
      </w:pPr>
    </w:lvl>
    <w:lvl w:ilvl="7" w:tplc="18F4BACA">
      <w:start w:val="1"/>
      <w:numFmt w:val="lowerLetter"/>
      <w:lvlText w:val="%8."/>
      <w:lvlJc w:val="left"/>
      <w:pPr>
        <w:ind w:left="5760" w:hanging="360"/>
      </w:pPr>
    </w:lvl>
    <w:lvl w:ilvl="8" w:tplc="7ECE19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94C25"/>
    <w:multiLevelType w:val="multilevel"/>
    <w:tmpl w:val="12140C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5CB46"/>
    <w:multiLevelType w:val="multilevel"/>
    <w:tmpl w:val="902A208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81D74"/>
    <w:multiLevelType w:val="multilevel"/>
    <w:tmpl w:val="A76EBD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635C9"/>
    <w:multiLevelType w:val="multilevel"/>
    <w:tmpl w:val="D8BC41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576F9"/>
    <w:multiLevelType w:val="hybridMultilevel"/>
    <w:tmpl w:val="011CD69A"/>
    <w:lvl w:ilvl="0" w:tplc="8EF0289C">
      <w:start w:val="1"/>
      <w:numFmt w:val="lowerLetter"/>
      <w:lvlText w:val="%1."/>
      <w:lvlJc w:val="left"/>
      <w:pPr>
        <w:ind w:left="720" w:hanging="360"/>
      </w:pPr>
    </w:lvl>
    <w:lvl w:ilvl="1" w:tplc="69125AFC">
      <w:start w:val="1"/>
      <w:numFmt w:val="lowerLetter"/>
      <w:lvlText w:val="%2."/>
      <w:lvlJc w:val="left"/>
      <w:pPr>
        <w:ind w:left="1440" w:hanging="360"/>
      </w:pPr>
    </w:lvl>
    <w:lvl w:ilvl="2" w:tplc="E7AC407E">
      <w:start w:val="1"/>
      <w:numFmt w:val="lowerRoman"/>
      <w:lvlText w:val="%3."/>
      <w:lvlJc w:val="right"/>
      <w:pPr>
        <w:ind w:left="2160" w:hanging="180"/>
      </w:pPr>
    </w:lvl>
    <w:lvl w:ilvl="3" w:tplc="8AF419A4">
      <w:start w:val="1"/>
      <w:numFmt w:val="decimal"/>
      <w:lvlText w:val="%4."/>
      <w:lvlJc w:val="left"/>
      <w:pPr>
        <w:ind w:left="2880" w:hanging="360"/>
      </w:pPr>
    </w:lvl>
    <w:lvl w:ilvl="4" w:tplc="019E892A">
      <w:start w:val="1"/>
      <w:numFmt w:val="lowerLetter"/>
      <w:lvlText w:val="%5."/>
      <w:lvlJc w:val="left"/>
      <w:pPr>
        <w:ind w:left="3600" w:hanging="360"/>
      </w:pPr>
    </w:lvl>
    <w:lvl w:ilvl="5" w:tplc="72A23464">
      <w:start w:val="1"/>
      <w:numFmt w:val="lowerRoman"/>
      <w:lvlText w:val="%6."/>
      <w:lvlJc w:val="right"/>
      <w:pPr>
        <w:ind w:left="4320" w:hanging="180"/>
      </w:pPr>
    </w:lvl>
    <w:lvl w:ilvl="6" w:tplc="4C24778A">
      <w:start w:val="1"/>
      <w:numFmt w:val="decimal"/>
      <w:lvlText w:val="%7."/>
      <w:lvlJc w:val="left"/>
      <w:pPr>
        <w:ind w:left="5040" w:hanging="360"/>
      </w:pPr>
    </w:lvl>
    <w:lvl w:ilvl="7" w:tplc="717C390C">
      <w:start w:val="1"/>
      <w:numFmt w:val="lowerLetter"/>
      <w:lvlText w:val="%8."/>
      <w:lvlJc w:val="left"/>
      <w:pPr>
        <w:ind w:left="5760" w:hanging="360"/>
      </w:pPr>
    </w:lvl>
    <w:lvl w:ilvl="8" w:tplc="066EF85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A1E31"/>
    <w:multiLevelType w:val="multilevel"/>
    <w:tmpl w:val="ED28E0C0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83A0D"/>
    <w:multiLevelType w:val="hybridMultilevel"/>
    <w:tmpl w:val="40963CAE"/>
    <w:lvl w:ilvl="0" w:tplc="52BED9FA">
      <w:start w:val="1"/>
      <w:numFmt w:val="upperLetter"/>
      <w:lvlText w:val="%1."/>
      <w:lvlJc w:val="left"/>
      <w:pPr>
        <w:ind w:left="720" w:hanging="360"/>
      </w:pPr>
    </w:lvl>
    <w:lvl w:ilvl="1" w:tplc="D3141F5C">
      <w:start w:val="1"/>
      <w:numFmt w:val="lowerLetter"/>
      <w:lvlText w:val="%2."/>
      <w:lvlJc w:val="left"/>
      <w:pPr>
        <w:ind w:left="1440" w:hanging="360"/>
      </w:pPr>
    </w:lvl>
    <w:lvl w:ilvl="2" w:tplc="5CB86406">
      <w:start w:val="1"/>
      <w:numFmt w:val="lowerRoman"/>
      <w:lvlText w:val="%3."/>
      <w:lvlJc w:val="right"/>
      <w:pPr>
        <w:ind w:left="2160" w:hanging="180"/>
      </w:pPr>
    </w:lvl>
    <w:lvl w:ilvl="3" w:tplc="B6961636">
      <w:start w:val="1"/>
      <w:numFmt w:val="decimal"/>
      <w:lvlText w:val="%4."/>
      <w:lvlJc w:val="left"/>
      <w:pPr>
        <w:ind w:left="2880" w:hanging="360"/>
      </w:pPr>
    </w:lvl>
    <w:lvl w:ilvl="4" w:tplc="56D6B8C0">
      <w:start w:val="1"/>
      <w:numFmt w:val="lowerLetter"/>
      <w:lvlText w:val="%5."/>
      <w:lvlJc w:val="left"/>
      <w:pPr>
        <w:ind w:left="3600" w:hanging="360"/>
      </w:pPr>
    </w:lvl>
    <w:lvl w:ilvl="5" w:tplc="47061BF2">
      <w:start w:val="1"/>
      <w:numFmt w:val="lowerRoman"/>
      <w:lvlText w:val="%6."/>
      <w:lvlJc w:val="right"/>
      <w:pPr>
        <w:ind w:left="4320" w:hanging="180"/>
      </w:pPr>
    </w:lvl>
    <w:lvl w:ilvl="6" w:tplc="7D3243FA">
      <w:start w:val="1"/>
      <w:numFmt w:val="decimal"/>
      <w:lvlText w:val="%7."/>
      <w:lvlJc w:val="left"/>
      <w:pPr>
        <w:ind w:left="5040" w:hanging="360"/>
      </w:pPr>
    </w:lvl>
    <w:lvl w:ilvl="7" w:tplc="26026704">
      <w:start w:val="1"/>
      <w:numFmt w:val="lowerLetter"/>
      <w:lvlText w:val="%8."/>
      <w:lvlJc w:val="left"/>
      <w:pPr>
        <w:ind w:left="5760" w:hanging="360"/>
      </w:pPr>
    </w:lvl>
    <w:lvl w:ilvl="8" w:tplc="850ECEF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30938"/>
    <w:multiLevelType w:val="multilevel"/>
    <w:tmpl w:val="2C2608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F1719"/>
    <w:multiLevelType w:val="multilevel"/>
    <w:tmpl w:val="358230E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89CD7"/>
    <w:multiLevelType w:val="multilevel"/>
    <w:tmpl w:val="AB98651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2A6520"/>
    <w:multiLevelType w:val="multilevel"/>
    <w:tmpl w:val="955C5D88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2720B4"/>
    <w:multiLevelType w:val="multilevel"/>
    <w:tmpl w:val="8654D2C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B6BF4C"/>
    <w:multiLevelType w:val="multilevel"/>
    <w:tmpl w:val="15907F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5480E"/>
    <w:multiLevelType w:val="multilevel"/>
    <w:tmpl w:val="9FC00A70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7024682">
    <w:abstractNumId w:val="3"/>
  </w:num>
  <w:num w:numId="2" w16cid:durableId="1371757861">
    <w:abstractNumId w:val="9"/>
  </w:num>
  <w:num w:numId="3" w16cid:durableId="1008291134">
    <w:abstractNumId w:val="2"/>
  </w:num>
  <w:num w:numId="4" w16cid:durableId="608778182">
    <w:abstractNumId w:val="11"/>
  </w:num>
  <w:num w:numId="5" w16cid:durableId="2088913526">
    <w:abstractNumId w:val="1"/>
  </w:num>
  <w:num w:numId="6" w16cid:durableId="920989140">
    <w:abstractNumId w:val="10"/>
  </w:num>
  <w:num w:numId="7" w16cid:durableId="1856191835">
    <w:abstractNumId w:val="13"/>
  </w:num>
  <w:num w:numId="8" w16cid:durableId="50425790">
    <w:abstractNumId w:val="0"/>
  </w:num>
  <w:num w:numId="9" w16cid:durableId="1820153574">
    <w:abstractNumId w:val="6"/>
  </w:num>
  <w:num w:numId="10" w16cid:durableId="2104035809">
    <w:abstractNumId w:val="18"/>
  </w:num>
  <w:num w:numId="11" w16cid:durableId="26877194">
    <w:abstractNumId w:val="15"/>
  </w:num>
  <w:num w:numId="12" w16cid:durableId="883061426">
    <w:abstractNumId w:val="16"/>
  </w:num>
  <w:num w:numId="13" w16cid:durableId="1040739362">
    <w:abstractNumId w:val="12"/>
  </w:num>
  <w:num w:numId="14" w16cid:durableId="2104254551">
    <w:abstractNumId w:val="14"/>
  </w:num>
  <w:num w:numId="15" w16cid:durableId="346182179">
    <w:abstractNumId w:val="4"/>
  </w:num>
  <w:num w:numId="16" w16cid:durableId="767038976">
    <w:abstractNumId w:val="8"/>
  </w:num>
  <w:num w:numId="17" w16cid:durableId="504590303">
    <w:abstractNumId w:val="7"/>
  </w:num>
  <w:num w:numId="18" w16cid:durableId="824275555">
    <w:abstractNumId w:val="17"/>
  </w:num>
  <w:num w:numId="19" w16cid:durableId="1356270182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65EC4"/>
    <w:rsid w:val="000822E5"/>
    <w:rsid w:val="000971FC"/>
    <w:rsid w:val="000A2A3A"/>
    <w:rsid w:val="000A492A"/>
    <w:rsid w:val="000D2F80"/>
    <w:rsid w:val="000E36F1"/>
    <w:rsid w:val="000E413A"/>
    <w:rsid w:val="000F5AA3"/>
    <w:rsid w:val="00100396"/>
    <w:rsid w:val="00100B5C"/>
    <w:rsid w:val="00104F2F"/>
    <w:rsid w:val="001106E9"/>
    <w:rsid w:val="0011FFC5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73FEE"/>
    <w:rsid w:val="00280407"/>
    <w:rsid w:val="0028204E"/>
    <w:rsid w:val="0028591B"/>
    <w:rsid w:val="002878BF"/>
    <w:rsid w:val="00291841"/>
    <w:rsid w:val="002A4ED3"/>
    <w:rsid w:val="002C33F4"/>
    <w:rsid w:val="002C449B"/>
    <w:rsid w:val="002C6040"/>
    <w:rsid w:val="002D5B3F"/>
    <w:rsid w:val="002E272E"/>
    <w:rsid w:val="002F5778"/>
    <w:rsid w:val="003223E0"/>
    <w:rsid w:val="0033385D"/>
    <w:rsid w:val="0034766E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051A"/>
    <w:rsid w:val="003E5751"/>
    <w:rsid w:val="004046A9"/>
    <w:rsid w:val="00404C50"/>
    <w:rsid w:val="00423934"/>
    <w:rsid w:val="00426244"/>
    <w:rsid w:val="004271F2"/>
    <w:rsid w:val="004502E1"/>
    <w:rsid w:val="00451810"/>
    <w:rsid w:val="00470A38"/>
    <w:rsid w:val="00474E22"/>
    <w:rsid w:val="00477880"/>
    <w:rsid w:val="004874DE"/>
    <w:rsid w:val="00496DFC"/>
    <w:rsid w:val="004B5334"/>
    <w:rsid w:val="004B6C14"/>
    <w:rsid w:val="004C7EFB"/>
    <w:rsid w:val="004D5E9B"/>
    <w:rsid w:val="004D63D9"/>
    <w:rsid w:val="004E6585"/>
    <w:rsid w:val="004EBC9E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26C1"/>
    <w:rsid w:val="005D432C"/>
    <w:rsid w:val="005E285E"/>
    <w:rsid w:val="005E72F8"/>
    <w:rsid w:val="005F0579"/>
    <w:rsid w:val="005F3A53"/>
    <w:rsid w:val="006006C3"/>
    <w:rsid w:val="006062A3"/>
    <w:rsid w:val="00610E08"/>
    <w:rsid w:val="006140BF"/>
    <w:rsid w:val="006161BE"/>
    <w:rsid w:val="00616F6D"/>
    <w:rsid w:val="00620787"/>
    <w:rsid w:val="00632434"/>
    <w:rsid w:val="0063478F"/>
    <w:rsid w:val="00644256"/>
    <w:rsid w:val="006454E4"/>
    <w:rsid w:val="00645B0A"/>
    <w:rsid w:val="00661D6F"/>
    <w:rsid w:val="006628E9"/>
    <w:rsid w:val="0066725E"/>
    <w:rsid w:val="006716C7"/>
    <w:rsid w:val="00674611"/>
    <w:rsid w:val="00681208"/>
    <w:rsid w:val="00681FA9"/>
    <w:rsid w:val="00691EA9"/>
    <w:rsid w:val="006934D4"/>
    <w:rsid w:val="006A6DC3"/>
    <w:rsid w:val="006B6BF5"/>
    <w:rsid w:val="006C513A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3F0A"/>
    <w:rsid w:val="007A02C0"/>
    <w:rsid w:val="007A2657"/>
    <w:rsid w:val="007C682C"/>
    <w:rsid w:val="007D2385"/>
    <w:rsid w:val="007D5DE2"/>
    <w:rsid w:val="007F214F"/>
    <w:rsid w:val="00800069"/>
    <w:rsid w:val="008042F0"/>
    <w:rsid w:val="00813EB1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7A65"/>
    <w:rsid w:val="008D763F"/>
    <w:rsid w:val="008F036F"/>
    <w:rsid w:val="008F1308"/>
    <w:rsid w:val="008F5850"/>
    <w:rsid w:val="008F78C2"/>
    <w:rsid w:val="00901CB4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2DA7"/>
    <w:rsid w:val="009871FF"/>
    <w:rsid w:val="00990799"/>
    <w:rsid w:val="00995D51"/>
    <w:rsid w:val="009A0631"/>
    <w:rsid w:val="009B10ED"/>
    <w:rsid w:val="009B79C8"/>
    <w:rsid w:val="009D3EA4"/>
    <w:rsid w:val="009D649C"/>
    <w:rsid w:val="009E4BC1"/>
    <w:rsid w:val="009F5CB2"/>
    <w:rsid w:val="00A03BB8"/>
    <w:rsid w:val="00A16E98"/>
    <w:rsid w:val="00A342A4"/>
    <w:rsid w:val="00A3505D"/>
    <w:rsid w:val="00A4036F"/>
    <w:rsid w:val="00A406E5"/>
    <w:rsid w:val="00A423D0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563"/>
    <w:rsid w:val="00AF271D"/>
    <w:rsid w:val="00AF56C2"/>
    <w:rsid w:val="00B004E6"/>
    <w:rsid w:val="00B0744D"/>
    <w:rsid w:val="00B3433F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70DAD"/>
    <w:rsid w:val="00C80F0F"/>
    <w:rsid w:val="00C8667A"/>
    <w:rsid w:val="00C93BCB"/>
    <w:rsid w:val="00CA72EC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4E46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C2CD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2271"/>
    <w:rsid w:val="00F57A89"/>
    <w:rsid w:val="00F61A20"/>
    <w:rsid w:val="00F63DD9"/>
    <w:rsid w:val="00F67644"/>
    <w:rsid w:val="00F72A26"/>
    <w:rsid w:val="00F8381F"/>
    <w:rsid w:val="00F847F3"/>
    <w:rsid w:val="00F91C33"/>
    <w:rsid w:val="00FA04CD"/>
    <w:rsid w:val="00FA25F5"/>
    <w:rsid w:val="00FA2810"/>
    <w:rsid w:val="00FA3FA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  <w:rsid w:val="01198705"/>
    <w:rsid w:val="014FED61"/>
    <w:rsid w:val="0191C57C"/>
    <w:rsid w:val="01C55721"/>
    <w:rsid w:val="01EC642B"/>
    <w:rsid w:val="01F4DC39"/>
    <w:rsid w:val="02022891"/>
    <w:rsid w:val="0259BFDA"/>
    <w:rsid w:val="0259FE5C"/>
    <w:rsid w:val="02E285E9"/>
    <w:rsid w:val="0308ADF9"/>
    <w:rsid w:val="0360346E"/>
    <w:rsid w:val="03CCE290"/>
    <w:rsid w:val="045D2C7E"/>
    <w:rsid w:val="046BB386"/>
    <w:rsid w:val="052DF503"/>
    <w:rsid w:val="05D3CEE6"/>
    <w:rsid w:val="05DF2954"/>
    <w:rsid w:val="05F88B79"/>
    <w:rsid w:val="066A7D4C"/>
    <w:rsid w:val="0701F1C1"/>
    <w:rsid w:val="0725F712"/>
    <w:rsid w:val="0751267E"/>
    <w:rsid w:val="077D7D4A"/>
    <w:rsid w:val="07F287BA"/>
    <w:rsid w:val="0843F446"/>
    <w:rsid w:val="08A14ACF"/>
    <w:rsid w:val="08A40401"/>
    <w:rsid w:val="0910FC61"/>
    <w:rsid w:val="0974536F"/>
    <w:rsid w:val="09769340"/>
    <w:rsid w:val="097FA415"/>
    <w:rsid w:val="099FED62"/>
    <w:rsid w:val="09C5ADAE"/>
    <w:rsid w:val="09E3FCF0"/>
    <w:rsid w:val="0A40B53C"/>
    <w:rsid w:val="0A6477AB"/>
    <w:rsid w:val="0A9E6EA3"/>
    <w:rsid w:val="0ACCAD44"/>
    <w:rsid w:val="0AE1B2C9"/>
    <w:rsid w:val="0BF5F50C"/>
    <w:rsid w:val="0C93A5BE"/>
    <w:rsid w:val="0D072E6A"/>
    <w:rsid w:val="0D7EE1FE"/>
    <w:rsid w:val="0D9BB8EA"/>
    <w:rsid w:val="0DD89834"/>
    <w:rsid w:val="0F175CF1"/>
    <w:rsid w:val="0F3ED62E"/>
    <w:rsid w:val="1047FE3C"/>
    <w:rsid w:val="106453E3"/>
    <w:rsid w:val="118A6B81"/>
    <w:rsid w:val="11DA2F6A"/>
    <w:rsid w:val="1205149E"/>
    <w:rsid w:val="124412F4"/>
    <w:rsid w:val="1245C4E8"/>
    <w:rsid w:val="12CC9408"/>
    <w:rsid w:val="12F33D4C"/>
    <w:rsid w:val="1319813D"/>
    <w:rsid w:val="14CF1A27"/>
    <w:rsid w:val="159C38EC"/>
    <w:rsid w:val="16D31ED3"/>
    <w:rsid w:val="16D82E7A"/>
    <w:rsid w:val="16D856A2"/>
    <w:rsid w:val="19FBF10C"/>
    <w:rsid w:val="1ACB4E3E"/>
    <w:rsid w:val="1AE0D5BB"/>
    <w:rsid w:val="1B7DDBEA"/>
    <w:rsid w:val="1B976940"/>
    <w:rsid w:val="1B985735"/>
    <w:rsid w:val="1BCA4FCC"/>
    <w:rsid w:val="1C12AF81"/>
    <w:rsid w:val="1CC3D80F"/>
    <w:rsid w:val="1D5ECD23"/>
    <w:rsid w:val="1DB75A5A"/>
    <w:rsid w:val="1DC34032"/>
    <w:rsid w:val="1DFC6562"/>
    <w:rsid w:val="1F60AD15"/>
    <w:rsid w:val="1FAC36A3"/>
    <w:rsid w:val="203B5D92"/>
    <w:rsid w:val="20870A70"/>
    <w:rsid w:val="209E2F2B"/>
    <w:rsid w:val="20B3C5EE"/>
    <w:rsid w:val="20C085F1"/>
    <w:rsid w:val="2208B91E"/>
    <w:rsid w:val="22AD03B8"/>
    <w:rsid w:val="230F78A1"/>
    <w:rsid w:val="233D2A0E"/>
    <w:rsid w:val="23AA404D"/>
    <w:rsid w:val="24170590"/>
    <w:rsid w:val="250E20F3"/>
    <w:rsid w:val="2570B18D"/>
    <w:rsid w:val="25B82E8F"/>
    <w:rsid w:val="261DDE7E"/>
    <w:rsid w:val="2648EEC6"/>
    <w:rsid w:val="265725EA"/>
    <w:rsid w:val="271C29DD"/>
    <w:rsid w:val="2764E201"/>
    <w:rsid w:val="27AE1BB4"/>
    <w:rsid w:val="281D9983"/>
    <w:rsid w:val="2853E194"/>
    <w:rsid w:val="28706B45"/>
    <w:rsid w:val="288795B5"/>
    <w:rsid w:val="28D6788C"/>
    <w:rsid w:val="2974EBB2"/>
    <w:rsid w:val="299740EC"/>
    <w:rsid w:val="2A589E0B"/>
    <w:rsid w:val="2AAAF5C9"/>
    <w:rsid w:val="2C4E8597"/>
    <w:rsid w:val="2CA7B1D6"/>
    <w:rsid w:val="2CF49CE3"/>
    <w:rsid w:val="2D08FB5E"/>
    <w:rsid w:val="2D42B522"/>
    <w:rsid w:val="2DAA2679"/>
    <w:rsid w:val="2F209986"/>
    <w:rsid w:val="2FA0A38B"/>
    <w:rsid w:val="3032B2D8"/>
    <w:rsid w:val="30B39902"/>
    <w:rsid w:val="321A8504"/>
    <w:rsid w:val="3258A0AC"/>
    <w:rsid w:val="32642C04"/>
    <w:rsid w:val="326C55EA"/>
    <w:rsid w:val="32B0B54A"/>
    <w:rsid w:val="32FC8266"/>
    <w:rsid w:val="330BAC1C"/>
    <w:rsid w:val="338331A4"/>
    <w:rsid w:val="338B3D47"/>
    <w:rsid w:val="351DBBC8"/>
    <w:rsid w:val="355983C5"/>
    <w:rsid w:val="35615747"/>
    <w:rsid w:val="3581B29A"/>
    <w:rsid w:val="35C1AE8B"/>
    <w:rsid w:val="35DAFFC5"/>
    <w:rsid w:val="361C78C9"/>
    <w:rsid w:val="37EEE95C"/>
    <w:rsid w:val="38B81625"/>
    <w:rsid w:val="38EA190F"/>
    <w:rsid w:val="391932B7"/>
    <w:rsid w:val="39452EEB"/>
    <w:rsid w:val="39732691"/>
    <w:rsid w:val="398DCE7F"/>
    <w:rsid w:val="3A1A2D0E"/>
    <w:rsid w:val="3B50C9CE"/>
    <w:rsid w:val="3BC9ADF9"/>
    <w:rsid w:val="3CACFD94"/>
    <w:rsid w:val="3D5F4895"/>
    <w:rsid w:val="3DA2E3E9"/>
    <w:rsid w:val="3DC5556C"/>
    <w:rsid w:val="3DCDEBAA"/>
    <w:rsid w:val="3E3EC437"/>
    <w:rsid w:val="3E667B6A"/>
    <w:rsid w:val="3E7815B2"/>
    <w:rsid w:val="3FADE2CD"/>
    <w:rsid w:val="407AA6A7"/>
    <w:rsid w:val="40AE811A"/>
    <w:rsid w:val="40DAAF1B"/>
    <w:rsid w:val="40E5B5F5"/>
    <w:rsid w:val="41B11EA2"/>
    <w:rsid w:val="41C4351A"/>
    <w:rsid w:val="422C8AB9"/>
    <w:rsid w:val="4278637E"/>
    <w:rsid w:val="4340DE53"/>
    <w:rsid w:val="43ECA2D2"/>
    <w:rsid w:val="4467E637"/>
    <w:rsid w:val="44A53861"/>
    <w:rsid w:val="44F213A6"/>
    <w:rsid w:val="45255B14"/>
    <w:rsid w:val="46086A02"/>
    <w:rsid w:val="461FF63B"/>
    <w:rsid w:val="46454EC1"/>
    <w:rsid w:val="46B48958"/>
    <w:rsid w:val="47CE3D04"/>
    <w:rsid w:val="484DB3A7"/>
    <w:rsid w:val="48E81EE9"/>
    <w:rsid w:val="492057B4"/>
    <w:rsid w:val="49A7AC85"/>
    <w:rsid w:val="4A175308"/>
    <w:rsid w:val="4A21276A"/>
    <w:rsid w:val="4A3F0C16"/>
    <w:rsid w:val="4BBFC1EF"/>
    <w:rsid w:val="4BE080D3"/>
    <w:rsid w:val="4C63275E"/>
    <w:rsid w:val="4CAB53A0"/>
    <w:rsid w:val="4D97465D"/>
    <w:rsid w:val="4DF078C5"/>
    <w:rsid w:val="4E789262"/>
    <w:rsid w:val="503189C2"/>
    <w:rsid w:val="50E0D63C"/>
    <w:rsid w:val="5192AF87"/>
    <w:rsid w:val="52F5A33F"/>
    <w:rsid w:val="531B9C0C"/>
    <w:rsid w:val="53905F2F"/>
    <w:rsid w:val="5498437F"/>
    <w:rsid w:val="54BEC36E"/>
    <w:rsid w:val="54FC0DDD"/>
    <w:rsid w:val="5545E2BB"/>
    <w:rsid w:val="56B88E5E"/>
    <w:rsid w:val="56BBC852"/>
    <w:rsid w:val="577574A2"/>
    <w:rsid w:val="584091AD"/>
    <w:rsid w:val="5A26F029"/>
    <w:rsid w:val="5A7EAB17"/>
    <w:rsid w:val="5ADC5F28"/>
    <w:rsid w:val="5B3B1321"/>
    <w:rsid w:val="5C6167B4"/>
    <w:rsid w:val="5CADFDC7"/>
    <w:rsid w:val="5CB52237"/>
    <w:rsid w:val="5D1BDD12"/>
    <w:rsid w:val="5D6081F1"/>
    <w:rsid w:val="5D8FDF40"/>
    <w:rsid w:val="5DBA2F2D"/>
    <w:rsid w:val="5DF29A96"/>
    <w:rsid w:val="5E38CB4C"/>
    <w:rsid w:val="5E8EFAA3"/>
    <w:rsid w:val="5ECA3181"/>
    <w:rsid w:val="5EF04792"/>
    <w:rsid w:val="5F264F11"/>
    <w:rsid w:val="6007A446"/>
    <w:rsid w:val="60171D93"/>
    <w:rsid w:val="6081CDE6"/>
    <w:rsid w:val="61A88523"/>
    <w:rsid w:val="622AFBC8"/>
    <w:rsid w:val="623A1686"/>
    <w:rsid w:val="63CA16DB"/>
    <w:rsid w:val="6454127C"/>
    <w:rsid w:val="656FE498"/>
    <w:rsid w:val="663E3B9B"/>
    <w:rsid w:val="6643EBD2"/>
    <w:rsid w:val="666FED8A"/>
    <w:rsid w:val="66C841E2"/>
    <w:rsid w:val="6719D488"/>
    <w:rsid w:val="67741E3B"/>
    <w:rsid w:val="685F11FA"/>
    <w:rsid w:val="69253B21"/>
    <w:rsid w:val="69CC5839"/>
    <w:rsid w:val="6A189E09"/>
    <w:rsid w:val="6A3E9A1C"/>
    <w:rsid w:val="6AADDA10"/>
    <w:rsid w:val="6AFC1463"/>
    <w:rsid w:val="6BC310AB"/>
    <w:rsid w:val="6BC53E1B"/>
    <w:rsid w:val="6C63EFDB"/>
    <w:rsid w:val="6E7D9D8F"/>
    <w:rsid w:val="711EE1A6"/>
    <w:rsid w:val="7143FB13"/>
    <w:rsid w:val="71AF1538"/>
    <w:rsid w:val="71E88EC2"/>
    <w:rsid w:val="7207ADC0"/>
    <w:rsid w:val="72B64788"/>
    <w:rsid w:val="72B9A1CE"/>
    <w:rsid w:val="73C2FA8E"/>
    <w:rsid w:val="74307ECE"/>
    <w:rsid w:val="74E3BA95"/>
    <w:rsid w:val="74F4633D"/>
    <w:rsid w:val="75065EC1"/>
    <w:rsid w:val="75479C08"/>
    <w:rsid w:val="75C18A08"/>
    <w:rsid w:val="7606F83D"/>
    <w:rsid w:val="76C255DC"/>
    <w:rsid w:val="773ACC6B"/>
    <w:rsid w:val="77447E4B"/>
    <w:rsid w:val="78404E2B"/>
    <w:rsid w:val="79422B08"/>
    <w:rsid w:val="79E1EDF7"/>
    <w:rsid w:val="7B96963E"/>
    <w:rsid w:val="7BA88EFA"/>
    <w:rsid w:val="7C0316BE"/>
    <w:rsid w:val="7C3A7CBE"/>
    <w:rsid w:val="7CDD60F7"/>
    <w:rsid w:val="7D0A8042"/>
    <w:rsid w:val="7D64BE26"/>
    <w:rsid w:val="7E295825"/>
    <w:rsid w:val="7EA4C7A4"/>
    <w:rsid w:val="7F4EEB49"/>
    <w:rsid w:val="7FC639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3EB1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19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CommentText">
    <w:name w:val="annotation text"/>
    <w:basedOn w:val="Normal"/>
    <w:link w:val="CommentTextChar"/>
    <w:semiHidden/>
    <w:unhideWhenUsed/>
  </w:style>
  <w:style w:type="character" w:customStyle="1" w:styleId="CommentTextChar">
    <w:name w:val="Comment Text Char"/>
    <w:basedOn w:val="DefaultParagraphFont"/>
    <w:link w:val="CommentText"/>
    <w:semiHidden/>
    <w:rPr>
      <w:lang w:eastAsia="en-GB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character" w:customStyle="1" w:styleId="normaltextrun">
    <w:name w:val="normaltextrun"/>
    <w:basedOn w:val="DefaultParagraphFont"/>
    <w:uiPriority w:val="1"/>
    <w:rsid w:val="5ADC5F28"/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uiPriority w:val="1"/>
    <w:rsid w:val="5ADC5F28"/>
    <w:pPr>
      <w:spacing w:beforeAutospacing="1" w:afterAutospacing="1"/>
    </w:pPr>
    <w:rPr>
      <w:sz w:val="24"/>
      <w:szCs w:val="24"/>
    </w:rPr>
  </w:style>
  <w:style w:type="character" w:customStyle="1" w:styleId="eop">
    <w:name w:val="eop"/>
    <w:basedOn w:val="DefaultParagraphFont"/>
    <w:uiPriority w:val="1"/>
    <w:rsid w:val="5ADC5F2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bc.co.uk/news/articles/cm2701py5npo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350180-8F83-45F0-B88B-8DFCEF3EEDAE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BCF82C1-C805-4688-919A-CB4D405CCD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647CFB-630A-44B3-AD42-EA6EC2F592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FF9B3C-3746-48C0-ABC2-67A97CBF03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3</Pages>
  <Words>974</Words>
  <Characters>4805</Characters>
  <Application>Microsoft Office Word</Application>
  <DocSecurity>0</DocSecurity>
  <Lines>145</Lines>
  <Paragraphs>93</Paragraphs>
  <ScaleCrop>false</ScaleCrop>
  <Company>S.I.H.E.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Errietta Bissa</cp:lastModifiedBy>
  <cp:revision>8</cp:revision>
  <cp:lastPrinted>2014-10-10T07:42:00Z</cp:lastPrinted>
  <dcterms:created xsi:type="dcterms:W3CDTF">2026-05-08T11:13:00Z</dcterms:created>
  <dcterms:modified xsi:type="dcterms:W3CDTF">2026-09-02T09:43:00Z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0x010100451F859B94CFC845B087B0DB7D051B15</vt:lpwstr>
  </property>
  <property fmtid="{D5CDD505-2E9C-101B-9397-08002B2CF9AE}" pid="6" name="MediaServiceImageTags">
    <vt:lpwstr/>
  </property>
</Properties>
</file>