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572" w:rsidRPr="00C1362B" w:rsidRDefault="00684572" w:rsidP="00684572">
      <w:pPr>
        <w:pStyle w:val="Heading1"/>
        <w:rPr>
          <w:sz w:val="38"/>
        </w:rPr>
      </w:pPr>
      <w:r w:rsidRPr="00C1362B">
        <w:rPr>
          <w:sz w:val="38"/>
        </w:rPr>
        <w:t>System Security</w:t>
      </w:r>
    </w:p>
    <w:p w:rsidR="00684572" w:rsidRDefault="00684572" w:rsidP="00684572"/>
    <w:p w:rsidR="00684572" w:rsidRDefault="00684572" w:rsidP="00684572">
      <w:r>
        <w:t>Match up the type of threat with the description.</w:t>
      </w:r>
    </w:p>
    <w:p w:rsidR="00684572" w:rsidRDefault="00684572" w:rsidP="00684572"/>
    <w:tbl>
      <w:tblPr>
        <w:tblStyle w:val="TableGrid"/>
        <w:tblW w:w="10494" w:type="dxa"/>
        <w:tblCellSpacing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9"/>
        <w:gridCol w:w="1481"/>
        <w:gridCol w:w="6084"/>
      </w:tblGrid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Viruses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Disguises itself as </w:t>
            </w:r>
            <w:r w:rsidRPr="002E61CF">
              <w:rPr>
                <w:sz w:val="24"/>
                <w:szCs w:val="24"/>
                <w:lang w:val="en-US"/>
              </w:rPr>
              <w:t>useful software.</w:t>
            </w:r>
            <w:r>
              <w:rPr>
                <w:sz w:val="24"/>
                <w:szCs w:val="24"/>
                <w:lang w:val="en-US"/>
              </w:rPr>
              <w:t xml:space="preserve"> More </w:t>
            </w:r>
            <w:r w:rsidRPr="002E61CF">
              <w:rPr>
                <w:sz w:val="24"/>
                <w:szCs w:val="24"/>
                <w:lang w:val="en-US"/>
              </w:rPr>
              <w:t>annoying than malicious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 w:rsidRPr="002E61CF">
              <w:rPr>
                <w:sz w:val="24"/>
                <w:szCs w:val="24"/>
                <w:lang w:val="en-US"/>
              </w:rPr>
              <w:t>Creates backdoors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Worms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  <w:lang w:val="en-US"/>
              </w:rPr>
            </w:pPr>
            <w:r w:rsidRPr="002E61CF">
              <w:rPr>
                <w:sz w:val="24"/>
                <w:szCs w:val="24"/>
              </w:rPr>
              <w:t>Surveillance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Trojans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38659B" w:rsidP="003865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Tries</w:t>
            </w:r>
            <w:r w:rsidR="00684572" w:rsidRPr="002E61CF">
              <w:rPr>
                <w:sz w:val="24"/>
                <w:szCs w:val="24"/>
              </w:rPr>
              <w:t xml:space="preserve"> to users that something is not right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Phishing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Designed to stop networks or computer</w:t>
            </w:r>
            <w:r w:rsidR="0038659B">
              <w:rPr>
                <w:sz w:val="24"/>
                <w:szCs w:val="24"/>
              </w:rPr>
              <w:t>s</w:t>
            </w:r>
            <w:r w:rsidRPr="002E61CF">
              <w:rPr>
                <w:sz w:val="24"/>
                <w:szCs w:val="24"/>
              </w:rPr>
              <w:t xml:space="preserve"> doing anything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Spy Ware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684572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The computer is </w:t>
            </w:r>
            <w:r>
              <w:rPr>
                <w:sz w:val="24"/>
                <w:szCs w:val="24"/>
              </w:rPr>
              <w:t xml:space="preserve">that is </w:t>
            </w:r>
            <w:r w:rsidRPr="002E61CF">
              <w:rPr>
                <w:sz w:val="24"/>
                <w:szCs w:val="24"/>
              </w:rPr>
              <w:t>under control of someone</w:t>
            </w:r>
            <w:r w:rsidR="0038659B">
              <w:rPr>
                <w:sz w:val="24"/>
                <w:szCs w:val="24"/>
              </w:rPr>
              <w:t xml:space="preserve"> undesirable</w:t>
            </w:r>
            <w:r w:rsidRPr="002E61CF">
              <w:rPr>
                <w:sz w:val="24"/>
                <w:szCs w:val="24"/>
              </w:rPr>
              <w:t>.</w:t>
            </w:r>
          </w:p>
          <w:p w:rsidR="00684572" w:rsidRPr="002E61CF" w:rsidRDefault="00684572" w:rsidP="00684572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  <w:lang w:val="en-US"/>
              </w:rPr>
              <w:t>A worm which tries to consume all resources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proofErr w:type="spellStart"/>
            <w:r w:rsidRPr="00684572">
              <w:rPr>
                <w:sz w:val="32"/>
              </w:rPr>
              <w:t>DoS</w:t>
            </w:r>
            <w:proofErr w:type="spellEnd"/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38659B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Software that gathers information on a users activities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proofErr w:type="spellStart"/>
            <w:r w:rsidRPr="00684572">
              <w:rPr>
                <w:sz w:val="32"/>
              </w:rPr>
              <w:t>Keyloggers</w:t>
            </w:r>
            <w:proofErr w:type="spellEnd"/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A </w:t>
            </w:r>
            <w:r w:rsidRPr="002E61CF">
              <w:rPr>
                <w:sz w:val="24"/>
                <w:szCs w:val="24"/>
                <w:lang w:val="en-US"/>
              </w:rPr>
              <w:t>person who enjoys learning programming languages and can be considered an expert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proofErr w:type="spellStart"/>
            <w:r w:rsidRPr="00684572">
              <w:rPr>
                <w:sz w:val="32"/>
              </w:rPr>
              <w:t>Hoaxs</w:t>
            </w:r>
            <w:proofErr w:type="spellEnd"/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A combination of different attacks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Hackers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Pretending to be a legitimate business</w:t>
            </w:r>
            <w:r w:rsidR="0038659B">
              <w:rPr>
                <w:sz w:val="24"/>
                <w:szCs w:val="24"/>
              </w:rPr>
              <w:t xml:space="preserve"> to gain personal details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Zombies / Rabbits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Can’</w:t>
            </w:r>
            <w:r>
              <w:rPr>
                <w:sz w:val="24"/>
                <w:szCs w:val="24"/>
              </w:rPr>
              <w:t xml:space="preserve">t copy </w:t>
            </w:r>
            <w:proofErr w:type="gramStart"/>
            <w:r>
              <w:rPr>
                <w:sz w:val="24"/>
                <w:szCs w:val="24"/>
              </w:rPr>
              <w:t>itself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r w:rsidRPr="002E61CF">
              <w:rPr>
                <w:sz w:val="24"/>
                <w:szCs w:val="24"/>
              </w:rPr>
              <w:t>Infect</w:t>
            </w:r>
            <w:r w:rsidR="0038659B">
              <w:rPr>
                <w:sz w:val="24"/>
                <w:szCs w:val="24"/>
              </w:rPr>
              <w:t>s</w:t>
            </w:r>
            <w:r w:rsidRPr="002E61CF">
              <w:rPr>
                <w:sz w:val="24"/>
                <w:szCs w:val="24"/>
              </w:rPr>
              <w:t xml:space="preserve"> other programs /documents.</w:t>
            </w:r>
            <w:r>
              <w:rPr>
                <w:sz w:val="24"/>
                <w:szCs w:val="24"/>
              </w:rPr>
              <w:t xml:space="preserve"> </w:t>
            </w:r>
            <w:r w:rsidRPr="002E61CF">
              <w:rPr>
                <w:sz w:val="24"/>
                <w:szCs w:val="24"/>
              </w:rPr>
              <w:t>Can delete files</w:t>
            </w:r>
            <w:r>
              <w:rPr>
                <w:sz w:val="24"/>
                <w:szCs w:val="24"/>
              </w:rPr>
              <w:t>.</w:t>
            </w:r>
          </w:p>
        </w:tc>
      </w:tr>
      <w:tr w:rsidR="00684572" w:rsidRPr="005303E0" w:rsidTr="00C1362B">
        <w:trPr>
          <w:trHeight w:val="964"/>
          <w:tblCellSpacing w:w="85" w:type="dxa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684572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Blended</w:t>
            </w:r>
            <w:r w:rsidRPr="00684572">
              <w:rPr>
                <w:sz w:val="32"/>
              </w:rPr>
              <w:br/>
              <w:t>Threats</w:t>
            </w:r>
          </w:p>
        </w:tc>
        <w:tc>
          <w:tcPr>
            <w:tcW w:w="1311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38659B" w:rsidP="00684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684572" w:rsidRPr="002E61CF">
              <w:rPr>
                <w:sz w:val="24"/>
                <w:szCs w:val="24"/>
              </w:rPr>
              <w:t>eplicate</w:t>
            </w:r>
            <w:r>
              <w:rPr>
                <w:sz w:val="24"/>
                <w:szCs w:val="24"/>
              </w:rPr>
              <w:t>s</w:t>
            </w:r>
            <w:r w:rsidR="00684572" w:rsidRPr="002E61CF">
              <w:rPr>
                <w:sz w:val="24"/>
                <w:szCs w:val="24"/>
              </w:rPr>
              <w:t xml:space="preserve"> itself</w:t>
            </w:r>
            <w:r w:rsidR="00684572">
              <w:rPr>
                <w:sz w:val="24"/>
                <w:szCs w:val="24"/>
              </w:rPr>
              <w:t xml:space="preserve"> very quickly.</w:t>
            </w:r>
          </w:p>
          <w:p w:rsidR="00684572" w:rsidRPr="002E61CF" w:rsidRDefault="00684572" w:rsidP="00684572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  <w:lang w:val="en-US"/>
              </w:rPr>
              <w:t>Uses up computer time and network bandwidth</w:t>
            </w:r>
          </w:p>
        </w:tc>
      </w:tr>
    </w:tbl>
    <w:p w:rsidR="00684572" w:rsidRDefault="00684572" w:rsidP="00684572"/>
    <w:p w:rsidR="00684572" w:rsidRPr="00C1362B" w:rsidRDefault="00684572" w:rsidP="00684572">
      <w:pPr>
        <w:pStyle w:val="Heading1"/>
        <w:rPr>
          <w:sz w:val="38"/>
        </w:rPr>
      </w:pPr>
      <w:r>
        <w:br w:type="page"/>
      </w:r>
      <w:r w:rsidRPr="00C1362B">
        <w:rPr>
          <w:sz w:val="38"/>
        </w:rPr>
        <w:lastRenderedPageBreak/>
        <w:t>System Security - Answers</w:t>
      </w:r>
    </w:p>
    <w:p w:rsidR="00684572" w:rsidRDefault="00684572" w:rsidP="00684572"/>
    <w:p w:rsidR="00684572" w:rsidRDefault="00684572" w:rsidP="00684572">
      <w:r>
        <w:t>Match up the type of threat with the description.</w:t>
      </w:r>
    </w:p>
    <w:p w:rsidR="00684572" w:rsidRDefault="00684572" w:rsidP="00684572"/>
    <w:tbl>
      <w:tblPr>
        <w:tblStyle w:val="TableGrid"/>
        <w:tblW w:w="10098" w:type="dxa"/>
        <w:tblCellSpacing w:w="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70"/>
        <w:gridCol w:w="1471"/>
        <w:gridCol w:w="5757"/>
      </w:tblGrid>
      <w:tr w:rsidR="00684572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DE6F6A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116.7pt;margin-top:22.6pt;width:94.6pt;height:531.45pt;flip:x y;z-index:251667456" o:connectortype="straight" strokecolor="blue" strokeweight="4.5pt">
                  <v:stroke startarrow="block" endarrow="block"/>
                </v:shape>
              </w:pict>
            </w:r>
            <w:r>
              <w:rPr>
                <w:noProof/>
                <w:sz w:val="32"/>
              </w:rPr>
              <w:pict>
                <v:shape id="_x0000_s1026" type="#_x0000_t32" style="position:absolute;left:0;text-align:left;margin-left:112.6pt;margin-top:27pt;width:98.8pt;height:113.35pt;flip:x;z-index:251658240" o:connectortype="straight" strokecolor="#00b050" strokeweight="4.5pt">
                  <v:stroke startarrow="block" endarrow="block"/>
                </v:shape>
              </w:pict>
            </w:r>
            <w:r w:rsidR="00684572" w:rsidRPr="00684572">
              <w:rPr>
                <w:sz w:val="32"/>
              </w:rPr>
              <w:t>Viruses</w:t>
            </w:r>
          </w:p>
        </w:tc>
        <w:tc>
          <w:tcPr>
            <w:tcW w:w="1359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38659B" w:rsidP="00B33620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Disguises itself as </w:t>
            </w:r>
            <w:r w:rsidRPr="002E61CF">
              <w:rPr>
                <w:sz w:val="24"/>
                <w:szCs w:val="24"/>
                <w:lang w:val="en-US"/>
              </w:rPr>
              <w:t>useful software.</w:t>
            </w:r>
            <w:r>
              <w:rPr>
                <w:sz w:val="24"/>
                <w:szCs w:val="24"/>
                <w:lang w:val="en-US"/>
              </w:rPr>
              <w:t xml:space="preserve"> More </w:t>
            </w:r>
            <w:r w:rsidRPr="002E61CF">
              <w:rPr>
                <w:sz w:val="24"/>
                <w:szCs w:val="24"/>
                <w:lang w:val="en-US"/>
              </w:rPr>
              <w:t>annoying than malicious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 w:rsidRPr="002E61CF">
              <w:rPr>
                <w:sz w:val="24"/>
                <w:szCs w:val="24"/>
                <w:lang w:val="en-US"/>
              </w:rPr>
              <w:t>Creates backdoors</w:t>
            </w:r>
          </w:p>
        </w:tc>
      </w:tr>
      <w:tr w:rsidR="00684572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DE6F6A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36" type="#_x0000_t32" style="position:absolute;left:0;text-align:left;margin-left:116.55pt;margin-top:23.65pt;width:94.75pt;height:525pt;flip:x y;z-index:251668480;mso-position-horizontal-relative:text;mso-position-vertical-relative:text" o:connectortype="straight" strokecolor="red" strokeweight="4.5pt">
                  <v:stroke startarrow="block" endarrow="block"/>
                </v:shape>
              </w:pict>
            </w:r>
            <w:r>
              <w:rPr>
                <w:noProof/>
                <w:sz w:val="32"/>
              </w:rPr>
              <w:pict>
                <v:shape id="_x0000_s1027" type="#_x0000_t32" style="position:absolute;left:0;text-align:left;margin-left:116.75pt;margin-top:24.05pt;width:94.2pt;height:301.85pt;flip:x;z-index:251659264;mso-position-horizontal-relative:text;mso-position-vertical-relative:text" o:connectortype="straight" strokecolor="#00b050" strokeweight="4.5pt">
                  <v:stroke startarrow="block" endarrow="block"/>
                </v:shape>
              </w:pict>
            </w:r>
            <w:r w:rsidR="00684572" w:rsidRPr="00684572">
              <w:rPr>
                <w:sz w:val="32"/>
              </w:rPr>
              <w:t>Worms</w:t>
            </w:r>
          </w:p>
        </w:tc>
        <w:tc>
          <w:tcPr>
            <w:tcW w:w="1359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38659B" w:rsidP="00B33620">
            <w:pPr>
              <w:rPr>
                <w:sz w:val="24"/>
                <w:szCs w:val="24"/>
                <w:lang w:val="en-US"/>
              </w:rPr>
            </w:pPr>
            <w:r w:rsidRPr="002E61CF">
              <w:rPr>
                <w:sz w:val="24"/>
                <w:szCs w:val="24"/>
              </w:rPr>
              <w:t>Surveillance</w:t>
            </w:r>
          </w:p>
        </w:tc>
      </w:tr>
      <w:tr w:rsidR="00684572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684572" w:rsidRDefault="00DE6F6A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28" type="#_x0000_t32" style="position:absolute;left:0;text-align:left;margin-left:116.7pt;margin-top:24.9pt;width:94.65pt;height:300.3pt;flip:x;z-index:251660288;mso-position-horizontal-relative:text;mso-position-vertical-relative:text" o:connectortype="straight" strokecolor="#0070c0" strokeweight="4.5pt">
                  <v:stroke startarrow="block" endarrow="block"/>
                </v:shape>
              </w:pict>
            </w:r>
            <w:r w:rsidR="00684572" w:rsidRPr="00684572">
              <w:rPr>
                <w:sz w:val="32"/>
              </w:rPr>
              <w:t>Trojans</w:t>
            </w:r>
          </w:p>
        </w:tc>
        <w:tc>
          <w:tcPr>
            <w:tcW w:w="1359" w:type="dxa"/>
          </w:tcPr>
          <w:p w:rsidR="00684572" w:rsidRPr="002E61CF" w:rsidRDefault="00684572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572" w:rsidRPr="002E61CF" w:rsidRDefault="0038659B" w:rsidP="00B336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Tries</w:t>
            </w:r>
            <w:r w:rsidRPr="002E61CF">
              <w:rPr>
                <w:sz w:val="24"/>
                <w:szCs w:val="24"/>
              </w:rPr>
              <w:t xml:space="preserve"> to users that something is not right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86" type="#_x0000_t32" style="position:absolute;left:0;text-align:left;margin-left:116.6pt;margin-top:32.6pt;width:94.75pt;height:289.5pt;flip:x y;z-index:251675648;mso-position-horizontal-relative:text;mso-position-vertical-relative:text" o:connectortype="straight" strokecolor="#7030a0" strokeweight="4.5pt">
                  <v:stroke startarrow="block" endarrow="block"/>
                </v:shape>
              </w:pict>
            </w:r>
            <w:r>
              <w:rPr>
                <w:noProof/>
                <w:sz w:val="32"/>
              </w:rPr>
              <w:pict>
                <v:shape id="_x0000_s1081" type="#_x0000_t32" style="position:absolute;left:0;text-align:left;margin-left:101.85pt;margin-top:24.1pt;width:109.55pt;height:121.05pt;flip:x;z-index:251670528;mso-position-horizontal-relative:text;mso-position-vertical-relative:text" o:connectortype="straight" strokecolor="red" strokeweight="4.5pt">
                  <v:stroke startarrow="block" endarrow="block"/>
                </v:shape>
              </w:pict>
            </w:r>
            <w:r w:rsidRPr="00684572">
              <w:rPr>
                <w:sz w:val="32"/>
              </w:rPr>
              <w:t>Phishing</w:t>
            </w:r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Designed to stop networks or computer</w:t>
            </w:r>
            <w:r>
              <w:rPr>
                <w:sz w:val="24"/>
                <w:szCs w:val="24"/>
              </w:rPr>
              <w:t>s</w:t>
            </w:r>
            <w:r w:rsidRPr="002E61CF">
              <w:rPr>
                <w:sz w:val="24"/>
                <w:szCs w:val="24"/>
              </w:rPr>
              <w:t xml:space="preserve"> doing anything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83" type="#_x0000_t32" style="position:absolute;left:0;text-align:left;margin-left:101.85pt;margin-top:28.75pt;width:109.55pt;height:58.75pt;flip:x y;z-index:251672576;mso-position-horizontal-relative:text;mso-position-vertical-relative:text" o:connectortype="straight" strokecolor="#0070c0" strokeweight="4.5pt">
                  <v:stroke startarrow="block" endarrow="block"/>
                </v:shape>
              </w:pict>
            </w:r>
            <w:r>
              <w:rPr>
                <w:noProof/>
                <w:sz w:val="32"/>
              </w:rPr>
              <w:pict>
                <v:shape id="_x0000_s1082" type="#_x0000_t32" style="position:absolute;left:0;text-align:left;margin-left:116.65pt;margin-top:28.75pt;width:94.7pt;height:294.9pt;flip:x;z-index:251671552;mso-position-horizontal-relative:text;mso-position-vertical-relative:text" o:connectortype="straight" strokecolor="#00b050" strokeweight="4.5pt">
                  <v:stroke startarrow="block" endarrow="block"/>
                </v:shape>
              </w:pict>
            </w:r>
            <w:r w:rsidRPr="00684572">
              <w:rPr>
                <w:sz w:val="32"/>
              </w:rPr>
              <w:t>Spy Ware</w:t>
            </w:r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The computer is </w:t>
            </w:r>
            <w:r>
              <w:rPr>
                <w:sz w:val="24"/>
                <w:szCs w:val="24"/>
              </w:rPr>
              <w:t xml:space="preserve">that is </w:t>
            </w:r>
            <w:r w:rsidRPr="002E61CF">
              <w:rPr>
                <w:sz w:val="24"/>
                <w:szCs w:val="24"/>
              </w:rPr>
              <w:t>under control of someone</w:t>
            </w:r>
            <w:r>
              <w:rPr>
                <w:sz w:val="24"/>
                <w:szCs w:val="24"/>
              </w:rPr>
              <w:t xml:space="preserve"> undesirable</w:t>
            </w:r>
            <w:r w:rsidRPr="002E61CF">
              <w:rPr>
                <w:sz w:val="24"/>
                <w:szCs w:val="24"/>
              </w:rPr>
              <w:t>.</w:t>
            </w:r>
          </w:p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  <w:lang w:val="en-US"/>
              </w:rPr>
              <w:t>A worm which tries to consume all resources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proofErr w:type="spellStart"/>
            <w:r w:rsidRPr="00684572">
              <w:rPr>
                <w:sz w:val="32"/>
              </w:rPr>
              <w:t>DoS</w:t>
            </w:r>
            <w:proofErr w:type="spellEnd"/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Software that gathers information on a users activities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84" type="#_x0000_t32" style="position:absolute;left:0;text-align:left;margin-left:112.6pt;margin-top:24.6pt;width:98.8pt;height:117.2pt;flip:x;z-index:251673600;mso-position-horizontal-relative:text;mso-position-vertical-relative:text" o:connectortype="straight" strokecolor="red" strokeweight="4.5pt">
                  <v:stroke startarrow="block" endarrow="block"/>
                </v:shape>
              </w:pict>
            </w:r>
            <w:proofErr w:type="spellStart"/>
            <w:r w:rsidRPr="00684572">
              <w:rPr>
                <w:sz w:val="32"/>
              </w:rPr>
              <w:t>Keyloggers</w:t>
            </w:r>
            <w:proofErr w:type="spellEnd"/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 xml:space="preserve">A </w:t>
            </w:r>
            <w:r w:rsidRPr="002E61CF">
              <w:rPr>
                <w:sz w:val="24"/>
                <w:szCs w:val="24"/>
                <w:lang w:val="en-US"/>
              </w:rPr>
              <w:t>person who enjoys learning programming languages and can be considered an expert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pict>
                <v:shape id="_x0000_s1085" type="#_x0000_t32" style="position:absolute;left:0;text-align:left;margin-left:118.45pt;margin-top:38.45pt;width:94.75pt;height:166.35pt;flip:x;z-index:251674624;mso-position-horizontal-relative:text;mso-position-vertical-relative:text" o:connectortype="straight" strokecolor="#7030a0" strokeweight="4.5pt">
                  <v:stroke startarrow="block" endarrow="block"/>
                </v:shape>
              </w:pict>
            </w:r>
            <w:proofErr w:type="spellStart"/>
            <w:r w:rsidRPr="00684572">
              <w:rPr>
                <w:sz w:val="32"/>
              </w:rPr>
              <w:t>Hoaxs</w:t>
            </w:r>
            <w:proofErr w:type="spellEnd"/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A combination of different attacks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Hackers</w:t>
            </w:r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Pretending to be a legitimate business</w:t>
            </w:r>
            <w:r>
              <w:rPr>
                <w:sz w:val="24"/>
                <w:szCs w:val="24"/>
              </w:rPr>
              <w:t xml:space="preserve"> to gain personal details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Zombies / Rabbits</w:t>
            </w:r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</w:rPr>
              <w:t>Can’</w:t>
            </w:r>
            <w:r>
              <w:rPr>
                <w:sz w:val="24"/>
                <w:szCs w:val="24"/>
              </w:rPr>
              <w:t xml:space="preserve">t copy </w:t>
            </w:r>
            <w:proofErr w:type="gramStart"/>
            <w:r>
              <w:rPr>
                <w:sz w:val="24"/>
                <w:szCs w:val="24"/>
              </w:rPr>
              <w:t>itself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r w:rsidRPr="002E61CF">
              <w:rPr>
                <w:sz w:val="24"/>
                <w:szCs w:val="24"/>
              </w:rPr>
              <w:t>Infect</w:t>
            </w:r>
            <w:r>
              <w:rPr>
                <w:sz w:val="24"/>
                <w:szCs w:val="24"/>
              </w:rPr>
              <w:t>s</w:t>
            </w:r>
            <w:r w:rsidRPr="002E61CF">
              <w:rPr>
                <w:sz w:val="24"/>
                <w:szCs w:val="24"/>
              </w:rPr>
              <w:t xml:space="preserve"> other programs /documents.</w:t>
            </w:r>
            <w:r>
              <w:rPr>
                <w:sz w:val="24"/>
                <w:szCs w:val="24"/>
              </w:rPr>
              <w:t xml:space="preserve"> </w:t>
            </w:r>
            <w:r w:rsidRPr="002E61CF">
              <w:rPr>
                <w:sz w:val="24"/>
                <w:szCs w:val="24"/>
              </w:rPr>
              <w:t>Can delete files</w:t>
            </w:r>
            <w:r>
              <w:rPr>
                <w:sz w:val="24"/>
                <w:szCs w:val="24"/>
              </w:rPr>
              <w:t>.</w:t>
            </w:r>
          </w:p>
        </w:tc>
      </w:tr>
      <w:tr w:rsidR="0038659B" w:rsidRPr="005303E0" w:rsidTr="00B33620">
        <w:trPr>
          <w:trHeight w:val="1021"/>
          <w:tblCellSpacing w:w="56" w:type="dxa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684572" w:rsidRDefault="0038659B" w:rsidP="00B33620">
            <w:pPr>
              <w:jc w:val="center"/>
              <w:rPr>
                <w:sz w:val="32"/>
              </w:rPr>
            </w:pPr>
            <w:r w:rsidRPr="00684572">
              <w:rPr>
                <w:sz w:val="32"/>
              </w:rPr>
              <w:t>Blended</w:t>
            </w:r>
            <w:r w:rsidRPr="00684572">
              <w:rPr>
                <w:sz w:val="32"/>
              </w:rPr>
              <w:br/>
              <w:t>Threats</w:t>
            </w:r>
          </w:p>
        </w:tc>
        <w:tc>
          <w:tcPr>
            <w:tcW w:w="1359" w:type="dxa"/>
          </w:tcPr>
          <w:p w:rsidR="0038659B" w:rsidRPr="002E61CF" w:rsidRDefault="0038659B" w:rsidP="00B33620">
            <w:pPr>
              <w:rPr>
                <w:sz w:val="24"/>
                <w:szCs w:val="24"/>
              </w:rPr>
            </w:pP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59B" w:rsidRPr="002E61CF" w:rsidRDefault="0038659B" w:rsidP="00F043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2E61CF">
              <w:rPr>
                <w:sz w:val="24"/>
                <w:szCs w:val="24"/>
              </w:rPr>
              <w:t>eplicate</w:t>
            </w:r>
            <w:r>
              <w:rPr>
                <w:sz w:val="24"/>
                <w:szCs w:val="24"/>
              </w:rPr>
              <w:t>s</w:t>
            </w:r>
            <w:r w:rsidRPr="002E61CF">
              <w:rPr>
                <w:sz w:val="24"/>
                <w:szCs w:val="24"/>
              </w:rPr>
              <w:t xml:space="preserve"> itself</w:t>
            </w:r>
            <w:r>
              <w:rPr>
                <w:sz w:val="24"/>
                <w:szCs w:val="24"/>
              </w:rPr>
              <w:t xml:space="preserve"> very quickly.</w:t>
            </w:r>
          </w:p>
          <w:p w:rsidR="0038659B" w:rsidRPr="002E61CF" w:rsidRDefault="0038659B" w:rsidP="00F043DD">
            <w:pPr>
              <w:rPr>
                <w:sz w:val="24"/>
                <w:szCs w:val="24"/>
              </w:rPr>
            </w:pPr>
            <w:r w:rsidRPr="002E61CF">
              <w:rPr>
                <w:sz w:val="24"/>
                <w:szCs w:val="24"/>
                <w:lang w:val="en-US"/>
              </w:rPr>
              <w:t>Uses up computer time and network bandwidth</w:t>
            </w:r>
          </w:p>
        </w:tc>
      </w:tr>
    </w:tbl>
    <w:p w:rsidR="00684572" w:rsidRPr="0000226C" w:rsidRDefault="00684572" w:rsidP="00684572"/>
    <w:sectPr w:rsidR="00684572" w:rsidRPr="0000226C" w:rsidSect="004974D7">
      <w:footerReference w:type="default" r:id="rId7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292" w:rsidRDefault="004F5292">
      <w:r>
        <w:separator/>
      </w:r>
    </w:p>
  </w:endnote>
  <w:endnote w:type="continuationSeparator" w:id="0">
    <w:p w:rsidR="004F5292" w:rsidRDefault="004F5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>G.Rees-Evans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DE6F6A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DE6F6A" w:rsidRPr="00755C9A">
      <w:rPr>
        <w:color w:val="999999"/>
        <w:sz w:val="16"/>
      </w:rPr>
      <w:fldChar w:fldCharType="separate"/>
    </w:r>
    <w:r w:rsidR="0065111D">
      <w:rPr>
        <w:noProof/>
        <w:color w:val="999999"/>
        <w:sz w:val="16"/>
      </w:rPr>
      <w:t>Security Check.docx</w:t>
    </w:r>
    <w:r w:rsidR="00DE6F6A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292" w:rsidRDefault="004F5292">
      <w:r>
        <w:separator/>
      </w:r>
    </w:p>
  </w:footnote>
  <w:footnote w:type="continuationSeparator" w:id="0">
    <w:p w:rsidR="004F5292" w:rsidRDefault="004F52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025A2"/>
    <w:multiLevelType w:val="hybridMultilevel"/>
    <w:tmpl w:val="59600ED2"/>
    <w:lvl w:ilvl="0" w:tplc="F280CA9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70A518">
      <w:start w:val="162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06DD7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98311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0485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22C60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62482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6EF08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BCA1B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3E0"/>
    <w:rsid w:val="0000226C"/>
    <w:rsid w:val="00025CEB"/>
    <w:rsid w:val="001229EE"/>
    <w:rsid w:val="001A6559"/>
    <w:rsid w:val="001C671A"/>
    <w:rsid w:val="0022527F"/>
    <w:rsid w:val="002268ED"/>
    <w:rsid w:val="002B2240"/>
    <w:rsid w:val="002D1BA9"/>
    <w:rsid w:val="002E61CF"/>
    <w:rsid w:val="00322FB4"/>
    <w:rsid w:val="00381A5F"/>
    <w:rsid w:val="0038659B"/>
    <w:rsid w:val="003B2A02"/>
    <w:rsid w:val="00475B5F"/>
    <w:rsid w:val="00486111"/>
    <w:rsid w:val="004974D7"/>
    <w:rsid w:val="004C5088"/>
    <w:rsid w:val="004E2CF2"/>
    <w:rsid w:val="004F5292"/>
    <w:rsid w:val="005303E0"/>
    <w:rsid w:val="00566D48"/>
    <w:rsid w:val="006434E7"/>
    <w:rsid w:val="0065111D"/>
    <w:rsid w:val="00684572"/>
    <w:rsid w:val="006E335C"/>
    <w:rsid w:val="00755C9A"/>
    <w:rsid w:val="00773F02"/>
    <w:rsid w:val="0083509F"/>
    <w:rsid w:val="008611FA"/>
    <w:rsid w:val="009122C8"/>
    <w:rsid w:val="00A51483"/>
    <w:rsid w:val="00AD0F4B"/>
    <w:rsid w:val="00C1362B"/>
    <w:rsid w:val="00C44B0E"/>
    <w:rsid w:val="00C6166A"/>
    <w:rsid w:val="00C731A9"/>
    <w:rsid w:val="00CA4F98"/>
    <w:rsid w:val="00DE6F6A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7">
      <o:colormenu v:ext="edit" strokecolor="#7030a0"/>
    </o:shapedefaults>
    <o:shapelayout v:ext="edit">
      <o:idmap v:ext="edit" data="1"/>
      <o:rules v:ext="edit">
        <o:r id="V:Rule12" type="connector" idref="#_x0000_s1031"/>
        <o:r id="V:Rule13" type="connector" idref="#_x0000_s1032"/>
        <o:r id="V:Rule14" type="connector" idref="#_x0000_s1030"/>
        <o:r id="V:Rule15" type="connector" idref="#_x0000_s1034"/>
        <o:r id="V:Rule16" type="connector" idref="#_x0000_s1033"/>
        <o:r id="V:Rule17" type="connector" idref="#_x0000_s1026"/>
        <o:r id="V:Rule18" type="connector" idref="#_x0000_s1027"/>
        <o:r id="V:Rule19" type="connector" idref="#_x0000_s1036"/>
        <o:r id="V:Rule20" type="connector" idref="#_x0000_s1028"/>
        <o:r id="V:Rule21" type="connector" idref="#_x0000_s1029"/>
        <o:r id="V:Rule22" type="connector" idref="#_x0000_s1035"/>
        <o:r id="V:Rule23" type="connector" idref="#_x0000_s1042"/>
        <o:r id="V:Rule24" type="connector" idref="#_x0000_s1043"/>
        <o:r id="V:Rule25" type="connector" idref="#_x0000_s1041"/>
        <o:r id="V:Rule26" type="connector" idref="#_x0000_s1045"/>
        <o:r id="V:Rule27" type="connector" idref="#_x0000_s1044"/>
        <o:r id="V:Rule28" type="connector" idref="#_x0000_s1037"/>
        <o:r id="V:Rule29" type="connector" idref="#_x0000_s1038"/>
        <o:r id="V:Rule30" type="connector" idref="#_x0000_s1047"/>
        <o:r id="V:Rule31" type="connector" idref="#_x0000_s1039"/>
        <o:r id="V:Rule32" type="connector" idref="#_x0000_s1040"/>
        <o:r id="V:Rule33" type="connector" idref="#_x0000_s1046"/>
        <o:r id="V:Rule34" type="connector" idref="#_x0000_s1053"/>
        <o:r id="V:Rule35" type="connector" idref="#_x0000_s1054"/>
        <o:r id="V:Rule36" type="connector" idref="#_x0000_s1052"/>
        <o:r id="V:Rule37" type="connector" idref="#_x0000_s1056"/>
        <o:r id="V:Rule38" type="connector" idref="#_x0000_s1055"/>
        <o:r id="V:Rule39" type="connector" idref="#_x0000_s1048"/>
        <o:r id="V:Rule40" type="connector" idref="#_x0000_s1049"/>
        <o:r id="V:Rule41" type="connector" idref="#_x0000_s1058"/>
        <o:r id="V:Rule42" type="connector" idref="#_x0000_s1050"/>
        <o:r id="V:Rule43" type="connector" idref="#_x0000_s1051"/>
        <o:r id="V:Rule44" type="connector" idref="#_x0000_s1057"/>
        <o:r id="V:Rule45" type="connector" idref="#_x0000_s1064"/>
        <o:r id="V:Rule46" type="connector" idref="#_x0000_s1065"/>
        <o:r id="V:Rule47" type="connector" idref="#_x0000_s1063"/>
        <o:r id="V:Rule48" type="connector" idref="#_x0000_s1067"/>
        <o:r id="V:Rule49" type="connector" idref="#_x0000_s1066"/>
        <o:r id="V:Rule50" type="connector" idref="#_x0000_s1059"/>
        <o:r id="V:Rule51" type="connector" idref="#_x0000_s1060"/>
        <o:r id="V:Rule52" type="connector" idref="#_x0000_s1069"/>
        <o:r id="V:Rule53" type="connector" idref="#_x0000_s1061"/>
        <o:r id="V:Rule54" type="connector" idref="#_x0000_s1062"/>
        <o:r id="V:Rule55" type="connector" idref="#_x0000_s1068"/>
        <o:r id="V:Rule56" type="connector" idref="#_x0000_s1075"/>
        <o:r id="V:Rule57" type="connector" idref="#_x0000_s1076"/>
        <o:r id="V:Rule58" type="connector" idref="#_x0000_s1074"/>
        <o:r id="V:Rule59" type="connector" idref="#_x0000_s1078"/>
        <o:r id="V:Rule60" type="connector" idref="#_x0000_s1077"/>
        <o:r id="V:Rule61" type="connector" idref="#_x0000_s1070"/>
        <o:r id="V:Rule62" type="connector" idref="#_x0000_s1071"/>
        <o:r id="V:Rule63" type="connector" idref="#_x0000_s1080"/>
        <o:r id="V:Rule64" type="connector" idref="#_x0000_s1072"/>
        <o:r id="V:Rule65" type="connector" idref="#_x0000_s1073"/>
        <o:r id="V:Rule66" type="connector" idref="#_x0000_s1079"/>
        <o:r id="V:Rule67" type="connector" idref="#_x0000_s1083"/>
        <o:r id="V:Rule68" type="connector" idref="#_x0000_s1084"/>
        <o:r id="V:Rule69" type="connector" idref="#_x0000_s1082"/>
        <o:r id="V:Rule70" type="connector" idref="#_x0000_s1086"/>
        <o:r id="V:Rule71" type="connector" idref="#_x0000_s1085"/>
        <o:r id="V:Rule72" type="connector" idref="#_x0000_s108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30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9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496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400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07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85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0947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79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zTemplates\Handou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</Template>
  <TotalTime>28</TotalTime>
  <Pages>2</Pages>
  <Words>260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sc-gr</cp:lastModifiedBy>
  <cp:revision>6</cp:revision>
  <cp:lastPrinted>2011-12-15T10:10:00Z</cp:lastPrinted>
  <dcterms:created xsi:type="dcterms:W3CDTF">2011-12-14T23:28:00Z</dcterms:created>
  <dcterms:modified xsi:type="dcterms:W3CDTF">2012-02-01T15:51:00Z</dcterms:modified>
</cp:coreProperties>
</file>