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AD41D" w14:textId="77777777" w:rsidR="00520562" w:rsidRDefault="00000000">
      <w:pPr>
        <w:rPr>
          <w:sz w:val="28"/>
          <w:szCs w:val="28"/>
        </w:rPr>
      </w:pPr>
      <w:r>
        <w:rPr>
          <w:sz w:val="28"/>
          <w:szCs w:val="28"/>
        </w:rPr>
        <w:t>I’ve chosen to study and write about of one of the biggest companies in the world, Apple Inc. The company’s goals are aimed in the private sector and in the last 15 years became a global presence.</w:t>
      </w:r>
    </w:p>
    <w:p w14:paraId="29881688" w14:textId="5D35E124" w:rsidR="00520562" w:rsidRDefault="00000000">
      <w:pPr>
        <w:rPr>
          <w:sz w:val="28"/>
          <w:szCs w:val="28"/>
        </w:rPr>
      </w:pPr>
      <w:r>
        <w:rPr>
          <w:sz w:val="28"/>
          <w:szCs w:val="28"/>
        </w:rPr>
        <w:t xml:space="preserve">The vision which took place in 1976, by the main founders, Steve jobs, Steve Wozniak and Ronald Wayne upon the future, was to design and produce high-quality, user-friendly electronic devices and </w:t>
      </w:r>
      <w:r w:rsidR="00C13C07">
        <w:rPr>
          <w:sz w:val="28"/>
          <w:szCs w:val="28"/>
        </w:rPr>
        <w:t>dedicated software for it</w:t>
      </w:r>
      <w:r>
        <w:rPr>
          <w:sz w:val="28"/>
          <w:szCs w:val="28"/>
        </w:rPr>
        <w:t xml:space="preserve"> to enhance people’s lives.</w:t>
      </w:r>
    </w:p>
    <w:p w14:paraId="64D52982" w14:textId="10FD6C10" w:rsidR="00520562" w:rsidRDefault="00000000">
      <w:pPr>
        <w:rPr>
          <w:sz w:val="28"/>
          <w:szCs w:val="28"/>
        </w:rPr>
      </w:pPr>
      <w:r>
        <w:rPr>
          <w:sz w:val="28"/>
          <w:szCs w:val="28"/>
        </w:rPr>
        <w:t xml:space="preserve">Apple is it known that has considerably amounts of cash reserves and they </w:t>
      </w:r>
      <w:r w:rsidR="00C13C07">
        <w:rPr>
          <w:sz w:val="28"/>
          <w:szCs w:val="28"/>
        </w:rPr>
        <w:t>are very</w:t>
      </w:r>
      <w:r>
        <w:rPr>
          <w:sz w:val="28"/>
          <w:szCs w:val="28"/>
        </w:rPr>
        <w:t xml:space="preserve"> prudent financial. The strategy chosen by Apple Inc. it has as a goal to emphasize efficacy and maintain the transparency of the business which turned out to be a good strategy and vital as well for gaining the trust of investors. The finance department manages the company’s vast cash holdings, ensuring optimal returns on Investments. This financial system allows Apple to invest in research and development, ensuring a steady stream of innovative products every year since 2009, when Steve Jobs, change the way our phones were part of our lives introducing, the iPhone.</w:t>
      </w:r>
    </w:p>
    <w:p w14:paraId="60A652B7" w14:textId="3D6A822F" w:rsidR="00520562" w:rsidRDefault="00000000">
      <w:pPr>
        <w:rPr>
          <w:sz w:val="28"/>
          <w:szCs w:val="28"/>
        </w:rPr>
      </w:pPr>
      <w:r>
        <w:rPr>
          <w:sz w:val="28"/>
          <w:szCs w:val="28"/>
        </w:rPr>
        <w:t xml:space="preserve">The company’s marketing strategy focuses on a </w:t>
      </w:r>
      <w:r w:rsidR="002B686E">
        <w:rPr>
          <w:sz w:val="28"/>
          <w:szCs w:val="28"/>
        </w:rPr>
        <w:t>strong brand image</w:t>
      </w:r>
      <w:r>
        <w:rPr>
          <w:sz w:val="28"/>
          <w:szCs w:val="28"/>
        </w:rPr>
        <w:t xml:space="preserve"> and offering </w:t>
      </w:r>
      <w:r w:rsidR="002B686E">
        <w:rPr>
          <w:sz w:val="28"/>
          <w:szCs w:val="28"/>
        </w:rPr>
        <w:t>a</w:t>
      </w:r>
      <w:r>
        <w:rPr>
          <w:sz w:val="28"/>
          <w:szCs w:val="28"/>
        </w:rPr>
        <w:t xml:space="preserve"> </w:t>
      </w:r>
      <w:r w:rsidR="002B686E">
        <w:rPr>
          <w:sz w:val="28"/>
          <w:szCs w:val="28"/>
        </w:rPr>
        <w:t>user-friendly</w:t>
      </w:r>
      <w:r>
        <w:rPr>
          <w:sz w:val="28"/>
          <w:szCs w:val="28"/>
        </w:rPr>
        <w:t xml:space="preserve"> eco-system and bonding with customers by building support and trust and creating emotional connections with them. The ‘’Think different’’ campaign and the iconic ‘’1984’’ commercial are the most powerful examples of Apple’s innovative marketing efforts that revolution the tech industry.</w:t>
      </w:r>
    </w:p>
    <w:p w14:paraId="67C0254C" w14:textId="77777777" w:rsidR="00520562" w:rsidRDefault="00000000">
      <w:pPr>
        <w:rPr>
          <w:sz w:val="28"/>
          <w:szCs w:val="28"/>
        </w:rPr>
      </w:pPr>
      <w:r>
        <w:rPr>
          <w:sz w:val="28"/>
          <w:szCs w:val="28"/>
        </w:rPr>
        <w:t>Their marketing strategy place Apple’s on one of the world most valuable brands created in the last century.</w:t>
      </w:r>
    </w:p>
    <w:p w14:paraId="5163C740" w14:textId="4F15F5A8" w:rsidR="00520562" w:rsidRDefault="00000000">
      <w:pPr>
        <w:rPr>
          <w:sz w:val="28"/>
          <w:szCs w:val="28"/>
        </w:rPr>
      </w:pPr>
      <w:r>
        <w:rPr>
          <w:sz w:val="28"/>
          <w:szCs w:val="28"/>
        </w:rPr>
        <w:t xml:space="preserve">Apple is it known for looking and hiring people with high talent and skills and offers one of the best stimulating work </w:t>
      </w:r>
      <w:r w:rsidR="00D2585A">
        <w:rPr>
          <w:sz w:val="28"/>
          <w:szCs w:val="28"/>
        </w:rPr>
        <w:t>environments</w:t>
      </w:r>
      <w:r>
        <w:rPr>
          <w:sz w:val="28"/>
          <w:szCs w:val="28"/>
        </w:rPr>
        <w:t>, in the world, competing with Google from this point of view, the</w:t>
      </w:r>
      <w:r w:rsidR="00C13C07">
        <w:rPr>
          <w:sz w:val="28"/>
          <w:szCs w:val="28"/>
        </w:rPr>
        <w:t xml:space="preserve">y believe </w:t>
      </w:r>
      <w:r>
        <w:rPr>
          <w:sz w:val="28"/>
          <w:szCs w:val="28"/>
        </w:rPr>
        <w:t xml:space="preserve">if the employees </w:t>
      </w:r>
      <w:r w:rsidR="00D2585A">
        <w:rPr>
          <w:sz w:val="28"/>
          <w:szCs w:val="28"/>
        </w:rPr>
        <w:t>feel</w:t>
      </w:r>
      <w:r>
        <w:rPr>
          <w:sz w:val="28"/>
          <w:szCs w:val="28"/>
        </w:rPr>
        <w:t xml:space="preserve"> more comfortable and confident in their work environment, the results can be extraordinary</w:t>
      </w:r>
      <w:r w:rsidR="00C13C07">
        <w:rPr>
          <w:sz w:val="28"/>
          <w:szCs w:val="28"/>
        </w:rPr>
        <w:t xml:space="preserve"> and even it to beyond.</w:t>
      </w:r>
    </w:p>
    <w:p w14:paraId="7BDFB8A4" w14:textId="77777777" w:rsidR="00520562" w:rsidRDefault="00000000">
      <w:pPr>
        <w:rPr>
          <w:sz w:val="28"/>
          <w:szCs w:val="28"/>
        </w:rPr>
      </w:pPr>
      <w:r>
        <w:rPr>
          <w:sz w:val="28"/>
          <w:szCs w:val="28"/>
        </w:rPr>
        <w:t>Apple’s human resource management department aims on 3 main objectives, talent acquisition, retention and development.</w:t>
      </w:r>
    </w:p>
    <w:p w14:paraId="50BB55FA" w14:textId="77777777" w:rsidR="00520562" w:rsidRDefault="00000000">
      <w:pPr>
        <w:rPr>
          <w:sz w:val="28"/>
          <w:szCs w:val="28"/>
        </w:rPr>
      </w:pPr>
      <w:r>
        <w:rPr>
          <w:sz w:val="28"/>
          <w:szCs w:val="28"/>
        </w:rPr>
        <w:t>The company’s culture is based on creativity and innovation and their motto for success is, ‘’Think outside the box’’.</w:t>
      </w:r>
    </w:p>
    <w:p w14:paraId="3DDE2EF6" w14:textId="77777777" w:rsidR="00520562" w:rsidRDefault="00000000">
      <w:pPr>
        <w:rPr>
          <w:sz w:val="28"/>
          <w:szCs w:val="28"/>
        </w:rPr>
      </w:pPr>
      <w:r>
        <w:rPr>
          <w:sz w:val="28"/>
          <w:szCs w:val="28"/>
        </w:rPr>
        <w:lastRenderedPageBreak/>
        <w:t>The Apple system Rewards for great results with attractive compensation and benefits packages motivates employees and creates a strong sense of loyalty and commitment.</w:t>
      </w:r>
    </w:p>
    <w:p w14:paraId="0FBC76BA" w14:textId="77777777" w:rsidR="00520562" w:rsidRDefault="00000000">
      <w:pPr>
        <w:rPr>
          <w:sz w:val="28"/>
          <w:szCs w:val="28"/>
        </w:rPr>
      </w:pPr>
      <w:r>
        <w:rPr>
          <w:sz w:val="28"/>
          <w:szCs w:val="28"/>
        </w:rPr>
        <w:t>Apple’s Inc. organizational culture is built upon several elements, such as, Innovation, Secrecy, Customer-Centric, Design Excellence and not in the last, Teamwork.</w:t>
      </w:r>
    </w:p>
    <w:p w14:paraId="4C236B80" w14:textId="00CEDA6B" w:rsidR="00520562" w:rsidRDefault="00000000">
      <w:pPr>
        <w:rPr>
          <w:sz w:val="28"/>
          <w:szCs w:val="28"/>
        </w:rPr>
      </w:pPr>
      <w:r>
        <w:rPr>
          <w:sz w:val="28"/>
          <w:szCs w:val="28"/>
        </w:rPr>
        <w:t>When it comes about the first element, Innovation, Apple tries to push the boundaries of what’s possible and encourages employees to push their limits and</w:t>
      </w:r>
      <w:r w:rsidR="00853D9C">
        <w:rPr>
          <w:sz w:val="28"/>
          <w:szCs w:val="28"/>
        </w:rPr>
        <w:t xml:space="preserve"> bring on the table</w:t>
      </w:r>
      <w:r>
        <w:rPr>
          <w:sz w:val="28"/>
          <w:szCs w:val="28"/>
        </w:rPr>
        <w:t xml:space="preserve"> the notorious ‘’Think out of the box’’</w:t>
      </w:r>
      <w:r w:rsidR="00853D9C">
        <w:rPr>
          <w:sz w:val="28"/>
          <w:szCs w:val="28"/>
        </w:rPr>
        <w:t xml:space="preserve"> motto, of the company.</w:t>
      </w:r>
    </w:p>
    <w:p w14:paraId="05DFF49B" w14:textId="4CB3FBBF" w:rsidR="00520562" w:rsidRDefault="00000000">
      <w:r>
        <w:rPr>
          <w:sz w:val="28"/>
          <w:szCs w:val="28"/>
        </w:rPr>
        <w:t>The 2</w:t>
      </w:r>
      <w:r>
        <w:rPr>
          <w:sz w:val="28"/>
          <w:szCs w:val="28"/>
          <w:vertAlign w:val="superscript"/>
        </w:rPr>
        <w:t>nd</w:t>
      </w:r>
      <w:r>
        <w:rPr>
          <w:sz w:val="28"/>
          <w:szCs w:val="28"/>
        </w:rPr>
        <w:t xml:space="preserve"> element in the room and in my </w:t>
      </w:r>
      <w:proofErr w:type="gramStart"/>
      <w:r>
        <w:rPr>
          <w:sz w:val="28"/>
          <w:szCs w:val="28"/>
        </w:rPr>
        <w:t>opinion</w:t>
      </w:r>
      <w:r w:rsidR="00853D9C">
        <w:rPr>
          <w:sz w:val="28"/>
          <w:szCs w:val="28"/>
        </w:rPr>
        <w:t xml:space="preserve">, </w:t>
      </w:r>
      <w:r>
        <w:rPr>
          <w:sz w:val="28"/>
          <w:szCs w:val="28"/>
        </w:rPr>
        <w:t xml:space="preserve"> the</w:t>
      </w:r>
      <w:proofErr w:type="gramEnd"/>
      <w:r w:rsidR="00853D9C">
        <w:rPr>
          <w:sz w:val="28"/>
          <w:szCs w:val="28"/>
        </w:rPr>
        <w:t xml:space="preserve"> </w:t>
      </w:r>
      <w:r>
        <w:rPr>
          <w:sz w:val="28"/>
          <w:szCs w:val="28"/>
        </w:rPr>
        <w:t xml:space="preserve"> ‘’elephant in the room’’, we are talking about of one of the most valuable things that Apple has</w:t>
      </w:r>
      <w:r w:rsidR="00853D9C">
        <w:rPr>
          <w:sz w:val="28"/>
          <w:szCs w:val="28"/>
        </w:rPr>
        <w:t xml:space="preserve"> is </w:t>
      </w:r>
      <w:r>
        <w:rPr>
          <w:sz w:val="28"/>
          <w:szCs w:val="28"/>
        </w:rPr>
        <w:t>Secrecy. Apple is notorious for its strict secrecy and non-disclosure agreements. This culture of confidentiality helps protect the company’s product development and marketing strategies.</w:t>
      </w:r>
    </w:p>
    <w:p w14:paraId="7BB78F62" w14:textId="370097A0" w:rsidR="00520562" w:rsidRDefault="00000000">
      <w:pPr>
        <w:rPr>
          <w:sz w:val="28"/>
          <w:szCs w:val="28"/>
        </w:rPr>
      </w:pPr>
      <w:r>
        <w:rPr>
          <w:sz w:val="28"/>
          <w:szCs w:val="28"/>
        </w:rPr>
        <w:t>The third element in the Apple Inc. culture is the Customer-Centric</w:t>
      </w:r>
      <w:r w:rsidR="00853D9C">
        <w:rPr>
          <w:sz w:val="28"/>
          <w:szCs w:val="28"/>
        </w:rPr>
        <w:t>,</w:t>
      </w:r>
      <w:r>
        <w:rPr>
          <w:sz w:val="28"/>
          <w:szCs w:val="28"/>
        </w:rPr>
        <w:t xml:space="preserve"> that means over the years, Apple focused on creating a user-friendly ecosystem based on their </w:t>
      </w:r>
      <w:r w:rsidR="00853D9C">
        <w:rPr>
          <w:sz w:val="28"/>
          <w:szCs w:val="28"/>
        </w:rPr>
        <w:t xml:space="preserve">closed  source </w:t>
      </w:r>
      <w:r>
        <w:rPr>
          <w:sz w:val="28"/>
          <w:szCs w:val="28"/>
        </w:rPr>
        <w:t>operating system which prioritize the customer experience and interactions with Apple’s tech. Products are designed with the user mind, and customer feedback is highly valued.</w:t>
      </w:r>
    </w:p>
    <w:p w14:paraId="4C04A1D4" w14:textId="77777777" w:rsidR="00520562" w:rsidRDefault="00000000">
      <w:pPr>
        <w:rPr>
          <w:sz w:val="28"/>
          <w:szCs w:val="28"/>
        </w:rPr>
      </w:pPr>
      <w:r>
        <w:rPr>
          <w:sz w:val="28"/>
          <w:szCs w:val="28"/>
        </w:rPr>
        <w:t>The fourth element which Apple’s culture rely is Design Excellence, that means Apple’s Inc. is doing efforts for gathering innovative and talented people focused on design and aesthetics, believing well-designed, ergonomic and durable products are more appealing and user-friendly.</w:t>
      </w:r>
    </w:p>
    <w:p w14:paraId="68C12C56" w14:textId="7094D190" w:rsidR="00520562" w:rsidRDefault="00000000">
      <w:pPr>
        <w:rPr>
          <w:sz w:val="28"/>
          <w:szCs w:val="28"/>
        </w:rPr>
      </w:pPr>
      <w:r>
        <w:rPr>
          <w:sz w:val="28"/>
          <w:szCs w:val="28"/>
        </w:rPr>
        <w:t>The fifth element, but not considered as last on the Apple’s culture ha</w:t>
      </w:r>
      <w:r w:rsidR="00D2585A">
        <w:rPr>
          <w:sz w:val="28"/>
          <w:szCs w:val="28"/>
        </w:rPr>
        <w:t>d</w:t>
      </w:r>
      <w:r>
        <w:rPr>
          <w:sz w:val="28"/>
          <w:szCs w:val="28"/>
        </w:rPr>
        <w:t xml:space="preserve"> </w:t>
      </w:r>
      <w:r w:rsidR="00D2585A">
        <w:rPr>
          <w:sz w:val="28"/>
          <w:szCs w:val="28"/>
        </w:rPr>
        <w:t xml:space="preserve">had been </w:t>
      </w:r>
      <w:r w:rsidR="00853D9C">
        <w:rPr>
          <w:sz w:val="28"/>
          <w:szCs w:val="28"/>
        </w:rPr>
        <w:t>fostered</w:t>
      </w:r>
      <w:r>
        <w:rPr>
          <w:sz w:val="28"/>
          <w:szCs w:val="28"/>
        </w:rPr>
        <w:t xml:space="preserve"> is the, Teamwork. Apple Inc. encourages and sustain that Collaboration is the main key for a cross-functional teams, between departments, teams which are working for the same goal and that is solving complex problems, listens the customers, improve, innovate and create tech that people </w:t>
      </w:r>
      <w:r w:rsidR="00D2585A">
        <w:rPr>
          <w:sz w:val="28"/>
          <w:szCs w:val="28"/>
        </w:rPr>
        <w:t>are</w:t>
      </w:r>
      <w:r>
        <w:rPr>
          <w:sz w:val="28"/>
          <w:szCs w:val="28"/>
        </w:rPr>
        <w:t xml:space="preserve"> using in their li</w:t>
      </w:r>
      <w:r w:rsidR="00D2585A">
        <w:rPr>
          <w:sz w:val="28"/>
          <w:szCs w:val="28"/>
        </w:rPr>
        <w:t>ves</w:t>
      </w:r>
      <w:r>
        <w:rPr>
          <w:sz w:val="28"/>
          <w:szCs w:val="28"/>
        </w:rPr>
        <w:t xml:space="preserve"> and improve it in the same time.</w:t>
      </w:r>
    </w:p>
    <w:p w14:paraId="55CED5C7" w14:textId="77777777" w:rsidR="00520562" w:rsidRDefault="00000000">
      <w:pPr>
        <w:rPr>
          <w:sz w:val="28"/>
          <w:szCs w:val="28"/>
        </w:rPr>
      </w:pPr>
      <w:r>
        <w:rPr>
          <w:sz w:val="28"/>
          <w:szCs w:val="28"/>
        </w:rPr>
        <w:t xml:space="preserve">The Apple culture turned out that has a tremendous impact upon the company’s working environment. It fosters an atmosphere of creativity and dedication, making the employees thrive and consistently produce products that set industry standards. The Culture also supports the company’s </w:t>
      </w:r>
      <w:r>
        <w:rPr>
          <w:sz w:val="28"/>
          <w:szCs w:val="28"/>
        </w:rPr>
        <w:lastRenderedPageBreak/>
        <w:t>marketing strategy by promoting a sense of innovation and quality, which customers associate with Apple’s brand.</w:t>
      </w:r>
    </w:p>
    <w:p w14:paraId="7AEC1AC4" w14:textId="3DEBB790" w:rsidR="00520562" w:rsidRDefault="00000000">
      <w:pPr>
        <w:rPr>
          <w:sz w:val="28"/>
          <w:szCs w:val="28"/>
        </w:rPr>
      </w:pPr>
      <w:r>
        <w:rPr>
          <w:sz w:val="28"/>
          <w:szCs w:val="28"/>
        </w:rPr>
        <w:t xml:space="preserve">In conclusion, Apple Inc.’s organizational functions and culture are intricately in the core of the company’s success. These elements prove on having a considerably impact on its performance in the highly competitive technology </w:t>
      </w:r>
      <w:r w:rsidR="002B686E">
        <w:rPr>
          <w:sz w:val="28"/>
          <w:szCs w:val="28"/>
        </w:rPr>
        <w:t>market. Apple’s</w:t>
      </w:r>
      <w:r>
        <w:rPr>
          <w:sz w:val="28"/>
          <w:szCs w:val="28"/>
        </w:rPr>
        <w:t xml:space="preserve"> commitment to innovation, quality, and customer-centricity, ensures the customers that it will keep providing up-on-data tech that satisfy the customers.</w:t>
      </w:r>
    </w:p>
    <w:p w14:paraId="4ECBCB7C" w14:textId="77777777" w:rsidR="00520562" w:rsidRDefault="00000000">
      <w:pPr>
        <w:rPr>
          <w:sz w:val="28"/>
          <w:szCs w:val="28"/>
        </w:rPr>
      </w:pPr>
      <w:r>
        <w:rPr>
          <w:sz w:val="28"/>
          <w:szCs w:val="28"/>
        </w:rPr>
        <w:t>The marketing of the company reinforces its brand image and maintains customer satisfaction, therefore, a ‘’long-runner’’ customer.</w:t>
      </w:r>
    </w:p>
    <w:p w14:paraId="7B4A3EAB" w14:textId="06856428" w:rsidR="00520562" w:rsidRDefault="00000000">
      <w:pPr>
        <w:rPr>
          <w:sz w:val="28"/>
          <w:szCs w:val="28"/>
        </w:rPr>
      </w:pPr>
      <w:r>
        <w:rPr>
          <w:sz w:val="28"/>
          <w:szCs w:val="28"/>
        </w:rPr>
        <w:t xml:space="preserve">Financial strength provides vast amounts of resources necessary for research, development, and not in last expansion. The Inclusive and diverse culture, Apple </w:t>
      </w:r>
      <w:r w:rsidR="00C13C07">
        <w:rPr>
          <w:sz w:val="28"/>
          <w:szCs w:val="28"/>
        </w:rPr>
        <w:t>succeeded</w:t>
      </w:r>
      <w:r>
        <w:rPr>
          <w:sz w:val="28"/>
          <w:szCs w:val="28"/>
        </w:rPr>
        <w:t xml:space="preserve"> to keep a place, in industry as a pioneer.</w:t>
      </w:r>
    </w:p>
    <w:p w14:paraId="6A53122A" w14:textId="65D205E8" w:rsidR="00520562" w:rsidRDefault="00000000">
      <w:pPr>
        <w:rPr>
          <w:sz w:val="28"/>
          <w:szCs w:val="28"/>
        </w:rPr>
      </w:pPr>
      <w:r>
        <w:rPr>
          <w:sz w:val="28"/>
          <w:szCs w:val="28"/>
        </w:rPr>
        <w:t xml:space="preserve">Apple’s corporate culture, it has very strong roots in its history and leadership, has contributed to its remarkable rise and </w:t>
      </w:r>
      <w:r w:rsidR="002B686E">
        <w:rPr>
          <w:sz w:val="28"/>
          <w:szCs w:val="28"/>
        </w:rPr>
        <w:t>bring every</w:t>
      </w:r>
      <w:r>
        <w:rPr>
          <w:sz w:val="28"/>
          <w:szCs w:val="28"/>
        </w:rPr>
        <w:t xml:space="preserve"> year innovation and </w:t>
      </w:r>
      <w:r w:rsidR="00C13C07">
        <w:rPr>
          <w:sz w:val="28"/>
          <w:szCs w:val="28"/>
        </w:rPr>
        <w:t xml:space="preserve">competition </w:t>
      </w:r>
      <w:r>
        <w:rPr>
          <w:sz w:val="28"/>
          <w:szCs w:val="28"/>
        </w:rPr>
        <w:t>along with it.</w:t>
      </w:r>
    </w:p>
    <w:p w14:paraId="0FECD2C4" w14:textId="304C6E67" w:rsidR="00520562" w:rsidRDefault="00000000">
      <w:r>
        <w:rPr>
          <w:sz w:val="28"/>
          <w:szCs w:val="28"/>
        </w:rPr>
        <w:t>It will remain</w:t>
      </w:r>
      <w:r w:rsidR="005E36B7">
        <w:rPr>
          <w:sz w:val="28"/>
          <w:szCs w:val="28"/>
        </w:rPr>
        <w:t xml:space="preserve"> from now on in </w:t>
      </w:r>
      <w:r>
        <w:rPr>
          <w:sz w:val="28"/>
          <w:szCs w:val="28"/>
        </w:rPr>
        <w:t>history</w:t>
      </w:r>
      <w:r w:rsidR="005E36B7">
        <w:rPr>
          <w:sz w:val="28"/>
          <w:szCs w:val="28"/>
        </w:rPr>
        <w:t xml:space="preserve"> as one of the best example</w:t>
      </w:r>
      <w:r>
        <w:rPr>
          <w:sz w:val="28"/>
          <w:szCs w:val="28"/>
        </w:rPr>
        <w:t xml:space="preserve"> of how a </w:t>
      </w:r>
      <w:r w:rsidR="00104626">
        <w:rPr>
          <w:sz w:val="28"/>
          <w:szCs w:val="28"/>
        </w:rPr>
        <w:t>company’s</w:t>
      </w:r>
      <w:r>
        <w:rPr>
          <w:sz w:val="28"/>
          <w:szCs w:val="28"/>
        </w:rPr>
        <w:t xml:space="preserve"> valuates its cores and can perfectly function and can shape in the same time all over </w:t>
      </w:r>
      <w:r w:rsidR="00104626">
        <w:rPr>
          <w:sz w:val="28"/>
          <w:szCs w:val="28"/>
        </w:rPr>
        <w:t>these years</w:t>
      </w:r>
      <w:r>
        <w:rPr>
          <w:sz w:val="28"/>
          <w:szCs w:val="28"/>
        </w:rPr>
        <w:t xml:space="preserve">, </w:t>
      </w:r>
      <w:r w:rsidR="00104626">
        <w:rPr>
          <w:sz w:val="28"/>
          <w:szCs w:val="28"/>
        </w:rPr>
        <w:t>achieving top</w:t>
      </w:r>
      <w:r>
        <w:rPr>
          <w:sz w:val="28"/>
          <w:szCs w:val="28"/>
        </w:rPr>
        <w:t xml:space="preserve"> performances, always aiming to innovation that despite of many other big companies in the industry, tries to copy an recreate what Apple did, and we can give credits to Steve Jobs, the man who never spent a day in programming, but he changed the way how we use our phones </w:t>
      </w:r>
      <w:r w:rsidR="00104626">
        <w:rPr>
          <w:sz w:val="28"/>
          <w:szCs w:val="28"/>
        </w:rPr>
        <w:t>nowadays</w:t>
      </w:r>
      <w:r>
        <w:rPr>
          <w:sz w:val="28"/>
          <w:szCs w:val="28"/>
        </w:rPr>
        <w:t>.</w:t>
      </w:r>
    </w:p>
    <w:sectPr w:rsidR="0052056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6C3A7" w14:textId="77777777" w:rsidR="00F25835" w:rsidRDefault="00F25835">
      <w:pPr>
        <w:spacing w:after="0" w:line="240" w:lineRule="auto"/>
      </w:pPr>
      <w:r>
        <w:separator/>
      </w:r>
    </w:p>
  </w:endnote>
  <w:endnote w:type="continuationSeparator" w:id="0">
    <w:p w14:paraId="01F116A5" w14:textId="77777777" w:rsidR="00F25835" w:rsidRDefault="00F2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98C76" w14:textId="77777777" w:rsidR="00F25835" w:rsidRDefault="00F25835">
      <w:pPr>
        <w:spacing w:after="0" w:line="240" w:lineRule="auto"/>
      </w:pPr>
      <w:r>
        <w:rPr>
          <w:color w:val="000000"/>
        </w:rPr>
        <w:separator/>
      </w:r>
    </w:p>
  </w:footnote>
  <w:footnote w:type="continuationSeparator" w:id="0">
    <w:p w14:paraId="5832FFFE" w14:textId="77777777" w:rsidR="00F25835" w:rsidRDefault="00F258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20562"/>
    <w:rsid w:val="00104626"/>
    <w:rsid w:val="002B686E"/>
    <w:rsid w:val="00515C17"/>
    <w:rsid w:val="00520562"/>
    <w:rsid w:val="005E36B7"/>
    <w:rsid w:val="00853D9C"/>
    <w:rsid w:val="00C13C07"/>
    <w:rsid w:val="00CE0294"/>
    <w:rsid w:val="00D2585A"/>
    <w:rsid w:val="00F25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625CD"/>
  <w15:docId w15:val="{EACB4D7F-A368-44ED-AE22-99677DD39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928</Words>
  <Characters>5032</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Nica</dc:creator>
  <dc:description/>
  <cp:lastModifiedBy>Bogdan Nica</cp:lastModifiedBy>
  <cp:revision>2</cp:revision>
  <dcterms:created xsi:type="dcterms:W3CDTF">2023-10-28T22:15:00Z</dcterms:created>
  <dcterms:modified xsi:type="dcterms:W3CDTF">2023-10-28T22:15:00Z</dcterms:modified>
</cp:coreProperties>
</file>