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7743BD7E" w:rsidR="00541B03" w:rsidRDefault="00EB4ABF" w:rsidP="00C569AF">
            <w:r>
              <w:t>Ionela Catalina Simion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2E7A9DF3" w:rsidR="00541B03" w:rsidRDefault="00EB4ABF" w:rsidP="00C569AF">
            <w:r>
              <w:t>2227035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10D3FAC6" w:rsidR="00541B03" w:rsidRDefault="00541B03" w:rsidP="00C569AF">
            <w:r>
              <w:t>Digital Skills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66367408" w:rsidR="00541B03" w:rsidRDefault="00541B03" w:rsidP="00541B03">
            <w:r>
              <w:t xml:space="preserve"> 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000000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0992B178" w:rsidR="00541B03" w:rsidRDefault="00000000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B4ABF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000000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65A9B1F2" w:rsidR="00541B03" w:rsidRDefault="00000000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B4ABF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000000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741D8765" w:rsidR="00541B03" w:rsidRDefault="00000000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B4ABF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248C3528" w:rsidR="00541B03" w:rsidRDefault="00000000" w:rsidP="00541B03">
            <w:pPr>
              <w:pStyle w:val="CheckMarks"/>
            </w:pPr>
            <w:sdt>
              <w:sdtPr>
                <w:id w:val="-1801068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000000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6112BFEA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EB4ABF">
        <w:rPr>
          <w:color w:val="37A7E9" w:themeColor="accent6" w:themeShade="BF"/>
          <w:sz w:val="16"/>
          <w:szCs w:val="16"/>
        </w:rPr>
        <w:t xml:space="preserve"> Ionela Catalina Simion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B4D97" w14:textId="77777777" w:rsidR="00381567" w:rsidRDefault="00381567" w:rsidP="00600433">
      <w:pPr>
        <w:spacing w:after="0" w:line="240" w:lineRule="auto"/>
      </w:pPr>
      <w:r>
        <w:separator/>
      </w:r>
    </w:p>
  </w:endnote>
  <w:endnote w:type="continuationSeparator" w:id="0">
    <w:p w14:paraId="004B30A6" w14:textId="77777777" w:rsidR="00381567" w:rsidRDefault="00381567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7A9DA" w14:textId="77777777" w:rsidR="00381567" w:rsidRDefault="00381567" w:rsidP="00600433">
      <w:pPr>
        <w:spacing w:after="0" w:line="240" w:lineRule="auto"/>
      </w:pPr>
      <w:r>
        <w:separator/>
      </w:r>
    </w:p>
  </w:footnote>
  <w:footnote w:type="continuationSeparator" w:id="0">
    <w:p w14:paraId="413EDAFB" w14:textId="77777777" w:rsidR="00381567" w:rsidRDefault="00381567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1567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B4ABF"/>
    <w:rsid w:val="00EE05CC"/>
    <w:rsid w:val="00F1423A"/>
    <w:rsid w:val="00F1790A"/>
    <w:rsid w:val="00F40DEC"/>
    <w:rsid w:val="00FA1C41"/>
    <w:rsid w:val="00FC41DB"/>
    <w:rsid w:val="00FF57A0"/>
    <w:rsid w:val="00FF5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FF78D0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FF78D0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FF78D0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9116A7"/>
    <w:rsid w:val="00FC4095"/>
    <w:rsid w:val="00FF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2023-01-24T12:52:00Z</dcterms:created>
  <dcterms:modified xsi:type="dcterms:W3CDTF">2023-01-24T12:52:00Z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