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AF742" w14:textId="177545D6" w:rsidR="00E279B8" w:rsidRPr="00611B0F" w:rsidRDefault="00000000" w:rsidP="00E279B8">
      <w:pPr>
        <w:pStyle w:val="Subtitle"/>
        <w:rPr>
          <w:lang w:val="en-GB"/>
        </w:rPr>
      </w:pPr>
      <w:sdt>
        <w:sdtPr>
          <w:rPr>
            <w:lang w:val="en-GB"/>
          </w:rPr>
          <w:alias w:val="Version:"/>
          <w:tag w:val="Version:"/>
          <w:id w:val="-907991857"/>
          <w:placeholder>
            <w:docPart w:val="63D1BD2493184B1B8A4EC5159EA54EC7"/>
          </w:placeholder>
          <w:temporary/>
          <w:showingPlcHdr/>
          <w15:appearance w15:val="hidden"/>
        </w:sdtPr>
        <w:sdtContent>
          <w:r w:rsidR="00B87079" w:rsidRPr="00611B0F">
            <w:rPr>
              <w:lang w:val="en-GB" w:bidi="en-GB"/>
            </w:rPr>
            <w:t>Version</w:t>
          </w:r>
        </w:sdtContent>
      </w:sdt>
      <w:r w:rsidR="00710988">
        <w:rPr>
          <w:lang w:val="en-GB"/>
        </w:rPr>
        <w:t xml:space="preserve"> </w:t>
      </w:r>
      <w:r w:rsidR="00710988">
        <w:rPr>
          <w:lang w:val="en-GB" w:bidi="en-GB"/>
        </w:rPr>
        <w:t>1.0</w:t>
      </w:r>
    </w:p>
    <w:p w14:paraId="1DBC8601" w14:textId="22D66A25" w:rsidR="00E279B8" w:rsidRPr="00611B0F" w:rsidRDefault="00000000" w:rsidP="00E279B8">
      <w:pPr>
        <w:pStyle w:val="Subtitle"/>
        <w:rPr>
          <w:lang w:val="en-GB"/>
        </w:rPr>
      </w:pPr>
      <w:sdt>
        <w:sdtPr>
          <w:rPr>
            <w:lang w:val="en-GB"/>
          </w:rPr>
          <w:alias w:val="Enter date:"/>
          <w:tag w:val="Enter date:"/>
          <w:id w:val="-124232032"/>
          <w:placeholder>
            <w:docPart w:val="F7DE254BE0BC43A395B2049A2F4B29D1"/>
          </w:placeholder>
          <w:temporary/>
          <w:showingPlcHdr/>
          <w15:appearance w15:val="hidden"/>
        </w:sdtPr>
        <w:sdtContent>
          <w:r w:rsidR="00E279B8" w:rsidRPr="00611B0F">
            <w:rPr>
              <w:lang w:val="en-GB" w:bidi="en-GB"/>
            </w:rPr>
            <w:t>date</w:t>
          </w:r>
        </w:sdtContent>
      </w:sdt>
      <w:r w:rsidR="00710988">
        <w:rPr>
          <w:lang w:val="en-GB"/>
        </w:rPr>
        <w:t xml:space="preserve"> 10/01/2025</w:t>
      </w:r>
    </w:p>
    <w:p w14:paraId="646DA4E9" w14:textId="5A45B514" w:rsidR="00E279B8" w:rsidRPr="00611B0F" w:rsidRDefault="00E279B8" w:rsidP="002B21AE">
      <w:pPr>
        <w:pStyle w:val="Logo"/>
        <w:tabs>
          <w:tab w:val="left" w:pos="6282"/>
        </w:tabs>
        <w:rPr>
          <w:lang w:val="en-GB"/>
        </w:rPr>
      </w:pPr>
    </w:p>
    <w:p w14:paraId="5D5C6299" w14:textId="1C827A57" w:rsidR="00E279B8" w:rsidRPr="00611B0F" w:rsidRDefault="00000000" w:rsidP="00E279B8">
      <w:pPr>
        <w:pStyle w:val="Subtitle"/>
        <w:rPr>
          <w:lang w:val="en-GB"/>
        </w:rPr>
      </w:pPr>
      <w:sdt>
        <w:sdtPr>
          <w:rPr>
            <w:lang w:val="en-GB"/>
          </w:rPr>
          <w:alias w:val="Presented by:"/>
          <w:tag w:val="Presented by:"/>
          <w:id w:val="2116784469"/>
          <w:placeholder>
            <w:docPart w:val="26E2A2C8A2C14A37A0A4C2C241203D21"/>
          </w:placeholder>
          <w:temporary/>
          <w:showingPlcHdr/>
          <w15:appearance w15:val="hidden"/>
        </w:sdtPr>
        <w:sdtContent>
          <w:r w:rsidR="00E279B8" w:rsidRPr="00611B0F">
            <w:rPr>
              <w:lang w:val="en-GB" w:bidi="en-GB"/>
            </w:rPr>
            <w:t>Presented by:</w:t>
          </w:r>
        </w:sdtContent>
      </w:sdt>
      <w:r w:rsidR="00E279B8" w:rsidRPr="00611B0F">
        <w:rPr>
          <w:lang w:val="en-GB" w:bidi="en-GB"/>
        </w:rPr>
        <w:t xml:space="preserve"> </w:t>
      </w:r>
      <w:sdt>
        <w:sdtPr>
          <w:rPr>
            <w:lang w:val="en-GB"/>
          </w:rPr>
          <w:alias w:val="Enter your name:"/>
          <w:tag w:val="Enter your name:"/>
          <w:id w:val="-679964544"/>
          <w:placeholder>
            <w:docPart w:val="C537C124274D41F5BA20BFEC8B0CCDB0"/>
          </w:placeholder>
          <w:dataBinding w:prefixMappings="xmlns:ns0='http://purl.org/dc/elements/1.1/' xmlns:ns1='http://schemas.openxmlformats.org/package/2006/metadata/core-properties' " w:xpath="/ns1:coreProperties[1]/ns0:description[1]" w:storeItemID="{6C3C8BC8-F283-45AE-878A-BAB7291924A1}"/>
          <w15:appearance w15:val="hidden"/>
          <w:text/>
        </w:sdtPr>
        <w:sdtContent>
          <w:r w:rsidR="00710988">
            <w:rPr>
              <w:lang w:val="en-GB"/>
            </w:rPr>
            <w:t>Leon Buckney</w:t>
          </w:r>
        </w:sdtContent>
      </w:sdt>
    </w:p>
    <w:p w14:paraId="3C3F6D43" w14:textId="556C238F" w:rsidR="00E279B8" w:rsidRPr="00611B0F" w:rsidRDefault="00710988" w:rsidP="00E279B8">
      <w:pPr>
        <w:pStyle w:val="Contactinfo"/>
        <w:rPr>
          <w:lang w:val="en-GB"/>
        </w:rPr>
      </w:pPr>
      <w:sdt>
        <w:sdtPr>
          <w:rPr>
            <w:lang w:val="en-GB"/>
          </w:rPr>
          <w:alias w:val="Enter company name:"/>
          <w:tag w:val=""/>
          <w:id w:val="442581965"/>
          <w:placeholder>
            <w:docPart w:val="931F4BCF7FEC4419B206E4312679DA68"/>
          </w:placeholder>
          <w:dataBinding w:prefixMappings="xmlns:ns0='http://schemas.openxmlformats.org/officeDocument/2006/extended-properties' " w:xpath="/ns0:Properties[1]/ns0:Company[1]" w:storeItemID="{6668398D-A668-4E3E-A5EB-62B293D839F1}"/>
          <w15:appearance w15:val="hidden"/>
          <w:text/>
        </w:sdtPr>
        <w:sdtContent>
          <w:r w:rsidRPr="00710988">
            <w:rPr>
              <w:lang w:val="en-GB"/>
            </w:rPr>
            <w:t>Teachers name: Divya chidambaram</w:t>
          </w:r>
        </w:sdtContent>
      </w:sdt>
    </w:p>
    <w:p w14:paraId="684F6978" w14:textId="28803A34" w:rsidR="00E279B8" w:rsidRPr="00611B0F" w:rsidRDefault="00710988" w:rsidP="00714CE5">
      <w:pPr>
        <w:pStyle w:val="Contactinfo"/>
        <w:rPr>
          <w:lang w:val="en-GB"/>
        </w:rPr>
      </w:pPr>
      <w:sdt>
        <w:sdtPr>
          <w:rPr>
            <w:lang w:val="en-GB"/>
          </w:rPr>
          <w:alias w:val="Enter company address:"/>
          <w:tag w:val="Enter company address:"/>
          <w:id w:val="1489432431"/>
          <w:placeholder>
            <w:docPart w:val="025D74B6D38B460AA5C944D164AFB1F4"/>
          </w:placeholder>
          <w:dataBinding w:prefixMappings="xmlns:ns0='http://schemas.microsoft.com/office/2006/coverPageProps' " w:xpath="/ns0:CoverPageProperties[1]/ns0:CompanyAddress[1]" w:storeItemID="{55AF091B-3C7A-41E3-B477-F2FDAA23CFDA}"/>
          <w15:appearance w15:val="hidden"/>
          <w:text/>
        </w:sdtPr>
        <w:sdtContent>
          <w:r>
            <w:rPr>
              <w:lang w:val="en-GB"/>
            </w:rPr>
            <w:t xml:space="preserve">                                                                                                    </w:t>
          </w:r>
          <w:r w:rsidRPr="00710988">
            <w:rPr>
              <w:lang w:val="en-GB"/>
            </w:rPr>
            <w:t>cOURSE NAME: Introduction to Web and Database Concepts (ACCA4023)</w:t>
          </w:r>
        </w:sdtContent>
      </w:sdt>
    </w:p>
    <w:p w14:paraId="498E2165" w14:textId="0AD13840" w:rsidR="00710988" w:rsidRDefault="00710988" w:rsidP="00E279B8">
      <w:pPr>
        <w:rPr>
          <w:noProof/>
          <w:lang w:val="en-GB"/>
        </w:rPr>
      </w:pPr>
    </w:p>
    <w:p w14:paraId="1767B430" w14:textId="77777777" w:rsidR="00710988" w:rsidRDefault="00710988">
      <w:pPr>
        <w:spacing w:after="240" w:line="252" w:lineRule="auto"/>
        <w:ind w:left="0" w:right="0"/>
        <w:rPr>
          <w:noProof/>
          <w:lang w:val="en-GB"/>
        </w:rPr>
      </w:pPr>
      <w:r>
        <w:rPr>
          <w:noProof/>
          <w:lang w:val="en-GB"/>
        </w:rPr>
        <w:br w:type="page"/>
      </w:r>
    </w:p>
    <w:p w14:paraId="27DE00CB" w14:textId="0657D6F8" w:rsidR="00907CBB" w:rsidRDefault="00710988" w:rsidP="00E279B8">
      <w:pPr>
        <w:rPr>
          <w:b/>
          <w:bCs/>
          <w:noProof/>
          <w:sz w:val="28"/>
          <w:szCs w:val="28"/>
          <w:lang w:val="en-GB"/>
        </w:rPr>
      </w:pPr>
      <w:r w:rsidRPr="00710988">
        <w:rPr>
          <w:b/>
          <w:bCs/>
          <w:noProof/>
          <w:sz w:val="28"/>
          <w:szCs w:val="28"/>
          <w:lang w:val="en-GB"/>
        </w:rPr>
        <w:lastRenderedPageBreak/>
        <w:t xml:space="preserve">Introduction </w:t>
      </w:r>
    </w:p>
    <w:p w14:paraId="62F72B35" w14:textId="596F387E" w:rsidR="00710988" w:rsidRDefault="00710988" w:rsidP="00E279B8">
      <w:pPr>
        <w:rPr>
          <w:b/>
          <w:bCs/>
          <w:noProof/>
          <w:lang w:val="en-GB"/>
        </w:rPr>
      </w:pPr>
      <w:r>
        <w:rPr>
          <w:b/>
          <w:bCs/>
          <w:noProof/>
          <w:lang w:val="en-GB"/>
        </w:rPr>
        <w:t xml:space="preserve">This website also known as the Travis Scott fan club was created because im a very big fan of his music  and have listened to him for many years e.g,. since he started. And this website was created to be interactive and a immersive platform for fans to connect with the globally renowned artist. This website I created provides a detailed biogrpahy about Travis scotts life,fame and success not mention his music and tours all while fostering a sence of community among his audience. Designed and hand-coded to adhere to modern we development standards, the website employs a responsive design </w:t>
      </w:r>
      <w:r w:rsidR="00CF0ED8">
        <w:rPr>
          <w:b/>
          <w:bCs/>
          <w:noProof/>
          <w:lang w:val="en-GB"/>
        </w:rPr>
        <w:t>to ensure compatibility across various devices. This report examines the planning, design, implementation, and evaluation processes involved in the creation of the website, detailing how these align with the industry standards and user expectations.</w:t>
      </w:r>
    </w:p>
    <w:p w14:paraId="439BBA63" w14:textId="4B9734D1" w:rsidR="00CF0ED8" w:rsidRDefault="00CF0ED8" w:rsidP="00E279B8">
      <w:pPr>
        <w:rPr>
          <w:b/>
          <w:bCs/>
          <w:noProof/>
          <w:lang w:val="en-GB"/>
        </w:rPr>
      </w:pPr>
      <w:r>
        <w:rPr>
          <w:b/>
          <w:bCs/>
          <w:noProof/>
          <w:lang w:val="en-GB"/>
        </w:rPr>
        <w:t>A major objective of the project was to reflect Travis Scott’s unique artistic identity through a combination of vibrant aesthetics and functional elements. As a devoted fan of Travis Scott, I wanted to ensure the website celebrated his music and career while providing fans like me with and engaging online hub. This required  in depth research</w:t>
      </w:r>
      <w:r w:rsidR="003203C3">
        <w:rPr>
          <w:b/>
          <w:bCs/>
          <w:noProof/>
          <w:lang w:val="en-GB"/>
        </w:rPr>
        <w:t>into his branding, fan base, and preferences to create a digital presence that resonates with his followers. Additionally, the report explores the technical challenges encountered during development and the silutions implemented to overcome them. By leveraging tools like validation services and accessibility guidelines, the final product ensures a professional-grade user experience.</w:t>
      </w:r>
    </w:p>
    <w:p w14:paraId="7E777EF5" w14:textId="77777777" w:rsidR="003203C3" w:rsidRDefault="003203C3" w:rsidP="00E279B8">
      <w:pPr>
        <w:rPr>
          <w:b/>
          <w:bCs/>
          <w:noProof/>
          <w:lang w:val="en-GB"/>
        </w:rPr>
      </w:pPr>
    </w:p>
    <w:p w14:paraId="632BEBBD" w14:textId="707E3E89" w:rsidR="003203C3" w:rsidRDefault="003203C3" w:rsidP="00E279B8">
      <w:pPr>
        <w:rPr>
          <w:b/>
          <w:bCs/>
          <w:noProof/>
          <w:sz w:val="28"/>
          <w:szCs w:val="28"/>
          <w:lang w:val="en-GB"/>
        </w:rPr>
      </w:pPr>
      <w:r w:rsidRPr="003203C3">
        <w:rPr>
          <w:b/>
          <w:bCs/>
          <w:noProof/>
          <w:sz w:val="28"/>
          <w:szCs w:val="28"/>
          <w:lang w:val="en-GB"/>
        </w:rPr>
        <w:t xml:space="preserve">Requirements </w:t>
      </w:r>
    </w:p>
    <w:p w14:paraId="38AB02A7" w14:textId="7D7C534B" w:rsidR="003203C3" w:rsidRDefault="003203C3" w:rsidP="00E279B8">
      <w:pPr>
        <w:rPr>
          <w:b/>
          <w:bCs/>
          <w:noProof/>
          <w:lang w:val="en-GB"/>
        </w:rPr>
      </w:pPr>
      <w:r>
        <w:rPr>
          <w:b/>
          <w:bCs/>
          <w:noProof/>
          <w:lang w:val="en-GB"/>
        </w:rPr>
        <w:t xml:space="preserve">The primary goal of the Travis Scott Fan Club website was to provide and engaging and informative platform that caters to the needs of fans. The target audience includes young adults and teenagers who are technologically adept and value visually appealing, </w:t>
      </w:r>
      <w:r w:rsidR="00496187">
        <w:rPr>
          <w:b/>
          <w:bCs/>
          <w:noProof/>
          <w:lang w:val="en-GB"/>
        </w:rPr>
        <w:t>interactiveweb experiences. The website was required to balance aesthetics with functionality, delivering a seamless user journey across its five core pages: Home,About,Music,Tour,Contact.</w:t>
      </w:r>
    </w:p>
    <w:p w14:paraId="49F814DA" w14:textId="4CEE6B3F" w:rsidR="00496187" w:rsidRDefault="00496187" w:rsidP="00E279B8">
      <w:pPr>
        <w:rPr>
          <w:b/>
          <w:bCs/>
          <w:noProof/>
          <w:lang w:val="en-GB"/>
        </w:rPr>
      </w:pPr>
      <w:r>
        <w:rPr>
          <w:b/>
          <w:bCs/>
          <w:noProof/>
          <w:lang w:val="en-GB"/>
        </w:rPr>
        <w:t>The purpose of the website extended beyond being a mere information hub. It aimed to evoke the dynamic energy and creativty that define Travis Scott’s brand. The colour scheme dominated by black,orange and white was carefully selected to reflect sophistication and designed to be intuitive, with clear links to all major sections, providing users with a straight forward browsing experience.</w:t>
      </w:r>
    </w:p>
    <w:p w14:paraId="1B020E98" w14:textId="77777777" w:rsidR="009843E7" w:rsidRDefault="00496187" w:rsidP="00E279B8">
      <w:pPr>
        <w:rPr>
          <w:b/>
          <w:bCs/>
          <w:noProof/>
          <w:lang w:val="en-GB"/>
        </w:rPr>
      </w:pPr>
      <w:r>
        <w:rPr>
          <w:b/>
          <w:bCs/>
          <w:noProof/>
          <w:lang w:val="en-GB"/>
        </w:rPr>
        <w:t>Accessibility played a significant ro</w:t>
      </w:r>
      <w:r w:rsidR="00C221C3">
        <w:rPr>
          <w:b/>
          <w:bCs/>
          <w:noProof/>
          <w:lang w:val="en-GB"/>
        </w:rPr>
        <w:t>le in the deswing requirements. Adherence to WCAG 2.1 guidelines ensured that the website could be used by individuals with diverse abilities.Features suach as alt text for images, adequate colour contrast, and keyboard navigation support were incorporated to enhance</w:t>
      </w:r>
      <w:r w:rsidR="009843E7">
        <w:rPr>
          <w:b/>
          <w:bCs/>
          <w:noProof/>
          <w:lang w:val="en-GB"/>
        </w:rPr>
        <w:t xml:space="preserve"> inlclusivity. The website also had to meet SEO standards, incorporating meta tags, optimised, image descriptions, and structured content to improve visibility on search engines. </w:t>
      </w:r>
    </w:p>
    <w:p w14:paraId="1A7C46FF" w14:textId="77777777" w:rsidR="009843E7" w:rsidRDefault="009843E7" w:rsidP="00E279B8">
      <w:pPr>
        <w:rPr>
          <w:b/>
          <w:bCs/>
          <w:noProof/>
          <w:lang w:val="en-GB"/>
        </w:rPr>
      </w:pPr>
      <w:r>
        <w:rPr>
          <w:b/>
          <w:bCs/>
          <w:noProof/>
          <w:lang w:val="en-GB"/>
        </w:rPr>
        <w:t>As a personal fan project,  it was vital to include interactive elements that  added value for users and reflected my enthusiam for Travis Scott’s work. This included dynamic maps on the Tour page, a user-friendly content  form, and engaging visual grids on the Music and Home pages. These features were integrated seamlessly into the design ensuring consistency and alignment with the website’s objectives.</w:t>
      </w:r>
    </w:p>
    <w:p w14:paraId="49DC5A9A" w14:textId="77777777" w:rsidR="009843E7" w:rsidRDefault="009843E7" w:rsidP="00E279B8">
      <w:pPr>
        <w:rPr>
          <w:b/>
          <w:bCs/>
          <w:noProof/>
          <w:lang w:val="en-GB"/>
        </w:rPr>
      </w:pPr>
    </w:p>
    <w:p w14:paraId="017A413D" w14:textId="635D2A7A" w:rsidR="00496187" w:rsidRDefault="009843E7" w:rsidP="00E279B8">
      <w:pPr>
        <w:rPr>
          <w:b/>
          <w:bCs/>
          <w:noProof/>
          <w:sz w:val="28"/>
          <w:szCs w:val="28"/>
          <w:lang w:val="en-GB"/>
        </w:rPr>
      </w:pPr>
      <w:r w:rsidRPr="009843E7">
        <w:rPr>
          <w:b/>
          <w:bCs/>
          <w:noProof/>
          <w:sz w:val="28"/>
          <w:szCs w:val="28"/>
          <w:lang w:val="en-GB"/>
        </w:rPr>
        <w:t>Implementation</w:t>
      </w:r>
    </w:p>
    <w:p w14:paraId="267C8E0F" w14:textId="22EC769D" w:rsidR="009843E7" w:rsidRDefault="009843E7" w:rsidP="00E279B8">
      <w:pPr>
        <w:rPr>
          <w:b/>
          <w:bCs/>
          <w:noProof/>
          <w:lang w:val="en-GB"/>
        </w:rPr>
      </w:pPr>
      <w:r>
        <w:rPr>
          <w:b/>
          <w:bCs/>
          <w:noProof/>
          <w:lang w:val="en-GB"/>
        </w:rPr>
        <w:t xml:space="preserve">The Travis Scott Fan Club website was developed using HTML5 and CSS3, ensuring compliance with modern web standards. Each page was carefully crafted to serve its specific purpose while </w:t>
      </w:r>
      <w:r>
        <w:rPr>
          <w:b/>
          <w:bCs/>
          <w:noProof/>
          <w:lang w:val="en-GB"/>
        </w:rPr>
        <w:lastRenderedPageBreak/>
        <w:t xml:space="preserve">maintaining a cohesive design language. The Home page acts as the entry point, featuring a grid-based layout that introduces key sections of the website. Each grid element includes an image and a brief description, guiding  users to explore more detailed content </w:t>
      </w:r>
      <w:r w:rsidR="00F96822">
        <w:rPr>
          <w:b/>
          <w:bCs/>
          <w:noProof/>
          <w:lang w:val="en-GB"/>
        </w:rPr>
        <w:t>.</w:t>
      </w:r>
    </w:p>
    <w:p w14:paraId="6377EB0F" w14:textId="43524FB6" w:rsidR="00F96822" w:rsidRDefault="00F96822" w:rsidP="00E279B8">
      <w:pPr>
        <w:rPr>
          <w:b/>
          <w:bCs/>
          <w:noProof/>
          <w:lang w:val="en-GB"/>
        </w:rPr>
      </w:pPr>
      <w:r w:rsidRPr="00F96822">
        <w:rPr>
          <w:b/>
          <w:bCs/>
          <w:noProof/>
          <w:lang w:val="en-GB"/>
        </w:rPr>
        <w:drawing>
          <wp:inline distT="0" distB="0" distL="0" distR="0" wp14:anchorId="47C8CB3D" wp14:editId="305F02AB">
            <wp:extent cx="5731510" cy="2827655"/>
            <wp:effectExtent l="0" t="0" r="2540" b="0"/>
            <wp:docPr id="639537829"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37829" name="Picture 1" descr="A screenshot of a website&#10;&#10;Description automatically generated"/>
                    <pic:cNvPicPr/>
                  </pic:nvPicPr>
                  <pic:blipFill>
                    <a:blip r:embed="rId8"/>
                    <a:stretch>
                      <a:fillRect/>
                    </a:stretch>
                  </pic:blipFill>
                  <pic:spPr>
                    <a:xfrm>
                      <a:off x="0" y="0"/>
                      <a:ext cx="5731510" cy="2827655"/>
                    </a:xfrm>
                    <a:prstGeom prst="rect">
                      <a:avLst/>
                    </a:prstGeom>
                  </pic:spPr>
                </pic:pic>
              </a:graphicData>
            </a:graphic>
          </wp:inline>
        </w:drawing>
      </w:r>
    </w:p>
    <w:p w14:paraId="4AEF3924" w14:textId="0AE0D032" w:rsidR="00F96822" w:rsidRDefault="00C25FFC" w:rsidP="00C25FFC">
      <w:pPr>
        <w:rPr>
          <w:b/>
          <w:bCs/>
          <w:noProof/>
          <w:lang w:val="en-GB"/>
        </w:rPr>
      </w:pPr>
      <w:r>
        <w:rPr>
          <w:b/>
          <w:bCs/>
          <w:noProof/>
          <w:lang w:val="en-GB"/>
        </w:rPr>
        <w:t>(this image is cropped)</w:t>
      </w:r>
    </w:p>
    <w:p w14:paraId="232EEA8A" w14:textId="4FB01A38" w:rsidR="00F96822" w:rsidRDefault="00F96822" w:rsidP="00E279B8">
      <w:pPr>
        <w:rPr>
          <w:b/>
          <w:bCs/>
          <w:noProof/>
          <w:lang w:val="en-GB"/>
        </w:rPr>
      </w:pPr>
      <w:r>
        <w:rPr>
          <w:b/>
          <w:bCs/>
          <w:noProof/>
          <w:lang w:val="en-GB"/>
        </w:rPr>
        <w:t>The About page offers a comprehensive biography of Travis Scott, divided into sections covering Early Life, Music Career, and Legacy. A full-page background image creates an immersive experience, while the structured content provides a narrative flow that captures the artist’s journey and achievements</w:t>
      </w:r>
      <w:r w:rsidR="00C25FFC">
        <w:rPr>
          <w:b/>
          <w:bCs/>
          <w:noProof/>
          <w:lang w:val="en-GB"/>
        </w:rPr>
        <w:t>. The use of semantic HTML elements such as &lt;section&gt; and &lt;article&gt; ensures clarity and accessibilty.</w:t>
      </w:r>
    </w:p>
    <w:p w14:paraId="146D01A1" w14:textId="7E9661EB" w:rsidR="00C25FFC" w:rsidRDefault="00C25FFC" w:rsidP="00E279B8">
      <w:pPr>
        <w:rPr>
          <w:b/>
          <w:bCs/>
          <w:noProof/>
          <w:lang w:val="en-GB"/>
        </w:rPr>
      </w:pPr>
      <w:r w:rsidRPr="00C25FFC">
        <w:rPr>
          <w:b/>
          <w:bCs/>
          <w:noProof/>
          <w:lang w:val="en-GB"/>
        </w:rPr>
        <w:drawing>
          <wp:inline distT="0" distB="0" distL="0" distR="0" wp14:anchorId="6A375FAB" wp14:editId="2AB66F82">
            <wp:extent cx="5731510" cy="2809875"/>
            <wp:effectExtent l="0" t="0" r="2540" b="9525"/>
            <wp:docPr id="5377523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52322" name="Picture 1" descr="A screenshot of a computer&#10;&#10;Description automatically generated"/>
                    <pic:cNvPicPr/>
                  </pic:nvPicPr>
                  <pic:blipFill>
                    <a:blip r:embed="rId9"/>
                    <a:stretch>
                      <a:fillRect/>
                    </a:stretch>
                  </pic:blipFill>
                  <pic:spPr>
                    <a:xfrm>
                      <a:off x="0" y="0"/>
                      <a:ext cx="5731510" cy="2809875"/>
                    </a:xfrm>
                    <a:prstGeom prst="rect">
                      <a:avLst/>
                    </a:prstGeom>
                  </pic:spPr>
                </pic:pic>
              </a:graphicData>
            </a:graphic>
          </wp:inline>
        </w:drawing>
      </w:r>
    </w:p>
    <w:p w14:paraId="0559D35A" w14:textId="37CA6CE4" w:rsidR="00C25FFC" w:rsidRDefault="00C25FFC" w:rsidP="00E279B8">
      <w:pPr>
        <w:rPr>
          <w:b/>
          <w:bCs/>
          <w:noProof/>
          <w:lang w:val="en-GB"/>
        </w:rPr>
      </w:pPr>
      <w:r>
        <w:rPr>
          <w:b/>
          <w:bCs/>
          <w:noProof/>
          <w:lang w:val="en-GB"/>
        </w:rPr>
        <w:t>(this image is cropped)</w:t>
      </w:r>
    </w:p>
    <w:p w14:paraId="4C23AB47" w14:textId="1A073310" w:rsidR="00C25FFC" w:rsidRDefault="00C25FFC" w:rsidP="00E279B8">
      <w:pPr>
        <w:rPr>
          <w:b/>
          <w:bCs/>
          <w:noProof/>
          <w:lang w:val="en-GB"/>
        </w:rPr>
      </w:pPr>
      <w:r>
        <w:rPr>
          <w:b/>
          <w:bCs/>
          <w:noProof/>
          <w:lang w:val="en-GB"/>
        </w:rPr>
        <w:t>The Music page highlights Travis Scotts discography, presenting albums in an interactive grid format. Each album entry includes its cover art, release date, and a brief description of standout tracks. CSS hover effects add interactivity, encouraging users to explore further. The layout is responsive, ensuring that the grid adjusts  gracefully across different screen sizes.</w:t>
      </w:r>
    </w:p>
    <w:p w14:paraId="7D9D45C3" w14:textId="5B49AD7F" w:rsidR="00C25FFC" w:rsidRDefault="00C25FFC" w:rsidP="00E279B8">
      <w:pPr>
        <w:rPr>
          <w:b/>
          <w:bCs/>
          <w:noProof/>
          <w:lang w:val="en-GB"/>
        </w:rPr>
      </w:pPr>
      <w:r w:rsidRPr="00C25FFC">
        <w:rPr>
          <w:b/>
          <w:bCs/>
          <w:noProof/>
          <w:lang w:val="en-GB"/>
        </w:rPr>
        <w:lastRenderedPageBreak/>
        <w:drawing>
          <wp:inline distT="0" distB="0" distL="0" distR="0" wp14:anchorId="3491DA4C" wp14:editId="09C00B19">
            <wp:extent cx="5731510" cy="2835275"/>
            <wp:effectExtent l="0" t="0" r="2540" b="3175"/>
            <wp:docPr id="760778636" name="Picture 1" descr="A screenshot of a music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78636" name="Picture 1" descr="A screenshot of a music player&#10;&#10;Description automatically generated"/>
                    <pic:cNvPicPr/>
                  </pic:nvPicPr>
                  <pic:blipFill>
                    <a:blip r:embed="rId10"/>
                    <a:stretch>
                      <a:fillRect/>
                    </a:stretch>
                  </pic:blipFill>
                  <pic:spPr>
                    <a:xfrm>
                      <a:off x="0" y="0"/>
                      <a:ext cx="5731510" cy="2835275"/>
                    </a:xfrm>
                    <a:prstGeom prst="rect">
                      <a:avLst/>
                    </a:prstGeom>
                  </pic:spPr>
                </pic:pic>
              </a:graphicData>
            </a:graphic>
          </wp:inline>
        </w:drawing>
      </w:r>
    </w:p>
    <w:p w14:paraId="6D9FCF46" w14:textId="77777777" w:rsidR="00C25FFC" w:rsidRDefault="00C25FFC" w:rsidP="00C25FFC">
      <w:pPr>
        <w:rPr>
          <w:b/>
          <w:bCs/>
          <w:noProof/>
          <w:lang w:val="en-GB"/>
        </w:rPr>
      </w:pPr>
      <w:r>
        <w:rPr>
          <w:b/>
          <w:bCs/>
          <w:noProof/>
          <w:lang w:val="en-GB"/>
        </w:rPr>
        <w:t>(this image is cropped)</w:t>
      </w:r>
    </w:p>
    <w:p w14:paraId="2862C603" w14:textId="77777777" w:rsidR="00C25FFC" w:rsidRDefault="00C25FFC" w:rsidP="00C25FFC">
      <w:pPr>
        <w:spacing w:after="160" w:line="259" w:lineRule="auto"/>
        <w:rPr>
          <w:b/>
          <w:bCs/>
        </w:rPr>
      </w:pPr>
      <w:r w:rsidRPr="004652D0">
        <w:rPr>
          <w:b/>
          <w:bCs/>
        </w:rPr>
        <w:t>The Tour page combines practicality and engagement by listing upcoming concert dates and venues alongside a dynamic Google Maps integration. Users can click on specific locations to view them on the map and access ticket purchase links. A ticketing section further simplifies the process, providing direct links to reliable platforms. This page demonstrates the seamless integration of third-party tools to enhance user experience.</w:t>
      </w:r>
    </w:p>
    <w:p w14:paraId="6603AB64" w14:textId="4EC752D2" w:rsidR="00C25FFC" w:rsidRDefault="00C25FFC" w:rsidP="00C25FFC">
      <w:pPr>
        <w:spacing w:after="160" w:line="259" w:lineRule="auto"/>
        <w:rPr>
          <w:b/>
          <w:bCs/>
        </w:rPr>
      </w:pPr>
      <w:r w:rsidRPr="00C25FFC">
        <w:rPr>
          <w:b/>
          <w:bCs/>
        </w:rPr>
        <w:drawing>
          <wp:inline distT="0" distB="0" distL="0" distR="0" wp14:anchorId="4FC12738" wp14:editId="6DADAE7A">
            <wp:extent cx="5731510" cy="2820035"/>
            <wp:effectExtent l="0" t="0" r="2540" b="0"/>
            <wp:docPr id="1087123257"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23257" name="Picture 1" descr="A screenshot of a map&#10;&#10;Description automatically generated"/>
                    <pic:cNvPicPr/>
                  </pic:nvPicPr>
                  <pic:blipFill>
                    <a:blip r:embed="rId11"/>
                    <a:stretch>
                      <a:fillRect/>
                    </a:stretch>
                  </pic:blipFill>
                  <pic:spPr>
                    <a:xfrm>
                      <a:off x="0" y="0"/>
                      <a:ext cx="5731510" cy="2820035"/>
                    </a:xfrm>
                    <a:prstGeom prst="rect">
                      <a:avLst/>
                    </a:prstGeom>
                  </pic:spPr>
                </pic:pic>
              </a:graphicData>
            </a:graphic>
          </wp:inline>
        </w:drawing>
      </w:r>
    </w:p>
    <w:p w14:paraId="4AE6D163" w14:textId="77777777" w:rsidR="00C25FFC" w:rsidRDefault="00C25FFC" w:rsidP="00C25FFC">
      <w:pPr>
        <w:rPr>
          <w:b/>
          <w:bCs/>
          <w:noProof/>
          <w:lang w:val="en-GB"/>
        </w:rPr>
      </w:pPr>
      <w:r>
        <w:rPr>
          <w:b/>
          <w:bCs/>
          <w:noProof/>
          <w:lang w:val="en-GB"/>
        </w:rPr>
        <w:t>(this image is cropped)</w:t>
      </w:r>
    </w:p>
    <w:p w14:paraId="34C17345" w14:textId="5D7A1B7A" w:rsidR="00C25FFC" w:rsidRDefault="00C25FFC" w:rsidP="00C25FFC">
      <w:pPr>
        <w:spacing w:after="160" w:line="259" w:lineRule="auto"/>
        <w:rPr>
          <w:b/>
          <w:bCs/>
        </w:rPr>
      </w:pPr>
      <w:r w:rsidRPr="004652D0">
        <w:rPr>
          <w:b/>
          <w:bCs/>
        </w:rPr>
        <w:t xml:space="preserve">The Contact page includes a form for user inquiries. Each form field is clearly </w:t>
      </w:r>
      <w:r w:rsidRPr="00C25FFC">
        <w:rPr>
          <w:b/>
          <w:bCs/>
        </w:rPr>
        <w:t>labelled</w:t>
      </w:r>
      <w:r w:rsidRPr="004652D0">
        <w:rPr>
          <w:b/>
          <w:bCs/>
        </w:rPr>
        <w:t xml:space="preserve">, with validation mechanisms in place to ensure proper input. The form’s design </w:t>
      </w:r>
      <w:r w:rsidRPr="00C25FFC">
        <w:rPr>
          <w:b/>
          <w:bCs/>
        </w:rPr>
        <w:t>prioritizes</w:t>
      </w:r>
      <w:r w:rsidRPr="004652D0">
        <w:rPr>
          <w:b/>
          <w:bCs/>
        </w:rPr>
        <w:t xml:space="preserve"> simplicity and usability, making it accessible to a wide audience. Error messages and placeholder text guide users, reducing the likelihood of submission errors.</w:t>
      </w:r>
    </w:p>
    <w:p w14:paraId="43EEE70F" w14:textId="1EA4DCDD" w:rsidR="00C25FFC" w:rsidRDefault="00C25FFC" w:rsidP="00C25FFC">
      <w:pPr>
        <w:spacing w:after="160" w:line="259" w:lineRule="auto"/>
        <w:rPr>
          <w:b/>
          <w:bCs/>
        </w:rPr>
      </w:pPr>
      <w:r w:rsidRPr="00C25FFC">
        <w:rPr>
          <w:b/>
          <w:bCs/>
        </w:rPr>
        <w:lastRenderedPageBreak/>
        <w:drawing>
          <wp:inline distT="0" distB="0" distL="0" distR="0" wp14:anchorId="35B9BC7D" wp14:editId="23133DAA">
            <wp:extent cx="5731510" cy="2807335"/>
            <wp:effectExtent l="0" t="0" r="2540" b="0"/>
            <wp:docPr id="14043745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74571" name="Picture 1" descr="A screenshot of a computer&#10;&#10;Description automatically generated"/>
                    <pic:cNvPicPr/>
                  </pic:nvPicPr>
                  <pic:blipFill>
                    <a:blip r:embed="rId12"/>
                    <a:stretch>
                      <a:fillRect/>
                    </a:stretch>
                  </pic:blipFill>
                  <pic:spPr>
                    <a:xfrm>
                      <a:off x="0" y="0"/>
                      <a:ext cx="5731510" cy="2807335"/>
                    </a:xfrm>
                    <a:prstGeom prst="rect">
                      <a:avLst/>
                    </a:prstGeom>
                  </pic:spPr>
                </pic:pic>
              </a:graphicData>
            </a:graphic>
          </wp:inline>
        </w:drawing>
      </w:r>
    </w:p>
    <w:p w14:paraId="6AF5B6BD" w14:textId="103FB98F" w:rsidR="00C25FFC" w:rsidRPr="004652D0" w:rsidRDefault="00C25FFC" w:rsidP="00C25FFC">
      <w:pPr>
        <w:spacing w:after="160" w:line="259" w:lineRule="auto"/>
      </w:pPr>
      <w:r w:rsidRPr="004652D0">
        <w:t xml:space="preserve">Responsive design principles were applied throughout the website. CSS Flexbox and Grid were used to create adaptable layouts, while media queries ensured compatibility across various devices. Google Fonts provided a modern typographic style, and custom CSS animations added subtle dynamism to interactive elements. Images were </w:t>
      </w:r>
      <w:r w:rsidRPr="004652D0">
        <w:t>optimized</w:t>
      </w:r>
      <w:r w:rsidRPr="004652D0">
        <w:t xml:space="preserve"> for faster loading times, and the CSS code was minified to enhance performance.</w:t>
      </w:r>
    </w:p>
    <w:p w14:paraId="6F70689E" w14:textId="6B3ECE5C" w:rsidR="00C25FFC" w:rsidRDefault="00C25FFC" w:rsidP="00C25FFC">
      <w:pPr>
        <w:spacing w:after="160" w:line="259" w:lineRule="auto"/>
      </w:pPr>
      <w:r w:rsidRPr="004652D0">
        <w:t>Furthermore, the website’s scalability was a key consideration. Modular CSS classes were used to ensure that additional features or content could be added without disrupting the existing layout. This forward-thinking approach enables the website to evolve alongside user needs and technological advancements. Special care was taken to reflect my personal admiration for Travis Scott through thoughtful design choices and engaging features that would appeal to his diverse fan base.</w:t>
      </w:r>
    </w:p>
    <w:p w14:paraId="2DC320D9" w14:textId="4093BC44" w:rsidR="008C015F" w:rsidRDefault="008C015F" w:rsidP="00C25FFC">
      <w:pPr>
        <w:spacing w:after="160" w:line="259" w:lineRule="auto"/>
        <w:rPr>
          <w:b/>
          <w:bCs/>
          <w:sz w:val="28"/>
          <w:szCs w:val="28"/>
        </w:rPr>
      </w:pPr>
      <w:r w:rsidRPr="008C015F">
        <w:rPr>
          <w:b/>
          <w:bCs/>
          <w:sz w:val="28"/>
          <w:szCs w:val="28"/>
        </w:rPr>
        <w:t>Validation</w:t>
      </w:r>
    </w:p>
    <w:p w14:paraId="09702073" w14:textId="641F926B" w:rsidR="008C015F" w:rsidRDefault="008C015F" w:rsidP="00C25FFC">
      <w:pPr>
        <w:spacing w:after="160" w:line="259" w:lineRule="auto"/>
        <w:rPr>
          <w:b/>
          <w:bCs/>
        </w:rPr>
      </w:pPr>
      <w:r>
        <w:rPr>
          <w:b/>
          <w:bCs/>
        </w:rPr>
        <w:t>The</w:t>
      </w:r>
      <w:r w:rsidR="007043C5">
        <w:rPr>
          <w:b/>
          <w:bCs/>
        </w:rPr>
        <w:t xml:space="preserve"> validation process revealed a few issues that required adjustments to ensure compliance with web standards and improve user experience. The HTML validation identified an unclosed&lt;div&gt; element and an incorrectly nested&lt;section&gt; tag on the About Page. The unclosed &lt;div&gt; was rectified by thoroughly reviewing the structure and ensuring all opening tags had corresponding closing tags. The misplaced &lt;section&gt; tag was corrected by reorganizing the content hierarchy, adhering to semantic HTML principles. These errors are highlighted in the validation screenshot provided in Appendix B.</w:t>
      </w:r>
    </w:p>
    <w:p w14:paraId="1D3DB4CF" w14:textId="1B94FFB7" w:rsidR="007043C5" w:rsidRDefault="007043C5" w:rsidP="00C25FFC">
      <w:pPr>
        <w:spacing w:after="160" w:line="259" w:lineRule="auto"/>
        <w:rPr>
          <w:b/>
          <w:bCs/>
        </w:rPr>
      </w:pPr>
      <w:r>
        <w:rPr>
          <w:b/>
          <w:bCs/>
        </w:rPr>
        <w:t>Similarly, on the Contact page, the validator flagged the presence of a &lt;style&gt; element between the &lt;head&gt; and &lt;body&gt; tags, which is not allowed according to HTML standards. To resolve this, maintainable structure. The validation results underline the importance of adhering to best practices in HTML coding.</w:t>
      </w:r>
    </w:p>
    <w:p w14:paraId="3F8976F6" w14:textId="11D82ACA" w:rsidR="00F039A9" w:rsidRPr="00F039A9" w:rsidRDefault="00F039A9" w:rsidP="00F039A9">
      <w:pPr>
        <w:spacing w:after="160" w:line="259" w:lineRule="auto"/>
        <w:rPr>
          <w:b/>
          <w:bCs/>
          <w:lang w:val="en-GB"/>
        </w:rPr>
      </w:pPr>
      <w:r w:rsidRPr="00F039A9">
        <w:rPr>
          <w:b/>
          <w:bCs/>
          <w:lang w:val="en-GB"/>
        </w:rPr>
        <w:t xml:space="preserve">During the CSS validation process, it was discovered that certain styles lacked manufacturer prefixes and contained redundant properties. </w:t>
      </w:r>
      <w:r w:rsidRPr="00F039A9">
        <w:rPr>
          <w:b/>
          <w:bCs/>
          <w:lang w:val="en-GB"/>
        </w:rPr>
        <w:t>To</w:t>
      </w:r>
      <w:r w:rsidRPr="00F039A9">
        <w:rPr>
          <w:b/>
          <w:bCs/>
          <w:lang w:val="en-GB"/>
        </w:rPr>
        <w:t xml:space="preserve"> address these issues, the CSS file was simplified, and different tools, such as Auto pre fixer, were utilised </w:t>
      </w:r>
      <w:r w:rsidRPr="00F039A9">
        <w:rPr>
          <w:b/>
          <w:bCs/>
          <w:lang w:val="en-GB"/>
        </w:rPr>
        <w:t>to</w:t>
      </w:r>
      <w:r w:rsidRPr="00F039A9">
        <w:rPr>
          <w:b/>
          <w:bCs/>
          <w:lang w:val="en-GB"/>
        </w:rPr>
        <w:t xml:space="preserve"> guarantee compatibility across browsers. The website's performance and reliability across a wide range of browsers and devices were improved </w:t>
      </w:r>
      <w:r w:rsidRPr="00F039A9">
        <w:rPr>
          <w:b/>
          <w:bCs/>
          <w:lang w:val="en-GB"/>
        </w:rPr>
        <w:t>because of</w:t>
      </w:r>
      <w:r w:rsidRPr="00F039A9">
        <w:rPr>
          <w:b/>
          <w:bCs/>
          <w:lang w:val="en-GB"/>
        </w:rPr>
        <w:t xml:space="preserve"> the correction of these issues. </w:t>
      </w:r>
      <w:r w:rsidRPr="00F039A9">
        <w:rPr>
          <w:b/>
          <w:bCs/>
          <w:lang w:val="en-GB"/>
        </w:rPr>
        <w:br/>
        <w:t xml:space="preserve">In the process of refining a website, validation is an essential step that serves to ensure that the </w:t>
      </w:r>
      <w:r w:rsidRPr="00F039A9">
        <w:rPr>
          <w:b/>
          <w:bCs/>
          <w:lang w:val="en-GB"/>
        </w:rPr>
        <w:lastRenderedPageBreak/>
        <w:t xml:space="preserve">website complies with technical standards while also preserving a design that is user-friendly. There was an overall improvement in the quality of the Travis Scott Fan Club website </w:t>
      </w:r>
      <w:r w:rsidRPr="00F039A9">
        <w:rPr>
          <w:b/>
          <w:bCs/>
          <w:lang w:val="en-GB"/>
        </w:rPr>
        <w:t>because of</w:t>
      </w:r>
      <w:r w:rsidRPr="00F039A9">
        <w:rPr>
          <w:b/>
          <w:bCs/>
          <w:lang w:val="en-GB"/>
        </w:rPr>
        <w:t xml:space="preserve"> the modifications that were made during this process.</w:t>
      </w:r>
    </w:p>
    <w:p w14:paraId="39A185A5" w14:textId="77777777" w:rsidR="000E5037" w:rsidRDefault="000E5037" w:rsidP="000E5037">
      <w:pPr>
        <w:spacing w:after="160" w:line="259" w:lineRule="auto"/>
        <w:rPr>
          <w:b/>
          <w:bCs/>
          <w:sz w:val="28"/>
          <w:szCs w:val="28"/>
          <w:lang w:val="en-GB"/>
        </w:rPr>
      </w:pPr>
    </w:p>
    <w:p w14:paraId="2A63E072" w14:textId="77777777" w:rsidR="000C44F6" w:rsidRPr="000C44F6" w:rsidRDefault="000C44F6" w:rsidP="000C44F6">
      <w:pPr>
        <w:spacing w:after="160" w:line="259" w:lineRule="auto"/>
        <w:rPr>
          <w:b/>
          <w:bCs/>
          <w:lang w:val="en-GB"/>
        </w:rPr>
      </w:pPr>
      <w:r w:rsidRPr="000C44F6">
        <w:rPr>
          <w:b/>
          <w:bCs/>
          <w:lang w:val="en-GB"/>
        </w:rPr>
        <w:t>Evaluation</w:t>
      </w:r>
    </w:p>
    <w:p w14:paraId="54A650C0" w14:textId="77777777" w:rsidR="000C44F6" w:rsidRPr="000C44F6" w:rsidRDefault="000C44F6" w:rsidP="000C44F6">
      <w:pPr>
        <w:spacing w:after="160" w:line="259" w:lineRule="auto"/>
        <w:rPr>
          <w:b/>
          <w:bCs/>
          <w:lang w:val="en-GB"/>
        </w:rPr>
      </w:pPr>
      <w:r w:rsidRPr="000C44F6">
        <w:rPr>
          <w:b/>
          <w:bCs/>
          <w:lang w:val="en-GB"/>
        </w:rPr>
        <w:t>Website evaluation is critical to ensuring the final product meets usability, accessibility, and search engine optimisation (SEO) standards. These components are integral to the success of any modern website.</w:t>
      </w:r>
    </w:p>
    <w:p w14:paraId="0B74BFB4" w14:textId="77777777" w:rsidR="000C44F6" w:rsidRPr="000C44F6" w:rsidRDefault="000C44F6" w:rsidP="000C44F6">
      <w:pPr>
        <w:spacing w:after="160" w:line="259" w:lineRule="auto"/>
        <w:rPr>
          <w:b/>
          <w:bCs/>
          <w:lang w:val="en-GB"/>
        </w:rPr>
      </w:pPr>
      <w:r w:rsidRPr="000C44F6">
        <w:rPr>
          <w:b/>
          <w:bCs/>
          <w:lang w:val="en-GB"/>
        </w:rPr>
        <w:t>Usability:</w:t>
      </w:r>
    </w:p>
    <w:p w14:paraId="18EB09BA" w14:textId="77777777" w:rsidR="000C44F6" w:rsidRPr="000C44F6" w:rsidRDefault="000C44F6" w:rsidP="000C44F6">
      <w:pPr>
        <w:spacing w:after="160" w:line="259" w:lineRule="auto"/>
        <w:rPr>
          <w:b/>
          <w:bCs/>
          <w:lang w:val="en-GB"/>
        </w:rPr>
      </w:pPr>
      <w:r w:rsidRPr="000C44F6">
        <w:rPr>
          <w:b/>
          <w:bCs/>
          <w:lang w:val="en-GB"/>
        </w:rPr>
        <w:t>Usability is defined by how effectively, efficiently, and satisfactorily users can interact with a website to achieve their goals. According to Jakob Nielsen's usability heuristics, simplicity and intuitiveness play a crucial role in enhancing the user experience. For the Travis Scott Fan Club website, usability was enhanced through a clean, uncluttered layout and logical navigation structure. Features like grid-based designs, hover effects, and responsive formatting allowed users to quickly access content, regardless of their device. Research from the International Journal of Human-Computer Interaction highlights that responsive designs increase user engagement by more than 30%. Based on user feedback, the Home and Music pages were praised for their visual organisation and clarity, demonstrating the site's strong usability standards.</w:t>
      </w:r>
    </w:p>
    <w:p w14:paraId="0BE0D3EE" w14:textId="77777777" w:rsidR="000C44F6" w:rsidRPr="000C44F6" w:rsidRDefault="000C44F6" w:rsidP="000C44F6">
      <w:pPr>
        <w:spacing w:after="160" w:line="259" w:lineRule="auto"/>
        <w:rPr>
          <w:b/>
          <w:bCs/>
          <w:lang w:val="en-GB"/>
        </w:rPr>
      </w:pPr>
      <w:r w:rsidRPr="000C44F6">
        <w:rPr>
          <w:b/>
          <w:bCs/>
          <w:lang w:val="en-GB"/>
        </w:rPr>
        <w:t>Accessibility:</w:t>
      </w:r>
    </w:p>
    <w:p w14:paraId="4B2EFD25" w14:textId="77777777" w:rsidR="000C44F6" w:rsidRPr="000C44F6" w:rsidRDefault="000C44F6" w:rsidP="000C44F6">
      <w:pPr>
        <w:spacing w:after="160" w:line="259" w:lineRule="auto"/>
        <w:rPr>
          <w:b/>
          <w:bCs/>
          <w:lang w:val="en-GB"/>
        </w:rPr>
      </w:pPr>
      <w:r w:rsidRPr="000C44F6">
        <w:rPr>
          <w:b/>
          <w:bCs/>
          <w:lang w:val="en-GB"/>
        </w:rPr>
        <w:t>Accessibility ensures that websites are usable by individuals with diverse abilities, including those with visual, auditory, or motor impairments. The Travis Scott Fan Club website adheres to the Web Content Accessibility Guidelines (WCAG) 2.1, focusing on the principles of perceivability, operability, understandability, and robustness. High-contrast text combinations were implemented to aid users with visual impairments, and alt attributes for all images provide context for screen readers. Tools such as WAVE and Tota11y were used to validate the site's accessibility, and minor modifications—such as improving focus indicators and ensuring logical tab order—were made to optimise navigation for keyboard users. A study published by ACM demonstrated that accessible websites reduce bounce rates by up to 20%, highlighting the importance of this aspect.</w:t>
      </w:r>
    </w:p>
    <w:p w14:paraId="64B24A4F" w14:textId="77777777" w:rsidR="000C44F6" w:rsidRPr="000C44F6" w:rsidRDefault="000C44F6" w:rsidP="000C44F6">
      <w:pPr>
        <w:spacing w:after="160" w:line="259" w:lineRule="auto"/>
        <w:rPr>
          <w:b/>
          <w:bCs/>
          <w:lang w:val="en-GB"/>
        </w:rPr>
      </w:pPr>
      <w:r w:rsidRPr="000C44F6">
        <w:rPr>
          <w:b/>
          <w:bCs/>
          <w:lang w:val="en-GB"/>
        </w:rPr>
        <w:t>Search Engine Optimisation (SEO):</w:t>
      </w:r>
    </w:p>
    <w:p w14:paraId="26D998AF" w14:textId="109FD457" w:rsidR="000C44F6" w:rsidRPr="000C44F6" w:rsidRDefault="000C44F6" w:rsidP="000C44F6">
      <w:pPr>
        <w:spacing w:after="160" w:line="259" w:lineRule="auto"/>
        <w:rPr>
          <w:b/>
          <w:bCs/>
          <w:lang w:val="en-GB"/>
        </w:rPr>
      </w:pPr>
      <w:r w:rsidRPr="000C44F6">
        <w:rPr>
          <w:b/>
          <w:bCs/>
          <w:lang w:val="en-GB"/>
        </w:rPr>
        <w:t xml:space="preserve">SEO determines how easily a website can be discovered by search engines and ranked for relevant keywords. The Travis Scott Fan Club website applied on-page SEO techniques such as optimised meta descriptions, proper header tag hierarchy, and alt text for images. Keywords like "Travis Scott fan club" and "Travis Scott music" were strategically included in titles and descriptions to enhance ranking. Research in the Journal of Digital Marketing emphasises that SEO improvements, such as performance optimisation and semantic structuring, increase traffic by up to 50%. Google </w:t>
      </w:r>
      <w:r w:rsidRPr="000C44F6">
        <w:rPr>
          <w:b/>
          <w:bCs/>
          <w:lang w:val="en-GB"/>
        </w:rPr>
        <w:t>Page Speed</w:t>
      </w:r>
      <w:r w:rsidRPr="000C44F6">
        <w:rPr>
          <w:b/>
          <w:bCs/>
          <w:lang w:val="en-GB"/>
        </w:rPr>
        <w:t xml:space="preserve"> Insights was used to measure performance, ensuring fast load times to further boost SEO rankings. Internal linking between the Music, About, and Tour pages enhanced crawlability for search engines, improving overall discoverability.</w:t>
      </w:r>
    </w:p>
    <w:p w14:paraId="04C33F34" w14:textId="77777777" w:rsidR="000C44F6" w:rsidRPr="000C44F6" w:rsidRDefault="000C44F6" w:rsidP="000C44F6">
      <w:pPr>
        <w:spacing w:after="160" w:line="259" w:lineRule="auto"/>
        <w:rPr>
          <w:b/>
          <w:bCs/>
          <w:lang w:val="en-GB"/>
        </w:rPr>
      </w:pPr>
      <w:r w:rsidRPr="000C44F6">
        <w:rPr>
          <w:b/>
          <w:bCs/>
          <w:lang w:val="en-GB"/>
        </w:rPr>
        <w:t>Evaluation of the Completed Website</w:t>
      </w:r>
    </w:p>
    <w:p w14:paraId="515C6842" w14:textId="77777777" w:rsidR="000C44F6" w:rsidRPr="000C44F6" w:rsidRDefault="000C44F6" w:rsidP="000C44F6">
      <w:pPr>
        <w:spacing w:after="160" w:line="259" w:lineRule="auto"/>
        <w:rPr>
          <w:b/>
          <w:bCs/>
          <w:lang w:val="en-GB"/>
        </w:rPr>
      </w:pPr>
      <w:r w:rsidRPr="000C44F6">
        <w:rPr>
          <w:b/>
          <w:bCs/>
          <w:lang w:val="en-GB"/>
        </w:rPr>
        <w:lastRenderedPageBreak/>
        <w:t>Usefulness: The Travis Scott Fan Club website effectively combines aesthetic appeal with functionality. It successfully provides fans with detailed, engaging content about the artist, his discography, and upcoming tours. The interactive Google Maps integration on the Tour page and the visually appealing album grids on the Music page add significant value. Future updates could include interactive features like polls or quizzes for deeper fan engagement, as well as a multimedia section for exclusive videos and live concert highlights.</w:t>
      </w:r>
    </w:p>
    <w:p w14:paraId="611898EC" w14:textId="77777777" w:rsidR="000C44F6" w:rsidRPr="000C44F6" w:rsidRDefault="000C44F6" w:rsidP="000C44F6">
      <w:pPr>
        <w:spacing w:after="160" w:line="259" w:lineRule="auto"/>
        <w:rPr>
          <w:b/>
          <w:bCs/>
          <w:lang w:val="en-GB"/>
        </w:rPr>
      </w:pPr>
      <w:r w:rsidRPr="000C44F6">
        <w:rPr>
          <w:b/>
          <w:bCs/>
          <w:lang w:val="en-GB"/>
        </w:rPr>
        <w:t>Search Engine Optimisation: The implemented SEO strategies improved the website's visibility on search engines. Structured content, optimised images, and targeted keywords contributed to better rankings, making it easier for fans to discover the site. Adding a blog section with regular updates and artist news would further enhance SEO by generating fresh, keyword-rich content.</w:t>
      </w:r>
    </w:p>
    <w:p w14:paraId="6E712AF6" w14:textId="503D17C7" w:rsidR="000E5037" w:rsidRDefault="000C44F6" w:rsidP="000C44F6">
      <w:pPr>
        <w:spacing w:after="160" w:line="259" w:lineRule="auto"/>
        <w:rPr>
          <w:b/>
          <w:bCs/>
          <w:lang w:val="en-GB"/>
        </w:rPr>
      </w:pPr>
      <w:r w:rsidRPr="000C44F6">
        <w:rPr>
          <w:b/>
          <w:bCs/>
          <w:lang w:val="en-GB"/>
        </w:rPr>
        <w:t>Accessibility: Accessibility is a notable strength of the website. It meets WCAG 2.1 standards, ensuring inclusivity for a wide audience. Elements like high-contrast text, keyboard-friendly navigation, and screen reader compatibility exemplify the site's commitment to accessibility. However, future improvements could include providing subtitles for video content or integrating audio descriptions for visually impaired users</w:t>
      </w:r>
    </w:p>
    <w:p w14:paraId="7BCDF72C" w14:textId="77777777" w:rsidR="000E5037" w:rsidRPr="004652D0" w:rsidRDefault="000E5037" w:rsidP="000E5037">
      <w:pPr>
        <w:spacing w:after="160" w:line="259" w:lineRule="auto"/>
        <w:rPr>
          <w:sz w:val="28"/>
          <w:szCs w:val="28"/>
        </w:rPr>
      </w:pPr>
      <w:r w:rsidRPr="004652D0">
        <w:rPr>
          <w:b/>
          <w:bCs/>
          <w:sz w:val="28"/>
          <w:szCs w:val="28"/>
        </w:rPr>
        <w:t>Conclusion</w:t>
      </w:r>
    </w:p>
    <w:p w14:paraId="5BAB14BB" w14:textId="77777777" w:rsidR="000E5037" w:rsidRDefault="000E5037" w:rsidP="000E5037">
      <w:pPr>
        <w:spacing w:after="160" w:line="259" w:lineRule="auto"/>
        <w:rPr>
          <w:b/>
          <w:bCs/>
          <w:lang w:val="en-GB"/>
        </w:rPr>
      </w:pPr>
      <w:r w:rsidRPr="000E5037">
        <w:rPr>
          <w:b/>
          <w:bCs/>
          <w:lang w:val="en-GB"/>
        </w:rPr>
        <w:t xml:space="preserve">The website of the Travis Scott Fan Club was successful in its goal of engaging fans and offering a comprehensive resource for examining the artist's legacy. The project achieved a professional-grade platform that accurately represents Travis Scott's distinctive brand by integrating technical expertise, creative design, and adherence to web standards. The seamless user experience was guaranteed by the incorporation of interactive features, responsive layouts, and accessible content. Future improvements could concentrate on the integration of more dynamic elements and the expansion of functionality to ensure that the website remains relevant and engaging. </w:t>
      </w:r>
      <w:r w:rsidRPr="000E5037">
        <w:rPr>
          <w:b/>
          <w:bCs/>
          <w:lang w:val="en-GB"/>
        </w:rPr>
        <w:br/>
      </w:r>
    </w:p>
    <w:p w14:paraId="6B5B1E51" w14:textId="5C203C03" w:rsidR="000E5037" w:rsidRPr="000E5037" w:rsidRDefault="000E5037" w:rsidP="000E5037">
      <w:pPr>
        <w:spacing w:after="160" w:line="259" w:lineRule="auto"/>
        <w:rPr>
          <w:b/>
          <w:bCs/>
          <w:lang w:val="en-GB"/>
        </w:rPr>
      </w:pPr>
      <w:r w:rsidRPr="000E5037">
        <w:rPr>
          <w:b/>
          <w:bCs/>
          <w:lang w:val="en-GB"/>
        </w:rPr>
        <w:t>The significance of a user-centred approach, in which design and functionality are in accordance with audience expectations, was emphasised during the development process. This project was particularly rewarding for me as a fan, as it enabled me to convey my admiration for Travis Scott through a platform that facilitates global communication among fans. The website establishes a high standard for comparable projects by incorporating contemporary tools and adhering to best practices. Future endeavours will be informed by the lessons acquired during this project, which will contribute to the ongoing enhancement of web development practices.</w:t>
      </w:r>
      <w:r w:rsidRPr="000E5037">
        <w:rPr>
          <w:b/>
          <w:bCs/>
          <w:lang w:val="en-GB"/>
        </w:rPr>
        <w:br/>
      </w:r>
    </w:p>
    <w:p w14:paraId="0C07F586" w14:textId="77777777" w:rsidR="00C25FFC" w:rsidRDefault="00C25FFC" w:rsidP="00C25FFC">
      <w:pPr>
        <w:rPr>
          <w:b/>
          <w:bCs/>
          <w:noProof/>
          <w:lang w:val="en-GB"/>
        </w:rPr>
      </w:pPr>
    </w:p>
    <w:p w14:paraId="729E6D74" w14:textId="77777777" w:rsidR="00787E24" w:rsidRPr="004652D0" w:rsidRDefault="00787E24" w:rsidP="00787E24">
      <w:pPr>
        <w:spacing w:after="160" w:line="259" w:lineRule="auto"/>
        <w:rPr>
          <w:sz w:val="28"/>
          <w:szCs w:val="28"/>
        </w:rPr>
      </w:pPr>
      <w:r w:rsidRPr="004652D0">
        <w:rPr>
          <w:b/>
          <w:bCs/>
          <w:sz w:val="28"/>
          <w:szCs w:val="28"/>
        </w:rPr>
        <w:t>References</w:t>
      </w:r>
    </w:p>
    <w:p w14:paraId="42D9FDAA" w14:textId="77777777" w:rsidR="00787E24" w:rsidRPr="004652D0" w:rsidRDefault="00787E24" w:rsidP="00787E24">
      <w:pPr>
        <w:numPr>
          <w:ilvl w:val="0"/>
          <w:numId w:val="12"/>
        </w:numPr>
        <w:spacing w:after="160" w:line="259" w:lineRule="auto"/>
        <w:ind w:right="0"/>
      </w:pPr>
      <w:r w:rsidRPr="004652D0">
        <w:t xml:space="preserve">W3C HTML Validator. Retrieved from </w:t>
      </w:r>
      <w:hyperlink r:id="rId13" w:history="1">
        <w:r w:rsidRPr="004652D0">
          <w:rPr>
            <w:rStyle w:val="Hyperlink"/>
          </w:rPr>
          <w:t>http://validator.w3.org/</w:t>
        </w:r>
      </w:hyperlink>
    </w:p>
    <w:p w14:paraId="3FE54CC8" w14:textId="77777777" w:rsidR="00787E24" w:rsidRPr="004652D0" w:rsidRDefault="00787E24" w:rsidP="00787E24">
      <w:pPr>
        <w:numPr>
          <w:ilvl w:val="0"/>
          <w:numId w:val="12"/>
        </w:numPr>
        <w:spacing w:after="160" w:line="259" w:lineRule="auto"/>
        <w:ind w:right="0"/>
      </w:pPr>
      <w:r w:rsidRPr="004652D0">
        <w:t xml:space="preserve">W3C CSS Validator. Retrieved from </w:t>
      </w:r>
      <w:hyperlink r:id="rId14" w:history="1">
        <w:r w:rsidRPr="004652D0">
          <w:rPr>
            <w:rStyle w:val="Hyperlink"/>
          </w:rPr>
          <w:t>http://jigsaw.w3.org/css-validator/</w:t>
        </w:r>
      </w:hyperlink>
    </w:p>
    <w:p w14:paraId="5ABF6F51" w14:textId="77777777" w:rsidR="00787E24" w:rsidRPr="004652D0" w:rsidRDefault="00787E24" w:rsidP="00787E24">
      <w:pPr>
        <w:numPr>
          <w:ilvl w:val="0"/>
          <w:numId w:val="12"/>
        </w:numPr>
        <w:spacing w:after="160" w:line="259" w:lineRule="auto"/>
        <w:ind w:right="0"/>
      </w:pPr>
      <w:r w:rsidRPr="004652D0">
        <w:t xml:space="preserve">Web Content Accessibility Guidelines (WCAG) 2.1. Retrieved from </w:t>
      </w:r>
      <w:hyperlink r:id="rId15" w:history="1">
        <w:r w:rsidRPr="004652D0">
          <w:rPr>
            <w:rStyle w:val="Hyperlink"/>
          </w:rPr>
          <w:t>https://www.w3.org/TR/WCAG21/</w:t>
        </w:r>
      </w:hyperlink>
    </w:p>
    <w:p w14:paraId="7D1E6E62" w14:textId="77777777" w:rsidR="00787E24" w:rsidRPr="004652D0" w:rsidRDefault="00787E24" w:rsidP="00787E24">
      <w:pPr>
        <w:numPr>
          <w:ilvl w:val="0"/>
          <w:numId w:val="12"/>
        </w:numPr>
        <w:spacing w:after="160" w:line="259" w:lineRule="auto"/>
        <w:ind w:right="0"/>
      </w:pPr>
      <w:r w:rsidRPr="004652D0">
        <w:t>ACM Digital Library. (2021). Research on Web SEO Techniques.</w:t>
      </w:r>
    </w:p>
    <w:p w14:paraId="137D9E64" w14:textId="77777777" w:rsidR="00787E24" w:rsidRPr="004652D0" w:rsidRDefault="00787E24" w:rsidP="00787E24">
      <w:pPr>
        <w:numPr>
          <w:ilvl w:val="0"/>
          <w:numId w:val="12"/>
        </w:numPr>
        <w:spacing w:after="160" w:line="259" w:lineRule="auto"/>
        <w:ind w:right="0"/>
      </w:pPr>
      <w:r w:rsidRPr="004652D0">
        <w:t xml:space="preserve">Contrast Checker Tool. Retrieved from </w:t>
      </w:r>
      <w:hyperlink r:id="rId16" w:history="1">
        <w:r w:rsidRPr="004652D0">
          <w:rPr>
            <w:rStyle w:val="Hyperlink"/>
          </w:rPr>
          <w:t>http://contrastchecker.com/</w:t>
        </w:r>
      </w:hyperlink>
    </w:p>
    <w:p w14:paraId="55320E4F" w14:textId="77777777" w:rsidR="00787E24" w:rsidRDefault="00787E24" w:rsidP="00787E24">
      <w:pPr>
        <w:numPr>
          <w:ilvl w:val="0"/>
          <w:numId w:val="12"/>
        </w:numPr>
        <w:spacing w:after="160" w:line="259" w:lineRule="auto"/>
        <w:ind w:right="0"/>
      </w:pPr>
      <w:r w:rsidRPr="004652D0">
        <w:lastRenderedPageBreak/>
        <w:t xml:space="preserve">Google Maps Embed API. Retrieved from </w:t>
      </w:r>
      <w:hyperlink r:id="rId17" w:history="1">
        <w:r w:rsidRPr="004652D0">
          <w:rPr>
            <w:rStyle w:val="Hyperlink"/>
          </w:rPr>
          <w:t>https://developers.google.com/maps/documentation/embed/overview</w:t>
        </w:r>
      </w:hyperlink>
    </w:p>
    <w:p w14:paraId="47771CE5" w14:textId="77777777" w:rsidR="000E5037" w:rsidRDefault="000E5037" w:rsidP="000E5037">
      <w:pPr>
        <w:spacing w:after="160" w:line="259" w:lineRule="auto"/>
        <w:ind w:right="0"/>
      </w:pPr>
    </w:p>
    <w:p w14:paraId="6A762E94" w14:textId="77777777" w:rsidR="000E5037" w:rsidRDefault="000E5037" w:rsidP="000E5037">
      <w:pPr>
        <w:spacing w:after="160" w:line="259" w:lineRule="auto"/>
        <w:ind w:right="0"/>
      </w:pPr>
    </w:p>
    <w:p w14:paraId="553CD73C" w14:textId="77777777" w:rsidR="000E5037" w:rsidRDefault="000E5037" w:rsidP="000E5037">
      <w:pPr>
        <w:spacing w:after="160" w:line="259" w:lineRule="auto"/>
        <w:ind w:right="0"/>
      </w:pPr>
    </w:p>
    <w:p w14:paraId="3A8EF61C" w14:textId="77777777" w:rsidR="000E5037" w:rsidRPr="004652D0" w:rsidRDefault="000E5037" w:rsidP="000E5037">
      <w:pPr>
        <w:spacing w:after="160" w:line="259" w:lineRule="auto"/>
      </w:pPr>
      <w:r w:rsidRPr="004652D0">
        <w:rPr>
          <w:b/>
          <w:bCs/>
        </w:rPr>
        <w:t>Appendices</w:t>
      </w:r>
    </w:p>
    <w:p w14:paraId="721C1643" w14:textId="2D46E2D3" w:rsidR="000E5037" w:rsidRDefault="000E5037" w:rsidP="000E5037">
      <w:pPr>
        <w:pStyle w:val="ListParagraph"/>
        <w:numPr>
          <w:ilvl w:val="0"/>
          <w:numId w:val="13"/>
        </w:numPr>
        <w:spacing w:after="160" w:line="259" w:lineRule="auto"/>
        <w:ind w:right="0"/>
      </w:pPr>
      <w:r>
        <w:t>Index page</w:t>
      </w:r>
    </w:p>
    <w:p w14:paraId="13F49EA5" w14:textId="77777777" w:rsidR="000E5037" w:rsidRDefault="000E5037" w:rsidP="000E5037">
      <w:pPr>
        <w:spacing w:after="160" w:line="259" w:lineRule="auto"/>
        <w:ind w:left="432" w:right="0"/>
      </w:pPr>
      <w:r>
        <w:t>&lt;!DOCTYPE html&gt;</w:t>
      </w:r>
    </w:p>
    <w:p w14:paraId="2A76E5B4" w14:textId="77777777" w:rsidR="000E5037" w:rsidRDefault="000E5037" w:rsidP="000E5037">
      <w:pPr>
        <w:spacing w:after="160" w:line="259" w:lineRule="auto"/>
        <w:ind w:left="432" w:right="0"/>
      </w:pPr>
      <w:r>
        <w:t>&lt;html lang="</w:t>
      </w:r>
      <w:proofErr w:type="spellStart"/>
      <w:r>
        <w:t>en</w:t>
      </w:r>
      <w:proofErr w:type="spellEnd"/>
      <w:r>
        <w:t>"&gt;</w:t>
      </w:r>
    </w:p>
    <w:p w14:paraId="2E56E1FD" w14:textId="77777777" w:rsidR="000E5037" w:rsidRDefault="000E5037" w:rsidP="000E5037">
      <w:pPr>
        <w:spacing w:after="160" w:line="259" w:lineRule="auto"/>
        <w:ind w:left="432" w:right="0"/>
      </w:pPr>
      <w:r>
        <w:t>&lt;head&gt;</w:t>
      </w:r>
    </w:p>
    <w:p w14:paraId="56287835" w14:textId="77777777" w:rsidR="000E5037" w:rsidRDefault="000E5037" w:rsidP="000E5037">
      <w:pPr>
        <w:spacing w:after="160" w:line="259" w:lineRule="auto"/>
        <w:ind w:left="432" w:right="0"/>
      </w:pPr>
      <w:r>
        <w:t xml:space="preserve">    &lt;meta charset="UTF-8"&gt;</w:t>
      </w:r>
    </w:p>
    <w:p w14:paraId="6998662A" w14:textId="77777777" w:rsidR="000E5037" w:rsidRDefault="000E5037" w:rsidP="000E5037">
      <w:pPr>
        <w:spacing w:after="160" w:line="259" w:lineRule="auto"/>
        <w:ind w:left="432" w:right="0"/>
      </w:pPr>
      <w:r>
        <w:t xml:space="preserve">    &lt;meta name="viewport" content="width=device-width, initial-scale=1.0"&gt;</w:t>
      </w:r>
    </w:p>
    <w:p w14:paraId="16943C17" w14:textId="77777777" w:rsidR="000E5037" w:rsidRDefault="000E5037" w:rsidP="000E5037">
      <w:pPr>
        <w:spacing w:after="160" w:line="259" w:lineRule="auto"/>
        <w:ind w:left="432" w:right="0"/>
      </w:pPr>
      <w:r>
        <w:t xml:space="preserve">    &lt;meta name="description" content="Fan Club website dedicated to Travis Scott and his music"&gt;</w:t>
      </w:r>
    </w:p>
    <w:p w14:paraId="4FD2083C" w14:textId="77777777" w:rsidR="000E5037" w:rsidRDefault="000E5037" w:rsidP="000E5037">
      <w:pPr>
        <w:spacing w:after="160" w:line="259" w:lineRule="auto"/>
        <w:ind w:left="432" w:right="0"/>
      </w:pPr>
      <w:r>
        <w:t xml:space="preserve">    &lt;meta name="keywords" content="Travis Scott, Music, Tours, Contact"&gt;</w:t>
      </w:r>
    </w:p>
    <w:p w14:paraId="4792C362" w14:textId="77777777" w:rsidR="000E5037" w:rsidRDefault="000E5037" w:rsidP="000E5037">
      <w:pPr>
        <w:spacing w:after="160" w:line="259" w:lineRule="auto"/>
        <w:ind w:left="432" w:right="0"/>
      </w:pPr>
      <w:r>
        <w:t xml:space="preserve">    &lt;meta name="author" content="Your Name"&gt;</w:t>
      </w:r>
    </w:p>
    <w:p w14:paraId="645E5B6B" w14:textId="77777777" w:rsidR="000E5037" w:rsidRDefault="000E5037" w:rsidP="000E5037">
      <w:pPr>
        <w:spacing w:after="160" w:line="259" w:lineRule="auto"/>
        <w:ind w:left="432" w:right="0"/>
      </w:pPr>
      <w:r>
        <w:t xml:space="preserve">    &lt;title&gt;Travis Scott Fan Club&lt;/title&gt;</w:t>
      </w:r>
    </w:p>
    <w:p w14:paraId="12E60964" w14:textId="77777777" w:rsidR="000E5037" w:rsidRDefault="000E5037" w:rsidP="000E5037">
      <w:pPr>
        <w:spacing w:after="160" w:line="259" w:lineRule="auto"/>
        <w:ind w:left="432" w:right="0"/>
      </w:pPr>
      <w:r>
        <w:t xml:space="preserve">    &lt;link href="https://fonts.googleapis.com/css2?family=Poppins:wght@300;400;600&amp;display=swap" </w:t>
      </w:r>
      <w:proofErr w:type="spellStart"/>
      <w:r>
        <w:t>rel</w:t>
      </w:r>
      <w:proofErr w:type="spellEnd"/>
      <w:r>
        <w:t>="stylesheet"&gt;</w:t>
      </w:r>
    </w:p>
    <w:p w14:paraId="1E02FBED" w14:textId="77777777" w:rsidR="000E5037" w:rsidRDefault="000E5037" w:rsidP="000E5037">
      <w:pPr>
        <w:spacing w:after="160" w:line="259" w:lineRule="auto"/>
        <w:ind w:left="432" w:right="0"/>
      </w:pPr>
      <w:r>
        <w:t xml:space="preserve">    &lt;link </w:t>
      </w:r>
      <w:proofErr w:type="spellStart"/>
      <w:r>
        <w:t>rel</w:t>
      </w:r>
      <w:proofErr w:type="spellEnd"/>
      <w:r>
        <w:t xml:space="preserve">="stylesheet" </w:t>
      </w:r>
      <w:proofErr w:type="spellStart"/>
      <w:r>
        <w:t>href</w:t>
      </w:r>
      <w:proofErr w:type="spellEnd"/>
      <w:r>
        <w:t>="styles.css"&gt;</w:t>
      </w:r>
    </w:p>
    <w:p w14:paraId="73876838" w14:textId="77777777" w:rsidR="000E5037" w:rsidRDefault="000E5037" w:rsidP="000E5037">
      <w:pPr>
        <w:spacing w:after="160" w:line="259" w:lineRule="auto"/>
        <w:ind w:left="432" w:right="0"/>
      </w:pPr>
      <w:r>
        <w:t xml:space="preserve">    &lt;style&gt;</w:t>
      </w:r>
    </w:p>
    <w:p w14:paraId="2CB6243B" w14:textId="77777777" w:rsidR="000E5037" w:rsidRDefault="000E5037" w:rsidP="000E5037">
      <w:pPr>
        <w:spacing w:after="160" w:line="259" w:lineRule="auto"/>
        <w:ind w:left="432" w:right="0"/>
      </w:pPr>
      <w:r>
        <w:t xml:space="preserve">        .grid-container {</w:t>
      </w:r>
    </w:p>
    <w:p w14:paraId="6298B6E2" w14:textId="77777777" w:rsidR="000E5037" w:rsidRDefault="000E5037" w:rsidP="000E5037">
      <w:pPr>
        <w:spacing w:after="160" w:line="259" w:lineRule="auto"/>
        <w:ind w:left="432" w:right="0"/>
      </w:pPr>
      <w:r>
        <w:t xml:space="preserve">            display: grid;</w:t>
      </w:r>
    </w:p>
    <w:p w14:paraId="17ACF8EF" w14:textId="77777777" w:rsidR="000E5037" w:rsidRDefault="000E5037" w:rsidP="000E5037">
      <w:pPr>
        <w:spacing w:after="160" w:line="259" w:lineRule="auto"/>
        <w:ind w:left="432" w:right="0"/>
      </w:pPr>
      <w:r>
        <w:t xml:space="preserve">            grid-template-columns: repeat(3, 1fr);</w:t>
      </w:r>
    </w:p>
    <w:p w14:paraId="61D6B3D3" w14:textId="77777777" w:rsidR="000E5037" w:rsidRDefault="000E5037" w:rsidP="000E5037">
      <w:pPr>
        <w:spacing w:after="160" w:line="259" w:lineRule="auto"/>
        <w:ind w:left="432" w:right="0"/>
      </w:pPr>
      <w:r>
        <w:t xml:space="preserve">            gap: 20px;</w:t>
      </w:r>
    </w:p>
    <w:p w14:paraId="04BD9F0A" w14:textId="77777777" w:rsidR="000E5037" w:rsidRDefault="000E5037" w:rsidP="000E5037">
      <w:pPr>
        <w:spacing w:after="160" w:line="259" w:lineRule="auto"/>
        <w:ind w:left="432" w:right="0"/>
      </w:pPr>
      <w:r>
        <w:t xml:space="preserve">            text-align: center;</w:t>
      </w:r>
    </w:p>
    <w:p w14:paraId="798AFFFF" w14:textId="77777777" w:rsidR="000E5037" w:rsidRDefault="000E5037" w:rsidP="000E5037">
      <w:pPr>
        <w:spacing w:after="160" w:line="259" w:lineRule="auto"/>
        <w:ind w:left="432" w:right="0"/>
      </w:pPr>
      <w:r>
        <w:t xml:space="preserve">            padding: 20px;</w:t>
      </w:r>
    </w:p>
    <w:p w14:paraId="648BD0C5" w14:textId="77777777" w:rsidR="000E5037" w:rsidRDefault="000E5037" w:rsidP="000E5037">
      <w:pPr>
        <w:spacing w:after="160" w:line="259" w:lineRule="auto"/>
        <w:ind w:left="432" w:right="0"/>
      </w:pPr>
      <w:r>
        <w:t xml:space="preserve">        }</w:t>
      </w:r>
    </w:p>
    <w:p w14:paraId="62D50E93" w14:textId="77777777" w:rsidR="000E5037" w:rsidRDefault="000E5037" w:rsidP="000E5037">
      <w:pPr>
        <w:spacing w:after="160" w:line="259" w:lineRule="auto"/>
        <w:ind w:left="432" w:right="0"/>
      </w:pPr>
    </w:p>
    <w:p w14:paraId="229D04A8" w14:textId="77777777" w:rsidR="000E5037" w:rsidRDefault="000E5037" w:rsidP="000E5037">
      <w:pPr>
        <w:spacing w:after="160" w:line="259" w:lineRule="auto"/>
        <w:ind w:left="432" w:right="0"/>
      </w:pPr>
      <w:r>
        <w:t xml:space="preserve">        .grid-item {</w:t>
      </w:r>
    </w:p>
    <w:p w14:paraId="7CC8600B" w14:textId="77777777" w:rsidR="000E5037" w:rsidRDefault="000E5037" w:rsidP="000E5037">
      <w:pPr>
        <w:spacing w:after="160" w:line="259" w:lineRule="auto"/>
        <w:ind w:left="432" w:right="0"/>
      </w:pPr>
      <w:r>
        <w:t xml:space="preserve">            background-color: #121212;</w:t>
      </w:r>
    </w:p>
    <w:p w14:paraId="2E197CFC" w14:textId="77777777" w:rsidR="000E5037" w:rsidRDefault="000E5037" w:rsidP="000E5037">
      <w:pPr>
        <w:spacing w:after="160" w:line="259" w:lineRule="auto"/>
        <w:ind w:left="432" w:right="0"/>
      </w:pPr>
      <w:r>
        <w:lastRenderedPageBreak/>
        <w:t xml:space="preserve">            border-radius: 10px;</w:t>
      </w:r>
    </w:p>
    <w:p w14:paraId="22DC941C" w14:textId="77777777" w:rsidR="000E5037" w:rsidRDefault="000E5037" w:rsidP="000E5037">
      <w:pPr>
        <w:spacing w:after="160" w:line="259" w:lineRule="auto"/>
        <w:ind w:left="432" w:right="0"/>
      </w:pPr>
      <w:r>
        <w:t xml:space="preserve">            padding: 15px;</w:t>
      </w:r>
    </w:p>
    <w:p w14:paraId="032AB15F" w14:textId="77777777" w:rsidR="000E5037" w:rsidRDefault="000E5037" w:rsidP="000E5037">
      <w:pPr>
        <w:spacing w:after="160" w:line="259" w:lineRule="auto"/>
        <w:ind w:left="432" w:right="0"/>
      </w:pPr>
      <w:r>
        <w:t xml:space="preserve">            color: #f4f4f4;</w:t>
      </w:r>
    </w:p>
    <w:p w14:paraId="17E329A9" w14:textId="77777777" w:rsidR="000E5037" w:rsidRDefault="000E5037" w:rsidP="000E5037">
      <w:pPr>
        <w:spacing w:after="160" w:line="259" w:lineRule="auto"/>
        <w:ind w:left="432" w:right="0"/>
      </w:pPr>
      <w:r>
        <w:t xml:space="preserve">        }</w:t>
      </w:r>
    </w:p>
    <w:p w14:paraId="00C1E8F4" w14:textId="77777777" w:rsidR="000E5037" w:rsidRDefault="000E5037" w:rsidP="000E5037">
      <w:pPr>
        <w:spacing w:after="160" w:line="259" w:lineRule="auto"/>
        <w:ind w:left="432" w:right="0"/>
      </w:pPr>
    </w:p>
    <w:p w14:paraId="2A1297BB" w14:textId="77777777" w:rsidR="000E5037" w:rsidRDefault="000E5037" w:rsidP="000E5037">
      <w:pPr>
        <w:spacing w:after="160" w:line="259" w:lineRule="auto"/>
        <w:ind w:left="432" w:right="0"/>
      </w:pPr>
      <w:r>
        <w:t xml:space="preserve">        .grid-item </w:t>
      </w:r>
      <w:proofErr w:type="spellStart"/>
      <w:r>
        <w:t>img</w:t>
      </w:r>
      <w:proofErr w:type="spellEnd"/>
      <w:r>
        <w:t xml:space="preserve"> {</w:t>
      </w:r>
    </w:p>
    <w:p w14:paraId="2653B887" w14:textId="77777777" w:rsidR="000E5037" w:rsidRDefault="000E5037" w:rsidP="000E5037">
      <w:pPr>
        <w:spacing w:after="160" w:line="259" w:lineRule="auto"/>
        <w:ind w:left="432" w:right="0"/>
      </w:pPr>
      <w:r>
        <w:t xml:space="preserve">            width: 500px; /* Ensure all images have the same size */</w:t>
      </w:r>
    </w:p>
    <w:p w14:paraId="74DADEFB" w14:textId="77777777" w:rsidR="000E5037" w:rsidRDefault="000E5037" w:rsidP="000E5037">
      <w:pPr>
        <w:spacing w:after="160" w:line="259" w:lineRule="auto"/>
        <w:ind w:left="432" w:right="0"/>
      </w:pPr>
      <w:r>
        <w:t xml:space="preserve">            height: 500px; /* Fixed height for consistency */</w:t>
      </w:r>
    </w:p>
    <w:p w14:paraId="0BA933C4" w14:textId="77777777" w:rsidR="000E5037" w:rsidRDefault="000E5037" w:rsidP="000E5037">
      <w:pPr>
        <w:spacing w:after="160" w:line="259" w:lineRule="auto"/>
        <w:ind w:left="432" w:right="0"/>
      </w:pPr>
      <w:r>
        <w:t xml:space="preserve">            border-radius: 10px;</w:t>
      </w:r>
    </w:p>
    <w:p w14:paraId="7533A9B6" w14:textId="77777777" w:rsidR="000E5037" w:rsidRDefault="000E5037" w:rsidP="000E5037">
      <w:pPr>
        <w:spacing w:after="160" w:line="259" w:lineRule="auto"/>
        <w:ind w:left="432" w:right="0"/>
      </w:pPr>
      <w:r>
        <w:t xml:space="preserve">            object-fit: cover; /* Ensures images maintain aspect ratio */</w:t>
      </w:r>
    </w:p>
    <w:p w14:paraId="5A029E35" w14:textId="77777777" w:rsidR="000E5037" w:rsidRDefault="000E5037" w:rsidP="000E5037">
      <w:pPr>
        <w:spacing w:after="160" w:line="259" w:lineRule="auto"/>
        <w:ind w:left="432" w:right="0"/>
      </w:pPr>
      <w:r>
        <w:t xml:space="preserve">        }</w:t>
      </w:r>
    </w:p>
    <w:p w14:paraId="317C3118" w14:textId="77777777" w:rsidR="000E5037" w:rsidRDefault="000E5037" w:rsidP="000E5037">
      <w:pPr>
        <w:spacing w:after="160" w:line="259" w:lineRule="auto"/>
        <w:ind w:left="432" w:right="0"/>
      </w:pPr>
    </w:p>
    <w:p w14:paraId="04743765" w14:textId="77777777" w:rsidR="000E5037" w:rsidRDefault="000E5037" w:rsidP="000E5037">
      <w:pPr>
        <w:spacing w:after="160" w:line="259" w:lineRule="auto"/>
        <w:ind w:left="432" w:right="0"/>
      </w:pPr>
      <w:r>
        <w:t xml:space="preserve">        .grid-item h3 {</w:t>
      </w:r>
    </w:p>
    <w:p w14:paraId="797DD0B7" w14:textId="77777777" w:rsidR="000E5037" w:rsidRDefault="000E5037" w:rsidP="000E5037">
      <w:pPr>
        <w:spacing w:after="160" w:line="259" w:lineRule="auto"/>
        <w:ind w:left="432" w:right="0"/>
      </w:pPr>
      <w:r>
        <w:t xml:space="preserve">            margin: 10px 0;</w:t>
      </w:r>
    </w:p>
    <w:p w14:paraId="6ABCF111" w14:textId="77777777" w:rsidR="000E5037" w:rsidRDefault="000E5037" w:rsidP="000E5037">
      <w:pPr>
        <w:spacing w:after="160" w:line="259" w:lineRule="auto"/>
        <w:ind w:left="432" w:right="0"/>
      </w:pPr>
      <w:r>
        <w:t xml:space="preserve">            color: #ffa500;</w:t>
      </w:r>
    </w:p>
    <w:p w14:paraId="6D790B4A" w14:textId="77777777" w:rsidR="000E5037" w:rsidRDefault="000E5037" w:rsidP="000E5037">
      <w:pPr>
        <w:spacing w:after="160" w:line="259" w:lineRule="auto"/>
        <w:ind w:left="432" w:right="0"/>
      </w:pPr>
      <w:r>
        <w:t xml:space="preserve">        }</w:t>
      </w:r>
    </w:p>
    <w:p w14:paraId="57B30839" w14:textId="77777777" w:rsidR="000E5037" w:rsidRDefault="000E5037" w:rsidP="000E5037">
      <w:pPr>
        <w:spacing w:after="160" w:line="259" w:lineRule="auto"/>
        <w:ind w:left="432" w:right="0"/>
      </w:pPr>
    </w:p>
    <w:p w14:paraId="0A4F53BE" w14:textId="77777777" w:rsidR="000E5037" w:rsidRDefault="000E5037" w:rsidP="000E5037">
      <w:pPr>
        <w:spacing w:after="160" w:line="259" w:lineRule="auto"/>
        <w:ind w:left="432" w:right="0"/>
      </w:pPr>
      <w:r>
        <w:t xml:space="preserve">        .grid-item p {</w:t>
      </w:r>
    </w:p>
    <w:p w14:paraId="204C5C1E" w14:textId="77777777" w:rsidR="000E5037" w:rsidRDefault="000E5037" w:rsidP="000E5037">
      <w:pPr>
        <w:spacing w:after="160" w:line="259" w:lineRule="auto"/>
        <w:ind w:left="432" w:right="0"/>
      </w:pPr>
      <w:r>
        <w:t xml:space="preserve">            margin-bottom: 15px;</w:t>
      </w:r>
    </w:p>
    <w:p w14:paraId="2C76B84D" w14:textId="77777777" w:rsidR="000E5037" w:rsidRDefault="000E5037" w:rsidP="000E5037">
      <w:pPr>
        <w:spacing w:after="160" w:line="259" w:lineRule="auto"/>
        <w:ind w:left="432" w:right="0"/>
      </w:pPr>
      <w:r>
        <w:t xml:space="preserve">        }</w:t>
      </w:r>
    </w:p>
    <w:p w14:paraId="61892DCC" w14:textId="77777777" w:rsidR="000E5037" w:rsidRDefault="000E5037" w:rsidP="000E5037">
      <w:pPr>
        <w:spacing w:after="160" w:line="259" w:lineRule="auto"/>
        <w:ind w:left="432" w:right="0"/>
      </w:pPr>
    </w:p>
    <w:p w14:paraId="66AEE46B" w14:textId="77777777" w:rsidR="000E5037" w:rsidRDefault="000E5037" w:rsidP="000E5037">
      <w:pPr>
        <w:spacing w:after="160" w:line="259" w:lineRule="auto"/>
        <w:ind w:left="432" w:right="0"/>
      </w:pPr>
      <w:r>
        <w:t xml:space="preserve">        footer {</w:t>
      </w:r>
    </w:p>
    <w:p w14:paraId="5E7DB9A1" w14:textId="77777777" w:rsidR="000E5037" w:rsidRDefault="000E5037" w:rsidP="000E5037">
      <w:pPr>
        <w:spacing w:after="160" w:line="259" w:lineRule="auto"/>
        <w:ind w:left="432" w:right="0"/>
      </w:pPr>
      <w:r>
        <w:t xml:space="preserve">            background-color: #1f1f1f;</w:t>
      </w:r>
    </w:p>
    <w:p w14:paraId="184750C0" w14:textId="77777777" w:rsidR="000E5037" w:rsidRDefault="000E5037" w:rsidP="000E5037">
      <w:pPr>
        <w:spacing w:after="160" w:line="259" w:lineRule="auto"/>
        <w:ind w:left="432" w:right="0"/>
      </w:pPr>
      <w:r>
        <w:t xml:space="preserve">            color: #aaa;</w:t>
      </w:r>
    </w:p>
    <w:p w14:paraId="02F18183" w14:textId="77777777" w:rsidR="000E5037" w:rsidRDefault="000E5037" w:rsidP="000E5037">
      <w:pPr>
        <w:spacing w:after="160" w:line="259" w:lineRule="auto"/>
        <w:ind w:left="432" w:right="0"/>
      </w:pPr>
      <w:r>
        <w:t xml:space="preserve">            text-align: center;</w:t>
      </w:r>
    </w:p>
    <w:p w14:paraId="06023511" w14:textId="77777777" w:rsidR="000E5037" w:rsidRDefault="000E5037" w:rsidP="000E5037">
      <w:pPr>
        <w:spacing w:after="160" w:line="259" w:lineRule="auto"/>
        <w:ind w:left="432" w:right="0"/>
      </w:pPr>
      <w:r>
        <w:t xml:space="preserve">            padding: 10px;</w:t>
      </w:r>
    </w:p>
    <w:p w14:paraId="1DBA82AE" w14:textId="77777777" w:rsidR="000E5037" w:rsidRDefault="000E5037" w:rsidP="000E5037">
      <w:pPr>
        <w:spacing w:after="160" w:line="259" w:lineRule="auto"/>
        <w:ind w:left="432" w:right="0"/>
      </w:pPr>
      <w:r>
        <w:t xml:space="preserve">            width: 100%;</w:t>
      </w:r>
    </w:p>
    <w:p w14:paraId="17340BD8" w14:textId="77777777" w:rsidR="000E5037" w:rsidRDefault="000E5037" w:rsidP="000E5037">
      <w:pPr>
        <w:spacing w:after="160" w:line="259" w:lineRule="auto"/>
        <w:ind w:left="432" w:right="0"/>
      </w:pPr>
      <w:r>
        <w:t xml:space="preserve">        }</w:t>
      </w:r>
    </w:p>
    <w:p w14:paraId="42B7225E" w14:textId="77777777" w:rsidR="000E5037" w:rsidRDefault="000E5037" w:rsidP="000E5037">
      <w:pPr>
        <w:spacing w:after="160" w:line="259" w:lineRule="auto"/>
        <w:ind w:left="432" w:right="0"/>
      </w:pPr>
      <w:r>
        <w:t xml:space="preserve">    &lt;/style&gt;</w:t>
      </w:r>
    </w:p>
    <w:p w14:paraId="06AE3785" w14:textId="77777777" w:rsidR="000E5037" w:rsidRDefault="000E5037" w:rsidP="000E5037">
      <w:pPr>
        <w:spacing w:after="160" w:line="259" w:lineRule="auto"/>
        <w:ind w:left="432" w:right="0"/>
      </w:pPr>
      <w:r>
        <w:t>&lt;/head&gt;</w:t>
      </w:r>
    </w:p>
    <w:p w14:paraId="6494B07F" w14:textId="77777777" w:rsidR="000E5037" w:rsidRDefault="000E5037" w:rsidP="000E5037">
      <w:pPr>
        <w:spacing w:after="160" w:line="259" w:lineRule="auto"/>
        <w:ind w:left="432" w:right="0"/>
      </w:pPr>
      <w:r>
        <w:t>&lt;body&gt;</w:t>
      </w:r>
    </w:p>
    <w:p w14:paraId="3743E768" w14:textId="77777777" w:rsidR="000E5037" w:rsidRDefault="000E5037" w:rsidP="000E5037">
      <w:pPr>
        <w:spacing w:after="160" w:line="259" w:lineRule="auto"/>
        <w:ind w:left="432" w:right="0"/>
      </w:pPr>
      <w:r>
        <w:lastRenderedPageBreak/>
        <w:t xml:space="preserve">    &lt;header&gt;</w:t>
      </w:r>
    </w:p>
    <w:p w14:paraId="43115081" w14:textId="77777777" w:rsidR="000E5037" w:rsidRDefault="000E5037" w:rsidP="000E5037">
      <w:pPr>
        <w:spacing w:after="160" w:line="259" w:lineRule="auto"/>
        <w:ind w:left="432" w:right="0"/>
      </w:pPr>
      <w:r>
        <w:t xml:space="preserve">        &lt;div class="container"&gt;</w:t>
      </w:r>
    </w:p>
    <w:p w14:paraId="0A4A48E5" w14:textId="77777777" w:rsidR="000E5037" w:rsidRDefault="000E5037" w:rsidP="000E5037">
      <w:pPr>
        <w:spacing w:after="160" w:line="259" w:lineRule="auto"/>
        <w:ind w:left="432" w:right="0"/>
      </w:pPr>
      <w:r>
        <w:t xml:space="preserve">            &lt;h1&gt;Travis Scott Fan Club&lt;/h1&gt;</w:t>
      </w:r>
    </w:p>
    <w:p w14:paraId="5EDB3F79" w14:textId="77777777" w:rsidR="000E5037" w:rsidRDefault="000E5037" w:rsidP="000E5037">
      <w:pPr>
        <w:spacing w:after="160" w:line="259" w:lineRule="auto"/>
        <w:ind w:left="432" w:right="0"/>
      </w:pPr>
      <w:r>
        <w:t xml:space="preserve">            &lt;nav&gt;</w:t>
      </w:r>
    </w:p>
    <w:p w14:paraId="1C1EED56" w14:textId="77777777" w:rsidR="000E5037" w:rsidRDefault="000E5037" w:rsidP="000E5037">
      <w:pPr>
        <w:spacing w:after="160" w:line="259" w:lineRule="auto"/>
        <w:ind w:left="432" w:right="0"/>
      </w:pPr>
      <w:r>
        <w:t xml:space="preserve">                &lt;</w:t>
      </w:r>
      <w:proofErr w:type="spellStart"/>
      <w:r>
        <w:t>ul</w:t>
      </w:r>
      <w:proofErr w:type="spellEnd"/>
      <w:r>
        <w:t>&gt;</w:t>
      </w:r>
    </w:p>
    <w:p w14:paraId="6983B0B1" w14:textId="77777777" w:rsidR="000E5037" w:rsidRDefault="000E5037" w:rsidP="000E5037">
      <w:pPr>
        <w:spacing w:after="160" w:line="259" w:lineRule="auto"/>
        <w:ind w:left="432" w:right="0"/>
      </w:pPr>
      <w:r>
        <w:t xml:space="preserve">                    &lt;li&gt;&lt;a </w:t>
      </w:r>
      <w:proofErr w:type="spellStart"/>
      <w:r>
        <w:t>href</w:t>
      </w:r>
      <w:proofErr w:type="spellEnd"/>
      <w:r>
        <w:t>="index.html"&gt;Home&lt;/a&gt;&lt;/li&gt;</w:t>
      </w:r>
    </w:p>
    <w:p w14:paraId="7C1E55D5" w14:textId="77777777" w:rsidR="000E5037" w:rsidRDefault="000E5037" w:rsidP="000E5037">
      <w:pPr>
        <w:spacing w:after="160" w:line="259" w:lineRule="auto"/>
        <w:ind w:left="432" w:right="0"/>
      </w:pPr>
      <w:r>
        <w:t xml:space="preserve">                    &lt;li&gt;&lt;a </w:t>
      </w:r>
      <w:proofErr w:type="spellStart"/>
      <w:r>
        <w:t>href</w:t>
      </w:r>
      <w:proofErr w:type="spellEnd"/>
      <w:r>
        <w:t>="about.html"&gt;About&lt;/a&gt;&lt;/li&gt;</w:t>
      </w:r>
    </w:p>
    <w:p w14:paraId="32CFBCEC" w14:textId="77777777" w:rsidR="000E5037" w:rsidRDefault="000E5037" w:rsidP="000E5037">
      <w:pPr>
        <w:spacing w:after="160" w:line="259" w:lineRule="auto"/>
        <w:ind w:left="432" w:right="0"/>
      </w:pPr>
      <w:r>
        <w:t xml:space="preserve">                    &lt;li&gt;&lt;a </w:t>
      </w:r>
      <w:proofErr w:type="spellStart"/>
      <w:r>
        <w:t>href</w:t>
      </w:r>
      <w:proofErr w:type="spellEnd"/>
      <w:r>
        <w:t>="music.html"&gt;Music&lt;/a&gt;&lt;/li&gt;</w:t>
      </w:r>
    </w:p>
    <w:p w14:paraId="668F7CFA" w14:textId="77777777" w:rsidR="000E5037" w:rsidRDefault="000E5037" w:rsidP="000E5037">
      <w:pPr>
        <w:spacing w:after="160" w:line="259" w:lineRule="auto"/>
        <w:ind w:left="432" w:right="0"/>
      </w:pPr>
      <w:r>
        <w:t xml:space="preserve">                    &lt;li&gt;&lt;a </w:t>
      </w:r>
      <w:proofErr w:type="spellStart"/>
      <w:r>
        <w:t>href</w:t>
      </w:r>
      <w:proofErr w:type="spellEnd"/>
      <w:r>
        <w:t>="tour.html"&gt;Tour&lt;/a&gt;&lt;/li&gt;</w:t>
      </w:r>
    </w:p>
    <w:p w14:paraId="29BA7B75" w14:textId="77777777" w:rsidR="000E5037" w:rsidRDefault="000E5037" w:rsidP="000E5037">
      <w:pPr>
        <w:spacing w:after="160" w:line="259" w:lineRule="auto"/>
        <w:ind w:left="432" w:right="0"/>
      </w:pPr>
      <w:r>
        <w:t xml:space="preserve">                    &lt;li&gt;&lt;a </w:t>
      </w:r>
      <w:proofErr w:type="spellStart"/>
      <w:r>
        <w:t>href</w:t>
      </w:r>
      <w:proofErr w:type="spellEnd"/>
      <w:r>
        <w:t>="contact.html"&gt;Contact&lt;/a&gt;&lt;/li&gt;</w:t>
      </w:r>
    </w:p>
    <w:p w14:paraId="721EFBE9" w14:textId="77777777" w:rsidR="000E5037" w:rsidRDefault="000E5037" w:rsidP="000E5037">
      <w:pPr>
        <w:spacing w:after="160" w:line="259" w:lineRule="auto"/>
        <w:ind w:left="432" w:right="0"/>
      </w:pPr>
      <w:r>
        <w:t xml:space="preserve">                &lt;/</w:t>
      </w:r>
      <w:proofErr w:type="spellStart"/>
      <w:r>
        <w:t>ul</w:t>
      </w:r>
      <w:proofErr w:type="spellEnd"/>
      <w:r>
        <w:t>&gt;</w:t>
      </w:r>
    </w:p>
    <w:p w14:paraId="29B313A1" w14:textId="77777777" w:rsidR="000E5037" w:rsidRDefault="000E5037" w:rsidP="000E5037">
      <w:pPr>
        <w:spacing w:after="160" w:line="259" w:lineRule="auto"/>
        <w:ind w:left="432" w:right="0"/>
      </w:pPr>
      <w:r>
        <w:t xml:space="preserve">            &lt;/nav&gt;</w:t>
      </w:r>
    </w:p>
    <w:p w14:paraId="5604D63D" w14:textId="77777777" w:rsidR="000E5037" w:rsidRDefault="000E5037" w:rsidP="000E5037">
      <w:pPr>
        <w:spacing w:after="160" w:line="259" w:lineRule="auto"/>
        <w:ind w:left="432" w:right="0"/>
      </w:pPr>
      <w:r>
        <w:t xml:space="preserve">        &lt;/div&gt;</w:t>
      </w:r>
    </w:p>
    <w:p w14:paraId="129BB855" w14:textId="77777777" w:rsidR="000E5037" w:rsidRDefault="000E5037" w:rsidP="000E5037">
      <w:pPr>
        <w:spacing w:after="160" w:line="259" w:lineRule="auto"/>
        <w:ind w:left="432" w:right="0"/>
      </w:pPr>
      <w:r>
        <w:t xml:space="preserve">    &lt;/header&gt;</w:t>
      </w:r>
    </w:p>
    <w:p w14:paraId="7AFB4401" w14:textId="77777777" w:rsidR="000E5037" w:rsidRDefault="000E5037" w:rsidP="000E5037">
      <w:pPr>
        <w:spacing w:after="160" w:line="259" w:lineRule="auto"/>
        <w:ind w:left="432" w:right="0"/>
      </w:pPr>
    </w:p>
    <w:p w14:paraId="146CE43C" w14:textId="77777777" w:rsidR="000E5037" w:rsidRDefault="000E5037" w:rsidP="000E5037">
      <w:pPr>
        <w:spacing w:after="160" w:line="259" w:lineRule="auto"/>
        <w:ind w:left="432" w:right="0"/>
      </w:pPr>
      <w:r>
        <w:t xml:space="preserve">    &lt;main&gt;</w:t>
      </w:r>
    </w:p>
    <w:p w14:paraId="307C8DAA" w14:textId="77777777" w:rsidR="000E5037" w:rsidRDefault="000E5037" w:rsidP="000E5037">
      <w:pPr>
        <w:spacing w:after="160" w:line="259" w:lineRule="auto"/>
        <w:ind w:left="432" w:right="0"/>
      </w:pPr>
      <w:r>
        <w:t xml:space="preserve">        &lt;section class="hero"&gt;</w:t>
      </w:r>
    </w:p>
    <w:p w14:paraId="3553919E" w14:textId="77777777" w:rsidR="000E5037" w:rsidRDefault="000E5037" w:rsidP="000E5037">
      <w:pPr>
        <w:spacing w:after="160" w:line="259" w:lineRule="auto"/>
        <w:ind w:left="432" w:right="0"/>
      </w:pPr>
      <w:r>
        <w:t xml:space="preserve">            &lt;h2&gt;Welcome to the Official Travis Scott Fan Club&lt;/h2&gt;</w:t>
      </w:r>
    </w:p>
    <w:p w14:paraId="62063296" w14:textId="77777777" w:rsidR="000E5037" w:rsidRDefault="000E5037" w:rsidP="000E5037">
      <w:pPr>
        <w:spacing w:after="160" w:line="259" w:lineRule="auto"/>
        <w:ind w:left="432" w:right="0"/>
      </w:pPr>
      <w:r>
        <w:t xml:space="preserve">            &lt;p&gt;Your hub for everything about Travis Scott—music, tours, and community!&lt;/p&gt;</w:t>
      </w:r>
    </w:p>
    <w:p w14:paraId="22CF9CAE" w14:textId="77777777" w:rsidR="000E5037" w:rsidRDefault="000E5037" w:rsidP="000E5037">
      <w:pPr>
        <w:spacing w:after="160" w:line="259" w:lineRule="auto"/>
        <w:ind w:left="432" w:right="0"/>
      </w:pPr>
      <w:r>
        <w:t xml:space="preserve">        &lt;/section&gt;</w:t>
      </w:r>
    </w:p>
    <w:p w14:paraId="11BA802D" w14:textId="77777777" w:rsidR="000E5037" w:rsidRDefault="000E5037" w:rsidP="000E5037">
      <w:pPr>
        <w:spacing w:after="160" w:line="259" w:lineRule="auto"/>
        <w:ind w:left="432" w:right="0"/>
      </w:pPr>
    </w:p>
    <w:p w14:paraId="3AD40455" w14:textId="77777777" w:rsidR="000E5037" w:rsidRDefault="000E5037" w:rsidP="000E5037">
      <w:pPr>
        <w:spacing w:after="160" w:line="259" w:lineRule="auto"/>
        <w:ind w:left="432" w:right="0"/>
      </w:pPr>
      <w:r>
        <w:t xml:space="preserve">        &lt;section class="grid-container"&gt;</w:t>
      </w:r>
    </w:p>
    <w:p w14:paraId="72B6FD61" w14:textId="77777777" w:rsidR="000E5037" w:rsidRDefault="000E5037" w:rsidP="000E5037">
      <w:pPr>
        <w:spacing w:after="160" w:line="259" w:lineRule="auto"/>
        <w:ind w:left="432" w:right="0"/>
      </w:pPr>
      <w:r>
        <w:t xml:space="preserve">            &lt;div class="grid-item"&gt;</w:t>
      </w:r>
    </w:p>
    <w:p w14:paraId="71235D88" w14:textId="77777777" w:rsidR="000E5037" w:rsidRDefault="000E5037" w:rsidP="000E5037">
      <w:pPr>
        <w:spacing w:after="160" w:line="259" w:lineRule="auto"/>
        <w:ind w:left="432" w:right="0"/>
      </w:pPr>
      <w:r>
        <w:t xml:space="preserve">                &lt;h3&gt;About&lt;/h3&gt;</w:t>
      </w:r>
    </w:p>
    <w:p w14:paraId="74C82ECD" w14:textId="77777777" w:rsidR="000E5037" w:rsidRDefault="000E5037" w:rsidP="000E5037">
      <w:pPr>
        <w:spacing w:after="160" w:line="259" w:lineRule="auto"/>
        <w:ind w:left="432" w:right="0"/>
      </w:pPr>
      <w:r>
        <w:t xml:space="preserve">                &lt;p&gt;Learn about Travis Scott's journey, from humble beginnings to global stardom.&lt;/p&gt;</w:t>
      </w:r>
    </w:p>
    <w:p w14:paraId="3EB86D2D" w14:textId="77777777" w:rsidR="000E5037" w:rsidRDefault="000E5037" w:rsidP="000E5037">
      <w:pPr>
        <w:spacing w:after="160" w:line="259" w:lineRule="auto"/>
        <w:ind w:left="432" w:right="0"/>
      </w:pPr>
      <w:r>
        <w:t xml:space="preserve">                &lt;a </w:t>
      </w:r>
      <w:proofErr w:type="spellStart"/>
      <w:r>
        <w:t>href</w:t>
      </w:r>
      <w:proofErr w:type="spellEnd"/>
      <w:r>
        <w:t>="about.html"&gt;&lt;</w:t>
      </w:r>
      <w:proofErr w:type="spellStart"/>
      <w:r>
        <w:t>img</w:t>
      </w:r>
      <w:proofErr w:type="spellEnd"/>
      <w:r>
        <w:t xml:space="preserve"> </w:t>
      </w:r>
      <w:proofErr w:type="spellStart"/>
      <w:r>
        <w:t>src</w:t>
      </w:r>
      <w:proofErr w:type="spellEnd"/>
      <w:r>
        <w:t>="images/travis-scott-frontpage-middle.png" alt="About Travis Scott"&gt;&lt;/a&gt;</w:t>
      </w:r>
    </w:p>
    <w:p w14:paraId="4441372E" w14:textId="77777777" w:rsidR="000E5037" w:rsidRDefault="000E5037" w:rsidP="000E5037">
      <w:pPr>
        <w:spacing w:after="160" w:line="259" w:lineRule="auto"/>
        <w:ind w:left="432" w:right="0"/>
      </w:pPr>
      <w:r>
        <w:t xml:space="preserve">            &lt;/div&gt;</w:t>
      </w:r>
    </w:p>
    <w:p w14:paraId="14EEC5C4" w14:textId="77777777" w:rsidR="000E5037" w:rsidRDefault="000E5037" w:rsidP="000E5037">
      <w:pPr>
        <w:spacing w:after="160" w:line="259" w:lineRule="auto"/>
        <w:ind w:left="432" w:right="0"/>
      </w:pPr>
      <w:r>
        <w:t xml:space="preserve">            &lt;div class="grid-item"&gt;</w:t>
      </w:r>
    </w:p>
    <w:p w14:paraId="2725B2D1" w14:textId="77777777" w:rsidR="000E5037" w:rsidRDefault="000E5037" w:rsidP="000E5037">
      <w:pPr>
        <w:spacing w:after="160" w:line="259" w:lineRule="auto"/>
        <w:ind w:left="432" w:right="0"/>
      </w:pPr>
      <w:r>
        <w:t xml:space="preserve">                &lt;h3&gt;Music&lt;/h3&gt;</w:t>
      </w:r>
    </w:p>
    <w:p w14:paraId="6C49C1C2" w14:textId="77777777" w:rsidR="000E5037" w:rsidRDefault="000E5037" w:rsidP="000E5037">
      <w:pPr>
        <w:spacing w:after="160" w:line="259" w:lineRule="auto"/>
        <w:ind w:left="432" w:right="0"/>
      </w:pPr>
      <w:r>
        <w:t xml:space="preserve">                &lt;p&gt;Explore Travis Scott's groundbreaking albums and chart-topping hits.&lt;/p&gt;</w:t>
      </w:r>
    </w:p>
    <w:p w14:paraId="649B1467" w14:textId="77777777" w:rsidR="000E5037" w:rsidRDefault="000E5037" w:rsidP="000E5037">
      <w:pPr>
        <w:spacing w:after="160" w:line="259" w:lineRule="auto"/>
        <w:ind w:left="432" w:right="0"/>
      </w:pPr>
      <w:r>
        <w:lastRenderedPageBreak/>
        <w:t xml:space="preserve">                &lt;a </w:t>
      </w:r>
      <w:proofErr w:type="spellStart"/>
      <w:r>
        <w:t>href</w:t>
      </w:r>
      <w:proofErr w:type="spellEnd"/>
      <w:r>
        <w:t>="music.html"&gt;&lt;</w:t>
      </w:r>
      <w:proofErr w:type="spellStart"/>
      <w:r>
        <w:t>img</w:t>
      </w:r>
      <w:proofErr w:type="spellEnd"/>
      <w:r>
        <w:t xml:space="preserve"> </w:t>
      </w:r>
      <w:proofErr w:type="spellStart"/>
      <w:r>
        <w:t>src</w:t>
      </w:r>
      <w:proofErr w:type="spellEnd"/>
      <w:r>
        <w:t>="images/travis-scott-frontpage-left.png" alt="Music"&gt;&lt;/a&gt;</w:t>
      </w:r>
    </w:p>
    <w:p w14:paraId="2C6AA709" w14:textId="77777777" w:rsidR="000E5037" w:rsidRDefault="000E5037" w:rsidP="000E5037">
      <w:pPr>
        <w:spacing w:after="160" w:line="259" w:lineRule="auto"/>
        <w:ind w:left="432" w:right="0"/>
      </w:pPr>
      <w:r>
        <w:t xml:space="preserve">            &lt;/div&gt;</w:t>
      </w:r>
    </w:p>
    <w:p w14:paraId="1296C22A" w14:textId="77777777" w:rsidR="000E5037" w:rsidRDefault="000E5037" w:rsidP="000E5037">
      <w:pPr>
        <w:spacing w:after="160" w:line="259" w:lineRule="auto"/>
        <w:ind w:left="432" w:right="0"/>
      </w:pPr>
      <w:r>
        <w:t xml:space="preserve">            &lt;div class="grid-item"&gt;</w:t>
      </w:r>
    </w:p>
    <w:p w14:paraId="3CA37A15" w14:textId="77777777" w:rsidR="000E5037" w:rsidRDefault="000E5037" w:rsidP="000E5037">
      <w:pPr>
        <w:spacing w:after="160" w:line="259" w:lineRule="auto"/>
        <w:ind w:left="432" w:right="0"/>
      </w:pPr>
      <w:r>
        <w:t xml:space="preserve">                &lt;h3&gt;Tour&lt;/h3&gt;</w:t>
      </w:r>
    </w:p>
    <w:p w14:paraId="668F53A4" w14:textId="77777777" w:rsidR="000E5037" w:rsidRDefault="000E5037" w:rsidP="000E5037">
      <w:pPr>
        <w:spacing w:after="160" w:line="259" w:lineRule="auto"/>
        <w:ind w:left="432" w:right="0"/>
      </w:pPr>
      <w:r>
        <w:t xml:space="preserve">                &lt;p&gt;Find out when Travis Scott will be performing near you.&lt;/p&gt;</w:t>
      </w:r>
    </w:p>
    <w:p w14:paraId="23889684" w14:textId="77777777" w:rsidR="000E5037" w:rsidRDefault="000E5037" w:rsidP="000E5037">
      <w:pPr>
        <w:spacing w:after="160" w:line="259" w:lineRule="auto"/>
        <w:ind w:left="432" w:right="0"/>
      </w:pPr>
      <w:r>
        <w:t xml:space="preserve">                &lt;a </w:t>
      </w:r>
      <w:proofErr w:type="spellStart"/>
      <w:r>
        <w:t>href</w:t>
      </w:r>
      <w:proofErr w:type="spellEnd"/>
      <w:r>
        <w:t>="tour.html"&gt;&lt;</w:t>
      </w:r>
      <w:proofErr w:type="spellStart"/>
      <w:r>
        <w:t>img</w:t>
      </w:r>
      <w:proofErr w:type="spellEnd"/>
      <w:r>
        <w:t xml:space="preserve"> </w:t>
      </w:r>
      <w:proofErr w:type="spellStart"/>
      <w:r>
        <w:t>src</w:t>
      </w:r>
      <w:proofErr w:type="spellEnd"/>
      <w:r>
        <w:t>="images/travis-scott-frontpage-right.png" alt="Tour"&gt;&lt;/a&gt;</w:t>
      </w:r>
    </w:p>
    <w:p w14:paraId="4A031AEC" w14:textId="77777777" w:rsidR="000E5037" w:rsidRDefault="000E5037" w:rsidP="000E5037">
      <w:pPr>
        <w:spacing w:after="160" w:line="259" w:lineRule="auto"/>
        <w:ind w:left="432" w:right="0"/>
      </w:pPr>
      <w:r>
        <w:t xml:space="preserve">            &lt;/div&gt;</w:t>
      </w:r>
    </w:p>
    <w:p w14:paraId="742CA8D2" w14:textId="77777777" w:rsidR="000E5037" w:rsidRDefault="000E5037" w:rsidP="000E5037">
      <w:pPr>
        <w:spacing w:after="160" w:line="259" w:lineRule="auto"/>
        <w:ind w:left="432" w:right="0"/>
      </w:pPr>
      <w:r>
        <w:t xml:space="preserve">        &lt;/section&gt;</w:t>
      </w:r>
    </w:p>
    <w:p w14:paraId="70557F5D" w14:textId="77777777" w:rsidR="000E5037" w:rsidRDefault="000E5037" w:rsidP="000E5037">
      <w:pPr>
        <w:spacing w:after="160" w:line="259" w:lineRule="auto"/>
        <w:ind w:left="432" w:right="0"/>
      </w:pPr>
      <w:r>
        <w:t xml:space="preserve">    &lt;/main&gt;</w:t>
      </w:r>
    </w:p>
    <w:p w14:paraId="1B041563" w14:textId="77777777" w:rsidR="000E5037" w:rsidRDefault="000E5037" w:rsidP="000E5037">
      <w:pPr>
        <w:spacing w:after="160" w:line="259" w:lineRule="auto"/>
        <w:ind w:left="432" w:right="0"/>
      </w:pPr>
    </w:p>
    <w:p w14:paraId="06B54186" w14:textId="77777777" w:rsidR="000E5037" w:rsidRDefault="000E5037" w:rsidP="000E5037">
      <w:pPr>
        <w:spacing w:after="160" w:line="259" w:lineRule="auto"/>
        <w:ind w:left="432" w:right="0"/>
      </w:pPr>
      <w:r>
        <w:t xml:space="preserve">    &lt;footer&gt;</w:t>
      </w:r>
    </w:p>
    <w:p w14:paraId="729F5AE3" w14:textId="77777777" w:rsidR="000E5037" w:rsidRDefault="000E5037" w:rsidP="000E5037">
      <w:pPr>
        <w:spacing w:after="160" w:line="259" w:lineRule="auto"/>
        <w:ind w:left="432" w:right="0"/>
      </w:pPr>
      <w:r>
        <w:t xml:space="preserve">        &lt;p&gt;&amp;copy; 2025 Travis Scott Fan Club. All rights reserved.&lt;/p&gt;</w:t>
      </w:r>
    </w:p>
    <w:p w14:paraId="666EB2EB" w14:textId="77777777" w:rsidR="000E5037" w:rsidRDefault="000E5037" w:rsidP="000E5037">
      <w:pPr>
        <w:spacing w:after="160" w:line="259" w:lineRule="auto"/>
        <w:ind w:left="432" w:right="0"/>
      </w:pPr>
      <w:r>
        <w:t xml:space="preserve">    &lt;/footer&gt;</w:t>
      </w:r>
    </w:p>
    <w:p w14:paraId="3FD2D656" w14:textId="77777777" w:rsidR="000E5037" w:rsidRDefault="000E5037" w:rsidP="000E5037">
      <w:pPr>
        <w:spacing w:after="160" w:line="259" w:lineRule="auto"/>
        <w:ind w:left="432" w:right="0"/>
      </w:pPr>
      <w:r>
        <w:t>&lt;/body&gt;</w:t>
      </w:r>
    </w:p>
    <w:p w14:paraId="112339C5" w14:textId="1675697A" w:rsidR="000E5037" w:rsidRDefault="000E5037" w:rsidP="000E5037">
      <w:pPr>
        <w:spacing w:after="160" w:line="259" w:lineRule="auto"/>
        <w:ind w:left="432" w:right="0"/>
      </w:pPr>
      <w:r>
        <w:t>&lt;/html&gt;</w:t>
      </w:r>
    </w:p>
    <w:p w14:paraId="36F87D0F" w14:textId="77777777" w:rsidR="000E5037" w:rsidRDefault="000E5037" w:rsidP="000E5037">
      <w:pPr>
        <w:spacing w:after="160" w:line="259" w:lineRule="auto"/>
        <w:ind w:left="432" w:right="0"/>
      </w:pPr>
    </w:p>
    <w:p w14:paraId="0A3D8A22" w14:textId="1BE239CC" w:rsidR="000E5037" w:rsidRDefault="000E5037" w:rsidP="000E5037">
      <w:pPr>
        <w:pStyle w:val="ListParagraph"/>
        <w:numPr>
          <w:ilvl w:val="0"/>
          <w:numId w:val="13"/>
        </w:numPr>
        <w:spacing w:after="160" w:line="259" w:lineRule="auto"/>
        <w:ind w:right="0"/>
      </w:pPr>
      <w:r>
        <w:t>About page</w:t>
      </w:r>
    </w:p>
    <w:p w14:paraId="0AB4144F" w14:textId="77777777" w:rsidR="000E5037" w:rsidRPr="000E5037" w:rsidRDefault="000E5037" w:rsidP="000E5037">
      <w:pPr>
        <w:spacing w:after="160" w:line="259" w:lineRule="auto"/>
        <w:ind w:left="432" w:right="0"/>
      </w:pPr>
      <w:r w:rsidRPr="000E5037">
        <w:t>&lt;!DOCTYPE html&gt;</w:t>
      </w:r>
    </w:p>
    <w:p w14:paraId="397BD286" w14:textId="77777777" w:rsidR="000E5037" w:rsidRPr="000E5037" w:rsidRDefault="000E5037" w:rsidP="000E5037">
      <w:pPr>
        <w:spacing w:after="160" w:line="259" w:lineRule="auto"/>
        <w:ind w:left="432" w:right="0"/>
      </w:pPr>
      <w:r w:rsidRPr="000E5037">
        <w:t>&lt;html lang="</w:t>
      </w:r>
      <w:proofErr w:type="spellStart"/>
      <w:r w:rsidRPr="000E5037">
        <w:t>en</w:t>
      </w:r>
      <w:proofErr w:type="spellEnd"/>
      <w:r w:rsidRPr="000E5037">
        <w:t>"&gt;</w:t>
      </w:r>
    </w:p>
    <w:p w14:paraId="5E481E84" w14:textId="77777777" w:rsidR="000E5037" w:rsidRPr="000E5037" w:rsidRDefault="000E5037" w:rsidP="000E5037">
      <w:pPr>
        <w:spacing w:after="160" w:line="259" w:lineRule="auto"/>
        <w:ind w:left="432" w:right="0"/>
      </w:pPr>
      <w:r w:rsidRPr="000E5037">
        <w:t>&lt;head&gt;</w:t>
      </w:r>
    </w:p>
    <w:p w14:paraId="0FC7A4DE" w14:textId="77777777" w:rsidR="000E5037" w:rsidRPr="000E5037" w:rsidRDefault="000E5037" w:rsidP="000E5037">
      <w:pPr>
        <w:spacing w:after="160" w:line="259" w:lineRule="auto"/>
        <w:ind w:left="432" w:right="0"/>
      </w:pPr>
      <w:r w:rsidRPr="000E5037">
        <w:t xml:space="preserve">    &lt;meta charset="UTF-8"&gt;</w:t>
      </w:r>
    </w:p>
    <w:p w14:paraId="790C963D" w14:textId="77777777" w:rsidR="000E5037" w:rsidRPr="000E5037" w:rsidRDefault="000E5037" w:rsidP="000E5037">
      <w:pPr>
        <w:spacing w:after="160" w:line="259" w:lineRule="auto"/>
        <w:ind w:left="432" w:right="0"/>
      </w:pPr>
      <w:r w:rsidRPr="000E5037">
        <w:t xml:space="preserve">    &lt;meta name="viewport" content="width=device-width, initial-scale=1.0"&gt;</w:t>
      </w:r>
    </w:p>
    <w:p w14:paraId="72EC87D6" w14:textId="77777777" w:rsidR="000E5037" w:rsidRPr="000E5037" w:rsidRDefault="000E5037" w:rsidP="000E5037">
      <w:pPr>
        <w:spacing w:after="160" w:line="259" w:lineRule="auto"/>
        <w:ind w:left="432" w:right="0"/>
      </w:pPr>
      <w:r w:rsidRPr="000E5037">
        <w:t xml:space="preserve">    &lt;title&gt;About Travis Scott&lt;/title&gt;</w:t>
      </w:r>
    </w:p>
    <w:p w14:paraId="7724094F" w14:textId="77777777" w:rsidR="000E5037" w:rsidRPr="000E5037" w:rsidRDefault="000E5037" w:rsidP="000E5037">
      <w:pPr>
        <w:spacing w:after="160" w:line="259" w:lineRule="auto"/>
        <w:ind w:left="432" w:right="0"/>
      </w:pPr>
      <w:r w:rsidRPr="000E5037">
        <w:t xml:space="preserve">    &lt;link </w:t>
      </w:r>
      <w:proofErr w:type="spellStart"/>
      <w:r w:rsidRPr="000E5037">
        <w:t>rel</w:t>
      </w:r>
      <w:proofErr w:type="spellEnd"/>
      <w:r w:rsidRPr="000E5037">
        <w:t xml:space="preserve">="stylesheet" </w:t>
      </w:r>
      <w:proofErr w:type="spellStart"/>
      <w:r w:rsidRPr="000E5037">
        <w:t>href</w:t>
      </w:r>
      <w:proofErr w:type="spellEnd"/>
      <w:r w:rsidRPr="000E5037">
        <w:t>="styles.css"&gt;</w:t>
      </w:r>
    </w:p>
    <w:p w14:paraId="3C86238B" w14:textId="77777777" w:rsidR="000E5037" w:rsidRPr="000E5037" w:rsidRDefault="000E5037" w:rsidP="000E5037">
      <w:pPr>
        <w:spacing w:after="160" w:line="259" w:lineRule="auto"/>
        <w:ind w:left="432" w:right="0"/>
      </w:pPr>
      <w:r w:rsidRPr="000E5037">
        <w:t xml:space="preserve">    &lt;style&gt;</w:t>
      </w:r>
    </w:p>
    <w:p w14:paraId="010E717A" w14:textId="77777777" w:rsidR="000E5037" w:rsidRPr="000E5037" w:rsidRDefault="000E5037" w:rsidP="000E5037">
      <w:pPr>
        <w:spacing w:after="160" w:line="259" w:lineRule="auto"/>
        <w:ind w:left="432" w:right="0"/>
      </w:pPr>
      <w:r w:rsidRPr="000E5037">
        <w:t xml:space="preserve">        /* Ensure body takes the full viewport height */</w:t>
      </w:r>
    </w:p>
    <w:p w14:paraId="222410F7" w14:textId="77777777" w:rsidR="000E5037" w:rsidRPr="000E5037" w:rsidRDefault="000E5037" w:rsidP="000E5037">
      <w:pPr>
        <w:spacing w:after="160" w:line="259" w:lineRule="auto"/>
        <w:ind w:left="432" w:right="0"/>
      </w:pPr>
      <w:r w:rsidRPr="000E5037">
        <w:t xml:space="preserve">        body {</w:t>
      </w:r>
    </w:p>
    <w:p w14:paraId="5CAB9DAF" w14:textId="77777777" w:rsidR="000E5037" w:rsidRPr="000E5037" w:rsidRDefault="000E5037" w:rsidP="000E5037">
      <w:pPr>
        <w:spacing w:after="160" w:line="259" w:lineRule="auto"/>
        <w:ind w:left="432" w:right="0"/>
      </w:pPr>
      <w:r w:rsidRPr="000E5037">
        <w:t xml:space="preserve">            font-family: Arial, sans-serif;</w:t>
      </w:r>
    </w:p>
    <w:p w14:paraId="3ECD32A1" w14:textId="77777777" w:rsidR="000E5037" w:rsidRPr="000E5037" w:rsidRDefault="000E5037" w:rsidP="000E5037">
      <w:pPr>
        <w:spacing w:after="160" w:line="259" w:lineRule="auto"/>
        <w:ind w:left="432" w:right="0"/>
      </w:pPr>
      <w:r w:rsidRPr="000E5037">
        <w:t xml:space="preserve">            background: </w:t>
      </w:r>
      <w:proofErr w:type="spellStart"/>
      <w:r w:rsidRPr="000E5037">
        <w:t>url</w:t>
      </w:r>
      <w:proofErr w:type="spellEnd"/>
      <w:r w:rsidRPr="000E5037">
        <w:t xml:space="preserve">('images/travis-scott-background-image.png') no-repeat center </w:t>
      </w:r>
      <w:proofErr w:type="spellStart"/>
      <w:r w:rsidRPr="000E5037">
        <w:t>center</w:t>
      </w:r>
      <w:proofErr w:type="spellEnd"/>
      <w:r w:rsidRPr="000E5037">
        <w:t xml:space="preserve"> fixed;</w:t>
      </w:r>
    </w:p>
    <w:p w14:paraId="611C29CC" w14:textId="77777777" w:rsidR="000E5037" w:rsidRPr="000E5037" w:rsidRDefault="000E5037" w:rsidP="000E5037">
      <w:pPr>
        <w:spacing w:after="160" w:line="259" w:lineRule="auto"/>
        <w:ind w:left="432" w:right="0"/>
      </w:pPr>
      <w:r w:rsidRPr="000E5037">
        <w:lastRenderedPageBreak/>
        <w:t xml:space="preserve">            background-size: cover;</w:t>
      </w:r>
    </w:p>
    <w:p w14:paraId="107C52C0" w14:textId="77777777" w:rsidR="000E5037" w:rsidRPr="000E5037" w:rsidRDefault="000E5037" w:rsidP="000E5037">
      <w:pPr>
        <w:spacing w:after="160" w:line="259" w:lineRule="auto"/>
        <w:ind w:left="432" w:right="0"/>
      </w:pPr>
      <w:r w:rsidRPr="000E5037">
        <w:t xml:space="preserve">            color: #f4f4f4;</w:t>
      </w:r>
    </w:p>
    <w:p w14:paraId="0C7F48D9" w14:textId="77777777" w:rsidR="000E5037" w:rsidRPr="000E5037" w:rsidRDefault="000E5037" w:rsidP="000E5037">
      <w:pPr>
        <w:spacing w:after="160" w:line="259" w:lineRule="auto"/>
        <w:ind w:left="432" w:right="0"/>
      </w:pPr>
      <w:r w:rsidRPr="000E5037">
        <w:t xml:space="preserve">            margin: 0;</w:t>
      </w:r>
    </w:p>
    <w:p w14:paraId="0A1A700C" w14:textId="77777777" w:rsidR="000E5037" w:rsidRPr="000E5037" w:rsidRDefault="000E5037" w:rsidP="000E5037">
      <w:pPr>
        <w:spacing w:after="160" w:line="259" w:lineRule="auto"/>
        <w:ind w:left="432" w:right="0"/>
      </w:pPr>
      <w:r w:rsidRPr="000E5037">
        <w:t xml:space="preserve">            display: flex;</w:t>
      </w:r>
    </w:p>
    <w:p w14:paraId="33492D37" w14:textId="77777777" w:rsidR="000E5037" w:rsidRPr="000E5037" w:rsidRDefault="000E5037" w:rsidP="000E5037">
      <w:pPr>
        <w:spacing w:after="160" w:line="259" w:lineRule="auto"/>
        <w:ind w:left="432" w:right="0"/>
      </w:pPr>
      <w:r w:rsidRPr="000E5037">
        <w:t xml:space="preserve">            flex-direction: column;</w:t>
      </w:r>
    </w:p>
    <w:p w14:paraId="19585AF1" w14:textId="77777777" w:rsidR="000E5037" w:rsidRPr="000E5037" w:rsidRDefault="000E5037" w:rsidP="000E5037">
      <w:pPr>
        <w:spacing w:after="160" w:line="259" w:lineRule="auto"/>
        <w:ind w:left="432" w:right="0"/>
      </w:pPr>
      <w:r w:rsidRPr="000E5037">
        <w:t xml:space="preserve">            min-height: 100vh;</w:t>
      </w:r>
    </w:p>
    <w:p w14:paraId="6DA59FB9" w14:textId="77777777" w:rsidR="000E5037" w:rsidRPr="000E5037" w:rsidRDefault="000E5037" w:rsidP="000E5037">
      <w:pPr>
        <w:spacing w:after="160" w:line="259" w:lineRule="auto"/>
        <w:ind w:left="432" w:right="0"/>
      </w:pPr>
      <w:r w:rsidRPr="000E5037">
        <w:t xml:space="preserve">        }</w:t>
      </w:r>
    </w:p>
    <w:p w14:paraId="05ED63B0" w14:textId="77777777" w:rsidR="000E5037" w:rsidRPr="000E5037" w:rsidRDefault="000E5037" w:rsidP="000E5037">
      <w:pPr>
        <w:spacing w:after="160" w:line="259" w:lineRule="auto"/>
        <w:ind w:left="432" w:right="0"/>
      </w:pPr>
    </w:p>
    <w:p w14:paraId="7F160491" w14:textId="77777777" w:rsidR="000E5037" w:rsidRPr="000E5037" w:rsidRDefault="000E5037" w:rsidP="000E5037">
      <w:pPr>
        <w:spacing w:after="160" w:line="259" w:lineRule="auto"/>
        <w:ind w:left="432" w:right="0"/>
      </w:pPr>
      <w:r w:rsidRPr="000E5037">
        <w:t xml:space="preserve">        /* Allow main content to stretch and push footer down */</w:t>
      </w:r>
    </w:p>
    <w:p w14:paraId="0ABA2045" w14:textId="77777777" w:rsidR="000E5037" w:rsidRPr="000E5037" w:rsidRDefault="000E5037" w:rsidP="000E5037">
      <w:pPr>
        <w:spacing w:after="160" w:line="259" w:lineRule="auto"/>
        <w:ind w:left="432" w:right="0"/>
      </w:pPr>
      <w:r w:rsidRPr="000E5037">
        <w:t xml:space="preserve">        main {</w:t>
      </w:r>
    </w:p>
    <w:p w14:paraId="2174B8A1" w14:textId="77777777" w:rsidR="000E5037" w:rsidRPr="000E5037" w:rsidRDefault="000E5037" w:rsidP="000E5037">
      <w:pPr>
        <w:spacing w:after="160" w:line="259" w:lineRule="auto"/>
        <w:ind w:left="432" w:right="0"/>
      </w:pPr>
      <w:r w:rsidRPr="000E5037">
        <w:t xml:space="preserve">            flex: 1;</w:t>
      </w:r>
    </w:p>
    <w:p w14:paraId="15DBCFDC" w14:textId="77777777" w:rsidR="000E5037" w:rsidRPr="000E5037" w:rsidRDefault="000E5037" w:rsidP="000E5037">
      <w:pPr>
        <w:spacing w:after="160" w:line="259" w:lineRule="auto"/>
        <w:ind w:left="432" w:right="0"/>
      </w:pPr>
      <w:r w:rsidRPr="000E5037">
        <w:t xml:space="preserve">        }</w:t>
      </w:r>
    </w:p>
    <w:p w14:paraId="2CC1D675" w14:textId="77777777" w:rsidR="000E5037" w:rsidRPr="000E5037" w:rsidRDefault="000E5037" w:rsidP="000E5037">
      <w:pPr>
        <w:spacing w:after="160" w:line="259" w:lineRule="auto"/>
        <w:ind w:left="432" w:right="0"/>
      </w:pPr>
    </w:p>
    <w:p w14:paraId="234D0E70" w14:textId="77777777" w:rsidR="000E5037" w:rsidRPr="000E5037" w:rsidRDefault="000E5037" w:rsidP="000E5037">
      <w:pPr>
        <w:spacing w:after="160" w:line="259" w:lineRule="auto"/>
        <w:ind w:left="432" w:right="0"/>
      </w:pPr>
      <w:r w:rsidRPr="000E5037">
        <w:t xml:space="preserve">        header, footer {</w:t>
      </w:r>
    </w:p>
    <w:p w14:paraId="5E2FA08C" w14:textId="77777777" w:rsidR="000E5037" w:rsidRPr="000E5037" w:rsidRDefault="000E5037" w:rsidP="000E5037">
      <w:pPr>
        <w:spacing w:after="160" w:line="259" w:lineRule="auto"/>
        <w:ind w:left="432" w:right="0"/>
      </w:pPr>
      <w:r w:rsidRPr="000E5037">
        <w:t xml:space="preserve">            background-color: </w:t>
      </w:r>
      <w:proofErr w:type="spellStart"/>
      <w:r w:rsidRPr="000E5037">
        <w:t>rgba</w:t>
      </w:r>
      <w:proofErr w:type="spellEnd"/>
      <w:r w:rsidRPr="000E5037">
        <w:t>(31, 31, 31, 0.9);</w:t>
      </w:r>
    </w:p>
    <w:p w14:paraId="642F0E19" w14:textId="77777777" w:rsidR="000E5037" w:rsidRPr="000E5037" w:rsidRDefault="000E5037" w:rsidP="000E5037">
      <w:pPr>
        <w:spacing w:after="160" w:line="259" w:lineRule="auto"/>
        <w:ind w:left="432" w:right="0"/>
      </w:pPr>
      <w:r w:rsidRPr="000E5037">
        <w:t xml:space="preserve">            color: #aaa;</w:t>
      </w:r>
    </w:p>
    <w:p w14:paraId="7C3CBCDB" w14:textId="77777777" w:rsidR="000E5037" w:rsidRPr="000E5037" w:rsidRDefault="000E5037" w:rsidP="000E5037">
      <w:pPr>
        <w:spacing w:after="160" w:line="259" w:lineRule="auto"/>
        <w:ind w:left="432" w:right="0"/>
      </w:pPr>
      <w:r w:rsidRPr="000E5037">
        <w:t xml:space="preserve">            text-align: center;</w:t>
      </w:r>
    </w:p>
    <w:p w14:paraId="41260D5A" w14:textId="77777777" w:rsidR="000E5037" w:rsidRPr="000E5037" w:rsidRDefault="000E5037" w:rsidP="000E5037">
      <w:pPr>
        <w:spacing w:after="160" w:line="259" w:lineRule="auto"/>
        <w:ind w:left="432" w:right="0"/>
      </w:pPr>
      <w:r w:rsidRPr="000E5037">
        <w:t xml:space="preserve">            padding: 10px;</w:t>
      </w:r>
    </w:p>
    <w:p w14:paraId="6BDB0FD5" w14:textId="77777777" w:rsidR="000E5037" w:rsidRPr="000E5037" w:rsidRDefault="000E5037" w:rsidP="000E5037">
      <w:pPr>
        <w:spacing w:after="160" w:line="259" w:lineRule="auto"/>
        <w:ind w:left="432" w:right="0"/>
      </w:pPr>
      <w:r w:rsidRPr="000E5037">
        <w:t xml:space="preserve">            width: 100%;</w:t>
      </w:r>
    </w:p>
    <w:p w14:paraId="4DFB4BEC" w14:textId="77777777" w:rsidR="000E5037" w:rsidRPr="000E5037" w:rsidRDefault="000E5037" w:rsidP="000E5037">
      <w:pPr>
        <w:spacing w:after="160" w:line="259" w:lineRule="auto"/>
        <w:ind w:left="432" w:right="0"/>
      </w:pPr>
      <w:r w:rsidRPr="000E5037">
        <w:t xml:space="preserve">        }</w:t>
      </w:r>
    </w:p>
    <w:p w14:paraId="3C9C8C27" w14:textId="77777777" w:rsidR="000E5037" w:rsidRPr="000E5037" w:rsidRDefault="000E5037" w:rsidP="000E5037">
      <w:pPr>
        <w:spacing w:after="160" w:line="259" w:lineRule="auto"/>
        <w:ind w:left="432" w:right="0"/>
      </w:pPr>
    </w:p>
    <w:p w14:paraId="5CB991D4" w14:textId="77777777" w:rsidR="000E5037" w:rsidRPr="000E5037" w:rsidRDefault="000E5037" w:rsidP="000E5037">
      <w:pPr>
        <w:spacing w:after="160" w:line="259" w:lineRule="auto"/>
        <w:ind w:left="432" w:right="0"/>
      </w:pPr>
      <w:r w:rsidRPr="000E5037">
        <w:t xml:space="preserve">        .biography {</w:t>
      </w:r>
    </w:p>
    <w:p w14:paraId="561C4DCD" w14:textId="77777777" w:rsidR="000E5037" w:rsidRPr="000E5037" w:rsidRDefault="000E5037" w:rsidP="000E5037">
      <w:pPr>
        <w:spacing w:after="160" w:line="259" w:lineRule="auto"/>
        <w:ind w:left="432" w:right="0"/>
      </w:pPr>
      <w:r w:rsidRPr="000E5037">
        <w:t xml:space="preserve">            max-width: 900px;</w:t>
      </w:r>
    </w:p>
    <w:p w14:paraId="16E19EDF" w14:textId="77777777" w:rsidR="000E5037" w:rsidRPr="000E5037" w:rsidRDefault="000E5037" w:rsidP="000E5037">
      <w:pPr>
        <w:spacing w:after="160" w:line="259" w:lineRule="auto"/>
        <w:ind w:left="432" w:right="0"/>
      </w:pPr>
      <w:r w:rsidRPr="000E5037">
        <w:t xml:space="preserve">            background-color: </w:t>
      </w:r>
      <w:proofErr w:type="spellStart"/>
      <w:r w:rsidRPr="000E5037">
        <w:t>rgba</w:t>
      </w:r>
      <w:proofErr w:type="spellEnd"/>
      <w:r w:rsidRPr="000E5037">
        <w:t>(0, 0, 0, 0.7);</w:t>
      </w:r>
    </w:p>
    <w:p w14:paraId="68988BFA" w14:textId="77777777" w:rsidR="000E5037" w:rsidRPr="000E5037" w:rsidRDefault="000E5037" w:rsidP="000E5037">
      <w:pPr>
        <w:spacing w:after="160" w:line="259" w:lineRule="auto"/>
        <w:ind w:left="432" w:right="0"/>
      </w:pPr>
      <w:r w:rsidRPr="000E5037">
        <w:t xml:space="preserve">            border-radius: 10px;</w:t>
      </w:r>
    </w:p>
    <w:p w14:paraId="3F3EF426" w14:textId="77777777" w:rsidR="000E5037" w:rsidRPr="000E5037" w:rsidRDefault="000E5037" w:rsidP="000E5037">
      <w:pPr>
        <w:spacing w:after="160" w:line="259" w:lineRule="auto"/>
        <w:ind w:left="432" w:right="0"/>
      </w:pPr>
      <w:r w:rsidRPr="000E5037">
        <w:t xml:space="preserve">            padding: 20px;</w:t>
      </w:r>
    </w:p>
    <w:p w14:paraId="6D293915" w14:textId="77777777" w:rsidR="000E5037" w:rsidRPr="000E5037" w:rsidRDefault="000E5037" w:rsidP="000E5037">
      <w:pPr>
        <w:spacing w:after="160" w:line="259" w:lineRule="auto"/>
        <w:ind w:left="432" w:right="0"/>
      </w:pPr>
      <w:r w:rsidRPr="000E5037">
        <w:t xml:space="preserve">            margin: 20px auto;</w:t>
      </w:r>
    </w:p>
    <w:p w14:paraId="617FCE51" w14:textId="77777777" w:rsidR="000E5037" w:rsidRPr="000E5037" w:rsidRDefault="000E5037" w:rsidP="000E5037">
      <w:pPr>
        <w:spacing w:after="160" w:line="259" w:lineRule="auto"/>
        <w:ind w:left="432" w:right="0"/>
      </w:pPr>
      <w:r w:rsidRPr="000E5037">
        <w:t xml:space="preserve">            color: #f4f4f4;</w:t>
      </w:r>
    </w:p>
    <w:p w14:paraId="7F1AE4A5" w14:textId="77777777" w:rsidR="000E5037" w:rsidRPr="000E5037" w:rsidRDefault="000E5037" w:rsidP="000E5037">
      <w:pPr>
        <w:spacing w:after="160" w:line="259" w:lineRule="auto"/>
        <w:ind w:left="432" w:right="0"/>
      </w:pPr>
      <w:r w:rsidRPr="000E5037">
        <w:t xml:space="preserve">            display: flex;</w:t>
      </w:r>
    </w:p>
    <w:p w14:paraId="45C28B5F" w14:textId="77777777" w:rsidR="000E5037" w:rsidRPr="000E5037" w:rsidRDefault="000E5037" w:rsidP="000E5037">
      <w:pPr>
        <w:spacing w:after="160" w:line="259" w:lineRule="auto"/>
        <w:ind w:left="432" w:right="0"/>
      </w:pPr>
      <w:r w:rsidRPr="000E5037">
        <w:t xml:space="preserve">            flex-direction: column;</w:t>
      </w:r>
    </w:p>
    <w:p w14:paraId="5369980C" w14:textId="77777777" w:rsidR="000E5037" w:rsidRPr="000E5037" w:rsidRDefault="000E5037" w:rsidP="000E5037">
      <w:pPr>
        <w:spacing w:after="160" w:line="259" w:lineRule="auto"/>
        <w:ind w:left="432" w:right="0"/>
      </w:pPr>
      <w:r w:rsidRPr="000E5037">
        <w:t xml:space="preserve">            gap: 20px;</w:t>
      </w:r>
    </w:p>
    <w:p w14:paraId="14FAEAB7" w14:textId="77777777" w:rsidR="000E5037" w:rsidRPr="000E5037" w:rsidRDefault="000E5037" w:rsidP="000E5037">
      <w:pPr>
        <w:spacing w:after="160" w:line="259" w:lineRule="auto"/>
        <w:ind w:left="432" w:right="0"/>
      </w:pPr>
      <w:r w:rsidRPr="000E5037">
        <w:lastRenderedPageBreak/>
        <w:t xml:space="preserve">            text-align: center;</w:t>
      </w:r>
    </w:p>
    <w:p w14:paraId="790B2699" w14:textId="77777777" w:rsidR="000E5037" w:rsidRPr="000E5037" w:rsidRDefault="000E5037" w:rsidP="000E5037">
      <w:pPr>
        <w:spacing w:after="160" w:line="259" w:lineRule="auto"/>
        <w:ind w:left="432" w:right="0"/>
      </w:pPr>
      <w:r w:rsidRPr="000E5037">
        <w:t xml:space="preserve">        }</w:t>
      </w:r>
    </w:p>
    <w:p w14:paraId="3BD4BDA8" w14:textId="77777777" w:rsidR="000E5037" w:rsidRPr="000E5037" w:rsidRDefault="000E5037" w:rsidP="000E5037">
      <w:pPr>
        <w:spacing w:after="160" w:line="259" w:lineRule="auto"/>
        <w:ind w:left="432" w:right="0"/>
      </w:pPr>
    </w:p>
    <w:p w14:paraId="6B7CBC75" w14:textId="77777777" w:rsidR="000E5037" w:rsidRPr="000E5037" w:rsidRDefault="000E5037" w:rsidP="000E5037">
      <w:pPr>
        <w:spacing w:after="160" w:line="259" w:lineRule="auto"/>
        <w:ind w:left="432" w:right="0"/>
      </w:pPr>
      <w:r w:rsidRPr="000E5037">
        <w:t xml:space="preserve">        .bio-section {</w:t>
      </w:r>
    </w:p>
    <w:p w14:paraId="2B56B9F5" w14:textId="77777777" w:rsidR="000E5037" w:rsidRPr="000E5037" w:rsidRDefault="000E5037" w:rsidP="000E5037">
      <w:pPr>
        <w:spacing w:after="160" w:line="259" w:lineRule="auto"/>
        <w:ind w:left="432" w:right="0"/>
      </w:pPr>
      <w:r w:rsidRPr="000E5037">
        <w:t xml:space="preserve">            text-align: left;</w:t>
      </w:r>
    </w:p>
    <w:p w14:paraId="3928C3BF" w14:textId="77777777" w:rsidR="000E5037" w:rsidRPr="000E5037" w:rsidRDefault="000E5037" w:rsidP="000E5037">
      <w:pPr>
        <w:spacing w:after="160" w:line="259" w:lineRule="auto"/>
        <w:ind w:left="432" w:right="0"/>
      </w:pPr>
      <w:r w:rsidRPr="000E5037">
        <w:t xml:space="preserve">            padding: 10px;</w:t>
      </w:r>
    </w:p>
    <w:p w14:paraId="6BEA44C2" w14:textId="77777777" w:rsidR="000E5037" w:rsidRPr="000E5037" w:rsidRDefault="000E5037" w:rsidP="000E5037">
      <w:pPr>
        <w:spacing w:after="160" w:line="259" w:lineRule="auto"/>
        <w:ind w:left="432" w:right="0"/>
      </w:pPr>
      <w:r w:rsidRPr="000E5037">
        <w:t xml:space="preserve">        }</w:t>
      </w:r>
    </w:p>
    <w:p w14:paraId="155CC688" w14:textId="77777777" w:rsidR="000E5037" w:rsidRPr="000E5037" w:rsidRDefault="000E5037" w:rsidP="000E5037">
      <w:pPr>
        <w:spacing w:after="160" w:line="259" w:lineRule="auto"/>
        <w:ind w:left="432" w:right="0"/>
      </w:pPr>
    </w:p>
    <w:p w14:paraId="23391338" w14:textId="77777777" w:rsidR="000E5037" w:rsidRPr="000E5037" w:rsidRDefault="000E5037" w:rsidP="000E5037">
      <w:pPr>
        <w:spacing w:after="160" w:line="259" w:lineRule="auto"/>
        <w:ind w:left="432" w:right="0"/>
      </w:pPr>
      <w:r w:rsidRPr="000E5037">
        <w:t xml:space="preserve">        .biography </w:t>
      </w:r>
      <w:proofErr w:type="spellStart"/>
      <w:r w:rsidRPr="000E5037">
        <w:t>img</w:t>
      </w:r>
      <w:proofErr w:type="spellEnd"/>
      <w:r w:rsidRPr="000E5037">
        <w:t xml:space="preserve"> {</w:t>
      </w:r>
    </w:p>
    <w:p w14:paraId="5FA30D94" w14:textId="77777777" w:rsidR="000E5037" w:rsidRPr="000E5037" w:rsidRDefault="000E5037" w:rsidP="000E5037">
      <w:pPr>
        <w:spacing w:after="160" w:line="259" w:lineRule="auto"/>
        <w:ind w:left="432" w:right="0"/>
      </w:pPr>
      <w:r w:rsidRPr="000E5037">
        <w:t xml:space="preserve">            max-width: 200px;</w:t>
      </w:r>
    </w:p>
    <w:p w14:paraId="0D4CD67D" w14:textId="77777777" w:rsidR="000E5037" w:rsidRPr="000E5037" w:rsidRDefault="000E5037" w:rsidP="000E5037">
      <w:pPr>
        <w:spacing w:after="160" w:line="259" w:lineRule="auto"/>
        <w:ind w:left="432" w:right="0"/>
      </w:pPr>
      <w:r w:rsidRPr="000E5037">
        <w:t xml:space="preserve">            border-radius: 10px;</w:t>
      </w:r>
    </w:p>
    <w:p w14:paraId="57CD2637" w14:textId="77777777" w:rsidR="000E5037" w:rsidRPr="000E5037" w:rsidRDefault="000E5037" w:rsidP="000E5037">
      <w:pPr>
        <w:spacing w:after="160" w:line="259" w:lineRule="auto"/>
        <w:ind w:left="432" w:right="0"/>
      </w:pPr>
      <w:r w:rsidRPr="000E5037">
        <w:t xml:space="preserve">            margin: 0 auto;</w:t>
      </w:r>
    </w:p>
    <w:p w14:paraId="743FFDA5" w14:textId="77777777" w:rsidR="000E5037" w:rsidRPr="000E5037" w:rsidRDefault="000E5037" w:rsidP="000E5037">
      <w:pPr>
        <w:spacing w:after="160" w:line="259" w:lineRule="auto"/>
        <w:ind w:left="432" w:right="0"/>
      </w:pPr>
      <w:r w:rsidRPr="000E5037">
        <w:t xml:space="preserve">        }</w:t>
      </w:r>
    </w:p>
    <w:p w14:paraId="55F291D6" w14:textId="77777777" w:rsidR="000E5037" w:rsidRPr="000E5037" w:rsidRDefault="000E5037" w:rsidP="000E5037">
      <w:pPr>
        <w:spacing w:after="160" w:line="259" w:lineRule="auto"/>
        <w:ind w:left="432" w:right="0"/>
      </w:pPr>
    </w:p>
    <w:p w14:paraId="55D191FD" w14:textId="77777777" w:rsidR="000E5037" w:rsidRPr="000E5037" w:rsidRDefault="000E5037" w:rsidP="000E5037">
      <w:pPr>
        <w:spacing w:after="160" w:line="259" w:lineRule="auto"/>
        <w:ind w:left="432" w:right="0"/>
      </w:pPr>
      <w:r w:rsidRPr="000E5037">
        <w:t xml:space="preserve">        nav </w:t>
      </w:r>
      <w:proofErr w:type="spellStart"/>
      <w:r w:rsidRPr="000E5037">
        <w:t>ul</w:t>
      </w:r>
      <w:proofErr w:type="spellEnd"/>
      <w:r w:rsidRPr="000E5037">
        <w:t xml:space="preserve"> {</w:t>
      </w:r>
    </w:p>
    <w:p w14:paraId="63DA692E" w14:textId="77777777" w:rsidR="000E5037" w:rsidRPr="000E5037" w:rsidRDefault="000E5037" w:rsidP="000E5037">
      <w:pPr>
        <w:spacing w:after="160" w:line="259" w:lineRule="auto"/>
        <w:ind w:left="432" w:right="0"/>
      </w:pPr>
      <w:r w:rsidRPr="000E5037">
        <w:t xml:space="preserve">            list-style: none;</w:t>
      </w:r>
    </w:p>
    <w:p w14:paraId="4D01F47C" w14:textId="77777777" w:rsidR="000E5037" w:rsidRPr="000E5037" w:rsidRDefault="000E5037" w:rsidP="000E5037">
      <w:pPr>
        <w:spacing w:after="160" w:line="259" w:lineRule="auto"/>
        <w:ind w:left="432" w:right="0"/>
      </w:pPr>
      <w:r w:rsidRPr="000E5037">
        <w:t xml:space="preserve">            padding: 0;</w:t>
      </w:r>
    </w:p>
    <w:p w14:paraId="5F0D0CAA" w14:textId="77777777" w:rsidR="000E5037" w:rsidRPr="000E5037" w:rsidRDefault="000E5037" w:rsidP="000E5037">
      <w:pPr>
        <w:spacing w:after="160" w:line="259" w:lineRule="auto"/>
        <w:ind w:left="432" w:right="0"/>
      </w:pPr>
      <w:r w:rsidRPr="000E5037">
        <w:t xml:space="preserve">            display: flex;</w:t>
      </w:r>
    </w:p>
    <w:p w14:paraId="12ABCAE0" w14:textId="77777777" w:rsidR="000E5037" w:rsidRPr="000E5037" w:rsidRDefault="000E5037" w:rsidP="000E5037">
      <w:pPr>
        <w:spacing w:after="160" w:line="259" w:lineRule="auto"/>
        <w:ind w:left="432" w:right="0"/>
      </w:pPr>
      <w:r w:rsidRPr="000E5037">
        <w:t xml:space="preserve">            justify-content: center;</w:t>
      </w:r>
    </w:p>
    <w:p w14:paraId="6392A32D" w14:textId="77777777" w:rsidR="000E5037" w:rsidRPr="000E5037" w:rsidRDefault="000E5037" w:rsidP="000E5037">
      <w:pPr>
        <w:spacing w:after="160" w:line="259" w:lineRule="auto"/>
        <w:ind w:left="432" w:right="0"/>
      </w:pPr>
      <w:r w:rsidRPr="000E5037">
        <w:t xml:space="preserve">            gap: 15px;</w:t>
      </w:r>
    </w:p>
    <w:p w14:paraId="0B8AF135" w14:textId="77777777" w:rsidR="000E5037" w:rsidRPr="000E5037" w:rsidRDefault="000E5037" w:rsidP="000E5037">
      <w:pPr>
        <w:spacing w:after="160" w:line="259" w:lineRule="auto"/>
        <w:ind w:left="432" w:right="0"/>
      </w:pPr>
      <w:r w:rsidRPr="000E5037">
        <w:t xml:space="preserve">        }</w:t>
      </w:r>
    </w:p>
    <w:p w14:paraId="6C543B65" w14:textId="77777777" w:rsidR="000E5037" w:rsidRPr="000E5037" w:rsidRDefault="000E5037" w:rsidP="000E5037">
      <w:pPr>
        <w:spacing w:after="160" w:line="259" w:lineRule="auto"/>
        <w:ind w:left="432" w:right="0"/>
      </w:pPr>
    </w:p>
    <w:p w14:paraId="767773EB" w14:textId="77777777" w:rsidR="000E5037" w:rsidRPr="000E5037" w:rsidRDefault="000E5037" w:rsidP="000E5037">
      <w:pPr>
        <w:spacing w:after="160" w:line="259" w:lineRule="auto"/>
        <w:ind w:left="432" w:right="0"/>
      </w:pPr>
      <w:r w:rsidRPr="000E5037">
        <w:t xml:space="preserve">        nav </w:t>
      </w:r>
      <w:proofErr w:type="spellStart"/>
      <w:r w:rsidRPr="000E5037">
        <w:t>ul</w:t>
      </w:r>
      <w:proofErr w:type="spellEnd"/>
      <w:r w:rsidRPr="000E5037">
        <w:t xml:space="preserve"> li {</w:t>
      </w:r>
    </w:p>
    <w:p w14:paraId="5FA703AB" w14:textId="77777777" w:rsidR="000E5037" w:rsidRPr="000E5037" w:rsidRDefault="000E5037" w:rsidP="000E5037">
      <w:pPr>
        <w:spacing w:after="160" w:line="259" w:lineRule="auto"/>
        <w:ind w:left="432" w:right="0"/>
      </w:pPr>
      <w:r w:rsidRPr="000E5037">
        <w:t xml:space="preserve">            display: inline;</w:t>
      </w:r>
    </w:p>
    <w:p w14:paraId="2544965B" w14:textId="77777777" w:rsidR="000E5037" w:rsidRPr="000E5037" w:rsidRDefault="000E5037" w:rsidP="000E5037">
      <w:pPr>
        <w:spacing w:after="160" w:line="259" w:lineRule="auto"/>
        <w:ind w:left="432" w:right="0"/>
      </w:pPr>
      <w:r w:rsidRPr="000E5037">
        <w:t xml:space="preserve">        }</w:t>
      </w:r>
    </w:p>
    <w:p w14:paraId="5348F5BA" w14:textId="77777777" w:rsidR="000E5037" w:rsidRPr="000E5037" w:rsidRDefault="000E5037" w:rsidP="000E5037">
      <w:pPr>
        <w:spacing w:after="160" w:line="259" w:lineRule="auto"/>
        <w:ind w:left="432" w:right="0"/>
      </w:pPr>
    </w:p>
    <w:p w14:paraId="3107C427" w14:textId="77777777" w:rsidR="000E5037" w:rsidRPr="000E5037" w:rsidRDefault="000E5037" w:rsidP="000E5037">
      <w:pPr>
        <w:spacing w:after="160" w:line="259" w:lineRule="auto"/>
        <w:ind w:left="432" w:right="0"/>
      </w:pPr>
      <w:r w:rsidRPr="000E5037">
        <w:t xml:space="preserve">        nav </w:t>
      </w:r>
      <w:proofErr w:type="spellStart"/>
      <w:r w:rsidRPr="000E5037">
        <w:t>ul</w:t>
      </w:r>
      <w:proofErr w:type="spellEnd"/>
      <w:r w:rsidRPr="000E5037">
        <w:t xml:space="preserve"> li a {</w:t>
      </w:r>
    </w:p>
    <w:p w14:paraId="11FCCF02" w14:textId="77777777" w:rsidR="000E5037" w:rsidRPr="000E5037" w:rsidRDefault="000E5037" w:rsidP="000E5037">
      <w:pPr>
        <w:spacing w:after="160" w:line="259" w:lineRule="auto"/>
        <w:ind w:left="432" w:right="0"/>
      </w:pPr>
      <w:r w:rsidRPr="000E5037">
        <w:t xml:space="preserve">            text-decoration: none;</w:t>
      </w:r>
    </w:p>
    <w:p w14:paraId="2A9E341A" w14:textId="77777777" w:rsidR="000E5037" w:rsidRPr="000E5037" w:rsidRDefault="000E5037" w:rsidP="000E5037">
      <w:pPr>
        <w:spacing w:after="160" w:line="259" w:lineRule="auto"/>
        <w:ind w:left="432" w:right="0"/>
      </w:pPr>
      <w:r w:rsidRPr="000E5037">
        <w:t xml:space="preserve">            color: #f4f4f4;</w:t>
      </w:r>
    </w:p>
    <w:p w14:paraId="1241A203" w14:textId="77777777" w:rsidR="000E5037" w:rsidRPr="000E5037" w:rsidRDefault="000E5037" w:rsidP="000E5037">
      <w:pPr>
        <w:spacing w:after="160" w:line="259" w:lineRule="auto"/>
        <w:ind w:left="432" w:right="0"/>
      </w:pPr>
      <w:r w:rsidRPr="000E5037">
        <w:t xml:space="preserve">            transition: color 0.3s;</w:t>
      </w:r>
    </w:p>
    <w:p w14:paraId="7AF11B63" w14:textId="77777777" w:rsidR="000E5037" w:rsidRPr="000E5037" w:rsidRDefault="000E5037" w:rsidP="000E5037">
      <w:pPr>
        <w:spacing w:after="160" w:line="259" w:lineRule="auto"/>
        <w:ind w:left="432" w:right="0"/>
      </w:pPr>
      <w:r w:rsidRPr="000E5037">
        <w:t xml:space="preserve">        }</w:t>
      </w:r>
    </w:p>
    <w:p w14:paraId="0EB49E0D" w14:textId="77777777" w:rsidR="000E5037" w:rsidRPr="000E5037" w:rsidRDefault="000E5037" w:rsidP="000E5037">
      <w:pPr>
        <w:spacing w:after="160" w:line="259" w:lineRule="auto"/>
        <w:ind w:left="432" w:right="0"/>
      </w:pPr>
    </w:p>
    <w:p w14:paraId="42202094" w14:textId="77777777" w:rsidR="000E5037" w:rsidRPr="000E5037" w:rsidRDefault="000E5037" w:rsidP="000E5037">
      <w:pPr>
        <w:spacing w:after="160" w:line="259" w:lineRule="auto"/>
        <w:ind w:left="432" w:right="0"/>
      </w:pPr>
      <w:r w:rsidRPr="000E5037">
        <w:t xml:space="preserve">        nav </w:t>
      </w:r>
      <w:proofErr w:type="spellStart"/>
      <w:r w:rsidRPr="000E5037">
        <w:t>ul</w:t>
      </w:r>
      <w:proofErr w:type="spellEnd"/>
      <w:r w:rsidRPr="000E5037">
        <w:t xml:space="preserve"> li a:hover {</w:t>
      </w:r>
    </w:p>
    <w:p w14:paraId="658EAF05" w14:textId="77777777" w:rsidR="000E5037" w:rsidRPr="000E5037" w:rsidRDefault="000E5037" w:rsidP="000E5037">
      <w:pPr>
        <w:spacing w:after="160" w:line="259" w:lineRule="auto"/>
        <w:ind w:left="432" w:right="0"/>
      </w:pPr>
      <w:r w:rsidRPr="000E5037">
        <w:t xml:space="preserve">            color: #ffa500;</w:t>
      </w:r>
    </w:p>
    <w:p w14:paraId="2DDD4A2E" w14:textId="77777777" w:rsidR="000E5037" w:rsidRPr="000E5037" w:rsidRDefault="000E5037" w:rsidP="000E5037">
      <w:pPr>
        <w:spacing w:after="160" w:line="259" w:lineRule="auto"/>
        <w:ind w:left="432" w:right="0"/>
      </w:pPr>
      <w:r w:rsidRPr="000E5037">
        <w:t xml:space="preserve">        }</w:t>
      </w:r>
    </w:p>
    <w:p w14:paraId="1D7387C0" w14:textId="77777777" w:rsidR="000E5037" w:rsidRPr="000E5037" w:rsidRDefault="000E5037" w:rsidP="000E5037">
      <w:pPr>
        <w:spacing w:after="160" w:line="259" w:lineRule="auto"/>
        <w:ind w:left="432" w:right="0"/>
      </w:pPr>
      <w:r w:rsidRPr="000E5037">
        <w:t xml:space="preserve">    &lt;/style&gt;</w:t>
      </w:r>
    </w:p>
    <w:p w14:paraId="742B9DB3" w14:textId="77777777" w:rsidR="000E5037" w:rsidRPr="000E5037" w:rsidRDefault="000E5037" w:rsidP="000E5037">
      <w:pPr>
        <w:spacing w:after="160" w:line="259" w:lineRule="auto"/>
        <w:ind w:left="432" w:right="0"/>
      </w:pPr>
      <w:r w:rsidRPr="000E5037">
        <w:t>&lt;/head&gt;</w:t>
      </w:r>
    </w:p>
    <w:p w14:paraId="484DCAC5" w14:textId="77777777" w:rsidR="000E5037" w:rsidRPr="000E5037" w:rsidRDefault="000E5037" w:rsidP="000E5037">
      <w:pPr>
        <w:spacing w:after="160" w:line="259" w:lineRule="auto"/>
        <w:ind w:left="432" w:right="0"/>
      </w:pPr>
      <w:r w:rsidRPr="000E5037">
        <w:t>&lt;body&gt;</w:t>
      </w:r>
    </w:p>
    <w:p w14:paraId="6B68D363" w14:textId="77777777" w:rsidR="000E5037" w:rsidRPr="000E5037" w:rsidRDefault="000E5037" w:rsidP="000E5037">
      <w:pPr>
        <w:spacing w:after="160" w:line="259" w:lineRule="auto"/>
        <w:ind w:left="432" w:right="0"/>
      </w:pPr>
      <w:r w:rsidRPr="000E5037">
        <w:t xml:space="preserve">    &lt;header&gt;</w:t>
      </w:r>
    </w:p>
    <w:p w14:paraId="2F82656B" w14:textId="77777777" w:rsidR="000E5037" w:rsidRPr="000E5037" w:rsidRDefault="000E5037" w:rsidP="000E5037">
      <w:pPr>
        <w:spacing w:after="160" w:line="259" w:lineRule="auto"/>
        <w:ind w:left="432" w:right="0"/>
      </w:pPr>
      <w:r w:rsidRPr="000E5037">
        <w:t xml:space="preserve">        &lt;div class="container"&gt;</w:t>
      </w:r>
    </w:p>
    <w:p w14:paraId="38797571" w14:textId="77777777" w:rsidR="000E5037" w:rsidRPr="000E5037" w:rsidRDefault="000E5037" w:rsidP="000E5037">
      <w:pPr>
        <w:spacing w:after="160" w:line="259" w:lineRule="auto"/>
        <w:ind w:left="432" w:right="0"/>
      </w:pPr>
      <w:r w:rsidRPr="000E5037">
        <w:t xml:space="preserve">            &lt;h1&gt;About Travis Scott&lt;/h1&gt;</w:t>
      </w:r>
    </w:p>
    <w:p w14:paraId="269B330A" w14:textId="77777777" w:rsidR="000E5037" w:rsidRPr="000E5037" w:rsidRDefault="000E5037" w:rsidP="000E5037">
      <w:pPr>
        <w:spacing w:after="160" w:line="259" w:lineRule="auto"/>
        <w:ind w:left="432" w:right="0"/>
      </w:pPr>
      <w:r w:rsidRPr="000E5037">
        <w:t xml:space="preserve">            &lt;nav&gt;</w:t>
      </w:r>
    </w:p>
    <w:p w14:paraId="2B01C8F2" w14:textId="77777777" w:rsidR="000E5037" w:rsidRPr="000E5037" w:rsidRDefault="000E5037" w:rsidP="000E5037">
      <w:pPr>
        <w:spacing w:after="160" w:line="259" w:lineRule="auto"/>
        <w:ind w:left="432" w:right="0"/>
      </w:pPr>
      <w:r w:rsidRPr="000E5037">
        <w:t xml:space="preserve">                &lt;</w:t>
      </w:r>
      <w:proofErr w:type="spellStart"/>
      <w:r w:rsidRPr="000E5037">
        <w:t>ul</w:t>
      </w:r>
      <w:proofErr w:type="spellEnd"/>
      <w:r w:rsidRPr="000E5037">
        <w:t>&gt;</w:t>
      </w:r>
    </w:p>
    <w:p w14:paraId="7E86BC3C" w14:textId="77777777" w:rsidR="000E5037" w:rsidRPr="000E5037" w:rsidRDefault="000E5037" w:rsidP="000E5037">
      <w:pPr>
        <w:spacing w:after="160" w:line="259" w:lineRule="auto"/>
        <w:ind w:left="432" w:right="0"/>
      </w:pPr>
      <w:r w:rsidRPr="000E5037">
        <w:t xml:space="preserve">                    &lt;li&gt;&lt;a </w:t>
      </w:r>
      <w:proofErr w:type="spellStart"/>
      <w:r w:rsidRPr="000E5037">
        <w:t>href</w:t>
      </w:r>
      <w:proofErr w:type="spellEnd"/>
      <w:r w:rsidRPr="000E5037">
        <w:t>="index.html"&gt;Home&lt;/a&gt;&lt;/li&gt;</w:t>
      </w:r>
    </w:p>
    <w:p w14:paraId="11F03F36" w14:textId="77777777" w:rsidR="000E5037" w:rsidRPr="000E5037" w:rsidRDefault="000E5037" w:rsidP="000E5037">
      <w:pPr>
        <w:spacing w:after="160" w:line="259" w:lineRule="auto"/>
        <w:ind w:left="432" w:right="0"/>
      </w:pPr>
      <w:r w:rsidRPr="000E5037">
        <w:t xml:space="preserve">                    &lt;li&gt;&lt;a </w:t>
      </w:r>
      <w:proofErr w:type="spellStart"/>
      <w:r w:rsidRPr="000E5037">
        <w:t>href</w:t>
      </w:r>
      <w:proofErr w:type="spellEnd"/>
      <w:r w:rsidRPr="000E5037">
        <w:t>="about.html"&gt;About&lt;/a&gt;&lt;/li&gt;</w:t>
      </w:r>
    </w:p>
    <w:p w14:paraId="48B5C65F" w14:textId="77777777" w:rsidR="000E5037" w:rsidRPr="000E5037" w:rsidRDefault="000E5037" w:rsidP="000E5037">
      <w:pPr>
        <w:spacing w:after="160" w:line="259" w:lineRule="auto"/>
        <w:ind w:left="432" w:right="0"/>
      </w:pPr>
      <w:r w:rsidRPr="000E5037">
        <w:t xml:space="preserve">                    &lt;li&gt;&lt;a </w:t>
      </w:r>
      <w:proofErr w:type="spellStart"/>
      <w:r w:rsidRPr="000E5037">
        <w:t>href</w:t>
      </w:r>
      <w:proofErr w:type="spellEnd"/>
      <w:r w:rsidRPr="000E5037">
        <w:t>="music.html"&gt;Music&lt;/a&gt;&lt;/li&gt;</w:t>
      </w:r>
    </w:p>
    <w:p w14:paraId="0087F67E" w14:textId="77777777" w:rsidR="000E5037" w:rsidRPr="000E5037" w:rsidRDefault="000E5037" w:rsidP="000E5037">
      <w:pPr>
        <w:spacing w:after="160" w:line="259" w:lineRule="auto"/>
        <w:ind w:left="432" w:right="0"/>
      </w:pPr>
      <w:r w:rsidRPr="000E5037">
        <w:t xml:space="preserve">                    &lt;li&gt;&lt;a </w:t>
      </w:r>
      <w:proofErr w:type="spellStart"/>
      <w:r w:rsidRPr="000E5037">
        <w:t>href</w:t>
      </w:r>
      <w:proofErr w:type="spellEnd"/>
      <w:r w:rsidRPr="000E5037">
        <w:t>="tour.html"&gt;Tour&lt;/a&gt;&lt;/li&gt;</w:t>
      </w:r>
    </w:p>
    <w:p w14:paraId="7B07FA4A" w14:textId="77777777" w:rsidR="000E5037" w:rsidRPr="000E5037" w:rsidRDefault="000E5037" w:rsidP="000E5037">
      <w:pPr>
        <w:spacing w:after="160" w:line="259" w:lineRule="auto"/>
        <w:ind w:left="432" w:right="0"/>
      </w:pPr>
      <w:r w:rsidRPr="000E5037">
        <w:t xml:space="preserve">                    &lt;li&gt;&lt;a </w:t>
      </w:r>
      <w:proofErr w:type="spellStart"/>
      <w:r w:rsidRPr="000E5037">
        <w:t>href</w:t>
      </w:r>
      <w:proofErr w:type="spellEnd"/>
      <w:r w:rsidRPr="000E5037">
        <w:t>="contact.html"&gt;Contact&lt;/a&gt;&lt;/li&gt;</w:t>
      </w:r>
    </w:p>
    <w:p w14:paraId="7C19E3C3" w14:textId="77777777" w:rsidR="000E5037" w:rsidRPr="000E5037" w:rsidRDefault="000E5037" w:rsidP="000E5037">
      <w:pPr>
        <w:spacing w:after="160" w:line="259" w:lineRule="auto"/>
        <w:ind w:left="432" w:right="0"/>
      </w:pPr>
      <w:r w:rsidRPr="000E5037">
        <w:t xml:space="preserve">                &lt;/</w:t>
      </w:r>
      <w:proofErr w:type="spellStart"/>
      <w:r w:rsidRPr="000E5037">
        <w:t>ul</w:t>
      </w:r>
      <w:proofErr w:type="spellEnd"/>
      <w:r w:rsidRPr="000E5037">
        <w:t>&gt;</w:t>
      </w:r>
    </w:p>
    <w:p w14:paraId="0843B764" w14:textId="77777777" w:rsidR="000E5037" w:rsidRPr="000E5037" w:rsidRDefault="000E5037" w:rsidP="000E5037">
      <w:pPr>
        <w:spacing w:after="160" w:line="259" w:lineRule="auto"/>
        <w:ind w:left="432" w:right="0"/>
      </w:pPr>
      <w:r w:rsidRPr="000E5037">
        <w:t xml:space="preserve">            &lt;/nav&gt;</w:t>
      </w:r>
    </w:p>
    <w:p w14:paraId="28DF1B12" w14:textId="77777777" w:rsidR="000E5037" w:rsidRPr="000E5037" w:rsidRDefault="000E5037" w:rsidP="000E5037">
      <w:pPr>
        <w:spacing w:after="160" w:line="259" w:lineRule="auto"/>
        <w:ind w:left="432" w:right="0"/>
      </w:pPr>
      <w:r w:rsidRPr="000E5037">
        <w:t xml:space="preserve">        &lt;/div&gt;</w:t>
      </w:r>
    </w:p>
    <w:p w14:paraId="121E4DAB" w14:textId="77777777" w:rsidR="000E5037" w:rsidRPr="000E5037" w:rsidRDefault="000E5037" w:rsidP="000E5037">
      <w:pPr>
        <w:spacing w:after="160" w:line="259" w:lineRule="auto"/>
        <w:ind w:left="432" w:right="0"/>
      </w:pPr>
      <w:r w:rsidRPr="000E5037">
        <w:t xml:space="preserve">    &lt;/header&gt;</w:t>
      </w:r>
    </w:p>
    <w:p w14:paraId="2F966194" w14:textId="77777777" w:rsidR="000E5037" w:rsidRPr="000E5037" w:rsidRDefault="000E5037" w:rsidP="000E5037">
      <w:pPr>
        <w:spacing w:after="160" w:line="259" w:lineRule="auto"/>
        <w:ind w:left="432" w:right="0"/>
      </w:pPr>
    </w:p>
    <w:p w14:paraId="372A370B" w14:textId="77777777" w:rsidR="000E5037" w:rsidRPr="000E5037" w:rsidRDefault="000E5037" w:rsidP="000E5037">
      <w:pPr>
        <w:spacing w:after="160" w:line="259" w:lineRule="auto"/>
        <w:ind w:left="432" w:right="0"/>
      </w:pPr>
      <w:r w:rsidRPr="000E5037">
        <w:t xml:space="preserve">    &lt;main&gt;</w:t>
      </w:r>
    </w:p>
    <w:p w14:paraId="698E7763" w14:textId="77777777" w:rsidR="000E5037" w:rsidRPr="000E5037" w:rsidRDefault="000E5037" w:rsidP="000E5037">
      <w:pPr>
        <w:spacing w:after="160" w:line="259" w:lineRule="auto"/>
        <w:ind w:left="432" w:right="0"/>
      </w:pPr>
      <w:r w:rsidRPr="000E5037">
        <w:t xml:space="preserve">        &lt;section class="biography"&gt;</w:t>
      </w:r>
    </w:p>
    <w:p w14:paraId="1986FB5E" w14:textId="77777777" w:rsidR="000E5037" w:rsidRPr="000E5037" w:rsidRDefault="000E5037" w:rsidP="000E5037">
      <w:pPr>
        <w:spacing w:after="160" w:line="259" w:lineRule="auto"/>
        <w:ind w:left="432" w:right="0"/>
      </w:pPr>
      <w:r w:rsidRPr="000E5037">
        <w:t xml:space="preserve">            &lt;h2&gt;Biography&lt;/h2&gt;</w:t>
      </w:r>
    </w:p>
    <w:p w14:paraId="6A65F5ED" w14:textId="77777777" w:rsidR="000E5037" w:rsidRPr="000E5037" w:rsidRDefault="000E5037" w:rsidP="000E5037">
      <w:pPr>
        <w:spacing w:after="160" w:line="259" w:lineRule="auto"/>
        <w:ind w:left="432" w:right="0"/>
      </w:pPr>
    </w:p>
    <w:p w14:paraId="64986873" w14:textId="77777777" w:rsidR="000E5037" w:rsidRPr="000E5037" w:rsidRDefault="000E5037" w:rsidP="000E5037">
      <w:pPr>
        <w:spacing w:after="160" w:line="259" w:lineRule="auto"/>
        <w:ind w:left="432" w:right="0"/>
      </w:pPr>
      <w:r w:rsidRPr="000E5037">
        <w:t xml:space="preserve">            &lt;div class="bio-section"&gt;</w:t>
      </w:r>
    </w:p>
    <w:p w14:paraId="45EBFE6F" w14:textId="77777777" w:rsidR="000E5037" w:rsidRPr="000E5037" w:rsidRDefault="000E5037" w:rsidP="000E5037">
      <w:pPr>
        <w:spacing w:after="160" w:line="259" w:lineRule="auto"/>
        <w:ind w:left="432" w:right="0"/>
      </w:pPr>
      <w:r w:rsidRPr="000E5037">
        <w:t xml:space="preserve">                &lt;h3&gt;Personal Details&lt;/h3&gt;</w:t>
      </w:r>
    </w:p>
    <w:p w14:paraId="098CCF6E" w14:textId="77777777" w:rsidR="000E5037" w:rsidRPr="000E5037" w:rsidRDefault="000E5037" w:rsidP="000E5037">
      <w:pPr>
        <w:spacing w:after="160" w:line="259" w:lineRule="auto"/>
        <w:ind w:left="432" w:right="0"/>
      </w:pPr>
      <w:r w:rsidRPr="000E5037">
        <w:t xml:space="preserve">                &lt;p&gt;&lt;strong&gt;Name:&lt;/strong&gt; Jacques Bermon Webster II&lt;/p&gt;</w:t>
      </w:r>
    </w:p>
    <w:p w14:paraId="79FE6009" w14:textId="77777777" w:rsidR="000E5037" w:rsidRPr="000E5037" w:rsidRDefault="000E5037" w:rsidP="000E5037">
      <w:pPr>
        <w:spacing w:after="160" w:line="259" w:lineRule="auto"/>
        <w:ind w:left="432" w:right="0"/>
      </w:pPr>
      <w:r w:rsidRPr="000E5037">
        <w:t xml:space="preserve">                &lt;p&gt;&lt;strong&gt;Stage Name:&lt;/strong&gt; Travis Scott&lt;/p&gt;</w:t>
      </w:r>
    </w:p>
    <w:p w14:paraId="2EB73880" w14:textId="77777777" w:rsidR="000E5037" w:rsidRPr="000E5037" w:rsidRDefault="000E5037" w:rsidP="000E5037">
      <w:pPr>
        <w:spacing w:after="160" w:line="259" w:lineRule="auto"/>
        <w:ind w:left="432" w:right="0"/>
      </w:pPr>
      <w:r w:rsidRPr="000E5037">
        <w:t xml:space="preserve">                &lt;p&gt;&lt;strong&gt;Date of Birth:&lt;/strong&gt; April 30, 1991&lt;/p&gt;</w:t>
      </w:r>
    </w:p>
    <w:p w14:paraId="45FF4A76" w14:textId="77777777" w:rsidR="000E5037" w:rsidRPr="000E5037" w:rsidRDefault="000E5037" w:rsidP="000E5037">
      <w:pPr>
        <w:spacing w:after="160" w:line="259" w:lineRule="auto"/>
        <w:ind w:left="432" w:right="0"/>
      </w:pPr>
      <w:r w:rsidRPr="000E5037">
        <w:lastRenderedPageBreak/>
        <w:t xml:space="preserve">                &lt;p&gt;&lt;strong&gt;Place of Birth:&lt;/strong&gt; Houston, Texas, USA&lt;/p&gt;</w:t>
      </w:r>
    </w:p>
    <w:p w14:paraId="6DD8610A" w14:textId="77777777" w:rsidR="000E5037" w:rsidRPr="000E5037" w:rsidRDefault="000E5037" w:rsidP="000E5037">
      <w:pPr>
        <w:spacing w:after="160" w:line="259" w:lineRule="auto"/>
        <w:ind w:left="432" w:right="0"/>
      </w:pPr>
      <w:r w:rsidRPr="000E5037">
        <w:t xml:space="preserve">            &lt;/div&gt;</w:t>
      </w:r>
    </w:p>
    <w:p w14:paraId="210FA41C" w14:textId="77777777" w:rsidR="000E5037" w:rsidRPr="000E5037" w:rsidRDefault="000E5037" w:rsidP="000E5037">
      <w:pPr>
        <w:spacing w:after="160" w:line="259" w:lineRule="auto"/>
        <w:ind w:left="432" w:right="0"/>
      </w:pPr>
    </w:p>
    <w:p w14:paraId="70179A2A" w14:textId="77777777" w:rsidR="000E5037" w:rsidRPr="000E5037" w:rsidRDefault="000E5037" w:rsidP="000E5037">
      <w:pPr>
        <w:spacing w:after="160" w:line="259" w:lineRule="auto"/>
        <w:ind w:left="432" w:right="0"/>
      </w:pPr>
      <w:r w:rsidRPr="000E5037">
        <w:t xml:space="preserve">            &lt;div class="bio-section"&gt;</w:t>
      </w:r>
    </w:p>
    <w:p w14:paraId="54822ED9" w14:textId="77777777" w:rsidR="000E5037" w:rsidRPr="000E5037" w:rsidRDefault="000E5037" w:rsidP="000E5037">
      <w:pPr>
        <w:spacing w:after="160" w:line="259" w:lineRule="auto"/>
        <w:ind w:left="432" w:right="0"/>
      </w:pPr>
      <w:r w:rsidRPr="000E5037">
        <w:t xml:space="preserve">                &lt;h3&gt;Early Life&lt;/h3&gt;</w:t>
      </w:r>
    </w:p>
    <w:p w14:paraId="214C22C3" w14:textId="77777777" w:rsidR="000E5037" w:rsidRPr="000E5037" w:rsidRDefault="000E5037" w:rsidP="000E5037">
      <w:pPr>
        <w:spacing w:after="160" w:line="259" w:lineRule="auto"/>
        <w:ind w:left="432" w:right="0"/>
      </w:pPr>
      <w:r w:rsidRPr="000E5037">
        <w:t xml:space="preserve">                &lt;p&gt;Born in Houston, Travis Scott grew up in a suburban area before moving to Missouri City. Raised in a musically inclined family, his father played jazz, and his grandfather was a composer. These early influences sparked his interest in music. He began learning piano and drums but eventually shifted to creating beats using digital tools.</w:t>
      </w:r>
    </w:p>
    <w:p w14:paraId="00DE43D9" w14:textId="77777777" w:rsidR="000E5037" w:rsidRPr="000E5037" w:rsidRDefault="000E5037" w:rsidP="000E5037">
      <w:pPr>
        <w:spacing w:after="160" w:line="259" w:lineRule="auto"/>
        <w:ind w:left="432" w:right="0"/>
      </w:pPr>
    </w:p>
    <w:p w14:paraId="69DD875D" w14:textId="77777777" w:rsidR="000E5037" w:rsidRPr="000E5037" w:rsidRDefault="000E5037" w:rsidP="000E5037">
      <w:pPr>
        <w:spacing w:after="160" w:line="259" w:lineRule="auto"/>
        <w:ind w:left="432" w:right="0"/>
      </w:pPr>
      <w:r w:rsidRPr="000E5037">
        <w:t xml:space="preserve">Despite being academically gifted, Scott felt a deeper passion for music. While attending the University of Texas at San Antonio, he decided to drop out and fully pursue his dream of becoming a musician. During his teenage years, he formed a duo called "The Graduates" with a close friend and released their first EP on </w:t>
      </w:r>
      <w:proofErr w:type="spellStart"/>
      <w:r w:rsidRPr="000E5037">
        <w:t>MySpace</w:t>
      </w:r>
      <w:proofErr w:type="spellEnd"/>
      <w:r w:rsidRPr="000E5037">
        <w:t xml:space="preserve"> in 2008. His relentless dedication and innovative approach to sound laid the groundwork for his future success in the music industry.&lt;/p&gt;</w:t>
      </w:r>
    </w:p>
    <w:p w14:paraId="729EE914" w14:textId="77777777" w:rsidR="000E5037" w:rsidRPr="000E5037" w:rsidRDefault="000E5037" w:rsidP="000E5037">
      <w:pPr>
        <w:spacing w:after="160" w:line="259" w:lineRule="auto"/>
        <w:ind w:left="432" w:right="0"/>
      </w:pPr>
      <w:r w:rsidRPr="000E5037">
        <w:t xml:space="preserve">            &lt;div class="bio-section"&gt;</w:t>
      </w:r>
    </w:p>
    <w:p w14:paraId="556097F4" w14:textId="77777777" w:rsidR="000E5037" w:rsidRPr="000E5037" w:rsidRDefault="000E5037" w:rsidP="000E5037">
      <w:pPr>
        <w:spacing w:after="160" w:line="259" w:lineRule="auto"/>
        <w:ind w:left="432" w:right="0"/>
      </w:pPr>
      <w:r w:rsidRPr="000E5037">
        <w:t xml:space="preserve">                &lt;h3&gt;Music Career&lt;/h3&gt;</w:t>
      </w:r>
    </w:p>
    <w:p w14:paraId="75B256DC" w14:textId="77777777" w:rsidR="000E5037" w:rsidRPr="000E5037" w:rsidRDefault="000E5037" w:rsidP="000E5037">
      <w:pPr>
        <w:spacing w:after="160" w:line="259" w:lineRule="auto"/>
        <w:ind w:left="432" w:right="0"/>
      </w:pPr>
      <w:r w:rsidRPr="000E5037">
        <w:tab/>
      </w:r>
      <w:r w:rsidRPr="000E5037">
        <w:tab/>
      </w:r>
      <w:r w:rsidRPr="000E5037">
        <w:tab/>
      </w:r>
      <w:r w:rsidRPr="000E5037">
        <w:tab/>
        <w:t>&lt;p&gt;Scott's debut mixtape, Owl Pharaoh (2013), brought him critical acclaim and set the stage for his rise in the music industry. His debut album, Rodeo (2015), featured hit singles like Antidote and quickly established him as a force in hip-hop. The album's unique blend of trap, psychedelic elements, and emotional themes captivated audiences.</w:t>
      </w:r>
    </w:p>
    <w:p w14:paraId="55BB335A" w14:textId="77777777" w:rsidR="000E5037" w:rsidRPr="000E5037" w:rsidRDefault="000E5037" w:rsidP="000E5037">
      <w:pPr>
        <w:spacing w:after="160" w:line="259" w:lineRule="auto"/>
        <w:ind w:left="432" w:right="0"/>
      </w:pPr>
    </w:p>
    <w:p w14:paraId="09ADE03C" w14:textId="77777777" w:rsidR="000E5037" w:rsidRPr="000E5037" w:rsidRDefault="000E5037" w:rsidP="000E5037">
      <w:pPr>
        <w:spacing w:after="160" w:line="259" w:lineRule="auto"/>
        <w:ind w:left="432" w:right="0"/>
      </w:pPr>
      <w:r w:rsidRPr="000E5037">
        <w:t xml:space="preserve">His follow-up album, Birds in the Trap Sing McKnight (2016), debuted at number one on the Billboard 200 and solidified his commercial success. In 2018, Scott reached global fame with his third studio album, </w:t>
      </w:r>
      <w:proofErr w:type="spellStart"/>
      <w:r w:rsidRPr="000E5037">
        <w:t>Astroworld</w:t>
      </w:r>
      <w:proofErr w:type="spellEnd"/>
      <w:r w:rsidRPr="000E5037">
        <w:t>. The album's lead single, Sicko Mode, featuring Drake, became his first Billboard Hot 100 number-one hit. The album's overwhelming success led to the creation of the "</w:t>
      </w:r>
      <w:proofErr w:type="spellStart"/>
      <w:r w:rsidRPr="000E5037">
        <w:t>Astroworld</w:t>
      </w:r>
      <w:proofErr w:type="spellEnd"/>
      <w:r w:rsidRPr="000E5037">
        <w:t xml:space="preserve"> Festival," an annual event held in Houston that celebrates music and culture.&lt;/p&gt;</w:t>
      </w:r>
    </w:p>
    <w:p w14:paraId="6E801DC8" w14:textId="77777777" w:rsidR="000E5037" w:rsidRPr="000E5037" w:rsidRDefault="000E5037" w:rsidP="000E5037">
      <w:pPr>
        <w:spacing w:after="160" w:line="259" w:lineRule="auto"/>
        <w:ind w:left="432" w:right="0"/>
      </w:pPr>
      <w:r w:rsidRPr="000E5037">
        <w:t xml:space="preserve">            &lt;/div&gt;</w:t>
      </w:r>
    </w:p>
    <w:p w14:paraId="44038681" w14:textId="77777777" w:rsidR="000E5037" w:rsidRPr="000E5037" w:rsidRDefault="000E5037" w:rsidP="000E5037">
      <w:pPr>
        <w:spacing w:after="160" w:line="259" w:lineRule="auto"/>
        <w:ind w:left="432" w:right="0"/>
      </w:pPr>
    </w:p>
    <w:p w14:paraId="564BDEA6" w14:textId="77777777" w:rsidR="000E5037" w:rsidRPr="000E5037" w:rsidRDefault="000E5037" w:rsidP="000E5037">
      <w:pPr>
        <w:spacing w:after="160" w:line="259" w:lineRule="auto"/>
        <w:ind w:left="432" w:right="0"/>
      </w:pPr>
      <w:r w:rsidRPr="000E5037">
        <w:t xml:space="preserve">            &lt;div class="bio-section"&gt;</w:t>
      </w:r>
    </w:p>
    <w:p w14:paraId="37A973B3" w14:textId="77777777" w:rsidR="000E5037" w:rsidRPr="000E5037" w:rsidRDefault="000E5037" w:rsidP="000E5037">
      <w:pPr>
        <w:spacing w:after="160" w:line="259" w:lineRule="auto"/>
        <w:ind w:left="432" w:right="0"/>
      </w:pPr>
      <w:r w:rsidRPr="000E5037">
        <w:t xml:space="preserve">                &lt;h3&gt;Legacy&lt;/h3&gt;</w:t>
      </w:r>
    </w:p>
    <w:p w14:paraId="7AC87B5B" w14:textId="77777777" w:rsidR="000E5037" w:rsidRPr="000E5037" w:rsidRDefault="000E5037" w:rsidP="000E5037">
      <w:pPr>
        <w:spacing w:after="160" w:line="259" w:lineRule="auto"/>
        <w:ind w:left="432" w:right="0"/>
      </w:pPr>
      <w:r w:rsidRPr="000E5037">
        <w:t xml:space="preserve">            &lt;p&gt;Travis Scott's music is defined by atmospheric production, melodic auto-tune, and introspective lyrics. His ability to blend genres and experiment with new sounds has positioned him as a cultural icon. Beyond music, Scott's influence extends into fashion, where he has collaborated with major brands like Nike, Dior, and McDonald's to create exclusive and highly sought-after products.</w:t>
      </w:r>
    </w:p>
    <w:p w14:paraId="78315062" w14:textId="77777777" w:rsidR="000E5037" w:rsidRPr="000E5037" w:rsidRDefault="000E5037" w:rsidP="000E5037">
      <w:pPr>
        <w:spacing w:after="160" w:line="259" w:lineRule="auto"/>
        <w:ind w:left="432" w:right="0"/>
      </w:pPr>
    </w:p>
    <w:p w14:paraId="16E5C966" w14:textId="77777777" w:rsidR="000E5037" w:rsidRPr="000E5037" w:rsidRDefault="000E5037" w:rsidP="000E5037">
      <w:pPr>
        <w:spacing w:after="160" w:line="259" w:lineRule="auto"/>
        <w:ind w:left="432" w:right="0"/>
      </w:pPr>
      <w:r w:rsidRPr="000E5037">
        <w:t>In addition to his creative endeavors, Scott is committed to giving back. His philanthropic work includes funding educational programs and supporting youth initiatives in his hometown of Houston. Through his music, entrepreneurial ventures, and outreach, Scott has become one of the most influential figures in contemporary culture.&lt;/p&gt;</w:t>
      </w:r>
    </w:p>
    <w:p w14:paraId="086C0308" w14:textId="77777777" w:rsidR="000E5037" w:rsidRPr="000E5037" w:rsidRDefault="000E5037" w:rsidP="000E5037">
      <w:pPr>
        <w:spacing w:after="160" w:line="259" w:lineRule="auto"/>
        <w:ind w:left="432" w:right="0"/>
      </w:pPr>
      <w:r w:rsidRPr="000E5037">
        <w:tab/>
      </w:r>
      <w:r w:rsidRPr="000E5037">
        <w:tab/>
      </w:r>
      <w:r w:rsidRPr="000E5037">
        <w:tab/>
        <w:t>&lt;/div&gt;</w:t>
      </w:r>
    </w:p>
    <w:p w14:paraId="32BD0D7E" w14:textId="77777777" w:rsidR="000E5037" w:rsidRPr="000E5037" w:rsidRDefault="000E5037" w:rsidP="000E5037">
      <w:pPr>
        <w:spacing w:after="160" w:line="259" w:lineRule="auto"/>
        <w:ind w:left="432" w:right="0"/>
      </w:pPr>
    </w:p>
    <w:p w14:paraId="19BB6E79" w14:textId="77777777" w:rsidR="000E5037" w:rsidRPr="000E5037" w:rsidRDefault="000E5037" w:rsidP="000E5037">
      <w:pPr>
        <w:spacing w:after="160" w:line="259" w:lineRule="auto"/>
        <w:ind w:left="432" w:right="0"/>
      </w:pPr>
      <w:r w:rsidRPr="000E5037">
        <w:t xml:space="preserve">            </w:t>
      </w:r>
    </w:p>
    <w:p w14:paraId="4689C750" w14:textId="77777777" w:rsidR="000E5037" w:rsidRPr="000E5037" w:rsidRDefault="000E5037" w:rsidP="000E5037">
      <w:pPr>
        <w:spacing w:after="160" w:line="259" w:lineRule="auto"/>
        <w:ind w:left="432" w:right="0"/>
      </w:pPr>
      <w:r w:rsidRPr="000E5037">
        <w:t xml:space="preserve">        &lt;/section&gt;</w:t>
      </w:r>
    </w:p>
    <w:p w14:paraId="2EB01A1C" w14:textId="77777777" w:rsidR="000E5037" w:rsidRPr="000E5037" w:rsidRDefault="000E5037" w:rsidP="000E5037">
      <w:pPr>
        <w:spacing w:after="160" w:line="259" w:lineRule="auto"/>
        <w:ind w:left="432" w:right="0"/>
      </w:pPr>
      <w:r w:rsidRPr="000E5037">
        <w:t xml:space="preserve">    &lt;/main&gt;</w:t>
      </w:r>
    </w:p>
    <w:p w14:paraId="34E67A0A" w14:textId="77777777" w:rsidR="000E5037" w:rsidRPr="000E5037" w:rsidRDefault="000E5037" w:rsidP="000E5037">
      <w:pPr>
        <w:spacing w:after="160" w:line="259" w:lineRule="auto"/>
        <w:ind w:left="432" w:right="0"/>
      </w:pPr>
    </w:p>
    <w:p w14:paraId="08E4B19F" w14:textId="77777777" w:rsidR="000E5037" w:rsidRPr="000E5037" w:rsidRDefault="000E5037" w:rsidP="000E5037">
      <w:pPr>
        <w:spacing w:after="160" w:line="259" w:lineRule="auto"/>
        <w:ind w:left="432" w:right="0"/>
      </w:pPr>
      <w:r w:rsidRPr="000E5037">
        <w:t xml:space="preserve">    &lt;footer&gt;</w:t>
      </w:r>
    </w:p>
    <w:p w14:paraId="487EC806" w14:textId="77777777" w:rsidR="000E5037" w:rsidRPr="000E5037" w:rsidRDefault="000E5037" w:rsidP="000E5037">
      <w:pPr>
        <w:spacing w:after="160" w:line="259" w:lineRule="auto"/>
        <w:ind w:left="432" w:right="0"/>
      </w:pPr>
      <w:r w:rsidRPr="000E5037">
        <w:t xml:space="preserve">        &lt;p&gt;&amp;copy; 2025 Travis Scott Fan Club. All rights reserved.&lt;/p&gt;</w:t>
      </w:r>
    </w:p>
    <w:p w14:paraId="42CC6EEA" w14:textId="77777777" w:rsidR="000E5037" w:rsidRPr="000E5037" w:rsidRDefault="000E5037" w:rsidP="000E5037">
      <w:pPr>
        <w:spacing w:after="160" w:line="259" w:lineRule="auto"/>
        <w:ind w:left="432" w:right="0"/>
      </w:pPr>
      <w:r w:rsidRPr="000E5037">
        <w:t xml:space="preserve">    &lt;/footer&gt;</w:t>
      </w:r>
    </w:p>
    <w:p w14:paraId="37C7CD97" w14:textId="77777777" w:rsidR="000E5037" w:rsidRPr="000E5037" w:rsidRDefault="000E5037" w:rsidP="000E5037">
      <w:pPr>
        <w:spacing w:after="160" w:line="259" w:lineRule="auto"/>
        <w:ind w:left="432" w:right="0"/>
      </w:pPr>
      <w:r w:rsidRPr="000E5037">
        <w:t>&lt;/body&gt;</w:t>
      </w:r>
    </w:p>
    <w:p w14:paraId="0726F7BF" w14:textId="77777777" w:rsidR="000E5037" w:rsidRPr="000E5037" w:rsidRDefault="000E5037" w:rsidP="000E5037">
      <w:pPr>
        <w:spacing w:after="160" w:line="259" w:lineRule="auto"/>
        <w:ind w:left="432" w:right="0"/>
      </w:pPr>
      <w:r w:rsidRPr="000E5037">
        <w:t>&lt;/html&gt;</w:t>
      </w:r>
    </w:p>
    <w:p w14:paraId="5A7048C0" w14:textId="211FE363" w:rsidR="000E5037" w:rsidRDefault="000E5037" w:rsidP="000E5037">
      <w:pPr>
        <w:pStyle w:val="ListParagraph"/>
        <w:numPr>
          <w:ilvl w:val="0"/>
          <w:numId w:val="13"/>
        </w:numPr>
        <w:spacing w:after="160" w:line="259" w:lineRule="auto"/>
        <w:ind w:right="0"/>
      </w:pPr>
      <w:r>
        <w:t xml:space="preserve">Music page </w:t>
      </w:r>
    </w:p>
    <w:p w14:paraId="0CE82CCF" w14:textId="77777777" w:rsidR="00B70EEF" w:rsidRPr="00B70EEF" w:rsidRDefault="00B70EEF" w:rsidP="00B70EEF">
      <w:pPr>
        <w:spacing w:after="160" w:line="259" w:lineRule="auto"/>
        <w:ind w:left="432" w:right="0"/>
      </w:pPr>
      <w:r w:rsidRPr="00B70EEF">
        <w:t>&lt;!DOCTYPE html&gt;</w:t>
      </w:r>
    </w:p>
    <w:p w14:paraId="420BC8C2" w14:textId="77777777" w:rsidR="00B70EEF" w:rsidRPr="00B70EEF" w:rsidRDefault="00B70EEF" w:rsidP="00B70EEF">
      <w:pPr>
        <w:spacing w:after="160" w:line="259" w:lineRule="auto"/>
        <w:ind w:left="432" w:right="0"/>
      </w:pPr>
      <w:r w:rsidRPr="00B70EEF">
        <w:t>&lt;html lang="</w:t>
      </w:r>
      <w:proofErr w:type="spellStart"/>
      <w:r w:rsidRPr="00B70EEF">
        <w:t>en</w:t>
      </w:r>
      <w:proofErr w:type="spellEnd"/>
      <w:r w:rsidRPr="00B70EEF">
        <w:t>"&gt;</w:t>
      </w:r>
    </w:p>
    <w:p w14:paraId="59217FDC" w14:textId="77777777" w:rsidR="00B70EEF" w:rsidRPr="00B70EEF" w:rsidRDefault="00B70EEF" w:rsidP="00B70EEF">
      <w:pPr>
        <w:spacing w:after="160" w:line="259" w:lineRule="auto"/>
        <w:ind w:left="432" w:right="0"/>
      </w:pPr>
      <w:r w:rsidRPr="00B70EEF">
        <w:t>&lt;head&gt;</w:t>
      </w:r>
    </w:p>
    <w:p w14:paraId="7532FC67" w14:textId="77777777" w:rsidR="00B70EEF" w:rsidRPr="00B70EEF" w:rsidRDefault="00B70EEF" w:rsidP="00B70EEF">
      <w:pPr>
        <w:spacing w:after="160" w:line="259" w:lineRule="auto"/>
        <w:ind w:left="432" w:right="0"/>
      </w:pPr>
      <w:r w:rsidRPr="00B70EEF">
        <w:t xml:space="preserve">    &lt;meta charset="UTF-8"&gt;</w:t>
      </w:r>
    </w:p>
    <w:p w14:paraId="4009E152" w14:textId="77777777" w:rsidR="00B70EEF" w:rsidRPr="00B70EEF" w:rsidRDefault="00B70EEF" w:rsidP="00B70EEF">
      <w:pPr>
        <w:spacing w:after="160" w:line="259" w:lineRule="auto"/>
        <w:ind w:left="432" w:right="0"/>
      </w:pPr>
      <w:r w:rsidRPr="00B70EEF">
        <w:t xml:space="preserve">    &lt;meta name="viewport" content="width=device-width, initial-scale=1.0"&gt;</w:t>
      </w:r>
    </w:p>
    <w:p w14:paraId="5615E1D3" w14:textId="77777777" w:rsidR="00B70EEF" w:rsidRPr="00B70EEF" w:rsidRDefault="00B70EEF" w:rsidP="00B70EEF">
      <w:pPr>
        <w:spacing w:after="160" w:line="259" w:lineRule="auto"/>
        <w:ind w:left="432" w:right="0"/>
      </w:pPr>
      <w:r w:rsidRPr="00B70EEF">
        <w:t xml:space="preserve">    &lt;meta name="description" content="Discover Travis Scott's Albums"&gt;</w:t>
      </w:r>
    </w:p>
    <w:p w14:paraId="20855018" w14:textId="77777777" w:rsidR="00B70EEF" w:rsidRPr="00B70EEF" w:rsidRDefault="00B70EEF" w:rsidP="00B70EEF">
      <w:pPr>
        <w:spacing w:after="160" w:line="259" w:lineRule="auto"/>
        <w:ind w:left="432" w:right="0"/>
      </w:pPr>
      <w:r w:rsidRPr="00B70EEF">
        <w:t xml:space="preserve">    &lt;title&gt;Music - Travis Scott Fan Club&lt;/title&gt;</w:t>
      </w:r>
    </w:p>
    <w:p w14:paraId="355E6689" w14:textId="77777777" w:rsidR="00B70EEF" w:rsidRPr="00B70EEF" w:rsidRDefault="00B70EEF" w:rsidP="00B70EEF">
      <w:pPr>
        <w:spacing w:after="160" w:line="259" w:lineRule="auto"/>
        <w:ind w:left="432" w:right="0"/>
      </w:pPr>
      <w:r w:rsidRPr="00B70EEF">
        <w:t xml:space="preserve">    &lt;link href="https://fonts.googleapis.com/css2?family=Poppins:wght@300;400;600&amp;display=swap" </w:t>
      </w:r>
      <w:proofErr w:type="spellStart"/>
      <w:r w:rsidRPr="00B70EEF">
        <w:t>rel</w:t>
      </w:r>
      <w:proofErr w:type="spellEnd"/>
      <w:r w:rsidRPr="00B70EEF">
        <w:t>="stylesheet"&gt;</w:t>
      </w:r>
    </w:p>
    <w:p w14:paraId="019069FE" w14:textId="77777777" w:rsidR="00B70EEF" w:rsidRPr="00B70EEF" w:rsidRDefault="00B70EEF" w:rsidP="00B70EEF">
      <w:pPr>
        <w:spacing w:after="160" w:line="259" w:lineRule="auto"/>
        <w:ind w:left="432" w:right="0"/>
      </w:pPr>
      <w:r w:rsidRPr="00B70EEF">
        <w:t xml:space="preserve">    &lt;link </w:t>
      </w:r>
      <w:proofErr w:type="spellStart"/>
      <w:r w:rsidRPr="00B70EEF">
        <w:t>rel</w:t>
      </w:r>
      <w:proofErr w:type="spellEnd"/>
      <w:r w:rsidRPr="00B70EEF">
        <w:t xml:space="preserve">="stylesheet" </w:t>
      </w:r>
      <w:proofErr w:type="spellStart"/>
      <w:r w:rsidRPr="00B70EEF">
        <w:t>href</w:t>
      </w:r>
      <w:proofErr w:type="spellEnd"/>
      <w:r w:rsidRPr="00B70EEF">
        <w:t>="styles.css"&gt;</w:t>
      </w:r>
    </w:p>
    <w:p w14:paraId="1C3EEF0C" w14:textId="77777777" w:rsidR="00B70EEF" w:rsidRPr="00B70EEF" w:rsidRDefault="00B70EEF" w:rsidP="00B70EEF">
      <w:pPr>
        <w:spacing w:after="160" w:line="259" w:lineRule="auto"/>
        <w:ind w:left="432" w:right="0"/>
      </w:pPr>
      <w:r w:rsidRPr="00B70EEF">
        <w:t xml:space="preserve">    &lt;style&gt;</w:t>
      </w:r>
    </w:p>
    <w:p w14:paraId="35655490" w14:textId="77777777" w:rsidR="00B70EEF" w:rsidRPr="00B70EEF" w:rsidRDefault="00B70EEF" w:rsidP="00B70EEF">
      <w:pPr>
        <w:spacing w:after="160" w:line="259" w:lineRule="auto"/>
        <w:ind w:left="432" w:right="0"/>
      </w:pPr>
      <w:r w:rsidRPr="00B70EEF">
        <w:t xml:space="preserve">        .album-grid {</w:t>
      </w:r>
    </w:p>
    <w:p w14:paraId="0B69D5F2" w14:textId="77777777" w:rsidR="00B70EEF" w:rsidRPr="00B70EEF" w:rsidRDefault="00B70EEF" w:rsidP="00B70EEF">
      <w:pPr>
        <w:spacing w:after="160" w:line="259" w:lineRule="auto"/>
        <w:ind w:left="432" w:right="0"/>
      </w:pPr>
      <w:r w:rsidRPr="00B70EEF">
        <w:t xml:space="preserve">            display: grid;</w:t>
      </w:r>
    </w:p>
    <w:p w14:paraId="76415491" w14:textId="77777777" w:rsidR="00B70EEF" w:rsidRPr="00B70EEF" w:rsidRDefault="00B70EEF" w:rsidP="00B70EEF">
      <w:pPr>
        <w:spacing w:after="160" w:line="259" w:lineRule="auto"/>
        <w:ind w:left="432" w:right="0"/>
      </w:pPr>
      <w:r w:rsidRPr="00B70EEF">
        <w:t xml:space="preserve">            grid-template-columns: repeat(4, 1fr);</w:t>
      </w:r>
    </w:p>
    <w:p w14:paraId="43562C99" w14:textId="77777777" w:rsidR="00B70EEF" w:rsidRPr="00B70EEF" w:rsidRDefault="00B70EEF" w:rsidP="00B70EEF">
      <w:pPr>
        <w:spacing w:after="160" w:line="259" w:lineRule="auto"/>
        <w:ind w:left="432" w:right="0"/>
      </w:pPr>
      <w:r w:rsidRPr="00B70EEF">
        <w:t xml:space="preserve">            gap: 20px;</w:t>
      </w:r>
    </w:p>
    <w:p w14:paraId="5BF9AF0A" w14:textId="77777777" w:rsidR="00B70EEF" w:rsidRPr="00B70EEF" w:rsidRDefault="00B70EEF" w:rsidP="00B70EEF">
      <w:pPr>
        <w:spacing w:after="160" w:line="259" w:lineRule="auto"/>
        <w:ind w:left="432" w:right="0"/>
      </w:pPr>
      <w:r w:rsidRPr="00B70EEF">
        <w:lastRenderedPageBreak/>
        <w:t xml:space="preserve">            text-align: center;</w:t>
      </w:r>
    </w:p>
    <w:p w14:paraId="14BCFB16" w14:textId="77777777" w:rsidR="00B70EEF" w:rsidRPr="00B70EEF" w:rsidRDefault="00B70EEF" w:rsidP="00B70EEF">
      <w:pPr>
        <w:spacing w:after="160" w:line="259" w:lineRule="auto"/>
        <w:ind w:left="432" w:right="0"/>
      </w:pPr>
      <w:r w:rsidRPr="00B70EEF">
        <w:t xml:space="preserve">            padding: 20px;</w:t>
      </w:r>
    </w:p>
    <w:p w14:paraId="30F93669" w14:textId="77777777" w:rsidR="00B70EEF" w:rsidRPr="00B70EEF" w:rsidRDefault="00B70EEF" w:rsidP="00B70EEF">
      <w:pPr>
        <w:spacing w:after="160" w:line="259" w:lineRule="auto"/>
        <w:ind w:left="432" w:right="0"/>
      </w:pPr>
      <w:r w:rsidRPr="00B70EEF">
        <w:t xml:space="preserve">        }</w:t>
      </w:r>
    </w:p>
    <w:p w14:paraId="63A9358E" w14:textId="77777777" w:rsidR="00B70EEF" w:rsidRPr="00B70EEF" w:rsidRDefault="00B70EEF" w:rsidP="00B70EEF">
      <w:pPr>
        <w:spacing w:after="160" w:line="259" w:lineRule="auto"/>
        <w:ind w:left="432" w:right="0"/>
      </w:pPr>
    </w:p>
    <w:p w14:paraId="6D787980" w14:textId="77777777" w:rsidR="00B70EEF" w:rsidRPr="00B70EEF" w:rsidRDefault="00B70EEF" w:rsidP="00B70EEF">
      <w:pPr>
        <w:spacing w:after="160" w:line="259" w:lineRule="auto"/>
        <w:ind w:left="432" w:right="0"/>
      </w:pPr>
      <w:r w:rsidRPr="00B70EEF">
        <w:t xml:space="preserve">        .album-grid </w:t>
      </w:r>
      <w:proofErr w:type="spellStart"/>
      <w:r w:rsidRPr="00B70EEF">
        <w:t>img</w:t>
      </w:r>
      <w:proofErr w:type="spellEnd"/>
      <w:r w:rsidRPr="00B70EEF">
        <w:t xml:space="preserve"> {</w:t>
      </w:r>
    </w:p>
    <w:p w14:paraId="41DA1970" w14:textId="77777777" w:rsidR="00B70EEF" w:rsidRPr="00B70EEF" w:rsidRDefault="00B70EEF" w:rsidP="00B70EEF">
      <w:pPr>
        <w:spacing w:after="160" w:line="259" w:lineRule="auto"/>
        <w:ind w:left="432" w:right="0"/>
      </w:pPr>
      <w:r w:rsidRPr="00B70EEF">
        <w:t xml:space="preserve">            width: 100%;</w:t>
      </w:r>
    </w:p>
    <w:p w14:paraId="670EB3EE" w14:textId="77777777" w:rsidR="00B70EEF" w:rsidRPr="00B70EEF" w:rsidRDefault="00B70EEF" w:rsidP="00B70EEF">
      <w:pPr>
        <w:spacing w:after="160" w:line="259" w:lineRule="auto"/>
        <w:ind w:left="432" w:right="0"/>
      </w:pPr>
      <w:r w:rsidRPr="00B70EEF">
        <w:t xml:space="preserve">            height: auto;</w:t>
      </w:r>
    </w:p>
    <w:p w14:paraId="3A198DEC" w14:textId="77777777" w:rsidR="00B70EEF" w:rsidRPr="00B70EEF" w:rsidRDefault="00B70EEF" w:rsidP="00B70EEF">
      <w:pPr>
        <w:spacing w:after="160" w:line="259" w:lineRule="auto"/>
        <w:ind w:left="432" w:right="0"/>
      </w:pPr>
      <w:r w:rsidRPr="00B70EEF">
        <w:t xml:space="preserve">            border-radius: 10px;</w:t>
      </w:r>
    </w:p>
    <w:p w14:paraId="0166761F" w14:textId="77777777" w:rsidR="00B70EEF" w:rsidRPr="00B70EEF" w:rsidRDefault="00B70EEF" w:rsidP="00B70EEF">
      <w:pPr>
        <w:spacing w:after="160" w:line="259" w:lineRule="auto"/>
        <w:ind w:left="432" w:right="0"/>
      </w:pPr>
      <w:r w:rsidRPr="00B70EEF">
        <w:t xml:space="preserve">        }</w:t>
      </w:r>
    </w:p>
    <w:p w14:paraId="52CE3F81" w14:textId="77777777" w:rsidR="00B70EEF" w:rsidRPr="00B70EEF" w:rsidRDefault="00B70EEF" w:rsidP="00B70EEF">
      <w:pPr>
        <w:spacing w:after="160" w:line="259" w:lineRule="auto"/>
        <w:ind w:left="432" w:right="0"/>
      </w:pPr>
    </w:p>
    <w:p w14:paraId="4D671334" w14:textId="77777777" w:rsidR="00B70EEF" w:rsidRPr="00B70EEF" w:rsidRDefault="00B70EEF" w:rsidP="00B70EEF">
      <w:pPr>
        <w:spacing w:after="160" w:line="259" w:lineRule="auto"/>
        <w:ind w:left="432" w:right="0"/>
      </w:pPr>
      <w:r w:rsidRPr="00B70EEF">
        <w:t xml:space="preserve">        .album-title {</w:t>
      </w:r>
    </w:p>
    <w:p w14:paraId="065880F2" w14:textId="77777777" w:rsidR="00B70EEF" w:rsidRPr="00B70EEF" w:rsidRDefault="00B70EEF" w:rsidP="00B70EEF">
      <w:pPr>
        <w:spacing w:after="160" w:line="259" w:lineRule="auto"/>
        <w:ind w:left="432" w:right="0"/>
      </w:pPr>
      <w:r w:rsidRPr="00B70EEF">
        <w:t xml:space="preserve">            margin: 10px 0;</w:t>
      </w:r>
    </w:p>
    <w:p w14:paraId="0C57693B" w14:textId="77777777" w:rsidR="00B70EEF" w:rsidRPr="00B70EEF" w:rsidRDefault="00B70EEF" w:rsidP="00B70EEF">
      <w:pPr>
        <w:spacing w:after="160" w:line="259" w:lineRule="auto"/>
        <w:ind w:left="432" w:right="0"/>
      </w:pPr>
      <w:r w:rsidRPr="00B70EEF">
        <w:t xml:space="preserve">            font-weight: 600;</w:t>
      </w:r>
    </w:p>
    <w:p w14:paraId="106CC172" w14:textId="77777777" w:rsidR="00B70EEF" w:rsidRPr="00B70EEF" w:rsidRDefault="00B70EEF" w:rsidP="00B70EEF">
      <w:pPr>
        <w:spacing w:after="160" w:line="259" w:lineRule="auto"/>
        <w:ind w:left="432" w:right="0"/>
      </w:pPr>
      <w:r w:rsidRPr="00B70EEF">
        <w:t xml:space="preserve">            color: #f4f4f4;</w:t>
      </w:r>
    </w:p>
    <w:p w14:paraId="3745F10E" w14:textId="77777777" w:rsidR="00B70EEF" w:rsidRPr="00B70EEF" w:rsidRDefault="00B70EEF" w:rsidP="00B70EEF">
      <w:pPr>
        <w:spacing w:after="160" w:line="259" w:lineRule="auto"/>
        <w:ind w:left="432" w:right="0"/>
      </w:pPr>
      <w:r w:rsidRPr="00B70EEF">
        <w:t xml:space="preserve">        }</w:t>
      </w:r>
    </w:p>
    <w:p w14:paraId="113D7A3C" w14:textId="77777777" w:rsidR="00B70EEF" w:rsidRPr="00B70EEF" w:rsidRDefault="00B70EEF" w:rsidP="00B70EEF">
      <w:pPr>
        <w:spacing w:after="160" w:line="259" w:lineRule="auto"/>
        <w:ind w:left="432" w:right="0"/>
      </w:pPr>
      <w:r w:rsidRPr="00B70EEF">
        <w:t xml:space="preserve">    &lt;/style&gt;</w:t>
      </w:r>
    </w:p>
    <w:p w14:paraId="7E870298" w14:textId="77777777" w:rsidR="00B70EEF" w:rsidRPr="00B70EEF" w:rsidRDefault="00B70EEF" w:rsidP="00B70EEF">
      <w:pPr>
        <w:spacing w:after="160" w:line="259" w:lineRule="auto"/>
        <w:ind w:left="432" w:right="0"/>
      </w:pPr>
      <w:r w:rsidRPr="00B70EEF">
        <w:t>&lt;/head&gt;</w:t>
      </w:r>
    </w:p>
    <w:p w14:paraId="1C7B8745" w14:textId="77777777" w:rsidR="00B70EEF" w:rsidRPr="00B70EEF" w:rsidRDefault="00B70EEF" w:rsidP="00B70EEF">
      <w:pPr>
        <w:spacing w:after="160" w:line="259" w:lineRule="auto"/>
        <w:ind w:left="432" w:right="0"/>
      </w:pPr>
      <w:r w:rsidRPr="00B70EEF">
        <w:t>&lt;body&gt;</w:t>
      </w:r>
    </w:p>
    <w:p w14:paraId="4A0113E5" w14:textId="77777777" w:rsidR="00B70EEF" w:rsidRPr="00B70EEF" w:rsidRDefault="00B70EEF" w:rsidP="00B70EEF">
      <w:pPr>
        <w:spacing w:after="160" w:line="259" w:lineRule="auto"/>
        <w:ind w:left="432" w:right="0"/>
      </w:pPr>
      <w:r w:rsidRPr="00B70EEF">
        <w:t xml:space="preserve">    &lt;header&gt;</w:t>
      </w:r>
    </w:p>
    <w:p w14:paraId="26650A04" w14:textId="77777777" w:rsidR="00B70EEF" w:rsidRPr="00B70EEF" w:rsidRDefault="00B70EEF" w:rsidP="00B70EEF">
      <w:pPr>
        <w:spacing w:after="160" w:line="259" w:lineRule="auto"/>
        <w:ind w:left="432" w:right="0"/>
      </w:pPr>
      <w:r w:rsidRPr="00B70EEF">
        <w:t xml:space="preserve">        &lt;div class="container"&gt;</w:t>
      </w:r>
    </w:p>
    <w:p w14:paraId="0D3DFC6B" w14:textId="77777777" w:rsidR="00B70EEF" w:rsidRPr="00B70EEF" w:rsidRDefault="00B70EEF" w:rsidP="00B70EEF">
      <w:pPr>
        <w:spacing w:after="160" w:line="259" w:lineRule="auto"/>
        <w:ind w:left="432" w:right="0"/>
      </w:pPr>
      <w:r w:rsidRPr="00B70EEF">
        <w:t xml:space="preserve">            &lt;h1&gt;Travis Scott Fan Club - Music&lt;/h1&gt;</w:t>
      </w:r>
    </w:p>
    <w:p w14:paraId="1E095ADB" w14:textId="77777777" w:rsidR="00B70EEF" w:rsidRPr="00B70EEF" w:rsidRDefault="00B70EEF" w:rsidP="00B70EEF">
      <w:pPr>
        <w:spacing w:after="160" w:line="259" w:lineRule="auto"/>
        <w:ind w:left="432" w:right="0"/>
      </w:pPr>
      <w:r w:rsidRPr="00B70EEF">
        <w:t xml:space="preserve">            &lt;nav&gt;</w:t>
      </w:r>
    </w:p>
    <w:p w14:paraId="67EF500F"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62DF3ABF"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="index.html"&gt;Home&lt;/a&gt;&lt;/li&gt;</w:t>
      </w:r>
    </w:p>
    <w:p w14:paraId="28DD8F6C"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="about.html"&gt;About&lt;/a&gt;&lt;/li&gt;</w:t>
      </w:r>
    </w:p>
    <w:p w14:paraId="56D3FA80"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="music.html"&gt;Music&lt;/a&gt;&lt;/li&gt;</w:t>
      </w:r>
    </w:p>
    <w:p w14:paraId="1D3DD94B"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="tour.html"&gt;Tour&lt;/a&gt;&lt;/li&gt;</w:t>
      </w:r>
    </w:p>
    <w:p w14:paraId="68C5CF16"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="contact.html"&gt;Contact&lt;/a&gt;&lt;/li&gt;</w:t>
      </w:r>
    </w:p>
    <w:p w14:paraId="07A66BB8"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167F1477" w14:textId="77777777" w:rsidR="00B70EEF" w:rsidRPr="00B70EEF" w:rsidRDefault="00B70EEF" w:rsidP="00B70EEF">
      <w:pPr>
        <w:spacing w:after="160" w:line="259" w:lineRule="auto"/>
        <w:ind w:left="432" w:right="0"/>
      </w:pPr>
      <w:r w:rsidRPr="00B70EEF">
        <w:t xml:space="preserve">            &lt;/nav&gt;</w:t>
      </w:r>
    </w:p>
    <w:p w14:paraId="2440C990" w14:textId="77777777" w:rsidR="00B70EEF" w:rsidRPr="00B70EEF" w:rsidRDefault="00B70EEF" w:rsidP="00B70EEF">
      <w:pPr>
        <w:spacing w:after="160" w:line="259" w:lineRule="auto"/>
        <w:ind w:left="432" w:right="0"/>
      </w:pPr>
      <w:r w:rsidRPr="00B70EEF">
        <w:t xml:space="preserve">        &lt;/div&gt;</w:t>
      </w:r>
    </w:p>
    <w:p w14:paraId="648152DB" w14:textId="77777777" w:rsidR="00B70EEF" w:rsidRPr="00B70EEF" w:rsidRDefault="00B70EEF" w:rsidP="00B70EEF">
      <w:pPr>
        <w:spacing w:after="160" w:line="259" w:lineRule="auto"/>
        <w:ind w:left="432" w:right="0"/>
      </w:pPr>
      <w:r w:rsidRPr="00B70EEF">
        <w:lastRenderedPageBreak/>
        <w:t xml:space="preserve">    &lt;/header&gt;</w:t>
      </w:r>
    </w:p>
    <w:p w14:paraId="50548894" w14:textId="77777777" w:rsidR="00B70EEF" w:rsidRPr="00B70EEF" w:rsidRDefault="00B70EEF" w:rsidP="00B70EEF">
      <w:pPr>
        <w:spacing w:after="160" w:line="259" w:lineRule="auto"/>
        <w:ind w:left="432" w:right="0"/>
      </w:pPr>
    </w:p>
    <w:p w14:paraId="56087A9E" w14:textId="77777777" w:rsidR="00B70EEF" w:rsidRPr="00B70EEF" w:rsidRDefault="00B70EEF" w:rsidP="00B70EEF">
      <w:pPr>
        <w:spacing w:after="160" w:line="259" w:lineRule="auto"/>
        <w:ind w:left="432" w:right="0"/>
      </w:pPr>
      <w:r w:rsidRPr="00B70EEF">
        <w:t xml:space="preserve">    &lt;main&gt;</w:t>
      </w:r>
    </w:p>
    <w:p w14:paraId="1E54EBF9" w14:textId="77777777" w:rsidR="00B70EEF" w:rsidRPr="00B70EEF" w:rsidRDefault="00B70EEF" w:rsidP="00B70EEF">
      <w:pPr>
        <w:spacing w:after="160" w:line="259" w:lineRule="auto"/>
        <w:ind w:left="432" w:right="0"/>
      </w:pPr>
      <w:r w:rsidRPr="00B70EEF">
        <w:t xml:space="preserve">        &lt;section class="hero"&gt;</w:t>
      </w:r>
    </w:p>
    <w:p w14:paraId="3AED6A80" w14:textId="77777777" w:rsidR="00B70EEF" w:rsidRPr="00B70EEF" w:rsidRDefault="00B70EEF" w:rsidP="00B70EEF">
      <w:pPr>
        <w:spacing w:after="160" w:line="259" w:lineRule="auto"/>
        <w:ind w:left="432" w:right="0"/>
      </w:pPr>
      <w:r w:rsidRPr="00B70EEF">
        <w:t xml:space="preserve">            &lt;h2&gt;Travis Scott's Albums&lt;/h2&gt;</w:t>
      </w:r>
    </w:p>
    <w:p w14:paraId="411B8F6F" w14:textId="77777777" w:rsidR="00B70EEF" w:rsidRPr="00B70EEF" w:rsidRDefault="00B70EEF" w:rsidP="00B70EEF">
      <w:pPr>
        <w:spacing w:after="160" w:line="259" w:lineRule="auto"/>
        <w:ind w:left="432" w:right="0"/>
      </w:pPr>
      <w:r w:rsidRPr="00B70EEF">
        <w:t xml:space="preserve">            &lt;p&gt;Explore the iconic albums by Travis Scott.&lt;/p&gt;</w:t>
      </w:r>
    </w:p>
    <w:p w14:paraId="595A747B" w14:textId="77777777" w:rsidR="00B70EEF" w:rsidRPr="00B70EEF" w:rsidRDefault="00B70EEF" w:rsidP="00B70EEF">
      <w:pPr>
        <w:spacing w:after="160" w:line="259" w:lineRule="auto"/>
        <w:ind w:left="432" w:right="0"/>
      </w:pPr>
      <w:r w:rsidRPr="00B70EEF">
        <w:t xml:space="preserve">        &lt;/section&gt;</w:t>
      </w:r>
    </w:p>
    <w:p w14:paraId="7E3386BE" w14:textId="77777777" w:rsidR="00B70EEF" w:rsidRPr="00B70EEF" w:rsidRDefault="00B70EEF" w:rsidP="00B70EEF">
      <w:pPr>
        <w:spacing w:after="160" w:line="259" w:lineRule="auto"/>
        <w:ind w:left="432" w:right="0"/>
      </w:pPr>
    </w:p>
    <w:p w14:paraId="19C53517" w14:textId="77777777" w:rsidR="00B70EEF" w:rsidRPr="00B70EEF" w:rsidRDefault="00B70EEF" w:rsidP="00B70EEF">
      <w:pPr>
        <w:spacing w:after="160" w:line="259" w:lineRule="auto"/>
        <w:ind w:left="432" w:right="0"/>
      </w:pPr>
      <w:r w:rsidRPr="00B70EEF">
        <w:t xml:space="preserve">        &lt;section class="album-grid"&gt;</w:t>
      </w:r>
    </w:p>
    <w:p w14:paraId="3D9275D1" w14:textId="77777777" w:rsidR="00B70EEF" w:rsidRPr="00B70EEF" w:rsidRDefault="00B70EEF" w:rsidP="00B70EEF">
      <w:pPr>
        <w:spacing w:after="160" w:line="259" w:lineRule="auto"/>
        <w:ind w:left="432" w:right="0"/>
      </w:pPr>
      <w:r w:rsidRPr="00B70EEF">
        <w:t xml:space="preserve">            &lt;div&gt;</w:t>
      </w:r>
    </w:p>
    <w:p w14:paraId="36BEB130" w14:textId="77777777" w:rsidR="00B70EEF" w:rsidRPr="00B70EEF" w:rsidRDefault="00B70EEF" w:rsidP="00B70EEF">
      <w:pPr>
        <w:spacing w:after="160" w:line="259" w:lineRule="auto"/>
        <w:ind w:left="432" w:right="0"/>
      </w:pPr>
      <w:r w:rsidRPr="00B70EEF">
        <w:t xml:space="preserve">                &lt;h3 class="album-title"&gt;Rodeo&lt;/h3&gt;</w:t>
      </w:r>
    </w:p>
    <w:p w14:paraId="4CA0453F" w14:textId="77777777" w:rsidR="00B70EEF" w:rsidRPr="00B70EEF" w:rsidRDefault="00B70EEF" w:rsidP="00B70EEF">
      <w:pPr>
        <w:spacing w:after="160" w:line="259" w:lineRule="auto"/>
        <w:ind w:left="432" w:right="0"/>
      </w:pPr>
      <w:r w:rsidRPr="00B70EEF">
        <w:t xml:space="preserve">                &lt;</w:t>
      </w:r>
      <w:proofErr w:type="spellStart"/>
      <w:r w:rsidRPr="00B70EEF">
        <w:t>img</w:t>
      </w:r>
      <w:proofErr w:type="spellEnd"/>
      <w:r w:rsidRPr="00B70EEF">
        <w:t xml:space="preserve"> </w:t>
      </w:r>
      <w:proofErr w:type="spellStart"/>
      <w:r w:rsidRPr="00B70EEF">
        <w:t>src</w:t>
      </w:r>
      <w:proofErr w:type="spellEnd"/>
      <w:r w:rsidRPr="00B70EEF">
        <w:t>="images/travis-scott-rodeo.png" alt="Rodeo Album Cover"&gt;</w:t>
      </w:r>
    </w:p>
    <w:p w14:paraId="3B8D4E50" w14:textId="77777777" w:rsidR="00B70EEF" w:rsidRPr="00B70EEF" w:rsidRDefault="00B70EEF" w:rsidP="00B70EEF">
      <w:pPr>
        <w:spacing w:after="160" w:line="259" w:lineRule="auto"/>
        <w:ind w:left="432" w:right="0"/>
      </w:pPr>
      <w:r w:rsidRPr="00B70EEF">
        <w:t xml:space="preserve">            &lt;/div&gt;</w:t>
      </w:r>
    </w:p>
    <w:p w14:paraId="37023764" w14:textId="77777777" w:rsidR="00B70EEF" w:rsidRPr="00B70EEF" w:rsidRDefault="00B70EEF" w:rsidP="00B70EEF">
      <w:pPr>
        <w:spacing w:after="160" w:line="259" w:lineRule="auto"/>
        <w:ind w:left="432" w:right="0"/>
      </w:pPr>
      <w:r w:rsidRPr="00B70EEF">
        <w:t xml:space="preserve">            &lt;div&gt;</w:t>
      </w:r>
    </w:p>
    <w:p w14:paraId="6B13D97B" w14:textId="77777777" w:rsidR="00B70EEF" w:rsidRPr="00B70EEF" w:rsidRDefault="00B70EEF" w:rsidP="00B70EEF">
      <w:pPr>
        <w:spacing w:after="160" w:line="259" w:lineRule="auto"/>
        <w:ind w:left="432" w:right="0"/>
      </w:pPr>
      <w:r w:rsidRPr="00B70EEF">
        <w:t xml:space="preserve">                &lt;h3 class="album-title"&gt;Birds in the Trap Sing McKnight&lt;/h3&gt;</w:t>
      </w:r>
    </w:p>
    <w:p w14:paraId="738B41EF" w14:textId="77777777" w:rsidR="00B70EEF" w:rsidRPr="00B70EEF" w:rsidRDefault="00B70EEF" w:rsidP="00B70EEF">
      <w:pPr>
        <w:spacing w:after="160" w:line="259" w:lineRule="auto"/>
        <w:ind w:left="432" w:right="0"/>
      </w:pPr>
      <w:r w:rsidRPr="00B70EEF">
        <w:t xml:space="preserve">                &lt;</w:t>
      </w:r>
      <w:proofErr w:type="spellStart"/>
      <w:r w:rsidRPr="00B70EEF">
        <w:t>img</w:t>
      </w:r>
      <w:proofErr w:type="spellEnd"/>
      <w:r w:rsidRPr="00B70EEF">
        <w:t xml:space="preserve"> </w:t>
      </w:r>
      <w:proofErr w:type="spellStart"/>
      <w:r w:rsidRPr="00B70EEF">
        <w:t>src</w:t>
      </w:r>
      <w:proofErr w:type="spellEnd"/>
      <w:r w:rsidRPr="00B70EEF">
        <w:t>="images/travis-scott-birds-in-the-trap-sing-mcknight.png" alt="Birds in the Trap Album Cover"&gt;</w:t>
      </w:r>
    </w:p>
    <w:p w14:paraId="406D7093" w14:textId="77777777" w:rsidR="00B70EEF" w:rsidRPr="00B70EEF" w:rsidRDefault="00B70EEF" w:rsidP="00B70EEF">
      <w:pPr>
        <w:spacing w:after="160" w:line="259" w:lineRule="auto"/>
        <w:ind w:left="432" w:right="0"/>
      </w:pPr>
      <w:r w:rsidRPr="00B70EEF">
        <w:t xml:space="preserve">            &lt;/div&gt;</w:t>
      </w:r>
    </w:p>
    <w:p w14:paraId="41848FE5" w14:textId="77777777" w:rsidR="00B70EEF" w:rsidRPr="00B70EEF" w:rsidRDefault="00B70EEF" w:rsidP="00B70EEF">
      <w:pPr>
        <w:spacing w:after="160" w:line="259" w:lineRule="auto"/>
        <w:ind w:left="432" w:right="0"/>
      </w:pPr>
      <w:r w:rsidRPr="00B70EEF">
        <w:t xml:space="preserve">            &lt;div&gt;</w:t>
      </w:r>
    </w:p>
    <w:p w14:paraId="15910B87" w14:textId="77777777" w:rsidR="00B70EEF" w:rsidRPr="00B70EEF" w:rsidRDefault="00B70EEF" w:rsidP="00B70EEF">
      <w:pPr>
        <w:spacing w:after="160" w:line="259" w:lineRule="auto"/>
        <w:ind w:left="432" w:right="0"/>
      </w:pPr>
      <w:r w:rsidRPr="00B70EEF">
        <w:t xml:space="preserve">                &lt;h3 class="album-title"&gt;</w:t>
      </w:r>
      <w:proofErr w:type="spellStart"/>
      <w:r w:rsidRPr="00B70EEF">
        <w:t>Astroworld</w:t>
      </w:r>
      <w:proofErr w:type="spellEnd"/>
      <w:r w:rsidRPr="00B70EEF">
        <w:t>&lt;/h3&gt;</w:t>
      </w:r>
    </w:p>
    <w:p w14:paraId="7873EA85" w14:textId="77777777" w:rsidR="00B70EEF" w:rsidRPr="00B70EEF" w:rsidRDefault="00B70EEF" w:rsidP="00B70EEF">
      <w:pPr>
        <w:spacing w:after="160" w:line="259" w:lineRule="auto"/>
        <w:ind w:left="432" w:right="0"/>
      </w:pPr>
      <w:r w:rsidRPr="00B70EEF">
        <w:t xml:space="preserve">                &lt;</w:t>
      </w:r>
      <w:proofErr w:type="spellStart"/>
      <w:r w:rsidRPr="00B70EEF">
        <w:t>img</w:t>
      </w:r>
      <w:proofErr w:type="spellEnd"/>
      <w:r w:rsidRPr="00B70EEF">
        <w:t xml:space="preserve"> </w:t>
      </w:r>
      <w:proofErr w:type="spellStart"/>
      <w:r w:rsidRPr="00B70EEF">
        <w:t>src</w:t>
      </w:r>
      <w:proofErr w:type="spellEnd"/>
      <w:r w:rsidRPr="00B70EEF">
        <w:t>="images/travis-scott-astroworld.png" alt="</w:t>
      </w:r>
      <w:proofErr w:type="spellStart"/>
      <w:r w:rsidRPr="00B70EEF">
        <w:t>Astroworld</w:t>
      </w:r>
      <w:proofErr w:type="spellEnd"/>
      <w:r w:rsidRPr="00B70EEF">
        <w:t xml:space="preserve"> Album Cover"&gt;</w:t>
      </w:r>
    </w:p>
    <w:p w14:paraId="11F8DE2A" w14:textId="77777777" w:rsidR="00B70EEF" w:rsidRPr="00B70EEF" w:rsidRDefault="00B70EEF" w:rsidP="00B70EEF">
      <w:pPr>
        <w:spacing w:after="160" w:line="259" w:lineRule="auto"/>
        <w:ind w:left="432" w:right="0"/>
      </w:pPr>
      <w:r w:rsidRPr="00B70EEF">
        <w:t xml:space="preserve">            &lt;/div&gt;</w:t>
      </w:r>
    </w:p>
    <w:p w14:paraId="136FAFD3" w14:textId="77777777" w:rsidR="00B70EEF" w:rsidRPr="00B70EEF" w:rsidRDefault="00B70EEF" w:rsidP="00B70EEF">
      <w:pPr>
        <w:spacing w:after="160" w:line="259" w:lineRule="auto"/>
        <w:ind w:left="432" w:right="0"/>
      </w:pPr>
      <w:r w:rsidRPr="00B70EEF">
        <w:t xml:space="preserve">            &lt;div&gt;</w:t>
      </w:r>
    </w:p>
    <w:p w14:paraId="3EB8FED4" w14:textId="77777777" w:rsidR="00B70EEF" w:rsidRPr="00B70EEF" w:rsidRDefault="00B70EEF" w:rsidP="00B70EEF">
      <w:pPr>
        <w:spacing w:after="160" w:line="259" w:lineRule="auto"/>
        <w:ind w:left="432" w:right="0"/>
      </w:pPr>
      <w:r w:rsidRPr="00B70EEF">
        <w:t xml:space="preserve">                &lt;h3 class="album-title"&gt;</w:t>
      </w:r>
      <w:proofErr w:type="spellStart"/>
      <w:r w:rsidRPr="00B70EEF">
        <w:t>JackBoys</w:t>
      </w:r>
      <w:proofErr w:type="spellEnd"/>
      <w:r w:rsidRPr="00B70EEF">
        <w:t>&lt;/h3&gt;</w:t>
      </w:r>
    </w:p>
    <w:p w14:paraId="5A14E84D" w14:textId="77777777" w:rsidR="00B70EEF" w:rsidRPr="00B70EEF" w:rsidRDefault="00B70EEF" w:rsidP="00B70EEF">
      <w:pPr>
        <w:spacing w:after="160" w:line="259" w:lineRule="auto"/>
        <w:ind w:left="432" w:right="0"/>
      </w:pPr>
      <w:r w:rsidRPr="00B70EEF">
        <w:t xml:space="preserve">                &lt;</w:t>
      </w:r>
      <w:proofErr w:type="spellStart"/>
      <w:r w:rsidRPr="00B70EEF">
        <w:t>img</w:t>
      </w:r>
      <w:proofErr w:type="spellEnd"/>
      <w:r w:rsidRPr="00B70EEF">
        <w:t xml:space="preserve"> </w:t>
      </w:r>
      <w:proofErr w:type="spellStart"/>
      <w:r w:rsidRPr="00B70EEF">
        <w:t>src</w:t>
      </w:r>
      <w:proofErr w:type="spellEnd"/>
      <w:r w:rsidRPr="00B70EEF">
        <w:t>="images/travis-scott-jackboys.png" alt="</w:t>
      </w:r>
      <w:proofErr w:type="spellStart"/>
      <w:r w:rsidRPr="00B70EEF">
        <w:t>JackBoys</w:t>
      </w:r>
      <w:proofErr w:type="spellEnd"/>
      <w:r w:rsidRPr="00B70EEF">
        <w:t xml:space="preserve"> Album Cover"&gt;</w:t>
      </w:r>
    </w:p>
    <w:p w14:paraId="6F20B147" w14:textId="77777777" w:rsidR="00B70EEF" w:rsidRPr="00B70EEF" w:rsidRDefault="00B70EEF" w:rsidP="00B70EEF">
      <w:pPr>
        <w:spacing w:after="160" w:line="259" w:lineRule="auto"/>
        <w:ind w:left="432" w:right="0"/>
      </w:pPr>
      <w:r w:rsidRPr="00B70EEF">
        <w:t xml:space="preserve">            &lt;/div&gt;</w:t>
      </w:r>
    </w:p>
    <w:p w14:paraId="543DF2CB" w14:textId="77777777" w:rsidR="00B70EEF" w:rsidRPr="00B70EEF" w:rsidRDefault="00B70EEF" w:rsidP="00B70EEF">
      <w:pPr>
        <w:spacing w:after="160" w:line="259" w:lineRule="auto"/>
        <w:ind w:left="432" w:right="0"/>
      </w:pPr>
      <w:r w:rsidRPr="00B70EEF">
        <w:t xml:space="preserve">            &lt;div&gt;</w:t>
      </w:r>
    </w:p>
    <w:p w14:paraId="67983547" w14:textId="77777777" w:rsidR="00B70EEF" w:rsidRPr="00B70EEF" w:rsidRDefault="00B70EEF" w:rsidP="00B70EEF">
      <w:pPr>
        <w:spacing w:after="160" w:line="259" w:lineRule="auto"/>
        <w:ind w:left="432" w:right="0"/>
      </w:pPr>
      <w:r w:rsidRPr="00B70EEF">
        <w:t xml:space="preserve">                &lt;h3 class="album-title"&gt;</w:t>
      </w:r>
      <w:proofErr w:type="spellStart"/>
      <w:r w:rsidRPr="00B70EEF">
        <w:t>Huncho</w:t>
      </w:r>
      <w:proofErr w:type="spellEnd"/>
      <w:r w:rsidRPr="00B70EEF">
        <w:t xml:space="preserve"> Jack, Jack </w:t>
      </w:r>
      <w:proofErr w:type="spellStart"/>
      <w:r w:rsidRPr="00B70EEF">
        <w:t>Huncho</w:t>
      </w:r>
      <w:proofErr w:type="spellEnd"/>
      <w:r w:rsidRPr="00B70EEF">
        <w:t>&lt;/h3&gt;</w:t>
      </w:r>
    </w:p>
    <w:p w14:paraId="5540D556" w14:textId="77777777" w:rsidR="00B70EEF" w:rsidRPr="00B70EEF" w:rsidRDefault="00B70EEF" w:rsidP="00B70EEF">
      <w:pPr>
        <w:spacing w:after="160" w:line="259" w:lineRule="auto"/>
        <w:ind w:left="432" w:right="0"/>
      </w:pPr>
      <w:r w:rsidRPr="00B70EEF">
        <w:t xml:space="preserve">                &lt;</w:t>
      </w:r>
      <w:proofErr w:type="spellStart"/>
      <w:r w:rsidRPr="00B70EEF">
        <w:t>img</w:t>
      </w:r>
      <w:proofErr w:type="spellEnd"/>
      <w:r w:rsidRPr="00B70EEF">
        <w:t xml:space="preserve"> </w:t>
      </w:r>
      <w:proofErr w:type="spellStart"/>
      <w:r w:rsidRPr="00B70EEF">
        <w:t>src</w:t>
      </w:r>
      <w:proofErr w:type="spellEnd"/>
      <w:r w:rsidRPr="00B70EEF">
        <w:t>="images/travis-scott-hunchojack,jackhuncho.png" alt="</w:t>
      </w:r>
      <w:proofErr w:type="spellStart"/>
      <w:r w:rsidRPr="00B70EEF">
        <w:t>Huncho</w:t>
      </w:r>
      <w:proofErr w:type="spellEnd"/>
      <w:r w:rsidRPr="00B70EEF">
        <w:t xml:space="preserve"> Jack Album Cover"&gt;</w:t>
      </w:r>
    </w:p>
    <w:p w14:paraId="33451757" w14:textId="77777777" w:rsidR="00B70EEF" w:rsidRPr="00B70EEF" w:rsidRDefault="00B70EEF" w:rsidP="00B70EEF">
      <w:pPr>
        <w:spacing w:after="160" w:line="259" w:lineRule="auto"/>
        <w:ind w:left="432" w:right="0"/>
      </w:pPr>
      <w:r w:rsidRPr="00B70EEF">
        <w:t xml:space="preserve">            &lt;/div&gt;</w:t>
      </w:r>
    </w:p>
    <w:p w14:paraId="7C9D28F0" w14:textId="77777777" w:rsidR="00B70EEF" w:rsidRPr="00B70EEF" w:rsidRDefault="00B70EEF" w:rsidP="00B70EEF">
      <w:pPr>
        <w:spacing w:after="160" w:line="259" w:lineRule="auto"/>
        <w:ind w:left="432" w:right="0"/>
      </w:pPr>
      <w:r w:rsidRPr="00B70EEF">
        <w:t xml:space="preserve">            &lt;div&gt;</w:t>
      </w:r>
    </w:p>
    <w:p w14:paraId="34387234" w14:textId="77777777" w:rsidR="00B70EEF" w:rsidRPr="00B70EEF" w:rsidRDefault="00B70EEF" w:rsidP="00B70EEF">
      <w:pPr>
        <w:spacing w:after="160" w:line="259" w:lineRule="auto"/>
        <w:ind w:left="432" w:right="0"/>
      </w:pPr>
      <w:r w:rsidRPr="00B70EEF">
        <w:lastRenderedPageBreak/>
        <w:t xml:space="preserve">                &lt;h3 class="album-title"&gt;Days Before Rodeo&lt;/h3&gt;</w:t>
      </w:r>
    </w:p>
    <w:p w14:paraId="748207D5" w14:textId="77777777" w:rsidR="00B70EEF" w:rsidRPr="00B70EEF" w:rsidRDefault="00B70EEF" w:rsidP="00B70EEF">
      <w:pPr>
        <w:spacing w:after="160" w:line="259" w:lineRule="auto"/>
        <w:ind w:left="432" w:right="0"/>
      </w:pPr>
      <w:r w:rsidRPr="00B70EEF">
        <w:t xml:space="preserve">                &lt;</w:t>
      </w:r>
      <w:proofErr w:type="spellStart"/>
      <w:r w:rsidRPr="00B70EEF">
        <w:t>img</w:t>
      </w:r>
      <w:proofErr w:type="spellEnd"/>
      <w:r w:rsidRPr="00B70EEF">
        <w:t xml:space="preserve"> </w:t>
      </w:r>
      <w:proofErr w:type="spellStart"/>
      <w:r w:rsidRPr="00B70EEF">
        <w:t>src</w:t>
      </w:r>
      <w:proofErr w:type="spellEnd"/>
      <w:r w:rsidRPr="00B70EEF">
        <w:t>="images/travis-scott-daysbeforerodeo.png" alt="Days Before Rodeo Album Cover"&gt;</w:t>
      </w:r>
    </w:p>
    <w:p w14:paraId="3B737981" w14:textId="77777777" w:rsidR="00B70EEF" w:rsidRPr="00B70EEF" w:rsidRDefault="00B70EEF" w:rsidP="00B70EEF">
      <w:pPr>
        <w:spacing w:after="160" w:line="259" w:lineRule="auto"/>
        <w:ind w:left="432" w:right="0"/>
      </w:pPr>
      <w:r w:rsidRPr="00B70EEF">
        <w:t xml:space="preserve">            &lt;/div&gt;</w:t>
      </w:r>
    </w:p>
    <w:p w14:paraId="58091EE8" w14:textId="77777777" w:rsidR="00B70EEF" w:rsidRPr="00B70EEF" w:rsidRDefault="00B70EEF" w:rsidP="00B70EEF">
      <w:pPr>
        <w:spacing w:after="160" w:line="259" w:lineRule="auto"/>
        <w:ind w:left="432" w:right="0"/>
      </w:pPr>
      <w:r w:rsidRPr="00B70EEF">
        <w:t xml:space="preserve">            &lt;div&gt;</w:t>
      </w:r>
    </w:p>
    <w:p w14:paraId="70F38A56" w14:textId="77777777" w:rsidR="00B70EEF" w:rsidRPr="00B70EEF" w:rsidRDefault="00B70EEF" w:rsidP="00B70EEF">
      <w:pPr>
        <w:spacing w:after="160" w:line="259" w:lineRule="auto"/>
        <w:ind w:left="432" w:right="0"/>
      </w:pPr>
      <w:r w:rsidRPr="00B70EEF">
        <w:t xml:space="preserve">                &lt;h3 class="album-title"&gt;Owl Pharaoh&lt;/h3&gt;</w:t>
      </w:r>
    </w:p>
    <w:p w14:paraId="4A0F0033" w14:textId="77777777" w:rsidR="00B70EEF" w:rsidRPr="00B70EEF" w:rsidRDefault="00B70EEF" w:rsidP="00B70EEF">
      <w:pPr>
        <w:spacing w:after="160" w:line="259" w:lineRule="auto"/>
        <w:ind w:left="432" w:right="0"/>
      </w:pPr>
      <w:r w:rsidRPr="00B70EEF">
        <w:t xml:space="preserve">                &lt;</w:t>
      </w:r>
      <w:proofErr w:type="spellStart"/>
      <w:r w:rsidRPr="00B70EEF">
        <w:t>img</w:t>
      </w:r>
      <w:proofErr w:type="spellEnd"/>
      <w:r w:rsidRPr="00B70EEF">
        <w:t xml:space="preserve"> </w:t>
      </w:r>
      <w:proofErr w:type="spellStart"/>
      <w:r w:rsidRPr="00B70EEF">
        <w:t>src</w:t>
      </w:r>
      <w:proofErr w:type="spellEnd"/>
      <w:r w:rsidRPr="00B70EEF">
        <w:t>="images/travis-scott-owlpharaoh.png" alt="Owl Pharaoh Album Cover"&gt;</w:t>
      </w:r>
    </w:p>
    <w:p w14:paraId="3C878137" w14:textId="77777777" w:rsidR="00B70EEF" w:rsidRPr="00B70EEF" w:rsidRDefault="00B70EEF" w:rsidP="00B70EEF">
      <w:pPr>
        <w:spacing w:after="160" w:line="259" w:lineRule="auto"/>
        <w:ind w:left="432" w:right="0"/>
      </w:pPr>
      <w:r w:rsidRPr="00B70EEF">
        <w:t xml:space="preserve">            &lt;/div&gt;</w:t>
      </w:r>
    </w:p>
    <w:p w14:paraId="3574E8E8" w14:textId="77777777" w:rsidR="00B70EEF" w:rsidRPr="00B70EEF" w:rsidRDefault="00B70EEF" w:rsidP="00B70EEF">
      <w:pPr>
        <w:spacing w:after="160" w:line="259" w:lineRule="auto"/>
        <w:ind w:left="432" w:right="0"/>
      </w:pPr>
      <w:r w:rsidRPr="00B70EEF">
        <w:t xml:space="preserve">            &lt;div&gt;</w:t>
      </w:r>
    </w:p>
    <w:p w14:paraId="6117E286" w14:textId="77777777" w:rsidR="00B70EEF" w:rsidRPr="00B70EEF" w:rsidRDefault="00B70EEF" w:rsidP="00B70EEF">
      <w:pPr>
        <w:spacing w:after="160" w:line="259" w:lineRule="auto"/>
        <w:ind w:left="432" w:right="0"/>
      </w:pPr>
      <w:r w:rsidRPr="00B70EEF">
        <w:t xml:space="preserve">                &lt;h3 class="album-title"&gt;Utopia&lt;/h3&gt;</w:t>
      </w:r>
    </w:p>
    <w:p w14:paraId="6C5A0B24" w14:textId="77777777" w:rsidR="00B70EEF" w:rsidRPr="00B70EEF" w:rsidRDefault="00B70EEF" w:rsidP="00B70EEF">
      <w:pPr>
        <w:spacing w:after="160" w:line="259" w:lineRule="auto"/>
        <w:ind w:left="432" w:right="0"/>
      </w:pPr>
      <w:r w:rsidRPr="00B70EEF">
        <w:t xml:space="preserve">                &lt;</w:t>
      </w:r>
      <w:proofErr w:type="spellStart"/>
      <w:r w:rsidRPr="00B70EEF">
        <w:t>img</w:t>
      </w:r>
      <w:proofErr w:type="spellEnd"/>
      <w:r w:rsidRPr="00B70EEF">
        <w:t xml:space="preserve"> </w:t>
      </w:r>
      <w:proofErr w:type="spellStart"/>
      <w:r w:rsidRPr="00B70EEF">
        <w:t>src</w:t>
      </w:r>
      <w:proofErr w:type="spellEnd"/>
      <w:r w:rsidRPr="00B70EEF">
        <w:t>="images/travis-scott-utopia.png" alt="Utopia Album Cover"&gt;</w:t>
      </w:r>
    </w:p>
    <w:p w14:paraId="556A4376" w14:textId="77777777" w:rsidR="00B70EEF" w:rsidRPr="00B70EEF" w:rsidRDefault="00B70EEF" w:rsidP="00B70EEF">
      <w:pPr>
        <w:spacing w:after="160" w:line="259" w:lineRule="auto"/>
        <w:ind w:left="432" w:right="0"/>
      </w:pPr>
      <w:r w:rsidRPr="00B70EEF">
        <w:t xml:space="preserve">            &lt;/div&gt;</w:t>
      </w:r>
    </w:p>
    <w:p w14:paraId="68AAE88C" w14:textId="77777777" w:rsidR="00B70EEF" w:rsidRPr="00B70EEF" w:rsidRDefault="00B70EEF" w:rsidP="00B70EEF">
      <w:pPr>
        <w:spacing w:after="160" w:line="259" w:lineRule="auto"/>
        <w:ind w:left="432" w:right="0"/>
      </w:pPr>
      <w:r w:rsidRPr="00B70EEF">
        <w:t xml:space="preserve">        &lt;/section&gt;</w:t>
      </w:r>
    </w:p>
    <w:p w14:paraId="7FA82529" w14:textId="77777777" w:rsidR="00B70EEF" w:rsidRPr="00B70EEF" w:rsidRDefault="00B70EEF" w:rsidP="00B70EEF">
      <w:pPr>
        <w:spacing w:after="160" w:line="259" w:lineRule="auto"/>
        <w:ind w:left="432" w:right="0"/>
      </w:pPr>
      <w:r w:rsidRPr="00B70EEF">
        <w:t xml:space="preserve">    &lt;/main&gt;</w:t>
      </w:r>
    </w:p>
    <w:p w14:paraId="70A6A215" w14:textId="77777777" w:rsidR="00B70EEF" w:rsidRPr="00B70EEF" w:rsidRDefault="00B70EEF" w:rsidP="00B70EEF">
      <w:pPr>
        <w:spacing w:after="160" w:line="259" w:lineRule="auto"/>
        <w:ind w:left="432" w:right="0"/>
      </w:pPr>
    </w:p>
    <w:p w14:paraId="43A4FA23" w14:textId="77777777" w:rsidR="00B70EEF" w:rsidRPr="00B70EEF" w:rsidRDefault="00B70EEF" w:rsidP="00B70EEF">
      <w:pPr>
        <w:spacing w:after="160" w:line="259" w:lineRule="auto"/>
        <w:ind w:left="432" w:right="0"/>
      </w:pPr>
      <w:r w:rsidRPr="00B70EEF">
        <w:t xml:space="preserve">    &lt;footer&gt;</w:t>
      </w:r>
    </w:p>
    <w:p w14:paraId="2B1CE9F5" w14:textId="77777777" w:rsidR="00B70EEF" w:rsidRPr="00B70EEF" w:rsidRDefault="00B70EEF" w:rsidP="00B70EEF">
      <w:pPr>
        <w:spacing w:after="160" w:line="259" w:lineRule="auto"/>
        <w:ind w:left="432" w:right="0"/>
      </w:pPr>
      <w:r w:rsidRPr="00B70EEF">
        <w:t xml:space="preserve">        &lt;p&gt;&amp;copy; 2025 Travis Scott Fan Club. All rights reserved.&lt;/p&gt;</w:t>
      </w:r>
    </w:p>
    <w:p w14:paraId="0F481C4C" w14:textId="77777777" w:rsidR="00B70EEF" w:rsidRPr="00B70EEF" w:rsidRDefault="00B70EEF" w:rsidP="00B70EEF">
      <w:pPr>
        <w:spacing w:after="160" w:line="259" w:lineRule="auto"/>
        <w:ind w:left="432" w:right="0"/>
      </w:pPr>
      <w:r w:rsidRPr="00B70EEF">
        <w:t xml:space="preserve">    &lt;/footer&gt;</w:t>
      </w:r>
    </w:p>
    <w:p w14:paraId="5C723D3D" w14:textId="77777777" w:rsidR="00B70EEF" w:rsidRPr="00B70EEF" w:rsidRDefault="00B70EEF" w:rsidP="00B70EEF">
      <w:pPr>
        <w:spacing w:after="160" w:line="259" w:lineRule="auto"/>
        <w:ind w:left="432" w:right="0"/>
      </w:pPr>
      <w:r w:rsidRPr="00B70EEF">
        <w:t>&lt;/body&gt;</w:t>
      </w:r>
    </w:p>
    <w:p w14:paraId="78C92A88" w14:textId="25A43EC1" w:rsidR="000E5037" w:rsidRDefault="00B70EEF" w:rsidP="00B70EEF">
      <w:pPr>
        <w:spacing w:after="160" w:line="259" w:lineRule="auto"/>
        <w:ind w:left="432" w:right="0"/>
      </w:pPr>
      <w:r w:rsidRPr="00B70EEF">
        <w:t>&lt;/html&gt;</w:t>
      </w:r>
    </w:p>
    <w:p w14:paraId="454566DF" w14:textId="38BE1E2E" w:rsidR="00B70EEF" w:rsidRDefault="00B70EEF" w:rsidP="00B70EEF">
      <w:pPr>
        <w:pStyle w:val="ListParagraph"/>
        <w:numPr>
          <w:ilvl w:val="0"/>
          <w:numId w:val="13"/>
        </w:numPr>
        <w:spacing w:after="160" w:line="259" w:lineRule="auto"/>
        <w:ind w:right="0"/>
      </w:pPr>
      <w:r>
        <w:t>Tour page</w:t>
      </w:r>
    </w:p>
    <w:p w14:paraId="1574A774" w14:textId="77777777" w:rsidR="00B70EEF" w:rsidRPr="00B70EEF" w:rsidRDefault="00B70EEF" w:rsidP="00B70EEF">
      <w:pPr>
        <w:spacing w:after="160" w:line="259" w:lineRule="auto"/>
        <w:ind w:left="432" w:right="0"/>
      </w:pPr>
      <w:r w:rsidRPr="00B70EEF">
        <w:t>&lt;!DOCTYPE html&gt;</w:t>
      </w:r>
    </w:p>
    <w:p w14:paraId="3748C15E" w14:textId="77777777" w:rsidR="00B70EEF" w:rsidRPr="00B70EEF" w:rsidRDefault="00B70EEF" w:rsidP="00B70EEF">
      <w:pPr>
        <w:spacing w:after="160" w:line="259" w:lineRule="auto"/>
        <w:ind w:left="432" w:right="0"/>
      </w:pPr>
      <w:r w:rsidRPr="00B70EEF">
        <w:t>&lt;html lang="</w:t>
      </w:r>
      <w:proofErr w:type="spellStart"/>
      <w:r w:rsidRPr="00B70EEF">
        <w:t>en</w:t>
      </w:r>
      <w:proofErr w:type="spellEnd"/>
      <w:r w:rsidRPr="00B70EEF">
        <w:t>"&gt;</w:t>
      </w:r>
    </w:p>
    <w:p w14:paraId="7D2EFDC6" w14:textId="77777777" w:rsidR="00B70EEF" w:rsidRPr="00B70EEF" w:rsidRDefault="00B70EEF" w:rsidP="00B70EEF">
      <w:pPr>
        <w:spacing w:after="160" w:line="259" w:lineRule="auto"/>
        <w:ind w:left="432" w:right="0"/>
      </w:pPr>
      <w:r w:rsidRPr="00B70EEF">
        <w:t>&lt;head&gt;</w:t>
      </w:r>
    </w:p>
    <w:p w14:paraId="0ECA91D7" w14:textId="77777777" w:rsidR="00B70EEF" w:rsidRPr="00B70EEF" w:rsidRDefault="00B70EEF" w:rsidP="00B70EEF">
      <w:pPr>
        <w:spacing w:after="160" w:line="259" w:lineRule="auto"/>
        <w:ind w:left="432" w:right="0"/>
      </w:pPr>
      <w:r w:rsidRPr="00B70EEF">
        <w:t xml:space="preserve">    &lt;meta charset="UTF-8"&gt;</w:t>
      </w:r>
    </w:p>
    <w:p w14:paraId="0C4990CB" w14:textId="77777777" w:rsidR="00B70EEF" w:rsidRPr="00B70EEF" w:rsidRDefault="00B70EEF" w:rsidP="00B70EEF">
      <w:pPr>
        <w:spacing w:after="160" w:line="259" w:lineRule="auto"/>
        <w:ind w:left="432" w:right="0"/>
      </w:pPr>
      <w:r w:rsidRPr="00B70EEF">
        <w:t xml:space="preserve">    &lt;meta name="viewport" content="width=device-width, initial-scale=1.0"&gt;</w:t>
      </w:r>
    </w:p>
    <w:p w14:paraId="7D446B3F" w14:textId="77777777" w:rsidR="00B70EEF" w:rsidRPr="00B70EEF" w:rsidRDefault="00B70EEF" w:rsidP="00B70EEF">
      <w:pPr>
        <w:spacing w:after="160" w:line="259" w:lineRule="auto"/>
        <w:ind w:left="432" w:right="0"/>
      </w:pPr>
      <w:r w:rsidRPr="00B70EEF">
        <w:t xml:space="preserve">    &lt;meta name="description" content="Explore Travis Scott's upcoming tours"&gt;</w:t>
      </w:r>
    </w:p>
    <w:p w14:paraId="44D3563C" w14:textId="77777777" w:rsidR="00B70EEF" w:rsidRPr="00B70EEF" w:rsidRDefault="00B70EEF" w:rsidP="00B70EEF">
      <w:pPr>
        <w:spacing w:after="160" w:line="259" w:lineRule="auto"/>
        <w:ind w:left="432" w:right="0"/>
      </w:pPr>
      <w:r w:rsidRPr="00B70EEF">
        <w:t xml:space="preserve">    &lt;meta name="keywords" content="Travis Scott, Tours, Tickets, Concerts"&gt;</w:t>
      </w:r>
    </w:p>
    <w:p w14:paraId="7AA0097F" w14:textId="77777777" w:rsidR="00B70EEF" w:rsidRPr="00B70EEF" w:rsidRDefault="00B70EEF" w:rsidP="00B70EEF">
      <w:pPr>
        <w:spacing w:after="160" w:line="259" w:lineRule="auto"/>
        <w:ind w:left="432" w:right="0"/>
      </w:pPr>
      <w:r w:rsidRPr="00B70EEF">
        <w:t xml:space="preserve">    &lt;meta name="author" content="Your Name"&gt;</w:t>
      </w:r>
    </w:p>
    <w:p w14:paraId="689934D6" w14:textId="77777777" w:rsidR="00B70EEF" w:rsidRPr="00B70EEF" w:rsidRDefault="00B70EEF" w:rsidP="00B70EEF">
      <w:pPr>
        <w:spacing w:after="160" w:line="259" w:lineRule="auto"/>
        <w:ind w:left="432" w:right="0"/>
      </w:pPr>
      <w:r w:rsidRPr="00B70EEF">
        <w:t xml:space="preserve">    &lt;title&gt;Tour - Travis Scott Fan Club&lt;/title&gt;</w:t>
      </w:r>
    </w:p>
    <w:p w14:paraId="588CDE91" w14:textId="77777777" w:rsidR="00B70EEF" w:rsidRPr="00B70EEF" w:rsidRDefault="00B70EEF" w:rsidP="00B70EEF">
      <w:pPr>
        <w:spacing w:after="160" w:line="259" w:lineRule="auto"/>
        <w:ind w:left="432" w:right="0"/>
      </w:pPr>
      <w:r w:rsidRPr="00B70EEF">
        <w:lastRenderedPageBreak/>
        <w:t xml:space="preserve">    &lt;link href="https://fonts.googleapis.com/css2?family=Poppins:wght@300;400;600&amp;display=swap" </w:t>
      </w:r>
      <w:proofErr w:type="spellStart"/>
      <w:r w:rsidRPr="00B70EEF">
        <w:t>rel</w:t>
      </w:r>
      <w:proofErr w:type="spellEnd"/>
      <w:r w:rsidRPr="00B70EEF">
        <w:t>="stylesheet"&gt;</w:t>
      </w:r>
    </w:p>
    <w:p w14:paraId="2F433EF0" w14:textId="77777777" w:rsidR="00B70EEF" w:rsidRPr="00B70EEF" w:rsidRDefault="00B70EEF" w:rsidP="00B70EEF">
      <w:pPr>
        <w:spacing w:after="160" w:line="259" w:lineRule="auto"/>
        <w:ind w:left="432" w:right="0"/>
      </w:pPr>
      <w:r w:rsidRPr="00B70EEF">
        <w:t xml:space="preserve">    &lt;link </w:t>
      </w:r>
      <w:proofErr w:type="spellStart"/>
      <w:r w:rsidRPr="00B70EEF">
        <w:t>rel</w:t>
      </w:r>
      <w:proofErr w:type="spellEnd"/>
      <w:r w:rsidRPr="00B70EEF">
        <w:t xml:space="preserve">="stylesheet" </w:t>
      </w:r>
      <w:proofErr w:type="spellStart"/>
      <w:r w:rsidRPr="00B70EEF">
        <w:t>href</w:t>
      </w:r>
      <w:proofErr w:type="spellEnd"/>
      <w:r w:rsidRPr="00B70EEF">
        <w:t>="styles.css"&gt;</w:t>
      </w:r>
    </w:p>
    <w:p w14:paraId="41D243FF" w14:textId="77777777" w:rsidR="00B70EEF" w:rsidRPr="00B70EEF" w:rsidRDefault="00B70EEF" w:rsidP="00B70EEF">
      <w:pPr>
        <w:spacing w:after="160" w:line="259" w:lineRule="auto"/>
        <w:ind w:left="432" w:right="0"/>
      </w:pPr>
      <w:r w:rsidRPr="00B70EEF">
        <w:t xml:space="preserve">    &lt;style&gt;</w:t>
      </w:r>
    </w:p>
    <w:p w14:paraId="3A875A10" w14:textId="77777777" w:rsidR="00B70EEF" w:rsidRPr="00B70EEF" w:rsidRDefault="00B70EEF" w:rsidP="00B70EEF">
      <w:pPr>
        <w:spacing w:after="160" w:line="259" w:lineRule="auto"/>
        <w:ind w:left="432" w:right="0"/>
      </w:pPr>
      <w:r w:rsidRPr="00B70EEF">
        <w:t xml:space="preserve">        .tour-container {</w:t>
      </w:r>
    </w:p>
    <w:p w14:paraId="7596FC23" w14:textId="77777777" w:rsidR="00B70EEF" w:rsidRPr="00B70EEF" w:rsidRDefault="00B70EEF" w:rsidP="00B70EEF">
      <w:pPr>
        <w:spacing w:after="160" w:line="259" w:lineRule="auto"/>
        <w:ind w:left="432" w:right="0"/>
      </w:pPr>
      <w:r w:rsidRPr="00B70EEF">
        <w:t xml:space="preserve">            padding: 20px;</w:t>
      </w:r>
    </w:p>
    <w:p w14:paraId="3C53D33C" w14:textId="77777777" w:rsidR="00B70EEF" w:rsidRPr="00B70EEF" w:rsidRDefault="00B70EEF" w:rsidP="00B70EEF">
      <w:pPr>
        <w:spacing w:after="160" w:line="259" w:lineRule="auto"/>
        <w:ind w:left="432" w:right="0"/>
      </w:pPr>
      <w:r w:rsidRPr="00B70EEF">
        <w:t xml:space="preserve">            text-align: center;</w:t>
      </w:r>
    </w:p>
    <w:p w14:paraId="76DB7CD6" w14:textId="77777777" w:rsidR="00B70EEF" w:rsidRPr="00B70EEF" w:rsidRDefault="00B70EEF" w:rsidP="00B70EEF">
      <w:pPr>
        <w:spacing w:after="160" w:line="259" w:lineRule="auto"/>
        <w:ind w:left="432" w:right="0"/>
      </w:pPr>
      <w:r w:rsidRPr="00B70EEF">
        <w:t xml:space="preserve">        }</w:t>
      </w:r>
    </w:p>
    <w:p w14:paraId="5D5107FD" w14:textId="77777777" w:rsidR="00B70EEF" w:rsidRPr="00B70EEF" w:rsidRDefault="00B70EEF" w:rsidP="00B70EEF">
      <w:pPr>
        <w:spacing w:after="160" w:line="259" w:lineRule="auto"/>
        <w:ind w:left="432" w:right="0"/>
      </w:pPr>
    </w:p>
    <w:p w14:paraId="08AC64A2" w14:textId="77777777" w:rsidR="00B70EEF" w:rsidRPr="00B70EEF" w:rsidRDefault="00B70EEF" w:rsidP="00B70EEF">
      <w:pPr>
        <w:spacing w:after="160" w:line="259" w:lineRule="auto"/>
        <w:ind w:left="432" w:right="0"/>
      </w:pPr>
      <w:r w:rsidRPr="00B70EEF">
        <w:t xml:space="preserve">        .tour-dates {</w:t>
      </w:r>
    </w:p>
    <w:p w14:paraId="589D47A8" w14:textId="77777777" w:rsidR="00B70EEF" w:rsidRPr="00B70EEF" w:rsidRDefault="00B70EEF" w:rsidP="00B70EEF">
      <w:pPr>
        <w:spacing w:after="160" w:line="259" w:lineRule="auto"/>
        <w:ind w:left="432" w:right="0"/>
      </w:pPr>
      <w:r w:rsidRPr="00B70EEF">
        <w:t xml:space="preserve">            list-style: none;</w:t>
      </w:r>
    </w:p>
    <w:p w14:paraId="24D2E9B3" w14:textId="77777777" w:rsidR="00B70EEF" w:rsidRPr="00B70EEF" w:rsidRDefault="00B70EEF" w:rsidP="00B70EEF">
      <w:pPr>
        <w:spacing w:after="160" w:line="259" w:lineRule="auto"/>
        <w:ind w:left="432" w:right="0"/>
      </w:pPr>
      <w:r w:rsidRPr="00B70EEF">
        <w:t xml:space="preserve">            padding: 0;</w:t>
      </w:r>
    </w:p>
    <w:p w14:paraId="4A5C408F" w14:textId="77777777" w:rsidR="00B70EEF" w:rsidRPr="00B70EEF" w:rsidRDefault="00B70EEF" w:rsidP="00B70EEF">
      <w:pPr>
        <w:spacing w:after="160" w:line="259" w:lineRule="auto"/>
        <w:ind w:left="432" w:right="0"/>
      </w:pPr>
      <w:r w:rsidRPr="00B70EEF">
        <w:t xml:space="preserve">        }</w:t>
      </w:r>
    </w:p>
    <w:p w14:paraId="50258132" w14:textId="77777777" w:rsidR="00B70EEF" w:rsidRPr="00B70EEF" w:rsidRDefault="00B70EEF" w:rsidP="00B70EEF">
      <w:pPr>
        <w:spacing w:after="160" w:line="259" w:lineRule="auto"/>
        <w:ind w:left="432" w:right="0"/>
      </w:pPr>
    </w:p>
    <w:p w14:paraId="49DA2D6F" w14:textId="77777777" w:rsidR="00B70EEF" w:rsidRPr="00B70EEF" w:rsidRDefault="00B70EEF" w:rsidP="00B70EEF">
      <w:pPr>
        <w:spacing w:after="160" w:line="259" w:lineRule="auto"/>
        <w:ind w:left="432" w:right="0"/>
      </w:pPr>
      <w:r w:rsidRPr="00B70EEF">
        <w:t xml:space="preserve">        .tour-dates li {</w:t>
      </w:r>
    </w:p>
    <w:p w14:paraId="520DE619" w14:textId="77777777" w:rsidR="00B70EEF" w:rsidRPr="00B70EEF" w:rsidRDefault="00B70EEF" w:rsidP="00B70EEF">
      <w:pPr>
        <w:spacing w:after="160" w:line="259" w:lineRule="auto"/>
        <w:ind w:left="432" w:right="0"/>
      </w:pPr>
      <w:r w:rsidRPr="00B70EEF">
        <w:t xml:space="preserve">            background-color: #1f1f1f;</w:t>
      </w:r>
    </w:p>
    <w:p w14:paraId="7A4120B3" w14:textId="77777777" w:rsidR="00B70EEF" w:rsidRPr="00B70EEF" w:rsidRDefault="00B70EEF" w:rsidP="00B70EEF">
      <w:pPr>
        <w:spacing w:after="160" w:line="259" w:lineRule="auto"/>
        <w:ind w:left="432" w:right="0"/>
      </w:pPr>
      <w:r w:rsidRPr="00B70EEF">
        <w:t xml:space="preserve">            color: #f4f4f4;</w:t>
      </w:r>
    </w:p>
    <w:p w14:paraId="2F906824" w14:textId="77777777" w:rsidR="00B70EEF" w:rsidRPr="00B70EEF" w:rsidRDefault="00B70EEF" w:rsidP="00B70EEF">
      <w:pPr>
        <w:spacing w:after="160" w:line="259" w:lineRule="auto"/>
        <w:ind w:left="432" w:right="0"/>
      </w:pPr>
      <w:r w:rsidRPr="00B70EEF">
        <w:t xml:space="preserve">            margin: 10px 0;</w:t>
      </w:r>
    </w:p>
    <w:p w14:paraId="51F80352" w14:textId="77777777" w:rsidR="00B70EEF" w:rsidRPr="00B70EEF" w:rsidRDefault="00B70EEF" w:rsidP="00B70EEF">
      <w:pPr>
        <w:spacing w:after="160" w:line="259" w:lineRule="auto"/>
        <w:ind w:left="432" w:right="0"/>
      </w:pPr>
      <w:r w:rsidRPr="00B70EEF">
        <w:t xml:space="preserve">            padding: 15px;</w:t>
      </w:r>
    </w:p>
    <w:p w14:paraId="32A43D40" w14:textId="77777777" w:rsidR="00B70EEF" w:rsidRPr="00B70EEF" w:rsidRDefault="00B70EEF" w:rsidP="00B70EEF">
      <w:pPr>
        <w:spacing w:after="160" w:line="259" w:lineRule="auto"/>
        <w:ind w:left="432" w:right="0"/>
      </w:pPr>
      <w:r w:rsidRPr="00B70EEF">
        <w:t xml:space="preserve">            border-radius: 10px;</w:t>
      </w:r>
    </w:p>
    <w:p w14:paraId="61CE9FA2" w14:textId="77777777" w:rsidR="00B70EEF" w:rsidRPr="00B70EEF" w:rsidRDefault="00B70EEF" w:rsidP="00B70EEF">
      <w:pPr>
        <w:spacing w:after="160" w:line="259" w:lineRule="auto"/>
        <w:ind w:left="432" w:right="0"/>
      </w:pPr>
      <w:r w:rsidRPr="00B70EEF">
        <w:t xml:space="preserve">            box-shadow: 0 4px 8px </w:t>
      </w:r>
      <w:proofErr w:type="spellStart"/>
      <w:r w:rsidRPr="00B70EEF">
        <w:t>rgba</w:t>
      </w:r>
      <w:proofErr w:type="spellEnd"/>
      <w:r w:rsidRPr="00B70EEF">
        <w:t>(0, 0, 0, 0.2);</w:t>
      </w:r>
    </w:p>
    <w:p w14:paraId="4ECEEC75" w14:textId="77777777" w:rsidR="00B70EEF" w:rsidRPr="00B70EEF" w:rsidRDefault="00B70EEF" w:rsidP="00B70EEF">
      <w:pPr>
        <w:spacing w:after="160" w:line="259" w:lineRule="auto"/>
        <w:ind w:left="432" w:right="0"/>
      </w:pPr>
      <w:r w:rsidRPr="00B70EEF">
        <w:t xml:space="preserve">            transition: transform 0.3s ease;</w:t>
      </w:r>
    </w:p>
    <w:p w14:paraId="73521FD7" w14:textId="77777777" w:rsidR="00B70EEF" w:rsidRPr="00B70EEF" w:rsidRDefault="00B70EEF" w:rsidP="00B70EEF">
      <w:pPr>
        <w:spacing w:after="160" w:line="259" w:lineRule="auto"/>
        <w:ind w:left="432" w:right="0"/>
      </w:pPr>
      <w:r w:rsidRPr="00B70EEF">
        <w:t xml:space="preserve">        }</w:t>
      </w:r>
    </w:p>
    <w:p w14:paraId="309C650E" w14:textId="77777777" w:rsidR="00B70EEF" w:rsidRPr="00B70EEF" w:rsidRDefault="00B70EEF" w:rsidP="00B70EEF">
      <w:pPr>
        <w:spacing w:after="160" w:line="259" w:lineRule="auto"/>
        <w:ind w:left="432" w:right="0"/>
      </w:pPr>
    </w:p>
    <w:p w14:paraId="7ADD9DED" w14:textId="77777777" w:rsidR="00B70EEF" w:rsidRPr="00B70EEF" w:rsidRDefault="00B70EEF" w:rsidP="00B70EEF">
      <w:pPr>
        <w:spacing w:after="160" w:line="259" w:lineRule="auto"/>
        <w:ind w:left="432" w:right="0"/>
      </w:pPr>
      <w:r w:rsidRPr="00B70EEF">
        <w:t xml:space="preserve">        .tour-dates </w:t>
      </w:r>
      <w:proofErr w:type="spellStart"/>
      <w:r w:rsidRPr="00B70EEF">
        <w:t>li:hover</w:t>
      </w:r>
      <w:proofErr w:type="spellEnd"/>
      <w:r w:rsidRPr="00B70EEF">
        <w:t xml:space="preserve"> {</w:t>
      </w:r>
    </w:p>
    <w:p w14:paraId="2300971E" w14:textId="77777777" w:rsidR="00B70EEF" w:rsidRPr="00B70EEF" w:rsidRDefault="00B70EEF" w:rsidP="00B70EEF">
      <w:pPr>
        <w:spacing w:after="160" w:line="259" w:lineRule="auto"/>
        <w:ind w:left="432" w:right="0"/>
      </w:pPr>
      <w:r w:rsidRPr="00B70EEF">
        <w:t xml:space="preserve">            transform: scale(1.05);</w:t>
      </w:r>
    </w:p>
    <w:p w14:paraId="68B223DA" w14:textId="77777777" w:rsidR="00B70EEF" w:rsidRPr="00B70EEF" w:rsidRDefault="00B70EEF" w:rsidP="00B70EEF">
      <w:pPr>
        <w:spacing w:after="160" w:line="259" w:lineRule="auto"/>
        <w:ind w:left="432" w:right="0"/>
      </w:pPr>
      <w:r w:rsidRPr="00B70EEF">
        <w:t xml:space="preserve">            cursor: pointer;</w:t>
      </w:r>
    </w:p>
    <w:p w14:paraId="151646C1" w14:textId="77777777" w:rsidR="00B70EEF" w:rsidRPr="00B70EEF" w:rsidRDefault="00B70EEF" w:rsidP="00B70EEF">
      <w:pPr>
        <w:spacing w:after="160" w:line="259" w:lineRule="auto"/>
        <w:ind w:left="432" w:right="0"/>
      </w:pPr>
      <w:r w:rsidRPr="00B70EEF">
        <w:t xml:space="preserve">        }</w:t>
      </w:r>
    </w:p>
    <w:p w14:paraId="12A50473" w14:textId="77777777" w:rsidR="00B70EEF" w:rsidRPr="00B70EEF" w:rsidRDefault="00B70EEF" w:rsidP="00B70EEF">
      <w:pPr>
        <w:spacing w:after="160" w:line="259" w:lineRule="auto"/>
        <w:ind w:left="432" w:right="0"/>
      </w:pPr>
    </w:p>
    <w:p w14:paraId="5FA87B4E" w14:textId="77777777" w:rsidR="00B70EEF" w:rsidRPr="00B70EEF" w:rsidRDefault="00B70EEF" w:rsidP="00B70EEF">
      <w:pPr>
        <w:spacing w:after="160" w:line="259" w:lineRule="auto"/>
        <w:ind w:left="432" w:right="0"/>
      </w:pPr>
      <w:r w:rsidRPr="00B70EEF">
        <w:t xml:space="preserve">        .tour-map {</w:t>
      </w:r>
    </w:p>
    <w:p w14:paraId="5D8F3CC5" w14:textId="77777777" w:rsidR="00B70EEF" w:rsidRPr="00B70EEF" w:rsidRDefault="00B70EEF" w:rsidP="00B70EEF">
      <w:pPr>
        <w:spacing w:after="160" w:line="259" w:lineRule="auto"/>
        <w:ind w:left="432" w:right="0"/>
      </w:pPr>
      <w:r w:rsidRPr="00B70EEF">
        <w:t xml:space="preserve">            margin-top: 30px;</w:t>
      </w:r>
    </w:p>
    <w:p w14:paraId="5B1B3ECF" w14:textId="77777777" w:rsidR="00B70EEF" w:rsidRPr="00B70EEF" w:rsidRDefault="00B70EEF" w:rsidP="00B70EEF">
      <w:pPr>
        <w:spacing w:after="160" w:line="259" w:lineRule="auto"/>
        <w:ind w:left="432" w:right="0"/>
      </w:pPr>
      <w:r w:rsidRPr="00B70EEF">
        <w:lastRenderedPageBreak/>
        <w:t xml:space="preserve">        }</w:t>
      </w:r>
    </w:p>
    <w:p w14:paraId="3F4584F5" w14:textId="77777777" w:rsidR="00B70EEF" w:rsidRPr="00B70EEF" w:rsidRDefault="00B70EEF" w:rsidP="00B70EEF">
      <w:pPr>
        <w:spacing w:after="160" w:line="259" w:lineRule="auto"/>
        <w:ind w:left="432" w:right="0"/>
      </w:pPr>
    </w:p>
    <w:p w14:paraId="690A8B36" w14:textId="77777777" w:rsidR="00B70EEF" w:rsidRPr="00B70EEF" w:rsidRDefault="00B70EEF" w:rsidP="00B70EEF">
      <w:pPr>
        <w:spacing w:after="160" w:line="259" w:lineRule="auto"/>
        <w:ind w:left="432" w:right="0"/>
      </w:pPr>
      <w:r w:rsidRPr="00B70EEF">
        <w:t xml:space="preserve">        </w:t>
      </w:r>
      <w:proofErr w:type="spellStart"/>
      <w:r w:rsidRPr="00B70EEF">
        <w:t>iframe</w:t>
      </w:r>
      <w:proofErr w:type="spellEnd"/>
      <w:r w:rsidRPr="00B70EEF">
        <w:t xml:space="preserve"> {</w:t>
      </w:r>
    </w:p>
    <w:p w14:paraId="548B7926" w14:textId="77777777" w:rsidR="00B70EEF" w:rsidRPr="00B70EEF" w:rsidRDefault="00B70EEF" w:rsidP="00B70EEF">
      <w:pPr>
        <w:spacing w:after="160" w:line="259" w:lineRule="auto"/>
        <w:ind w:left="432" w:right="0"/>
      </w:pPr>
      <w:r w:rsidRPr="00B70EEF">
        <w:t xml:space="preserve">            width: 100%;</w:t>
      </w:r>
    </w:p>
    <w:p w14:paraId="05B37B2E" w14:textId="77777777" w:rsidR="00B70EEF" w:rsidRPr="00B70EEF" w:rsidRDefault="00B70EEF" w:rsidP="00B70EEF">
      <w:pPr>
        <w:spacing w:after="160" w:line="259" w:lineRule="auto"/>
        <w:ind w:left="432" w:right="0"/>
      </w:pPr>
      <w:r w:rsidRPr="00B70EEF">
        <w:t xml:space="preserve">            height: 400px;</w:t>
      </w:r>
    </w:p>
    <w:p w14:paraId="5189350E" w14:textId="77777777" w:rsidR="00B70EEF" w:rsidRPr="00B70EEF" w:rsidRDefault="00B70EEF" w:rsidP="00B70EEF">
      <w:pPr>
        <w:spacing w:after="160" w:line="259" w:lineRule="auto"/>
        <w:ind w:left="432" w:right="0"/>
      </w:pPr>
      <w:r w:rsidRPr="00B70EEF">
        <w:t xml:space="preserve">            border: none;</w:t>
      </w:r>
    </w:p>
    <w:p w14:paraId="17C52D69" w14:textId="77777777" w:rsidR="00B70EEF" w:rsidRPr="00B70EEF" w:rsidRDefault="00B70EEF" w:rsidP="00B70EEF">
      <w:pPr>
        <w:spacing w:after="160" w:line="259" w:lineRule="auto"/>
        <w:ind w:left="432" w:right="0"/>
      </w:pPr>
      <w:r w:rsidRPr="00B70EEF">
        <w:t xml:space="preserve">            border-radius: 10px;</w:t>
      </w:r>
    </w:p>
    <w:p w14:paraId="026BC806" w14:textId="77777777" w:rsidR="00B70EEF" w:rsidRPr="00B70EEF" w:rsidRDefault="00B70EEF" w:rsidP="00B70EEF">
      <w:pPr>
        <w:spacing w:after="160" w:line="259" w:lineRule="auto"/>
        <w:ind w:left="432" w:right="0"/>
      </w:pPr>
      <w:r w:rsidRPr="00B70EEF">
        <w:t xml:space="preserve">        }</w:t>
      </w:r>
    </w:p>
    <w:p w14:paraId="7BE54E77" w14:textId="77777777" w:rsidR="00B70EEF" w:rsidRPr="00B70EEF" w:rsidRDefault="00B70EEF" w:rsidP="00B70EEF">
      <w:pPr>
        <w:spacing w:after="160" w:line="259" w:lineRule="auto"/>
        <w:ind w:left="432" w:right="0"/>
      </w:pPr>
    </w:p>
    <w:p w14:paraId="27002598" w14:textId="77777777" w:rsidR="00B70EEF" w:rsidRPr="00B70EEF" w:rsidRDefault="00B70EEF" w:rsidP="00B70EEF">
      <w:pPr>
        <w:spacing w:after="160" w:line="259" w:lineRule="auto"/>
        <w:ind w:left="432" w:right="0"/>
      </w:pPr>
      <w:r w:rsidRPr="00B70EEF">
        <w:t xml:space="preserve">        .ticket-section {</w:t>
      </w:r>
    </w:p>
    <w:p w14:paraId="4BAEF416" w14:textId="77777777" w:rsidR="00B70EEF" w:rsidRPr="00B70EEF" w:rsidRDefault="00B70EEF" w:rsidP="00B70EEF">
      <w:pPr>
        <w:spacing w:after="160" w:line="259" w:lineRule="auto"/>
        <w:ind w:left="432" w:right="0"/>
      </w:pPr>
      <w:r w:rsidRPr="00B70EEF">
        <w:t xml:space="preserve">            background-color: #333;</w:t>
      </w:r>
    </w:p>
    <w:p w14:paraId="11D6CEDB" w14:textId="77777777" w:rsidR="00B70EEF" w:rsidRPr="00B70EEF" w:rsidRDefault="00B70EEF" w:rsidP="00B70EEF">
      <w:pPr>
        <w:spacing w:after="160" w:line="259" w:lineRule="auto"/>
        <w:ind w:left="432" w:right="0"/>
      </w:pPr>
      <w:r w:rsidRPr="00B70EEF">
        <w:t xml:space="preserve">            color: #f4f4f4;</w:t>
      </w:r>
    </w:p>
    <w:p w14:paraId="78CA5962" w14:textId="77777777" w:rsidR="00B70EEF" w:rsidRPr="00B70EEF" w:rsidRDefault="00B70EEF" w:rsidP="00B70EEF">
      <w:pPr>
        <w:spacing w:after="160" w:line="259" w:lineRule="auto"/>
        <w:ind w:left="432" w:right="0"/>
      </w:pPr>
      <w:r w:rsidRPr="00B70EEF">
        <w:t xml:space="preserve">            padding: 20px;</w:t>
      </w:r>
    </w:p>
    <w:p w14:paraId="05D3FCCA" w14:textId="77777777" w:rsidR="00B70EEF" w:rsidRPr="00B70EEF" w:rsidRDefault="00B70EEF" w:rsidP="00B70EEF">
      <w:pPr>
        <w:spacing w:after="160" w:line="259" w:lineRule="auto"/>
        <w:ind w:left="432" w:right="0"/>
      </w:pPr>
      <w:r w:rsidRPr="00B70EEF">
        <w:t xml:space="preserve">            margin-top: 30px;</w:t>
      </w:r>
    </w:p>
    <w:p w14:paraId="30959259" w14:textId="77777777" w:rsidR="00B70EEF" w:rsidRPr="00B70EEF" w:rsidRDefault="00B70EEF" w:rsidP="00B70EEF">
      <w:pPr>
        <w:spacing w:after="160" w:line="259" w:lineRule="auto"/>
        <w:ind w:left="432" w:right="0"/>
      </w:pPr>
      <w:r w:rsidRPr="00B70EEF">
        <w:t xml:space="preserve">            border-radius: 10px;</w:t>
      </w:r>
    </w:p>
    <w:p w14:paraId="751C2650" w14:textId="77777777" w:rsidR="00B70EEF" w:rsidRPr="00B70EEF" w:rsidRDefault="00B70EEF" w:rsidP="00B70EEF">
      <w:pPr>
        <w:spacing w:after="160" w:line="259" w:lineRule="auto"/>
        <w:ind w:left="432" w:right="0"/>
      </w:pPr>
      <w:r w:rsidRPr="00B70EEF">
        <w:t xml:space="preserve">            box-shadow: 0 4px 8px </w:t>
      </w:r>
      <w:proofErr w:type="spellStart"/>
      <w:r w:rsidRPr="00B70EEF">
        <w:t>rgba</w:t>
      </w:r>
      <w:proofErr w:type="spellEnd"/>
      <w:r w:rsidRPr="00B70EEF">
        <w:t>(0, 0, 0, 0.2);</w:t>
      </w:r>
    </w:p>
    <w:p w14:paraId="53F6BDED" w14:textId="77777777" w:rsidR="00B70EEF" w:rsidRPr="00B70EEF" w:rsidRDefault="00B70EEF" w:rsidP="00B70EEF">
      <w:pPr>
        <w:spacing w:after="160" w:line="259" w:lineRule="auto"/>
        <w:ind w:left="432" w:right="0"/>
      </w:pPr>
      <w:r w:rsidRPr="00B70EEF">
        <w:t xml:space="preserve">        }</w:t>
      </w:r>
    </w:p>
    <w:p w14:paraId="3BE11878" w14:textId="77777777" w:rsidR="00B70EEF" w:rsidRPr="00B70EEF" w:rsidRDefault="00B70EEF" w:rsidP="00B70EEF">
      <w:pPr>
        <w:spacing w:after="160" w:line="259" w:lineRule="auto"/>
        <w:ind w:left="432" w:right="0"/>
      </w:pPr>
    </w:p>
    <w:p w14:paraId="45749899" w14:textId="77777777" w:rsidR="00B70EEF" w:rsidRPr="00B70EEF" w:rsidRDefault="00B70EEF" w:rsidP="00B70EEF">
      <w:pPr>
        <w:spacing w:after="160" w:line="259" w:lineRule="auto"/>
        <w:ind w:left="432" w:right="0"/>
      </w:pPr>
      <w:r w:rsidRPr="00B70EEF">
        <w:t xml:space="preserve">        .ticket-section a {</w:t>
      </w:r>
    </w:p>
    <w:p w14:paraId="250EF9BA" w14:textId="77777777" w:rsidR="00B70EEF" w:rsidRPr="00B70EEF" w:rsidRDefault="00B70EEF" w:rsidP="00B70EEF">
      <w:pPr>
        <w:spacing w:after="160" w:line="259" w:lineRule="auto"/>
        <w:ind w:left="432" w:right="0"/>
      </w:pPr>
      <w:r w:rsidRPr="00B70EEF">
        <w:t xml:space="preserve">            color: #ffa500;</w:t>
      </w:r>
    </w:p>
    <w:p w14:paraId="4A8F2DBC" w14:textId="77777777" w:rsidR="00B70EEF" w:rsidRPr="00B70EEF" w:rsidRDefault="00B70EEF" w:rsidP="00B70EEF">
      <w:pPr>
        <w:spacing w:after="160" w:line="259" w:lineRule="auto"/>
        <w:ind w:left="432" w:right="0"/>
      </w:pPr>
      <w:r w:rsidRPr="00B70EEF">
        <w:t xml:space="preserve">            text-decoration: none;</w:t>
      </w:r>
    </w:p>
    <w:p w14:paraId="71DA64FA" w14:textId="77777777" w:rsidR="00B70EEF" w:rsidRPr="00B70EEF" w:rsidRDefault="00B70EEF" w:rsidP="00B70EEF">
      <w:pPr>
        <w:spacing w:after="160" w:line="259" w:lineRule="auto"/>
        <w:ind w:left="432" w:right="0"/>
      </w:pPr>
      <w:r w:rsidRPr="00B70EEF">
        <w:t xml:space="preserve">            font-weight: bold;</w:t>
      </w:r>
    </w:p>
    <w:p w14:paraId="6260C94C" w14:textId="77777777" w:rsidR="00B70EEF" w:rsidRPr="00B70EEF" w:rsidRDefault="00B70EEF" w:rsidP="00B70EEF">
      <w:pPr>
        <w:spacing w:after="160" w:line="259" w:lineRule="auto"/>
        <w:ind w:left="432" w:right="0"/>
      </w:pPr>
      <w:r w:rsidRPr="00B70EEF">
        <w:t xml:space="preserve">            transition: color 0.3s ease;</w:t>
      </w:r>
    </w:p>
    <w:p w14:paraId="361759D4" w14:textId="77777777" w:rsidR="00B70EEF" w:rsidRPr="00B70EEF" w:rsidRDefault="00B70EEF" w:rsidP="00B70EEF">
      <w:pPr>
        <w:spacing w:after="160" w:line="259" w:lineRule="auto"/>
        <w:ind w:left="432" w:right="0"/>
      </w:pPr>
      <w:r w:rsidRPr="00B70EEF">
        <w:t xml:space="preserve">        }</w:t>
      </w:r>
    </w:p>
    <w:p w14:paraId="38DDDF1A" w14:textId="77777777" w:rsidR="00B70EEF" w:rsidRPr="00B70EEF" w:rsidRDefault="00B70EEF" w:rsidP="00B70EEF">
      <w:pPr>
        <w:spacing w:after="160" w:line="259" w:lineRule="auto"/>
        <w:ind w:left="432" w:right="0"/>
      </w:pPr>
    </w:p>
    <w:p w14:paraId="32C4AE0E" w14:textId="77777777" w:rsidR="00B70EEF" w:rsidRPr="00B70EEF" w:rsidRDefault="00B70EEF" w:rsidP="00B70EEF">
      <w:pPr>
        <w:spacing w:after="160" w:line="259" w:lineRule="auto"/>
        <w:ind w:left="432" w:right="0"/>
      </w:pPr>
      <w:r w:rsidRPr="00B70EEF">
        <w:t xml:space="preserve">        .ticket-section a:hover {</w:t>
      </w:r>
    </w:p>
    <w:p w14:paraId="3E561F1C" w14:textId="77777777" w:rsidR="00B70EEF" w:rsidRPr="00B70EEF" w:rsidRDefault="00B70EEF" w:rsidP="00B70EEF">
      <w:pPr>
        <w:spacing w:after="160" w:line="259" w:lineRule="auto"/>
        <w:ind w:left="432" w:right="0"/>
      </w:pPr>
      <w:r w:rsidRPr="00B70EEF">
        <w:t xml:space="preserve">            color: #e69500;</w:t>
      </w:r>
    </w:p>
    <w:p w14:paraId="08F44EB7" w14:textId="77777777" w:rsidR="00B70EEF" w:rsidRPr="00B70EEF" w:rsidRDefault="00B70EEF" w:rsidP="00B70EEF">
      <w:pPr>
        <w:spacing w:after="160" w:line="259" w:lineRule="auto"/>
        <w:ind w:left="432" w:right="0"/>
      </w:pPr>
      <w:r w:rsidRPr="00B70EEF">
        <w:t xml:space="preserve">        }</w:t>
      </w:r>
    </w:p>
    <w:p w14:paraId="1F7C7848" w14:textId="77777777" w:rsidR="00B70EEF" w:rsidRPr="00B70EEF" w:rsidRDefault="00B70EEF" w:rsidP="00B70EEF">
      <w:pPr>
        <w:spacing w:after="160" w:line="259" w:lineRule="auto"/>
        <w:ind w:left="432" w:right="0"/>
      </w:pPr>
    </w:p>
    <w:p w14:paraId="051F25AC" w14:textId="77777777" w:rsidR="00B70EEF" w:rsidRPr="00B70EEF" w:rsidRDefault="00B70EEF" w:rsidP="00B70EEF">
      <w:pPr>
        <w:spacing w:after="160" w:line="259" w:lineRule="auto"/>
        <w:ind w:left="432" w:right="0"/>
      </w:pPr>
      <w:r w:rsidRPr="00B70EEF">
        <w:t xml:space="preserve">        footer {</w:t>
      </w:r>
    </w:p>
    <w:p w14:paraId="16F4DDDA" w14:textId="77777777" w:rsidR="00B70EEF" w:rsidRPr="00B70EEF" w:rsidRDefault="00B70EEF" w:rsidP="00B70EEF">
      <w:pPr>
        <w:spacing w:after="160" w:line="259" w:lineRule="auto"/>
        <w:ind w:left="432" w:right="0"/>
      </w:pPr>
      <w:r w:rsidRPr="00B70EEF">
        <w:t xml:space="preserve">            background-color: #1f1f1f;</w:t>
      </w:r>
    </w:p>
    <w:p w14:paraId="4AEFA7AC" w14:textId="77777777" w:rsidR="00B70EEF" w:rsidRPr="00B70EEF" w:rsidRDefault="00B70EEF" w:rsidP="00B70EEF">
      <w:pPr>
        <w:spacing w:after="160" w:line="259" w:lineRule="auto"/>
        <w:ind w:left="432" w:right="0"/>
      </w:pPr>
      <w:r w:rsidRPr="00B70EEF">
        <w:lastRenderedPageBreak/>
        <w:t xml:space="preserve">            color: #aaa;</w:t>
      </w:r>
    </w:p>
    <w:p w14:paraId="67004327" w14:textId="77777777" w:rsidR="00B70EEF" w:rsidRPr="00B70EEF" w:rsidRDefault="00B70EEF" w:rsidP="00B70EEF">
      <w:pPr>
        <w:spacing w:after="160" w:line="259" w:lineRule="auto"/>
        <w:ind w:left="432" w:right="0"/>
      </w:pPr>
      <w:r w:rsidRPr="00B70EEF">
        <w:t xml:space="preserve">            text-align: center;</w:t>
      </w:r>
    </w:p>
    <w:p w14:paraId="101D2EED" w14:textId="77777777" w:rsidR="00B70EEF" w:rsidRPr="00B70EEF" w:rsidRDefault="00B70EEF" w:rsidP="00B70EEF">
      <w:pPr>
        <w:spacing w:after="160" w:line="259" w:lineRule="auto"/>
        <w:ind w:left="432" w:right="0"/>
      </w:pPr>
      <w:r w:rsidRPr="00B70EEF">
        <w:t xml:space="preserve">            padding: 10px;</w:t>
      </w:r>
    </w:p>
    <w:p w14:paraId="4A9DE1F6" w14:textId="77777777" w:rsidR="00B70EEF" w:rsidRPr="00B70EEF" w:rsidRDefault="00B70EEF" w:rsidP="00B70EEF">
      <w:pPr>
        <w:spacing w:after="160" w:line="259" w:lineRule="auto"/>
        <w:ind w:left="432" w:right="0"/>
      </w:pPr>
      <w:r w:rsidRPr="00B70EEF">
        <w:t xml:space="preserve">            width: 100%;</w:t>
      </w:r>
    </w:p>
    <w:p w14:paraId="25F2661F" w14:textId="77777777" w:rsidR="00B70EEF" w:rsidRPr="00B70EEF" w:rsidRDefault="00B70EEF" w:rsidP="00B70EEF">
      <w:pPr>
        <w:spacing w:after="160" w:line="259" w:lineRule="auto"/>
        <w:ind w:left="432" w:right="0"/>
      </w:pPr>
      <w:r w:rsidRPr="00B70EEF">
        <w:t xml:space="preserve">        }</w:t>
      </w:r>
    </w:p>
    <w:p w14:paraId="5F447F3D" w14:textId="77777777" w:rsidR="00B70EEF" w:rsidRPr="00B70EEF" w:rsidRDefault="00B70EEF" w:rsidP="00B70EEF">
      <w:pPr>
        <w:spacing w:after="160" w:line="259" w:lineRule="auto"/>
        <w:ind w:left="432" w:right="0"/>
      </w:pPr>
      <w:r w:rsidRPr="00B70EEF">
        <w:t xml:space="preserve">    &lt;/style&gt;</w:t>
      </w:r>
    </w:p>
    <w:p w14:paraId="61D2280A" w14:textId="77777777" w:rsidR="00B70EEF" w:rsidRPr="00B70EEF" w:rsidRDefault="00B70EEF" w:rsidP="00B70EEF">
      <w:pPr>
        <w:spacing w:after="160" w:line="259" w:lineRule="auto"/>
        <w:ind w:left="432" w:right="0"/>
      </w:pPr>
      <w:r w:rsidRPr="00B70EEF">
        <w:t>&lt;/head&gt;</w:t>
      </w:r>
    </w:p>
    <w:p w14:paraId="56570284" w14:textId="77777777" w:rsidR="00B70EEF" w:rsidRPr="00B70EEF" w:rsidRDefault="00B70EEF" w:rsidP="00B70EEF">
      <w:pPr>
        <w:spacing w:after="160" w:line="259" w:lineRule="auto"/>
        <w:ind w:left="432" w:right="0"/>
      </w:pPr>
      <w:r w:rsidRPr="00B70EEF">
        <w:t>&lt;body&gt;</w:t>
      </w:r>
    </w:p>
    <w:p w14:paraId="63085798" w14:textId="77777777" w:rsidR="00B70EEF" w:rsidRPr="00B70EEF" w:rsidRDefault="00B70EEF" w:rsidP="00B70EEF">
      <w:pPr>
        <w:spacing w:after="160" w:line="259" w:lineRule="auto"/>
        <w:ind w:left="432" w:right="0"/>
      </w:pPr>
      <w:r w:rsidRPr="00B70EEF">
        <w:t xml:space="preserve">    &lt;header&gt;</w:t>
      </w:r>
    </w:p>
    <w:p w14:paraId="521553A9" w14:textId="77777777" w:rsidR="00B70EEF" w:rsidRPr="00B70EEF" w:rsidRDefault="00B70EEF" w:rsidP="00B70EEF">
      <w:pPr>
        <w:spacing w:after="160" w:line="259" w:lineRule="auto"/>
        <w:ind w:left="432" w:right="0"/>
      </w:pPr>
      <w:r w:rsidRPr="00B70EEF">
        <w:t xml:space="preserve">        &lt;div class="container"&gt;</w:t>
      </w:r>
    </w:p>
    <w:p w14:paraId="17375463" w14:textId="77777777" w:rsidR="00B70EEF" w:rsidRPr="00B70EEF" w:rsidRDefault="00B70EEF" w:rsidP="00B70EEF">
      <w:pPr>
        <w:spacing w:after="160" w:line="259" w:lineRule="auto"/>
        <w:ind w:left="432" w:right="0"/>
      </w:pPr>
      <w:r w:rsidRPr="00B70EEF">
        <w:t xml:space="preserve">            &lt;h1&gt;Travis Scott Fan Club - Tour&lt;/h1&gt;</w:t>
      </w:r>
    </w:p>
    <w:p w14:paraId="40AD1336" w14:textId="77777777" w:rsidR="00B70EEF" w:rsidRPr="00B70EEF" w:rsidRDefault="00B70EEF" w:rsidP="00B70EEF">
      <w:pPr>
        <w:spacing w:after="160" w:line="259" w:lineRule="auto"/>
        <w:ind w:left="432" w:right="0"/>
      </w:pPr>
      <w:r w:rsidRPr="00B70EEF">
        <w:t xml:space="preserve">            &lt;nav&gt;</w:t>
      </w:r>
    </w:p>
    <w:p w14:paraId="4AC6CFC4"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481D612D"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="index.html"&gt;Home&lt;/a&gt;&lt;/li&gt;</w:t>
      </w:r>
    </w:p>
    <w:p w14:paraId="2A25E66C"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="about.html"&gt;About&lt;/a&gt;&lt;/li&gt;</w:t>
      </w:r>
    </w:p>
    <w:p w14:paraId="0B05865E"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="music.html"&gt;Music&lt;/a&gt;&lt;/li&gt;</w:t>
      </w:r>
    </w:p>
    <w:p w14:paraId="6E008269"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="tour.html"&gt;Tour&lt;/a&gt;&lt;/li&gt;</w:t>
      </w:r>
    </w:p>
    <w:p w14:paraId="2497F42D"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="contact.html"&gt;Contact&lt;/a&gt;&lt;/li&gt;</w:t>
      </w:r>
    </w:p>
    <w:p w14:paraId="747F29E7"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4D776EAA" w14:textId="77777777" w:rsidR="00B70EEF" w:rsidRPr="00B70EEF" w:rsidRDefault="00B70EEF" w:rsidP="00B70EEF">
      <w:pPr>
        <w:spacing w:after="160" w:line="259" w:lineRule="auto"/>
        <w:ind w:left="432" w:right="0"/>
      </w:pPr>
      <w:r w:rsidRPr="00B70EEF">
        <w:t xml:space="preserve">            &lt;/nav&gt;</w:t>
      </w:r>
    </w:p>
    <w:p w14:paraId="79DD5163" w14:textId="77777777" w:rsidR="00B70EEF" w:rsidRPr="00B70EEF" w:rsidRDefault="00B70EEF" w:rsidP="00B70EEF">
      <w:pPr>
        <w:spacing w:after="160" w:line="259" w:lineRule="auto"/>
        <w:ind w:left="432" w:right="0"/>
      </w:pPr>
      <w:r w:rsidRPr="00B70EEF">
        <w:t xml:space="preserve">        &lt;/div&gt;</w:t>
      </w:r>
    </w:p>
    <w:p w14:paraId="3A8836CE" w14:textId="77777777" w:rsidR="00B70EEF" w:rsidRPr="00B70EEF" w:rsidRDefault="00B70EEF" w:rsidP="00B70EEF">
      <w:pPr>
        <w:spacing w:after="160" w:line="259" w:lineRule="auto"/>
        <w:ind w:left="432" w:right="0"/>
      </w:pPr>
      <w:r w:rsidRPr="00B70EEF">
        <w:t xml:space="preserve">    &lt;/header&gt;</w:t>
      </w:r>
    </w:p>
    <w:p w14:paraId="16AB4FC9" w14:textId="77777777" w:rsidR="00B70EEF" w:rsidRPr="00B70EEF" w:rsidRDefault="00B70EEF" w:rsidP="00B70EEF">
      <w:pPr>
        <w:spacing w:after="160" w:line="259" w:lineRule="auto"/>
        <w:ind w:left="432" w:right="0"/>
      </w:pPr>
    </w:p>
    <w:p w14:paraId="4520886B" w14:textId="77777777" w:rsidR="00B70EEF" w:rsidRPr="00B70EEF" w:rsidRDefault="00B70EEF" w:rsidP="00B70EEF">
      <w:pPr>
        <w:spacing w:after="160" w:line="259" w:lineRule="auto"/>
        <w:ind w:left="432" w:right="0"/>
      </w:pPr>
      <w:r w:rsidRPr="00B70EEF">
        <w:t xml:space="preserve">    &lt;main&gt;</w:t>
      </w:r>
    </w:p>
    <w:p w14:paraId="0C1E45C5" w14:textId="77777777" w:rsidR="00B70EEF" w:rsidRPr="00B70EEF" w:rsidRDefault="00B70EEF" w:rsidP="00B70EEF">
      <w:pPr>
        <w:spacing w:after="160" w:line="259" w:lineRule="auto"/>
        <w:ind w:left="432" w:right="0"/>
      </w:pPr>
      <w:r w:rsidRPr="00B70EEF">
        <w:t xml:space="preserve">        &lt;section class="tour-container"&gt;</w:t>
      </w:r>
    </w:p>
    <w:p w14:paraId="00674254" w14:textId="77777777" w:rsidR="00B70EEF" w:rsidRPr="00B70EEF" w:rsidRDefault="00B70EEF" w:rsidP="00B70EEF">
      <w:pPr>
        <w:spacing w:after="160" w:line="259" w:lineRule="auto"/>
        <w:ind w:left="432" w:right="0"/>
      </w:pPr>
      <w:r w:rsidRPr="00B70EEF">
        <w:t xml:space="preserve">            &lt;h2&gt;Upcoming Tour Dates&lt;/h2&gt;</w:t>
      </w:r>
    </w:p>
    <w:p w14:paraId="146846FE"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 xml:space="preserve"> class="tour-dates"&gt;</w:t>
      </w:r>
    </w:p>
    <w:p w14:paraId="7F7833C5" w14:textId="77777777" w:rsidR="00B70EEF" w:rsidRPr="00B70EEF" w:rsidRDefault="00B70EEF" w:rsidP="00B70EEF">
      <w:pPr>
        <w:spacing w:after="160" w:line="259" w:lineRule="auto"/>
        <w:ind w:left="432" w:right="0"/>
      </w:pPr>
      <w:r w:rsidRPr="00B70EEF">
        <w:t xml:space="preserve">                &lt;li onclick="</w:t>
      </w:r>
      <w:proofErr w:type="spellStart"/>
      <w:r w:rsidRPr="00B70EEF">
        <w:t>updateMap</w:t>
      </w:r>
      <w:proofErr w:type="spellEnd"/>
      <w:r w:rsidRPr="00B70EEF">
        <w:t>('</w:t>
      </w:r>
      <w:proofErr w:type="spellStart"/>
      <w:r w:rsidRPr="00B70EEF">
        <w:t>Toyota+Center+Houston</w:t>
      </w:r>
      <w:proofErr w:type="spellEnd"/>
      <w:r w:rsidRPr="00B70EEF">
        <w:t>')"&gt;&lt;strong&gt;March 10, 2025:&lt;/strong&gt; Houston, TX - Toyota Center&lt;/li&gt;</w:t>
      </w:r>
    </w:p>
    <w:p w14:paraId="41670F4C" w14:textId="77777777" w:rsidR="00B70EEF" w:rsidRPr="00B70EEF" w:rsidRDefault="00B70EEF" w:rsidP="00B70EEF">
      <w:pPr>
        <w:spacing w:after="160" w:line="259" w:lineRule="auto"/>
        <w:ind w:left="432" w:right="0"/>
      </w:pPr>
      <w:r w:rsidRPr="00B70EEF">
        <w:t xml:space="preserve">                &lt;li onclick="updateMap('Madison+Square+Garden+New+York')"&gt;&lt;strong&gt;March 15, 2025:&lt;/strong&gt; New York, NY - Madison Square Garden&lt;/li&gt;</w:t>
      </w:r>
    </w:p>
    <w:p w14:paraId="29C2B6E5" w14:textId="77777777" w:rsidR="00B70EEF" w:rsidRPr="00B70EEF" w:rsidRDefault="00B70EEF" w:rsidP="00B70EEF">
      <w:pPr>
        <w:spacing w:after="160" w:line="259" w:lineRule="auto"/>
        <w:ind w:left="432" w:right="0"/>
      </w:pPr>
      <w:r w:rsidRPr="00B70EEF">
        <w:lastRenderedPageBreak/>
        <w:t xml:space="preserve">                &lt;li onclick="</w:t>
      </w:r>
      <w:proofErr w:type="spellStart"/>
      <w:r w:rsidRPr="00B70EEF">
        <w:t>updateMap</w:t>
      </w:r>
      <w:proofErr w:type="spellEnd"/>
      <w:r w:rsidRPr="00B70EEF">
        <w:t>('</w:t>
      </w:r>
      <w:proofErr w:type="spellStart"/>
      <w:r w:rsidRPr="00B70EEF">
        <w:t>Staples+Center+Los+Angeles</w:t>
      </w:r>
      <w:proofErr w:type="spellEnd"/>
      <w:r w:rsidRPr="00B70EEF">
        <w:t>')"&gt;&lt;strong&gt;March 20, 2025:&lt;/strong&gt; Los Angeles, CA - Staples Center&lt;/li&gt;</w:t>
      </w:r>
    </w:p>
    <w:p w14:paraId="2DEF3254" w14:textId="77777777" w:rsidR="00B70EEF" w:rsidRPr="00B70EEF" w:rsidRDefault="00B70EEF" w:rsidP="00B70EEF">
      <w:pPr>
        <w:spacing w:after="160" w:line="259" w:lineRule="auto"/>
        <w:ind w:left="432" w:right="0"/>
      </w:pPr>
      <w:r w:rsidRPr="00B70EEF">
        <w:t xml:space="preserve">                &lt;li onclick="</w:t>
      </w:r>
      <w:proofErr w:type="spellStart"/>
      <w:r w:rsidRPr="00B70EEF">
        <w:t>updateMap</w:t>
      </w:r>
      <w:proofErr w:type="spellEnd"/>
      <w:r w:rsidRPr="00B70EEF">
        <w:t>('</w:t>
      </w:r>
      <w:proofErr w:type="spellStart"/>
      <w:r w:rsidRPr="00B70EEF">
        <w:t>United+Center+Chicago</w:t>
      </w:r>
      <w:proofErr w:type="spellEnd"/>
      <w:r w:rsidRPr="00B70EEF">
        <w:t>')"&gt;&lt;strong&gt;March 25, 2025:&lt;/strong&gt; Chicago, IL - United Center&lt;/li&gt;</w:t>
      </w:r>
    </w:p>
    <w:p w14:paraId="4C6A90C3"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2F407749" w14:textId="77777777" w:rsidR="00B70EEF" w:rsidRPr="00B70EEF" w:rsidRDefault="00B70EEF" w:rsidP="00B70EEF">
      <w:pPr>
        <w:spacing w:after="160" w:line="259" w:lineRule="auto"/>
        <w:ind w:left="432" w:right="0"/>
      </w:pPr>
    </w:p>
    <w:p w14:paraId="572CFB51" w14:textId="77777777" w:rsidR="00B70EEF" w:rsidRPr="00B70EEF" w:rsidRDefault="00B70EEF" w:rsidP="00B70EEF">
      <w:pPr>
        <w:spacing w:after="160" w:line="259" w:lineRule="auto"/>
        <w:ind w:left="432" w:right="0"/>
      </w:pPr>
      <w:r w:rsidRPr="00B70EEF">
        <w:t xml:space="preserve">            &lt;div class="tour-map"&gt;</w:t>
      </w:r>
    </w:p>
    <w:p w14:paraId="73B23D6C" w14:textId="77777777" w:rsidR="00B70EEF" w:rsidRPr="00B70EEF" w:rsidRDefault="00B70EEF" w:rsidP="00B70EEF">
      <w:pPr>
        <w:spacing w:after="160" w:line="259" w:lineRule="auto"/>
        <w:ind w:left="432" w:right="0"/>
      </w:pPr>
      <w:r w:rsidRPr="00B70EEF">
        <w:t xml:space="preserve">                &lt;h2&gt;Tour Locations&lt;/h2&gt;</w:t>
      </w:r>
    </w:p>
    <w:p w14:paraId="17EB40C3" w14:textId="77777777" w:rsidR="00B70EEF" w:rsidRPr="00B70EEF" w:rsidRDefault="00B70EEF" w:rsidP="00B70EEF">
      <w:pPr>
        <w:spacing w:after="160" w:line="259" w:lineRule="auto"/>
        <w:ind w:left="432" w:right="0"/>
      </w:pPr>
      <w:r w:rsidRPr="00B70EEF">
        <w:t xml:space="preserve">                &lt;</w:t>
      </w:r>
      <w:proofErr w:type="spellStart"/>
      <w:r w:rsidRPr="00B70EEF">
        <w:t>iframe</w:t>
      </w:r>
      <w:proofErr w:type="spellEnd"/>
      <w:r w:rsidRPr="00B70EEF">
        <w:t xml:space="preserve"> </w:t>
      </w:r>
    </w:p>
    <w:p w14:paraId="37203B4D" w14:textId="77777777" w:rsidR="00B70EEF" w:rsidRPr="00B70EEF" w:rsidRDefault="00B70EEF" w:rsidP="00B70EEF">
      <w:pPr>
        <w:spacing w:after="160" w:line="259" w:lineRule="auto"/>
        <w:ind w:left="432" w:right="0"/>
      </w:pPr>
      <w:r w:rsidRPr="00B70EEF">
        <w:t xml:space="preserve">                    id="map"</w:t>
      </w:r>
    </w:p>
    <w:p w14:paraId="6A8FD73B" w14:textId="77777777" w:rsidR="00B70EEF" w:rsidRPr="00B70EEF" w:rsidRDefault="00B70EEF" w:rsidP="00B70EEF">
      <w:pPr>
        <w:spacing w:after="160" w:line="259" w:lineRule="auto"/>
        <w:ind w:left="432" w:right="0"/>
      </w:pPr>
      <w:r w:rsidRPr="00B70EEF">
        <w:t xml:space="preserve">                    src="https://www.google.com/maps?q=Toyota+Center+Houston&amp;output=embed"</w:t>
      </w:r>
    </w:p>
    <w:p w14:paraId="2B40DF9B" w14:textId="77777777" w:rsidR="00B70EEF" w:rsidRPr="00B70EEF" w:rsidRDefault="00B70EEF" w:rsidP="00B70EEF">
      <w:pPr>
        <w:spacing w:after="160" w:line="259" w:lineRule="auto"/>
        <w:ind w:left="432" w:right="0"/>
      </w:pPr>
      <w:r w:rsidRPr="00B70EEF">
        <w:t xml:space="preserve">                    loading="lazy"&gt;</w:t>
      </w:r>
    </w:p>
    <w:p w14:paraId="72CF09BC" w14:textId="77777777" w:rsidR="00B70EEF" w:rsidRPr="00B70EEF" w:rsidRDefault="00B70EEF" w:rsidP="00B70EEF">
      <w:pPr>
        <w:spacing w:after="160" w:line="259" w:lineRule="auto"/>
        <w:ind w:left="432" w:right="0"/>
      </w:pPr>
      <w:r w:rsidRPr="00B70EEF">
        <w:t xml:space="preserve">                &lt;/</w:t>
      </w:r>
      <w:proofErr w:type="spellStart"/>
      <w:r w:rsidRPr="00B70EEF">
        <w:t>iframe</w:t>
      </w:r>
      <w:proofErr w:type="spellEnd"/>
      <w:r w:rsidRPr="00B70EEF">
        <w:t>&gt;</w:t>
      </w:r>
    </w:p>
    <w:p w14:paraId="0BB555A1" w14:textId="77777777" w:rsidR="00B70EEF" w:rsidRPr="00B70EEF" w:rsidRDefault="00B70EEF" w:rsidP="00B70EEF">
      <w:pPr>
        <w:spacing w:after="160" w:line="259" w:lineRule="auto"/>
        <w:ind w:left="432" w:right="0"/>
      </w:pPr>
      <w:r w:rsidRPr="00B70EEF">
        <w:t xml:space="preserve">            &lt;/div&gt;</w:t>
      </w:r>
    </w:p>
    <w:p w14:paraId="46A2BD5B" w14:textId="77777777" w:rsidR="00B70EEF" w:rsidRPr="00B70EEF" w:rsidRDefault="00B70EEF" w:rsidP="00B70EEF">
      <w:pPr>
        <w:spacing w:after="160" w:line="259" w:lineRule="auto"/>
        <w:ind w:left="432" w:right="0"/>
      </w:pPr>
    </w:p>
    <w:p w14:paraId="6C472AEA" w14:textId="77777777" w:rsidR="00B70EEF" w:rsidRPr="00B70EEF" w:rsidRDefault="00B70EEF" w:rsidP="00B70EEF">
      <w:pPr>
        <w:spacing w:after="160" w:line="259" w:lineRule="auto"/>
        <w:ind w:left="432" w:right="0"/>
      </w:pPr>
      <w:r w:rsidRPr="00B70EEF">
        <w:t xml:space="preserve">            &lt;div class="ticket-section"&gt;</w:t>
      </w:r>
    </w:p>
    <w:p w14:paraId="01465191" w14:textId="77777777" w:rsidR="00B70EEF" w:rsidRPr="00B70EEF" w:rsidRDefault="00B70EEF" w:rsidP="00B70EEF">
      <w:pPr>
        <w:spacing w:after="160" w:line="259" w:lineRule="auto"/>
        <w:ind w:left="432" w:right="0"/>
      </w:pPr>
      <w:r w:rsidRPr="00B70EEF">
        <w:t xml:space="preserve">                &lt;h2&gt;Buy Your Tickets&lt;/h2&gt;</w:t>
      </w:r>
    </w:p>
    <w:p w14:paraId="01B3D337" w14:textId="77777777" w:rsidR="00B70EEF" w:rsidRPr="00B70EEF" w:rsidRDefault="00B70EEF" w:rsidP="00B70EEF">
      <w:pPr>
        <w:spacing w:after="160" w:line="259" w:lineRule="auto"/>
        <w:ind w:left="432" w:right="0"/>
      </w:pPr>
      <w:r w:rsidRPr="00B70EEF">
        <w:t xml:space="preserve">                &lt;p&gt;Don’t miss out on seeing Travis Scott live in concert! Click the links below to purchase your tickets:&lt;/p&gt;</w:t>
      </w:r>
    </w:p>
    <w:p w14:paraId="6ABA868C"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10C89C96" w14:textId="77777777" w:rsidR="00B70EEF" w:rsidRPr="00B70EEF" w:rsidRDefault="00B70EEF" w:rsidP="00B70EEF">
      <w:pPr>
        <w:spacing w:after="160" w:line="259" w:lineRule="auto"/>
        <w:ind w:left="432" w:right="0"/>
      </w:pPr>
      <w:r w:rsidRPr="00B70EEF">
        <w:t xml:space="preserve">                    &lt;li&gt;&lt;strong&gt;Houston, TX:&lt;/strong&gt; &lt;a </w:t>
      </w:r>
      <w:proofErr w:type="spellStart"/>
      <w:r w:rsidRPr="00B70EEF">
        <w:t>href</w:t>
      </w:r>
      <w:proofErr w:type="spellEnd"/>
      <w:r w:rsidRPr="00B70EEF">
        <w:t>="https://www.ticketmaster.com"&gt;Buy Tickets&lt;/a&gt;&lt;/li&gt;</w:t>
      </w:r>
    </w:p>
    <w:p w14:paraId="7B2BEB0C" w14:textId="77777777" w:rsidR="00B70EEF" w:rsidRPr="00B70EEF" w:rsidRDefault="00B70EEF" w:rsidP="00B70EEF">
      <w:pPr>
        <w:spacing w:after="160" w:line="259" w:lineRule="auto"/>
        <w:ind w:left="432" w:right="0"/>
      </w:pPr>
      <w:r w:rsidRPr="00B70EEF">
        <w:t xml:space="preserve">                    &lt;li&gt;&lt;strong&gt;New York, NY:&lt;/strong&gt; &lt;a </w:t>
      </w:r>
      <w:proofErr w:type="spellStart"/>
      <w:r w:rsidRPr="00B70EEF">
        <w:t>href</w:t>
      </w:r>
      <w:proofErr w:type="spellEnd"/>
      <w:r w:rsidRPr="00B70EEF">
        <w:t>="https://www.ticketmaster.com"&gt;Buy Tickets&lt;/a&gt;&lt;/li&gt;</w:t>
      </w:r>
    </w:p>
    <w:p w14:paraId="5EE53347" w14:textId="77777777" w:rsidR="00B70EEF" w:rsidRPr="00B70EEF" w:rsidRDefault="00B70EEF" w:rsidP="00B70EEF">
      <w:pPr>
        <w:spacing w:after="160" w:line="259" w:lineRule="auto"/>
        <w:ind w:left="432" w:right="0"/>
      </w:pPr>
      <w:r w:rsidRPr="00B70EEF">
        <w:t xml:space="preserve">                    &lt;li&gt;&lt;strong&gt;Los Angeles, CA:&lt;/strong&gt; &lt;a </w:t>
      </w:r>
      <w:proofErr w:type="spellStart"/>
      <w:r w:rsidRPr="00B70EEF">
        <w:t>href</w:t>
      </w:r>
      <w:proofErr w:type="spellEnd"/>
      <w:r w:rsidRPr="00B70EEF">
        <w:t>="https://www.ticketmaster.com"&gt;Buy Tickets&lt;/a&gt;&lt;/li&gt;</w:t>
      </w:r>
    </w:p>
    <w:p w14:paraId="19ED17D1" w14:textId="77777777" w:rsidR="00B70EEF" w:rsidRPr="00B70EEF" w:rsidRDefault="00B70EEF" w:rsidP="00B70EEF">
      <w:pPr>
        <w:spacing w:after="160" w:line="259" w:lineRule="auto"/>
        <w:ind w:left="432" w:right="0"/>
      </w:pPr>
      <w:r w:rsidRPr="00B70EEF">
        <w:t xml:space="preserve">                    &lt;li&gt;&lt;strong&gt;Chicago, IL:&lt;/strong&gt; &lt;a </w:t>
      </w:r>
      <w:proofErr w:type="spellStart"/>
      <w:r w:rsidRPr="00B70EEF">
        <w:t>href</w:t>
      </w:r>
      <w:proofErr w:type="spellEnd"/>
      <w:r w:rsidRPr="00B70EEF">
        <w:t>="https://www.ticketmaster.com"&gt;Buy Tickets&lt;/a&gt;&lt;/li&gt;</w:t>
      </w:r>
    </w:p>
    <w:p w14:paraId="37B76B6B"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12A0AE15" w14:textId="77777777" w:rsidR="00B70EEF" w:rsidRPr="00B70EEF" w:rsidRDefault="00B70EEF" w:rsidP="00B70EEF">
      <w:pPr>
        <w:spacing w:after="160" w:line="259" w:lineRule="auto"/>
        <w:ind w:left="432" w:right="0"/>
      </w:pPr>
      <w:r w:rsidRPr="00B70EEF">
        <w:t xml:space="preserve">            &lt;/div&gt;</w:t>
      </w:r>
    </w:p>
    <w:p w14:paraId="394316AC" w14:textId="77777777" w:rsidR="00B70EEF" w:rsidRPr="00B70EEF" w:rsidRDefault="00B70EEF" w:rsidP="00B70EEF">
      <w:pPr>
        <w:spacing w:after="160" w:line="259" w:lineRule="auto"/>
        <w:ind w:left="432" w:right="0"/>
      </w:pPr>
      <w:r w:rsidRPr="00B70EEF">
        <w:t xml:space="preserve">        &lt;/section&gt;</w:t>
      </w:r>
    </w:p>
    <w:p w14:paraId="5DC9A36B" w14:textId="77777777" w:rsidR="00B70EEF" w:rsidRPr="00B70EEF" w:rsidRDefault="00B70EEF" w:rsidP="00B70EEF">
      <w:pPr>
        <w:spacing w:after="160" w:line="259" w:lineRule="auto"/>
        <w:ind w:left="432" w:right="0"/>
      </w:pPr>
      <w:r w:rsidRPr="00B70EEF">
        <w:t xml:space="preserve">    &lt;/main&gt;</w:t>
      </w:r>
    </w:p>
    <w:p w14:paraId="1B8F1F08" w14:textId="77777777" w:rsidR="00B70EEF" w:rsidRPr="00B70EEF" w:rsidRDefault="00B70EEF" w:rsidP="00B70EEF">
      <w:pPr>
        <w:spacing w:after="160" w:line="259" w:lineRule="auto"/>
        <w:ind w:left="432" w:right="0"/>
      </w:pPr>
    </w:p>
    <w:p w14:paraId="5CA6439B" w14:textId="77777777" w:rsidR="00B70EEF" w:rsidRPr="00B70EEF" w:rsidRDefault="00B70EEF" w:rsidP="00B70EEF">
      <w:pPr>
        <w:spacing w:after="160" w:line="259" w:lineRule="auto"/>
        <w:ind w:left="432" w:right="0"/>
      </w:pPr>
      <w:r w:rsidRPr="00B70EEF">
        <w:lastRenderedPageBreak/>
        <w:t xml:space="preserve">    &lt;footer&gt;</w:t>
      </w:r>
    </w:p>
    <w:p w14:paraId="717C7902" w14:textId="77777777" w:rsidR="00B70EEF" w:rsidRPr="00B70EEF" w:rsidRDefault="00B70EEF" w:rsidP="00B70EEF">
      <w:pPr>
        <w:spacing w:after="160" w:line="259" w:lineRule="auto"/>
        <w:ind w:left="432" w:right="0"/>
      </w:pPr>
      <w:r w:rsidRPr="00B70EEF">
        <w:t xml:space="preserve">        &lt;p&gt;&amp;copy; 2025 Travis Scott Fan Club. All rights reserved.&lt;/p&gt;</w:t>
      </w:r>
    </w:p>
    <w:p w14:paraId="4F3B2A8D" w14:textId="77777777" w:rsidR="00B70EEF" w:rsidRPr="00B70EEF" w:rsidRDefault="00B70EEF" w:rsidP="00B70EEF">
      <w:pPr>
        <w:spacing w:after="160" w:line="259" w:lineRule="auto"/>
        <w:ind w:left="432" w:right="0"/>
      </w:pPr>
      <w:r w:rsidRPr="00B70EEF">
        <w:t xml:space="preserve">    &lt;/footer&gt;</w:t>
      </w:r>
    </w:p>
    <w:p w14:paraId="2BDC418F" w14:textId="77777777" w:rsidR="00B70EEF" w:rsidRPr="00B70EEF" w:rsidRDefault="00B70EEF" w:rsidP="00B70EEF">
      <w:pPr>
        <w:spacing w:after="160" w:line="259" w:lineRule="auto"/>
        <w:ind w:left="432" w:right="0"/>
      </w:pPr>
    </w:p>
    <w:p w14:paraId="3BCBD8BA" w14:textId="77777777" w:rsidR="00B70EEF" w:rsidRPr="00B70EEF" w:rsidRDefault="00B70EEF" w:rsidP="00B70EEF">
      <w:pPr>
        <w:spacing w:after="160" w:line="259" w:lineRule="auto"/>
        <w:ind w:left="432" w:right="0"/>
      </w:pPr>
      <w:r w:rsidRPr="00B70EEF">
        <w:t xml:space="preserve">    &lt;script&gt;</w:t>
      </w:r>
    </w:p>
    <w:p w14:paraId="16461FE1" w14:textId="77777777" w:rsidR="00B70EEF" w:rsidRPr="00B70EEF" w:rsidRDefault="00B70EEF" w:rsidP="00B70EEF">
      <w:pPr>
        <w:spacing w:after="160" w:line="259" w:lineRule="auto"/>
        <w:ind w:left="432" w:right="0"/>
      </w:pPr>
      <w:r w:rsidRPr="00B70EEF">
        <w:t xml:space="preserve">        function </w:t>
      </w:r>
      <w:proofErr w:type="spellStart"/>
      <w:r w:rsidRPr="00B70EEF">
        <w:t>updateMap</w:t>
      </w:r>
      <w:proofErr w:type="spellEnd"/>
      <w:r w:rsidRPr="00B70EEF">
        <w:t>(location) {</w:t>
      </w:r>
    </w:p>
    <w:p w14:paraId="1B41B915" w14:textId="77777777" w:rsidR="00B70EEF" w:rsidRPr="00B70EEF" w:rsidRDefault="00B70EEF" w:rsidP="00B70EEF">
      <w:pPr>
        <w:spacing w:after="160" w:line="259" w:lineRule="auto"/>
        <w:ind w:left="432" w:right="0"/>
      </w:pPr>
      <w:r w:rsidRPr="00B70EEF">
        <w:t xml:space="preserve">            const </w:t>
      </w:r>
      <w:proofErr w:type="spellStart"/>
      <w:r w:rsidRPr="00B70EEF">
        <w:t>mapFrame</w:t>
      </w:r>
      <w:proofErr w:type="spellEnd"/>
      <w:r w:rsidRPr="00B70EEF">
        <w:t xml:space="preserve"> = </w:t>
      </w:r>
      <w:proofErr w:type="spellStart"/>
      <w:r w:rsidRPr="00B70EEF">
        <w:t>document.getElementById</w:t>
      </w:r>
      <w:proofErr w:type="spellEnd"/>
      <w:r w:rsidRPr="00B70EEF">
        <w:t>('map');</w:t>
      </w:r>
    </w:p>
    <w:p w14:paraId="436612E6" w14:textId="77777777" w:rsidR="00B70EEF" w:rsidRPr="00B70EEF" w:rsidRDefault="00B70EEF" w:rsidP="00B70EEF">
      <w:pPr>
        <w:spacing w:after="160" w:line="259" w:lineRule="auto"/>
        <w:ind w:left="432" w:right="0"/>
      </w:pPr>
      <w:r w:rsidRPr="00B70EEF">
        <w:t xml:space="preserve">            </w:t>
      </w:r>
      <w:proofErr w:type="spellStart"/>
      <w:r w:rsidRPr="00B70EEF">
        <w:t>mapFrame.src</w:t>
      </w:r>
      <w:proofErr w:type="spellEnd"/>
      <w:r w:rsidRPr="00B70EEF">
        <w:t xml:space="preserve"> = `https://www.google.com/maps?q=${location}&amp;output=embed`;</w:t>
      </w:r>
    </w:p>
    <w:p w14:paraId="3DEFEB34" w14:textId="77777777" w:rsidR="00B70EEF" w:rsidRPr="00B70EEF" w:rsidRDefault="00B70EEF" w:rsidP="00B70EEF">
      <w:pPr>
        <w:spacing w:after="160" w:line="259" w:lineRule="auto"/>
        <w:ind w:left="432" w:right="0"/>
      </w:pPr>
      <w:r w:rsidRPr="00B70EEF">
        <w:t xml:space="preserve">        }</w:t>
      </w:r>
    </w:p>
    <w:p w14:paraId="381F0814" w14:textId="77777777" w:rsidR="00B70EEF" w:rsidRPr="00B70EEF" w:rsidRDefault="00B70EEF" w:rsidP="00B70EEF">
      <w:pPr>
        <w:spacing w:after="160" w:line="259" w:lineRule="auto"/>
        <w:ind w:left="432" w:right="0"/>
      </w:pPr>
      <w:r w:rsidRPr="00B70EEF">
        <w:t xml:space="preserve">    &lt;/script&gt;</w:t>
      </w:r>
    </w:p>
    <w:p w14:paraId="1985A71B" w14:textId="77777777" w:rsidR="00B70EEF" w:rsidRPr="00B70EEF" w:rsidRDefault="00B70EEF" w:rsidP="00B70EEF">
      <w:pPr>
        <w:spacing w:after="160" w:line="259" w:lineRule="auto"/>
        <w:ind w:left="432" w:right="0"/>
      </w:pPr>
      <w:r w:rsidRPr="00B70EEF">
        <w:t>&lt;/body&gt;</w:t>
      </w:r>
    </w:p>
    <w:p w14:paraId="2A15F098" w14:textId="3768875B" w:rsidR="00B70EEF" w:rsidRDefault="00B70EEF" w:rsidP="00B70EEF">
      <w:pPr>
        <w:spacing w:after="160" w:line="259" w:lineRule="auto"/>
        <w:ind w:left="432" w:right="0"/>
      </w:pPr>
      <w:r w:rsidRPr="00B70EEF">
        <w:t>&lt;/html&gt;</w:t>
      </w:r>
    </w:p>
    <w:p w14:paraId="1C7B54E9" w14:textId="5C48E432" w:rsidR="00B70EEF" w:rsidRDefault="00B70EEF" w:rsidP="00B70EEF">
      <w:pPr>
        <w:pStyle w:val="ListParagraph"/>
        <w:numPr>
          <w:ilvl w:val="0"/>
          <w:numId w:val="13"/>
        </w:numPr>
        <w:spacing w:after="160" w:line="259" w:lineRule="auto"/>
        <w:ind w:right="0"/>
      </w:pPr>
      <w:r>
        <w:t>Contact page</w:t>
      </w:r>
    </w:p>
    <w:p w14:paraId="48A711E1" w14:textId="77777777" w:rsidR="00B70EEF" w:rsidRPr="00B70EEF" w:rsidRDefault="00B70EEF" w:rsidP="00B70EEF">
      <w:pPr>
        <w:spacing w:after="160" w:line="259" w:lineRule="auto"/>
        <w:ind w:left="432" w:right="0"/>
      </w:pPr>
      <w:r w:rsidRPr="00B70EEF">
        <w:t>&lt;!-- contact.html --&gt;</w:t>
      </w:r>
    </w:p>
    <w:p w14:paraId="4C65ADDE" w14:textId="77777777" w:rsidR="00B70EEF" w:rsidRPr="00B70EEF" w:rsidRDefault="00B70EEF" w:rsidP="00B70EEF">
      <w:pPr>
        <w:spacing w:after="160" w:line="259" w:lineRule="auto"/>
        <w:ind w:left="432" w:right="0"/>
      </w:pPr>
      <w:r w:rsidRPr="00B70EEF">
        <w:t>&lt;!DOCTYPE html&gt;</w:t>
      </w:r>
    </w:p>
    <w:p w14:paraId="73CC0246" w14:textId="77777777" w:rsidR="00B70EEF" w:rsidRPr="00B70EEF" w:rsidRDefault="00B70EEF" w:rsidP="00B70EEF">
      <w:pPr>
        <w:spacing w:after="160" w:line="259" w:lineRule="auto"/>
        <w:ind w:left="432" w:right="0"/>
      </w:pPr>
      <w:r w:rsidRPr="00B70EEF">
        <w:t>&lt;html lang="</w:t>
      </w:r>
      <w:proofErr w:type="spellStart"/>
      <w:r w:rsidRPr="00B70EEF">
        <w:t>en</w:t>
      </w:r>
      <w:proofErr w:type="spellEnd"/>
      <w:r w:rsidRPr="00B70EEF">
        <w:t>"&gt;</w:t>
      </w:r>
    </w:p>
    <w:p w14:paraId="74803575" w14:textId="77777777" w:rsidR="00B70EEF" w:rsidRPr="00B70EEF" w:rsidRDefault="00B70EEF" w:rsidP="00B70EEF">
      <w:pPr>
        <w:spacing w:after="160" w:line="259" w:lineRule="auto"/>
        <w:ind w:left="432" w:right="0"/>
      </w:pPr>
      <w:r w:rsidRPr="00B70EEF">
        <w:t>&lt;head&gt;</w:t>
      </w:r>
    </w:p>
    <w:p w14:paraId="758FB76C" w14:textId="77777777" w:rsidR="00B70EEF" w:rsidRPr="00B70EEF" w:rsidRDefault="00B70EEF" w:rsidP="00B70EEF">
      <w:pPr>
        <w:spacing w:after="160" w:line="259" w:lineRule="auto"/>
        <w:ind w:left="432" w:right="0"/>
      </w:pPr>
      <w:r w:rsidRPr="00B70EEF">
        <w:t xml:space="preserve">    &lt;meta charset="UTF-8"&gt;</w:t>
      </w:r>
    </w:p>
    <w:p w14:paraId="257C960F" w14:textId="77777777" w:rsidR="00B70EEF" w:rsidRPr="00B70EEF" w:rsidRDefault="00B70EEF" w:rsidP="00B70EEF">
      <w:pPr>
        <w:spacing w:after="160" w:line="259" w:lineRule="auto"/>
        <w:ind w:left="432" w:right="0"/>
      </w:pPr>
      <w:r w:rsidRPr="00B70EEF">
        <w:t xml:space="preserve">    &lt;meta name="viewport" content="width=device-width, initial-scale=1.0"&gt;</w:t>
      </w:r>
    </w:p>
    <w:p w14:paraId="37957F9D" w14:textId="77777777" w:rsidR="00B70EEF" w:rsidRPr="00B70EEF" w:rsidRDefault="00B70EEF" w:rsidP="00B70EEF">
      <w:pPr>
        <w:spacing w:after="160" w:line="259" w:lineRule="auto"/>
        <w:ind w:left="432" w:right="0"/>
      </w:pPr>
      <w:r w:rsidRPr="00B70EEF">
        <w:t xml:space="preserve">    &lt;title&gt;Contact Travis Scott&lt;/title&gt;</w:t>
      </w:r>
    </w:p>
    <w:p w14:paraId="7D4D6C6B" w14:textId="77777777" w:rsidR="00B70EEF" w:rsidRPr="00B70EEF" w:rsidRDefault="00B70EEF" w:rsidP="00B70EEF">
      <w:pPr>
        <w:spacing w:after="160" w:line="259" w:lineRule="auto"/>
        <w:ind w:left="432" w:right="0"/>
      </w:pPr>
      <w:r w:rsidRPr="00B70EEF">
        <w:t xml:space="preserve">    &lt;link </w:t>
      </w:r>
      <w:proofErr w:type="spellStart"/>
      <w:r w:rsidRPr="00B70EEF">
        <w:t>rel</w:t>
      </w:r>
      <w:proofErr w:type="spellEnd"/>
      <w:r w:rsidRPr="00B70EEF">
        <w:t xml:space="preserve">="stylesheet" </w:t>
      </w:r>
      <w:proofErr w:type="spellStart"/>
      <w:r w:rsidRPr="00B70EEF">
        <w:t>href</w:t>
      </w:r>
      <w:proofErr w:type="spellEnd"/>
      <w:r w:rsidRPr="00B70EEF">
        <w:t>="styles.css"&gt;</w:t>
      </w:r>
    </w:p>
    <w:p w14:paraId="1E454287" w14:textId="77777777" w:rsidR="00B70EEF" w:rsidRPr="00B70EEF" w:rsidRDefault="00B70EEF" w:rsidP="00B70EEF">
      <w:pPr>
        <w:spacing w:after="160" w:line="259" w:lineRule="auto"/>
        <w:ind w:left="432" w:right="0"/>
      </w:pPr>
      <w:r w:rsidRPr="00B70EEF">
        <w:t>&lt;/head&gt;</w:t>
      </w:r>
    </w:p>
    <w:p w14:paraId="6216000B" w14:textId="77777777" w:rsidR="00B70EEF" w:rsidRPr="00B70EEF" w:rsidRDefault="00B70EEF" w:rsidP="00B70EEF">
      <w:pPr>
        <w:spacing w:after="160" w:line="259" w:lineRule="auto"/>
        <w:ind w:left="432" w:right="0"/>
      </w:pPr>
      <w:r w:rsidRPr="00B70EEF">
        <w:t>&lt;style&gt;</w:t>
      </w:r>
    </w:p>
    <w:p w14:paraId="010C9F62" w14:textId="77777777" w:rsidR="00B70EEF" w:rsidRPr="00B70EEF" w:rsidRDefault="00B70EEF" w:rsidP="00B70EEF">
      <w:pPr>
        <w:spacing w:after="160" w:line="259" w:lineRule="auto"/>
        <w:ind w:left="432" w:right="0"/>
      </w:pPr>
      <w:r w:rsidRPr="00B70EEF">
        <w:t xml:space="preserve">    form input, form </w:t>
      </w:r>
      <w:proofErr w:type="spellStart"/>
      <w:r w:rsidRPr="00B70EEF">
        <w:t>textarea</w:t>
      </w:r>
      <w:proofErr w:type="spellEnd"/>
      <w:r w:rsidRPr="00B70EEF">
        <w:t xml:space="preserve"> {</w:t>
      </w:r>
    </w:p>
    <w:p w14:paraId="5C4B2FF7" w14:textId="77777777" w:rsidR="00B70EEF" w:rsidRPr="00B70EEF" w:rsidRDefault="00B70EEF" w:rsidP="00B70EEF">
      <w:pPr>
        <w:spacing w:after="160" w:line="259" w:lineRule="auto"/>
        <w:ind w:left="432" w:right="0"/>
      </w:pPr>
      <w:r w:rsidRPr="00B70EEF">
        <w:t xml:space="preserve">        width: 700px; /* Adjust the width to your desired size */</w:t>
      </w:r>
    </w:p>
    <w:p w14:paraId="4B7C0DDE" w14:textId="77777777" w:rsidR="00B70EEF" w:rsidRPr="00B70EEF" w:rsidRDefault="00B70EEF" w:rsidP="00B70EEF">
      <w:pPr>
        <w:spacing w:after="160" w:line="259" w:lineRule="auto"/>
        <w:ind w:left="432" w:right="0"/>
      </w:pPr>
      <w:r w:rsidRPr="00B70EEF">
        <w:t xml:space="preserve">        max-width: 100%; /* Ensure it doesn't overflow on small screens */</w:t>
      </w:r>
    </w:p>
    <w:p w14:paraId="712CDB9B" w14:textId="77777777" w:rsidR="00B70EEF" w:rsidRPr="00B70EEF" w:rsidRDefault="00B70EEF" w:rsidP="00B70EEF">
      <w:pPr>
        <w:spacing w:after="160" w:line="259" w:lineRule="auto"/>
        <w:ind w:left="432" w:right="0"/>
      </w:pPr>
      <w:r w:rsidRPr="00B70EEF">
        <w:t xml:space="preserve">        padding: 10px; /* Add some padding for better appearance */</w:t>
      </w:r>
    </w:p>
    <w:p w14:paraId="60F1C0F8" w14:textId="77777777" w:rsidR="00B70EEF" w:rsidRPr="00B70EEF" w:rsidRDefault="00B70EEF" w:rsidP="00B70EEF">
      <w:pPr>
        <w:spacing w:after="160" w:line="259" w:lineRule="auto"/>
        <w:ind w:left="432" w:right="0"/>
      </w:pPr>
      <w:r w:rsidRPr="00B70EEF">
        <w:t xml:space="preserve">        border: 1px solid #ccc; /* Add a border */</w:t>
      </w:r>
    </w:p>
    <w:p w14:paraId="3584C715" w14:textId="77777777" w:rsidR="00B70EEF" w:rsidRPr="00B70EEF" w:rsidRDefault="00B70EEF" w:rsidP="00B70EEF">
      <w:pPr>
        <w:spacing w:after="160" w:line="259" w:lineRule="auto"/>
        <w:ind w:left="432" w:right="0"/>
      </w:pPr>
      <w:r w:rsidRPr="00B70EEF">
        <w:t xml:space="preserve">        border-radius: 5px; /* Rounded corners for a polished look */</w:t>
      </w:r>
    </w:p>
    <w:p w14:paraId="41D63411" w14:textId="77777777" w:rsidR="00B70EEF" w:rsidRPr="00B70EEF" w:rsidRDefault="00B70EEF" w:rsidP="00B70EEF">
      <w:pPr>
        <w:spacing w:after="160" w:line="259" w:lineRule="auto"/>
        <w:ind w:left="432" w:right="0"/>
      </w:pPr>
      <w:r w:rsidRPr="00B70EEF">
        <w:t xml:space="preserve">        box-sizing: border-box; /* Include padding and border in the width */</w:t>
      </w:r>
    </w:p>
    <w:p w14:paraId="519835EF" w14:textId="77777777" w:rsidR="00B70EEF" w:rsidRPr="00B70EEF" w:rsidRDefault="00B70EEF" w:rsidP="00B70EEF">
      <w:pPr>
        <w:spacing w:after="160" w:line="259" w:lineRule="auto"/>
        <w:ind w:left="432" w:right="0"/>
      </w:pPr>
      <w:r w:rsidRPr="00B70EEF">
        <w:t xml:space="preserve">    }</w:t>
      </w:r>
    </w:p>
    <w:p w14:paraId="5759EFC8" w14:textId="77777777" w:rsidR="00B70EEF" w:rsidRPr="00B70EEF" w:rsidRDefault="00B70EEF" w:rsidP="00B70EEF">
      <w:pPr>
        <w:spacing w:after="160" w:line="259" w:lineRule="auto"/>
        <w:ind w:left="432" w:right="0"/>
      </w:pPr>
    </w:p>
    <w:p w14:paraId="3050C351" w14:textId="77777777" w:rsidR="00B70EEF" w:rsidRPr="00B70EEF" w:rsidRDefault="00B70EEF" w:rsidP="00B70EEF">
      <w:pPr>
        <w:spacing w:after="160" w:line="259" w:lineRule="auto"/>
        <w:ind w:left="432" w:right="0"/>
      </w:pPr>
      <w:r w:rsidRPr="00B70EEF">
        <w:t xml:space="preserve">    form </w:t>
      </w:r>
      <w:proofErr w:type="spellStart"/>
      <w:r w:rsidRPr="00B70EEF">
        <w:t>textarea</w:t>
      </w:r>
      <w:proofErr w:type="spellEnd"/>
      <w:r w:rsidRPr="00B70EEF">
        <w:t xml:space="preserve"> {</w:t>
      </w:r>
    </w:p>
    <w:p w14:paraId="2561D757" w14:textId="77777777" w:rsidR="00B70EEF" w:rsidRPr="00B70EEF" w:rsidRDefault="00B70EEF" w:rsidP="00B70EEF">
      <w:pPr>
        <w:spacing w:after="160" w:line="259" w:lineRule="auto"/>
        <w:ind w:left="432" w:right="0"/>
      </w:pPr>
      <w:r w:rsidRPr="00B70EEF">
        <w:t xml:space="preserve">        height: 100px; /* Set the height of the </w:t>
      </w:r>
      <w:proofErr w:type="spellStart"/>
      <w:r w:rsidRPr="00B70EEF">
        <w:t>textarea</w:t>
      </w:r>
      <w:proofErr w:type="spellEnd"/>
      <w:r w:rsidRPr="00B70EEF">
        <w:t xml:space="preserve"> */</w:t>
      </w:r>
    </w:p>
    <w:p w14:paraId="358EE113" w14:textId="77777777" w:rsidR="00B70EEF" w:rsidRPr="00B70EEF" w:rsidRDefault="00B70EEF" w:rsidP="00B70EEF">
      <w:pPr>
        <w:spacing w:after="160" w:line="259" w:lineRule="auto"/>
        <w:ind w:left="432" w:right="0"/>
      </w:pPr>
      <w:r w:rsidRPr="00B70EEF">
        <w:t xml:space="preserve">    }</w:t>
      </w:r>
    </w:p>
    <w:p w14:paraId="455D5FC8" w14:textId="77777777" w:rsidR="00B70EEF" w:rsidRPr="00B70EEF" w:rsidRDefault="00B70EEF" w:rsidP="00B70EEF">
      <w:pPr>
        <w:spacing w:after="160" w:line="259" w:lineRule="auto"/>
        <w:ind w:left="432" w:right="0"/>
      </w:pPr>
      <w:r w:rsidRPr="00B70EEF">
        <w:t>&lt;/style&gt;</w:t>
      </w:r>
    </w:p>
    <w:p w14:paraId="2A30593E" w14:textId="77777777" w:rsidR="00B70EEF" w:rsidRPr="00B70EEF" w:rsidRDefault="00B70EEF" w:rsidP="00B70EEF">
      <w:pPr>
        <w:spacing w:after="160" w:line="259" w:lineRule="auto"/>
        <w:ind w:left="432" w:right="0"/>
      </w:pPr>
    </w:p>
    <w:p w14:paraId="1BDC7458" w14:textId="77777777" w:rsidR="00B70EEF" w:rsidRPr="00B70EEF" w:rsidRDefault="00B70EEF" w:rsidP="00B70EEF">
      <w:pPr>
        <w:spacing w:after="160" w:line="259" w:lineRule="auto"/>
        <w:ind w:left="432" w:right="0"/>
      </w:pPr>
      <w:r w:rsidRPr="00B70EEF">
        <w:t>&lt;body&gt;</w:t>
      </w:r>
    </w:p>
    <w:p w14:paraId="73681F1E" w14:textId="77777777" w:rsidR="00B70EEF" w:rsidRPr="00B70EEF" w:rsidRDefault="00B70EEF" w:rsidP="00B70EEF">
      <w:pPr>
        <w:spacing w:after="160" w:line="259" w:lineRule="auto"/>
        <w:ind w:left="432" w:right="0"/>
      </w:pPr>
      <w:r w:rsidRPr="00B70EEF">
        <w:t xml:space="preserve">    &lt;header&gt;</w:t>
      </w:r>
    </w:p>
    <w:p w14:paraId="7C7EC937" w14:textId="77777777" w:rsidR="00B70EEF" w:rsidRPr="00B70EEF" w:rsidRDefault="00B70EEF" w:rsidP="00B70EEF">
      <w:pPr>
        <w:spacing w:after="160" w:line="259" w:lineRule="auto"/>
        <w:ind w:left="432" w:right="0"/>
      </w:pPr>
      <w:r w:rsidRPr="00B70EEF">
        <w:t xml:space="preserve">        &lt;div class="container"&gt;</w:t>
      </w:r>
    </w:p>
    <w:p w14:paraId="26FA44FC" w14:textId="77777777" w:rsidR="00B70EEF" w:rsidRPr="00B70EEF" w:rsidRDefault="00B70EEF" w:rsidP="00B70EEF">
      <w:pPr>
        <w:spacing w:after="160" w:line="259" w:lineRule="auto"/>
        <w:ind w:left="432" w:right="0"/>
      </w:pPr>
      <w:r w:rsidRPr="00B70EEF">
        <w:t xml:space="preserve">            &lt;h1&gt;Contact Travis Scott&lt;/h1&gt;</w:t>
      </w:r>
    </w:p>
    <w:p w14:paraId="6A3530B7" w14:textId="77777777" w:rsidR="00B70EEF" w:rsidRPr="00B70EEF" w:rsidRDefault="00B70EEF" w:rsidP="00B70EEF">
      <w:pPr>
        <w:spacing w:after="160" w:line="259" w:lineRule="auto"/>
        <w:ind w:left="432" w:right="0"/>
      </w:pPr>
      <w:r w:rsidRPr="00B70EEF">
        <w:t xml:space="preserve">            &lt;nav&gt;</w:t>
      </w:r>
    </w:p>
    <w:p w14:paraId="159ACD07"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6EB83246"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="index.html"&gt;Home&lt;/a&gt;&lt;/li&gt;</w:t>
      </w:r>
    </w:p>
    <w:p w14:paraId="2B6D9221"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="about.html"&gt;About&lt;/a&gt;&lt;/li&gt;</w:t>
      </w:r>
    </w:p>
    <w:p w14:paraId="258BC8A4"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="music.html"&gt;Music&lt;/a&gt;&lt;/li&gt;</w:t>
      </w:r>
    </w:p>
    <w:p w14:paraId="7E9D0E72"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="tour.html"&gt;Tour&lt;/a&gt;&lt;/li&gt;</w:t>
      </w:r>
    </w:p>
    <w:p w14:paraId="6A402791" w14:textId="77777777" w:rsidR="00B70EEF" w:rsidRPr="00B70EEF" w:rsidRDefault="00B70EEF" w:rsidP="00B70EEF">
      <w:pPr>
        <w:spacing w:after="160" w:line="259" w:lineRule="auto"/>
        <w:ind w:left="432" w:right="0"/>
      </w:pPr>
      <w:r w:rsidRPr="00B70EEF">
        <w:t xml:space="preserve">                    &lt;li&gt;&lt;a </w:t>
      </w:r>
      <w:proofErr w:type="spellStart"/>
      <w:r w:rsidRPr="00B70EEF">
        <w:t>href</w:t>
      </w:r>
      <w:proofErr w:type="spellEnd"/>
      <w:r w:rsidRPr="00B70EEF">
        <w:t>="contact.html"&gt;Contact&lt;/a&gt;&lt;/li&gt;</w:t>
      </w:r>
    </w:p>
    <w:p w14:paraId="3A3AE521" w14:textId="77777777" w:rsidR="00B70EEF" w:rsidRPr="00B70EEF" w:rsidRDefault="00B70EEF" w:rsidP="00B70EEF">
      <w:pPr>
        <w:spacing w:after="160" w:line="259" w:lineRule="auto"/>
        <w:ind w:left="432" w:right="0"/>
      </w:pPr>
      <w:r w:rsidRPr="00B70EEF">
        <w:t xml:space="preserve">                &lt;/</w:t>
      </w:r>
      <w:proofErr w:type="spellStart"/>
      <w:r w:rsidRPr="00B70EEF">
        <w:t>ul</w:t>
      </w:r>
      <w:proofErr w:type="spellEnd"/>
      <w:r w:rsidRPr="00B70EEF">
        <w:t>&gt;</w:t>
      </w:r>
    </w:p>
    <w:p w14:paraId="0074FBB5" w14:textId="77777777" w:rsidR="00B70EEF" w:rsidRPr="00B70EEF" w:rsidRDefault="00B70EEF" w:rsidP="00B70EEF">
      <w:pPr>
        <w:spacing w:after="160" w:line="259" w:lineRule="auto"/>
        <w:ind w:left="432" w:right="0"/>
      </w:pPr>
      <w:r w:rsidRPr="00B70EEF">
        <w:t xml:space="preserve">            &lt;/nav&gt;</w:t>
      </w:r>
    </w:p>
    <w:p w14:paraId="22E904A1" w14:textId="77777777" w:rsidR="00B70EEF" w:rsidRPr="00B70EEF" w:rsidRDefault="00B70EEF" w:rsidP="00B70EEF">
      <w:pPr>
        <w:spacing w:after="160" w:line="259" w:lineRule="auto"/>
        <w:ind w:left="432" w:right="0"/>
      </w:pPr>
      <w:r w:rsidRPr="00B70EEF">
        <w:t xml:space="preserve">        &lt;/div&gt;</w:t>
      </w:r>
    </w:p>
    <w:p w14:paraId="60635EF7" w14:textId="77777777" w:rsidR="00B70EEF" w:rsidRPr="00B70EEF" w:rsidRDefault="00B70EEF" w:rsidP="00B70EEF">
      <w:pPr>
        <w:spacing w:after="160" w:line="259" w:lineRule="auto"/>
        <w:ind w:left="432" w:right="0"/>
      </w:pPr>
      <w:r w:rsidRPr="00B70EEF">
        <w:t xml:space="preserve">    &lt;/header&gt;</w:t>
      </w:r>
    </w:p>
    <w:p w14:paraId="5F3F2433" w14:textId="77777777" w:rsidR="00B70EEF" w:rsidRPr="00B70EEF" w:rsidRDefault="00B70EEF" w:rsidP="00B70EEF">
      <w:pPr>
        <w:spacing w:after="160" w:line="259" w:lineRule="auto"/>
        <w:ind w:left="432" w:right="0"/>
      </w:pPr>
    </w:p>
    <w:p w14:paraId="145CA16E" w14:textId="77777777" w:rsidR="00B70EEF" w:rsidRPr="00B70EEF" w:rsidRDefault="00B70EEF" w:rsidP="00B70EEF">
      <w:pPr>
        <w:spacing w:after="160" w:line="259" w:lineRule="auto"/>
        <w:ind w:left="432" w:right="0"/>
      </w:pPr>
      <w:r w:rsidRPr="00B70EEF">
        <w:t xml:space="preserve">    &lt;main&gt;</w:t>
      </w:r>
    </w:p>
    <w:p w14:paraId="40A9B7D3" w14:textId="77777777" w:rsidR="00B70EEF" w:rsidRPr="00B70EEF" w:rsidRDefault="00B70EEF" w:rsidP="00B70EEF">
      <w:pPr>
        <w:spacing w:after="160" w:line="259" w:lineRule="auto"/>
        <w:ind w:left="432" w:right="0"/>
      </w:pPr>
      <w:r w:rsidRPr="00B70EEF">
        <w:t xml:space="preserve">        &lt;section&gt;</w:t>
      </w:r>
    </w:p>
    <w:p w14:paraId="49FE02B4" w14:textId="77777777" w:rsidR="00B70EEF" w:rsidRPr="00B70EEF" w:rsidRDefault="00B70EEF" w:rsidP="00B70EEF">
      <w:pPr>
        <w:spacing w:after="160" w:line="259" w:lineRule="auto"/>
        <w:ind w:left="432" w:right="0"/>
      </w:pPr>
      <w:r w:rsidRPr="00B70EEF">
        <w:t xml:space="preserve">            &lt;h2&gt;Get in Touch&lt;/h2&gt;</w:t>
      </w:r>
    </w:p>
    <w:p w14:paraId="30BA8032" w14:textId="77777777" w:rsidR="00B70EEF" w:rsidRPr="00B70EEF" w:rsidRDefault="00B70EEF" w:rsidP="00B70EEF">
      <w:pPr>
        <w:spacing w:after="160" w:line="259" w:lineRule="auto"/>
        <w:ind w:left="432" w:right="0"/>
      </w:pPr>
      <w:r w:rsidRPr="00B70EEF">
        <w:t xml:space="preserve">            &lt;form&gt;</w:t>
      </w:r>
    </w:p>
    <w:p w14:paraId="7DD4B89B" w14:textId="77777777" w:rsidR="00B70EEF" w:rsidRPr="00B70EEF" w:rsidRDefault="00B70EEF" w:rsidP="00B70EEF">
      <w:pPr>
        <w:spacing w:after="160" w:line="259" w:lineRule="auto"/>
        <w:ind w:left="432" w:right="0"/>
      </w:pPr>
      <w:r w:rsidRPr="00B70EEF">
        <w:t xml:space="preserve">                &lt;label for="name"&gt;Name:&lt;/label&gt;</w:t>
      </w:r>
    </w:p>
    <w:p w14:paraId="64BB0639" w14:textId="77777777" w:rsidR="00B70EEF" w:rsidRPr="00B70EEF" w:rsidRDefault="00B70EEF" w:rsidP="00B70EEF">
      <w:pPr>
        <w:spacing w:after="160" w:line="259" w:lineRule="auto"/>
        <w:ind w:left="432" w:right="0"/>
      </w:pPr>
      <w:r w:rsidRPr="00B70EEF">
        <w:t xml:space="preserve">                &lt;input type="text" id="name" name="name" required&gt;</w:t>
      </w:r>
    </w:p>
    <w:p w14:paraId="75EA928B" w14:textId="77777777" w:rsidR="00B70EEF" w:rsidRPr="00B70EEF" w:rsidRDefault="00B70EEF" w:rsidP="00B70EEF">
      <w:pPr>
        <w:spacing w:after="160" w:line="259" w:lineRule="auto"/>
        <w:ind w:left="432" w:right="0"/>
      </w:pPr>
    </w:p>
    <w:p w14:paraId="4304D688" w14:textId="77777777" w:rsidR="00B70EEF" w:rsidRPr="00B70EEF" w:rsidRDefault="00B70EEF" w:rsidP="00B70EEF">
      <w:pPr>
        <w:spacing w:after="160" w:line="259" w:lineRule="auto"/>
        <w:ind w:left="432" w:right="0"/>
      </w:pPr>
      <w:r w:rsidRPr="00B70EEF">
        <w:t xml:space="preserve">                &lt;label for="email"&gt;Email:&lt;/label&gt;</w:t>
      </w:r>
    </w:p>
    <w:p w14:paraId="2BA6F8F2" w14:textId="77777777" w:rsidR="00B70EEF" w:rsidRPr="00B70EEF" w:rsidRDefault="00B70EEF" w:rsidP="00B70EEF">
      <w:pPr>
        <w:spacing w:after="160" w:line="259" w:lineRule="auto"/>
        <w:ind w:left="432" w:right="0"/>
      </w:pPr>
      <w:r w:rsidRPr="00B70EEF">
        <w:t xml:space="preserve">                &lt;input type="email" id="email" name="email" required&gt;</w:t>
      </w:r>
    </w:p>
    <w:p w14:paraId="3FA93814" w14:textId="77777777" w:rsidR="00B70EEF" w:rsidRPr="00B70EEF" w:rsidRDefault="00B70EEF" w:rsidP="00B70EEF">
      <w:pPr>
        <w:spacing w:after="160" w:line="259" w:lineRule="auto"/>
        <w:ind w:left="432" w:right="0"/>
      </w:pPr>
    </w:p>
    <w:p w14:paraId="59D91AC6" w14:textId="77777777" w:rsidR="00B70EEF" w:rsidRPr="00B70EEF" w:rsidRDefault="00B70EEF" w:rsidP="00B70EEF">
      <w:pPr>
        <w:spacing w:after="160" w:line="259" w:lineRule="auto"/>
        <w:ind w:left="432" w:right="0"/>
      </w:pPr>
      <w:r w:rsidRPr="00B70EEF">
        <w:t xml:space="preserve">                &lt;label for="message"&gt;Message:&lt;/label&gt;</w:t>
      </w:r>
    </w:p>
    <w:p w14:paraId="78E51104" w14:textId="77777777" w:rsidR="00B70EEF" w:rsidRPr="00B70EEF" w:rsidRDefault="00B70EEF" w:rsidP="00B70EEF">
      <w:pPr>
        <w:spacing w:after="160" w:line="259" w:lineRule="auto"/>
        <w:ind w:left="432" w:right="0"/>
      </w:pPr>
      <w:r w:rsidRPr="00B70EEF">
        <w:t xml:space="preserve">                &lt;</w:t>
      </w:r>
      <w:proofErr w:type="spellStart"/>
      <w:r w:rsidRPr="00B70EEF">
        <w:t>textarea</w:t>
      </w:r>
      <w:proofErr w:type="spellEnd"/>
      <w:r w:rsidRPr="00B70EEF">
        <w:t xml:space="preserve"> id="message" name="message" required&gt;&lt;/</w:t>
      </w:r>
      <w:proofErr w:type="spellStart"/>
      <w:r w:rsidRPr="00B70EEF">
        <w:t>textarea</w:t>
      </w:r>
      <w:proofErr w:type="spellEnd"/>
      <w:r w:rsidRPr="00B70EEF">
        <w:t>&gt;</w:t>
      </w:r>
    </w:p>
    <w:p w14:paraId="06CAC6A9" w14:textId="77777777" w:rsidR="00B70EEF" w:rsidRPr="00B70EEF" w:rsidRDefault="00B70EEF" w:rsidP="00B70EEF">
      <w:pPr>
        <w:spacing w:after="160" w:line="259" w:lineRule="auto"/>
        <w:ind w:left="432" w:right="0"/>
      </w:pPr>
    </w:p>
    <w:p w14:paraId="2C33ECC8" w14:textId="77777777" w:rsidR="00B70EEF" w:rsidRPr="00B70EEF" w:rsidRDefault="00B70EEF" w:rsidP="00B70EEF">
      <w:pPr>
        <w:spacing w:after="160" w:line="259" w:lineRule="auto"/>
        <w:ind w:left="432" w:right="0"/>
      </w:pPr>
      <w:r w:rsidRPr="00B70EEF">
        <w:t xml:space="preserve">                &lt;button type="submit"&gt;Submit&lt;/button&gt;</w:t>
      </w:r>
    </w:p>
    <w:p w14:paraId="5F0F6EA6" w14:textId="77777777" w:rsidR="00B70EEF" w:rsidRPr="00B70EEF" w:rsidRDefault="00B70EEF" w:rsidP="00B70EEF">
      <w:pPr>
        <w:spacing w:after="160" w:line="259" w:lineRule="auto"/>
        <w:ind w:left="432" w:right="0"/>
      </w:pPr>
      <w:r w:rsidRPr="00B70EEF">
        <w:t xml:space="preserve">            &lt;/form&gt;</w:t>
      </w:r>
    </w:p>
    <w:p w14:paraId="6E14C6C5" w14:textId="77777777" w:rsidR="00B70EEF" w:rsidRPr="00B70EEF" w:rsidRDefault="00B70EEF" w:rsidP="00B70EEF">
      <w:pPr>
        <w:spacing w:after="160" w:line="259" w:lineRule="auto"/>
        <w:ind w:left="432" w:right="0"/>
      </w:pPr>
      <w:r w:rsidRPr="00B70EEF">
        <w:t xml:space="preserve">        &lt;/section&gt;</w:t>
      </w:r>
    </w:p>
    <w:p w14:paraId="2E1A660F" w14:textId="77777777" w:rsidR="00B70EEF" w:rsidRPr="00B70EEF" w:rsidRDefault="00B70EEF" w:rsidP="00B70EEF">
      <w:pPr>
        <w:spacing w:after="160" w:line="259" w:lineRule="auto"/>
        <w:ind w:left="432" w:right="0"/>
      </w:pPr>
      <w:r w:rsidRPr="00B70EEF">
        <w:t xml:space="preserve">    &lt;/main&gt;</w:t>
      </w:r>
    </w:p>
    <w:p w14:paraId="45CA15E8" w14:textId="77777777" w:rsidR="00B70EEF" w:rsidRPr="00B70EEF" w:rsidRDefault="00B70EEF" w:rsidP="00B70EEF">
      <w:pPr>
        <w:spacing w:after="160" w:line="259" w:lineRule="auto"/>
        <w:ind w:left="432" w:right="0"/>
      </w:pPr>
    </w:p>
    <w:p w14:paraId="74B7318E" w14:textId="77777777" w:rsidR="00B70EEF" w:rsidRPr="00B70EEF" w:rsidRDefault="00B70EEF" w:rsidP="00B70EEF">
      <w:pPr>
        <w:spacing w:after="160" w:line="259" w:lineRule="auto"/>
        <w:ind w:left="432" w:right="0"/>
      </w:pPr>
      <w:r w:rsidRPr="00B70EEF">
        <w:t xml:space="preserve">    &lt;footer&gt;</w:t>
      </w:r>
    </w:p>
    <w:p w14:paraId="32F51158" w14:textId="77777777" w:rsidR="00B70EEF" w:rsidRPr="00B70EEF" w:rsidRDefault="00B70EEF" w:rsidP="00B70EEF">
      <w:pPr>
        <w:spacing w:after="160" w:line="259" w:lineRule="auto"/>
        <w:ind w:left="432" w:right="0"/>
      </w:pPr>
      <w:r w:rsidRPr="00B70EEF">
        <w:t xml:space="preserve">        &lt;p&gt;&amp;copy; 2025 Travis Scott Fan Site. All rights reserved.&lt;/p&gt;</w:t>
      </w:r>
    </w:p>
    <w:p w14:paraId="7EA72113" w14:textId="77777777" w:rsidR="00B70EEF" w:rsidRPr="00B70EEF" w:rsidRDefault="00B70EEF" w:rsidP="00B70EEF">
      <w:pPr>
        <w:spacing w:after="160" w:line="259" w:lineRule="auto"/>
        <w:ind w:left="432" w:right="0"/>
      </w:pPr>
      <w:r w:rsidRPr="00B70EEF">
        <w:t xml:space="preserve">    &lt;/footer&gt;</w:t>
      </w:r>
    </w:p>
    <w:p w14:paraId="6CACDA60" w14:textId="77777777" w:rsidR="00B70EEF" w:rsidRPr="00B70EEF" w:rsidRDefault="00B70EEF" w:rsidP="00B70EEF">
      <w:pPr>
        <w:spacing w:after="160" w:line="259" w:lineRule="auto"/>
        <w:ind w:left="432" w:right="0"/>
      </w:pPr>
      <w:r w:rsidRPr="00B70EEF">
        <w:t>&lt;/body&gt;</w:t>
      </w:r>
    </w:p>
    <w:p w14:paraId="595D6508" w14:textId="3E42741C" w:rsidR="00B70EEF" w:rsidRDefault="00B70EEF" w:rsidP="00B70EEF">
      <w:pPr>
        <w:spacing w:after="160" w:line="259" w:lineRule="auto"/>
        <w:ind w:left="432" w:right="0"/>
      </w:pPr>
      <w:r w:rsidRPr="00B70EEF">
        <w:t>&lt;/html&gt;</w:t>
      </w:r>
    </w:p>
    <w:p w14:paraId="347EBAC7" w14:textId="03AF6596" w:rsidR="00B70EEF" w:rsidRDefault="00B70EEF" w:rsidP="00B70EEF">
      <w:pPr>
        <w:pStyle w:val="ListParagraph"/>
        <w:numPr>
          <w:ilvl w:val="0"/>
          <w:numId w:val="13"/>
        </w:numPr>
        <w:spacing w:after="160" w:line="259" w:lineRule="auto"/>
        <w:ind w:right="0"/>
      </w:pPr>
      <w:r>
        <w:t>Style.css</w:t>
      </w:r>
    </w:p>
    <w:p w14:paraId="439F51BA" w14:textId="77777777" w:rsidR="00B70EEF" w:rsidRPr="00B70EEF" w:rsidRDefault="00B70EEF" w:rsidP="00B70EEF">
      <w:pPr>
        <w:spacing w:after="160" w:line="259" w:lineRule="auto"/>
        <w:ind w:left="432" w:right="0"/>
      </w:pPr>
      <w:r w:rsidRPr="00B70EEF">
        <w:t>/* styles.css */</w:t>
      </w:r>
    </w:p>
    <w:p w14:paraId="520F2429" w14:textId="77777777" w:rsidR="00B70EEF" w:rsidRPr="00B70EEF" w:rsidRDefault="00B70EEF" w:rsidP="00B70EEF">
      <w:pPr>
        <w:spacing w:after="160" w:line="259" w:lineRule="auto"/>
        <w:ind w:left="432" w:right="0"/>
      </w:pPr>
    </w:p>
    <w:p w14:paraId="29EB1FB3" w14:textId="77777777" w:rsidR="00B70EEF" w:rsidRPr="00B70EEF" w:rsidRDefault="00B70EEF" w:rsidP="00B70EEF">
      <w:pPr>
        <w:spacing w:after="160" w:line="259" w:lineRule="auto"/>
        <w:ind w:left="432" w:right="0"/>
      </w:pPr>
      <w:r w:rsidRPr="00B70EEF">
        <w:t>body {</w:t>
      </w:r>
    </w:p>
    <w:p w14:paraId="3C2BD199" w14:textId="77777777" w:rsidR="00B70EEF" w:rsidRPr="00B70EEF" w:rsidRDefault="00B70EEF" w:rsidP="00B70EEF">
      <w:pPr>
        <w:spacing w:after="160" w:line="259" w:lineRule="auto"/>
        <w:ind w:left="432" w:right="0"/>
      </w:pPr>
      <w:r w:rsidRPr="00B70EEF">
        <w:t xml:space="preserve">    font-family: Arial, sans-serif;</w:t>
      </w:r>
    </w:p>
    <w:p w14:paraId="78149D91" w14:textId="77777777" w:rsidR="00B70EEF" w:rsidRPr="00B70EEF" w:rsidRDefault="00B70EEF" w:rsidP="00B70EEF">
      <w:pPr>
        <w:spacing w:after="160" w:line="259" w:lineRule="auto"/>
        <w:ind w:left="432" w:right="0"/>
      </w:pPr>
      <w:r w:rsidRPr="00B70EEF">
        <w:t xml:space="preserve">    background-color: #121212;</w:t>
      </w:r>
    </w:p>
    <w:p w14:paraId="49EDAC5A" w14:textId="77777777" w:rsidR="00B70EEF" w:rsidRPr="00B70EEF" w:rsidRDefault="00B70EEF" w:rsidP="00B70EEF">
      <w:pPr>
        <w:spacing w:after="160" w:line="259" w:lineRule="auto"/>
        <w:ind w:left="432" w:right="0"/>
      </w:pPr>
      <w:r w:rsidRPr="00B70EEF">
        <w:t xml:space="preserve">    color: #f4f4f4;</w:t>
      </w:r>
    </w:p>
    <w:p w14:paraId="3DF9C918" w14:textId="77777777" w:rsidR="00B70EEF" w:rsidRPr="00B70EEF" w:rsidRDefault="00B70EEF" w:rsidP="00B70EEF">
      <w:pPr>
        <w:spacing w:after="160" w:line="259" w:lineRule="auto"/>
        <w:ind w:left="432" w:right="0"/>
      </w:pPr>
      <w:r w:rsidRPr="00B70EEF">
        <w:t xml:space="preserve">    margin: 0;</w:t>
      </w:r>
    </w:p>
    <w:p w14:paraId="32A473BD" w14:textId="77777777" w:rsidR="00B70EEF" w:rsidRPr="00B70EEF" w:rsidRDefault="00B70EEF" w:rsidP="00B70EEF">
      <w:pPr>
        <w:spacing w:after="160" w:line="259" w:lineRule="auto"/>
        <w:ind w:left="432" w:right="0"/>
      </w:pPr>
      <w:r w:rsidRPr="00B70EEF">
        <w:t xml:space="preserve">    padding: 0;</w:t>
      </w:r>
    </w:p>
    <w:p w14:paraId="69F8E137" w14:textId="77777777" w:rsidR="00B70EEF" w:rsidRPr="00B70EEF" w:rsidRDefault="00B70EEF" w:rsidP="00B70EEF">
      <w:pPr>
        <w:spacing w:after="160" w:line="259" w:lineRule="auto"/>
        <w:ind w:left="432" w:right="0"/>
      </w:pPr>
      <w:r w:rsidRPr="00B70EEF">
        <w:t>}</w:t>
      </w:r>
    </w:p>
    <w:p w14:paraId="0BE4E6BB" w14:textId="77777777" w:rsidR="00B70EEF" w:rsidRPr="00B70EEF" w:rsidRDefault="00B70EEF" w:rsidP="00B70EEF">
      <w:pPr>
        <w:spacing w:after="160" w:line="259" w:lineRule="auto"/>
        <w:ind w:left="432" w:right="0"/>
      </w:pPr>
    </w:p>
    <w:p w14:paraId="67744F0D" w14:textId="77777777" w:rsidR="00B70EEF" w:rsidRPr="00B70EEF" w:rsidRDefault="00B70EEF" w:rsidP="00B70EEF">
      <w:pPr>
        <w:spacing w:after="160" w:line="259" w:lineRule="auto"/>
        <w:ind w:left="432" w:right="0"/>
      </w:pPr>
      <w:r w:rsidRPr="00B70EEF">
        <w:t>header, footer {</w:t>
      </w:r>
    </w:p>
    <w:p w14:paraId="74098B9F" w14:textId="77777777" w:rsidR="00B70EEF" w:rsidRPr="00B70EEF" w:rsidRDefault="00B70EEF" w:rsidP="00B70EEF">
      <w:pPr>
        <w:spacing w:after="160" w:line="259" w:lineRule="auto"/>
        <w:ind w:left="432" w:right="0"/>
      </w:pPr>
      <w:r w:rsidRPr="00B70EEF">
        <w:t xml:space="preserve">    background-color: #1f1f1f;</w:t>
      </w:r>
    </w:p>
    <w:p w14:paraId="2D3E542A" w14:textId="77777777" w:rsidR="00B70EEF" w:rsidRPr="00B70EEF" w:rsidRDefault="00B70EEF" w:rsidP="00B70EEF">
      <w:pPr>
        <w:spacing w:after="160" w:line="259" w:lineRule="auto"/>
        <w:ind w:left="432" w:right="0"/>
      </w:pPr>
      <w:r w:rsidRPr="00B70EEF">
        <w:t xml:space="preserve">    color: #aaa;</w:t>
      </w:r>
    </w:p>
    <w:p w14:paraId="4B2F9D68" w14:textId="77777777" w:rsidR="00B70EEF" w:rsidRPr="00B70EEF" w:rsidRDefault="00B70EEF" w:rsidP="00B70EEF">
      <w:pPr>
        <w:spacing w:after="160" w:line="259" w:lineRule="auto"/>
        <w:ind w:left="432" w:right="0"/>
      </w:pPr>
      <w:r w:rsidRPr="00B70EEF">
        <w:t xml:space="preserve">    text-align: center;</w:t>
      </w:r>
    </w:p>
    <w:p w14:paraId="7CB689ED" w14:textId="77777777" w:rsidR="00B70EEF" w:rsidRPr="00B70EEF" w:rsidRDefault="00B70EEF" w:rsidP="00B70EEF">
      <w:pPr>
        <w:spacing w:after="160" w:line="259" w:lineRule="auto"/>
        <w:ind w:left="432" w:right="0"/>
      </w:pPr>
      <w:r w:rsidRPr="00B70EEF">
        <w:t xml:space="preserve">    padding: 10px;</w:t>
      </w:r>
    </w:p>
    <w:p w14:paraId="01D63F90" w14:textId="77777777" w:rsidR="00B70EEF" w:rsidRPr="00B70EEF" w:rsidRDefault="00B70EEF" w:rsidP="00B70EEF">
      <w:pPr>
        <w:spacing w:after="160" w:line="259" w:lineRule="auto"/>
        <w:ind w:left="432" w:right="0"/>
      </w:pPr>
      <w:r w:rsidRPr="00B70EEF">
        <w:t xml:space="preserve">    width: 100%;</w:t>
      </w:r>
    </w:p>
    <w:p w14:paraId="13513189" w14:textId="77777777" w:rsidR="00B70EEF" w:rsidRPr="00B70EEF" w:rsidRDefault="00B70EEF" w:rsidP="00B70EEF">
      <w:pPr>
        <w:spacing w:after="160" w:line="259" w:lineRule="auto"/>
        <w:ind w:left="432" w:right="0"/>
      </w:pPr>
      <w:r w:rsidRPr="00B70EEF">
        <w:lastRenderedPageBreak/>
        <w:t>}</w:t>
      </w:r>
    </w:p>
    <w:p w14:paraId="2CE60D6B" w14:textId="77777777" w:rsidR="00B70EEF" w:rsidRPr="00B70EEF" w:rsidRDefault="00B70EEF" w:rsidP="00B70EEF">
      <w:pPr>
        <w:spacing w:after="160" w:line="259" w:lineRule="auto"/>
        <w:ind w:left="432" w:right="0"/>
      </w:pPr>
    </w:p>
    <w:p w14:paraId="109D98A4" w14:textId="77777777" w:rsidR="00B70EEF" w:rsidRPr="00B70EEF" w:rsidRDefault="00B70EEF" w:rsidP="00B70EEF">
      <w:pPr>
        <w:spacing w:after="160" w:line="259" w:lineRule="auto"/>
        <w:ind w:left="432" w:right="0"/>
      </w:pPr>
      <w:r w:rsidRPr="00B70EEF">
        <w:t>header h1 {</w:t>
      </w:r>
    </w:p>
    <w:p w14:paraId="08F58C18" w14:textId="77777777" w:rsidR="00B70EEF" w:rsidRPr="00B70EEF" w:rsidRDefault="00B70EEF" w:rsidP="00B70EEF">
      <w:pPr>
        <w:spacing w:after="160" w:line="259" w:lineRule="auto"/>
        <w:ind w:left="432" w:right="0"/>
      </w:pPr>
      <w:r w:rsidRPr="00B70EEF">
        <w:t xml:space="preserve">    color: #ffa500;</w:t>
      </w:r>
    </w:p>
    <w:p w14:paraId="4F0C3741" w14:textId="77777777" w:rsidR="00B70EEF" w:rsidRPr="00B70EEF" w:rsidRDefault="00B70EEF" w:rsidP="00B70EEF">
      <w:pPr>
        <w:spacing w:after="160" w:line="259" w:lineRule="auto"/>
        <w:ind w:left="432" w:right="0"/>
      </w:pPr>
      <w:r w:rsidRPr="00B70EEF">
        <w:t>}</w:t>
      </w:r>
    </w:p>
    <w:p w14:paraId="22B09DD8" w14:textId="77777777" w:rsidR="00B70EEF" w:rsidRPr="00B70EEF" w:rsidRDefault="00B70EEF" w:rsidP="00B70EEF">
      <w:pPr>
        <w:spacing w:after="160" w:line="259" w:lineRule="auto"/>
        <w:ind w:left="432" w:right="0"/>
      </w:pPr>
    </w:p>
    <w:p w14:paraId="6CA42A27" w14:textId="77777777" w:rsidR="00B70EEF" w:rsidRPr="00B70EEF" w:rsidRDefault="00B70EEF" w:rsidP="00B70EEF">
      <w:pPr>
        <w:spacing w:after="160" w:line="259" w:lineRule="auto"/>
        <w:ind w:left="432" w:right="0"/>
      </w:pPr>
      <w:r w:rsidRPr="00B70EEF">
        <w:t xml:space="preserve">nav </w:t>
      </w:r>
      <w:proofErr w:type="spellStart"/>
      <w:r w:rsidRPr="00B70EEF">
        <w:t>ul</w:t>
      </w:r>
      <w:proofErr w:type="spellEnd"/>
      <w:r w:rsidRPr="00B70EEF">
        <w:t xml:space="preserve"> {</w:t>
      </w:r>
    </w:p>
    <w:p w14:paraId="70F20D55" w14:textId="77777777" w:rsidR="00B70EEF" w:rsidRPr="00B70EEF" w:rsidRDefault="00B70EEF" w:rsidP="00B70EEF">
      <w:pPr>
        <w:spacing w:after="160" w:line="259" w:lineRule="auto"/>
        <w:ind w:left="432" w:right="0"/>
      </w:pPr>
      <w:r w:rsidRPr="00B70EEF">
        <w:t xml:space="preserve">    list-style: none;</w:t>
      </w:r>
    </w:p>
    <w:p w14:paraId="10F656C4" w14:textId="77777777" w:rsidR="00B70EEF" w:rsidRPr="00B70EEF" w:rsidRDefault="00B70EEF" w:rsidP="00B70EEF">
      <w:pPr>
        <w:spacing w:after="160" w:line="259" w:lineRule="auto"/>
        <w:ind w:left="432" w:right="0"/>
      </w:pPr>
      <w:r w:rsidRPr="00B70EEF">
        <w:t xml:space="preserve">    padding: 0;</w:t>
      </w:r>
    </w:p>
    <w:p w14:paraId="556B4B6F" w14:textId="77777777" w:rsidR="00B70EEF" w:rsidRPr="00B70EEF" w:rsidRDefault="00B70EEF" w:rsidP="00B70EEF">
      <w:pPr>
        <w:spacing w:after="160" w:line="259" w:lineRule="auto"/>
        <w:ind w:left="432" w:right="0"/>
      </w:pPr>
      <w:r w:rsidRPr="00B70EEF">
        <w:t xml:space="preserve">    display: flex;</w:t>
      </w:r>
    </w:p>
    <w:p w14:paraId="1039BDF0" w14:textId="77777777" w:rsidR="00B70EEF" w:rsidRPr="00B70EEF" w:rsidRDefault="00B70EEF" w:rsidP="00B70EEF">
      <w:pPr>
        <w:spacing w:after="160" w:line="259" w:lineRule="auto"/>
        <w:ind w:left="432" w:right="0"/>
      </w:pPr>
      <w:r w:rsidRPr="00B70EEF">
        <w:t xml:space="preserve">    justify-content: center;</w:t>
      </w:r>
    </w:p>
    <w:p w14:paraId="12386726" w14:textId="77777777" w:rsidR="00B70EEF" w:rsidRPr="00B70EEF" w:rsidRDefault="00B70EEF" w:rsidP="00B70EEF">
      <w:pPr>
        <w:spacing w:after="160" w:line="259" w:lineRule="auto"/>
        <w:ind w:left="432" w:right="0"/>
      </w:pPr>
      <w:r w:rsidRPr="00B70EEF">
        <w:t xml:space="preserve">    gap: 15px;</w:t>
      </w:r>
    </w:p>
    <w:p w14:paraId="18D9D0CF" w14:textId="77777777" w:rsidR="00B70EEF" w:rsidRPr="00B70EEF" w:rsidRDefault="00B70EEF" w:rsidP="00B70EEF">
      <w:pPr>
        <w:spacing w:after="160" w:line="259" w:lineRule="auto"/>
        <w:ind w:left="432" w:right="0"/>
      </w:pPr>
      <w:r w:rsidRPr="00B70EEF">
        <w:t>}</w:t>
      </w:r>
    </w:p>
    <w:p w14:paraId="772C4AEB" w14:textId="77777777" w:rsidR="00B70EEF" w:rsidRPr="00B70EEF" w:rsidRDefault="00B70EEF" w:rsidP="00B70EEF">
      <w:pPr>
        <w:spacing w:after="160" w:line="259" w:lineRule="auto"/>
        <w:ind w:left="432" w:right="0"/>
      </w:pPr>
    </w:p>
    <w:p w14:paraId="794322A3" w14:textId="77777777" w:rsidR="00B70EEF" w:rsidRPr="00B70EEF" w:rsidRDefault="00B70EEF" w:rsidP="00B70EEF">
      <w:pPr>
        <w:spacing w:after="160" w:line="259" w:lineRule="auto"/>
        <w:ind w:left="432" w:right="0"/>
      </w:pPr>
      <w:r w:rsidRPr="00B70EEF">
        <w:t xml:space="preserve">nav </w:t>
      </w:r>
      <w:proofErr w:type="spellStart"/>
      <w:r w:rsidRPr="00B70EEF">
        <w:t>ul</w:t>
      </w:r>
      <w:proofErr w:type="spellEnd"/>
      <w:r w:rsidRPr="00B70EEF">
        <w:t xml:space="preserve"> li {</w:t>
      </w:r>
    </w:p>
    <w:p w14:paraId="1F94BE6E" w14:textId="77777777" w:rsidR="00B70EEF" w:rsidRPr="00B70EEF" w:rsidRDefault="00B70EEF" w:rsidP="00B70EEF">
      <w:pPr>
        <w:spacing w:after="160" w:line="259" w:lineRule="auto"/>
        <w:ind w:left="432" w:right="0"/>
      </w:pPr>
      <w:r w:rsidRPr="00B70EEF">
        <w:t xml:space="preserve">    display: inline;</w:t>
      </w:r>
    </w:p>
    <w:p w14:paraId="285A3524" w14:textId="77777777" w:rsidR="00B70EEF" w:rsidRPr="00B70EEF" w:rsidRDefault="00B70EEF" w:rsidP="00B70EEF">
      <w:pPr>
        <w:spacing w:after="160" w:line="259" w:lineRule="auto"/>
        <w:ind w:left="432" w:right="0"/>
      </w:pPr>
      <w:r w:rsidRPr="00B70EEF">
        <w:t>}</w:t>
      </w:r>
    </w:p>
    <w:p w14:paraId="27B55BE1" w14:textId="77777777" w:rsidR="00B70EEF" w:rsidRPr="00B70EEF" w:rsidRDefault="00B70EEF" w:rsidP="00B70EEF">
      <w:pPr>
        <w:spacing w:after="160" w:line="259" w:lineRule="auto"/>
        <w:ind w:left="432" w:right="0"/>
      </w:pPr>
    </w:p>
    <w:p w14:paraId="73928A3F" w14:textId="77777777" w:rsidR="00B70EEF" w:rsidRPr="00B70EEF" w:rsidRDefault="00B70EEF" w:rsidP="00B70EEF">
      <w:pPr>
        <w:spacing w:after="160" w:line="259" w:lineRule="auto"/>
        <w:ind w:left="432" w:right="0"/>
      </w:pPr>
      <w:r w:rsidRPr="00B70EEF">
        <w:t xml:space="preserve">nav </w:t>
      </w:r>
      <w:proofErr w:type="spellStart"/>
      <w:r w:rsidRPr="00B70EEF">
        <w:t>ul</w:t>
      </w:r>
      <w:proofErr w:type="spellEnd"/>
      <w:r w:rsidRPr="00B70EEF">
        <w:t xml:space="preserve"> li a {</w:t>
      </w:r>
    </w:p>
    <w:p w14:paraId="57CE85FA" w14:textId="77777777" w:rsidR="00B70EEF" w:rsidRPr="00B70EEF" w:rsidRDefault="00B70EEF" w:rsidP="00B70EEF">
      <w:pPr>
        <w:spacing w:after="160" w:line="259" w:lineRule="auto"/>
        <w:ind w:left="432" w:right="0"/>
      </w:pPr>
      <w:r w:rsidRPr="00B70EEF">
        <w:t xml:space="preserve">    text-decoration: none;</w:t>
      </w:r>
    </w:p>
    <w:p w14:paraId="28F6A1A9" w14:textId="77777777" w:rsidR="00B70EEF" w:rsidRPr="00B70EEF" w:rsidRDefault="00B70EEF" w:rsidP="00B70EEF">
      <w:pPr>
        <w:spacing w:after="160" w:line="259" w:lineRule="auto"/>
        <w:ind w:left="432" w:right="0"/>
      </w:pPr>
      <w:r w:rsidRPr="00B70EEF">
        <w:t xml:space="preserve">    color: #f4f4f4;</w:t>
      </w:r>
    </w:p>
    <w:p w14:paraId="18A4A212" w14:textId="77777777" w:rsidR="00B70EEF" w:rsidRPr="00B70EEF" w:rsidRDefault="00B70EEF" w:rsidP="00B70EEF">
      <w:pPr>
        <w:spacing w:after="160" w:line="259" w:lineRule="auto"/>
        <w:ind w:left="432" w:right="0"/>
      </w:pPr>
      <w:r w:rsidRPr="00B70EEF">
        <w:t xml:space="preserve">    transition: color 0.3s;</w:t>
      </w:r>
    </w:p>
    <w:p w14:paraId="7EEA3F90" w14:textId="77777777" w:rsidR="00B70EEF" w:rsidRPr="00B70EEF" w:rsidRDefault="00B70EEF" w:rsidP="00B70EEF">
      <w:pPr>
        <w:spacing w:after="160" w:line="259" w:lineRule="auto"/>
        <w:ind w:left="432" w:right="0"/>
      </w:pPr>
      <w:r w:rsidRPr="00B70EEF">
        <w:t>}</w:t>
      </w:r>
    </w:p>
    <w:p w14:paraId="7B956BE6" w14:textId="77777777" w:rsidR="00B70EEF" w:rsidRPr="00B70EEF" w:rsidRDefault="00B70EEF" w:rsidP="00B70EEF">
      <w:pPr>
        <w:spacing w:after="160" w:line="259" w:lineRule="auto"/>
        <w:ind w:left="432" w:right="0"/>
      </w:pPr>
    </w:p>
    <w:p w14:paraId="2E5948AC" w14:textId="77777777" w:rsidR="00B70EEF" w:rsidRPr="00B70EEF" w:rsidRDefault="00B70EEF" w:rsidP="00B70EEF">
      <w:pPr>
        <w:spacing w:after="160" w:line="259" w:lineRule="auto"/>
        <w:ind w:left="432" w:right="0"/>
      </w:pPr>
      <w:r w:rsidRPr="00B70EEF">
        <w:t xml:space="preserve">nav </w:t>
      </w:r>
      <w:proofErr w:type="spellStart"/>
      <w:r w:rsidRPr="00B70EEF">
        <w:t>ul</w:t>
      </w:r>
      <w:proofErr w:type="spellEnd"/>
      <w:r w:rsidRPr="00B70EEF">
        <w:t xml:space="preserve"> li a:hover {</w:t>
      </w:r>
    </w:p>
    <w:p w14:paraId="3245BA8A" w14:textId="77777777" w:rsidR="00B70EEF" w:rsidRPr="00B70EEF" w:rsidRDefault="00B70EEF" w:rsidP="00B70EEF">
      <w:pPr>
        <w:spacing w:after="160" w:line="259" w:lineRule="auto"/>
        <w:ind w:left="432" w:right="0"/>
      </w:pPr>
      <w:r w:rsidRPr="00B70EEF">
        <w:t xml:space="preserve">    color: #ffa500;</w:t>
      </w:r>
    </w:p>
    <w:p w14:paraId="3812019F" w14:textId="77777777" w:rsidR="00B70EEF" w:rsidRPr="00B70EEF" w:rsidRDefault="00B70EEF" w:rsidP="00B70EEF">
      <w:pPr>
        <w:spacing w:after="160" w:line="259" w:lineRule="auto"/>
        <w:ind w:left="432" w:right="0"/>
      </w:pPr>
      <w:r w:rsidRPr="00B70EEF">
        <w:t>}</w:t>
      </w:r>
    </w:p>
    <w:p w14:paraId="25D50129" w14:textId="77777777" w:rsidR="00B70EEF" w:rsidRPr="00B70EEF" w:rsidRDefault="00B70EEF" w:rsidP="00B70EEF">
      <w:pPr>
        <w:spacing w:after="160" w:line="259" w:lineRule="auto"/>
        <w:ind w:left="432" w:right="0"/>
      </w:pPr>
    </w:p>
    <w:p w14:paraId="779A57E9" w14:textId="77777777" w:rsidR="00B70EEF" w:rsidRPr="00B70EEF" w:rsidRDefault="00B70EEF" w:rsidP="00B70EEF">
      <w:pPr>
        <w:spacing w:after="160" w:line="259" w:lineRule="auto"/>
        <w:ind w:left="432" w:right="0"/>
      </w:pPr>
      <w:r w:rsidRPr="00B70EEF">
        <w:t>.hero {</w:t>
      </w:r>
    </w:p>
    <w:p w14:paraId="772B7390" w14:textId="77777777" w:rsidR="00B70EEF" w:rsidRPr="00B70EEF" w:rsidRDefault="00B70EEF" w:rsidP="00B70EEF">
      <w:pPr>
        <w:spacing w:after="160" w:line="259" w:lineRule="auto"/>
        <w:ind w:left="432" w:right="0"/>
      </w:pPr>
      <w:r w:rsidRPr="00B70EEF">
        <w:t xml:space="preserve">    background-color: #202020;</w:t>
      </w:r>
    </w:p>
    <w:p w14:paraId="58FD4722" w14:textId="77777777" w:rsidR="00B70EEF" w:rsidRPr="00B70EEF" w:rsidRDefault="00B70EEF" w:rsidP="00B70EEF">
      <w:pPr>
        <w:spacing w:after="160" w:line="259" w:lineRule="auto"/>
        <w:ind w:left="432" w:right="0"/>
      </w:pPr>
      <w:r w:rsidRPr="00B70EEF">
        <w:t xml:space="preserve">    padding: 50px;</w:t>
      </w:r>
    </w:p>
    <w:p w14:paraId="079ECBE1" w14:textId="77777777" w:rsidR="00B70EEF" w:rsidRPr="00B70EEF" w:rsidRDefault="00B70EEF" w:rsidP="00B70EEF">
      <w:pPr>
        <w:spacing w:after="160" w:line="259" w:lineRule="auto"/>
        <w:ind w:left="432" w:right="0"/>
      </w:pPr>
      <w:r w:rsidRPr="00B70EEF">
        <w:lastRenderedPageBreak/>
        <w:t xml:space="preserve">    text-align: center;</w:t>
      </w:r>
    </w:p>
    <w:p w14:paraId="7200391F" w14:textId="77777777" w:rsidR="00B70EEF" w:rsidRPr="00B70EEF" w:rsidRDefault="00B70EEF" w:rsidP="00B70EEF">
      <w:pPr>
        <w:spacing w:after="160" w:line="259" w:lineRule="auto"/>
        <w:ind w:left="432" w:right="0"/>
      </w:pPr>
      <w:r w:rsidRPr="00B70EEF">
        <w:t>}</w:t>
      </w:r>
    </w:p>
    <w:p w14:paraId="0D9C57EB" w14:textId="77777777" w:rsidR="00B70EEF" w:rsidRPr="00B70EEF" w:rsidRDefault="00B70EEF" w:rsidP="00B70EEF">
      <w:pPr>
        <w:spacing w:after="160" w:line="259" w:lineRule="auto"/>
        <w:ind w:left="432" w:right="0"/>
      </w:pPr>
    </w:p>
    <w:p w14:paraId="41E59D60" w14:textId="77777777" w:rsidR="00B70EEF" w:rsidRPr="00B70EEF" w:rsidRDefault="00B70EEF" w:rsidP="00B70EEF">
      <w:pPr>
        <w:spacing w:after="160" w:line="259" w:lineRule="auto"/>
        <w:ind w:left="432" w:right="0"/>
      </w:pPr>
      <w:r w:rsidRPr="00B70EEF">
        <w:t>.features {</w:t>
      </w:r>
    </w:p>
    <w:p w14:paraId="20D33EE6" w14:textId="77777777" w:rsidR="00B70EEF" w:rsidRPr="00B70EEF" w:rsidRDefault="00B70EEF" w:rsidP="00B70EEF">
      <w:pPr>
        <w:spacing w:after="160" w:line="259" w:lineRule="auto"/>
        <w:ind w:left="432" w:right="0"/>
      </w:pPr>
      <w:r w:rsidRPr="00B70EEF">
        <w:t xml:space="preserve">    display: flex;</w:t>
      </w:r>
    </w:p>
    <w:p w14:paraId="6320BAEB" w14:textId="77777777" w:rsidR="00B70EEF" w:rsidRPr="00B70EEF" w:rsidRDefault="00B70EEF" w:rsidP="00B70EEF">
      <w:pPr>
        <w:spacing w:after="160" w:line="259" w:lineRule="auto"/>
        <w:ind w:left="432" w:right="0"/>
      </w:pPr>
      <w:r w:rsidRPr="00B70EEF">
        <w:t xml:space="preserve">    justify-content: space-around;</w:t>
      </w:r>
    </w:p>
    <w:p w14:paraId="79AFC081" w14:textId="77777777" w:rsidR="00B70EEF" w:rsidRPr="00B70EEF" w:rsidRDefault="00B70EEF" w:rsidP="00B70EEF">
      <w:pPr>
        <w:spacing w:after="160" w:line="259" w:lineRule="auto"/>
        <w:ind w:left="432" w:right="0"/>
      </w:pPr>
      <w:r w:rsidRPr="00B70EEF">
        <w:t xml:space="preserve">    padding: 20px;</w:t>
      </w:r>
    </w:p>
    <w:p w14:paraId="66790DB8" w14:textId="77777777" w:rsidR="00B70EEF" w:rsidRPr="00B70EEF" w:rsidRDefault="00B70EEF" w:rsidP="00B70EEF">
      <w:pPr>
        <w:spacing w:after="160" w:line="259" w:lineRule="auto"/>
        <w:ind w:left="432" w:right="0"/>
      </w:pPr>
      <w:r w:rsidRPr="00B70EEF">
        <w:t>}</w:t>
      </w:r>
    </w:p>
    <w:p w14:paraId="4D104B99" w14:textId="77777777" w:rsidR="00B70EEF" w:rsidRPr="00B70EEF" w:rsidRDefault="00B70EEF" w:rsidP="00B70EEF">
      <w:pPr>
        <w:spacing w:after="160" w:line="259" w:lineRule="auto"/>
        <w:ind w:left="432" w:right="0"/>
      </w:pPr>
    </w:p>
    <w:p w14:paraId="0530FAD0" w14:textId="77777777" w:rsidR="00B70EEF" w:rsidRPr="00B70EEF" w:rsidRDefault="00B70EEF" w:rsidP="00B70EEF">
      <w:pPr>
        <w:spacing w:after="160" w:line="259" w:lineRule="auto"/>
        <w:ind w:left="432" w:right="0"/>
      </w:pPr>
      <w:r w:rsidRPr="00B70EEF">
        <w:t>.features {</w:t>
      </w:r>
    </w:p>
    <w:p w14:paraId="4312A2F4" w14:textId="77777777" w:rsidR="00B70EEF" w:rsidRPr="00B70EEF" w:rsidRDefault="00B70EEF" w:rsidP="00B70EEF">
      <w:pPr>
        <w:spacing w:after="160" w:line="259" w:lineRule="auto"/>
        <w:ind w:left="432" w:right="0"/>
      </w:pPr>
      <w:r w:rsidRPr="00B70EEF">
        <w:t>width: 150px;</w:t>
      </w:r>
    </w:p>
    <w:p w14:paraId="3D02369E" w14:textId="77777777" w:rsidR="00B70EEF" w:rsidRPr="00B70EEF" w:rsidRDefault="00B70EEF" w:rsidP="00B70EEF">
      <w:pPr>
        <w:spacing w:after="160" w:line="259" w:lineRule="auto"/>
        <w:ind w:left="432" w:right="0"/>
      </w:pPr>
      <w:r w:rsidRPr="00B70EEF">
        <w:t>height: 150px;</w:t>
      </w:r>
    </w:p>
    <w:p w14:paraId="18F62C49" w14:textId="77777777" w:rsidR="00B70EEF" w:rsidRPr="00B70EEF" w:rsidRDefault="00B70EEF" w:rsidP="00B70EEF">
      <w:pPr>
        <w:spacing w:after="160" w:line="259" w:lineRule="auto"/>
        <w:ind w:left="432" w:right="0"/>
      </w:pPr>
      <w:r w:rsidRPr="00B70EEF">
        <w:t>object-fit: cover;</w:t>
      </w:r>
    </w:p>
    <w:p w14:paraId="370D9AAD" w14:textId="77777777" w:rsidR="00B70EEF" w:rsidRPr="00B70EEF" w:rsidRDefault="00B70EEF" w:rsidP="00B70EEF">
      <w:pPr>
        <w:spacing w:after="160" w:line="259" w:lineRule="auto"/>
        <w:ind w:left="432" w:right="0"/>
      </w:pPr>
      <w:r w:rsidRPr="00B70EEF">
        <w:t>}</w:t>
      </w:r>
    </w:p>
    <w:p w14:paraId="1FF3B47E" w14:textId="77777777" w:rsidR="00B70EEF" w:rsidRPr="00B70EEF" w:rsidRDefault="00B70EEF" w:rsidP="00B70EEF">
      <w:pPr>
        <w:spacing w:after="160" w:line="259" w:lineRule="auto"/>
        <w:ind w:left="432" w:right="0"/>
      </w:pPr>
    </w:p>
    <w:p w14:paraId="636010DA" w14:textId="77777777" w:rsidR="00B70EEF" w:rsidRPr="00B70EEF" w:rsidRDefault="00B70EEF" w:rsidP="00B70EEF">
      <w:pPr>
        <w:spacing w:after="160" w:line="259" w:lineRule="auto"/>
        <w:ind w:left="432" w:right="0"/>
      </w:pPr>
      <w:r w:rsidRPr="00B70EEF">
        <w:t>.features {</w:t>
      </w:r>
    </w:p>
    <w:p w14:paraId="7773552E" w14:textId="77777777" w:rsidR="00B70EEF" w:rsidRPr="00B70EEF" w:rsidRDefault="00B70EEF" w:rsidP="00B70EEF">
      <w:pPr>
        <w:spacing w:after="160" w:line="259" w:lineRule="auto"/>
        <w:ind w:left="432" w:right="0"/>
      </w:pPr>
      <w:r w:rsidRPr="00B70EEF">
        <w:t>max-width: 200px;</w:t>
      </w:r>
    </w:p>
    <w:p w14:paraId="1E97CBAF" w14:textId="77777777" w:rsidR="00B70EEF" w:rsidRPr="00B70EEF" w:rsidRDefault="00B70EEF" w:rsidP="00B70EEF">
      <w:pPr>
        <w:spacing w:after="160" w:line="259" w:lineRule="auto"/>
        <w:ind w:left="432" w:right="0"/>
      </w:pPr>
      <w:r w:rsidRPr="00B70EEF">
        <w:t>border-radius: 10px;</w:t>
      </w:r>
    </w:p>
    <w:p w14:paraId="406DC9B9" w14:textId="77777777" w:rsidR="00B70EEF" w:rsidRPr="00B70EEF" w:rsidRDefault="00B70EEF" w:rsidP="00B70EEF">
      <w:pPr>
        <w:spacing w:after="160" w:line="259" w:lineRule="auto"/>
        <w:ind w:left="432" w:right="0"/>
      </w:pPr>
      <w:r w:rsidRPr="00B70EEF">
        <w:t>}</w:t>
      </w:r>
    </w:p>
    <w:p w14:paraId="4EE08D2E" w14:textId="77777777" w:rsidR="00B70EEF" w:rsidRPr="00B70EEF" w:rsidRDefault="00B70EEF" w:rsidP="00B70EEF">
      <w:pPr>
        <w:spacing w:after="160" w:line="259" w:lineRule="auto"/>
        <w:ind w:left="432" w:right="0"/>
      </w:pPr>
    </w:p>
    <w:p w14:paraId="179508C9" w14:textId="77777777" w:rsidR="00B70EEF" w:rsidRPr="00B70EEF" w:rsidRDefault="00B70EEF" w:rsidP="00B70EEF">
      <w:pPr>
        <w:spacing w:after="160" w:line="259" w:lineRule="auto"/>
        <w:ind w:left="432" w:right="0"/>
      </w:pPr>
    </w:p>
    <w:p w14:paraId="4B7ED026" w14:textId="77777777" w:rsidR="00B70EEF" w:rsidRPr="00B70EEF" w:rsidRDefault="00B70EEF" w:rsidP="00B70EEF">
      <w:pPr>
        <w:spacing w:after="160" w:line="259" w:lineRule="auto"/>
        <w:ind w:left="432" w:right="0"/>
      </w:pPr>
      <w:r w:rsidRPr="00B70EEF">
        <w:t>.biography {</w:t>
      </w:r>
    </w:p>
    <w:p w14:paraId="5B04266F" w14:textId="77777777" w:rsidR="00B70EEF" w:rsidRPr="00B70EEF" w:rsidRDefault="00B70EEF" w:rsidP="00B70EEF">
      <w:pPr>
        <w:spacing w:after="160" w:line="259" w:lineRule="auto"/>
        <w:ind w:left="432" w:right="0"/>
      </w:pPr>
      <w:r w:rsidRPr="00B70EEF">
        <w:t xml:space="preserve">    max-width: 900px;</w:t>
      </w:r>
    </w:p>
    <w:p w14:paraId="494347FD" w14:textId="77777777" w:rsidR="00B70EEF" w:rsidRPr="00B70EEF" w:rsidRDefault="00B70EEF" w:rsidP="00B70EEF">
      <w:pPr>
        <w:spacing w:after="160" w:line="259" w:lineRule="auto"/>
        <w:ind w:left="432" w:right="0"/>
      </w:pPr>
      <w:r w:rsidRPr="00B70EEF">
        <w:t xml:space="preserve">    display: flex;</w:t>
      </w:r>
    </w:p>
    <w:p w14:paraId="352DA2AE" w14:textId="77777777" w:rsidR="00B70EEF" w:rsidRPr="00B70EEF" w:rsidRDefault="00B70EEF" w:rsidP="00B70EEF">
      <w:pPr>
        <w:spacing w:after="160" w:line="259" w:lineRule="auto"/>
        <w:ind w:left="432" w:right="0"/>
      </w:pPr>
      <w:r w:rsidRPr="00B70EEF">
        <w:t xml:space="preserve">    align-items: center;</w:t>
      </w:r>
    </w:p>
    <w:p w14:paraId="32C6CB06" w14:textId="77777777" w:rsidR="00B70EEF" w:rsidRPr="00B70EEF" w:rsidRDefault="00B70EEF" w:rsidP="00B70EEF">
      <w:pPr>
        <w:spacing w:after="160" w:line="259" w:lineRule="auto"/>
        <w:ind w:left="432" w:right="0"/>
      </w:pPr>
      <w:r w:rsidRPr="00B70EEF">
        <w:t xml:space="preserve">    justify-content: space-between;</w:t>
      </w:r>
    </w:p>
    <w:p w14:paraId="0F67688B" w14:textId="77777777" w:rsidR="00B70EEF" w:rsidRPr="00B70EEF" w:rsidRDefault="00B70EEF" w:rsidP="00B70EEF">
      <w:pPr>
        <w:spacing w:after="160" w:line="259" w:lineRule="auto"/>
        <w:ind w:left="432" w:right="0"/>
      </w:pPr>
      <w:r w:rsidRPr="00B70EEF">
        <w:t xml:space="preserve">    text-align: center;</w:t>
      </w:r>
    </w:p>
    <w:p w14:paraId="0D225B4A" w14:textId="77777777" w:rsidR="00B70EEF" w:rsidRPr="00B70EEF" w:rsidRDefault="00B70EEF" w:rsidP="00B70EEF">
      <w:pPr>
        <w:spacing w:after="160" w:line="259" w:lineRule="auto"/>
        <w:ind w:left="432" w:right="0"/>
      </w:pPr>
      <w:r w:rsidRPr="00B70EEF">
        <w:t xml:space="preserve">    padding: 20px;</w:t>
      </w:r>
    </w:p>
    <w:p w14:paraId="7A14E199" w14:textId="77777777" w:rsidR="00B70EEF" w:rsidRPr="00B70EEF" w:rsidRDefault="00B70EEF" w:rsidP="00B70EEF">
      <w:pPr>
        <w:spacing w:after="160" w:line="259" w:lineRule="auto"/>
        <w:ind w:left="432" w:right="0"/>
      </w:pPr>
      <w:r w:rsidRPr="00B70EEF">
        <w:t xml:space="preserve">    gap: 20px;</w:t>
      </w:r>
    </w:p>
    <w:p w14:paraId="0E1FA1DF" w14:textId="77777777" w:rsidR="00B70EEF" w:rsidRPr="00B70EEF" w:rsidRDefault="00B70EEF" w:rsidP="00B70EEF">
      <w:pPr>
        <w:spacing w:after="160" w:line="259" w:lineRule="auto"/>
        <w:ind w:left="432" w:right="0"/>
      </w:pPr>
      <w:r w:rsidRPr="00B70EEF">
        <w:t>}</w:t>
      </w:r>
    </w:p>
    <w:p w14:paraId="6E91A214" w14:textId="77777777" w:rsidR="00B70EEF" w:rsidRPr="00B70EEF" w:rsidRDefault="00B70EEF" w:rsidP="00B70EEF">
      <w:pPr>
        <w:spacing w:after="160" w:line="259" w:lineRule="auto"/>
        <w:ind w:left="432" w:right="0"/>
      </w:pPr>
    </w:p>
    <w:p w14:paraId="6403D0B3" w14:textId="77777777" w:rsidR="00B70EEF" w:rsidRPr="00B70EEF" w:rsidRDefault="00B70EEF" w:rsidP="00B70EEF">
      <w:pPr>
        <w:spacing w:after="160" w:line="259" w:lineRule="auto"/>
        <w:ind w:left="432" w:right="0"/>
      </w:pPr>
      <w:r w:rsidRPr="00B70EEF">
        <w:lastRenderedPageBreak/>
        <w:t>.bio-text {</w:t>
      </w:r>
    </w:p>
    <w:p w14:paraId="016A518D" w14:textId="77777777" w:rsidR="00B70EEF" w:rsidRPr="00B70EEF" w:rsidRDefault="00B70EEF" w:rsidP="00B70EEF">
      <w:pPr>
        <w:spacing w:after="160" w:line="259" w:lineRule="auto"/>
        <w:ind w:left="432" w:right="0"/>
      </w:pPr>
      <w:r w:rsidRPr="00B70EEF">
        <w:t xml:space="preserve">    flex: 1;</w:t>
      </w:r>
    </w:p>
    <w:p w14:paraId="66C73EA0" w14:textId="77777777" w:rsidR="00B70EEF" w:rsidRPr="00B70EEF" w:rsidRDefault="00B70EEF" w:rsidP="00B70EEF">
      <w:pPr>
        <w:spacing w:after="160" w:line="259" w:lineRule="auto"/>
        <w:ind w:left="432" w:right="0"/>
      </w:pPr>
      <w:r w:rsidRPr="00B70EEF">
        <w:t xml:space="preserve">    padding: 0 20px;</w:t>
      </w:r>
    </w:p>
    <w:p w14:paraId="04BA6702" w14:textId="77777777" w:rsidR="00B70EEF" w:rsidRPr="00B70EEF" w:rsidRDefault="00B70EEF" w:rsidP="00B70EEF">
      <w:pPr>
        <w:spacing w:after="160" w:line="259" w:lineRule="auto"/>
        <w:ind w:left="432" w:right="0"/>
      </w:pPr>
      <w:r w:rsidRPr="00B70EEF">
        <w:t>}</w:t>
      </w:r>
    </w:p>
    <w:p w14:paraId="7E0E5F5C" w14:textId="77777777" w:rsidR="00B70EEF" w:rsidRPr="00B70EEF" w:rsidRDefault="00B70EEF" w:rsidP="00B70EEF">
      <w:pPr>
        <w:spacing w:after="160" w:line="259" w:lineRule="auto"/>
        <w:ind w:left="432" w:right="0"/>
      </w:pPr>
    </w:p>
    <w:p w14:paraId="086D5000" w14:textId="77777777" w:rsidR="00B70EEF" w:rsidRPr="00B70EEF" w:rsidRDefault="00B70EEF" w:rsidP="00B70EEF">
      <w:pPr>
        <w:spacing w:after="160" w:line="259" w:lineRule="auto"/>
        <w:ind w:left="432" w:right="0"/>
      </w:pPr>
      <w:r w:rsidRPr="00B70EEF">
        <w:t xml:space="preserve">.biography </w:t>
      </w:r>
      <w:proofErr w:type="spellStart"/>
      <w:r w:rsidRPr="00B70EEF">
        <w:t>img</w:t>
      </w:r>
      <w:proofErr w:type="spellEnd"/>
      <w:r w:rsidRPr="00B70EEF">
        <w:t xml:space="preserve"> {</w:t>
      </w:r>
    </w:p>
    <w:p w14:paraId="64A2C1FA" w14:textId="77777777" w:rsidR="00B70EEF" w:rsidRPr="00B70EEF" w:rsidRDefault="00B70EEF" w:rsidP="00B70EEF">
      <w:pPr>
        <w:spacing w:after="160" w:line="259" w:lineRule="auto"/>
        <w:ind w:left="432" w:right="0"/>
      </w:pPr>
      <w:r w:rsidRPr="00B70EEF">
        <w:t xml:space="preserve">    max-width: 200px;</w:t>
      </w:r>
    </w:p>
    <w:p w14:paraId="52F87394" w14:textId="77777777" w:rsidR="00B70EEF" w:rsidRPr="00B70EEF" w:rsidRDefault="00B70EEF" w:rsidP="00B70EEF">
      <w:pPr>
        <w:spacing w:after="160" w:line="259" w:lineRule="auto"/>
        <w:ind w:left="432" w:right="0"/>
      </w:pPr>
      <w:r w:rsidRPr="00B70EEF">
        <w:t xml:space="preserve">    border-radius: 10px;</w:t>
      </w:r>
    </w:p>
    <w:p w14:paraId="2076D3DA" w14:textId="77777777" w:rsidR="00B70EEF" w:rsidRPr="00B70EEF" w:rsidRDefault="00B70EEF" w:rsidP="00B70EEF">
      <w:pPr>
        <w:spacing w:after="160" w:line="259" w:lineRule="auto"/>
        <w:ind w:left="432" w:right="0"/>
      </w:pPr>
      <w:r w:rsidRPr="00B70EEF">
        <w:t>}</w:t>
      </w:r>
    </w:p>
    <w:p w14:paraId="09AA18EE" w14:textId="77777777" w:rsidR="00B70EEF" w:rsidRPr="00B70EEF" w:rsidRDefault="00B70EEF" w:rsidP="00B70EEF">
      <w:pPr>
        <w:spacing w:after="160" w:line="259" w:lineRule="auto"/>
        <w:ind w:left="432" w:right="0"/>
      </w:pPr>
    </w:p>
    <w:p w14:paraId="5D8B27EB" w14:textId="77777777" w:rsidR="00B70EEF" w:rsidRPr="00B70EEF" w:rsidRDefault="00B70EEF" w:rsidP="00B70EEF">
      <w:pPr>
        <w:spacing w:after="160" w:line="259" w:lineRule="auto"/>
        <w:ind w:left="432" w:right="0"/>
      </w:pPr>
      <w:r w:rsidRPr="00B70EEF">
        <w:t>footer {</w:t>
      </w:r>
    </w:p>
    <w:p w14:paraId="3E874AD2" w14:textId="77777777" w:rsidR="00B70EEF" w:rsidRPr="00B70EEF" w:rsidRDefault="00B70EEF" w:rsidP="00B70EEF">
      <w:pPr>
        <w:spacing w:after="160" w:line="259" w:lineRule="auto"/>
        <w:ind w:left="432" w:right="0"/>
      </w:pPr>
      <w:r w:rsidRPr="00B70EEF">
        <w:t xml:space="preserve">    text-align: center;</w:t>
      </w:r>
    </w:p>
    <w:p w14:paraId="674E3C12" w14:textId="77777777" w:rsidR="00B70EEF" w:rsidRPr="00B70EEF" w:rsidRDefault="00B70EEF" w:rsidP="00B70EEF">
      <w:pPr>
        <w:spacing w:after="160" w:line="259" w:lineRule="auto"/>
        <w:ind w:left="432" w:right="0"/>
      </w:pPr>
      <w:r w:rsidRPr="00B70EEF">
        <w:t xml:space="preserve">    padding: 10px;</w:t>
      </w:r>
    </w:p>
    <w:p w14:paraId="3F6359F4" w14:textId="77777777" w:rsidR="00B70EEF" w:rsidRPr="00B70EEF" w:rsidRDefault="00B70EEF" w:rsidP="00B70EEF">
      <w:pPr>
        <w:spacing w:after="160" w:line="259" w:lineRule="auto"/>
        <w:ind w:left="432" w:right="0"/>
      </w:pPr>
      <w:r w:rsidRPr="00B70EEF">
        <w:t xml:space="preserve">    background-color: #1f1f1f;</w:t>
      </w:r>
    </w:p>
    <w:p w14:paraId="617EB031" w14:textId="77777777" w:rsidR="00B70EEF" w:rsidRPr="00B70EEF" w:rsidRDefault="00B70EEF" w:rsidP="00B70EEF">
      <w:pPr>
        <w:spacing w:after="160" w:line="259" w:lineRule="auto"/>
        <w:ind w:left="432" w:right="0"/>
      </w:pPr>
      <w:r w:rsidRPr="00B70EEF">
        <w:t xml:space="preserve">    color: #aaa;</w:t>
      </w:r>
    </w:p>
    <w:p w14:paraId="543A3DBD" w14:textId="77777777" w:rsidR="00B70EEF" w:rsidRPr="00B70EEF" w:rsidRDefault="00B70EEF" w:rsidP="00B70EEF">
      <w:pPr>
        <w:spacing w:after="160" w:line="259" w:lineRule="auto"/>
        <w:ind w:left="432" w:right="0"/>
      </w:pPr>
      <w:r w:rsidRPr="00B70EEF">
        <w:t xml:space="preserve">    width: 100%;</w:t>
      </w:r>
    </w:p>
    <w:p w14:paraId="595F51C0" w14:textId="77777777" w:rsidR="00B70EEF" w:rsidRPr="00B70EEF" w:rsidRDefault="00B70EEF" w:rsidP="00B70EEF">
      <w:pPr>
        <w:spacing w:after="160" w:line="259" w:lineRule="auto"/>
        <w:ind w:left="432" w:right="0"/>
      </w:pPr>
      <w:r w:rsidRPr="00B70EEF">
        <w:t>}</w:t>
      </w:r>
    </w:p>
    <w:p w14:paraId="38D027A4" w14:textId="77777777" w:rsidR="00B70EEF" w:rsidRPr="00B70EEF" w:rsidRDefault="00B70EEF" w:rsidP="00B70EEF">
      <w:pPr>
        <w:spacing w:after="160" w:line="259" w:lineRule="auto"/>
        <w:ind w:left="432" w:right="0"/>
      </w:pPr>
    </w:p>
    <w:p w14:paraId="248D7FD8" w14:textId="77777777" w:rsidR="00B70EEF" w:rsidRPr="00B70EEF" w:rsidRDefault="00B70EEF" w:rsidP="00B70EEF">
      <w:pPr>
        <w:spacing w:after="160" w:line="259" w:lineRule="auto"/>
        <w:ind w:left="432" w:right="0"/>
      </w:pPr>
      <w:r w:rsidRPr="00B70EEF">
        <w:t>form label {</w:t>
      </w:r>
    </w:p>
    <w:p w14:paraId="636E3CF6" w14:textId="77777777" w:rsidR="00B70EEF" w:rsidRPr="00B70EEF" w:rsidRDefault="00B70EEF" w:rsidP="00B70EEF">
      <w:pPr>
        <w:spacing w:after="160" w:line="259" w:lineRule="auto"/>
        <w:ind w:left="432" w:right="0"/>
      </w:pPr>
      <w:r w:rsidRPr="00B70EEF">
        <w:t xml:space="preserve">    display: block;</w:t>
      </w:r>
    </w:p>
    <w:p w14:paraId="17258BC0" w14:textId="77777777" w:rsidR="00B70EEF" w:rsidRPr="00B70EEF" w:rsidRDefault="00B70EEF" w:rsidP="00B70EEF">
      <w:pPr>
        <w:spacing w:after="160" w:line="259" w:lineRule="auto"/>
        <w:ind w:left="432" w:right="0"/>
      </w:pPr>
      <w:r w:rsidRPr="00B70EEF">
        <w:t xml:space="preserve">    margin: 10px 0 5px;</w:t>
      </w:r>
    </w:p>
    <w:p w14:paraId="166F0B2F" w14:textId="77777777" w:rsidR="00B70EEF" w:rsidRPr="00B70EEF" w:rsidRDefault="00B70EEF" w:rsidP="00B70EEF">
      <w:pPr>
        <w:spacing w:after="160" w:line="259" w:lineRule="auto"/>
        <w:ind w:left="432" w:right="0"/>
      </w:pPr>
      <w:r w:rsidRPr="00B70EEF">
        <w:t>}</w:t>
      </w:r>
    </w:p>
    <w:p w14:paraId="3D0CDA06" w14:textId="77777777" w:rsidR="00B70EEF" w:rsidRPr="00B70EEF" w:rsidRDefault="00B70EEF" w:rsidP="00B70EEF">
      <w:pPr>
        <w:spacing w:after="160" w:line="259" w:lineRule="auto"/>
        <w:ind w:left="432" w:right="0"/>
      </w:pPr>
    </w:p>
    <w:p w14:paraId="3114EAC0" w14:textId="77777777" w:rsidR="00B70EEF" w:rsidRPr="00B70EEF" w:rsidRDefault="00B70EEF" w:rsidP="00B70EEF">
      <w:pPr>
        <w:spacing w:after="160" w:line="259" w:lineRule="auto"/>
        <w:ind w:left="432" w:right="0"/>
      </w:pPr>
      <w:r w:rsidRPr="00B70EEF">
        <w:t xml:space="preserve">form input, form </w:t>
      </w:r>
      <w:proofErr w:type="spellStart"/>
      <w:r w:rsidRPr="00B70EEF">
        <w:t>textarea</w:t>
      </w:r>
      <w:proofErr w:type="spellEnd"/>
      <w:r w:rsidRPr="00B70EEF">
        <w:t>, form button {</w:t>
      </w:r>
    </w:p>
    <w:p w14:paraId="0A7EA809" w14:textId="77777777" w:rsidR="00B70EEF" w:rsidRPr="00B70EEF" w:rsidRDefault="00B70EEF" w:rsidP="00B70EEF">
      <w:pPr>
        <w:spacing w:after="160" w:line="259" w:lineRule="auto"/>
        <w:ind w:left="432" w:right="0"/>
      </w:pPr>
      <w:r w:rsidRPr="00B70EEF">
        <w:t xml:space="preserve">    width: 100%;</w:t>
      </w:r>
    </w:p>
    <w:p w14:paraId="38012468" w14:textId="77777777" w:rsidR="00B70EEF" w:rsidRPr="00B70EEF" w:rsidRDefault="00B70EEF" w:rsidP="00B70EEF">
      <w:pPr>
        <w:spacing w:after="160" w:line="259" w:lineRule="auto"/>
        <w:ind w:left="432" w:right="0"/>
      </w:pPr>
      <w:r w:rsidRPr="00B70EEF">
        <w:t xml:space="preserve">    padding: 10px;</w:t>
      </w:r>
    </w:p>
    <w:p w14:paraId="1EDE7A08" w14:textId="77777777" w:rsidR="00B70EEF" w:rsidRPr="00B70EEF" w:rsidRDefault="00B70EEF" w:rsidP="00B70EEF">
      <w:pPr>
        <w:spacing w:after="160" w:line="259" w:lineRule="auto"/>
        <w:ind w:left="432" w:right="0"/>
      </w:pPr>
      <w:r w:rsidRPr="00B70EEF">
        <w:t xml:space="preserve">    margin-bottom: 10px;</w:t>
      </w:r>
    </w:p>
    <w:p w14:paraId="57FC4CFC" w14:textId="77777777" w:rsidR="00B70EEF" w:rsidRPr="00B70EEF" w:rsidRDefault="00B70EEF" w:rsidP="00B70EEF">
      <w:pPr>
        <w:spacing w:after="160" w:line="259" w:lineRule="auto"/>
        <w:ind w:left="432" w:right="0"/>
      </w:pPr>
      <w:r w:rsidRPr="00B70EEF">
        <w:t xml:space="preserve">    border: 1px solid #444;</w:t>
      </w:r>
    </w:p>
    <w:p w14:paraId="052255B6" w14:textId="77777777" w:rsidR="00B70EEF" w:rsidRPr="00B70EEF" w:rsidRDefault="00B70EEF" w:rsidP="00B70EEF">
      <w:pPr>
        <w:spacing w:after="160" w:line="259" w:lineRule="auto"/>
        <w:ind w:left="432" w:right="0"/>
      </w:pPr>
      <w:r w:rsidRPr="00B70EEF">
        <w:t xml:space="preserve">    background-color: #333;</w:t>
      </w:r>
    </w:p>
    <w:p w14:paraId="113EEBC1" w14:textId="77777777" w:rsidR="00B70EEF" w:rsidRPr="00B70EEF" w:rsidRDefault="00B70EEF" w:rsidP="00B70EEF">
      <w:pPr>
        <w:spacing w:after="160" w:line="259" w:lineRule="auto"/>
        <w:ind w:left="432" w:right="0"/>
      </w:pPr>
      <w:r w:rsidRPr="00B70EEF">
        <w:t xml:space="preserve">    color: #f4f4f4;</w:t>
      </w:r>
    </w:p>
    <w:p w14:paraId="35E70D47" w14:textId="77777777" w:rsidR="00B70EEF" w:rsidRPr="00B70EEF" w:rsidRDefault="00B70EEF" w:rsidP="00B70EEF">
      <w:pPr>
        <w:spacing w:after="160" w:line="259" w:lineRule="auto"/>
        <w:ind w:left="432" w:right="0"/>
      </w:pPr>
      <w:r w:rsidRPr="00B70EEF">
        <w:t>}</w:t>
      </w:r>
    </w:p>
    <w:p w14:paraId="7BF51F2D" w14:textId="77777777" w:rsidR="00B70EEF" w:rsidRPr="00B70EEF" w:rsidRDefault="00B70EEF" w:rsidP="00B70EEF">
      <w:pPr>
        <w:spacing w:after="160" w:line="259" w:lineRule="auto"/>
        <w:ind w:left="432" w:right="0"/>
      </w:pPr>
    </w:p>
    <w:p w14:paraId="05B9FF02" w14:textId="77777777" w:rsidR="00B70EEF" w:rsidRPr="00B70EEF" w:rsidRDefault="00B70EEF" w:rsidP="00B70EEF">
      <w:pPr>
        <w:spacing w:after="160" w:line="259" w:lineRule="auto"/>
        <w:ind w:left="432" w:right="0"/>
      </w:pPr>
      <w:r w:rsidRPr="00B70EEF">
        <w:t>form button {</w:t>
      </w:r>
    </w:p>
    <w:p w14:paraId="4B78945E" w14:textId="77777777" w:rsidR="00B70EEF" w:rsidRPr="00B70EEF" w:rsidRDefault="00B70EEF" w:rsidP="00B70EEF">
      <w:pPr>
        <w:spacing w:after="160" w:line="259" w:lineRule="auto"/>
        <w:ind w:left="432" w:right="0"/>
      </w:pPr>
      <w:r w:rsidRPr="00B70EEF">
        <w:t xml:space="preserve">    background-color: #ffa500;</w:t>
      </w:r>
    </w:p>
    <w:p w14:paraId="6BE0AD2B" w14:textId="77777777" w:rsidR="00B70EEF" w:rsidRPr="00B70EEF" w:rsidRDefault="00B70EEF" w:rsidP="00B70EEF">
      <w:pPr>
        <w:spacing w:after="160" w:line="259" w:lineRule="auto"/>
        <w:ind w:left="432" w:right="0"/>
      </w:pPr>
      <w:r w:rsidRPr="00B70EEF">
        <w:t xml:space="preserve">    border: none;</w:t>
      </w:r>
    </w:p>
    <w:p w14:paraId="25602E5A" w14:textId="77777777" w:rsidR="00B70EEF" w:rsidRPr="00B70EEF" w:rsidRDefault="00B70EEF" w:rsidP="00B70EEF">
      <w:pPr>
        <w:spacing w:after="160" w:line="259" w:lineRule="auto"/>
        <w:ind w:left="432" w:right="0"/>
      </w:pPr>
      <w:r w:rsidRPr="00B70EEF">
        <w:t xml:space="preserve">    cursor: pointer;</w:t>
      </w:r>
    </w:p>
    <w:p w14:paraId="75DF038A" w14:textId="77777777" w:rsidR="00B70EEF" w:rsidRPr="00B70EEF" w:rsidRDefault="00B70EEF" w:rsidP="00B70EEF">
      <w:pPr>
        <w:spacing w:after="160" w:line="259" w:lineRule="auto"/>
        <w:ind w:left="432" w:right="0"/>
      </w:pPr>
      <w:r w:rsidRPr="00B70EEF">
        <w:t>}</w:t>
      </w:r>
    </w:p>
    <w:p w14:paraId="0797C4F7" w14:textId="77777777" w:rsidR="00B70EEF" w:rsidRPr="00B70EEF" w:rsidRDefault="00B70EEF" w:rsidP="00B70EEF">
      <w:pPr>
        <w:spacing w:after="160" w:line="259" w:lineRule="auto"/>
        <w:ind w:left="432" w:right="0"/>
      </w:pPr>
    </w:p>
    <w:p w14:paraId="646BE6B5" w14:textId="77777777" w:rsidR="00B70EEF" w:rsidRPr="00B70EEF" w:rsidRDefault="00B70EEF" w:rsidP="00B70EEF">
      <w:pPr>
        <w:spacing w:after="160" w:line="259" w:lineRule="auto"/>
        <w:ind w:left="432" w:right="0"/>
      </w:pPr>
      <w:r w:rsidRPr="00B70EEF">
        <w:t xml:space="preserve">form </w:t>
      </w:r>
      <w:proofErr w:type="spellStart"/>
      <w:r w:rsidRPr="00B70EEF">
        <w:t>button:hover</w:t>
      </w:r>
      <w:proofErr w:type="spellEnd"/>
      <w:r w:rsidRPr="00B70EEF">
        <w:t xml:space="preserve"> {</w:t>
      </w:r>
    </w:p>
    <w:p w14:paraId="1A7EA9B0" w14:textId="77777777" w:rsidR="00B70EEF" w:rsidRPr="00B70EEF" w:rsidRDefault="00B70EEF" w:rsidP="00B70EEF">
      <w:pPr>
        <w:spacing w:after="160" w:line="259" w:lineRule="auto"/>
        <w:ind w:left="432" w:right="0"/>
      </w:pPr>
      <w:r w:rsidRPr="00B70EEF">
        <w:t xml:space="preserve">    background-color: #e69500;</w:t>
      </w:r>
    </w:p>
    <w:p w14:paraId="6C9B4583" w14:textId="0840890D" w:rsidR="00B70EEF" w:rsidRPr="004652D0" w:rsidRDefault="00B70EEF" w:rsidP="00B70EEF">
      <w:pPr>
        <w:spacing w:after="160" w:line="259" w:lineRule="auto"/>
        <w:ind w:left="432" w:right="0"/>
      </w:pPr>
      <w:r w:rsidRPr="00B70EEF">
        <w:t>}</w:t>
      </w:r>
    </w:p>
    <w:p w14:paraId="3B3F34E6" w14:textId="77777777" w:rsidR="009843E7" w:rsidRPr="009843E7" w:rsidRDefault="009843E7" w:rsidP="00E279B8">
      <w:pPr>
        <w:rPr>
          <w:b/>
          <w:bCs/>
          <w:noProof/>
          <w:sz w:val="28"/>
          <w:szCs w:val="28"/>
          <w:lang w:val="en-GB"/>
        </w:rPr>
      </w:pPr>
    </w:p>
    <w:sectPr w:rsidR="009843E7" w:rsidRPr="009843E7" w:rsidSect="00611B0F">
      <w:footerReference w:type="default" r:id="rId18"/>
      <w:headerReference w:type="first" r:id="rId19"/>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EAF6F" w14:textId="77777777" w:rsidR="005261FC" w:rsidRDefault="005261FC">
      <w:r>
        <w:separator/>
      </w:r>
    </w:p>
    <w:p w14:paraId="1F1D0B45" w14:textId="77777777" w:rsidR="005261FC" w:rsidRDefault="005261FC"/>
  </w:endnote>
  <w:endnote w:type="continuationSeparator" w:id="0">
    <w:p w14:paraId="73DFF488" w14:textId="77777777" w:rsidR="005261FC" w:rsidRDefault="005261FC">
      <w:r>
        <w:continuationSeparator/>
      </w:r>
    </w:p>
    <w:p w14:paraId="71B50CE0" w14:textId="77777777" w:rsidR="005261FC" w:rsidRDefault="005261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5A2F" w14:textId="77777777" w:rsidR="00907CBB" w:rsidRDefault="00907CBB" w:rsidP="009843E7">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641E3" w14:textId="77777777" w:rsidR="005261FC" w:rsidRDefault="005261FC">
      <w:r>
        <w:separator/>
      </w:r>
    </w:p>
    <w:p w14:paraId="35CA8725" w14:textId="77777777" w:rsidR="005261FC" w:rsidRDefault="005261FC"/>
  </w:footnote>
  <w:footnote w:type="continuationSeparator" w:id="0">
    <w:p w14:paraId="237F4DD8" w14:textId="77777777" w:rsidR="005261FC" w:rsidRDefault="005261FC">
      <w:r>
        <w:continuationSeparator/>
      </w:r>
    </w:p>
    <w:p w14:paraId="65DA1429" w14:textId="77777777" w:rsidR="005261FC" w:rsidRDefault="005261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CA82E" w14:textId="77777777" w:rsidR="00736E05" w:rsidRDefault="00736E05">
    <w:pPr>
      <w:pStyle w:val="Header"/>
    </w:pPr>
    <w:r>
      <w:rPr>
        <w:noProof/>
        <w:lang w:eastAsia="en-US"/>
      </w:rPr>
      <mc:AlternateContent>
        <mc:Choice Requires="wpg">
          <w:drawing>
            <wp:anchor distT="0" distB="0" distL="114300" distR="114300" simplePos="0" relativeHeight="251659264" behindDoc="1" locked="0" layoutInCell="1" allowOverlap="1" wp14:anchorId="24035C24" wp14:editId="2FF29723">
              <wp:simplePos x="0" y="0"/>
              <wp:positionH relativeFrom="page">
                <wp:posOffset>352425</wp:posOffset>
              </wp:positionH>
              <wp:positionV relativeFrom="page">
                <wp:posOffset>457200</wp:posOffset>
              </wp:positionV>
              <wp:extent cx="228600" cy="9144000"/>
              <wp:effectExtent l="0" t="0" r="3175" b="635"/>
              <wp:wrapNone/>
              <wp:docPr id="2" name="Group 2" descr="Decorative sidebar for cover page "/>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3" name="Rectangle 3" descr="Decorative sidebar"/>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descr="Decorative sidebar"/>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C9BFF8F" id="Group 2" o:spid="_x0000_s1026" alt="Decorative sidebar for cover page " style="position:absolute;margin-left:27.75pt;margin-top:36pt;width:18pt;height:10in;z-index:-251657216;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">
              <v:rect id="Rectangle 3" o:spid="_x0000_s1027" alt="Decorative sidebar"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" fillcolor="#dd8047 [3205]" stroked="f" strokeweight="1pt"/>
              <v:rect id="Rectangle 5" o:spid="_x0000_s1028" alt="Decorative sidebar"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" fillcolor="#94b6d2 [3204]" stroked="f" strokeweight="1pt">
                <o:lock v:ext="edit" aspectratio="t"/>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1AAEF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9CA513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E6C52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E78F4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68289A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DE66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8607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F88D0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43096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A8B19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56D6D20"/>
    <w:multiLevelType w:val="hybridMultilevel"/>
    <w:tmpl w:val="B4DE4594"/>
    <w:lvl w:ilvl="0" w:tplc="A8B0EC6A">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9934C9"/>
    <w:multiLevelType w:val="hybridMultilevel"/>
    <w:tmpl w:val="E0F8115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5B784471"/>
    <w:multiLevelType w:val="multilevel"/>
    <w:tmpl w:val="E16A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8124680">
    <w:abstractNumId w:val="9"/>
  </w:num>
  <w:num w:numId="2" w16cid:durableId="84961746">
    <w:abstractNumId w:val="10"/>
  </w:num>
  <w:num w:numId="3" w16cid:durableId="1908415175">
    <w:abstractNumId w:val="7"/>
  </w:num>
  <w:num w:numId="4" w16cid:durableId="1074666623">
    <w:abstractNumId w:val="6"/>
  </w:num>
  <w:num w:numId="5" w16cid:durableId="40440462">
    <w:abstractNumId w:val="5"/>
  </w:num>
  <w:num w:numId="6" w16cid:durableId="1806268492">
    <w:abstractNumId w:val="4"/>
  </w:num>
  <w:num w:numId="7" w16cid:durableId="353922383">
    <w:abstractNumId w:val="8"/>
  </w:num>
  <w:num w:numId="8" w16cid:durableId="957175326">
    <w:abstractNumId w:val="3"/>
  </w:num>
  <w:num w:numId="9" w16cid:durableId="1403716245">
    <w:abstractNumId w:val="2"/>
  </w:num>
  <w:num w:numId="10" w16cid:durableId="1900898978">
    <w:abstractNumId w:val="1"/>
  </w:num>
  <w:num w:numId="11" w16cid:durableId="777914645">
    <w:abstractNumId w:val="0"/>
  </w:num>
  <w:num w:numId="12" w16cid:durableId="431897784">
    <w:abstractNumId w:val="12"/>
  </w:num>
  <w:num w:numId="13" w16cid:durableId="17773629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88"/>
    <w:rsid w:val="00067E02"/>
    <w:rsid w:val="000C44F6"/>
    <w:rsid w:val="000E5037"/>
    <w:rsid w:val="00107CB6"/>
    <w:rsid w:val="0013333F"/>
    <w:rsid w:val="00193898"/>
    <w:rsid w:val="0029396B"/>
    <w:rsid w:val="002B21AE"/>
    <w:rsid w:val="00312516"/>
    <w:rsid w:val="00312DD5"/>
    <w:rsid w:val="003203C3"/>
    <w:rsid w:val="0033593E"/>
    <w:rsid w:val="004534A5"/>
    <w:rsid w:val="004566FA"/>
    <w:rsid w:val="00495232"/>
    <w:rsid w:val="00496187"/>
    <w:rsid w:val="004A4EC4"/>
    <w:rsid w:val="005261FC"/>
    <w:rsid w:val="005331CA"/>
    <w:rsid w:val="005504AE"/>
    <w:rsid w:val="00611B0F"/>
    <w:rsid w:val="00660B21"/>
    <w:rsid w:val="007043C5"/>
    <w:rsid w:val="00710988"/>
    <w:rsid w:val="00714CE5"/>
    <w:rsid w:val="00736E05"/>
    <w:rsid w:val="00787E24"/>
    <w:rsid w:val="00822A8D"/>
    <w:rsid w:val="00831731"/>
    <w:rsid w:val="00852FE0"/>
    <w:rsid w:val="00874542"/>
    <w:rsid w:val="008C015F"/>
    <w:rsid w:val="00907CBB"/>
    <w:rsid w:val="00913AE4"/>
    <w:rsid w:val="00976A9B"/>
    <w:rsid w:val="009843E7"/>
    <w:rsid w:val="0099384F"/>
    <w:rsid w:val="009A32A1"/>
    <w:rsid w:val="00A72CC5"/>
    <w:rsid w:val="00B55F12"/>
    <w:rsid w:val="00B70EEF"/>
    <w:rsid w:val="00B85515"/>
    <w:rsid w:val="00B87079"/>
    <w:rsid w:val="00C221C3"/>
    <w:rsid w:val="00C25FFC"/>
    <w:rsid w:val="00C41938"/>
    <w:rsid w:val="00C64B77"/>
    <w:rsid w:val="00CB5473"/>
    <w:rsid w:val="00CE1F3A"/>
    <w:rsid w:val="00CF0ED8"/>
    <w:rsid w:val="00DA0B66"/>
    <w:rsid w:val="00E279B8"/>
    <w:rsid w:val="00E756E6"/>
    <w:rsid w:val="00EA05B8"/>
    <w:rsid w:val="00EB203B"/>
    <w:rsid w:val="00EF7A08"/>
    <w:rsid w:val="00F039A9"/>
    <w:rsid w:val="00F96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5C591D"/>
  <w15:docId w15:val="{33F59159-A30F-4913-B394-52B272AAD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33F"/>
    <w:pPr>
      <w:spacing w:after="120" w:line="240" w:lineRule="auto"/>
      <w:ind w:left="72" w:right="72"/>
    </w:pPr>
  </w:style>
  <w:style w:type="paragraph" w:styleId="Heading1">
    <w:name w:val="heading 1"/>
    <w:basedOn w:val="Normal"/>
    <w:next w:val="Normal"/>
    <w:link w:val="Heading1Char"/>
    <w:uiPriority w:val="1"/>
    <w:qFormat/>
    <w:rsid w:val="0013333F"/>
    <w:pPr>
      <w:keepNext/>
      <w:keepLines/>
      <w:spacing w:after="40"/>
      <w:outlineLvl w:val="0"/>
    </w:pPr>
    <w:rPr>
      <w:rFonts w:asciiTheme="majorHAnsi" w:eastAsiaTheme="majorEastAsia" w:hAnsiTheme="majorHAnsi" w:cstheme="majorBidi"/>
      <w:caps/>
      <w:color w:val="355D7E" w:themeColor="accent1" w:themeShade="80"/>
      <w:sz w:val="28"/>
      <w:szCs w:val="28"/>
    </w:rPr>
  </w:style>
  <w:style w:type="paragraph" w:styleId="Heading2">
    <w:name w:val="heading 2"/>
    <w:basedOn w:val="Normal"/>
    <w:next w:val="Normal"/>
    <w:link w:val="Heading2Char"/>
    <w:uiPriority w:val="1"/>
    <w:qFormat/>
    <w:rsid w:val="0013333F"/>
    <w:pPr>
      <w:keepNext/>
      <w:keepLines/>
      <w:spacing w:before="120"/>
      <w:outlineLvl w:val="1"/>
    </w:pPr>
    <w:rPr>
      <w:rFonts w:asciiTheme="majorHAnsi" w:eastAsiaTheme="majorEastAsia" w:hAnsiTheme="majorHAnsi" w:cstheme="majorBidi"/>
      <w:caps/>
      <w:color w:val="B85A22" w:themeColor="accent2" w:themeShade="BF"/>
      <w:sz w:val="24"/>
      <w:szCs w:val="24"/>
    </w:rPr>
  </w:style>
  <w:style w:type="paragraph" w:styleId="Heading3">
    <w:name w:val="heading 3"/>
    <w:basedOn w:val="Normal"/>
    <w:next w:val="Normal"/>
    <w:link w:val="Heading3Char"/>
    <w:uiPriority w:val="1"/>
    <w:qFormat/>
    <w:rsid w:val="0013333F"/>
    <w:pPr>
      <w:keepNext/>
      <w:keepLines/>
      <w:spacing w:before="120"/>
      <w:outlineLvl w:val="2"/>
    </w:pPr>
    <w:rPr>
      <w:rFonts w:asciiTheme="majorHAnsi" w:eastAsiaTheme="majorEastAsia" w:hAnsiTheme="majorHAnsi" w:cstheme="majorBidi"/>
      <w:caps/>
      <w:color w:val="555A3C" w:themeColor="accent3" w:themeShade="80"/>
    </w:rPr>
  </w:style>
  <w:style w:type="paragraph" w:styleId="Heading4">
    <w:name w:val="heading 4"/>
    <w:basedOn w:val="Normal"/>
    <w:next w:val="Normal"/>
    <w:link w:val="Heading4Char"/>
    <w:uiPriority w:val="9"/>
    <w:semiHidden/>
    <w:unhideWhenUsed/>
    <w:pPr>
      <w:keepNext/>
      <w:keepLines/>
      <w:spacing w:before="120" w:after="0"/>
      <w:outlineLvl w:val="3"/>
    </w:pPr>
    <w:rPr>
      <w:rFonts w:asciiTheme="majorHAnsi" w:eastAsiaTheme="majorEastAsia" w:hAnsiTheme="majorHAnsi" w:cstheme="majorBidi"/>
      <w:caps/>
      <w:sz w:val="24"/>
      <w:szCs w:val="24"/>
    </w:rPr>
  </w:style>
  <w:style w:type="paragraph" w:styleId="Heading5">
    <w:name w:val="heading 5"/>
    <w:basedOn w:val="Normal"/>
    <w:next w:val="Normal"/>
    <w:link w:val="Heading5Char"/>
    <w:uiPriority w:val="9"/>
    <w:semiHidden/>
    <w:unhideWhenUsed/>
    <w:qFormat/>
    <w:pPr>
      <w:keepNext/>
      <w:keepLines/>
      <w:spacing w:before="120" w:after="0"/>
      <w:outlineLvl w:val="4"/>
    </w:pPr>
    <w:rPr>
      <w:rFonts w:asciiTheme="majorHAnsi" w:eastAsiaTheme="majorEastAsia" w:hAnsiTheme="majorHAnsi" w:cstheme="majorBidi"/>
      <w:i/>
      <w:iCs/>
      <w:caps/>
      <w:sz w:val="24"/>
      <w:szCs w:val="24"/>
    </w:rPr>
  </w:style>
  <w:style w:type="paragraph" w:styleId="Heading6">
    <w:name w:val="heading 6"/>
    <w:basedOn w:val="Normal"/>
    <w:next w:val="Normal"/>
    <w:link w:val="Heading6Char"/>
    <w:uiPriority w:val="9"/>
    <w:semiHidden/>
    <w:unhideWhenUsed/>
    <w:qFormat/>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13333F"/>
    <w:pPr>
      <w:keepNext/>
      <w:keepLines/>
      <w:spacing w:before="120" w:after="0"/>
      <w:outlineLvl w:val="7"/>
    </w:pPr>
    <w:rPr>
      <w:rFonts w:asciiTheme="majorHAnsi" w:eastAsiaTheme="majorEastAsia" w:hAnsiTheme="majorHAnsi" w:cstheme="majorBidi"/>
      <w:b/>
      <w:bCs/>
      <w:caps/>
      <w:color w:val="595959" w:themeColor="text1" w:themeTint="A6"/>
      <w:sz w:val="20"/>
      <w:szCs w:val="20"/>
    </w:rPr>
  </w:style>
  <w:style w:type="paragraph" w:styleId="Heading9">
    <w:name w:val="heading 9"/>
    <w:basedOn w:val="Normal"/>
    <w:next w:val="Normal"/>
    <w:link w:val="Heading9Char"/>
    <w:uiPriority w:val="9"/>
    <w:semiHidden/>
    <w:unhideWhenUsed/>
    <w:qFormat/>
    <w:rsid w:val="0013333F"/>
    <w:pPr>
      <w:keepNext/>
      <w:keepLines/>
      <w:spacing w:before="120" w:after="0"/>
      <w:outlineLvl w:val="8"/>
    </w:pPr>
    <w:rPr>
      <w:rFonts w:asciiTheme="majorHAnsi" w:eastAsiaTheme="majorEastAsia" w:hAnsiTheme="majorHAnsi" w:cstheme="majorBidi"/>
      <w:b/>
      <w:bCs/>
      <w:i/>
      <w:iCs/>
      <w:caps/>
      <w:color w:val="595959" w:themeColor="text1" w:themeTint="A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3333F"/>
    <w:rPr>
      <w:rFonts w:asciiTheme="majorHAnsi" w:eastAsiaTheme="majorEastAsia" w:hAnsiTheme="majorHAnsi" w:cstheme="majorBidi"/>
      <w:caps/>
      <w:color w:val="355D7E" w:themeColor="accent1" w:themeShade="80"/>
      <w:sz w:val="28"/>
      <w:szCs w:val="28"/>
    </w:rPr>
  </w:style>
  <w:style w:type="character" w:customStyle="1" w:styleId="Heading2Char">
    <w:name w:val="Heading 2 Char"/>
    <w:basedOn w:val="DefaultParagraphFont"/>
    <w:link w:val="Heading2"/>
    <w:uiPriority w:val="1"/>
    <w:rsid w:val="0013333F"/>
    <w:rPr>
      <w:rFonts w:asciiTheme="majorHAnsi" w:eastAsiaTheme="majorEastAsia" w:hAnsiTheme="majorHAnsi" w:cstheme="majorBidi"/>
      <w:caps/>
      <w:color w:val="B85A22" w:themeColor="accent2" w:themeShade="BF"/>
      <w:sz w:val="24"/>
      <w:szCs w:val="24"/>
    </w:rPr>
  </w:style>
  <w:style w:type="character" w:customStyle="1" w:styleId="Heading3Char">
    <w:name w:val="Heading 3 Char"/>
    <w:basedOn w:val="DefaultParagraphFont"/>
    <w:link w:val="Heading3"/>
    <w:uiPriority w:val="1"/>
    <w:rsid w:val="0013333F"/>
    <w:rPr>
      <w:rFonts w:asciiTheme="majorHAnsi" w:eastAsiaTheme="majorEastAsia" w:hAnsiTheme="majorHAnsi" w:cstheme="majorBidi"/>
      <w:caps/>
      <w:color w:val="555A3C" w:themeColor="accent3" w:themeShade="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caps/>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caps/>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13333F"/>
    <w:rPr>
      <w:rFonts w:asciiTheme="majorHAnsi" w:eastAsiaTheme="majorEastAsia" w:hAnsiTheme="majorHAnsi" w:cstheme="majorBidi"/>
      <w:b/>
      <w:bCs/>
      <w:caps/>
      <w:color w:val="595959" w:themeColor="text1" w:themeTint="A6"/>
      <w:sz w:val="20"/>
      <w:szCs w:val="20"/>
    </w:rPr>
  </w:style>
  <w:style w:type="character" w:customStyle="1" w:styleId="Heading9Char">
    <w:name w:val="Heading 9 Char"/>
    <w:basedOn w:val="DefaultParagraphFont"/>
    <w:link w:val="Heading9"/>
    <w:uiPriority w:val="9"/>
    <w:semiHidden/>
    <w:rsid w:val="0013333F"/>
    <w:rPr>
      <w:rFonts w:asciiTheme="majorHAnsi" w:eastAsiaTheme="majorEastAsia" w:hAnsiTheme="majorHAnsi" w:cstheme="majorBidi"/>
      <w:b/>
      <w:bCs/>
      <w:i/>
      <w:iCs/>
      <w:caps/>
      <w:color w:val="595959" w:themeColor="text1" w:themeTint="A6"/>
      <w:sz w:val="20"/>
      <w:szCs w:val="20"/>
    </w:rPr>
  </w:style>
  <w:style w:type="paragraph" w:styleId="Caption">
    <w:name w:val="caption"/>
    <w:basedOn w:val="Normal"/>
    <w:next w:val="Normal"/>
    <w:uiPriority w:val="35"/>
    <w:semiHidden/>
    <w:unhideWhenUsed/>
    <w:qFormat/>
    <w:rPr>
      <w:b/>
      <w:bCs/>
      <w:smallCaps/>
      <w:color w:val="595959" w:themeColor="text1" w:themeTint="A6"/>
    </w:rPr>
  </w:style>
  <w:style w:type="paragraph" w:styleId="Title">
    <w:name w:val="Title"/>
    <w:basedOn w:val="Normal"/>
    <w:next w:val="Normal"/>
    <w:link w:val="TitleChar"/>
    <w:uiPriority w:val="1"/>
    <w:qFormat/>
    <w:rsid w:val="0013333F"/>
    <w:pPr>
      <w:spacing w:after="0"/>
      <w:jc w:val="right"/>
    </w:pPr>
    <w:rPr>
      <w:rFonts w:asciiTheme="majorHAnsi" w:eastAsiaTheme="majorEastAsia" w:hAnsiTheme="majorHAnsi" w:cstheme="majorBidi"/>
      <w:caps/>
      <w:color w:val="B85A22" w:themeColor="accent2" w:themeShade="BF"/>
      <w:sz w:val="52"/>
      <w:szCs w:val="52"/>
    </w:rPr>
  </w:style>
  <w:style w:type="character" w:customStyle="1" w:styleId="TitleChar">
    <w:name w:val="Title Char"/>
    <w:basedOn w:val="DefaultParagraphFont"/>
    <w:link w:val="Title"/>
    <w:uiPriority w:val="1"/>
    <w:rsid w:val="0013333F"/>
    <w:rPr>
      <w:rFonts w:asciiTheme="majorHAnsi" w:eastAsiaTheme="majorEastAsia" w:hAnsiTheme="majorHAnsi" w:cstheme="majorBidi"/>
      <w:caps/>
      <w:color w:val="B85A22" w:themeColor="accent2" w:themeShade="BF"/>
      <w:sz w:val="52"/>
      <w:szCs w:val="52"/>
    </w:rPr>
  </w:style>
  <w:style w:type="paragraph" w:styleId="Subtitle">
    <w:name w:val="Subtitle"/>
    <w:basedOn w:val="Normal"/>
    <w:next w:val="Normal"/>
    <w:link w:val="SubtitleChar"/>
    <w:uiPriority w:val="1"/>
    <w:qFormat/>
    <w:pPr>
      <w:jc w:val="right"/>
    </w:pPr>
    <w:rPr>
      <w:rFonts w:asciiTheme="majorHAnsi" w:eastAsiaTheme="majorEastAsia" w:hAnsiTheme="majorHAnsi" w:cstheme="majorBidi"/>
      <w:caps/>
      <w:sz w:val="28"/>
      <w:szCs w:val="28"/>
    </w:rPr>
  </w:style>
  <w:style w:type="character" w:customStyle="1" w:styleId="SubtitleChar">
    <w:name w:val="Subtitle Char"/>
    <w:basedOn w:val="DefaultParagraphFont"/>
    <w:link w:val="Subtitle"/>
    <w:uiPriority w:val="1"/>
    <w:rPr>
      <w:rFonts w:asciiTheme="majorHAnsi" w:eastAsiaTheme="majorEastAsia" w:hAnsiTheme="majorHAnsi" w:cstheme="majorBidi"/>
      <w:caps/>
      <w:sz w:val="28"/>
      <w:szCs w:val="2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uiPriority w:val="48"/>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sz="4" w:space="0" w:color="BED3E4" w:themeColor="accent1" w:themeTint="99"/>
        </w:tcBorders>
      </w:tcPr>
    </w:tblStylePr>
    <w:tblStylePr w:type="nwCell">
      <w:tblPr/>
      <w:tcPr>
        <w:tcBorders>
          <w:bottom w:val="single" w:sz="4" w:space="0" w:color="BED3E4" w:themeColor="accent1" w:themeTint="99"/>
        </w:tcBorders>
      </w:tcPr>
    </w:tblStylePr>
    <w:tblStylePr w:type="seCell">
      <w:tblPr/>
      <w:tcPr>
        <w:tcBorders>
          <w:top w:val="single" w:sz="4" w:space="0" w:color="BED3E4" w:themeColor="accent1" w:themeTint="99"/>
        </w:tcBorders>
      </w:tcPr>
    </w:tblStylePr>
    <w:tblStylePr w:type="swCell">
      <w:tblPr/>
      <w:tcPr>
        <w:tcBorders>
          <w:top w:val="single" w:sz="4" w:space="0" w:color="BED3E4" w:themeColor="accent1" w:themeTint="99"/>
        </w:tcBorders>
      </w:tcPr>
    </w:tblStylePr>
  </w:style>
  <w:style w:type="table" w:customStyle="1" w:styleId="ListTable7Colorful-Accent11">
    <w:name w:val="List Table 7 Colorful - Accent 11"/>
    <w:basedOn w:val="TableNormal"/>
    <w:uiPriority w:val="52"/>
    <w:pPr>
      <w:spacing w:after="0" w:line="240" w:lineRule="auto"/>
    </w:pPr>
    <w:rPr>
      <w:color w:val="548AB7"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94B6D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B6D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B6D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B6D2" w:themeColor="accent1"/>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11">
    <w:name w:val="Grid Table 5 Dark - Accent 1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E9F0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B6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B6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B6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table" w:customStyle="1" w:styleId="GridTable4-Accent61">
    <w:name w:val="Grid Table 4 - Accent 61"/>
    <w:basedOn w:val="TableNormal"/>
    <w:uiPriority w:val="49"/>
    <w:pPr>
      <w:spacing w:after="0" w:line="240" w:lineRule="auto"/>
    </w:p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29" w:type="dxa"/>
        <w:bottom w:w="29" w:type="dxa"/>
      </w:tblCellMar>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customStyle="1" w:styleId="TableGridLight1">
    <w:name w:val="Table Grid Light1"/>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2-Accent11">
    <w:name w:val="List Table 2 - Accent 11"/>
    <w:basedOn w:val="TableNormal"/>
    <w:uiPriority w:val="47"/>
    <w:pPr>
      <w:spacing w:after="0" w:line="240" w:lineRule="auto"/>
    </w:pPr>
    <w:tblPr>
      <w:tblStyleRowBandSize w:val="1"/>
      <w:tblStyleColBandSize w:val="1"/>
      <w:tblBorders>
        <w:top w:val="single" w:sz="4" w:space="0" w:color="BED3E4" w:themeColor="accent1" w:themeTint="99"/>
        <w:bottom w:val="single" w:sz="4" w:space="0" w:color="BED3E4" w:themeColor="accent1" w:themeTint="99"/>
        <w:insideH w:val="single" w:sz="4" w:space="0" w:color="BED3E4"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customStyle="1" w:styleId="ListTable1Light-Accent21">
    <w:name w:val="List Table 1 Light - Accent 21"/>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EAB290" w:themeColor="accent2" w:themeTint="99"/>
        </w:tcBorders>
      </w:tcPr>
    </w:tblStylePr>
    <w:tblStylePr w:type="lastRow">
      <w:rPr>
        <w:b/>
        <w:bCs/>
      </w:rPr>
      <w:tblPr/>
      <w:tcPr>
        <w:tcBorders>
          <w:top w:val="sing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character" w:styleId="PlaceholderText">
    <w:name w:val="Placeholder Text"/>
    <w:basedOn w:val="DefaultParagraphFont"/>
    <w:uiPriority w:val="99"/>
    <w:semiHidden/>
    <w:rsid w:val="0013333F"/>
    <w:rPr>
      <w:color w:val="595959" w:themeColor="text1" w:themeTint="A6"/>
    </w:rPr>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color w:val="FFFFFF" w:themeColor="background1"/>
      </w:rPr>
      <w:tblPr/>
      <w:tcPr>
        <w:tcBorders>
          <w:top w:val="single" w:sz="4" w:space="0" w:color="94B6D2" w:themeColor="accent1"/>
          <w:left w:val="single" w:sz="4" w:space="0" w:color="94B6D2" w:themeColor="accent1"/>
          <w:bottom w:val="single" w:sz="4" w:space="0" w:color="94B6D2" w:themeColor="accent1"/>
          <w:right w:val="single" w:sz="4" w:space="0" w:color="94B6D2" w:themeColor="accent1"/>
          <w:insideH w:val="nil"/>
          <w:insideV w:val="nil"/>
        </w:tcBorders>
        <w:shd w:val="clear" w:color="auto" w:fill="94B6D2" w:themeFill="accent1"/>
      </w:tcPr>
    </w:tblStylePr>
    <w:tblStylePr w:type="lastRow">
      <w:rPr>
        <w:b/>
        <w:bCs/>
      </w:rPr>
      <w:tblPr/>
      <w:tcPr>
        <w:tcBorders>
          <w:top w:val="double" w:sz="4" w:space="0" w:color="94B6D2" w:themeColor="accent1"/>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customStyle="1" w:styleId="GridTable4-Accent21">
    <w:name w:val="Grid Table 4 - Accent 21"/>
    <w:basedOn w:val="TableNormal"/>
    <w:uiPriority w:val="49"/>
    <w:pPr>
      <w:spacing w:after="0" w:line="240" w:lineRule="auto"/>
    </w:pPr>
    <w:tblPr>
      <w:tblStyleRowBandSize w:val="1"/>
      <w:tblStyleColBandSize w:val="1"/>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29" w:type="dxa"/>
        <w:bottom w:w="29" w:type="dxa"/>
      </w:tblCellMar>
    </w:tblPr>
    <w:tblStylePr w:type="firstRow">
      <w:rPr>
        <w:b/>
        <w:bCs/>
        <w:color w:val="FFFFFF" w:themeColor="background1"/>
      </w:rPr>
      <w:tblPr/>
      <w:tcPr>
        <w:tcBorders>
          <w:top w:val="single" w:sz="4" w:space="0" w:color="DD8047" w:themeColor="accent2"/>
          <w:left w:val="single" w:sz="4" w:space="0" w:color="DD8047" w:themeColor="accent2"/>
          <w:bottom w:val="single" w:sz="4" w:space="0" w:color="DD8047" w:themeColor="accent2"/>
          <w:right w:val="single" w:sz="4" w:space="0" w:color="DD8047" w:themeColor="accent2"/>
          <w:insideH w:val="nil"/>
          <w:insideV w:val="nil"/>
        </w:tcBorders>
        <w:shd w:val="clear" w:color="auto" w:fill="DD8047" w:themeFill="accent2"/>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customStyle="1" w:styleId="PlainTable41">
    <w:name w:val="Plain Table 41"/>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61">
    <w:name w:val="Grid Table 1 Light - Accent 61"/>
    <w:basedOn w:val="TableNormal"/>
    <w:uiPriority w:val="46"/>
    <w:pPr>
      <w:spacing w:after="0" w:line="240" w:lineRule="auto"/>
    </w:pPr>
    <w:tblPr>
      <w:tblStyleRowBandSize w:val="1"/>
      <w:tblStyleColBandSize w:val="1"/>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CellMar>
        <w:top w:w="29" w:type="dxa"/>
        <w:bottom w:w="29" w:type="dxa"/>
      </w:tblCellMar>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customStyle="1" w:styleId="ListTable1Light-Accent61">
    <w:name w:val="List Table 1 Light - Accent 61"/>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paragraph" w:styleId="Header">
    <w:name w:val="header"/>
    <w:basedOn w:val="Normal"/>
    <w:link w:val="HeaderChar"/>
    <w:uiPriority w:val="2"/>
    <w:unhideWhenUsed/>
    <w:pPr>
      <w:spacing w:after="0"/>
      <w:jc w:val="right"/>
    </w:pPr>
  </w:style>
  <w:style w:type="character" w:customStyle="1" w:styleId="HeaderChar">
    <w:name w:val="Header Char"/>
    <w:basedOn w:val="DefaultParagraphFont"/>
    <w:link w:val="Header"/>
    <w:uiPriority w:val="2"/>
  </w:style>
  <w:style w:type="paragraph" w:styleId="Footer">
    <w:name w:val="footer"/>
    <w:basedOn w:val="Normal"/>
    <w:link w:val="FooterChar"/>
    <w:uiPriority w:val="2"/>
    <w:unhideWhenUsed/>
    <w:pPr>
      <w:spacing w:after="0"/>
    </w:pPr>
  </w:style>
  <w:style w:type="character" w:customStyle="1" w:styleId="FooterChar">
    <w:name w:val="Footer Char"/>
    <w:basedOn w:val="DefaultParagraphFont"/>
    <w:link w:val="Footer"/>
    <w:uiPriority w:val="2"/>
  </w:style>
  <w:style w:type="table" w:customStyle="1" w:styleId="Noborders">
    <w:name w:val="No borders"/>
    <w:basedOn w:val="TableNormal"/>
    <w:uiPriority w:val="99"/>
    <w:pPr>
      <w:spacing w:after="0" w:line="240" w:lineRule="auto"/>
    </w:pPr>
    <w:tblPr/>
  </w:style>
  <w:style w:type="table" w:customStyle="1" w:styleId="GridTable1Light-Accent11">
    <w:name w:val="Grid Table 1 Light - Accent 11"/>
    <w:aliases w:val="Sample questionnaires table"/>
    <w:basedOn w:val="TableNormal"/>
    <w:uiPriority w:val="46"/>
    <w:pPr>
      <w:spacing w:after="0" w:line="240" w:lineRule="auto"/>
    </w:pPr>
    <w:tblPr>
      <w:tblStyleRowBandSize w:val="1"/>
      <w:tblStyleColBandSize w:val="1"/>
      <w:tblBorders>
        <w:insideH w:val="single" w:sz="4" w:space="0" w:color="94B6D2" w:themeColor="accent1"/>
      </w:tblBorders>
      <w:tblCellMar>
        <w:top w:w="29" w:type="dxa"/>
        <w:bottom w:w="29" w:type="dxa"/>
      </w:tblCellMar>
    </w:tblPr>
    <w:tblStylePr w:type="firstRow">
      <w:rPr>
        <w:b w:val="0"/>
        <w:bCs/>
      </w:rPr>
      <w:tblPr/>
      <w:tcPr>
        <w:tcBorders>
          <w:top w:val="nil"/>
          <w:left w:val="nil"/>
          <w:bottom w:val="single" w:sz="12" w:space="0" w:color="94B6D2" w:themeColor="accent1"/>
          <w:right w:val="nil"/>
          <w:insideH w:val="nil"/>
          <w:insideV w:val="nil"/>
          <w:tl2br w:val="nil"/>
          <w:tr2bl w:val="nil"/>
        </w:tcBorders>
      </w:tcPr>
    </w:tblStylePr>
    <w:tblStylePr w:type="lastRow">
      <w:rPr>
        <w:b/>
        <w:bCs/>
      </w:rPr>
      <w:tblPr/>
      <w:tcPr>
        <w:tcBorders>
          <w:top w:val="double" w:sz="2" w:space="0" w:color="BED3E4" w:themeColor="accent1" w:themeTint="99"/>
        </w:tcBorders>
      </w:tcPr>
    </w:tblStylePr>
    <w:tblStylePr w:type="firstCol">
      <w:rPr>
        <w:b w:val="0"/>
        <w:bCs/>
      </w:rPr>
    </w:tblStylePr>
    <w:tblStylePr w:type="lastCol">
      <w:rPr>
        <w:b w:val="0"/>
        <w:bCs/>
      </w:rPr>
    </w:tblStylePr>
  </w:style>
  <w:style w:type="table" w:customStyle="1" w:styleId="GridTable2-Accent11">
    <w:name w:val="Grid Table 2 - Accent 11"/>
    <w:basedOn w:val="TableNormal"/>
    <w:uiPriority w:val="47"/>
    <w:pPr>
      <w:spacing w:after="0" w:line="240" w:lineRule="auto"/>
    </w:pPr>
    <w:tblPr>
      <w:tblStyleRowBandSize w:val="1"/>
      <w:tblStyleColBandSize w:val="1"/>
      <w:tblBorders>
        <w:top w:val="single" w:sz="2" w:space="0" w:color="BED3E4" w:themeColor="accent1" w:themeTint="99"/>
        <w:bottom w:val="single" w:sz="2" w:space="0" w:color="BED3E4" w:themeColor="accent1" w:themeTint="99"/>
        <w:insideH w:val="single" w:sz="2" w:space="0" w:color="BED3E4" w:themeColor="accent1" w:themeTint="99"/>
        <w:insideV w:val="single" w:sz="2" w:space="0" w:color="BED3E4" w:themeColor="accent1" w:themeTint="99"/>
      </w:tblBorders>
      <w:tblCellMar>
        <w:top w:w="29" w:type="dxa"/>
        <w:bottom w:w="29" w:type="dxa"/>
      </w:tblCellMar>
    </w:tblPr>
    <w:tblStylePr w:type="firstRow">
      <w:rPr>
        <w:b/>
        <w:bCs/>
      </w:rPr>
      <w:tblPr/>
      <w:tcPr>
        <w:tcBorders>
          <w:top w:val="nil"/>
          <w:bottom w:val="single" w:sz="12" w:space="0" w:color="BED3E4" w:themeColor="accent1" w:themeTint="99"/>
          <w:insideH w:val="nil"/>
          <w:insideV w:val="nil"/>
        </w:tcBorders>
        <w:shd w:val="clear" w:color="auto" w:fill="FFFFFF" w:themeFill="background1"/>
      </w:tcPr>
    </w:tblStylePr>
    <w:tblStylePr w:type="lastRow">
      <w:rPr>
        <w:b/>
        <w:bCs/>
      </w:rPr>
      <w:tblPr/>
      <w:tcPr>
        <w:tcBorders>
          <w:top w:val="double" w:sz="2" w:space="0" w:color="BED3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paragraph" w:customStyle="1" w:styleId="Logo">
    <w:name w:val="Logo"/>
    <w:basedOn w:val="Normal"/>
    <w:uiPriority w:val="1"/>
    <w:qFormat/>
    <w:rsid w:val="00E279B8"/>
    <w:pPr>
      <w:spacing w:before="5160" w:after="1440" w:line="720" w:lineRule="auto"/>
      <w:jc w:val="right"/>
    </w:pPr>
    <w:rPr>
      <w:noProof/>
      <w:color w:val="59473F"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qFormat/>
    <w:pPr>
      <w:spacing w:after="0"/>
      <w:jc w:val="right"/>
    </w:pPr>
    <w:rPr>
      <w:caps/>
    </w:rPr>
  </w:style>
  <w:style w:type="table" w:customStyle="1" w:styleId="GridTable3-Accent31">
    <w:name w:val="Grid Table 3 - Accent 31"/>
    <w:basedOn w:val="TableNormal"/>
    <w:uiPriority w:val="48"/>
    <w:pPr>
      <w:spacing w:after="0" w:line="240" w:lineRule="auto"/>
    </w:p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customStyle="1" w:styleId="GridTable5Dark-Accent31">
    <w:name w:val="Grid Table 5 Dark - Accent 3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customStyle="1" w:styleId="GridTable1Light-Accent31">
    <w:name w:val="Grid Table 1 Light - Accent 31"/>
    <w:basedOn w:val="TableNormal"/>
    <w:uiPriority w:val="46"/>
    <w:pPr>
      <w:spacing w:after="0" w:line="240" w:lineRule="auto"/>
    </w:pPr>
    <w:tblPr>
      <w:tblStyleRowBandSize w:val="1"/>
      <w:tblStyleColBandSize w:val="1"/>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character" w:styleId="Strong">
    <w:name w:val="Strong"/>
    <w:basedOn w:val="DefaultParagraphFont"/>
    <w:uiPriority w:val="1"/>
    <w:qFormat/>
    <w:rPr>
      <w:b/>
      <w:bCs/>
    </w:rPr>
  </w:style>
  <w:style w:type="paragraph" w:customStyle="1" w:styleId="Tabletext">
    <w:name w:val="Table text"/>
    <w:basedOn w:val="Normal"/>
    <w:uiPriority w:val="1"/>
    <w:qFormat/>
    <w:pPr>
      <w:spacing w:before="120" w:after="0"/>
    </w:pPr>
  </w:style>
  <w:style w:type="table" w:customStyle="1" w:styleId="ListTable6Colorful-Accent21">
    <w:name w:val="List Table 6 Colorful - Accent 21"/>
    <w:basedOn w:val="TableNormal"/>
    <w:uiPriority w:val="51"/>
    <w:pPr>
      <w:spacing w:after="0" w:line="240" w:lineRule="auto"/>
    </w:pPr>
    <w:rPr>
      <w:color w:val="B85A22" w:themeColor="accent2" w:themeShade="BF"/>
    </w:rPr>
    <w:tblPr>
      <w:tblStyleRowBandSize w:val="1"/>
      <w:tblStyleColBandSize w:val="1"/>
      <w:tblBorders>
        <w:top w:val="single" w:sz="4" w:space="0" w:color="DD8047" w:themeColor="accent2"/>
        <w:bottom w:val="single" w:sz="4" w:space="0" w:color="DD8047" w:themeColor="accent2"/>
      </w:tblBorders>
    </w:tblPr>
    <w:tblStylePr w:type="firstRow">
      <w:rPr>
        <w:b/>
        <w:bCs/>
      </w:rPr>
      <w:tblPr/>
      <w:tcPr>
        <w:tcBorders>
          <w:bottom w:val="single" w:sz="4" w:space="0" w:color="DD8047" w:themeColor="accent2"/>
        </w:tcBorders>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customStyle="1" w:styleId="GridTable1Light-Accent21">
    <w:name w:val="Grid Table 1 Light - Accent 21"/>
    <w:basedOn w:val="TableNormal"/>
    <w:uiPriority w:val="46"/>
    <w:pPr>
      <w:spacing w:after="0" w:line="240" w:lineRule="auto"/>
    </w:pPr>
    <w:tblPr>
      <w:tblStyleRowBandSize w:val="1"/>
      <w:tblStyleColBandSize w:val="1"/>
      <w:tblBorders>
        <w:top w:val="single" w:sz="4" w:space="0" w:color="F1CBB5" w:themeColor="accent2" w:themeTint="66"/>
        <w:left w:val="single" w:sz="4" w:space="0" w:color="F1CBB5" w:themeColor="accent2" w:themeTint="66"/>
        <w:bottom w:val="single" w:sz="4" w:space="0" w:color="F1CBB5" w:themeColor="accent2" w:themeTint="66"/>
        <w:right w:val="single" w:sz="4" w:space="0" w:color="F1CBB5" w:themeColor="accent2" w:themeTint="66"/>
        <w:insideH w:val="single" w:sz="4" w:space="0" w:color="F1CBB5" w:themeColor="accent2" w:themeTint="66"/>
        <w:insideV w:val="single" w:sz="4" w:space="0" w:color="F1CBB5" w:themeColor="accent2" w:themeTint="66"/>
      </w:tblBorders>
    </w:tblPr>
    <w:tblStylePr w:type="firstRow">
      <w:rPr>
        <w:b/>
        <w:bCs/>
      </w:rPr>
      <w:tblPr/>
      <w:tcPr>
        <w:tcBorders>
          <w:bottom w:val="single" w:sz="12" w:space="0" w:color="EAB290" w:themeColor="accent2" w:themeTint="99"/>
        </w:tcBorders>
      </w:tcPr>
    </w:tblStylePr>
    <w:tblStylePr w:type="lastRow">
      <w:rPr>
        <w:b/>
        <w:bCs/>
      </w:rPr>
      <w:tblPr/>
      <w:tcPr>
        <w:tcBorders>
          <w:top w:val="double" w:sz="2" w:space="0" w:color="EAB290" w:themeColor="accent2" w:themeTint="99"/>
        </w:tcBorders>
      </w:tcPr>
    </w:tblStylePr>
    <w:tblStylePr w:type="firstCol">
      <w:rPr>
        <w:b/>
        <w:bCs/>
      </w:rPr>
    </w:tblStylePr>
    <w:tblStylePr w:type="lastCol">
      <w:rPr>
        <w:b/>
        <w:bCs/>
      </w:rPr>
    </w:tblStylePr>
  </w:style>
  <w:style w:type="paragraph" w:styleId="ListBullet">
    <w:name w:val="List Bullet"/>
    <w:basedOn w:val="Normal"/>
    <w:uiPriority w:val="1"/>
    <w:unhideWhenUsed/>
    <w:pPr>
      <w:numPr>
        <w:numId w:val="2"/>
      </w:numPr>
    </w:pPr>
  </w:style>
  <w:style w:type="paragraph" w:customStyle="1" w:styleId="Image">
    <w:name w:val="Image"/>
    <w:basedOn w:val="Normal"/>
    <w:qFormat/>
    <w:rsid w:val="00E279B8"/>
    <w:pPr>
      <w:spacing w:before="5760" w:after="0" w:line="720" w:lineRule="auto"/>
      <w:jc w:val="right"/>
    </w:pPr>
  </w:style>
  <w:style w:type="character" w:styleId="IntenseEmphasis">
    <w:name w:val="Intense Emphasis"/>
    <w:basedOn w:val="DefaultParagraphFont"/>
    <w:uiPriority w:val="21"/>
    <w:semiHidden/>
    <w:unhideWhenUsed/>
    <w:rsid w:val="0013333F"/>
    <w:rPr>
      <w:i/>
      <w:iCs/>
      <w:color w:val="355D7E" w:themeColor="accent1" w:themeShade="80"/>
    </w:rPr>
  </w:style>
  <w:style w:type="paragraph" w:styleId="IntenseQuote">
    <w:name w:val="Intense Quote"/>
    <w:basedOn w:val="Normal"/>
    <w:next w:val="Normal"/>
    <w:link w:val="IntenseQuoteChar"/>
    <w:uiPriority w:val="30"/>
    <w:semiHidden/>
    <w:unhideWhenUsed/>
    <w:rsid w:val="0013333F"/>
    <w:pPr>
      <w:pBdr>
        <w:top w:val="single" w:sz="4" w:space="10" w:color="94B6D2" w:themeColor="accent1"/>
        <w:bottom w:val="single" w:sz="4" w:space="10" w:color="94B6D2" w:themeColor="accent1"/>
      </w:pBdr>
      <w:spacing w:before="360" w:after="360"/>
      <w:ind w:left="864" w:right="864"/>
      <w:jc w:val="center"/>
    </w:pPr>
    <w:rPr>
      <w:i/>
      <w:iCs/>
      <w:color w:val="355D7E" w:themeColor="accent1" w:themeShade="80"/>
    </w:rPr>
  </w:style>
  <w:style w:type="character" w:customStyle="1" w:styleId="IntenseQuoteChar">
    <w:name w:val="Intense Quote Char"/>
    <w:basedOn w:val="DefaultParagraphFont"/>
    <w:link w:val="IntenseQuote"/>
    <w:uiPriority w:val="30"/>
    <w:semiHidden/>
    <w:rsid w:val="0013333F"/>
    <w:rPr>
      <w:i/>
      <w:iCs/>
      <w:color w:val="355D7E" w:themeColor="accent1" w:themeShade="80"/>
    </w:rPr>
  </w:style>
  <w:style w:type="character" w:styleId="IntenseReference">
    <w:name w:val="Intense Reference"/>
    <w:basedOn w:val="DefaultParagraphFont"/>
    <w:uiPriority w:val="32"/>
    <w:semiHidden/>
    <w:unhideWhenUsed/>
    <w:rsid w:val="0013333F"/>
    <w:rPr>
      <w:b/>
      <w:bCs/>
      <w:caps w:val="0"/>
      <w:smallCaps/>
      <w:color w:val="355D7E" w:themeColor="accent1" w:themeShade="80"/>
      <w:spacing w:val="5"/>
    </w:rPr>
  </w:style>
  <w:style w:type="paragraph" w:styleId="BlockText">
    <w:name w:val="Block Text"/>
    <w:basedOn w:val="Normal"/>
    <w:uiPriority w:val="99"/>
    <w:semiHidden/>
    <w:unhideWhenUsed/>
    <w:rsid w:val="0013333F"/>
    <w:pPr>
      <w:pBdr>
        <w:top w:val="single" w:sz="2" w:space="10" w:color="355D7E" w:themeColor="accent1" w:themeShade="80" w:shadow="1"/>
        <w:left w:val="single" w:sz="2" w:space="10" w:color="355D7E" w:themeColor="accent1" w:themeShade="80" w:shadow="1"/>
        <w:bottom w:val="single" w:sz="2" w:space="10" w:color="355D7E" w:themeColor="accent1" w:themeShade="80" w:shadow="1"/>
        <w:right w:val="single" w:sz="2" w:space="10" w:color="355D7E" w:themeColor="accent1" w:themeShade="80" w:shadow="1"/>
      </w:pBdr>
      <w:ind w:left="1152" w:right="1152"/>
    </w:pPr>
    <w:rPr>
      <w:i/>
      <w:iCs/>
      <w:color w:val="355D7E" w:themeColor="accent1" w:themeShade="80"/>
    </w:rPr>
  </w:style>
  <w:style w:type="character" w:styleId="Hyperlink">
    <w:name w:val="Hyperlink"/>
    <w:basedOn w:val="DefaultParagraphFont"/>
    <w:uiPriority w:val="99"/>
    <w:unhideWhenUsed/>
    <w:rsid w:val="0013333F"/>
    <w:rPr>
      <w:color w:val="7C5F1D" w:themeColor="accent4" w:themeShade="80"/>
      <w:u w:val="single"/>
    </w:rPr>
  </w:style>
  <w:style w:type="character" w:customStyle="1" w:styleId="UnresolvedMention1">
    <w:name w:val="Unresolved Mention1"/>
    <w:basedOn w:val="DefaultParagraphFont"/>
    <w:uiPriority w:val="99"/>
    <w:semiHidden/>
    <w:unhideWhenUsed/>
    <w:rsid w:val="0013333F"/>
    <w:rPr>
      <w:color w:val="595959" w:themeColor="text1" w:themeTint="A6"/>
      <w:shd w:val="clear" w:color="auto" w:fill="E6E6E6"/>
    </w:rPr>
  </w:style>
  <w:style w:type="paragraph" w:styleId="BalloonText">
    <w:name w:val="Balloon Text"/>
    <w:basedOn w:val="Normal"/>
    <w:link w:val="BalloonTextChar"/>
    <w:uiPriority w:val="99"/>
    <w:semiHidden/>
    <w:unhideWhenUsed/>
    <w:rsid w:val="00EF7A0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A08"/>
    <w:rPr>
      <w:rFonts w:ascii="Tahoma" w:hAnsi="Tahoma" w:cs="Tahoma"/>
      <w:sz w:val="16"/>
      <w:szCs w:val="16"/>
    </w:rPr>
  </w:style>
  <w:style w:type="paragraph" w:styleId="ListParagraph">
    <w:name w:val="List Paragraph"/>
    <w:basedOn w:val="Normal"/>
    <w:uiPriority w:val="34"/>
    <w:qFormat/>
    <w:rsid w:val="000E5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59853">
      <w:bodyDiv w:val="1"/>
      <w:marLeft w:val="0"/>
      <w:marRight w:val="0"/>
      <w:marTop w:val="0"/>
      <w:marBottom w:val="0"/>
      <w:divBdr>
        <w:top w:val="none" w:sz="0" w:space="0" w:color="auto"/>
        <w:left w:val="none" w:sz="0" w:space="0" w:color="auto"/>
        <w:bottom w:val="none" w:sz="0" w:space="0" w:color="auto"/>
        <w:right w:val="none" w:sz="0" w:space="0" w:color="auto"/>
      </w:divBdr>
    </w:div>
    <w:div w:id="98377357">
      <w:bodyDiv w:val="1"/>
      <w:marLeft w:val="0"/>
      <w:marRight w:val="0"/>
      <w:marTop w:val="0"/>
      <w:marBottom w:val="0"/>
      <w:divBdr>
        <w:top w:val="none" w:sz="0" w:space="0" w:color="auto"/>
        <w:left w:val="none" w:sz="0" w:space="0" w:color="auto"/>
        <w:bottom w:val="none" w:sz="0" w:space="0" w:color="auto"/>
        <w:right w:val="none" w:sz="0" w:space="0" w:color="auto"/>
      </w:divBdr>
    </w:div>
    <w:div w:id="143470626">
      <w:bodyDiv w:val="1"/>
      <w:marLeft w:val="0"/>
      <w:marRight w:val="0"/>
      <w:marTop w:val="0"/>
      <w:marBottom w:val="0"/>
      <w:divBdr>
        <w:top w:val="none" w:sz="0" w:space="0" w:color="auto"/>
        <w:left w:val="none" w:sz="0" w:space="0" w:color="auto"/>
        <w:bottom w:val="none" w:sz="0" w:space="0" w:color="auto"/>
        <w:right w:val="none" w:sz="0" w:space="0" w:color="auto"/>
      </w:divBdr>
    </w:div>
    <w:div w:id="168838623">
      <w:bodyDiv w:val="1"/>
      <w:marLeft w:val="0"/>
      <w:marRight w:val="0"/>
      <w:marTop w:val="0"/>
      <w:marBottom w:val="0"/>
      <w:divBdr>
        <w:top w:val="none" w:sz="0" w:space="0" w:color="auto"/>
        <w:left w:val="none" w:sz="0" w:space="0" w:color="auto"/>
        <w:bottom w:val="none" w:sz="0" w:space="0" w:color="auto"/>
        <w:right w:val="none" w:sz="0" w:space="0" w:color="auto"/>
      </w:divBdr>
    </w:div>
    <w:div w:id="669068641">
      <w:bodyDiv w:val="1"/>
      <w:marLeft w:val="0"/>
      <w:marRight w:val="0"/>
      <w:marTop w:val="0"/>
      <w:marBottom w:val="0"/>
      <w:divBdr>
        <w:top w:val="none" w:sz="0" w:space="0" w:color="auto"/>
        <w:left w:val="none" w:sz="0" w:space="0" w:color="auto"/>
        <w:bottom w:val="none" w:sz="0" w:space="0" w:color="auto"/>
        <w:right w:val="none" w:sz="0" w:space="0" w:color="auto"/>
      </w:divBdr>
    </w:div>
    <w:div w:id="843205985">
      <w:bodyDiv w:val="1"/>
      <w:marLeft w:val="0"/>
      <w:marRight w:val="0"/>
      <w:marTop w:val="0"/>
      <w:marBottom w:val="0"/>
      <w:divBdr>
        <w:top w:val="none" w:sz="0" w:space="0" w:color="auto"/>
        <w:left w:val="none" w:sz="0" w:space="0" w:color="auto"/>
        <w:bottom w:val="none" w:sz="0" w:space="0" w:color="auto"/>
        <w:right w:val="none" w:sz="0" w:space="0" w:color="auto"/>
      </w:divBdr>
    </w:div>
    <w:div w:id="953830574">
      <w:bodyDiv w:val="1"/>
      <w:marLeft w:val="0"/>
      <w:marRight w:val="0"/>
      <w:marTop w:val="0"/>
      <w:marBottom w:val="0"/>
      <w:divBdr>
        <w:top w:val="none" w:sz="0" w:space="0" w:color="auto"/>
        <w:left w:val="none" w:sz="0" w:space="0" w:color="auto"/>
        <w:bottom w:val="none" w:sz="0" w:space="0" w:color="auto"/>
        <w:right w:val="none" w:sz="0" w:space="0" w:color="auto"/>
      </w:divBdr>
    </w:div>
    <w:div w:id="1143699588">
      <w:bodyDiv w:val="1"/>
      <w:marLeft w:val="0"/>
      <w:marRight w:val="0"/>
      <w:marTop w:val="0"/>
      <w:marBottom w:val="0"/>
      <w:divBdr>
        <w:top w:val="none" w:sz="0" w:space="0" w:color="auto"/>
        <w:left w:val="none" w:sz="0" w:space="0" w:color="auto"/>
        <w:bottom w:val="none" w:sz="0" w:space="0" w:color="auto"/>
        <w:right w:val="none" w:sz="0" w:space="0" w:color="auto"/>
      </w:divBdr>
    </w:div>
    <w:div w:id="1276903583">
      <w:bodyDiv w:val="1"/>
      <w:marLeft w:val="0"/>
      <w:marRight w:val="0"/>
      <w:marTop w:val="0"/>
      <w:marBottom w:val="0"/>
      <w:divBdr>
        <w:top w:val="none" w:sz="0" w:space="0" w:color="auto"/>
        <w:left w:val="none" w:sz="0" w:space="0" w:color="auto"/>
        <w:bottom w:val="none" w:sz="0" w:space="0" w:color="auto"/>
        <w:right w:val="none" w:sz="0" w:space="0" w:color="auto"/>
      </w:divBdr>
    </w:div>
    <w:div w:id="1529105309">
      <w:bodyDiv w:val="1"/>
      <w:marLeft w:val="0"/>
      <w:marRight w:val="0"/>
      <w:marTop w:val="0"/>
      <w:marBottom w:val="0"/>
      <w:divBdr>
        <w:top w:val="none" w:sz="0" w:space="0" w:color="auto"/>
        <w:left w:val="none" w:sz="0" w:space="0" w:color="auto"/>
        <w:bottom w:val="none" w:sz="0" w:space="0" w:color="auto"/>
        <w:right w:val="none" w:sz="0" w:space="0" w:color="auto"/>
      </w:divBdr>
    </w:div>
    <w:div w:id="1553271785">
      <w:bodyDiv w:val="1"/>
      <w:marLeft w:val="0"/>
      <w:marRight w:val="0"/>
      <w:marTop w:val="0"/>
      <w:marBottom w:val="0"/>
      <w:divBdr>
        <w:top w:val="none" w:sz="0" w:space="0" w:color="auto"/>
        <w:left w:val="none" w:sz="0" w:space="0" w:color="auto"/>
        <w:bottom w:val="none" w:sz="0" w:space="0" w:color="auto"/>
        <w:right w:val="none" w:sz="0" w:space="0" w:color="auto"/>
      </w:divBdr>
    </w:div>
    <w:div w:id="164339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validator.w3.or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evelopers.google.com/maps/documentation/embed/overview" TargetMode="External"/><Relationship Id="rId2" Type="http://schemas.openxmlformats.org/officeDocument/2006/relationships/numbering" Target="numbering.xml"/><Relationship Id="rId16" Type="http://schemas.openxmlformats.org/officeDocument/2006/relationships/hyperlink" Target="http://contrastchecker.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jigsaw.w3.org/css-validator/"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onb\AppData\Roaming\Microsoft\Templates\Project%20communication%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D1BD2493184B1B8A4EC5159EA54EC7"/>
        <w:category>
          <w:name w:val="General"/>
          <w:gallery w:val="placeholder"/>
        </w:category>
        <w:types>
          <w:type w:val="bbPlcHdr"/>
        </w:types>
        <w:behaviors>
          <w:behavior w:val="content"/>
        </w:behaviors>
        <w:guid w:val="{E0307272-6B8D-4ACC-824F-642D12C075A4}"/>
      </w:docPartPr>
      <w:docPartBody>
        <w:p w:rsidR="00000000" w:rsidRDefault="00000000">
          <w:pPr>
            <w:pStyle w:val="63D1BD2493184B1B8A4EC5159EA54EC7"/>
          </w:pPr>
          <w:r w:rsidRPr="00611B0F">
            <w:rPr>
              <w:lang w:bidi="en-GB"/>
            </w:rPr>
            <w:t>Version</w:t>
          </w:r>
        </w:p>
      </w:docPartBody>
    </w:docPart>
    <w:docPart>
      <w:docPartPr>
        <w:name w:val="F7DE254BE0BC43A395B2049A2F4B29D1"/>
        <w:category>
          <w:name w:val="General"/>
          <w:gallery w:val="placeholder"/>
        </w:category>
        <w:types>
          <w:type w:val="bbPlcHdr"/>
        </w:types>
        <w:behaviors>
          <w:behavior w:val="content"/>
        </w:behaviors>
        <w:guid w:val="{B8E718C3-AA10-4754-A9C1-E581B89ED051}"/>
      </w:docPartPr>
      <w:docPartBody>
        <w:p w:rsidR="00000000" w:rsidRDefault="00000000">
          <w:pPr>
            <w:pStyle w:val="F7DE254BE0BC43A395B2049A2F4B29D1"/>
          </w:pPr>
          <w:r w:rsidRPr="00611B0F">
            <w:rPr>
              <w:lang w:bidi="en-GB"/>
            </w:rPr>
            <w:t>date</w:t>
          </w:r>
        </w:p>
      </w:docPartBody>
    </w:docPart>
    <w:docPart>
      <w:docPartPr>
        <w:name w:val="26E2A2C8A2C14A37A0A4C2C241203D21"/>
        <w:category>
          <w:name w:val="General"/>
          <w:gallery w:val="placeholder"/>
        </w:category>
        <w:types>
          <w:type w:val="bbPlcHdr"/>
        </w:types>
        <w:behaviors>
          <w:behavior w:val="content"/>
        </w:behaviors>
        <w:guid w:val="{FAE96782-022B-446B-A4A7-DDF4D3A018B5}"/>
      </w:docPartPr>
      <w:docPartBody>
        <w:p w:rsidR="00000000" w:rsidRDefault="00000000">
          <w:pPr>
            <w:pStyle w:val="26E2A2C8A2C14A37A0A4C2C241203D21"/>
          </w:pPr>
          <w:r w:rsidRPr="00611B0F">
            <w:rPr>
              <w:lang w:bidi="en-GB"/>
            </w:rPr>
            <w:t>Presented by:</w:t>
          </w:r>
        </w:p>
      </w:docPartBody>
    </w:docPart>
    <w:docPart>
      <w:docPartPr>
        <w:name w:val="C537C124274D41F5BA20BFEC8B0CCDB0"/>
        <w:category>
          <w:name w:val="General"/>
          <w:gallery w:val="placeholder"/>
        </w:category>
        <w:types>
          <w:type w:val="bbPlcHdr"/>
        </w:types>
        <w:behaviors>
          <w:behavior w:val="content"/>
        </w:behaviors>
        <w:guid w:val="{7442AA14-542C-4E12-9317-BF4AD1ADDBD8}"/>
      </w:docPartPr>
      <w:docPartBody>
        <w:p w:rsidR="00000000" w:rsidRDefault="00000000">
          <w:pPr>
            <w:pStyle w:val="C537C124274D41F5BA20BFEC8B0CCDB0"/>
          </w:pPr>
          <w:r w:rsidRPr="00611B0F">
            <w:rPr>
              <w:lang w:bidi="en-GB"/>
            </w:rPr>
            <w:t>Your name</w:t>
          </w:r>
        </w:p>
      </w:docPartBody>
    </w:docPart>
    <w:docPart>
      <w:docPartPr>
        <w:name w:val="931F4BCF7FEC4419B206E4312679DA68"/>
        <w:category>
          <w:name w:val="General"/>
          <w:gallery w:val="placeholder"/>
        </w:category>
        <w:types>
          <w:type w:val="bbPlcHdr"/>
        </w:types>
        <w:behaviors>
          <w:behavior w:val="content"/>
        </w:behaviors>
        <w:guid w:val="{195EF21C-698E-4CBE-A117-1FC29D1503D1}"/>
      </w:docPartPr>
      <w:docPartBody>
        <w:p w:rsidR="00000000" w:rsidRDefault="00000000">
          <w:pPr>
            <w:pStyle w:val="931F4BCF7FEC4419B206E4312679DA68"/>
          </w:pPr>
          <w:r w:rsidRPr="00611B0F">
            <w:rPr>
              <w:lang w:bidi="en-GB"/>
            </w:rPr>
            <w:t>company name</w:t>
          </w:r>
        </w:p>
      </w:docPartBody>
    </w:docPart>
    <w:docPart>
      <w:docPartPr>
        <w:name w:val="025D74B6D38B460AA5C944D164AFB1F4"/>
        <w:category>
          <w:name w:val="General"/>
          <w:gallery w:val="placeholder"/>
        </w:category>
        <w:types>
          <w:type w:val="bbPlcHdr"/>
        </w:types>
        <w:behaviors>
          <w:behavior w:val="content"/>
        </w:behaviors>
        <w:guid w:val="{6BF54546-1DED-44D5-87B8-AA791667E04E}"/>
      </w:docPartPr>
      <w:docPartBody>
        <w:p w:rsidR="00000000" w:rsidRDefault="00000000">
          <w:pPr>
            <w:pStyle w:val="025D74B6D38B460AA5C944D164AFB1F4"/>
          </w:pPr>
          <w:r w:rsidRPr="00611B0F">
            <w:rPr>
              <w:lang w:bidi="en-GB"/>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87C"/>
    <w:rsid w:val="002B2A99"/>
    <w:rsid w:val="00312516"/>
    <w:rsid w:val="00DB7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D1BD2493184B1B8A4EC5159EA54EC7">
    <w:name w:val="63D1BD2493184B1B8A4EC5159EA54EC7"/>
  </w:style>
  <w:style w:type="paragraph" w:customStyle="1" w:styleId="B4D84D4EC26B4AB38CEA3967600BDC9B">
    <w:name w:val="B4D84D4EC26B4AB38CEA3967600BDC9B"/>
  </w:style>
  <w:style w:type="paragraph" w:customStyle="1" w:styleId="F7DE254BE0BC43A395B2049A2F4B29D1">
    <w:name w:val="F7DE254BE0BC43A395B2049A2F4B29D1"/>
  </w:style>
  <w:style w:type="paragraph" w:customStyle="1" w:styleId="26E2A2C8A2C14A37A0A4C2C241203D21">
    <w:name w:val="26E2A2C8A2C14A37A0A4C2C241203D21"/>
  </w:style>
  <w:style w:type="paragraph" w:customStyle="1" w:styleId="C537C124274D41F5BA20BFEC8B0CCDB0">
    <w:name w:val="C537C124274D41F5BA20BFEC8B0CCDB0"/>
  </w:style>
  <w:style w:type="paragraph" w:customStyle="1" w:styleId="931F4BCF7FEC4419B206E4312679DA68">
    <w:name w:val="931F4BCF7FEC4419B206E4312679DA68"/>
  </w:style>
  <w:style w:type="paragraph" w:customStyle="1" w:styleId="025D74B6D38B460AA5C944D164AFB1F4">
    <w:name w:val="025D74B6D38B460AA5C944D164AFB1F4"/>
  </w:style>
  <w:style w:type="paragraph" w:customStyle="1" w:styleId="5187719AB08C44FA814581240C31D931">
    <w:name w:val="5187719AB08C44FA814581240C31D931"/>
  </w:style>
  <w:style w:type="paragraph" w:customStyle="1" w:styleId="3FA4936F13F14A96BFFCF094BC9CAA58">
    <w:name w:val="3FA4936F13F14A96BFFCF094BC9CAA58"/>
  </w:style>
  <w:style w:type="paragraph" w:customStyle="1" w:styleId="E20E65308AFE4B1F8BBCBA46C3B9366D">
    <w:name w:val="E20E65308AFE4B1F8BBCBA46C3B9366D"/>
  </w:style>
  <w:style w:type="paragraph" w:customStyle="1" w:styleId="849C6855ACED4939B3B5C229CA323EDB">
    <w:name w:val="849C6855ACED4939B3B5C229CA323EDB"/>
  </w:style>
  <w:style w:type="paragraph" w:customStyle="1" w:styleId="274310A4E7CA4B4D844D1922108C3CF8">
    <w:name w:val="274310A4E7CA4B4D844D1922108C3CF8"/>
  </w:style>
  <w:style w:type="paragraph" w:customStyle="1" w:styleId="B2549415B427435BB0B97FA57E910089">
    <w:name w:val="B2549415B427435BB0B97FA57E910089"/>
  </w:style>
  <w:style w:type="paragraph" w:customStyle="1" w:styleId="93CAEE545C74423EBA99F63088C5AA81">
    <w:name w:val="93CAEE545C74423EBA99F63088C5AA81"/>
  </w:style>
  <w:style w:type="paragraph" w:customStyle="1" w:styleId="A5B15F0FF3A74643B91DE2B70884E760">
    <w:name w:val="A5B15F0FF3A74643B91DE2B70884E760"/>
  </w:style>
  <w:style w:type="paragraph" w:customStyle="1" w:styleId="A32358974CCC44AC9178643A7109ABFB">
    <w:name w:val="A32358974CCC44AC9178643A7109ABFB"/>
  </w:style>
  <w:style w:type="paragraph" w:customStyle="1" w:styleId="8C46105B0C364931B2427C7E27EA27AF">
    <w:name w:val="8C46105B0C364931B2427C7E27EA27AF"/>
  </w:style>
  <w:style w:type="paragraph" w:customStyle="1" w:styleId="70B7531C3A654BEBACA70914835DBBBC">
    <w:name w:val="70B7531C3A654BEBACA70914835DBBBC"/>
  </w:style>
  <w:style w:type="paragraph" w:customStyle="1" w:styleId="5E1CDED591724C5893D6B420A562F415">
    <w:name w:val="5E1CDED591724C5893D6B420A562F415"/>
  </w:style>
  <w:style w:type="paragraph" w:customStyle="1" w:styleId="8544F7DA6D924CF2AC28AEB74C8BBDEA">
    <w:name w:val="8544F7DA6D924CF2AC28AEB74C8BBDEA"/>
  </w:style>
  <w:style w:type="paragraph" w:customStyle="1" w:styleId="75F44E144C0640FFA8ED043E55E3E560">
    <w:name w:val="75F44E144C0640FFA8ED043E55E3E560"/>
  </w:style>
  <w:style w:type="paragraph" w:customStyle="1" w:styleId="40284A40F0B6435882ABE713E64CD9E9">
    <w:name w:val="40284A40F0B6435882ABE713E64CD9E9"/>
  </w:style>
  <w:style w:type="paragraph" w:customStyle="1" w:styleId="C3C7BDA6ABE24E5D93AF5C29C026A85A">
    <w:name w:val="C3C7BDA6ABE24E5D93AF5C29C026A85A"/>
  </w:style>
  <w:style w:type="paragraph" w:customStyle="1" w:styleId="508013D3C94348BB8E6DA0403D6180AF">
    <w:name w:val="508013D3C94348BB8E6DA0403D6180AF"/>
  </w:style>
  <w:style w:type="paragraph" w:customStyle="1" w:styleId="8A02BDF913FA426792E161C0B5E9B050">
    <w:name w:val="8A02BDF913FA426792E161C0B5E9B050"/>
  </w:style>
  <w:style w:type="paragraph" w:customStyle="1" w:styleId="7E4E485FCE254F55A12E406ACC943A9E">
    <w:name w:val="7E4E485FCE254F55A12E406ACC943A9E"/>
  </w:style>
  <w:style w:type="paragraph" w:customStyle="1" w:styleId="08B283B7B26D406281423FFA55D72D63">
    <w:name w:val="08B283B7B26D406281423FFA55D72D63"/>
  </w:style>
  <w:style w:type="paragraph" w:customStyle="1" w:styleId="0315ADDB990748E0A5D182743C0FA525">
    <w:name w:val="0315ADDB990748E0A5D182743C0FA525"/>
  </w:style>
  <w:style w:type="paragraph" w:customStyle="1" w:styleId="93E942103A534A9E87A0E698A7AC472F">
    <w:name w:val="93E942103A534A9E87A0E698A7AC472F"/>
  </w:style>
  <w:style w:type="paragraph" w:customStyle="1" w:styleId="2928FA5193B24DA3BBB01417450D258F">
    <w:name w:val="2928FA5193B24DA3BBB01417450D258F"/>
  </w:style>
  <w:style w:type="paragraph" w:customStyle="1" w:styleId="F8B3704B3ED7470183721364F3DF8B21">
    <w:name w:val="F8B3704B3ED7470183721364F3DF8B21"/>
  </w:style>
  <w:style w:type="paragraph" w:customStyle="1" w:styleId="B427602DF3CB4428A32AF4BCF3B16B67">
    <w:name w:val="B427602DF3CB4428A32AF4BCF3B16B67"/>
  </w:style>
  <w:style w:type="paragraph" w:customStyle="1" w:styleId="D5309075A09A4EECAE6870E5489981F4">
    <w:name w:val="D5309075A09A4EECAE6870E5489981F4"/>
  </w:style>
  <w:style w:type="paragraph" w:customStyle="1" w:styleId="9F9ECE7C5FDA45A4B238A554714BEC83">
    <w:name w:val="9F9ECE7C5FDA45A4B238A554714BEC83"/>
  </w:style>
  <w:style w:type="paragraph" w:customStyle="1" w:styleId="EE8AE796D0A3442AAD496004D63AE8A5">
    <w:name w:val="EE8AE796D0A3442AAD496004D63AE8A5"/>
  </w:style>
  <w:style w:type="paragraph" w:customStyle="1" w:styleId="34EB687ED17D4B87A4185D632422B0EA">
    <w:name w:val="34EB687ED17D4B87A4185D632422B0EA"/>
  </w:style>
  <w:style w:type="paragraph" w:customStyle="1" w:styleId="3E57F9B62FFB4C5BBA7299FF18B26996">
    <w:name w:val="3E57F9B62FFB4C5BBA7299FF18B26996"/>
  </w:style>
  <w:style w:type="paragraph" w:customStyle="1" w:styleId="B97EB6CFEE4A4DFB9CDB26C71A455BA0">
    <w:name w:val="B97EB6CFEE4A4DFB9CDB26C71A455BA0"/>
  </w:style>
  <w:style w:type="paragraph" w:customStyle="1" w:styleId="4007FBEB52114488A178FD7F9D9FACFB">
    <w:name w:val="4007FBEB52114488A178FD7F9D9FACFB"/>
  </w:style>
  <w:style w:type="paragraph" w:customStyle="1" w:styleId="1CEA16D530AC4CFF957AF0E8E22BDA9A">
    <w:name w:val="1CEA16D530AC4CFF957AF0E8E22BDA9A"/>
  </w:style>
  <w:style w:type="paragraph" w:customStyle="1" w:styleId="9CACF6AA03934BC6B4ED5E676DB7CCFB">
    <w:name w:val="9CACF6AA03934BC6B4ED5E676DB7CCFB"/>
  </w:style>
  <w:style w:type="paragraph" w:customStyle="1" w:styleId="050B80FEA5C54980A8FDFD235323AE9B">
    <w:name w:val="050B80FEA5C54980A8FDFD235323AE9B"/>
  </w:style>
  <w:style w:type="paragraph" w:customStyle="1" w:styleId="1A6E6B0DFFAA4E1C9DEEDE297559BE21">
    <w:name w:val="1A6E6B0DFFAA4E1C9DEEDE297559BE21"/>
  </w:style>
  <w:style w:type="paragraph" w:customStyle="1" w:styleId="BE733E7BD2EF4957B0F77802EB015E35">
    <w:name w:val="BE733E7BD2EF4957B0F77802EB015E35"/>
  </w:style>
  <w:style w:type="paragraph" w:customStyle="1" w:styleId="4CDEBCA1C37040C89A43A1163BBCC016">
    <w:name w:val="4CDEBCA1C37040C89A43A1163BBCC016"/>
  </w:style>
  <w:style w:type="paragraph" w:customStyle="1" w:styleId="C8B1C0A0F88E48909C2B2B6E2E13C6B4">
    <w:name w:val="C8B1C0A0F88E48909C2B2B6E2E13C6B4"/>
  </w:style>
  <w:style w:type="paragraph" w:customStyle="1" w:styleId="D83BA07F889542F087848A0579060F99">
    <w:name w:val="D83BA07F889542F087848A0579060F99"/>
  </w:style>
  <w:style w:type="paragraph" w:customStyle="1" w:styleId="A5256271D9A949E8992335080CAD38E8">
    <w:name w:val="A5256271D9A949E8992335080CAD38E8"/>
  </w:style>
  <w:style w:type="paragraph" w:customStyle="1" w:styleId="62E14B9C3685497E86139874607CD104">
    <w:name w:val="62E14B9C3685497E86139874607CD104"/>
  </w:style>
  <w:style w:type="character" w:styleId="Strong">
    <w:name w:val="Strong"/>
    <w:basedOn w:val="DefaultParagraphFont"/>
    <w:uiPriority w:val="1"/>
    <w:qFormat/>
    <w:rPr>
      <w:b/>
      <w:bCs/>
    </w:rPr>
  </w:style>
  <w:style w:type="paragraph" w:customStyle="1" w:styleId="6D2866DCECBA413FAA2AC72B815E3334">
    <w:name w:val="6D2866DCECBA413FAA2AC72B815E3334"/>
  </w:style>
  <w:style w:type="paragraph" w:customStyle="1" w:styleId="F317A27C5ACE4494BBE53EF6CCFF5FB2">
    <w:name w:val="F317A27C5ACE4494BBE53EF6CCFF5FB2"/>
  </w:style>
  <w:style w:type="paragraph" w:customStyle="1" w:styleId="199F385ABCCA447A8BB24C00A6FFAC30">
    <w:name w:val="199F385ABCCA447A8BB24C00A6FFAC30"/>
  </w:style>
  <w:style w:type="paragraph" w:customStyle="1" w:styleId="9AD9BF8AA6F3423294454B7FA3FA7146">
    <w:name w:val="9AD9BF8AA6F3423294454B7FA3FA7146"/>
  </w:style>
  <w:style w:type="paragraph" w:customStyle="1" w:styleId="BB2C879E08594F569529007AAF1209D4">
    <w:name w:val="BB2C879E08594F569529007AAF1209D4"/>
  </w:style>
  <w:style w:type="paragraph" w:customStyle="1" w:styleId="C978B2305AA147EC8471CE6B194A4236">
    <w:name w:val="C978B2305AA147EC8471CE6B194A4236"/>
  </w:style>
  <w:style w:type="paragraph" w:customStyle="1" w:styleId="5EE3927FD2314BC9B7F7F00C076703BE">
    <w:name w:val="5EE3927FD2314BC9B7F7F00C076703BE"/>
  </w:style>
  <w:style w:type="paragraph" w:customStyle="1" w:styleId="F6081A55C7474C0C8F4CD5A2AD27894D">
    <w:name w:val="F6081A55C7474C0C8F4CD5A2AD27894D"/>
  </w:style>
  <w:style w:type="paragraph" w:customStyle="1" w:styleId="31A5B80C369140A78F616DD0E2D9287E">
    <w:name w:val="31A5B80C369140A78F616DD0E2D9287E"/>
  </w:style>
  <w:style w:type="paragraph" w:customStyle="1" w:styleId="28B1114485A540A9B57C30173DFD2F2C">
    <w:name w:val="28B1114485A540A9B57C30173DFD2F2C"/>
  </w:style>
  <w:style w:type="paragraph" w:customStyle="1" w:styleId="E0F99A8F18C3467DBDC5FDEAE79E0778">
    <w:name w:val="E0F99A8F18C3467DBDC5FDEAE79E0778"/>
  </w:style>
  <w:style w:type="paragraph" w:customStyle="1" w:styleId="33597E3B052842A3825104D44F5CB284">
    <w:name w:val="33597E3B052842A3825104D44F5CB284"/>
  </w:style>
  <w:style w:type="paragraph" w:customStyle="1" w:styleId="B7F417ECA6A44B89B4B76777AACCF53A">
    <w:name w:val="B7F417ECA6A44B89B4B76777AACCF53A"/>
  </w:style>
  <w:style w:type="paragraph" w:customStyle="1" w:styleId="8CBD93B5B4DB4AFB9BCB06C8E56F639E">
    <w:name w:val="8CBD93B5B4DB4AFB9BCB06C8E56F639E"/>
  </w:style>
  <w:style w:type="paragraph" w:customStyle="1" w:styleId="FCEF8D858AC144E1AC7CD0FA98ADF152">
    <w:name w:val="FCEF8D858AC144E1AC7CD0FA98ADF152"/>
  </w:style>
  <w:style w:type="paragraph" w:customStyle="1" w:styleId="16317750A92C4383A3D9C14F18FE89F4">
    <w:name w:val="16317750A92C4383A3D9C14F18FE89F4"/>
  </w:style>
  <w:style w:type="paragraph" w:customStyle="1" w:styleId="FBF21595947A476B8C9A4785034D5DE5">
    <w:name w:val="FBF21595947A476B8C9A4785034D5DE5"/>
  </w:style>
  <w:style w:type="paragraph" w:customStyle="1" w:styleId="E1A20D06471C41AD9574CAB3BE8A176E">
    <w:name w:val="E1A20D06471C41AD9574CAB3BE8A176E"/>
  </w:style>
  <w:style w:type="paragraph" w:customStyle="1" w:styleId="729B4C5B0D25474CA11F826D6F385A4D">
    <w:name w:val="729B4C5B0D25474CA11F826D6F385A4D"/>
  </w:style>
  <w:style w:type="paragraph" w:customStyle="1" w:styleId="6D45A69ADA764A41963201D450C46E17">
    <w:name w:val="6D45A69ADA764A41963201D450C46E17"/>
  </w:style>
  <w:style w:type="paragraph" w:customStyle="1" w:styleId="B4F426E61F7A42668F29B14AAE59B307">
    <w:name w:val="B4F426E61F7A42668F29B14AAE59B307"/>
  </w:style>
  <w:style w:type="paragraph" w:customStyle="1" w:styleId="7662862A9B494E849898BEA4569A3880">
    <w:name w:val="7662862A9B494E849898BEA4569A3880"/>
  </w:style>
  <w:style w:type="paragraph" w:customStyle="1" w:styleId="D2C6DA3D982542888BB81B979C3CFD25">
    <w:name w:val="D2C6DA3D982542888BB81B979C3CFD25"/>
  </w:style>
  <w:style w:type="paragraph" w:customStyle="1" w:styleId="0D8E0D84ABE64B9B81D134475C03512F">
    <w:name w:val="0D8E0D84ABE64B9B81D134475C03512F"/>
  </w:style>
  <w:style w:type="paragraph" w:customStyle="1" w:styleId="1F7BB28045174E8995E0D600EE36F328">
    <w:name w:val="1F7BB28045174E8995E0D600EE36F328"/>
  </w:style>
  <w:style w:type="paragraph" w:customStyle="1" w:styleId="30D2BFC69E65476D9E7B95D95E31881C">
    <w:name w:val="30D2BFC69E65476D9E7B95D95E31881C"/>
  </w:style>
  <w:style w:type="paragraph" w:customStyle="1" w:styleId="A8655A3666874C59873F9DF0D5D86769">
    <w:name w:val="A8655A3666874C59873F9DF0D5D86769"/>
  </w:style>
  <w:style w:type="paragraph" w:customStyle="1" w:styleId="4F5B02E59CD84F5FA539F8B2BA636C19">
    <w:name w:val="4F5B02E59CD84F5FA539F8B2BA636C19"/>
  </w:style>
  <w:style w:type="paragraph" w:customStyle="1" w:styleId="1AF732F266014F12BCCCB3C7C6E04931">
    <w:name w:val="1AF732F266014F12BCCCB3C7C6E04931"/>
  </w:style>
  <w:style w:type="paragraph" w:customStyle="1" w:styleId="EF804185315548618D455AB11B2F0EF6">
    <w:name w:val="EF804185315548618D455AB11B2F0EF6"/>
  </w:style>
  <w:style w:type="paragraph" w:customStyle="1" w:styleId="84394D97E1B14B7AAE5D36FCB28DB292">
    <w:name w:val="84394D97E1B14B7AAE5D36FCB28DB292"/>
  </w:style>
  <w:style w:type="paragraph" w:customStyle="1" w:styleId="73B21D09F1384AB9883C71A99CB81A5F">
    <w:name w:val="73B21D09F1384AB9883C71A99CB81A5F"/>
  </w:style>
  <w:style w:type="paragraph" w:customStyle="1" w:styleId="8E644BE7452D4149B23CFFD2002AC346">
    <w:name w:val="8E644BE7452D4149B23CFFD2002AC346"/>
  </w:style>
  <w:style w:type="paragraph" w:customStyle="1" w:styleId="B55137E065304F908387BDEC4095246A">
    <w:name w:val="B55137E065304F908387BDEC4095246A"/>
  </w:style>
  <w:style w:type="paragraph" w:customStyle="1" w:styleId="089214305A0A4E63B00C6310C98BF84B">
    <w:name w:val="089214305A0A4E63B00C6310C98BF84B"/>
  </w:style>
  <w:style w:type="paragraph" w:customStyle="1" w:styleId="60839EAA5B87496EB8BD516450F9B039">
    <w:name w:val="60839EAA5B87496EB8BD516450F9B039"/>
  </w:style>
  <w:style w:type="paragraph" w:customStyle="1" w:styleId="9EF914AC11B14B36903DBC9530693F34">
    <w:name w:val="9EF914AC11B14B36903DBC9530693F34"/>
  </w:style>
  <w:style w:type="paragraph" w:customStyle="1" w:styleId="F26C83F27F1349349AF0D4F5D8C46B36">
    <w:name w:val="F26C83F27F1349349AF0D4F5D8C46B36"/>
  </w:style>
  <w:style w:type="paragraph" w:customStyle="1" w:styleId="3AC4F6431D4945F29CEF16508008E209">
    <w:name w:val="3AC4F6431D4945F29CEF16508008E209"/>
  </w:style>
  <w:style w:type="paragraph" w:customStyle="1" w:styleId="EC225EF4B7904080B160B9ABBB21AB46">
    <w:name w:val="EC225EF4B7904080B160B9ABBB21AB46"/>
  </w:style>
  <w:style w:type="paragraph" w:customStyle="1" w:styleId="3FE97059884340A9868C5D9A8BA522D8">
    <w:name w:val="3FE97059884340A9868C5D9A8BA522D8"/>
  </w:style>
  <w:style w:type="paragraph" w:customStyle="1" w:styleId="E3C76E7400F74608B5474F0C5F7D19A0">
    <w:name w:val="E3C76E7400F74608B5474F0C5F7D19A0"/>
  </w:style>
  <w:style w:type="paragraph" w:customStyle="1" w:styleId="469327C736854C5AA90F39741D7588C7">
    <w:name w:val="469327C736854C5AA90F39741D7588C7"/>
  </w:style>
  <w:style w:type="paragraph" w:customStyle="1" w:styleId="016FD1E3C6D44AAD91B5BB90B3FE080C">
    <w:name w:val="016FD1E3C6D44AAD91B5BB90B3FE080C"/>
  </w:style>
  <w:style w:type="paragraph" w:customStyle="1" w:styleId="C2340560C6854607AF22E08EC7CB8935">
    <w:name w:val="C2340560C6854607AF22E08EC7CB8935"/>
  </w:style>
  <w:style w:type="paragraph" w:customStyle="1" w:styleId="A50510E2A13D4AEBB14DD7E9B3F8C2CF">
    <w:name w:val="A50510E2A13D4AEBB14DD7E9B3F8C2CF"/>
  </w:style>
  <w:style w:type="paragraph" w:customStyle="1" w:styleId="4E240D91B2E1493384F6D861D0733882">
    <w:name w:val="4E240D91B2E1493384F6D861D0733882"/>
  </w:style>
  <w:style w:type="paragraph" w:customStyle="1" w:styleId="4D039748AD8D473DAA8AAF96D36FAB26">
    <w:name w:val="4D039748AD8D473DAA8AAF96D36FAB26"/>
  </w:style>
  <w:style w:type="paragraph" w:customStyle="1" w:styleId="DE1C3584EB26449881C88E8055289D94">
    <w:name w:val="DE1C3584EB26449881C88E8055289D94"/>
  </w:style>
  <w:style w:type="paragraph" w:customStyle="1" w:styleId="282B0AC42F7740C781F8CB53B860BEDF">
    <w:name w:val="282B0AC42F7740C781F8CB53B860BEDF"/>
  </w:style>
  <w:style w:type="paragraph" w:customStyle="1" w:styleId="C227F02465824A51BA5AB9426228AAC0">
    <w:name w:val="C227F02465824A51BA5AB9426228AAC0"/>
  </w:style>
  <w:style w:type="paragraph" w:customStyle="1" w:styleId="B938A4D4C0784580AB936D32BAB3846F">
    <w:name w:val="B938A4D4C0784580AB936D32BAB3846F"/>
  </w:style>
  <w:style w:type="paragraph" w:customStyle="1" w:styleId="FD8DFED171994B4DAC7BCE8338E31611">
    <w:name w:val="FD8DFED171994B4DAC7BCE8338E31611"/>
  </w:style>
  <w:style w:type="paragraph" w:customStyle="1" w:styleId="501C4F3D9E274B2C9C4A382498853114">
    <w:name w:val="501C4F3D9E274B2C9C4A382498853114"/>
  </w:style>
  <w:style w:type="paragraph" w:customStyle="1" w:styleId="CFD8142652664D66BD04971202F7B985">
    <w:name w:val="CFD8142652664D66BD04971202F7B985"/>
  </w:style>
  <w:style w:type="paragraph" w:customStyle="1" w:styleId="030DEB9465AF44BA97B5EBD7C8FE8E7B">
    <w:name w:val="030DEB9465AF44BA97B5EBD7C8FE8E7B"/>
  </w:style>
  <w:style w:type="paragraph" w:customStyle="1" w:styleId="4CCA39908FB945CDBA553A34E0E3E790">
    <w:name w:val="4CCA39908FB945CDBA553A34E0E3E790"/>
  </w:style>
  <w:style w:type="paragraph" w:customStyle="1" w:styleId="180B0B91A3CA4D68B03ED0675755B5E9">
    <w:name w:val="180B0B91A3CA4D68B03ED0675755B5E9"/>
  </w:style>
  <w:style w:type="paragraph" w:customStyle="1" w:styleId="39943A4E4B514BF99C01BA35DD127AD1">
    <w:name w:val="39943A4E4B514BF99C01BA35DD127AD1"/>
  </w:style>
  <w:style w:type="paragraph" w:customStyle="1" w:styleId="5191AEAB3D934AC8868B906CDE7BD853">
    <w:name w:val="5191AEAB3D934AC8868B906CDE7BD853"/>
  </w:style>
  <w:style w:type="paragraph" w:customStyle="1" w:styleId="E0410E5665C04C929C04BC0BBEC0C11A">
    <w:name w:val="E0410E5665C04C929C04BC0BBEC0C11A"/>
  </w:style>
  <w:style w:type="paragraph" w:customStyle="1" w:styleId="63FDD0B6DCD14AA18CA918585DFC78C7">
    <w:name w:val="63FDD0B6DCD14AA18CA918585DFC78C7"/>
  </w:style>
  <w:style w:type="paragraph" w:customStyle="1" w:styleId="C5CB3F64DCEE42DB9A9326993CC8D3D5">
    <w:name w:val="C5CB3F64DCEE42DB9A9326993CC8D3D5"/>
    <w:rsid w:val="00DB78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Project communication pl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cOURSE NAME: Introduction to Web and Database Concepts (ACCA4023)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Project communication plan.dotx</Template>
  <TotalTime>134</TotalTime>
  <Pages>30</Pages>
  <Words>5253</Words>
  <Characters>30051</Characters>
  <Application>Microsoft Office Word</Application>
  <DocSecurity>0</DocSecurity>
  <Lines>536</Lines>
  <Paragraphs>156</Paragraphs>
  <ScaleCrop>false</ScaleCrop>
  <HeadingPairs>
    <vt:vector size="2" baseType="variant">
      <vt:variant>
        <vt:lpstr>Title</vt:lpstr>
      </vt:variant>
      <vt:variant>
        <vt:i4>1</vt:i4>
      </vt:variant>
    </vt:vector>
  </HeadingPairs>
  <TitlesOfParts>
    <vt:vector size="1" baseType="lpstr">
      <vt:lpstr/>
    </vt:vector>
  </TitlesOfParts>
  <Company>Teachers name: Divya chidambaram</Company>
  <LinksUpToDate>false</LinksUpToDate>
  <CharactersWithSpaces>35148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 Buckney</dc:creator>
  <cp:keywords/>
  <dc:description>Leon Buckney</dc:description>
  <cp:lastModifiedBy>Leon Buckney (2404085)</cp:lastModifiedBy>
  <cp:revision>2</cp:revision>
  <dcterms:created xsi:type="dcterms:W3CDTF">2025-01-10T11:36:00Z</dcterms:created>
  <dcterms:modified xsi:type="dcterms:W3CDTF">2025-01-10T14:36:00Z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