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8834316"/>
        <w:docPartObj>
          <w:docPartGallery w:val="Cover Pages"/>
          <w:docPartUnique/>
        </w:docPartObj>
      </w:sdtPr>
      <w:sdtEndPr>
        <w:rPr>
          <w:rFonts w:asciiTheme="majorHAnsi" w:hAnsiTheme="majorHAnsi"/>
          <w:b/>
          <w:noProof/>
          <w:sz w:val="80"/>
          <w:szCs w:val="80"/>
        </w:rPr>
      </w:sdtEndPr>
      <w:sdtContent>
        <w:p w14:paraId="15C44E3A" w14:textId="3562C117" w:rsidR="00A66777" w:rsidRDefault="00A66777">
          <w:r>
            <w:rPr>
              <w:noProof/>
            </w:rPr>
            <mc:AlternateContent>
              <mc:Choice Requires="wpg">
                <w:drawing>
                  <wp:anchor distT="0" distB="0" distL="114300" distR="114300" simplePos="0" relativeHeight="251707392" behindDoc="0" locked="0" layoutInCell="1" allowOverlap="1" wp14:anchorId="26F9B1A2" wp14:editId="363A79C1">
                    <wp:simplePos x="0" y="0"/>
                    <wp:positionH relativeFrom="page">
                      <wp:posOffset>-2846552</wp:posOffset>
                    </wp:positionH>
                    <wp:positionV relativeFrom="page">
                      <wp:posOffset>549166</wp:posOffset>
                    </wp:positionV>
                    <wp:extent cx="13246919" cy="12380777"/>
                    <wp:effectExtent l="101600" t="76200" r="100965"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13246919" cy="12380777"/>
                              <a:chOff x="-2956712" y="0"/>
                              <a:chExt cx="13246919" cy="12380777"/>
                            </a:xfrm>
                          </wpg:grpSpPr>
                          <wpg:grpSp>
                            <wpg:cNvPr id="472" name="Group 472"/>
                            <wpg:cNvGrpSpPr/>
                            <wpg:grpSpPr>
                              <a:xfrm>
                                <a:off x="-2956712" y="0"/>
                                <a:ext cx="13246919" cy="9601200"/>
                                <a:chOff x="-2956507" y="0"/>
                                <a:chExt cx="13246001" cy="9601200"/>
                              </a:xfrm>
                            </wpg:grpSpPr>
                            <pic:pic xmlns:pic="http://schemas.openxmlformats.org/drawingml/2006/picture">
                              <pic:nvPicPr>
                                <pic:cNvPr id="473" name="Picture 473"/>
                                <pic:cNvPicPr>
                                  <a:picLocks noChangeAspect="1"/>
                                </pic:cNvPicPr>
                              </pic:nvPicPr>
                              <pic:blipFill>
                                <a:blip r:embed="rId11">
                                  <a:alphaModFix amt="35000"/>
                                  <a:extLst>
                                    <a:ext uri="{BEBA8EAE-BF5A-486C-A8C5-ECC9F3942E4B}">
                                      <a14:imgProps xmlns:a14="http://schemas.microsoft.com/office/drawing/2010/main">
                                        <a14:imgLayer r:embed="rId12">
                                          <a14:imgEffect>
                                            <a14:colorTemperature colorTemp="4700"/>
                                          </a14:imgEffect>
                                          <a14:imgEffect>
                                            <a14:saturation sat="200000"/>
                                          </a14:imgEffect>
                                        </a14:imgLayer>
                                      </a14:imgProps>
                                    </a:ext>
                                    <a:ext uri="{28A0092B-C50C-407E-A947-70E740481C1C}">
                                      <a14:useLocalDpi xmlns:a14="http://schemas.microsoft.com/office/drawing/2010/main" val="0"/>
                                    </a:ext>
                                  </a:extLst>
                                </a:blip>
                                <a:srcRect t="13761" b="13761"/>
                                <a:stretch/>
                              </pic:blipFill>
                              <pic:spPr bwMode="auto">
                                <a:xfrm>
                                  <a:off x="-2956507" y="0"/>
                                  <a:ext cx="13246001" cy="9601200"/>
                                </a:xfrm>
                                <a:prstGeom prst="rect">
                                  <a:avLst/>
                                </a:prstGeom>
                                <a:solidFill>
                                  <a:srgbClr val="FFFFFF">
                                    <a:shade val="85000"/>
                                  </a:srgbClr>
                                </a:solidFill>
                                <a:ln w="28575" cap="sq">
                                  <a:solidFill>
                                    <a:schemeClr val="accent1">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solidFill>
                                      <a:schemeClr val="accent1">
                                        <a:lumMod val="75000"/>
                                      </a:schemeClr>
                                    </a:solid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solidFill>
                                      <a:schemeClr val="accent1">
                                        <a:lumMod val="75000"/>
                                      </a:schemeClr>
                                    </a:solidFill>
                                    <a:prstDash val="solid"/>
                                    <a:round/>
                                    <a:headEnd/>
                                    <a:tailEnd/>
                                  </a:ln>
                                </wps:spPr>
                                <wps:bodyPr/>
                              </wps:wsp>
                              <wps:wsp>
                                <wps:cNvPr id="477" name="Straight Connector 477"/>
                                <wps:cNvCnPr/>
                                <wps:spPr>
                                  <a:xfrm>
                                    <a:off x="693099" y="4161311"/>
                                    <a:ext cx="3701031" cy="0"/>
                                  </a:xfrm>
                                  <a:prstGeom prst="line">
                                    <a:avLst/>
                                  </a:prstGeom>
                                  <a:ln w="381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411" y="4068567"/>
                                <a:ext cx="3900170" cy="3179958"/>
                              </a:xfrm>
                              <a:prstGeom prst="rect">
                                <a:avLst/>
                              </a:prstGeom>
                              <a:noFill/>
                              <a:ln w="6350">
                                <a:solidFill>
                                  <a:schemeClr val="accent1">
                                    <a:lumMod val="75000"/>
                                  </a:schemeClr>
                                </a:solidFill>
                              </a:ln>
                            </wps:spPr>
                            <wps:txbx>
                              <w:txbxContent>
                                <w:p w14:paraId="052A441E" w14:textId="77777777" w:rsidR="00A66777" w:rsidRDefault="00A66777" w:rsidP="00A66777">
                                  <w:pPr>
                                    <w:pStyle w:val="NoSpacing"/>
                                    <w:spacing w:line="360" w:lineRule="auto"/>
                                    <w:rPr>
                                      <w:rFonts w:asciiTheme="majorHAnsi" w:hAnsiTheme="majorHAnsi"/>
                                      <w:color w:val="D6D5D5" w:themeColor="background2"/>
                                      <w:sz w:val="78"/>
                                      <w:szCs w:val="78"/>
                                      <w:lang w:val="en-GB"/>
                                    </w:rPr>
                                  </w:pPr>
                                </w:p>
                                <w:p w14:paraId="4599ADC5" w14:textId="4183F1C3" w:rsidR="00A66777" w:rsidRPr="00A66777" w:rsidRDefault="00A66777" w:rsidP="00A66777">
                                  <w:pPr>
                                    <w:pStyle w:val="NoSpacing"/>
                                    <w:spacing w:line="360" w:lineRule="auto"/>
                                    <w:rPr>
                                      <w:rFonts w:asciiTheme="majorHAnsi" w:hAnsiTheme="majorHAnsi"/>
                                      <w:color w:val="D6D5D5" w:themeColor="background2"/>
                                      <w:sz w:val="78"/>
                                      <w:szCs w:val="78"/>
                                      <w:lang w:val="en-GB"/>
                                    </w:rPr>
                                  </w:pPr>
                                  <w:r>
                                    <w:rPr>
                                      <w:rFonts w:asciiTheme="majorHAnsi" w:hAnsiTheme="majorHAnsi"/>
                                      <w:color w:val="D6D5D5" w:themeColor="background2"/>
                                      <w:sz w:val="78"/>
                                      <w:szCs w:val="78"/>
                                      <w:lang w:val="en-GB"/>
                                    </w:rPr>
                                    <w:t>A PROJECT PORTFOLIO</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1094" y="2966544"/>
                                <a:ext cx="3904488" cy="9414233"/>
                              </a:xfrm>
                              <a:prstGeom prst="rect">
                                <a:avLst/>
                              </a:prstGeom>
                              <a:noFill/>
                              <a:ln w="6350">
                                <a:noFill/>
                              </a:ln>
                            </wps:spPr>
                            <wps:txbx>
                              <w:txbxContent>
                                <w:p w14:paraId="2B245BD4" w14:textId="42EDF943" w:rsidR="00A66777"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Lecturer</w:t>
                                  </w:r>
                                  <w:r w:rsidR="00FD1D6F">
                                    <w:rPr>
                                      <w:rFonts w:ascii="Arial" w:hAnsi="Arial" w:cs="Arial"/>
                                      <w:color w:val="0D0D0D" w:themeColor="text1" w:themeTint="F2"/>
                                      <w:sz w:val="28"/>
                                      <w:szCs w:val="28"/>
                                    </w:rPr>
                                    <w:t xml:space="preserve"> </w:t>
                                  </w:r>
                                  <w:r w:rsidRPr="001B0BBF">
                                    <w:rPr>
                                      <w:rFonts w:ascii="Arial" w:hAnsi="Arial" w:cs="Arial"/>
                                      <w:color w:val="0D0D0D" w:themeColor="text1" w:themeTint="F2"/>
                                      <w:sz w:val="28"/>
                                      <w:szCs w:val="28"/>
                                    </w:rPr>
                                    <w:t>Name:</w:t>
                                  </w:r>
                                  <w:r w:rsidR="00FD1D6F">
                                    <w:rPr>
                                      <w:rFonts w:ascii="Arial" w:hAnsi="Arial" w:cs="Arial"/>
                                      <w:color w:val="0D0D0D" w:themeColor="text1" w:themeTint="F2"/>
                                      <w:sz w:val="28"/>
                                      <w:szCs w:val="28"/>
                                    </w:rPr>
                                    <w:t xml:space="preserve"> Xavier Matieni</w:t>
                                  </w:r>
                                  <w:r w:rsidRPr="001B0BBF">
                                    <w:rPr>
                                      <w:rFonts w:ascii="Arial" w:hAnsi="Arial" w:cs="Arial"/>
                                      <w:color w:val="0D0D0D" w:themeColor="text1" w:themeTint="F2"/>
                                      <w:sz w:val="28"/>
                                      <w:szCs w:val="28"/>
                                    </w:rPr>
                                    <w:t xml:space="preserve">  </w:t>
                                  </w:r>
                                </w:p>
                                <w:p w14:paraId="2CE3925C" w14:textId="77777777" w:rsidR="00A66777" w:rsidRPr="001B0BBF"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Module Code: LCLM</w:t>
                                  </w:r>
                                  <w:r>
                                    <w:rPr>
                                      <w:rFonts w:ascii="Arial" w:hAnsi="Arial" w:cs="Arial"/>
                                      <w:color w:val="0D0D0D" w:themeColor="text1" w:themeTint="F2"/>
                                      <w:sz w:val="28"/>
                                      <w:szCs w:val="28"/>
                                    </w:rPr>
                                    <w:t xml:space="preserve"> 5004</w:t>
                                  </w:r>
                                </w:p>
                                <w:p w14:paraId="55FF6174" w14:textId="77777777" w:rsidR="00FD1D6F"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Module</w:t>
                                  </w:r>
                                  <w:r>
                                    <w:rPr>
                                      <w:rFonts w:ascii="Arial" w:hAnsi="Arial" w:cs="Arial"/>
                                      <w:color w:val="0D0D0D" w:themeColor="text1" w:themeTint="F2"/>
                                      <w:sz w:val="28"/>
                                      <w:szCs w:val="28"/>
                                    </w:rPr>
                                    <w:t xml:space="preserve"> Name</w:t>
                                  </w:r>
                                  <w:r w:rsidRPr="001B0BBF">
                                    <w:rPr>
                                      <w:rFonts w:ascii="Arial" w:hAnsi="Arial" w:cs="Arial"/>
                                      <w:color w:val="0D0D0D" w:themeColor="text1" w:themeTint="F2"/>
                                      <w:sz w:val="28"/>
                                      <w:szCs w:val="28"/>
                                    </w:rPr>
                                    <w:t xml:space="preserve">: </w:t>
                                  </w:r>
                                  <w:r>
                                    <w:rPr>
                                      <w:rFonts w:ascii="Arial" w:hAnsi="Arial" w:cs="Arial"/>
                                      <w:color w:val="0D0D0D" w:themeColor="text1" w:themeTint="F2"/>
                                      <w:sz w:val="28"/>
                                      <w:szCs w:val="28"/>
                                    </w:rPr>
                                    <w:t>Project Management</w:t>
                                  </w:r>
                                </w:p>
                                <w:p w14:paraId="01056482" w14:textId="0EE7E6E6" w:rsidR="00FD1D6F" w:rsidRDefault="00FD1D6F" w:rsidP="00A66777">
                                  <w:pPr>
                                    <w:pStyle w:val="NoSpacing"/>
                                    <w:spacing w:line="360" w:lineRule="auto"/>
                                    <w:rPr>
                                      <w:rFonts w:ascii="Arial" w:hAnsi="Arial" w:cs="Arial"/>
                                      <w:color w:val="0D0D0D" w:themeColor="text1" w:themeTint="F2"/>
                                      <w:sz w:val="28"/>
                                      <w:szCs w:val="28"/>
                                    </w:rPr>
                                  </w:pPr>
                                  <w:r>
                                    <w:rPr>
                                      <w:rFonts w:ascii="Arial" w:hAnsi="Arial" w:cs="Arial"/>
                                      <w:color w:val="0D0D0D" w:themeColor="text1" w:themeTint="F2"/>
                                      <w:sz w:val="28"/>
                                      <w:szCs w:val="28"/>
                                    </w:rPr>
                                    <w:t>Student Name: Joanita Teixeira F. A. Guterres</w:t>
                                  </w:r>
                                  <w:r w:rsidR="00A66777" w:rsidRPr="001B0BBF">
                                    <w:rPr>
                                      <w:rFonts w:ascii="Arial" w:hAnsi="Arial" w:cs="Arial"/>
                                      <w:color w:val="0D0D0D" w:themeColor="text1" w:themeTint="F2"/>
                                      <w:sz w:val="28"/>
                                      <w:szCs w:val="28"/>
                                    </w:rPr>
                                    <w:t xml:space="preserve"> </w:t>
                                  </w:r>
                                </w:p>
                                <w:p w14:paraId="1265EEF4" w14:textId="2FA9990B" w:rsidR="00A66777" w:rsidRPr="001B0BBF"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Student ID: 2331039</w:t>
                                  </w:r>
                                </w:p>
                                <w:p w14:paraId="01899275" w14:textId="07CEFF4A" w:rsidR="00A66777" w:rsidRDefault="00A66777">
                                  <w:pPr>
                                    <w:pStyle w:val="NoSpacing"/>
                                    <w:rPr>
                                      <w:color w:val="D6D5D5"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F9B1A2" id="Group 133" o:spid="_x0000_s1026" alt="Title: Cover page feather background with text block" style="position:absolute;margin-left:-224.15pt;margin-top:43.25pt;width:1043.05pt;height:974.85pt;z-index:251707392;mso-position-horizontal-relative:page;mso-position-vertical-relative:page;mso-width-relative:margin;mso-height-relative:margin" coordorigin="-29567" coordsize="132469,123807" o:gfxdata="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">
                    <v:group id="Group 472" o:spid="_x0000_s1027" style="position:absolute;left:-29567;width:132469;height:96012" coordorigin="-29565" coordsize="132460,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left:-29565;width:13245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" filled="t" fillcolor="#ededed" stroked="t" strokecolor="#a9890b [2404]" strokeweight="2.25pt">
                        <v:stroke endcap="square"/>
                        <v:imagedata r:id="rId13" o:title="" croptop="9018f" cropbottom="9018f"/>
                        <v:shadow on="t" color="black" opacity="26214f" origin="-.5,-.5" offset="0,.5mm"/>
                        <v:path arrowok="t"/>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" path="m199,l3071,r,3731l199,3731r-35,-3l130,3719,98,3704,71,3683,46,3660,27,3631,12,3601,3,3567,,3531,,199,3,164r9,-34l27,98,46,71,71,46,98,27,130,12,164,2,199,xe" fillcolor="#a9890b [2404]" strokecolor="#a9890b [2404]"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" path="m79,l2952,r,25l79,25,62,27,48,35,35,47,26,63,24,80r,3331l26,3429r9,15l48,3457r14,9l79,3468r2872,l2951,3492r-2872,l59,3489r-19,-8l23,3469,11,3452,3,3433,,3411,,80,3,60,11,41,23,24,40,11,59,4,79,xe" fillcolor="#d6d5d5 [3214]" strokecolor="#a9890b [2404]"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" strokecolor="#a9890b [2404]" strokeweight="3pt"/>
                      </v:group>
                    </v:group>
                    <v:shapetype id="_x0000_t202" coordsize="21600,21600" o:spt="202" path="m,l,21600r21600,l21600,xe">
                      <v:stroke joinstyle="miter"/>
                      <v:path gradientshapeok="t" o:connecttype="rect"/>
                    </v:shapetype>
                    <v:shape id="Text Box 478" o:spid="_x0000_s1033" type="#_x0000_t202" style="position:absolute;left:30954;top:40685;width:39001;height:3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" filled="f" strokecolor="#a9890b [2404]" strokeweight=".5pt">
                      <v:textbox inset="3.6pt,,3.6pt">
                        <w:txbxContent>
                          <w:p w14:paraId="052A441E" w14:textId="77777777" w:rsidR="00A66777" w:rsidRDefault="00A66777" w:rsidP="00A66777">
                            <w:pPr>
                              <w:pStyle w:val="NoSpacing"/>
                              <w:spacing w:line="360" w:lineRule="auto"/>
                              <w:rPr>
                                <w:rFonts w:asciiTheme="majorHAnsi" w:hAnsiTheme="majorHAnsi"/>
                                <w:color w:val="D6D5D5" w:themeColor="background2"/>
                                <w:sz w:val="78"/>
                                <w:szCs w:val="78"/>
                                <w:lang w:val="en-GB"/>
                              </w:rPr>
                            </w:pPr>
                          </w:p>
                          <w:p w14:paraId="4599ADC5" w14:textId="4183F1C3" w:rsidR="00A66777" w:rsidRPr="00A66777" w:rsidRDefault="00A66777" w:rsidP="00A66777">
                            <w:pPr>
                              <w:pStyle w:val="NoSpacing"/>
                              <w:spacing w:line="360" w:lineRule="auto"/>
                              <w:rPr>
                                <w:rFonts w:asciiTheme="majorHAnsi" w:hAnsiTheme="majorHAnsi"/>
                                <w:color w:val="D6D5D5" w:themeColor="background2"/>
                                <w:sz w:val="78"/>
                                <w:szCs w:val="78"/>
                                <w:lang w:val="en-GB"/>
                              </w:rPr>
                            </w:pPr>
                            <w:r>
                              <w:rPr>
                                <w:rFonts w:asciiTheme="majorHAnsi" w:hAnsiTheme="majorHAnsi"/>
                                <w:color w:val="D6D5D5" w:themeColor="background2"/>
                                <w:sz w:val="78"/>
                                <w:szCs w:val="78"/>
                                <w:lang w:val="en-GB"/>
                              </w:rPr>
                              <w:t>A PROJECT PORTFOLIO</w:t>
                            </w:r>
                          </w:p>
                        </w:txbxContent>
                      </v:textbox>
                    </v:shape>
                    <v:shape id="Text Box 479" o:spid="_x0000_s1034" type="#_x0000_t202" style="position:absolute;left:30910;top:29665;width:39045;height:9414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2B245BD4" w14:textId="42EDF943" w:rsidR="00A66777"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Lecturer</w:t>
                            </w:r>
                            <w:r w:rsidR="00FD1D6F">
                              <w:rPr>
                                <w:rFonts w:ascii="Arial" w:hAnsi="Arial" w:cs="Arial"/>
                                <w:color w:val="0D0D0D" w:themeColor="text1" w:themeTint="F2"/>
                                <w:sz w:val="28"/>
                                <w:szCs w:val="28"/>
                              </w:rPr>
                              <w:t xml:space="preserve"> </w:t>
                            </w:r>
                            <w:r w:rsidRPr="001B0BBF">
                              <w:rPr>
                                <w:rFonts w:ascii="Arial" w:hAnsi="Arial" w:cs="Arial"/>
                                <w:color w:val="0D0D0D" w:themeColor="text1" w:themeTint="F2"/>
                                <w:sz w:val="28"/>
                                <w:szCs w:val="28"/>
                              </w:rPr>
                              <w:t>Name:</w:t>
                            </w:r>
                            <w:r w:rsidR="00FD1D6F">
                              <w:rPr>
                                <w:rFonts w:ascii="Arial" w:hAnsi="Arial" w:cs="Arial"/>
                                <w:color w:val="0D0D0D" w:themeColor="text1" w:themeTint="F2"/>
                                <w:sz w:val="28"/>
                                <w:szCs w:val="28"/>
                              </w:rPr>
                              <w:t xml:space="preserve"> Xavier Matieni</w:t>
                            </w:r>
                            <w:r w:rsidRPr="001B0BBF">
                              <w:rPr>
                                <w:rFonts w:ascii="Arial" w:hAnsi="Arial" w:cs="Arial"/>
                                <w:color w:val="0D0D0D" w:themeColor="text1" w:themeTint="F2"/>
                                <w:sz w:val="28"/>
                                <w:szCs w:val="28"/>
                              </w:rPr>
                              <w:t xml:space="preserve">  </w:t>
                            </w:r>
                          </w:p>
                          <w:p w14:paraId="2CE3925C" w14:textId="77777777" w:rsidR="00A66777" w:rsidRPr="001B0BBF"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Module Code: LCLM</w:t>
                            </w:r>
                            <w:r>
                              <w:rPr>
                                <w:rFonts w:ascii="Arial" w:hAnsi="Arial" w:cs="Arial"/>
                                <w:color w:val="0D0D0D" w:themeColor="text1" w:themeTint="F2"/>
                                <w:sz w:val="28"/>
                                <w:szCs w:val="28"/>
                              </w:rPr>
                              <w:t xml:space="preserve"> 5004</w:t>
                            </w:r>
                          </w:p>
                          <w:p w14:paraId="55FF6174" w14:textId="77777777" w:rsidR="00FD1D6F"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Module</w:t>
                            </w:r>
                            <w:r>
                              <w:rPr>
                                <w:rFonts w:ascii="Arial" w:hAnsi="Arial" w:cs="Arial"/>
                                <w:color w:val="0D0D0D" w:themeColor="text1" w:themeTint="F2"/>
                                <w:sz w:val="28"/>
                                <w:szCs w:val="28"/>
                              </w:rPr>
                              <w:t xml:space="preserve"> Name</w:t>
                            </w:r>
                            <w:r w:rsidRPr="001B0BBF">
                              <w:rPr>
                                <w:rFonts w:ascii="Arial" w:hAnsi="Arial" w:cs="Arial"/>
                                <w:color w:val="0D0D0D" w:themeColor="text1" w:themeTint="F2"/>
                                <w:sz w:val="28"/>
                                <w:szCs w:val="28"/>
                              </w:rPr>
                              <w:t xml:space="preserve">: </w:t>
                            </w:r>
                            <w:r>
                              <w:rPr>
                                <w:rFonts w:ascii="Arial" w:hAnsi="Arial" w:cs="Arial"/>
                                <w:color w:val="0D0D0D" w:themeColor="text1" w:themeTint="F2"/>
                                <w:sz w:val="28"/>
                                <w:szCs w:val="28"/>
                              </w:rPr>
                              <w:t>Project Management</w:t>
                            </w:r>
                          </w:p>
                          <w:p w14:paraId="01056482" w14:textId="0EE7E6E6" w:rsidR="00FD1D6F" w:rsidRDefault="00FD1D6F" w:rsidP="00A66777">
                            <w:pPr>
                              <w:pStyle w:val="NoSpacing"/>
                              <w:spacing w:line="360" w:lineRule="auto"/>
                              <w:rPr>
                                <w:rFonts w:ascii="Arial" w:hAnsi="Arial" w:cs="Arial"/>
                                <w:color w:val="0D0D0D" w:themeColor="text1" w:themeTint="F2"/>
                                <w:sz w:val="28"/>
                                <w:szCs w:val="28"/>
                              </w:rPr>
                            </w:pPr>
                            <w:r>
                              <w:rPr>
                                <w:rFonts w:ascii="Arial" w:hAnsi="Arial" w:cs="Arial"/>
                                <w:color w:val="0D0D0D" w:themeColor="text1" w:themeTint="F2"/>
                                <w:sz w:val="28"/>
                                <w:szCs w:val="28"/>
                              </w:rPr>
                              <w:t>Student Name: Joanita Teixeira F. A. Guterres</w:t>
                            </w:r>
                            <w:r w:rsidR="00A66777" w:rsidRPr="001B0BBF">
                              <w:rPr>
                                <w:rFonts w:ascii="Arial" w:hAnsi="Arial" w:cs="Arial"/>
                                <w:color w:val="0D0D0D" w:themeColor="text1" w:themeTint="F2"/>
                                <w:sz w:val="28"/>
                                <w:szCs w:val="28"/>
                              </w:rPr>
                              <w:t xml:space="preserve"> </w:t>
                            </w:r>
                          </w:p>
                          <w:p w14:paraId="1265EEF4" w14:textId="2FA9990B" w:rsidR="00A66777" w:rsidRPr="001B0BBF" w:rsidRDefault="00A66777" w:rsidP="00A66777">
                            <w:pPr>
                              <w:pStyle w:val="NoSpacing"/>
                              <w:spacing w:line="360" w:lineRule="auto"/>
                              <w:rPr>
                                <w:rFonts w:ascii="Arial" w:hAnsi="Arial" w:cs="Arial"/>
                                <w:color w:val="0D0D0D" w:themeColor="text1" w:themeTint="F2"/>
                                <w:sz w:val="28"/>
                                <w:szCs w:val="28"/>
                              </w:rPr>
                            </w:pPr>
                            <w:r w:rsidRPr="001B0BBF">
                              <w:rPr>
                                <w:rFonts w:ascii="Arial" w:hAnsi="Arial" w:cs="Arial"/>
                                <w:color w:val="0D0D0D" w:themeColor="text1" w:themeTint="F2"/>
                                <w:sz w:val="28"/>
                                <w:szCs w:val="28"/>
                              </w:rPr>
                              <w:t>Student ID: 2331039</w:t>
                            </w:r>
                          </w:p>
                          <w:p w14:paraId="01899275" w14:textId="07CEFF4A" w:rsidR="00A66777" w:rsidRDefault="00A66777">
                            <w:pPr>
                              <w:pStyle w:val="NoSpacing"/>
                              <w:rPr>
                                <w:color w:val="D6D5D5" w:themeColor="background2"/>
                                <w:spacing w:val="20"/>
                                <w:sz w:val="36"/>
                                <w:szCs w:val="36"/>
                              </w:rPr>
                            </w:pPr>
                          </w:p>
                        </w:txbxContent>
                      </v:textbox>
                    </v:shape>
                    <w10:wrap anchorx="page" anchory="page"/>
                  </v:group>
                </w:pict>
              </mc:Fallback>
            </mc:AlternateContent>
          </w:r>
        </w:p>
        <w:p w14:paraId="1DD2BF0D" w14:textId="38D74444" w:rsidR="00A66777" w:rsidRDefault="00A66777" w:rsidP="00A66777">
          <w:pPr>
            <w:rPr>
              <w:rFonts w:asciiTheme="majorHAnsi" w:hAnsiTheme="majorHAnsi"/>
              <w:b/>
              <w:noProof/>
              <w:sz w:val="80"/>
              <w:szCs w:val="80"/>
            </w:rPr>
          </w:pPr>
          <w:r>
            <w:rPr>
              <w:noProof/>
            </w:rPr>
            <mc:AlternateContent>
              <mc:Choice Requires="wps">
                <w:drawing>
                  <wp:anchor distT="0" distB="0" distL="114300" distR="114300" simplePos="0" relativeHeight="251711488" behindDoc="0" locked="0" layoutInCell="1" allowOverlap="1" wp14:anchorId="661BA17A" wp14:editId="304D0111">
                    <wp:simplePos x="0" y="0"/>
                    <wp:positionH relativeFrom="column">
                      <wp:posOffset>3007167</wp:posOffset>
                    </wp:positionH>
                    <wp:positionV relativeFrom="paragraph">
                      <wp:posOffset>3124956</wp:posOffset>
                    </wp:positionV>
                    <wp:extent cx="3630223" cy="960120"/>
                    <wp:effectExtent l="0" t="0" r="2540" b="0"/>
                    <wp:wrapNone/>
                    <wp:docPr id="1959947367" name="Text Box 1"/>
                    <wp:cNvGraphicFramePr/>
                    <a:graphic xmlns:a="http://schemas.openxmlformats.org/drawingml/2006/main">
                      <a:graphicData uri="http://schemas.microsoft.com/office/word/2010/wordprocessingShape">
                        <wps:wsp>
                          <wps:cNvSpPr txBox="1"/>
                          <wps:spPr>
                            <a:xfrm>
                              <a:off x="0" y="0"/>
                              <a:ext cx="3630223" cy="960120"/>
                            </a:xfrm>
                            <a:prstGeom prst="rect">
                              <a:avLst/>
                            </a:prstGeom>
                            <a:solidFill>
                              <a:prstClr val="white"/>
                            </a:solidFill>
                            <a:ln>
                              <a:noFill/>
                            </a:ln>
                          </wps:spPr>
                          <wps:txbx>
                            <w:txbxContent>
                              <w:p w14:paraId="23CEDD5D" w14:textId="456CCF5D" w:rsidR="00A66777" w:rsidRPr="00084C39" w:rsidRDefault="00A66777" w:rsidP="00A66777">
                                <w:pPr>
                                  <w:pStyle w:val="Caption"/>
                                  <w:jc w:val="center"/>
                                  <w:rPr>
                                    <w:rFonts w:ascii="Arial" w:hAnsi="Arial" w:cs="Arial"/>
                                    <w:b/>
                                    <w:bCs/>
                                    <w:i w:val="0"/>
                                    <w:iCs w:val="0"/>
                                    <w:color w:val="000000" w:themeColor="text1"/>
                                    <w:sz w:val="28"/>
                                    <w:szCs w:val="28"/>
                                  </w:rPr>
                                </w:pPr>
                                <w:r w:rsidRPr="00084C39">
                                  <w:rPr>
                                    <w:rFonts w:ascii="Arial" w:hAnsi="Arial" w:cs="Arial"/>
                                    <w:b/>
                                    <w:bCs/>
                                    <w:i w:val="0"/>
                                    <w:iCs w:val="0"/>
                                    <w:color w:val="000000" w:themeColor="text1"/>
                                    <w:sz w:val="32"/>
                                    <w:szCs w:val="32"/>
                                  </w:rPr>
                                  <w:t>University Of Wales Trinity Saint David</w:t>
                                </w:r>
                              </w:p>
                              <w:p w14:paraId="520F085C" w14:textId="77777777" w:rsidR="00A66777" w:rsidRPr="00084C39" w:rsidRDefault="00A66777" w:rsidP="00A66777">
                                <w:pPr>
                                  <w:jc w:val="center"/>
                                  <w:rPr>
                                    <w:rFonts w:ascii="Arial" w:hAnsi="Arial" w:cs="Arial"/>
                                    <w:b/>
                                    <w:bCs/>
                                    <w:color w:val="000000" w:themeColor="text1"/>
                                  </w:rPr>
                                </w:pPr>
                                <w:r w:rsidRPr="00084C39">
                                  <w:rPr>
                                    <w:rFonts w:ascii="Arial" w:hAnsi="Arial" w:cs="Arial"/>
                                    <w:b/>
                                    <w:bCs/>
                                    <w:color w:val="000000" w:themeColor="text1"/>
                                  </w:rPr>
                                  <w:t>London Campus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BA17A" id="Text Box 1" o:spid="_x0000_s1035" type="#_x0000_t202" style="position:absolute;margin-left:236.8pt;margin-top:246.05pt;width:285.85pt;height:7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" stroked="f">
                    <v:textbox inset="0,0,0,0">
                      <w:txbxContent>
                        <w:p w14:paraId="23CEDD5D" w14:textId="456CCF5D" w:rsidR="00A66777" w:rsidRPr="00084C39" w:rsidRDefault="00A66777" w:rsidP="00A66777">
                          <w:pPr>
                            <w:pStyle w:val="Caption"/>
                            <w:jc w:val="center"/>
                            <w:rPr>
                              <w:rFonts w:ascii="Arial" w:hAnsi="Arial" w:cs="Arial"/>
                              <w:b/>
                              <w:bCs/>
                              <w:i w:val="0"/>
                              <w:iCs w:val="0"/>
                              <w:color w:val="000000" w:themeColor="text1"/>
                              <w:sz w:val="28"/>
                              <w:szCs w:val="28"/>
                            </w:rPr>
                          </w:pPr>
                          <w:r w:rsidRPr="00084C39">
                            <w:rPr>
                              <w:rFonts w:ascii="Arial" w:hAnsi="Arial" w:cs="Arial"/>
                              <w:b/>
                              <w:bCs/>
                              <w:i w:val="0"/>
                              <w:iCs w:val="0"/>
                              <w:color w:val="000000" w:themeColor="text1"/>
                              <w:sz w:val="32"/>
                              <w:szCs w:val="32"/>
                            </w:rPr>
                            <w:t>University Of Wales Trinity Saint David</w:t>
                          </w:r>
                        </w:p>
                        <w:p w14:paraId="520F085C" w14:textId="77777777" w:rsidR="00A66777" w:rsidRPr="00084C39" w:rsidRDefault="00A66777" w:rsidP="00A66777">
                          <w:pPr>
                            <w:jc w:val="center"/>
                            <w:rPr>
                              <w:rFonts w:ascii="Arial" w:hAnsi="Arial" w:cs="Arial"/>
                              <w:b/>
                              <w:bCs/>
                              <w:color w:val="000000" w:themeColor="text1"/>
                            </w:rPr>
                          </w:pPr>
                          <w:r w:rsidRPr="00084C39">
                            <w:rPr>
                              <w:rFonts w:ascii="Arial" w:hAnsi="Arial" w:cs="Arial"/>
                              <w:b/>
                              <w:bCs/>
                              <w:color w:val="000000" w:themeColor="text1"/>
                            </w:rPr>
                            <w:t>London Campus</w:t>
                          </w:r>
                        </w:p>
                      </w:txbxContent>
                    </v:textbox>
                  </v:shape>
                </w:pict>
              </mc:Fallback>
            </mc:AlternateContent>
          </w:r>
          <w:r>
            <w:rPr>
              <w:noProof/>
            </w:rPr>
            <w:drawing>
              <wp:anchor distT="0" distB="0" distL="114300" distR="114300" simplePos="0" relativeHeight="251713536" behindDoc="0" locked="0" layoutInCell="1" allowOverlap="1" wp14:anchorId="27BA61ED" wp14:editId="28DAD5A8">
                <wp:simplePos x="0" y="0"/>
                <wp:positionH relativeFrom="column">
                  <wp:posOffset>2013635</wp:posOffset>
                </wp:positionH>
                <wp:positionV relativeFrom="paragraph">
                  <wp:posOffset>3124200</wp:posOffset>
                </wp:positionV>
                <wp:extent cx="996950" cy="960120"/>
                <wp:effectExtent l="12700" t="12700" r="6350" b="12700"/>
                <wp:wrapNone/>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r="74907"/>
                        <a:stretch>
                          <a:fillRect/>
                        </a:stretch>
                      </pic:blipFill>
                      <pic:spPr bwMode="auto">
                        <a:xfrm>
                          <a:off x="0" y="0"/>
                          <a:ext cx="996950" cy="960120"/>
                        </a:xfrm>
                        <a:prstGeom prst="rect">
                          <a:avLst/>
                        </a:prstGeom>
                        <a:noFill/>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b/>
              <w:noProof/>
              <w:sz w:val="80"/>
              <w:szCs w:val="80"/>
            </w:rPr>
            <w:br w:type="page"/>
          </w:r>
        </w:p>
      </w:sdtContent>
    </w:sdt>
    <w:sdt>
      <w:sdtPr>
        <w:rPr>
          <w:rFonts w:asciiTheme="minorHAnsi" w:eastAsiaTheme="minorHAnsi" w:hAnsiTheme="minorHAnsi" w:cstheme="minorBidi"/>
          <w:b/>
          <w:bCs/>
        </w:rPr>
        <w:id w:val="-1740935806"/>
        <w:docPartObj>
          <w:docPartGallery w:val="Table of Contents"/>
          <w:docPartUnique/>
        </w:docPartObj>
      </w:sdtPr>
      <w:sdtEndPr>
        <w:rPr>
          <w:rFonts w:ascii="Arial" w:eastAsia="Times New Roman" w:hAnsi="Arial" w:cs="Arial"/>
          <w:b w:val="0"/>
          <w:bCs w:val="0"/>
          <w:noProof/>
          <w:color w:val="715B07" w:themeColor="accent1" w:themeShade="80"/>
        </w:rPr>
      </w:sdtEndPr>
      <w:sdtContent>
        <w:p w14:paraId="086C8788" w14:textId="21BDCA36" w:rsidR="00A66777" w:rsidRDefault="00A66777" w:rsidP="00A66777">
          <w:pPr>
            <w:rPr>
              <w:rFonts w:ascii="Arial" w:hAnsi="Arial" w:cs="Arial"/>
              <w:sz w:val="36"/>
              <w:szCs w:val="36"/>
            </w:rPr>
          </w:pPr>
          <w:r w:rsidRPr="003C7043">
            <w:rPr>
              <w:rFonts w:ascii="Arial" w:hAnsi="Arial" w:cs="Arial"/>
              <w:sz w:val="36"/>
              <w:szCs w:val="36"/>
            </w:rPr>
            <w:t>TABLE OF CONTENTS</w:t>
          </w:r>
        </w:p>
        <w:p w14:paraId="67A09679" w14:textId="608787B8" w:rsidR="00D56604" w:rsidRDefault="00A66777">
          <w:pPr>
            <w:pStyle w:val="TOC1"/>
            <w:tabs>
              <w:tab w:val="left" w:pos="480"/>
              <w:tab w:val="right" w:pos="9362"/>
            </w:tabs>
            <w:rPr>
              <w:rFonts w:asciiTheme="minorHAnsi" w:eastAsiaTheme="minorEastAsia" w:hAnsiTheme="minorHAnsi" w:cstheme="minorBidi"/>
              <w:b w:val="0"/>
              <w:bCs w:val="0"/>
              <w:i w:val="0"/>
              <w:iCs w:val="0"/>
              <w:noProof/>
              <w:kern w:val="2"/>
              <w14:ligatures w14:val="standardContextual"/>
            </w:rPr>
          </w:pPr>
          <w:r w:rsidRPr="00615735">
            <w:rPr>
              <w:rFonts w:ascii="Arial" w:hAnsi="Arial" w:cs="Arial"/>
              <w:b w:val="0"/>
              <w:bCs w:val="0"/>
              <w:i w:val="0"/>
              <w:iCs w:val="0"/>
              <w:color w:val="715B07" w:themeColor="accent1" w:themeShade="80"/>
            </w:rPr>
            <w:fldChar w:fldCharType="begin"/>
          </w:r>
          <w:r w:rsidRPr="00615735">
            <w:rPr>
              <w:rFonts w:ascii="Arial" w:hAnsi="Arial" w:cs="Arial"/>
              <w:i w:val="0"/>
              <w:iCs w:val="0"/>
              <w:color w:val="715B07" w:themeColor="accent1" w:themeShade="80"/>
            </w:rPr>
            <w:instrText xml:space="preserve"> TOC \o "1-3" \h \z \u </w:instrText>
          </w:r>
          <w:r w:rsidRPr="00615735">
            <w:rPr>
              <w:rFonts w:ascii="Arial" w:hAnsi="Arial" w:cs="Arial"/>
              <w:b w:val="0"/>
              <w:bCs w:val="0"/>
              <w:i w:val="0"/>
              <w:iCs w:val="0"/>
              <w:color w:val="715B07" w:themeColor="accent1" w:themeShade="80"/>
            </w:rPr>
            <w:fldChar w:fldCharType="separate"/>
          </w:r>
          <w:hyperlink w:anchor="_Toc228252249" w:history="1">
            <w:r w:rsidR="00D56604" w:rsidRPr="00965E88">
              <w:rPr>
                <w:rStyle w:val="Hyperlink"/>
                <w:noProof/>
              </w:rPr>
              <w:t>A.</w:t>
            </w:r>
            <w:r w:rsidR="00D56604">
              <w:rPr>
                <w:rFonts w:asciiTheme="minorHAnsi" w:eastAsiaTheme="minorEastAsia" w:hAnsiTheme="minorHAnsi" w:cstheme="minorBidi"/>
                <w:b w:val="0"/>
                <w:bCs w:val="0"/>
                <w:i w:val="0"/>
                <w:iCs w:val="0"/>
                <w:noProof/>
                <w:kern w:val="2"/>
                <w14:ligatures w14:val="standardContextual"/>
              </w:rPr>
              <w:tab/>
            </w:r>
            <w:r w:rsidR="00D56604" w:rsidRPr="00965E88">
              <w:rPr>
                <w:rStyle w:val="Hyperlink"/>
                <w:noProof/>
              </w:rPr>
              <w:t>POSTER</w:t>
            </w:r>
            <w:r w:rsidR="00D56604">
              <w:rPr>
                <w:noProof/>
                <w:webHidden/>
              </w:rPr>
              <w:tab/>
            </w:r>
            <w:r w:rsidR="00D56604">
              <w:rPr>
                <w:noProof/>
                <w:webHidden/>
              </w:rPr>
              <w:fldChar w:fldCharType="begin"/>
            </w:r>
            <w:r w:rsidR="00D56604">
              <w:rPr>
                <w:noProof/>
                <w:webHidden/>
              </w:rPr>
              <w:instrText xml:space="preserve"> PAGEREF _Toc228252249 \h </w:instrText>
            </w:r>
            <w:r w:rsidR="00D56604">
              <w:rPr>
                <w:noProof/>
                <w:webHidden/>
              </w:rPr>
            </w:r>
            <w:r w:rsidR="00D56604">
              <w:rPr>
                <w:noProof/>
                <w:webHidden/>
              </w:rPr>
              <w:fldChar w:fldCharType="separate"/>
            </w:r>
            <w:r w:rsidR="00D56604">
              <w:rPr>
                <w:noProof/>
                <w:webHidden/>
              </w:rPr>
              <w:t>2</w:t>
            </w:r>
            <w:r w:rsidR="00D56604">
              <w:rPr>
                <w:noProof/>
                <w:webHidden/>
              </w:rPr>
              <w:fldChar w:fldCharType="end"/>
            </w:r>
          </w:hyperlink>
        </w:p>
        <w:p w14:paraId="16B97F1E" w14:textId="103C2956" w:rsidR="00D56604" w:rsidRDefault="00D56604">
          <w:pPr>
            <w:pStyle w:val="TOC1"/>
            <w:tabs>
              <w:tab w:val="right" w:pos="9362"/>
            </w:tabs>
            <w:rPr>
              <w:rFonts w:asciiTheme="minorHAnsi" w:eastAsiaTheme="minorEastAsia" w:hAnsiTheme="minorHAnsi" w:cstheme="minorBidi"/>
              <w:b w:val="0"/>
              <w:bCs w:val="0"/>
              <w:i w:val="0"/>
              <w:iCs w:val="0"/>
              <w:noProof/>
              <w:kern w:val="2"/>
              <w14:ligatures w14:val="standardContextual"/>
            </w:rPr>
          </w:pPr>
          <w:hyperlink w:anchor="_Toc228252250" w:history="1">
            <w:r w:rsidRPr="00965E88">
              <w:rPr>
                <w:rStyle w:val="Hyperlink"/>
                <w:noProof/>
              </w:rPr>
              <w:t>B. REFLECTIVE REPORT</w:t>
            </w:r>
            <w:r>
              <w:rPr>
                <w:noProof/>
                <w:webHidden/>
              </w:rPr>
              <w:tab/>
            </w:r>
            <w:r>
              <w:rPr>
                <w:noProof/>
                <w:webHidden/>
              </w:rPr>
              <w:fldChar w:fldCharType="begin"/>
            </w:r>
            <w:r>
              <w:rPr>
                <w:noProof/>
                <w:webHidden/>
              </w:rPr>
              <w:instrText xml:space="preserve"> PAGEREF _Toc228252250 \h </w:instrText>
            </w:r>
            <w:r>
              <w:rPr>
                <w:noProof/>
                <w:webHidden/>
              </w:rPr>
            </w:r>
            <w:r>
              <w:rPr>
                <w:noProof/>
                <w:webHidden/>
              </w:rPr>
              <w:fldChar w:fldCharType="separate"/>
            </w:r>
            <w:r>
              <w:rPr>
                <w:noProof/>
                <w:webHidden/>
              </w:rPr>
              <w:t>3</w:t>
            </w:r>
            <w:r>
              <w:rPr>
                <w:noProof/>
                <w:webHidden/>
              </w:rPr>
              <w:fldChar w:fldCharType="end"/>
            </w:r>
          </w:hyperlink>
        </w:p>
        <w:p w14:paraId="654E6F99" w14:textId="027AD986" w:rsidR="00D56604" w:rsidRDefault="00D56604">
          <w:pPr>
            <w:pStyle w:val="TOC1"/>
            <w:tabs>
              <w:tab w:val="right" w:pos="9362"/>
            </w:tabs>
            <w:rPr>
              <w:rFonts w:asciiTheme="minorHAnsi" w:eastAsiaTheme="minorEastAsia" w:hAnsiTheme="minorHAnsi" w:cstheme="minorBidi"/>
              <w:b w:val="0"/>
              <w:bCs w:val="0"/>
              <w:i w:val="0"/>
              <w:iCs w:val="0"/>
              <w:noProof/>
              <w:kern w:val="2"/>
              <w14:ligatures w14:val="standardContextual"/>
            </w:rPr>
          </w:pPr>
          <w:hyperlink w:anchor="_Toc228252251" w:history="1">
            <w:r w:rsidRPr="00965E88">
              <w:rPr>
                <w:rStyle w:val="Hyperlink"/>
                <w:noProof/>
              </w:rPr>
              <w:t>C. PROJECT MANAGEMENT PLAN</w:t>
            </w:r>
            <w:r>
              <w:rPr>
                <w:noProof/>
                <w:webHidden/>
              </w:rPr>
              <w:tab/>
            </w:r>
            <w:r>
              <w:rPr>
                <w:noProof/>
                <w:webHidden/>
              </w:rPr>
              <w:fldChar w:fldCharType="begin"/>
            </w:r>
            <w:r>
              <w:rPr>
                <w:noProof/>
                <w:webHidden/>
              </w:rPr>
              <w:instrText xml:space="preserve"> PAGEREF _Toc228252251 \h </w:instrText>
            </w:r>
            <w:r>
              <w:rPr>
                <w:noProof/>
                <w:webHidden/>
              </w:rPr>
            </w:r>
            <w:r>
              <w:rPr>
                <w:noProof/>
                <w:webHidden/>
              </w:rPr>
              <w:fldChar w:fldCharType="separate"/>
            </w:r>
            <w:r>
              <w:rPr>
                <w:noProof/>
                <w:webHidden/>
              </w:rPr>
              <w:t>5</w:t>
            </w:r>
            <w:r>
              <w:rPr>
                <w:noProof/>
                <w:webHidden/>
              </w:rPr>
              <w:fldChar w:fldCharType="end"/>
            </w:r>
          </w:hyperlink>
        </w:p>
        <w:p w14:paraId="0D1C2849" w14:textId="619F3ED2" w:rsidR="00D56604" w:rsidRDefault="00D56604">
          <w:pPr>
            <w:pStyle w:val="TOC2"/>
            <w:tabs>
              <w:tab w:val="right" w:pos="9362"/>
            </w:tabs>
            <w:rPr>
              <w:rFonts w:asciiTheme="minorHAnsi" w:eastAsiaTheme="minorEastAsia" w:hAnsiTheme="minorHAnsi" w:cstheme="minorBidi"/>
              <w:i w:val="0"/>
              <w:iCs w:val="0"/>
              <w:noProof/>
              <w:kern w:val="2"/>
              <w:sz w:val="24"/>
              <w:szCs w:val="24"/>
              <w14:ligatures w14:val="standardContextual"/>
            </w:rPr>
          </w:pPr>
          <w:hyperlink w:anchor="_Toc228252252" w:history="1">
            <w:r w:rsidRPr="00965E88">
              <w:rPr>
                <w:rStyle w:val="Hyperlink"/>
                <w:noProof/>
              </w:rPr>
              <w:t>INTRODUCTION</w:t>
            </w:r>
            <w:r>
              <w:rPr>
                <w:noProof/>
                <w:webHidden/>
              </w:rPr>
              <w:tab/>
            </w:r>
            <w:r>
              <w:rPr>
                <w:noProof/>
                <w:webHidden/>
              </w:rPr>
              <w:fldChar w:fldCharType="begin"/>
            </w:r>
            <w:r>
              <w:rPr>
                <w:noProof/>
                <w:webHidden/>
              </w:rPr>
              <w:instrText xml:space="preserve"> PAGEREF _Toc228252252 \h </w:instrText>
            </w:r>
            <w:r>
              <w:rPr>
                <w:noProof/>
                <w:webHidden/>
              </w:rPr>
            </w:r>
            <w:r>
              <w:rPr>
                <w:noProof/>
                <w:webHidden/>
              </w:rPr>
              <w:fldChar w:fldCharType="separate"/>
            </w:r>
            <w:r>
              <w:rPr>
                <w:noProof/>
                <w:webHidden/>
              </w:rPr>
              <w:t>6</w:t>
            </w:r>
            <w:r>
              <w:rPr>
                <w:noProof/>
                <w:webHidden/>
              </w:rPr>
              <w:fldChar w:fldCharType="end"/>
            </w:r>
          </w:hyperlink>
        </w:p>
        <w:p w14:paraId="0C423AFC" w14:textId="0B04EF0C" w:rsidR="00D56604" w:rsidRDefault="00D56604">
          <w:pPr>
            <w:pStyle w:val="TOC2"/>
            <w:tabs>
              <w:tab w:val="right" w:pos="9362"/>
            </w:tabs>
            <w:rPr>
              <w:rFonts w:asciiTheme="minorHAnsi" w:eastAsiaTheme="minorEastAsia" w:hAnsiTheme="minorHAnsi" w:cstheme="minorBidi"/>
              <w:i w:val="0"/>
              <w:iCs w:val="0"/>
              <w:noProof/>
              <w:kern w:val="2"/>
              <w:sz w:val="24"/>
              <w:szCs w:val="24"/>
              <w14:ligatures w14:val="standardContextual"/>
            </w:rPr>
          </w:pPr>
          <w:hyperlink w:anchor="_Toc228252253" w:history="1">
            <w:r w:rsidRPr="00965E88">
              <w:rPr>
                <w:rStyle w:val="Hyperlink"/>
                <w:noProof/>
              </w:rPr>
              <w:t>PROJECT PLANNING</w:t>
            </w:r>
            <w:r>
              <w:rPr>
                <w:noProof/>
                <w:webHidden/>
              </w:rPr>
              <w:tab/>
            </w:r>
            <w:r>
              <w:rPr>
                <w:noProof/>
                <w:webHidden/>
              </w:rPr>
              <w:fldChar w:fldCharType="begin"/>
            </w:r>
            <w:r>
              <w:rPr>
                <w:noProof/>
                <w:webHidden/>
              </w:rPr>
              <w:instrText xml:space="preserve"> PAGEREF _Toc228252253 \h </w:instrText>
            </w:r>
            <w:r>
              <w:rPr>
                <w:noProof/>
                <w:webHidden/>
              </w:rPr>
            </w:r>
            <w:r>
              <w:rPr>
                <w:noProof/>
                <w:webHidden/>
              </w:rPr>
              <w:fldChar w:fldCharType="separate"/>
            </w:r>
            <w:r>
              <w:rPr>
                <w:noProof/>
                <w:webHidden/>
              </w:rPr>
              <w:t>7</w:t>
            </w:r>
            <w:r>
              <w:rPr>
                <w:noProof/>
                <w:webHidden/>
              </w:rPr>
              <w:fldChar w:fldCharType="end"/>
            </w:r>
          </w:hyperlink>
        </w:p>
        <w:p w14:paraId="63DD8D71" w14:textId="32335233"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54" w:history="1">
            <w:r w:rsidRPr="00965E88">
              <w:rPr>
                <w:rStyle w:val="Hyperlink"/>
                <w:noProof/>
              </w:rPr>
              <w:t>a)</w:t>
            </w:r>
            <w:r>
              <w:rPr>
                <w:rFonts w:asciiTheme="minorHAnsi" w:eastAsiaTheme="minorEastAsia" w:hAnsiTheme="minorHAnsi" w:cstheme="minorBidi"/>
                <w:noProof/>
                <w:kern w:val="2"/>
                <w:sz w:val="24"/>
                <w:szCs w:val="24"/>
                <w14:ligatures w14:val="standardContextual"/>
              </w:rPr>
              <w:tab/>
            </w:r>
            <w:r w:rsidRPr="00965E88">
              <w:rPr>
                <w:rStyle w:val="Hyperlink"/>
                <w:noProof/>
              </w:rPr>
              <w:t>Project Description</w:t>
            </w:r>
            <w:r>
              <w:rPr>
                <w:noProof/>
                <w:webHidden/>
              </w:rPr>
              <w:tab/>
            </w:r>
            <w:r>
              <w:rPr>
                <w:noProof/>
                <w:webHidden/>
              </w:rPr>
              <w:fldChar w:fldCharType="begin"/>
            </w:r>
            <w:r>
              <w:rPr>
                <w:noProof/>
                <w:webHidden/>
              </w:rPr>
              <w:instrText xml:space="preserve"> PAGEREF _Toc228252254 \h </w:instrText>
            </w:r>
            <w:r>
              <w:rPr>
                <w:noProof/>
                <w:webHidden/>
              </w:rPr>
            </w:r>
            <w:r>
              <w:rPr>
                <w:noProof/>
                <w:webHidden/>
              </w:rPr>
              <w:fldChar w:fldCharType="separate"/>
            </w:r>
            <w:r>
              <w:rPr>
                <w:noProof/>
                <w:webHidden/>
              </w:rPr>
              <w:t>7</w:t>
            </w:r>
            <w:r>
              <w:rPr>
                <w:noProof/>
                <w:webHidden/>
              </w:rPr>
              <w:fldChar w:fldCharType="end"/>
            </w:r>
          </w:hyperlink>
        </w:p>
        <w:p w14:paraId="45881539" w14:textId="77DF7246"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55" w:history="1">
            <w:r w:rsidRPr="00965E88">
              <w:rPr>
                <w:rStyle w:val="Hyperlink"/>
                <w:noProof/>
              </w:rPr>
              <w:t>b)</w:t>
            </w:r>
            <w:r>
              <w:rPr>
                <w:rFonts w:asciiTheme="minorHAnsi" w:eastAsiaTheme="minorEastAsia" w:hAnsiTheme="minorHAnsi" w:cstheme="minorBidi"/>
                <w:noProof/>
                <w:kern w:val="2"/>
                <w:sz w:val="24"/>
                <w:szCs w:val="24"/>
                <w14:ligatures w14:val="standardContextual"/>
              </w:rPr>
              <w:tab/>
            </w:r>
            <w:r w:rsidRPr="00965E88">
              <w:rPr>
                <w:rStyle w:val="Hyperlink"/>
                <w:noProof/>
              </w:rPr>
              <w:t>Project Scope</w:t>
            </w:r>
            <w:r>
              <w:rPr>
                <w:noProof/>
                <w:webHidden/>
              </w:rPr>
              <w:tab/>
            </w:r>
            <w:r>
              <w:rPr>
                <w:noProof/>
                <w:webHidden/>
              </w:rPr>
              <w:fldChar w:fldCharType="begin"/>
            </w:r>
            <w:r>
              <w:rPr>
                <w:noProof/>
                <w:webHidden/>
              </w:rPr>
              <w:instrText xml:space="preserve"> PAGEREF _Toc228252255 \h </w:instrText>
            </w:r>
            <w:r>
              <w:rPr>
                <w:noProof/>
                <w:webHidden/>
              </w:rPr>
            </w:r>
            <w:r>
              <w:rPr>
                <w:noProof/>
                <w:webHidden/>
              </w:rPr>
              <w:fldChar w:fldCharType="separate"/>
            </w:r>
            <w:r>
              <w:rPr>
                <w:noProof/>
                <w:webHidden/>
              </w:rPr>
              <w:t>8</w:t>
            </w:r>
            <w:r>
              <w:rPr>
                <w:noProof/>
                <w:webHidden/>
              </w:rPr>
              <w:fldChar w:fldCharType="end"/>
            </w:r>
          </w:hyperlink>
        </w:p>
        <w:p w14:paraId="10A2F823" w14:textId="13040188"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56" w:history="1">
            <w:r w:rsidRPr="00965E88">
              <w:rPr>
                <w:rStyle w:val="Hyperlink"/>
                <w:noProof/>
              </w:rPr>
              <w:t>c)</w:t>
            </w:r>
            <w:r>
              <w:rPr>
                <w:rFonts w:asciiTheme="minorHAnsi" w:eastAsiaTheme="minorEastAsia" w:hAnsiTheme="minorHAnsi" w:cstheme="minorBidi"/>
                <w:noProof/>
                <w:kern w:val="2"/>
                <w:sz w:val="24"/>
                <w:szCs w:val="24"/>
                <w14:ligatures w14:val="standardContextual"/>
              </w:rPr>
              <w:tab/>
            </w:r>
            <w:r w:rsidRPr="00965E88">
              <w:rPr>
                <w:rStyle w:val="Hyperlink"/>
                <w:noProof/>
              </w:rPr>
              <w:t>Work Breakdown Structure</w:t>
            </w:r>
            <w:r>
              <w:rPr>
                <w:noProof/>
                <w:webHidden/>
              </w:rPr>
              <w:tab/>
            </w:r>
            <w:r>
              <w:rPr>
                <w:noProof/>
                <w:webHidden/>
              </w:rPr>
              <w:fldChar w:fldCharType="begin"/>
            </w:r>
            <w:r>
              <w:rPr>
                <w:noProof/>
                <w:webHidden/>
              </w:rPr>
              <w:instrText xml:space="preserve"> PAGEREF _Toc228252256 \h </w:instrText>
            </w:r>
            <w:r>
              <w:rPr>
                <w:noProof/>
                <w:webHidden/>
              </w:rPr>
            </w:r>
            <w:r>
              <w:rPr>
                <w:noProof/>
                <w:webHidden/>
              </w:rPr>
              <w:fldChar w:fldCharType="separate"/>
            </w:r>
            <w:r>
              <w:rPr>
                <w:noProof/>
                <w:webHidden/>
              </w:rPr>
              <w:t>9</w:t>
            </w:r>
            <w:r>
              <w:rPr>
                <w:noProof/>
                <w:webHidden/>
              </w:rPr>
              <w:fldChar w:fldCharType="end"/>
            </w:r>
          </w:hyperlink>
        </w:p>
        <w:p w14:paraId="571614AE" w14:textId="03A4BEE7"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57" w:history="1">
            <w:r w:rsidRPr="00965E88">
              <w:rPr>
                <w:rStyle w:val="Hyperlink"/>
                <w:noProof/>
              </w:rPr>
              <w:t>d)</w:t>
            </w:r>
            <w:r>
              <w:rPr>
                <w:rFonts w:asciiTheme="minorHAnsi" w:eastAsiaTheme="minorEastAsia" w:hAnsiTheme="minorHAnsi" w:cstheme="minorBidi"/>
                <w:noProof/>
                <w:kern w:val="2"/>
                <w:sz w:val="24"/>
                <w:szCs w:val="24"/>
                <w14:ligatures w14:val="standardContextual"/>
              </w:rPr>
              <w:tab/>
            </w:r>
            <w:r w:rsidRPr="00965E88">
              <w:rPr>
                <w:rStyle w:val="Hyperlink"/>
                <w:noProof/>
              </w:rPr>
              <w:t>Quad Chard</w:t>
            </w:r>
            <w:r>
              <w:rPr>
                <w:noProof/>
                <w:webHidden/>
              </w:rPr>
              <w:tab/>
            </w:r>
            <w:r>
              <w:rPr>
                <w:noProof/>
                <w:webHidden/>
              </w:rPr>
              <w:fldChar w:fldCharType="begin"/>
            </w:r>
            <w:r>
              <w:rPr>
                <w:noProof/>
                <w:webHidden/>
              </w:rPr>
              <w:instrText xml:space="preserve"> PAGEREF _Toc228252257 \h </w:instrText>
            </w:r>
            <w:r>
              <w:rPr>
                <w:noProof/>
                <w:webHidden/>
              </w:rPr>
            </w:r>
            <w:r>
              <w:rPr>
                <w:noProof/>
                <w:webHidden/>
              </w:rPr>
              <w:fldChar w:fldCharType="separate"/>
            </w:r>
            <w:r>
              <w:rPr>
                <w:noProof/>
                <w:webHidden/>
              </w:rPr>
              <w:t>10</w:t>
            </w:r>
            <w:r>
              <w:rPr>
                <w:noProof/>
                <w:webHidden/>
              </w:rPr>
              <w:fldChar w:fldCharType="end"/>
            </w:r>
          </w:hyperlink>
        </w:p>
        <w:p w14:paraId="0524395F" w14:textId="40F163DA"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58" w:history="1">
            <w:r w:rsidRPr="00965E88">
              <w:rPr>
                <w:rStyle w:val="Hyperlink"/>
                <w:noProof/>
              </w:rPr>
              <w:t>e)</w:t>
            </w:r>
            <w:r>
              <w:rPr>
                <w:rFonts w:asciiTheme="minorHAnsi" w:eastAsiaTheme="minorEastAsia" w:hAnsiTheme="minorHAnsi" w:cstheme="minorBidi"/>
                <w:noProof/>
                <w:kern w:val="2"/>
                <w:sz w:val="24"/>
                <w:szCs w:val="24"/>
                <w14:ligatures w14:val="standardContextual"/>
              </w:rPr>
              <w:tab/>
            </w:r>
            <w:r w:rsidRPr="00965E88">
              <w:rPr>
                <w:rStyle w:val="Hyperlink"/>
                <w:noProof/>
              </w:rPr>
              <w:t>Gantt Chart</w:t>
            </w:r>
            <w:r>
              <w:rPr>
                <w:noProof/>
                <w:webHidden/>
              </w:rPr>
              <w:tab/>
            </w:r>
            <w:r>
              <w:rPr>
                <w:noProof/>
                <w:webHidden/>
              </w:rPr>
              <w:fldChar w:fldCharType="begin"/>
            </w:r>
            <w:r>
              <w:rPr>
                <w:noProof/>
                <w:webHidden/>
              </w:rPr>
              <w:instrText xml:space="preserve"> PAGEREF _Toc228252258 \h </w:instrText>
            </w:r>
            <w:r>
              <w:rPr>
                <w:noProof/>
                <w:webHidden/>
              </w:rPr>
            </w:r>
            <w:r>
              <w:rPr>
                <w:noProof/>
                <w:webHidden/>
              </w:rPr>
              <w:fldChar w:fldCharType="separate"/>
            </w:r>
            <w:r>
              <w:rPr>
                <w:noProof/>
                <w:webHidden/>
              </w:rPr>
              <w:t>11</w:t>
            </w:r>
            <w:r>
              <w:rPr>
                <w:noProof/>
                <w:webHidden/>
              </w:rPr>
              <w:fldChar w:fldCharType="end"/>
            </w:r>
          </w:hyperlink>
        </w:p>
        <w:p w14:paraId="59B9A30A" w14:textId="4F68BA9E"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59" w:history="1">
            <w:r w:rsidRPr="00965E88">
              <w:rPr>
                <w:rStyle w:val="Hyperlink"/>
                <w:noProof/>
              </w:rPr>
              <w:t>f)</w:t>
            </w:r>
            <w:r>
              <w:rPr>
                <w:rFonts w:asciiTheme="minorHAnsi" w:eastAsiaTheme="minorEastAsia" w:hAnsiTheme="minorHAnsi" w:cstheme="minorBidi"/>
                <w:noProof/>
                <w:kern w:val="2"/>
                <w:sz w:val="24"/>
                <w:szCs w:val="24"/>
                <w14:ligatures w14:val="standardContextual"/>
              </w:rPr>
              <w:tab/>
            </w:r>
            <w:r w:rsidRPr="00965E88">
              <w:rPr>
                <w:rStyle w:val="Hyperlink"/>
                <w:noProof/>
              </w:rPr>
              <w:t>Stakeholder’s Involvement</w:t>
            </w:r>
            <w:r>
              <w:rPr>
                <w:noProof/>
                <w:webHidden/>
              </w:rPr>
              <w:tab/>
            </w:r>
            <w:r>
              <w:rPr>
                <w:noProof/>
                <w:webHidden/>
              </w:rPr>
              <w:fldChar w:fldCharType="begin"/>
            </w:r>
            <w:r>
              <w:rPr>
                <w:noProof/>
                <w:webHidden/>
              </w:rPr>
              <w:instrText xml:space="preserve"> PAGEREF _Toc228252259 \h </w:instrText>
            </w:r>
            <w:r>
              <w:rPr>
                <w:noProof/>
                <w:webHidden/>
              </w:rPr>
            </w:r>
            <w:r>
              <w:rPr>
                <w:noProof/>
                <w:webHidden/>
              </w:rPr>
              <w:fldChar w:fldCharType="separate"/>
            </w:r>
            <w:r>
              <w:rPr>
                <w:noProof/>
                <w:webHidden/>
              </w:rPr>
              <w:t>12</w:t>
            </w:r>
            <w:r>
              <w:rPr>
                <w:noProof/>
                <w:webHidden/>
              </w:rPr>
              <w:fldChar w:fldCharType="end"/>
            </w:r>
          </w:hyperlink>
        </w:p>
        <w:p w14:paraId="41B092F2" w14:textId="569A4C2E"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60" w:history="1">
            <w:r w:rsidRPr="00965E88">
              <w:rPr>
                <w:rStyle w:val="Hyperlink"/>
                <w:noProof/>
              </w:rPr>
              <w:t>g)</w:t>
            </w:r>
            <w:r>
              <w:rPr>
                <w:rFonts w:asciiTheme="minorHAnsi" w:eastAsiaTheme="minorEastAsia" w:hAnsiTheme="minorHAnsi" w:cstheme="minorBidi"/>
                <w:noProof/>
                <w:kern w:val="2"/>
                <w:sz w:val="24"/>
                <w:szCs w:val="24"/>
                <w14:ligatures w14:val="standardContextual"/>
              </w:rPr>
              <w:tab/>
            </w:r>
            <w:r w:rsidRPr="00965E88">
              <w:rPr>
                <w:rStyle w:val="Hyperlink"/>
                <w:noProof/>
              </w:rPr>
              <w:t>Allocation of Resources</w:t>
            </w:r>
            <w:r>
              <w:rPr>
                <w:noProof/>
                <w:webHidden/>
              </w:rPr>
              <w:tab/>
            </w:r>
            <w:r>
              <w:rPr>
                <w:noProof/>
                <w:webHidden/>
              </w:rPr>
              <w:fldChar w:fldCharType="begin"/>
            </w:r>
            <w:r>
              <w:rPr>
                <w:noProof/>
                <w:webHidden/>
              </w:rPr>
              <w:instrText xml:space="preserve"> PAGEREF _Toc228252260 \h </w:instrText>
            </w:r>
            <w:r>
              <w:rPr>
                <w:noProof/>
                <w:webHidden/>
              </w:rPr>
            </w:r>
            <w:r>
              <w:rPr>
                <w:noProof/>
                <w:webHidden/>
              </w:rPr>
              <w:fldChar w:fldCharType="separate"/>
            </w:r>
            <w:r>
              <w:rPr>
                <w:noProof/>
                <w:webHidden/>
              </w:rPr>
              <w:t>13</w:t>
            </w:r>
            <w:r>
              <w:rPr>
                <w:noProof/>
                <w:webHidden/>
              </w:rPr>
              <w:fldChar w:fldCharType="end"/>
            </w:r>
          </w:hyperlink>
        </w:p>
        <w:p w14:paraId="2E021F5D" w14:textId="7FD181B7" w:rsidR="00D56604" w:rsidRDefault="00D56604">
          <w:pPr>
            <w:pStyle w:val="TOC3"/>
            <w:tabs>
              <w:tab w:val="left" w:pos="720"/>
              <w:tab w:val="right" w:pos="9362"/>
            </w:tabs>
            <w:rPr>
              <w:rFonts w:asciiTheme="minorHAnsi" w:eastAsiaTheme="minorEastAsia" w:hAnsiTheme="minorHAnsi" w:cstheme="minorBidi"/>
              <w:noProof/>
              <w:kern w:val="2"/>
              <w:sz w:val="24"/>
              <w:szCs w:val="24"/>
              <w14:ligatures w14:val="standardContextual"/>
            </w:rPr>
          </w:pPr>
          <w:hyperlink w:anchor="_Toc228252261" w:history="1">
            <w:r w:rsidRPr="00965E88">
              <w:rPr>
                <w:rStyle w:val="Hyperlink"/>
                <w:noProof/>
              </w:rPr>
              <w:t>h)</w:t>
            </w:r>
            <w:r>
              <w:rPr>
                <w:rFonts w:asciiTheme="minorHAnsi" w:eastAsiaTheme="minorEastAsia" w:hAnsiTheme="minorHAnsi" w:cstheme="minorBidi"/>
                <w:noProof/>
                <w:kern w:val="2"/>
                <w:sz w:val="24"/>
                <w:szCs w:val="24"/>
                <w14:ligatures w14:val="standardContextual"/>
              </w:rPr>
              <w:tab/>
            </w:r>
            <w:r w:rsidRPr="00965E88">
              <w:rPr>
                <w:rStyle w:val="Hyperlink"/>
                <w:noProof/>
              </w:rPr>
              <w:t>Risk Analysis</w:t>
            </w:r>
            <w:r>
              <w:rPr>
                <w:noProof/>
                <w:webHidden/>
              </w:rPr>
              <w:tab/>
            </w:r>
            <w:r>
              <w:rPr>
                <w:noProof/>
                <w:webHidden/>
              </w:rPr>
              <w:fldChar w:fldCharType="begin"/>
            </w:r>
            <w:r>
              <w:rPr>
                <w:noProof/>
                <w:webHidden/>
              </w:rPr>
              <w:instrText xml:space="preserve"> PAGEREF _Toc228252261 \h </w:instrText>
            </w:r>
            <w:r>
              <w:rPr>
                <w:noProof/>
                <w:webHidden/>
              </w:rPr>
            </w:r>
            <w:r>
              <w:rPr>
                <w:noProof/>
                <w:webHidden/>
              </w:rPr>
              <w:fldChar w:fldCharType="separate"/>
            </w:r>
            <w:r>
              <w:rPr>
                <w:noProof/>
                <w:webHidden/>
              </w:rPr>
              <w:t>14</w:t>
            </w:r>
            <w:r>
              <w:rPr>
                <w:noProof/>
                <w:webHidden/>
              </w:rPr>
              <w:fldChar w:fldCharType="end"/>
            </w:r>
          </w:hyperlink>
        </w:p>
        <w:p w14:paraId="2279F746" w14:textId="3E465F95" w:rsidR="00D56604" w:rsidRDefault="00D56604">
          <w:pPr>
            <w:pStyle w:val="TOC2"/>
            <w:tabs>
              <w:tab w:val="right" w:pos="9362"/>
            </w:tabs>
            <w:rPr>
              <w:rFonts w:asciiTheme="minorHAnsi" w:eastAsiaTheme="minorEastAsia" w:hAnsiTheme="minorHAnsi" w:cstheme="minorBidi"/>
              <w:i w:val="0"/>
              <w:iCs w:val="0"/>
              <w:noProof/>
              <w:kern w:val="2"/>
              <w:sz w:val="24"/>
              <w:szCs w:val="24"/>
              <w14:ligatures w14:val="standardContextual"/>
            </w:rPr>
          </w:pPr>
          <w:hyperlink w:anchor="_Toc228252262" w:history="1">
            <w:r w:rsidRPr="00965E88">
              <w:rPr>
                <w:rStyle w:val="Hyperlink"/>
                <w:noProof/>
              </w:rPr>
              <w:t>CONCLUSION</w:t>
            </w:r>
            <w:r>
              <w:rPr>
                <w:noProof/>
                <w:webHidden/>
              </w:rPr>
              <w:tab/>
            </w:r>
            <w:r>
              <w:rPr>
                <w:noProof/>
                <w:webHidden/>
              </w:rPr>
              <w:fldChar w:fldCharType="begin"/>
            </w:r>
            <w:r>
              <w:rPr>
                <w:noProof/>
                <w:webHidden/>
              </w:rPr>
              <w:instrText xml:space="preserve"> PAGEREF _Toc228252262 \h </w:instrText>
            </w:r>
            <w:r>
              <w:rPr>
                <w:noProof/>
                <w:webHidden/>
              </w:rPr>
            </w:r>
            <w:r>
              <w:rPr>
                <w:noProof/>
                <w:webHidden/>
              </w:rPr>
              <w:fldChar w:fldCharType="separate"/>
            </w:r>
            <w:r>
              <w:rPr>
                <w:noProof/>
                <w:webHidden/>
              </w:rPr>
              <w:t>16</w:t>
            </w:r>
            <w:r>
              <w:rPr>
                <w:noProof/>
                <w:webHidden/>
              </w:rPr>
              <w:fldChar w:fldCharType="end"/>
            </w:r>
          </w:hyperlink>
        </w:p>
        <w:p w14:paraId="3C0FECA8" w14:textId="6927D5FB" w:rsidR="00D56604" w:rsidRDefault="00D56604">
          <w:pPr>
            <w:pStyle w:val="TOC2"/>
            <w:tabs>
              <w:tab w:val="right" w:pos="9362"/>
            </w:tabs>
            <w:rPr>
              <w:rFonts w:asciiTheme="minorHAnsi" w:eastAsiaTheme="minorEastAsia" w:hAnsiTheme="minorHAnsi" w:cstheme="minorBidi"/>
              <w:i w:val="0"/>
              <w:iCs w:val="0"/>
              <w:noProof/>
              <w:kern w:val="2"/>
              <w:sz w:val="24"/>
              <w:szCs w:val="24"/>
              <w14:ligatures w14:val="standardContextual"/>
            </w:rPr>
          </w:pPr>
          <w:hyperlink w:anchor="_Toc228252263" w:history="1">
            <w:r w:rsidRPr="00965E88">
              <w:rPr>
                <w:rStyle w:val="Hyperlink"/>
                <w:noProof/>
              </w:rPr>
              <w:t>REFERENCES</w:t>
            </w:r>
            <w:r>
              <w:rPr>
                <w:noProof/>
                <w:webHidden/>
              </w:rPr>
              <w:tab/>
            </w:r>
            <w:r>
              <w:rPr>
                <w:noProof/>
                <w:webHidden/>
              </w:rPr>
              <w:fldChar w:fldCharType="begin"/>
            </w:r>
            <w:r>
              <w:rPr>
                <w:noProof/>
                <w:webHidden/>
              </w:rPr>
              <w:instrText xml:space="preserve"> PAGEREF _Toc228252263 \h </w:instrText>
            </w:r>
            <w:r>
              <w:rPr>
                <w:noProof/>
                <w:webHidden/>
              </w:rPr>
            </w:r>
            <w:r>
              <w:rPr>
                <w:noProof/>
                <w:webHidden/>
              </w:rPr>
              <w:fldChar w:fldCharType="separate"/>
            </w:r>
            <w:r>
              <w:rPr>
                <w:noProof/>
                <w:webHidden/>
              </w:rPr>
              <w:t>17</w:t>
            </w:r>
            <w:r>
              <w:rPr>
                <w:noProof/>
                <w:webHidden/>
              </w:rPr>
              <w:fldChar w:fldCharType="end"/>
            </w:r>
          </w:hyperlink>
        </w:p>
        <w:p w14:paraId="1C7A3025" w14:textId="49F6B3A9" w:rsidR="00A66777" w:rsidRDefault="00A66777" w:rsidP="00A66777">
          <w:pPr>
            <w:rPr>
              <w:rFonts w:asciiTheme="majorHAnsi" w:hAnsiTheme="majorHAnsi"/>
              <w:b/>
              <w:noProof/>
              <w:sz w:val="80"/>
              <w:szCs w:val="80"/>
            </w:rPr>
          </w:pPr>
          <w:r w:rsidRPr="00615735">
            <w:rPr>
              <w:rFonts w:ascii="Arial" w:hAnsi="Arial" w:cs="Arial"/>
              <w:b/>
              <w:bCs/>
              <w:noProof/>
              <w:color w:val="715B07" w:themeColor="accent1" w:themeShade="80"/>
            </w:rPr>
            <w:fldChar w:fldCharType="end"/>
          </w:r>
        </w:p>
      </w:sdtContent>
    </w:sdt>
    <w:p w14:paraId="5FCB12F6" w14:textId="47261ED8" w:rsidR="00A66777" w:rsidRPr="00A66777" w:rsidRDefault="00A66777" w:rsidP="00A66777">
      <w:pPr>
        <w:rPr>
          <w:rFonts w:asciiTheme="majorHAnsi" w:hAnsiTheme="majorHAnsi"/>
          <w:b/>
          <w:noProof/>
          <w:sz w:val="80"/>
          <w:szCs w:val="80"/>
        </w:rPr>
      </w:pPr>
      <w:r>
        <w:rPr>
          <w:noProof/>
          <w:sz w:val="40"/>
          <w:szCs w:val="40"/>
        </w:rPr>
        <mc:AlternateContent>
          <mc:Choice Requires="wps">
            <w:drawing>
              <wp:anchor distT="0" distB="0" distL="114300" distR="114300" simplePos="0" relativeHeight="251705344" behindDoc="0" locked="0" layoutInCell="1" allowOverlap="1" wp14:anchorId="5F460131" wp14:editId="55D9D7E8">
                <wp:simplePos x="0" y="0"/>
                <wp:positionH relativeFrom="column">
                  <wp:posOffset>79033</wp:posOffset>
                </wp:positionH>
                <wp:positionV relativeFrom="paragraph">
                  <wp:posOffset>-1631379</wp:posOffset>
                </wp:positionV>
                <wp:extent cx="5270642" cy="3493213"/>
                <wp:effectExtent l="0" t="0" r="0" b="0"/>
                <wp:wrapNone/>
                <wp:docPr id="762478253" name="Text Box 16"/>
                <wp:cNvGraphicFramePr/>
                <a:graphic xmlns:a="http://schemas.openxmlformats.org/drawingml/2006/main">
                  <a:graphicData uri="http://schemas.microsoft.com/office/word/2010/wordprocessingShape">
                    <wps:wsp>
                      <wps:cNvSpPr txBox="1"/>
                      <wps:spPr>
                        <a:xfrm>
                          <a:off x="0" y="0"/>
                          <a:ext cx="5270642" cy="3493213"/>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DED8A4F" w14:textId="77777777" w:rsidR="00A66777" w:rsidRDefault="00A66777"/>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5F460131" id="Text Box 16" o:spid="_x0000_s1036" type="#_x0000_t202" style="position:absolute;margin-left:6.2pt;margin-top:-128.45pt;width:415pt;height:275.0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" filled="f" stroked="f" strokeweight="1pt">
                <v:stroke miterlimit="4"/>
                <v:textbox style="mso-fit-shape-to-text:t" inset="4pt,4pt,4pt,4pt">
                  <w:txbxContent>
                    <w:p w14:paraId="2DED8A4F" w14:textId="77777777" w:rsidR="00A66777" w:rsidRDefault="00A66777"/>
                  </w:txbxContent>
                </v:textbox>
              </v:shape>
            </w:pict>
          </mc:Fallback>
        </mc:AlternateContent>
      </w:r>
    </w:p>
    <w:p w14:paraId="2CC2E251" w14:textId="73BA953E" w:rsidR="00A66777" w:rsidRPr="00A840BD" w:rsidRDefault="00A66777" w:rsidP="00A66777">
      <w:pPr>
        <w:pStyle w:val="GraphicAncho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675"/>
        <w:gridCol w:w="4675"/>
      </w:tblGrid>
      <w:tr w:rsidR="00A66777" w:rsidRPr="00A840BD" w14:paraId="2C00EF71" w14:textId="77777777" w:rsidTr="00A66777">
        <w:trPr>
          <w:trHeight w:val="8895"/>
        </w:trPr>
        <w:tc>
          <w:tcPr>
            <w:tcW w:w="4675" w:type="dxa"/>
            <w:vAlign w:val="center"/>
          </w:tcPr>
          <w:p w14:paraId="1BF606BF" w14:textId="7BF84B1A" w:rsidR="00A66777" w:rsidRDefault="00A66777" w:rsidP="00345B52">
            <w:pPr>
              <w:rPr>
                <w:noProof/>
              </w:rPr>
            </w:pPr>
          </w:p>
        </w:tc>
        <w:tc>
          <w:tcPr>
            <w:tcW w:w="4675" w:type="dxa"/>
          </w:tcPr>
          <w:p w14:paraId="486D8129" w14:textId="70756CD6" w:rsidR="00A66777" w:rsidRPr="00A840BD" w:rsidRDefault="00A66777" w:rsidP="00345B52">
            <w:pPr>
              <w:rPr>
                <w:noProof/>
              </w:rPr>
            </w:pPr>
            <w:r>
              <w:rPr>
                <w:noProof/>
              </w:rPr>
              <w:drawing>
                <wp:anchor distT="0" distB="0" distL="114300" distR="114300" simplePos="0" relativeHeight="251697152" behindDoc="1" locked="0" layoutInCell="1" allowOverlap="1" wp14:anchorId="6EB186CF" wp14:editId="04AE461E">
                  <wp:simplePos x="0" y="0"/>
                  <wp:positionH relativeFrom="column">
                    <wp:posOffset>-3743325</wp:posOffset>
                  </wp:positionH>
                  <wp:positionV relativeFrom="paragraph">
                    <wp:posOffset>94581</wp:posOffset>
                  </wp:positionV>
                  <wp:extent cx="7512509" cy="9828530"/>
                  <wp:effectExtent l="0" t="0" r="6350" b="1270"/>
                  <wp:wrapNone/>
                  <wp:docPr id="932442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42385" name="Picture 932442385"/>
                          <pic:cNvPicPr/>
                        </pic:nvPicPr>
                        <pic:blipFill>
                          <a:blip r:embed="rId15">
                            <a:extLst>
                              <a:ext uri="{28A0092B-C50C-407E-A947-70E740481C1C}">
                                <a14:useLocalDpi xmlns:a14="http://schemas.microsoft.com/office/drawing/2010/main" val="0"/>
                              </a:ext>
                            </a:extLst>
                          </a:blip>
                          <a:stretch>
                            <a:fillRect/>
                          </a:stretch>
                        </pic:blipFill>
                        <pic:spPr>
                          <a:xfrm>
                            <a:off x="0" y="0"/>
                            <a:ext cx="7512509" cy="9828530"/>
                          </a:xfrm>
                          <a:prstGeom prst="rect">
                            <a:avLst/>
                          </a:prstGeom>
                        </pic:spPr>
                      </pic:pic>
                    </a:graphicData>
                  </a:graphic>
                  <wp14:sizeRelH relativeFrom="page">
                    <wp14:pctWidth>0</wp14:pctWidth>
                  </wp14:sizeRelH>
                  <wp14:sizeRelV relativeFrom="page">
                    <wp14:pctHeight>0</wp14:pctHeight>
                  </wp14:sizeRelV>
                </wp:anchor>
              </w:drawing>
            </w:r>
          </w:p>
        </w:tc>
      </w:tr>
    </w:tbl>
    <w:p w14:paraId="15960ED1" w14:textId="63DD49AC" w:rsidR="00A66777" w:rsidRDefault="00A66777" w:rsidP="00A66777">
      <w:pPr>
        <w:rPr>
          <w:noProof/>
        </w:rPr>
      </w:pPr>
      <w:r>
        <w:rPr>
          <w:noProof/>
        </w:rPr>
        <mc:AlternateContent>
          <mc:Choice Requires="wps">
            <w:drawing>
              <wp:anchor distT="0" distB="0" distL="114300" distR="114300" simplePos="0" relativeHeight="251698176" behindDoc="0" locked="0" layoutInCell="1" allowOverlap="1" wp14:anchorId="57D5FD54" wp14:editId="503AD064">
                <wp:simplePos x="0" y="0"/>
                <wp:positionH relativeFrom="column">
                  <wp:posOffset>-773430</wp:posOffset>
                </wp:positionH>
                <wp:positionV relativeFrom="paragraph">
                  <wp:posOffset>-6104231</wp:posOffset>
                </wp:positionV>
                <wp:extent cx="7496175" cy="381000"/>
                <wp:effectExtent l="0" t="0" r="0" b="0"/>
                <wp:wrapNone/>
                <wp:docPr id="634971639" name="Text Box 10"/>
                <wp:cNvGraphicFramePr/>
                <a:graphic xmlns:a="http://schemas.openxmlformats.org/drawingml/2006/main">
                  <a:graphicData uri="http://schemas.microsoft.com/office/word/2010/wordprocessingShape">
                    <wps:wsp>
                      <wps:cNvSpPr txBox="1"/>
                      <wps:spPr>
                        <a:xfrm>
                          <a:off x="0" y="0"/>
                          <a:ext cx="7496175" cy="3810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FA80B05" w14:textId="34A04901" w:rsidR="00601302" w:rsidRPr="00601302" w:rsidRDefault="00601302" w:rsidP="00A66777">
                            <w:pPr>
                              <w:pStyle w:val="Heading1"/>
                              <w:numPr>
                                <w:ilvl w:val="0"/>
                                <w:numId w:val="23"/>
                              </w:numPr>
                            </w:pPr>
                            <w:bookmarkStart w:id="0" w:name="_Toc228252249"/>
                            <w:r w:rsidRPr="00601302">
                              <w:t>POSTER</w:t>
                            </w:r>
                            <w:bookmarkEnd w:id="0"/>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7D5FD54" id="Text Box 10" o:spid="_x0000_s1037" type="#_x0000_t202" style="position:absolute;margin-left:-60.9pt;margin-top:-480.65pt;width:590.25pt;height:30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" filled="f" stroked="f" strokeweight="1pt">
                <v:stroke miterlimit="4"/>
                <v:textbox style="mso-fit-shape-to-text:t" inset="4pt,4pt,4pt,4pt">
                  <w:txbxContent>
                    <w:p w14:paraId="6FA80B05" w14:textId="34A04901" w:rsidR="00601302" w:rsidRPr="00601302" w:rsidRDefault="00601302" w:rsidP="00A66777">
                      <w:pPr>
                        <w:pStyle w:val="Heading1"/>
                        <w:numPr>
                          <w:ilvl w:val="0"/>
                          <w:numId w:val="23"/>
                        </w:numPr>
                      </w:pPr>
                      <w:bookmarkStart w:id="1" w:name="_Toc228252249"/>
                      <w:r w:rsidRPr="00601302">
                        <w:t>POSTER</w:t>
                      </w:r>
                      <w:bookmarkEnd w:id="1"/>
                    </w:p>
                  </w:txbxContent>
                </v:textbox>
              </v:shape>
            </w:pict>
          </mc:Fallback>
        </mc:AlternateContent>
      </w:r>
    </w:p>
    <w:p w14:paraId="68465EAC" w14:textId="77777777" w:rsidR="00A66777" w:rsidRDefault="00A66777" w:rsidP="00A66777">
      <w:pPr>
        <w:rPr>
          <w:noProof/>
        </w:rPr>
      </w:pPr>
    </w:p>
    <w:p w14:paraId="63111668" w14:textId="77777777" w:rsidR="00A66777" w:rsidRDefault="00A66777" w:rsidP="00A66777">
      <w:pPr>
        <w:rPr>
          <w:noProof/>
        </w:rPr>
      </w:pPr>
    </w:p>
    <w:p w14:paraId="014708A3" w14:textId="77777777" w:rsidR="00A66777" w:rsidRDefault="00A66777" w:rsidP="00A66777">
      <w:pPr>
        <w:rPr>
          <w:noProof/>
        </w:rPr>
      </w:pPr>
    </w:p>
    <w:p w14:paraId="65CBEC0E" w14:textId="77777777" w:rsidR="00A66777" w:rsidRDefault="00A66777" w:rsidP="00A66777">
      <w:pPr>
        <w:rPr>
          <w:noProof/>
        </w:rPr>
      </w:pPr>
    </w:p>
    <w:p w14:paraId="3A2B2A78" w14:textId="77777777" w:rsidR="00A66777" w:rsidRDefault="00A66777" w:rsidP="00A66777">
      <w:pPr>
        <w:rPr>
          <w:noProof/>
        </w:rPr>
      </w:pPr>
    </w:p>
    <w:p w14:paraId="69648887" w14:textId="77777777" w:rsidR="00A66777" w:rsidRDefault="00A66777" w:rsidP="00A66777">
      <w:pPr>
        <w:rPr>
          <w:noProof/>
        </w:rPr>
      </w:pPr>
    </w:p>
    <w:p w14:paraId="530E12E8" w14:textId="77777777" w:rsidR="00A66777" w:rsidRDefault="00A66777" w:rsidP="00A66777">
      <w:pPr>
        <w:rPr>
          <w:noProof/>
        </w:rPr>
      </w:pPr>
    </w:p>
    <w:p w14:paraId="14673C17" w14:textId="77777777" w:rsidR="00A66777" w:rsidRDefault="00A66777" w:rsidP="00A66777">
      <w:pPr>
        <w:rPr>
          <w:noProof/>
        </w:rPr>
      </w:pPr>
    </w:p>
    <w:p w14:paraId="597A20AA" w14:textId="77777777" w:rsidR="00A66777" w:rsidRDefault="00A66777" w:rsidP="00A66777">
      <w:pPr>
        <w:rPr>
          <w:noProof/>
        </w:rPr>
      </w:pPr>
    </w:p>
    <w:p w14:paraId="766B9DA4" w14:textId="77777777" w:rsidR="00A66777" w:rsidRDefault="00A66777" w:rsidP="00A66777">
      <w:pPr>
        <w:rPr>
          <w:noProof/>
        </w:rPr>
      </w:pPr>
    </w:p>
    <w:p w14:paraId="1D85E556" w14:textId="77777777" w:rsidR="00A66777" w:rsidRDefault="00A66777" w:rsidP="00A66777">
      <w:pPr>
        <w:rPr>
          <w:noProof/>
        </w:rPr>
      </w:pPr>
    </w:p>
    <w:p w14:paraId="22DB502A" w14:textId="77777777" w:rsidR="00A66777" w:rsidRDefault="00A66777" w:rsidP="00A66777">
      <w:pPr>
        <w:rPr>
          <w:noProof/>
        </w:rPr>
      </w:pPr>
    </w:p>
    <w:p w14:paraId="3E0A512E" w14:textId="77777777" w:rsidR="00A66777" w:rsidRDefault="00A66777" w:rsidP="00A66777">
      <w:pPr>
        <w:rPr>
          <w:noProof/>
        </w:rPr>
      </w:pPr>
    </w:p>
    <w:p w14:paraId="14C18308" w14:textId="77777777" w:rsidR="00A66777" w:rsidRDefault="00A66777" w:rsidP="00A66777">
      <w:pPr>
        <w:rPr>
          <w:noProof/>
        </w:rPr>
      </w:pPr>
    </w:p>
    <w:p w14:paraId="664086C8" w14:textId="77777777" w:rsidR="00A66777" w:rsidRDefault="00A66777" w:rsidP="00A66777">
      <w:pPr>
        <w:rPr>
          <w:noProof/>
        </w:rPr>
      </w:pPr>
    </w:p>
    <w:p w14:paraId="27B932FD" w14:textId="77777777" w:rsidR="00A66777" w:rsidRDefault="00A66777" w:rsidP="00A66777">
      <w:pPr>
        <w:pStyle w:val="Heading1"/>
        <w:rPr>
          <w:noProof/>
        </w:rPr>
      </w:pPr>
    </w:p>
    <w:p w14:paraId="013376AC" w14:textId="3CA1D6C6" w:rsidR="0001396A" w:rsidRDefault="00601302" w:rsidP="00A66777">
      <w:pPr>
        <w:pStyle w:val="Heading1"/>
        <w:rPr>
          <w:noProof/>
        </w:rPr>
      </w:pPr>
      <w:bookmarkStart w:id="2" w:name="_Toc228252250"/>
      <w:r>
        <w:rPr>
          <w:noProof/>
        </w:rPr>
        <w:lastRenderedPageBreak/>
        <w:t xml:space="preserve">B. </w:t>
      </w:r>
      <w:r w:rsidRPr="00601302">
        <w:rPr>
          <w:noProof/>
        </w:rPr>
        <w:t xml:space="preserve">REFLECTIVE </w:t>
      </w:r>
      <w:r w:rsidRPr="00A66777">
        <w:t>REPORT</w:t>
      </w:r>
      <w:bookmarkEnd w:id="2"/>
      <w:r w:rsidRPr="00601302">
        <w:rPr>
          <w:noProof/>
        </w:rPr>
        <w:t xml:space="preserve"> </w:t>
      </w:r>
    </w:p>
    <w:p w14:paraId="3AEC755C" w14:textId="77777777" w:rsidR="00601302" w:rsidRPr="00601302" w:rsidRDefault="00601302" w:rsidP="00601302">
      <w:pPr>
        <w:pStyle w:val="GraphicAnchor"/>
        <w:rPr>
          <w:rFonts w:ascii="Arial" w:hAnsi="Arial" w:cs="Arial"/>
          <w:noProof/>
          <w:sz w:val="22"/>
          <w:szCs w:val="56"/>
        </w:rPr>
      </w:pPr>
    </w:p>
    <w:p w14:paraId="6C63E9FE" w14:textId="31F30FC4" w:rsidR="00601302" w:rsidRPr="00601302" w:rsidRDefault="00601302" w:rsidP="00A57B31">
      <w:pPr>
        <w:pStyle w:val="NormalWeb"/>
        <w:spacing w:line="360" w:lineRule="auto"/>
        <w:jc w:val="both"/>
        <w:rPr>
          <w:rFonts w:ascii="Arial" w:hAnsi="Arial" w:cs="Arial"/>
        </w:rPr>
      </w:pPr>
      <w:r w:rsidRPr="00A57B31">
        <w:rPr>
          <w:rStyle w:val="Strong"/>
          <w:rFonts w:ascii="Arial" w:hAnsi="Arial" w:cs="Arial"/>
          <w:sz w:val="32"/>
          <w:szCs w:val="32"/>
        </w:rPr>
        <w:t>Description</w:t>
      </w:r>
      <w:r w:rsidRPr="00601302">
        <w:rPr>
          <w:rFonts w:ascii="Arial" w:hAnsi="Arial" w:cs="Arial"/>
        </w:rPr>
        <w:br/>
      </w:r>
      <w:r w:rsidR="00A57B31" w:rsidRPr="00A57B31">
        <w:rPr>
          <w:rFonts w:ascii="Arial" w:hAnsi="Arial" w:cs="Arial"/>
        </w:rPr>
        <w:t xml:space="preserve">The poster presentation focused on the reconstruction of infrastructure in the West Midlands following severe flooding. It included key project management elements such as scope, stakeholder analysis, a Gantt chart, and risk assessment. The aim was to present a clear overview of how project management tools can be applied in a real-world context. The poster was designed </w:t>
      </w:r>
      <w:r w:rsidR="00A57B31">
        <w:rPr>
          <w:rFonts w:ascii="Arial" w:hAnsi="Arial" w:cs="Arial"/>
        </w:rPr>
        <w:t>with</w:t>
      </w:r>
      <w:r w:rsidR="00A57B31" w:rsidRPr="00A57B31">
        <w:rPr>
          <w:rFonts w:ascii="Arial" w:hAnsi="Arial" w:cs="Arial"/>
        </w:rPr>
        <w:t xml:space="preserve"> structured sections and colour</w:t>
      </w:r>
      <w:r w:rsidR="00A57B31">
        <w:rPr>
          <w:rFonts w:ascii="Arial" w:hAnsi="Arial" w:cs="Arial"/>
        </w:rPr>
        <w:t>-</w:t>
      </w:r>
      <w:r w:rsidR="00A57B31" w:rsidRPr="00A57B31">
        <w:rPr>
          <w:rFonts w:ascii="Arial" w:hAnsi="Arial" w:cs="Arial"/>
        </w:rPr>
        <w:t>coding to improve clarity and make the information easier to understand.</w:t>
      </w:r>
    </w:p>
    <w:p w14:paraId="50149F99" w14:textId="4C571D4A" w:rsidR="00601302" w:rsidRPr="00601302" w:rsidRDefault="00601302" w:rsidP="00601302">
      <w:pPr>
        <w:pStyle w:val="NormalWeb"/>
        <w:spacing w:line="360" w:lineRule="auto"/>
        <w:jc w:val="both"/>
        <w:rPr>
          <w:rFonts w:ascii="Arial" w:hAnsi="Arial" w:cs="Arial"/>
        </w:rPr>
      </w:pPr>
      <w:r w:rsidRPr="00A57B31">
        <w:rPr>
          <w:rStyle w:val="Strong"/>
          <w:rFonts w:ascii="Arial" w:hAnsi="Arial" w:cs="Arial"/>
          <w:sz w:val="32"/>
          <w:szCs w:val="32"/>
        </w:rPr>
        <w:t>Feelings</w:t>
      </w:r>
      <w:r w:rsidRPr="00601302">
        <w:rPr>
          <w:rFonts w:ascii="Arial" w:hAnsi="Arial" w:cs="Arial"/>
        </w:rPr>
        <w:br/>
      </w:r>
      <w:r w:rsidR="00A57B31" w:rsidRPr="00A57B31">
        <w:rPr>
          <w:rFonts w:ascii="Arial" w:hAnsi="Arial" w:cs="Arial"/>
        </w:rPr>
        <w:t>While developing the poster, I felt confident about its structure and visual appearance. The layout was organised, and I believed the use of diagrams would support understanding. After receiving feedback, I felt encouraged that the presentation was clear and well-structured. However, I also felt concerned when the tutor pointed out an issue with the risk analysis. I realised that although the poster looked professional, some parts did not meet the expected academic standard.</w:t>
      </w:r>
    </w:p>
    <w:p w14:paraId="2DA8A9F2" w14:textId="77777777" w:rsidR="00A57B31" w:rsidRPr="00A57B31" w:rsidRDefault="00601302" w:rsidP="00A57B31">
      <w:pPr>
        <w:pStyle w:val="NormalWeb"/>
        <w:spacing w:line="360" w:lineRule="auto"/>
        <w:jc w:val="both"/>
        <w:rPr>
          <w:rFonts w:ascii="Arial" w:hAnsi="Arial" w:cs="Arial"/>
        </w:rPr>
      </w:pPr>
      <w:r w:rsidRPr="00A57B31">
        <w:rPr>
          <w:rStyle w:val="Strong"/>
          <w:rFonts w:ascii="Arial" w:hAnsi="Arial" w:cs="Arial"/>
          <w:sz w:val="28"/>
          <w:szCs w:val="28"/>
        </w:rPr>
        <w:t>Evaluation</w:t>
      </w:r>
      <w:r w:rsidRPr="00A57B31">
        <w:rPr>
          <w:rFonts w:ascii="Arial" w:hAnsi="Arial" w:cs="Arial"/>
        </w:rPr>
        <w:br/>
      </w:r>
      <w:r w:rsidR="00A57B31" w:rsidRPr="00A57B31">
        <w:rPr>
          <w:rFonts w:ascii="Arial" w:hAnsi="Arial" w:cs="Arial"/>
        </w:rPr>
        <w:t>The poster had several strengths. The content was logically organised, and the visual presentation made it easy to follow. The use of colour and diagrams helped communicate key ideas effectively, which is important in poster-based assessments. The positive feedback confirmed that these aspects were successful.</w:t>
      </w:r>
    </w:p>
    <w:p w14:paraId="423B80D5" w14:textId="7322B9CA" w:rsidR="00601302" w:rsidRPr="00601302" w:rsidRDefault="00A57B31" w:rsidP="00601302">
      <w:pPr>
        <w:pStyle w:val="NormalWeb"/>
        <w:spacing w:line="360" w:lineRule="auto"/>
        <w:jc w:val="both"/>
        <w:rPr>
          <w:rFonts w:ascii="Arial" w:hAnsi="Arial" w:cs="Arial"/>
        </w:rPr>
      </w:pPr>
      <w:r w:rsidRPr="00A57B31">
        <w:rPr>
          <w:rFonts w:ascii="Arial" w:hAnsi="Arial" w:cs="Arial"/>
        </w:rPr>
        <w:t>However, the main weakness was in the risk analysis section. The numerical risk levels were assigned without a clear method, which reduced the credibility of the analysis. Although the risks identified were relevant, the lack of justification meant the section lacked academic depth.</w:t>
      </w:r>
    </w:p>
    <w:p w14:paraId="7CD458EB" w14:textId="77777777" w:rsidR="00A57B31" w:rsidRPr="00A57B31" w:rsidRDefault="00601302" w:rsidP="00A57B31">
      <w:pPr>
        <w:pStyle w:val="NormalWeb"/>
        <w:spacing w:line="360" w:lineRule="auto"/>
        <w:jc w:val="both"/>
        <w:rPr>
          <w:rFonts w:ascii="Arial" w:hAnsi="Arial" w:cs="Arial"/>
        </w:rPr>
      </w:pPr>
      <w:r w:rsidRPr="00A57B31">
        <w:rPr>
          <w:rStyle w:val="Strong"/>
          <w:rFonts w:ascii="Arial" w:hAnsi="Arial" w:cs="Arial"/>
          <w:sz w:val="32"/>
          <w:szCs w:val="32"/>
        </w:rPr>
        <w:t>Analysis</w:t>
      </w:r>
      <w:r w:rsidRPr="00A57B31">
        <w:rPr>
          <w:rFonts w:ascii="Arial" w:hAnsi="Arial" w:cs="Arial"/>
        </w:rPr>
        <w:br/>
      </w:r>
      <w:r w:rsidR="00A57B31" w:rsidRPr="00A57B31">
        <w:rPr>
          <w:rFonts w:ascii="Arial" w:hAnsi="Arial" w:cs="Arial"/>
        </w:rPr>
        <w:t xml:space="preserve">This experience highlights the importance of applying theory to practice. In project management, risk assessment should be based on structured methods, such as evaluating probability and impact, rather than using arbitrary values. Without a clear basis, </w:t>
      </w:r>
      <w:r w:rsidR="00A57B31" w:rsidRPr="00A57B31">
        <w:rPr>
          <w:rFonts w:ascii="Arial" w:hAnsi="Arial" w:cs="Arial"/>
        </w:rPr>
        <w:lastRenderedPageBreak/>
        <w:t>the results cannot be considered reliable. According to project management guidelines, risks should be assessed systematically to support effective decision-making (PMI, 2017).</w:t>
      </w:r>
    </w:p>
    <w:p w14:paraId="79643A49" w14:textId="141CD840" w:rsidR="00A57B31" w:rsidRPr="00A57B31" w:rsidRDefault="00A57B31" w:rsidP="00A57B31">
      <w:pPr>
        <w:pStyle w:val="NormalWeb"/>
        <w:spacing w:line="360" w:lineRule="auto"/>
        <w:jc w:val="both"/>
        <w:rPr>
          <w:rFonts w:ascii="Arial" w:hAnsi="Arial" w:cs="Arial"/>
        </w:rPr>
      </w:pPr>
      <w:r w:rsidRPr="00A57B31">
        <w:rPr>
          <w:rFonts w:ascii="Arial" w:hAnsi="Arial" w:cs="Arial"/>
        </w:rPr>
        <w:t xml:space="preserve">In addition, reflection is essential for improving academic work. Gibbs’ reflective cycle emphasises the importance of analysing both strengths and weaknesses to support learning (Gibbs, 1988). In this case, I focused more on the </w:t>
      </w:r>
      <w:r>
        <w:rPr>
          <w:rFonts w:ascii="Arial" w:hAnsi="Arial" w:cs="Arial"/>
        </w:rPr>
        <w:t>poster's visual quality than on the justification for</w:t>
      </w:r>
      <w:r w:rsidRPr="00A57B31">
        <w:rPr>
          <w:rFonts w:ascii="Arial" w:hAnsi="Arial" w:cs="Arial"/>
        </w:rPr>
        <w:t xml:space="preserve"> the content. This shows that academic work requires both clear presentation and strong reasoning.</w:t>
      </w:r>
    </w:p>
    <w:p w14:paraId="7FCA3375" w14:textId="1BCD558A" w:rsidR="00601302" w:rsidRPr="00A57B31" w:rsidRDefault="00A57B31" w:rsidP="00601302">
      <w:pPr>
        <w:pStyle w:val="NormalWeb"/>
        <w:spacing w:line="360" w:lineRule="auto"/>
        <w:jc w:val="both"/>
        <w:rPr>
          <w:rFonts w:ascii="Arial" w:hAnsi="Arial" w:cs="Arial"/>
        </w:rPr>
      </w:pPr>
      <w:r w:rsidRPr="00A57B31">
        <w:rPr>
          <w:rFonts w:ascii="Arial" w:hAnsi="Arial" w:cs="Arial"/>
        </w:rPr>
        <w:t>Kolb’s learning theory also suggests that learning occurs through reflecting on experience and applying theoretical understanding (Kolb, 1984). This has helped me recognise the importance of using appropriate frameworks in future work, particularly when making decisions that require justification and clear academic reasoning.</w:t>
      </w:r>
    </w:p>
    <w:p w14:paraId="0B2505AB" w14:textId="0C38D148" w:rsidR="00601302" w:rsidRPr="00601302" w:rsidRDefault="00601302" w:rsidP="00601302">
      <w:pPr>
        <w:pStyle w:val="NormalWeb"/>
        <w:spacing w:line="360" w:lineRule="auto"/>
        <w:jc w:val="both"/>
        <w:rPr>
          <w:rFonts w:ascii="Arial" w:hAnsi="Arial" w:cs="Arial"/>
        </w:rPr>
      </w:pPr>
      <w:r w:rsidRPr="00A57B31">
        <w:rPr>
          <w:rStyle w:val="Strong"/>
          <w:rFonts w:ascii="Arial" w:hAnsi="Arial" w:cs="Arial"/>
          <w:sz w:val="32"/>
          <w:szCs w:val="32"/>
        </w:rPr>
        <w:t>Conclusion</w:t>
      </w:r>
      <w:r w:rsidRPr="00A57B31">
        <w:rPr>
          <w:rFonts w:ascii="Arial" w:hAnsi="Arial" w:cs="Arial"/>
        </w:rPr>
        <w:br/>
      </w:r>
      <w:r w:rsidR="00A57B31" w:rsidRPr="00A57B31">
        <w:rPr>
          <w:rFonts w:ascii="Arial" w:hAnsi="Arial" w:cs="Arial"/>
        </w:rPr>
        <w:t xml:space="preserve">Overall, the poster was effective in terms of structure and visual communication. It clearly presented the </w:t>
      </w:r>
      <w:r w:rsidR="00A57B31">
        <w:rPr>
          <w:rFonts w:ascii="Arial" w:hAnsi="Arial" w:cs="Arial"/>
        </w:rPr>
        <w:t xml:space="preserve">project's </w:t>
      </w:r>
      <w:r w:rsidR="00A57B31" w:rsidRPr="00A57B31">
        <w:rPr>
          <w:rFonts w:ascii="Arial" w:hAnsi="Arial" w:cs="Arial"/>
        </w:rPr>
        <w:t>main elements and was easy to understand. However, the risk analysis lacked a clear academic basis, which reduced its overall quality. This reflection has shown me that both presentation and justification are equally important in academic work.</w:t>
      </w:r>
    </w:p>
    <w:p w14:paraId="2A1F23B9" w14:textId="77777777" w:rsidR="00A57B31" w:rsidRDefault="00601302" w:rsidP="00A57B31">
      <w:pPr>
        <w:pStyle w:val="NormalWeb"/>
        <w:spacing w:line="360" w:lineRule="auto"/>
        <w:jc w:val="both"/>
        <w:rPr>
          <w:rStyle w:val="Strong"/>
          <w:rFonts w:ascii="Arial" w:hAnsi="Arial" w:cs="Arial"/>
          <w:sz w:val="32"/>
          <w:szCs w:val="32"/>
        </w:rPr>
      </w:pPr>
      <w:r w:rsidRPr="00A57B31">
        <w:rPr>
          <w:rStyle w:val="Strong"/>
          <w:rFonts w:ascii="Arial" w:hAnsi="Arial" w:cs="Arial"/>
          <w:sz w:val="32"/>
          <w:szCs w:val="32"/>
        </w:rPr>
        <w:t>Action</w:t>
      </w:r>
      <w:r w:rsidRPr="00601302">
        <w:rPr>
          <w:rStyle w:val="Strong"/>
          <w:rFonts w:ascii="Arial" w:hAnsi="Arial" w:cs="Arial"/>
        </w:rPr>
        <w:t xml:space="preserve"> </w:t>
      </w:r>
      <w:r w:rsidRPr="00A57B31">
        <w:rPr>
          <w:rStyle w:val="Strong"/>
          <w:rFonts w:ascii="Arial" w:hAnsi="Arial" w:cs="Arial"/>
          <w:sz w:val="32"/>
          <w:szCs w:val="32"/>
        </w:rPr>
        <w:t>Plan</w:t>
      </w:r>
    </w:p>
    <w:p w14:paraId="3FCEB544" w14:textId="509C770C" w:rsidR="00A66777" w:rsidRPr="00A57B31" w:rsidRDefault="00A57B31" w:rsidP="00A57B31">
      <w:pPr>
        <w:pStyle w:val="NormalWeb"/>
        <w:spacing w:line="360" w:lineRule="auto"/>
        <w:jc w:val="both"/>
        <w:rPr>
          <w:rFonts w:ascii="Arial" w:hAnsi="Arial" w:cs="Arial"/>
          <w:b/>
          <w:bCs/>
          <w:sz w:val="32"/>
          <w:szCs w:val="32"/>
        </w:rPr>
      </w:pPr>
      <w:r w:rsidRPr="00A57B31">
        <w:rPr>
          <w:rFonts w:ascii="Arial" w:hAnsi="Arial" w:cs="Arial"/>
        </w:rPr>
        <w:t xml:space="preserve">For future work, I will focus on improving the accuracy and depth of my analysis. Firstly, I will use recognised methods, such as probability-impact matrices, </w:t>
      </w:r>
      <w:r>
        <w:rPr>
          <w:rFonts w:ascii="Arial" w:hAnsi="Arial" w:cs="Arial"/>
        </w:rPr>
        <w:t>to</w:t>
      </w:r>
      <w:r w:rsidRPr="00A57B31">
        <w:rPr>
          <w:rFonts w:ascii="Arial" w:hAnsi="Arial" w:cs="Arial"/>
        </w:rPr>
        <w:t xml:space="preserve"> assess risks </w:t>
      </w:r>
      <w:r>
        <w:rPr>
          <w:rFonts w:ascii="Arial" w:hAnsi="Arial" w:cs="Arial"/>
        </w:rPr>
        <w:t>and</w:t>
      </w:r>
      <w:r w:rsidRPr="00A57B31">
        <w:rPr>
          <w:rFonts w:ascii="Arial" w:hAnsi="Arial" w:cs="Arial"/>
        </w:rPr>
        <w:t xml:space="preserve"> </w:t>
      </w:r>
      <w:r w:rsidR="00F21128">
        <w:rPr>
          <w:rFonts w:ascii="Arial" w:hAnsi="Arial" w:cs="Arial"/>
        </w:rPr>
        <w:t>justify</w:t>
      </w:r>
      <w:r w:rsidRPr="00A57B31">
        <w:rPr>
          <w:rFonts w:ascii="Arial" w:hAnsi="Arial" w:cs="Arial"/>
        </w:rPr>
        <w:t xml:space="preserve"> my work. Secondly, I will ensure that all decisions are clearly explained and supported by relevant theory. These steps will help me produce work that is both clear and academically rigorous.</w:t>
      </w:r>
    </w:p>
    <w:p w14:paraId="13F1FD0C" w14:textId="77777777" w:rsidR="009E22A4" w:rsidRDefault="009E22A4">
      <w:pPr>
        <w:rPr>
          <w:noProof/>
        </w:rPr>
      </w:pPr>
    </w:p>
    <w:p w14:paraId="29057793" w14:textId="77777777" w:rsidR="009E22A4" w:rsidRDefault="009E22A4">
      <w:pPr>
        <w:rPr>
          <w:noProof/>
        </w:rPr>
      </w:pPr>
    </w:p>
    <w:p w14:paraId="260C04B9" w14:textId="77777777" w:rsidR="009E22A4" w:rsidRDefault="009E22A4">
      <w:pPr>
        <w:rPr>
          <w:noProof/>
        </w:rPr>
      </w:pPr>
    </w:p>
    <w:p w14:paraId="34C299EB" w14:textId="77777777" w:rsidR="009E22A4" w:rsidRDefault="009E22A4">
      <w:pPr>
        <w:rPr>
          <w:noProof/>
        </w:rPr>
      </w:pPr>
    </w:p>
    <w:p w14:paraId="632781B9" w14:textId="77777777" w:rsidR="000525AF" w:rsidRDefault="000525AF">
      <w:pPr>
        <w:rPr>
          <w:noProof/>
        </w:rPr>
      </w:pPr>
    </w:p>
    <w:p w14:paraId="450FA94D" w14:textId="77777777" w:rsidR="000525AF" w:rsidRDefault="000525AF">
      <w:pPr>
        <w:rPr>
          <w:noProof/>
        </w:rPr>
      </w:pPr>
    </w:p>
    <w:p w14:paraId="748DC56B" w14:textId="77777777" w:rsidR="000525AF" w:rsidRDefault="000525AF">
      <w:pPr>
        <w:rPr>
          <w:noProof/>
        </w:rPr>
      </w:pPr>
    </w:p>
    <w:p w14:paraId="6A2EB99E" w14:textId="77777777" w:rsidR="000525AF" w:rsidRDefault="000525AF">
      <w:pPr>
        <w:rPr>
          <w:noProof/>
        </w:rPr>
      </w:pPr>
    </w:p>
    <w:p w14:paraId="49023250" w14:textId="77777777" w:rsidR="000525AF" w:rsidRDefault="000525AF">
      <w:pPr>
        <w:rPr>
          <w:noProof/>
        </w:rPr>
      </w:pPr>
    </w:p>
    <w:p w14:paraId="632C291F" w14:textId="77777777" w:rsidR="000525AF" w:rsidRDefault="000525AF">
      <w:pPr>
        <w:rPr>
          <w:noProof/>
        </w:rPr>
      </w:pPr>
    </w:p>
    <w:p w14:paraId="1BC36241" w14:textId="77777777" w:rsidR="000525AF" w:rsidRDefault="000525AF">
      <w:pPr>
        <w:rPr>
          <w:noProof/>
        </w:rPr>
      </w:pPr>
    </w:p>
    <w:p w14:paraId="70FE802E" w14:textId="77777777" w:rsidR="000525AF" w:rsidRDefault="000525AF">
      <w:pPr>
        <w:rPr>
          <w:noProof/>
        </w:rPr>
      </w:pPr>
    </w:p>
    <w:p w14:paraId="7F6C4F95" w14:textId="77777777" w:rsidR="000525AF" w:rsidRDefault="000525AF">
      <w:pPr>
        <w:rPr>
          <w:noProof/>
        </w:rPr>
      </w:pPr>
    </w:p>
    <w:p w14:paraId="27992714" w14:textId="77777777" w:rsidR="000525AF" w:rsidRDefault="000525AF">
      <w:pPr>
        <w:rPr>
          <w:noProof/>
        </w:rPr>
      </w:pPr>
    </w:p>
    <w:p w14:paraId="084D7CF0" w14:textId="77777777" w:rsidR="000525AF" w:rsidRDefault="000525AF">
      <w:pPr>
        <w:rPr>
          <w:noProof/>
        </w:rPr>
      </w:pPr>
    </w:p>
    <w:p w14:paraId="3FEE7605" w14:textId="77777777" w:rsidR="00931F8F" w:rsidRDefault="00931F8F" w:rsidP="00931F8F">
      <w:pPr>
        <w:pStyle w:val="Heading1"/>
        <w:jc w:val="center"/>
      </w:pPr>
    </w:p>
    <w:p w14:paraId="63E47C8A" w14:textId="16CBD6F0" w:rsidR="00601302" w:rsidRDefault="00A66777" w:rsidP="00931F8F">
      <w:pPr>
        <w:pStyle w:val="Heading1"/>
        <w:jc w:val="center"/>
      </w:pPr>
      <w:bookmarkStart w:id="3" w:name="_Toc228252251"/>
      <w:r>
        <w:t xml:space="preserve">C. </w:t>
      </w:r>
      <w:r w:rsidR="00FD1D6F">
        <w:t>PROJECT MANAGEMENT PLAN</w:t>
      </w:r>
      <w:bookmarkEnd w:id="3"/>
    </w:p>
    <w:p w14:paraId="13C6800A" w14:textId="77777777" w:rsidR="00931F8F" w:rsidRDefault="00931F8F" w:rsidP="00931F8F"/>
    <w:p w14:paraId="1CBBDB24" w14:textId="77777777" w:rsidR="00931F8F" w:rsidRPr="00931F8F" w:rsidRDefault="00931F8F" w:rsidP="00931F8F"/>
    <w:p w14:paraId="1E1D5903" w14:textId="77777777" w:rsidR="00931F8F" w:rsidRDefault="00931F8F" w:rsidP="00931F8F"/>
    <w:p w14:paraId="1728DC03" w14:textId="77777777" w:rsidR="00931F8F" w:rsidRDefault="00931F8F" w:rsidP="00931F8F">
      <w:pPr>
        <w:rPr>
          <w:color w:val="715B07" w:themeColor="accent1" w:themeShade="80"/>
          <w:sz w:val="32"/>
          <w:szCs w:val="32"/>
        </w:rPr>
      </w:pPr>
    </w:p>
    <w:p w14:paraId="1A896D20" w14:textId="1A51ADA6" w:rsidR="00931F8F" w:rsidRDefault="00931F8F" w:rsidP="00931F8F">
      <w:pPr>
        <w:spacing w:line="360" w:lineRule="auto"/>
        <w:jc w:val="center"/>
        <w:rPr>
          <w:b/>
          <w:bCs/>
          <w:color w:val="715B07" w:themeColor="accent1" w:themeShade="80"/>
          <w:sz w:val="32"/>
          <w:szCs w:val="32"/>
        </w:rPr>
      </w:pPr>
      <w:r w:rsidRPr="00931F8F">
        <w:rPr>
          <w:b/>
          <w:bCs/>
          <w:color w:val="715B07" w:themeColor="accent1" w:themeShade="80"/>
          <w:sz w:val="32"/>
          <w:szCs w:val="32"/>
        </w:rPr>
        <w:t>RECONSTRUCTION OF LOCAL INFRASTRUCTURE DAMAGED IN THE WEST MIDLANDS</w:t>
      </w:r>
    </w:p>
    <w:p w14:paraId="27F6C0C6" w14:textId="77777777" w:rsidR="00931F8F" w:rsidRDefault="00931F8F" w:rsidP="00931F8F">
      <w:pPr>
        <w:spacing w:line="360" w:lineRule="auto"/>
        <w:jc w:val="center"/>
        <w:rPr>
          <w:b/>
          <w:bCs/>
          <w:color w:val="715B07" w:themeColor="accent1" w:themeShade="80"/>
          <w:sz w:val="32"/>
          <w:szCs w:val="32"/>
        </w:rPr>
      </w:pPr>
    </w:p>
    <w:p w14:paraId="48752199" w14:textId="77777777" w:rsidR="00931F8F" w:rsidRPr="00931F8F" w:rsidRDefault="00931F8F" w:rsidP="00931F8F">
      <w:pPr>
        <w:spacing w:line="360" w:lineRule="auto"/>
        <w:jc w:val="center"/>
        <w:rPr>
          <w:b/>
          <w:bCs/>
          <w:color w:val="715B07" w:themeColor="accent1" w:themeShade="80"/>
          <w:sz w:val="32"/>
          <w:szCs w:val="32"/>
        </w:rPr>
      </w:pPr>
    </w:p>
    <w:p w14:paraId="6FC27ABF" w14:textId="77777777" w:rsidR="00931F8F" w:rsidRPr="00931F8F" w:rsidRDefault="00931F8F" w:rsidP="00931F8F">
      <w:pPr>
        <w:jc w:val="center"/>
      </w:pPr>
    </w:p>
    <w:p w14:paraId="3815B2E9" w14:textId="0A6CD22D" w:rsidR="00A66777" w:rsidRDefault="00931F8F" w:rsidP="00A66777">
      <w:r>
        <w:rPr>
          <w:noProof/>
        </w:rPr>
        <w:drawing>
          <wp:inline distT="0" distB="0" distL="0" distR="0" wp14:anchorId="0BC7B409" wp14:editId="4612AB63">
            <wp:extent cx="5951220" cy="4065905"/>
            <wp:effectExtent l="12700" t="12700" r="17780" b="36195"/>
            <wp:docPr id="1457990752"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D9CE15F" w14:textId="51F525EE" w:rsidR="00A66777" w:rsidRDefault="00A66777" w:rsidP="00A66777"/>
    <w:p w14:paraId="7476E642" w14:textId="057F729D" w:rsidR="00A66777" w:rsidRDefault="00A66777" w:rsidP="00A66777"/>
    <w:p w14:paraId="3B4B3AE0" w14:textId="77777777" w:rsidR="00A66777" w:rsidRDefault="00A66777" w:rsidP="00A66777"/>
    <w:p w14:paraId="15BE0EFF" w14:textId="77777777" w:rsidR="00A66777" w:rsidRDefault="00A66777" w:rsidP="00A66777"/>
    <w:p w14:paraId="7CCF5401" w14:textId="77777777" w:rsidR="00A66777" w:rsidRDefault="00A66777" w:rsidP="00A66777"/>
    <w:p w14:paraId="5826844B" w14:textId="77777777" w:rsidR="00A66777" w:rsidRPr="00A66777" w:rsidRDefault="00A66777" w:rsidP="00A66777"/>
    <w:p w14:paraId="509D5A52" w14:textId="036F678F" w:rsidR="009E22A4" w:rsidRPr="00615735" w:rsidRDefault="009E22A4" w:rsidP="00706C98">
      <w:pPr>
        <w:pStyle w:val="Heading2"/>
        <w:rPr>
          <w:noProof/>
        </w:rPr>
      </w:pPr>
      <w:bookmarkStart w:id="4" w:name="_Toc228252252"/>
      <w:bookmarkStart w:id="5" w:name="OLE_LINK2"/>
      <w:r w:rsidRPr="00615735">
        <w:rPr>
          <w:noProof/>
        </w:rPr>
        <w:t>INTRODUCTION</w:t>
      </w:r>
      <w:bookmarkEnd w:id="4"/>
      <w:r w:rsidRPr="00615735">
        <w:rPr>
          <w:noProof/>
        </w:rPr>
        <w:t xml:space="preserve"> </w:t>
      </w:r>
    </w:p>
    <w:p w14:paraId="4D2D38F4" w14:textId="66C98602" w:rsidR="00843AB1" w:rsidRPr="00843AB1" w:rsidRDefault="00843AB1" w:rsidP="00843AB1">
      <w:pPr>
        <w:pStyle w:val="NormalWeb"/>
        <w:spacing w:line="360" w:lineRule="auto"/>
        <w:jc w:val="both"/>
        <w:rPr>
          <w:rFonts w:ascii="Arial" w:hAnsi="Arial" w:cs="Arial"/>
        </w:rPr>
      </w:pPr>
      <w:r w:rsidRPr="00843AB1">
        <w:rPr>
          <w:rFonts w:ascii="Arial" w:hAnsi="Arial" w:cs="Arial"/>
        </w:rPr>
        <w:t xml:space="preserve">Infrastructure plays a fundamental role in supporting economic development, social connectivity, and access to essential services. When these systems are disrupted, particularly </w:t>
      </w:r>
      <w:r>
        <w:rPr>
          <w:rFonts w:ascii="Arial" w:hAnsi="Arial" w:cs="Arial"/>
        </w:rPr>
        <w:t>by</w:t>
      </w:r>
      <w:r w:rsidRPr="00843AB1">
        <w:rPr>
          <w:rFonts w:ascii="Arial" w:hAnsi="Arial" w:cs="Arial"/>
        </w:rPr>
        <w:t xml:space="preserve"> natural disasters such as flooding, the impacts can be severe, widespread, and long-lasting. In July 2025, the West Midlands experienced significant flooding following a period of intense and sustained rainfall caused by an unusual Atlantic weather system. This event </w:t>
      </w:r>
      <w:r>
        <w:rPr>
          <w:rFonts w:ascii="Arial" w:hAnsi="Arial" w:cs="Arial"/>
        </w:rPr>
        <w:t>caused</w:t>
      </w:r>
      <w:r w:rsidRPr="00843AB1">
        <w:rPr>
          <w:rFonts w:ascii="Arial" w:hAnsi="Arial" w:cs="Arial"/>
        </w:rPr>
        <w:t xml:space="preserve"> extensive damage to roads, bridges, drainage systems, and electric</w:t>
      </w:r>
      <w:r>
        <w:rPr>
          <w:rFonts w:ascii="Arial" w:hAnsi="Arial" w:cs="Arial"/>
        </w:rPr>
        <w:t>al</w:t>
      </w:r>
      <w:r w:rsidRPr="00843AB1">
        <w:rPr>
          <w:rFonts w:ascii="Arial" w:hAnsi="Arial" w:cs="Arial"/>
        </w:rPr>
        <w:t xml:space="preserve"> networks across several towns. As a result, transport networks were severely disrupted, access to healthcare and workplaces was restricted, and local businesses faced considerable operational challenges. Furthermore, the flooding exposed underlying weaknesses in existing infrastructure, highlighting the need for improved resilience and more effective long-term management strategies.</w:t>
      </w:r>
    </w:p>
    <w:p w14:paraId="5AEEC819" w14:textId="1ABF3C47" w:rsidR="00843AB1" w:rsidRPr="00843AB1" w:rsidRDefault="00843AB1" w:rsidP="00843AB1">
      <w:pPr>
        <w:pStyle w:val="NormalWeb"/>
        <w:spacing w:line="360" w:lineRule="auto"/>
        <w:jc w:val="both"/>
        <w:rPr>
          <w:rFonts w:ascii="Arial" w:hAnsi="Arial" w:cs="Arial"/>
        </w:rPr>
      </w:pPr>
      <w:r w:rsidRPr="00843AB1">
        <w:rPr>
          <w:rFonts w:ascii="Arial" w:hAnsi="Arial" w:cs="Arial"/>
        </w:rPr>
        <w:t>Such large-scale disruption emphasises the importance of adopting a structured and coordinated approach to infrastructure recovery. In response, this Project Management Plan (PMP) has been developed to provide a comprehensive</w:t>
      </w:r>
      <w:r>
        <w:rPr>
          <w:rFonts w:ascii="Arial" w:hAnsi="Arial" w:cs="Arial"/>
        </w:rPr>
        <w:t>,</w:t>
      </w:r>
      <w:r w:rsidRPr="00843AB1">
        <w:rPr>
          <w:rFonts w:ascii="Arial" w:hAnsi="Arial" w:cs="Arial"/>
        </w:rPr>
        <w:t xml:space="preserve"> systematic framework for </w:t>
      </w:r>
      <w:r>
        <w:rPr>
          <w:rFonts w:ascii="Arial" w:hAnsi="Arial" w:cs="Arial"/>
        </w:rPr>
        <w:t>reconstructing</w:t>
      </w:r>
      <w:r w:rsidRPr="00843AB1">
        <w:rPr>
          <w:rFonts w:ascii="Arial" w:hAnsi="Arial" w:cs="Arial"/>
        </w:rPr>
        <w:t xml:space="preserve"> the affected infrastructure. The plan is informed by established project management principles aligned with the Project Management Body of Knowledge (PMBOK), which supports effective planning, organisation, and control throughout the project lifecycle (PMI, 2017). This approach ensures that project activities are managed efficiently and that key objectives are achieved within defined constraints.</w:t>
      </w:r>
    </w:p>
    <w:p w14:paraId="157F50A9"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The purpose of this document is to guide key stakeholders, including local authorities, contractors, and community representatives, by clearly defining the project scope, structure, scheduling, resource allocation, and risk management strategies. By integrating essential tools such as the Work Breakdown Structure, Gantt chart, stakeholder analysis, and risk assessment, the plan supports informed decision-making and effective coordination. Ultimately, the project aims not only to restore damaged infrastructure but also to enhance long-term resilience, sustainability, and preparedness for future environmental challenges.</w:t>
      </w:r>
    </w:p>
    <w:p w14:paraId="05009A4D" w14:textId="317C0359" w:rsidR="00937186" w:rsidRPr="00937186" w:rsidRDefault="00937186" w:rsidP="00843AB1">
      <w:pPr>
        <w:pStyle w:val="NormalWeb"/>
        <w:spacing w:line="360" w:lineRule="auto"/>
        <w:jc w:val="both"/>
        <w:rPr>
          <w:rFonts w:ascii="Arial" w:hAnsi="Arial" w:cs="Arial"/>
        </w:rPr>
      </w:pPr>
    </w:p>
    <w:p w14:paraId="5307E66F" w14:textId="77777777" w:rsidR="008418E8" w:rsidRPr="008418E8" w:rsidRDefault="008418E8" w:rsidP="008418E8"/>
    <w:p w14:paraId="0BC3E9AD" w14:textId="77777777" w:rsidR="00601302" w:rsidRDefault="00601302" w:rsidP="00706C98">
      <w:pPr>
        <w:pStyle w:val="Heading2"/>
        <w:rPr>
          <w:noProof/>
        </w:rPr>
      </w:pPr>
    </w:p>
    <w:p w14:paraId="0A6CDA13" w14:textId="2FE55393" w:rsidR="00335308" w:rsidRPr="00335308" w:rsidRDefault="000525AF" w:rsidP="00706C98">
      <w:pPr>
        <w:pStyle w:val="Heading2"/>
        <w:rPr>
          <w:noProof/>
        </w:rPr>
      </w:pPr>
      <w:bookmarkStart w:id="6" w:name="_Toc228252253"/>
      <w:r>
        <w:rPr>
          <w:noProof/>
        </w:rPr>
        <w:lastRenderedPageBreak/>
        <w:t>PROJECT PLANNING</w:t>
      </w:r>
      <w:bookmarkEnd w:id="6"/>
    </w:p>
    <w:p w14:paraId="2153EFE1" w14:textId="77777777" w:rsidR="006851C5" w:rsidRPr="006851C5" w:rsidRDefault="006851C5" w:rsidP="006851C5"/>
    <w:p w14:paraId="5F74829E" w14:textId="3EFF4383" w:rsidR="009E22A4" w:rsidRPr="00706C98" w:rsidRDefault="00335308" w:rsidP="00706C98">
      <w:pPr>
        <w:pStyle w:val="Heading3"/>
        <w:numPr>
          <w:ilvl w:val="0"/>
          <w:numId w:val="24"/>
        </w:numPr>
        <w:jc w:val="left"/>
        <w:rPr>
          <w:noProof/>
        </w:rPr>
      </w:pPr>
      <w:bookmarkStart w:id="7" w:name="_Toc228252254"/>
      <w:r w:rsidRPr="00706C98">
        <w:rPr>
          <w:noProof/>
        </w:rPr>
        <w:t>Project Description</w:t>
      </w:r>
      <w:bookmarkEnd w:id="7"/>
      <w:r w:rsidRPr="00706C98">
        <w:rPr>
          <w:noProof/>
        </w:rPr>
        <w:t xml:space="preserve"> </w:t>
      </w:r>
    </w:p>
    <w:p w14:paraId="084D680D" w14:textId="3983EABF" w:rsidR="00843AB1" w:rsidRDefault="00937186" w:rsidP="00843AB1">
      <w:pPr>
        <w:spacing w:line="360" w:lineRule="auto"/>
        <w:jc w:val="both"/>
        <w:rPr>
          <w:rFonts w:ascii="Arial" w:hAnsi="Arial" w:cs="Arial"/>
        </w:rPr>
      </w:pPr>
      <w:r w:rsidRPr="00937186">
        <w:rPr>
          <w:rFonts w:ascii="Arial" w:hAnsi="Arial" w:cs="Arial"/>
        </w:rPr>
        <w:t xml:space="preserve"> </w:t>
      </w:r>
      <w:r w:rsidR="00843AB1" w:rsidRPr="00843AB1">
        <w:rPr>
          <w:rFonts w:ascii="Arial" w:hAnsi="Arial" w:cs="Arial"/>
        </w:rPr>
        <w:t xml:space="preserve">In July 2025, following several weeks of intense rainfall caused by an unusual Atlantic weather system, multiple towns across the West Midlands, including Worcester, Shrewsbury, and Kidderminster, experienced severe flooding. The River Severn, already at critical levels, breached its flood defences in several locations, resulting in rapid and widespread inundation. Within a short period, roads became impassable, electricity networks failed, and numerous homes and businesses were submerged. The scale of the event placed significant pressure on local councils, emergency services, and community organisations, limiting their ability to respond effectively. Although the Environment Agency had issued “Severe Flood Warnings – Danger to Life,” many residents underestimated the speed and severity of the situation. The extent of this disruption is clearly illustrated in </w:t>
      </w:r>
      <w:r w:rsidR="00843AB1" w:rsidRPr="00843AB1">
        <w:rPr>
          <w:rStyle w:val="Strong"/>
          <w:rFonts w:ascii="Arial" w:hAnsi="Arial" w:cs="Arial"/>
        </w:rPr>
        <w:t>Figure 1 (Before Reconstruction)</w:t>
      </w:r>
      <w:r w:rsidR="00843AB1" w:rsidRPr="00843AB1">
        <w:rPr>
          <w:rFonts w:ascii="Arial" w:hAnsi="Arial" w:cs="Arial"/>
        </w:rPr>
        <w:t>, which shows flooded streets and damaged infrastructure.</w:t>
      </w:r>
    </w:p>
    <w:p w14:paraId="04B5FE36" w14:textId="14D16FEA" w:rsidR="00937186" w:rsidRPr="00937186" w:rsidRDefault="00843AB1" w:rsidP="00937186">
      <w:pPr>
        <w:pStyle w:val="NormalWeb"/>
        <w:spacing w:line="360" w:lineRule="auto"/>
        <w:jc w:val="both"/>
        <w:rPr>
          <w:rFonts w:ascii="Arial" w:hAnsi="Arial" w:cs="Arial"/>
        </w:rPr>
      </w:pPr>
      <w:r w:rsidRPr="00D524C0">
        <w:rPr>
          <w:rFonts w:ascii="Arial" w:hAnsi="Arial" w:cs="Arial"/>
          <w:noProof/>
        </w:rPr>
        <w:drawing>
          <wp:anchor distT="0" distB="0" distL="114300" distR="114300" simplePos="0" relativeHeight="251692032" behindDoc="0" locked="0" layoutInCell="1" allowOverlap="1" wp14:anchorId="17415557" wp14:editId="124E46CF">
            <wp:simplePos x="0" y="0"/>
            <wp:positionH relativeFrom="column">
              <wp:posOffset>2924810</wp:posOffset>
            </wp:positionH>
            <wp:positionV relativeFrom="paragraph">
              <wp:posOffset>65111</wp:posOffset>
            </wp:positionV>
            <wp:extent cx="2366645" cy="1747520"/>
            <wp:effectExtent l="25400" t="25400" r="20955" b="30480"/>
            <wp:wrapNone/>
            <wp:docPr id="46" name="Picture 45">
              <a:extLst xmlns:a="http://schemas.openxmlformats.org/drawingml/2006/main">
                <a:ext uri="{FF2B5EF4-FFF2-40B4-BE49-F238E27FC236}">
                  <a16:creationId xmlns:a16="http://schemas.microsoft.com/office/drawing/2014/main" id="{0CE9F74D-7366-4806-B1AA-F15C4C427C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5">
                      <a:extLst>
                        <a:ext uri="{FF2B5EF4-FFF2-40B4-BE49-F238E27FC236}">
                          <a16:creationId xmlns:a16="http://schemas.microsoft.com/office/drawing/2014/main" id="{0CE9F74D-7366-4806-B1AA-F15C4C427CC7}"/>
                        </a:ext>
                      </a:extLst>
                    </pic:cNvPr>
                    <pic:cNvPicPr>
                      <a:picLocks noChangeAspect="1"/>
                    </pic:cNvPicPr>
                  </pic:nvPicPr>
                  <pic:blipFill>
                    <a:blip r:embed="rId21"/>
                    <a:stretch>
                      <a:fillRect/>
                    </a:stretch>
                  </pic:blipFill>
                  <pic:spPr>
                    <a:xfrm>
                      <a:off x="0" y="0"/>
                      <a:ext cx="2366645" cy="1747520"/>
                    </a:xfrm>
                    <a:prstGeom prst="rect">
                      <a:avLst/>
                    </a:prstGeom>
                    <a:ln w="19050">
                      <a:solidFill>
                        <a:schemeClr val="bg1"/>
                      </a:solidFill>
                    </a:ln>
                  </pic:spPr>
                </pic:pic>
              </a:graphicData>
            </a:graphic>
          </wp:anchor>
        </w:drawing>
      </w:r>
      <w:r w:rsidRPr="00D524C0">
        <w:rPr>
          <w:rFonts w:ascii="Arial" w:hAnsi="Arial" w:cs="Arial"/>
          <w:noProof/>
        </w:rPr>
        <w:drawing>
          <wp:anchor distT="0" distB="0" distL="114300" distR="114300" simplePos="0" relativeHeight="251691008" behindDoc="0" locked="0" layoutInCell="1" allowOverlap="1" wp14:anchorId="4140E97B" wp14:editId="0063EE70">
            <wp:simplePos x="0" y="0"/>
            <wp:positionH relativeFrom="column">
              <wp:posOffset>414655</wp:posOffset>
            </wp:positionH>
            <wp:positionV relativeFrom="paragraph">
              <wp:posOffset>61888</wp:posOffset>
            </wp:positionV>
            <wp:extent cx="2308860" cy="1747520"/>
            <wp:effectExtent l="38100" t="38100" r="104140" b="106680"/>
            <wp:wrapNone/>
            <wp:docPr id="44" name="Picture 43" descr="Before&#10;">
              <a:extLst xmlns:a="http://schemas.openxmlformats.org/drawingml/2006/main">
                <a:ext uri="{FF2B5EF4-FFF2-40B4-BE49-F238E27FC236}">
                  <a16:creationId xmlns:a16="http://schemas.microsoft.com/office/drawing/2014/main" id="{ABF8B120-BFA0-7451-AF26-4B3494D81E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3" descr="Before&#10;">
                      <a:extLst>
                        <a:ext uri="{FF2B5EF4-FFF2-40B4-BE49-F238E27FC236}">
                          <a16:creationId xmlns:a16="http://schemas.microsoft.com/office/drawing/2014/main" id="{ABF8B120-BFA0-7451-AF26-4B3494D81EEB}"/>
                        </a:ext>
                      </a:extLst>
                    </pic:cNvPr>
                    <pic:cNvPicPr>
                      <a:picLocks noChangeAspect="1"/>
                    </pic:cNvPicPr>
                  </pic:nvPicPr>
                  <pic:blipFill>
                    <a:blip r:embed="rId22"/>
                    <a:stretch>
                      <a:fillRect/>
                    </a:stretch>
                  </pic:blipFill>
                  <pic:spPr>
                    <a:xfrm>
                      <a:off x="0" y="0"/>
                      <a:ext cx="2308860" cy="1747520"/>
                    </a:xfrm>
                    <a:prstGeom prst="rect">
                      <a:avLst/>
                    </a:prstGeom>
                    <a:ln w="12700" cap="sq">
                      <a:solidFill>
                        <a:schemeClr val="bg1"/>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3530B35B" w14:textId="22A444A8" w:rsidR="00E418EC" w:rsidRDefault="00E418EC" w:rsidP="00335308">
      <w:pPr>
        <w:pStyle w:val="NormalWeb"/>
        <w:spacing w:line="360" w:lineRule="auto"/>
        <w:jc w:val="both"/>
        <w:rPr>
          <w:rFonts w:ascii="Arial" w:hAnsi="Arial" w:cs="Arial"/>
        </w:rPr>
      </w:pPr>
    </w:p>
    <w:p w14:paraId="07C60654" w14:textId="78727B9F" w:rsidR="00D524C0" w:rsidRDefault="00D524C0" w:rsidP="00335308">
      <w:pPr>
        <w:pStyle w:val="NormalWeb"/>
        <w:spacing w:line="360" w:lineRule="auto"/>
        <w:jc w:val="both"/>
        <w:rPr>
          <w:rFonts w:ascii="Arial" w:hAnsi="Arial" w:cs="Arial"/>
        </w:rPr>
      </w:pPr>
    </w:p>
    <w:p w14:paraId="1CBF5484" w14:textId="59273F9D" w:rsidR="00706C98" w:rsidRDefault="00843AB1" w:rsidP="00335308">
      <w:pPr>
        <w:pStyle w:val="NormalWeb"/>
        <w:spacing w:line="360" w:lineRule="auto"/>
        <w:jc w:val="both"/>
        <w:rPr>
          <w:rFonts w:ascii="Arial" w:hAnsi="Arial" w:cs="Arial"/>
        </w:rPr>
      </w:pPr>
      <w:r>
        <w:rPr>
          <w:noProof/>
        </w:rPr>
        <mc:AlternateContent>
          <mc:Choice Requires="wps">
            <w:drawing>
              <wp:anchor distT="0" distB="0" distL="114300" distR="114300" simplePos="0" relativeHeight="251717632" behindDoc="0" locked="0" layoutInCell="1" allowOverlap="1" wp14:anchorId="0AFBC951" wp14:editId="0908E7FC">
                <wp:simplePos x="0" y="0"/>
                <wp:positionH relativeFrom="column">
                  <wp:posOffset>2926764</wp:posOffset>
                </wp:positionH>
                <wp:positionV relativeFrom="paragraph">
                  <wp:posOffset>429065</wp:posOffset>
                </wp:positionV>
                <wp:extent cx="2366645" cy="635"/>
                <wp:effectExtent l="0" t="0" r="0" b="12065"/>
                <wp:wrapNone/>
                <wp:docPr id="861278263" name="Text Box 1"/>
                <wp:cNvGraphicFramePr/>
                <a:graphic xmlns:a="http://schemas.openxmlformats.org/drawingml/2006/main">
                  <a:graphicData uri="http://schemas.microsoft.com/office/word/2010/wordprocessingShape">
                    <wps:wsp>
                      <wps:cNvSpPr txBox="1"/>
                      <wps:spPr>
                        <a:xfrm>
                          <a:off x="0" y="0"/>
                          <a:ext cx="2366645" cy="635"/>
                        </a:xfrm>
                        <a:prstGeom prst="rect">
                          <a:avLst/>
                        </a:prstGeom>
                        <a:solidFill>
                          <a:prstClr val="white"/>
                        </a:solidFill>
                        <a:ln>
                          <a:noFill/>
                        </a:ln>
                      </wps:spPr>
                      <wps:txbx>
                        <w:txbxContent>
                          <w:p w14:paraId="6EA1F5F3" w14:textId="16BCF30D" w:rsidR="00150CA1" w:rsidRPr="002E1FC5" w:rsidRDefault="00150CA1" w:rsidP="00150CA1">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After Reconstruction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FBC951" id="_x0000_s1038" type="#_x0000_t202" style="position:absolute;left:0;text-align:left;margin-left:230.45pt;margin-top:33.8pt;width:186.35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" stroked="f">
                <v:textbox style="mso-fit-shape-to-text:t" inset="0,0,0,0">
                  <w:txbxContent>
                    <w:p w14:paraId="6EA1F5F3" w14:textId="16BCF30D" w:rsidR="00150CA1" w:rsidRPr="002E1FC5" w:rsidRDefault="00150CA1" w:rsidP="00150CA1">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After Reconstruction</w:t>
                      </w:r>
                    </w:p>
                  </w:txbxContent>
                </v:textbox>
              </v:shape>
            </w:pict>
          </mc:Fallback>
        </mc:AlternateContent>
      </w:r>
    </w:p>
    <w:p w14:paraId="4EADEB41" w14:textId="774625DB" w:rsidR="00706C98" w:rsidRDefault="00150CA1" w:rsidP="00335308">
      <w:pPr>
        <w:pStyle w:val="NormalWeb"/>
        <w:spacing w:line="360" w:lineRule="auto"/>
        <w:jc w:val="both"/>
        <w:rPr>
          <w:rFonts w:ascii="Arial" w:hAnsi="Arial" w:cs="Arial"/>
        </w:rPr>
      </w:pPr>
      <w:r>
        <w:rPr>
          <w:noProof/>
        </w:rPr>
        <mc:AlternateContent>
          <mc:Choice Requires="wps">
            <w:drawing>
              <wp:anchor distT="0" distB="0" distL="114300" distR="114300" simplePos="0" relativeHeight="251715584" behindDoc="0" locked="0" layoutInCell="1" allowOverlap="1" wp14:anchorId="5800CA97" wp14:editId="782440F7">
                <wp:simplePos x="0" y="0"/>
                <wp:positionH relativeFrom="column">
                  <wp:posOffset>462133</wp:posOffset>
                </wp:positionH>
                <wp:positionV relativeFrom="paragraph">
                  <wp:posOffset>60325</wp:posOffset>
                </wp:positionV>
                <wp:extent cx="2308860" cy="635"/>
                <wp:effectExtent l="0" t="0" r="2540" b="12065"/>
                <wp:wrapNone/>
                <wp:docPr id="247532058" name="Text Box 1"/>
                <wp:cNvGraphicFramePr/>
                <a:graphic xmlns:a="http://schemas.openxmlformats.org/drawingml/2006/main">
                  <a:graphicData uri="http://schemas.microsoft.com/office/word/2010/wordprocessingShape">
                    <wps:wsp>
                      <wps:cNvSpPr txBox="1"/>
                      <wps:spPr>
                        <a:xfrm>
                          <a:off x="0" y="0"/>
                          <a:ext cx="2308860" cy="635"/>
                        </a:xfrm>
                        <a:prstGeom prst="rect">
                          <a:avLst/>
                        </a:prstGeom>
                        <a:solidFill>
                          <a:prstClr val="white"/>
                        </a:solidFill>
                        <a:ln>
                          <a:noFill/>
                        </a:ln>
                      </wps:spPr>
                      <wps:txbx>
                        <w:txbxContent>
                          <w:p w14:paraId="2237D343" w14:textId="69ED46EB" w:rsidR="00150CA1" w:rsidRPr="00977529" w:rsidRDefault="00150CA1" w:rsidP="00150CA1">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t>: Before Reconstruction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00CA97" id="_x0000_s1039" type="#_x0000_t202" style="position:absolute;left:0;text-align:left;margin-left:36.4pt;margin-top:4.75pt;width:181.8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" stroked="f">
                <v:textbox style="mso-fit-shape-to-text:t" inset="0,0,0,0">
                  <w:txbxContent>
                    <w:p w14:paraId="2237D343" w14:textId="69ED46EB" w:rsidR="00150CA1" w:rsidRPr="00977529" w:rsidRDefault="00150CA1" w:rsidP="00150CA1">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t>: Before Reconstruction</w:t>
                      </w:r>
                    </w:p>
                  </w:txbxContent>
                </v:textbox>
              </v:shape>
            </w:pict>
          </mc:Fallback>
        </mc:AlternateContent>
      </w:r>
    </w:p>
    <w:p w14:paraId="3EAD428D"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As a result of this event, key local infrastructure was significantly damaged, leading to major disruptions in transport, utilities, and access to essential services. Roads were degraded, drainage systems became ineffective, and structural damage to bridges increased safety risks for local communities. This project therefore focuses on the reconstruction of critical infrastructure, including roads, drainage systems, bridges, and electricity networks, which are essential for restoring normal operations.</w:t>
      </w:r>
    </w:p>
    <w:p w14:paraId="17DEEF98" w14:textId="6A45F509" w:rsidR="00843AB1" w:rsidRPr="00843AB1" w:rsidRDefault="00843AB1" w:rsidP="00843AB1">
      <w:pPr>
        <w:pStyle w:val="NormalWeb"/>
        <w:spacing w:line="360" w:lineRule="auto"/>
        <w:jc w:val="both"/>
        <w:rPr>
          <w:rFonts w:ascii="Arial" w:hAnsi="Arial" w:cs="Arial"/>
        </w:rPr>
      </w:pPr>
      <w:r w:rsidRPr="00843AB1">
        <w:rPr>
          <w:rFonts w:ascii="Arial" w:hAnsi="Arial" w:cs="Arial"/>
        </w:rPr>
        <w:t xml:space="preserve">The effectiveness of these reconstruction efforts is demonstrated in </w:t>
      </w:r>
      <w:r w:rsidRPr="00843AB1">
        <w:rPr>
          <w:rStyle w:val="Strong"/>
          <w:rFonts w:ascii="Arial" w:hAnsi="Arial" w:cs="Arial"/>
        </w:rPr>
        <w:t>Figure 2 (After Reconstruction)</w:t>
      </w:r>
      <w:r w:rsidRPr="00843AB1">
        <w:rPr>
          <w:rFonts w:ascii="Arial" w:hAnsi="Arial" w:cs="Arial"/>
        </w:rPr>
        <w:t xml:space="preserve">, where improved road conditions and restored infrastructure highlight the </w:t>
      </w:r>
      <w:r>
        <w:rPr>
          <w:rFonts w:ascii="Arial" w:hAnsi="Arial" w:cs="Arial"/>
        </w:rPr>
        <w:t xml:space="preserve">project's </w:t>
      </w:r>
      <w:r w:rsidRPr="00843AB1">
        <w:rPr>
          <w:rFonts w:ascii="Arial" w:hAnsi="Arial" w:cs="Arial"/>
        </w:rPr>
        <w:t xml:space="preserve">positive outcomes. The aim is not only to restore functionality but also to </w:t>
      </w:r>
      <w:r w:rsidRPr="00843AB1">
        <w:rPr>
          <w:rFonts w:ascii="Arial" w:hAnsi="Arial" w:cs="Arial"/>
        </w:rPr>
        <w:lastRenderedPageBreak/>
        <w:t>enhance resilience against future flooding events through improved design and engineering solutions.</w:t>
      </w:r>
    </w:p>
    <w:p w14:paraId="010499E7" w14:textId="260FE0AC" w:rsidR="008F5700" w:rsidRPr="00843AB1" w:rsidRDefault="00843AB1" w:rsidP="00843AB1">
      <w:pPr>
        <w:pStyle w:val="NormalWeb"/>
        <w:spacing w:line="360" w:lineRule="auto"/>
        <w:jc w:val="both"/>
        <w:rPr>
          <w:rFonts w:ascii="Arial" w:hAnsi="Arial" w:cs="Arial"/>
        </w:rPr>
      </w:pPr>
      <w:r w:rsidRPr="00843AB1">
        <w:rPr>
          <w:rFonts w:ascii="Arial" w:hAnsi="Arial" w:cs="Arial"/>
        </w:rPr>
        <w:t>By prioritising infrastructure recovery, the project supports community stability, economic activity, and long-term sustainability within the affected region.</w:t>
      </w:r>
    </w:p>
    <w:p w14:paraId="13D9E0B0" w14:textId="649B9878" w:rsidR="009E22A4" w:rsidRDefault="00335308" w:rsidP="00706C98">
      <w:pPr>
        <w:pStyle w:val="Heading3"/>
        <w:numPr>
          <w:ilvl w:val="0"/>
          <w:numId w:val="24"/>
        </w:numPr>
        <w:jc w:val="left"/>
        <w:rPr>
          <w:noProof/>
        </w:rPr>
      </w:pPr>
      <w:bookmarkStart w:id="8" w:name="_Toc228252255"/>
      <w:r>
        <w:rPr>
          <w:noProof/>
        </w:rPr>
        <w:t>Project Scope</w:t>
      </w:r>
      <w:bookmarkEnd w:id="8"/>
    </w:p>
    <w:p w14:paraId="3CF66AC4" w14:textId="77777777" w:rsidR="00425843" w:rsidRPr="00425843" w:rsidRDefault="00425843" w:rsidP="00425843">
      <w:pPr>
        <w:pStyle w:val="NormalWeb"/>
        <w:spacing w:line="360" w:lineRule="auto"/>
        <w:jc w:val="both"/>
        <w:rPr>
          <w:rFonts w:ascii="Arial" w:hAnsi="Arial" w:cs="Arial"/>
        </w:rPr>
      </w:pPr>
      <w:r w:rsidRPr="00425843">
        <w:rPr>
          <w:rFonts w:ascii="Arial" w:hAnsi="Arial" w:cs="Arial"/>
        </w:rPr>
        <w:t>The project scope defines the boundaries of the work to be undertaken and ensures that all activities are aligned with the overall project objectives. A clearly defined scope is essential for maintaining control over deliverables and preventing unnecessary expansion of work, commonly referred to as scope creep.</w:t>
      </w:r>
    </w:p>
    <w:p w14:paraId="66C6052D" w14:textId="62F3DBD9" w:rsidR="00425843" w:rsidRDefault="00425843" w:rsidP="00425843">
      <w:pPr>
        <w:pStyle w:val="NormalWeb"/>
        <w:spacing w:line="360" w:lineRule="auto"/>
        <w:jc w:val="both"/>
        <w:rPr>
          <w:rFonts w:ascii="Arial" w:hAnsi="Arial" w:cs="Arial"/>
        </w:rPr>
      </w:pPr>
      <w:r w:rsidRPr="00DD5607">
        <w:rPr>
          <w:rFonts w:ascii="Arial" w:hAnsi="Arial" w:cs="Arial"/>
          <w:noProof/>
          <w:color w:val="1C1F23"/>
        </w:rPr>
        <w:drawing>
          <wp:anchor distT="0" distB="0" distL="114300" distR="114300" simplePos="0" relativeHeight="251718656" behindDoc="0" locked="0" layoutInCell="1" allowOverlap="1" wp14:anchorId="6C56DED8" wp14:editId="4EE6A6E2">
            <wp:simplePos x="0" y="0"/>
            <wp:positionH relativeFrom="column">
              <wp:posOffset>1101090</wp:posOffset>
            </wp:positionH>
            <wp:positionV relativeFrom="paragraph">
              <wp:posOffset>1090783</wp:posOffset>
            </wp:positionV>
            <wp:extent cx="3930650" cy="1943735"/>
            <wp:effectExtent l="0" t="76200" r="19050" b="12065"/>
            <wp:wrapTopAndBottom/>
            <wp:docPr id="1146397395" name="Diagram 1">
              <a:extLst xmlns:a="http://schemas.openxmlformats.org/drawingml/2006/main">
                <a:ext uri="{FF2B5EF4-FFF2-40B4-BE49-F238E27FC236}">
                  <a16:creationId xmlns:a16="http://schemas.microsoft.com/office/drawing/2014/main" id="{91729960-8328-9B50-5B90-D5F73F3E6D2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page">
              <wp14:pctWidth>0</wp14:pctWidth>
            </wp14:sizeRelH>
            <wp14:sizeRelV relativeFrom="page">
              <wp14:pctHeight>0</wp14:pctHeight>
            </wp14:sizeRelV>
          </wp:anchor>
        </w:drawing>
      </w:r>
      <w:r w:rsidRPr="00425843">
        <w:rPr>
          <w:rFonts w:ascii="Arial" w:hAnsi="Arial" w:cs="Arial"/>
        </w:rPr>
        <w:t xml:space="preserve">As illustrated in </w:t>
      </w:r>
      <w:r>
        <w:rPr>
          <w:rStyle w:val="Strong"/>
          <w:rFonts w:ascii="Arial" w:hAnsi="Arial" w:cs="Arial"/>
        </w:rPr>
        <w:t>Diagram</w:t>
      </w:r>
      <w:r w:rsidRPr="00425843">
        <w:rPr>
          <w:rStyle w:val="Strong"/>
          <w:rFonts w:ascii="Arial" w:hAnsi="Arial" w:cs="Arial"/>
        </w:rPr>
        <w:t xml:space="preserve"> 1 (Project Scope)</w:t>
      </w:r>
      <w:r w:rsidRPr="00425843">
        <w:rPr>
          <w:rFonts w:ascii="Arial" w:hAnsi="Arial" w:cs="Arial"/>
        </w:rPr>
        <w:t xml:space="preserve">, the project includes several key activities: conducting a detailed assessment of flood-related </w:t>
      </w:r>
      <w:r>
        <w:rPr>
          <w:rFonts w:ascii="Arial" w:hAnsi="Arial" w:cs="Arial"/>
        </w:rPr>
        <w:t xml:space="preserve">damage; reconstructing local roads and transport routes; repairing and upgrading drainage systems; restoring </w:t>
      </w:r>
      <w:r>
        <w:rPr>
          <w:rFonts w:ascii="Arial" w:hAnsi="Arial" w:cs="Arial"/>
        </w:rPr>
        <w:t xml:space="preserve">the </w:t>
      </w:r>
      <w:r>
        <w:rPr>
          <w:rFonts w:ascii="Arial" w:hAnsi="Arial" w:cs="Arial"/>
        </w:rPr>
        <w:t>electricity network infrastructure;</w:t>
      </w:r>
      <w:r w:rsidRPr="00425843">
        <w:rPr>
          <w:rFonts w:ascii="Arial" w:hAnsi="Arial" w:cs="Arial"/>
        </w:rPr>
        <w:t xml:space="preserve"> and repairing small bridges.</w:t>
      </w:r>
    </w:p>
    <w:p w14:paraId="79CA3C5D" w14:textId="4EBD98AC" w:rsidR="00DD5607" w:rsidRDefault="00150CA1" w:rsidP="00425843">
      <w:pPr>
        <w:pStyle w:val="Caption"/>
        <w:jc w:val="center"/>
        <w:rPr>
          <w:rFonts w:ascii="Arial" w:hAnsi="Arial" w:cs="Arial"/>
          <w:color w:val="1C1F23"/>
        </w:rPr>
      </w:pPr>
      <w:r>
        <w:t xml:space="preserve">Diagram </w:t>
      </w:r>
      <w:r>
        <w:fldChar w:fldCharType="begin"/>
      </w:r>
      <w:r>
        <w:instrText xml:space="preserve"> SEQ Diagram \* ARABIC </w:instrText>
      </w:r>
      <w:r>
        <w:fldChar w:fldCharType="separate"/>
      </w:r>
      <w:r>
        <w:rPr>
          <w:noProof/>
        </w:rPr>
        <w:t>1</w:t>
      </w:r>
      <w:r>
        <w:fldChar w:fldCharType="end"/>
      </w:r>
      <w:r>
        <w:t>: Project Scope</w:t>
      </w:r>
      <w:r w:rsidR="00425843">
        <w:t>.</w:t>
      </w:r>
    </w:p>
    <w:p w14:paraId="1C8DA40E" w14:textId="77777777" w:rsidR="00425843" w:rsidRPr="00425843" w:rsidRDefault="00425843" w:rsidP="00425843">
      <w:pPr>
        <w:pStyle w:val="NormalWeb"/>
        <w:spacing w:line="360" w:lineRule="auto"/>
        <w:jc w:val="both"/>
        <w:rPr>
          <w:rFonts w:ascii="Arial" w:hAnsi="Arial" w:cs="Arial"/>
        </w:rPr>
      </w:pPr>
      <w:r w:rsidRPr="00425843">
        <w:rPr>
          <w:rFonts w:ascii="Arial" w:hAnsi="Arial" w:cs="Arial"/>
        </w:rPr>
        <w:t>These activities are directly linked to restoring essential services and improving the resilience of infrastructure against future flooding events. In addition, the project incorporates quality assurance measures to ensure that all reconstruction work complies with UK safety and environmental standards. This is essential to guarantee the durability and long-term sustainability of the infrastructure, ensuring that it can better withstand similar challenges in the future.</w:t>
      </w:r>
    </w:p>
    <w:p w14:paraId="71091E33" w14:textId="18D64858" w:rsidR="00D524C0" w:rsidRDefault="00425843" w:rsidP="00937186">
      <w:pPr>
        <w:pStyle w:val="NormalWeb"/>
        <w:spacing w:line="360" w:lineRule="auto"/>
        <w:jc w:val="both"/>
        <w:rPr>
          <w:rFonts w:ascii="Arial" w:hAnsi="Arial" w:cs="Arial"/>
        </w:rPr>
      </w:pPr>
      <w:r w:rsidRPr="00425843">
        <w:rPr>
          <w:rFonts w:ascii="Arial" w:hAnsi="Arial" w:cs="Arial"/>
        </w:rPr>
        <w:t xml:space="preserve">However, the scope excludes unrelated developments, such as large-scale infrastructure projects or urban expansion initiatives. This ensures that resources remain focused on addressing the immediate impact of the flooding. Effective scope management is critical to project success, as it ensures that objectives remain clear and achievable within the </w:t>
      </w:r>
      <w:r w:rsidRPr="00425843">
        <w:rPr>
          <w:rFonts w:ascii="Arial" w:hAnsi="Arial" w:cs="Arial"/>
        </w:rPr>
        <w:lastRenderedPageBreak/>
        <w:t>available resources and timeframe (Kerzner, 2017). Any changes to the scope will be managed through a formal change control process to maintain project stability and control.</w:t>
      </w:r>
    </w:p>
    <w:p w14:paraId="148B5502" w14:textId="77777777" w:rsidR="00AB47F5" w:rsidRPr="00937186" w:rsidRDefault="00AB47F5" w:rsidP="00937186">
      <w:pPr>
        <w:pStyle w:val="NormalWeb"/>
        <w:spacing w:line="360" w:lineRule="auto"/>
        <w:jc w:val="both"/>
        <w:rPr>
          <w:rFonts w:ascii="Arial" w:hAnsi="Arial" w:cs="Arial"/>
        </w:rPr>
      </w:pPr>
    </w:p>
    <w:p w14:paraId="4EDA0B92" w14:textId="79CE3F77" w:rsidR="00484E05" w:rsidRDefault="00484E05" w:rsidP="001A61F9">
      <w:pPr>
        <w:pStyle w:val="Heading3"/>
        <w:numPr>
          <w:ilvl w:val="0"/>
          <w:numId w:val="24"/>
        </w:numPr>
        <w:spacing w:line="360" w:lineRule="auto"/>
        <w:jc w:val="left"/>
        <w:rPr>
          <w:noProof/>
        </w:rPr>
      </w:pPr>
      <w:bookmarkStart w:id="9" w:name="_Toc228252256"/>
      <w:r>
        <w:rPr>
          <w:noProof/>
        </w:rPr>
        <w:t>Work Breakdown Structure</w:t>
      </w:r>
      <w:bookmarkEnd w:id="9"/>
    </w:p>
    <w:p w14:paraId="1DEF3F8E" w14:textId="5D88CFF1" w:rsidR="00DD5607" w:rsidRPr="00425843" w:rsidRDefault="00425843" w:rsidP="00425843">
      <w:pPr>
        <w:spacing w:line="360" w:lineRule="auto"/>
        <w:jc w:val="both"/>
        <w:rPr>
          <w:rFonts w:ascii="Arial" w:hAnsi="Arial" w:cs="Arial"/>
        </w:rPr>
      </w:pPr>
      <w:r w:rsidRPr="00425843">
        <w:rPr>
          <w:rFonts w:ascii="Arial" w:hAnsi="Arial" w:cs="Arial"/>
        </w:rPr>
        <w:t xml:space="preserve">The Work Breakdown Structure (WBS) is a fundamental project management tool used to divide a project into smaller, manageable components. This hierarchical structure supports effective planning, coordination, and control by breaking down complex activities into clearly defined tasks. As illustrated in </w:t>
      </w:r>
      <w:r>
        <w:rPr>
          <w:rStyle w:val="Strong"/>
          <w:rFonts w:ascii="Arial" w:hAnsi="Arial" w:cs="Arial"/>
        </w:rPr>
        <w:t>Diagram</w:t>
      </w:r>
      <w:r w:rsidRPr="00425843">
        <w:rPr>
          <w:rStyle w:val="Strong"/>
          <w:rFonts w:ascii="Arial" w:hAnsi="Arial" w:cs="Arial"/>
        </w:rPr>
        <w:t xml:space="preserve"> 2 (Work Breakdown Structure)</w:t>
      </w:r>
      <w:r w:rsidRPr="00425843">
        <w:rPr>
          <w:rFonts w:ascii="Arial" w:hAnsi="Arial" w:cs="Arial"/>
        </w:rPr>
        <w:t xml:space="preserve"> and supported by project management principles, the WBS enhances clarity and improves scheduling and resource allocation, </w:t>
      </w:r>
      <w:r>
        <w:rPr>
          <w:rFonts w:ascii="Arial" w:hAnsi="Arial" w:cs="Arial"/>
        </w:rPr>
        <w:t xml:space="preserve">both of </w:t>
      </w:r>
      <w:r w:rsidRPr="00425843">
        <w:rPr>
          <w:rFonts w:ascii="Arial" w:hAnsi="Arial" w:cs="Arial"/>
        </w:rPr>
        <w:t>which are essential for successful project delivery (Steinfort, 2017). The project is organised into six main phases, each representing a key stage in the project lifecycle.</w:t>
      </w:r>
    </w:p>
    <w:p w14:paraId="45263070" w14:textId="77777777" w:rsidR="00150CA1" w:rsidRDefault="00DD5607" w:rsidP="00150CA1">
      <w:pPr>
        <w:keepNext/>
        <w:spacing w:line="360" w:lineRule="auto"/>
        <w:jc w:val="both"/>
      </w:pPr>
      <w:r w:rsidRPr="00DD5607">
        <w:rPr>
          <w:rFonts w:ascii="Arial" w:hAnsi="Arial" w:cs="Arial"/>
          <w:noProof/>
          <w:lang w:eastAsia="en-US"/>
        </w:rPr>
        <w:drawing>
          <wp:inline distT="0" distB="0" distL="0" distR="0" wp14:anchorId="1F2793E6" wp14:editId="6321C833">
            <wp:extent cx="5951220" cy="1663700"/>
            <wp:effectExtent l="12700" t="25400" r="17780" b="25400"/>
            <wp:docPr id="492527018" name="Diagram 1">
              <a:extLst xmlns:a="http://schemas.openxmlformats.org/drawingml/2006/main">
                <a:ext uri="{FF2B5EF4-FFF2-40B4-BE49-F238E27FC236}">
                  <a16:creationId xmlns:a16="http://schemas.microsoft.com/office/drawing/2014/main" id="{166DACCE-B41A-EB2F-1CD9-2A8B3E580E6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F30DF56" w14:textId="649E303B" w:rsidR="00DD5607" w:rsidRPr="00484E05" w:rsidRDefault="00150CA1" w:rsidP="00150CA1">
      <w:pPr>
        <w:pStyle w:val="Caption"/>
        <w:jc w:val="center"/>
        <w:rPr>
          <w:rFonts w:ascii="Arial" w:hAnsi="Arial" w:cs="Arial"/>
          <w:lang w:eastAsia="en-US"/>
        </w:rPr>
      </w:pPr>
      <w:r>
        <w:t xml:space="preserve">Diagram </w:t>
      </w:r>
      <w:r>
        <w:fldChar w:fldCharType="begin"/>
      </w:r>
      <w:r>
        <w:instrText xml:space="preserve"> SEQ Diagram \* ARABIC </w:instrText>
      </w:r>
      <w:r>
        <w:fldChar w:fldCharType="separate"/>
      </w:r>
      <w:r>
        <w:rPr>
          <w:noProof/>
        </w:rPr>
        <w:t>2</w:t>
      </w:r>
      <w:r>
        <w:fldChar w:fldCharType="end"/>
      </w:r>
      <w:r>
        <w:t>: Work Breakdown Structure (WBS)</w:t>
      </w:r>
      <w:r w:rsidR="00425843">
        <w:t>.</w:t>
      </w:r>
    </w:p>
    <w:p w14:paraId="6A0D9C90" w14:textId="0BF55C1E" w:rsidR="00937186" w:rsidRPr="00937186" w:rsidRDefault="00937186" w:rsidP="00937186">
      <w:pPr>
        <w:pStyle w:val="NormalWeb"/>
        <w:spacing w:line="360" w:lineRule="auto"/>
        <w:jc w:val="both"/>
        <w:rPr>
          <w:rFonts w:ascii="Arial" w:hAnsi="Arial" w:cs="Arial"/>
        </w:rPr>
      </w:pPr>
      <w:r w:rsidRPr="00937186">
        <w:rPr>
          <w:rFonts w:ascii="Arial" w:hAnsi="Arial" w:cs="Arial"/>
        </w:rPr>
        <w:t xml:space="preserve">The </w:t>
      </w:r>
      <w:r w:rsidR="00425843">
        <w:rPr>
          <w:rFonts w:ascii="Arial" w:hAnsi="Arial" w:cs="Arial"/>
        </w:rPr>
        <w:t xml:space="preserve">role of each phase </w:t>
      </w:r>
      <w:r w:rsidR="00843AB1">
        <w:rPr>
          <w:rFonts w:ascii="Arial" w:hAnsi="Arial" w:cs="Arial"/>
        </w:rPr>
        <w:t>is</w:t>
      </w:r>
      <w:r w:rsidR="00425843">
        <w:rPr>
          <w:rFonts w:ascii="Arial" w:hAnsi="Arial" w:cs="Arial"/>
        </w:rPr>
        <w:t xml:space="preserve"> below</w:t>
      </w:r>
      <w:r w:rsidRPr="00937186">
        <w:rPr>
          <w:rFonts w:ascii="Arial" w:hAnsi="Arial" w:cs="Arial"/>
        </w:rPr>
        <w:t>:</w:t>
      </w:r>
    </w:p>
    <w:p w14:paraId="273C325B" w14:textId="1F536F91" w:rsidR="00937186" w:rsidRPr="00AB47F5" w:rsidRDefault="00937186" w:rsidP="00AB47F5">
      <w:pPr>
        <w:pStyle w:val="ListParagraph"/>
        <w:numPr>
          <w:ilvl w:val="0"/>
          <w:numId w:val="21"/>
        </w:numPr>
        <w:spacing w:line="360" w:lineRule="auto"/>
        <w:jc w:val="both"/>
        <w:rPr>
          <w:rFonts w:ascii="Arial" w:hAnsi="Arial" w:cs="Arial"/>
        </w:rPr>
      </w:pPr>
      <w:r w:rsidRPr="00AB47F5">
        <w:rPr>
          <w:rStyle w:val="Strong"/>
          <w:rFonts w:ascii="Arial" w:hAnsi="Arial" w:cs="Arial"/>
        </w:rPr>
        <w:t>Initiation</w:t>
      </w:r>
      <w:r w:rsidRPr="00AB47F5">
        <w:rPr>
          <w:rFonts w:ascii="Arial" w:hAnsi="Arial" w:cs="Arial"/>
        </w:rPr>
        <w:br/>
      </w:r>
      <w:r w:rsidR="00AB47F5" w:rsidRPr="00AB47F5">
        <w:rPr>
          <w:rFonts w:ascii="Arial" w:hAnsi="Arial" w:cs="Arial"/>
        </w:rPr>
        <w:t xml:space="preserve">This phase involves identifying damaged infrastructure and key stakeholders affected by the flooding. It establishes the foundation of the project by defining objectives, determining feasibility, and outlining initial requirements necessary for successful project delivery. </w:t>
      </w:r>
    </w:p>
    <w:p w14:paraId="4B649211" w14:textId="14AE05EC" w:rsidR="00937186" w:rsidRPr="00AB47F5" w:rsidRDefault="00937186" w:rsidP="00AB47F5">
      <w:pPr>
        <w:pStyle w:val="NormalWeb"/>
        <w:numPr>
          <w:ilvl w:val="0"/>
          <w:numId w:val="21"/>
        </w:numPr>
        <w:spacing w:line="360" w:lineRule="auto"/>
        <w:rPr>
          <w:rFonts w:ascii="Arial" w:hAnsi="Arial" w:cs="Arial"/>
        </w:rPr>
      </w:pPr>
      <w:r w:rsidRPr="00937186">
        <w:rPr>
          <w:rStyle w:val="Strong"/>
          <w:rFonts w:ascii="Arial" w:hAnsi="Arial" w:cs="Arial"/>
        </w:rPr>
        <w:t>Planning and Design</w:t>
      </w:r>
      <w:r w:rsidRPr="00937186">
        <w:rPr>
          <w:rFonts w:ascii="Arial" w:hAnsi="Arial" w:cs="Arial"/>
        </w:rPr>
        <w:br/>
      </w:r>
      <w:r w:rsidR="00AB47F5" w:rsidRPr="00AB47F5">
        <w:rPr>
          <w:rFonts w:ascii="Arial" w:hAnsi="Arial" w:cs="Arial"/>
        </w:rPr>
        <w:t>During this phase, detailed site surveys are conducted to assess the extent of damage. Engineering designs are developed, cost estimates are prepared, and project timelines are established. Required approvals and regulatory permissions are also obtained to ensure compliance with standards.</w:t>
      </w:r>
    </w:p>
    <w:p w14:paraId="6C447B2D" w14:textId="15298B4E" w:rsidR="00937186" w:rsidRPr="00937186" w:rsidRDefault="00937186" w:rsidP="00AB47F5">
      <w:pPr>
        <w:pStyle w:val="NormalWeb"/>
        <w:numPr>
          <w:ilvl w:val="0"/>
          <w:numId w:val="21"/>
        </w:numPr>
        <w:spacing w:line="360" w:lineRule="auto"/>
        <w:jc w:val="both"/>
        <w:rPr>
          <w:rFonts w:ascii="Arial" w:hAnsi="Arial" w:cs="Arial"/>
        </w:rPr>
      </w:pPr>
      <w:r w:rsidRPr="00937186">
        <w:rPr>
          <w:rStyle w:val="Strong"/>
          <w:rFonts w:ascii="Arial" w:hAnsi="Arial" w:cs="Arial"/>
        </w:rPr>
        <w:lastRenderedPageBreak/>
        <w:t>Procurement</w:t>
      </w:r>
      <w:r w:rsidRPr="00937186">
        <w:rPr>
          <w:rFonts w:ascii="Arial" w:hAnsi="Arial" w:cs="Arial"/>
        </w:rPr>
        <w:br/>
      </w:r>
      <w:r w:rsidR="00AB47F5" w:rsidRPr="00AB47F5">
        <w:rPr>
          <w:rFonts w:ascii="Arial" w:hAnsi="Arial" w:cs="Arial"/>
        </w:rPr>
        <w:t>This phase focuses on selecting qualified contractors and sourcing appropriate materials and equipment. Effective procurement ensures that resources are available on time, cost-efficient, and meet the required quality standards for reconstruction activities.</w:t>
      </w:r>
    </w:p>
    <w:p w14:paraId="1A3667DC" w14:textId="607B25F7" w:rsidR="00937186" w:rsidRPr="00937186" w:rsidRDefault="00937186" w:rsidP="00AB47F5">
      <w:pPr>
        <w:pStyle w:val="NormalWeb"/>
        <w:numPr>
          <w:ilvl w:val="0"/>
          <w:numId w:val="21"/>
        </w:numPr>
        <w:spacing w:line="360" w:lineRule="auto"/>
        <w:jc w:val="both"/>
        <w:rPr>
          <w:rFonts w:ascii="Arial" w:hAnsi="Arial" w:cs="Arial"/>
        </w:rPr>
      </w:pPr>
      <w:r w:rsidRPr="00937186">
        <w:rPr>
          <w:rStyle w:val="Strong"/>
          <w:rFonts w:ascii="Arial" w:hAnsi="Arial" w:cs="Arial"/>
        </w:rPr>
        <w:t>Reconstruction</w:t>
      </w:r>
      <w:r w:rsidRPr="00937186">
        <w:rPr>
          <w:rFonts w:ascii="Arial" w:hAnsi="Arial" w:cs="Arial"/>
        </w:rPr>
        <w:br/>
      </w:r>
      <w:r w:rsidR="00AB47F5" w:rsidRPr="00AB47F5">
        <w:rPr>
          <w:rFonts w:ascii="Arial" w:hAnsi="Arial" w:cs="Arial"/>
        </w:rPr>
        <w:t>This is the core phase of the project, involving the clearance and demolition of damaged structures followed by the rebuilding of infrastructure. Activities are carefully coordinated to ensure safety, quality, and adherence to design specifications.</w:t>
      </w:r>
    </w:p>
    <w:p w14:paraId="343B15CD" w14:textId="30F72D3A" w:rsidR="00937186" w:rsidRPr="00AB47F5" w:rsidRDefault="00937186" w:rsidP="00AB47F5">
      <w:pPr>
        <w:pStyle w:val="NormalWeb"/>
        <w:numPr>
          <w:ilvl w:val="0"/>
          <w:numId w:val="21"/>
        </w:numPr>
        <w:spacing w:line="360" w:lineRule="auto"/>
        <w:rPr>
          <w:rFonts w:ascii="Arial" w:hAnsi="Arial" w:cs="Arial"/>
        </w:rPr>
      </w:pPr>
      <w:r w:rsidRPr="00937186">
        <w:rPr>
          <w:rStyle w:val="Strong"/>
          <w:rFonts w:ascii="Arial" w:hAnsi="Arial" w:cs="Arial"/>
        </w:rPr>
        <w:t>Monitoring and Control</w:t>
      </w:r>
      <w:r w:rsidRPr="00937186">
        <w:rPr>
          <w:rFonts w:ascii="Arial" w:hAnsi="Arial" w:cs="Arial"/>
        </w:rPr>
        <w:br/>
      </w:r>
      <w:r w:rsidR="00AB47F5" w:rsidRPr="00AB47F5">
        <w:rPr>
          <w:rFonts w:ascii="Arial" w:hAnsi="Arial" w:cs="Arial"/>
        </w:rPr>
        <w:t>Project progress, costs, risks, and quality are continuously monitored throughout the lifecycle. This phase ensures that any deviations from the plan are identified early and corrective actions are implemented promptly.</w:t>
      </w:r>
    </w:p>
    <w:p w14:paraId="59C019C3" w14:textId="2C110F4B" w:rsidR="00937186" w:rsidRPr="00AB47F5" w:rsidRDefault="00937186" w:rsidP="00AB47F5">
      <w:pPr>
        <w:pStyle w:val="NormalWeb"/>
        <w:numPr>
          <w:ilvl w:val="0"/>
          <w:numId w:val="21"/>
        </w:numPr>
        <w:spacing w:line="360" w:lineRule="auto"/>
        <w:rPr>
          <w:rFonts w:ascii="Arial" w:hAnsi="Arial" w:cs="Arial"/>
          <w:b/>
          <w:bCs/>
        </w:rPr>
      </w:pPr>
      <w:r w:rsidRPr="00937186">
        <w:rPr>
          <w:rStyle w:val="Strong"/>
          <w:rFonts w:ascii="Arial" w:hAnsi="Arial" w:cs="Arial"/>
        </w:rPr>
        <w:t>Project Completion</w:t>
      </w:r>
      <w:r w:rsidRPr="00AB47F5">
        <w:rPr>
          <w:rFonts w:ascii="Arial" w:hAnsi="Arial" w:cs="Arial"/>
        </w:rPr>
        <w:br/>
      </w:r>
      <w:r w:rsidR="00AB47F5" w:rsidRPr="00AB47F5">
        <w:rPr>
          <w:rFonts w:ascii="Arial" w:hAnsi="Arial" w:cs="Arial"/>
        </w:rPr>
        <w:t>The final phase includes comprehensive inspections, quality assurance checks, and formal handover of completed infrastructure to stakeholders, ensuring that all objectives and standards have been successfully achieved.</w:t>
      </w:r>
    </w:p>
    <w:p w14:paraId="676A5260" w14:textId="0B6A43D4" w:rsidR="00484E05" w:rsidRDefault="00937186" w:rsidP="00425843">
      <w:pPr>
        <w:pStyle w:val="NormalWeb"/>
        <w:spacing w:line="360" w:lineRule="auto"/>
        <w:jc w:val="both"/>
        <w:rPr>
          <w:rFonts w:ascii="Arial" w:hAnsi="Arial" w:cs="Arial"/>
        </w:rPr>
      </w:pPr>
      <w:r w:rsidRPr="00937186">
        <w:rPr>
          <w:rFonts w:ascii="Arial" w:hAnsi="Arial" w:cs="Arial"/>
        </w:rPr>
        <w:t>The WBS improves clarity by clearly defining tasks and responsibilities, ensuring that all team members understand their roles within the project. It also supports effective scheduling and resource allocation, which are critical for project success.</w:t>
      </w:r>
    </w:p>
    <w:p w14:paraId="73EBBCD5" w14:textId="77777777" w:rsidR="00AB47F5" w:rsidRDefault="00AB47F5" w:rsidP="00425843">
      <w:pPr>
        <w:pStyle w:val="NormalWeb"/>
        <w:spacing w:line="360" w:lineRule="auto"/>
        <w:jc w:val="both"/>
        <w:rPr>
          <w:rFonts w:ascii="Arial" w:hAnsi="Arial" w:cs="Arial"/>
        </w:rPr>
      </w:pPr>
    </w:p>
    <w:p w14:paraId="783BD53C" w14:textId="77777777" w:rsidR="00AB47F5" w:rsidRDefault="00AB47F5" w:rsidP="00425843">
      <w:pPr>
        <w:pStyle w:val="NormalWeb"/>
        <w:spacing w:line="360" w:lineRule="auto"/>
        <w:jc w:val="both"/>
        <w:rPr>
          <w:rFonts w:ascii="Arial" w:hAnsi="Arial" w:cs="Arial"/>
        </w:rPr>
      </w:pPr>
    </w:p>
    <w:p w14:paraId="3DDBB904" w14:textId="77777777" w:rsidR="00AB47F5" w:rsidRDefault="00AB47F5" w:rsidP="00425843">
      <w:pPr>
        <w:pStyle w:val="NormalWeb"/>
        <w:spacing w:line="360" w:lineRule="auto"/>
        <w:jc w:val="both"/>
        <w:rPr>
          <w:rFonts w:ascii="Arial" w:hAnsi="Arial" w:cs="Arial"/>
        </w:rPr>
      </w:pPr>
    </w:p>
    <w:p w14:paraId="394F0857" w14:textId="77777777" w:rsidR="00AB47F5" w:rsidRDefault="00AB47F5" w:rsidP="00425843">
      <w:pPr>
        <w:pStyle w:val="NormalWeb"/>
        <w:spacing w:line="360" w:lineRule="auto"/>
        <w:jc w:val="both"/>
        <w:rPr>
          <w:rFonts w:ascii="Arial" w:hAnsi="Arial" w:cs="Arial"/>
        </w:rPr>
      </w:pPr>
    </w:p>
    <w:p w14:paraId="00E8114C" w14:textId="77777777" w:rsidR="00AB47F5" w:rsidRDefault="00AB47F5" w:rsidP="00425843">
      <w:pPr>
        <w:pStyle w:val="NormalWeb"/>
        <w:spacing w:line="360" w:lineRule="auto"/>
        <w:jc w:val="both"/>
        <w:rPr>
          <w:rFonts w:ascii="Arial" w:hAnsi="Arial" w:cs="Arial"/>
        </w:rPr>
      </w:pPr>
    </w:p>
    <w:p w14:paraId="1404CF70" w14:textId="77777777" w:rsidR="00AB47F5" w:rsidRDefault="00AB47F5" w:rsidP="00425843">
      <w:pPr>
        <w:pStyle w:val="NormalWeb"/>
        <w:spacing w:line="360" w:lineRule="auto"/>
        <w:jc w:val="both"/>
        <w:rPr>
          <w:rFonts w:ascii="Arial" w:hAnsi="Arial" w:cs="Arial"/>
        </w:rPr>
      </w:pPr>
    </w:p>
    <w:p w14:paraId="11A64F70" w14:textId="77777777" w:rsidR="00AB47F5" w:rsidRDefault="00AB47F5" w:rsidP="00425843">
      <w:pPr>
        <w:pStyle w:val="NormalWeb"/>
        <w:spacing w:line="360" w:lineRule="auto"/>
        <w:jc w:val="both"/>
        <w:rPr>
          <w:rFonts w:ascii="Arial" w:hAnsi="Arial" w:cs="Arial"/>
        </w:rPr>
      </w:pPr>
    </w:p>
    <w:p w14:paraId="3AFFB3D3" w14:textId="77777777" w:rsidR="00AB47F5" w:rsidRDefault="00AB47F5" w:rsidP="00425843">
      <w:pPr>
        <w:pStyle w:val="NormalWeb"/>
        <w:spacing w:line="360" w:lineRule="auto"/>
        <w:jc w:val="both"/>
        <w:rPr>
          <w:rFonts w:ascii="Arial" w:hAnsi="Arial" w:cs="Arial"/>
        </w:rPr>
      </w:pPr>
    </w:p>
    <w:p w14:paraId="14324D52" w14:textId="77777777" w:rsidR="00AB47F5" w:rsidRPr="00425843" w:rsidRDefault="00AB47F5" w:rsidP="00425843">
      <w:pPr>
        <w:pStyle w:val="NormalWeb"/>
        <w:spacing w:line="360" w:lineRule="auto"/>
        <w:jc w:val="both"/>
        <w:rPr>
          <w:rFonts w:ascii="Arial" w:hAnsi="Arial" w:cs="Arial"/>
        </w:rPr>
      </w:pPr>
    </w:p>
    <w:p w14:paraId="61468621" w14:textId="353799E2" w:rsidR="00484E05" w:rsidRPr="00484E05" w:rsidRDefault="00484E05" w:rsidP="00706C98">
      <w:pPr>
        <w:pStyle w:val="Heading3"/>
        <w:numPr>
          <w:ilvl w:val="0"/>
          <w:numId w:val="24"/>
        </w:numPr>
        <w:jc w:val="left"/>
        <w:rPr>
          <w:noProof/>
        </w:rPr>
      </w:pPr>
      <w:bookmarkStart w:id="10" w:name="_Toc228252257"/>
      <w:r>
        <w:rPr>
          <w:noProof/>
        </w:rPr>
        <w:t>Quad Chard</w:t>
      </w:r>
      <w:bookmarkEnd w:id="10"/>
      <w:r>
        <w:rPr>
          <w:noProof/>
        </w:rPr>
        <w:t xml:space="preserve"> </w:t>
      </w:r>
    </w:p>
    <w:p w14:paraId="4FB26493" w14:textId="25CF1A9B" w:rsidR="00937186" w:rsidRPr="00425843" w:rsidRDefault="00425843" w:rsidP="00937186">
      <w:pPr>
        <w:pStyle w:val="NormalWeb"/>
        <w:spacing w:line="360" w:lineRule="auto"/>
        <w:jc w:val="both"/>
      </w:pPr>
      <w:r w:rsidRPr="00425843">
        <w:rPr>
          <w:rFonts w:ascii="Arial" w:hAnsi="Arial" w:cs="Arial"/>
          <w:noProof/>
        </w:rPr>
        <mc:AlternateContent>
          <mc:Choice Requires="wps">
            <w:drawing>
              <wp:anchor distT="0" distB="0" distL="114300" distR="114300" simplePos="0" relativeHeight="251721728" behindDoc="0" locked="0" layoutInCell="1" allowOverlap="1" wp14:anchorId="654572B8" wp14:editId="5E0D3D52">
                <wp:simplePos x="0" y="0"/>
                <wp:positionH relativeFrom="column">
                  <wp:posOffset>588010</wp:posOffset>
                </wp:positionH>
                <wp:positionV relativeFrom="paragraph">
                  <wp:posOffset>4928870</wp:posOffset>
                </wp:positionV>
                <wp:extent cx="4716780" cy="635"/>
                <wp:effectExtent l="0" t="0" r="0" b="12065"/>
                <wp:wrapTopAndBottom/>
                <wp:docPr id="1304562455" name="Text Box 1"/>
                <wp:cNvGraphicFramePr/>
                <a:graphic xmlns:a="http://schemas.openxmlformats.org/drawingml/2006/main">
                  <a:graphicData uri="http://schemas.microsoft.com/office/word/2010/wordprocessingShape">
                    <wps:wsp>
                      <wps:cNvSpPr txBox="1"/>
                      <wps:spPr>
                        <a:xfrm>
                          <a:off x="0" y="0"/>
                          <a:ext cx="4716780" cy="635"/>
                        </a:xfrm>
                        <a:prstGeom prst="rect">
                          <a:avLst/>
                        </a:prstGeom>
                        <a:solidFill>
                          <a:prstClr val="white"/>
                        </a:solidFill>
                        <a:ln>
                          <a:noFill/>
                        </a:ln>
                      </wps:spPr>
                      <wps:txbx>
                        <w:txbxContent>
                          <w:p w14:paraId="620F2C3B" w14:textId="4F8C2949" w:rsidR="00150CA1" w:rsidRPr="00E40656" w:rsidRDefault="00150CA1" w:rsidP="00150CA1">
                            <w:pPr>
                              <w:pStyle w:val="Caption"/>
                              <w:jc w:val="center"/>
                              <w:rPr>
                                <w:rFonts w:ascii="Arial" w:hAnsi="Arial" w:cs="Arial"/>
                                <w:noProof/>
                              </w:rPr>
                            </w:pPr>
                            <w:r>
                              <w:t xml:space="preserve">Diagram </w:t>
                            </w:r>
                            <w:r>
                              <w:fldChar w:fldCharType="begin"/>
                            </w:r>
                            <w:r>
                              <w:instrText xml:space="preserve"> SEQ Diagram \* ARABIC </w:instrText>
                            </w:r>
                            <w:r>
                              <w:fldChar w:fldCharType="separate"/>
                            </w:r>
                            <w:r>
                              <w:rPr>
                                <w:noProof/>
                              </w:rPr>
                              <w:t>3</w:t>
                            </w:r>
                            <w:r>
                              <w:fldChar w:fldCharType="end"/>
                            </w:r>
                            <w:r>
                              <w:t>: Quad Chard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4572B8" id="_x0000_s1040" type="#_x0000_t202" style="position:absolute;left:0;text-align:left;margin-left:46.3pt;margin-top:388.1pt;width:371.4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" stroked="f">
                <v:textbox style="mso-fit-shape-to-text:t" inset="0,0,0,0">
                  <w:txbxContent>
                    <w:p w14:paraId="620F2C3B" w14:textId="4F8C2949" w:rsidR="00150CA1" w:rsidRPr="00E40656" w:rsidRDefault="00150CA1" w:rsidP="00150CA1">
                      <w:pPr>
                        <w:pStyle w:val="Caption"/>
                        <w:jc w:val="center"/>
                        <w:rPr>
                          <w:rFonts w:ascii="Arial" w:hAnsi="Arial" w:cs="Arial"/>
                          <w:noProof/>
                        </w:rPr>
                      </w:pPr>
                      <w:r>
                        <w:t xml:space="preserve">Diagram </w:t>
                      </w:r>
                      <w:r>
                        <w:fldChar w:fldCharType="begin"/>
                      </w:r>
                      <w:r>
                        <w:instrText xml:space="preserve"> SEQ Diagram \* ARABIC </w:instrText>
                      </w:r>
                      <w:r>
                        <w:fldChar w:fldCharType="separate"/>
                      </w:r>
                      <w:r>
                        <w:rPr>
                          <w:noProof/>
                        </w:rPr>
                        <w:t>3</w:t>
                      </w:r>
                      <w:r>
                        <w:fldChar w:fldCharType="end"/>
                      </w:r>
                      <w:r>
                        <w:t>: Quad Chard</w:t>
                      </w:r>
                    </w:p>
                  </w:txbxContent>
                </v:textbox>
                <w10:wrap type="topAndBottom"/>
              </v:shape>
            </w:pict>
          </mc:Fallback>
        </mc:AlternateContent>
      </w:r>
      <w:r w:rsidRPr="00425843">
        <w:rPr>
          <w:rFonts w:ascii="Arial" w:hAnsi="Arial" w:cs="Arial"/>
          <w:noProof/>
        </w:rPr>
        <w:drawing>
          <wp:anchor distT="0" distB="0" distL="114300" distR="114300" simplePos="0" relativeHeight="251719680" behindDoc="0" locked="0" layoutInCell="1" allowOverlap="1" wp14:anchorId="3C433EB1" wp14:editId="2349195F">
            <wp:simplePos x="0" y="0"/>
            <wp:positionH relativeFrom="column">
              <wp:posOffset>586740</wp:posOffset>
            </wp:positionH>
            <wp:positionV relativeFrom="paragraph">
              <wp:posOffset>1827090</wp:posOffset>
            </wp:positionV>
            <wp:extent cx="4716807" cy="3101560"/>
            <wp:effectExtent l="12700" t="12700" r="20320" b="35560"/>
            <wp:wrapTopAndBottom/>
            <wp:docPr id="1247317492" name="Diagram 1">
              <a:extLst xmlns:a="http://schemas.openxmlformats.org/drawingml/2006/main">
                <a:ext uri="{FF2B5EF4-FFF2-40B4-BE49-F238E27FC236}">
                  <a16:creationId xmlns:a16="http://schemas.microsoft.com/office/drawing/2014/main" id="{A7068970-C7CF-48C9-3506-EE169F5DBB8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page">
              <wp14:pctWidth>0</wp14:pctWidth>
            </wp14:sizeRelH>
            <wp14:sizeRelV relativeFrom="page">
              <wp14:pctHeight>0</wp14:pctHeight>
            </wp14:sizeRelV>
          </wp:anchor>
        </w:drawing>
      </w:r>
      <w:r w:rsidRPr="00425843">
        <w:rPr>
          <w:rFonts w:ascii="Arial" w:hAnsi="Arial" w:cs="Arial"/>
        </w:rPr>
        <w:t xml:space="preserve">The Quad Chart provides a concise summary of the project’s key elements, making it an effective communication tool for stakeholders. It presents essential information in a structured format, enabling a clear understanding of project objectives, stakeholder involvement, and expected outcomes. As illustrated in </w:t>
      </w:r>
      <w:r>
        <w:rPr>
          <w:rStyle w:val="Strong"/>
          <w:rFonts w:ascii="Arial" w:hAnsi="Arial" w:cs="Arial"/>
        </w:rPr>
        <w:t>Diagram</w:t>
      </w:r>
      <w:r w:rsidRPr="00425843">
        <w:rPr>
          <w:rStyle w:val="Strong"/>
          <w:rFonts w:ascii="Arial" w:hAnsi="Arial" w:cs="Arial"/>
        </w:rPr>
        <w:t xml:space="preserve"> 3 (Quad Chart)</w:t>
      </w:r>
      <w:r w:rsidRPr="00425843">
        <w:rPr>
          <w:rFonts w:ascii="Arial" w:hAnsi="Arial" w:cs="Arial"/>
        </w:rPr>
        <w:t>, the project is defined through four key components that support effective planning and decision-making (Bello, 2025).</w:t>
      </w:r>
    </w:p>
    <w:p w14:paraId="7343515D" w14:textId="3091E01F" w:rsidR="00937186" w:rsidRPr="00937186" w:rsidRDefault="00937186" w:rsidP="00937186">
      <w:pPr>
        <w:pStyle w:val="NormalWeb"/>
        <w:spacing w:line="360" w:lineRule="auto"/>
        <w:jc w:val="both"/>
        <w:rPr>
          <w:rFonts w:ascii="Arial" w:hAnsi="Arial" w:cs="Arial"/>
        </w:rPr>
      </w:pPr>
    </w:p>
    <w:p w14:paraId="443FDAA5" w14:textId="77777777" w:rsidR="00425843" w:rsidRDefault="00425843" w:rsidP="00425843">
      <w:pPr>
        <w:pStyle w:val="NormalWeb"/>
        <w:spacing w:line="360" w:lineRule="auto"/>
        <w:jc w:val="both"/>
        <w:rPr>
          <w:rStyle w:val="Strong"/>
          <w:rFonts w:ascii="Arial" w:hAnsi="Arial" w:cs="Arial"/>
        </w:rPr>
      </w:pPr>
    </w:p>
    <w:p w14:paraId="15BFB888" w14:textId="7716E443" w:rsidR="00425843" w:rsidRDefault="00937186" w:rsidP="00425843">
      <w:pPr>
        <w:pStyle w:val="NormalWeb"/>
        <w:spacing w:line="360" w:lineRule="auto"/>
        <w:jc w:val="both"/>
        <w:rPr>
          <w:rStyle w:val="Strong"/>
          <w:rFonts w:ascii="Arial" w:hAnsi="Arial" w:cs="Arial"/>
        </w:rPr>
      </w:pPr>
      <w:r w:rsidRPr="00937186">
        <w:rPr>
          <w:rStyle w:val="Strong"/>
          <w:rFonts w:ascii="Arial" w:hAnsi="Arial" w:cs="Arial"/>
        </w:rPr>
        <w:t>Purpose (Objectives):</w:t>
      </w:r>
    </w:p>
    <w:p w14:paraId="09C937CB" w14:textId="6E5D1D12" w:rsidR="00937186" w:rsidRPr="00AB47F5" w:rsidRDefault="00AB47F5" w:rsidP="00425843">
      <w:pPr>
        <w:pStyle w:val="NormalWeb"/>
        <w:spacing w:line="360" w:lineRule="auto"/>
        <w:jc w:val="both"/>
        <w:rPr>
          <w:rFonts w:ascii="Arial" w:hAnsi="Arial" w:cs="Arial"/>
        </w:rPr>
      </w:pPr>
      <w:r w:rsidRPr="00AB47F5">
        <w:rPr>
          <w:rFonts w:ascii="Arial" w:hAnsi="Arial" w:cs="Arial"/>
        </w:rPr>
        <w:t xml:space="preserve">The primary objective of the project is to restore damaged infrastructure and enhance resilience against future flooding. This includes re-establishing transport connectivity, improving the reliability of essential services, and ensuring that infrastructure systems </w:t>
      </w:r>
      <w:proofErr w:type="gramStart"/>
      <w:r w:rsidRPr="00AB47F5">
        <w:rPr>
          <w:rFonts w:ascii="Arial" w:hAnsi="Arial" w:cs="Arial"/>
        </w:rPr>
        <w:t>are capable of withstanding</w:t>
      </w:r>
      <w:proofErr w:type="gramEnd"/>
      <w:r w:rsidRPr="00AB47F5">
        <w:rPr>
          <w:rFonts w:ascii="Arial" w:hAnsi="Arial" w:cs="Arial"/>
        </w:rPr>
        <w:t xml:space="preserve"> similar environmental challenges. The project also aims to support long-term sustainability by incorporating modern engineering solutions and improved design standards.</w:t>
      </w:r>
    </w:p>
    <w:p w14:paraId="03471D54" w14:textId="77777777" w:rsidR="00425843" w:rsidRDefault="00937186" w:rsidP="00425843">
      <w:pPr>
        <w:pStyle w:val="NormalWeb"/>
        <w:spacing w:line="360" w:lineRule="auto"/>
        <w:jc w:val="both"/>
        <w:rPr>
          <w:rStyle w:val="Strong"/>
          <w:rFonts w:ascii="Arial" w:hAnsi="Arial" w:cs="Arial"/>
        </w:rPr>
      </w:pPr>
      <w:r w:rsidRPr="00937186">
        <w:rPr>
          <w:rStyle w:val="Strong"/>
          <w:rFonts w:ascii="Arial" w:hAnsi="Arial" w:cs="Arial"/>
        </w:rPr>
        <w:t>Customers (Stakeholders):</w:t>
      </w:r>
    </w:p>
    <w:p w14:paraId="076E18CD" w14:textId="0AC0D82B" w:rsidR="00937186" w:rsidRPr="00AB47F5" w:rsidRDefault="00AB47F5" w:rsidP="00425843">
      <w:pPr>
        <w:pStyle w:val="NormalWeb"/>
        <w:spacing w:line="360" w:lineRule="auto"/>
        <w:jc w:val="both"/>
        <w:rPr>
          <w:rFonts w:ascii="Arial" w:hAnsi="Arial" w:cs="Arial"/>
        </w:rPr>
      </w:pPr>
      <w:r w:rsidRPr="00AB47F5">
        <w:rPr>
          <w:rFonts w:ascii="Arial" w:hAnsi="Arial" w:cs="Arial"/>
        </w:rPr>
        <w:lastRenderedPageBreak/>
        <w:t xml:space="preserve">Key stakeholders include </w:t>
      </w:r>
      <w:proofErr w:type="gramStart"/>
      <w:r w:rsidRPr="00AB47F5">
        <w:rPr>
          <w:rFonts w:ascii="Arial" w:hAnsi="Arial" w:cs="Arial"/>
        </w:rPr>
        <w:t>local residents</w:t>
      </w:r>
      <w:proofErr w:type="gramEnd"/>
      <w:r w:rsidRPr="00AB47F5">
        <w:rPr>
          <w:rFonts w:ascii="Arial" w:hAnsi="Arial" w:cs="Arial"/>
        </w:rPr>
        <w:t>, businesses, local councils, contractors, and the UK Department for Transport. Each group has a direct interest in the successful delivery of the project. Their involvement is essential to ensure that project outcomes align with community needs, regulatory requirements, and operational expectations, while also supporting effective communication and collaboration throughout the project lifecycle.</w:t>
      </w:r>
    </w:p>
    <w:p w14:paraId="5F0CF0BE" w14:textId="77777777" w:rsidR="00425843" w:rsidRDefault="00937186" w:rsidP="00425843">
      <w:pPr>
        <w:pStyle w:val="NormalWeb"/>
        <w:spacing w:line="360" w:lineRule="auto"/>
        <w:jc w:val="both"/>
        <w:rPr>
          <w:rStyle w:val="Strong"/>
          <w:rFonts w:ascii="Arial" w:hAnsi="Arial" w:cs="Arial"/>
        </w:rPr>
      </w:pPr>
      <w:r w:rsidRPr="00937186">
        <w:rPr>
          <w:rStyle w:val="Strong"/>
          <w:rFonts w:ascii="Arial" w:hAnsi="Arial" w:cs="Arial"/>
        </w:rPr>
        <w:t>Desire and Results (Critical Success Factors):</w:t>
      </w:r>
    </w:p>
    <w:p w14:paraId="25BA30D7" w14:textId="62CDE798" w:rsidR="00937186" w:rsidRPr="00AB47F5" w:rsidRDefault="00AB47F5" w:rsidP="00425843">
      <w:pPr>
        <w:pStyle w:val="NormalWeb"/>
        <w:spacing w:line="360" w:lineRule="auto"/>
        <w:jc w:val="both"/>
        <w:rPr>
          <w:rFonts w:ascii="Arial" w:hAnsi="Arial" w:cs="Arial"/>
        </w:rPr>
      </w:pPr>
      <w:r w:rsidRPr="00AB47F5">
        <w:rPr>
          <w:rFonts w:ascii="Arial" w:hAnsi="Arial" w:cs="Arial"/>
        </w:rPr>
        <w:t>Critical success factors include the effective reconstruction of infrastructure, improved drainage systems, and increased resilience to future flooding events. In addition, maintaining quality standards, minimising disruption to communities, and ensuring efficient coordination between project phases are essential to achieving desired outcomes.</w:t>
      </w:r>
    </w:p>
    <w:p w14:paraId="369BECB5" w14:textId="77777777" w:rsidR="00425843" w:rsidRDefault="00937186" w:rsidP="00425843">
      <w:pPr>
        <w:pStyle w:val="NormalWeb"/>
        <w:spacing w:line="360" w:lineRule="auto"/>
        <w:jc w:val="both"/>
        <w:rPr>
          <w:rStyle w:val="Strong"/>
          <w:rFonts w:ascii="Arial" w:hAnsi="Arial" w:cs="Arial"/>
        </w:rPr>
      </w:pPr>
      <w:r w:rsidRPr="00937186">
        <w:rPr>
          <w:rStyle w:val="Strong"/>
          <w:rFonts w:ascii="Arial" w:hAnsi="Arial" w:cs="Arial"/>
        </w:rPr>
        <w:t>Measures of Success:</w:t>
      </w:r>
    </w:p>
    <w:p w14:paraId="56407D83" w14:textId="563B56BD" w:rsidR="00AB47F5" w:rsidRPr="00AB47F5" w:rsidRDefault="00AB47F5" w:rsidP="00AB47F5">
      <w:pPr>
        <w:pStyle w:val="NormalWeb"/>
        <w:spacing w:line="360" w:lineRule="auto"/>
        <w:jc w:val="both"/>
        <w:rPr>
          <w:rFonts w:ascii="Arial" w:hAnsi="Arial" w:cs="Arial"/>
        </w:rPr>
      </w:pPr>
      <w:r w:rsidRPr="00AB47F5">
        <w:rPr>
          <w:rFonts w:ascii="Arial" w:hAnsi="Arial" w:cs="Arial"/>
        </w:rPr>
        <w:t>The project will be considered successful if it is completed on time, within budget, and in compliance with safety and environmental standards, while achieving stakeholder satisfaction. Success will also be measured by the long-term performance, durability, and resilience of the reconstructed infrastructure.</w:t>
      </w:r>
    </w:p>
    <w:p w14:paraId="425C38E0" w14:textId="77777777" w:rsidR="00AB47F5" w:rsidRPr="00335308" w:rsidRDefault="00AB47F5" w:rsidP="00937186">
      <w:pPr>
        <w:spacing w:line="360" w:lineRule="atLeast"/>
        <w:rPr>
          <w:rFonts w:ascii="Arial" w:hAnsi="Arial" w:cs="Arial"/>
          <w:color w:val="1C1F23"/>
        </w:rPr>
      </w:pPr>
    </w:p>
    <w:p w14:paraId="37CA571F" w14:textId="5DC346FC" w:rsidR="00335308" w:rsidRDefault="00484E05" w:rsidP="001A61F9">
      <w:pPr>
        <w:pStyle w:val="Heading3"/>
        <w:numPr>
          <w:ilvl w:val="0"/>
          <w:numId w:val="24"/>
        </w:numPr>
        <w:spacing w:line="360" w:lineRule="auto"/>
        <w:jc w:val="left"/>
        <w:rPr>
          <w:noProof/>
        </w:rPr>
      </w:pPr>
      <w:bookmarkStart w:id="11" w:name="_Toc228252258"/>
      <w:r>
        <w:rPr>
          <w:noProof/>
        </w:rPr>
        <w:t>Gantt Char</w:t>
      </w:r>
      <w:r w:rsidR="00F21128">
        <w:rPr>
          <w:noProof/>
        </w:rPr>
        <w:t>t</w:t>
      </w:r>
      <w:bookmarkEnd w:id="11"/>
      <w:r>
        <w:rPr>
          <w:noProof/>
        </w:rPr>
        <w:t xml:space="preserve"> </w:t>
      </w:r>
    </w:p>
    <w:p w14:paraId="4C0D32A3" w14:textId="0EF97011" w:rsidR="00484E05" w:rsidRPr="00177F3B" w:rsidRDefault="00177F3B" w:rsidP="001A61F9">
      <w:pPr>
        <w:spacing w:line="360" w:lineRule="auto"/>
        <w:jc w:val="both"/>
        <w:rPr>
          <w:rFonts w:ascii="Arial" w:hAnsi="Arial" w:cs="Arial"/>
        </w:rPr>
      </w:pPr>
      <w:bookmarkStart w:id="12" w:name="OLE_LINK1"/>
      <w:r w:rsidRPr="00177F3B">
        <w:rPr>
          <w:rFonts w:ascii="Arial" w:hAnsi="Arial" w:cs="Arial"/>
        </w:rPr>
        <w:t>The Gantt chart provides a visual representation of the project schedule, clearly illustrating the sequence, duration, and overlap of key activities. According to established project management principles, it is a fundamental tool that supports effective time planning by organising tasks along a timeline and ensuring that all activities are completed within the allocated timeframe (PMI, 2017).</w:t>
      </w:r>
    </w:p>
    <w:p w14:paraId="0504D694" w14:textId="77777777" w:rsidR="00150CA1" w:rsidRDefault="00DD5607" w:rsidP="00150CA1">
      <w:pPr>
        <w:keepNext/>
        <w:spacing w:line="360" w:lineRule="auto"/>
        <w:jc w:val="both"/>
      </w:pPr>
      <w:r w:rsidRPr="00DD5607">
        <w:rPr>
          <w:rFonts w:ascii="Arial" w:hAnsi="Arial" w:cs="Arial"/>
          <w:noProof/>
        </w:rPr>
        <w:lastRenderedPageBreak/>
        <w:drawing>
          <wp:inline distT="0" distB="0" distL="0" distR="0" wp14:anchorId="26992A02" wp14:editId="1009DAF6">
            <wp:extent cx="6029325" cy="2244117"/>
            <wp:effectExtent l="50800" t="12700" r="53975" b="105410"/>
            <wp:docPr id="731407563" name="Chart 1">
              <a:extLst xmlns:a="http://schemas.openxmlformats.org/drawingml/2006/main">
                <a:ext uri="{FF2B5EF4-FFF2-40B4-BE49-F238E27FC236}">
                  <a16:creationId xmlns:a16="http://schemas.microsoft.com/office/drawing/2014/main" id="{07DF3C83-4403-C296-2D0B-24B5DDB04D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F9F5151" w14:textId="252B9E4F" w:rsidR="00484E05" w:rsidRDefault="00150CA1" w:rsidP="00150CA1">
      <w:pPr>
        <w:pStyle w:val="Caption"/>
        <w:jc w:val="center"/>
        <w:rPr>
          <w:rFonts w:ascii="Arial" w:hAnsi="Arial" w:cs="Arial"/>
        </w:rPr>
      </w:pPr>
      <w:r>
        <w:t>Figure</w:t>
      </w:r>
      <w:r w:rsidR="00F21128">
        <w:t xml:space="preserve"> 3</w:t>
      </w:r>
      <w:r>
        <w:t>: Gantt Char</w:t>
      </w:r>
      <w:r w:rsidR="00F21128">
        <w:t>t</w:t>
      </w:r>
    </w:p>
    <w:p w14:paraId="4F728809" w14:textId="0E77D3A6" w:rsidR="00177F3B" w:rsidRPr="00177F3B" w:rsidRDefault="00177F3B" w:rsidP="00177F3B">
      <w:pPr>
        <w:pStyle w:val="NormalWeb"/>
        <w:spacing w:line="360" w:lineRule="auto"/>
        <w:jc w:val="both"/>
        <w:rPr>
          <w:rFonts w:ascii="Arial" w:hAnsi="Arial" w:cs="Arial"/>
        </w:rPr>
      </w:pPr>
      <w:r w:rsidRPr="00177F3B">
        <w:rPr>
          <w:rFonts w:ascii="Arial" w:hAnsi="Arial" w:cs="Arial"/>
        </w:rPr>
        <w:t xml:space="preserve">As shown in Figure </w:t>
      </w:r>
      <w:r>
        <w:rPr>
          <w:rFonts w:ascii="Arial" w:hAnsi="Arial" w:cs="Arial"/>
        </w:rPr>
        <w:t>3</w:t>
      </w:r>
      <w:r w:rsidRPr="00177F3B">
        <w:rPr>
          <w:rFonts w:ascii="Arial" w:hAnsi="Arial" w:cs="Arial"/>
        </w:rPr>
        <w:t xml:space="preserve">, the project is expected to be completed within approximately seven months, beginning with the initiation phase and progressing through planning, procurement, reconstruction, monitoring, and final completion. The chart highlights that the </w:t>
      </w:r>
      <w:r w:rsidRPr="00177F3B">
        <w:rPr>
          <w:rStyle w:val="Strong"/>
          <w:rFonts w:ascii="Arial" w:hAnsi="Arial" w:cs="Arial"/>
        </w:rPr>
        <w:t>reconstruction phase</w:t>
      </w:r>
      <w:r w:rsidRPr="00177F3B">
        <w:rPr>
          <w:rFonts w:ascii="Arial" w:hAnsi="Arial" w:cs="Arial"/>
        </w:rPr>
        <w:t xml:space="preserve"> is the most time-intensive stage, reflecting the complexity of rebuilding damaged infrastructure. In contrast, phases such as initiation and procurement are shorter but remain essential in establishing a strong foundation for later stages.</w:t>
      </w:r>
    </w:p>
    <w:p w14:paraId="2C72A235" w14:textId="05FAE2A7" w:rsidR="00DD5607" w:rsidRPr="00937186" w:rsidRDefault="00177F3B" w:rsidP="00937186">
      <w:pPr>
        <w:pStyle w:val="NormalWeb"/>
        <w:spacing w:line="360" w:lineRule="auto"/>
        <w:jc w:val="both"/>
        <w:rPr>
          <w:rFonts w:ascii="Arial" w:hAnsi="Arial" w:cs="Arial"/>
        </w:rPr>
      </w:pPr>
      <w:r w:rsidRPr="00177F3B">
        <w:rPr>
          <w:rFonts w:ascii="Arial" w:hAnsi="Arial" w:cs="Arial"/>
        </w:rPr>
        <w:t xml:space="preserve">The Gantt chart also demonstrates how certain phases, particularly </w:t>
      </w:r>
      <w:r w:rsidRPr="00177F3B">
        <w:rPr>
          <w:rStyle w:val="Strong"/>
          <w:rFonts w:ascii="Arial" w:hAnsi="Arial" w:cs="Arial"/>
        </w:rPr>
        <w:t>monitoring and control</w:t>
      </w:r>
      <w:r w:rsidRPr="00177F3B">
        <w:rPr>
          <w:rFonts w:ascii="Arial" w:hAnsi="Arial" w:cs="Arial"/>
        </w:rPr>
        <w:t>, run concurrently with other activities. This continuous oversight ensures that progress, cost, and quality remain aligned with project objectives throughout the lifecycle. In addition, the chart helps identify task dependencies, allowing project managers to understand how delays in earlier stages may affect subsequent activities and overall project delivery.</w:t>
      </w:r>
    </w:p>
    <w:p w14:paraId="0B203AFC" w14:textId="4B325561" w:rsidR="00484E05" w:rsidRDefault="00484E05" w:rsidP="001A61F9">
      <w:pPr>
        <w:pStyle w:val="Heading3"/>
        <w:numPr>
          <w:ilvl w:val="0"/>
          <w:numId w:val="24"/>
        </w:numPr>
        <w:spacing w:line="360" w:lineRule="auto"/>
        <w:jc w:val="left"/>
        <w:rPr>
          <w:noProof/>
        </w:rPr>
      </w:pPr>
      <w:bookmarkStart w:id="13" w:name="_Toc228252259"/>
      <w:bookmarkEnd w:id="12"/>
      <w:r>
        <w:rPr>
          <w:noProof/>
        </w:rPr>
        <w:t>Stakeholder’s Involvement</w:t>
      </w:r>
      <w:bookmarkEnd w:id="13"/>
      <w:r>
        <w:rPr>
          <w:noProof/>
        </w:rPr>
        <w:t xml:space="preserve"> </w:t>
      </w:r>
    </w:p>
    <w:p w14:paraId="72E13CFA" w14:textId="3BFC4B39" w:rsidR="00484E05" w:rsidRPr="00937186" w:rsidRDefault="00937186" w:rsidP="001A61F9">
      <w:pPr>
        <w:spacing w:line="360" w:lineRule="auto"/>
        <w:jc w:val="both"/>
        <w:rPr>
          <w:rFonts w:ascii="Arial" w:hAnsi="Arial" w:cs="Arial"/>
        </w:rPr>
      </w:pPr>
      <w:r w:rsidRPr="00937186">
        <w:rPr>
          <w:rFonts w:ascii="Arial" w:hAnsi="Arial" w:cs="Arial"/>
        </w:rPr>
        <w:t>Stakeholders play a critical role in the success of any project, particularly in post-disaster reconstruction</w:t>
      </w:r>
      <w:r w:rsidR="00843AB1">
        <w:rPr>
          <w:rFonts w:ascii="Arial" w:hAnsi="Arial" w:cs="Arial"/>
        </w:rPr>
        <w:t>,</w:t>
      </w:r>
      <w:r w:rsidRPr="00937186">
        <w:rPr>
          <w:rFonts w:ascii="Arial" w:hAnsi="Arial" w:cs="Arial"/>
        </w:rPr>
        <w:t xml:space="preserve"> where multiple groups are affected. Effective stakeholder management ensures that all parties are engaged appropriately and that their needs and expectations are considered.</w:t>
      </w:r>
    </w:p>
    <w:p w14:paraId="2697FA19" w14:textId="77777777" w:rsidR="00150CA1" w:rsidRDefault="0020079E" w:rsidP="00150CA1">
      <w:pPr>
        <w:keepNext/>
        <w:spacing w:line="360" w:lineRule="auto"/>
        <w:jc w:val="center"/>
      </w:pPr>
      <w:r w:rsidRPr="0020079E">
        <w:rPr>
          <w:rFonts w:ascii="Arial" w:hAnsi="Arial" w:cs="Arial"/>
          <w:noProof/>
        </w:rPr>
        <w:lastRenderedPageBreak/>
        <w:drawing>
          <wp:inline distT="0" distB="0" distL="0" distR="0" wp14:anchorId="4DD8935B" wp14:editId="2907B79B">
            <wp:extent cx="3951055" cy="2835343"/>
            <wp:effectExtent l="63500" t="63500" r="125730" b="123825"/>
            <wp:docPr id="14" name="Picture 13" descr="A diagram of a company's power&#10;&#10;AI-generated content may be incorrect.">
              <a:extLst xmlns:a="http://schemas.openxmlformats.org/drawingml/2006/main">
                <a:ext uri="{FF2B5EF4-FFF2-40B4-BE49-F238E27FC236}">
                  <a16:creationId xmlns:a16="http://schemas.microsoft.com/office/drawing/2014/main" id="{B5EC4CF5-FD29-D50C-AF64-52EBCEDAB3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a company's power&#10;&#10;AI-generated content may be incorrect.">
                      <a:extLst>
                        <a:ext uri="{FF2B5EF4-FFF2-40B4-BE49-F238E27FC236}">
                          <a16:creationId xmlns:a16="http://schemas.microsoft.com/office/drawing/2014/main" id="{B5EC4CF5-FD29-D50C-AF64-52EBCEDAB395}"/>
                        </a:ext>
                      </a:extLst>
                    </pic:cNvPr>
                    <pic:cNvPicPr>
                      <a:picLocks noChangeAspect="1"/>
                    </pic:cNvPicPr>
                  </pic:nvPicPr>
                  <pic:blipFill>
                    <a:blip r:embed="rId39"/>
                    <a:stretch>
                      <a:fillRect/>
                    </a:stretch>
                  </pic:blipFill>
                  <pic:spPr>
                    <a:xfrm>
                      <a:off x="0" y="0"/>
                      <a:ext cx="4072613" cy="2922575"/>
                    </a:xfrm>
                    <a:prstGeom prst="rect">
                      <a:avLst/>
                    </a:prstGeom>
                    <a:ln w="38100" cap="sq">
                      <a:solidFill>
                        <a:schemeClr val="accent1">
                          <a:lumMod val="40000"/>
                          <a:lumOff val="6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3C07651E" w14:textId="0547EA0F" w:rsidR="0020079E" w:rsidRDefault="00150CA1" w:rsidP="00150CA1">
      <w:pPr>
        <w:pStyle w:val="Caption"/>
        <w:jc w:val="center"/>
        <w:rPr>
          <w:rFonts w:ascii="Arial" w:hAnsi="Arial" w:cs="Arial"/>
        </w:rPr>
      </w:pPr>
      <w:r>
        <w:t xml:space="preserve">Figure </w:t>
      </w:r>
      <w:r w:rsidR="00F21128">
        <w:t>4</w:t>
      </w:r>
      <w:r>
        <w:t>: Stakeholder Analysis</w:t>
      </w:r>
    </w:p>
    <w:p w14:paraId="3012F387" w14:textId="27633172" w:rsidR="00937186" w:rsidRPr="00937186" w:rsidRDefault="00843AB1" w:rsidP="00937186">
      <w:pPr>
        <w:pStyle w:val="NormalWeb"/>
        <w:spacing w:line="360" w:lineRule="auto"/>
        <w:jc w:val="both"/>
        <w:rPr>
          <w:rFonts w:ascii="Arial" w:hAnsi="Arial" w:cs="Arial"/>
        </w:rPr>
      </w:pPr>
      <w:r>
        <w:rPr>
          <w:rFonts w:ascii="Arial" w:hAnsi="Arial" w:cs="Arial"/>
        </w:rPr>
        <w:t>As illustrated in figure 4, s</w:t>
      </w:r>
      <w:r w:rsidR="00937186" w:rsidRPr="00937186">
        <w:rPr>
          <w:rFonts w:ascii="Arial" w:hAnsi="Arial" w:cs="Arial"/>
        </w:rPr>
        <w:t xml:space="preserve">takeholders </w:t>
      </w:r>
      <w:r>
        <w:rPr>
          <w:rFonts w:ascii="Arial" w:hAnsi="Arial" w:cs="Arial"/>
        </w:rPr>
        <w:t xml:space="preserve">are categorised based on </w:t>
      </w:r>
      <w:r w:rsidR="00937186" w:rsidRPr="00937186">
        <w:rPr>
          <w:rFonts w:ascii="Arial" w:hAnsi="Arial" w:cs="Arial"/>
        </w:rPr>
        <w:t>level of power and interest</w:t>
      </w:r>
      <w:r>
        <w:rPr>
          <w:rFonts w:ascii="Arial" w:hAnsi="Arial" w:cs="Arial"/>
        </w:rPr>
        <w:t>, as explained below</w:t>
      </w:r>
      <w:r w:rsidR="00937186" w:rsidRPr="00937186">
        <w:rPr>
          <w:rFonts w:ascii="Arial" w:hAnsi="Arial" w:cs="Arial"/>
        </w:rPr>
        <w:t>:</w:t>
      </w:r>
    </w:p>
    <w:p w14:paraId="621553CA" w14:textId="3F87F480" w:rsidR="00937186" w:rsidRDefault="00937186" w:rsidP="00937186">
      <w:pPr>
        <w:numPr>
          <w:ilvl w:val="0"/>
          <w:numId w:val="22"/>
        </w:numPr>
        <w:spacing w:before="100" w:beforeAutospacing="1" w:after="100" w:afterAutospacing="1" w:line="360" w:lineRule="auto"/>
        <w:jc w:val="both"/>
        <w:rPr>
          <w:rFonts w:ascii="Arial" w:hAnsi="Arial" w:cs="Arial"/>
        </w:rPr>
      </w:pPr>
      <w:r w:rsidRPr="00937186">
        <w:rPr>
          <w:rStyle w:val="Strong"/>
          <w:rFonts w:ascii="Arial" w:hAnsi="Arial" w:cs="Arial"/>
        </w:rPr>
        <w:t>High Power, High Interest</w:t>
      </w:r>
      <w:r w:rsidR="00843AB1">
        <w:rPr>
          <w:rStyle w:val="Strong"/>
          <w:rFonts w:ascii="Arial" w:hAnsi="Arial" w:cs="Arial"/>
        </w:rPr>
        <w:t xml:space="preserve"> (</w:t>
      </w:r>
      <w:r w:rsidRPr="00843AB1">
        <w:rPr>
          <w:rFonts w:ascii="Arial" w:hAnsi="Arial" w:cs="Arial"/>
          <w:b/>
          <w:bCs/>
        </w:rPr>
        <w:t>Local councils, project managers, contractors</w:t>
      </w:r>
      <w:r w:rsidR="00843AB1">
        <w:rPr>
          <w:rFonts w:ascii="Arial" w:hAnsi="Arial" w:cs="Arial"/>
        </w:rPr>
        <w:t xml:space="preserve">): </w:t>
      </w:r>
    </w:p>
    <w:p w14:paraId="2A891CC9" w14:textId="769912FB" w:rsidR="00843AB1" w:rsidRPr="00843AB1" w:rsidRDefault="00843AB1" w:rsidP="00843AB1">
      <w:pPr>
        <w:spacing w:before="100" w:beforeAutospacing="1" w:after="100" w:afterAutospacing="1" w:line="360" w:lineRule="auto"/>
        <w:ind w:left="360"/>
        <w:jc w:val="both"/>
        <w:rPr>
          <w:rFonts w:ascii="Arial" w:hAnsi="Arial" w:cs="Arial"/>
        </w:rPr>
      </w:pPr>
      <w:r w:rsidRPr="00843AB1">
        <w:rPr>
          <w:rFonts w:ascii="Arial" w:hAnsi="Arial" w:cs="Arial"/>
        </w:rPr>
        <w:t>These stakeholders have significant influence over project decisions and are directly involved in its delivery. They must be closely managed and actively engaged throughout the project lifecycle, as their decisions can significantly impact project outcomes, timelines, and resource allocation.</w:t>
      </w:r>
    </w:p>
    <w:p w14:paraId="673C4CBD" w14:textId="05ED06F7" w:rsidR="00937186" w:rsidRPr="00843AB1" w:rsidRDefault="00937186" w:rsidP="00937186">
      <w:pPr>
        <w:numPr>
          <w:ilvl w:val="0"/>
          <w:numId w:val="22"/>
        </w:numPr>
        <w:spacing w:before="100" w:beforeAutospacing="1" w:after="100" w:afterAutospacing="1" w:line="360" w:lineRule="auto"/>
        <w:jc w:val="both"/>
        <w:rPr>
          <w:rFonts w:ascii="Arial" w:hAnsi="Arial" w:cs="Arial"/>
        </w:rPr>
      </w:pPr>
      <w:r w:rsidRPr="00937186">
        <w:rPr>
          <w:rStyle w:val="Strong"/>
          <w:rFonts w:ascii="Arial" w:hAnsi="Arial" w:cs="Arial"/>
        </w:rPr>
        <w:t>High Power, Low Interest</w:t>
      </w:r>
      <w:r w:rsidR="00843AB1">
        <w:rPr>
          <w:rStyle w:val="Strong"/>
          <w:rFonts w:ascii="Arial" w:hAnsi="Arial" w:cs="Arial"/>
        </w:rPr>
        <w:t xml:space="preserve"> (</w:t>
      </w:r>
      <w:r w:rsidRPr="00843AB1">
        <w:rPr>
          <w:rFonts w:ascii="Arial" w:hAnsi="Arial" w:cs="Arial"/>
          <w:b/>
          <w:bCs/>
        </w:rPr>
        <w:t>Government authorities</w:t>
      </w:r>
      <w:r w:rsidR="00843AB1" w:rsidRPr="00843AB1">
        <w:rPr>
          <w:rFonts w:ascii="Arial" w:hAnsi="Arial" w:cs="Arial"/>
          <w:b/>
          <w:bCs/>
        </w:rPr>
        <w:t>):</w:t>
      </w:r>
    </w:p>
    <w:p w14:paraId="60BEB4F9" w14:textId="2B219C1B" w:rsidR="00843AB1" w:rsidRPr="00843AB1" w:rsidRDefault="00843AB1" w:rsidP="00843AB1">
      <w:pPr>
        <w:spacing w:before="100" w:beforeAutospacing="1" w:after="100" w:afterAutospacing="1" w:line="360" w:lineRule="auto"/>
        <w:ind w:left="360"/>
        <w:jc w:val="both"/>
        <w:rPr>
          <w:rFonts w:ascii="Arial" w:hAnsi="Arial" w:cs="Arial"/>
        </w:rPr>
      </w:pPr>
      <w:r w:rsidRPr="00843AB1">
        <w:rPr>
          <w:rFonts w:ascii="Arial" w:hAnsi="Arial" w:cs="Arial"/>
        </w:rPr>
        <w:t>Although these stakeholders may not be directly involved in day-to-day activities, they hold regulatory authority and can influence project approval and compliance. Therefore, they should be kept satisfied through regular updates to maintain their support and avoid potential obstacles.</w:t>
      </w:r>
    </w:p>
    <w:p w14:paraId="0F58DF21" w14:textId="0D0EA56D" w:rsidR="00937186" w:rsidRPr="00843AB1" w:rsidRDefault="00937186" w:rsidP="00937186">
      <w:pPr>
        <w:numPr>
          <w:ilvl w:val="0"/>
          <w:numId w:val="22"/>
        </w:numPr>
        <w:spacing w:before="100" w:beforeAutospacing="1" w:after="100" w:afterAutospacing="1" w:line="360" w:lineRule="auto"/>
        <w:jc w:val="both"/>
        <w:rPr>
          <w:rFonts w:ascii="Arial" w:hAnsi="Arial" w:cs="Arial"/>
        </w:rPr>
      </w:pPr>
      <w:r w:rsidRPr="00937186">
        <w:rPr>
          <w:rStyle w:val="Strong"/>
          <w:rFonts w:ascii="Arial" w:hAnsi="Arial" w:cs="Arial"/>
        </w:rPr>
        <w:t>Low Power, High Interest</w:t>
      </w:r>
      <w:r w:rsidR="00843AB1">
        <w:rPr>
          <w:rStyle w:val="Strong"/>
          <w:rFonts w:ascii="Arial" w:hAnsi="Arial" w:cs="Arial"/>
        </w:rPr>
        <w:t xml:space="preserve"> (</w:t>
      </w:r>
      <w:r w:rsidRPr="00843AB1">
        <w:rPr>
          <w:rFonts w:ascii="Arial" w:hAnsi="Arial" w:cs="Arial"/>
          <w:b/>
          <w:bCs/>
        </w:rPr>
        <w:t>Residents and businesses</w:t>
      </w:r>
      <w:r w:rsidR="00843AB1" w:rsidRPr="00843AB1">
        <w:rPr>
          <w:rFonts w:ascii="Arial" w:hAnsi="Arial" w:cs="Arial"/>
          <w:b/>
          <w:bCs/>
        </w:rPr>
        <w:t>):</w:t>
      </w:r>
    </w:p>
    <w:p w14:paraId="4D4C5A46" w14:textId="67C69557" w:rsidR="00843AB1" w:rsidRPr="00843AB1" w:rsidRDefault="00843AB1" w:rsidP="00843AB1">
      <w:pPr>
        <w:spacing w:before="100" w:beforeAutospacing="1" w:after="100" w:afterAutospacing="1" w:line="360" w:lineRule="auto"/>
        <w:ind w:left="360"/>
        <w:jc w:val="both"/>
        <w:rPr>
          <w:rFonts w:ascii="Arial" w:hAnsi="Arial" w:cs="Arial"/>
        </w:rPr>
      </w:pPr>
      <w:r w:rsidRPr="00843AB1">
        <w:rPr>
          <w:rFonts w:ascii="Arial" w:hAnsi="Arial" w:cs="Arial"/>
        </w:rPr>
        <w:t>These stakeholders are directly affected by the project outcomes but have limited influence over decision-making. It is important to keep them well-informed and engaged, ensuring their concerns are addressed to maintain trust and community support.</w:t>
      </w:r>
    </w:p>
    <w:p w14:paraId="5F74C11D" w14:textId="0481E450" w:rsidR="00937186" w:rsidRPr="00843AB1" w:rsidRDefault="00937186" w:rsidP="00937186">
      <w:pPr>
        <w:numPr>
          <w:ilvl w:val="0"/>
          <w:numId w:val="22"/>
        </w:numPr>
        <w:spacing w:before="100" w:beforeAutospacing="1" w:after="100" w:afterAutospacing="1" w:line="360" w:lineRule="auto"/>
        <w:jc w:val="both"/>
        <w:rPr>
          <w:rFonts w:ascii="Arial" w:hAnsi="Arial" w:cs="Arial"/>
        </w:rPr>
      </w:pPr>
      <w:r w:rsidRPr="00937186">
        <w:rPr>
          <w:rStyle w:val="Strong"/>
          <w:rFonts w:ascii="Arial" w:hAnsi="Arial" w:cs="Arial"/>
        </w:rPr>
        <w:lastRenderedPageBreak/>
        <w:t>Low Power, Low Interest</w:t>
      </w:r>
      <w:r w:rsidR="00843AB1">
        <w:rPr>
          <w:rStyle w:val="Strong"/>
          <w:rFonts w:ascii="Arial" w:hAnsi="Arial" w:cs="Arial"/>
        </w:rPr>
        <w:t xml:space="preserve"> (</w:t>
      </w:r>
      <w:r w:rsidRPr="00843AB1">
        <w:rPr>
          <w:rFonts w:ascii="Arial" w:hAnsi="Arial" w:cs="Arial"/>
          <w:b/>
          <w:bCs/>
        </w:rPr>
        <w:t>General public and NGOs</w:t>
      </w:r>
      <w:r w:rsidR="00843AB1" w:rsidRPr="00843AB1">
        <w:rPr>
          <w:rFonts w:ascii="Arial" w:hAnsi="Arial" w:cs="Arial"/>
          <w:b/>
          <w:bCs/>
        </w:rPr>
        <w:t>):</w:t>
      </w:r>
    </w:p>
    <w:p w14:paraId="727EE315" w14:textId="4375941C" w:rsidR="00843AB1" w:rsidRPr="00843AB1" w:rsidRDefault="00843AB1" w:rsidP="00843AB1">
      <w:pPr>
        <w:spacing w:before="100" w:beforeAutospacing="1" w:after="100" w:afterAutospacing="1" w:line="360" w:lineRule="auto"/>
        <w:ind w:left="360"/>
        <w:jc w:val="both"/>
        <w:rPr>
          <w:rFonts w:ascii="Arial" w:hAnsi="Arial" w:cs="Arial"/>
        </w:rPr>
      </w:pPr>
      <w:r w:rsidRPr="00843AB1">
        <w:rPr>
          <w:rFonts w:ascii="Arial" w:hAnsi="Arial" w:cs="Arial"/>
        </w:rPr>
        <w:t>These stakeholders have minimal influence and limited direct interest in the project. However, they should still be monitored to ensure that any emerging concerns are identified early and managed appropriately.</w:t>
      </w:r>
    </w:p>
    <w:p w14:paraId="6040C5CE" w14:textId="72EB7B88" w:rsidR="00484E05" w:rsidRPr="00D56604" w:rsidRDefault="00937186" w:rsidP="00D56604">
      <w:pPr>
        <w:pStyle w:val="NormalWeb"/>
        <w:spacing w:line="360" w:lineRule="auto"/>
        <w:jc w:val="both"/>
        <w:rPr>
          <w:rFonts w:ascii="Arial" w:hAnsi="Arial" w:cs="Arial"/>
        </w:rPr>
      </w:pPr>
      <w:r w:rsidRPr="00937186">
        <w:rPr>
          <w:rFonts w:ascii="Arial" w:hAnsi="Arial" w:cs="Arial"/>
        </w:rPr>
        <w:t xml:space="preserve">Effective stakeholder engagement improves communication, reduces conflict, and enhances project outcomes. It also helps build trust and ensure the project meets the </w:t>
      </w:r>
      <w:r>
        <w:rPr>
          <w:rFonts w:ascii="Arial" w:hAnsi="Arial" w:cs="Arial"/>
        </w:rPr>
        <w:t>community's</w:t>
      </w:r>
      <w:r w:rsidRPr="00937186">
        <w:rPr>
          <w:rFonts w:ascii="Arial" w:hAnsi="Arial" w:cs="Arial"/>
        </w:rPr>
        <w:t xml:space="preserve"> </w:t>
      </w:r>
      <w:r>
        <w:rPr>
          <w:rFonts w:ascii="Arial" w:hAnsi="Arial" w:cs="Arial"/>
        </w:rPr>
        <w:t>needs</w:t>
      </w:r>
      <w:r w:rsidRPr="00937186">
        <w:rPr>
          <w:rFonts w:ascii="Arial" w:hAnsi="Arial" w:cs="Arial"/>
        </w:rPr>
        <w:t xml:space="preserve"> (Fewings and Henjewele, 2019).</w:t>
      </w:r>
    </w:p>
    <w:p w14:paraId="53D0C05A" w14:textId="0AF95544" w:rsidR="00484E05" w:rsidRDefault="00484E05" w:rsidP="001A61F9">
      <w:pPr>
        <w:pStyle w:val="Heading3"/>
        <w:numPr>
          <w:ilvl w:val="0"/>
          <w:numId w:val="24"/>
        </w:numPr>
        <w:spacing w:line="360" w:lineRule="auto"/>
        <w:jc w:val="left"/>
        <w:rPr>
          <w:noProof/>
        </w:rPr>
      </w:pPr>
      <w:bookmarkStart w:id="14" w:name="_Toc228252260"/>
      <w:r>
        <w:rPr>
          <w:noProof/>
        </w:rPr>
        <w:t>Allocation of Resources</w:t>
      </w:r>
      <w:bookmarkEnd w:id="14"/>
    </w:p>
    <w:p w14:paraId="3FD2EF4E" w14:textId="6135D249" w:rsidR="00D524C0" w:rsidRPr="00D56604" w:rsidRDefault="00D56604" w:rsidP="001A61F9">
      <w:pPr>
        <w:spacing w:line="360" w:lineRule="auto"/>
        <w:jc w:val="both"/>
        <w:rPr>
          <w:rFonts w:ascii="Arial" w:hAnsi="Arial" w:cs="Arial"/>
          <w:color w:val="1C1F23"/>
        </w:rPr>
      </w:pPr>
      <w:r w:rsidRPr="00D56604">
        <w:rPr>
          <w:rFonts w:ascii="Arial" w:hAnsi="Arial" w:cs="Arial"/>
        </w:rPr>
        <w:t>Resource allocation is a key aspect of project management, ensuring that all necessary inputs are available to achieve project objectives effectively. It involves the careful planning and distribution of human, financial, material, and time resources. These elements must be managed in a balanced way, as they are closely linked to the constraints of cost, time, and quality, as shown in Figure 5 (</w:t>
      </w:r>
      <w:r>
        <w:rPr>
          <w:rFonts w:ascii="Arial" w:hAnsi="Arial" w:cs="Arial"/>
        </w:rPr>
        <w:t>Iron</w:t>
      </w:r>
      <w:r w:rsidRPr="00D56604">
        <w:rPr>
          <w:rFonts w:ascii="Arial" w:hAnsi="Arial" w:cs="Arial"/>
        </w:rPr>
        <w:t xml:space="preserve"> Triangle).</w:t>
      </w:r>
    </w:p>
    <w:p w14:paraId="68069190" w14:textId="77777777" w:rsidR="00150CA1" w:rsidRDefault="00150CA1" w:rsidP="00150CA1">
      <w:pPr>
        <w:keepNext/>
        <w:jc w:val="center"/>
      </w:pPr>
      <w:r>
        <w:rPr>
          <w:noProof/>
          <w:lang w:eastAsia="en-US"/>
        </w:rPr>
        <w:drawing>
          <wp:inline distT="0" distB="0" distL="0" distR="0" wp14:anchorId="57FF4410" wp14:editId="14B49980">
            <wp:extent cx="4203700" cy="3173563"/>
            <wp:effectExtent l="0" t="0" r="0" b="1905"/>
            <wp:docPr id="19271810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81074" name="Picture 1927181074"/>
                    <pic:cNvPicPr/>
                  </pic:nvPicPr>
                  <pic:blipFill>
                    <a:blip r:embed="rId40">
                      <a:extLst>
                        <a:ext uri="{28A0092B-C50C-407E-A947-70E740481C1C}">
                          <a14:useLocalDpi xmlns:a14="http://schemas.microsoft.com/office/drawing/2010/main" val="0"/>
                        </a:ext>
                      </a:extLst>
                    </a:blip>
                    <a:stretch>
                      <a:fillRect/>
                    </a:stretch>
                  </pic:blipFill>
                  <pic:spPr>
                    <a:xfrm>
                      <a:off x="0" y="0"/>
                      <a:ext cx="4231664" cy="3194674"/>
                    </a:xfrm>
                    <a:prstGeom prst="rect">
                      <a:avLst/>
                    </a:prstGeom>
                  </pic:spPr>
                </pic:pic>
              </a:graphicData>
            </a:graphic>
          </wp:inline>
        </w:drawing>
      </w:r>
    </w:p>
    <w:p w14:paraId="0F5656A9" w14:textId="3BE014E6" w:rsidR="0020079E" w:rsidRDefault="00150CA1" w:rsidP="00150CA1">
      <w:pPr>
        <w:pStyle w:val="Caption"/>
        <w:jc w:val="center"/>
        <w:rPr>
          <w:lang w:eastAsia="en-US"/>
        </w:rPr>
      </w:pPr>
      <w:r>
        <w:t xml:space="preserve">Figure </w:t>
      </w:r>
      <w:r w:rsidR="00F21128">
        <w:t>5</w:t>
      </w:r>
      <w:r>
        <w:t xml:space="preserve">: </w:t>
      </w:r>
      <w:r w:rsidR="00D56604">
        <w:t>Iron</w:t>
      </w:r>
      <w:r>
        <w:t xml:space="preserve"> Triangle</w:t>
      </w:r>
      <w:r w:rsidR="00D56604">
        <w:t xml:space="preserve"> of the Project. </w:t>
      </w:r>
    </w:p>
    <w:p w14:paraId="0EFED2A0" w14:textId="77777777" w:rsidR="0020079E" w:rsidRDefault="0020079E" w:rsidP="00DD5607">
      <w:pPr>
        <w:rPr>
          <w:lang w:eastAsia="en-US"/>
        </w:rPr>
      </w:pPr>
    </w:p>
    <w:p w14:paraId="14194E3A" w14:textId="77777777" w:rsidR="00D56604" w:rsidRDefault="00937186" w:rsidP="00D56604">
      <w:pPr>
        <w:pStyle w:val="NormalWeb"/>
        <w:spacing w:line="360" w:lineRule="auto"/>
        <w:rPr>
          <w:rStyle w:val="Strong"/>
          <w:rFonts w:ascii="Arial" w:hAnsi="Arial" w:cs="Arial"/>
        </w:rPr>
      </w:pPr>
      <w:r w:rsidRPr="00937186">
        <w:rPr>
          <w:rStyle w:val="Strong"/>
          <w:rFonts w:ascii="Arial" w:hAnsi="Arial" w:cs="Arial"/>
        </w:rPr>
        <w:t>Human Resources:</w:t>
      </w:r>
    </w:p>
    <w:p w14:paraId="263DDB14" w14:textId="0F51D38C" w:rsidR="00937186" w:rsidRDefault="00D56604" w:rsidP="00D56604">
      <w:pPr>
        <w:pStyle w:val="NormalWeb"/>
        <w:spacing w:line="360" w:lineRule="auto"/>
        <w:jc w:val="both"/>
        <w:rPr>
          <w:rFonts w:ascii="Arial" w:hAnsi="Arial" w:cs="Arial"/>
        </w:rPr>
      </w:pPr>
      <w:r w:rsidRPr="00D56604">
        <w:rPr>
          <w:rFonts w:ascii="Arial" w:hAnsi="Arial" w:cs="Arial"/>
        </w:rPr>
        <w:t>The project team includes project managers, engineers, construction workers, and health and safety officers. Each role contributes to delivering the project efficiently, safely, and in accordance with required standards.</w:t>
      </w:r>
    </w:p>
    <w:p w14:paraId="44B33E8A" w14:textId="77777777" w:rsidR="00D56604" w:rsidRPr="00937186" w:rsidRDefault="00D56604" w:rsidP="00D56604">
      <w:pPr>
        <w:pStyle w:val="NormalWeb"/>
        <w:spacing w:line="360" w:lineRule="auto"/>
        <w:jc w:val="both"/>
        <w:rPr>
          <w:rFonts w:ascii="Arial" w:hAnsi="Arial" w:cs="Arial"/>
        </w:rPr>
      </w:pPr>
    </w:p>
    <w:p w14:paraId="5C864427" w14:textId="77777777" w:rsidR="00D56604" w:rsidRDefault="00937186" w:rsidP="00D56604">
      <w:pPr>
        <w:pStyle w:val="NormalWeb"/>
        <w:spacing w:line="360" w:lineRule="auto"/>
        <w:jc w:val="both"/>
        <w:rPr>
          <w:rStyle w:val="Strong"/>
          <w:rFonts w:ascii="Arial" w:hAnsi="Arial" w:cs="Arial"/>
        </w:rPr>
      </w:pPr>
      <w:r w:rsidRPr="00937186">
        <w:rPr>
          <w:rStyle w:val="Strong"/>
          <w:rFonts w:ascii="Arial" w:hAnsi="Arial" w:cs="Arial"/>
        </w:rPr>
        <w:t>Material Resources:</w:t>
      </w:r>
    </w:p>
    <w:p w14:paraId="2E0A4CFB" w14:textId="25F16B2E" w:rsidR="00937186" w:rsidRPr="00D56604" w:rsidRDefault="00D56604" w:rsidP="00D56604">
      <w:pPr>
        <w:pStyle w:val="NormalWeb"/>
        <w:spacing w:line="360" w:lineRule="auto"/>
        <w:jc w:val="both"/>
      </w:pPr>
      <w:r w:rsidRPr="00D56604">
        <w:rPr>
          <w:rFonts w:ascii="Arial" w:hAnsi="Arial" w:cs="Arial"/>
        </w:rPr>
        <w:t>Essential materials such as concrete, steel, and construction equipment are required for rebuilding infrastructure. Ensuring their availability and quality is important for maintaining progress and achieving durable outcomes.</w:t>
      </w:r>
    </w:p>
    <w:p w14:paraId="3725A8E7" w14:textId="77777777" w:rsidR="00D56604" w:rsidRDefault="00937186" w:rsidP="00D56604">
      <w:pPr>
        <w:pStyle w:val="NormalWeb"/>
        <w:spacing w:line="360" w:lineRule="auto"/>
        <w:rPr>
          <w:rStyle w:val="Strong"/>
          <w:rFonts w:ascii="Arial" w:hAnsi="Arial" w:cs="Arial"/>
        </w:rPr>
      </w:pPr>
      <w:r w:rsidRPr="00937186">
        <w:rPr>
          <w:rStyle w:val="Strong"/>
          <w:rFonts w:ascii="Arial" w:hAnsi="Arial" w:cs="Arial"/>
        </w:rPr>
        <w:t>Financial Resources:</w:t>
      </w:r>
    </w:p>
    <w:p w14:paraId="5C38144C" w14:textId="3ACD67A1" w:rsidR="00937186" w:rsidRPr="00937186" w:rsidRDefault="00D56604" w:rsidP="00D56604">
      <w:pPr>
        <w:pStyle w:val="NormalWeb"/>
        <w:spacing w:line="360" w:lineRule="auto"/>
        <w:jc w:val="both"/>
        <w:rPr>
          <w:rFonts w:ascii="Arial" w:hAnsi="Arial" w:cs="Arial"/>
        </w:rPr>
      </w:pPr>
      <w:r w:rsidRPr="00D56604">
        <w:rPr>
          <w:rFonts w:ascii="Arial" w:hAnsi="Arial" w:cs="Arial"/>
        </w:rPr>
        <w:t>The project budget is estimated at £2 million. Effective financial management is necessary to control costs and ensure resources are allocated appropriately.</w:t>
      </w:r>
    </w:p>
    <w:p w14:paraId="01B6F8CA" w14:textId="2EA617B9" w:rsidR="0020079E" w:rsidRDefault="00937186" w:rsidP="001A61F9">
      <w:pPr>
        <w:pStyle w:val="NormalWeb"/>
        <w:spacing w:line="360" w:lineRule="auto"/>
        <w:jc w:val="both"/>
        <w:rPr>
          <w:rStyle w:val="Strong"/>
          <w:rFonts w:ascii="Arial" w:hAnsi="Arial" w:cs="Arial"/>
        </w:rPr>
      </w:pPr>
      <w:r w:rsidRPr="00937186">
        <w:rPr>
          <w:rStyle w:val="Strong"/>
          <w:rFonts w:ascii="Arial" w:hAnsi="Arial" w:cs="Arial"/>
        </w:rPr>
        <w:t>Time Resources:</w:t>
      </w:r>
    </w:p>
    <w:p w14:paraId="66FEB94C" w14:textId="77777777" w:rsidR="00D56604" w:rsidRPr="00D56604" w:rsidRDefault="00D56604" w:rsidP="00D56604">
      <w:pPr>
        <w:pStyle w:val="NormalWeb"/>
        <w:spacing w:line="360" w:lineRule="auto"/>
        <w:jc w:val="both"/>
        <w:rPr>
          <w:rFonts w:ascii="Arial" w:hAnsi="Arial" w:cs="Arial"/>
        </w:rPr>
      </w:pPr>
      <w:r w:rsidRPr="00D56604">
        <w:rPr>
          <w:rFonts w:ascii="Arial" w:hAnsi="Arial" w:cs="Arial"/>
        </w:rPr>
        <w:t>The project is scheduled to be completed within seven months. Careful planning and coordination are required to meet this deadline.</w:t>
      </w:r>
    </w:p>
    <w:p w14:paraId="4FCAE010" w14:textId="34DF3B1C" w:rsidR="0020079E" w:rsidRPr="00D56604" w:rsidRDefault="00D56604" w:rsidP="00D56604">
      <w:pPr>
        <w:pStyle w:val="NormalWeb"/>
        <w:spacing w:line="360" w:lineRule="auto"/>
        <w:jc w:val="both"/>
        <w:rPr>
          <w:rFonts w:ascii="Arial" w:hAnsi="Arial" w:cs="Arial"/>
        </w:rPr>
      </w:pPr>
      <w:r w:rsidRPr="00D56604">
        <w:rPr>
          <w:rFonts w:ascii="Arial" w:hAnsi="Arial" w:cs="Arial"/>
        </w:rPr>
        <w:t>Effective resource management supports successful project delivery, while poor allocation can lead to delays, increased costs, and reduced quality (Sholarin and Awange, 2016).</w:t>
      </w:r>
    </w:p>
    <w:p w14:paraId="150EEFE1" w14:textId="4A49C437" w:rsidR="00484E05" w:rsidRDefault="00484E05" w:rsidP="00150CA1">
      <w:pPr>
        <w:pStyle w:val="Heading3"/>
        <w:numPr>
          <w:ilvl w:val="0"/>
          <w:numId w:val="24"/>
        </w:numPr>
        <w:spacing w:line="360" w:lineRule="auto"/>
        <w:jc w:val="left"/>
        <w:rPr>
          <w:noProof/>
        </w:rPr>
      </w:pPr>
      <w:bookmarkStart w:id="15" w:name="_Toc228252261"/>
      <w:r>
        <w:rPr>
          <w:noProof/>
        </w:rPr>
        <w:t>Risk Analysis</w:t>
      </w:r>
      <w:bookmarkEnd w:id="15"/>
    </w:p>
    <w:p w14:paraId="0E739810"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Risk management is a critical component of project planning, particularly in construction and post-disaster environments where uncertainty and external factors can significantly affect outcomes. Effective identification, assessment, and control of risks are essential to minimise their impact and ensure the successful delivery of the project.</w:t>
      </w:r>
    </w:p>
    <w:p w14:paraId="039D526B" w14:textId="77777777" w:rsidR="00843AB1" w:rsidRDefault="00843AB1" w:rsidP="00843AB1">
      <w:pPr>
        <w:pStyle w:val="NormalWeb"/>
        <w:spacing w:line="360" w:lineRule="auto"/>
        <w:jc w:val="both"/>
        <w:rPr>
          <w:rFonts w:ascii="Arial" w:hAnsi="Arial" w:cs="Arial"/>
        </w:rPr>
      </w:pPr>
      <w:r w:rsidRPr="00843AB1">
        <w:rPr>
          <w:rFonts w:ascii="Arial" w:hAnsi="Arial" w:cs="Arial"/>
        </w:rPr>
        <w:t xml:space="preserve">Key risks identified in this project are presented in </w:t>
      </w:r>
      <w:r w:rsidRPr="00843AB1">
        <w:rPr>
          <w:rStyle w:val="Strong"/>
          <w:rFonts w:ascii="Arial" w:hAnsi="Arial" w:cs="Arial"/>
        </w:rPr>
        <w:t>Table 1 (Risk Assessment of the Project)</w:t>
      </w:r>
      <w:r w:rsidRPr="00843AB1">
        <w:rPr>
          <w:rFonts w:ascii="Arial" w:hAnsi="Arial" w:cs="Arial"/>
        </w:rPr>
        <w:t>. Each risk has been evaluated based on its level of impact and probability, allowing for the assignment of an overall risk level. This structured approach ensures that risks are prioritised and managed appropriately throughout the project lifecycle.</w:t>
      </w:r>
    </w:p>
    <w:p w14:paraId="1BFBC720" w14:textId="77777777" w:rsidR="00843AB1" w:rsidRPr="00843AB1" w:rsidRDefault="00843AB1" w:rsidP="00843AB1">
      <w:pPr>
        <w:pStyle w:val="NormalWeb"/>
        <w:spacing w:line="360" w:lineRule="auto"/>
        <w:jc w:val="both"/>
        <w:rPr>
          <w:rFonts w:ascii="Arial" w:hAnsi="Arial" w:cs="Arial"/>
        </w:rPr>
      </w:pPr>
    </w:p>
    <w:p w14:paraId="0DA881FD" w14:textId="1432DBB0" w:rsidR="00937186" w:rsidRPr="00937186" w:rsidRDefault="00937186" w:rsidP="00150CA1">
      <w:pPr>
        <w:spacing w:line="360" w:lineRule="auto"/>
        <w:jc w:val="both"/>
        <w:rPr>
          <w:rFonts w:ascii="Arial" w:hAnsi="Arial" w:cs="Arial"/>
        </w:rPr>
      </w:pPr>
    </w:p>
    <w:tbl>
      <w:tblPr>
        <w:tblpPr w:leftFromText="180" w:rightFromText="180" w:vertAnchor="text" w:horzAnchor="margin" w:tblpY="1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409"/>
        <w:gridCol w:w="1071"/>
        <w:gridCol w:w="1425"/>
        <w:gridCol w:w="1611"/>
        <w:gridCol w:w="2835"/>
      </w:tblGrid>
      <w:tr w:rsidR="0020079E" w:rsidRPr="0020079E" w14:paraId="2C04F21D" w14:textId="77777777" w:rsidTr="0020079E">
        <w:trPr>
          <w:trHeight w:val="621"/>
        </w:trPr>
        <w:tc>
          <w:tcPr>
            <w:tcW w:w="9351" w:type="dxa"/>
            <w:gridSpan w:val="5"/>
            <w:shd w:val="clear" w:color="auto" w:fill="549E39"/>
            <w:tcMar>
              <w:top w:w="72" w:type="dxa"/>
              <w:left w:w="144" w:type="dxa"/>
              <w:bottom w:w="72" w:type="dxa"/>
              <w:right w:w="144" w:type="dxa"/>
            </w:tcMar>
            <w:hideMark/>
          </w:tcPr>
          <w:p w14:paraId="0634A0AE" w14:textId="77777777" w:rsidR="0020079E" w:rsidRPr="0020079E" w:rsidRDefault="0020079E" w:rsidP="0020079E">
            <w:pPr>
              <w:pStyle w:val="NormalWeb"/>
              <w:spacing w:line="360" w:lineRule="auto"/>
              <w:jc w:val="center"/>
              <w:rPr>
                <w:rFonts w:ascii="Arial" w:hAnsi="Arial" w:cs="Arial"/>
                <w:sz w:val="22"/>
                <w:szCs w:val="22"/>
              </w:rPr>
            </w:pPr>
            <w:r w:rsidRPr="0020079E">
              <w:rPr>
                <w:rFonts w:ascii="Arial" w:hAnsi="Arial" w:cs="Arial"/>
                <w:b/>
                <w:bCs/>
                <w:sz w:val="22"/>
                <w:szCs w:val="22"/>
                <w:lang w:val="en-US"/>
              </w:rPr>
              <w:lastRenderedPageBreak/>
              <w:t>Risk Assessment</w:t>
            </w:r>
          </w:p>
        </w:tc>
      </w:tr>
      <w:tr w:rsidR="0020079E" w:rsidRPr="0020079E" w14:paraId="20AF2F17" w14:textId="77777777" w:rsidTr="0020079E">
        <w:trPr>
          <w:trHeight w:val="385"/>
        </w:trPr>
        <w:tc>
          <w:tcPr>
            <w:tcW w:w="2409" w:type="dxa"/>
            <w:shd w:val="clear" w:color="auto" w:fill="D1DFCE"/>
            <w:tcMar>
              <w:top w:w="72" w:type="dxa"/>
              <w:left w:w="144" w:type="dxa"/>
              <w:bottom w:w="72" w:type="dxa"/>
              <w:right w:w="144" w:type="dxa"/>
            </w:tcMar>
            <w:hideMark/>
          </w:tcPr>
          <w:p w14:paraId="54C91BE3"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b/>
                <w:bCs/>
                <w:sz w:val="22"/>
                <w:szCs w:val="22"/>
                <w:lang w:val="en-US"/>
              </w:rPr>
              <w:t>Risk Type</w:t>
            </w:r>
          </w:p>
        </w:tc>
        <w:tc>
          <w:tcPr>
            <w:tcW w:w="1071" w:type="dxa"/>
            <w:shd w:val="clear" w:color="auto" w:fill="D1DFCE"/>
            <w:tcMar>
              <w:top w:w="72" w:type="dxa"/>
              <w:left w:w="144" w:type="dxa"/>
              <w:bottom w:w="72" w:type="dxa"/>
              <w:right w:w="144" w:type="dxa"/>
            </w:tcMar>
            <w:hideMark/>
          </w:tcPr>
          <w:p w14:paraId="423FB163"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b/>
                <w:bCs/>
                <w:sz w:val="22"/>
                <w:szCs w:val="22"/>
                <w:lang w:val="en-US"/>
              </w:rPr>
              <w:t>Impact</w:t>
            </w:r>
          </w:p>
        </w:tc>
        <w:tc>
          <w:tcPr>
            <w:tcW w:w="1425" w:type="dxa"/>
            <w:shd w:val="clear" w:color="auto" w:fill="D1DFCE"/>
            <w:tcMar>
              <w:top w:w="72" w:type="dxa"/>
              <w:left w:w="144" w:type="dxa"/>
              <w:bottom w:w="72" w:type="dxa"/>
              <w:right w:w="144" w:type="dxa"/>
            </w:tcMar>
            <w:hideMark/>
          </w:tcPr>
          <w:p w14:paraId="20850400"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b/>
                <w:bCs/>
                <w:sz w:val="22"/>
                <w:szCs w:val="22"/>
                <w:lang w:val="en-US"/>
              </w:rPr>
              <w:t>Probability</w:t>
            </w:r>
          </w:p>
        </w:tc>
        <w:tc>
          <w:tcPr>
            <w:tcW w:w="1611" w:type="dxa"/>
            <w:shd w:val="clear" w:color="auto" w:fill="D1DFCE"/>
            <w:tcMar>
              <w:top w:w="72" w:type="dxa"/>
              <w:left w:w="144" w:type="dxa"/>
              <w:bottom w:w="72" w:type="dxa"/>
              <w:right w:w="144" w:type="dxa"/>
            </w:tcMar>
            <w:hideMark/>
          </w:tcPr>
          <w:p w14:paraId="29F73018"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b/>
                <w:bCs/>
                <w:sz w:val="22"/>
                <w:szCs w:val="22"/>
                <w:lang w:val="en-US"/>
              </w:rPr>
              <w:t>Risk Level (0-10)</w:t>
            </w:r>
          </w:p>
        </w:tc>
        <w:tc>
          <w:tcPr>
            <w:tcW w:w="2835" w:type="dxa"/>
            <w:shd w:val="clear" w:color="auto" w:fill="D1DFCE"/>
            <w:tcMar>
              <w:top w:w="72" w:type="dxa"/>
              <w:left w:w="144" w:type="dxa"/>
              <w:bottom w:w="72" w:type="dxa"/>
              <w:right w:w="144" w:type="dxa"/>
            </w:tcMar>
            <w:hideMark/>
          </w:tcPr>
          <w:p w14:paraId="0AFCD620"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b/>
                <w:bCs/>
                <w:sz w:val="22"/>
                <w:szCs w:val="22"/>
                <w:lang w:val="en-US"/>
              </w:rPr>
              <w:t>Risk Control</w:t>
            </w:r>
          </w:p>
        </w:tc>
      </w:tr>
      <w:tr w:rsidR="0020079E" w:rsidRPr="0020079E" w14:paraId="4CEEC2E7" w14:textId="77777777" w:rsidTr="0020079E">
        <w:trPr>
          <w:trHeight w:val="385"/>
        </w:trPr>
        <w:tc>
          <w:tcPr>
            <w:tcW w:w="2409" w:type="dxa"/>
            <w:shd w:val="clear" w:color="auto" w:fill="E9F0E8"/>
            <w:tcMar>
              <w:top w:w="72" w:type="dxa"/>
              <w:left w:w="144" w:type="dxa"/>
              <w:bottom w:w="72" w:type="dxa"/>
              <w:right w:w="144" w:type="dxa"/>
            </w:tcMar>
            <w:hideMark/>
          </w:tcPr>
          <w:p w14:paraId="7BAE584C"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Severe Weather</w:t>
            </w:r>
          </w:p>
        </w:tc>
        <w:tc>
          <w:tcPr>
            <w:tcW w:w="1071" w:type="dxa"/>
            <w:shd w:val="clear" w:color="auto" w:fill="FD6247"/>
            <w:tcMar>
              <w:top w:w="72" w:type="dxa"/>
              <w:left w:w="144" w:type="dxa"/>
              <w:bottom w:w="72" w:type="dxa"/>
              <w:right w:w="144" w:type="dxa"/>
            </w:tcMar>
            <w:hideMark/>
          </w:tcPr>
          <w:p w14:paraId="6A7E5EBB"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 xml:space="preserve">Hight </w:t>
            </w:r>
          </w:p>
        </w:tc>
        <w:tc>
          <w:tcPr>
            <w:tcW w:w="1425" w:type="dxa"/>
            <w:shd w:val="clear" w:color="auto" w:fill="FFC000"/>
            <w:tcMar>
              <w:top w:w="72" w:type="dxa"/>
              <w:left w:w="144" w:type="dxa"/>
              <w:bottom w:w="72" w:type="dxa"/>
              <w:right w:w="144" w:type="dxa"/>
            </w:tcMar>
            <w:hideMark/>
          </w:tcPr>
          <w:p w14:paraId="0D052732"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Medium</w:t>
            </w:r>
          </w:p>
        </w:tc>
        <w:tc>
          <w:tcPr>
            <w:tcW w:w="1611" w:type="dxa"/>
            <w:shd w:val="clear" w:color="auto" w:fill="E9F0E8"/>
            <w:tcMar>
              <w:top w:w="72" w:type="dxa"/>
              <w:left w:w="144" w:type="dxa"/>
              <w:bottom w:w="72" w:type="dxa"/>
              <w:right w:w="144" w:type="dxa"/>
            </w:tcMar>
            <w:hideMark/>
          </w:tcPr>
          <w:p w14:paraId="19BD54ED"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7</w:t>
            </w:r>
          </w:p>
        </w:tc>
        <w:tc>
          <w:tcPr>
            <w:tcW w:w="2835" w:type="dxa"/>
            <w:shd w:val="clear" w:color="auto" w:fill="E9F0E8"/>
            <w:tcMar>
              <w:top w:w="72" w:type="dxa"/>
              <w:left w:w="144" w:type="dxa"/>
              <w:bottom w:w="72" w:type="dxa"/>
              <w:right w:w="144" w:type="dxa"/>
            </w:tcMar>
            <w:hideMark/>
          </w:tcPr>
          <w:p w14:paraId="0F6FBE93"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Weather Monitoring</w:t>
            </w:r>
          </w:p>
        </w:tc>
      </w:tr>
      <w:tr w:rsidR="0020079E" w:rsidRPr="0020079E" w14:paraId="16365C48" w14:textId="77777777" w:rsidTr="0020079E">
        <w:trPr>
          <w:trHeight w:val="385"/>
        </w:trPr>
        <w:tc>
          <w:tcPr>
            <w:tcW w:w="2409" w:type="dxa"/>
            <w:shd w:val="clear" w:color="auto" w:fill="D1DFCE"/>
            <w:tcMar>
              <w:top w:w="72" w:type="dxa"/>
              <w:left w:w="144" w:type="dxa"/>
              <w:bottom w:w="72" w:type="dxa"/>
              <w:right w:w="144" w:type="dxa"/>
            </w:tcMar>
            <w:hideMark/>
          </w:tcPr>
          <w:p w14:paraId="7EB7E5EA"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Budget Overrun</w:t>
            </w:r>
          </w:p>
        </w:tc>
        <w:tc>
          <w:tcPr>
            <w:tcW w:w="1071" w:type="dxa"/>
            <w:shd w:val="clear" w:color="auto" w:fill="FD6247"/>
            <w:tcMar>
              <w:top w:w="72" w:type="dxa"/>
              <w:left w:w="144" w:type="dxa"/>
              <w:bottom w:w="72" w:type="dxa"/>
              <w:right w:w="144" w:type="dxa"/>
            </w:tcMar>
            <w:hideMark/>
          </w:tcPr>
          <w:p w14:paraId="6FFC4594"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Hight</w:t>
            </w:r>
          </w:p>
        </w:tc>
        <w:tc>
          <w:tcPr>
            <w:tcW w:w="1425" w:type="dxa"/>
            <w:shd w:val="clear" w:color="auto" w:fill="FFC000"/>
            <w:tcMar>
              <w:top w:w="72" w:type="dxa"/>
              <w:left w:w="144" w:type="dxa"/>
              <w:bottom w:w="72" w:type="dxa"/>
              <w:right w:w="144" w:type="dxa"/>
            </w:tcMar>
            <w:hideMark/>
          </w:tcPr>
          <w:p w14:paraId="3C063D78"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Medium</w:t>
            </w:r>
          </w:p>
        </w:tc>
        <w:tc>
          <w:tcPr>
            <w:tcW w:w="1611" w:type="dxa"/>
            <w:shd w:val="clear" w:color="auto" w:fill="D1DFCE"/>
            <w:tcMar>
              <w:top w:w="72" w:type="dxa"/>
              <w:left w:w="144" w:type="dxa"/>
              <w:bottom w:w="72" w:type="dxa"/>
              <w:right w:w="144" w:type="dxa"/>
            </w:tcMar>
            <w:hideMark/>
          </w:tcPr>
          <w:p w14:paraId="5671046D"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7</w:t>
            </w:r>
          </w:p>
        </w:tc>
        <w:tc>
          <w:tcPr>
            <w:tcW w:w="2835" w:type="dxa"/>
            <w:shd w:val="clear" w:color="auto" w:fill="D1DFCE"/>
            <w:tcMar>
              <w:top w:w="72" w:type="dxa"/>
              <w:left w:w="144" w:type="dxa"/>
              <w:bottom w:w="72" w:type="dxa"/>
              <w:right w:w="144" w:type="dxa"/>
            </w:tcMar>
            <w:hideMark/>
          </w:tcPr>
          <w:p w14:paraId="48C3AFA6"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Cost Control</w:t>
            </w:r>
          </w:p>
        </w:tc>
      </w:tr>
      <w:tr w:rsidR="0020079E" w:rsidRPr="0020079E" w14:paraId="24674010" w14:textId="77777777" w:rsidTr="0020079E">
        <w:trPr>
          <w:trHeight w:val="385"/>
        </w:trPr>
        <w:tc>
          <w:tcPr>
            <w:tcW w:w="2409" w:type="dxa"/>
            <w:shd w:val="clear" w:color="auto" w:fill="E9F0E8"/>
            <w:tcMar>
              <w:top w:w="72" w:type="dxa"/>
              <w:left w:w="144" w:type="dxa"/>
              <w:bottom w:w="72" w:type="dxa"/>
              <w:right w:w="144" w:type="dxa"/>
            </w:tcMar>
            <w:hideMark/>
          </w:tcPr>
          <w:p w14:paraId="3E7EFBFD"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 xml:space="preserve">Construction Delays </w:t>
            </w:r>
          </w:p>
        </w:tc>
        <w:tc>
          <w:tcPr>
            <w:tcW w:w="1071" w:type="dxa"/>
            <w:shd w:val="clear" w:color="auto" w:fill="FD6247"/>
            <w:tcMar>
              <w:top w:w="72" w:type="dxa"/>
              <w:left w:w="144" w:type="dxa"/>
              <w:bottom w:w="72" w:type="dxa"/>
              <w:right w:w="144" w:type="dxa"/>
            </w:tcMar>
            <w:hideMark/>
          </w:tcPr>
          <w:p w14:paraId="2895FDD7"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Hight</w:t>
            </w:r>
          </w:p>
        </w:tc>
        <w:tc>
          <w:tcPr>
            <w:tcW w:w="1425" w:type="dxa"/>
            <w:shd w:val="clear" w:color="auto" w:fill="FFFF00"/>
            <w:tcMar>
              <w:top w:w="72" w:type="dxa"/>
              <w:left w:w="144" w:type="dxa"/>
              <w:bottom w:w="72" w:type="dxa"/>
              <w:right w:w="144" w:type="dxa"/>
            </w:tcMar>
            <w:hideMark/>
          </w:tcPr>
          <w:p w14:paraId="1D37EE49"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Low</w:t>
            </w:r>
          </w:p>
        </w:tc>
        <w:tc>
          <w:tcPr>
            <w:tcW w:w="1611" w:type="dxa"/>
            <w:shd w:val="clear" w:color="auto" w:fill="E9F0E8"/>
            <w:tcMar>
              <w:top w:w="72" w:type="dxa"/>
              <w:left w:w="144" w:type="dxa"/>
              <w:bottom w:w="72" w:type="dxa"/>
              <w:right w:w="144" w:type="dxa"/>
            </w:tcMar>
            <w:hideMark/>
          </w:tcPr>
          <w:p w14:paraId="05BD1D72"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5</w:t>
            </w:r>
          </w:p>
        </w:tc>
        <w:tc>
          <w:tcPr>
            <w:tcW w:w="2835" w:type="dxa"/>
            <w:shd w:val="clear" w:color="auto" w:fill="E9F0E8"/>
            <w:tcMar>
              <w:top w:w="72" w:type="dxa"/>
              <w:left w:w="144" w:type="dxa"/>
              <w:bottom w:w="72" w:type="dxa"/>
              <w:right w:w="144" w:type="dxa"/>
            </w:tcMar>
            <w:hideMark/>
          </w:tcPr>
          <w:p w14:paraId="431F575C"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Schedule Planning</w:t>
            </w:r>
          </w:p>
        </w:tc>
      </w:tr>
      <w:tr w:rsidR="0020079E" w:rsidRPr="0020079E" w14:paraId="6342705D" w14:textId="77777777" w:rsidTr="0020079E">
        <w:trPr>
          <w:trHeight w:val="385"/>
        </w:trPr>
        <w:tc>
          <w:tcPr>
            <w:tcW w:w="2409" w:type="dxa"/>
            <w:shd w:val="clear" w:color="auto" w:fill="D1DFCE"/>
            <w:tcMar>
              <w:top w:w="72" w:type="dxa"/>
              <w:left w:w="144" w:type="dxa"/>
              <w:bottom w:w="72" w:type="dxa"/>
              <w:right w:w="144" w:type="dxa"/>
            </w:tcMar>
            <w:hideMark/>
          </w:tcPr>
          <w:p w14:paraId="28115EE9"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Health and Safety Risk</w:t>
            </w:r>
          </w:p>
        </w:tc>
        <w:tc>
          <w:tcPr>
            <w:tcW w:w="1071" w:type="dxa"/>
            <w:shd w:val="clear" w:color="auto" w:fill="FFC000"/>
            <w:tcMar>
              <w:top w:w="72" w:type="dxa"/>
              <w:left w:w="144" w:type="dxa"/>
              <w:bottom w:w="72" w:type="dxa"/>
              <w:right w:w="144" w:type="dxa"/>
            </w:tcMar>
            <w:hideMark/>
          </w:tcPr>
          <w:p w14:paraId="3D72D3DB"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Medium</w:t>
            </w:r>
          </w:p>
        </w:tc>
        <w:tc>
          <w:tcPr>
            <w:tcW w:w="1425" w:type="dxa"/>
            <w:shd w:val="clear" w:color="auto" w:fill="FFFF00"/>
            <w:tcMar>
              <w:top w:w="72" w:type="dxa"/>
              <w:left w:w="144" w:type="dxa"/>
              <w:bottom w:w="72" w:type="dxa"/>
              <w:right w:w="144" w:type="dxa"/>
            </w:tcMar>
            <w:hideMark/>
          </w:tcPr>
          <w:p w14:paraId="79364FC6"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Low</w:t>
            </w:r>
          </w:p>
        </w:tc>
        <w:tc>
          <w:tcPr>
            <w:tcW w:w="1611" w:type="dxa"/>
            <w:shd w:val="clear" w:color="auto" w:fill="D1DFCE"/>
            <w:tcMar>
              <w:top w:w="72" w:type="dxa"/>
              <w:left w:w="144" w:type="dxa"/>
              <w:bottom w:w="72" w:type="dxa"/>
              <w:right w:w="144" w:type="dxa"/>
            </w:tcMar>
            <w:hideMark/>
          </w:tcPr>
          <w:p w14:paraId="339F4941"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4</w:t>
            </w:r>
          </w:p>
        </w:tc>
        <w:tc>
          <w:tcPr>
            <w:tcW w:w="2835" w:type="dxa"/>
            <w:shd w:val="clear" w:color="auto" w:fill="D1DFCE"/>
            <w:tcMar>
              <w:top w:w="72" w:type="dxa"/>
              <w:left w:w="144" w:type="dxa"/>
              <w:bottom w:w="72" w:type="dxa"/>
              <w:right w:w="144" w:type="dxa"/>
            </w:tcMar>
            <w:hideMark/>
          </w:tcPr>
          <w:p w14:paraId="00CA12DE"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Clear Safety Procedure</w:t>
            </w:r>
          </w:p>
        </w:tc>
      </w:tr>
      <w:tr w:rsidR="0020079E" w:rsidRPr="0020079E" w14:paraId="05997018" w14:textId="77777777" w:rsidTr="0020079E">
        <w:trPr>
          <w:trHeight w:val="385"/>
        </w:trPr>
        <w:tc>
          <w:tcPr>
            <w:tcW w:w="2409" w:type="dxa"/>
            <w:shd w:val="clear" w:color="auto" w:fill="E9F0E8"/>
            <w:tcMar>
              <w:top w:w="72" w:type="dxa"/>
              <w:left w:w="144" w:type="dxa"/>
              <w:bottom w:w="72" w:type="dxa"/>
              <w:right w:w="144" w:type="dxa"/>
            </w:tcMar>
            <w:hideMark/>
          </w:tcPr>
          <w:p w14:paraId="06DD95F4"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Supply Chain Disruption</w:t>
            </w:r>
          </w:p>
        </w:tc>
        <w:tc>
          <w:tcPr>
            <w:tcW w:w="1071" w:type="dxa"/>
            <w:shd w:val="clear" w:color="auto" w:fill="FFFF00"/>
            <w:tcMar>
              <w:top w:w="72" w:type="dxa"/>
              <w:left w:w="144" w:type="dxa"/>
              <w:bottom w:w="72" w:type="dxa"/>
              <w:right w:w="144" w:type="dxa"/>
            </w:tcMar>
            <w:hideMark/>
          </w:tcPr>
          <w:p w14:paraId="7DCE5B5F"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Low</w:t>
            </w:r>
          </w:p>
        </w:tc>
        <w:tc>
          <w:tcPr>
            <w:tcW w:w="1425" w:type="dxa"/>
            <w:shd w:val="clear" w:color="auto" w:fill="FD6247"/>
            <w:tcMar>
              <w:top w:w="72" w:type="dxa"/>
              <w:left w:w="144" w:type="dxa"/>
              <w:bottom w:w="72" w:type="dxa"/>
              <w:right w:w="144" w:type="dxa"/>
            </w:tcMar>
            <w:hideMark/>
          </w:tcPr>
          <w:p w14:paraId="70945261"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Hight</w:t>
            </w:r>
          </w:p>
        </w:tc>
        <w:tc>
          <w:tcPr>
            <w:tcW w:w="1611" w:type="dxa"/>
            <w:shd w:val="clear" w:color="auto" w:fill="E9F0E8"/>
            <w:tcMar>
              <w:top w:w="72" w:type="dxa"/>
              <w:left w:w="144" w:type="dxa"/>
              <w:bottom w:w="72" w:type="dxa"/>
              <w:right w:w="144" w:type="dxa"/>
            </w:tcMar>
            <w:hideMark/>
          </w:tcPr>
          <w:p w14:paraId="052951A5" w14:textId="77777777" w:rsidR="0020079E" w:rsidRPr="0020079E" w:rsidRDefault="0020079E" w:rsidP="0020079E">
            <w:pPr>
              <w:pStyle w:val="NormalWeb"/>
              <w:spacing w:line="360" w:lineRule="auto"/>
              <w:rPr>
                <w:rFonts w:ascii="Arial" w:hAnsi="Arial" w:cs="Arial"/>
                <w:sz w:val="22"/>
                <w:szCs w:val="22"/>
              </w:rPr>
            </w:pPr>
            <w:r w:rsidRPr="0020079E">
              <w:rPr>
                <w:rFonts w:ascii="Arial" w:hAnsi="Arial" w:cs="Arial"/>
                <w:sz w:val="22"/>
                <w:szCs w:val="22"/>
                <w:lang w:val="en-US"/>
              </w:rPr>
              <w:t>5</w:t>
            </w:r>
          </w:p>
        </w:tc>
        <w:tc>
          <w:tcPr>
            <w:tcW w:w="2835" w:type="dxa"/>
            <w:shd w:val="clear" w:color="auto" w:fill="E9F0E8"/>
            <w:tcMar>
              <w:top w:w="72" w:type="dxa"/>
              <w:left w:w="144" w:type="dxa"/>
              <w:bottom w:w="72" w:type="dxa"/>
              <w:right w:w="144" w:type="dxa"/>
            </w:tcMar>
            <w:hideMark/>
          </w:tcPr>
          <w:p w14:paraId="1D2DEAE7" w14:textId="77777777" w:rsidR="0020079E" w:rsidRPr="0020079E" w:rsidRDefault="0020079E" w:rsidP="00150CA1">
            <w:pPr>
              <w:pStyle w:val="NormalWeb"/>
              <w:keepNext/>
              <w:spacing w:line="360" w:lineRule="auto"/>
              <w:rPr>
                <w:rFonts w:ascii="Arial" w:hAnsi="Arial" w:cs="Arial"/>
                <w:sz w:val="22"/>
                <w:szCs w:val="22"/>
              </w:rPr>
            </w:pPr>
            <w:r w:rsidRPr="0020079E">
              <w:rPr>
                <w:rFonts w:ascii="Arial" w:hAnsi="Arial" w:cs="Arial"/>
                <w:sz w:val="22"/>
                <w:szCs w:val="22"/>
                <w:lang w:val="en-US"/>
              </w:rPr>
              <w:t xml:space="preserve">Alternative Suppliers </w:t>
            </w:r>
          </w:p>
        </w:tc>
      </w:tr>
    </w:tbl>
    <w:p w14:paraId="089B3DFF" w14:textId="68C9F6B3" w:rsidR="00150CA1" w:rsidRDefault="00150CA1" w:rsidP="00843AB1">
      <w:pPr>
        <w:pStyle w:val="Caption"/>
        <w:framePr w:hSpace="180" w:wrap="around" w:vAnchor="text" w:hAnchor="page" w:x="3920" w:y="5382"/>
      </w:pPr>
      <w:r>
        <w:t xml:space="preserve">Table </w:t>
      </w:r>
      <w:r>
        <w:fldChar w:fldCharType="begin"/>
      </w:r>
      <w:r>
        <w:instrText xml:space="preserve"> SEQ Table \* ARABIC </w:instrText>
      </w:r>
      <w:r>
        <w:fldChar w:fldCharType="separate"/>
      </w:r>
      <w:r>
        <w:rPr>
          <w:noProof/>
        </w:rPr>
        <w:t>1</w:t>
      </w:r>
      <w:r>
        <w:fldChar w:fldCharType="end"/>
      </w:r>
      <w:r>
        <w:t>: Risk Assessment of the Project</w:t>
      </w:r>
    </w:p>
    <w:p w14:paraId="4B13CB4E" w14:textId="77777777" w:rsidR="00150CA1" w:rsidRDefault="00150CA1" w:rsidP="00937186">
      <w:pPr>
        <w:pStyle w:val="NormalWeb"/>
        <w:spacing w:line="360" w:lineRule="auto"/>
        <w:jc w:val="both"/>
        <w:rPr>
          <w:rFonts w:ascii="Arial" w:hAnsi="Arial" w:cs="Arial"/>
        </w:rPr>
      </w:pPr>
    </w:p>
    <w:p w14:paraId="051E32F2" w14:textId="304C0238" w:rsidR="00843AB1" w:rsidRPr="00843AB1" w:rsidRDefault="00843AB1" w:rsidP="00843AB1">
      <w:pPr>
        <w:pStyle w:val="NormalWeb"/>
        <w:spacing w:line="360" w:lineRule="auto"/>
        <w:jc w:val="both"/>
        <w:rPr>
          <w:rFonts w:ascii="Arial" w:hAnsi="Arial" w:cs="Arial"/>
        </w:rPr>
      </w:pPr>
      <w:r w:rsidRPr="00843AB1">
        <w:rPr>
          <w:rFonts w:ascii="Arial" w:hAnsi="Arial" w:cs="Arial"/>
        </w:rPr>
        <w:t xml:space="preserve">Severe weather has been identified as a high-impact risk with a medium probability, as adverse conditions can delay construction activities and affect resource availability. Similarly, budget overruns present a significant risk due to fluctuating material costs and potential delays, requiring strict cost control measures. </w:t>
      </w:r>
      <w:r>
        <w:rPr>
          <w:rFonts w:ascii="Arial" w:hAnsi="Arial" w:cs="Arial"/>
        </w:rPr>
        <w:t>A</w:t>
      </w:r>
      <w:r w:rsidRPr="00843AB1">
        <w:rPr>
          <w:rFonts w:ascii="Arial" w:hAnsi="Arial" w:cs="Arial"/>
        </w:rPr>
        <w:t xml:space="preserve">lthough less likely, </w:t>
      </w:r>
      <w:r>
        <w:rPr>
          <w:rFonts w:ascii="Arial" w:hAnsi="Arial" w:cs="Arial"/>
        </w:rPr>
        <w:t xml:space="preserve">construction delays </w:t>
      </w:r>
      <w:r w:rsidRPr="00843AB1">
        <w:rPr>
          <w:rFonts w:ascii="Arial" w:hAnsi="Arial" w:cs="Arial"/>
        </w:rPr>
        <w:t>still pose a considerable risk and must be managed through effective scheduling and planning.</w:t>
      </w:r>
    </w:p>
    <w:p w14:paraId="72953312" w14:textId="2D7DC78A" w:rsidR="00843AB1" w:rsidRPr="00843AB1" w:rsidRDefault="00843AB1" w:rsidP="00843AB1">
      <w:pPr>
        <w:pStyle w:val="NormalWeb"/>
        <w:spacing w:line="360" w:lineRule="auto"/>
        <w:jc w:val="both"/>
        <w:rPr>
          <w:rFonts w:ascii="Arial" w:hAnsi="Arial" w:cs="Arial"/>
        </w:rPr>
      </w:pPr>
      <w:r w:rsidRPr="00843AB1">
        <w:rPr>
          <w:rFonts w:ascii="Arial" w:hAnsi="Arial" w:cs="Arial"/>
        </w:rPr>
        <w:t xml:space="preserve">Health and safety risks are assessed as moderate but remain critical due to their potential impact on workers and project continuity. Implementing clear safety procedures is essential to mitigate these risks. In addition, supply chain disruptions, while lower in impact, </w:t>
      </w:r>
      <w:r>
        <w:rPr>
          <w:rFonts w:ascii="Arial" w:hAnsi="Arial" w:cs="Arial"/>
        </w:rPr>
        <w:t>ar</w:t>
      </w:r>
      <w:r w:rsidRPr="00843AB1">
        <w:rPr>
          <w:rFonts w:ascii="Arial" w:hAnsi="Arial" w:cs="Arial"/>
        </w:rPr>
        <w:t xml:space="preserve">e </w:t>
      </w:r>
      <w:r>
        <w:rPr>
          <w:rFonts w:ascii="Arial" w:hAnsi="Arial" w:cs="Arial"/>
        </w:rPr>
        <w:t>more</w:t>
      </w:r>
      <w:r w:rsidRPr="00843AB1">
        <w:rPr>
          <w:rFonts w:ascii="Arial" w:hAnsi="Arial" w:cs="Arial"/>
        </w:rPr>
        <w:t xml:space="preserve"> </w:t>
      </w:r>
      <w:r>
        <w:rPr>
          <w:rFonts w:ascii="Arial" w:hAnsi="Arial" w:cs="Arial"/>
        </w:rPr>
        <w:t>likely to</w:t>
      </w:r>
      <w:r w:rsidRPr="00843AB1">
        <w:rPr>
          <w:rFonts w:ascii="Arial" w:hAnsi="Arial" w:cs="Arial"/>
        </w:rPr>
        <w:t xml:space="preserve"> </w:t>
      </w:r>
      <w:r>
        <w:rPr>
          <w:rFonts w:ascii="Arial" w:hAnsi="Arial" w:cs="Arial"/>
        </w:rPr>
        <w:t>occur</w:t>
      </w:r>
      <w:r w:rsidRPr="00843AB1">
        <w:rPr>
          <w:rFonts w:ascii="Arial" w:hAnsi="Arial" w:cs="Arial"/>
        </w:rPr>
        <w:t xml:space="preserve"> and can affect the timely delivery of materials, making the use of alternative suppliers an important mitigation strategy.</w:t>
      </w:r>
    </w:p>
    <w:p w14:paraId="60D52C7A" w14:textId="77777777" w:rsidR="00843AB1" w:rsidRDefault="00843AB1" w:rsidP="00843AB1">
      <w:pPr>
        <w:pStyle w:val="NormalWeb"/>
        <w:spacing w:line="360" w:lineRule="auto"/>
        <w:jc w:val="both"/>
        <w:rPr>
          <w:rFonts w:ascii="Arial" w:hAnsi="Arial" w:cs="Arial"/>
        </w:rPr>
      </w:pPr>
      <w:r w:rsidRPr="00843AB1">
        <w:rPr>
          <w:rFonts w:ascii="Arial" w:hAnsi="Arial" w:cs="Arial"/>
        </w:rPr>
        <w:t>Overall, risk management is a continuous process that involves ongoing monitoring, evaluation, and adjustment to respond to changing conditions. This proactive approach ensures that risks are effectively controlled and that the project remains on track to achieve its objectives (Hillson, 2009).</w:t>
      </w:r>
    </w:p>
    <w:p w14:paraId="44BCAAA2" w14:textId="77777777" w:rsidR="00AB47F5" w:rsidRPr="00843AB1" w:rsidRDefault="00AB47F5" w:rsidP="00843AB1">
      <w:pPr>
        <w:pStyle w:val="NormalWeb"/>
        <w:spacing w:line="360" w:lineRule="auto"/>
        <w:jc w:val="both"/>
        <w:rPr>
          <w:rFonts w:ascii="Arial" w:hAnsi="Arial" w:cs="Arial"/>
        </w:rPr>
      </w:pPr>
    </w:p>
    <w:p w14:paraId="63F5CFB6" w14:textId="77777777" w:rsidR="00937186" w:rsidRPr="00D524C0" w:rsidRDefault="00937186" w:rsidP="00D524C0"/>
    <w:p w14:paraId="7073B13B" w14:textId="77777777" w:rsidR="001A61F9" w:rsidRDefault="001A61F9" w:rsidP="00706C98">
      <w:pPr>
        <w:pStyle w:val="Heading2"/>
        <w:rPr>
          <w:noProof/>
        </w:rPr>
      </w:pPr>
    </w:p>
    <w:p w14:paraId="05A57289" w14:textId="28EB9303" w:rsidR="009E22A4" w:rsidRPr="00615735" w:rsidRDefault="009E22A4" w:rsidP="00706C98">
      <w:pPr>
        <w:pStyle w:val="Heading2"/>
        <w:rPr>
          <w:noProof/>
        </w:rPr>
      </w:pPr>
      <w:bookmarkStart w:id="16" w:name="_Toc228252262"/>
      <w:r w:rsidRPr="00615735">
        <w:rPr>
          <w:noProof/>
        </w:rPr>
        <w:lastRenderedPageBreak/>
        <w:t>CONCLUSION</w:t>
      </w:r>
      <w:bookmarkEnd w:id="16"/>
      <w:r w:rsidRPr="00615735">
        <w:rPr>
          <w:noProof/>
        </w:rPr>
        <w:t xml:space="preserve"> </w:t>
      </w:r>
    </w:p>
    <w:p w14:paraId="1B9FB1FE"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This Project Management Plan provides a structured and comprehensive framework for the reconstruction of infrastructure in the West Midlands following severe flooding. Through the application of key project management tools and techniques, including scope definition, Work Breakdown Structure, scheduling through Gantt charts, stakeholder analysis, resource allocation, and risk management, the plan ensures a coordinated and systematic approach to project delivery.</w:t>
      </w:r>
    </w:p>
    <w:p w14:paraId="587C2CB2"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The integration of these elements supports effective planning, communication, and decision-making, enabling the project to be delivered within the constraints of time, cost, and quality. In particular, the emphasis on stakeholder engagement and risk management enhances the project’s ability to respond to uncertainties and minimise potential disruptions.</w:t>
      </w:r>
    </w:p>
    <w:p w14:paraId="2ECB972F"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Furthermore, the plan highlights the importance of not only restoring damaged infrastructure but also improving its resilience against future environmental challenges. By incorporating sustainable practices and structured management approaches, the project contributes to long-term recovery and community stability.</w:t>
      </w:r>
    </w:p>
    <w:p w14:paraId="5373BCD7" w14:textId="77777777" w:rsidR="00843AB1" w:rsidRPr="00843AB1" w:rsidRDefault="00843AB1" w:rsidP="00843AB1">
      <w:pPr>
        <w:pStyle w:val="NormalWeb"/>
        <w:spacing w:line="360" w:lineRule="auto"/>
        <w:jc w:val="both"/>
        <w:rPr>
          <w:rFonts w:ascii="Arial" w:hAnsi="Arial" w:cs="Arial"/>
        </w:rPr>
      </w:pPr>
      <w:r w:rsidRPr="00843AB1">
        <w:rPr>
          <w:rFonts w:ascii="Arial" w:hAnsi="Arial" w:cs="Arial"/>
        </w:rPr>
        <w:t>In conclusion, effective project management plays a crucial role in ensuring that post-disaster reconstruction projects are delivered successfully, supporting both immediate recovery needs and future resilience (Steinfort, 2017).</w:t>
      </w:r>
    </w:p>
    <w:p w14:paraId="6E4CB5DE" w14:textId="0E22121B" w:rsidR="00937186" w:rsidRPr="00937186" w:rsidRDefault="00937186" w:rsidP="00843AB1">
      <w:pPr>
        <w:pStyle w:val="NormalWeb"/>
        <w:spacing w:line="360" w:lineRule="auto"/>
        <w:jc w:val="both"/>
        <w:rPr>
          <w:rFonts w:ascii="Arial" w:hAnsi="Arial" w:cs="Arial"/>
        </w:rPr>
      </w:pPr>
    </w:p>
    <w:bookmarkEnd w:id="5"/>
    <w:p w14:paraId="62B0A106" w14:textId="77777777" w:rsidR="0030285A" w:rsidRDefault="0030285A" w:rsidP="00615735">
      <w:pPr>
        <w:spacing w:line="360" w:lineRule="auto"/>
        <w:jc w:val="both"/>
        <w:rPr>
          <w:rFonts w:ascii="Arial" w:hAnsi="Arial" w:cs="Arial"/>
          <w:sz w:val="22"/>
          <w:szCs w:val="22"/>
        </w:rPr>
      </w:pPr>
    </w:p>
    <w:p w14:paraId="6A01DBE8" w14:textId="77777777" w:rsidR="0030285A" w:rsidRDefault="0030285A" w:rsidP="00615735">
      <w:pPr>
        <w:spacing w:line="360" w:lineRule="auto"/>
        <w:jc w:val="both"/>
        <w:rPr>
          <w:rFonts w:ascii="Arial" w:hAnsi="Arial" w:cs="Arial"/>
          <w:sz w:val="22"/>
          <w:szCs w:val="22"/>
        </w:rPr>
      </w:pPr>
    </w:p>
    <w:p w14:paraId="03E7A86A" w14:textId="77777777" w:rsidR="0030285A" w:rsidRDefault="0030285A" w:rsidP="00615735">
      <w:pPr>
        <w:spacing w:line="360" w:lineRule="auto"/>
        <w:jc w:val="both"/>
        <w:rPr>
          <w:rFonts w:ascii="Arial" w:hAnsi="Arial" w:cs="Arial"/>
          <w:sz w:val="22"/>
          <w:szCs w:val="22"/>
        </w:rPr>
      </w:pPr>
    </w:p>
    <w:p w14:paraId="773B04AF" w14:textId="77777777" w:rsidR="0030285A" w:rsidRDefault="0030285A" w:rsidP="00615735">
      <w:pPr>
        <w:spacing w:line="360" w:lineRule="auto"/>
        <w:jc w:val="both"/>
        <w:rPr>
          <w:rFonts w:ascii="Arial" w:hAnsi="Arial" w:cs="Arial"/>
          <w:sz w:val="22"/>
          <w:szCs w:val="22"/>
        </w:rPr>
      </w:pPr>
    </w:p>
    <w:p w14:paraId="219B6080" w14:textId="77777777" w:rsidR="0030285A" w:rsidRDefault="0030285A" w:rsidP="00615735">
      <w:pPr>
        <w:spacing w:line="360" w:lineRule="auto"/>
        <w:jc w:val="both"/>
        <w:rPr>
          <w:rFonts w:ascii="Arial" w:hAnsi="Arial" w:cs="Arial"/>
          <w:sz w:val="22"/>
          <w:szCs w:val="22"/>
        </w:rPr>
      </w:pPr>
    </w:p>
    <w:p w14:paraId="7586C59D" w14:textId="77777777" w:rsidR="0030285A" w:rsidRDefault="0030285A" w:rsidP="00615735">
      <w:pPr>
        <w:spacing w:line="360" w:lineRule="auto"/>
        <w:jc w:val="both"/>
        <w:rPr>
          <w:rFonts w:ascii="Arial" w:hAnsi="Arial" w:cs="Arial"/>
          <w:sz w:val="22"/>
          <w:szCs w:val="22"/>
        </w:rPr>
      </w:pPr>
    </w:p>
    <w:p w14:paraId="255DCF40" w14:textId="77777777" w:rsidR="0030285A" w:rsidRDefault="0030285A" w:rsidP="00615735">
      <w:pPr>
        <w:spacing w:line="360" w:lineRule="auto"/>
        <w:jc w:val="both"/>
        <w:rPr>
          <w:rFonts w:ascii="Arial" w:hAnsi="Arial" w:cs="Arial"/>
          <w:sz w:val="22"/>
          <w:szCs w:val="22"/>
        </w:rPr>
      </w:pPr>
    </w:p>
    <w:p w14:paraId="199557FA" w14:textId="77777777" w:rsidR="0030285A" w:rsidRDefault="0030285A" w:rsidP="00615735">
      <w:pPr>
        <w:spacing w:line="360" w:lineRule="auto"/>
        <w:jc w:val="both"/>
        <w:rPr>
          <w:rFonts w:ascii="Arial" w:hAnsi="Arial" w:cs="Arial"/>
          <w:sz w:val="22"/>
          <w:szCs w:val="22"/>
        </w:rPr>
      </w:pPr>
    </w:p>
    <w:p w14:paraId="20BDFB1D" w14:textId="77777777" w:rsidR="0030285A" w:rsidRDefault="0030285A" w:rsidP="00615735">
      <w:pPr>
        <w:spacing w:line="360" w:lineRule="auto"/>
        <w:jc w:val="both"/>
        <w:rPr>
          <w:rFonts w:ascii="Arial" w:hAnsi="Arial" w:cs="Arial"/>
          <w:sz w:val="22"/>
          <w:szCs w:val="22"/>
        </w:rPr>
      </w:pPr>
    </w:p>
    <w:p w14:paraId="55A7C5D7" w14:textId="77777777" w:rsidR="0030285A" w:rsidRDefault="0030285A" w:rsidP="00615735">
      <w:pPr>
        <w:spacing w:line="360" w:lineRule="auto"/>
        <w:jc w:val="both"/>
        <w:rPr>
          <w:rFonts w:ascii="Arial" w:hAnsi="Arial" w:cs="Arial"/>
          <w:sz w:val="22"/>
          <w:szCs w:val="22"/>
        </w:rPr>
      </w:pPr>
    </w:p>
    <w:p w14:paraId="463AE456" w14:textId="77777777" w:rsidR="0030285A" w:rsidRDefault="0030285A" w:rsidP="00615735">
      <w:pPr>
        <w:spacing w:line="360" w:lineRule="auto"/>
        <w:jc w:val="both"/>
        <w:rPr>
          <w:rFonts w:ascii="Arial" w:hAnsi="Arial" w:cs="Arial"/>
          <w:sz w:val="22"/>
          <w:szCs w:val="22"/>
        </w:rPr>
      </w:pPr>
    </w:p>
    <w:p w14:paraId="68DE0829" w14:textId="77777777" w:rsidR="00601302" w:rsidRDefault="00601302" w:rsidP="00601C8C">
      <w:pPr>
        <w:pStyle w:val="Heading1"/>
        <w:spacing w:line="360" w:lineRule="auto"/>
        <w:rPr>
          <w:rFonts w:ascii="Arial" w:hAnsi="Arial" w:cs="Arial"/>
          <w:noProof/>
          <w:color w:val="715B07" w:themeColor="accent1" w:themeShade="80"/>
          <w:sz w:val="32"/>
          <w:szCs w:val="32"/>
        </w:rPr>
      </w:pPr>
    </w:p>
    <w:p w14:paraId="4975A6A1" w14:textId="75E838F5" w:rsidR="009E22A4" w:rsidRPr="00615735" w:rsidRDefault="009E22A4" w:rsidP="00706C98">
      <w:pPr>
        <w:pStyle w:val="Heading2"/>
        <w:rPr>
          <w:noProof/>
        </w:rPr>
      </w:pPr>
      <w:bookmarkStart w:id="17" w:name="_Toc228252263"/>
      <w:r w:rsidRPr="00615735">
        <w:rPr>
          <w:noProof/>
        </w:rPr>
        <w:t>REFERENCES</w:t>
      </w:r>
      <w:bookmarkEnd w:id="17"/>
      <w:r w:rsidRPr="00615735">
        <w:rPr>
          <w:noProof/>
        </w:rPr>
        <w:t xml:space="preserve"> </w:t>
      </w:r>
    </w:p>
    <w:p w14:paraId="0711794C" w14:textId="5F04EF40"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Bello, A.B. (2025)</w:t>
      </w:r>
      <w:r>
        <w:rPr>
          <w:rStyle w:val="Strong"/>
          <w:rFonts w:ascii="Arial" w:hAnsi="Arial" w:cs="Arial"/>
          <w:b w:val="0"/>
          <w:bCs w:val="0"/>
        </w:rPr>
        <w:t>.</w:t>
      </w:r>
      <w:r w:rsidRPr="001A61F9">
        <w:rPr>
          <w:rFonts w:ascii="Arial" w:hAnsi="Arial" w:cs="Arial"/>
        </w:rPr>
        <w:t xml:space="preserve"> </w:t>
      </w:r>
      <w:r w:rsidRPr="001A61F9">
        <w:rPr>
          <w:rStyle w:val="Emphasis"/>
          <w:rFonts w:ascii="Arial" w:hAnsi="Arial" w:cs="Arial"/>
        </w:rPr>
        <w:t>Adaptive project management strategies for complex multi-stakeholder environments</w:t>
      </w:r>
      <w:r w:rsidRPr="001A61F9">
        <w:rPr>
          <w:rFonts w:ascii="Arial" w:hAnsi="Arial" w:cs="Arial"/>
        </w:rPr>
        <w:t xml:space="preserve">. Available at: </w:t>
      </w:r>
      <w:hyperlink r:id="rId41" w:tgtFrame="_new" w:history="1">
        <w:r w:rsidRPr="001A61F9">
          <w:rPr>
            <w:rStyle w:val="Hyperlink"/>
            <w:rFonts w:ascii="Arial" w:hAnsi="Arial" w:cs="Arial"/>
          </w:rPr>
          <w:t>https://www.researchgate.net</w:t>
        </w:r>
      </w:hyperlink>
      <w:r w:rsidRPr="001A61F9">
        <w:rPr>
          <w:rFonts w:ascii="Arial" w:hAnsi="Arial" w:cs="Arial"/>
        </w:rPr>
        <w:t xml:space="preserve"> (Accessed: </w:t>
      </w:r>
      <w:r w:rsidRPr="001A61F9">
        <w:rPr>
          <w:rFonts w:ascii="Arial" w:hAnsi="Arial" w:cs="Arial"/>
        </w:rPr>
        <w:t xml:space="preserve">9 April </w:t>
      </w:r>
      <w:r w:rsidRPr="001A61F9">
        <w:rPr>
          <w:rFonts w:ascii="Arial" w:hAnsi="Arial" w:cs="Arial"/>
        </w:rPr>
        <w:t>2026).</w:t>
      </w:r>
    </w:p>
    <w:p w14:paraId="44671647" w14:textId="26F66A48"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Fewings, P. and Henjewele, C. (2019)</w:t>
      </w:r>
      <w:r>
        <w:rPr>
          <w:rStyle w:val="Strong"/>
          <w:rFonts w:ascii="Arial" w:hAnsi="Arial" w:cs="Arial"/>
          <w:b w:val="0"/>
          <w:bCs w:val="0"/>
        </w:rPr>
        <w:t>.</w:t>
      </w:r>
      <w:r w:rsidRPr="001A61F9">
        <w:rPr>
          <w:rFonts w:ascii="Arial" w:hAnsi="Arial" w:cs="Arial"/>
        </w:rPr>
        <w:t xml:space="preserve"> </w:t>
      </w:r>
      <w:r w:rsidRPr="001A61F9">
        <w:rPr>
          <w:rStyle w:val="Emphasis"/>
          <w:rFonts w:ascii="Arial" w:hAnsi="Arial" w:cs="Arial"/>
        </w:rPr>
        <w:t>Construction project management: An integrated approach</w:t>
      </w:r>
      <w:r w:rsidRPr="001A61F9">
        <w:rPr>
          <w:rFonts w:ascii="Arial" w:hAnsi="Arial" w:cs="Arial"/>
        </w:rPr>
        <w:t>. London: Routledge.</w:t>
      </w:r>
    </w:p>
    <w:p w14:paraId="41CE6813" w14:textId="77777777"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Gibbs, G. (1988)</w:t>
      </w:r>
      <w:r w:rsidRPr="001A61F9">
        <w:rPr>
          <w:rFonts w:ascii="Arial" w:hAnsi="Arial" w:cs="Arial"/>
        </w:rPr>
        <w:t xml:space="preserve"> </w:t>
      </w:r>
      <w:r w:rsidRPr="001A61F9">
        <w:rPr>
          <w:rStyle w:val="Emphasis"/>
          <w:rFonts w:ascii="Arial" w:hAnsi="Arial" w:cs="Arial"/>
        </w:rPr>
        <w:t>Learning by doing: A guide to teaching and learning methods</w:t>
      </w:r>
      <w:r w:rsidRPr="001A61F9">
        <w:rPr>
          <w:rFonts w:ascii="Arial" w:hAnsi="Arial" w:cs="Arial"/>
        </w:rPr>
        <w:t>. Oxford: Oxford Polytechnic.</w:t>
      </w:r>
    </w:p>
    <w:p w14:paraId="267B8948" w14:textId="476656B4"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Hillson, D. (2009)</w:t>
      </w:r>
      <w:r>
        <w:rPr>
          <w:rStyle w:val="Strong"/>
          <w:rFonts w:ascii="Arial" w:hAnsi="Arial" w:cs="Arial"/>
          <w:b w:val="0"/>
          <w:bCs w:val="0"/>
        </w:rPr>
        <w:t>.</w:t>
      </w:r>
      <w:r w:rsidRPr="001A61F9">
        <w:rPr>
          <w:rFonts w:ascii="Arial" w:hAnsi="Arial" w:cs="Arial"/>
        </w:rPr>
        <w:t xml:space="preserve"> </w:t>
      </w:r>
      <w:r w:rsidRPr="001A61F9">
        <w:rPr>
          <w:rStyle w:val="Emphasis"/>
          <w:rFonts w:ascii="Arial" w:hAnsi="Arial" w:cs="Arial"/>
        </w:rPr>
        <w:t>Managing risk in projects</w:t>
      </w:r>
      <w:r w:rsidRPr="001A61F9">
        <w:rPr>
          <w:rFonts w:ascii="Arial" w:hAnsi="Arial" w:cs="Arial"/>
        </w:rPr>
        <w:t>. Farnham: Gower Publishing.</w:t>
      </w:r>
    </w:p>
    <w:p w14:paraId="6C4E439B" w14:textId="56581C41"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Kerzner, H. (2017)</w:t>
      </w:r>
      <w:r>
        <w:rPr>
          <w:rStyle w:val="Strong"/>
          <w:rFonts w:ascii="Arial" w:hAnsi="Arial" w:cs="Arial"/>
          <w:b w:val="0"/>
          <w:bCs w:val="0"/>
        </w:rPr>
        <w:t>.</w:t>
      </w:r>
      <w:r w:rsidRPr="001A61F9">
        <w:rPr>
          <w:rFonts w:ascii="Arial" w:hAnsi="Arial" w:cs="Arial"/>
        </w:rPr>
        <w:t xml:space="preserve"> </w:t>
      </w:r>
      <w:r w:rsidRPr="001A61F9">
        <w:rPr>
          <w:rStyle w:val="Emphasis"/>
          <w:rFonts w:ascii="Arial" w:hAnsi="Arial" w:cs="Arial"/>
        </w:rPr>
        <w:t>Project management: A systems approach to planning, scheduling, and controlling</w:t>
      </w:r>
      <w:r w:rsidRPr="001A61F9">
        <w:rPr>
          <w:rFonts w:ascii="Arial" w:hAnsi="Arial" w:cs="Arial"/>
        </w:rPr>
        <w:t>. 12th edn. Hoboken: Wiley.</w:t>
      </w:r>
    </w:p>
    <w:p w14:paraId="118470D8" w14:textId="22F90CA2"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Kolb, D.A. (1984)</w:t>
      </w:r>
      <w:r>
        <w:rPr>
          <w:rStyle w:val="Strong"/>
          <w:rFonts w:ascii="Arial" w:hAnsi="Arial" w:cs="Arial"/>
          <w:b w:val="0"/>
          <w:bCs w:val="0"/>
        </w:rPr>
        <w:t>.</w:t>
      </w:r>
      <w:r w:rsidRPr="001A61F9">
        <w:rPr>
          <w:rFonts w:ascii="Arial" w:hAnsi="Arial" w:cs="Arial"/>
        </w:rPr>
        <w:t xml:space="preserve"> </w:t>
      </w:r>
      <w:r w:rsidRPr="001A61F9">
        <w:rPr>
          <w:rStyle w:val="Emphasis"/>
          <w:rFonts w:ascii="Arial" w:hAnsi="Arial" w:cs="Arial"/>
        </w:rPr>
        <w:t>Experiential learning: Experience as the source of learning and development</w:t>
      </w:r>
      <w:r w:rsidRPr="001A61F9">
        <w:rPr>
          <w:rFonts w:ascii="Arial" w:hAnsi="Arial" w:cs="Arial"/>
        </w:rPr>
        <w:t>. New Jersey: Prentice Hall.</w:t>
      </w:r>
    </w:p>
    <w:p w14:paraId="20E9D8BA" w14:textId="77777777"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Kim, K.N. and Choi, J. (2013)</w:t>
      </w:r>
      <w:r w:rsidRPr="001A61F9">
        <w:rPr>
          <w:rFonts w:ascii="Arial" w:hAnsi="Arial" w:cs="Arial"/>
        </w:rPr>
        <w:t xml:space="preserve"> ‘Breaking the vicious cycle of flood disasters: Goals of project management in post-disaster rebuild projects’, </w:t>
      </w:r>
      <w:r w:rsidRPr="001A61F9">
        <w:rPr>
          <w:rStyle w:val="Emphasis"/>
          <w:rFonts w:ascii="Arial" w:hAnsi="Arial" w:cs="Arial"/>
        </w:rPr>
        <w:t>International Journal of Project Management</w:t>
      </w:r>
      <w:r w:rsidRPr="001A61F9">
        <w:rPr>
          <w:rFonts w:ascii="Arial" w:hAnsi="Arial" w:cs="Arial"/>
        </w:rPr>
        <w:t>, 31(4), pp. 623–634. https://doi.org/10.1016/j.ijproman.2012.10.005</w:t>
      </w:r>
    </w:p>
    <w:p w14:paraId="462C0B45" w14:textId="77777777"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Project Management Institute (PMI) (2017)</w:t>
      </w:r>
      <w:r w:rsidRPr="001A61F9">
        <w:rPr>
          <w:rFonts w:ascii="Arial" w:hAnsi="Arial" w:cs="Arial"/>
        </w:rPr>
        <w:t xml:space="preserve"> </w:t>
      </w:r>
      <w:r w:rsidRPr="001A61F9">
        <w:rPr>
          <w:rStyle w:val="Emphasis"/>
          <w:rFonts w:ascii="Arial" w:hAnsi="Arial" w:cs="Arial"/>
        </w:rPr>
        <w:t>A guide to the project management body of knowledge (PMBOK® Guide)</w:t>
      </w:r>
      <w:r w:rsidRPr="001A61F9">
        <w:rPr>
          <w:rFonts w:ascii="Arial" w:hAnsi="Arial" w:cs="Arial"/>
        </w:rPr>
        <w:t>. 6th edn. Newtown Square, PA: PMI.</w:t>
      </w:r>
    </w:p>
    <w:p w14:paraId="22B93CA5" w14:textId="471C47BE" w:rsidR="001A61F9"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Sholarin, E.A. and Awange, J.L. (2016)</w:t>
      </w:r>
      <w:r>
        <w:rPr>
          <w:rStyle w:val="Strong"/>
          <w:rFonts w:ascii="Arial" w:hAnsi="Arial" w:cs="Arial"/>
          <w:b w:val="0"/>
          <w:bCs w:val="0"/>
        </w:rPr>
        <w:t>.</w:t>
      </w:r>
      <w:r w:rsidRPr="001A61F9">
        <w:rPr>
          <w:rFonts w:ascii="Arial" w:hAnsi="Arial" w:cs="Arial"/>
        </w:rPr>
        <w:t xml:space="preserve"> </w:t>
      </w:r>
      <w:r w:rsidRPr="001A61F9">
        <w:rPr>
          <w:rStyle w:val="Emphasis"/>
          <w:rFonts w:ascii="Arial" w:hAnsi="Arial" w:cs="Arial"/>
        </w:rPr>
        <w:t>Environmental project management: Principles, methodology, and processes</w:t>
      </w:r>
      <w:r w:rsidRPr="001A61F9">
        <w:rPr>
          <w:rFonts w:ascii="Arial" w:hAnsi="Arial" w:cs="Arial"/>
        </w:rPr>
        <w:t>. Cham: Springer.</w:t>
      </w:r>
    </w:p>
    <w:p w14:paraId="3C1B6589" w14:textId="2DE488B6" w:rsidR="00937186" w:rsidRPr="001A61F9" w:rsidRDefault="001A61F9" w:rsidP="001A61F9">
      <w:pPr>
        <w:pStyle w:val="NormalWeb"/>
        <w:spacing w:line="360" w:lineRule="auto"/>
        <w:jc w:val="both"/>
        <w:rPr>
          <w:rFonts w:ascii="Arial" w:hAnsi="Arial" w:cs="Arial"/>
        </w:rPr>
      </w:pPr>
      <w:r w:rsidRPr="001A61F9">
        <w:rPr>
          <w:rStyle w:val="Strong"/>
          <w:rFonts w:ascii="Arial" w:hAnsi="Arial" w:cs="Arial"/>
          <w:b w:val="0"/>
          <w:bCs w:val="0"/>
        </w:rPr>
        <w:t>Steinfort, P. (2017)</w:t>
      </w:r>
      <w:r w:rsidRPr="001A61F9">
        <w:rPr>
          <w:rFonts w:ascii="Arial" w:hAnsi="Arial" w:cs="Arial"/>
        </w:rPr>
        <w:t xml:space="preserve"> ‘Community and post-disaster program management methodology’, </w:t>
      </w:r>
      <w:r w:rsidRPr="001A61F9">
        <w:rPr>
          <w:rStyle w:val="Emphasis"/>
          <w:rFonts w:ascii="Arial" w:hAnsi="Arial" w:cs="Arial"/>
        </w:rPr>
        <w:t>International Journal of Project Management</w:t>
      </w:r>
      <w:r w:rsidRPr="001A61F9">
        <w:rPr>
          <w:rFonts w:ascii="Arial" w:hAnsi="Arial" w:cs="Arial"/>
        </w:rPr>
        <w:t>, 35(7), pp. 1236–1247.</w:t>
      </w:r>
    </w:p>
    <w:p w14:paraId="4FB31CA3" w14:textId="4E044F93" w:rsidR="009E22A4" w:rsidRPr="00B57934" w:rsidRDefault="009E22A4" w:rsidP="00B57934">
      <w:pPr>
        <w:pStyle w:val="NormalWeb"/>
        <w:spacing w:line="360" w:lineRule="auto"/>
        <w:jc w:val="both"/>
        <w:rPr>
          <w:rFonts w:ascii="Arial" w:hAnsi="Arial" w:cs="Arial"/>
          <w:color w:val="000000" w:themeColor="text1"/>
          <w:sz w:val="22"/>
          <w:szCs w:val="22"/>
        </w:rPr>
      </w:pPr>
    </w:p>
    <w:sectPr w:rsidR="009E22A4" w:rsidRPr="00B57934" w:rsidSect="00A66777">
      <w:footerReference w:type="even" r:id="rId42"/>
      <w:footerReference w:type="default" r:id="rId43"/>
      <w:pgSz w:w="11906" w:h="16838" w:code="9"/>
      <w:pgMar w:top="1210" w:right="1267" w:bottom="1210" w:left="1267" w:header="1181"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35E2D" w14:textId="77777777" w:rsidR="00237B1E" w:rsidRDefault="00237B1E" w:rsidP="009B2968">
      <w:r>
        <w:separator/>
      </w:r>
    </w:p>
  </w:endnote>
  <w:endnote w:type="continuationSeparator" w:id="0">
    <w:p w14:paraId="16D09B46" w14:textId="77777777" w:rsidR="00237B1E" w:rsidRDefault="00237B1E"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CACCA" w14:textId="2304120D" w:rsidR="008F5700" w:rsidRDefault="008F5700">
    <w:pPr>
      <w:pStyle w:val="Footer"/>
    </w:pPr>
    <w:r>
      <w:t>PAGE 4</w:t>
    </w:r>
  </w:p>
  <w:p w14:paraId="4CA5DE22" w14:textId="018B78FA" w:rsidR="009B2968" w:rsidRDefault="009B2968"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B9448" w14:textId="77777777" w:rsidR="009B2968" w:rsidRDefault="00E832AC" w:rsidP="00E832AC">
    <w:pPr>
      <w:pStyle w:val="Footer"/>
      <w:rPr>
        <w:rStyle w:val="PageNumber"/>
        <w:noProof/>
      </w:rPr>
    </w:pPr>
    <w:r w:rsidRPr="00E832AC">
      <w:rPr>
        <w:noProof/>
        <w:lang w:bidi="en-GB"/>
      </w:rPr>
      <w:t xml:space="preserve">PAGE   </w:t>
    </w:r>
    <w:sdt>
      <w:sdtPr>
        <w:rPr>
          <w:rStyle w:val="PageNumber"/>
          <w:noProof/>
        </w:rPr>
        <w:id w:val="-601500411"/>
        <w:docPartObj>
          <w:docPartGallery w:val="Page Numbers (Bottom of Page)"/>
          <w:docPartUnique/>
        </w:docPartObj>
      </w:sdtPr>
      <w:sdtContent>
        <w:r w:rsidR="009B2968">
          <w:rPr>
            <w:rStyle w:val="PageNumber"/>
            <w:noProof/>
            <w:lang w:bidi="en-GB"/>
          </w:rPr>
          <w:fldChar w:fldCharType="begin"/>
        </w:r>
        <w:r w:rsidR="009B2968">
          <w:rPr>
            <w:rStyle w:val="PageNumber"/>
            <w:noProof/>
            <w:lang w:bidi="en-GB"/>
          </w:rPr>
          <w:instrText xml:space="preserve"> PAGE </w:instrText>
        </w:r>
        <w:r w:rsidR="009B2968">
          <w:rPr>
            <w:rStyle w:val="PageNumber"/>
            <w:noProof/>
            <w:lang w:bidi="en-GB"/>
          </w:rPr>
          <w:fldChar w:fldCharType="separate"/>
        </w:r>
        <w:r w:rsidR="00A123DD">
          <w:rPr>
            <w:rStyle w:val="PageNumber"/>
            <w:noProof/>
            <w:lang w:bidi="en-GB"/>
          </w:rPr>
          <w:t>2</w:t>
        </w:r>
        <w:r w:rsidR="009B2968">
          <w:rPr>
            <w:rStyle w:val="PageNumber"/>
            <w:noProof/>
            <w:lang w:bidi="en-GB"/>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DD55F" w14:textId="77777777" w:rsidR="00237B1E" w:rsidRDefault="00237B1E" w:rsidP="009B2968">
      <w:r>
        <w:separator/>
      </w:r>
    </w:p>
  </w:footnote>
  <w:footnote w:type="continuationSeparator" w:id="0">
    <w:p w14:paraId="7A6EBF77" w14:textId="77777777" w:rsidR="00237B1E" w:rsidRDefault="00237B1E" w:rsidP="009B2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452A"/>
    <w:multiLevelType w:val="hybridMultilevel"/>
    <w:tmpl w:val="38BE51F6"/>
    <w:lvl w:ilvl="0" w:tplc="0816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F5DE6"/>
    <w:multiLevelType w:val="multilevel"/>
    <w:tmpl w:val="3396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141B1"/>
    <w:multiLevelType w:val="hybridMultilevel"/>
    <w:tmpl w:val="20D4B74A"/>
    <w:lvl w:ilvl="0" w:tplc="FB4298AA">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5609A"/>
    <w:multiLevelType w:val="hybridMultilevel"/>
    <w:tmpl w:val="315AC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AC77D5"/>
    <w:multiLevelType w:val="hybridMultilevel"/>
    <w:tmpl w:val="4754E2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F0186A"/>
    <w:multiLevelType w:val="hybridMultilevel"/>
    <w:tmpl w:val="48C2AA58"/>
    <w:lvl w:ilvl="0" w:tplc="0816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BD0966"/>
    <w:multiLevelType w:val="hybridMultilevel"/>
    <w:tmpl w:val="5F6C0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866EEF"/>
    <w:multiLevelType w:val="hybridMultilevel"/>
    <w:tmpl w:val="265A93E4"/>
    <w:lvl w:ilvl="0" w:tplc="0816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C77AC7"/>
    <w:multiLevelType w:val="multilevel"/>
    <w:tmpl w:val="42A4DE88"/>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201A45EF"/>
    <w:multiLevelType w:val="hybridMultilevel"/>
    <w:tmpl w:val="38FC6E8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051260"/>
    <w:multiLevelType w:val="hybridMultilevel"/>
    <w:tmpl w:val="28B63DA4"/>
    <w:lvl w:ilvl="0" w:tplc="0816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17591"/>
    <w:multiLevelType w:val="multilevel"/>
    <w:tmpl w:val="E98092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2F3A047D"/>
    <w:multiLevelType w:val="hybridMultilevel"/>
    <w:tmpl w:val="D874660C"/>
    <w:lvl w:ilvl="0" w:tplc="A712013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6F6DF7"/>
    <w:multiLevelType w:val="hybridMultilevel"/>
    <w:tmpl w:val="EFB6DA7E"/>
    <w:lvl w:ilvl="0" w:tplc="0816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1E3DF9"/>
    <w:multiLevelType w:val="multilevel"/>
    <w:tmpl w:val="514E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90BAD"/>
    <w:multiLevelType w:val="hybridMultilevel"/>
    <w:tmpl w:val="49D4C814"/>
    <w:lvl w:ilvl="0" w:tplc="7F94D6C8">
      <w:start w:val="1"/>
      <w:numFmt w:val="upperLetter"/>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2C378E"/>
    <w:multiLevelType w:val="multilevel"/>
    <w:tmpl w:val="1F78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4094D"/>
    <w:multiLevelType w:val="multilevel"/>
    <w:tmpl w:val="0ADA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9271FC"/>
    <w:multiLevelType w:val="hybridMultilevel"/>
    <w:tmpl w:val="5DDC5C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B55721"/>
    <w:multiLevelType w:val="hybridMultilevel"/>
    <w:tmpl w:val="A4DAE6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2F7988"/>
    <w:multiLevelType w:val="hybridMultilevel"/>
    <w:tmpl w:val="6366B3B8"/>
    <w:lvl w:ilvl="0" w:tplc="00BEF2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923337E"/>
    <w:multiLevelType w:val="hybridMultilevel"/>
    <w:tmpl w:val="C742DB76"/>
    <w:lvl w:ilvl="0" w:tplc="0816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5162D2"/>
    <w:multiLevelType w:val="multilevel"/>
    <w:tmpl w:val="E98092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79E33F86"/>
    <w:multiLevelType w:val="hybridMultilevel"/>
    <w:tmpl w:val="C158D52E"/>
    <w:lvl w:ilvl="0" w:tplc="0816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0550045">
    <w:abstractNumId w:val="3"/>
  </w:num>
  <w:num w:numId="2" w16cid:durableId="1244418414">
    <w:abstractNumId w:val="18"/>
  </w:num>
  <w:num w:numId="3" w16cid:durableId="282004554">
    <w:abstractNumId w:val="9"/>
  </w:num>
  <w:num w:numId="4" w16cid:durableId="368725882">
    <w:abstractNumId w:val="13"/>
  </w:num>
  <w:num w:numId="5" w16cid:durableId="1572890880">
    <w:abstractNumId w:val="0"/>
  </w:num>
  <w:num w:numId="6" w16cid:durableId="266424606">
    <w:abstractNumId w:val="10"/>
  </w:num>
  <w:num w:numId="7" w16cid:durableId="391999400">
    <w:abstractNumId w:val="19"/>
  </w:num>
  <w:num w:numId="8" w16cid:durableId="19820778">
    <w:abstractNumId w:val="4"/>
  </w:num>
  <w:num w:numId="9" w16cid:durableId="629020148">
    <w:abstractNumId w:val="8"/>
  </w:num>
  <w:num w:numId="10" w16cid:durableId="1364594254">
    <w:abstractNumId w:val="20"/>
  </w:num>
  <w:num w:numId="11" w16cid:durableId="254944685">
    <w:abstractNumId w:val="7"/>
  </w:num>
  <w:num w:numId="12" w16cid:durableId="1001618576">
    <w:abstractNumId w:val="16"/>
  </w:num>
  <w:num w:numId="13" w16cid:durableId="32921817">
    <w:abstractNumId w:val="14"/>
  </w:num>
  <w:num w:numId="14" w16cid:durableId="169760592">
    <w:abstractNumId w:val="11"/>
  </w:num>
  <w:num w:numId="15" w16cid:durableId="1656909565">
    <w:abstractNumId w:val="22"/>
  </w:num>
  <w:num w:numId="16" w16cid:durableId="1846705616">
    <w:abstractNumId w:val="23"/>
  </w:num>
  <w:num w:numId="17" w16cid:durableId="2070494339">
    <w:abstractNumId w:val="15"/>
  </w:num>
  <w:num w:numId="18" w16cid:durableId="525945224">
    <w:abstractNumId w:val="5"/>
  </w:num>
  <w:num w:numId="19" w16cid:durableId="875965068">
    <w:abstractNumId w:val="1"/>
  </w:num>
  <w:num w:numId="20" w16cid:durableId="1236016586">
    <w:abstractNumId w:val="6"/>
  </w:num>
  <w:num w:numId="21" w16cid:durableId="1340815688">
    <w:abstractNumId w:val="12"/>
  </w:num>
  <w:num w:numId="22" w16cid:durableId="639959490">
    <w:abstractNumId w:val="17"/>
  </w:num>
  <w:num w:numId="23" w16cid:durableId="1302033198">
    <w:abstractNumId w:val="2"/>
  </w:num>
  <w:num w:numId="24" w16cid:durableId="18261682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removePersonalInformation/>
  <w:removeDateAndTime/>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DB0"/>
    <w:rsid w:val="000114EB"/>
    <w:rsid w:val="0001396A"/>
    <w:rsid w:val="000354AC"/>
    <w:rsid w:val="000359D1"/>
    <w:rsid w:val="000525AF"/>
    <w:rsid w:val="00075273"/>
    <w:rsid w:val="00084C39"/>
    <w:rsid w:val="00086AFE"/>
    <w:rsid w:val="00090318"/>
    <w:rsid w:val="000E4EF3"/>
    <w:rsid w:val="00150CA1"/>
    <w:rsid w:val="001557B9"/>
    <w:rsid w:val="00177F3B"/>
    <w:rsid w:val="00187632"/>
    <w:rsid w:val="001932B5"/>
    <w:rsid w:val="001A1CEF"/>
    <w:rsid w:val="001A3CE4"/>
    <w:rsid w:val="001A61F9"/>
    <w:rsid w:val="001B0BBF"/>
    <w:rsid w:val="001D390E"/>
    <w:rsid w:val="001F1D78"/>
    <w:rsid w:val="0020079E"/>
    <w:rsid w:val="00211CE6"/>
    <w:rsid w:val="002366C9"/>
    <w:rsid w:val="00237B1E"/>
    <w:rsid w:val="002E25A7"/>
    <w:rsid w:val="002E6628"/>
    <w:rsid w:val="0030285A"/>
    <w:rsid w:val="00335308"/>
    <w:rsid w:val="00375A9A"/>
    <w:rsid w:val="003A0300"/>
    <w:rsid w:val="003A7DA5"/>
    <w:rsid w:val="003C7043"/>
    <w:rsid w:val="003D1E42"/>
    <w:rsid w:val="003E6AB7"/>
    <w:rsid w:val="00425843"/>
    <w:rsid w:val="00426E5B"/>
    <w:rsid w:val="004276EC"/>
    <w:rsid w:val="00484E05"/>
    <w:rsid w:val="00493EA8"/>
    <w:rsid w:val="004960A0"/>
    <w:rsid w:val="005526B1"/>
    <w:rsid w:val="005935B8"/>
    <w:rsid w:val="005A132E"/>
    <w:rsid w:val="005C04E5"/>
    <w:rsid w:val="005D0FB9"/>
    <w:rsid w:val="005F44D3"/>
    <w:rsid w:val="00601302"/>
    <w:rsid w:val="00601C8C"/>
    <w:rsid w:val="0060244F"/>
    <w:rsid w:val="00615735"/>
    <w:rsid w:val="00671A94"/>
    <w:rsid w:val="006851C5"/>
    <w:rsid w:val="00692BC5"/>
    <w:rsid w:val="006B539E"/>
    <w:rsid w:val="006C60E6"/>
    <w:rsid w:val="006D1AC8"/>
    <w:rsid w:val="006E7E5C"/>
    <w:rsid w:val="00706C98"/>
    <w:rsid w:val="0071364D"/>
    <w:rsid w:val="00717867"/>
    <w:rsid w:val="0072636F"/>
    <w:rsid w:val="00744CC2"/>
    <w:rsid w:val="00746E88"/>
    <w:rsid w:val="00746F5E"/>
    <w:rsid w:val="007565C6"/>
    <w:rsid w:val="00794398"/>
    <w:rsid w:val="007C3384"/>
    <w:rsid w:val="007D6888"/>
    <w:rsid w:val="007F6CFA"/>
    <w:rsid w:val="008418E8"/>
    <w:rsid w:val="00843AB1"/>
    <w:rsid w:val="00846C78"/>
    <w:rsid w:val="008622EA"/>
    <w:rsid w:val="008720A7"/>
    <w:rsid w:val="008F242D"/>
    <w:rsid w:val="008F5700"/>
    <w:rsid w:val="00931F8F"/>
    <w:rsid w:val="00937186"/>
    <w:rsid w:val="00937783"/>
    <w:rsid w:val="00952F7D"/>
    <w:rsid w:val="009A380C"/>
    <w:rsid w:val="009B2968"/>
    <w:rsid w:val="009B72D4"/>
    <w:rsid w:val="009D4923"/>
    <w:rsid w:val="009E22A4"/>
    <w:rsid w:val="00A031F1"/>
    <w:rsid w:val="00A07DCE"/>
    <w:rsid w:val="00A105DC"/>
    <w:rsid w:val="00A123DD"/>
    <w:rsid w:val="00A20CDF"/>
    <w:rsid w:val="00A4515A"/>
    <w:rsid w:val="00A57B31"/>
    <w:rsid w:val="00A602AF"/>
    <w:rsid w:val="00A642A3"/>
    <w:rsid w:val="00A64F96"/>
    <w:rsid w:val="00A66777"/>
    <w:rsid w:val="00A75699"/>
    <w:rsid w:val="00A840BD"/>
    <w:rsid w:val="00AB2494"/>
    <w:rsid w:val="00AB47F5"/>
    <w:rsid w:val="00AE2317"/>
    <w:rsid w:val="00AE24BF"/>
    <w:rsid w:val="00B06B23"/>
    <w:rsid w:val="00B1609B"/>
    <w:rsid w:val="00B57934"/>
    <w:rsid w:val="00BD6C8C"/>
    <w:rsid w:val="00C046BD"/>
    <w:rsid w:val="00C3007A"/>
    <w:rsid w:val="00C36EFF"/>
    <w:rsid w:val="00C57745"/>
    <w:rsid w:val="00C623A1"/>
    <w:rsid w:val="00C630C4"/>
    <w:rsid w:val="00C95220"/>
    <w:rsid w:val="00CA6887"/>
    <w:rsid w:val="00CE7F24"/>
    <w:rsid w:val="00D524C0"/>
    <w:rsid w:val="00D56604"/>
    <w:rsid w:val="00D70C7D"/>
    <w:rsid w:val="00D84939"/>
    <w:rsid w:val="00D95DB0"/>
    <w:rsid w:val="00DC2032"/>
    <w:rsid w:val="00DC4C27"/>
    <w:rsid w:val="00DD5607"/>
    <w:rsid w:val="00E027DD"/>
    <w:rsid w:val="00E10F8A"/>
    <w:rsid w:val="00E418EC"/>
    <w:rsid w:val="00E44B70"/>
    <w:rsid w:val="00E70F94"/>
    <w:rsid w:val="00E832AC"/>
    <w:rsid w:val="00EA4A50"/>
    <w:rsid w:val="00F21128"/>
    <w:rsid w:val="00F4393B"/>
    <w:rsid w:val="00F44894"/>
    <w:rsid w:val="00FD1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5AE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84E05"/>
    <w:rPr>
      <w:rFonts w:ascii="Times New Roman" w:eastAsia="Times New Roman" w:hAnsi="Times New Roman" w:cs="Times New Roman"/>
      <w:lang w:val="en-GB" w:eastAsia="en-GB"/>
    </w:rPr>
  </w:style>
  <w:style w:type="paragraph" w:styleId="Heading1">
    <w:name w:val="heading 1"/>
    <w:basedOn w:val="Normal"/>
    <w:next w:val="Normal"/>
    <w:link w:val="Heading1Char"/>
    <w:qFormat/>
    <w:rsid w:val="00A66777"/>
    <w:pPr>
      <w:outlineLvl w:val="0"/>
    </w:pPr>
    <w:rPr>
      <w:rFonts w:asciiTheme="majorHAnsi" w:hAnsiTheme="majorHAnsi"/>
      <w:b/>
      <w:sz w:val="56"/>
      <w:szCs w:val="80"/>
    </w:rPr>
  </w:style>
  <w:style w:type="paragraph" w:styleId="Heading2">
    <w:name w:val="heading 2"/>
    <w:basedOn w:val="Normal"/>
    <w:next w:val="Normal"/>
    <w:link w:val="Heading2Char"/>
    <w:uiPriority w:val="1"/>
    <w:qFormat/>
    <w:rsid w:val="009B72D4"/>
    <w:pPr>
      <w:outlineLvl w:val="1"/>
    </w:pPr>
    <w:rPr>
      <w:rFonts w:asciiTheme="majorHAnsi" w:hAnsiTheme="majorHAnsi"/>
      <w:sz w:val="36"/>
      <w:szCs w:val="36"/>
    </w:rPr>
  </w:style>
  <w:style w:type="paragraph" w:styleId="Heading3">
    <w:name w:val="heading 3"/>
    <w:basedOn w:val="Normal"/>
    <w:next w:val="Normal"/>
    <w:link w:val="Heading3Char"/>
    <w:uiPriority w:val="2"/>
    <w:qFormat/>
    <w:rsid w:val="00706C98"/>
    <w:pPr>
      <w:jc w:val="center"/>
      <w:outlineLvl w:val="2"/>
    </w:pPr>
    <w:rPr>
      <w:rFonts w:asciiTheme="majorHAnsi" w:hAnsiTheme="majorHAnsi"/>
      <w:color w:val="A9890B" w:themeColor="accent1" w:themeShade="BF"/>
      <w:sz w:val="36"/>
      <w:szCs w:val="36"/>
    </w:rPr>
  </w:style>
  <w:style w:type="paragraph" w:styleId="Heading4">
    <w:name w:val="heading 4"/>
    <w:basedOn w:val="Normal"/>
    <w:next w:val="Normal"/>
    <w:link w:val="Heading4Char"/>
    <w:uiPriority w:val="3"/>
    <w:qFormat/>
    <w:rsid w:val="009B72D4"/>
    <w:pPr>
      <w:ind w:left="567" w:right="567"/>
      <w:jc w:val="center"/>
      <w:outlineLvl w:val="3"/>
    </w:pPr>
    <w:rPr>
      <w:b/>
      <w:sz w:val="80"/>
    </w:rPr>
  </w:style>
  <w:style w:type="paragraph" w:styleId="Heading5">
    <w:name w:val="heading 5"/>
    <w:basedOn w:val="Text"/>
    <w:next w:val="Normal"/>
    <w:link w:val="Heading5Char"/>
    <w:uiPriority w:val="4"/>
    <w:qFormat/>
    <w:rsid w:val="00E832AC"/>
    <w:pPr>
      <w:outlineLvl w:val="4"/>
    </w:pPr>
    <w:rPr>
      <w:b/>
      <w:color w:val="E2B80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rPr>
      <w:sz w:val="10"/>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rsid w:val="00A66777"/>
    <w:rPr>
      <w:rFonts w:asciiTheme="majorHAnsi" w:eastAsia="Times New Roman" w:hAnsiTheme="majorHAnsi" w:cs="Times New Roman"/>
      <w:b/>
      <w:sz w:val="56"/>
      <w:szCs w:val="80"/>
      <w:lang w:val="en-GB" w:eastAsia="en-GB"/>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sz w:val="20"/>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sz w:val="20"/>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2"/>
    <w:rsid w:val="00706C98"/>
    <w:rPr>
      <w:rFonts w:asciiTheme="majorHAnsi" w:eastAsia="Times New Roman" w:hAnsiTheme="majorHAnsi" w:cs="Times New Roman"/>
      <w:color w:val="A9890B" w:themeColor="accent1" w:themeShade="BF"/>
      <w:sz w:val="36"/>
      <w:szCs w:val="36"/>
      <w:lang w:val="en-GB" w:eastAsia="en-GB"/>
    </w:rPr>
  </w:style>
  <w:style w:type="character" w:customStyle="1" w:styleId="Heading4Char">
    <w:name w:val="Heading 4 Char"/>
    <w:basedOn w:val="DefaultParagraphFont"/>
    <w:link w:val="Heading4"/>
    <w:uiPriority w:val="3"/>
    <w:rsid w:val="009B72D4"/>
    <w:rPr>
      <w:b/>
      <w:sz w:val="80"/>
    </w:rPr>
  </w:style>
  <w:style w:type="paragraph" w:customStyle="1" w:styleId="Text">
    <w:name w:val="Text"/>
    <w:basedOn w:val="Normal"/>
    <w:uiPriority w:val="5"/>
    <w:qFormat/>
    <w:rsid w:val="009B72D4"/>
    <w:rPr>
      <w:sz w:val="28"/>
      <w:szCs w:val="28"/>
    </w:rPr>
  </w:style>
  <w:style w:type="paragraph" w:customStyle="1" w:styleId="Imagecaption">
    <w:name w:val="Image caption"/>
    <w:basedOn w:val="Normal"/>
    <w:uiPriority w:val="6"/>
    <w:qFormat/>
    <w:rsid w:val="009B72D4"/>
    <w:pPr>
      <w:ind w:left="113"/>
    </w:pPr>
    <w:rPr>
      <w:i/>
      <w:color w:val="000000" w:themeColor="text1"/>
    </w:rPr>
  </w:style>
  <w:style w:type="character" w:customStyle="1" w:styleId="Heading5Char">
    <w:name w:val="Heading 5 Char"/>
    <w:basedOn w:val="DefaultParagraphFont"/>
    <w:link w:val="Heading5"/>
    <w:uiPriority w:val="4"/>
    <w:rsid w:val="00E832AC"/>
    <w:rPr>
      <w:b/>
      <w:color w:val="E2B80F" w:themeColor="accent1"/>
      <w:sz w:val="28"/>
      <w:szCs w:val="28"/>
    </w:rPr>
  </w:style>
  <w:style w:type="character" w:styleId="PlaceholderText">
    <w:name w:val="Placeholder Text"/>
    <w:basedOn w:val="DefaultParagraphFont"/>
    <w:uiPriority w:val="99"/>
    <w:semiHidden/>
    <w:rsid w:val="00A123DD"/>
    <w:rPr>
      <w:color w:val="808080"/>
    </w:rPr>
  </w:style>
  <w:style w:type="paragraph" w:styleId="NoSpacing">
    <w:name w:val="No Spacing"/>
    <w:link w:val="NoSpacingChar"/>
    <w:uiPriority w:val="1"/>
    <w:qFormat/>
    <w:rsid w:val="00717867"/>
    <w:rPr>
      <w:rFonts w:eastAsiaTheme="minorEastAsia"/>
      <w:sz w:val="22"/>
      <w:szCs w:val="22"/>
      <w:lang w:eastAsia="zh-CN"/>
    </w:rPr>
  </w:style>
  <w:style w:type="character" w:customStyle="1" w:styleId="NoSpacingChar">
    <w:name w:val="No Spacing Char"/>
    <w:basedOn w:val="DefaultParagraphFont"/>
    <w:link w:val="NoSpacing"/>
    <w:uiPriority w:val="1"/>
    <w:rsid w:val="00717867"/>
    <w:rPr>
      <w:rFonts w:eastAsiaTheme="minorEastAsia"/>
      <w:sz w:val="22"/>
      <w:szCs w:val="22"/>
      <w:lang w:eastAsia="zh-CN"/>
    </w:rPr>
  </w:style>
  <w:style w:type="paragraph" w:styleId="ListParagraph">
    <w:name w:val="List Paragraph"/>
    <w:basedOn w:val="Normal"/>
    <w:uiPriority w:val="34"/>
    <w:semiHidden/>
    <w:qFormat/>
    <w:rsid w:val="009E22A4"/>
    <w:pPr>
      <w:ind w:left="720"/>
      <w:contextualSpacing/>
    </w:pPr>
  </w:style>
  <w:style w:type="paragraph" w:styleId="TOCHeading">
    <w:name w:val="TOC Heading"/>
    <w:basedOn w:val="Heading1"/>
    <w:next w:val="Normal"/>
    <w:uiPriority w:val="39"/>
    <w:unhideWhenUsed/>
    <w:qFormat/>
    <w:rsid w:val="000E4EF3"/>
    <w:pPr>
      <w:keepNext/>
      <w:keepLines/>
      <w:spacing w:before="480" w:line="276" w:lineRule="auto"/>
      <w:outlineLvl w:val="9"/>
    </w:pPr>
    <w:rPr>
      <w:rFonts w:eastAsiaTheme="majorEastAsia" w:cstheme="majorBidi"/>
      <w:bCs/>
      <w:color w:val="A9890B" w:themeColor="accent1" w:themeShade="BF"/>
      <w:sz w:val="28"/>
      <w:szCs w:val="28"/>
    </w:rPr>
  </w:style>
  <w:style w:type="paragraph" w:styleId="TOC1">
    <w:name w:val="toc 1"/>
    <w:basedOn w:val="Normal"/>
    <w:next w:val="Normal"/>
    <w:autoRedefine/>
    <w:uiPriority w:val="39"/>
    <w:rsid w:val="000E4EF3"/>
    <w:pPr>
      <w:pBdr>
        <w:between w:val="double" w:sz="6" w:space="0" w:color="auto"/>
      </w:pBdr>
      <w:spacing w:before="120" w:after="120"/>
      <w:jc w:val="center"/>
    </w:pPr>
    <w:rPr>
      <w:b/>
      <w:bCs/>
      <w:i/>
      <w:iCs/>
    </w:rPr>
  </w:style>
  <w:style w:type="paragraph" w:styleId="TOC2">
    <w:name w:val="toc 2"/>
    <w:basedOn w:val="Normal"/>
    <w:next w:val="Normal"/>
    <w:autoRedefine/>
    <w:uiPriority w:val="39"/>
    <w:rsid w:val="000E4EF3"/>
    <w:pPr>
      <w:pBdr>
        <w:between w:val="double" w:sz="6" w:space="0" w:color="auto"/>
      </w:pBdr>
      <w:spacing w:before="120" w:after="120"/>
      <w:jc w:val="center"/>
    </w:pPr>
    <w:rPr>
      <w:i/>
      <w:iCs/>
      <w:sz w:val="20"/>
      <w:szCs w:val="20"/>
    </w:rPr>
  </w:style>
  <w:style w:type="character" w:styleId="Hyperlink">
    <w:name w:val="Hyperlink"/>
    <w:basedOn w:val="DefaultParagraphFont"/>
    <w:uiPriority w:val="99"/>
    <w:unhideWhenUsed/>
    <w:rsid w:val="000E4EF3"/>
    <w:rPr>
      <w:color w:val="0000FF" w:themeColor="hyperlink"/>
      <w:u w:val="single"/>
    </w:rPr>
  </w:style>
  <w:style w:type="paragraph" w:styleId="TOC3">
    <w:name w:val="toc 3"/>
    <w:basedOn w:val="Normal"/>
    <w:next w:val="Normal"/>
    <w:autoRedefine/>
    <w:uiPriority w:val="39"/>
    <w:rsid w:val="000E4EF3"/>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rsid w:val="000E4EF3"/>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rsid w:val="000E4EF3"/>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rsid w:val="000E4EF3"/>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rsid w:val="000E4EF3"/>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rsid w:val="000E4EF3"/>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rsid w:val="000E4EF3"/>
    <w:pPr>
      <w:pBdr>
        <w:between w:val="double" w:sz="6" w:space="0" w:color="auto"/>
      </w:pBdr>
      <w:spacing w:before="120" w:after="120"/>
      <w:ind w:left="1680"/>
      <w:jc w:val="center"/>
    </w:pPr>
    <w:rPr>
      <w:sz w:val="20"/>
      <w:szCs w:val="20"/>
    </w:rPr>
  </w:style>
  <w:style w:type="paragraph" w:styleId="Caption">
    <w:name w:val="caption"/>
    <w:basedOn w:val="Normal"/>
    <w:next w:val="Normal"/>
    <w:uiPriority w:val="35"/>
    <w:semiHidden/>
    <w:qFormat/>
    <w:rsid w:val="001932B5"/>
    <w:pPr>
      <w:spacing w:after="200"/>
    </w:pPr>
    <w:rPr>
      <w:i/>
      <w:iCs/>
      <w:color w:val="5E5E5E" w:themeColor="text2"/>
      <w:sz w:val="18"/>
      <w:szCs w:val="18"/>
    </w:rPr>
  </w:style>
  <w:style w:type="character" w:styleId="Strong">
    <w:name w:val="Strong"/>
    <w:basedOn w:val="DefaultParagraphFont"/>
    <w:uiPriority w:val="22"/>
    <w:qFormat/>
    <w:rsid w:val="00C36EFF"/>
    <w:rPr>
      <w:b/>
      <w:bCs/>
    </w:rPr>
  </w:style>
  <w:style w:type="paragraph" w:styleId="NormalWeb">
    <w:name w:val="Normal (Web)"/>
    <w:basedOn w:val="Normal"/>
    <w:uiPriority w:val="99"/>
    <w:unhideWhenUsed/>
    <w:rsid w:val="00C36EFF"/>
    <w:pPr>
      <w:spacing w:before="100" w:beforeAutospacing="1" w:after="100" w:afterAutospacing="1"/>
    </w:pPr>
  </w:style>
  <w:style w:type="character" w:styleId="Emphasis">
    <w:name w:val="Emphasis"/>
    <w:basedOn w:val="DefaultParagraphFont"/>
    <w:uiPriority w:val="20"/>
    <w:qFormat/>
    <w:rsid w:val="00CA6887"/>
    <w:rPr>
      <w:i/>
      <w:iCs/>
    </w:rPr>
  </w:style>
  <w:style w:type="character" w:styleId="FollowedHyperlink">
    <w:name w:val="FollowedHyperlink"/>
    <w:basedOn w:val="DefaultParagraphFont"/>
    <w:uiPriority w:val="99"/>
    <w:semiHidden/>
    <w:rsid w:val="001557B9"/>
    <w:rPr>
      <w:color w:val="FF00FF" w:themeColor="followedHyperlink"/>
      <w:u w:val="single"/>
    </w:rPr>
  </w:style>
  <w:style w:type="character" w:styleId="UnresolvedMention">
    <w:name w:val="Unresolved Mention"/>
    <w:basedOn w:val="DefaultParagraphFont"/>
    <w:uiPriority w:val="99"/>
    <w:semiHidden/>
    <w:unhideWhenUsed/>
    <w:rsid w:val="00746E88"/>
    <w:rPr>
      <w:color w:val="605E5C"/>
      <w:shd w:val="clear" w:color="auto" w:fill="E1DFDD"/>
    </w:rPr>
  </w:style>
  <w:style w:type="paragraph" w:styleId="Revision">
    <w:name w:val="Revision"/>
    <w:hidden/>
    <w:uiPriority w:val="99"/>
    <w:semiHidden/>
    <w:rsid w:val="00A66777"/>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QuickStyle" Target="diagrams/quickStyle1.xml"/><Relationship Id="rId26" Type="http://schemas.openxmlformats.org/officeDocument/2006/relationships/diagramColors" Target="diagrams/colors2.xml"/><Relationship Id="rId39" Type="http://schemas.openxmlformats.org/officeDocument/2006/relationships/image" Target="media/image7.png"/><Relationship Id="rId21" Type="http://schemas.openxmlformats.org/officeDocument/2006/relationships/image" Target="media/image6.jpeg"/><Relationship Id="rId34" Type="http://schemas.openxmlformats.org/officeDocument/2006/relationships/diagramLayout" Target="diagrams/layout4.xm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Layout" Target="diagrams/layout2.xml"/><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image" Target="media/image8.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diagramColors" Target="diagrams/colors4.xm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diagramColors" Target="diagrams/colors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jpeg"/><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diagramQuickStyle" Target="diagrams/quickStyle4.xm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diagramLayout" Target="diagrams/layout1.xml"/><Relationship Id="rId25" Type="http://schemas.openxmlformats.org/officeDocument/2006/relationships/diagramQuickStyle" Target="diagrams/quickStyle2.xml"/><Relationship Id="rId33" Type="http://schemas.openxmlformats.org/officeDocument/2006/relationships/diagramData" Target="diagrams/data4.xml"/><Relationship Id="rId38" Type="http://schemas.openxmlformats.org/officeDocument/2006/relationships/chart" Target="charts/chart1.xml"/><Relationship Id="rId20" Type="http://schemas.microsoft.com/office/2007/relationships/diagramDrawing" Target="diagrams/drawing1.xml"/><Relationship Id="rId41" Type="http://schemas.openxmlformats.org/officeDocument/2006/relationships/hyperlink" Target="https://www.researchgate.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anitaguterres/Library/Containers/com.microsoft.Word/Data/Library/Application%20Support/Microsoft/Office/16.0/DTS/Search/%7b476775AA-D7F6-B140-939A-09436E6C9B84%7dtf78172265_win32.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PowerPoint"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184798099524706"/>
          <c:y val="8.4382894025965174E-2"/>
          <c:w val="0.6333864941230759"/>
          <c:h val="0.84421680257766485"/>
        </c:manualLayout>
      </c:layout>
      <c:barChart>
        <c:barDir val="bar"/>
        <c:grouping val="stacked"/>
        <c:varyColors val="0"/>
        <c:ser>
          <c:idx val="0"/>
          <c:order val="0"/>
          <c:tx>
            <c:strRef>
              <c:f>'[Chart in Microsoft PowerPoint]Sheet1'!$B$1</c:f>
              <c:strCache>
                <c:ptCount val="1"/>
                <c:pt idx="0">
                  <c:v>Start Date</c:v>
                </c:pt>
              </c:strCache>
            </c:strRef>
          </c:tx>
          <c:spPr>
            <a:noFill/>
            <a:ln>
              <a:noFill/>
            </a:ln>
            <a:effectLst/>
          </c:spPr>
          <c:invertIfNegative val="0"/>
          <c:cat>
            <c:strRef>
              <c:f>'[Chart in Microsoft PowerPoint]Sheet1'!$A$2:$A$7</c:f>
              <c:strCache>
                <c:ptCount val="6"/>
                <c:pt idx="0">
                  <c:v>Initiation</c:v>
                </c:pt>
                <c:pt idx="1">
                  <c:v>Planning and Design </c:v>
                </c:pt>
                <c:pt idx="2">
                  <c:v>Procurement </c:v>
                </c:pt>
                <c:pt idx="3">
                  <c:v>Reconstruction</c:v>
                </c:pt>
                <c:pt idx="4">
                  <c:v>Monitoring and Control </c:v>
                </c:pt>
                <c:pt idx="5">
                  <c:v>Project Completion </c:v>
                </c:pt>
              </c:strCache>
            </c:strRef>
          </c:cat>
          <c:val>
            <c:numRef>
              <c:f>'[Chart in Microsoft PowerPoint]Sheet1'!$B$2:$B$7</c:f>
              <c:numCache>
                <c:formatCode>m/d/yy</c:formatCode>
                <c:ptCount val="6"/>
                <c:pt idx="0">
                  <c:v>46119</c:v>
                </c:pt>
                <c:pt idx="1">
                  <c:v>46133</c:v>
                </c:pt>
                <c:pt idx="2">
                  <c:v>46174</c:v>
                </c:pt>
                <c:pt idx="3">
                  <c:v>46204</c:v>
                </c:pt>
                <c:pt idx="4">
                  <c:v>46204</c:v>
                </c:pt>
                <c:pt idx="5">
                  <c:v>46311</c:v>
                </c:pt>
              </c:numCache>
            </c:numRef>
          </c:val>
          <c:extLst>
            <c:ext xmlns:c16="http://schemas.microsoft.com/office/drawing/2014/chart" uri="{C3380CC4-5D6E-409C-BE32-E72D297353CC}">
              <c16:uniqueId val="{00000000-4688-F14D-8D05-A3C89646B581}"/>
            </c:ext>
          </c:extLst>
        </c:ser>
        <c:ser>
          <c:idx val="1"/>
          <c:order val="1"/>
          <c:spPr>
            <a:pattFill prst="horzBrick">
              <a:fgClr>
                <a:srgbClr val="B04B18"/>
              </a:fgClr>
              <a:bgClr>
                <a:schemeClr val="accent3">
                  <a:lumMod val="75000"/>
                </a:schemeClr>
              </a:bgClr>
            </a:pattFill>
            <a:ln>
              <a:noFill/>
            </a:ln>
            <a:effectLst>
              <a:innerShdw blurRad="63500" dist="50800">
                <a:prstClr val="black">
                  <a:alpha val="50000"/>
                </a:prstClr>
              </a:innerShdw>
            </a:effectLst>
            <a:scene3d>
              <a:camera prst="orthographicFront"/>
              <a:lightRig rig="threePt" dir="t"/>
            </a:scene3d>
            <a:sp3d>
              <a:bevelT w="165100" prst="coolSlant"/>
              <a:bevelB/>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'[Chart in Microsoft PowerPoint]Sheet1'!$D$2:$D$7</c:f>
              <c:numCache>
                <c:formatCode>General</c:formatCode>
                <c:ptCount val="6"/>
                <c:pt idx="0">
                  <c:v>13</c:v>
                </c:pt>
                <c:pt idx="1">
                  <c:v>40</c:v>
                </c:pt>
                <c:pt idx="2">
                  <c:v>29</c:v>
                </c:pt>
                <c:pt idx="3">
                  <c:v>91</c:v>
                </c:pt>
                <c:pt idx="4">
                  <c:v>106</c:v>
                </c:pt>
                <c:pt idx="5">
                  <c:v>22</c:v>
                </c:pt>
              </c:numCache>
            </c:numRef>
          </c:val>
          <c:extLst>
            <c:ext xmlns:c16="http://schemas.microsoft.com/office/drawing/2014/chart" uri="{C3380CC4-5D6E-409C-BE32-E72D297353CC}">
              <c16:uniqueId val="{00000001-4688-F14D-8D05-A3C89646B581}"/>
            </c:ext>
          </c:extLst>
        </c:ser>
        <c:dLbls>
          <c:showLegendKey val="0"/>
          <c:showVal val="0"/>
          <c:showCatName val="0"/>
          <c:showSerName val="0"/>
          <c:showPercent val="0"/>
          <c:showBubbleSize val="0"/>
        </c:dLbls>
        <c:gapWidth val="150"/>
        <c:overlap val="100"/>
        <c:axId val="1701876704"/>
        <c:axId val="421386911"/>
      </c:barChart>
      <c:catAx>
        <c:axId val="1701876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21386911"/>
        <c:crosses val="autoZero"/>
        <c:auto val="1"/>
        <c:lblAlgn val="ctr"/>
        <c:lblOffset val="100"/>
        <c:noMultiLvlLbl val="0"/>
      </c:catAx>
      <c:valAx>
        <c:axId val="421386911"/>
        <c:scaling>
          <c:orientation val="minMax"/>
          <c:max val="46333"/>
          <c:min val="46119"/>
        </c:scaling>
        <c:delete val="0"/>
        <c:axPos val="b"/>
        <c:majorGridlines>
          <c:spPr>
            <a:ln w="9525" cap="flat" cmpd="sng" algn="ctr">
              <a:solidFill>
                <a:schemeClr val="tx1">
                  <a:lumMod val="15000"/>
                  <a:lumOff val="85000"/>
                </a:schemeClr>
              </a:solidFill>
              <a:round/>
            </a:ln>
            <a:effectLst/>
          </c:spPr>
        </c:majorGridlines>
        <c:numFmt formatCode="m/d/yy" sourceLinked="1"/>
        <c:majorTickMark val="none"/>
        <c:minorTickMark val="none"/>
        <c:tickLblPos val="nextTo"/>
        <c:spPr>
          <a:noFill/>
          <a:ln>
            <a:noFill/>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01876704"/>
        <c:crosses val="autoZero"/>
        <c:crossBetween val="between"/>
      </c:valAx>
      <c:spPr>
        <a:solidFill>
          <a:srgbClr val="84A489"/>
        </a:solidFill>
        <a:ln>
          <a:solidFill>
            <a:schemeClr val="accent3">
              <a:lumMod val="75000"/>
            </a:schemeClr>
          </a:solid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rgbClr val="9FC5A4"/>
    </a:solidFill>
    <a:ln w="28575" cap="flat" cmpd="sng" algn="ctr">
      <a:solidFill>
        <a:schemeClr val="accent1">
          <a:lumMod val="60000"/>
          <a:lumOff val="40000"/>
        </a:schemeClr>
      </a:solidFill>
      <a:round/>
    </a:ln>
    <a:effectLst>
      <a:outerShdw blurRad="50800" dist="50800" dir="5400000" algn="ctr" rotWithShape="0">
        <a:schemeClr val="accent6">
          <a:lumMod val="20000"/>
          <a:lumOff val="80000"/>
        </a:schemeClr>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_rels/data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diagrams/_rels/drawing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A7EAB7-3921-3046-9ABE-C85A5DE926BD}" type="doc">
      <dgm:prSet loTypeId="urn:microsoft.com/office/officeart/2008/layout/BendingPictureCaption" loCatId="" qsTypeId="urn:microsoft.com/office/officeart/2005/8/quickstyle/simple1" qsCatId="simple" csTypeId="urn:microsoft.com/office/officeart/2005/8/colors/accent1_2" csCatId="accent1" phldr="1"/>
      <dgm:spPr/>
      <dgm:t>
        <a:bodyPr/>
        <a:lstStyle/>
        <a:p>
          <a:endParaRPr lang="en-GB"/>
        </a:p>
      </dgm:t>
    </dgm:pt>
    <dgm:pt modelId="{17216818-E45F-DC45-959C-32B9EE2BE003}">
      <dgm:prSet phldrT="[Text]"/>
      <dgm:spPr/>
      <dgm:t>
        <a:bodyPr/>
        <a:lstStyle/>
        <a:p>
          <a:r>
            <a:rPr lang="en-GB"/>
            <a:t>Damaged</a:t>
          </a:r>
        </a:p>
      </dgm:t>
    </dgm:pt>
    <dgm:pt modelId="{E4F9B39D-57B7-4440-9F74-9AEB390AE855}" type="parTrans" cxnId="{3676EFAE-63C9-6845-97A1-4787E06FC564}">
      <dgm:prSet/>
      <dgm:spPr/>
      <dgm:t>
        <a:bodyPr/>
        <a:lstStyle/>
        <a:p>
          <a:endParaRPr lang="en-GB"/>
        </a:p>
      </dgm:t>
    </dgm:pt>
    <dgm:pt modelId="{172C03DC-C033-BA4F-B99C-B71885E197A7}" type="sibTrans" cxnId="{3676EFAE-63C9-6845-97A1-4787E06FC564}">
      <dgm:prSet/>
      <dgm:spPr/>
      <dgm:t>
        <a:bodyPr/>
        <a:lstStyle/>
        <a:p>
          <a:endParaRPr lang="en-GB"/>
        </a:p>
      </dgm:t>
    </dgm:pt>
    <dgm:pt modelId="{411A4E63-2A47-4546-A045-D053B371EBDD}">
      <dgm:prSet phldrT="[Text]"/>
      <dgm:spPr/>
      <dgm:t>
        <a:bodyPr/>
        <a:lstStyle/>
        <a:p>
          <a:r>
            <a:rPr lang="en-GB"/>
            <a:t>Goal </a:t>
          </a:r>
        </a:p>
      </dgm:t>
    </dgm:pt>
    <dgm:pt modelId="{92A7823F-B5A6-AE45-957A-134D891BA0DA}" type="parTrans" cxnId="{32836833-E566-2449-B6E6-07EBBC3FD681}">
      <dgm:prSet/>
      <dgm:spPr/>
      <dgm:t>
        <a:bodyPr/>
        <a:lstStyle/>
        <a:p>
          <a:endParaRPr lang="en-GB"/>
        </a:p>
      </dgm:t>
    </dgm:pt>
    <dgm:pt modelId="{612C3428-22F5-E747-97EA-589ABE219948}" type="sibTrans" cxnId="{32836833-E566-2449-B6E6-07EBBC3FD681}">
      <dgm:prSet/>
      <dgm:spPr/>
      <dgm:t>
        <a:bodyPr/>
        <a:lstStyle/>
        <a:p>
          <a:endParaRPr lang="en-GB"/>
        </a:p>
      </dgm:t>
    </dgm:pt>
    <dgm:pt modelId="{DB1CA761-9057-B043-A3AA-ED3FEA2A511A}" type="pres">
      <dgm:prSet presAssocID="{EDA7EAB7-3921-3046-9ABE-C85A5DE926BD}" presName="diagram" presStyleCnt="0">
        <dgm:presLayoutVars>
          <dgm:dir/>
        </dgm:presLayoutVars>
      </dgm:prSet>
      <dgm:spPr/>
    </dgm:pt>
    <dgm:pt modelId="{26328DF6-AE53-6445-8788-3BBCDC648B0D}" type="pres">
      <dgm:prSet presAssocID="{17216818-E45F-DC45-959C-32B9EE2BE003}" presName="composite" presStyleCnt="0"/>
      <dgm:spPr/>
    </dgm:pt>
    <dgm:pt modelId="{29DEEC60-5B64-B54F-B5B8-3646F6DF51F6}" type="pres">
      <dgm:prSet presAssocID="{17216818-E45F-DC45-959C-32B9EE2BE003}" presName="Image" presStyleLbl="bgShp" presStyleIdx="0" presStyleCnt="2" custScaleY="164830" custLinFactNeighborX="9209" custLinFactNeighborY="1133"/>
      <dgm:spPr>
        <a:blipFill>
          <a:blip xmlns:r="http://schemas.openxmlformats.org/officeDocument/2006/relationships" r:embed="rId1"/>
          <a:srcRect/>
          <a:stretch>
            <a:fillRect t="-13000" b="-13000"/>
          </a:stretch>
        </a:blipFill>
      </dgm:spPr>
    </dgm:pt>
    <dgm:pt modelId="{8536872D-6142-CB43-9BD2-CEF6787B1122}" type="pres">
      <dgm:prSet presAssocID="{17216818-E45F-DC45-959C-32B9EE2BE003}" presName="Parent" presStyleLbl="node0" presStyleIdx="0" presStyleCnt="2" custLinFactY="-200000" custLinFactNeighborX="-4372" custLinFactNeighborY="-258872">
        <dgm:presLayoutVars>
          <dgm:bulletEnabled val="1"/>
        </dgm:presLayoutVars>
      </dgm:prSet>
      <dgm:spPr/>
    </dgm:pt>
    <dgm:pt modelId="{7FE1EFC8-E163-5C4A-A427-3F561FDC4E7A}" type="pres">
      <dgm:prSet presAssocID="{172C03DC-C033-BA4F-B99C-B71885E197A7}" presName="sibTrans" presStyleCnt="0"/>
      <dgm:spPr/>
    </dgm:pt>
    <dgm:pt modelId="{2E54935B-DFEA-444B-BCC0-6F331DFC6446}" type="pres">
      <dgm:prSet presAssocID="{411A4E63-2A47-4546-A045-D053B371EBDD}" presName="composite" presStyleCnt="0"/>
      <dgm:spPr/>
    </dgm:pt>
    <dgm:pt modelId="{5D1D3092-5A1E-454B-B412-4E39F9F84DF6}" type="pres">
      <dgm:prSet presAssocID="{411A4E63-2A47-4546-A045-D053B371EBDD}" presName="Image" presStyleLbl="bgShp" presStyleIdx="1" presStyleCnt="2" custScaleY="163697"/>
      <dgm:spPr>
        <a:blipFill>
          <a:blip xmlns:r="http://schemas.openxmlformats.org/officeDocument/2006/relationships" r:embed="rId2"/>
          <a:srcRect/>
          <a:stretch>
            <a:fillRect t="-12000" b="-12000"/>
          </a:stretch>
        </a:blipFill>
      </dgm:spPr>
    </dgm:pt>
    <dgm:pt modelId="{3B419683-9075-2C41-ADB9-8584EF8A45A6}" type="pres">
      <dgm:prSet presAssocID="{411A4E63-2A47-4546-A045-D053B371EBDD}" presName="Parent" presStyleLbl="node0" presStyleIdx="1" presStyleCnt="2" custLinFactY="53631" custLinFactNeighborX="-13116" custLinFactNeighborY="100000">
        <dgm:presLayoutVars>
          <dgm:bulletEnabled val="1"/>
        </dgm:presLayoutVars>
      </dgm:prSet>
      <dgm:spPr/>
    </dgm:pt>
  </dgm:ptLst>
  <dgm:cxnLst>
    <dgm:cxn modelId="{32836833-E566-2449-B6E6-07EBBC3FD681}" srcId="{EDA7EAB7-3921-3046-9ABE-C85A5DE926BD}" destId="{411A4E63-2A47-4546-A045-D053B371EBDD}" srcOrd="1" destOrd="0" parTransId="{92A7823F-B5A6-AE45-957A-134D891BA0DA}" sibTransId="{612C3428-22F5-E747-97EA-589ABE219948}"/>
    <dgm:cxn modelId="{29B6C5A6-C164-FB40-8DFA-2C8900CCE417}" type="presOf" srcId="{EDA7EAB7-3921-3046-9ABE-C85A5DE926BD}" destId="{DB1CA761-9057-B043-A3AA-ED3FEA2A511A}" srcOrd="0" destOrd="0" presId="urn:microsoft.com/office/officeart/2008/layout/BendingPictureCaption"/>
    <dgm:cxn modelId="{A2E199A9-AA01-004A-8E2E-14035D1EB883}" type="presOf" srcId="{411A4E63-2A47-4546-A045-D053B371EBDD}" destId="{3B419683-9075-2C41-ADB9-8584EF8A45A6}" srcOrd="0" destOrd="0" presId="urn:microsoft.com/office/officeart/2008/layout/BendingPictureCaption"/>
    <dgm:cxn modelId="{3676EFAE-63C9-6845-97A1-4787E06FC564}" srcId="{EDA7EAB7-3921-3046-9ABE-C85A5DE926BD}" destId="{17216818-E45F-DC45-959C-32B9EE2BE003}" srcOrd="0" destOrd="0" parTransId="{E4F9B39D-57B7-4440-9F74-9AEB390AE855}" sibTransId="{172C03DC-C033-BA4F-B99C-B71885E197A7}"/>
    <dgm:cxn modelId="{CF51EDDD-34AA-FE43-A976-41AD17C0BE33}" type="presOf" srcId="{17216818-E45F-DC45-959C-32B9EE2BE003}" destId="{8536872D-6142-CB43-9BD2-CEF6787B1122}" srcOrd="0" destOrd="0" presId="urn:microsoft.com/office/officeart/2008/layout/BendingPictureCaption"/>
    <dgm:cxn modelId="{B712A829-F5C0-2C4F-9BC3-E247C93BCA28}" type="presParOf" srcId="{DB1CA761-9057-B043-A3AA-ED3FEA2A511A}" destId="{26328DF6-AE53-6445-8788-3BBCDC648B0D}" srcOrd="0" destOrd="0" presId="urn:microsoft.com/office/officeart/2008/layout/BendingPictureCaption"/>
    <dgm:cxn modelId="{6739B872-67BD-674F-BA52-C9AFDABA1489}" type="presParOf" srcId="{26328DF6-AE53-6445-8788-3BBCDC648B0D}" destId="{29DEEC60-5B64-B54F-B5B8-3646F6DF51F6}" srcOrd="0" destOrd="0" presId="urn:microsoft.com/office/officeart/2008/layout/BendingPictureCaption"/>
    <dgm:cxn modelId="{8EBC8F3C-BC5B-9244-BC8A-4B3F133643E9}" type="presParOf" srcId="{26328DF6-AE53-6445-8788-3BBCDC648B0D}" destId="{8536872D-6142-CB43-9BD2-CEF6787B1122}" srcOrd="1" destOrd="0" presId="urn:microsoft.com/office/officeart/2008/layout/BendingPictureCaption"/>
    <dgm:cxn modelId="{116CB76A-9C70-2E4F-B85B-F229AAFD1531}" type="presParOf" srcId="{DB1CA761-9057-B043-A3AA-ED3FEA2A511A}" destId="{7FE1EFC8-E163-5C4A-A427-3F561FDC4E7A}" srcOrd="1" destOrd="0" presId="urn:microsoft.com/office/officeart/2008/layout/BendingPictureCaption"/>
    <dgm:cxn modelId="{3B870297-2414-7C49-A046-11C4F6A151FE}" type="presParOf" srcId="{DB1CA761-9057-B043-A3AA-ED3FEA2A511A}" destId="{2E54935B-DFEA-444B-BCC0-6F331DFC6446}" srcOrd="2" destOrd="0" presId="urn:microsoft.com/office/officeart/2008/layout/BendingPictureCaption"/>
    <dgm:cxn modelId="{FF82782D-B1AC-284B-A131-5DD23C980841}" type="presParOf" srcId="{2E54935B-DFEA-444B-BCC0-6F331DFC6446}" destId="{5D1D3092-5A1E-454B-B412-4E39F9F84DF6}" srcOrd="0" destOrd="0" presId="urn:microsoft.com/office/officeart/2008/layout/BendingPictureCaption"/>
    <dgm:cxn modelId="{1172DD2A-0A1D-A14C-90FD-8D878E9C1D3E}" type="presParOf" srcId="{2E54935B-DFEA-444B-BCC0-6F331DFC6446}" destId="{3B419683-9075-2C41-ADB9-8584EF8A45A6}" srcOrd="1" destOrd="0" presId="urn:microsoft.com/office/officeart/2008/layout/BendingPictureCaption"/>
  </dgm:cxnLst>
  <dgm:bg>
    <a:solidFill>
      <a:schemeClr val="accent1">
        <a:lumMod val="20000"/>
        <a:lumOff val="80000"/>
      </a:schemeClr>
    </a:solidFill>
  </dgm:bg>
  <dgm:whole>
    <a:ln w="19050">
      <a:solidFill>
        <a:schemeClr val="accent1">
          <a:lumMod val="50000"/>
        </a:schemeClr>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999F3D-5025-DC4B-B7B7-84264A9E00CD}" type="doc">
      <dgm:prSet loTypeId="urn:microsoft.com/office/officeart/2005/8/layout/radial1" loCatId="" qsTypeId="urn:microsoft.com/office/officeart/2005/8/quickstyle/simple1" qsCatId="simple" csTypeId="urn:microsoft.com/office/officeart/2005/8/colors/colorful2" csCatId="colorful" phldr="1"/>
      <dgm:spPr/>
      <dgm:t>
        <a:bodyPr/>
        <a:lstStyle/>
        <a:p>
          <a:endParaRPr lang="en-GB"/>
        </a:p>
      </dgm:t>
    </dgm:pt>
    <dgm:pt modelId="{99BF8E72-8E2D-4F4C-A736-B3696E81F674}">
      <dgm:prSet phldrT="[Text]" custT="1"/>
      <dgm:spPr/>
      <dgm:t>
        <a:bodyPr/>
        <a:lstStyle/>
        <a:p>
          <a:r>
            <a:rPr lang="en-GB" sz="1200" b="1" dirty="0">
              <a:latin typeface="+mn-lt"/>
              <a:cs typeface="Arial" panose="020B0604020202020204" pitchFamily="34" charset="0"/>
            </a:rPr>
            <a:t>Project Scope</a:t>
          </a:r>
        </a:p>
      </dgm:t>
    </dgm:pt>
    <dgm:pt modelId="{7293A734-79D6-A142-8160-9DE7584DA6FC}" type="parTrans" cxnId="{91064C3F-B3D0-7E49-A5E8-4D0FBFB4EDE4}">
      <dgm:prSet/>
      <dgm:spPr/>
      <dgm:t>
        <a:bodyPr/>
        <a:lstStyle/>
        <a:p>
          <a:endParaRPr lang="en-GB" sz="1400">
            <a:latin typeface="Arial" panose="020B0604020202020204" pitchFamily="34" charset="0"/>
            <a:cs typeface="Arial" panose="020B0604020202020204" pitchFamily="34" charset="0"/>
          </a:endParaRPr>
        </a:p>
      </dgm:t>
    </dgm:pt>
    <dgm:pt modelId="{E360F7D5-1938-1C4B-93CD-8EB5F2E69C7D}" type="sibTrans" cxnId="{91064C3F-B3D0-7E49-A5E8-4D0FBFB4EDE4}">
      <dgm:prSet/>
      <dgm:spPr/>
      <dgm:t>
        <a:bodyPr/>
        <a:lstStyle/>
        <a:p>
          <a:endParaRPr lang="en-GB" sz="1400">
            <a:latin typeface="Arial" panose="020B0604020202020204" pitchFamily="34" charset="0"/>
            <a:cs typeface="Arial" panose="020B0604020202020204" pitchFamily="34" charset="0"/>
          </a:endParaRPr>
        </a:p>
      </dgm:t>
    </dgm:pt>
    <dgm:pt modelId="{6F165D1F-B2CC-AA46-8F8B-D79247997BF0}">
      <dgm:prSet phldrT="[Text]" custT="1"/>
      <dgm:spPr/>
      <dgm:t>
        <a:bodyPr/>
        <a:lstStyle/>
        <a:p>
          <a:pPr algn="ctr"/>
          <a:r>
            <a:rPr lang="en-GB" sz="1000" dirty="0">
              <a:latin typeface="Arial" panose="020B0604020202020204" pitchFamily="34" charset="0"/>
              <a:cs typeface="Arial" panose="020B0604020202020204" pitchFamily="34" charset="0"/>
            </a:rPr>
            <a:t>Local Damage Assessment</a:t>
          </a:r>
        </a:p>
      </dgm:t>
    </dgm:pt>
    <dgm:pt modelId="{C3B6469D-FFC4-734A-BA4D-78CFB646AD6C}" type="parTrans" cxnId="{EEC8A859-BACF-F44B-BF0A-85B0E010FD38}">
      <dgm:prSet custT="1"/>
      <dgm:spPr/>
      <dgm:t>
        <a:bodyPr/>
        <a:lstStyle/>
        <a:p>
          <a:endParaRPr lang="en-GB" sz="500">
            <a:latin typeface="Arial" panose="020B0604020202020204" pitchFamily="34" charset="0"/>
            <a:cs typeface="Arial" panose="020B0604020202020204" pitchFamily="34" charset="0"/>
          </a:endParaRPr>
        </a:p>
      </dgm:t>
    </dgm:pt>
    <dgm:pt modelId="{7B0E7404-6244-D34A-AC13-4DB8B64666EE}" type="sibTrans" cxnId="{EEC8A859-BACF-F44B-BF0A-85B0E010FD38}">
      <dgm:prSet/>
      <dgm:spPr/>
      <dgm:t>
        <a:bodyPr/>
        <a:lstStyle/>
        <a:p>
          <a:endParaRPr lang="en-GB" sz="1400">
            <a:latin typeface="Arial" panose="020B0604020202020204" pitchFamily="34" charset="0"/>
            <a:cs typeface="Arial" panose="020B0604020202020204" pitchFamily="34" charset="0"/>
          </a:endParaRPr>
        </a:p>
      </dgm:t>
    </dgm:pt>
    <dgm:pt modelId="{12826F5F-738D-9A48-B415-09AFD8BF276F}">
      <dgm:prSet phldrT="[Text]" custT="1"/>
      <dgm:spPr/>
      <dgm:t>
        <a:bodyPr/>
        <a:lstStyle/>
        <a:p>
          <a:r>
            <a:rPr lang="en-GB" sz="900" dirty="0">
              <a:latin typeface="Arial" panose="020B0604020202020204" pitchFamily="34" charset="0"/>
              <a:cs typeface="Arial" panose="020B0604020202020204" pitchFamily="34" charset="0"/>
            </a:rPr>
            <a:t>Local Road reconstruction</a:t>
          </a:r>
        </a:p>
      </dgm:t>
    </dgm:pt>
    <dgm:pt modelId="{81F8C141-EDFA-D44E-80AF-44C940CB938C}" type="parTrans" cxnId="{46AEA6BF-F817-B24E-B7C4-D0C7216102D9}">
      <dgm:prSet custT="1"/>
      <dgm:spPr/>
      <dgm:t>
        <a:bodyPr/>
        <a:lstStyle/>
        <a:p>
          <a:endParaRPr lang="en-GB" sz="500">
            <a:latin typeface="Arial" panose="020B0604020202020204" pitchFamily="34" charset="0"/>
            <a:cs typeface="Arial" panose="020B0604020202020204" pitchFamily="34" charset="0"/>
          </a:endParaRPr>
        </a:p>
      </dgm:t>
    </dgm:pt>
    <dgm:pt modelId="{B11285A3-DFF4-E043-B2AC-EE7CCE7248D5}" type="sibTrans" cxnId="{46AEA6BF-F817-B24E-B7C4-D0C7216102D9}">
      <dgm:prSet/>
      <dgm:spPr/>
      <dgm:t>
        <a:bodyPr/>
        <a:lstStyle/>
        <a:p>
          <a:endParaRPr lang="en-GB" sz="1400">
            <a:latin typeface="Arial" panose="020B0604020202020204" pitchFamily="34" charset="0"/>
            <a:cs typeface="Arial" panose="020B0604020202020204" pitchFamily="34" charset="0"/>
          </a:endParaRPr>
        </a:p>
      </dgm:t>
    </dgm:pt>
    <dgm:pt modelId="{7B054D2C-1228-9841-AE58-7B1C8F544C83}">
      <dgm:prSet phldrT="[Text]" custT="1"/>
      <dgm:spPr/>
      <dgm:t>
        <a:bodyPr/>
        <a:lstStyle/>
        <a:p>
          <a:r>
            <a:rPr lang="en-GB" sz="1000" dirty="0">
              <a:latin typeface="Arial" panose="020B0604020202020204" pitchFamily="34" charset="0"/>
              <a:cs typeface="Arial" panose="020B0604020202020204" pitchFamily="34" charset="0"/>
            </a:rPr>
            <a:t>Drainage repair</a:t>
          </a:r>
        </a:p>
      </dgm:t>
    </dgm:pt>
    <dgm:pt modelId="{81D1CD38-3EC5-014E-BF04-3DC3AD4442DF}" type="parTrans" cxnId="{C8F56E22-A966-5648-A86E-7766DD461ADE}">
      <dgm:prSet custT="1"/>
      <dgm:spPr/>
      <dgm:t>
        <a:bodyPr/>
        <a:lstStyle/>
        <a:p>
          <a:endParaRPr lang="en-GB" sz="500">
            <a:latin typeface="Arial" panose="020B0604020202020204" pitchFamily="34" charset="0"/>
            <a:cs typeface="Arial" panose="020B0604020202020204" pitchFamily="34" charset="0"/>
          </a:endParaRPr>
        </a:p>
      </dgm:t>
    </dgm:pt>
    <dgm:pt modelId="{68FF7655-39D5-524A-8172-3650D6A53ADA}" type="sibTrans" cxnId="{C8F56E22-A966-5648-A86E-7766DD461ADE}">
      <dgm:prSet/>
      <dgm:spPr/>
      <dgm:t>
        <a:bodyPr/>
        <a:lstStyle/>
        <a:p>
          <a:endParaRPr lang="en-GB" sz="1400">
            <a:latin typeface="Arial" panose="020B0604020202020204" pitchFamily="34" charset="0"/>
            <a:cs typeface="Arial" panose="020B0604020202020204" pitchFamily="34" charset="0"/>
          </a:endParaRPr>
        </a:p>
      </dgm:t>
    </dgm:pt>
    <dgm:pt modelId="{D06E45AC-8CA3-0849-9876-FE8D40D90475}">
      <dgm:prSet phldrT="[Text]" custT="1"/>
      <dgm:spPr/>
      <dgm:t>
        <a:bodyPr/>
        <a:lstStyle/>
        <a:p>
          <a:r>
            <a:rPr lang="en-GB" sz="1000" dirty="0">
              <a:latin typeface="Arial" panose="020B0604020202020204" pitchFamily="34" charset="0"/>
              <a:cs typeface="Arial" panose="020B0604020202020204" pitchFamily="34" charset="0"/>
            </a:rPr>
            <a:t>Small Bridge repair</a:t>
          </a:r>
        </a:p>
      </dgm:t>
    </dgm:pt>
    <dgm:pt modelId="{5E4FA3E5-EAB8-5740-AF8B-D49847C3B618}" type="parTrans" cxnId="{BDEC4548-5C97-604B-B8C1-FF64A2E644ED}">
      <dgm:prSet custT="1"/>
      <dgm:spPr/>
      <dgm:t>
        <a:bodyPr/>
        <a:lstStyle/>
        <a:p>
          <a:endParaRPr lang="en-GB" sz="500">
            <a:latin typeface="Arial" panose="020B0604020202020204" pitchFamily="34" charset="0"/>
            <a:cs typeface="Arial" panose="020B0604020202020204" pitchFamily="34" charset="0"/>
          </a:endParaRPr>
        </a:p>
      </dgm:t>
    </dgm:pt>
    <dgm:pt modelId="{8BB00E8F-D8D8-8E41-865E-85896B58937F}" type="sibTrans" cxnId="{BDEC4548-5C97-604B-B8C1-FF64A2E644ED}">
      <dgm:prSet/>
      <dgm:spPr/>
      <dgm:t>
        <a:bodyPr/>
        <a:lstStyle/>
        <a:p>
          <a:endParaRPr lang="en-GB" sz="1400">
            <a:latin typeface="Arial" panose="020B0604020202020204" pitchFamily="34" charset="0"/>
            <a:cs typeface="Arial" panose="020B0604020202020204" pitchFamily="34" charset="0"/>
          </a:endParaRPr>
        </a:p>
      </dgm:t>
    </dgm:pt>
    <dgm:pt modelId="{6D334B84-7D8D-454F-B915-28055F9C763F}">
      <dgm:prSet phldrT="[Text]" custT="1"/>
      <dgm:spPr/>
      <dgm:t>
        <a:bodyPr/>
        <a:lstStyle/>
        <a:p>
          <a:r>
            <a:rPr lang="en-GB" sz="1000" dirty="0">
              <a:latin typeface="Arial" panose="020B0604020202020204" pitchFamily="34" charset="0"/>
              <a:cs typeface="Arial" panose="020B0604020202020204" pitchFamily="34" charset="0"/>
            </a:rPr>
            <a:t>Local Electricity network restoration</a:t>
          </a:r>
        </a:p>
      </dgm:t>
    </dgm:pt>
    <dgm:pt modelId="{C7E8481E-5681-5E4A-A7C7-A1273232689A}" type="parTrans" cxnId="{CA53F12A-F546-2241-9D4F-B4E7C3C91E50}">
      <dgm:prSet/>
      <dgm:spPr/>
      <dgm:t>
        <a:bodyPr/>
        <a:lstStyle/>
        <a:p>
          <a:endParaRPr lang="en-GB">
            <a:latin typeface="Arial" panose="020B0604020202020204" pitchFamily="34" charset="0"/>
            <a:cs typeface="Arial" panose="020B0604020202020204" pitchFamily="34" charset="0"/>
          </a:endParaRPr>
        </a:p>
      </dgm:t>
    </dgm:pt>
    <dgm:pt modelId="{528873A5-B418-DE48-AB26-CDF061B173F3}" type="sibTrans" cxnId="{CA53F12A-F546-2241-9D4F-B4E7C3C91E50}">
      <dgm:prSet/>
      <dgm:spPr/>
      <dgm:t>
        <a:bodyPr/>
        <a:lstStyle/>
        <a:p>
          <a:endParaRPr lang="en-GB">
            <a:latin typeface="Arial" panose="020B0604020202020204" pitchFamily="34" charset="0"/>
            <a:cs typeface="Arial" panose="020B0604020202020204" pitchFamily="34" charset="0"/>
          </a:endParaRPr>
        </a:p>
      </dgm:t>
    </dgm:pt>
    <dgm:pt modelId="{661E0B60-B73E-6D48-955F-15A0F466457F}" type="pres">
      <dgm:prSet presAssocID="{0A999F3D-5025-DC4B-B7B7-84264A9E00CD}" presName="cycle" presStyleCnt="0">
        <dgm:presLayoutVars>
          <dgm:chMax val="1"/>
          <dgm:dir/>
          <dgm:animLvl val="ctr"/>
          <dgm:resizeHandles val="exact"/>
        </dgm:presLayoutVars>
      </dgm:prSet>
      <dgm:spPr/>
    </dgm:pt>
    <dgm:pt modelId="{D6D11D7A-33FC-0442-8349-EF007B8220C5}" type="pres">
      <dgm:prSet presAssocID="{99BF8E72-8E2D-4F4C-A736-B3696E81F674}" presName="centerShape" presStyleLbl="node0" presStyleIdx="0" presStyleCnt="1" custScaleX="129825"/>
      <dgm:spPr/>
    </dgm:pt>
    <dgm:pt modelId="{66ABCDC7-C0FB-9B40-B3B8-37C79B65925E}" type="pres">
      <dgm:prSet presAssocID="{C3B6469D-FFC4-734A-BA4D-78CFB646AD6C}" presName="Name9" presStyleLbl="parChTrans1D2" presStyleIdx="0" presStyleCnt="5"/>
      <dgm:spPr/>
    </dgm:pt>
    <dgm:pt modelId="{25916B26-EC25-EF4C-8B52-91788AB90B4F}" type="pres">
      <dgm:prSet presAssocID="{C3B6469D-FFC4-734A-BA4D-78CFB646AD6C}" presName="connTx" presStyleLbl="parChTrans1D2" presStyleIdx="0" presStyleCnt="5"/>
      <dgm:spPr/>
    </dgm:pt>
    <dgm:pt modelId="{3A07F42B-F4A7-D24F-AC15-D5B2A6E21FC1}" type="pres">
      <dgm:prSet presAssocID="{6F165D1F-B2CC-AA46-8F8B-D79247997BF0}" presName="node" presStyleLbl="node1" presStyleIdx="0" presStyleCnt="5" custScaleX="183525" custScaleY="131359">
        <dgm:presLayoutVars>
          <dgm:bulletEnabled val="1"/>
        </dgm:presLayoutVars>
      </dgm:prSet>
      <dgm:spPr/>
    </dgm:pt>
    <dgm:pt modelId="{24AAC62E-BB6C-B04B-992D-F75E7A3567E0}" type="pres">
      <dgm:prSet presAssocID="{81F8C141-EDFA-D44E-80AF-44C940CB938C}" presName="Name9" presStyleLbl="parChTrans1D2" presStyleIdx="1" presStyleCnt="5"/>
      <dgm:spPr/>
    </dgm:pt>
    <dgm:pt modelId="{D627A094-E95A-2748-B7A1-96C0D59C994E}" type="pres">
      <dgm:prSet presAssocID="{81F8C141-EDFA-D44E-80AF-44C940CB938C}" presName="connTx" presStyleLbl="parChTrans1D2" presStyleIdx="1" presStyleCnt="5"/>
      <dgm:spPr/>
    </dgm:pt>
    <dgm:pt modelId="{48C9B362-42F0-9349-8CF5-027789C3EB38}" type="pres">
      <dgm:prSet presAssocID="{12826F5F-738D-9A48-B415-09AFD8BF276F}" presName="node" presStyleLbl="node1" presStyleIdx="1" presStyleCnt="5" custScaleX="183846" custScaleY="123386" custRadScaleRad="129398" custRadScaleInc="4075">
        <dgm:presLayoutVars>
          <dgm:bulletEnabled val="1"/>
        </dgm:presLayoutVars>
      </dgm:prSet>
      <dgm:spPr/>
    </dgm:pt>
    <dgm:pt modelId="{5920CC44-B0DC-564B-8E11-767EFEB0E30F}" type="pres">
      <dgm:prSet presAssocID="{81D1CD38-3EC5-014E-BF04-3DC3AD4442DF}" presName="Name9" presStyleLbl="parChTrans1D2" presStyleIdx="2" presStyleCnt="5"/>
      <dgm:spPr/>
    </dgm:pt>
    <dgm:pt modelId="{F8DD238F-6109-8B46-877D-DD16FF4D2DA4}" type="pres">
      <dgm:prSet presAssocID="{81D1CD38-3EC5-014E-BF04-3DC3AD4442DF}" presName="connTx" presStyleLbl="parChTrans1D2" presStyleIdx="2" presStyleCnt="5"/>
      <dgm:spPr/>
    </dgm:pt>
    <dgm:pt modelId="{25E6D424-EED1-6B49-85C5-63D9CA58436C}" type="pres">
      <dgm:prSet presAssocID="{7B054D2C-1228-9841-AE58-7B1C8F544C83}" presName="node" presStyleLbl="node1" presStyleIdx="2" presStyleCnt="5" custScaleX="161452" custScaleY="111459" custRadScaleRad="107302" custRadScaleInc="-49983">
        <dgm:presLayoutVars>
          <dgm:bulletEnabled val="1"/>
        </dgm:presLayoutVars>
      </dgm:prSet>
      <dgm:spPr/>
    </dgm:pt>
    <dgm:pt modelId="{4BF1E3F4-F7FB-0D4B-B281-0EFA76CF44C7}" type="pres">
      <dgm:prSet presAssocID="{5E4FA3E5-EAB8-5740-AF8B-D49847C3B618}" presName="Name9" presStyleLbl="parChTrans1D2" presStyleIdx="3" presStyleCnt="5"/>
      <dgm:spPr/>
    </dgm:pt>
    <dgm:pt modelId="{BD6DC139-3BA7-454F-A552-D707D2673701}" type="pres">
      <dgm:prSet presAssocID="{5E4FA3E5-EAB8-5740-AF8B-D49847C3B618}" presName="connTx" presStyleLbl="parChTrans1D2" presStyleIdx="3" presStyleCnt="5"/>
      <dgm:spPr/>
    </dgm:pt>
    <dgm:pt modelId="{3F3ED842-F633-624F-96A4-7C898918FEF3}" type="pres">
      <dgm:prSet presAssocID="{D06E45AC-8CA3-0849-9876-FE8D40D90475}" presName="node" presStyleLbl="node1" presStyleIdx="3" presStyleCnt="5" custScaleX="179557" custScaleY="114408" custRadScaleRad="105776" custRadScaleInc="33687">
        <dgm:presLayoutVars>
          <dgm:bulletEnabled val="1"/>
        </dgm:presLayoutVars>
      </dgm:prSet>
      <dgm:spPr/>
    </dgm:pt>
    <dgm:pt modelId="{AC361F2B-9A9D-0E4D-B544-F73A20C7CE2F}" type="pres">
      <dgm:prSet presAssocID="{C7E8481E-5681-5E4A-A7C7-A1273232689A}" presName="Name9" presStyleLbl="parChTrans1D2" presStyleIdx="4" presStyleCnt="5"/>
      <dgm:spPr/>
    </dgm:pt>
    <dgm:pt modelId="{13CE976E-3680-6E4B-A45D-E187D2969003}" type="pres">
      <dgm:prSet presAssocID="{C7E8481E-5681-5E4A-A7C7-A1273232689A}" presName="connTx" presStyleLbl="parChTrans1D2" presStyleIdx="4" presStyleCnt="5"/>
      <dgm:spPr/>
    </dgm:pt>
    <dgm:pt modelId="{AEEFC119-98BD-8346-A908-D248DF250C07}" type="pres">
      <dgm:prSet presAssocID="{6D334B84-7D8D-454F-B915-28055F9C763F}" presName="node" presStyleLbl="node1" presStyleIdx="4" presStyleCnt="5" custScaleX="177146" custScaleY="133503" custRadScaleRad="118635" custRadScaleInc="-9551">
        <dgm:presLayoutVars>
          <dgm:bulletEnabled val="1"/>
        </dgm:presLayoutVars>
      </dgm:prSet>
      <dgm:spPr/>
    </dgm:pt>
  </dgm:ptLst>
  <dgm:cxnLst>
    <dgm:cxn modelId="{C9B33E0F-F7C2-504D-B729-D210F1E483EA}" type="presOf" srcId="{81F8C141-EDFA-D44E-80AF-44C940CB938C}" destId="{D627A094-E95A-2748-B7A1-96C0D59C994E}" srcOrd="1" destOrd="0" presId="urn:microsoft.com/office/officeart/2005/8/layout/radial1"/>
    <dgm:cxn modelId="{D55C0112-4502-0144-B44E-A6EC2FAE88CE}" type="presOf" srcId="{5E4FA3E5-EAB8-5740-AF8B-D49847C3B618}" destId="{4BF1E3F4-F7FB-0D4B-B281-0EFA76CF44C7}" srcOrd="0" destOrd="0" presId="urn:microsoft.com/office/officeart/2005/8/layout/radial1"/>
    <dgm:cxn modelId="{10C58518-493E-3A43-9799-E5B7AB0C2D38}" type="presOf" srcId="{81D1CD38-3EC5-014E-BF04-3DC3AD4442DF}" destId="{F8DD238F-6109-8B46-877D-DD16FF4D2DA4}" srcOrd="1" destOrd="0" presId="urn:microsoft.com/office/officeart/2005/8/layout/radial1"/>
    <dgm:cxn modelId="{C8F56E22-A966-5648-A86E-7766DD461ADE}" srcId="{99BF8E72-8E2D-4F4C-A736-B3696E81F674}" destId="{7B054D2C-1228-9841-AE58-7B1C8F544C83}" srcOrd="2" destOrd="0" parTransId="{81D1CD38-3EC5-014E-BF04-3DC3AD4442DF}" sibTransId="{68FF7655-39D5-524A-8172-3650D6A53ADA}"/>
    <dgm:cxn modelId="{9878D224-E828-9E40-A854-D5A0A257CB31}" type="presOf" srcId="{D06E45AC-8CA3-0849-9876-FE8D40D90475}" destId="{3F3ED842-F633-624F-96A4-7C898918FEF3}" srcOrd="0" destOrd="0" presId="urn:microsoft.com/office/officeart/2005/8/layout/radial1"/>
    <dgm:cxn modelId="{EC62C725-4EB1-4144-8EB6-415A0868308B}" type="presOf" srcId="{C7E8481E-5681-5E4A-A7C7-A1273232689A}" destId="{13CE976E-3680-6E4B-A45D-E187D2969003}" srcOrd="1" destOrd="0" presId="urn:microsoft.com/office/officeart/2005/8/layout/radial1"/>
    <dgm:cxn modelId="{CA53F12A-F546-2241-9D4F-B4E7C3C91E50}" srcId="{99BF8E72-8E2D-4F4C-A736-B3696E81F674}" destId="{6D334B84-7D8D-454F-B915-28055F9C763F}" srcOrd="4" destOrd="0" parTransId="{C7E8481E-5681-5E4A-A7C7-A1273232689A}" sibTransId="{528873A5-B418-DE48-AB26-CDF061B173F3}"/>
    <dgm:cxn modelId="{2EF3383D-A310-3641-ADDA-6264771C752E}" type="presOf" srcId="{7B054D2C-1228-9841-AE58-7B1C8F544C83}" destId="{25E6D424-EED1-6B49-85C5-63D9CA58436C}" srcOrd="0" destOrd="0" presId="urn:microsoft.com/office/officeart/2005/8/layout/radial1"/>
    <dgm:cxn modelId="{91064C3F-B3D0-7E49-A5E8-4D0FBFB4EDE4}" srcId="{0A999F3D-5025-DC4B-B7B7-84264A9E00CD}" destId="{99BF8E72-8E2D-4F4C-A736-B3696E81F674}" srcOrd="0" destOrd="0" parTransId="{7293A734-79D6-A142-8160-9DE7584DA6FC}" sibTransId="{E360F7D5-1938-1C4B-93CD-8EB5F2E69C7D}"/>
    <dgm:cxn modelId="{DDE7F33F-9ED5-2F4D-A3E4-BACF5981C178}" type="presOf" srcId="{C3B6469D-FFC4-734A-BA4D-78CFB646AD6C}" destId="{66ABCDC7-C0FB-9B40-B3B8-37C79B65925E}" srcOrd="0" destOrd="0" presId="urn:microsoft.com/office/officeart/2005/8/layout/radial1"/>
    <dgm:cxn modelId="{AC1C1742-203A-3E46-9971-F06E0790C37D}" type="presOf" srcId="{6D334B84-7D8D-454F-B915-28055F9C763F}" destId="{AEEFC119-98BD-8346-A908-D248DF250C07}" srcOrd="0" destOrd="0" presId="urn:microsoft.com/office/officeart/2005/8/layout/radial1"/>
    <dgm:cxn modelId="{BDEC4548-5C97-604B-B8C1-FF64A2E644ED}" srcId="{99BF8E72-8E2D-4F4C-A736-B3696E81F674}" destId="{D06E45AC-8CA3-0849-9876-FE8D40D90475}" srcOrd="3" destOrd="0" parTransId="{5E4FA3E5-EAB8-5740-AF8B-D49847C3B618}" sibTransId="{8BB00E8F-D8D8-8E41-865E-85896B58937F}"/>
    <dgm:cxn modelId="{7D253453-4C6D-FD4C-B056-7A32A77AE107}" type="presOf" srcId="{C3B6469D-FFC4-734A-BA4D-78CFB646AD6C}" destId="{25916B26-EC25-EF4C-8B52-91788AB90B4F}" srcOrd="1" destOrd="0" presId="urn:microsoft.com/office/officeart/2005/8/layout/radial1"/>
    <dgm:cxn modelId="{EEC8A859-BACF-F44B-BF0A-85B0E010FD38}" srcId="{99BF8E72-8E2D-4F4C-A736-B3696E81F674}" destId="{6F165D1F-B2CC-AA46-8F8B-D79247997BF0}" srcOrd="0" destOrd="0" parTransId="{C3B6469D-FFC4-734A-BA4D-78CFB646AD6C}" sibTransId="{7B0E7404-6244-D34A-AC13-4DB8B64666EE}"/>
    <dgm:cxn modelId="{F113315B-3D62-5D4F-A685-DEFAB192E116}" type="presOf" srcId="{81F8C141-EDFA-D44E-80AF-44C940CB938C}" destId="{24AAC62E-BB6C-B04B-992D-F75E7A3567E0}" srcOrd="0" destOrd="0" presId="urn:microsoft.com/office/officeart/2005/8/layout/radial1"/>
    <dgm:cxn modelId="{68B49D5D-AAFE-BC41-9DE0-E420D559D26D}" type="presOf" srcId="{81D1CD38-3EC5-014E-BF04-3DC3AD4442DF}" destId="{5920CC44-B0DC-564B-8E11-767EFEB0E30F}" srcOrd="0" destOrd="0" presId="urn:microsoft.com/office/officeart/2005/8/layout/radial1"/>
    <dgm:cxn modelId="{D96F2E67-73E4-904B-9B36-76735FD2784B}" type="presOf" srcId="{6F165D1F-B2CC-AA46-8F8B-D79247997BF0}" destId="{3A07F42B-F4A7-D24F-AC15-D5B2A6E21FC1}" srcOrd="0" destOrd="0" presId="urn:microsoft.com/office/officeart/2005/8/layout/radial1"/>
    <dgm:cxn modelId="{C9F40985-9785-AB44-894A-8FE494D304E6}" type="presOf" srcId="{5E4FA3E5-EAB8-5740-AF8B-D49847C3B618}" destId="{BD6DC139-3BA7-454F-A552-D707D2673701}" srcOrd="1" destOrd="0" presId="urn:microsoft.com/office/officeart/2005/8/layout/radial1"/>
    <dgm:cxn modelId="{07DBBDB8-6E6E-B84F-A696-B38881DB8476}" type="presOf" srcId="{0A999F3D-5025-DC4B-B7B7-84264A9E00CD}" destId="{661E0B60-B73E-6D48-955F-15A0F466457F}" srcOrd="0" destOrd="0" presId="urn:microsoft.com/office/officeart/2005/8/layout/radial1"/>
    <dgm:cxn modelId="{46AEA6BF-F817-B24E-B7C4-D0C7216102D9}" srcId="{99BF8E72-8E2D-4F4C-A736-B3696E81F674}" destId="{12826F5F-738D-9A48-B415-09AFD8BF276F}" srcOrd="1" destOrd="0" parTransId="{81F8C141-EDFA-D44E-80AF-44C940CB938C}" sibTransId="{B11285A3-DFF4-E043-B2AC-EE7CCE7248D5}"/>
    <dgm:cxn modelId="{214F66C0-9102-1041-9B0C-A0E5FAEBF4D0}" type="presOf" srcId="{12826F5F-738D-9A48-B415-09AFD8BF276F}" destId="{48C9B362-42F0-9349-8CF5-027789C3EB38}" srcOrd="0" destOrd="0" presId="urn:microsoft.com/office/officeart/2005/8/layout/radial1"/>
    <dgm:cxn modelId="{5EF258E2-E799-304A-AD58-27C5680A7609}" type="presOf" srcId="{99BF8E72-8E2D-4F4C-A736-B3696E81F674}" destId="{D6D11D7A-33FC-0442-8349-EF007B8220C5}" srcOrd="0" destOrd="0" presId="urn:microsoft.com/office/officeart/2005/8/layout/radial1"/>
    <dgm:cxn modelId="{A29F42F1-3AAB-FC4A-81A5-46342817208B}" type="presOf" srcId="{C7E8481E-5681-5E4A-A7C7-A1273232689A}" destId="{AC361F2B-9A9D-0E4D-B544-F73A20C7CE2F}" srcOrd="0" destOrd="0" presId="urn:microsoft.com/office/officeart/2005/8/layout/radial1"/>
    <dgm:cxn modelId="{233671D0-4A2E-EB40-9E2F-F2D37DAEB902}" type="presParOf" srcId="{661E0B60-B73E-6D48-955F-15A0F466457F}" destId="{D6D11D7A-33FC-0442-8349-EF007B8220C5}" srcOrd="0" destOrd="0" presId="urn:microsoft.com/office/officeart/2005/8/layout/radial1"/>
    <dgm:cxn modelId="{028D21D8-6C27-6B40-B9DE-5E258F287D43}" type="presParOf" srcId="{661E0B60-B73E-6D48-955F-15A0F466457F}" destId="{66ABCDC7-C0FB-9B40-B3B8-37C79B65925E}" srcOrd="1" destOrd="0" presId="urn:microsoft.com/office/officeart/2005/8/layout/radial1"/>
    <dgm:cxn modelId="{2695641B-55FD-6149-BDC6-94EB17D4C878}" type="presParOf" srcId="{66ABCDC7-C0FB-9B40-B3B8-37C79B65925E}" destId="{25916B26-EC25-EF4C-8B52-91788AB90B4F}" srcOrd="0" destOrd="0" presId="urn:microsoft.com/office/officeart/2005/8/layout/radial1"/>
    <dgm:cxn modelId="{FD46D7DD-251B-9844-9221-E00A7CBF74E5}" type="presParOf" srcId="{661E0B60-B73E-6D48-955F-15A0F466457F}" destId="{3A07F42B-F4A7-D24F-AC15-D5B2A6E21FC1}" srcOrd="2" destOrd="0" presId="urn:microsoft.com/office/officeart/2005/8/layout/radial1"/>
    <dgm:cxn modelId="{8205F541-2372-9747-92EA-8D1823A4EF19}" type="presParOf" srcId="{661E0B60-B73E-6D48-955F-15A0F466457F}" destId="{24AAC62E-BB6C-B04B-992D-F75E7A3567E0}" srcOrd="3" destOrd="0" presId="urn:microsoft.com/office/officeart/2005/8/layout/radial1"/>
    <dgm:cxn modelId="{FCA2C7D2-7214-894A-9456-1ACD84CEBEAF}" type="presParOf" srcId="{24AAC62E-BB6C-B04B-992D-F75E7A3567E0}" destId="{D627A094-E95A-2748-B7A1-96C0D59C994E}" srcOrd="0" destOrd="0" presId="urn:microsoft.com/office/officeart/2005/8/layout/radial1"/>
    <dgm:cxn modelId="{99C8D952-C513-CF48-8C26-825183F17F40}" type="presParOf" srcId="{661E0B60-B73E-6D48-955F-15A0F466457F}" destId="{48C9B362-42F0-9349-8CF5-027789C3EB38}" srcOrd="4" destOrd="0" presId="urn:microsoft.com/office/officeart/2005/8/layout/radial1"/>
    <dgm:cxn modelId="{72EEDA91-695D-B04C-90F3-C287C0767E8B}" type="presParOf" srcId="{661E0B60-B73E-6D48-955F-15A0F466457F}" destId="{5920CC44-B0DC-564B-8E11-767EFEB0E30F}" srcOrd="5" destOrd="0" presId="urn:microsoft.com/office/officeart/2005/8/layout/radial1"/>
    <dgm:cxn modelId="{DFCE18DC-1DE2-FA4F-B6F2-7ADC7E65666C}" type="presParOf" srcId="{5920CC44-B0DC-564B-8E11-767EFEB0E30F}" destId="{F8DD238F-6109-8B46-877D-DD16FF4D2DA4}" srcOrd="0" destOrd="0" presId="urn:microsoft.com/office/officeart/2005/8/layout/radial1"/>
    <dgm:cxn modelId="{9D2F66B5-CE6B-9349-80E9-B6548DF2EAB9}" type="presParOf" srcId="{661E0B60-B73E-6D48-955F-15A0F466457F}" destId="{25E6D424-EED1-6B49-85C5-63D9CA58436C}" srcOrd="6" destOrd="0" presId="urn:microsoft.com/office/officeart/2005/8/layout/radial1"/>
    <dgm:cxn modelId="{0AFBCC9A-9A42-794A-99B8-1F86F00C2036}" type="presParOf" srcId="{661E0B60-B73E-6D48-955F-15A0F466457F}" destId="{4BF1E3F4-F7FB-0D4B-B281-0EFA76CF44C7}" srcOrd="7" destOrd="0" presId="urn:microsoft.com/office/officeart/2005/8/layout/radial1"/>
    <dgm:cxn modelId="{73CA74F8-5FFE-4F41-A846-C303A6662850}" type="presParOf" srcId="{4BF1E3F4-F7FB-0D4B-B281-0EFA76CF44C7}" destId="{BD6DC139-3BA7-454F-A552-D707D2673701}" srcOrd="0" destOrd="0" presId="urn:microsoft.com/office/officeart/2005/8/layout/radial1"/>
    <dgm:cxn modelId="{FA8AE159-DF56-5546-8FBF-AD9FD7243F20}" type="presParOf" srcId="{661E0B60-B73E-6D48-955F-15A0F466457F}" destId="{3F3ED842-F633-624F-96A4-7C898918FEF3}" srcOrd="8" destOrd="0" presId="urn:microsoft.com/office/officeart/2005/8/layout/radial1"/>
    <dgm:cxn modelId="{BEB733E2-D19A-DD46-8003-731CE57A53FE}" type="presParOf" srcId="{661E0B60-B73E-6D48-955F-15A0F466457F}" destId="{AC361F2B-9A9D-0E4D-B544-F73A20C7CE2F}" srcOrd="9" destOrd="0" presId="urn:microsoft.com/office/officeart/2005/8/layout/radial1"/>
    <dgm:cxn modelId="{84FBB5E2-D699-8049-819E-443E5283A0DC}" type="presParOf" srcId="{AC361F2B-9A9D-0E4D-B544-F73A20C7CE2F}" destId="{13CE976E-3680-6E4B-A45D-E187D2969003}" srcOrd="0" destOrd="0" presId="urn:microsoft.com/office/officeart/2005/8/layout/radial1"/>
    <dgm:cxn modelId="{8FB0BCAB-2E3A-174E-8908-B2A8A1D6105A}" type="presParOf" srcId="{661E0B60-B73E-6D48-955F-15A0F466457F}" destId="{AEEFC119-98BD-8346-A908-D248DF250C07}" srcOrd="10" destOrd="0" presId="urn:microsoft.com/office/officeart/2005/8/layout/radial1"/>
  </dgm:cxnLst>
  <dgm:bg>
    <a:solidFill>
      <a:schemeClr val="accent2">
        <a:lumMod val="20000"/>
        <a:lumOff val="80000"/>
      </a:schemeClr>
    </a:solidFill>
  </dgm:bg>
  <dgm:whole>
    <a:ln w="9525">
      <a:solidFill>
        <a:schemeClr val="accent1">
          <a:lumMod val="75000"/>
        </a:schemeClr>
      </a:solidFill>
    </a:ln>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222A98A-002E-3440-B1AD-274815F9AE22}" type="doc">
      <dgm:prSet loTypeId="urn:microsoft.com/office/officeart/2005/8/layout/orgChart1" loCatId="" qsTypeId="urn:microsoft.com/office/officeart/2005/8/quickstyle/simple3" qsCatId="simple" csTypeId="urn:microsoft.com/office/officeart/2005/8/colors/colorful1" csCatId="colorful" phldr="1"/>
      <dgm:spPr/>
      <dgm:t>
        <a:bodyPr/>
        <a:lstStyle/>
        <a:p>
          <a:endParaRPr lang="en-GB"/>
        </a:p>
      </dgm:t>
    </dgm:pt>
    <dgm:pt modelId="{4B77D8A6-3372-2A42-A13C-94DBA927F530}">
      <dgm:prSet phldrT="[Text]" custT="1"/>
      <dgm:spPr/>
      <dgm:t>
        <a:bodyPr/>
        <a:lstStyle/>
        <a:p>
          <a:r>
            <a:rPr lang="en-GB" sz="900" dirty="0">
              <a:latin typeface="Arial" panose="020B0604020202020204" pitchFamily="34" charset="0"/>
              <a:cs typeface="Arial" panose="020B0604020202020204" pitchFamily="34" charset="0"/>
            </a:rPr>
            <a:t>Reconstruction of Local Infrastructure </a:t>
          </a:r>
        </a:p>
      </dgm:t>
    </dgm:pt>
    <dgm:pt modelId="{D1277452-AD6F-4C46-8C3D-98E4E4AC5D54}" type="parTrans" cxnId="{64B8EFAF-7790-8543-B446-33AC0EECD41F}">
      <dgm:prSet/>
      <dgm:spPr/>
      <dgm:t>
        <a:bodyPr/>
        <a:lstStyle/>
        <a:p>
          <a:endParaRPr lang="en-GB" sz="2400"/>
        </a:p>
      </dgm:t>
    </dgm:pt>
    <dgm:pt modelId="{BF269017-99AF-A541-9153-8C105C3AE995}" type="sibTrans" cxnId="{64B8EFAF-7790-8543-B446-33AC0EECD41F}">
      <dgm:prSet/>
      <dgm:spPr/>
      <dgm:t>
        <a:bodyPr/>
        <a:lstStyle/>
        <a:p>
          <a:endParaRPr lang="en-GB" sz="2400"/>
        </a:p>
      </dgm:t>
    </dgm:pt>
    <dgm:pt modelId="{1CFEC526-CCB0-834B-88F3-0D569598E21A}">
      <dgm:prSet phldrT="[Text]" custT="1"/>
      <dgm:spPr/>
      <dgm:t>
        <a:bodyPr/>
        <a:lstStyle/>
        <a:p>
          <a:r>
            <a:rPr lang="en-GB" sz="700" dirty="0"/>
            <a:t>Initiation</a:t>
          </a:r>
        </a:p>
      </dgm:t>
    </dgm:pt>
    <dgm:pt modelId="{A3B80BBD-C33A-C344-A8B1-C6C0AB4B3A04}" type="parTrans" cxnId="{B680A4A4-1ECD-C94C-B8E8-1079E34007E9}">
      <dgm:prSet/>
      <dgm:spPr/>
      <dgm:t>
        <a:bodyPr/>
        <a:lstStyle/>
        <a:p>
          <a:endParaRPr lang="en-GB" sz="2400"/>
        </a:p>
      </dgm:t>
    </dgm:pt>
    <dgm:pt modelId="{D080587F-BB13-5E49-862D-BCD7A0669F9D}" type="sibTrans" cxnId="{B680A4A4-1ECD-C94C-B8E8-1079E34007E9}">
      <dgm:prSet/>
      <dgm:spPr/>
      <dgm:t>
        <a:bodyPr/>
        <a:lstStyle/>
        <a:p>
          <a:endParaRPr lang="en-GB" sz="2400"/>
        </a:p>
      </dgm:t>
    </dgm:pt>
    <dgm:pt modelId="{6A79C5EA-FD6B-334C-A639-DF3D94AA4C17}">
      <dgm:prSet phldrT="[Text]" custT="1"/>
      <dgm:spPr/>
      <dgm:t>
        <a:bodyPr/>
        <a:lstStyle/>
        <a:p>
          <a:r>
            <a:rPr lang="en-GB" sz="700" dirty="0"/>
            <a:t>Planning and Desing</a:t>
          </a:r>
        </a:p>
      </dgm:t>
    </dgm:pt>
    <dgm:pt modelId="{02381C9A-51C7-DE4A-915D-294C51B87E38}" type="parTrans" cxnId="{E48B929A-C160-9A45-A198-A85DD1688AB7}">
      <dgm:prSet/>
      <dgm:spPr/>
      <dgm:t>
        <a:bodyPr/>
        <a:lstStyle/>
        <a:p>
          <a:endParaRPr lang="en-GB" sz="2400"/>
        </a:p>
      </dgm:t>
    </dgm:pt>
    <dgm:pt modelId="{45AA31F8-FB12-1341-B8EE-7280878ED903}" type="sibTrans" cxnId="{E48B929A-C160-9A45-A198-A85DD1688AB7}">
      <dgm:prSet/>
      <dgm:spPr/>
      <dgm:t>
        <a:bodyPr/>
        <a:lstStyle/>
        <a:p>
          <a:endParaRPr lang="en-GB" sz="2400"/>
        </a:p>
      </dgm:t>
    </dgm:pt>
    <dgm:pt modelId="{E14EFD5E-2119-1A41-BCF2-12D0C7003F7F}">
      <dgm:prSet phldrT="[Text]" custT="1"/>
      <dgm:spPr/>
      <dgm:t>
        <a:bodyPr/>
        <a:lstStyle/>
        <a:p>
          <a:r>
            <a:rPr lang="en-GB" sz="700" dirty="0"/>
            <a:t>Reconstruction</a:t>
          </a:r>
        </a:p>
      </dgm:t>
    </dgm:pt>
    <dgm:pt modelId="{811429AF-39BC-3948-821A-03B1707B0129}" type="parTrans" cxnId="{031D4AF1-8E27-8A48-A407-62139ECD28F9}">
      <dgm:prSet/>
      <dgm:spPr/>
      <dgm:t>
        <a:bodyPr/>
        <a:lstStyle/>
        <a:p>
          <a:endParaRPr lang="en-GB" sz="2400"/>
        </a:p>
      </dgm:t>
    </dgm:pt>
    <dgm:pt modelId="{7F4C87C2-5F33-AD49-97AC-5DAA44DF6021}" type="sibTrans" cxnId="{031D4AF1-8E27-8A48-A407-62139ECD28F9}">
      <dgm:prSet/>
      <dgm:spPr/>
      <dgm:t>
        <a:bodyPr/>
        <a:lstStyle/>
        <a:p>
          <a:endParaRPr lang="en-GB" sz="2400"/>
        </a:p>
      </dgm:t>
    </dgm:pt>
    <dgm:pt modelId="{7201940B-C055-2740-9022-0D16E9AE9FBC}">
      <dgm:prSet phldrT="[Text]" custT="1"/>
      <dgm:spPr/>
      <dgm:t>
        <a:bodyPr/>
        <a:lstStyle/>
        <a:p>
          <a:r>
            <a:rPr lang="en-GB" sz="700" dirty="0"/>
            <a:t>Identify damaged infrastructure</a:t>
          </a:r>
        </a:p>
      </dgm:t>
    </dgm:pt>
    <dgm:pt modelId="{53A8F3E3-F92F-4E4E-9DD6-ACE1ECE626C6}" type="parTrans" cxnId="{A74AE985-96C5-E84F-9C3D-42C230B62AD4}">
      <dgm:prSet/>
      <dgm:spPr/>
      <dgm:t>
        <a:bodyPr/>
        <a:lstStyle/>
        <a:p>
          <a:endParaRPr lang="en-GB" sz="2400"/>
        </a:p>
      </dgm:t>
    </dgm:pt>
    <dgm:pt modelId="{43DA9991-D85A-EF40-ABB8-7E434DC1C881}" type="sibTrans" cxnId="{A74AE985-96C5-E84F-9C3D-42C230B62AD4}">
      <dgm:prSet/>
      <dgm:spPr/>
      <dgm:t>
        <a:bodyPr/>
        <a:lstStyle/>
        <a:p>
          <a:endParaRPr lang="en-GB" sz="2400"/>
        </a:p>
      </dgm:t>
    </dgm:pt>
    <dgm:pt modelId="{9ED57976-6B13-9A42-B267-11729305537B}">
      <dgm:prSet phldrT="[Text]" custT="1"/>
      <dgm:spPr/>
      <dgm:t>
        <a:bodyPr/>
        <a:lstStyle/>
        <a:p>
          <a:r>
            <a:rPr lang="en-GB" sz="700" dirty="0"/>
            <a:t>Identify stakeholders</a:t>
          </a:r>
        </a:p>
      </dgm:t>
    </dgm:pt>
    <dgm:pt modelId="{3DD16EF3-EF8A-BC4C-8D83-D602CA00BF61}" type="parTrans" cxnId="{1E690FBB-6785-1C48-9759-C9382532D1AC}">
      <dgm:prSet/>
      <dgm:spPr/>
      <dgm:t>
        <a:bodyPr/>
        <a:lstStyle/>
        <a:p>
          <a:endParaRPr lang="en-GB" sz="2400"/>
        </a:p>
      </dgm:t>
    </dgm:pt>
    <dgm:pt modelId="{19F94917-7264-DE41-9596-6C4FBBA03DD1}" type="sibTrans" cxnId="{1E690FBB-6785-1C48-9759-C9382532D1AC}">
      <dgm:prSet/>
      <dgm:spPr/>
      <dgm:t>
        <a:bodyPr/>
        <a:lstStyle/>
        <a:p>
          <a:endParaRPr lang="en-GB" sz="2400"/>
        </a:p>
      </dgm:t>
    </dgm:pt>
    <dgm:pt modelId="{92AFA53B-997A-174E-964B-5D52DD5298DD}">
      <dgm:prSet phldrT="[Text]" custT="1"/>
      <dgm:spPr/>
      <dgm:t>
        <a:bodyPr/>
        <a:lstStyle/>
        <a:p>
          <a:r>
            <a:rPr lang="en-GB" sz="700" dirty="0"/>
            <a:t>Site survey and design </a:t>
          </a:r>
        </a:p>
      </dgm:t>
    </dgm:pt>
    <dgm:pt modelId="{ADE980FF-EEAB-0E4F-B796-333FD3163FA3}" type="parTrans" cxnId="{1293E119-D26A-3A42-9C99-06E1D1218B22}">
      <dgm:prSet/>
      <dgm:spPr/>
      <dgm:t>
        <a:bodyPr/>
        <a:lstStyle/>
        <a:p>
          <a:endParaRPr lang="en-GB" sz="2400"/>
        </a:p>
      </dgm:t>
    </dgm:pt>
    <dgm:pt modelId="{21DE2439-3183-074F-91A1-B114FE855889}" type="sibTrans" cxnId="{1293E119-D26A-3A42-9C99-06E1D1218B22}">
      <dgm:prSet/>
      <dgm:spPr/>
      <dgm:t>
        <a:bodyPr/>
        <a:lstStyle/>
        <a:p>
          <a:endParaRPr lang="en-GB" sz="2400"/>
        </a:p>
      </dgm:t>
    </dgm:pt>
    <dgm:pt modelId="{84F161F0-0AB8-3645-9A83-C622FC36BB57}">
      <dgm:prSet phldrT="[Text]" custT="1"/>
      <dgm:spPr/>
      <dgm:t>
        <a:bodyPr/>
        <a:lstStyle/>
        <a:p>
          <a:r>
            <a:rPr lang="en-GB" sz="700" dirty="0"/>
            <a:t>Cost and approvals</a:t>
          </a:r>
        </a:p>
      </dgm:t>
    </dgm:pt>
    <dgm:pt modelId="{2958CCEA-87EB-3D4F-8B6F-5EEA9CF6FBC9}" type="parTrans" cxnId="{E6BFFB76-E472-3941-901F-6B92B0F905C1}">
      <dgm:prSet/>
      <dgm:spPr/>
      <dgm:t>
        <a:bodyPr/>
        <a:lstStyle/>
        <a:p>
          <a:endParaRPr lang="en-GB" sz="2400"/>
        </a:p>
      </dgm:t>
    </dgm:pt>
    <dgm:pt modelId="{CBECF5BC-CCF8-8F49-9A30-F9B891DC3206}" type="sibTrans" cxnId="{E6BFFB76-E472-3941-901F-6B92B0F905C1}">
      <dgm:prSet/>
      <dgm:spPr/>
      <dgm:t>
        <a:bodyPr/>
        <a:lstStyle/>
        <a:p>
          <a:endParaRPr lang="en-GB" sz="2400"/>
        </a:p>
      </dgm:t>
    </dgm:pt>
    <dgm:pt modelId="{F17A01B8-0CE5-D441-A4EB-255B18DB58C9}">
      <dgm:prSet phldrT="[Text]" custT="1"/>
      <dgm:spPr/>
      <dgm:t>
        <a:bodyPr/>
        <a:lstStyle/>
        <a:p>
          <a:r>
            <a:rPr lang="en-GB" sz="700" dirty="0"/>
            <a:t>Procurement</a:t>
          </a:r>
        </a:p>
      </dgm:t>
    </dgm:pt>
    <dgm:pt modelId="{A45FC36C-1DF9-CC4E-8045-0C530FFE6BEC}" type="parTrans" cxnId="{876DAFD5-1291-574D-89DC-EFB1854AA54B}">
      <dgm:prSet/>
      <dgm:spPr/>
      <dgm:t>
        <a:bodyPr/>
        <a:lstStyle/>
        <a:p>
          <a:endParaRPr lang="en-GB" sz="2000"/>
        </a:p>
      </dgm:t>
    </dgm:pt>
    <dgm:pt modelId="{268CA6A4-E33D-E64F-BE44-DDE770A257C1}" type="sibTrans" cxnId="{876DAFD5-1291-574D-89DC-EFB1854AA54B}">
      <dgm:prSet/>
      <dgm:spPr/>
      <dgm:t>
        <a:bodyPr/>
        <a:lstStyle/>
        <a:p>
          <a:endParaRPr lang="en-GB" sz="2000"/>
        </a:p>
      </dgm:t>
    </dgm:pt>
    <dgm:pt modelId="{B1F63BAA-C4B8-8B46-BAFF-05B08503271C}">
      <dgm:prSet phldrT="[Text]" custT="1"/>
      <dgm:spPr/>
      <dgm:t>
        <a:bodyPr/>
        <a:lstStyle/>
        <a:p>
          <a:r>
            <a:rPr lang="en-GB" sz="700" dirty="0"/>
            <a:t>Monitoring and Control</a:t>
          </a:r>
        </a:p>
      </dgm:t>
    </dgm:pt>
    <dgm:pt modelId="{E36CE030-E751-A64B-9D7C-A89954C57C66}" type="parTrans" cxnId="{DDF8D0B2-2C83-B94E-8ADE-2BFC930756A6}">
      <dgm:prSet/>
      <dgm:spPr/>
      <dgm:t>
        <a:bodyPr/>
        <a:lstStyle/>
        <a:p>
          <a:endParaRPr lang="en-GB" sz="2000"/>
        </a:p>
      </dgm:t>
    </dgm:pt>
    <dgm:pt modelId="{F65A87A7-49EF-E944-B422-B811DA05B392}" type="sibTrans" cxnId="{DDF8D0B2-2C83-B94E-8ADE-2BFC930756A6}">
      <dgm:prSet/>
      <dgm:spPr/>
      <dgm:t>
        <a:bodyPr/>
        <a:lstStyle/>
        <a:p>
          <a:endParaRPr lang="en-GB" sz="2000"/>
        </a:p>
      </dgm:t>
    </dgm:pt>
    <dgm:pt modelId="{E91AE777-E41F-A34E-A0F7-2630A70D758B}">
      <dgm:prSet phldrT="[Text]" custT="1"/>
      <dgm:spPr/>
      <dgm:t>
        <a:bodyPr/>
        <a:lstStyle/>
        <a:p>
          <a:r>
            <a:rPr lang="en-GB" sz="700" dirty="0"/>
            <a:t>Project Completion  </a:t>
          </a:r>
        </a:p>
      </dgm:t>
    </dgm:pt>
    <dgm:pt modelId="{AA54E6A7-C27C-5047-95E5-3574C9B7ED2A}" type="parTrans" cxnId="{0A01178E-3DC5-6849-96DA-DA7DBC9CEFA6}">
      <dgm:prSet/>
      <dgm:spPr/>
      <dgm:t>
        <a:bodyPr/>
        <a:lstStyle/>
        <a:p>
          <a:endParaRPr lang="en-GB" sz="2000"/>
        </a:p>
      </dgm:t>
    </dgm:pt>
    <dgm:pt modelId="{2F191EAB-5BE3-CC43-A5E3-64E067A384CD}" type="sibTrans" cxnId="{0A01178E-3DC5-6849-96DA-DA7DBC9CEFA6}">
      <dgm:prSet/>
      <dgm:spPr/>
      <dgm:t>
        <a:bodyPr/>
        <a:lstStyle/>
        <a:p>
          <a:endParaRPr lang="en-GB" sz="2000"/>
        </a:p>
      </dgm:t>
    </dgm:pt>
    <dgm:pt modelId="{34471588-902B-4B43-BA29-CC5E7192806E}">
      <dgm:prSet phldrT="[Text]" custT="1"/>
      <dgm:spPr/>
      <dgm:t>
        <a:bodyPr/>
        <a:lstStyle/>
        <a:p>
          <a:r>
            <a:rPr lang="en-GB" sz="700" dirty="0"/>
            <a:t>Select Contractors</a:t>
          </a:r>
        </a:p>
      </dgm:t>
    </dgm:pt>
    <dgm:pt modelId="{4F9A5694-3ACC-3C4E-956E-4B330A011F5A}" type="parTrans" cxnId="{416B790D-2376-A141-A356-2043DA93489E}">
      <dgm:prSet/>
      <dgm:spPr/>
      <dgm:t>
        <a:bodyPr/>
        <a:lstStyle/>
        <a:p>
          <a:endParaRPr lang="en-GB" sz="2000"/>
        </a:p>
      </dgm:t>
    </dgm:pt>
    <dgm:pt modelId="{BE054365-A0C4-F94E-AE79-94E8D3D1D8A5}" type="sibTrans" cxnId="{416B790D-2376-A141-A356-2043DA93489E}">
      <dgm:prSet/>
      <dgm:spPr/>
      <dgm:t>
        <a:bodyPr/>
        <a:lstStyle/>
        <a:p>
          <a:endParaRPr lang="en-GB" sz="2000"/>
        </a:p>
      </dgm:t>
    </dgm:pt>
    <dgm:pt modelId="{A42E0471-703B-FA40-B861-497CE7D0A3B4}">
      <dgm:prSet phldrT="[Text]" custT="1"/>
      <dgm:spPr/>
      <dgm:t>
        <a:bodyPr/>
        <a:lstStyle/>
        <a:p>
          <a:r>
            <a:rPr lang="en-GB" sz="700" dirty="0"/>
            <a:t>Materials and equipment</a:t>
          </a:r>
        </a:p>
      </dgm:t>
    </dgm:pt>
    <dgm:pt modelId="{874B828F-7C8B-BA4C-B28A-F6D0F1967521}" type="parTrans" cxnId="{F47FA340-5C67-E849-BBC5-2B183900D470}">
      <dgm:prSet/>
      <dgm:spPr/>
      <dgm:t>
        <a:bodyPr/>
        <a:lstStyle/>
        <a:p>
          <a:endParaRPr lang="en-GB" sz="2000"/>
        </a:p>
      </dgm:t>
    </dgm:pt>
    <dgm:pt modelId="{4DD52421-9834-7448-AE65-E8A69F39747B}" type="sibTrans" cxnId="{F47FA340-5C67-E849-BBC5-2B183900D470}">
      <dgm:prSet/>
      <dgm:spPr/>
      <dgm:t>
        <a:bodyPr/>
        <a:lstStyle/>
        <a:p>
          <a:endParaRPr lang="en-GB" sz="2000"/>
        </a:p>
      </dgm:t>
    </dgm:pt>
    <dgm:pt modelId="{612E0489-1926-4641-8368-CB306A58F9CB}">
      <dgm:prSet phldrT="[Text]" custT="1"/>
      <dgm:spPr/>
      <dgm:t>
        <a:bodyPr/>
        <a:lstStyle/>
        <a:p>
          <a:r>
            <a:rPr lang="en-GB" sz="700" dirty="0"/>
            <a:t>Clear site and Demolish</a:t>
          </a:r>
        </a:p>
      </dgm:t>
    </dgm:pt>
    <dgm:pt modelId="{25223725-33B0-B040-87B8-4EAEF279810E}" type="sibTrans" cxnId="{5237BC0F-ABA2-7F4E-9BB7-8485403D321E}">
      <dgm:prSet/>
      <dgm:spPr/>
      <dgm:t>
        <a:bodyPr/>
        <a:lstStyle/>
        <a:p>
          <a:endParaRPr lang="en-GB" sz="2400"/>
        </a:p>
      </dgm:t>
    </dgm:pt>
    <dgm:pt modelId="{3D8DAF68-A2D7-9944-896F-EC706C5FECF2}" type="parTrans" cxnId="{5237BC0F-ABA2-7F4E-9BB7-8485403D321E}">
      <dgm:prSet/>
      <dgm:spPr/>
      <dgm:t>
        <a:bodyPr/>
        <a:lstStyle/>
        <a:p>
          <a:endParaRPr lang="en-GB" sz="2400"/>
        </a:p>
      </dgm:t>
    </dgm:pt>
    <dgm:pt modelId="{1DA71EA0-20ED-CA4D-845F-FDA606770FD7}">
      <dgm:prSet phldrT="[Text]" custT="1"/>
      <dgm:spPr/>
      <dgm:t>
        <a:bodyPr/>
        <a:lstStyle/>
        <a:p>
          <a:r>
            <a:rPr lang="en-GB" sz="700" dirty="0"/>
            <a:t>Rebuild Infrastructure </a:t>
          </a:r>
        </a:p>
      </dgm:t>
    </dgm:pt>
    <dgm:pt modelId="{0480103F-31B5-9947-AD8D-A6285C85D57C}" type="sibTrans" cxnId="{E5FD5098-C404-3B41-B5CA-5A10BCC6692D}">
      <dgm:prSet/>
      <dgm:spPr/>
      <dgm:t>
        <a:bodyPr/>
        <a:lstStyle/>
        <a:p>
          <a:endParaRPr lang="en-GB" sz="2400"/>
        </a:p>
      </dgm:t>
    </dgm:pt>
    <dgm:pt modelId="{92B1B0C1-D6EA-3E47-862F-617F9375B8B0}" type="parTrans" cxnId="{E5FD5098-C404-3B41-B5CA-5A10BCC6692D}">
      <dgm:prSet/>
      <dgm:spPr/>
      <dgm:t>
        <a:bodyPr/>
        <a:lstStyle/>
        <a:p>
          <a:endParaRPr lang="en-GB" sz="2400"/>
        </a:p>
      </dgm:t>
    </dgm:pt>
    <dgm:pt modelId="{537995B6-1BD8-3740-9104-544E985062EA}">
      <dgm:prSet phldrT="[Text]" custT="1"/>
      <dgm:spPr/>
      <dgm:t>
        <a:bodyPr/>
        <a:lstStyle/>
        <a:p>
          <a:r>
            <a:rPr lang="en-GB" sz="700" dirty="0"/>
            <a:t>Progress and costs</a:t>
          </a:r>
        </a:p>
      </dgm:t>
    </dgm:pt>
    <dgm:pt modelId="{49F9823D-9E5A-7E4C-B827-C6BEAAC7C66A}" type="parTrans" cxnId="{13EA2CFA-C9F2-4C46-88B8-CA2E46F59411}">
      <dgm:prSet/>
      <dgm:spPr/>
      <dgm:t>
        <a:bodyPr/>
        <a:lstStyle/>
        <a:p>
          <a:endParaRPr lang="en-GB" sz="2000"/>
        </a:p>
      </dgm:t>
    </dgm:pt>
    <dgm:pt modelId="{19BA7F45-143A-E945-9BE6-B5648FA0077F}" type="sibTrans" cxnId="{13EA2CFA-C9F2-4C46-88B8-CA2E46F59411}">
      <dgm:prSet/>
      <dgm:spPr/>
      <dgm:t>
        <a:bodyPr/>
        <a:lstStyle/>
        <a:p>
          <a:endParaRPr lang="en-GB" sz="2000"/>
        </a:p>
      </dgm:t>
    </dgm:pt>
    <dgm:pt modelId="{61F4BF86-D2F1-194F-B0E8-552ACFEA5883}">
      <dgm:prSet phldrT="[Text]" custT="1"/>
      <dgm:spPr/>
      <dgm:t>
        <a:bodyPr/>
        <a:lstStyle/>
        <a:p>
          <a:r>
            <a:rPr lang="en-GB" sz="700" dirty="0"/>
            <a:t>Quality and safety</a:t>
          </a:r>
        </a:p>
      </dgm:t>
    </dgm:pt>
    <dgm:pt modelId="{5488F4E4-0A58-5A4C-9D41-367998F70161}" type="parTrans" cxnId="{7D7C6975-25A2-144D-8870-CFAFE5F8C1EB}">
      <dgm:prSet/>
      <dgm:spPr/>
      <dgm:t>
        <a:bodyPr/>
        <a:lstStyle/>
        <a:p>
          <a:endParaRPr lang="en-GB" sz="2000"/>
        </a:p>
      </dgm:t>
    </dgm:pt>
    <dgm:pt modelId="{5CE47706-74DD-6440-933D-01A752029249}" type="sibTrans" cxnId="{7D7C6975-25A2-144D-8870-CFAFE5F8C1EB}">
      <dgm:prSet/>
      <dgm:spPr/>
      <dgm:t>
        <a:bodyPr/>
        <a:lstStyle/>
        <a:p>
          <a:endParaRPr lang="en-GB" sz="2000"/>
        </a:p>
      </dgm:t>
    </dgm:pt>
    <dgm:pt modelId="{DD5A1132-EBA6-9144-AD08-8A8273939855}">
      <dgm:prSet phldrT="[Text]" custT="1"/>
      <dgm:spPr/>
      <dgm:t>
        <a:bodyPr/>
        <a:lstStyle/>
        <a:p>
          <a:r>
            <a:rPr lang="en-GB" sz="700" dirty="0"/>
            <a:t>Final inspection </a:t>
          </a:r>
        </a:p>
      </dgm:t>
    </dgm:pt>
    <dgm:pt modelId="{535EDA96-AFC5-7748-AD65-C6BF8B496750}" type="parTrans" cxnId="{F3A60DEC-CAD3-434B-85B3-288693AA8D42}">
      <dgm:prSet/>
      <dgm:spPr/>
      <dgm:t>
        <a:bodyPr/>
        <a:lstStyle/>
        <a:p>
          <a:endParaRPr lang="en-GB" sz="2000"/>
        </a:p>
      </dgm:t>
    </dgm:pt>
    <dgm:pt modelId="{93D9400B-251A-6A4C-B7F0-D0C8495B8907}" type="sibTrans" cxnId="{F3A60DEC-CAD3-434B-85B3-288693AA8D42}">
      <dgm:prSet/>
      <dgm:spPr/>
      <dgm:t>
        <a:bodyPr/>
        <a:lstStyle/>
        <a:p>
          <a:endParaRPr lang="en-GB" sz="2000"/>
        </a:p>
      </dgm:t>
    </dgm:pt>
    <dgm:pt modelId="{E3BADE6D-DDEC-2B40-AF25-6164AE986973}">
      <dgm:prSet phldrT="[Text]" custT="1"/>
      <dgm:spPr/>
      <dgm:t>
        <a:bodyPr/>
        <a:lstStyle/>
        <a:p>
          <a:r>
            <a:rPr lang="en-GB" sz="700" dirty="0"/>
            <a:t>Handover project</a:t>
          </a:r>
        </a:p>
      </dgm:t>
    </dgm:pt>
    <dgm:pt modelId="{CFD45BF1-544C-1A4E-B672-125083D6A079}" type="parTrans" cxnId="{09DD67A6-BFF3-CE4F-B829-FDB65F45FB3A}">
      <dgm:prSet/>
      <dgm:spPr/>
      <dgm:t>
        <a:bodyPr/>
        <a:lstStyle/>
        <a:p>
          <a:endParaRPr lang="en-GB" sz="2000"/>
        </a:p>
      </dgm:t>
    </dgm:pt>
    <dgm:pt modelId="{4690DD77-DC9F-4540-855A-0A7462D6E035}" type="sibTrans" cxnId="{09DD67A6-BFF3-CE4F-B829-FDB65F45FB3A}">
      <dgm:prSet/>
      <dgm:spPr/>
      <dgm:t>
        <a:bodyPr/>
        <a:lstStyle/>
        <a:p>
          <a:endParaRPr lang="en-GB" sz="2000"/>
        </a:p>
      </dgm:t>
    </dgm:pt>
    <dgm:pt modelId="{FDACB360-23F3-AF40-A38F-A839C0B43E33}" type="pres">
      <dgm:prSet presAssocID="{C222A98A-002E-3440-B1AD-274815F9AE22}" presName="hierChild1" presStyleCnt="0">
        <dgm:presLayoutVars>
          <dgm:orgChart val="1"/>
          <dgm:chPref val="1"/>
          <dgm:dir/>
          <dgm:animOne val="branch"/>
          <dgm:animLvl val="lvl"/>
          <dgm:resizeHandles/>
        </dgm:presLayoutVars>
      </dgm:prSet>
      <dgm:spPr/>
    </dgm:pt>
    <dgm:pt modelId="{C5D08047-94E5-4E47-AA97-4F235ECE0134}" type="pres">
      <dgm:prSet presAssocID="{4B77D8A6-3372-2A42-A13C-94DBA927F530}" presName="hierRoot1" presStyleCnt="0">
        <dgm:presLayoutVars>
          <dgm:hierBranch val="init"/>
        </dgm:presLayoutVars>
      </dgm:prSet>
      <dgm:spPr/>
    </dgm:pt>
    <dgm:pt modelId="{211025DD-CF8A-354C-A421-D89CCFEA1A76}" type="pres">
      <dgm:prSet presAssocID="{4B77D8A6-3372-2A42-A13C-94DBA927F530}" presName="rootComposite1" presStyleCnt="0"/>
      <dgm:spPr/>
    </dgm:pt>
    <dgm:pt modelId="{272B2378-B984-1C46-AE1C-54E60A2B5584}" type="pres">
      <dgm:prSet presAssocID="{4B77D8A6-3372-2A42-A13C-94DBA927F530}" presName="rootText1" presStyleLbl="node0" presStyleIdx="0" presStyleCnt="1" custScaleX="273878">
        <dgm:presLayoutVars>
          <dgm:chPref val="3"/>
        </dgm:presLayoutVars>
      </dgm:prSet>
      <dgm:spPr/>
    </dgm:pt>
    <dgm:pt modelId="{F60C461A-90B1-BC4B-920A-1B6080366199}" type="pres">
      <dgm:prSet presAssocID="{4B77D8A6-3372-2A42-A13C-94DBA927F530}" presName="rootConnector1" presStyleLbl="node1" presStyleIdx="0" presStyleCnt="0"/>
      <dgm:spPr/>
    </dgm:pt>
    <dgm:pt modelId="{9E86A2D2-1713-1946-BEAE-528CFE01B29C}" type="pres">
      <dgm:prSet presAssocID="{4B77D8A6-3372-2A42-A13C-94DBA927F530}" presName="hierChild2" presStyleCnt="0"/>
      <dgm:spPr/>
    </dgm:pt>
    <dgm:pt modelId="{02E3ADE8-E5C9-6C45-9FB3-E67FD7D3F222}" type="pres">
      <dgm:prSet presAssocID="{A3B80BBD-C33A-C344-A8B1-C6C0AB4B3A04}" presName="Name37" presStyleLbl="parChTrans1D2" presStyleIdx="0" presStyleCnt="6"/>
      <dgm:spPr/>
    </dgm:pt>
    <dgm:pt modelId="{993A2856-198B-D94D-AFEC-A52F0B1761B3}" type="pres">
      <dgm:prSet presAssocID="{1CFEC526-CCB0-834B-88F3-0D569598E21A}" presName="hierRoot2" presStyleCnt="0">
        <dgm:presLayoutVars>
          <dgm:hierBranch val="init"/>
        </dgm:presLayoutVars>
      </dgm:prSet>
      <dgm:spPr/>
    </dgm:pt>
    <dgm:pt modelId="{30CCE43E-9C9E-EF43-8089-745F7952F14E}" type="pres">
      <dgm:prSet presAssocID="{1CFEC526-CCB0-834B-88F3-0D569598E21A}" presName="rootComposite" presStyleCnt="0"/>
      <dgm:spPr/>
    </dgm:pt>
    <dgm:pt modelId="{241358B7-D6C3-9648-AFFC-005513B6B61A}" type="pres">
      <dgm:prSet presAssocID="{1CFEC526-CCB0-834B-88F3-0D569598E21A}" presName="rootText" presStyleLbl="node2" presStyleIdx="0" presStyleCnt="6">
        <dgm:presLayoutVars>
          <dgm:chPref val="3"/>
        </dgm:presLayoutVars>
      </dgm:prSet>
      <dgm:spPr/>
    </dgm:pt>
    <dgm:pt modelId="{6042EE6F-AF4B-834F-912D-39EE4A8695FC}" type="pres">
      <dgm:prSet presAssocID="{1CFEC526-CCB0-834B-88F3-0D569598E21A}" presName="rootConnector" presStyleLbl="node2" presStyleIdx="0" presStyleCnt="6"/>
      <dgm:spPr/>
    </dgm:pt>
    <dgm:pt modelId="{A33BBE99-ED83-1541-A096-2A48B164DC3F}" type="pres">
      <dgm:prSet presAssocID="{1CFEC526-CCB0-834B-88F3-0D569598E21A}" presName="hierChild4" presStyleCnt="0"/>
      <dgm:spPr/>
    </dgm:pt>
    <dgm:pt modelId="{F4113BF6-B7FB-9B44-ACB6-38D368C3E994}" type="pres">
      <dgm:prSet presAssocID="{53A8F3E3-F92F-4E4E-9DD6-ACE1ECE626C6}" presName="Name37" presStyleLbl="parChTrans1D3" presStyleIdx="0" presStyleCnt="12"/>
      <dgm:spPr/>
    </dgm:pt>
    <dgm:pt modelId="{C89C83A7-B167-E549-B266-C749AE75F3FF}" type="pres">
      <dgm:prSet presAssocID="{7201940B-C055-2740-9022-0D16E9AE9FBC}" presName="hierRoot2" presStyleCnt="0">
        <dgm:presLayoutVars>
          <dgm:hierBranch val="init"/>
        </dgm:presLayoutVars>
      </dgm:prSet>
      <dgm:spPr/>
    </dgm:pt>
    <dgm:pt modelId="{540DCF06-AC54-5E4C-868F-D53C80A74693}" type="pres">
      <dgm:prSet presAssocID="{7201940B-C055-2740-9022-0D16E9AE9FBC}" presName="rootComposite" presStyleCnt="0"/>
      <dgm:spPr/>
    </dgm:pt>
    <dgm:pt modelId="{2AF9BACA-86C9-7449-8E90-F53FD236DD2E}" type="pres">
      <dgm:prSet presAssocID="{7201940B-C055-2740-9022-0D16E9AE9FBC}" presName="rootText" presStyleLbl="node3" presStyleIdx="0" presStyleCnt="12">
        <dgm:presLayoutVars>
          <dgm:chPref val="3"/>
        </dgm:presLayoutVars>
      </dgm:prSet>
      <dgm:spPr/>
    </dgm:pt>
    <dgm:pt modelId="{A684D503-68EF-F643-A196-053A315A4DA0}" type="pres">
      <dgm:prSet presAssocID="{7201940B-C055-2740-9022-0D16E9AE9FBC}" presName="rootConnector" presStyleLbl="node3" presStyleIdx="0" presStyleCnt="12"/>
      <dgm:spPr/>
    </dgm:pt>
    <dgm:pt modelId="{8F9A23DE-F4F8-F042-AA32-837D055701CD}" type="pres">
      <dgm:prSet presAssocID="{7201940B-C055-2740-9022-0D16E9AE9FBC}" presName="hierChild4" presStyleCnt="0"/>
      <dgm:spPr/>
    </dgm:pt>
    <dgm:pt modelId="{BFC57B29-4F32-7B4D-8021-5FE4E8CB3DE0}" type="pres">
      <dgm:prSet presAssocID="{7201940B-C055-2740-9022-0D16E9AE9FBC}" presName="hierChild5" presStyleCnt="0"/>
      <dgm:spPr/>
    </dgm:pt>
    <dgm:pt modelId="{B00A9591-C272-E04C-80C9-86FD679A8066}" type="pres">
      <dgm:prSet presAssocID="{3DD16EF3-EF8A-BC4C-8D83-D602CA00BF61}" presName="Name37" presStyleLbl="parChTrans1D3" presStyleIdx="1" presStyleCnt="12"/>
      <dgm:spPr/>
    </dgm:pt>
    <dgm:pt modelId="{77FDE2CE-B828-DF40-BF4F-E4FDEC3B60AC}" type="pres">
      <dgm:prSet presAssocID="{9ED57976-6B13-9A42-B267-11729305537B}" presName="hierRoot2" presStyleCnt="0">
        <dgm:presLayoutVars>
          <dgm:hierBranch val="init"/>
        </dgm:presLayoutVars>
      </dgm:prSet>
      <dgm:spPr/>
    </dgm:pt>
    <dgm:pt modelId="{E5A9290B-B81B-234C-BE17-1520D402DB51}" type="pres">
      <dgm:prSet presAssocID="{9ED57976-6B13-9A42-B267-11729305537B}" presName="rootComposite" presStyleCnt="0"/>
      <dgm:spPr/>
    </dgm:pt>
    <dgm:pt modelId="{A91BC596-C9B1-5E40-8A5A-3C90A2B6CBF9}" type="pres">
      <dgm:prSet presAssocID="{9ED57976-6B13-9A42-B267-11729305537B}" presName="rootText" presStyleLbl="node3" presStyleIdx="1" presStyleCnt="12">
        <dgm:presLayoutVars>
          <dgm:chPref val="3"/>
        </dgm:presLayoutVars>
      </dgm:prSet>
      <dgm:spPr/>
    </dgm:pt>
    <dgm:pt modelId="{FBB2D7C6-64A9-D942-819B-40330397A61D}" type="pres">
      <dgm:prSet presAssocID="{9ED57976-6B13-9A42-B267-11729305537B}" presName="rootConnector" presStyleLbl="node3" presStyleIdx="1" presStyleCnt="12"/>
      <dgm:spPr/>
    </dgm:pt>
    <dgm:pt modelId="{93A6284F-ECAC-8848-8D94-10B1A83C375C}" type="pres">
      <dgm:prSet presAssocID="{9ED57976-6B13-9A42-B267-11729305537B}" presName="hierChild4" presStyleCnt="0"/>
      <dgm:spPr/>
    </dgm:pt>
    <dgm:pt modelId="{F2728145-41C8-C54C-9812-FC68B6C26449}" type="pres">
      <dgm:prSet presAssocID="{9ED57976-6B13-9A42-B267-11729305537B}" presName="hierChild5" presStyleCnt="0"/>
      <dgm:spPr/>
    </dgm:pt>
    <dgm:pt modelId="{044B03C4-5A0A-9C44-8A57-FA17107DD246}" type="pres">
      <dgm:prSet presAssocID="{1CFEC526-CCB0-834B-88F3-0D569598E21A}" presName="hierChild5" presStyleCnt="0"/>
      <dgm:spPr/>
    </dgm:pt>
    <dgm:pt modelId="{CF2BBA96-2CD2-5B4F-9B69-688AD1D80C38}" type="pres">
      <dgm:prSet presAssocID="{02381C9A-51C7-DE4A-915D-294C51B87E38}" presName="Name37" presStyleLbl="parChTrans1D2" presStyleIdx="1" presStyleCnt="6"/>
      <dgm:spPr/>
    </dgm:pt>
    <dgm:pt modelId="{66E6F75B-6ECB-3940-829D-36FBB0F6EC93}" type="pres">
      <dgm:prSet presAssocID="{6A79C5EA-FD6B-334C-A639-DF3D94AA4C17}" presName="hierRoot2" presStyleCnt="0">
        <dgm:presLayoutVars>
          <dgm:hierBranch val="init"/>
        </dgm:presLayoutVars>
      </dgm:prSet>
      <dgm:spPr/>
    </dgm:pt>
    <dgm:pt modelId="{566FCB96-F1CC-8D46-997B-748CCDA7B49D}" type="pres">
      <dgm:prSet presAssocID="{6A79C5EA-FD6B-334C-A639-DF3D94AA4C17}" presName="rootComposite" presStyleCnt="0"/>
      <dgm:spPr/>
    </dgm:pt>
    <dgm:pt modelId="{22F44841-1B43-D44C-AFAE-B9890CE2CAB9}" type="pres">
      <dgm:prSet presAssocID="{6A79C5EA-FD6B-334C-A639-DF3D94AA4C17}" presName="rootText" presStyleLbl="node2" presStyleIdx="1" presStyleCnt="6">
        <dgm:presLayoutVars>
          <dgm:chPref val="3"/>
        </dgm:presLayoutVars>
      </dgm:prSet>
      <dgm:spPr/>
    </dgm:pt>
    <dgm:pt modelId="{56738595-5C76-2D4C-B07D-CAFEE13CF5D3}" type="pres">
      <dgm:prSet presAssocID="{6A79C5EA-FD6B-334C-A639-DF3D94AA4C17}" presName="rootConnector" presStyleLbl="node2" presStyleIdx="1" presStyleCnt="6"/>
      <dgm:spPr/>
    </dgm:pt>
    <dgm:pt modelId="{58766DC5-0818-7744-8956-62892010E1D2}" type="pres">
      <dgm:prSet presAssocID="{6A79C5EA-FD6B-334C-A639-DF3D94AA4C17}" presName="hierChild4" presStyleCnt="0"/>
      <dgm:spPr/>
    </dgm:pt>
    <dgm:pt modelId="{049D3734-1A45-204C-97F4-D3FD1E4D49C7}" type="pres">
      <dgm:prSet presAssocID="{ADE980FF-EEAB-0E4F-B796-333FD3163FA3}" presName="Name37" presStyleLbl="parChTrans1D3" presStyleIdx="2" presStyleCnt="12"/>
      <dgm:spPr/>
    </dgm:pt>
    <dgm:pt modelId="{C43EC5AD-F043-5F40-86F0-09F47F615867}" type="pres">
      <dgm:prSet presAssocID="{92AFA53B-997A-174E-964B-5D52DD5298DD}" presName="hierRoot2" presStyleCnt="0">
        <dgm:presLayoutVars>
          <dgm:hierBranch val="init"/>
        </dgm:presLayoutVars>
      </dgm:prSet>
      <dgm:spPr/>
    </dgm:pt>
    <dgm:pt modelId="{D1B73B5F-8B71-C14D-ABCE-CFAEB716A80D}" type="pres">
      <dgm:prSet presAssocID="{92AFA53B-997A-174E-964B-5D52DD5298DD}" presName="rootComposite" presStyleCnt="0"/>
      <dgm:spPr/>
    </dgm:pt>
    <dgm:pt modelId="{744396D9-92A6-E344-82C1-6C1AB64A0E4C}" type="pres">
      <dgm:prSet presAssocID="{92AFA53B-997A-174E-964B-5D52DD5298DD}" presName="rootText" presStyleLbl="node3" presStyleIdx="2" presStyleCnt="12">
        <dgm:presLayoutVars>
          <dgm:chPref val="3"/>
        </dgm:presLayoutVars>
      </dgm:prSet>
      <dgm:spPr/>
    </dgm:pt>
    <dgm:pt modelId="{606A28C9-52A9-D849-AAFF-B898647AEAC9}" type="pres">
      <dgm:prSet presAssocID="{92AFA53B-997A-174E-964B-5D52DD5298DD}" presName="rootConnector" presStyleLbl="node3" presStyleIdx="2" presStyleCnt="12"/>
      <dgm:spPr/>
    </dgm:pt>
    <dgm:pt modelId="{94321DD6-9271-754D-930E-31AFADBDAC6C}" type="pres">
      <dgm:prSet presAssocID="{92AFA53B-997A-174E-964B-5D52DD5298DD}" presName="hierChild4" presStyleCnt="0"/>
      <dgm:spPr/>
    </dgm:pt>
    <dgm:pt modelId="{59EA942C-7621-4A4C-A00F-CE59C174B3C4}" type="pres">
      <dgm:prSet presAssocID="{92AFA53B-997A-174E-964B-5D52DD5298DD}" presName="hierChild5" presStyleCnt="0"/>
      <dgm:spPr/>
    </dgm:pt>
    <dgm:pt modelId="{D14D1474-DEB9-264E-8450-C5C336BB98AA}" type="pres">
      <dgm:prSet presAssocID="{2958CCEA-87EB-3D4F-8B6F-5EEA9CF6FBC9}" presName="Name37" presStyleLbl="parChTrans1D3" presStyleIdx="3" presStyleCnt="12"/>
      <dgm:spPr/>
    </dgm:pt>
    <dgm:pt modelId="{6FC3CBC6-EA62-4642-936C-1BE25DE0BDD0}" type="pres">
      <dgm:prSet presAssocID="{84F161F0-0AB8-3645-9A83-C622FC36BB57}" presName="hierRoot2" presStyleCnt="0">
        <dgm:presLayoutVars>
          <dgm:hierBranch val="init"/>
        </dgm:presLayoutVars>
      </dgm:prSet>
      <dgm:spPr/>
    </dgm:pt>
    <dgm:pt modelId="{E9FC627A-83E9-AA4B-938D-D561FF42B217}" type="pres">
      <dgm:prSet presAssocID="{84F161F0-0AB8-3645-9A83-C622FC36BB57}" presName="rootComposite" presStyleCnt="0"/>
      <dgm:spPr/>
    </dgm:pt>
    <dgm:pt modelId="{BA0D8805-CBF0-384D-882D-3D1B2D8AE925}" type="pres">
      <dgm:prSet presAssocID="{84F161F0-0AB8-3645-9A83-C622FC36BB57}" presName="rootText" presStyleLbl="node3" presStyleIdx="3" presStyleCnt="12">
        <dgm:presLayoutVars>
          <dgm:chPref val="3"/>
        </dgm:presLayoutVars>
      </dgm:prSet>
      <dgm:spPr/>
    </dgm:pt>
    <dgm:pt modelId="{81B192FE-0713-0E41-A149-27C25868C708}" type="pres">
      <dgm:prSet presAssocID="{84F161F0-0AB8-3645-9A83-C622FC36BB57}" presName="rootConnector" presStyleLbl="node3" presStyleIdx="3" presStyleCnt="12"/>
      <dgm:spPr/>
    </dgm:pt>
    <dgm:pt modelId="{79350BCE-9DDC-A048-92F8-F646CB983BDE}" type="pres">
      <dgm:prSet presAssocID="{84F161F0-0AB8-3645-9A83-C622FC36BB57}" presName="hierChild4" presStyleCnt="0"/>
      <dgm:spPr/>
    </dgm:pt>
    <dgm:pt modelId="{CD83F2DB-CCB2-1A42-BA08-2B05614904FE}" type="pres">
      <dgm:prSet presAssocID="{84F161F0-0AB8-3645-9A83-C622FC36BB57}" presName="hierChild5" presStyleCnt="0"/>
      <dgm:spPr/>
    </dgm:pt>
    <dgm:pt modelId="{5D3A21C8-9F22-6646-AA17-B0CDD6D9877C}" type="pres">
      <dgm:prSet presAssocID="{6A79C5EA-FD6B-334C-A639-DF3D94AA4C17}" presName="hierChild5" presStyleCnt="0"/>
      <dgm:spPr/>
    </dgm:pt>
    <dgm:pt modelId="{5B158C6E-CB8A-AF45-A1B8-519350D97FD7}" type="pres">
      <dgm:prSet presAssocID="{A45FC36C-1DF9-CC4E-8045-0C530FFE6BEC}" presName="Name37" presStyleLbl="parChTrans1D2" presStyleIdx="2" presStyleCnt="6"/>
      <dgm:spPr/>
    </dgm:pt>
    <dgm:pt modelId="{64A0DE70-021D-6F4D-A1D4-F400FF48045E}" type="pres">
      <dgm:prSet presAssocID="{F17A01B8-0CE5-D441-A4EB-255B18DB58C9}" presName="hierRoot2" presStyleCnt="0">
        <dgm:presLayoutVars>
          <dgm:hierBranch val="init"/>
        </dgm:presLayoutVars>
      </dgm:prSet>
      <dgm:spPr/>
    </dgm:pt>
    <dgm:pt modelId="{99E01C9D-E0ED-D346-99CB-72C171AB2666}" type="pres">
      <dgm:prSet presAssocID="{F17A01B8-0CE5-D441-A4EB-255B18DB58C9}" presName="rootComposite" presStyleCnt="0"/>
      <dgm:spPr/>
    </dgm:pt>
    <dgm:pt modelId="{7970ADFD-1D16-EF4E-BAD6-B630D075F61C}" type="pres">
      <dgm:prSet presAssocID="{F17A01B8-0CE5-D441-A4EB-255B18DB58C9}" presName="rootText" presStyleLbl="node2" presStyleIdx="2" presStyleCnt="6">
        <dgm:presLayoutVars>
          <dgm:chPref val="3"/>
        </dgm:presLayoutVars>
      </dgm:prSet>
      <dgm:spPr/>
    </dgm:pt>
    <dgm:pt modelId="{4C783EE6-787B-AB4D-9CF1-953752C43921}" type="pres">
      <dgm:prSet presAssocID="{F17A01B8-0CE5-D441-A4EB-255B18DB58C9}" presName="rootConnector" presStyleLbl="node2" presStyleIdx="2" presStyleCnt="6"/>
      <dgm:spPr/>
    </dgm:pt>
    <dgm:pt modelId="{2CEA4DA2-95E1-954A-92B9-B2D71BD20298}" type="pres">
      <dgm:prSet presAssocID="{F17A01B8-0CE5-D441-A4EB-255B18DB58C9}" presName="hierChild4" presStyleCnt="0"/>
      <dgm:spPr/>
    </dgm:pt>
    <dgm:pt modelId="{CE52CD1F-E7B1-A043-AD9E-1953A8F281CE}" type="pres">
      <dgm:prSet presAssocID="{4F9A5694-3ACC-3C4E-956E-4B330A011F5A}" presName="Name37" presStyleLbl="parChTrans1D3" presStyleIdx="4" presStyleCnt="12"/>
      <dgm:spPr/>
    </dgm:pt>
    <dgm:pt modelId="{CCDDB0FE-3E26-3042-8BF7-B81DF8B29523}" type="pres">
      <dgm:prSet presAssocID="{34471588-902B-4B43-BA29-CC5E7192806E}" presName="hierRoot2" presStyleCnt="0">
        <dgm:presLayoutVars>
          <dgm:hierBranch val="init"/>
        </dgm:presLayoutVars>
      </dgm:prSet>
      <dgm:spPr/>
    </dgm:pt>
    <dgm:pt modelId="{56E5C735-BAC0-854D-B646-CC5BC1F4C81D}" type="pres">
      <dgm:prSet presAssocID="{34471588-902B-4B43-BA29-CC5E7192806E}" presName="rootComposite" presStyleCnt="0"/>
      <dgm:spPr/>
    </dgm:pt>
    <dgm:pt modelId="{BE32F722-9FC5-A949-843A-C3ECBDC1CE32}" type="pres">
      <dgm:prSet presAssocID="{34471588-902B-4B43-BA29-CC5E7192806E}" presName="rootText" presStyleLbl="node3" presStyleIdx="4" presStyleCnt="12">
        <dgm:presLayoutVars>
          <dgm:chPref val="3"/>
        </dgm:presLayoutVars>
      </dgm:prSet>
      <dgm:spPr/>
    </dgm:pt>
    <dgm:pt modelId="{E09C729A-6263-6B41-B436-80984D1E9E04}" type="pres">
      <dgm:prSet presAssocID="{34471588-902B-4B43-BA29-CC5E7192806E}" presName="rootConnector" presStyleLbl="node3" presStyleIdx="4" presStyleCnt="12"/>
      <dgm:spPr/>
    </dgm:pt>
    <dgm:pt modelId="{9EE5F6CD-6573-8E4E-8934-B7B2B3D9401C}" type="pres">
      <dgm:prSet presAssocID="{34471588-902B-4B43-BA29-CC5E7192806E}" presName="hierChild4" presStyleCnt="0"/>
      <dgm:spPr/>
    </dgm:pt>
    <dgm:pt modelId="{F435DE2A-6867-B740-858E-3033FEFB70A7}" type="pres">
      <dgm:prSet presAssocID="{34471588-902B-4B43-BA29-CC5E7192806E}" presName="hierChild5" presStyleCnt="0"/>
      <dgm:spPr/>
    </dgm:pt>
    <dgm:pt modelId="{91C314DF-DAFA-6F48-80D3-2C26A31D2F65}" type="pres">
      <dgm:prSet presAssocID="{874B828F-7C8B-BA4C-B28A-F6D0F1967521}" presName="Name37" presStyleLbl="parChTrans1D3" presStyleIdx="5" presStyleCnt="12"/>
      <dgm:spPr/>
    </dgm:pt>
    <dgm:pt modelId="{82EDAB0E-C4B8-E344-A71D-2D247B7DC828}" type="pres">
      <dgm:prSet presAssocID="{A42E0471-703B-FA40-B861-497CE7D0A3B4}" presName="hierRoot2" presStyleCnt="0">
        <dgm:presLayoutVars>
          <dgm:hierBranch val="init"/>
        </dgm:presLayoutVars>
      </dgm:prSet>
      <dgm:spPr/>
    </dgm:pt>
    <dgm:pt modelId="{D5C0CE3E-929E-CC4B-8368-7C170DD602E4}" type="pres">
      <dgm:prSet presAssocID="{A42E0471-703B-FA40-B861-497CE7D0A3B4}" presName="rootComposite" presStyleCnt="0"/>
      <dgm:spPr/>
    </dgm:pt>
    <dgm:pt modelId="{74E14D3B-CD36-4346-A498-EC3EA2319731}" type="pres">
      <dgm:prSet presAssocID="{A42E0471-703B-FA40-B861-497CE7D0A3B4}" presName="rootText" presStyleLbl="node3" presStyleIdx="5" presStyleCnt="12">
        <dgm:presLayoutVars>
          <dgm:chPref val="3"/>
        </dgm:presLayoutVars>
      </dgm:prSet>
      <dgm:spPr/>
    </dgm:pt>
    <dgm:pt modelId="{1B059621-70F6-2545-B353-40640890C85D}" type="pres">
      <dgm:prSet presAssocID="{A42E0471-703B-FA40-B861-497CE7D0A3B4}" presName="rootConnector" presStyleLbl="node3" presStyleIdx="5" presStyleCnt="12"/>
      <dgm:spPr/>
    </dgm:pt>
    <dgm:pt modelId="{740A877C-890B-A646-A365-B9E6FD43E2FE}" type="pres">
      <dgm:prSet presAssocID="{A42E0471-703B-FA40-B861-497CE7D0A3B4}" presName="hierChild4" presStyleCnt="0"/>
      <dgm:spPr/>
    </dgm:pt>
    <dgm:pt modelId="{7249A9A3-9757-6C42-B73E-AE0EA015365A}" type="pres">
      <dgm:prSet presAssocID="{A42E0471-703B-FA40-B861-497CE7D0A3B4}" presName="hierChild5" presStyleCnt="0"/>
      <dgm:spPr/>
    </dgm:pt>
    <dgm:pt modelId="{5556F8B4-B13A-984D-99EA-54CC09CE5CF7}" type="pres">
      <dgm:prSet presAssocID="{F17A01B8-0CE5-D441-A4EB-255B18DB58C9}" presName="hierChild5" presStyleCnt="0"/>
      <dgm:spPr/>
    </dgm:pt>
    <dgm:pt modelId="{83DEA094-BCB2-1D41-9598-BE3D4C71EE39}" type="pres">
      <dgm:prSet presAssocID="{811429AF-39BC-3948-821A-03B1707B0129}" presName="Name37" presStyleLbl="parChTrans1D2" presStyleIdx="3" presStyleCnt="6"/>
      <dgm:spPr/>
    </dgm:pt>
    <dgm:pt modelId="{E5C80A41-5497-A146-BBF7-83C859654684}" type="pres">
      <dgm:prSet presAssocID="{E14EFD5E-2119-1A41-BCF2-12D0C7003F7F}" presName="hierRoot2" presStyleCnt="0">
        <dgm:presLayoutVars>
          <dgm:hierBranch val="init"/>
        </dgm:presLayoutVars>
      </dgm:prSet>
      <dgm:spPr/>
    </dgm:pt>
    <dgm:pt modelId="{F42B3855-0DE9-3448-B1D3-897DC24249EC}" type="pres">
      <dgm:prSet presAssocID="{E14EFD5E-2119-1A41-BCF2-12D0C7003F7F}" presName="rootComposite" presStyleCnt="0"/>
      <dgm:spPr/>
    </dgm:pt>
    <dgm:pt modelId="{2A7A1FBB-4E38-574F-A6F3-A5121F474794}" type="pres">
      <dgm:prSet presAssocID="{E14EFD5E-2119-1A41-BCF2-12D0C7003F7F}" presName="rootText" presStyleLbl="node2" presStyleIdx="3" presStyleCnt="6" custScaleX="120757">
        <dgm:presLayoutVars>
          <dgm:chPref val="3"/>
        </dgm:presLayoutVars>
      </dgm:prSet>
      <dgm:spPr/>
    </dgm:pt>
    <dgm:pt modelId="{35FC95D0-E298-374B-9B51-FD9236069ABF}" type="pres">
      <dgm:prSet presAssocID="{E14EFD5E-2119-1A41-BCF2-12D0C7003F7F}" presName="rootConnector" presStyleLbl="node2" presStyleIdx="3" presStyleCnt="6"/>
      <dgm:spPr/>
    </dgm:pt>
    <dgm:pt modelId="{822AF85E-1EFE-2949-A450-279650F0DBA3}" type="pres">
      <dgm:prSet presAssocID="{E14EFD5E-2119-1A41-BCF2-12D0C7003F7F}" presName="hierChild4" presStyleCnt="0"/>
      <dgm:spPr/>
    </dgm:pt>
    <dgm:pt modelId="{D06B6B71-644E-0E48-A772-7221A7AACA6F}" type="pres">
      <dgm:prSet presAssocID="{3D8DAF68-A2D7-9944-896F-EC706C5FECF2}" presName="Name37" presStyleLbl="parChTrans1D3" presStyleIdx="6" presStyleCnt="12"/>
      <dgm:spPr/>
    </dgm:pt>
    <dgm:pt modelId="{F76B612D-3DD4-6140-B121-36B0240A2B39}" type="pres">
      <dgm:prSet presAssocID="{612E0489-1926-4641-8368-CB306A58F9CB}" presName="hierRoot2" presStyleCnt="0">
        <dgm:presLayoutVars>
          <dgm:hierBranch val="init"/>
        </dgm:presLayoutVars>
      </dgm:prSet>
      <dgm:spPr/>
    </dgm:pt>
    <dgm:pt modelId="{994F9B7C-D7DB-974A-B69B-8AC20E5A5894}" type="pres">
      <dgm:prSet presAssocID="{612E0489-1926-4641-8368-CB306A58F9CB}" presName="rootComposite" presStyleCnt="0"/>
      <dgm:spPr/>
    </dgm:pt>
    <dgm:pt modelId="{AE3F7A84-5A27-6F4C-8934-5E0CDEE272ED}" type="pres">
      <dgm:prSet presAssocID="{612E0489-1926-4641-8368-CB306A58F9CB}" presName="rootText" presStyleLbl="node3" presStyleIdx="6" presStyleCnt="12">
        <dgm:presLayoutVars>
          <dgm:chPref val="3"/>
        </dgm:presLayoutVars>
      </dgm:prSet>
      <dgm:spPr/>
    </dgm:pt>
    <dgm:pt modelId="{8348777C-B44E-2540-81BA-A6140F344832}" type="pres">
      <dgm:prSet presAssocID="{612E0489-1926-4641-8368-CB306A58F9CB}" presName="rootConnector" presStyleLbl="node3" presStyleIdx="6" presStyleCnt="12"/>
      <dgm:spPr/>
    </dgm:pt>
    <dgm:pt modelId="{46C65082-77AD-8B48-BF7C-60EA964E960C}" type="pres">
      <dgm:prSet presAssocID="{612E0489-1926-4641-8368-CB306A58F9CB}" presName="hierChild4" presStyleCnt="0"/>
      <dgm:spPr/>
    </dgm:pt>
    <dgm:pt modelId="{D456FF91-077E-F14B-946B-289349C5D60F}" type="pres">
      <dgm:prSet presAssocID="{612E0489-1926-4641-8368-CB306A58F9CB}" presName="hierChild5" presStyleCnt="0"/>
      <dgm:spPr/>
    </dgm:pt>
    <dgm:pt modelId="{6395D947-C241-754F-BFC3-4EA7F2456800}" type="pres">
      <dgm:prSet presAssocID="{92B1B0C1-D6EA-3E47-862F-617F9375B8B0}" presName="Name37" presStyleLbl="parChTrans1D3" presStyleIdx="7" presStyleCnt="12"/>
      <dgm:spPr/>
    </dgm:pt>
    <dgm:pt modelId="{4FA9FBB8-D10A-4345-9282-108E7BBE5C89}" type="pres">
      <dgm:prSet presAssocID="{1DA71EA0-20ED-CA4D-845F-FDA606770FD7}" presName="hierRoot2" presStyleCnt="0">
        <dgm:presLayoutVars>
          <dgm:hierBranch val="init"/>
        </dgm:presLayoutVars>
      </dgm:prSet>
      <dgm:spPr/>
    </dgm:pt>
    <dgm:pt modelId="{62338BBF-87BB-794C-B870-1B66E4B1A9C8}" type="pres">
      <dgm:prSet presAssocID="{1DA71EA0-20ED-CA4D-845F-FDA606770FD7}" presName="rootComposite" presStyleCnt="0"/>
      <dgm:spPr/>
    </dgm:pt>
    <dgm:pt modelId="{6ADD639F-1F44-A44B-83F2-A0DCB243DE6C}" type="pres">
      <dgm:prSet presAssocID="{1DA71EA0-20ED-CA4D-845F-FDA606770FD7}" presName="rootText" presStyleLbl="node3" presStyleIdx="7" presStyleCnt="12">
        <dgm:presLayoutVars>
          <dgm:chPref val="3"/>
        </dgm:presLayoutVars>
      </dgm:prSet>
      <dgm:spPr/>
    </dgm:pt>
    <dgm:pt modelId="{E4A98340-34B5-7B41-89DB-FD27E9D4F267}" type="pres">
      <dgm:prSet presAssocID="{1DA71EA0-20ED-CA4D-845F-FDA606770FD7}" presName="rootConnector" presStyleLbl="node3" presStyleIdx="7" presStyleCnt="12"/>
      <dgm:spPr/>
    </dgm:pt>
    <dgm:pt modelId="{DD6C8281-47A0-344C-9D75-D5AAC2E877BE}" type="pres">
      <dgm:prSet presAssocID="{1DA71EA0-20ED-CA4D-845F-FDA606770FD7}" presName="hierChild4" presStyleCnt="0"/>
      <dgm:spPr/>
    </dgm:pt>
    <dgm:pt modelId="{0C6C0CE1-88F8-0944-98D3-AD7ECE52A467}" type="pres">
      <dgm:prSet presAssocID="{1DA71EA0-20ED-CA4D-845F-FDA606770FD7}" presName="hierChild5" presStyleCnt="0"/>
      <dgm:spPr/>
    </dgm:pt>
    <dgm:pt modelId="{5EB74E8A-84D1-EA4E-8F20-9C9114B2B791}" type="pres">
      <dgm:prSet presAssocID="{E14EFD5E-2119-1A41-BCF2-12D0C7003F7F}" presName="hierChild5" presStyleCnt="0"/>
      <dgm:spPr/>
    </dgm:pt>
    <dgm:pt modelId="{CB2A3A4E-1FB7-7B4F-B6DA-F4E63FA6AFC1}" type="pres">
      <dgm:prSet presAssocID="{E36CE030-E751-A64B-9D7C-A89954C57C66}" presName="Name37" presStyleLbl="parChTrans1D2" presStyleIdx="4" presStyleCnt="6"/>
      <dgm:spPr/>
    </dgm:pt>
    <dgm:pt modelId="{4E53E997-3F03-9046-A20F-16F77AE98C4C}" type="pres">
      <dgm:prSet presAssocID="{B1F63BAA-C4B8-8B46-BAFF-05B08503271C}" presName="hierRoot2" presStyleCnt="0">
        <dgm:presLayoutVars>
          <dgm:hierBranch val="init"/>
        </dgm:presLayoutVars>
      </dgm:prSet>
      <dgm:spPr/>
    </dgm:pt>
    <dgm:pt modelId="{DF00AFA8-920E-A14A-8E3E-5E81D1EF0CA7}" type="pres">
      <dgm:prSet presAssocID="{B1F63BAA-C4B8-8B46-BAFF-05B08503271C}" presName="rootComposite" presStyleCnt="0"/>
      <dgm:spPr/>
    </dgm:pt>
    <dgm:pt modelId="{5191E4BF-25B0-E146-AD0E-5490E0D91E80}" type="pres">
      <dgm:prSet presAssocID="{B1F63BAA-C4B8-8B46-BAFF-05B08503271C}" presName="rootText" presStyleLbl="node2" presStyleIdx="4" presStyleCnt="6">
        <dgm:presLayoutVars>
          <dgm:chPref val="3"/>
        </dgm:presLayoutVars>
      </dgm:prSet>
      <dgm:spPr/>
    </dgm:pt>
    <dgm:pt modelId="{FE486C33-F398-8848-BBB5-81DE9997A10A}" type="pres">
      <dgm:prSet presAssocID="{B1F63BAA-C4B8-8B46-BAFF-05B08503271C}" presName="rootConnector" presStyleLbl="node2" presStyleIdx="4" presStyleCnt="6"/>
      <dgm:spPr/>
    </dgm:pt>
    <dgm:pt modelId="{76247F40-4DEA-3542-AEFB-4AC01931D667}" type="pres">
      <dgm:prSet presAssocID="{B1F63BAA-C4B8-8B46-BAFF-05B08503271C}" presName="hierChild4" presStyleCnt="0"/>
      <dgm:spPr/>
    </dgm:pt>
    <dgm:pt modelId="{234E3F22-8077-5940-A41B-98210F7661D8}" type="pres">
      <dgm:prSet presAssocID="{49F9823D-9E5A-7E4C-B827-C6BEAAC7C66A}" presName="Name37" presStyleLbl="parChTrans1D3" presStyleIdx="8" presStyleCnt="12"/>
      <dgm:spPr/>
    </dgm:pt>
    <dgm:pt modelId="{BBBA71D0-15BF-D04C-8501-02FE6BD1918A}" type="pres">
      <dgm:prSet presAssocID="{537995B6-1BD8-3740-9104-544E985062EA}" presName="hierRoot2" presStyleCnt="0">
        <dgm:presLayoutVars>
          <dgm:hierBranch val="init"/>
        </dgm:presLayoutVars>
      </dgm:prSet>
      <dgm:spPr/>
    </dgm:pt>
    <dgm:pt modelId="{E7A0BE8C-197B-7649-87F5-F780D87DD752}" type="pres">
      <dgm:prSet presAssocID="{537995B6-1BD8-3740-9104-544E985062EA}" presName="rootComposite" presStyleCnt="0"/>
      <dgm:spPr/>
    </dgm:pt>
    <dgm:pt modelId="{B0C04CAF-E5EC-B64D-9265-A37243E36D5E}" type="pres">
      <dgm:prSet presAssocID="{537995B6-1BD8-3740-9104-544E985062EA}" presName="rootText" presStyleLbl="node3" presStyleIdx="8" presStyleCnt="12">
        <dgm:presLayoutVars>
          <dgm:chPref val="3"/>
        </dgm:presLayoutVars>
      </dgm:prSet>
      <dgm:spPr/>
    </dgm:pt>
    <dgm:pt modelId="{69A84822-7B87-434B-99A7-D3BE8D2DD446}" type="pres">
      <dgm:prSet presAssocID="{537995B6-1BD8-3740-9104-544E985062EA}" presName="rootConnector" presStyleLbl="node3" presStyleIdx="8" presStyleCnt="12"/>
      <dgm:spPr/>
    </dgm:pt>
    <dgm:pt modelId="{99B16168-577F-804F-B8F6-B0893DDC6F5E}" type="pres">
      <dgm:prSet presAssocID="{537995B6-1BD8-3740-9104-544E985062EA}" presName="hierChild4" presStyleCnt="0"/>
      <dgm:spPr/>
    </dgm:pt>
    <dgm:pt modelId="{DB0F85D3-4052-8846-BC26-14EDC0EBF304}" type="pres">
      <dgm:prSet presAssocID="{537995B6-1BD8-3740-9104-544E985062EA}" presName="hierChild5" presStyleCnt="0"/>
      <dgm:spPr/>
    </dgm:pt>
    <dgm:pt modelId="{BCCD08C2-7F36-9246-B05F-7BB32CF4951E}" type="pres">
      <dgm:prSet presAssocID="{5488F4E4-0A58-5A4C-9D41-367998F70161}" presName="Name37" presStyleLbl="parChTrans1D3" presStyleIdx="9" presStyleCnt="12"/>
      <dgm:spPr/>
    </dgm:pt>
    <dgm:pt modelId="{08480A90-5489-744D-B12B-1E172C5BE2E7}" type="pres">
      <dgm:prSet presAssocID="{61F4BF86-D2F1-194F-B0E8-552ACFEA5883}" presName="hierRoot2" presStyleCnt="0">
        <dgm:presLayoutVars>
          <dgm:hierBranch val="init"/>
        </dgm:presLayoutVars>
      </dgm:prSet>
      <dgm:spPr/>
    </dgm:pt>
    <dgm:pt modelId="{0586A5B0-BC1B-B348-B3F8-3A21935DFA2F}" type="pres">
      <dgm:prSet presAssocID="{61F4BF86-D2F1-194F-B0E8-552ACFEA5883}" presName="rootComposite" presStyleCnt="0"/>
      <dgm:spPr/>
    </dgm:pt>
    <dgm:pt modelId="{2586F4C5-D1B9-B644-A07E-4E53C1F7F269}" type="pres">
      <dgm:prSet presAssocID="{61F4BF86-D2F1-194F-B0E8-552ACFEA5883}" presName="rootText" presStyleLbl="node3" presStyleIdx="9" presStyleCnt="12">
        <dgm:presLayoutVars>
          <dgm:chPref val="3"/>
        </dgm:presLayoutVars>
      </dgm:prSet>
      <dgm:spPr/>
    </dgm:pt>
    <dgm:pt modelId="{615EAA7F-2D9A-6449-BD97-AAE8F13B1FBC}" type="pres">
      <dgm:prSet presAssocID="{61F4BF86-D2F1-194F-B0E8-552ACFEA5883}" presName="rootConnector" presStyleLbl="node3" presStyleIdx="9" presStyleCnt="12"/>
      <dgm:spPr/>
    </dgm:pt>
    <dgm:pt modelId="{B3024AD3-4615-DC49-90B4-B170D870A3CB}" type="pres">
      <dgm:prSet presAssocID="{61F4BF86-D2F1-194F-B0E8-552ACFEA5883}" presName="hierChild4" presStyleCnt="0"/>
      <dgm:spPr/>
    </dgm:pt>
    <dgm:pt modelId="{5B38F38A-9469-7542-B2D3-D495C5EFC0EB}" type="pres">
      <dgm:prSet presAssocID="{61F4BF86-D2F1-194F-B0E8-552ACFEA5883}" presName="hierChild5" presStyleCnt="0"/>
      <dgm:spPr/>
    </dgm:pt>
    <dgm:pt modelId="{DD6C00A0-A2B5-A249-8C84-02CFAB01CD9E}" type="pres">
      <dgm:prSet presAssocID="{B1F63BAA-C4B8-8B46-BAFF-05B08503271C}" presName="hierChild5" presStyleCnt="0"/>
      <dgm:spPr/>
    </dgm:pt>
    <dgm:pt modelId="{56F4C7F1-0D9D-664C-9C52-2C0666ECCE47}" type="pres">
      <dgm:prSet presAssocID="{AA54E6A7-C27C-5047-95E5-3574C9B7ED2A}" presName="Name37" presStyleLbl="parChTrans1D2" presStyleIdx="5" presStyleCnt="6"/>
      <dgm:spPr/>
    </dgm:pt>
    <dgm:pt modelId="{DE50E455-2237-DD4F-AD75-9031E4BB0DB7}" type="pres">
      <dgm:prSet presAssocID="{E91AE777-E41F-A34E-A0F7-2630A70D758B}" presName="hierRoot2" presStyleCnt="0">
        <dgm:presLayoutVars>
          <dgm:hierBranch val="init"/>
        </dgm:presLayoutVars>
      </dgm:prSet>
      <dgm:spPr/>
    </dgm:pt>
    <dgm:pt modelId="{5069C682-D83B-B04C-9679-BC1E48C57A81}" type="pres">
      <dgm:prSet presAssocID="{E91AE777-E41F-A34E-A0F7-2630A70D758B}" presName="rootComposite" presStyleCnt="0"/>
      <dgm:spPr/>
    </dgm:pt>
    <dgm:pt modelId="{BD69F3D0-4037-3942-BE68-60CBD9775947}" type="pres">
      <dgm:prSet presAssocID="{E91AE777-E41F-A34E-A0F7-2630A70D758B}" presName="rootText" presStyleLbl="node2" presStyleIdx="5" presStyleCnt="6">
        <dgm:presLayoutVars>
          <dgm:chPref val="3"/>
        </dgm:presLayoutVars>
      </dgm:prSet>
      <dgm:spPr/>
    </dgm:pt>
    <dgm:pt modelId="{9D4E690E-93B0-E545-A01A-A3E2853CABFD}" type="pres">
      <dgm:prSet presAssocID="{E91AE777-E41F-A34E-A0F7-2630A70D758B}" presName="rootConnector" presStyleLbl="node2" presStyleIdx="5" presStyleCnt="6"/>
      <dgm:spPr/>
    </dgm:pt>
    <dgm:pt modelId="{6248D546-50AD-F44E-8D42-8A55E06D0E5F}" type="pres">
      <dgm:prSet presAssocID="{E91AE777-E41F-A34E-A0F7-2630A70D758B}" presName="hierChild4" presStyleCnt="0"/>
      <dgm:spPr/>
    </dgm:pt>
    <dgm:pt modelId="{8FE8E9DE-0174-2243-AEE6-E2BF87B18104}" type="pres">
      <dgm:prSet presAssocID="{535EDA96-AFC5-7748-AD65-C6BF8B496750}" presName="Name37" presStyleLbl="parChTrans1D3" presStyleIdx="10" presStyleCnt="12"/>
      <dgm:spPr/>
    </dgm:pt>
    <dgm:pt modelId="{BABF9401-9A24-5E43-8466-C48D5AB7D1BC}" type="pres">
      <dgm:prSet presAssocID="{DD5A1132-EBA6-9144-AD08-8A8273939855}" presName="hierRoot2" presStyleCnt="0">
        <dgm:presLayoutVars>
          <dgm:hierBranch val="init"/>
        </dgm:presLayoutVars>
      </dgm:prSet>
      <dgm:spPr/>
    </dgm:pt>
    <dgm:pt modelId="{6D6C6E79-2ECF-544B-8A64-627BA4C85FAC}" type="pres">
      <dgm:prSet presAssocID="{DD5A1132-EBA6-9144-AD08-8A8273939855}" presName="rootComposite" presStyleCnt="0"/>
      <dgm:spPr/>
    </dgm:pt>
    <dgm:pt modelId="{8B3F02AB-1A15-A54E-8668-DB48988D8216}" type="pres">
      <dgm:prSet presAssocID="{DD5A1132-EBA6-9144-AD08-8A8273939855}" presName="rootText" presStyleLbl="node3" presStyleIdx="10" presStyleCnt="12">
        <dgm:presLayoutVars>
          <dgm:chPref val="3"/>
        </dgm:presLayoutVars>
      </dgm:prSet>
      <dgm:spPr/>
    </dgm:pt>
    <dgm:pt modelId="{5916A89C-629F-AA49-8C6E-BD23680DAFF8}" type="pres">
      <dgm:prSet presAssocID="{DD5A1132-EBA6-9144-AD08-8A8273939855}" presName="rootConnector" presStyleLbl="node3" presStyleIdx="10" presStyleCnt="12"/>
      <dgm:spPr/>
    </dgm:pt>
    <dgm:pt modelId="{AE1AB6DE-AB45-9844-ABB7-B1D35F6F74AD}" type="pres">
      <dgm:prSet presAssocID="{DD5A1132-EBA6-9144-AD08-8A8273939855}" presName="hierChild4" presStyleCnt="0"/>
      <dgm:spPr/>
    </dgm:pt>
    <dgm:pt modelId="{A42CE22D-69E3-504E-89FA-451CB779365F}" type="pres">
      <dgm:prSet presAssocID="{DD5A1132-EBA6-9144-AD08-8A8273939855}" presName="hierChild5" presStyleCnt="0"/>
      <dgm:spPr/>
    </dgm:pt>
    <dgm:pt modelId="{99BB1D08-6E5A-B349-BC72-178E464A79AD}" type="pres">
      <dgm:prSet presAssocID="{CFD45BF1-544C-1A4E-B672-125083D6A079}" presName="Name37" presStyleLbl="parChTrans1D3" presStyleIdx="11" presStyleCnt="12"/>
      <dgm:spPr/>
    </dgm:pt>
    <dgm:pt modelId="{61C07435-D632-3C42-BF6D-9136E66BA0CE}" type="pres">
      <dgm:prSet presAssocID="{E3BADE6D-DDEC-2B40-AF25-6164AE986973}" presName="hierRoot2" presStyleCnt="0">
        <dgm:presLayoutVars>
          <dgm:hierBranch val="init"/>
        </dgm:presLayoutVars>
      </dgm:prSet>
      <dgm:spPr/>
    </dgm:pt>
    <dgm:pt modelId="{B5A4AB9E-92CD-304B-99F6-96BAB8E8958A}" type="pres">
      <dgm:prSet presAssocID="{E3BADE6D-DDEC-2B40-AF25-6164AE986973}" presName="rootComposite" presStyleCnt="0"/>
      <dgm:spPr/>
    </dgm:pt>
    <dgm:pt modelId="{157D6D1E-59BD-FD43-8930-20F1147344B1}" type="pres">
      <dgm:prSet presAssocID="{E3BADE6D-DDEC-2B40-AF25-6164AE986973}" presName="rootText" presStyleLbl="node3" presStyleIdx="11" presStyleCnt="12">
        <dgm:presLayoutVars>
          <dgm:chPref val="3"/>
        </dgm:presLayoutVars>
      </dgm:prSet>
      <dgm:spPr/>
    </dgm:pt>
    <dgm:pt modelId="{3AD32138-6EE0-C344-ADB3-C71689575458}" type="pres">
      <dgm:prSet presAssocID="{E3BADE6D-DDEC-2B40-AF25-6164AE986973}" presName="rootConnector" presStyleLbl="node3" presStyleIdx="11" presStyleCnt="12"/>
      <dgm:spPr/>
    </dgm:pt>
    <dgm:pt modelId="{46E8C18A-01C5-A349-B05D-328EB38EFC86}" type="pres">
      <dgm:prSet presAssocID="{E3BADE6D-DDEC-2B40-AF25-6164AE986973}" presName="hierChild4" presStyleCnt="0"/>
      <dgm:spPr/>
    </dgm:pt>
    <dgm:pt modelId="{E47019DE-54DE-F547-96E6-FE44B750ADFA}" type="pres">
      <dgm:prSet presAssocID="{E3BADE6D-DDEC-2B40-AF25-6164AE986973}" presName="hierChild5" presStyleCnt="0"/>
      <dgm:spPr/>
    </dgm:pt>
    <dgm:pt modelId="{FA76D33E-473A-BF46-B46E-FB228F9BF791}" type="pres">
      <dgm:prSet presAssocID="{E91AE777-E41F-A34E-A0F7-2630A70D758B}" presName="hierChild5" presStyleCnt="0"/>
      <dgm:spPr/>
    </dgm:pt>
    <dgm:pt modelId="{6880835C-6E15-254A-A9EE-C1E2B3E2B1D5}" type="pres">
      <dgm:prSet presAssocID="{4B77D8A6-3372-2A42-A13C-94DBA927F530}" presName="hierChild3" presStyleCnt="0"/>
      <dgm:spPr/>
    </dgm:pt>
  </dgm:ptLst>
  <dgm:cxnLst>
    <dgm:cxn modelId="{92983B00-0339-F94C-BE6D-F3ACD67D3E9E}" type="presOf" srcId="{1DA71EA0-20ED-CA4D-845F-FDA606770FD7}" destId="{E4A98340-34B5-7B41-89DB-FD27E9D4F267}" srcOrd="1" destOrd="0" presId="urn:microsoft.com/office/officeart/2005/8/layout/orgChart1"/>
    <dgm:cxn modelId="{0D30C401-0716-DA47-A47F-8E08F8180296}" type="presOf" srcId="{92AFA53B-997A-174E-964B-5D52DD5298DD}" destId="{744396D9-92A6-E344-82C1-6C1AB64A0E4C}" srcOrd="0" destOrd="0" presId="urn:microsoft.com/office/officeart/2005/8/layout/orgChart1"/>
    <dgm:cxn modelId="{86F9E906-1071-4047-9DF7-16095DAE5403}" type="presOf" srcId="{9ED57976-6B13-9A42-B267-11729305537B}" destId="{A91BC596-C9B1-5E40-8A5A-3C90A2B6CBF9}" srcOrd="0" destOrd="0" presId="urn:microsoft.com/office/officeart/2005/8/layout/orgChart1"/>
    <dgm:cxn modelId="{ED76400C-EAAF-AD4D-9A53-E5163506BE88}" type="presOf" srcId="{E14EFD5E-2119-1A41-BCF2-12D0C7003F7F}" destId="{35FC95D0-E298-374B-9B51-FD9236069ABF}" srcOrd="1" destOrd="0" presId="urn:microsoft.com/office/officeart/2005/8/layout/orgChart1"/>
    <dgm:cxn modelId="{82C7710D-397F-C54B-BB3B-E59C5187736D}" type="presOf" srcId="{61F4BF86-D2F1-194F-B0E8-552ACFEA5883}" destId="{615EAA7F-2D9A-6449-BD97-AAE8F13B1FBC}" srcOrd="1" destOrd="0" presId="urn:microsoft.com/office/officeart/2005/8/layout/orgChart1"/>
    <dgm:cxn modelId="{416B790D-2376-A141-A356-2043DA93489E}" srcId="{F17A01B8-0CE5-D441-A4EB-255B18DB58C9}" destId="{34471588-902B-4B43-BA29-CC5E7192806E}" srcOrd="0" destOrd="0" parTransId="{4F9A5694-3ACC-3C4E-956E-4B330A011F5A}" sibTransId="{BE054365-A0C4-F94E-AE79-94E8D3D1D8A5}"/>
    <dgm:cxn modelId="{5237BC0F-ABA2-7F4E-9BB7-8485403D321E}" srcId="{E14EFD5E-2119-1A41-BCF2-12D0C7003F7F}" destId="{612E0489-1926-4641-8368-CB306A58F9CB}" srcOrd="0" destOrd="0" parTransId="{3D8DAF68-A2D7-9944-896F-EC706C5FECF2}" sibTransId="{25223725-33B0-B040-87B8-4EAEF279810E}"/>
    <dgm:cxn modelId="{9CD14A13-134B-7342-9040-F751F7580583}" type="presOf" srcId="{1DA71EA0-20ED-CA4D-845F-FDA606770FD7}" destId="{6ADD639F-1F44-A44B-83F2-A0DCB243DE6C}" srcOrd="0" destOrd="0" presId="urn:microsoft.com/office/officeart/2005/8/layout/orgChart1"/>
    <dgm:cxn modelId="{AE98B614-D9E0-1D49-A562-CF954BC3887E}" type="presOf" srcId="{1CFEC526-CCB0-834B-88F3-0D569598E21A}" destId="{6042EE6F-AF4B-834F-912D-39EE4A8695FC}" srcOrd="1" destOrd="0" presId="urn:microsoft.com/office/officeart/2005/8/layout/orgChart1"/>
    <dgm:cxn modelId="{16793818-32AD-264F-86F2-7986202DF7FE}" type="presOf" srcId="{7201940B-C055-2740-9022-0D16E9AE9FBC}" destId="{A684D503-68EF-F643-A196-053A315A4DA0}" srcOrd="1" destOrd="0" presId="urn:microsoft.com/office/officeart/2005/8/layout/orgChart1"/>
    <dgm:cxn modelId="{1293E119-D26A-3A42-9C99-06E1D1218B22}" srcId="{6A79C5EA-FD6B-334C-A639-DF3D94AA4C17}" destId="{92AFA53B-997A-174E-964B-5D52DD5298DD}" srcOrd="0" destOrd="0" parTransId="{ADE980FF-EEAB-0E4F-B796-333FD3163FA3}" sibTransId="{21DE2439-3183-074F-91A1-B114FE855889}"/>
    <dgm:cxn modelId="{4BABCD1F-D011-1E4C-9F43-557C9D940B36}" type="presOf" srcId="{612E0489-1926-4641-8368-CB306A58F9CB}" destId="{8348777C-B44E-2540-81BA-A6140F344832}" srcOrd="1" destOrd="0" presId="urn:microsoft.com/office/officeart/2005/8/layout/orgChart1"/>
    <dgm:cxn modelId="{CDBFA829-1B07-0947-AE0A-649B87F846CC}" type="presOf" srcId="{DD5A1132-EBA6-9144-AD08-8A8273939855}" destId="{5916A89C-629F-AA49-8C6E-BD23680DAFF8}" srcOrd="1" destOrd="0" presId="urn:microsoft.com/office/officeart/2005/8/layout/orgChart1"/>
    <dgm:cxn modelId="{6489542C-190C-8740-AA84-1CD88068F11D}" type="presOf" srcId="{A42E0471-703B-FA40-B861-497CE7D0A3B4}" destId="{1B059621-70F6-2545-B353-40640890C85D}" srcOrd="1" destOrd="0" presId="urn:microsoft.com/office/officeart/2005/8/layout/orgChart1"/>
    <dgm:cxn modelId="{1A25F02C-9944-F84D-827D-4B4769CD77DD}" type="presOf" srcId="{6A79C5EA-FD6B-334C-A639-DF3D94AA4C17}" destId="{22F44841-1B43-D44C-AFAE-B9890CE2CAB9}" srcOrd="0" destOrd="0" presId="urn:microsoft.com/office/officeart/2005/8/layout/orgChart1"/>
    <dgm:cxn modelId="{9EF9252D-0639-3748-AA33-82F6182CED66}" type="presOf" srcId="{4B77D8A6-3372-2A42-A13C-94DBA927F530}" destId="{F60C461A-90B1-BC4B-920A-1B6080366199}" srcOrd="1" destOrd="0" presId="urn:microsoft.com/office/officeart/2005/8/layout/orgChart1"/>
    <dgm:cxn modelId="{0F8FD031-38A6-5C4D-B491-E2462750C34A}" type="presOf" srcId="{C222A98A-002E-3440-B1AD-274815F9AE22}" destId="{FDACB360-23F3-AF40-A38F-A839C0B43E33}" srcOrd="0" destOrd="0" presId="urn:microsoft.com/office/officeart/2005/8/layout/orgChart1"/>
    <dgm:cxn modelId="{DC0DBC35-7FCC-9643-A1D9-5AE439BCCA49}" type="presOf" srcId="{4B77D8A6-3372-2A42-A13C-94DBA927F530}" destId="{272B2378-B984-1C46-AE1C-54E60A2B5584}" srcOrd="0" destOrd="0" presId="urn:microsoft.com/office/officeart/2005/8/layout/orgChart1"/>
    <dgm:cxn modelId="{2B513D37-DBFE-3749-BC01-6E89B92B5054}" type="presOf" srcId="{E14EFD5E-2119-1A41-BCF2-12D0C7003F7F}" destId="{2A7A1FBB-4E38-574F-A6F3-A5121F474794}" srcOrd="0" destOrd="0" presId="urn:microsoft.com/office/officeart/2005/8/layout/orgChart1"/>
    <dgm:cxn modelId="{79FBEB3B-9314-894E-AECD-646724BF567F}" type="presOf" srcId="{874B828F-7C8B-BA4C-B28A-F6D0F1967521}" destId="{91C314DF-DAFA-6F48-80D3-2C26A31D2F65}" srcOrd="0" destOrd="0" presId="urn:microsoft.com/office/officeart/2005/8/layout/orgChart1"/>
    <dgm:cxn modelId="{F47FA340-5C67-E849-BBC5-2B183900D470}" srcId="{F17A01B8-0CE5-D441-A4EB-255B18DB58C9}" destId="{A42E0471-703B-FA40-B861-497CE7D0A3B4}" srcOrd="1" destOrd="0" parTransId="{874B828F-7C8B-BA4C-B28A-F6D0F1967521}" sibTransId="{4DD52421-9834-7448-AE65-E8A69F39747B}"/>
    <dgm:cxn modelId="{516E3441-C110-664F-8E89-053454B23307}" type="presOf" srcId="{5488F4E4-0A58-5A4C-9D41-367998F70161}" destId="{BCCD08C2-7F36-9246-B05F-7BB32CF4951E}" srcOrd="0" destOrd="0" presId="urn:microsoft.com/office/officeart/2005/8/layout/orgChart1"/>
    <dgm:cxn modelId="{B34C4343-7B25-124A-A33E-C2D6D0CBA016}" type="presOf" srcId="{92B1B0C1-D6EA-3E47-862F-617F9375B8B0}" destId="{6395D947-C241-754F-BFC3-4EA7F2456800}" srcOrd="0" destOrd="0" presId="urn:microsoft.com/office/officeart/2005/8/layout/orgChart1"/>
    <dgm:cxn modelId="{ABD3B545-C9B9-FE4D-94BF-8FC9072B0400}" type="presOf" srcId="{6A79C5EA-FD6B-334C-A639-DF3D94AA4C17}" destId="{56738595-5C76-2D4C-B07D-CAFEE13CF5D3}" srcOrd="1" destOrd="0" presId="urn:microsoft.com/office/officeart/2005/8/layout/orgChart1"/>
    <dgm:cxn modelId="{8B00D74C-B7CE-7B44-9BD2-414F57557B64}" type="presOf" srcId="{F17A01B8-0CE5-D441-A4EB-255B18DB58C9}" destId="{7970ADFD-1D16-EF4E-BAD6-B630D075F61C}" srcOrd="0" destOrd="0" presId="urn:microsoft.com/office/officeart/2005/8/layout/orgChart1"/>
    <dgm:cxn modelId="{7166B04F-2038-C049-8D79-E530EED3B533}" type="presOf" srcId="{4F9A5694-3ACC-3C4E-956E-4B330A011F5A}" destId="{CE52CD1F-E7B1-A043-AD9E-1953A8F281CE}" srcOrd="0" destOrd="0" presId="urn:microsoft.com/office/officeart/2005/8/layout/orgChart1"/>
    <dgm:cxn modelId="{CC01F44F-CF8A-5942-8606-3DDF48F6DA07}" type="presOf" srcId="{AA54E6A7-C27C-5047-95E5-3574C9B7ED2A}" destId="{56F4C7F1-0D9D-664C-9C52-2C0666ECCE47}" srcOrd="0" destOrd="0" presId="urn:microsoft.com/office/officeart/2005/8/layout/orgChart1"/>
    <dgm:cxn modelId="{589C3C50-46D2-DF45-ABB0-C0787B99D057}" type="presOf" srcId="{F17A01B8-0CE5-D441-A4EB-255B18DB58C9}" destId="{4C783EE6-787B-AB4D-9CF1-953752C43921}" srcOrd="1" destOrd="0" presId="urn:microsoft.com/office/officeart/2005/8/layout/orgChart1"/>
    <dgm:cxn modelId="{40CA6453-31E4-E042-A8F5-08CE5D73D985}" type="presOf" srcId="{811429AF-39BC-3948-821A-03B1707B0129}" destId="{83DEA094-BCB2-1D41-9598-BE3D4C71EE39}" srcOrd="0" destOrd="0" presId="urn:microsoft.com/office/officeart/2005/8/layout/orgChart1"/>
    <dgm:cxn modelId="{724EA056-6F3B-2447-A33A-1FB8AC85248E}" type="presOf" srcId="{A42E0471-703B-FA40-B861-497CE7D0A3B4}" destId="{74E14D3B-CD36-4346-A498-EC3EA2319731}" srcOrd="0" destOrd="0" presId="urn:microsoft.com/office/officeart/2005/8/layout/orgChart1"/>
    <dgm:cxn modelId="{5048B85F-24B2-884E-95FF-6037AE237349}" type="presOf" srcId="{34471588-902B-4B43-BA29-CC5E7192806E}" destId="{E09C729A-6263-6B41-B436-80984D1E9E04}" srcOrd="1" destOrd="0" presId="urn:microsoft.com/office/officeart/2005/8/layout/orgChart1"/>
    <dgm:cxn modelId="{CC060761-7CA9-A14B-BCEA-D49B972AB01E}" type="presOf" srcId="{B1F63BAA-C4B8-8B46-BAFF-05B08503271C}" destId="{FE486C33-F398-8848-BBB5-81DE9997A10A}" srcOrd="1" destOrd="0" presId="urn:microsoft.com/office/officeart/2005/8/layout/orgChart1"/>
    <dgm:cxn modelId="{450B906E-B365-BB43-919C-7C62E40CF228}" type="presOf" srcId="{A45FC36C-1DF9-CC4E-8045-0C530FFE6BEC}" destId="{5B158C6E-CB8A-AF45-A1B8-519350D97FD7}" srcOrd="0" destOrd="0" presId="urn:microsoft.com/office/officeart/2005/8/layout/orgChart1"/>
    <dgm:cxn modelId="{BA4C8D6F-AEDD-8E42-8CC7-AF006ABEFBB3}" type="presOf" srcId="{84F161F0-0AB8-3645-9A83-C622FC36BB57}" destId="{81B192FE-0713-0E41-A149-27C25868C708}" srcOrd="1" destOrd="0" presId="urn:microsoft.com/office/officeart/2005/8/layout/orgChart1"/>
    <dgm:cxn modelId="{A328E170-6B62-8349-B174-E33031E27ADF}" type="presOf" srcId="{3DD16EF3-EF8A-BC4C-8D83-D602CA00BF61}" destId="{B00A9591-C272-E04C-80C9-86FD679A8066}" srcOrd="0" destOrd="0" presId="urn:microsoft.com/office/officeart/2005/8/layout/orgChart1"/>
    <dgm:cxn modelId="{3FD29972-B55F-E84F-A51A-E38A545CEC5A}" type="presOf" srcId="{34471588-902B-4B43-BA29-CC5E7192806E}" destId="{BE32F722-9FC5-A949-843A-C3ECBDC1CE32}" srcOrd="0" destOrd="0" presId="urn:microsoft.com/office/officeart/2005/8/layout/orgChart1"/>
    <dgm:cxn modelId="{7D7C6975-25A2-144D-8870-CFAFE5F8C1EB}" srcId="{B1F63BAA-C4B8-8B46-BAFF-05B08503271C}" destId="{61F4BF86-D2F1-194F-B0E8-552ACFEA5883}" srcOrd="1" destOrd="0" parTransId="{5488F4E4-0A58-5A4C-9D41-367998F70161}" sibTransId="{5CE47706-74DD-6440-933D-01A752029249}"/>
    <dgm:cxn modelId="{E6BFFB76-E472-3941-901F-6B92B0F905C1}" srcId="{6A79C5EA-FD6B-334C-A639-DF3D94AA4C17}" destId="{84F161F0-0AB8-3645-9A83-C622FC36BB57}" srcOrd="1" destOrd="0" parTransId="{2958CCEA-87EB-3D4F-8B6F-5EEA9CF6FBC9}" sibTransId="{CBECF5BC-CCF8-8F49-9A30-F9B891DC3206}"/>
    <dgm:cxn modelId="{0CDB9E80-F182-AD48-9C12-C9C05B813647}" type="presOf" srcId="{53A8F3E3-F92F-4E4E-9DD6-ACE1ECE626C6}" destId="{F4113BF6-B7FB-9B44-ACB6-38D368C3E994}" srcOrd="0" destOrd="0" presId="urn:microsoft.com/office/officeart/2005/8/layout/orgChart1"/>
    <dgm:cxn modelId="{BDAECF81-4DF6-A944-9BF6-8ACF6BD63D4C}" type="presOf" srcId="{84F161F0-0AB8-3645-9A83-C622FC36BB57}" destId="{BA0D8805-CBF0-384D-882D-3D1B2D8AE925}" srcOrd="0" destOrd="0" presId="urn:microsoft.com/office/officeart/2005/8/layout/orgChart1"/>
    <dgm:cxn modelId="{6136AF84-951E-D544-BC2B-88C97988CDAB}" type="presOf" srcId="{92AFA53B-997A-174E-964B-5D52DD5298DD}" destId="{606A28C9-52A9-D849-AAFF-B898647AEAC9}" srcOrd="1" destOrd="0" presId="urn:microsoft.com/office/officeart/2005/8/layout/orgChart1"/>
    <dgm:cxn modelId="{A74AE985-96C5-E84F-9C3D-42C230B62AD4}" srcId="{1CFEC526-CCB0-834B-88F3-0D569598E21A}" destId="{7201940B-C055-2740-9022-0D16E9AE9FBC}" srcOrd="0" destOrd="0" parTransId="{53A8F3E3-F92F-4E4E-9DD6-ACE1ECE626C6}" sibTransId="{43DA9991-D85A-EF40-ABB8-7E434DC1C881}"/>
    <dgm:cxn modelId="{7892438D-2277-6D49-97A5-88EF88232204}" type="presOf" srcId="{ADE980FF-EEAB-0E4F-B796-333FD3163FA3}" destId="{049D3734-1A45-204C-97F4-D3FD1E4D49C7}" srcOrd="0" destOrd="0" presId="urn:microsoft.com/office/officeart/2005/8/layout/orgChart1"/>
    <dgm:cxn modelId="{0A01178E-3DC5-6849-96DA-DA7DBC9CEFA6}" srcId="{4B77D8A6-3372-2A42-A13C-94DBA927F530}" destId="{E91AE777-E41F-A34E-A0F7-2630A70D758B}" srcOrd="5" destOrd="0" parTransId="{AA54E6A7-C27C-5047-95E5-3574C9B7ED2A}" sibTransId="{2F191EAB-5BE3-CC43-A5E3-64E067A384CD}"/>
    <dgm:cxn modelId="{9B88248F-AF4C-2948-AC80-D534340C854A}" type="presOf" srcId="{E3BADE6D-DDEC-2B40-AF25-6164AE986973}" destId="{157D6D1E-59BD-FD43-8930-20F1147344B1}" srcOrd="0" destOrd="0" presId="urn:microsoft.com/office/officeart/2005/8/layout/orgChart1"/>
    <dgm:cxn modelId="{665C7294-13FF-A24D-A9F1-1EC3B19C2CD2}" type="presOf" srcId="{B1F63BAA-C4B8-8B46-BAFF-05B08503271C}" destId="{5191E4BF-25B0-E146-AD0E-5490E0D91E80}" srcOrd="0" destOrd="0" presId="urn:microsoft.com/office/officeart/2005/8/layout/orgChart1"/>
    <dgm:cxn modelId="{E5FD5098-C404-3B41-B5CA-5A10BCC6692D}" srcId="{E14EFD5E-2119-1A41-BCF2-12D0C7003F7F}" destId="{1DA71EA0-20ED-CA4D-845F-FDA606770FD7}" srcOrd="1" destOrd="0" parTransId="{92B1B0C1-D6EA-3E47-862F-617F9375B8B0}" sibTransId="{0480103F-31B5-9947-AD8D-A6285C85D57C}"/>
    <dgm:cxn modelId="{E48B929A-C160-9A45-A198-A85DD1688AB7}" srcId="{4B77D8A6-3372-2A42-A13C-94DBA927F530}" destId="{6A79C5EA-FD6B-334C-A639-DF3D94AA4C17}" srcOrd="1" destOrd="0" parTransId="{02381C9A-51C7-DE4A-915D-294C51B87E38}" sibTransId="{45AA31F8-FB12-1341-B8EE-7280878ED903}"/>
    <dgm:cxn modelId="{019C8EA0-5B56-1D47-B331-48C50E7CCDA0}" type="presOf" srcId="{537995B6-1BD8-3740-9104-544E985062EA}" destId="{B0C04CAF-E5EC-B64D-9265-A37243E36D5E}" srcOrd="0" destOrd="0" presId="urn:microsoft.com/office/officeart/2005/8/layout/orgChart1"/>
    <dgm:cxn modelId="{AC341BA1-2A81-C046-A15B-F4BE433F10A2}" type="presOf" srcId="{49F9823D-9E5A-7E4C-B827-C6BEAAC7C66A}" destId="{234E3F22-8077-5940-A41B-98210F7661D8}" srcOrd="0" destOrd="0" presId="urn:microsoft.com/office/officeart/2005/8/layout/orgChart1"/>
    <dgm:cxn modelId="{B680A4A4-1ECD-C94C-B8E8-1079E34007E9}" srcId="{4B77D8A6-3372-2A42-A13C-94DBA927F530}" destId="{1CFEC526-CCB0-834B-88F3-0D569598E21A}" srcOrd="0" destOrd="0" parTransId="{A3B80BBD-C33A-C344-A8B1-C6C0AB4B3A04}" sibTransId="{D080587F-BB13-5E49-862D-BCD7A0669F9D}"/>
    <dgm:cxn modelId="{09DD67A6-BFF3-CE4F-B829-FDB65F45FB3A}" srcId="{E91AE777-E41F-A34E-A0F7-2630A70D758B}" destId="{E3BADE6D-DDEC-2B40-AF25-6164AE986973}" srcOrd="1" destOrd="0" parTransId="{CFD45BF1-544C-1A4E-B672-125083D6A079}" sibTransId="{4690DD77-DC9F-4540-855A-0A7462D6E035}"/>
    <dgm:cxn modelId="{62555BA7-A094-B54A-A890-AB4423F2F70E}" type="presOf" srcId="{3D8DAF68-A2D7-9944-896F-EC706C5FECF2}" destId="{D06B6B71-644E-0E48-A772-7221A7AACA6F}" srcOrd="0" destOrd="0" presId="urn:microsoft.com/office/officeart/2005/8/layout/orgChart1"/>
    <dgm:cxn modelId="{158850A8-42FA-1448-9247-6E8E9989017E}" type="presOf" srcId="{537995B6-1BD8-3740-9104-544E985062EA}" destId="{69A84822-7B87-434B-99A7-D3BE8D2DD446}" srcOrd="1" destOrd="0" presId="urn:microsoft.com/office/officeart/2005/8/layout/orgChart1"/>
    <dgm:cxn modelId="{52599CA9-4C5B-1F41-BA6D-FF0FB1AB5B17}" type="presOf" srcId="{7201940B-C055-2740-9022-0D16E9AE9FBC}" destId="{2AF9BACA-86C9-7449-8E90-F53FD236DD2E}" srcOrd="0" destOrd="0" presId="urn:microsoft.com/office/officeart/2005/8/layout/orgChart1"/>
    <dgm:cxn modelId="{E7CFC6AA-D09E-E548-8F28-D1E4D0A638D0}" type="presOf" srcId="{02381C9A-51C7-DE4A-915D-294C51B87E38}" destId="{CF2BBA96-2CD2-5B4F-9B69-688AD1D80C38}" srcOrd="0" destOrd="0" presId="urn:microsoft.com/office/officeart/2005/8/layout/orgChart1"/>
    <dgm:cxn modelId="{64B8EFAF-7790-8543-B446-33AC0EECD41F}" srcId="{C222A98A-002E-3440-B1AD-274815F9AE22}" destId="{4B77D8A6-3372-2A42-A13C-94DBA927F530}" srcOrd="0" destOrd="0" parTransId="{D1277452-AD6F-4C46-8C3D-98E4E4AC5D54}" sibTransId="{BF269017-99AF-A541-9153-8C105C3AE995}"/>
    <dgm:cxn modelId="{DDF8D0B2-2C83-B94E-8ADE-2BFC930756A6}" srcId="{4B77D8A6-3372-2A42-A13C-94DBA927F530}" destId="{B1F63BAA-C4B8-8B46-BAFF-05B08503271C}" srcOrd="4" destOrd="0" parTransId="{E36CE030-E751-A64B-9D7C-A89954C57C66}" sibTransId="{F65A87A7-49EF-E944-B422-B811DA05B392}"/>
    <dgm:cxn modelId="{1E690FBB-6785-1C48-9759-C9382532D1AC}" srcId="{1CFEC526-CCB0-834B-88F3-0D569598E21A}" destId="{9ED57976-6B13-9A42-B267-11729305537B}" srcOrd="1" destOrd="0" parTransId="{3DD16EF3-EF8A-BC4C-8D83-D602CA00BF61}" sibTransId="{19F94917-7264-DE41-9596-6C4FBBA03DD1}"/>
    <dgm:cxn modelId="{6DAACEBD-6CF0-F948-BC6C-261B922BDD32}" type="presOf" srcId="{9ED57976-6B13-9A42-B267-11729305537B}" destId="{FBB2D7C6-64A9-D942-819B-40330397A61D}" srcOrd="1" destOrd="0" presId="urn:microsoft.com/office/officeart/2005/8/layout/orgChart1"/>
    <dgm:cxn modelId="{D666B0BE-F924-384F-B6E3-74BEA5FA505D}" type="presOf" srcId="{1CFEC526-CCB0-834B-88F3-0D569598E21A}" destId="{241358B7-D6C3-9648-AFFC-005513B6B61A}" srcOrd="0" destOrd="0" presId="urn:microsoft.com/office/officeart/2005/8/layout/orgChart1"/>
    <dgm:cxn modelId="{F0AF6CC0-9735-7C42-A655-D7344C5057A6}" type="presOf" srcId="{2958CCEA-87EB-3D4F-8B6F-5EEA9CF6FBC9}" destId="{D14D1474-DEB9-264E-8450-C5C336BB98AA}" srcOrd="0" destOrd="0" presId="urn:microsoft.com/office/officeart/2005/8/layout/orgChart1"/>
    <dgm:cxn modelId="{876DAFD5-1291-574D-89DC-EFB1854AA54B}" srcId="{4B77D8A6-3372-2A42-A13C-94DBA927F530}" destId="{F17A01B8-0CE5-D441-A4EB-255B18DB58C9}" srcOrd="2" destOrd="0" parTransId="{A45FC36C-1DF9-CC4E-8045-0C530FFE6BEC}" sibTransId="{268CA6A4-E33D-E64F-BE44-DDE770A257C1}"/>
    <dgm:cxn modelId="{44C240DA-AC88-3D4A-8250-0B5FD173FF53}" type="presOf" srcId="{DD5A1132-EBA6-9144-AD08-8A8273939855}" destId="{8B3F02AB-1A15-A54E-8668-DB48988D8216}" srcOrd="0" destOrd="0" presId="urn:microsoft.com/office/officeart/2005/8/layout/orgChart1"/>
    <dgm:cxn modelId="{BEB5C5EA-ADDD-F44D-A89D-A5F5A5312701}" type="presOf" srcId="{A3B80BBD-C33A-C344-A8B1-C6C0AB4B3A04}" destId="{02E3ADE8-E5C9-6C45-9FB3-E67FD7D3F222}" srcOrd="0" destOrd="0" presId="urn:microsoft.com/office/officeart/2005/8/layout/orgChart1"/>
    <dgm:cxn modelId="{F3A60DEC-CAD3-434B-85B3-288693AA8D42}" srcId="{E91AE777-E41F-A34E-A0F7-2630A70D758B}" destId="{DD5A1132-EBA6-9144-AD08-8A8273939855}" srcOrd="0" destOrd="0" parTransId="{535EDA96-AFC5-7748-AD65-C6BF8B496750}" sibTransId="{93D9400B-251A-6A4C-B7F0-D0C8495B8907}"/>
    <dgm:cxn modelId="{E38E23ED-BA4E-ED4B-AF96-71B1CA58C853}" type="presOf" srcId="{E3BADE6D-DDEC-2B40-AF25-6164AE986973}" destId="{3AD32138-6EE0-C344-ADB3-C71689575458}" srcOrd="1" destOrd="0" presId="urn:microsoft.com/office/officeart/2005/8/layout/orgChart1"/>
    <dgm:cxn modelId="{773A12F0-A2E3-AE4E-BA48-B76D14D4C804}" type="presOf" srcId="{612E0489-1926-4641-8368-CB306A58F9CB}" destId="{AE3F7A84-5A27-6F4C-8934-5E0CDEE272ED}" srcOrd="0" destOrd="0" presId="urn:microsoft.com/office/officeart/2005/8/layout/orgChart1"/>
    <dgm:cxn modelId="{74E359F0-AE1C-7B4B-B017-93BC8719CE27}" type="presOf" srcId="{E91AE777-E41F-A34E-A0F7-2630A70D758B}" destId="{BD69F3D0-4037-3942-BE68-60CBD9775947}" srcOrd="0" destOrd="0" presId="urn:microsoft.com/office/officeart/2005/8/layout/orgChart1"/>
    <dgm:cxn modelId="{6F2999F0-C35C-F74E-8F0A-144EECA6AF3C}" type="presOf" srcId="{CFD45BF1-544C-1A4E-B672-125083D6A079}" destId="{99BB1D08-6E5A-B349-BC72-178E464A79AD}" srcOrd="0" destOrd="0" presId="urn:microsoft.com/office/officeart/2005/8/layout/orgChart1"/>
    <dgm:cxn modelId="{031D4AF1-8E27-8A48-A407-62139ECD28F9}" srcId="{4B77D8A6-3372-2A42-A13C-94DBA927F530}" destId="{E14EFD5E-2119-1A41-BCF2-12D0C7003F7F}" srcOrd="3" destOrd="0" parTransId="{811429AF-39BC-3948-821A-03B1707B0129}" sibTransId="{7F4C87C2-5F33-AD49-97AC-5DAA44DF6021}"/>
    <dgm:cxn modelId="{0B0836F2-210F-0644-88F3-8CF14FC15DDD}" type="presOf" srcId="{535EDA96-AFC5-7748-AD65-C6BF8B496750}" destId="{8FE8E9DE-0174-2243-AEE6-E2BF87B18104}" srcOrd="0" destOrd="0" presId="urn:microsoft.com/office/officeart/2005/8/layout/orgChart1"/>
    <dgm:cxn modelId="{5CAAE3F5-7C66-2F49-83A7-07A7C4301467}" type="presOf" srcId="{E36CE030-E751-A64B-9D7C-A89954C57C66}" destId="{CB2A3A4E-1FB7-7B4F-B6DA-F4E63FA6AFC1}" srcOrd="0" destOrd="0" presId="urn:microsoft.com/office/officeart/2005/8/layout/orgChart1"/>
    <dgm:cxn modelId="{13EA2CFA-C9F2-4C46-88B8-CA2E46F59411}" srcId="{B1F63BAA-C4B8-8B46-BAFF-05B08503271C}" destId="{537995B6-1BD8-3740-9104-544E985062EA}" srcOrd="0" destOrd="0" parTransId="{49F9823D-9E5A-7E4C-B827-C6BEAAC7C66A}" sibTransId="{19BA7F45-143A-E945-9BE6-B5648FA0077F}"/>
    <dgm:cxn modelId="{43B8B8FC-6482-DA44-AE9D-DF0F8A2C0AED}" type="presOf" srcId="{E91AE777-E41F-A34E-A0F7-2630A70D758B}" destId="{9D4E690E-93B0-E545-A01A-A3E2853CABFD}" srcOrd="1" destOrd="0" presId="urn:microsoft.com/office/officeart/2005/8/layout/orgChart1"/>
    <dgm:cxn modelId="{ED5C52FF-5BE9-2D4A-B1FC-F7893DA5BB6C}" type="presOf" srcId="{61F4BF86-D2F1-194F-B0E8-552ACFEA5883}" destId="{2586F4C5-D1B9-B644-A07E-4E53C1F7F269}" srcOrd="0" destOrd="0" presId="urn:microsoft.com/office/officeart/2005/8/layout/orgChart1"/>
    <dgm:cxn modelId="{E5419AC2-EEDF-244B-858A-BDFF3D3F9B27}" type="presParOf" srcId="{FDACB360-23F3-AF40-A38F-A839C0B43E33}" destId="{C5D08047-94E5-4E47-AA97-4F235ECE0134}" srcOrd="0" destOrd="0" presId="urn:microsoft.com/office/officeart/2005/8/layout/orgChart1"/>
    <dgm:cxn modelId="{2A1A55F4-DEC5-014C-9B39-4833809D9EB5}" type="presParOf" srcId="{C5D08047-94E5-4E47-AA97-4F235ECE0134}" destId="{211025DD-CF8A-354C-A421-D89CCFEA1A76}" srcOrd="0" destOrd="0" presId="urn:microsoft.com/office/officeart/2005/8/layout/orgChart1"/>
    <dgm:cxn modelId="{7F99A5E5-6F88-5942-BB43-89D40A10F53F}" type="presParOf" srcId="{211025DD-CF8A-354C-A421-D89CCFEA1A76}" destId="{272B2378-B984-1C46-AE1C-54E60A2B5584}" srcOrd="0" destOrd="0" presId="urn:microsoft.com/office/officeart/2005/8/layout/orgChart1"/>
    <dgm:cxn modelId="{AA64E7A7-71D1-AC40-8116-58DCDC683C44}" type="presParOf" srcId="{211025DD-CF8A-354C-A421-D89CCFEA1A76}" destId="{F60C461A-90B1-BC4B-920A-1B6080366199}" srcOrd="1" destOrd="0" presId="urn:microsoft.com/office/officeart/2005/8/layout/orgChart1"/>
    <dgm:cxn modelId="{F2AD97BC-CC79-2A4E-A347-F76F26F7EF76}" type="presParOf" srcId="{C5D08047-94E5-4E47-AA97-4F235ECE0134}" destId="{9E86A2D2-1713-1946-BEAE-528CFE01B29C}" srcOrd="1" destOrd="0" presId="urn:microsoft.com/office/officeart/2005/8/layout/orgChart1"/>
    <dgm:cxn modelId="{1848541B-11DD-3347-85EC-7838F29E4630}" type="presParOf" srcId="{9E86A2D2-1713-1946-BEAE-528CFE01B29C}" destId="{02E3ADE8-E5C9-6C45-9FB3-E67FD7D3F222}" srcOrd="0" destOrd="0" presId="urn:microsoft.com/office/officeart/2005/8/layout/orgChart1"/>
    <dgm:cxn modelId="{625E1DFC-25CA-654A-87C3-FB6093FD4C6B}" type="presParOf" srcId="{9E86A2D2-1713-1946-BEAE-528CFE01B29C}" destId="{993A2856-198B-D94D-AFEC-A52F0B1761B3}" srcOrd="1" destOrd="0" presId="urn:microsoft.com/office/officeart/2005/8/layout/orgChart1"/>
    <dgm:cxn modelId="{C10B0D6F-3993-DA4B-B009-31859E5664B5}" type="presParOf" srcId="{993A2856-198B-D94D-AFEC-A52F0B1761B3}" destId="{30CCE43E-9C9E-EF43-8089-745F7952F14E}" srcOrd="0" destOrd="0" presId="urn:microsoft.com/office/officeart/2005/8/layout/orgChart1"/>
    <dgm:cxn modelId="{9E633256-5922-8546-9D48-58085EA986E0}" type="presParOf" srcId="{30CCE43E-9C9E-EF43-8089-745F7952F14E}" destId="{241358B7-D6C3-9648-AFFC-005513B6B61A}" srcOrd="0" destOrd="0" presId="urn:microsoft.com/office/officeart/2005/8/layout/orgChart1"/>
    <dgm:cxn modelId="{2EF8CFCE-74D2-1446-944B-55ABB2F5E2E2}" type="presParOf" srcId="{30CCE43E-9C9E-EF43-8089-745F7952F14E}" destId="{6042EE6F-AF4B-834F-912D-39EE4A8695FC}" srcOrd="1" destOrd="0" presId="urn:microsoft.com/office/officeart/2005/8/layout/orgChart1"/>
    <dgm:cxn modelId="{13587941-F387-CF4F-B698-F0C622FA3FAE}" type="presParOf" srcId="{993A2856-198B-D94D-AFEC-A52F0B1761B3}" destId="{A33BBE99-ED83-1541-A096-2A48B164DC3F}" srcOrd="1" destOrd="0" presId="urn:microsoft.com/office/officeart/2005/8/layout/orgChart1"/>
    <dgm:cxn modelId="{AF9C7AD7-F9E0-0E4B-8B90-C48389CAB0CE}" type="presParOf" srcId="{A33BBE99-ED83-1541-A096-2A48B164DC3F}" destId="{F4113BF6-B7FB-9B44-ACB6-38D368C3E994}" srcOrd="0" destOrd="0" presId="urn:microsoft.com/office/officeart/2005/8/layout/orgChart1"/>
    <dgm:cxn modelId="{C2E73CA0-8130-AB4C-B44B-ED5F660EB12C}" type="presParOf" srcId="{A33BBE99-ED83-1541-A096-2A48B164DC3F}" destId="{C89C83A7-B167-E549-B266-C749AE75F3FF}" srcOrd="1" destOrd="0" presId="urn:microsoft.com/office/officeart/2005/8/layout/orgChart1"/>
    <dgm:cxn modelId="{591AD665-B8FE-504E-8595-AD9A71230C73}" type="presParOf" srcId="{C89C83A7-B167-E549-B266-C749AE75F3FF}" destId="{540DCF06-AC54-5E4C-868F-D53C80A74693}" srcOrd="0" destOrd="0" presId="urn:microsoft.com/office/officeart/2005/8/layout/orgChart1"/>
    <dgm:cxn modelId="{7E47F145-A01F-5841-B1BF-7E9C2F610CC3}" type="presParOf" srcId="{540DCF06-AC54-5E4C-868F-D53C80A74693}" destId="{2AF9BACA-86C9-7449-8E90-F53FD236DD2E}" srcOrd="0" destOrd="0" presId="urn:microsoft.com/office/officeart/2005/8/layout/orgChart1"/>
    <dgm:cxn modelId="{A17A4D2E-2D03-8048-9BD9-DA029F48F454}" type="presParOf" srcId="{540DCF06-AC54-5E4C-868F-D53C80A74693}" destId="{A684D503-68EF-F643-A196-053A315A4DA0}" srcOrd="1" destOrd="0" presId="urn:microsoft.com/office/officeart/2005/8/layout/orgChart1"/>
    <dgm:cxn modelId="{F0DED26A-B7FB-FC4C-85A9-08BA69B7C5DC}" type="presParOf" srcId="{C89C83A7-B167-E549-B266-C749AE75F3FF}" destId="{8F9A23DE-F4F8-F042-AA32-837D055701CD}" srcOrd="1" destOrd="0" presId="urn:microsoft.com/office/officeart/2005/8/layout/orgChart1"/>
    <dgm:cxn modelId="{F61B1B27-DFE1-7A49-8D32-D689FE8B3344}" type="presParOf" srcId="{C89C83A7-B167-E549-B266-C749AE75F3FF}" destId="{BFC57B29-4F32-7B4D-8021-5FE4E8CB3DE0}" srcOrd="2" destOrd="0" presId="urn:microsoft.com/office/officeart/2005/8/layout/orgChart1"/>
    <dgm:cxn modelId="{7339F4A4-F0BC-8C41-9366-656B04F75E5D}" type="presParOf" srcId="{A33BBE99-ED83-1541-A096-2A48B164DC3F}" destId="{B00A9591-C272-E04C-80C9-86FD679A8066}" srcOrd="2" destOrd="0" presId="urn:microsoft.com/office/officeart/2005/8/layout/orgChart1"/>
    <dgm:cxn modelId="{3862682B-B4F7-474B-8BCA-9951D2000A8D}" type="presParOf" srcId="{A33BBE99-ED83-1541-A096-2A48B164DC3F}" destId="{77FDE2CE-B828-DF40-BF4F-E4FDEC3B60AC}" srcOrd="3" destOrd="0" presId="urn:microsoft.com/office/officeart/2005/8/layout/orgChart1"/>
    <dgm:cxn modelId="{DB659E1F-E489-AF4C-964B-277BA3F6340B}" type="presParOf" srcId="{77FDE2CE-B828-DF40-BF4F-E4FDEC3B60AC}" destId="{E5A9290B-B81B-234C-BE17-1520D402DB51}" srcOrd="0" destOrd="0" presId="urn:microsoft.com/office/officeart/2005/8/layout/orgChart1"/>
    <dgm:cxn modelId="{F959C4E1-6FB7-C94C-B1DD-6F7959D6F4E3}" type="presParOf" srcId="{E5A9290B-B81B-234C-BE17-1520D402DB51}" destId="{A91BC596-C9B1-5E40-8A5A-3C90A2B6CBF9}" srcOrd="0" destOrd="0" presId="urn:microsoft.com/office/officeart/2005/8/layout/orgChart1"/>
    <dgm:cxn modelId="{838FFCC7-B72E-A240-8620-DBD330F574D7}" type="presParOf" srcId="{E5A9290B-B81B-234C-BE17-1520D402DB51}" destId="{FBB2D7C6-64A9-D942-819B-40330397A61D}" srcOrd="1" destOrd="0" presId="urn:microsoft.com/office/officeart/2005/8/layout/orgChart1"/>
    <dgm:cxn modelId="{956DA9E2-4A12-654A-BC7D-A00F359DDB3C}" type="presParOf" srcId="{77FDE2CE-B828-DF40-BF4F-E4FDEC3B60AC}" destId="{93A6284F-ECAC-8848-8D94-10B1A83C375C}" srcOrd="1" destOrd="0" presId="urn:microsoft.com/office/officeart/2005/8/layout/orgChart1"/>
    <dgm:cxn modelId="{CC00B181-2604-9140-9573-454DF019E34A}" type="presParOf" srcId="{77FDE2CE-B828-DF40-BF4F-E4FDEC3B60AC}" destId="{F2728145-41C8-C54C-9812-FC68B6C26449}" srcOrd="2" destOrd="0" presId="urn:microsoft.com/office/officeart/2005/8/layout/orgChart1"/>
    <dgm:cxn modelId="{B73895D9-FF03-5F4D-A9DE-9134F07186DE}" type="presParOf" srcId="{993A2856-198B-D94D-AFEC-A52F0B1761B3}" destId="{044B03C4-5A0A-9C44-8A57-FA17107DD246}" srcOrd="2" destOrd="0" presId="urn:microsoft.com/office/officeart/2005/8/layout/orgChart1"/>
    <dgm:cxn modelId="{4B652DFA-A36E-4645-9699-FB497C68BB41}" type="presParOf" srcId="{9E86A2D2-1713-1946-BEAE-528CFE01B29C}" destId="{CF2BBA96-2CD2-5B4F-9B69-688AD1D80C38}" srcOrd="2" destOrd="0" presId="urn:microsoft.com/office/officeart/2005/8/layout/orgChart1"/>
    <dgm:cxn modelId="{5DAAC4FF-AEE7-AC41-800C-8F14D9657D8E}" type="presParOf" srcId="{9E86A2D2-1713-1946-BEAE-528CFE01B29C}" destId="{66E6F75B-6ECB-3940-829D-36FBB0F6EC93}" srcOrd="3" destOrd="0" presId="urn:microsoft.com/office/officeart/2005/8/layout/orgChart1"/>
    <dgm:cxn modelId="{34E97175-F27F-3D45-BBA7-002297448E1D}" type="presParOf" srcId="{66E6F75B-6ECB-3940-829D-36FBB0F6EC93}" destId="{566FCB96-F1CC-8D46-997B-748CCDA7B49D}" srcOrd="0" destOrd="0" presId="urn:microsoft.com/office/officeart/2005/8/layout/orgChart1"/>
    <dgm:cxn modelId="{5882E99B-EB83-7E45-B66B-0D2A9A0416AE}" type="presParOf" srcId="{566FCB96-F1CC-8D46-997B-748CCDA7B49D}" destId="{22F44841-1B43-D44C-AFAE-B9890CE2CAB9}" srcOrd="0" destOrd="0" presId="urn:microsoft.com/office/officeart/2005/8/layout/orgChart1"/>
    <dgm:cxn modelId="{2BFD3E25-342A-2642-A3EF-1FD90C72710C}" type="presParOf" srcId="{566FCB96-F1CC-8D46-997B-748CCDA7B49D}" destId="{56738595-5C76-2D4C-B07D-CAFEE13CF5D3}" srcOrd="1" destOrd="0" presId="urn:microsoft.com/office/officeart/2005/8/layout/orgChart1"/>
    <dgm:cxn modelId="{20763556-58FC-8245-BB9C-880F2B0B2856}" type="presParOf" srcId="{66E6F75B-6ECB-3940-829D-36FBB0F6EC93}" destId="{58766DC5-0818-7744-8956-62892010E1D2}" srcOrd="1" destOrd="0" presId="urn:microsoft.com/office/officeart/2005/8/layout/orgChart1"/>
    <dgm:cxn modelId="{84D63E7F-E51B-214C-94C6-0640DF281337}" type="presParOf" srcId="{58766DC5-0818-7744-8956-62892010E1D2}" destId="{049D3734-1A45-204C-97F4-D3FD1E4D49C7}" srcOrd="0" destOrd="0" presId="urn:microsoft.com/office/officeart/2005/8/layout/orgChart1"/>
    <dgm:cxn modelId="{2388B5A0-B17E-2F4D-A675-F4F0F8A303E0}" type="presParOf" srcId="{58766DC5-0818-7744-8956-62892010E1D2}" destId="{C43EC5AD-F043-5F40-86F0-09F47F615867}" srcOrd="1" destOrd="0" presId="urn:microsoft.com/office/officeart/2005/8/layout/orgChart1"/>
    <dgm:cxn modelId="{3152F03A-C89D-D847-B95E-ACC577D62527}" type="presParOf" srcId="{C43EC5AD-F043-5F40-86F0-09F47F615867}" destId="{D1B73B5F-8B71-C14D-ABCE-CFAEB716A80D}" srcOrd="0" destOrd="0" presId="urn:microsoft.com/office/officeart/2005/8/layout/orgChart1"/>
    <dgm:cxn modelId="{F2701D6A-DA2D-CB49-8A95-AC28FC1191F8}" type="presParOf" srcId="{D1B73B5F-8B71-C14D-ABCE-CFAEB716A80D}" destId="{744396D9-92A6-E344-82C1-6C1AB64A0E4C}" srcOrd="0" destOrd="0" presId="urn:microsoft.com/office/officeart/2005/8/layout/orgChart1"/>
    <dgm:cxn modelId="{9C239B31-33BD-9440-8370-8029BE9C21AE}" type="presParOf" srcId="{D1B73B5F-8B71-C14D-ABCE-CFAEB716A80D}" destId="{606A28C9-52A9-D849-AAFF-B898647AEAC9}" srcOrd="1" destOrd="0" presId="urn:microsoft.com/office/officeart/2005/8/layout/orgChart1"/>
    <dgm:cxn modelId="{59A1821B-266F-8544-8F87-EBCC4B132CC7}" type="presParOf" srcId="{C43EC5AD-F043-5F40-86F0-09F47F615867}" destId="{94321DD6-9271-754D-930E-31AFADBDAC6C}" srcOrd="1" destOrd="0" presId="urn:microsoft.com/office/officeart/2005/8/layout/orgChart1"/>
    <dgm:cxn modelId="{26285D74-8A10-5D4E-A95B-3B3F46DF902B}" type="presParOf" srcId="{C43EC5AD-F043-5F40-86F0-09F47F615867}" destId="{59EA942C-7621-4A4C-A00F-CE59C174B3C4}" srcOrd="2" destOrd="0" presId="urn:microsoft.com/office/officeart/2005/8/layout/orgChart1"/>
    <dgm:cxn modelId="{7D229183-61E3-E64C-85B0-3FB8AF45BAB4}" type="presParOf" srcId="{58766DC5-0818-7744-8956-62892010E1D2}" destId="{D14D1474-DEB9-264E-8450-C5C336BB98AA}" srcOrd="2" destOrd="0" presId="urn:microsoft.com/office/officeart/2005/8/layout/orgChart1"/>
    <dgm:cxn modelId="{505A607D-503A-4F4C-A897-A8BE937CF8B6}" type="presParOf" srcId="{58766DC5-0818-7744-8956-62892010E1D2}" destId="{6FC3CBC6-EA62-4642-936C-1BE25DE0BDD0}" srcOrd="3" destOrd="0" presId="urn:microsoft.com/office/officeart/2005/8/layout/orgChart1"/>
    <dgm:cxn modelId="{E79F8072-E248-8342-B633-24202029F5BF}" type="presParOf" srcId="{6FC3CBC6-EA62-4642-936C-1BE25DE0BDD0}" destId="{E9FC627A-83E9-AA4B-938D-D561FF42B217}" srcOrd="0" destOrd="0" presId="urn:microsoft.com/office/officeart/2005/8/layout/orgChart1"/>
    <dgm:cxn modelId="{59D0F9D7-C301-A041-98C7-87F2F6BD0CAF}" type="presParOf" srcId="{E9FC627A-83E9-AA4B-938D-D561FF42B217}" destId="{BA0D8805-CBF0-384D-882D-3D1B2D8AE925}" srcOrd="0" destOrd="0" presId="urn:microsoft.com/office/officeart/2005/8/layout/orgChart1"/>
    <dgm:cxn modelId="{297AE766-21C8-F243-B0F2-AFBB46331CD2}" type="presParOf" srcId="{E9FC627A-83E9-AA4B-938D-D561FF42B217}" destId="{81B192FE-0713-0E41-A149-27C25868C708}" srcOrd="1" destOrd="0" presId="urn:microsoft.com/office/officeart/2005/8/layout/orgChart1"/>
    <dgm:cxn modelId="{39D43BEB-DB96-D342-B39F-595B597E6302}" type="presParOf" srcId="{6FC3CBC6-EA62-4642-936C-1BE25DE0BDD0}" destId="{79350BCE-9DDC-A048-92F8-F646CB983BDE}" srcOrd="1" destOrd="0" presId="urn:microsoft.com/office/officeart/2005/8/layout/orgChart1"/>
    <dgm:cxn modelId="{6883488F-75D6-5D47-9525-B7A29C2ACD03}" type="presParOf" srcId="{6FC3CBC6-EA62-4642-936C-1BE25DE0BDD0}" destId="{CD83F2DB-CCB2-1A42-BA08-2B05614904FE}" srcOrd="2" destOrd="0" presId="urn:microsoft.com/office/officeart/2005/8/layout/orgChart1"/>
    <dgm:cxn modelId="{FC353A50-658D-A340-AB3F-EF485B02F6A8}" type="presParOf" srcId="{66E6F75B-6ECB-3940-829D-36FBB0F6EC93}" destId="{5D3A21C8-9F22-6646-AA17-B0CDD6D9877C}" srcOrd="2" destOrd="0" presId="urn:microsoft.com/office/officeart/2005/8/layout/orgChart1"/>
    <dgm:cxn modelId="{48C454B7-E537-BE40-97E0-C1A49709AD4E}" type="presParOf" srcId="{9E86A2D2-1713-1946-BEAE-528CFE01B29C}" destId="{5B158C6E-CB8A-AF45-A1B8-519350D97FD7}" srcOrd="4" destOrd="0" presId="urn:microsoft.com/office/officeart/2005/8/layout/orgChart1"/>
    <dgm:cxn modelId="{AA50CD01-FC44-0148-869B-57C2B80D32A9}" type="presParOf" srcId="{9E86A2D2-1713-1946-BEAE-528CFE01B29C}" destId="{64A0DE70-021D-6F4D-A1D4-F400FF48045E}" srcOrd="5" destOrd="0" presId="urn:microsoft.com/office/officeart/2005/8/layout/orgChart1"/>
    <dgm:cxn modelId="{3E3FDDD0-0611-E84D-82A1-512E36B4185E}" type="presParOf" srcId="{64A0DE70-021D-6F4D-A1D4-F400FF48045E}" destId="{99E01C9D-E0ED-D346-99CB-72C171AB2666}" srcOrd="0" destOrd="0" presId="urn:microsoft.com/office/officeart/2005/8/layout/orgChart1"/>
    <dgm:cxn modelId="{A8AC5A5B-3DD2-274A-B90E-A21C23C20B7F}" type="presParOf" srcId="{99E01C9D-E0ED-D346-99CB-72C171AB2666}" destId="{7970ADFD-1D16-EF4E-BAD6-B630D075F61C}" srcOrd="0" destOrd="0" presId="urn:microsoft.com/office/officeart/2005/8/layout/orgChart1"/>
    <dgm:cxn modelId="{A2F3E258-F4CE-5546-AEDD-9A287EF8394D}" type="presParOf" srcId="{99E01C9D-E0ED-D346-99CB-72C171AB2666}" destId="{4C783EE6-787B-AB4D-9CF1-953752C43921}" srcOrd="1" destOrd="0" presId="urn:microsoft.com/office/officeart/2005/8/layout/orgChart1"/>
    <dgm:cxn modelId="{D26E7A92-C5A2-4E4C-8873-EB5A64F8832C}" type="presParOf" srcId="{64A0DE70-021D-6F4D-A1D4-F400FF48045E}" destId="{2CEA4DA2-95E1-954A-92B9-B2D71BD20298}" srcOrd="1" destOrd="0" presId="urn:microsoft.com/office/officeart/2005/8/layout/orgChart1"/>
    <dgm:cxn modelId="{3A519FA5-878A-C245-92F0-7D69A43A3C41}" type="presParOf" srcId="{2CEA4DA2-95E1-954A-92B9-B2D71BD20298}" destId="{CE52CD1F-E7B1-A043-AD9E-1953A8F281CE}" srcOrd="0" destOrd="0" presId="urn:microsoft.com/office/officeart/2005/8/layout/orgChart1"/>
    <dgm:cxn modelId="{E5BF818B-DDD5-BD42-BEB6-766F3100D4A9}" type="presParOf" srcId="{2CEA4DA2-95E1-954A-92B9-B2D71BD20298}" destId="{CCDDB0FE-3E26-3042-8BF7-B81DF8B29523}" srcOrd="1" destOrd="0" presId="urn:microsoft.com/office/officeart/2005/8/layout/orgChart1"/>
    <dgm:cxn modelId="{74CBE535-5149-1D4F-9219-75A3DCFBB6A4}" type="presParOf" srcId="{CCDDB0FE-3E26-3042-8BF7-B81DF8B29523}" destId="{56E5C735-BAC0-854D-B646-CC5BC1F4C81D}" srcOrd="0" destOrd="0" presId="urn:microsoft.com/office/officeart/2005/8/layout/orgChart1"/>
    <dgm:cxn modelId="{1E2B219E-CB0B-E148-BDBB-A222E4D68311}" type="presParOf" srcId="{56E5C735-BAC0-854D-B646-CC5BC1F4C81D}" destId="{BE32F722-9FC5-A949-843A-C3ECBDC1CE32}" srcOrd="0" destOrd="0" presId="urn:microsoft.com/office/officeart/2005/8/layout/orgChart1"/>
    <dgm:cxn modelId="{D6F42E20-E24A-AA42-9CD1-7227F7472E1E}" type="presParOf" srcId="{56E5C735-BAC0-854D-B646-CC5BC1F4C81D}" destId="{E09C729A-6263-6B41-B436-80984D1E9E04}" srcOrd="1" destOrd="0" presId="urn:microsoft.com/office/officeart/2005/8/layout/orgChart1"/>
    <dgm:cxn modelId="{8E07BF93-C9BB-DE4A-AE8C-392524C3FE60}" type="presParOf" srcId="{CCDDB0FE-3E26-3042-8BF7-B81DF8B29523}" destId="{9EE5F6CD-6573-8E4E-8934-B7B2B3D9401C}" srcOrd="1" destOrd="0" presId="urn:microsoft.com/office/officeart/2005/8/layout/orgChart1"/>
    <dgm:cxn modelId="{60519368-1BCB-7C43-8251-115B5035CF60}" type="presParOf" srcId="{CCDDB0FE-3E26-3042-8BF7-B81DF8B29523}" destId="{F435DE2A-6867-B740-858E-3033FEFB70A7}" srcOrd="2" destOrd="0" presId="urn:microsoft.com/office/officeart/2005/8/layout/orgChart1"/>
    <dgm:cxn modelId="{3B4495A7-C275-704B-8B55-BCCEBB1A477E}" type="presParOf" srcId="{2CEA4DA2-95E1-954A-92B9-B2D71BD20298}" destId="{91C314DF-DAFA-6F48-80D3-2C26A31D2F65}" srcOrd="2" destOrd="0" presId="urn:microsoft.com/office/officeart/2005/8/layout/orgChart1"/>
    <dgm:cxn modelId="{502DCAA0-36DE-5D48-A151-78FD885DE3C7}" type="presParOf" srcId="{2CEA4DA2-95E1-954A-92B9-B2D71BD20298}" destId="{82EDAB0E-C4B8-E344-A71D-2D247B7DC828}" srcOrd="3" destOrd="0" presId="urn:microsoft.com/office/officeart/2005/8/layout/orgChart1"/>
    <dgm:cxn modelId="{0ABAD82F-994B-F241-B406-D7E61A096E6E}" type="presParOf" srcId="{82EDAB0E-C4B8-E344-A71D-2D247B7DC828}" destId="{D5C0CE3E-929E-CC4B-8368-7C170DD602E4}" srcOrd="0" destOrd="0" presId="urn:microsoft.com/office/officeart/2005/8/layout/orgChart1"/>
    <dgm:cxn modelId="{06CA42C3-80E8-704D-91DC-780765F34F97}" type="presParOf" srcId="{D5C0CE3E-929E-CC4B-8368-7C170DD602E4}" destId="{74E14D3B-CD36-4346-A498-EC3EA2319731}" srcOrd="0" destOrd="0" presId="urn:microsoft.com/office/officeart/2005/8/layout/orgChart1"/>
    <dgm:cxn modelId="{E5401540-4994-A544-ABAB-341DD1ED2C8F}" type="presParOf" srcId="{D5C0CE3E-929E-CC4B-8368-7C170DD602E4}" destId="{1B059621-70F6-2545-B353-40640890C85D}" srcOrd="1" destOrd="0" presId="urn:microsoft.com/office/officeart/2005/8/layout/orgChart1"/>
    <dgm:cxn modelId="{3DB3815E-3036-0346-91FD-0DD018422E47}" type="presParOf" srcId="{82EDAB0E-C4B8-E344-A71D-2D247B7DC828}" destId="{740A877C-890B-A646-A365-B9E6FD43E2FE}" srcOrd="1" destOrd="0" presId="urn:microsoft.com/office/officeart/2005/8/layout/orgChart1"/>
    <dgm:cxn modelId="{D4AEBA8E-0761-904A-ACF1-4DBD4908B15A}" type="presParOf" srcId="{82EDAB0E-C4B8-E344-A71D-2D247B7DC828}" destId="{7249A9A3-9757-6C42-B73E-AE0EA015365A}" srcOrd="2" destOrd="0" presId="urn:microsoft.com/office/officeart/2005/8/layout/orgChart1"/>
    <dgm:cxn modelId="{85292A2B-240E-6E4B-A974-E5165A965D3A}" type="presParOf" srcId="{64A0DE70-021D-6F4D-A1D4-F400FF48045E}" destId="{5556F8B4-B13A-984D-99EA-54CC09CE5CF7}" srcOrd="2" destOrd="0" presId="urn:microsoft.com/office/officeart/2005/8/layout/orgChart1"/>
    <dgm:cxn modelId="{1AAE8CBA-B647-D449-80F5-8B26A719B61C}" type="presParOf" srcId="{9E86A2D2-1713-1946-BEAE-528CFE01B29C}" destId="{83DEA094-BCB2-1D41-9598-BE3D4C71EE39}" srcOrd="6" destOrd="0" presId="urn:microsoft.com/office/officeart/2005/8/layout/orgChart1"/>
    <dgm:cxn modelId="{A5012807-491C-DA47-823F-4FAAC1561D36}" type="presParOf" srcId="{9E86A2D2-1713-1946-BEAE-528CFE01B29C}" destId="{E5C80A41-5497-A146-BBF7-83C859654684}" srcOrd="7" destOrd="0" presId="urn:microsoft.com/office/officeart/2005/8/layout/orgChart1"/>
    <dgm:cxn modelId="{26DDFDB6-035C-D544-B1C7-EC4B2F0A62EE}" type="presParOf" srcId="{E5C80A41-5497-A146-BBF7-83C859654684}" destId="{F42B3855-0DE9-3448-B1D3-897DC24249EC}" srcOrd="0" destOrd="0" presId="urn:microsoft.com/office/officeart/2005/8/layout/orgChart1"/>
    <dgm:cxn modelId="{06431E30-F1A2-D74B-9A41-54CAD8747152}" type="presParOf" srcId="{F42B3855-0DE9-3448-B1D3-897DC24249EC}" destId="{2A7A1FBB-4E38-574F-A6F3-A5121F474794}" srcOrd="0" destOrd="0" presId="urn:microsoft.com/office/officeart/2005/8/layout/orgChart1"/>
    <dgm:cxn modelId="{CBB18F99-10CC-B44B-A02F-BC9E253E4E39}" type="presParOf" srcId="{F42B3855-0DE9-3448-B1D3-897DC24249EC}" destId="{35FC95D0-E298-374B-9B51-FD9236069ABF}" srcOrd="1" destOrd="0" presId="urn:microsoft.com/office/officeart/2005/8/layout/orgChart1"/>
    <dgm:cxn modelId="{41CF50AF-038F-B541-BCED-7DD1910DE5F0}" type="presParOf" srcId="{E5C80A41-5497-A146-BBF7-83C859654684}" destId="{822AF85E-1EFE-2949-A450-279650F0DBA3}" srcOrd="1" destOrd="0" presId="urn:microsoft.com/office/officeart/2005/8/layout/orgChart1"/>
    <dgm:cxn modelId="{BC727E38-A7D1-6B4E-AC1F-AE15C4F12462}" type="presParOf" srcId="{822AF85E-1EFE-2949-A450-279650F0DBA3}" destId="{D06B6B71-644E-0E48-A772-7221A7AACA6F}" srcOrd="0" destOrd="0" presId="urn:microsoft.com/office/officeart/2005/8/layout/orgChart1"/>
    <dgm:cxn modelId="{12FAE1C7-8198-B94E-98FC-BC7B9F721987}" type="presParOf" srcId="{822AF85E-1EFE-2949-A450-279650F0DBA3}" destId="{F76B612D-3DD4-6140-B121-36B0240A2B39}" srcOrd="1" destOrd="0" presId="urn:microsoft.com/office/officeart/2005/8/layout/orgChart1"/>
    <dgm:cxn modelId="{EB6150B8-0556-2F4B-A65A-70AC6B6AE06B}" type="presParOf" srcId="{F76B612D-3DD4-6140-B121-36B0240A2B39}" destId="{994F9B7C-D7DB-974A-B69B-8AC20E5A5894}" srcOrd="0" destOrd="0" presId="urn:microsoft.com/office/officeart/2005/8/layout/orgChart1"/>
    <dgm:cxn modelId="{14F7B3E8-4AC9-6D4F-9709-0D1EEDA51653}" type="presParOf" srcId="{994F9B7C-D7DB-974A-B69B-8AC20E5A5894}" destId="{AE3F7A84-5A27-6F4C-8934-5E0CDEE272ED}" srcOrd="0" destOrd="0" presId="urn:microsoft.com/office/officeart/2005/8/layout/orgChart1"/>
    <dgm:cxn modelId="{EC5B7531-233E-6B40-99B8-552EBA8C1E31}" type="presParOf" srcId="{994F9B7C-D7DB-974A-B69B-8AC20E5A5894}" destId="{8348777C-B44E-2540-81BA-A6140F344832}" srcOrd="1" destOrd="0" presId="urn:microsoft.com/office/officeart/2005/8/layout/orgChart1"/>
    <dgm:cxn modelId="{59AD4746-8476-4F47-B4CD-B1A008DC0757}" type="presParOf" srcId="{F76B612D-3DD4-6140-B121-36B0240A2B39}" destId="{46C65082-77AD-8B48-BF7C-60EA964E960C}" srcOrd="1" destOrd="0" presId="urn:microsoft.com/office/officeart/2005/8/layout/orgChart1"/>
    <dgm:cxn modelId="{C2F6AC24-B1ED-D740-9E21-83E4089349C0}" type="presParOf" srcId="{F76B612D-3DD4-6140-B121-36B0240A2B39}" destId="{D456FF91-077E-F14B-946B-289349C5D60F}" srcOrd="2" destOrd="0" presId="urn:microsoft.com/office/officeart/2005/8/layout/orgChart1"/>
    <dgm:cxn modelId="{09FC94C4-D0C8-2142-BCC6-1096F9B36A87}" type="presParOf" srcId="{822AF85E-1EFE-2949-A450-279650F0DBA3}" destId="{6395D947-C241-754F-BFC3-4EA7F2456800}" srcOrd="2" destOrd="0" presId="urn:microsoft.com/office/officeart/2005/8/layout/orgChart1"/>
    <dgm:cxn modelId="{46D22BA5-BFC7-4D40-BA7B-5920D2AE6AF0}" type="presParOf" srcId="{822AF85E-1EFE-2949-A450-279650F0DBA3}" destId="{4FA9FBB8-D10A-4345-9282-108E7BBE5C89}" srcOrd="3" destOrd="0" presId="urn:microsoft.com/office/officeart/2005/8/layout/orgChart1"/>
    <dgm:cxn modelId="{0B4FF862-49CE-A44A-9349-BD52B22AFAD3}" type="presParOf" srcId="{4FA9FBB8-D10A-4345-9282-108E7BBE5C89}" destId="{62338BBF-87BB-794C-B870-1B66E4B1A9C8}" srcOrd="0" destOrd="0" presId="urn:microsoft.com/office/officeart/2005/8/layout/orgChart1"/>
    <dgm:cxn modelId="{CAFBEC1C-65C5-D64D-B0C7-C0509A83A0ED}" type="presParOf" srcId="{62338BBF-87BB-794C-B870-1B66E4B1A9C8}" destId="{6ADD639F-1F44-A44B-83F2-A0DCB243DE6C}" srcOrd="0" destOrd="0" presId="urn:microsoft.com/office/officeart/2005/8/layout/orgChart1"/>
    <dgm:cxn modelId="{B13A790F-6FA2-4C45-A2AE-22ACB0EA8B58}" type="presParOf" srcId="{62338BBF-87BB-794C-B870-1B66E4B1A9C8}" destId="{E4A98340-34B5-7B41-89DB-FD27E9D4F267}" srcOrd="1" destOrd="0" presId="urn:microsoft.com/office/officeart/2005/8/layout/orgChart1"/>
    <dgm:cxn modelId="{EAED4FCC-9A4B-7042-84DE-E2E9D6D86E1C}" type="presParOf" srcId="{4FA9FBB8-D10A-4345-9282-108E7BBE5C89}" destId="{DD6C8281-47A0-344C-9D75-D5AAC2E877BE}" srcOrd="1" destOrd="0" presId="urn:microsoft.com/office/officeart/2005/8/layout/orgChart1"/>
    <dgm:cxn modelId="{29B67619-0B14-5742-9660-029A69627885}" type="presParOf" srcId="{4FA9FBB8-D10A-4345-9282-108E7BBE5C89}" destId="{0C6C0CE1-88F8-0944-98D3-AD7ECE52A467}" srcOrd="2" destOrd="0" presId="urn:microsoft.com/office/officeart/2005/8/layout/orgChart1"/>
    <dgm:cxn modelId="{BAE7AAF4-9C02-F24C-9736-1D3BE9F638CE}" type="presParOf" srcId="{E5C80A41-5497-A146-BBF7-83C859654684}" destId="{5EB74E8A-84D1-EA4E-8F20-9C9114B2B791}" srcOrd="2" destOrd="0" presId="urn:microsoft.com/office/officeart/2005/8/layout/orgChart1"/>
    <dgm:cxn modelId="{94C0C8D9-9015-8E4A-A129-90FB25B64409}" type="presParOf" srcId="{9E86A2D2-1713-1946-BEAE-528CFE01B29C}" destId="{CB2A3A4E-1FB7-7B4F-B6DA-F4E63FA6AFC1}" srcOrd="8" destOrd="0" presId="urn:microsoft.com/office/officeart/2005/8/layout/orgChart1"/>
    <dgm:cxn modelId="{D3E12D18-8684-A644-9E39-519026C3C3B1}" type="presParOf" srcId="{9E86A2D2-1713-1946-BEAE-528CFE01B29C}" destId="{4E53E997-3F03-9046-A20F-16F77AE98C4C}" srcOrd="9" destOrd="0" presId="urn:microsoft.com/office/officeart/2005/8/layout/orgChart1"/>
    <dgm:cxn modelId="{EBDABE0E-3381-8440-9D04-008BE8483E7B}" type="presParOf" srcId="{4E53E997-3F03-9046-A20F-16F77AE98C4C}" destId="{DF00AFA8-920E-A14A-8E3E-5E81D1EF0CA7}" srcOrd="0" destOrd="0" presId="urn:microsoft.com/office/officeart/2005/8/layout/orgChart1"/>
    <dgm:cxn modelId="{24493EF1-8D45-4C45-B475-2AEBC1E10443}" type="presParOf" srcId="{DF00AFA8-920E-A14A-8E3E-5E81D1EF0CA7}" destId="{5191E4BF-25B0-E146-AD0E-5490E0D91E80}" srcOrd="0" destOrd="0" presId="urn:microsoft.com/office/officeart/2005/8/layout/orgChart1"/>
    <dgm:cxn modelId="{8D9DA1D4-0C93-C34D-8C8D-E1EADEB25C44}" type="presParOf" srcId="{DF00AFA8-920E-A14A-8E3E-5E81D1EF0CA7}" destId="{FE486C33-F398-8848-BBB5-81DE9997A10A}" srcOrd="1" destOrd="0" presId="urn:microsoft.com/office/officeart/2005/8/layout/orgChart1"/>
    <dgm:cxn modelId="{0E173F12-9727-0E43-8918-10AC09F113DA}" type="presParOf" srcId="{4E53E997-3F03-9046-A20F-16F77AE98C4C}" destId="{76247F40-4DEA-3542-AEFB-4AC01931D667}" srcOrd="1" destOrd="0" presId="urn:microsoft.com/office/officeart/2005/8/layout/orgChart1"/>
    <dgm:cxn modelId="{C20B8454-E71E-5648-84D5-E63272EF1064}" type="presParOf" srcId="{76247F40-4DEA-3542-AEFB-4AC01931D667}" destId="{234E3F22-8077-5940-A41B-98210F7661D8}" srcOrd="0" destOrd="0" presId="urn:microsoft.com/office/officeart/2005/8/layout/orgChart1"/>
    <dgm:cxn modelId="{A7036FAF-B5D9-6B43-B7F1-731FE1F24BC2}" type="presParOf" srcId="{76247F40-4DEA-3542-AEFB-4AC01931D667}" destId="{BBBA71D0-15BF-D04C-8501-02FE6BD1918A}" srcOrd="1" destOrd="0" presId="urn:microsoft.com/office/officeart/2005/8/layout/orgChart1"/>
    <dgm:cxn modelId="{B933AB38-06C8-5F4F-BDEA-9D46A381544B}" type="presParOf" srcId="{BBBA71D0-15BF-D04C-8501-02FE6BD1918A}" destId="{E7A0BE8C-197B-7649-87F5-F780D87DD752}" srcOrd="0" destOrd="0" presId="urn:microsoft.com/office/officeart/2005/8/layout/orgChart1"/>
    <dgm:cxn modelId="{F8047099-F03D-164B-A623-37C0E5C0DA1B}" type="presParOf" srcId="{E7A0BE8C-197B-7649-87F5-F780D87DD752}" destId="{B0C04CAF-E5EC-B64D-9265-A37243E36D5E}" srcOrd="0" destOrd="0" presId="urn:microsoft.com/office/officeart/2005/8/layout/orgChart1"/>
    <dgm:cxn modelId="{17EC6F2B-8D2E-4047-BC7A-85EFEA4327F9}" type="presParOf" srcId="{E7A0BE8C-197B-7649-87F5-F780D87DD752}" destId="{69A84822-7B87-434B-99A7-D3BE8D2DD446}" srcOrd="1" destOrd="0" presId="urn:microsoft.com/office/officeart/2005/8/layout/orgChart1"/>
    <dgm:cxn modelId="{0F2455DB-550F-7647-BBC7-16C4D856BA2A}" type="presParOf" srcId="{BBBA71D0-15BF-D04C-8501-02FE6BD1918A}" destId="{99B16168-577F-804F-B8F6-B0893DDC6F5E}" srcOrd="1" destOrd="0" presId="urn:microsoft.com/office/officeart/2005/8/layout/orgChart1"/>
    <dgm:cxn modelId="{BA889D74-00EF-2F40-B051-140B1A6FD2C4}" type="presParOf" srcId="{BBBA71D0-15BF-D04C-8501-02FE6BD1918A}" destId="{DB0F85D3-4052-8846-BC26-14EDC0EBF304}" srcOrd="2" destOrd="0" presId="urn:microsoft.com/office/officeart/2005/8/layout/orgChart1"/>
    <dgm:cxn modelId="{F8CE0094-8A49-5645-982C-053991F2AC8A}" type="presParOf" srcId="{76247F40-4DEA-3542-AEFB-4AC01931D667}" destId="{BCCD08C2-7F36-9246-B05F-7BB32CF4951E}" srcOrd="2" destOrd="0" presId="urn:microsoft.com/office/officeart/2005/8/layout/orgChart1"/>
    <dgm:cxn modelId="{4B503B41-CA3E-344D-AB93-34E034EE4416}" type="presParOf" srcId="{76247F40-4DEA-3542-AEFB-4AC01931D667}" destId="{08480A90-5489-744D-B12B-1E172C5BE2E7}" srcOrd="3" destOrd="0" presId="urn:microsoft.com/office/officeart/2005/8/layout/orgChart1"/>
    <dgm:cxn modelId="{7266D3DB-38E2-4441-B8EE-B8DF9E80821B}" type="presParOf" srcId="{08480A90-5489-744D-B12B-1E172C5BE2E7}" destId="{0586A5B0-BC1B-B348-B3F8-3A21935DFA2F}" srcOrd="0" destOrd="0" presId="urn:microsoft.com/office/officeart/2005/8/layout/orgChart1"/>
    <dgm:cxn modelId="{2D6A48D9-3739-C643-BE31-1156341DB545}" type="presParOf" srcId="{0586A5B0-BC1B-B348-B3F8-3A21935DFA2F}" destId="{2586F4C5-D1B9-B644-A07E-4E53C1F7F269}" srcOrd="0" destOrd="0" presId="urn:microsoft.com/office/officeart/2005/8/layout/orgChart1"/>
    <dgm:cxn modelId="{7FD1C357-CA25-9645-8A27-3322E025AE2A}" type="presParOf" srcId="{0586A5B0-BC1B-B348-B3F8-3A21935DFA2F}" destId="{615EAA7F-2D9A-6449-BD97-AAE8F13B1FBC}" srcOrd="1" destOrd="0" presId="urn:microsoft.com/office/officeart/2005/8/layout/orgChart1"/>
    <dgm:cxn modelId="{5A2EA221-837C-7043-84A5-387F222FE672}" type="presParOf" srcId="{08480A90-5489-744D-B12B-1E172C5BE2E7}" destId="{B3024AD3-4615-DC49-90B4-B170D870A3CB}" srcOrd="1" destOrd="0" presId="urn:microsoft.com/office/officeart/2005/8/layout/orgChart1"/>
    <dgm:cxn modelId="{F3D271A2-C24C-F94B-8C9A-C8BC7FA6993C}" type="presParOf" srcId="{08480A90-5489-744D-B12B-1E172C5BE2E7}" destId="{5B38F38A-9469-7542-B2D3-D495C5EFC0EB}" srcOrd="2" destOrd="0" presId="urn:microsoft.com/office/officeart/2005/8/layout/orgChart1"/>
    <dgm:cxn modelId="{D91231C2-A314-1847-AC4E-6BB67A81334F}" type="presParOf" srcId="{4E53E997-3F03-9046-A20F-16F77AE98C4C}" destId="{DD6C00A0-A2B5-A249-8C84-02CFAB01CD9E}" srcOrd="2" destOrd="0" presId="urn:microsoft.com/office/officeart/2005/8/layout/orgChart1"/>
    <dgm:cxn modelId="{1ACCD685-38F2-7C45-B28C-7C4184947BBF}" type="presParOf" srcId="{9E86A2D2-1713-1946-BEAE-528CFE01B29C}" destId="{56F4C7F1-0D9D-664C-9C52-2C0666ECCE47}" srcOrd="10" destOrd="0" presId="urn:microsoft.com/office/officeart/2005/8/layout/orgChart1"/>
    <dgm:cxn modelId="{F7D91416-C433-9642-BA5B-E66ACE0B987B}" type="presParOf" srcId="{9E86A2D2-1713-1946-BEAE-528CFE01B29C}" destId="{DE50E455-2237-DD4F-AD75-9031E4BB0DB7}" srcOrd="11" destOrd="0" presId="urn:microsoft.com/office/officeart/2005/8/layout/orgChart1"/>
    <dgm:cxn modelId="{2E652408-B2A6-DD45-B2AC-B559ACF6A4F4}" type="presParOf" srcId="{DE50E455-2237-DD4F-AD75-9031E4BB0DB7}" destId="{5069C682-D83B-B04C-9679-BC1E48C57A81}" srcOrd="0" destOrd="0" presId="urn:microsoft.com/office/officeart/2005/8/layout/orgChart1"/>
    <dgm:cxn modelId="{8E30D297-64AC-7843-97D9-9C516262FFE2}" type="presParOf" srcId="{5069C682-D83B-B04C-9679-BC1E48C57A81}" destId="{BD69F3D0-4037-3942-BE68-60CBD9775947}" srcOrd="0" destOrd="0" presId="urn:microsoft.com/office/officeart/2005/8/layout/orgChart1"/>
    <dgm:cxn modelId="{ED8B2CDC-FBC4-8242-B7EB-91EF38BF4377}" type="presParOf" srcId="{5069C682-D83B-B04C-9679-BC1E48C57A81}" destId="{9D4E690E-93B0-E545-A01A-A3E2853CABFD}" srcOrd="1" destOrd="0" presId="urn:microsoft.com/office/officeart/2005/8/layout/orgChart1"/>
    <dgm:cxn modelId="{7231AC9A-FB17-0443-9F0F-12132E05431A}" type="presParOf" srcId="{DE50E455-2237-DD4F-AD75-9031E4BB0DB7}" destId="{6248D546-50AD-F44E-8D42-8A55E06D0E5F}" srcOrd="1" destOrd="0" presId="urn:microsoft.com/office/officeart/2005/8/layout/orgChart1"/>
    <dgm:cxn modelId="{AB7B8DE6-3ED6-7A46-BE26-FCAB3357EECC}" type="presParOf" srcId="{6248D546-50AD-F44E-8D42-8A55E06D0E5F}" destId="{8FE8E9DE-0174-2243-AEE6-E2BF87B18104}" srcOrd="0" destOrd="0" presId="urn:microsoft.com/office/officeart/2005/8/layout/orgChart1"/>
    <dgm:cxn modelId="{FCE0A143-E18E-3C46-8294-FBA64B87EB7B}" type="presParOf" srcId="{6248D546-50AD-F44E-8D42-8A55E06D0E5F}" destId="{BABF9401-9A24-5E43-8466-C48D5AB7D1BC}" srcOrd="1" destOrd="0" presId="urn:microsoft.com/office/officeart/2005/8/layout/orgChart1"/>
    <dgm:cxn modelId="{0A67271A-4688-DB4C-BC3D-36DB9F8C27EA}" type="presParOf" srcId="{BABF9401-9A24-5E43-8466-C48D5AB7D1BC}" destId="{6D6C6E79-2ECF-544B-8A64-627BA4C85FAC}" srcOrd="0" destOrd="0" presId="urn:microsoft.com/office/officeart/2005/8/layout/orgChart1"/>
    <dgm:cxn modelId="{D1B4CFFE-91D2-F947-ADFC-8BA2AF6F0660}" type="presParOf" srcId="{6D6C6E79-2ECF-544B-8A64-627BA4C85FAC}" destId="{8B3F02AB-1A15-A54E-8668-DB48988D8216}" srcOrd="0" destOrd="0" presId="urn:microsoft.com/office/officeart/2005/8/layout/orgChart1"/>
    <dgm:cxn modelId="{21DB73BA-A410-E249-9451-38B60B20D39A}" type="presParOf" srcId="{6D6C6E79-2ECF-544B-8A64-627BA4C85FAC}" destId="{5916A89C-629F-AA49-8C6E-BD23680DAFF8}" srcOrd="1" destOrd="0" presId="urn:microsoft.com/office/officeart/2005/8/layout/orgChart1"/>
    <dgm:cxn modelId="{93267F31-3D15-884A-A978-EF62D4D91C14}" type="presParOf" srcId="{BABF9401-9A24-5E43-8466-C48D5AB7D1BC}" destId="{AE1AB6DE-AB45-9844-ABB7-B1D35F6F74AD}" srcOrd="1" destOrd="0" presId="urn:microsoft.com/office/officeart/2005/8/layout/orgChart1"/>
    <dgm:cxn modelId="{4C5E1382-EBED-834F-84E0-165A0A35F24D}" type="presParOf" srcId="{BABF9401-9A24-5E43-8466-C48D5AB7D1BC}" destId="{A42CE22D-69E3-504E-89FA-451CB779365F}" srcOrd="2" destOrd="0" presId="urn:microsoft.com/office/officeart/2005/8/layout/orgChart1"/>
    <dgm:cxn modelId="{44DA81F5-91F0-FC4E-8C21-B95961EF4C05}" type="presParOf" srcId="{6248D546-50AD-F44E-8D42-8A55E06D0E5F}" destId="{99BB1D08-6E5A-B349-BC72-178E464A79AD}" srcOrd="2" destOrd="0" presId="urn:microsoft.com/office/officeart/2005/8/layout/orgChart1"/>
    <dgm:cxn modelId="{67A797DB-797D-D042-9E93-EFF94FFA98FF}" type="presParOf" srcId="{6248D546-50AD-F44E-8D42-8A55E06D0E5F}" destId="{61C07435-D632-3C42-BF6D-9136E66BA0CE}" srcOrd="3" destOrd="0" presId="urn:microsoft.com/office/officeart/2005/8/layout/orgChart1"/>
    <dgm:cxn modelId="{8C1B672F-E264-D843-8C13-E53395959A9E}" type="presParOf" srcId="{61C07435-D632-3C42-BF6D-9136E66BA0CE}" destId="{B5A4AB9E-92CD-304B-99F6-96BAB8E8958A}" srcOrd="0" destOrd="0" presId="urn:microsoft.com/office/officeart/2005/8/layout/orgChart1"/>
    <dgm:cxn modelId="{E34815E4-E6EE-B940-B6F1-D310C6F3B0DF}" type="presParOf" srcId="{B5A4AB9E-92CD-304B-99F6-96BAB8E8958A}" destId="{157D6D1E-59BD-FD43-8930-20F1147344B1}" srcOrd="0" destOrd="0" presId="urn:microsoft.com/office/officeart/2005/8/layout/orgChart1"/>
    <dgm:cxn modelId="{440DF117-6400-8D4E-81EB-1A3C089CB2E0}" type="presParOf" srcId="{B5A4AB9E-92CD-304B-99F6-96BAB8E8958A}" destId="{3AD32138-6EE0-C344-ADB3-C71689575458}" srcOrd="1" destOrd="0" presId="urn:microsoft.com/office/officeart/2005/8/layout/orgChart1"/>
    <dgm:cxn modelId="{1F87A9E9-7105-A040-9A23-EF2AB1A08FB4}" type="presParOf" srcId="{61C07435-D632-3C42-BF6D-9136E66BA0CE}" destId="{46E8C18A-01C5-A349-B05D-328EB38EFC86}" srcOrd="1" destOrd="0" presId="urn:microsoft.com/office/officeart/2005/8/layout/orgChart1"/>
    <dgm:cxn modelId="{096627E6-5C7F-9E47-A41F-6BB428BA48D4}" type="presParOf" srcId="{61C07435-D632-3C42-BF6D-9136E66BA0CE}" destId="{E47019DE-54DE-F547-96E6-FE44B750ADFA}" srcOrd="2" destOrd="0" presId="urn:microsoft.com/office/officeart/2005/8/layout/orgChart1"/>
    <dgm:cxn modelId="{E2ADE022-AADE-CE43-9655-BA3F7EAA4B10}" type="presParOf" srcId="{DE50E455-2237-DD4F-AD75-9031E4BB0DB7}" destId="{FA76D33E-473A-BF46-B46E-FB228F9BF791}" srcOrd="2" destOrd="0" presId="urn:microsoft.com/office/officeart/2005/8/layout/orgChart1"/>
    <dgm:cxn modelId="{4B4203F2-F82A-AF4F-BF09-A5430D18E126}" type="presParOf" srcId="{C5D08047-94E5-4E47-AA97-4F235ECE0134}" destId="{6880835C-6E15-254A-A9EE-C1E2B3E2B1D5}" srcOrd="2" destOrd="0" presId="urn:microsoft.com/office/officeart/2005/8/layout/orgChart1"/>
  </dgm:cxnLst>
  <dgm:bg>
    <a:solidFill>
      <a:schemeClr val="tx2">
        <a:lumMod val="20000"/>
        <a:lumOff val="80000"/>
      </a:schemeClr>
    </a:solidFill>
  </dgm:bg>
  <dgm:whole>
    <a:ln w="28575">
      <a:solidFill>
        <a:schemeClr val="accent1">
          <a:lumMod val="60000"/>
          <a:lumOff val="40000"/>
        </a:schemeClr>
      </a:solidFill>
    </a:ln>
  </dgm:whole>
  <dgm:extLst>
    <a:ext uri="http://schemas.microsoft.com/office/drawing/2008/diagram">
      <dsp:dataModelExt xmlns:dsp="http://schemas.microsoft.com/office/drawing/2008/diagram" relId="rId32"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E9874619-B476-A743-88BA-8E6B880E3A2F}" type="doc">
      <dgm:prSet loTypeId="urn:microsoft.com/office/officeart/2005/8/layout/matrix1" loCatId="" qsTypeId="urn:microsoft.com/office/officeart/2005/8/quickstyle/simple1" qsCatId="simple" csTypeId="urn:microsoft.com/office/officeart/2005/8/colors/colorful2" csCatId="colorful" phldr="1"/>
      <dgm:spPr/>
      <dgm:t>
        <a:bodyPr/>
        <a:lstStyle/>
        <a:p>
          <a:endParaRPr lang="en-GB"/>
        </a:p>
      </dgm:t>
    </dgm:pt>
    <dgm:pt modelId="{CB3A1871-F683-654C-82E6-2BC0FC6034BA}">
      <dgm:prSet phldrT="[Text]" custT="1"/>
      <dgm:spPr/>
      <dgm:t>
        <a:bodyPr/>
        <a:lstStyle/>
        <a:p>
          <a:r>
            <a:rPr lang="en-GB" sz="1600" b="1" dirty="0">
              <a:latin typeface="Arial" panose="020B0604020202020204" pitchFamily="34" charset="0"/>
              <a:cs typeface="Arial" panose="020B0604020202020204" pitchFamily="34" charset="0"/>
            </a:rPr>
            <a:t>Quad Chard </a:t>
          </a:r>
        </a:p>
      </dgm:t>
    </dgm:pt>
    <dgm:pt modelId="{E28740C8-8F51-E44C-A1E3-9EA08D94E29C}" type="parTrans" cxnId="{B0C48A44-11A3-0245-8F52-7A7E68C93BD4}">
      <dgm:prSet/>
      <dgm:spPr/>
      <dgm:t>
        <a:bodyPr/>
        <a:lstStyle/>
        <a:p>
          <a:endParaRPr lang="en-GB" sz="900">
            <a:latin typeface="Arial" panose="020B0604020202020204" pitchFamily="34" charset="0"/>
            <a:cs typeface="Arial" panose="020B0604020202020204" pitchFamily="34" charset="0"/>
          </a:endParaRPr>
        </a:p>
      </dgm:t>
    </dgm:pt>
    <dgm:pt modelId="{563B1C42-8C42-7D4D-9BD0-0CCC4E034ED6}" type="sibTrans" cxnId="{B0C48A44-11A3-0245-8F52-7A7E68C93BD4}">
      <dgm:prSet/>
      <dgm:spPr/>
      <dgm:t>
        <a:bodyPr/>
        <a:lstStyle/>
        <a:p>
          <a:endParaRPr lang="en-GB" sz="900">
            <a:latin typeface="Arial" panose="020B0604020202020204" pitchFamily="34" charset="0"/>
            <a:cs typeface="Arial" panose="020B0604020202020204" pitchFamily="34" charset="0"/>
          </a:endParaRPr>
        </a:p>
      </dgm:t>
    </dgm:pt>
    <dgm:pt modelId="{D68EB8E8-9F51-504B-9D2D-A31046B486A8}">
      <dgm:prSet phldrT="[Text]" custT="1"/>
      <dgm:spPr/>
      <dgm:t>
        <a:bodyPr/>
        <a:lstStyle/>
        <a:p>
          <a:pPr>
            <a:lnSpc>
              <a:spcPct val="90000"/>
            </a:lnSpc>
          </a:pPr>
          <a:endParaRPr lang="en-GB" sz="1050" dirty="0">
            <a:latin typeface="Arial" panose="020B0604020202020204" pitchFamily="34" charset="0"/>
            <a:cs typeface="Arial" panose="020B0604020202020204" pitchFamily="34" charset="0"/>
          </a:endParaRPr>
        </a:p>
        <a:p>
          <a:pPr>
            <a:lnSpc>
              <a:spcPct val="90000"/>
            </a:lnSpc>
          </a:pPr>
          <a:endParaRPr lang="en-GB" sz="1050" b="1" dirty="0">
            <a:latin typeface="Arial" panose="020B0604020202020204" pitchFamily="34" charset="0"/>
            <a:cs typeface="Arial" panose="020B0604020202020204" pitchFamily="34" charset="0"/>
          </a:endParaRPr>
        </a:p>
        <a:p>
          <a:pPr>
            <a:lnSpc>
              <a:spcPct val="150000"/>
            </a:lnSpc>
          </a:pPr>
          <a:r>
            <a:rPr lang="en-GB" sz="1050" b="1" dirty="0">
              <a:latin typeface="Arial" panose="020B0604020202020204" pitchFamily="34" charset="0"/>
              <a:cs typeface="Arial" panose="020B0604020202020204" pitchFamily="34" charset="0"/>
            </a:rPr>
            <a:t>Purpose (aim/objective)</a:t>
          </a:r>
        </a:p>
        <a:p>
          <a:pPr>
            <a:lnSpc>
              <a:spcPct val="150000"/>
            </a:lnSpc>
          </a:pPr>
          <a:r>
            <a:rPr lang="en-GB" sz="1050" dirty="0">
              <a:latin typeface="Arial" panose="020B0604020202020204" pitchFamily="34" charset="0"/>
              <a:cs typeface="Arial" panose="020B0604020202020204" pitchFamily="34" charset="0"/>
            </a:rPr>
            <a:t>Restore roads, bridges, and drainage systems damaged. Re-establish transport connectivity and improve infrastructure resilience.  </a:t>
          </a:r>
        </a:p>
        <a:p>
          <a:pPr>
            <a:lnSpc>
              <a:spcPct val="90000"/>
            </a:lnSpc>
          </a:pPr>
          <a:endParaRPr lang="en-GB" sz="1050" dirty="0">
            <a:latin typeface="Arial" panose="020B0604020202020204" pitchFamily="34" charset="0"/>
            <a:cs typeface="Arial" panose="020B0604020202020204" pitchFamily="34" charset="0"/>
          </a:endParaRPr>
        </a:p>
      </dgm:t>
    </dgm:pt>
    <dgm:pt modelId="{02F553D3-08C4-8645-8713-FB664E8F2FEC}" type="parTrans" cxnId="{D2B42966-8443-C640-9C17-21058B7B2F55}">
      <dgm:prSet/>
      <dgm:spPr/>
      <dgm:t>
        <a:bodyPr/>
        <a:lstStyle/>
        <a:p>
          <a:endParaRPr lang="en-GB" sz="900">
            <a:latin typeface="Arial" panose="020B0604020202020204" pitchFamily="34" charset="0"/>
            <a:cs typeface="Arial" panose="020B0604020202020204" pitchFamily="34" charset="0"/>
          </a:endParaRPr>
        </a:p>
      </dgm:t>
    </dgm:pt>
    <dgm:pt modelId="{E361153F-3A98-784F-A138-919FB0282B53}" type="sibTrans" cxnId="{D2B42966-8443-C640-9C17-21058B7B2F55}">
      <dgm:prSet/>
      <dgm:spPr/>
      <dgm:t>
        <a:bodyPr/>
        <a:lstStyle/>
        <a:p>
          <a:endParaRPr lang="en-GB" sz="900">
            <a:latin typeface="Arial" panose="020B0604020202020204" pitchFamily="34" charset="0"/>
            <a:cs typeface="Arial" panose="020B0604020202020204" pitchFamily="34" charset="0"/>
          </a:endParaRPr>
        </a:p>
      </dgm:t>
    </dgm:pt>
    <dgm:pt modelId="{690D5D77-2E72-BA40-8A1A-60E976AFC34B}">
      <dgm:prSet phldrT="[Text]" custT="1"/>
      <dgm:spPr/>
      <dgm:t>
        <a:bodyPr/>
        <a:lstStyle/>
        <a:p>
          <a:pPr>
            <a:lnSpc>
              <a:spcPct val="150000"/>
            </a:lnSpc>
          </a:pPr>
          <a:r>
            <a:rPr lang="en-GB" sz="1050" b="1" dirty="0">
              <a:latin typeface="Arial" panose="020B0604020202020204" pitchFamily="34" charset="0"/>
              <a:cs typeface="Arial" panose="020B0604020202020204" pitchFamily="34" charset="0"/>
            </a:rPr>
            <a:t>Customers (Stakeholders)</a:t>
          </a:r>
        </a:p>
        <a:p>
          <a:pPr>
            <a:lnSpc>
              <a:spcPct val="150000"/>
            </a:lnSpc>
          </a:pPr>
          <a:r>
            <a:rPr lang="en-GB" sz="1050" dirty="0">
              <a:latin typeface="Arial" panose="020B0604020202020204" pitchFamily="34" charset="0"/>
              <a:cs typeface="Arial" panose="020B0604020202020204" pitchFamily="34" charset="0"/>
            </a:rPr>
            <a:t>Residents and Businesses, Local council, Contractors, UK Department for Transport. </a:t>
          </a:r>
        </a:p>
      </dgm:t>
    </dgm:pt>
    <dgm:pt modelId="{35B4FEB5-577A-C04A-8E9E-573960C73AAB}" type="parTrans" cxnId="{6E034D65-0F7A-A441-BC3B-8D3B3BEC11DA}">
      <dgm:prSet/>
      <dgm:spPr/>
      <dgm:t>
        <a:bodyPr/>
        <a:lstStyle/>
        <a:p>
          <a:endParaRPr lang="en-GB" sz="900">
            <a:latin typeface="Arial" panose="020B0604020202020204" pitchFamily="34" charset="0"/>
            <a:cs typeface="Arial" panose="020B0604020202020204" pitchFamily="34" charset="0"/>
          </a:endParaRPr>
        </a:p>
      </dgm:t>
    </dgm:pt>
    <dgm:pt modelId="{60653E4B-4DA7-8F4D-80B4-2C3094E4884F}" type="sibTrans" cxnId="{6E034D65-0F7A-A441-BC3B-8D3B3BEC11DA}">
      <dgm:prSet/>
      <dgm:spPr/>
      <dgm:t>
        <a:bodyPr/>
        <a:lstStyle/>
        <a:p>
          <a:endParaRPr lang="en-GB" sz="900">
            <a:latin typeface="Arial" panose="020B0604020202020204" pitchFamily="34" charset="0"/>
            <a:cs typeface="Arial" panose="020B0604020202020204" pitchFamily="34" charset="0"/>
          </a:endParaRPr>
        </a:p>
      </dgm:t>
    </dgm:pt>
    <dgm:pt modelId="{A733F500-2EEE-7846-8B23-4B4B80C11EFF}">
      <dgm:prSet phldrT="[Text]" custT="1"/>
      <dgm:spPr/>
      <dgm:t>
        <a:bodyPr/>
        <a:lstStyle/>
        <a:p>
          <a:pPr algn="ctr"/>
          <a:r>
            <a:rPr lang="en-GB" sz="1050" b="1" dirty="0">
              <a:latin typeface="Arial" panose="020B0604020202020204" pitchFamily="34" charset="0"/>
              <a:cs typeface="Arial" panose="020B0604020202020204" pitchFamily="34" charset="0"/>
            </a:rPr>
            <a:t>Desire and Result (Critical Success Factors)</a:t>
          </a:r>
        </a:p>
        <a:p>
          <a:pPr algn="ctr"/>
          <a:r>
            <a:rPr lang="en-GB" sz="1000" dirty="0">
              <a:latin typeface="Arial" panose="020B0604020202020204" pitchFamily="34" charset="0"/>
              <a:cs typeface="Arial" panose="020B0604020202020204" pitchFamily="34" charset="0"/>
            </a:rPr>
            <a:t>Reconstructed roads and bridges</a:t>
          </a:r>
        </a:p>
        <a:p>
          <a:pPr algn="ctr"/>
          <a:r>
            <a:rPr lang="en-GB" sz="1000" dirty="0">
              <a:latin typeface="Arial" panose="020B0604020202020204" pitchFamily="34" charset="0"/>
              <a:cs typeface="Arial" panose="020B0604020202020204" pitchFamily="34" charset="0"/>
            </a:rPr>
            <a:t>Improved drainage infrastructure </a:t>
          </a:r>
        </a:p>
        <a:p>
          <a:pPr algn="ctr"/>
          <a:r>
            <a:rPr lang="en-GB" sz="1000" dirty="0">
              <a:latin typeface="Arial" panose="020B0604020202020204" pitchFamily="34" charset="0"/>
              <a:cs typeface="Arial" panose="020B0604020202020204" pitchFamily="34" charset="0"/>
            </a:rPr>
            <a:t>Restore transport connectivity</a:t>
          </a:r>
        </a:p>
        <a:p>
          <a:pPr algn="ctr"/>
          <a:r>
            <a:rPr lang="en-GB" sz="1000" dirty="0">
              <a:latin typeface="Arial" panose="020B0604020202020204" pitchFamily="34" charset="0"/>
              <a:cs typeface="Arial" panose="020B0604020202020204" pitchFamily="34" charset="0"/>
            </a:rPr>
            <a:t>Increase resilience against future flooding.</a:t>
          </a:r>
        </a:p>
      </dgm:t>
    </dgm:pt>
    <dgm:pt modelId="{06C1134F-8825-8E42-9821-E25B00DAE375}" type="parTrans" cxnId="{539A1ED3-9073-4C4F-84BE-6191AB2422E9}">
      <dgm:prSet/>
      <dgm:spPr/>
      <dgm:t>
        <a:bodyPr/>
        <a:lstStyle/>
        <a:p>
          <a:endParaRPr lang="en-GB" sz="900">
            <a:latin typeface="Arial" panose="020B0604020202020204" pitchFamily="34" charset="0"/>
            <a:cs typeface="Arial" panose="020B0604020202020204" pitchFamily="34" charset="0"/>
          </a:endParaRPr>
        </a:p>
      </dgm:t>
    </dgm:pt>
    <dgm:pt modelId="{B6FF2DC8-75E2-3841-A5DA-16F71EB00623}" type="sibTrans" cxnId="{539A1ED3-9073-4C4F-84BE-6191AB2422E9}">
      <dgm:prSet/>
      <dgm:spPr/>
      <dgm:t>
        <a:bodyPr/>
        <a:lstStyle/>
        <a:p>
          <a:endParaRPr lang="en-GB" sz="900">
            <a:latin typeface="Arial" panose="020B0604020202020204" pitchFamily="34" charset="0"/>
            <a:cs typeface="Arial" panose="020B0604020202020204" pitchFamily="34" charset="0"/>
          </a:endParaRPr>
        </a:p>
      </dgm:t>
    </dgm:pt>
    <dgm:pt modelId="{2B6CDF5A-B758-124E-A68F-0212D0A08952}">
      <dgm:prSet phldrT="[Text]" custT="1"/>
      <dgm:spPr/>
      <dgm:t>
        <a:bodyPr/>
        <a:lstStyle/>
        <a:p>
          <a:r>
            <a:rPr lang="en-GB" sz="1050" b="1" dirty="0">
              <a:latin typeface="Arial" panose="020B0604020202020204" pitchFamily="34" charset="0"/>
              <a:cs typeface="Arial" panose="020B0604020202020204" pitchFamily="34" charset="0"/>
            </a:rPr>
            <a:t>Measurer of Success (Standards/Criteria)</a:t>
          </a:r>
        </a:p>
        <a:p>
          <a:r>
            <a:rPr lang="en-GB" sz="1050" b="0" dirty="0">
              <a:latin typeface="Arial" panose="020B0604020202020204" pitchFamily="34" charset="0"/>
              <a:cs typeface="Arial" panose="020B0604020202020204" pitchFamily="34" charset="0"/>
            </a:rPr>
            <a:t>Finish on time, deliver within the approved budget, comply with UK safety and environmental standards, and achieve Stakeholder acceptance.</a:t>
          </a:r>
        </a:p>
      </dgm:t>
    </dgm:pt>
    <dgm:pt modelId="{11D2606B-FB7E-1343-8953-BF519C7B9AB5}" type="parTrans" cxnId="{4F4B3875-EE83-9F42-AFC8-6E0FD7F86A89}">
      <dgm:prSet/>
      <dgm:spPr/>
      <dgm:t>
        <a:bodyPr/>
        <a:lstStyle/>
        <a:p>
          <a:endParaRPr lang="en-GB" sz="900">
            <a:latin typeface="Arial" panose="020B0604020202020204" pitchFamily="34" charset="0"/>
            <a:cs typeface="Arial" panose="020B0604020202020204" pitchFamily="34" charset="0"/>
          </a:endParaRPr>
        </a:p>
      </dgm:t>
    </dgm:pt>
    <dgm:pt modelId="{4A5B13BF-A45F-1C4B-BDAC-8FFB017FE205}" type="sibTrans" cxnId="{4F4B3875-EE83-9F42-AFC8-6E0FD7F86A89}">
      <dgm:prSet/>
      <dgm:spPr/>
      <dgm:t>
        <a:bodyPr/>
        <a:lstStyle/>
        <a:p>
          <a:endParaRPr lang="en-GB" sz="900">
            <a:latin typeface="Arial" panose="020B0604020202020204" pitchFamily="34" charset="0"/>
            <a:cs typeface="Arial" panose="020B0604020202020204" pitchFamily="34" charset="0"/>
          </a:endParaRPr>
        </a:p>
      </dgm:t>
    </dgm:pt>
    <dgm:pt modelId="{662EFDAD-AE4B-CC48-AE81-CDBB46FBA9B6}" type="pres">
      <dgm:prSet presAssocID="{E9874619-B476-A743-88BA-8E6B880E3A2F}" presName="diagram" presStyleCnt="0">
        <dgm:presLayoutVars>
          <dgm:chMax val="1"/>
          <dgm:dir/>
          <dgm:animLvl val="ctr"/>
          <dgm:resizeHandles val="exact"/>
        </dgm:presLayoutVars>
      </dgm:prSet>
      <dgm:spPr/>
    </dgm:pt>
    <dgm:pt modelId="{6B092220-7737-7049-9092-68CD063D1599}" type="pres">
      <dgm:prSet presAssocID="{E9874619-B476-A743-88BA-8E6B880E3A2F}" presName="matrix" presStyleCnt="0"/>
      <dgm:spPr/>
    </dgm:pt>
    <dgm:pt modelId="{5C4E583D-B136-754A-A392-19BC1E75C012}" type="pres">
      <dgm:prSet presAssocID="{E9874619-B476-A743-88BA-8E6B880E3A2F}" presName="tile1" presStyleLbl="node1" presStyleIdx="0" presStyleCnt="4"/>
      <dgm:spPr/>
    </dgm:pt>
    <dgm:pt modelId="{B7A33794-AA74-4747-A235-7A75D34A301D}" type="pres">
      <dgm:prSet presAssocID="{E9874619-B476-A743-88BA-8E6B880E3A2F}" presName="tile1text" presStyleLbl="node1" presStyleIdx="0" presStyleCnt="4">
        <dgm:presLayoutVars>
          <dgm:chMax val="0"/>
          <dgm:chPref val="0"/>
          <dgm:bulletEnabled val="1"/>
        </dgm:presLayoutVars>
      </dgm:prSet>
      <dgm:spPr/>
    </dgm:pt>
    <dgm:pt modelId="{BA45FBD6-0616-7F4D-8439-F160197B5D65}" type="pres">
      <dgm:prSet presAssocID="{E9874619-B476-A743-88BA-8E6B880E3A2F}" presName="tile2" presStyleLbl="node1" presStyleIdx="1" presStyleCnt="4"/>
      <dgm:spPr/>
    </dgm:pt>
    <dgm:pt modelId="{41D14559-B6CE-9C41-9C40-A0305FDBC850}" type="pres">
      <dgm:prSet presAssocID="{E9874619-B476-A743-88BA-8E6B880E3A2F}" presName="tile2text" presStyleLbl="node1" presStyleIdx="1" presStyleCnt="4">
        <dgm:presLayoutVars>
          <dgm:chMax val="0"/>
          <dgm:chPref val="0"/>
          <dgm:bulletEnabled val="1"/>
        </dgm:presLayoutVars>
      </dgm:prSet>
      <dgm:spPr/>
    </dgm:pt>
    <dgm:pt modelId="{661E4C0C-540A-F948-A1C6-591C81E3D6C8}" type="pres">
      <dgm:prSet presAssocID="{E9874619-B476-A743-88BA-8E6B880E3A2F}" presName="tile3" presStyleLbl="node1" presStyleIdx="2" presStyleCnt="4"/>
      <dgm:spPr/>
    </dgm:pt>
    <dgm:pt modelId="{8EAF2F8C-1497-F74F-9D7D-7A6ED4A274CE}" type="pres">
      <dgm:prSet presAssocID="{E9874619-B476-A743-88BA-8E6B880E3A2F}" presName="tile3text" presStyleLbl="node1" presStyleIdx="2" presStyleCnt="4">
        <dgm:presLayoutVars>
          <dgm:chMax val="0"/>
          <dgm:chPref val="0"/>
          <dgm:bulletEnabled val="1"/>
        </dgm:presLayoutVars>
      </dgm:prSet>
      <dgm:spPr/>
    </dgm:pt>
    <dgm:pt modelId="{2198F381-3B7C-4340-BD6B-49C1600C078F}" type="pres">
      <dgm:prSet presAssocID="{E9874619-B476-A743-88BA-8E6B880E3A2F}" presName="tile4" presStyleLbl="node1" presStyleIdx="3" presStyleCnt="4"/>
      <dgm:spPr/>
    </dgm:pt>
    <dgm:pt modelId="{1248C220-91F6-0342-BB23-235494B755E8}" type="pres">
      <dgm:prSet presAssocID="{E9874619-B476-A743-88BA-8E6B880E3A2F}" presName="tile4text" presStyleLbl="node1" presStyleIdx="3" presStyleCnt="4">
        <dgm:presLayoutVars>
          <dgm:chMax val="0"/>
          <dgm:chPref val="0"/>
          <dgm:bulletEnabled val="1"/>
        </dgm:presLayoutVars>
      </dgm:prSet>
      <dgm:spPr/>
    </dgm:pt>
    <dgm:pt modelId="{5C2AA480-3776-F643-AA93-53C5467209F8}" type="pres">
      <dgm:prSet presAssocID="{E9874619-B476-A743-88BA-8E6B880E3A2F}" presName="centerTile" presStyleLbl="fgShp" presStyleIdx="0" presStyleCnt="1" custScaleX="88330" custScaleY="78758">
        <dgm:presLayoutVars>
          <dgm:chMax val="0"/>
          <dgm:chPref val="0"/>
        </dgm:presLayoutVars>
      </dgm:prSet>
      <dgm:spPr/>
    </dgm:pt>
  </dgm:ptLst>
  <dgm:cxnLst>
    <dgm:cxn modelId="{D76C3B1A-85BA-5649-9D9E-B749002EB1C5}" type="presOf" srcId="{D68EB8E8-9F51-504B-9D2D-A31046B486A8}" destId="{5C4E583D-B136-754A-A392-19BC1E75C012}" srcOrd="0" destOrd="0" presId="urn:microsoft.com/office/officeart/2005/8/layout/matrix1"/>
    <dgm:cxn modelId="{559FDB41-ED9F-144C-8659-D9C86EC6AF0A}" type="presOf" srcId="{2B6CDF5A-B758-124E-A68F-0212D0A08952}" destId="{2198F381-3B7C-4340-BD6B-49C1600C078F}" srcOrd="0" destOrd="0" presId="urn:microsoft.com/office/officeart/2005/8/layout/matrix1"/>
    <dgm:cxn modelId="{B0C48A44-11A3-0245-8F52-7A7E68C93BD4}" srcId="{E9874619-B476-A743-88BA-8E6B880E3A2F}" destId="{CB3A1871-F683-654C-82E6-2BC0FC6034BA}" srcOrd="0" destOrd="0" parTransId="{E28740C8-8F51-E44C-A1E3-9EA08D94E29C}" sibTransId="{563B1C42-8C42-7D4D-9BD0-0CCC4E034ED6}"/>
    <dgm:cxn modelId="{E9904053-EA5D-9349-B70D-D01C3F769A36}" type="presOf" srcId="{A733F500-2EEE-7846-8B23-4B4B80C11EFF}" destId="{661E4C0C-540A-F948-A1C6-591C81E3D6C8}" srcOrd="0" destOrd="0" presId="urn:microsoft.com/office/officeart/2005/8/layout/matrix1"/>
    <dgm:cxn modelId="{40FFFE5A-868B-5447-B163-87FE12174E00}" type="presOf" srcId="{690D5D77-2E72-BA40-8A1A-60E976AFC34B}" destId="{41D14559-B6CE-9C41-9C40-A0305FDBC850}" srcOrd="1" destOrd="0" presId="urn:microsoft.com/office/officeart/2005/8/layout/matrix1"/>
    <dgm:cxn modelId="{6E034D65-0F7A-A441-BC3B-8D3B3BEC11DA}" srcId="{CB3A1871-F683-654C-82E6-2BC0FC6034BA}" destId="{690D5D77-2E72-BA40-8A1A-60E976AFC34B}" srcOrd="1" destOrd="0" parTransId="{35B4FEB5-577A-C04A-8E9E-573960C73AAB}" sibTransId="{60653E4B-4DA7-8F4D-80B4-2C3094E4884F}"/>
    <dgm:cxn modelId="{D2B42966-8443-C640-9C17-21058B7B2F55}" srcId="{CB3A1871-F683-654C-82E6-2BC0FC6034BA}" destId="{D68EB8E8-9F51-504B-9D2D-A31046B486A8}" srcOrd="0" destOrd="0" parTransId="{02F553D3-08C4-8645-8713-FB664E8F2FEC}" sibTransId="{E361153F-3A98-784F-A138-919FB0282B53}"/>
    <dgm:cxn modelId="{2FAC9068-1013-5141-AED4-91F4A26183AD}" type="presOf" srcId="{E9874619-B476-A743-88BA-8E6B880E3A2F}" destId="{662EFDAD-AE4B-CC48-AE81-CDBB46FBA9B6}" srcOrd="0" destOrd="0" presId="urn:microsoft.com/office/officeart/2005/8/layout/matrix1"/>
    <dgm:cxn modelId="{4F4B3875-EE83-9F42-AFC8-6E0FD7F86A89}" srcId="{CB3A1871-F683-654C-82E6-2BC0FC6034BA}" destId="{2B6CDF5A-B758-124E-A68F-0212D0A08952}" srcOrd="3" destOrd="0" parTransId="{11D2606B-FB7E-1343-8953-BF519C7B9AB5}" sibTransId="{4A5B13BF-A45F-1C4B-BDAC-8FFB017FE205}"/>
    <dgm:cxn modelId="{96EB8686-AA3D-F14F-90C5-B6A15761891A}" type="presOf" srcId="{A733F500-2EEE-7846-8B23-4B4B80C11EFF}" destId="{8EAF2F8C-1497-F74F-9D7D-7A6ED4A274CE}" srcOrd="1" destOrd="0" presId="urn:microsoft.com/office/officeart/2005/8/layout/matrix1"/>
    <dgm:cxn modelId="{B9BE0FA6-F50C-DF45-8C99-28EFF1E9C678}" type="presOf" srcId="{CB3A1871-F683-654C-82E6-2BC0FC6034BA}" destId="{5C2AA480-3776-F643-AA93-53C5467209F8}" srcOrd="0" destOrd="0" presId="urn:microsoft.com/office/officeart/2005/8/layout/matrix1"/>
    <dgm:cxn modelId="{1FCEA3C5-9F98-DF4C-8110-8DD67FF5EF8D}" type="presOf" srcId="{690D5D77-2E72-BA40-8A1A-60E976AFC34B}" destId="{BA45FBD6-0616-7F4D-8439-F160197B5D65}" srcOrd="0" destOrd="0" presId="urn:microsoft.com/office/officeart/2005/8/layout/matrix1"/>
    <dgm:cxn modelId="{539A1ED3-9073-4C4F-84BE-6191AB2422E9}" srcId="{CB3A1871-F683-654C-82E6-2BC0FC6034BA}" destId="{A733F500-2EEE-7846-8B23-4B4B80C11EFF}" srcOrd="2" destOrd="0" parTransId="{06C1134F-8825-8E42-9821-E25B00DAE375}" sibTransId="{B6FF2DC8-75E2-3841-A5DA-16F71EB00623}"/>
    <dgm:cxn modelId="{6158B8DB-3AA0-EC4B-94FE-801E5B2FE71F}" type="presOf" srcId="{2B6CDF5A-B758-124E-A68F-0212D0A08952}" destId="{1248C220-91F6-0342-BB23-235494B755E8}" srcOrd="1" destOrd="0" presId="urn:microsoft.com/office/officeart/2005/8/layout/matrix1"/>
    <dgm:cxn modelId="{E54998E7-BBBF-3D4B-A0E8-0F86114F1E00}" type="presOf" srcId="{D68EB8E8-9F51-504B-9D2D-A31046B486A8}" destId="{B7A33794-AA74-4747-A235-7A75D34A301D}" srcOrd="1" destOrd="0" presId="urn:microsoft.com/office/officeart/2005/8/layout/matrix1"/>
    <dgm:cxn modelId="{FA71E5A6-92D8-9146-A3F1-6ADA93CFC1C8}" type="presParOf" srcId="{662EFDAD-AE4B-CC48-AE81-CDBB46FBA9B6}" destId="{6B092220-7737-7049-9092-68CD063D1599}" srcOrd="0" destOrd="0" presId="urn:microsoft.com/office/officeart/2005/8/layout/matrix1"/>
    <dgm:cxn modelId="{C74045A2-8D0B-7E47-9EF8-CE28143EA66B}" type="presParOf" srcId="{6B092220-7737-7049-9092-68CD063D1599}" destId="{5C4E583D-B136-754A-A392-19BC1E75C012}" srcOrd="0" destOrd="0" presId="urn:microsoft.com/office/officeart/2005/8/layout/matrix1"/>
    <dgm:cxn modelId="{D7BC8B24-AA4A-794D-B9F4-073CD127D557}" type="presParOf" srcId="{6B092220-7737-7049-9092-68CD063D1599}" destId="{B7A33794-AA74-4747-A235-7A75D34A301D}" srcOrd="1" destOrd="0" presId="urn:microsoft.com/office/officeart/2005/8/layout/matrix1"/>
    <dgm:cxn modelId="{93895F21-8EDE-0D48-BF62-820224F58879}" type="presParOf" srcId="{6B092220-7737-7049-9092-68CD063D1599}" destId="{BA45FBD6-0616-7F4D-8439-F160197B5D65}" srcOrd="2" destOrd="0" presId="urn:microsoft.com/office/officeart/2005/8/layout/matrix1"/>
    <dgm:cxn modelId="{81EFE838-7F68-EB4E-8FCF-71DB0121C6DF}" type="presParOf" srcId="{6B092220-7737-7049-9092-68CD063D1599}" destId="{41D14559-B6CE-9C41-9C40-A0305FDBC850}" srcOrd="3" destOrd="0" presId="urn:microsoft.com/office/officeart/2005/8/layout/matrix1"/>
    <dgm:cxn modelId="{C2F31A2B-427F-1247-B98A-44A4D470126A}" type="presParOf" srcId="{6B092220-7737-7049-9092-68CD063D1599}" destId="{661E4C0C-540A-F948-A1C6-591C81E3D6C8}" srcOrd="4" destOrd="0" presId="urn:microsoft.com/office/officeart/2005/8/layout/matrix1"/>
    <dgm:cxn modelId="{D4CF6EE3-A146-6E4C-ABD0-272B903472E7}" type="presParOf" srcId="{6B092220-7737-7049-9092-68CD063D1599}" destId="{8EAF2F8C-1497-F74F-9D7D-7A6ED4A274CE}" srcOrd="5" destOrd="0" presId="urn:microsoft.com/office/officeart/2005/8/layout/matrix1"/>
    <dgm:cxn modelId="{0B744951-43B0-DC43-93F8-5D0E5032E0EE}" type="presParOf" srcId="{6B092220-7737-7049-9092-68CD063D1599}" destId="{2198F381-3B7C-4340-BD6B-49C1600C078F}" srcOrd="6" destOrd="0" presId="urn:microsoft.com/office/officeart/2005/8/layout/matrix1"/>
    <dgm:cxn modelId="{A59EE8A8-3C93-6946-85FF-81B4C2517651}" type="presParOf" srcId="{6B092220-7737-7049-9092-68CD063D1599}" destId="{1248C220-91F6-0342-BB23-235494B755E8}" srcOrd="7" destOrd="0" presId="urn:microsoft.com/office/officeart/2005/8/layout/matrix1"/>
    <dgm:cxn modelId="{0036C5D1-E687-A540-BDA8-B4C207EE4FD4}" type="presParOf" srcId="{662EFDAD-AE4B-CC48-AE81-CDBB46FBA9B6}" destId="{5C2AA480-3776-F643-AA93-53C5467209F8}" srcOrd="1" destOrd="0" presId="urn:microsoft.com/office/officeart/2005/8/layout/matrix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DEEC60-5B64-B54F-B5B8-3646F6DF51F6}">
      <dsp:nvSpPr>
        <dsp:cNvPr id="0" name=""/>
        <dsp:cNvSpPr/>
      </dsp:nvSpPr>
      <dsp:spPr>
        <a:xfrm>
          <a:off x="247984" y="444075"/>
          <a:ext cx="2645170" cy="3222049"/>
        </a:xfrm>
        <a:prstGeom prst="rect">
          <a:avLst/>
        </a:prstGeom>
        <a:blipFill>
          <a:blip xmlns:r="http://schemas.openxmlformats.org/officeDocument/2006/relationships" r:embed="rId1"/>
          <a:srcRect/>
          <a:stretch>
            <a:fillRect t="-13000" b="-13000"/>
          </a:stretch>
        </a:blipFill>
        <a:ln>
          <a:noFill/>
        </a:ln>
        <a:effectLst/>
      </dsp:spPr>
      <dsp:style>
        <a:lnRef idx="0">
          <a:scrgbClr r="0" g="0" b="0"/>
        </a:lnRef>
        <a:fillRef idx="1">
          <a:scrgbClr r="0" g="0" b="0"/>
        </a:fillRef>
        <a:effectRef idx="0">
          <a:scrgbClr r="0" g="0" b="0"/>
        </a:effectRef>
        <a:fontRef idx="minor"/>
      </dsp:style>
    </dsp:sp>
    <dsp:sp modelId="{8536872D-6142-CB43-9BD2-CEF6787B1122}">
      <dsp:nvSpPr>
        <dsp:cNvPr id="0" name=""/>
        <dsp:cNvSpPr/>
      </dsp:nvSpPr>
      <dsp:spPr>
        <a:xfrm>
          <a:off x="439400" y="142358"/>
          <a:ext cx="2279349" cy="54776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1333500">
            <a:lnSpc>
              <a:spcPct val="90000"/>
            </a:lnSpc>
            <a:spcBef>
              <a:spcPct val="0"/>
            </a:spcBef>
            <a:spcAft>
              <a:spcPct val="5000"/>
            </a:spcAft>
            <a:buNone/>
          </a:pPr>
          <a:r>
            <a:rPr lang="en-GB" sz="3000" kern="1200"/>
            <a:t>Damaged</a:t>
          </a:r>
        </a:p>
      </dsp:txBody>
      <dsp:txXfrm>
        <a:off x="439400" y="142358"/>
        <a:ext cx="2279349" cy="547765"/>
      </dsp:txXfrm>
    </dsp:sp>
    <dsp:sp modelId="{5D1D3092-5A1E-454B-B412-4E39F9F84DF6}">
      <dsp:nvSpPr>
        <dsp:cNvPr id="0" name=""/>
        <dsp:cNvSpPr/>
      </dsp:nvSpPr>
      <dsp:spPr>
        <a:xfrm>
          <a:off x="3132817" y="433001"/>
          <a:ext cx="2645170" cy="3199901"/>
        </a:xfrm>
        <a:prstGeom prst="rect">
          <a:avLst/>
        </a:prstGeom>
        <a:blipFill>
          <a:blip xmlns:r="http://schemas.openxmlformats.org/officeDocument/2006/relationships" r:embed="rId2"/>
          <a:srcRect/>
          <a:stretch>
            <a:fillRect t="-12000" b="-12000"/>
          </a:stretch>
        </a:blipFill>
        <a:ln>
          <a:noFill/>
        </a:ln>
        <a:effectLst/>
      </dsp:spPr>
      <dsp:style>
        <a:lnRef idx="0">
          <a:scrgbClr r="0" g="0" b="0"/>
        </a:lnRef>
        <a:fillRef idx="1">
          <a:scrgbClr r="0" g="0" b="0"/>
        </a:fillRef>
        <a:effectRef idx="0">
          <a:scrgbClr r="0" g="0" b="0"/>
        </a:effectRef>
        <a:fontRef idx="minor"/>
      </dsp:style>
    </dsp:sp>
    <dsp:sp modelId="{3B419683-9075-2C41-ADB9-8584EF8A45A6}">
      <dsp:nvSpPr>
        <dsp:cNvPr id="0" name=""/>
        <dsp:cNvSpPr/>
      </dsp:nvSpPr>
      <dsp:spPr>
        <a:xfrm>
          <a:off x="3368520" y="3497439"/>
          <a:ext cx="2279349" cy="54776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1333500">
            <a:lnSpc>
              <a:spcPct val="90000"/>
            </a:lnSpc>
            <a:spcBef>
              <a:spcPct val="0"/>
            </a:spcBef>
            <a:spcAft>
              <a:spcPct val="5000"/>
            </a:spcAft>
            <a:buNone/>
          </a:pPr>
          <a:r>
            <a:rPr lang="en-GB" sz="3000" kern="1200"/>
            <a:t>Goal </a:t>
          </a:r>
        </a:p>
      </dsp:txBody>
      <dsp:txXfrm>
        <a:off x="3368520" y="3497439"/>
        <a:ext cx="2279349" cy="5477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D11D7A-33FC-0442-8349-EF007B8220C5}">
      <dsp:nvSpPr>
        <dsp:cNvPr id="0" name=""/>
        <dsp:cNvSpPr/>
      </dsp:nvSpPr>
      <dsp:spPr>
        <a:xfrm>
          <a:off x="1580011" y="778932"/>
          <a:ext cx="751242" cy="5786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dirty="0">
              <a:latin typeface="+mn-lt"/>
              <a:cs typeface="Arial" panose="020B0604020202020204" pitchFamily="34" charset="0"/>
            </a:rPr>
            <a:t>Project Scope</a:t>
          </a:r>
        </a:p>
      </dsp:txBody>
      <dsp:txXfrm>
        <a:off x="1690028" y="863674"/>
        <a:ext cx="531208" cy="409173"/>
      </dsp:txXfrm>
    </dsp:sp>
    <dsp:sp modelId="{66ABCDC7-C0FB-9B40-B3B8-37C79B65925E}">
      <dsp:nvSpPr>
        <dsp:cNvPr id="0" name=""/>
        <dsp:cNvSpPr/>
      </dsp:nvSpPr>
      <dsp:spPr>
        <a:xfrm rot="16200000">
          <a:off x="1914001" y="724052"/>
          <a:ext cx="83261" cy="26499"/>
        </a:xfrm>
        <a:custGeom>
          <a:avLst/>
          <a:gdLst/>
          <a:ahLst/>
          <a:cxnLst/>
          <a:rect l="0" t="0" r="0" b="0"/>
          <a:pathLst>
            <a:path>
              <a:moveTo>
                <a:pt x="0" y="13249"/>
              </a:moveTo>
              <a:lnTo>
                <a:pt x="83261" y="1324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1953550" y="735220"/>
        <a:ext cx="4163" cy="4163"/>
      </dsp:txXfrm>
    </dsp:sp>
    <dsp:sp modelId="{3A07F42B-F4A7-D24F-AC15-D5B2A6E21FC1}">
      <dsp:nvSpPr>
        <dsp:cNvPr id="0" name=""/>
        <dsp:cNvSpPr/>
      </dsp:nvSpPr>
      <dsp:spPr>
        <a:xfrm>
          <a:off x="1424641" y="-64447"/>
          <a:ext cx="1061981" cy="76011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Local Damage Assessment</a:t>
          </a:r>
        </a:p>
      </dsp:txBody>
      <dsp:txXfrm>
        <a:off x="1580165" y="46870"/>
        <a:ext cx="750933" cy="537484"/>
      </dsp:txXfrm>
    </dsp:sp>
    <dsp:sp modelId="{24AAC62E-BB6C-B04B-992D-F75E7A3567E0}">
      <dsp:nvSpPr>
        <dsp:cNvPr id="0" name=""/>
        <dsp:cNvSpPr/>
      </dsp:nvSpPr>
      <dsp:spPr>
        <a:xfrm rot="20608020">
          <a:off x="2304042" y="936619"/>
          <a:ext cx="100861" cy="26499"/>
        </a:xfrm>
        <a:custGeom>
          <a:avLst/>
          <a:gdLst/>
          <a:ahLst/>
          <a:cxnLst/>
          <a:rect l="0" t="0" r="0" b="0"/>
          <a:pathLst>
            <a:path>
              <a:moveTo>
                <a:pt x="0" y="13249"/>
              </a:moveTo>
              <a:lnTo>
                <a:pt x="100861" y="1324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2351951" y="947347"/>
        <a:ext cx="5043" cy="5043"/>
      </dsp:txXfrm>
    </dsp:sp>
    <dsp:sp modelId="{48C9B362-42F0-9349-8CF5-027789C3EB38}">
      <dsp:nvSpPr>
        <dsp:cNvPr id="0" name=""/>
        <dsp:cNvSpPr/>
      </dsp:nvSpPr>
      <dsp:spPr>
        <a:xfrm>
          <a:off x="2357361" y="434125"/>
          <a:ext cx="1063839" cy="713982"/>
        </a:xfrm>
        <a:prstGeom prst="ellipse">
          <a:avLst/>
        </a:prstGeom>
        <a:solidFill>
          <a:schemeClr val="accent2">
            <a:hueOff val="2487227"/>
            <a:satOff val="0"/>
            <a:lumOff val="-5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latin typeface="Arial" panose="020B0604020202020204" pitchFamily="34" charset="0"/>
              <a:cs typeface="Arial" panose="020B0604020202020204" pitchFamily="34" charset="0"/>
            </a:rPr>
            <a:t>Local Road reconstruction</a:t>
          </a:r>
        </a:p>
      </dsp:txBody>
      <dsp:txXfrm>
        <a:off x="2513157" y="538685"/>
        <a:ext cx="752247" cy="504862"/>
      </dsp:txXfrm>
    </dsp:sp>
    <dsp:sp modelId="{5920CC44-B0DC-564B-8E11-767EFEB0E30F}">
      <dsp:nvSpPr>
        <dsp:cNvPr id="0" name=""/>
        <dsp:cNvSpPr/>
      </dsp:nvSpPr>
      <dsp:spPr>
        <a:xfrm rot="2160367">
          <a:off x="2221957" y="1274769"/>
          <a:ext cx="72155" cy="26499"/>
        </a:xfrm>
        <a:custGeom>
          <a:avLst/>
          <a:gdLst/>
          <a:ahLst/>
          <a:cxnLst/>
          <a:rect l="0" t="0" r="0" b="0"/>
          <a:pathLst>
            <a:path>
              <a:moveTo>
                <a:pt x="0" y="13249"/>
              </a:moveTo>
              <a:lnTo>
                <a:pt x="72155" y="1324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2256231" y="1286215"/>
        <a:ext cx="3607" cy="3607"/>
      </dsp:txXfrm>
    </dsp:sp>
    <dsp:sp modelId="{25E6D424-EED1-6B49-85C5-63D9CA58436C}">
      <dsp:nvSpPr>
        <dsp:cNvPr id="0" name=""/>
        <dsp:cNvSpPr/>
      </dsp:nvSpPr>
      <dsp:spPr>
        <a:xfrm>
          <a:off x="2141823" y="1220548"/>
          <a:ext cx="934254" cy="644966"/>
        </a:xfrm>
        <a:prstGeom prst="ellipse">
          <a:avLst/>
        </a:prstGeom>
        <a:solidFill>
          <a:schemeClr val="accent2">
            <a:hueOff val="4974454"/>
            <a:satOff val="0"/>
            <a:lumOff val="-105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Drainage repair</a:t>
          </a:r>
        </a:p>
      </dsp:txBody>
      <dsp:txXfrm>
        <a:off x="2278641" y="1315001"/>
        <a:ext cx="660618" cy="456060"/>
      </dsp:txXfrm>
    </dsp:sp>
    <dsp:sp modelId="{4BF1E3F4-F7FB-0D4B-B281-0EFA76CF44C7}">
      <dsp:nvSpPr>
        <dsp:cNvPr id="0" name=""/>
        <dsp:cNvSpPr/>
      </dsp:nvSpPr>
      <dsp:spPr>
        <a:xfrm rot="8287639">
          <a:off x="1655737" y="1295528"/>
          <a:ext cx="63153" cy="26499"/>
        </a:xfrm>
        <a:custGeom>
          <a:avLst/>
          <a:gdLst/>
          <a:ahLst/>
          <a:cxnLst/>
          <a:rect l="0" t="0" r="0" b="0"/>
          <a:pathLst>
            <a:path>
              <a:moveTo>
                <a:pt x="0" y="13249"/>
              </a:moveTo>
              <a:lnTo>
                <a:pt x="63153" y="1324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rot="10800000">
        <a:off x="1685735" y="1307199"/>
        <a:ext cx="3157" cy="3157"/>
      </dsp:txXfrm>
    </dsp:sp>
    <dsp:sp modelId="{3F3ED842-F633-624F-96A4-7C898918FEF3}">
      <dsp:nvSpPr>
        <dsp:cNvPr id="0" name=""/>
        <dsp:cNvSpPr/>
      </dsp:nvSpPr>
      <dsp:spPr>
        <a:xfrm>
          <a:off x="843305" y="1268639"/>
          <a:ext cx="1039020" cy="662030"/>
        </a:xfrm>
        <a:prstGeom prst="ellipse">
          <a:avLst/>
        </a:prstGeom>
        <a:solidFill>
          <a:schemeClr val="accent2">
            <a:hueOff val="7461681"/>
            <a:satOff val="0"/>
            <a:lumOff val="-1588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Small Bridge repair</a:t>
          </a:r>
        </a:p>
      </dsp:txBody>
      <dsp:txXfrm>
        <a:off x="995466" y="1365591"/>
        <a:ext cx="734698" cy="468126"/>
      </dsp:txXfrm>
    </dsp:sp>
    <dsp:sp modelId="{AC361F2B-9A9D-0E4D-B544-F73A20C7CE2F}">
      <dsp:nvSpPr>
        <dsp:cNvPr id="0" name=""/>
        <dsp:cNvSpPr/>
      </dsp:nvSpPr>
      <dsp:spPr>
        <a:xfrm rot="11673698">
          <a:off x="1575572" y="959470"/>
          <a:ext cx="24527" cy="26499"/>
        </a:xfrm>
        <a:custGeom>
          <a:avLst/>
          <a:gdLst/>
          <a:ahLst/>
          <a:cxnLst/>
          <a:rect l="0" t="0" r="0" b="0"/>
          <a:pathLst>
            <a:path>
              <a:moveTo>
                <a:pt x="0" y="13249"/>
              </a:moveTo>
              <a:lnTo>
                <a:pt x="24527" y="1324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rot="10800000">
        <a:off x="1587223" y="972107"/>
        <a:ext cx="1226" cy="1226"/>
      </dsp:txXfrm>
    </dsp:sp>
    <dsp:sp modelId="{AEEFC119-98BD-8346-A908-D248DF250C07}">
      <dsp:nvSpPr>
        <dsp:cNvPr id="0" name=""/>
        <dsp:cNvSpPr/>
      </dsp:nvSpPr>
      <dsp:spPr>
        <a:xfrm>
          <a:off x="578874" y="457502"/>
          <a:ext cx="1025068" cy="772525"/>
        </a:xfrm>
        <a:prstGeom prst="ellipse">
          <a:avLst/>
        </a:prstGeom>
        <a:solidFill>
          <a:schemeClr val="accent2">
            <a:hueOff val="9948907"/>
            <a:satOff val="0"/>
            <a:lumOff val="-211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Local Electricity network restoration</a:t>
          </a:r>
        </a:p>
      </dsp:txBody>
      <dsp:txXfrm>
        <a:off x="728992" y="570636"/>
        <a:ext cx="724832" cy="54625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BB1D08-6E5A-B349-BC72-178E464A79AD}">
      <dsp:nvSpPr>
        <dsp:cNvPr id="0" name=""/>
        <dsp:cNvSpPr/>
      </dsp:nvSpPr>
      <dsp:spPr>
        <a:xfrm>
          <a:off x="4621271" y="765487"/>
          <a:ext cx="94803" cy="739471"/>
        </a:xfrm>
        <a:custGeom>
          <a:avLst/>
          <a:gdLst/>
          <a:ahLst/>
          <a:cxnLst/>
          <a:rect l="0" t="0" r="0" b="0"/>
          <a:pathLst>
            <a:path>
              <a:moveTo>
                <a:pt x="0" y="0"/>
              </a:moveTo>
              <a:lnTo>
                <a:pt x="0" y="739471"/>
              </a:lnTo>
              <a:lnTo>
                <a:pt x="94803" y="73947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E8E9DE-0174-2243-AEE6-E2BF87B18104}">
      <dsp:nvSpPr>
        <dsp:cNvPr id="0" name=""/>
        <dsp:cNvSpPr/>
      </dsp:nvSpPr>
      <dsp:spPr>
        <a:xfrm>
          <a:off x="4621271" y="765487"/>
          <a:ext cx="94803" cy="290732"/>
        </a:xfrm>
        <a:custGeom>
          <a:avLst/>
          <a:gdLst/>
          <a:ahLst/>
          <a:cxnLst/>
          <a:rect l="0" t="0" r="0" b="0"/>
          <a:pathLst>
            <a:path>
              <a:moveTo>
                <a:pt x="0" y="0"/>
              </a:moveTo>
              <a:lnTo>
                <a:pt x="0" y="290732"/>
              </a:lnTo>
              <a:lnTo>
                <a:pt x="94803" y="29073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F4C7F1-0D9D-664C-9C52-2C0666ECCE47}">
      <dsp:nvSpPr>
        <dsp:cNvPr id="0" name=""/>
        <dsp:cNvSpPr/>
      </dsp:nvSpPr>
      <dsp:spPr>
        <a:xfrm>
          <a:off x="2896606" y="316748"/>
          <a:ext cx="1977475" cy="132725"/>
        </a:xfrm>
        <a:custGeom>
          <a:avLst/>
          <a:gdLst/>
          <a:ahLst/>
          <a:cxnLst/>
          <a:rect l="0" t="0" r="0" b="0"/>
          <a:pathLst>
            <a:path>
              <a:moveTo>
                <a:pt x="0" y="0"/>
              </a:moveTo>
              <a:lnTo>
                <a:pt x="0" y="66362"/>
              </a:lnTo>
              <a:lnTo>
                <a:pt x="1977475" y="66362"/>
              </a:lnTo>
              <a:lnTo>
                <a:pt x="1977475" y="13272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CD08C2-7F36-9246-B05F-7BB32CF4951E}">
      <dsp:nvSpPr>
        <dsp:cNvPr id="0" name=""/>
        <dsp:cNvSpPr/>
      </dsp:nvSpPr>
      <dsp:spPr>
        <a:xfrm>
          <a:off x="3856519" y="765487"/>
          <a:ext cx="94803" cy="739471"/>
        </a:xfrm>
        <a:custGeom>
          <a:avLst/>
          <a:gdLst/>
          <a:ahLst/>
          <a:cxnLst/>
          <a:rect l="0" t="0" r="0" b="0"/>
          <a:pathLst>
            <a:path>
              <a:moveTo>
                <a:pt x="0" y="0"/>
              </a:moveTo>
              <a:lnTo>
                <a:pt x="0" y="739471"/>
              </a:lnTo>
              <a:lnTo>
                <a:pt x="94803" y="73947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4E3F22-8077-5940-A41B-98210F7661D8}">
      <dsp:nvSpPr>
        <dsp:cNvPr id="0" name=""/>
        <dsp:cNvSpPr/>
      </dsp:nvSpPr>
      <dsp:spPr>
        <a:xfrm>
          <a:off x="3856519" y="765487"/>
          <a:ext cx="94803" cy="290732"/>
        </a:xfrm>
        <a:custGeom>
          <a:avLst/>
          <a:gdLst/>
          <a:ahLst/>
          <a:cxnLst/>
          <a:rect l="0" t="0" r="0" b="0"/>
          <a:pathLst>
            <a:path>
              <a:moveTo>
                <a:pt x="0" y="0"/>
              </a:moveTo>
              <a:lnTo>
                <a:pt x="0" y="290732"/>
              </a:lnTo>
              <a:lnTo>
                <a:pt x="94803" y="29073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2A3A4E-1FB7-7B4F-B6DA-F4E63FA6AFC1}">
      <dsp:nvSpPr>
        <dsp:cNvPr id="0" name=""/>
        <dsp:cNvSpPr/>
      </dsp:nvSpPr>
      <dsp:spPr>
        <a:xfrm>
          <a:off x="2896606" y="316748"/>
          <a:ext cx="1212723" cy="132725"/>
        </a:xfrm>
        <a:custGeom>
          <a:avLst/>
          <a:gdLst/>
          <a:ahLst/>
          <a:cxnLst/>
          <a:rect l="0" t="0" r="0" b="0"/>
          <a:pathLst>
            <a:path>
              <a:moveTo>
                <a:pt x="0" y="0"/>
              </a:moveTo>
              <a:lnTo>
                <a:pt x="0" y="66362"/>
              </a:lnTo>
              <a:lnTo>
                <a:pt x="1212723" y="66362"/>
              </a:lnTo>
              <a:lnTo>
                <a:pt x="1212723" y="13272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95D947-C241-754F-BFC3-4EA7F2456800}">
      <dsp:nvSpPr>
        <dsp:cNvPr id="0" name=""/>
        <dsp:cNvSpPr/>
      </dsp:nvSpPr>
      <dsp:spPr>
        <a:xfrm>
          <a:off x="2973696" y="765487"/>
          <a:ext cx="114482" cy="739471"/>
        </a:xfrm>
        <a:custGeom>
          <a:avLst/>
          <a:gdLst/>
          <a:ahLst/>
          <a:cxnLst/>
          <a:rect l="0" t="0" r="0" b="0"/>
          <a:pathLst>
            <a:path>
              <a:moveTo>
                <a:pt x="0" y="0"/>
              </a:moveTo>
              <a:lnTo>
                <a:pt x="0" y="739471"/>
              </a:lnTo>
              <a:lnTo>
                <a:pt x="114482" y="73947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6B6B71-644E-0E48-A772-7221A7AACA6F}">
      <dsp:nvSpPr>
        <dsp:cNvPr id="0" name=""/>
        <dsp:cNvSpPr/>
      </dsp:nvSpPr>
      <dsp:spPr>
        <a:xfrm>
          <a:off x="2973696" y="765487"/>
          <a:ext cx="114482" cy="290732"/>
        </a:xfrm>
        <a:custGeom>
          <a:avLst/>
          <a:gdLst/>
          <a:ahLst/>
          <a:cxnLst/>
          <a:rect l="0" t="0" r="0" b="0"/>
          <a:pathLst>
            <a:path>
              <a:moveTo>
                <a:pt x="0" y="0"/>
              </a:moveTo>
              <a:lnTo>
                <a:pt x="0" y="290732"/>
              </a:lnTo>
              <a:lnTo>
                <a:pt x="114482" y="29073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EA094-BCB2-1D41-9598-BE3D4C71EE39}">
      <dsp:nvSpPr>
        <dsp:cNvPr id="0" name=""/>
        <dsp:cNvSpPr/>
      </dsp:nvSpPr>
      <dsp:spPr>
        <a:xfrm>
          <a:off x="2896606" y="316748"/>
          <a:ext cx="382376" cy="132725"/>
        </a:xfrm>
        <a:custGeom>
          <a:avLst/>
          <a:gdLst/>
          <a:ahLst/>
          <a:cxnLst/>
          <a:rect l="0" t="0" r="0" b="0"/>
          <a:pathLst>
            <a:path>
              <a:moveTo>
                <a:pt x="0" y="0"/>
              </a:moveTo>
              <a:lnTo>
                <a:pt x="0" y="66362"/>
              </a:lnTo>
              <a:lnTo>
                <a:pt x="382376" y="66362"/>
              </a:lnTo>
              <a:lnTo>
                <a:pt x="382376" y="13272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C314DF-DAFA-6F48-80D3-2C26A31D2F65}">
      <dsp:nvSpPr>
        <dsp:cNvPr id="0" name=""/>
        <dsp:cNvSpPr/>
      </dsp:nvSpPr>
      <dsp:spPr>
        <a:xfrm>
          <a:off x="2195825" y="765487"/>
          <a:ext cx="94803" cy="739471"/>
        </a:xfrm>
        <a:custGeom>
          <a:avLst/>
          <a:gdLst/>
          <a:ahLst/>
          <a:cxnLst/>
          <a:rect l="0" t="0" r="0" b="0"/>
          <a:pathLst>
            <a:path>
              <a:moveTo>
                <a:pt x="0" y="0"/>
              </a:moveTo>
              <a:lnTo>
                <a:pt x="0" y="739471"/>
              </a:lnTo>
              <a:lnTo>
                <a:pt x="94803" y="73947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E52CD1F-E7B1-A043-AD9E-1953A8F281CE}">
      <dsp:nvSpPr>
        <dsp:cNvPr id="0" name=""/>
        <dsp:cNvSpPr/>
      </dsp:nvSpPr>
      <dsp:spPr>
        <a:xfrm>
          <a:off x="2195825" y="765487"/>
          <a:ext cx="94803" cy="290732"/>
        </a:xfrm>
        <a:custGeom>
          <a:avLst/>
          <a:gdLst/>
          <a:ahLst/>
          <a:cxnLst/>
          <a:rect l="0" t="0" r="0" b="0"/>
          <a:pathLst>
            <a:path>
              <a:moveTo>
                <a:pt x="0" y="0"/>
              </a:moveTo>
              <a:lnTo>
                <a:pt x="0" y="290732"/>
              </a:lnTo>
              <a:lnTo>
                <a:pt x="94803" y="29073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158C6E-CB8A-AF45-A1B8-519350D97FD7}">
      <dsp:nvSpPr>
        <dsp:cNvPr id="0" name=""/>
        <dsp:cNvSpPr/>
      </dsp:nvSpPr>
      <dsp:spPr>
        <a:xfrm>
          <a:off x="2448635" y="316748"/>
          <a:ext cx="447970" cy="132725"/>
        </a:xfrm>
        <a:custGeom>
          <a:avLst/>
          <a:gdLst/>
          <a:ahLst/>
          <a:cxnLst/>
          <a:rect l="0" t="0" r="0" b="0"/>
          <a:pathLst>
            <a:path>
              <a:moveTo>
                <a:pt x="447970" y="0"/>
              </a:moveTo>
              <a:lnTo>
                <a:pt x="447970" y="66362"/>
              </a:lnTo>
              <a:lnTo>
                <a:pt x="0" y="66362"/>
              </a:lnTo>
              <a:lnTo>
                <a:pt x="0" y="13272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4D1474-DEB9-264E-8450-C5C336BB98AA}">
      <dsp:nvSpPr>
        <dsp:cNvPr id="0" name=""/>
        <dsp:cNvSpPr/>
      </dsp:nvSpPr>
      <dsp:spPr>
        <a:xfrm>
          <a:off x="1431073" y="765487"/>
          <a:ext cx="94803" cy="739471"/>
        </a:xfrm>
        <a:custGeom>
          <a:avLst/>
          <a:gdLst/>
          <a:ahLst/>
          <a:cxnLst/>
          <a:rect l="0" t="0" r="0" b="0"/>
          <a:pathLst>
            <a:path>
              <a:moveTo>
                <a:pt x="0" y="0"/>
              </a:moveTo>
              <a:lnTo>
                <a:pt x="0" y="739471"/>
              </a:lnTo>
              <a:lnTo>
                <a:pt x="94803" y="73947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9D3734-1A45-204C-97F4-D3FD1E4D49C7}">
      <dsp:nvSpPr>
        <dsp:cNvPr id="0" name=""/>
        <dsp:cNvSpPr/>
      </dsp:nvSpPr>
      <dsp:spPr>
        <a:xfrm>
          <a:off x="1431073" y="765487"/>
          <a:ext cx="94803" cy="290732"/>
        </a:xfrm>
        <a:custGeom>
          <a:avLst/>
          <a:gdLst/>
          <a:ahLst/>
          <a:cxnLst/>
          <a:rect l="0" t="0" r="0" b="0"/>
          <a:pathLst>
            <a:path>
              <a:moveTo>
                <a:pt x="0" y="0"/>
              </a:moveTo>
              <a:lnTo>
                <a:pt x="0" y="290732"/>
              </a:lnTo>
              <a:lnTo>
                <a:pt x="94803" y="29073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2BBA96-2CD2-5B4F-9B69-688AD1D80C38}">
      <dsp:nvSpPr>
        <dsp:cNvPr id="0" name=""/>
        <dsp:cNvSpPr/>
      </dsp:nvSpPr>
      <dsp:spPr>
        <a:xfrm>
          <a:off x="1683883" y="316748"/>
          <a:ext cx="1212723" cy="132725"/>
        </a:xfrm>
        <a:custGeom>
          <a:avLst/>
          <a:gdLst/>
          <a:ahLst/>
          <a:cxnLst/>
          <a:rect l="0" t="0" r="0" b="0"/>
          <a:pathLst>
            <a:path>
              <a:moveTo>
                <a:pt x="1212723" y="0"/>
              </a:moveTo>
              <a:lnTo>
                <a:pt x="1212723" y="66362"/>
              </a:lnTo>
              <a:lnTo>
                <a:pt x="0" y="66362"/>
              </a:lnTo>
              <a:lnTo>
                <a:pt x="0" y="13272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0A9591-C272-E04C-80C9-86FD679A8066}">
      <dsp:nvSpPr>
        <dsp:cNvPr id="0" name=""/>
        <dsp:cNvSpPr/>
      </dsp:nvSpPr>
      <dsp:spPr>
        <a:xfrm>
          <a:off x="666320" y="765487"/>
          <a:ext cx="94803" cy="739471"/>
        </a:xfrm>
        <a:custGeom>
          <a:avLst/>
          <a:gdLst/>
          <a:ahLst/>
          <a:cxnLst/>
          <a:rect l="0" t="0" r="0" b="0"/>
          <a:pathLst>
            <a:path>
              <a:moveTo>
                <a:pt x="0" y="0"/>
              </a:moveTo>
              <a:lnTo>
                <a:pt x="0" y="739471"/>
              </a:lnTo>
              <a:lnTo>
                <a:pt x="94803" y="73947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113BF6-B7FB-9B44-ACB6-38D368C3E994}">
      <dsp:nvSpPr>
        <dsp:cNvPr id="0" name=""/>
        <dsp:cNvSpPr/>
      </dsp:nvSpPr>
      <dsp:spPr>
        <a:xfrm>
          <a:off x="666320" y="765487"/>
          <a:ext cx="94803" cy="290732"/>
        </a:xfrm>
        <a:custGeom>
          <a:avLst/>
          <a:gdLst/>
          <a:ahLst/>
          <a:cxnLst/>
          <a:rect l="0" t="0" r="0" b="0"/>
          <a:pathLst>
            <a:path>
              <a:moveTo>
                <a:pt x="0" y="0"/>
              </a:moveTo>
              <a:lnTo>
                <a:pt x="0" y="290732"/>
              </a:lnTo>
              <a:lnTo>
                <a:pt x="94803" y="29073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E3ADE8-E5C9-6C45-9FB3-E67FD7D3F222}">
      <dsp:nvSpPr>
        <dsp:cNvPr id="0" name=""/>
        <dsp:cNvSpPr/>
      </dsp:nvSpPr>
      <dsp:spPr>
        <a:xfrm>
          <a:off x="919131" y="316748"/>
          <a:ext cx="1977475" cy="132725"/>
        </a:xfrm>
        <a:custGeom>
          <a:avLst/>
          <a:gdLst/>
          <a:ahLst/>
          <a:cxnLst/>
          <a:rect l="0" t="0" r="0" b="0"/>
          <a:pathLst>
            <a:path>
              <a:moveTo>
                <a:pt x="1977475" y="0"/>
              </a:moveTo>
              <a:lnTo>
                <a:pt x="1977475" y="66362"/>
              </a:lnTo>
              <a:lnTo>
                <a:pt x="0" y="66362"/>
              </a:lnTo>
              <a:lnTo>
                <a:pt x="0" y="13272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72B2378-B984-1C46-AE1C-54E60A2B5584}">
      <dsp:nvSpPr>
        <dsp:cNvPr id="0" name=""/>
        <dsp:cNvSpPr/>
      </dsp:nvSpPr>
      <dsp:spPr>
        <a:xfrm>
          <a:off x="2031115" y="735"/>
          <a:ext cx="1730981" cy="3160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latin typeface="Arial" panose="020B0604020202020204" pitchFamily="34" charset="0"/>
              <a:cs typeface="Arial" panose="020B0604020202020204" pitchFamily="34" charset="0"/>
            </a:rPr>
            <a:t>Reconstruction of Local Infrastructure </a:t>
          </a:r>
        </a:p>
      </dsp:txBody>
      <dsp:txXfrm>
        <a:off x="2031115" y="735"/>
        <a:ext cx="1730981" cy="316013"/>
      </dsp:txXfrm>
    </dsp:sp>
    <dsp:sp modelId="{241358B7-D6C3-9648-AFFC-005513B6B61A}">
      <dsp:nvSpPr>
        <dsp:cNvPr id="0" name=""/>
        <dsp:cNvSpPr/>
      </dsp:nvSpPr>
      <dsp:spPr>
        <a:xfrm>
          <a:off x="603118" y="449473"/>
          <a:ext cx="632026" cy="316013"/>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Initiation</a:t>
          </a:r>
        </a:p>
      </dsp:txBody>
      <dsp:txXfrm>
        <a:off x="603118" y="449473"/>
        <a:ext cx="632026" cy="316013"/>
      </dsp:txXfrm>
    </dsp:sp>
    <dsp:sp modelId="{2AF9BACA-86C9-7449-8E90-F53FD236DD2E}">
      <dsp:nvSpPr>
        <dsp:cNvPr id="0" name=""/>
        <dsp:cNvSpPr/>
      </dsp:nvSpPr>
      <dsp:spPr>
        <a:xfrm>
          <a:off x="761124" y="898212"/>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Identify damaged infrastructure</a:t>
          </a:r>
        </a:p>
      </dsp:txBody>
      <dsp:txXfrm>
        <a:off x="761124" y="898212"/>
        <a:ext cx="632026" cy="316013"/>
      </dsp:txXfrm>
    </dsp:sp>
    <dsp:sp modelId="{A91BC596-C9B1-5E40-8A5A-3C90A2B6CBF9}">
      <dsp:nvSpPr>
        <dsp:cNvPr id="0" name=""/>
        <dsp:cNvSpPr/>
      </dsp:nvSpPr>
      <dsp:spPr>
        <a:xfrm>
          <a:off x="761124" y="1346951"/>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Identify stakeholders</a:t>
          </a:r>
        </a:p>
      </dsp:txBody>
      <dsp:txXfrm>
        <a:off x="761124" y="1346951"/>
        <a:ext cx="632026" cy="316013"/>
      </dsp:txXfrm>
    </dsp:sp>
    <dsp:sp modelId="{22F44841-1B43-D44C-AFAE-B9890CE2CAB9}">
      <dsp:nvSpPr>
        <dsp:cNvPr id="0" name=""/>
        <dsp:cNvSpPr/>
      </dsp:nvSpPr>
      <dsp:spPr>
        <a:xfrm>
          <a:off x="1367870" y="449473"/>
          <a:ext cx="632026" cy="316013"/>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Planning and Desing</a:t>
          </a:r>
        </a:p>
      </dsp:txBody>
      <dsp:txXfrm>
        <a:off x="1367870" y="449473"/>
        <a:ext cx="632026" cy="316013"/>
      </dsp:txXfrm>
    </dsp:sp>
    <dsp:sp modelId="{744396D9-92A6-E344-82C1-6C1AB64A0E4C}">
      <dsp:nvSpPr>
        <dsp:cNvPr id="0" name=""/>
        <dsp:cNvSpPr/>
      </dsp:nvSpPr>
      <dsp:spPr>
        <a:xfrm>
          <a:off x="1525877" y="898212"/>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Site survey and design </a:t>
          </a:r>
        </a:p>
      </dsp:txBody>
      <dsp:txXfrm>
        <a:off x="1525877" y="898212"/>
        <a:ext cx="632026" cy="316013"/>
      </dsp:txXfrm>
    </dsp:sp>
    <dsp:sp modelId="{BA0D8805-CBF0-384D-882D-3D1B2D8AE925}">
      <dsp:nvSpPr>
        <dsp:cNvPr id="0" name=""/>
        <dsp:cNvSpPr/>
      </dsp:nvSpPr>
      <dsp:spPr>
        <a:xfrm>
          <a:off x="1525877" y="1346951"/>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Cost and approvals</a:t>
          </a:r>
        </a:p>
      </dsp:txBody>
      <dsp:txXfrm>
        <a:off x="1525877" y="1346951"/>
        <a:ext cx="632026" cy="316013"/>
      </dsp:txXfrm>
    </dsp:sp>
    <dsp:sp modelId="{7970ADFD-1D16-EF4E-BAD6-B630D075F61C}">
      <dsp:nvSpPr>
        <dsp:cNvPr id="0" name=""/>
        <dsp:cNvSpPr/>
      </dsp:nvSpPr>
      <dsp:spPr>
        <a:xfrm>
          <a:off x="2132622" y="449473"/>
          <a:ext cx="632026" cy="316013"/>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Procurement</a:t>
          </a:r>
        </a:p>
      </dsp:txBody>
      <dsp:txXfrm>
        <a:off x="2132622" y="449473"/>
        <a:ext cx="632026" cy="316013"/>
      </dsp:txXfrm>
    </dsp:sp>
    <dsp:sp modelId="{BE32F722-9FC5-A949-843A-C3ECBDC1CE32}">
      <dsp:nvSpPr>
        <dsp:cNvPr id="0" name=""/>
        <dsp:cNvSpPr/>
      </dsp:nvSpPr>
      <dsp:spPr>
        <a:xfrm>
          <a:off x="2290629" y="898212"/>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Select Contractors</a:t>
          </a:r>
        </a:p>
      </dsp:txBody>
      <dsp:txXfrm>
        <a:off x="2290629" y="898212"/>
        <a:ext cx="632026" cy="316013"/>
      </dsp:txXfrm>
    </dsp:sp>
    <dsp:sp modelId="{74E14D3B-CD36-4346-A498-EC3EA2319731}">
      <dsp:nvSpPr>
        <dsp:cNvPr id="0" name=""/>
        <dsp:cNvSpPr/>
      </dsp:nvSpPr>
      <dsp:spPr>
        <a:xfrm>
          <a:off x="2290629" y="1346951"/>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Materials and equipment</a:t>
          </a:r>
        </a:p>
      </dsp:txBody>
      <dsp:txXfrm>
        <a:off x="2290629" y="1346951"/>
        <a:ext cx="632026" cy="316013"/>
      </dsp:txXfrm>
    </dsp:sp>
    <dsp:sp modelId="{2A7A1FBB-4E38-574F-A6F3-A5121F474794}">
      <dsp:nvSpPr>
        <dsp:cNvPr id="0" name=""/>
        <dsp:cNvSpPr/>
      </dsp:nvSpPr>
      <dsp:spPr>
        <a:xfrm>
          <a:off x="2897374" y="449473"/>
          <a:ext cx="763216" cy="316013"/>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Reconstruction</a:t>
          </a:r>
        </a:p>
      </dsp:txBody>
      <dsp:txXfrm>
        <a:off x="2897374" y="449473"/>
        <a:ext cx="763216" cy="316013"/>
      </dsp:txXfrm>
    </dsp:sp>
    <dsp:sp modelId="{AE3F7A84-5A27-6F4C-8934-5E0CDEE272ED}">
      <dsp:nvSpPr>
        <dsp:cNvPr id="0" name=""/>
        <dsp:cNvSpPr/>
      </dsp:nvSpPr>
      <dsp:spPr>
        <a:xfrm>
          <a:off x="3088178" y="898212"/>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Clear site and Demolish</a:t>
          </a:r>
        </a:p>
      </dsp:txBody>
      <dsp:txXfrm>
        <a:off x="3088178" y="898212"/>
        <a:ext cx="632026" cy="316013"/>
      </dsp:txXfrm>
    </dsp:sp>
    <dsp:sp modelId="{6ADD639F-1F44-A44B-83F2-A0DCB243DE6C}">
      <dsp:nvSpPr>
        <dsp:cNvPr id="0" name=""/>
        <dsp:cNvSpPr/>
      </dsp:nvSpPr>
      <dsp:spPr>
        <a:xfrm>
          <a:off x="3088178" y="1346951"/>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Rebuild Infrastructure </a:t>
          </a:r>
        </a:p>
      </dsp:txBody>
      <dsp:txXfrm>
        <a:off x="3088178" y="1346951"/>
        <a:ext cx="632026" cy="316013"/>
      </dsp:txXfrm>
    </dsp:sp>
    <dsp:sp modelId="{5191E4BF-25B0-E146-AD0E-5490E0D91E80}">
      <dsp:nvSpPr>
        <dsp:cNvPr id="0" name=""/>
        <dsp:cNvSpPr/>
      </dsp:nvSpPr>
      <dsp:spPr>
        <a:xfrm>
          <a:off x="3793316" y="449473"/>
          <a:ext cx="632026" cy="316013"/>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Monitoring and Control</a:t>
          </a:r>
        </a:p>
      </dsp:txBody>
      <dsp:txXfrm>
        <a:off x="3793316" y="449473"/>
        <a:ext cx="632026" cy="316013"/>
      </dsp:txXfrm>
    </dsp:sp>
    <dsp:sp modelId="{B0C04CAF-E5EC-B64D-9265-A37243E36D5E}">
      <dsp:nvSpPr>
        <dsp:cNvPr id="0" name=""/>
        <dsp:cNvSpPr/>
      </dsp:nvSpPr>
      <dsp:spPr>
        <a:xfrm>
          <a:off x="3951323" y="898212"/>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Progress and costs</a:t>
          </a:r>
        </a:p>
      </dsp:txBody>
      <dsp:txXfrm>
        <a:off x="3951323" y="898212"/>
        <a:ext cx="632026" cy="316013"/>
      </dsp:txXfrm>
    </dsp:sp>
    <dsp:sp modelId="{2586F4C5-D1B9-B644-A07E-4E53C1F7F269}">
      <dsp:nvSpPr>
        <dsp:cNvPr id="0" name=""/>
        <dsp:cNvSpPr/>
      </dsp:nvSpPr>
      <dsp:spPr>
        <a:xfrm>
          <a:off x="3951323" y="1346951"/>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Quality and safety</a:t>
          </a:r>
        </a:p>
      </dsp:txBody>
      <dsp:txXfrm>
        <a:off x="3951323" y="1346951"/>
        <a:ext cx="632026" cy="316013"/>
      </dsp:txXfrm>
    </dsp:sp>
    <dsp:sp modelId="{BD69F3D0-4037-3942-BE68-60CBD9775947}">
      <dsp:nvSpPr>
        <dsp:cNvPr id="0" name=""/>
        <dsp:cNvSpPr/>
      </dsp:nvSpPr>
      <dsp:spPr>
        <a:xfrm>
          <a:off x="4558068" y="449473"/>
          <a:ext cx="632026" cy="316013"/>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Project Completion  </a:t>
          </a:r>
        </a:p>
      </dsp:txBody>
      <dsp:txXfrm>
        <a:off x="4558068" y="449473"/>
        <a:ext cx="632026" cy="316013"/>
      </dsp:txXfrm>
    </dsp:sp>
    <dsp:sp modelId="{8B3F02AB-1A15-A54E-8668-DB48988D8216}">
      <dsp:nvSpPr>
        <dsp:cNvPr id="0" name=""/>
        <dsp:cNvSpPr/>
      </dsp:nvSpPr>
      <dsp:spPr>
        <a:xfrm>
          <a:off x="4716075" y="898212"/>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Final inspection </a:t>
          </a:r>
        </a:p>
      </dsp:txBody>
      <dsp:txXfrm>
        <a:off x="4716075" y="898212"/>
        <a:ext cx="632026" cy="316013"/>
      </dsp:txXfrm>
    </dsp:sp>
    <dsp:sp modelId="{157D6D1E-59BD-FD43-8930-20F1147344B1}">
      <dsp:nvSpPr>
        <dsp:cNvPr id="0" name=""/>
        <dsp:cNvSpPr/>
      </dsp:nvSpPr>
      <dsp:spPr>
        <a:xfrm>
          <a:off x="4716075" y="1346951"/>
          <a:ext cx="632026" cy="316013"/>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Handover project</a:t>
          </a:r>
        </a:p>
      </dsp:txBody>
      <dsp:txXfrm>
        <a:off x="4716075" y="1346951"/>
        <a:ext cx="632026" cy="31601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4E583D-B136-754A-A392-19BC1E75C012}">
      <dsp:nvSpPr>
        <dsp:cNvPr id="0" name=""/>
        <dsp:cNvSpPr/>
      </dsp:nvSpPr>
      <dsp:spPr>
        <a:xfrm rot="16200000">
          <a:off x="403811" y="-403811"/>
          <a:ext cx="1550780" cy="2358403"/>
        </a:xfrm>
        <a:prstGeom prst="round1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endParaRPr lang="en-GB" sz="1050" kern="1200" dirty="0">
            <a:latin typeface="Arial" panose="020B0604020202020204" pitchFamily="34" charset="0"/>
            <a:cs typeface="Arial" panose="020B0604020202020204" pitchFamily="34" charset="0"/>
          </a:endParaRPr>
        </a:p>
        <a:p>
          <a:pPr marL="0" lvl="0" indent="0" algn="ctr" defTabSz="466725">
            <a:lnSpc>
              <a:spcPct val="90000"/>
            </a:lnSpc>
            <a:spcBef>
              <a:spcPct val="0"/>
            </a:spcBef>
            <a:spcAft>
              <a:spcPct val="35000"/>
            </a:spcAft>
            <a:buNone/>
          </a:pPr>
          <a:endParaRPr lang="en-GB" sz="1050" b="1" kern="1200" dirty="0">
            <a:latin typeface="Arial" panose="020B0604020202020204" pitchFamily="34" charset="0"/>
            <a:cs typeface="Arial" panose="020B0604020202020204" pitchFamily="34" charset="0"/>
          </a:endParaRPr>
        </a:p>
        <a:p>
          <a:pPr marL="0" lvl="0" indent="0" algn="ctr" defTabSz="466725">
            <a:lnSpc>
              <a:spcPct val="150000"/>
            </a:lnSpc>
            <a:spcBef>
              <a:spcPct val="0"/>
            </a:spcBef>
            <a:spcAft>
              <a:spcPct val="35000"/>
            </a:spcAft>
            <a:buNone/>
          </a:pPr>
          <a:r>
            <a:rPr lang="en-GB" sz="1050" b="1" kern="1200" dirty="0">
              <a:latin typeface="Arial" panose="020B0604020202020204" pitchFamily="34" charset="0"/>
              <a:cs typeface="Arial" panose="020B0604020202020204" pitchFamily="34" charset="0"/>
            </a:rPr>
            <a:t>Purpose (aim/objective)</a:t>
          </a:r>
        </a:p>
        <a:p>
          <a:pPr marL="0" lvl="0" indent="0" algn="ctr" defTabSz="466725">
            <a:lnSpc>
              <a:spcPct val="150000"/>
            </a:lnSpc>
            <a:spcBef>
              <a:spcPct val="0"/>
            </a:spcBef>
            <a:spcAft>
              <a:spcPct val="35000"/>
            </a:spcAft>
            <a:buNone/>
          </a:pPr>
          <a:r>
            <a:rPr lang="en-GB" sz="1050" kern="1200" dirty="0">
              <a:latin typeface="Arial" panose="020B0604020202020204" pitchFamily="34" charset="0"/>
              <a:cs typeface="Arial" panose="020B0604020202020204" pitchFamily="34" charset="0"/>
            </a:rPr>
            <a:t>Restore roads, bridges, and drainage systems damaged. Re-establish transport connectivity and improve infrastructure resilience.  </a:t>
          </a:r>
        </a:p>
        <a:p>
          <a:pPr marL="0" lvl="0" indent="0" algn="ctr" defTabSz="466725">
            <a:lnSpc>
              <a:spcPct val="90000"/>
            </a:lnSpc>
            <a:spcBef>
              <a:spcPct val="0"/>
            </a:spcBef>
            <a:spcAft>
              <a:spcPct val="35000"/>
            </a:spcAft>
            <a:buNone/>
          </a:pPr>
          <a:endParaRPr lang="en-GB" sz="1050" kern="1200" dirty="0">
            <a:latin typeface="Arial" panose="020B0604020202020204" pitchFamily="34" charset="0"/>
            <a:cs typeface="Arial" panose="020B0604020202020204" pitchFamily="34" charset="0"/>
          </a:endParaRPr>
        </a:p>
      </dsp:txBody>
      <dsp:txXfrm rot="5400000">
        <a:off x="0" y="0"/>
        <a:ext cx="2358403" cy="1163085"/>
      </dsp:txXfrm>
    </dsp:sp>
    <dsp:sp modelId="{BA45FBD6-0616-7F4D-8439-F160197B5D65}">
      <dsp:nvSpPr>
        <dsp:cNvPr id="0" name=""/>
        <dsp:cNvSpPr/>
      </dsp:nvSpPr>
      <dsp:spPr>
        <a:xfrm>
          <a:off x="2358403" y="0"/>
          <a:ext cx="2358403" cy="1550780"/>
        </a:xfrm>
        <a:prstGeom prst="round1Rect">
          <a:avLst/>
        </a:prstGeom>
        <a:solidFill>
          <a:schemeClr val="accent2">
            <a:hueOff val="3316303"/>
            <a:satOff val="0"/>
            <a:lumOff val="-7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150000"/>
            </a:lnSpc>
            <a:spcBef>
              <a:spcPct val="0"/>
            </a:spcBef>
            <a:spcAft>
              <a:spcPct val="35000"/>
            </a:spcAft>
            <a:buNone/>
          </a:pPr>
          <a:r>
            <a:rPr lang="en-GB" sz="1050" b="1" kern="1200" dirty="0">
              <a:latin typeface="Arial" panose="020B0604020202020204" pitchFamily="34" charset="0"/>
              <a:cs typeface="Arial" panose="020B0604020202020204" pitchFamily="34" charset="0"/>
            </a:rPr>
            <a:t>Customers (Stakeholders)</a:t>
          </a:r>
        </a:p>
        <a:p>
          <a:pPr marL="0" lvl="0" indent="0" algn="ctr" defTabSz="466725">
            <a:lnSpc>
              <a:spcPct val="150000"/>
            </a:lnSpc>
            <a:spcBef>
              <a:spcPct val="0"/>
            </a:spcBef>
            <a:spcAft>
              <a:spcPct val="35000"/>
            </a:spcAft>
            <a:buNone/>
          </a:pPr>
          <a:r>
            <a:rPr lang="en-GB" sz="1050" kern="1200" dirty="0">
              <a:latin typeface="Arial" panose="020B0604020202020204" pitchFamily="34" charset="0"/>
              <a:cs typeface="Arial" panose="020B0604020202020204" pitchFamily="34" charset="0"/>
            </a:rPr>
            <a:t>Residents and Businesses, Local council, Contractors, UK Department for Transport. </a:t>
          </a:r>
        </a:p>
      </dsp:txBody>
      <dsp:txXfrm>
        <a:off x="2358403" y="0"/>
        <a:ext cx="2358403" cy="1163085"/>
      </dsp:txXfrm>
    </dsp:sp>
    <dsp:sp modelId="{661E4C0C-540A-F948-A1C6-591C81E3D6C8}">
      <dsp:nvSpPr>
        <dsp:cNvPr id="0" name=""/>
        <dsp:cNvSpPr/>
      </dsp:nvSpPr>
      <dsp:spPr>
        <a:xfrm rot="10800000">
          <a:off x="0" y="1550780"/>
          <a:ext cx="2358403" cy="1550780"/>
        </a:xfrm>
        <a:prstGeom prst="round1Rect">
          <a:avLst/>
        </a:prstGeom>
        <a:solidFill>
          <a:schemeClr val="accent2">
            <a:hueOff val="6632605"/>
            <a:satOff val="0"/>
            <a:lumOff val="-141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kern="1200" dirty="0">
              <a:latin typeface="Arial" panose="020B0604020202020204" pitchFamily="34" charset="0"/>
              <a:cs typeface="Arial" panose="020B0604020202020204" pitchFamily="34" charset="0"/>
            </a:rPr>
            <a:t>Desire and Result (Critical Success Factors)</a:t>
          </a:r>
        </a:p>
        <a:p>
          <a:pPr marL="0" lvl="0" indent="0" algn="ctr" defTabSz="466725">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Reconstructed roads and bridges</a:t>
          </a:r>
        </a:p>
        <a:p>
          <a:pPr marL="0" lvl="0" indent="0" algn="ctr" defTabSz="466725">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Improved drainage infrastructure </a:t>
          </a:r>
        </a:p>
        <a:p>
          <a:pPr marL="0" lvl="0" indent="0" algn="ctr" defTabSz="466725">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Restore transport connectivity</a:t>
          </a:r>
        </a:p>
        <a:p>
          <a:pPr marL="0" lvl="0" indent="0" algn="ctr" defTabSz="466725">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Increase resilience against future flooding.</a:t>
          </a:r>
        </a:p>
      </dsp:txBody>
      <dsp:txXfrm rot="10800000">
        <a:off x="0" y="1938475"/>
        <a:ext cx="2358403" cy="1163085"/>
      </dsp:txXfrm>
    </dsp:sp>
    <dsp:sp modelId="{2198F381-3B7C-4340-BD6B-49C1600C078F}">
      <dsp:nvSpPr>
        <dsp:cNvPr id="0" name=""/>
        <dsp:cNvSpPr/>
      </dsp:nvSpPr>
      <dsp:spPr>
        <a:xfrm rot="5400000">
          <a:off x="2762215" y="1146968"/>
          <a:ext cx="1550780" cy="2358403"/>
        </a:xfrm>
        <a:prstGeom prst="round1Rect">
          <a:avLst/>
        </a:prstGeom>
        <a:solidFill>
          <a:schemeClr val="accent2">
            <a:hueOff val="9948907"/>
            <a:satOff val="0"/>
            <a:lumOff val="-211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kern="1200" dirty="0">
              <a:latin typeface="Arial" panose="020B0604020202020204" pitchFamily="34" charset="0"/>
              <a:cs typeface="Arial" panose="020B0604020202020204" pitchFamily="34" charset="0"/>
            </a:rPr>
            <a:t>Measurer of Success (Standards/Criteria)</a:t>
          </a:r>
        </a:p>
        <a:p>
          <a:pPr marL="0" lvl="0" indent="0" algn="ctr" defTabSz="466725">
            <a:lnSpc>
              <a:spcPct val="90000"/>
            </a:lnSpc>
            <a:spcBef>
              <a:spcPct val="0"/>
            </a:spcBef>
            <a:spcAft>
              <a:spcPct val="35000"/>
            </a:spcAft>
            <a:buNone/>
          </a:pPr>
          <a:r>
            <a:rPr lang="en-GB" sz="1050" b="0" kern="1200" dirty="0">
              <a:latin typeface="Arial" panose="020B0604020202020204" pitchFamily="34" charset="0"/>
              <a:cs typeface="Arial" panose="020B0604020202020204" pitchFamily="34" charset="0"/>
            </a:rPr>
            <a:t>Finish on time, deliver within the approved budget, comply with UK safety and environmental standards, and achieve Stakeholder acceptance.</a:t>
          </a:r>
        </a:p>
      </dsp:txBody>
      <dsp:txXfrm rot="-5400000">
        <a:off x="2358403" y="1938474"/>
        <a:ext cx="2358403" cy="1163085"/>
      </dsp:txXfrm>
    </dsp:sp>
    <dsp:sp modelId="{5C2AA480-3776-F643-AA93-53C5467209F8}">
      <dsp:nvSpPr>
        <dsp:cNvPr id="0" name=""/>
        <dsp:cNvSpPr/>
      </dsp:nvSpPr>
      <dsp:spPr>
        <a:xfrm>
          <a:off x="1733450" y="1245439"/>
          <a:ext cx="1249906" cy="610681"/>
        </a:xfrm>
        <a:prstGeom prst="roundRect">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dirty="0">
              <a:latin typeface="Arial" panose="020B0604020202020204" pitchFamily="34" charset="0"/>
              <a:cs typeface="Arial" panose="020B0604020202020204" pitchFamily="34" charset="0"/>
            </a:rPr>
            <a:t>Quad Chard </a:t>
          </a:r>
        </a:p>
      </dsp:txBody>
      <dsp:txXfrm>
        <a:off x="1763261" y="1275250"/>
        <a:ext cx="1190284" cy="551059"/>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
  <dgm:title val=""/>
  <dgm:desc val=""/>
  <dgm:catLst>
    <dgm:cat type="picture" pri="6000"/>
    <dgm:cat type="pictureconvert" pri="6000"/>
  </dgm:catLst>
  <dgm:sampData>
    <dgm:dataModel>
      <dgm:ptLst>
        <dgm:pt modelId="0" type="doc"/>
        <dgm:pt modelId="1">
          <dgm:prSet phldr="1"/>
        </dgm:pt>
        <dgm:pt modelId="2">
          <dgm:prSet phldr="1"/>
        </dgm:pt>
      </dgm:ptLst>
      <dgm:cxnLst>
        <dgm:cxn modelId="7" srcId="0" destId="1" srcOrd="0" destOrd="0"/>
        <dgm:cxn modelId="8" srcId="0" destId="2" srcOrd="1"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diagram">
    <dgm:varLst>
      <dgm:dir/>
    </dgm:varLst>
    <dgm:choose name="Name0">
      <dgm:if name="Name1" func="var" arg="dir" op="equ" val="norm">
        <dgm:alg type="snake">
          <dgm:param type="off" val="ctr"/>
        </dgm:alg>
      </dgm:if>
      <dgm:else name="Name2">
        <dgm:alg type="snake">
          <dgm:param type="grDir" val="tR"/>
          <dgm:param type="off" val="c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31"/>
        </dgm:alg>
        <dgm:shape xmlns:r="http://schemas.openxmlformats.org/officeDocument/2006/relationships" r:blip="">
          <dgm:adjLst/>
        </dgm:shape>
        <dgm:choose name="Name3">
          <dgm:if name="Name4" func="var" arg="dir" op="equ" val="norm">
            <dgm:constrLst>
              <dgm:constr type="l" for="ch" forName="Image" refType="w" fact="0"/>
              <dgm:constr type="t" for="ch" forName="Image" refType="h" fact="0"/>
              <dgm:constr type="w" for="ch" forName="Image" refType="w" fact="0.94"/>
              <dgm:constr type="h" for="ch" forName="Image" refType="h" fact="0.91"/>
              <dgm:constr type="l" for="ch" forName="Parent" refType="w" fact="0.19"/>
              <dgm:constr type="t" for="ch" forName="Parent" refType="h" fact="0.745"/>
              <dgm:constr type="w" for="ch" forName="Parent" refType="w" fact="0.81"/>
              <dgm:constr type="h" for="ch" forName="Parent" refType="h" fact="0.255"/>
            </dgm:constrLst>
          </dgm:if>
          <dgm:else name="Name5">
            <dgm:constrLst>
              <dgm:constr type="l" for="ch" forName="Image" refType="w" fact="0.06"/>
              <dgm:constr type="t" for="ch" forName="Image" refType="h" fact="0"/>
              <dgm:constr type="w" for="ch" forName="Image" refType="w" fact="0.94"/>
              <dgm:constr type="h" for="ch" forName="Image" refType="h" fact="0.91"/>
              <dgm:constr type="l" for="ch" forName="Parent" refType="w" fact="0"/>
              <dgm:constr type="t" for="ch" forName="Parent" refType="h" fact="0.745"/>
              <dgm:constr type="w" for="ch" forName="Parent" refType="w" fact="0.81"/>
              <dgm:constr type="h" for="ch" forName="Parent" refType="h" fact="0.255"/>
            </dgm:constrLst>
          </dgm:else>
        </dgm:choose>
        <dgm:layoutNode name="Image" styleLbl="bgShp">
          <dgm:alg type="sp"/>
          <dgm:shape xmlns:r="http://schemas.openxmlformats.org/officeDocument/2006/relationships" type="rect" r:blip="" blipPhldr="1">
            <dgm:adjLst/>
          </dgm:shape>
          <dgm:presOf/>
        </dgm:layoutNode>
        <dgm:layoutNode name="Parent" styleLbl="node0">
          <dgm:varLst>
            <dgm:bulletEnabled val="1"/>
          </dgm:varLst>
          <dgm:alg type="tx">
            <dgm:param type="txAnchorVertCh" val="mid"/>
            <dgm:param type="shpTxRTLAlignCh" val="r"/>
            <dgm:param type="lnSpAfParP" val="5"/>
          </dgm:alg>
          <dgm:shape xmlns:r="http://schemas.openxmlformats.org/officeDocument/2006/relationships" type="rect" r:blip="">
            <dgm:adjLst/>
          </dgm:shape>
          <dgm:presOf axis="desOr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09B3CA-0C8C-48D4-A94D-FB24C1AB2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DB8BA2-B1B5-422B-872D-DD3F5365B634}">
  <ds:schemaRefs>
    <ds:schemaRef ds:uri="http://schemas.openxmlformats.org/officeDocument/2006/bibliography"/>
  </ds:schemaRefs>
</ds:datastoreItem>
</file>

<file path=customXml/itemProps3.xml><?xml version="1.0" encoding="utf-8"?>
<ds:datastoreItem xmlns:ds="http://schemas.openxmlformats.org/officeDocument/2006/customXml" ds:itemID="{E1E1983F-6286-415F-8BD0-D2570EFEFB2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DE058DEA-A24B-4A4E-9EA4-6D86FDA62B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{476775AA-D7F6-B140-939A-09436E6C9B84}tf78172265_win32.dotx</Template>
  <TotalTime>0</TotalTime>
  <Pages>20</Pages>
  <Words>3589</Words>
  <Characters>22146</Characters>
  <Application>Microsoft Office Word</Application>
  <DocSecurity>0</DocSecurity>
  <Lines>632</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2026-04-23T07:30:00Z</dcterms:created>
  <dcterms:modified xsi:type="dcterms:W3CDTF">2026-04-28T08:20:00Z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