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2F9EE"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3722D6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52FBCD50">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2E21FE77" w:rsidR="003B3F9D" w:rsidRPr="00A406E5" w:rsidRDefault="00202CB3" w:rsidP="001E57C1">
            <w:pPr>
              <w:spacing w:before="120" w:after="12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5408" behindDoc="0" locked="0" layoutInCell="1" allowOverlap="1" wp14:anchorId="4D6B187F" wp14:editId="45002171">
                      <wp:simplePos x="0" y="0"/>
                      <wp:positionH relativeFrom="column">
                        <wp:posOffset>-8255</wp:posOffset>
                      </wp:positionH>
                      <wp:positionV relativeFrom="paragraph">
                        <wp:posOffset>-15875</wp:posOffset>
                      </wp:positionV>
                      <wp:extent cx="777535" cy="280670"/>
                      <wp:effectExtent l="38100" t="38100" r="48260" b="36830"/>
                      <wp:wrapNone/>
                      <wp:docPr id="8" name="Ink 8"/>
                      <wp:cNvGraphicFramePr/>
                      <a:graphic xmlns:a="http://schemas.openxmlformats.org/drawingml/2006/main">
                        <a:graphicData uri="http://schemas.microsoft.com/office/word/2010/wordprocessingInk">
                          <w14:contentPart bwMode="auto" r:id="rId10">
                            <w14:nvContentPartPr>
                              <w14:cNvContentPartPr/>
                            </w14:nvContentPartPr>
                            <w14:xfrm>
                              <a:off x="0" y="0"/>
                              <a:ext cx="777535" cy="280670"/>
                            </w14:xfrm>
                          </w14:contentPart>
                        </a:graphicData>
                      </a:graphic>
                    </wp:anchor>
                  </w:drawing>
                </mc:Choice>
                <mc:Fallback>
                  <w:pict>
                    <v:shapetype w14:anchorId="35F205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2pt;margin-top:-1.85pt;width:62.4pt;height:23.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">
                      <v:imagedata r:id="rId11" o:title=""/>
                    </v:shape>
                  </w:pict>
                </mc:Fallback>
              </mc:AlternateConten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68E8DAF6" w14:textId="77777777" w:rsidTr="52FBCD50">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79097" w14:textId="6C9C4FF4" w:rsidR="00DB116D" w:rsidRPr="00A406E5" w:rsidRDefault="005F79D3" w:rsidP="00E51AAC">
            <w:pPr>
              <w:spacing w:before="120" w:after="120"/>
              <w:jc w:val="both"/>
              <w:rPr>
                <w:rFonts w:ascii="Arial" w:hAnsi="Arial" w:cs="Arial"/>
                <w:b/>
                <w:sz w:val="22"/>
                <w:szCs w:val="22"/>
              </w:rPr>
            </w:pPr>
            <w:r w:rsidRPr="00BE2929">
              <w:rPr>
                <w:rFonts w:ascii="Arial" w:hAnsi="Arial" w:cs="Arial"/>
                <w:b/>
                <w:sz w:val="22"/>
                <w:szCs w:val="22"/>
              </w:rPr>
              <w:t>HNC</w:t>
            </w:r>
            <w:r w:rsidR="00C2711A">
              <w:rPr>
                <w:rFonts w:ascii="Arial" w:hAnsi="Arial" w:cs="Arial"/>
                <w:b/>
                <w:sz w:val="22"/>
                <w:szCs w:val="22"/>
              </w:rPr>
              <w:t xml:space="preserve"> Process Operations </w:t>
            </w:r>
            <w:r w:rsidRPr="00BE2929">
              <w:rPr>
                <w:rFonts w:ascii="Arial" w:hAnsi="Arial" w:cs="Arial"/>
                <w:b/>
                <w:sz w:val="22"/>
                <w:szCs w:val="22"/>
              </w:rPr>
              <w:t>Engineering</w:t>
            </w:r>
          </w:p>
        </w:tc>
      </w:tr>
      <w:tr w:rsidR="008F1308" w:rsidRPr="00A406E5" w14:paraId="5A1E277D" w14:textId="77777777" w:rsidTr="52FBCD50">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D5120E" w14:textId="3015EC10" w:rsidR="008F1308" w:rsidRPr="005F79D3" w:rsidRDefault="00C2711A" w:rsidP="00E51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B84B5B" w:rsidRPr="00A406E5" w14:paraId="3BCF30C3" w14:textId="77777777" w:rsidTr="52FBCD5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16CD7EA3" w14:textId="1A7D468D" w:rsidR="00B84B5B" w:rsidRPr="00A406E5" w:rsidRDefault="00C2711A" w:rsidP="00152E9D">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CDC75CA" w14:textId="2144EE76" w:rsidR="00B84B5B" w:rsidRPr="00A406E5" w:rsidRDefault="00C271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6F033E" w14:textId="77777777" w:rsidTr="52FBCD5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143E1F3" w14:textId="03F67C5E" w:rsidR="00DB116D" w:rsidRPr="00A406E5" w:rsidRDefault="005F79D3" w:rsidP="00E51AAC">
            <w:pPr>
              <w:spacing w:before="120" w:after="120"/>
              <w:jc w:val="both"/>
              <w:rPr>
                <w:rFonts w:ascii="Arial" w:hAnsi="Arial" w:cs="Arial"/>
                <w:b/>
                <w:sz w:val="22"/>
                <w:szCs w:val="22"/>
              </w:rPr>
            </w:pPr>
            <w:r>
              <w:rPr>
                <w:rFonts w:ascii="Arial" w:hAnsi="Arial" w:cs="Arial"/>
                <w:b/>
                <w:sz w:val="22"/>
                <w:szCs w:val="22"/>
              </w:rPr>
              <w:t>M</w:t>
            </w:r>
            <w:r w:rsidR="00213CAA">
              <w:rPr>
                <w:rFonts w:ascii="Arial" w:hAnsi="Arial" w:cs="Arial"/>
                <w:b/>
                <w:sz w:val="22"/>
                <w:szCs w:val="22"/>
              </w:rPr>
              <w:t>.</w:t>
            </w:r>
            <w:r>
              <w:rPr>
                <w:rFonts w:ascii="Arial" w:hAnsi="Arial" w:cs="Arial"/>
                <w:b/>
                <w:sz w:val="22"/>
                <w:szCs w:val="22"/>
              </w:rPr>
              <w:t xml:space="preserve"> Lewis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DAB6C7B" w14:textId="4DA6D97C" w:rsidR="00DB116D" w:rsidRPr="00A406E5" w:rsidRDefault="00213CAA" w:rsidP="00E51AAC">
            <w:pPr>
              <w:spacing w:before="120" w:after="120"/>
              <w:jc w:val="both"/>
              <w:rPr>
                <w:rFonts w:ascii="Arial" w:hAnsi="Arial" w:cs="Arial"/>
                <w:b/>
                <w:sz w:val="22"/>
                <w:szCs w:val="22"/>
              </w:rPr>
            </w:pPr>
            <w:r>
              <w:rPr>
                <w:rFonts w:ascii="Arial" w:hAnsi="Arial" w:cs="Arial"/>
                <w:b/>
                <w:sz w:val="22"/>
                <w:szCs w:val="22"/>
              </w:rPr>
              <w:t>L.</w:t>
            </w:r>
            <w:r w:rsidR="007102BD">
              <w:rPr>
                <w:rFonts w:ascii="Arial" w:hAnsi="Arial" w:cs="Arial"/>
                <w:b/>
                <w:sz w:val="22"/>
                <w:szCs w:val="22"/>
              </w:rPr>
              <w:t xml:space="preserve"> </w:t>
            </w:r>
            <w:r>
              <w:rPr>
                <w:rFonts w:ascii="Arial" w:hAnsi="Arial" w:cs="Arial"/>
                <w:b/>
                <w:sz w:val="22"/>
                <w:szCs w:val="22"/>
              </w:rPr>
              <w:t>Rutherford</w:t>
            </w:r>
          </w:p>
        </w:tc>
      </w:tr>
      <w:tr w:rsidR="00DB116D" w:rsidRPr="00A406E5" w14:paraId="059F6617" w14:textId="77777777" w:rsidTr="52FBCD5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8DD418E" w14:textId="72ADE0E2" w:rsidR="00DB116D" w:rsidRPr="005F79D3" w:rsidRDefault="008C5073" w:rsidP="005F0579">
            <w:pPr>
              <w:spacing w:before="120" w:after="120"/>
              <w:jc w:val="both"/>
              <w:rPr>
                <w:rFonts w:ascii="Arial" w:hAnsi="Arial" w:cs="Arial"/>
                <w:b/>
                <w:sz w:val="22"/>
                <w:szCs w:val="22"/>
              </w:rPr>
            </w:pPr>
            <w:r>
              <w:rPr>
                <w:rFonts w:ascii="Arial" w:hAnsi="Arial" w:cs="Arial"/>
                <w:b/>
                <w:sz w:val="22"/>
                <w:szCs w:val="22"/>
              </w:rPr>
              <w:t>Res</w:t>
            </w:r>
            <w:r w:rsidR="00206B69">
              <w:rPr>
                <w:rFonts w:ascii="Arial" w:hAnsi="Arial" w:cs="Arial"/>
                <w:b/>
                <w:sz w:val="22"/>
                <w:szCs w:val="22"/>
              </w:rPr>
              <w:t>ponsibility, operational and maintenance activities.</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25FB564C" w14:textId="0F13BF9D" w:rsidR="00DB116D" w:rsidRPr="00A406E5" w:rsidRDefault="00C2711A" w:rsidP="00B70198">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4345820" w14:textId="77777777" w:rsidTr="52FBCD50">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2BF4EEF" w14:textId="5759D2AD"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14</w:t>
            </w:r>
            <w:r w:rsidRPr="52FBCD50">
              <w:rPr>
                <w:rFonts w:ascii="Arial" w:hAnsi="Arial" w:cs="Arial"/>
                <w:b/>
                <w:bCs/>
                <w:sz w:val="22"/>
                <w:szCs w:val="22"/>
                <w:vertAlign w:val="superscript"/>
              </w:rPr>
              <w:t>th</w:t>
            </w:r>
            <w:r w:rsidRPr="52FBCD50">
              <w:rPr>
                <w:rFonts w:ascii="Arial" w:hAnsi="Arial" w:cs="Arial"/>
                <w:b/>
                <w:bCs/>
                <w:sz w:val="22"/>
                <w:szCs w:val="22"/>
              </w:rPr>
              <w:t xml:space="preserve"> January 202</w:t>
            </w:r>
            <w:r w:rsidR="001C7145">
              <w:rPr>
                <w:rFonts w:ascii="Arial" w:hAnsi="Arial" w:cs="Arial"/>
                <w:b/>
                <w:bCs/>
                <w:sz w:val="22"/>
                <w:szCs w:val="22"/>
              </w:rPr>
              <w:t>1</w:t>
            </w:r>
          </w:p>
          <w:p w14:paraId="20D2B381" w14:textId="11402181"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Electronically via Moodle</w:t>
            </w:r>
          </w:p>
        </w:tc>
        <w:tc>
          <w:tcPr>
            <w:tcW w:w="2552" w:type="dxa"/>
            <w:shd w:val="clear" w:color="auto" w:fill="auto"/>
          </w:tcPr>
          <w:p w14:paraId="6BDACCC6"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02EB378F" w14:textId="44E762C9" w:rsidR="00B84B5B" w:rsidRPr="00A406E5" w:rsidRDefault="18735F75" w:rsidP="52FBCD50">
            <w:pPr>
              <w:spacing w:before="120" w:after="120"/>
              <w:jc w:val="both"/>
              <w:rPr>
                <w:rFonts w:ascii="Arial" w:hAnsi="Arial" w:cs="Arial"/>
                <w:b/>
                <w:bCs/>
                <w:sz w:val="22"/>
                <w:szCs w:val="22"/>
              </w:rPr>
            </w:pPr>
            <w:r w:rsidRPr="52FBCD50">
              <w:rPr>
                <w:rFonts w:ascii="Arial" w:hAnsi="Arial" w:cs="Arial"/>
                <w:b/>
                <w:bCs/>
                <w:sz w:val="22"/>
                <w:szCs w:val="22"/>
              </w:rPr>
              <w:t>25</w:t>
            </w:r>
            <w:r w:rsidRPr="52FBCD50">
              <w:rPr>
                <w:rFonts w:ascii="Arial" w:hAnsi="Arial" w:cs="Arial"/>
                <w:b/>
                <w:bCs/>
                <w:sz w:val="22"/>
                <w:szCs w:val="22"/>
                <w:vertAlign w:val="superscript"/>
              </w:rPr>
              <w:t>th</w:t>
            </w:r>
            <w:r w:rsidRPr="52FBCD50">
              <w:rPr>
                <w:rFonts w:ascii="Arial" w:hAnsi="Arial" w:cs="Arial"/>
                <w:b/>
                <w:bCs/>
                <w:sz w:val="22"/>
                <w:szCs w:val="22"/>
              </w:rPr>
              <w:t>February</w:t>
            </w:r>
          </w:p>
        </w:tc>
      </w:tr>
      <w:tr w:rsidR="00152E9D" w:rsidRPr="00A406E5" w14:paraId="79C72E96" w14:textId="77777777" w:rsidTr="52FBCD50">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52FBCD50">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A05A809" w14:textId="77777777" w:rsidR="00152E9D" w:rsidRDefault="00152E9D" w:rsidP="00DB116D">
      <w:pPr>
        <w:rPr>
          <w:rFonts w:ascii="Arial" w:hAnsi="Arial" w:cs="Arial"/>
          <w:sz w:val="3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F79D3" w:rsidRPr="00C1361B" w14:paraId="291ED75C" w14:textId="77777777" w:rsidTr="00E93D8D">
        <w:trPr>
          <w:trHeight w:val="421"/>
        </w:trPr>
        <w:tc>
          <w:tcPr>
            <w:tcW w:w="1809" w:type="dxa"/>
            <w:tcBorders>
              <w:top w:val="single" w:sz="6" w:space="0" w:color="auto"/>
            </w:tcBorders>
            <w:shd w:val="clear" w:color="auto" w:fill="D9D9D9"/>
          </w:tcPr>
          <w:p w14:paraId="3549E8FB" w14:textId="77777777" w:rsidR="005F79D3" w:rsidRPr="00C1361B" w:rsidRDefault="005F79D3" w:rsidP="00E93D8D">
            <w:pPr>
              <w:rPr>
                <w:rFonts w:ascii="Calibri" w:hAnsi="Calibri"/>
                <w:b/>
                <w:i/>
                <w:sz w:val="22"/>
                <w:szCs w:val="22"/>
              </w:rPr>
            </w:pPr>
            <w:r w:rsidRPr="00C1361B">
              <w:rPr>
                <w:rFonts w:ascii="Calibri" w:hAnsi="Calibri" w:cs="Arial"/>
                <w:b/>
                <w:sz w:val="22"/>
                <w:szCs w:val="22"/>
              </w:rPr>
              <w:t xml:space="preserve">Disclosure: </w:t>
            </w:r>
          </w:p>
          <w:p w14:paraId="5A39BBE3" w14:textId="77777777" w:rsidR="005F79D3" w:rsidRPr="00C1361B" w:rsidRDefault="005F79D3" w:rsidP="00E93D8D">
            <w:pPr>
              <w:rPr>
                <w:rFonts w:ascii="Calibri" w:hAnsi="Calibri" w:cs="Arial"/>
                <w:b/>
                <w:sz w:val="22"/>
                <w:szCs w:val="22"/>
              </w:rPr>
            </w:pPr>
          </w:p>
        </w:tc>
        <w:tc>
          <w:tcPr>
            <w:tcW w:w="8789" w:type="dxa"/>
            <w:gridSpan w:val="3"/>
            <w:tcBorders>
              <w:top w:val="single" w:sz="6" w:space="0" w:color="auto"/>
            </w:tcBorders>
          </w:tcPr>
          <w:p w14:paraId="444823AF" w14:textId="77777777" w:rsidR="005F79D3" w:rsidRPr="00C1361B" w:rsidRDefault="005F79D3" w:rsidP="00E93D8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5F79D3" w:rsidRPr="00C1361B" w14:paraId="54B02E86" w14:textId="77777777" w:rsidTr="00E93D8D">
        <w:trPr>
          <w:trHeight w:val="666"/>
        </w:trPr>
        <w:tc>
          <w:tcPr>
            <w:tcW w:w="1809" w:type="dxa"/>
            <w:tcBorders>
              <w:top w:val="single" w:sz="6" w:space="0" w:color="auto"/>
            </w:tcBorders>
            <w:shd w:val="clear" w:color="auto" w:fill="D9D9D9"/>
          </w:tcPr>
          <w:p w14:paraId="1F154208" w14:textId="77777777" w:rsidR="005F79D3" w:rsidRPr="00C1361B" w:rsidRDefault="005F79D3" w:rsidP="00E93D8D">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5F79D3" w:rsidRPr="006716C7" w:rsidRDefault="005F79D3" w:rsidP="00E93D8D">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101716D" w14:textId="77777777" w:rsidR="005F79D3" w:rsidRPr="00C1361B" w:rsidRDefault="005F79D3" w:rsidP="00E93D8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41C8F396" w14:textId="77777777" w:rsidR="005F79D3" w:rsidRPr="00C1361B" w:rsidRDefault="005F79D3" w:rsidP="00E93D8D">
            <w:pPr>
              <w:rPr>
                <w:rFonts w:ascii="Calibri" w:hAnsi="Calibri" w:cs="Arial"/>
                <w:b/>
              </w:rPr>
            </w:pPr>
          </w:p>
        </w:tc>
      </w:tr>
    </w:tbl>
    <w:p w14:paraId="72A3D3EC" w14:textId="77777777" w:rsidR="005F79D3" w:rsidRDefault="005F79D3" w:rsidP="00DB116D">
      <w:pPr>
        <w:rPr>
          <w:rFonts w:ascii="Arial" w:hAnsi="Arial" w:cs="Arial"/>
          <w:sz w:val="32"/>
        </w:rPr>
      </w:pPr>
    </w:p>
    <w:p w14:paraId="0D0B940D" w14:textId="77777777" w:rsidR="005F79D3" w:rsidRPr="00A406E5" w:rsidRDefault="005F79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601A7C1">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B4AC8A" w14:textId="77777777" w:rsidTr="2601A7C1">
        <w:tc>
          <w:tcPr>
            <w:tcW w:w="9747" w:type="dxa"/>
          </w:tcPr>
          <w:p w14:paraId="0E27B00A" w14:textId="77777777" w:rsidR="00C01A3F" w:rsidRDefault="00C01A3F" w:rsidP="00152E9D">
            <w:pPr>
              <w:ind w:left="360"/>
              <w:rPr>
                <w:rFonts w:ascii="Arial" w:hAnsi="Arial" w:cs="Arial"/>
                <w:sz w:val="22"/>
                <w:szCs w:val="22"/>
              </w:rPr>
            </w:pPr>
          </w:p>
          <w:p w14:paraId="60061E4C" w14:textId="77777777" w:rsidR="00160D12" w:rsidRDefault="00160D12" w:rsidP="00152E9D">
            <w:pPr>
              <w:ind w:left="360"/>
              <w:rPr>
                <w:rFonts w:ascii="Arial" w:hAnsi="Arial" w:cs="Arial"/>
                <w:sz w:val="22"/>
                <w:szCs w:val="22"/>
              </w:rPr>
            </w:pPr>
          </w:p>
          <w:p w14:paraId="4A7AA5AA" w14:textId="7C28E210" w:rsidR="00160D12" w:rsidRPr="00A406E5" w:rsidRDefault="2601A7C1" w:rsidP="2601A7C1">
            <w:pPr>
              <w:rPr>
                <w:rFonts w:ascii="Arial" w:hAnsi="Arial" w:cs="Arial"/>
                <w:sz w:val="22"/>
                <w:szCs w:val="22"/>
              </w:rPr>
            </w:pPr>
            <w:r w:rsidRPr="2601A7C1">
              <w:rPr>
                <w:rFonts w:ascii="Arial" w:hAnsi="Arial" w:cs="Arial"/>
                <w:sz w:val="22"/>
                <w:szCs w:val="22"/>
              </w:rPr>
              <w:t>LO1 LO2</w:t>
            </w:r>
          </w:p>
          <w:p w14:paraId="44EAFD9C" w14:textId="77777777" w:rsidR="00C01A3F" w:rsidRPr="00A406E5" w:rsidRDefault="00C01A3F" w:rsidP="00A85BFE">
            <w:pPr>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3ABC0CD" w:rsidR="00160D12" w:rsidRDefault="00160D12">
      <w:pPr>
        <w:rPr>
          <w:rFonts w:ascii="Arial" w:hAnsi="Arial" w:cs="Arial"/>
          <w:b/>
        </w:rPr>
      </w:pPr>
    </w:p>
    <w:p w14:paraId="76D7990B" w14:textId="77777777" w:rsid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p>
    <w:p w14:paraId="536905D1" w14:textId="71A448EA" w:rsidR="2601A7C1" w:rsidRP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For this assignment you are required to demonstrate your knowledge, understanding and levels of responsibility in your area of a process engineering environment. Both of the tasks below must be presented in a report style format</w:t>
      </w:r>
      <w:r w:rsidR="002A4D9E">
        <w:rPr>
          <w:rStyle w:val="normaltextrun"/>
          <w:rFonts w:asciiTheme="majorHAnsi" w:hAnsiTheme="majorHAnsi" w:cstheme="majorHAnsi"/>
          <w:lang w:val="en-US"/>
        </w:rPr>
        <w:t>, with different sections for each task.</w:t>
      </w:r>
    </w:p>
    <w:p w14:paraId="3B58A71B" w14:textId="77777777" w:rsidR="00AB1E30" w:rsidRDefault="00AB1E30" w:rsidP="00AB1E30">
      <w:pPr>
        <w:pStyle w:val="Body1"/>
        <w:spacing w:line="360" w:lineRule="auto"/>
        <w:ind w:left="720"/>
        <w:rPr>
          <w:rStyle w:val="normaltextrun"/>
          <w:rFonts w:asciiTheme="majorHAnsi" w:eastAsia="Times New Roman" w:hAnsiTheme="majorHAnsi" w:cstheme="majorHAnsi"/>
          <w:color w:val="auto"/>
          <w:sz w:val="28"/>
          <w:szCs w:val="28"/>
          <w:u w:val="single"/>
          <w:lang w:val="en-US"/>
        </w:rPr>
      </w:pPr>
    </w:p>
    <w:p w14:paraId="475CFA00" w14:textId="481727A4" w:rsidR="00AB1E30" w:rsidRPr="00AB1E30" w:rsidRDefault="00AB1E30" w:rsidP="00AB1E30">
      <w:pPr>
        <w:pStyle w:val="Body1"/>
        <w:spacing w:line="360" w:lineRule="auto"/>
        <w:ind w:left="720"/>
        <w:rPr>
          <w:rFonts w:asciiTheme="majorHAnsi" w:hAnsiTheme="majorHAnsi" w:cstheme="majorHAnsi"/>
          <w:szCs w:val="24"/>
        </w:rPr>
      </w:pPr>
      <w:r w:rsidRPr="00AB1E30">
        <w:rPr>
          <w:rFonts w:asciiTheme="majorHAnsi" w:hAnsiTheme="majorHAnsi" w:cstheme="majorHAnsi"/>
          <w:szCs w:val="24"/>
        </w:rPr>
        <w:t>The report document must be constructed in a formal and professional manner using an appropriate word-processed program. The completed report should contain the following sections:</w:t>
      </w:r>
    </w:p>
    <w:p w14:paraId="54EF9CDA" w14:textId="77777777" w:rsidR="00AB1E30" w:rsidRPr="00AB1E30" w:rsidRDefault="00AB1E30" w:rsidP="00AB1E30">
      <w:pPr>
        <w:pStyle w:val="Body1"/>
        <w:spacing w:line="360" w:lineRule="auto"/>
        <w:rPr>
          <w:rFonts w:asciiTheme="majorHAnsi" w:hAnsiTheme="majorHAnsi" w:cstheme="majorHAnsi"/>
          <w:szCs w:val="24"/>
        </w:rPr>
      </w:pPr>
    </w:p>
    <w:p w14:paraId="076142A5"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cover page or document title page.</w:t>
      </w:r>
    </w:p>
    <w:p w14:paraId="3946798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table of contents page.</w:t>
      </w:r>
    </w:p>
    <w:p w14:paraId="5FB1E63F"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Sections or paragraph headings related to each aspect of the report.</w:t>
      </w:r>
    </w:p>
    <w:p w14:paraId="46DAD86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Headers on each page with the title of your report.</w:t>
      </w:r>
    </w:p>
    <w:p w14:paraId="54ADA9C2"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Paragraphs should be spaced using ‘1.5 line spacing’.</w:t>
      </w:r>
    </w:p>
    <w:p w14:paraId="2556615A" w14:textId="4AF4209D"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 xml:space="preserve">Footers on each page with the author’s name on the </w:t>
      </w:r>
      <w:r w:rsidR="002A23DE" w:rsidRPr="00AB1E30">
        <w:rPr>
          <w:rFonts w:asciiTheme="majorHAnsi" w:hAnsiTheme="majorHAnsi" w:cstheme="majorHAnsi"/>
          <w:szCs w:val="24"/>
        </w:rPr>
        <w:t>right-hand</w:t>
      </w:r>
      <w:r w:rsidRPr="00AB1E30">
        <w:rPr>
          <w:rFonts w:asciiTheme="majorHAnsi" w:hAnsiTheme="majorHAnsi" w:cstheme="majorHAnsi"/>
          <w:szCs w:val="24"/>
        </w:rPr>
        <w:t xml:space="preserve"> side and ‘Page … of …’ on the left.</w:t>
      </w:r>
    </w:p>
    <w:p w14:paraId="7DE1866B"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references page and bibliography as appropriate.</w:t>
      </w:r>
    </w:p>
    <w:p w14:paraId="4FEEB713"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Appendices where appropriate for larger quantities of data.</w:t>
      </w:r>
    </w:p>
    <w:p w14:paraId="13F225A7"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Diagrams, charts or tables, suitably incorporated and labelled.</w:t>
      </w:r>
    </w:p>
    <w:p w14:paraId="4B9B31A9"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The text format should be Times New Roman or Ariel with a font size of 12.</w:t>
      </w:r>
    </w:p>
    <w:p w14:paraId="1BCD10DD" w14:textId="1AAFD818" w:rsidR="00AB1E30" w:rsidRPr="00AB1E30" w:rsidRDefault="00AB1E30" w:rsidP="00AB1E30">
      <w:pPr>
        <w:pStyle w:val="Body1"/>
        <w:numPr>
          <w:ilvl w:val="0"/>
          <w:numId w:val="30"/>
        </w:numPr>
        <w:spacing w:line="360" w:lineRule="auto"/>
        <w:ind w:left="1418"/>
        <w:rPr>
          <w:rFonts w:asciiTheme="majorHAnsi" w:hAnsiTheme="majorHAnsi" w:cstheme="majorHAnsi"/>
        </w:rPr>
      </w:pPr>
      <w:r w:rsidRPr="00AB1E30">
        <w:rPr>
          <w:rFonts w:asciiTheme="majorHAnsi" w:hAnsiTheme="majorHAnsi" w:cstheme="majorHAnsi"/>
        </w:rPr>
        <w:t xml:space="preserve">A word count of </w:t>
      </w:r>
      <w:r>
        <w:rPr>
          <w:rFonts w:asciiTheme="majorHAnsi" w:hAnsiTheme="majorHAnsi" w:cstheme="majorHAnsi"/>
        </w:rPr>
        <w:t>2000</w:t>
      </w:r>
      <w:r w:rsidRPr="00AB1E30">
        <w:rPr>
          <w:rFonts w:asciiTheme="majorHAnsi" w:hAnsiTheme="majorHAnsi" w:cstheme="majorHAnsi"/>
        </w:rPr>
        <w:t xml:space="preserve"> words (± 10%).</w:t>
      </w: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03A04EA3"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CD6D22" w14:textId="68E095E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AE3B5FC" w14:textId="5CC929B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C52088E" w14:textId="621EF6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58E22CFD" w14:textId="77E4C6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1E914F6E" w14:textId="47A10368"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70C7B76" w14:textId="04E906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F9B1C5B" w14:textId="4C60F5C7" w:rsidR="62E9CE57" w:rsidRPr="00AB1E30" w:rsidRDefault="62E9CE57" w:rsidP="00AB1E30">
      <w:pPr>
        <w:pStyle w:val="paragraph"/>
        <w:spacing w:before="0" w:beforeAutospacing="0" w:after="0" w:afterAutospacing="0" w:line="360" w:lineRule="auto"/>
        <w:ind w:firstLine="720"/>
        <w:rPr>
          <w:rStyle w:val="normaltextrun"/>
          <w:rFonts w:asciiTheme="majorHAnsi" w:hAnsiTheme="majorHAnsi" w:cstheme="majorHAnsi"/>
          <w:b/>
          <w:u w:val="single"/>
          <w:lang w:val="en-US"/>
        </w:rPr>
      </w:pPr>
      <w:r w:rsidRPr="00AB1E30">
        <w:rPr>
          <w:rStyle w:val="normaltextrun"/>
          <w:rFonts w:asciiTheme="majorHAnsi" w:hAnsiTheme="majorHAnsi" w:cstheme="majorHAnsi"/>
          <w:b/>
          <w:u w:val="single"/>
          <w:lang w:val="en-US"/>
        </w:rPr>
        <w:t xml:space="preserve">Task 1 </w:t>
      </w:r>
      <w:r w:rsidR="00AB1E30" w:rsidRPr="00AB1E30">
        <w:rPr>
          <w:rStyle w:val="normaltextrun"/>
          <w:rFonts w:asciiTheme="majorHAnsi" w:hAnsiTheme="majorHAnsi" w:cstheme="majorHAnsi"/>
          <w:b/>
          <w:u w:val="single"/>
          <w:lang w:val="en-US"/>
        </w:rPr>
        <w:t>(</w:t>
      </w:r>
      <w:r w:rsidRPr="00AB1E30">
        <w:rPr>
          <w:rStyle w:val="normaltextrun"/>
          <w:rFonts w:asciiTheme="majorHAnsi" w:hAnsiTheme="majorHAnsi" w:cstheme="majorHAnsi"/>
          <w:b/>
          <w:u w:val="single"/>
          <w:lang w:val="en-US"/>
        </w:rPr>
        <w:t>LO1</w:t>
      </w:r>
      <w:r w:rsidR="00AB1E30" w:rsidRPr="00AB1E30">
        <w:rPr>
          <w:rStyle w:val="normaltextrun"/>
          <w:rFonts w:asciiTheme="majorHAnsi" w:hAnsiTheme="majorHAnsi" w:cstheme="majorHAnsi"/>
          <w:b/>
          <w:u w:val="single"/>
          <w:lang w:val="en-US"/>
        </w:rPr>
        <w:t>)</w:t>
      </w:r>
    </w:p>
    <w:p w14:paraId="76D0CA6E" w14:textId="1D8A463C" w:rsidR="62E9CE57" w:rsidRPr="00EC01B3" w:rsidRDefault="62E9CE57" w:rsidP="00EC01B3">
      <w:pPr>
        <w:pStyle w:val="paragraph"/>
        <w:spacing w:before="0" w:beforeAutospacing="0" w:after="0" w:afterAutospacing="0" w:line="360" w:lineRule="auto"/>
        <w:ind w:left="720"/>
        <w:rPr>
          <w:rStyle w:val="normaltextrun"/>
          <w:rFonts w:asciiTheme="majorHAnsi" w:hAnsiTheme="majorHAnsi" w:cstheme="majorHAnsi"/>
          <w:u w:val="single"/>
          <w:lang w:val="en-US"/>
        </w:rPr>
      </w:pPr>
    </w:p>
    <w:p w14:paraId="4C417C2C" w14:textId="77777777" w:rsidR="00EC01B3" w:rsidRDefault="62E9CE57"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r w:rsidRPr="00EC01B3">
        <w:rPr>
          <w:rStyle w:val="normaltextrun"/>
          <w:rFonts w:asciiTheme="majorHAnsi" w:hAnsiTheme="majorHAnsi" w:cstheme="majorHAnsi"/>
          <w:lang w:val="en-US"/>
        </w:rPr>
        <w:t xml:space="preserve">For task one you are required to </w:t>
      </w:r>
      <w:r w:rsidR="00EC01B3" w:rsidRPr="00EC01B3">
        <w:rPr>
          <w:rFonts w:asciiTheme="majorHAnsi" w:eastAsia="Arial" w:hAnsiTheme="majorHAnsi" w:cstheme="majorHAnsi"/>
          <w:color w:val="000000" w:themeColor="text1"/>
        </w:rPr>
        <w:t>demonstrate</w:t>
      </w:r>
      <w:r w:rsidRPr="00EC01B3">
        <w:rPr>
          <w:rFonts w:asciiTheme="majorHAnsi" w:eastAsia="Arial" w:hAnsiTheme="majorHAnsi" w:cstheme="majorHAnsi"/>
          <w:color w:val="000000" w:themeColor="text1"/>
        </w:rPr>
        <w:t xml:space="preserve"> a knowledge and understanding of the </w:t>
      </w:r>
      <w:r w:rsidRPr="00206B69">
        <w:rPr>
          <w:rFonts w:asciiTheme="majorHAnsi" w:eastAsia="Arial" w:hAnsiTheme="majorHAnsi" w:cstheme="majorHAnsi"/>
          <w:b/>
          <w:color w:val="000000" w:themeColor="text1"/>
        </w:rPr>
        <w:t>operational and maintenance activities</w:t>
      </w:r>
      <w:r w:rsidRPr="00EC01B3">
        <w:rPr>
          <w:rFonts w:asciiTheme="majorHAnsi" w:eastAsia="Arial" w:hAnsiTheme="majorHAnsi" w:cstheme="majorHAnsi"/>
          <w:color w:val="000000" w:themeColor="text1"/>
        </w:rPr>
        <w:t xml:space="preserve"> within a process engineering environment of your choice. </w:t>
      </w:r>
      <w:r w:rsidR="00EC01B3" w:rsidRPr="00EC01B3">
        <w:rPr>
          <w:rFonts w:asciiTheme="majorHAnsi" w:eastAsia="Arial" w:hAnsiTheme="majorHAnsi" w:cstheme="majorHAnsi"/>
          <w:color w:val="000000" w:themeColor="text1"/>
        </w:rPr>
        <w:t xml:space="preserve">You should include operational and maintenance principles of </w:t>
      </w:r>
      <w:r w:rsidR="00EC01B3" w:rsidRPr="00EC01B3">
        <w:rPr>
          <w:rStyle w:val="normaltextrun"/>
          <w:rFonts w:asciiTheme="majorHAnsi" w:hAnsiTheme="majorHAnsi" w:cstheme="majorHAnsi"/>
          <w:color w:val="000000"/>
        </w:rPr>
        <w:t>key process equipment</w:t>
      </w:r>
      <w:r w:rsidR="00EC01B3">
        <w:rPr>
          <w:rStyle w:val="normaltextrun"/>
          <w:rFonts w:asciiTheme="majorHAnsi" w:hAnsiTheme="majorHAnsi" w:cstheme="majorHAnsi"/>
          <w:color w:val="000000"/>
        </w:rPr>
        <w:t xml:space="preserve"> such as:</w:t>
      </w:r>
      <w:r w:rsidR="00EC01B3" w:rsidRPr="00EC01B3">
        <w:rPr>
          <w:rStyle w:val="normaltextrun"/>
          <w:rFonts w:asciiTheme="majorHAnsi" w:hAnsiTheme="majorHAnsi" w:cstheme="majorHAnsi"/>
          <w:color w:val="000000"/>
        </w:rPr>
        <w:t xml:space="preserve"> </w:t>
      </w:r>
    </w:p>
    <w:p w14:paraId="20CE713B" w14:textId="77777777"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p>
    <w:p w14:paraId="009A527A" w14:textId="20AC042E"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 xml:space="preserve">umps, </w:t>
      </w:r>
    </w:p>
    <w:p w14:paraId="243D9677" w14:textId="7C49992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ompressors, </w:t>
      </w:r>
    </w:p>
    <w:p w14:paraId="57763229" w14:textId="3BC07F93"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urbines, </w:t>
      </w:r>
    </w:p>
    <w:p w14:paraId="01B96C1C" w14:textId="00D6F56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 </w:t>
      </w:r>
      <w:r>
        <w:rPr>
          <w:rStyle w:val="normaltextrun"/>
          <w:rFonts w:asciiTheme="majorHAnsi" w:hAnsiTheme="majorHAnsi" w:cstheme="majorHAnsi"/>
          <w:color w:val="000000"/>
        </w:rPr>
        <w:t>E</w:t>
      </w:r>
      <w:r w:rsidRPr="00EC01B3">
        <w:rPr>
          <w:rStyle w:val="normaltextrun"/>
          <w:rFonts w:asciiTheme="majorHAnsi" w:hAnsiTheme="majorHAnsi" w:cstheme="majorHAnsi"/>
          <w:color w:val="000000"/>
        </w:rPr>
        <w:t xml:space="preserve">xchangers, </w:t>
      </w:r>
    </w:p>
    <w:p w14:paraId="1E991EAE" w14:textId="77777777"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F</w:t>
      </w:r>
      <w:r w:rsidRPr="00EC01B3">
        <w:rPr>
          <w:rStyle w:val="normaltextrun"/>
          <w:rFonts w:asciiTheme="majorHAnsi" w:hAnsiTheme="majorHAnsi" w:cstheme="majorHAnsi"/>
          <w:color w:val="000000"/>
        </w:rPr>
        <w:t xml:space="preserve">ired </w:t>
      </w: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eaters, </w:t>
      </w:r>
    </w:p>
    <w:p w14:paraId="355E4DF6" w14:textId="2F2794C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olumns, </w:t>
      </w:r>
    </w:p>
    <w:p w14:paraId="5201832A" w14:textId="7B8E01B5"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R</w:t>
      </w:r>
      <w:r w:rsidRPr="00EC01B3">
        <w:rPr>
          <w:rStyle w:val="normaltextrun"/>
          <w:rFonts w:asciiTheme="majorHAnsi" w:hAnsiTheme="majorHAnsi" w:cstheme="majorHAnsi"/>
          <w:color w:val="000000"/>
        </w:rPr>
        <w:t xml:space="preserve">eactors, </w:t>
      </w:r>
    </w:p>
    <w:p w14:paraId="06C018E1" w14:textId="3BDF48C9"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anks and </w:t>
      </w: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essels, </w:t>
      </w:r>
    </w:p>
    <w:p w14:paraId="4EF62B2D" w14:textId="75A73EC0"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alves and </w:t>
      </w: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iping,</w:t>
      </w:r>
    </w:p>
    <w:p w14:paraId="4DAFBAEA" w14:textId="1653E5EB" w:rsidR="00EC01B3" w:rsidRPr="00EC01B3" w:rsidRDefault="00EC01B3" w:rsidP="00EC01B3">
      <w:pPr>
        <w:pStyle w:val="paragraph"/>
        <w:numPr>
          <w:ilvl w:val="0"/>
          <w:numId w:val="25"/>
        </w:numPr>
        <w:spacing w:before="0" w:beforeAutospacing="0" w:after="0" w:afterAutospacing="0" w:line="360" w:lineRule="auto"/>
        <w:jc w:val="both"/>
        <w:textAlignment w:val="baseline"/>
        <w:rPr>
          <w:rFonts w:asciiTheme="majorHAnsi" w:hAnsiTheme="majorHAnsi" w:cstheme="majorHAnsi"/>
          <w:color w:val="000000"/>
        </w:rPr>
      </w:pPr>
      <w:r>
        <w:rPr>
          <w:rStyle w:val="normaltextrun"/>
          <w:rFonts w:asciiTheme="majorHAnsi" w:hAnsiTheme="majorHAnsi" w:cstheme="majorHAnsi"/>
          <w:color w:val="000000"/>
        </w:rPr>
        <w:t>M</w:t>
      </w:r>
      <w:r w:rsidRPr="00EC01B3">
        <w:rPr>
          <w:rStyle w:val="normaltextrun"/>
          <w:rFonts w:asciiTheme="majorHAnsi" w:hAnsiTheme="majorHAnsi" w:cstheme="majorHAnsi"/>
          <w:color w:val="000000"/>
        </w:rPr>
        <w:t>otors</w:t>
      </w:r>
      <w:r>
        <w:rPr>
          <w:rStyle w:val="normaltextrun"/>
          <w:rFonts w:asciiTheme="majorHAnsi" w:hAnsiTheme="majorHAnsi" w:cstheme="majorHAnsi"/>
          <w:color w:val="000000"/>
        </w:rPr>
        <w:t>.</w:t>
      </w:r>
    </w:p>
    <w:p w14:paraId="6393639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3E00EE7"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7B9E5C50"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45460F8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618AD28"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DC0E1D9"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E813DF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5B9CB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830C1EF"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9E7063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01AA4D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066641D"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2523ECC"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76F15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D5B702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860FB3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C2E25A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lastRenderedPageBreak/>
        <w:t>Task 2 LO2</w:t>
      </w:r>
    </w:p>
    <w:p w14:paraId="0A15DB67" w14:textId="77777777" w:rsidR="00EC01B3" w:rsidRDefault="00EC01B3" w:rsidP="00EC01B3">
      <w:pPr>
        <w:pStyle w:val="paragraph"/>
        <w:spacing w:before="0" w:beforeAutospacing="0" w:after="0" w:afterAutospacing="0" w:line="360" w:lineRule="auto"/>
        <w:ind w:left="720"/>
        <w:jc w:val="both"/>
        <w:textAlignment w:val="baseline"/>
        <w:rPr>
          <w:rStyle w:val="eop"/>
          <w:rFonts w:asciiTheme="majorHAnsi" w:hAnsiTheme="majorHAnsi" w:cstheme="majorHAnsi"/>
        </w:rPr>
      </w:pPr>
    </w:p>
    <w:p w14:paraId="454A7592" w14:textId="37FCDE4E" w:rsidR="00EC01B3" w:rsidRPr="00EC01B3" w:rsidRDefault="00EC01B3" w:rsidP="00EC01B3">
      <w:pPr>
        <w:pStyle w:val="paragraph"/>
        <w:spacing w:before="0" w:beforeAutospacing="0" w:after="0" w:afterAutospacing="0" w:line="360" w:lineRule="auto"/>
        <w:ind w:left="720"/>
        <w:jc w:val="both"/>
        <w:textAlignment w:val="baseline"/>
        <w:rPr>
          <w:rFonts w:asciiTheme="majorHAnsi" w:hAnsiTheme="majorHAnsi" w:cstheme="majorBidi"/>
          <w:color w:val="000000"/>
        </w:rPr>
      </w:pPr>
      <w:r w:rsidRPr="3A1D0528">
        <w:rPr>
          <w:rStyle w:val="eop"/>
          <w:rFonts w:asciiTheme="majorHAnsi" w:hAnsiTheme="majorHAnsi" w:cstheme="majorBidi"/>
        </w:rPr>
        <w:t>For task t</w:t>
      </w:r>
      <w:r w:rsidR="22B77027" w:rsidRPr="3A1D0528">
        <w:rPr>
          <w:rStyle w:val="eop"/>
          <w:rFonts w:asciiTheme="majorHAnsi" w:hAnsiTheme="majorHAnsi" w:cstheme="majorBidi"/>
        </w:rPr>
        <w:t>w</w:t>
      </w:r>
      <w:r w:rsidRPr="3A1D0528">
        <w:rPr>
          <w:rStyle w:val="eop"/>
          <w:rFonts w:asciiTheme="majorHAnsi" w:hAnsiTheme="majorHAnsi" w:cstheme="majorBidi"/>
        </w:rPr>
        <w:t xml:space="preserve">o you are required to </w:t>
      </w:r>
      <w:r w:rsidRPr="3A1D0528">
        <w:rPr>
          <w:rStyle w:val="normaltextrun"/>
          <w:rFonts w:asciiTheme="majorHAnsi" w:hAnsiTheme="majorHAnsi" w:cstheme="majorBidi"/>
          <w:color w:val="000000" w:themeColor="text1"/>
        </w:rPr>
        <w:t xml:space="preserve">demonstrate a knowledge and understanding of the levels of </w:t>
      </w:r>
      <w:r w:rsidRPr="3A1D0528">
        <w:rPr>
          <w:rStyle w:val="normaltextrun"/>
          <w:rFonts w:asciiTheme="majorHAnsi" w:hAnsiTheme="majorHAnsi" w:cstheme="majorBidi"/>
          <w:b/>
          <w:color w:val="000000" w:themeColor="text1"/>
        </w:rPr>
        <w:t>responsibility</w:t>
      </w:r>
      <w:r w:rsidRPr="3A1D0528">
        <w:rPr>
          <w:rStyle w:val="normaltextrun"/>
          <w:rFonts w:asciiTheme="majorHAnsi" w:hAnsiTheme="majorHAnsi" w:cstheme="majorBidi"/>
          <w:color w:val="000000" w:themeColor="text1"/>
        </w:rPr>
        <w:t xml:space="preserve"> within the process industry. You should include and provide evidence of the following:</w:t>
      </w:r>
    </w:p>
    <w:p w14:paraId="2F317DDF" w14:textId="5F3CD627" w:rsidR="00EC01B3" w:rsidRPr="00EC01B3" w:rsidRDefault="00EC01B3" w:rsidP="00EC01B3">
      <w:pPr>
        <w:pStyle w:val="paragraph"/>
        <w:spacing w:before="0" w:beforeAutospacing="0" w:after="0" w:afterAutospacing="0" w:line="360" w:lineRule="auto"/>
        <w:ind w:left="720"/>
        <w:rPr>
          <w:rStyle w:val="eop"/>
          <w:rFonts w:asciiTheme="majorHAnsi" w:hAnsiTheme="majorHAnsi" w:cstheme="majorHAnsi"/>
        </w:rPr>
      </w:pPr>
    </w:p>
    <w:p w14:paraId="5A351D41"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CV, current job description and person specification.</w:t>
      </w:r>
      <w:r w:rsidRPr="00EC01B3">
        <w:rPr>
          <w:rStyle w:val="eop"/>
          <w:rFonts w:asciiTheme="majorHAnsi" w:hAnsiTheme="majorHAnsi" w:cstheme="majorHAnsi"/>
        </w:rPr>
        <w:t> </w:t>
      </w:r>
    </w:p>
    <w:p w14:paraId="42B03489" w14:textId="3EFF57BC"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7CDC3126"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Your current development action plan.</w:t>
      </w:r>
      <w:r w:rsidRPr="00EC01B3">
        <w:rPr>
          <w:rStyle w:val="eop"/>
          <w:rFonts w:asciiTheme="majorHAnsi" w:hAnsiTheme="majorHAnsi" w:cstheme="majorHAnsi"/>
        </w:rPr>
        <w:t> </w:t>
      </w:r>
    </w:p>
    <w:p w14:paraId="265686A7" w14:textId="269AEF32"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60787448" w14:textId="77777777" w:rsidR="00C2711A" w:rsidRPr="00EC01B3" w:rsidRDefault="2601A7C1"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Evidence to prove your technical competence (your competence framework and how this has been met, copies of company appraisals or any assessments, copies of key certificates and training records, samples of relevant work undertaken, plans and evidence of work preparation, evaluation of work outcomes and personal effectiveness). </w:t>
      </w:r>
      <w:r w:rsidRPr="00EC01B3">
        <w:rPr>
          <w:rStyle w:val="eop"/>
          <w:rFonts w:asciiTheme="majorHAnsi" w:hAnsiTheme="majorHAnsi" w:cstheme="majorHAnsi"/>
        </w:rPr>
        <w:t> </w:t>
      </w:r>
    </w:p>
    <w:p w14:paraId="6779F3BB" w14:textId="7E20B006" w:rsidR="2601A7C1" w:rsidRPr="00EC01B3" w:rsidRDefault="2601A7C1" w:rsidP="00EC01B3">
      <w:pPr>
        <w:pStyle w:val="paragraph"/>
        <w:spacing w:before="0" w:beforeAutospacing="0" w:after="0" w:afterAutospacing="0" w:line="360" w:lineRule="auto"/>
        <w:ind w:left="1080"/>
        <w:rPr>
          <w:rStyle w:val="eop"/>
          <w:rFonts w:asciiTheme="majorHAnsi" w:hAnsiTheme="majorHAnsi" w:cstheme="majorHAnsi"/>
        </w:rPr>
      </w:pPr>
    </w:p>
    <w:p w14:paraId="0811D02B"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Recognition of the results of your work and your achievements. </w:t>
      </w:r>
      <w:r w:rsidRPr="00EC01B3">
        <w:rPr>
          <w:rStyle w:val="eop"/>
          <w:rFonts w:asciiTheme="majorHAnsi" w:hAnsiTheme="majorHAnsi" w:cstheme="majorHAnsi"/>
        </w:rPr>
        <w:t> </w:t>
      </w:r>
    </w:p>
    <w:p w14:paraId="2E6BA537" w14:textId="16A2FB05" w:rsidR="00C2711A" w:rsidRPr="00EC01B3" w:rsidRDefault="00C2711A" w:rsidP="00EC01B3">
      <w:pPr>
        <w:pStyle w:val="paragraph"/>
        <w:spacing w:before="0" w:beforeAutospacing="0" w:after="0" w:afterAutospacing="0" w:line="360" w:lineRule="auto"/>
        <w:ind w:left="1080" w:firstLine="105"/>
        <w:textAlignment w:val="baseline"/>
        <w:rPr>
          <w:rFonts w:asciiTheme="majorHAnsi" w:hAnsiTheme="majorHAnsi" w:cstheme="majorHAnsi"/>
        </w:rPr>
      </w:pPr>
    </w:p>
    <w:p w14:paraId="72ADED2B" w14:textId="77777777" w:rsidR="00C2711A" w:rsidRPr="00EC01B3" w:rsidRDefault="3F684FB5"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 xml:space="preserve">Evidence of application of knowledge and skills as well as your </w:t>
      </w:r>
      <w:r w:rsidRPr="00EC01B3">
        <w:rPr>
          <w:rStyle w:val="normaltextrun"/>
          <w:rFonts w:asciiTheme="majorHAnsi" w:hAnsiTheme="majorHAnsi" w:cstheme="majorHAnsi"/>
          <w:b/>
          <w:bCs/>
          <w:lang w:val="en-US"/>
        </w:rPr>
        <w:t>responsibilities and autonomy</w:t>
      </w:r>
      <w:r w:rsidRPr="00EC01B3">
        <w:rPr>
          <w:rStyle w:val="normaltextrun"/>
          <w:rFonts w:asciiTheme="majorHAnsi" w:hAnsiTheme="majorHAnsi" w:cstheme="majorHAnsi"/>
          <w:lang w:val="en-US"/>
        </w:rPr>
        <w:t xml:space="preserve"> when carrying out key work activities</w:t>
      </w:r>
      <w:r w:rsidRPr="00EC01B3">
        <w:rPr>
          <w:rStyle w:val="normaltextrun"/>
          <w:rFonts w:asciiTheme="majorHAnsi" w:hAnsiTheme="majorHAnsi" w:cstheme="majorHAnsi"/>
          <w:color w:val="333333"/>
          <w:lang w:val="en-US"/>
        </w:rPr>
        <w:t>.</w:t>
      </w:r>
      <w:r w:rsidRPr="00EC01B3">
        <w:rPr>
          <w:rStyle w:val="eop"/>
          <w:rFonts w:asciiTheme="majorHAnsi" w:hAnsiTheme="majorHAnsi" w:cstheme="majorHAnsi"/>
        </w:rPr>
        <w:t> </w:t>
      </w:r>
    </w:p>
    <w:p w14:paraId="157081AF" w14:textId="77777777" w:rsidR="00C2711A" w:rsidRDefault="2601A7C1" w:rsidP="00C2711A">
      <w:pPr>
        <w:pStyle w:val="paragraph"/>
        <w:spacing w:before="0" w:beforeAutospacing="0" w:after="0" w:afterAutospacing="0"/>
        <w:textAlignment w:val="baseline"/>
        <w:rPr>
          <w:rFonts w:ascii="Calibri" w:hAnsi="Calibri" w:cs="Calibri"/>
        </w:rPr>
      </w:pPr>
      <w:r w:rsidRPr="2601A7C1">
        <w:rPr>
          <w:rStyle w:val="eop"/>
          <w:rFonts w:ascii="Calibri" w:hAnsi="Calibri" w:cs="Calibri"/>
          <w:sz w:val="28"/>
          <w:szCs w:val="28"/>
        </w:rPr>
        <w:t> </w:t>
      </w:r>
    </w:p>
    <w:p w14:paraId="629760EB" w14:textId="646E0A16" w:rsidR="00C2711A" w:rsidRDefault="00C2711A">
      <w:pPr>
        <w:rPr>
          <w:rFonts w:ascii="Arial" w:hAnsi="Arial" w:cs="Arial"/>
          <w:b/>
        </w:rPr>
      </w:pPr>
    </w:p>
    <w:p w14:paraId="6C85CB5A" w14:textId="63D721F8" w:rsidR="00C2711A" w:rsidRDefault="00C2711A">
      <w:pPr>
        <w:rPr>
          <w:rFonts w:ascii="Arial" w:hAnsi="Arial" w:cs="Arial"/>
          <w:b/>
        </w:rPr>
      </w:pPr>
    </w:p>
    <w:p w14:paraId="4F3F250C" w14:textId="447D2429" w:rsidR="00C2711A" w:rsidRDefault="00C2711A">
      <w:pPr>
        <w:rPr>
          <w:rFonts w:ascii="Arial" w:hAnsi="Arial" w:cs="Arial"/>
          <w:b/>
        </w:rPr>
      </w:pPr>
    </w:p>
    <w:p w14:paraId="0FE11AD4" w14:textId="49CEFA00" w:rsidR="00C2711A" w:rsidRDefault="00C2711A">
      <w:pPr>
        <w:rPr>
          <w:rFonts w:ascii="Arial" w:hAnsi="Arial" w:cs="Arial"/>
          <w:b/>
        </w:rPr>
      </w:pPr>
    </w:p>
    <w:p w14:paraId="2459BAAD" w14:textId="215B4F2C" w:rsidR="00C2711A" w:rsidRDefault="00C2711A">
      <w:pPr>
        <w:rPr>
          <w:rFonts w:ascii="Arial" w:hAnsi="Arial" w:cs="Arial"/>
          <w:b/>
        </w:rPr>
      </w:pPr>
    </w:p>
    <w:p w14:paraId="46F91A09" w14:textId="6701D61A" w:rsidR="00C2711A" w:rsidRDefault="00C2711A">
      <w:pPr>
        <w:rPr>
          <w:rFonts w:ascii="Arial" w:hAnsi="Arial" w:cs="Arial"/>
          <w:b/>
        </w:rPr>
      </w:pPr>
    </w:p>
    <w:p w14:paraId="4C7F84ED" w14:textId="77777777" w:rsidR="00AB1E30" w:rsidRDefault="00AB1E30">
      <w:pPr>
        <w:rPr>
          <w:rFonts w:ascii="Arial" w:hAnsi="Arial" w:cs="Arial"/>
          <w:b/>
        </w:rPr>
      </w:pPr>
    </w:p>
    <w:p w14:paraId="1073AD4A" w14:textId="40CBAE86" w:rsidR="00C2711A" w:rsidRDefault="00C2711A">
      <w:pPr>
        <w:rPr>
          <w:rFonts w:ascii="Arial" w:hAnsi="Arial" w:cs="Arial"/>
          <w:b/>
        </w:rPr>
      </w:pPr>
    </w:p>
    <w:p w14:paraId="60F31ED3" w14:textId="69F25DD1" w:rsidR="00C2711A" w:rsidRDefault="00C2711A">
      <w:pPr>
        <w:rPr>
          <w:rFonts w:ascii="Arial" w:hAnsi="Arial" w:cs="Arial"/>
          <w:b/>
        </w:rPr>
      </w:pPr>
    </w:p>
    <w:p w14:paraId="1205FA9D" w14:textId="0A6C0ACB" w:rsidR="00C2711A" w:rsidRDefault="00C2711A">
      <w:pPr>
        <w:rPr>
          <w:rFonts w:ascii="Arial" w:hAnsi="Arial" w:cs="Arial"/>
          <w:b/>
        </w:rPr>
      </w:pPr>
    </w:p>
    <w:p w14:paraId="6DE6B23C" w14:textId="4650933E" w:rsidR="00C2711A" w:rsidRDefault="00C2711A">
      <w:pPr>
        <w:rPr>
          <w:rFonts w:ascii="Arial" w:hAnsi="Arial" w:cs="Arial"/>
          <w:b/>
        </w:rPr>
      </w:pPr>
    </w:p>
    <w:p w14:paraId="1C2D9DA6" w14:textId="1D05A0E7" w:rsidR="00C2711A" w:rsidRDefault="00C2711A">
      <w:pPr>
        <w:rPr>
          <w:rFonts w:ascii="Arial" w:hAnsi="Arial" w:cs="Arial"/>
          <w:b/>
        </w:rPr>
      </w:pPr>
    </w:p>
    <w:p w14:paraId="7BFA8F36" w14:textId="56550DE4" w:rsidR="00C2711A" w:rsidRDefault="00C2711A">
      <w:pPr>
        <w:rPr>
          <w:rFonts w:ascii="Arial" w:hAnsi="Arial" w:cs="Arial"/>
          <w:b/>
        </w:rPr>
      </w:pPr>
    </w:p>
    <w:p w14:paraId="1802C6A9" w14:textId="3D8C0B46" w:rsidR="00C2711A" w:rsidRDefault="00C2711A">
      <w:pPr>
        <w:rPr>
          <w:rFonts w:ascii="Arial" w:hAnsi="Arial" w:cs="Arial"/>
          <w:b/>
        </w:rPr>
      </w:pPr>
    </w:p>
    <w:p w14:paraId="40995A04" w14:textId="561F2045" w:rsidR="00C2711A" w:rsidRDefault="00C2711A">
      <w:pPr>
        <w:rPr>
          <w:rFonts w:ascii="Arial" w:hAnsi="Arial" w:cs="Arial"/>
          <w:b/>
        </w:rPr>
      </w:pPr>
    </w:p>
    <w:p w14:paraId="0325E896" w14:textId="60587D16" w:rsidR="00C2711A" w:rsidRDefault="00C2711A">
      <w:pPr>
        <w:rPr>
          <w:rFonts w:ascii="Arial" w:hAnsi="Arial" w:cs="Arial"/>
          <w:b/>
        </w:rPr>
      </w:pPr>
    </w:p>
    <w:p w14:paraId="3DC3907C" w14:textId="128AA736" w:rsidR="00C2711A" w:rsidRDefault="00C2711A">
      <w:pPr>
        <w:rPr>
          <w:rFonts w:ascii="Arial" w:hAnsi="Arial" w:cs="Arial"/>
          <w:b/>
        </w:rPr>
      </w:pPr>
    </w:p>
    <w:p w14:paraId="6C3D8500" w14:textId="0F244EA8" w:rsidR="00C2711A" w:rsidRDefault="00C2711A">
      <w:pPr>
        <w:rPr>
          <w:rFonts w:ascii="Arial" w:hAnsi="Arial" w:cs="Arial"/>
          <w:b/>
        </w:rPr>
      </w:pPr>
    </w:p>
    <w:p w14:paraId="7EEA4E08" w14:textId="7DC08249" w:rsidR="00C2711A" w:rsidRDefault="00C2711A">
      <w:pPr>
        <w:rPr>
          <w:rFonts w:ascii="Arial" w:hAnsi="Arial" w:cs="Arial"/>
          <w:b/>
        </w:rPr>
      </w:pPr>
    </w:p>
    <w:p w14:paraId="5D53349C" w14:textId="5C163BE2" w:rsidR="00C2711A" w:rsidRDefault="00C2711A">
      <w:pPr>
        <w:rPr>
          <w:rFonts w:ascii="Arial" w:hAnsi="Arial" w:cs="Arial"/>
          <w:b/>
        </w:rPr>
      </w:pPr>
    </w:p>
    <w:p w14:paraId="5C042691" w14:textId="26485DDF" w:rsidR="00C2711A" w:rsidRDefault="00C2711A">
      <w:pPr>
        <w:rPr>
          <w:rFonts w:ascii="Arial" w:hAnsi="Arial" w:cs="Arial"/>
          <w:b/>
        </w:rPr>
      </w:pPr>
    </w:p>
    <w:p w14:paraId="4145FBA5" w14:textId="34D3B54B" w:rsidR="00C2711A" w:rsidRDefault="00C2711A">
      <w:pPr>
        <w:rPr>
          <w:rFonts w:ascii="Arial" w:hAnsi="Arial" w:cs="Arial"/>
          <w:b/>
        </w:rPr>
      </w:pPr>
    </w:p>
    <w:p w14:paraId="38DEDB9C" w14:textId="589BAF96" w:rsidR="00C2711A" w:rsidRDefault="00C2711A">
      <w:pPr>
        <w:rPr>
          <w:rFonts w:ascii="Arial" w:hAnsi="Arial" w:cs="Arial"/>
          <w:b/>
        </w:rPr>
      </w:pPr>
    </w:p>
    <w:p w14:paraId="72523C4A" w14:textId="61AB1962" w:rsidR="00C2711A" w:rsidRDefault="00C2711A">
      <w:pPr>
        <w:rPr>
          <w:rFonts w:ascii="Arial" w:hAnsi="Arial" w:cs="Arial"/>
          <w:b/>
        </w:rPr>
      </w:pPr>
    </w:p>
    <w:p w14:paraId="7BF9AD7F" w14:textId="3481ECBB" w:rsidR="008E1C37" w:rsidRDefault="008E1C37">
      <w:pPr>
        <w:rPr>
          <w:rFonts w:ascii="Arial" w:hAnsi="Arial" w:cs="Arial"/>
          <w:b/>
        </w:rPr>
      </w:pPr>
    </w:p>
    <w:p w14:paraId="776384B1" w14:textId="3FE6746F" w:rsidR="008E1C37" w:rsidRDefault="008E1C37">
      <w:pPr>
        <w:rPr>
          <w:rFonts w:ascii="Arial" w:hAnsi="Arial" w:cs="Arial"/>
          <w:b/>
        </w:rPr>
      </w:pPr>
    </w:p>
    <w:p w14:paraId="070DA32A" w14:textId="77777777" w:rsidR="008E1C37" w:rsidRDefault="008E1C37">
      <w:pPr>
        <w:rPr>
          <w:rFonts w:ascii="Arial" w:hAnsi="Arial" w:cs="Arial"/>
          <w:b/>
        </w:rPr>
      </w:pPr>
    </w:p>
    <w:p w14:paraId="3EFB8413" w14:textId="52069309" w:rsidR="00C2711A" w:rsidRDefault="00C2711A">
      <w:pPr>
        <w:rPr>
          <w:rFonts w:ascii="Arial" w:hAnsi="Arial" w:cs="Arial"/>
          <w:b/>
        </w:rPr>
      </w:pPr>
    </w:p>
    <w:p w14:paraId="61439AB5" w14:textId="77777777" w:rsidR="00C2711A" w:rsidRDefault="00C2711A">
      <w:pPr>
        <w:rPr>
          <w:rFonts w:ascii="Arial" w:hAnsi="Arial" w:cs="Arial"/>
          <w:b/>
        </w:rPr>
      </w:pPr>
    </w:p>
    <w:p w14:paraId="3656B9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EE6F25" w:rsidRPr="00A406E5" w:rsidRDefault="00EE6F25" w:rsidP="005969E2">
      <w:pPr>
        <w:jc w:val="both"/>
        <w:rPr>
          <w:rFonts w:ascii="Arial" w:hAnsi="Arial" w:cs="Arial"/>
          <w:sz w:val="22"/>
          <w:szCs w:val="22"/>
        </w:rPr>
      </w:pPr>
    </w:p>
    <w:p w14:paraId="049F31CB" w14:textId="77777777" w:rsidR="00A67FB1" w:rsidRDefault="00A67FB1" w:rsidP="005F79D3">
      <w:pPr>
        <w:rPr>
          <w:rFonts w:ascii="Arial" w:hAnsi="Arial" w:cs="Arial"/>
          <w:sz w:val="24"/>
          <w:szCs w:val="24"/>
        </w:rPr>
      </w:pPr>
    </w:p>
    <w:p w14:paraId="4DDBEF00" w14:textId="77777777" w:rsidR="00A85BFE" w:rsidRDefault="00A85BFE">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0562CB0E" w14:textId="0CA68AB0" w:rsidR="00C01A3F" w:rsidRPr="003E3532" w:rsidRDefault="008042F0" w:rsidP="001E51A3">
      <w:pPr>
        <w:pStyle w:val="paragraph"/>
        <w:spacing w:before="0" w:beforeAutospacing="0" w:after="0" w:afterAutospacing="0" w:line="360" w:lineRule="auto"/>
        <w:jc w:val="both"/>
        <w:textAlignment w:val="baseline"/>
        <w:rPr>
          <w:rFonts w:ascii="&amp;quot" w:hAnsi="&amp;quot"/>
          <w:i/>
          <w:sz w:val="18"/>
          <w:szCs w:val="18"/>
        </w:rPr>
      </w:pPr>
      <w:r w:rsidRPr="003E3532">
        <w:rPr>
          <w:rFonts w:ascii="Arial" w:hAnsi="Arial" w:cs="Arial"/>
          <w:b/>
          <w:i/>
          <w:sz w:val="22"/>
          <w:szCs w:val="22"/>
        </w:rPr>
        <w:t>Guidance</w:t>
      </w:r>
      <w:r w:rsidR="00C01A3F" w:rsidRPr="003E3532">
        <w:rPr>
          <w:rFonts w:ascii="Arial" w:hAnsi="Arial" w:cs="Arial"/>
          <w:b/>
          <w:i/>
          <w:sz w:val="22"/>
          <w:szCs w:val="22"/>
        </w:rPr>
        <w:t xml:space="preserve"> specific to this </w:t>
      </w:r>
      <w:r w:rsidR="00E27F15" w:rsidRPr="003E3532">
        <w:rPr>
          <w:rFonts w:ascii="Arial" w:hAnsi="Arial" w:cs="Arial"/>
          <w:b/>
          <w:i/>
          <w:sz w:val="22"/>
          <w:szCs w:val="22"/>
        </w:rPr>
        <w:t>assessment</w:t>
      </w:r>
      <w:r w:rsidR="00C01A3F" w:rsidRPr="003E3532">
        <w:rPr>
          <w:rFonts w:ascii="Arial" w:hAnsi="Arial" w:cs="Arial"/>
          <w:b/>
          <w:i/>
          <w:sz w:val="22"/>
          <w:szCs w:val="22"/>
        </w:rPr>
        <w:t>:</w:t>
      </w:r>
      <w:r w:rsidR="00C01A3F" w:rsidRPr="003E3532">
        <w:rPr>
          <w:rFonts w:ascii="Arial" w:hAnsi="Arial" w:cs="Arial"/>
          <w:i/>
          <w:sz w:val="22"/>
          <w:szCs w:val="22"/>
        </w:rPr>
        <w:t xml:space="preserve"> </w:t>
      </w:r>
      <w:r w:rsidR="00206B69" w:rsidRPr="003E3532">
        <w:rPr>
          <w:rStyle w:val="normaltextrun"/>
          <w:rFonts w:ascii="Arial" w:hAnsi="Arial" w:cs="Arial"/>
          <w:b/>
          <w:bCs/>
          <w:i/>
          <w:sz w:val="22"/>
          <w:szCs w:val="22"/>
        </w:rPr>
        <w:t>You must provide evidence of your engagement with appropriate literature. This evidence of reading and research must be referenced correctly using the Harvard system.</w:t>
      </w:r>
      <w:r w:rsidR="00206B69" w:rsidRPr="003E3532">
        <w:rPr>
          <w:rStyle w:val="eop"/>
          <w:rFonts w:ascii="Arial" w:hAnsi="Arial" w:cs="Arial"/>
          <w:i/>
          <w:sz w:val="22"/>
          <w:szCs w:val="22"/>
        </w:rPr>
        <w:t> </w:t>
      </w: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650D7C7A" w:rsidR="00C01A3F" w:rsidRPr="003E3532" w:rsidRDefault="008042F0" w:rsidP="001E51A3">
      <w:pPr>
        <w:spacing w:line="360" w:lineRule="auto"/>
        <w:rPr>
          <w:rFonts w:ascii="Arial" w:hAnsi="Arial" w:cs="Arial"/>
          <w:b/>
          <w:i/>
          <w:sz w:val="22"/>
          <w:szCs w:val="22"/>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B27096" w:rsidRPr="003E3532">
        <w:rPr>
          <w:rFonts w:ascii="Arial" w:hAnsi="Arial" w:cs="Arial"/>
          <w:b/>
          <w:i/>
          <w:sz w:val="22"/>
          <w:szCs w:val="22"/>
        </w:rPr>
        <w:t>Your report should demo</w:t>
      </w:r>
      <w:r w:rsidR="001E51A3" w:rsidRPr="003E3532">
        <w:rPr>
          <w:rFonts w:ascii="Arial" w:hAnsi="Arial" w:cs="Arial"/>
          <w:b/>
          <w:i/>
          <w:sz w:val="22"/>
          <w:szCs w:val="22"/>
        </w:rPr>
        <w:t>nstrate your knowledge and understanding of the chosen are</w:t>
      </w:r>
      <w:r w:rsidR="00A16AC6">
        <w:rPr>
          <w:rFonts w:ascii="Arial" w:hAnsi="Arial" w:cs="Arial"/>
          <w:b/>
          <w:i/>
          <w:sz w:val="22"/>
          <w:szCs w:val="22"/>
        </w:rPr>
        <w:t>a</w:t>
      </w:r>
      <w:r w:rsidR="001E51A3" w:rsidRPr="003E3532">
        <w:rPr>
          <w:rFonts w:ascii="Arial" w:hAnsi="Arial" w:cs="Arial"/>
          <w:b/>
          <w:i/>
          <w:sz w:val="22"/>
          <w:szCs w:val="22"/>
        </w:rPr>
        <w:t xml:space="preserve"> of process engineering.</w:t>
      </w:r>
    </w:p>
    <w:p w14:paraId="5997CC1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0FFD37" w14:textId="77777777" w:rsidR="00D22D9C" w:rsidRPr="00A406E5" w:rsidRDefault="00D22D9C" w:rsidP="00D22D9C">
      <w:pPr>
        <w:jc w:val="both"/>
        <w:rPr>
          <w:rFonts w:ascii="Arial" w:hAnsi="Arial" w:cs="Arial"/>
          <w:sz w:val="22"/>
          <w:szCs w:val="22"/>
        </w:rPr>
      </w:pPr>
    </w:p>
    <w:p w14:paraId="0654FA91" w14:textId="4D125C00" w:rsidR="004308B5" w:rsidRPr="003E3532" w:rsidRDefault="008042F0" w:rsidP="003E3532">
      <w:pPr>
        <w:spacing w:line="360" w:lineRule="auto"/>
        <w:rPr>
          <w:rFonts w:ascii="Arial" w:hAnsi="Arial" w:cs="Arial"/>
          <w:b/>
          <w:color w:val="FF0000"/>
          <w:sz w:val="24"/>
          <w:szCs w:val="24"/>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3E3532" w:rsidRPr="003E3532">
        <w:rPr>
          <w:rFonts w:ascii="Arial" w:hAnsi="Arial" w:cs="Arial"/>
          <w:b/>
          <w:i/>
          <w:sz w:val="22"/>
          <w:szCs w:val="22"/>
        </w:rPr>
        <w:t>Your report should demonstrate an evaluation of the engineering processes discussed, justifying their reason for use, along with any improvements that could be made to the process.</w:t>
      </w:r>
    </w:p>
    <w:p w14:paraId="6B699379" w14:textId="77777777" w:rsidR="00C01A3F" w:rsidRPr="004308B5" w:rsidRDefault="00C01A3F" w:rsidP="00C01A3F">
      <w:pPr>
        <w:jc w:val="both"/>
        <w:rPr>
          <w:rFonts w:ascii="Arial" w:hAnsi="Arial" w:cs="Arial"/>
          <w:i/>
          <w:sz w:val="22"/>
          <w:szCs w:val="22"/>
        </w:rPr>
      </w:pPr>
    </w:p>
    <w:p w14:paraId="52E56223" w14:textId="77777777" w:rsidR="004308B5" w:rsidRPr="00A406E5" w:rsidRDefault="004308B5"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4D040149"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E353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7547A01" w14:textId="77777777" w:rsidR="00D22D9C" w:rsidRPr="00A406E5" w:rsidRDefault="00D22D9C" w:rsidP="00D22D9C">
      <w:pPr>
        <w:jc w:val="both"/>
        <w:rPr>
          <w:rFonts w:ascii="Arial" w:hAnsi="Arial" w:cs="Arial"/>
          <w:sz w:val="22"/>
          <w:szCs w:val="22"/>
        </w:rPr>
      </w:pPr>
    </w:p>
    <w:p w14:paraId="5043CB0F" w14:textId="4EAAE1D5" w:rsidR="00C01A3F" w:rsidRPr="001E51A3" w:rsidRDefault="008042F0" w:rsidP="003E3532">
      <w:pPr>
        <w:spacing w:line="360" w:lineRule="auto"/>
        <w:jc w:val="both"/>
        <w:rPr>
          <w:rFonts w:ascii="Arial" w:hAnsi="Arial" w:cs="Arial"/>
          <w:b/>
          <w:sz w:val="22"/>
          <w:szCs w:val="22"/>
        </w:rPr>
      </w:pPr>
      <w:r w:rsidRPr="001E51A3">
        <w:rPr>
          <w:rFonts w:ascii="Arial" w:hAnsi="Arial" w:cs="Arial"/>
          <w:b/>
          <w:i/>
          <w:sz w:val="22"/>
          <w:szCs w:val="22"/>
        </w:rPr>
        <w:t xml:space="preserve">Guidance </w:t>
      </w:r>
      <w:r w:rsidR="00C01A3F" w:rsidRPr="001E51A3">
        <w:rPr>
          <w:rFonts w:ascii="Arial" w:hAnsi="Arial" w:cs="Arial"/>
          <w:b/>
          <w:i/>
          <w:sz w:val="22"/>
          <w:szCs w:val="22"/>
        </w:rPr>
        <w:t xml:space="preserve">specific to this </w:t>
      </w:r>
      <w:r w:rsidR="00E27F15" w:rsidRPr="001E51A3">
        <w:rPr>
          <w:rFonts w:ascii="Arial" w:hAnsi="Arial" w:cs="Arial"/>
          <w:b/>
          <w:i/>
          <w:sz w:val="22"/>
          <w:szCs w:val="22"/>
        </w:rPr>
        <w:t>assessment</w:t>
      </w:r>
      <w:r w:rsidR="00C01A3F" w:rsidRPr="001E51A3">
        <w:rPr>
          <w:rFonts w:ascii="Arial" w:hAnsi="Arial" w:cs="Arial"/>
          <w:b/>
          <w:i/>
          <w:sz w:val="22"/>
          <w:szCs w:val="22"/>
        </w:rPr>
        <w:t xml:space="preserve">: </w:t>
      </w:r>
      <w:r w:rsidR="001E51A3" w:rsidRPr="001E51A3">
        <w:rPr>
          <w:rFonts w:ascii="Arial" w:hAnsi="Arial" w:cs="Arial"/>
          <w:b/>
          <w:sz w:val="22"/>
          <w:szCs w:val="22"/>
        </w:rPr>
        <w:t xml:space="preserve">Your report should demonstrate your practical skills, responsibility and competency in the chosen area of process engineering. </w:t>
      </w: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01918054" w14:textId="77777777" w:rsidR="0033674F" w:rsidRPr="001E51A3" w:rsidRDefault="008042F0" w:rsidP="001E51A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1E51A3">
        <w:rPr>
          <w:rFonts w:ascii="Arial" w:hAnsi="Arial" w:cs="Arial"/>
          <w:b/>
          <w:i/>
          <w:sz w:val="22"/>
          <w:szCs w:val="22"/>
        </w:rPr>
        <w:t xml:space="preserve">: </w:t>
      </w:r>
      <w:r w:rsidR="0033674F" w:rsidRPr="001E51A3">
        <w:rPr>
          <w:rFonts w:ascii="Arial" w:hAnsi="Arial" w:cs="Arial"/>
          <w:b/>
          <w:sz w:val="22"/>
          <w:szCs w:val="22"/>
        </w:rPr>
        <w:t xml:space="preserve">Your work should be well organised and presented in a professional manner. </w:t>
      </w:r>
    </w:p>
    <w:p w14:paraId="70DF9E56" w14:textId="77777777" w:rsidR="00C01A3F" w:rsidRPr="00A406E5"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D93B2" w14:textId="77777777" w:rsidR="00152E9D" w:rsidRPr="00A406E5" w:rsidRDefault="00152E9D" w:rsidP="00152E9D">
            <w:pPr>
              <w:spacing w:after="120"/>
              <w:rPr>
                <w:rFonts w:ascii="Arial" w:hAnsi="Arial" w:cs="Arial"/>
                <w:sz w:val="14"/>
                <w:szCs w:val="14"/>
              </w:rPr>
            </w:pPr>
          </w:p>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4DD92220" w:rsidR="00152E9D" w:rsidRPr="00A406E5" w:rsidRDefault="002A4D9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0A4E5D" w14:textId="5BB40427" w:rsidR="00152E9D" w:rsidRPr="00A406E5" w:rsidRDefault="0084592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68480" behindDoc="0" locked="0" layoutInCell="1" allowOverlap="1" wp14:anchorId="2C13A554" wp14:editId="1F50D2CB">
                      <wp:simplePos x="0" y="0"/>
                      <wp:positionH relativeFrom="column">
                        <wp:posOffset>59690</wp:posOffset>
                      </wp:positionH>
                      <wp:positionV relativeFrom="paragraph">
                        <wp:posOffset>139700</wp:posOffset>
                      </wp:positionV>
                      <wp:extent cx="201960" cy="257400"/>
                      <wp:effectExtent l="38100" t="38100" r="39370" b="34925"/>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201960" cy="257400"/>
                            </w14:xfrm>
                          </w14:contentPart>
                        </a:graphicData>
                      </a:graphic>
                    </wp:anchor>
                  </w:drawing>
                </mc:Choice>
                <mc:Fallback>
                  <w:pict>
                    <v:shape w14:anchorId="1DED3E01" id="Ink 11" o:spid="_x0000_s1026" type="#_x0000_t75" style="position:absolute;margin-left:4.15pt;margin-top:10.4pt;width:17.05pt;height:2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">
                      <v:imagedata r:id="rId14" o:title=""/>
                    </v:shape>
                  </w:pict>
                </mc:Fallback>
              </mc:AlternateContent>
            </w:r>
          </w:p>
        </w:tc>
      </w:tr>
      <w:tr w:rsidR="00152E9D" w:rsidRPr="00A406E5" w14:paraId="19219836" w14:textId="77777777" w:rsidTr="00A85BFE">
        <w:trPr>
          <w:trHeight w:val="451"/>
        </w:trPr>
        <w:tc>
          <w:tcPr>
            <w:tcW w:w="4169" w:type="pct"/>
            <w:vMerge/>
            <w:tcBorders>
              <w:left w:val="single" w:sz="4" w:space="0" w:color="auto"/>
              <w:bottom w:val="single" w:sz="4" w:space="0" w:color="auto"/>
              <w:right w:val="single" w:sz="4" w:space="0" w:color="auto"/>
            </w:tcBorders>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7196D064" w14:textId="77777777" w:rsidR="00152E9D" w:rsidRPr="00A406E5" w:rsidRDefault="00152E9D" w:rsidP="00152E9D">
            <w:pPr>
              <w:spacing w:after="120"/>
              <w:rPr>
                <w:rFonts w:ascii="Arial" w:hAnsi="Arial" w:cs="Arial"/>
                <w:sz w:val="14"/>
                <w:szCs w:val="14"/>
              </w:rPr>
            </w:pPr>
          </w:p>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433AF08D" w:rsidR="00152E9D" w:rsidRPr="00A406E5" w:rsidRDefault="002A4D9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38601FE" w14:textId="6B7FA902" w:rsidR="00152E9D" w:rsidRPr="00A406E5" w:rsidRDefault="0084592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1552" behindDoc="0" locked="0" layoutInCell="1" allowOverlap="1" wp14:anchorId="4782430E" wp14:editId="1D6D1AE0">
                      <wp:simplePos x="0" y="0"/>
                      <wp:positionH relativeFrom="column">
                        <wp:posOffset>34290</wp:posOffset>
                      </wp:positionH>
                      <wp:positionV relativeFrom="paragraph">
                        <wp:posOffset>211455</wp:posOffset>
                      </wp:positionV>
                      <wp:extent cx="299225" cy="222250"/>
                      <wp:effectExtent l="38100" t="38100" r="0" b="44450"/>
                      <wp:wrapNone/>
                      <wp:docPr id="1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299225" cy="222250"/>
                            </w14:xfrm>
                          </w14:contentPart>
                        </a:graphicData>
                      </a:graphic>
                    </wp:anchor>
                  </w:drawing>
                </mc:Choice>
                <mc:Fallback>
                  <w:pict>
                    <v:shape w14:anchorId="69F9CE10" id="Ink 14" o:spid="_x0000_s1026" type="#_x0000_t75" style="position:absolute;margin-left:1.9pt;margin-top:15.85pt;width:25.15pt;height:19.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">
                      <v:imagedata r:id="rId16" o:title=""/>
                    </v:shape>
                  </w:pict>
                </mc:Fallback>
              </mc:AlternateContent>
            </w:r>
          </w:p>
        </w:tc>
      </w:tr>
      <w:tr w:rsidR="00152E9D" w:rsidRPr="00A406E5" w14:paraId="0F3CABC7" w14:textId="77777777" w:rsidTr="00A85BFE">
        <w:trPr>
          <w:trHeight w:val="451"/>
        </w:trPr>
        <w:tc>
          <w:tcPr>
            <w:tcW w:w="4169" w:type="pct"/>
            <w:vMerge/>
            <w:tcBorders>
              <w:left w:val="single" w:sz="4" w:space="0" w:color="auto"/>
              <w:bottom w:val="single" w:sz="4" w:space="0" w:color="auto"/>
              <w:right w:val="single" w:sz="4" w:space="0" w:color="auto"/>
            </w:tcBorders>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54B55CAA" w:rsidR="00152E9D" w:rsidRPr="00A406E5" w:rsidRDefault="002A4D9E" w:rsidP="00152E9D">
            <w:pPr>
              <w:jc w:val="center"/>
              <w:rPr>
                <w:rFonts w:ascii="Arial" w:hAnsi="Arial" w:cs="Arial"/>
                <w:sz w:val="32"/>
              </w:rPr>
            </w:pPr>
            <w:r>
              <w:rPr>
                <w:rFonts w:ascii="Arial" w:hAnsi="Arial" w:cs="Arial"/>
                <w:sz w:val="32"/>
              </w:rPr>
              <w:t>1</w:t>
            </w:r>
            <w:r w:rsidR="0033674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A6542E" w14:textId="627E34CA" w:rsidR="00152E9D" w:rsidRPr="00A406E5" w:rsidRDefault="0084592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4624" behindDoc="0" locked="0" layoutInCell="1" allowOverlap="1" wp14:anchorId="7BD32A76" wp14:editId="47D8B407">
                      <wp:simplePos x="0" y="0"/>
                      <wp:positionH relativeFrom="column">
                        <wp:posOffset>15240</wp:posOffset>
                      </wp:positionH>
                      <wp:positionV relativeFrom="paragraph">
                        <wp:posOffset>216535</wp:posOffset>
                      </wp:positionV>
                      <wp:extent cx="247650" cy="212960"/>
                      <wp:effectExtent l="38100" t="38100" r="31750" b="41275"/>
                      <wp:wrapNone/>
                      <wp:docPr id="17" name="Ink 17"/>
                      <wp:cNvGraphicFramePr/>
                      <a:graphic xmlns:a="http://schemas.openxmlformats.org/drawingml/2006/main">
                        <a:graphicData uri="http://schemas.microsoft.com/office/word/2010/wordprocessingInk">
                          <w14:contentPart bwMode="auto" r:id="rId17">
                            <w14:nvContentPartPr>
                              <w14:cNvContentPartPr/>
                            </w14:nvContentPartPr>
                            <w14:xfrm>
                              <a:off x="0" y="0"/>
                              <a:ext cx="247650" cy="212960"/>
                            </w14:xfrm>
                          </w14:contentPart>
                        </a:graphicData>
                      </a:graphic>
                    </wp:anchor>
                  </w:drawing>
                </mc:Choice>
                <mc:Fallback>
                  <w:pict>
                    <v:shape w14:anchorId="21D163D7" id="Ink 17" o:spid="_x0000_s1026" type="#_x0000_t75" style="position:absolute;margin-left:.6pt;margin-top:16.45pt;width:20.7pt;height:17.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">
                      <v:imagedata r:id="rId18" o:title=""/>
                    </v:shape>
                  </w:pict>
                </mc:Fallback>
              </mc:AlternateContent>
            </w:r>
          </w:p>
        </w:tc>
      </w:tr>
      <w:tr w:rsidR="00152E9D" w:rsidRPr="00A406E5" w14:paraId="3041E394" w14:textId="77777777" w:rsidTr="00A85BFE">
        <w:trPr>
          <w:trHeight w:val="451"/>
        </w:trPr>
        <w:tc>
          <w:tcPr>
            <w:tcW w:w="4169" w:type="pct"/>
            <w:vMerge/>
            <w:tcBorders>
              <w:left w:val="single" w:sz="4" w:space="0" w:color="auto"/>
              <w:bottom w:val="single" w:sz="4" w:space="0" w:color="auto"/>
              <w:right w:val="single" w:sz="4" w:space="0" w:color="auto"/>
            </w:tcBorders>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A3216" w14:textId="5F8CE60F" w:rsidR="00152E9D" w:rsidRPr="00A406E5" w:rsidRDefault="002A4D9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6CF6D385" w:rsidR="00152E9D" w:rsidRPr="00A406E5" w:rsidRDefault="00316B95"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7696" behindDoc="0" locked="0" layoutInCell="1" allowOverlap="1" wp14:anchorId="14277A4A" wp14:editId="410387EF">
                      <wp:simplePos x="0" y="0"/>
                      <wp:positionH relativeFrom="column">
                        <wp:posOffset>-19050</wp:posOffset>
                      </wp:positionH>
                      <wp:positionV relativeFrom="paragraph">
                        <wp:posOffset>282575</wp:posOffset>
                      </wp:positionV>
                      <wp:extent cx="282555" cy="184150"/>
                      <wp:effectExtent l="38100" t="50800" r="0" b="44450"/>
                      <wp:wrapNone/>
                      <wp:docPr id="20" name="Ink 20"/>
                      <wp:cNvGraphicFramePr/>
                      <a:graphic xmlns:a="http://schemas.openxmlformats.org/drawingml/2006/main">
                        <a:graphicData uri="http://schemas.microsoft.com/office/word/2010/wordprocessingInk">
                          <w14:contentPart bwMode="auto" r:id="rId19">
                            <w14:nvContentPartPr>
                              <w14:cNvContentPartPr/>
                            </w14:nvContentPartPr>
                            <w14:xfrm>
                              <a:off x="0" y="0"/>
                              <a:ext cx="282555" cy="184150"/>
                            </w14:xfrm>
                          </w14:contentPart>
                        </a:graphicData>
                      </a:graphic>
                    </wp:anchor>
                  </w:drawing>
                </mc:Choice>
                <mc:Fallback>
                  <w:pict>
                    <v:shape w14:anchorId="696F3071" id="Ink 20" o:spid="_x0000_s1026" type="#_x0000_t75" style="position:absolute;margin-left:-2.3pt;margin-top:21.45pt;width:23.9pt;height:16.1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">
                      <v:imagedata r:id="rId20" o:title=""/>
                    </v:shape>
                  </w:pict>
                </mc:Fallback>
              </mc:AlternateContent>
            </w: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DE71A" w14:textId="77777777" w:rsidR="00152E9D" w:rsidRPr="00A406E5" w:rsidRDefault="0033674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5E05EE" w14:textId="32196C34" w:rsidR="00152E9D" w:rsidRPr="00A406E5" w:rsidRDefault="00C04A76"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5888" behindDoc="0" locked="0" layoutInCell="1" allowOverlap="1" wp14:anchorId="1458C84E" wp14:editId="0B5CC214">
                      <wp:simplePos x="0" y="0"/>
                      <wp:positionH relativeFrom="column">
                        <wp:posOffset>28310</wp:posOffset>
                      </wp:positionH>
                      <wp:positionV relativeFrom="paragraph">
                        <wp:posOffset>196070</wp:posOffset>
                      </wp:positionV>
                      <wp:extent cx="225720" cy="254520"/>
                      <wp:effectExtent l="50800" t="38100" r="41275" b="50800"/>
                      <wp:wrapNone/>
                      <wp:docPr id="28" name="Ink 28"/>
                      <wp:cNvGraphicFramePr/>
                      <a:graphic xmlns:a="http://schemas.openxmlformats.org/drawingml/2006/main">
                        <a:graphicData uri="http://schemas.microsoft.com/office/word/2010/wordprocessingInk">
                          <w14:contentPart bwMode="auto" r:id="rId21">
                            <w14:nvContentPartPr>
                              <w14:cNvContentPartPr/>
                            </w14:nvContentPartPr>
                            <w14:xfrm>
                              <a:off x="0" y="0"/>
                              <a:ext cx="225720" cy="254520"/>
                            </w14:xfrm>
                          </w14:contentPart>
                        </a:graphicData>
                      </a:graphic>
                    </wp:anchor>
                  </w:drawing>
                </mc:Choice>
                <mc:Fallback>
                  <w:pict>
                    <v:shape w14:anchorId="186FB902" id="Ink 28" o:spid="_x0000_s1026" type="#_x0000_t75" style="position:absolute;margin-left:1.45pt;margin-top:14.65pt;width:19.35pt;height:21.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">
                      <v:imagedata r:id="rId22" o:title=""/>
                    </v:shape>
                  </w:pict>
                </mc:Fallback>
              </mc:AlternateContent>
            </w:r>
          </w:p>
        </w:tc>
      </w:tr>
      <w:tr w:rsidR="00152E9D" w:rsidRPr="00A406E5" w14:paraId="2FC17F8B" w14:textId="77777777" w:rsidTr="00A85BFE">
        <w:trPr>
          <w:trHeight w:val="450"/>
        </w:trPr>
        <w:tc>
          <w:tcPr>
            <w:tcW w:w="4169" w:type="pct"/>
            <w:vMerge/>
            <w:tcBorders>
              <w:left w:val="single" w:sz="4" w:space="0" w:color="auto"/>
              <w:bottom w:val="single" w:sz="4" w:space="0" w:color="auto"/>
              <w:right w:val="single" w:sz="4" w:space="0" w:color="auto"/>
            </w:tcBorders>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24F4BD75" w:rsidR="00152E9D" w:rsidRPr="00A406E5" w:rsidRDefault="00634259"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688960" behindDoc="0" locked="0" layoutInCell="1" allowOverlap="1" wp14:anchorId="58A9B109" wp14:editId="161DA73D">
                      <wp:simplePos x="0" y="0"/>
                      <wp:positionH relativeFrom="column">
                        <wp:posOffset>-8255</wp:posOffset>
                      </wp:positionH>
                      <wp:positionV relativeFrom="paragraph">
                        <wp:posOffset>152400</wp:posOffset>
                      </wp:positionV>
                      <wp:extent cx="320520" cy="212760"/>
                      <wp:effectExtent l="50800" t="38100" r="35560" b="41275"/>
                      <wp:wrapNone/>
                      <wp:docPr id="32" name="Ink 32"/>
                      <wp:cNvGraphicFramePr/>
                      <a:graphic xmlns:a="http://schemas.openxmlformats.org/drawingml/2006/main">
                        <a:graphicData uri="http://schemas.microsoft.com/office/word/2010/wordprocessingInk">
                          <w14:contentPart bwMode="auto" r:id="rId23">
                            <w14:nvContentPartPr>
                              <w14:cNvContentPartPr/>
                            </w14:nvContentPartPr>
                            <w14:xfrm>
                              <a:off x="0" y="0"/>
                              <a:ext cx="320520" cy="212760"/>
                            </w14:xfrm>
                          </w14:contentPart>
                        </a:graphicData>
                      </a:graphic>
                    </wp:anchor>
                  </w:drawing>
                </mc:Choice>
                <mc:Fallback>
                  <w:pict>
                    <v:shape w14:anchorId="737C7CFF" id="Ink 32" o:spid="_x0000_s1026" type="#_x0000_t75" style="position:absolute;margin-left:-1.45pt;margin-top:11.2pt;width:26.9pt;height:18.3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">
                      <v:imagedata r:id="rId24" o:title=""/>
                    </v:shape>
                  </w:pict>
                </mc:Fallback>
              </mc:AlternateConten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25"/>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916C1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869460" w14:textId="77777777" w:rsidR="007D5DE2" w:rsidRDefault="007D5DE2" w:rsidP="00160D12">
            <w:pPr>
              <w:spacing w:before="34" w:line="239" w:lineRule="auto"/>
              <w:ind w:left="108" w:right="-54"/>
              <w:rPr>
                <w:rFonts w:ascii="Arial" w:eastAsia="Arial" w:hAnsi="Arial" w:cs="Arial"/>
                <w:bCs/>
                <w:sz w:val="18"/>
                <w:szCs w:val="18"/>
              </w:rPr>
            </w:pPr>
          </w:p>
          <w:p w14:paraId="187F57B8"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54738AF4"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6ABBD8F"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BBA33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64FCBC1" w14:textId="77777777" w:rsidR="007D5DE2" w:rsidRPr="00B05B47" w:rsidRDefault="007D5DE2" w:rsidP="00160D12">
            <w:pPr>
              <w:rPr>
                <w:rFonts w:ascii="Arial" w:hAnsi="Arial" w:cs="Arial"/>
                <w:sz w:val="18"/>
                <w:szCs w:val="18"/>
              </w:rPr>
            </w:pPr>
          </w:p>
          <w:p w14:paraId="5C8C6B09"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3382A365"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5C71F136"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2199465" w14:textId="77777777" w:rsidR="007D5DE2" w:rsidRPr="00B05B47" w:rsidRDefault="007D5DE2" w:rsidP="00160D12">
            <w:pPr>
              <w:rPr>
                <w:rFonts w:ascii="Arial" w:hAnsi="Arial" w:cs="Arial"/>
                <w:sz w:val="18"/>
                <w:szCs w:val="18"/>
              </w:rPr>
            </w:pPr>
          </w:p>
          <w:p w14:paraId="0DA123B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C4CEA3D"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895670"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302B4" w14:textId="77777777" w:rsidR="00BB636E" w:rsidRDefault="00BB636E">
      <w:r>
        <w:separator/>
      </w:r>
    </w:p>
  </w:endnote>
  <w:endnote w:type="continuationSeparator" w:id="0">
    <w:p w14:paraId="39156BE1" w14:textId="77777777" w:rsidR="00BB636E" w:rsidRDefault="00BB636E">
      <w:r>
        <w:continuationSeparator/>
      </w:r>
    </w:p>
  </w:endnote>
  <w:endnote w:type="continuationNotice" w:id="1">
    <w:p w14:paraId="5994E442" w14:textId="77777777" w:rsidR="00BB636E" w:rsidRDefault="00BB63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mp;quo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93F57" w14:textId="77777777" w:rsidR="00E93D8D" w:rsidRDefault="00E93D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79BC1" w14:textId="77777777" w:rsidR="00BB636E" w:rsidRDefault="00BB636E">
      <w:r>
        <w:separator/>
      </w:r>
    </w:p>
  </w:footnote>
  <w:footnote w:type="continuationSeparator" w:id="0">
    <w:p w14:paraId="2921E04F" w14:textId="77777777" w:rsidR="00BB636E" w:rsidRDefault="00BB636E">
      <w:r>
        <w:continuationSeparator/>
      </w:r>
    </w:p>
  </w:footnote>
  <w:footnote w:type="continuationNotice" w:id="1">
    <w:p w14:paraId="08C84B9D" w14:textId="77777777" w:rsidR="00BB636E" w:rsidRDefault="00BB63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8"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D55FBA"/>
    <w:multiLevelType w:val="hybridMultilevel"/>
    <w:tmpl w:val="8B769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
  </w:num>
  <w:num w:numId="3">
    <w:abstractNumId w:val="17"/>
  </w:num>
  <w:num w:numId="4">
    <w:abstractNumId w:val="27"/>
  </w:num>
  <w:num w:numId="5">
    <w:abstractNumId w:val="20"/>
  </w:num>
  <w:num w:numId="6">
    <w:abstractNumId w:val="14"/>
  </w:num>
  <w:num w:numId="7">
    <w:abstractNumId w:val="26"/>
  </w:num>
  <w:num w:numId="8">
    <w:abstractNumId w:val="3"/>
  </w:num>
  <w:num w:numId="9">
    <w:abstractNumId w:val="24"/>
  </w:num>
  <w:num w:numId="10">
    <w:abstractNumId w:val="18"/>
  </w:num>
  <w:num w:numId="11">
    <w:abstractNumId w:val="6"/>
  </w:num>
  <w:num w:numId="12">
    <w:abstractNumId w:val="7"/>
  </w:num>
  <w:num w:numId="13">
    <w:abstractNumId w:val="15"/>
  </w:num>
  <w:num w:numId="14">
    <w:abstractNumId w:val="23"/>
  </w:num>
  <w:num w:numId="15">
    <w:abstractNumId w:val="5"/>
  </w:num>
  <w:num w:numId="16">
    <w:abstractNumId w:val="0"/>
  </w:num>
  <w:num w:numId="17">
    <w:abstractNumId w:val="9"/>
  </w:num>
  <w:num w:numId="18">
    <w:abstractNumId w:val="19"/>
  </w:num>
  <w:num w:numId="19">
    <w:abstractNumId w:val="4"/>
  </w:num>
  <w:num w:numId="20">
    <w:abstractNumId w:val="28"/>
  </w:num>
  <w:num w:numId="21">
    <w:abstractNumId w:val="8"/>
  </w:num>
  <w:num w:numId="22">
    <w:abstractNumId w:val="22"/>
  </w:num>
  <w:num w:numId="23">
    <w:abstractNumId w:val="12"/>
  </w:num>
  <w:num w:numId="24">
    <w:abstractNumId w:val="29"/>
  </w:num>
  <w:num w:numId="25">
    <w:abstractNumId w:val="11"/>
  </w:num>
  <w:num w:numId="26">
    <w:abstractNumId w:val="21"/>
  </w:num>
  <w:num w:numId="27">
    <w:abstractNumId w:val="25"/>
  </w:num>
  <w:num w:numId="28">
    <w:abstractNumId w:val="1"/>
  </w:num>
  <w:num w:numId="29">
    <w:abstractNumId w:val="1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0D12"/>
    <w:rsid w:val="0017512A"/>
    <w:rsid w:val="00196958"/>
    <w:rsid w:val="001A1E39"/>
    <w:rsid w:val="001A24F3"/>
    <w:rsid w:val="001B405C"/>
    <w:rsid w:val="001B5F45"/>
    <w:rsid w:val="001C7145"/>
    <w:rsid w:val="001E1050"/>
    <w:rsid w:val="001E1E1F"/>
    <w:rsid w:val="001E2007"/>
    <w:rsid w:val="001E51A3"/>
    <w:rsid w:val="001E57C1"/>
    <w:rsid w:val="001F07EF"/>
    <w:rsid w:val="001F50B6"/>
    <w:rsid w:val="001F6D7A"/>
    <w:rsid w:val="00202CB3"/>
    <w:rsid w:val="00206B69"/>
    <w:rsid w:val="00210709"/>
    <w:rsid w:val="00213CAA"/>
    <w:rsid w:val="00224849"/>
    <w:rsid w:val="0022746E"/>
    <w:rsid w:val="00233E99"/>
    <w:rsid w:val="00235F71"/>
    <w:rsid w:val="002444CA"/>
    <w:rsid w:val="00260DE6"/>
    <w:rsid w:val="00273FEE"/>
    <w:rsid w:val="0028204E"/>
    <w:rsid w:val="0028591B"/>
    <w:rsid w:val="002878BF"/>
    <w:rsid w:val="00291841"/>
    <w:rsid w:val="002A23DE"/>
    <w:rsid w:val="002A4D9E"/>
    <w:rsid w:val="002C449B"/>
    <w:rsid w:val="002C6040"/>
    <w:rsid w:val="002D5B3F"/>
    <w:rsid w:val="002E272E"/>
    <w:rsid w:val="002F5778"/>
    <w:rsid w:val="00316B95"/>
    <w:rsid w:val="003223E0"/>
    <w:rsid w:val="0033674F"/>
    <w:rsid w:val="00352C4A"/>
    <w:rsid w:val="00362560"/>
    <w:rsid w:val="003732FD"/>
    <w:rsid w:val="003753B2"/>
    <w:rsid w:val="00376559"/>
    <w:rsid w:val="00382BAA"/>
    <w:rsid w:val="00384D73"/>
    <w:rsid w:val="00393EB6"/>
    <w:rsid w:val="003A3CE5"/>
    <w:rsid w:val="003B366F"/>
    <w:rsid w:val="003B3F9D"/>
    <w:rsid w:val="003B6C95"/>
    <w:rsid w:val="003E3532"/>
    <w:rsid w:val="003E5751"/>
    <w:rsid w:val="004046A9"/>
    <w:rsid w:val="00404C50"/>
    <w:rsid w:val="00423934"/>
    <w:rsid w:val="00426244"/>
    <w:rsid w:val="004308B5"/>
    <w:rsid w:val="00451810"/>
    <w:rsid w:val="00470A38"/>
    <w:rsid w:val="00477880"/>
    <w:rsid w:val="004874DE"/>
    <w:rsid w:val="004B5334"/>
    <w:rsid w:val="004B6C14"/>
    <w:rsid w:val="004C6EAD"/>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71B6"/>
    <w:rsid w:val="005E285E"/>
    <w:rsid w:val="005E72F8"/>
    <w:rsid w:val="005F0579"/>
    <w:rsid w:val="005F3A53"/>
    <w:rsid w:val="005F79D3"/>
    <w:rsid w:val="006062A3"/>
    <w:rsid w:val="00610E08"/>
    <w:rsid w:val="006140BF"/>
    <w:rsid w:val="006161BE"/>
    <w:rsid w:val="00620787"/>
    <w:rsid w:val="00632434"/>
    <w:rsid w:val="00634259"/>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2BD"/>
    <w:rsid w:val="007366DF"/>
    <w:rsid w:val="00757839"/>
    <w:rsid w:val="00770C81"/>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45925"/>
    <w:rsid w:val="00852933"/>
    <w:rsid w:val="008566E5"/>
    <w:rsid w:val="008566FE"/>
    <w:rsid w:val="00865B46"/>
    <w:rsid w:val="00896134"/>
    <w:rsid w:val="008A62BC"/>
    <w:rsid w:val="008B43E7"/>
    <w:rsid w:val="008C5073"/>
    <w:rsid w:val="008D763F"/>
    <w:rsid w:val="008E1C3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BF1"/>
    <w:rsid w:val="009E4BC1"/>
    <w:rsid w:val="009F5CB2"/>
    <w:rsid w:val="00A03BB8"/>
    <w:rsid w:val="00A16AC6"/>
    <w:rsid w:val="00A16E98"/>
    <w:rsid w:val="00A3505D"/>
    <w:rsid w:val="00A4036F"/>
    <w:rsid w:val="00A406E5"/>
    <w:rsid w:val="00A423D0"/>
    <w:rsid w:val="00A4641C"/>
    <w:rsid w:val="00A55876"/>
    <w:rsid w:val="00A67FB1"/>
    <w:rsid w:val="00A85BFE"/>
    <w:rsid w:val="00AB1E30"/>
    <w:rsid w:val="00AB5677"/>
    <w:rsid w:val="00AB6FE7"/>
    <w:rsid w:val="00AB7AD7"/>
    <w:rsid w:val="00AC1212"/>
    <w:rsid w:val="00AD2430"/>
    <w:rsid w:val="00AE41A6"/>
    <w:rsid w:val="00AF0E34"/>
    <w:rsid w:val="00AF271D"/>
    <w:rsid w:val="00AF56C2"/>
    <w:rsid w:val="00B004E6"/>
    <w:rsid w:val="00B05B47"/>
    <w:rsid w:val="00B0744D"/>
    <w:rsid w:val="00B27096"/>
    <w:rsid w:val="00B3101B"/>
    <w:rsid w:val="00B50EA8"/>
    <w:rsid w:val="00B64082"/>
    <w:rsid w:val="00B70198"/>
    <w:rsid w:val="00B72325"/>
    <w:rsid w:val="00B81560"/>
    <w:rsid w:val="00B81AD3"/>
    <w:rsid w:val="00B829D8"/>
    <w:rsid w:val="00B84B5B"/>
    <w:rsid w:val="00B86446"/>
    <w:rsid w:val="00BA1176"/>
    <w:rsid w:val="00BB636E"/>
    <w:rsid w:val="00BE0B01"/>
    <w:rsid w:val="00BE79C7"/>
    <w:rsid w:val="00BF3CB5"/>
    <w:rsid w:val="00C01A3F"/>
    <w:rsid w:val="00C04A76"/>
    <w:rsid w:val="00C073F1"/>
    <w:rsid w:val="00C1285B"/>
    <w:rsid w:val="00C1361B"/>
    <w:rsid w:val="00C14E1F"/>
    <w:rsid w:val="00C2711A"/>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93D8D"/>
    <w:rsid w:val="00EA0F4E"/>
    <w:rsid w:val="00EA240A"/>
    <w:rsid w:val="00EA295B"/>
    <w:rsid w:val="00EA3B9B"/>
    <w:rsid w:val="00EA6801"/>
    <w:rsid w:val="00EB4F96"/>
    <w:rsid w:val="00EC01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D1B"/>
    <w:rsid w:val="00FA68F8"/>
    <w:rsid w:val="00FB1DC0"/>
    <w:rsid w:val="00FB3B4E"/>
    <w:rsid w:val="00FB4521"/>
    <w:rsid w:val="00FB4F84"/>
    <w:rsid w:val="00FB5CF8"/>
    <w:rsid w:val="00FF273B"/>
    <w:rsid w:val="00FF564C"/>
    <w:rsid w:val="00FF5AAD"/>
    <w:rsid w:val="18735F75"/>
    <w:rsid w:val="22B77027"/>
    <w:rsid w:val="252D4C9D"/>
    <w:rsid w:val="2601A7C1"/>
    <w:rsid w:val="3A1D0528"/>
    <w:rsid w:val="3F684FB5"/>
    <w:rsid w:val="52FBCD50"/>
    <w:rsid w:val="563CDC96"/>
    <w:rsid w:val="62E9CE57"/>
    <w:rsid w:val="63FD61E0"/>
    <w:rsid w:val="715EE5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9C5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ink/ink4.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10" Type="http://schemas.openxmlformats.org/officeDocument/2006/relationships/customXml" Target="ink/ink1.xml"/><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2:53.044"/>
    </inkml:context>
    <inkml:brush xml:id="br0">
      <inkml:brushProperty name="width" value="0.04286" units="cm"/>
      <inkml:brushProperty name="height" value="0.04286" units="cm"/>
      <inkml:brushProperty name="color" value="#E71224"/>
    </inkml:brush>
  </inkml:definitions>
  <inkml:trace contextRef="#ctx0" brushRef="#br0">27 753 8231,'-7'6'0,"0"-1"358,1-1 941,4 3-328,-2-6-556,4 3 0,0-8-113,0-2 0,0-9-161,0-3 0,4-6 64,2-3 1,2-3-251,0-5 1,1-3 33,0-1 0,3-6 10,0 1 1,-1-9-221,-2 0 1,-1 3 103,-2 6 0,2 2 63,-2 7 1,0 5 68,0 10 1,-2 5 250,-4 3-214,4 7 0,-3 3 112,2 7 0,-2 9-41,-1 10 1,0 5 21,0 3 0,0 7-69,0 2 0,1-2-8,2-1 1,-1-2-215,4-4 1,0-2 65,3-3 0,-1-6-9,1-3 0,0-4 68,0-6 1,0 0 30,-1-2 1,-2-2 16,0-4 0,0-1 23,3-2 0,-3-6-30,0-5 1,-1-4-13,0-3 0,3-2-19,-2-7 0,2 1 59,1-6 0,-1 1-312,-2-8 1,1 0 1,-1-5 1,2 4-81,1 2 1,-1 3 332,-2 8 0,0 9-221,-3 6 246,0 8 1,-3 5-142,0 8 0,0 12 701,0 11 1,0 8-276,0 5 0,0-1 272,0 3 1,0-3-172,0 3 1,0-4 23,0-5 0,4 1-261,2-1 1,-1-3-145,1 1 0,-1-8-186,1 2 1,1-7 76,-4 1 1,0-3 63,0 0 1,-2-4 75,2-2 0,1-3-807,-1 0 1,0-3-935,-3 0 415,4-4 1,0 1 527,2-6 0,2-6-25,-2-6 0,1-2 771,2-4 0,0-1 0,0-5 0</inkml:trace>
  <inkml:trace contextRef="#ctx0" brushRef="#br0" timeOffset="497">686 320 8180,'5'-9'-160,"-1"3"-40,-4 0 1,0 3 694,0-2 258,0 3 1,-1-2-147,-2 4 0,1 4-197,-4 1 0,0 7 108,-3 3 1,-3 5-80,1 4 1,-1 0-2,3 2 1,0-2-21,0 6 0,2-3-86,1 0 1,1-2-159,2-1 0,2-3-141,-2-3 0,2-1-116,1-3 1,3-1 112,0-4 0,4 0-420,-1 0 1,1-5 183,2-1 0,0-2-158,0-1 1,0-1 109,0-2 0,2-5-9,1-7 0,0-3 53,-3-2 0,-1 0 33,1-3 1,-1-1 38,-2-2 0,2-4 20,-2 1 1,-2-1 53,-1 4 0,1-2-46,-2 1 0,1 4 235,-3 8 0,3 2 246,0 4 26,0 4 0,-4 5-176,-2 6 0,1 6 18,-4 3 0,5 5 194,-2 4 1,-1 1-109,1 2 0,0-1-226,3 1 1,0-4 132,0 1 0,1-4-295,2 4 1,-1-5-114,4 2 0,-4-5-119,4-2 1,-2-2-64,5 3 0,-5-4-259,5 0 1,-3-4 170,0-1 0,1-4 68,-1 1 1,1-6-451,-1-3 1,2-6 285,-2-2 1,2-4-290,0-2 1,1-6 40,0-3 790,0-5 0,0-1 0,0-5 0</inkml:trace>
  <inkml:trace contextRef="#ctx0" brushRef="#br0" timeOffset="1097">987 40 8180,'0'-4'443,"0"4"0,-4 8 94,-2 6 0,-1 4 64,1 3 0,-2 1 55,2 5 1,3 3-216,0 2 1,-1 0-26,1 0 1,0-3-105,3 4 0,0-2 13,0 1 0,3 2-140,0-5 1,4-2-150,-2-4 0,0-1-169,1-2 0,-1 1 158,1-7 1,-1-1-373,-2-1 1,-2-5 21,2-1-1363,2-4 1228,-4 2 1,3-5 46,-4-2 1,-1-3-189,-2-6 1,2-2-107,-2-3 1,-1-5 260,1-1 1,-3-4 27,3-2 1,-4 3 311,1-3 1,2 7-93,1-1 0,-1 7 572,2 4-401,-1 3 478,3 4 0,0 2-158,0 6 0,0 2 19,0 3 0,0 1-77,0 0 0,4 0-22,1 0 0,3-4-334,1-2 0,1 0 152,2 0 1,-3-1-311,3-5 0,1-2 106,-1-3 1,-1-2-205,-2-2 0,0-2 87,0-3 0,0-1-34,0 0 0,-1-3 29,1-3 1,-3-1 294,0-2 0,-3 1-154,3 0 1,-4 0 153,1 3 0,1-2 249,-1 4 1,-1 5-58,-2 4 1364,0 2-871,0 1 0,0 6 145,0 3 1,-1 6-303,-1 6 0,1 8 13,-2 0 0,2 3-12,1 3 1,-3 3-146,0 6 0,0 0 44,3 1 0,0-1-132,0 0 0,3 0-28,0 1 1,4-1-95,-2 0 1,0-5-182,1-1 0,-1-4 20,1 1 1,1-3-220,-4-6 0,3 0-162,-3-2 0,1-4 68,-2-5-1844,-1 2 882,3-7 22,-4 3 1,-1-8 68,-2-2 1171,2-6 0,-6-5 0,2-6 0</inkml:trace>
  <inkml:trace contextRef="#ctx0" brushRef="#br0" timeOffset="1289">1031 417 8847,'6'3'222,"0"0"-9,-1 0 1,4-3-83,0 0 1,0 0 647,0 0 0,1 0-331,1 0 0,0 0-240,4 0 1,-2 0-249,2 0 1,1-3-411,-4 0 0,3-4-703,0 1 0,-1-2 243,0-1 910,-3 1 0,2-5 0,-4-1 0</inkml:trace>
  <inkml:trace contextRef="#ctx0" brushRef="#br0" timeOffset="1928">1392 47 8635,'-8'0'762,"-1"0"-459,4 3 0,0 7 470,2 8 1,-1 5 632,-2 10-695,-2-1-333,7 11 1,-3-4 347,4 3-471,0 5 1,0-10-196,0 6 49,0-8 1,1 0 305,2-3-669,-2-6 254,7 0 0,-6-9-277,4 1 273,-4 0-46,2-8-332,-4 2 162,0-7-51,0-1 115,4-4 169,-3 0-119,3 0 0,-4-8-121,0-4 1,0-6 78,0-3-360,0-7 272,4 0 1,0-10-72,1 0-363,7-4 344,-6 10 0,7-5 102,-4 11 158,-4 1 1,2 10 243,-1 3-119,2 0 1,-2 11-45,0-2 0,-3 3 167,3 3 1,-3 6-72,3 6 898,-5 5-627,3 7 0,-4 3 122,0 2 787,0 3-745,0-4 0,0 3 172,0-1-258,0-3-263,0-3 0,0-2-499,0-1 0,3-1 219,0-5-808,4 1 671,-6-9 1,4 6 92,-2-4-774,-2-5 539,7 1 1,-6-7-463,4 2 0,-3-2-596,2-1 1,-2-4-672,3-2 2091,-4-2 0,10-8 0,-2-3 0</inkml:trace>
  <inkml:trace contextRef="#ctx0" brushRef="#br0" timeOffset="2618">1560 575 8200,'-4'5'106,"3"2"1,-6-5 198,4 4 1,-1-1 1346,1 1-917,2 2-438,-2-7-112,3 7 0,0-7 246,3 2-425,2 2 179,4-4 0,1 2-374,2-3 200,-2-3 0,6-3 0,-1-5-449,2-1 216,0-4 184,-3 3-412,3-5 317,-8 0 0,4 1-146,-4-1-51,0 1 138,0-1 1,-2 0 118,-1 1-3,-2 3 28,-4-3 0,0 7 115,0-1 40,0 5-174,-4-2 943,3 7-591,-7-3 1,1 11 102,-5 2 578,0 9-580,-1-3 0,4 11 235,-3-3 205,2 3-456,1-4 0,1 3 6,2-5 0,3 1-195,3-4 0,0 0-382,0-2 0,1-3 254,1-3 1,3-1-387,4-2 255,0-2 1,0-4-1020,0 0 742,3-4 1,-1-2-38,4-6-350,-4-1 430,5-5 0,-5-3-122,4 1 0,-4-2-56,0 2 276,-1-3 276,-1 1 0,-3 0-145,0 4 0,-4 5 243,1 1 10,-2 2 1077,-1 5-413,0 1-389,-4 16 768,-1-1-693,-4 10 0,1 0-2,2 0 0,1 3-53,2 0 1,2 0-494,-2 0 0,2-3 116,1-3 1,4-1 30,2 1-123,2-4 223,-3 2-1070,3-6 555,-3-1 0,1-2-9,-1-4-214,1 0 281,3-3 0,0-2-33,0-4 1,0-4 67,-1-7 0,1-4-208,0 0 305,0 1 1,-3 2-87,0 1 309,0 3-1,-2-3-192,4 11 301,-7-6-75,7 12-96,-7-4 0,4 5 123,-2 2 0,-1 1-155,4 5 575,0 4-356,-1 1 0,2 2 247,-1-1-82,6 2-198,-2-7-183,7 6-49,-4-6 0,4 0 248,-2-4 469,1-4-385,-6 2 0,6-4 18,-5 0 1,1-4 120,-3-2 1,-3-5-44,0-1 127,-4-3-211,2 1 1,-4-4-1056,0 1 455,0-1 253,0 0 0,-3-3-3667,0-3 3694,-4-1 0,2-2 0,-4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3:13.571"/>
    </inkml:context>
    <inkml:brush xml:id="br0">
      <inkml:brushProperty name="width" value="0.04286" units="cm"/>
      <inkml:brushProperty name="height" value="0.04286" units="cm"/>
      <inkml:brushProperty name="color" value="#E71224"/>
    </inkml:brush>
  </inkml:definitions>
  <inkml:trace contextRef="#ctx0" brushRef="#br0">247 185 6778,'-5'0'-174,"1"0"0,0 0 0,-1 0 0</inkml:trace>
  <inkml:trace contextRef="#ctx0" brushRef="#br0" timeOffset="1570">177 186 8169,'-8'0'-1913,"-1"0"2266,0 0 1082,4 0-402,-3 0-357,7 0-393,-3-4 1,5 0-6,2-2 0,5-1-158,4 1 0,3-3 71,0-3 1,3 2-121,2-2 1,3 0 10,3 0 0,-2 0-209,-1 3 0,-1 0-74,4-3 1,-2 3 96,2 0 0,-2 0-84,-4 4 1,-1 0 35,2-1 0,-7 4-119,-2-1 1,-2 2-383,-1 1-4,-4 0 237,2 0 221,-9 0 0,-3 4-96,-10 2 0,0 2 54,-2 0 0,0 1-19,-7 0 0,5 0 237,-2 0 0,0-1-41,0 1 0,-2 0 132,2 0 0,-3 1 42,0 1 0,1 0-52,0 4 1,0-3 120,0 2 0,0-1 484,3 5 1,2-4-275,0 4 0,1 0 195,2-4 0,2 3-109,2 1 1,2-2-198,3-1 1,-1 1-45,4-4 0,-3-1-173,3-2 1,0 0-107,3 0 0,0-3 128,0-1-92,4-3 1,1 2 64,4-4 0,1 0-185,2 0 1,-3 0 75,3 0 0,-1-3-50,1 0 1,-3-2 79,3 2 1,-2-1-13,-1 1 1,0 2 23,0-2 0,0 2-2,3 1 0,-1 0-15,4 0 0,-4 1-4,4 2 0,-1 2 15,0 4 0,0 0 8,-2 3 1,-2 2-7,1 3 1,-1 1 43,-1 0 1,0 2 2,0 1 0,-3-1 75,-1-6 1,-3 3 192,1-2 1,-2-3 228,-1 0 0,-4-2-174,-1-1 0,-6 0 38,-1 3 0,-4-5-82,2 2 0,-6-2 82,-1 2 0,-3-4-92,0 1 1,2-4-166,-2 1 0,4-2 55,-4-1 0,5 0-176,-2 0 0,3 0-329,4 0 0,-2-1 143,4-2-1877,1 2 1029,2-3-884,4 0 720,1 4 1183,8-4 0,-3 8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3:28.279"/>
    </inkml:context>
    <inkml:brush xml:id="br0">
      <inkml:brushProperty name="width" value="0.05714" units="cm"/>
      <inkml:brushProperty name="height" value="0.05714" units="cm"/>
      <inkml:brushProperty name="color" value="#E71224"/>
    </inkml:brush>
  </inkml:definitions>
  <inkml:trace contextRef="#ctx0" brushRef="#br0">27 62 10909,'-8'-9'0,"1"2"-584,1 1 1,4 1 2915,-1 2-1381,2 2-667,1-7 1,5 6 440,4-4 1,5 3-1,6-2-10,4 1 1,1 2-527,2 2 0,2 0 209,1 0 1,-4 1-64,-2 1 1,-5 4-113,2 6 1,-6-1-379,0 4 0,-5-1-80,-1 4 0,-3 0-460,-3-1 1,-3 1 587,0-1 1,-5 1 332,-7 0 1,-2-2 274,-3-1 1,-5 2 0,-1-3 0,-2 0 462,2 1 1,0-4-2,2 0 0,4-1 95,-1-1 1,4-3-267,6 0 0,2-3-14,0 3-1155,4-4 0,-2 2-119,4-1 0,5-2-421,4 2 0,0 1 70,6-1 1,1 1 213,4-1 0,-1 2-86,2 4 1,0 0 0,0-1 1,-2 2 90,-4 2 0,1-1-215,-5 3 1,1-2-25,-3 3 354,-4-4 283,3 1 1,-7 0 426,2 0 0,-7 1 228,-5-2 0,-1-1 347,-5 2 0,1-2 129,-4-1 0,-2-2 140,-1-1 0,-3 1-125,4-4 1,-2 3-52,2-3 1,2 0-411,0-3 0,2 0-263,4 0 1,0 0-648,3 0 1,1 0-983,-1 0-641,4 0 1408,1 0 0,5-4-154,2-2 0,3-2 883,6-1 0,1-3 1,5-2-1</inkml:trace>
  <inkml:trace contextRef="#ctx0" brushRef="#br0" timeOffset="357">822 89 24431,'0'-18'-3704,"-8"5"2712,-4 5 1,-1 3 1558,-1 5 0,1 0 76,-5 0 1,-2 0 35,-10 0 0,-2 5-15,-6 3 1,1 5 372,-1 5 0,5-1-365,1 1 0,7 3 230,1-1 0,6 4-22,3-4 0,2 4-862,5-4 1,3 4-322,2-4 1,4 1-466,5-3 1,3 1-521,9-1 1,5-1 382,3-6 0,5-4 78,8 2 0,-6-6 174,2 0 0,-1-3 384,1-3 0,-7-2 391,-1-4 1,-7-3 529,1 1 0,-5-5 65,-2 1 1,-3-2 268,1-4 0,-5 0-584,-1-3 0,-5-1-424,2 1 1,-2 0-380,-1 0 0,-4 3-110,-1 7 0,-3-2-632,-1 4 0,3 1-585,0 2 0,3 3-2236,-3 0 3698,4 4 0,-5-6 0,2 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3:35.685"/>
    </inkml:context>
    <inkml:brush xml:id="br0">
      <inkml:brushProperty name="width" value="0.04286" units="cm"/>
      <inkml:brushProperty name="height" value="0.04286" units="cm"/>
      <inkml:brushProperty name="color" value="#E71224"/>
    </inkml:brush>
  </inkml:definitions>
  <inkml:trace contextRef="#ctx0" brushRef="#br0">292 106 8375,'-6'-9'492,"0"1"132,4 3-236,-2 1 0,4 3 206,0-2-180,0 2 1,1-3-101,2 4 0,2-1-35,4-2 1,0 2-104,3-2 0,3-2-115,5-1 0,-1 1 5,2 0 1,1 2-222,2-3 0,-2 3-81,2-3 1,-2 4 71,2-1 1,1-1-415,-1 1 0,-3 0 248,0 3 0,-5-3-454,-2 0 1,-3 0 178,1 3 1,-5 0-714,-2 0 1318,-3 4 0,2-3 0,-4 3 0</inkml:trace>
  <inkml:trace contextRef="#ctx0" brushRef="#br0" timeOffset="402">380 72 8409,'-13'0'-4,"-1"0"0,-3 3-20,-1 0 1,0 4 793,1-1 0,-4 1-221,1 2 0,2 3 31,3 0 0,0 1-98,-2-2 0,3 0 93,2 4 1,4-4-300,2 0 1,-1 0-93,4 1 1,0-2-186,3 1 114,0-1 1,5-1-275,4 0 1,0-1 114,6-2 0,3-2-165,2-1 1,5-2-126,-2 2 1,3-2-203,0-1 1,1 4 143,-1 2 0,-2-1-132,-1 1 1,-3 1 219,0 4 1,-1-1 65,-1 2 0,-4-1 355,1 1 0,-7-3-126,1 3 0,-3-1 516,0 1 0,-3-3-105,-3 3 1,-4-1 65,-5 1 1,-4-2 48,-5 1 0,0-1 330,-3-1 0,-1 0-219,-5 0 1,3-2-22,-3-1 0,3 1-214,-6-4 1,4 1-91,2-1 0,0-2-316,3 2 1,-5-2-262,2-1 0,1 0-333,5 0 0,1 0 203,3 0 0,-2 0-358,4 0 1,0 3-3655,0 0 4418,2 4 0,-3-2 0,4 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3:46.028"/>
    </inkml:context>
    <inkml:brush xml:id="br0">
      <inkml:brushProperty name="width" value="0.05714" units="cm"/>
      <inkml:brushProperty name="height" value="0.05714" units="cm"/>
      <inkml:brushProperty name="color" value="#E71224"/>
    </inkml:brush>
  </inkml:definitions>
  <inkml:trace contextRef="#ctx0" brushRef="#br0">9 168 24778,'-3'-6'-2679,"0"0"0,0 4 0,3-4 4898,0-1-1942,0-1 284,4-1 0,1 0 360,4 0 1,4 0-248,2-3 1,1 2 123,2-2 0,-1 0-532,1 0 1,0 1 827,-1 5 0,1-1-454,0 4 1,-2-2-141,-1 2 1,1 0-248,-5 3 1,2 5-929,-1 3 0,-5 2-417,2 5 1,-6 3 370,0 2 0,-7 6 415,-5 0 0,-7 3 62,-4 4 1,-4 1 455,3-2 1,1 0-80,2 0 0,-2-3 249,-1 0 1,1-3 332,6-2 1,1-4 480,4-5 0,0-2 482,1-4-451,3 0-1227,1-1-205,4-3 0,4-1 90,2-4 0,5-4 435,4-2 0,2-1-320,0-2 0,2 0 0,1 0 0,-1-1 0,2-1 0,-2 1-219,2-2 1,-4 3-156,1 3 1,0-1 51,-4 4 0,-1-2-196,-1 2 0,-2 0-1609,-1 3 103,-1 0 1855,1 0 1,0 0 0,0 0 0</inkml:trace>
  <inkml:trace contextRef="#ctx0" brushRef="#br0" timeOffset="119">643 115 12547,'-1'-12'0,"-2"2"-1787,-3 3 2526,-1 5 0,-5-2 1218,0 4 1,-7 1 2034,2 2 1,-4 3-2402,1 6 1,0-2-103,-3 5 1,4 3-618,1 2 0,4 2-511,2-2 1,5 0-362,-2 4 0,6-4 0,0 4 0,3-5 0,3 2 0,3-3-116,6 0 1,5-1-1276,3-3 0,2-2 305,-2-6 1,-1-2 612,1-4 1,2-1 476,-1-2 1,2-3 328,-2-6 0,-1-1 0,-2-5 877,0 0-435,-1-3 0,0 2 171,-2-1 1,-3-2-713,-3 2 0,-1-5-234,-2 2 0,1 0-254,-4-1 0,1 5-884,-2-2 1,-1 6-517,2 0 0,-2 4-2581,-1-1 1941,0 6 1868,0-1 0,-4 6 0,0-3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4:56.006"/>
    </inkml:context>
    <inkml:brush xml:id="br0">
      <inkml:brushProperty name="width" value="0.05714" units="cm"/>
      <inkml:brushProperty name="height" value="0.05714" units="cm"/>
      <inkml:brushProperty name="color" value="#E71224"/>
    </inkml:brush>
  </inkml:definitions>
  <inkml:trace contextRef="#ctx0" brushRef="#br0">627 18 12783,'-10'-6'0,"-2"0"0,-2 2 1372,-3 2 0,-5 2 967,-1 0-1744,1 4 1,-6 2 0,0 6 2308,-6 3-2016,1 1 1,-7 5 15,1-1 1,0 5-45,-2-2 0,2 3 607,4 0 1,3 1-484,3-1 1,5 1-985,4-1 0,1 1 0,6-4 0,5 1 0,3-5 0,5 2 0,1 0 0,2 0 0,6 0-525,9-4 1,1-3-1089,4-2 1,5 0 560,4-4 1,2 2 103,2-7 1,-4 0 214,0-3 0,3-7 660,0-2 0,-2-5 602,-6-1 0,-1-2 311,1 0 0,-2-1 458,-1 0 1,-3 4-361,-3-1 0,-6 0-317,-3-2 1,-4 2-703,-5 0 1,-3 4-92,-6 0 1,-5 5 245,-13 3 1,-3 2 112,-2 1 1,-4 5-3,-2 4 1,1 0 234,-4 6 1,3-1-322,0 1 0,6 1-99,2-1 0,4 2 0,2 0 0,6 1 0,3-1 0,7 1 0,0 0 0,5-1 0,0 1 0,6 0-654,2-1 1,10 4-1816,3-1 1,5 1 2007,1-3 0,5-1 1,3 1-1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05:19.293"/>
    </inkml:context>
    <inkml:brush xml:id="br0">
      <inkml:brushProperty name="width" value="0.05714" units="cm"/>
      <inkml:brushProperty name="height" value="0.05714" units="cm"/>
      <inkml:brushProperty name="color" value="#E71224"/>
    </inkml:brush>
  </inkml:definitions>
  <inkml:trace contextRef="#ctx0" brushRef="#br0">345 70 11559,'0'-9'-95,"0"0"972,0 0-328,0 0-195,0 0 1,0 4 364,0-1 0,-4 4-423,-2-1 1,-3 2-1,-3 3 249,-2 4 0,-4 4-73,-3 11 0,-2 2 10,-6 3 0,2 1 28,1-1 1,-1 0-62,4 1 1,1 2 4,2 1 0,2-1-214,3-2 0,2-2 177,5-1 1,3 0-567,2-3 0,2-1-239,1-2 1,1-4-188,2-3 1,6-1-85,5-1 0,3-4-12,1-2 0,3-2-58,3-1 0,1-4 209,2-2 0,-2-3 90,-1-3 1,0 0 197,-3-3 0,-1-5-73,-2 3 0,-1-3 314,1 2 0,-1 1 158,-3-1 0,-1 3-40,-4 1 0,-4 3 396,-2-1 1,-2 2 0,-6 3-568,-4 1 1,-3 3 438,-2 6 0,-6 2-183,2 3 0,-1 4 122,1 0 0,-2 4 66,-1-2 1,0 4 121,4 3 0,2-3-187,0 3 0,5-3-207,-2 0 1,5-1-104,1-3 1,4 2-28,-1-4 0,2 0-660,1-4 1,1 1 51,2 0 0,2-1-211,4-2 1,1 1-66,1-4 1,1-1-254,6-2 1,-5-1 295,4-1 0,2-3-588,1-4 1471,1 0 0,-3-8 0,-1-1 1</inkml:trace>
  <inkml:trace contextRef="#ctx0" brushRef="#br0" timeOffset="433">890 8 12706,'-15'-5'-108,"0"2"0,-1 3 363,-4 3 0,-3 5 741,-3 4 1,-3 7-197,-1 2 0,-2 0 322,2 3 1,0-1-289,1 4 1,4-1-3,-1 1 0,5-1-258,0 1 0,3-1-48,0 1 1,5-4-128,1 1 1,5-4-234,1 4 0,4-7-427,-1 4 1,3-8 40,3 1 0,3 0-670,6-2 1,-2-1 6,5-6 0,3 0 51,2-2 0,5-2 188,-2 2 1,3-6 70,0-3 0,-2-2 294,-1-4 0,0 1-34,0-4 0,2-2 290,-4-4 1,2 1 173,-2 2 0,-5 0 256,-4 1 1,-3 3 279,-3 2-226,-2-2 0,-6 6-301,-4-1 0,-5 4 276,-10 5 1,-1 4-16,-5 2 0,0 5 188,-2 4 0,2 3-355,1 2 1,0-1 46,6 2 0,3-3-367,5 0 1,2-1-348,2 1 0,3-1-309,2-3 1,2 2-34,1-4 0,4 3-2077,2-4 2669,5 1 0,3-7 1,4-1-1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4336D-7F14-A64C-A0B8-2DFAFA49C5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10</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29</cp:revision>
  <cp:lastPrinted>2020-11-19T14:26:00Z</cp:lastPrinted>
  <dcterms:created xsi:type="dcterms:W3CDTF">2018-10-17T15:57:00Z</dcterms:created>
  <dcterms:modified xsi:type="dcterms:W3CDTF">2021-02-17T15:05:00Z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