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2A33798C" w14:textId="6B873323" w:rsidR="00541B03" w:rsidRDefault="00E223B6" w:rsidP="00C569AF">
            <w:r>
              <w:t>Atiya Nureen</w:t>
            </w:r>
          </w:p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22F452F8" w:rsidR="00541B03" w:rsidRDefault="00E223B6" w:rsidP="00C569AF">
            <w:r>
              <w:t>2232681</w:t>
            </w:r>
          </w:p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74AAEE6B" w:rsidR="00541B03" w:rsidRDefault="00541B03" w:rsidP="00C569AF">
            <w:r w:rsidRPr="00E223B6">
              <w:rPr>
                <w:highlight w:val="yellow"/>
              </w:rPr>
              <w:t>Digital Skills</w:t>
            </w:r>
            <w:r>
              <w:t xml:space="preserve">/ </w:t>
            </w:r>
            <w:r w:rsidRPr="00541B03">
              <w:t>Skills for Electronics</w:t>
            </w:r>
            <w:r>
              <w:t xml:space="preserve">/ </w:t>
            </w:r>
            <w:r w:rsidRPr="00541B03">
              <w:t>Skills for Engineering</w:t>
            </w:r>
            <w:r>
              <w:t xml:space="preserve">/ </w:t>
            </w:r>
            <w:r w:rsidRPr="00541B03">
              <w:t>Professional Skills for Construction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7F9F7326" w:rsidR="00541B03" w:rsidRDefault="00541B03" w:rsidP="00541B03">
            <w:r>
              <w:t xml:space="preserve">September 2022/ </w:t>
            </w:r>
            <w:r w:rsidRPr="00E223B6">
              <w:rPr>
                <w:highlight w:val="yellow"/>
              </w:rPr>
              <w:t>February 2023</w:t>
            </w:r>
          </w:p>
        </w:tc>
      </w:tr>
      <w:tr w:rsidR="004E5510" w14:paraId="76C504B0" w14:textId="77777777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000000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  <w15:appearance w15:val="hidden"/>
              </w:sdtPr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639D3B83" w:rsidR="00541B03" w:rsidRDefault="00000000" w:rsidP="00541B03">
            <w:pPr>
              <w:pStyle w:val="CheckMarks"/>
            </w:pPr>
            <w:sdt>
              <w:sdtPr>
                <w:id w:val="9442768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223B6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000000" w:rsidP="00541B03">
            <w:sdt>
              <w:sdtPr>
                <w:id w:val="1867480378"/>
                <w:placeholder>
                  <w:docPart w:val="5868481F169E40A8956C32ED6F1FC147"/>
                </w:placeholder>
                <w15:appearance w15:val="hidden"/>
              </w:sdtPr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191CE4E7" w:rsidR="00541B03" w:rsidRDefault="00000000" w:rsidP="00541B03">
            <w:pPr>
              <w:pStyle w:val="CheckMarks"/>
            </w:pPr>
            <w:sdt>
              <w:sdtPr>
                <w:id w:val="17471482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223B6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000000" w:rsidP="00541B03">
            <w:sdt>
              <w:sdtPr>
                <w:id w:val="1073700283"/>
                <w:placeholder>
                  <w:docPart w:val="F24F30FD337F412E82F9FDAE546BDF6F"/>
                </w:placeholder>
                <w15:appearance w15:val="hidden"/>
              </w:sdtPr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29BFC094" w:rsidR="00541B03" w:rsidRDefault="00000000" w:rsidP="00541B03">
            <w:pPr>
              <w:pStyle w:val="CheckMarks"/>
            </w:pPr>
            <w:sdt>
              <w:sdtPr>
                <w:id w:val="169071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223B6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248C3528" w:rsidR="00541B03" w:rsidRDefault="00000000" w:rsidP="00541B03">
            <w:pPr>
              <w:pStyle w:val="CheckMarks"/>
            </w:pPr>
            <w:sdt>
              <w:sdtPr>
                <w:id w:val="-1801068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000000" w:rsidP="00541B03">
            <w:sdt>
              <w:sdtPr>
                <w:id w:val="401422712"/>
                <w:placeholder>
                  <w:docPart w:val="49ACEA9E6FC64CBAAE6777AFEA83BF50"/>
                </w:placeholder>
                <w15:appearance w15:val="hidden"/>
              </w:sdtPr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01ACC713" w:rsidR="00541B03" w:rsidRPr="00007525" w:rsidRDefault="00541B03" w:rsidP="00541B03"/>
        </w:tc>
      </w:tr>
    </w:tbl>
    <w:p w14:paraId="47F21DE3" w14:textId="53D31482"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E223B6">
        <w:rPr>
          <w:color w:val="37A7E9" w:themeColor="accent6" w:themeShade="BF"/>
          <w:sz w:val="16"/>
          <w:szCs w:val="16"/>
        </w:rPr>
        <w:t xml:space="preserve"> Atiya Nureen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655D4D">
            <w:pPr>
              <w:pStyle w:val="Heading1"/>
              <w:outlineLvl w:val="0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  <w15:appearance w15:val="hidden"/>
              </w:sdtPr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77777777" w:rsidR="00546F19" w:rsidRDefault="00000000" w:rsidP="00655D4D">
            <w:pPr>
              <w:pStyle w:val="CheckMarks"/>
            </w:pPr>
            <w:sdt>
              <w:sdtPr>
                <w:id w:val="-328984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000000" w:rsidP="00655D4D">
            <w:sdt>
              <w:sdtPr>
                <w:id w:val="-1892647536"/>
                <w:placeholder>
                  <w:docPart w:val="848464D85CB3477B83336AB625B6FB4E"/>
                </w:placeholder>
                <w15:appearance w15:val="hidden"/>
              </w:sdtPr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77777777" w:rsidR="00546F19" w:rsidRDefault="00000000" w:rsidP="00655D4D">
            <w:pPr>
              <w:pStyle w:val="CheckMarks"/>
            </w:pPr>
            <w:sdt>
              <w:sdtPr>
                <w:id w:val="1487358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000000" w:rsidP="00655D4D">
            <w:sdt>
              <w:sdtPr>
                <w:id w:val="935944758"/>
                <w:placeholder>
                  <w:docPart w:val="BEC29D3BA3A44D649476DBD751D3C91A"/>
                </w:placeholder>
                <w15:appearance w15:val="hidden"/>
              </w:sdtPr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77777777" w:rsidR="002C3903" w:rsidRDefault="00000000" w:rsidP="002C3903">
            <w:pPr>
              <w:pStyle w:val="CheckMarks"/>
            </w:pPr>
            <w:sdt>
              <w:sdtPr>
                <w:id w:val="252556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77777777" w:rsidR="002C3903" w:rsidRDefault="00000000" w:rsidP="002C3903">
            <w:pPr>
              <w:pStyle w:val="CheckMarks"/>
            </w:pPr>
            <w:sdt>
              <w:sdtPr>
                <w:id w:val="10936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000000" w:rsidP="002C3903">
            <w:sdt>
              <w:sdtPr>
                <w:id w:val="1844434011"/>
                <w:placeholder>
                  <w:docPart w:val="3552312A375F4CA0A8CEDA39A0E175D5"/>
                </w:placeholder>
                <w15:appearance w15:val="hidden"/>
              </w:sdtPr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655D4D"/>
        </w:tc>
      </w:tr>
    </w:tbl>
    <w:p w14:paraId="124DB983" w14:textId="77777777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000000" w:rsidP="00655D4D">
            <w:pPr>
              <w:pStyle w:val="Heading1"/>
              <w:outlineLvl w:val="0"/>
            </w:pPr>
            <w:sdt>
              <w:sdtPr>
                <w:id w:val="-2141723615"/>
                <w:placeholder>
                  <w:docPart w:val="9092561A763A4752BB045CAB54B6F293"/>
                </w:placeholder>
                <w15:appearance w15:val="hidden"/>
              </w:sdtPr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77777777" w:rsidR="004E5510" w:rsidRDefault="00000000" w:rsidP="00655D4D">
            <w:pPr>
              <w:pStyle w:val="CheckMarks"/>
            </w:pPr>
            <w:sdt>
              <w:sdtPr>
                <w:id w:val="61965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000000" w:rsidP="00655D4D">
            <w:sdt>
              <w:sdtPr>
                <w:id w:val="-1157918907"/>
                <w:placeholder>
                  <w:docPart w:val="6B6F9E9DC4C64ED89830EDB74AAC2656"/>
                </w:placeholder>
                <w15:appearance w15:val="hidden"/>
              </w:sdtPr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77777777" w:rsidR="004E5510" w:rsidRDefault="00000000" w:rsidP="00655D4D">
            <w:pPr>
              <w:pStyle w:val="CheckMarks"/>
            </w:pPr>
            <w:sdt>
              <w:sdtPr>
                <w:id w:val="-173986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000000" w:rsidP="00655D4D">
            <w:sdt>
              <w:sdtPr>
                <w:id w:val="1857000992"/>
                <w:placeholder>
                  <w:docPart w:val="A4513A054D50420B94E1550FFA3C4731"/>
                </w:placeholder>
                <w15:appearance w15:val="hidden"/>
              </w:sdtPr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77777777" w:rsidR="00C95974" w:rsidRDefault="00000000" w:rsidP="00C95974">
            <w:pPr>
              <w:pStyle w:val="CheckMarks"/>
            </w:pPr>
            <w:sdt>
              <w:sdtPr>
                <w:id w:val="-1699385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77777777" w:rsidR="00C95974" w:rsidRDefault="00000000" w:rsidP="00C95974">
            <w:pPr>
              <w:pStyle w:val="CheckMarks"/>
            </w:pPr>
            <w:sdt>
              <w:sdtPr>
                <w:id w:val="-1941837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4112D903" w:rsidR="00C95974" w:rsidRPr="00007525" w:rsidRDefault="00000000" w:rsidP="00C95974">
            <w:sdt>
              <w:sdtPr>
                <w:id w:val="-1974198431"/>
                <w:placeholder>
                  <w:docPart w:val="2CC8D3E117874A3BA07C60486290D0E4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4BCB769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655D4D"/>
        </w:tc>
      </w:tr>
    </w:tbl>
    <w:p w14:paraId="083E7F35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000000" w:rsidP="004E5510">
            <w:pPr>
              <w:pStyle w:val="Heading1"/>
              <w:jc w:val="both"/>
              <w:outlineLvl w:val="0"/>
            </w:pPr>
            <w:sdt>
              <w:sdtPr>
                <w:id w:val="298202180"/>
                <w:placeholder>
                  <w:docPart w:val="17135C5CA00445369F622D4AF49C4A2B"/>
                </w:placeholder>
                <w15:appearance w15:val="hidden"/>
              </w:sdtPr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77777777" w:rsidR="004E5510" w:rsidRDefault="00000000" w:rsidP="00655D4D">
            <w:pPr>
              <w:pStyle w:val="CheckMarks"/>
            </w:pPr>
            <w:sdt>
              <w:sdtPr>
                <w:id w:val="195436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000000" w:rsidP="00655D4D">
            <w:sdt>
              <w:sdtPr>
                <w:id w:val="-1030944421"/>
                <w:placeholder>
                  <w:docPart w:val="3E9A679A03CF44F0B650B09C3CD0BFA8"/>
                </w:placeholder>
                <w15:appearance w15:val="hidden"/>
              </w:sdtPr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77777777" w:rsidR="004E5510" w:rsidRDefault="00000000" w:rsidP="00655D4D">
            <w:pPr>
              <w:pStyle w:val="CheckMarks"/>
            </w:pPr>
            <w:sdt>
              <w:sdtPr>
                <w:id w:val="115703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000000" w:rsidP="00655D4D">
            <w:sdt>
              <w:sdtPr>
                <w:id w:val="1688408643"/>
                <w:placeholder>
                  <w:docPart w:val="9B6614DD53DA46A59763AB3C4112903F"/>
                </w:placeholder>
                <w15:appearance w15:val="hidden"/>
              </w:sdtPr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77777777" w:rsidR="00C95974" w:rsidRDefault="00000000" w:rsidP="00C95974">
            <w:pPr>
              <w:pStyle w:val="CheckMarks"/>
            </w:pPr>
            <w:sdt>
              <w:sdtPr>
                <w:id w:val="-63640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77777777" w:rsidR="00C95974" w:rsidRDefault="00000000" w:rsidP="00C95974">
            <w:pPr>
              <w:pStyle w:val="CheckMarks"/>
            </w:pPr>
            <w:sdt>
              <w:sdtPr>
                <w:id w:val="1445117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000000" w:rsidP="00C95974">
            <w:sdt>
              <w:sdtPr>
                <w:id w:val="-119535713"/>
                <w:placeholder>
                  <w:docPart w:val="9216C7373DBE4039BDD6A4865E18A7E9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655D4D"/>
        </w:tc>
      </w:tr>
    </w:tbl>
    <w:p w14:paraId="6AC0133F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CF846" w14:textId="77777777" w:rsidR="00145F7D" w:rsidRDefault="00145F7D" w:rsidP="00600433">
      <w:pPr>
        <w:spacing w:after="0" w:line="240" w:lineRule="auto"/>
      </w:pPr>
      <w:r>
        <w:separator/>
      </w:r>
    </w:p>
  </w:endnote>
  <w:endnote w:type="continuationSeparator" w:id="0">
    <w:p w14:paraId="0C873853" w14:textId="77777777" w:rsidR="00145F7D" w:rsidRDefault="00145F7D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Gill Sans MT"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6BC6E" w14:textId="77777777" w:rsidR="00145F7D" w:rsidRDefault="00145F7D" w:rsidP="00600433">
      <w:pPr>
        <w:spacing w:after="0" w:line="240" w:lineRule="auto"/>
      </w:pPr>
      <w:r>
        <w:separator/>
      </w:r>
    </w:p>
  </w:footnote>
  <w:footnote w:type="continuationSeparator" w:id="0">
    <w:p w14:paraId="2C9E52BB" w14:textId="77777777" w:rsidR="00145F7D" w:rsidRDefault="00145F7D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F67C" w14:textId="2B9B19BB" w:rsidR="00541B03" w:rsidRDefault="00541B03" w:rsidP="00541B03">
    <w:pPr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Content>
        <w:r>
          <w:t>CertHE</w:t>
        </w:r>
      </w:sdtContent>
    </w:sdt>
    <w:r>
      <w:t xml:space="preserve"> </w:t>
    </w:r>
  </w:p>
  <w:p w14:paraId="49A8A876" w14:textId="11417AE0" w:rsidR="00541B03" w:rsidRDefault="00000000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77427979">
    <w:abstractNumId w:val="7"/>
  </w:num>
  <w:num w:numId="2" w16cid:durableId="1255671306">
    <w:abstractNumId w:val="5"/>
  </w:num>
  <w:num w:numId="3" w16cid:durableId="195696951">
    <w:abstractNumId w:val="2"/>
  </w:num>
  <w:num w:numId="4" w16cid:durableId="1666740688">
    <w:abstractNumId w:val="4"/>
  </w:num>
  <w:num w:numId="5" w16cid:durableId="1370254944">
    <w:abstractNumId w:val="6"/>
  </w:num>
  <w:num w:numId="6" w16cid:durableId="850143219">
    <w:abstractNumId w:val="3"/>
  </w:num>
  <w:num w:numId="7" w16cid:durableId="1520925685">
    <w:abstractNumId w:val="8"/>
  </w:num>
  <w:num w:numId="8" w16cid:durableId="1684822798">
    <w:abstractNumId w:val="0"/>
  </w:num>
  <w:num w:numId="9" w16cid:durableId="164288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03"/>
    <w:rsid w:val="00007525"/>
    <w:rsid w:val="000322EA"/>
    <w:rsid w:val="00034A3C"/>
    <w:rsid w:val="000379EC"/>
    <w:rsid w:val="000519A5"/>
    <w:rsid w:val="0009278F"/>
    <w:rsid w:val="00097195"/>
    <w:rsid w:val="000A542B"/>
    <w:rsid w:val="000A6672"/>
    <w:rsid w:val="000B3CF4"/>
    <w:rsid w:val="00101810"/>
    <w:rsid w:val="00145F7D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C3903"/>
    <w:rsid w:val="003010D4"/>
    <w:rsid w:val="0030655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6288D"/>
    <w:rsid w:val="006644C3"/>
    <w:rsid w:val="00693182"/>
    <w:rsid w:val="006A7D77"/>
    <w:rsid w:val="006B4388"/>
    <w:rsid w:val="006C0713"/>
    <w:rsid w:val="006F4E6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B1D49"/>
    <w:rsid w:val="00DB2EDA"/>
    <w:rsid w:val="00DE1986"/>
    <w:rsid w:val="00DF7858"/>
    <w:rsid w:val="00E223B6"/>
    <w:rsid w:val="00E31FF3"/>
    <w:rsid w:val="00E478C4"/>
    <w:rsid w:val="00E72DBD"/>
    <w:rsid w:val="00E81499"/>
    <w:rsid w:val="00EA1CE4"/>
    <w:rsid w:val="00EE05CC"/>
    <w:rsid w:val="00F1423A"/>
    <w:rsid w:val="00F1790A"/>
    <w:rsid w:val="00F40DEC"/>
    <w:rsid w:val="00FA1C41"/>
    <w:rsid w:val="00FC41DB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2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A4513A054D50420B94E1550FFA3C4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FB5B9-7483-486E-BB66-10A95210BB93}"/>
      </w:docPartPr>
      <w:docPartBody>
        <w:p w:rsidR="00FC4095" w:rsidRDefault="001B3DD0" w:rsidP="001B3DD0">
          <w:pPr>
            <w:pStyle w:val="A4513A054D50420B94E1550FFA3C4731"/>
          </w:pPr>
          <w:r w:rsidRPr="00007525">
            <w:t>Limit chances of distractions and interruptions.</w:t>
          </w:r>
        </w:p>
      </w:docPartBody>
    </w:docPart>
    <w:docPart>
      <w:docPartPr>
        <w:name w:val="17135C5CA00445369F622D4AF49C4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B4804-EBDA-4F0F-AEC1-4A7FFEB4272A}"/>
      </w:docPartPr>
      <w:docPartBody>
        <w:p w:rsidR="00FC4095" w:rsidRDefault="001B3DD0" w:rsidP="001B3DD0">
          <w:pPr>
            <w:pStyle w:val="17135C5CA00445369F622D4AF49C4A2B"/>
          </w:pPr>
          <w:r w:rsidRPr="000A542B">
            <w:t>Set up the environment</w:t>
          </w:r>
        </w:p>
      </w:docPartBody>
    </w:docPart>
    <w:docPart>
      <w:docPartPr>
        <w:name w:val="3E9A679A03CF44F0B650B09C3CD0B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A822-F9D6-4795-ABE1-F446C3150A64}"/>
      </w:docPartPr>
      <w:docPartBody>
        <w:p w:rsidR="00FC4095" w:rsidRDefault="001B3DD0" w:rsidP="001B3DD0">
          <w:pPr>
            <w:pStyle w:val="3E9A679A03CF44F0B650B09C3CD0BFA8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9B6614DD53DA46A59763AB3C41129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E361-0DF9-404F-8352-7B40EE6E7C37}"/>
      </w:docPartPr>
      <w:docPartBody>
        <w:p w:rsidR="00FC4095" w:rsidRDefault="001B3DD0" w:rsidP="001B3DD0">
          <w:pPr>
            <w:pStyle w:val="9B6614DD53DA46A59763AB3C4112903F"/>
          </w:pPr>
          <w:r w:rsidRPr="00007525">
            <w:t>Limit chances of distractions and interruptions.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801D55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2CC8D3E117874A3BA07C60486290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37BD-99A5-42C9-8206-FED223797F65}"/>
      </w:docPartPr>
      <w:docPartBody>
        <w:p w:rsidR="00801D55" w:rsidRDefault="00FC4095" w:rsidP="00FC4095">
          <w:pPr>
            <w:pStyle w:val="2CC8D3E117874A3BA07C60486290D0E4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9216C7373DBE4039BDD6A4865E18A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5D7F1-6974-4A0C-9D7F-6359D45983E4}"/>
      </w:docPartPr>
      <w:docPartBody>
        <w:p w:rsidR="00801D55" w:rsidRDefault="00FC4095" w:rsidP="00FC4095">
          <w:pPr>
            <w:pStyle w:val="9216C7373DBE4039BDD6A4865E18A7E9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Gill Sans MT"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45223916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D0"/>
    <w:rsid w:val="001B3DD0"/>
    <w:rsid w:val="002642B0"/>
    <w:rsid w:val="00801D55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 tips checklist</Template>
  <TotalTime>0</TotalTime>
  <Pages>2</Pages>
  <Words>639</Words>
  <Characters>3501</Characters>
  <Application>Microsoft Office Word</Application>
  <DocSecurity>0</DocSecurity>
  <Lines>102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2023-01-31T12:34:00Z</dcterms:created>
  <dcterms:modified xsi:type="dcterms:W3CDTF">2023-01-31T12:34:00Z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bade0b2b2cdb097a2fa7366747127d787276c76cbe4ba67ec1b57b8ac10fbb98</vt:lpwstr>
  </property>
</Properties>
</file>