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907B14">
        <w:rPr>
          <w:rFonts w:asciiTheme="minorHAnsi" w:hAnsiTheme="minorHAnsi" w:cstheme="minorHAnsi"/>
          <w:b/>
          <w:color w:val="000000" w:themeColor="text1"/>
          <w:u w:val="single"/>
        </w:rPr>
        <w:t>-   Final Report – 7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DC2DCA" w:rsidRDefault="00F44ECE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Adam Carter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F44ECE" w:rsidRPr="00DC2DCA" w:rsidRDefault="00F44ECE" w:rsidP="00F44ECE">
            <w:pPr>
              <w:spacing w:before="240"/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Development of Mental Health Mobile Application</w:t>
            </w:r>
          </w:p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DC2DCA" w:rsidRDefault="00F44ECE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Pr="00DC2DCA" w:rsidRDefault="00F44ECE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C509BE" w:rsidRDefault="00C509BE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The literature review in the report was very good. However, many of the other chapters lacked the detail for higher marks.</w:t>
            </w:r>
          </w:p>
          <w:p w:rsidR="00C509BE" w:rsidRDefault="00C509BE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F721D" w:rsidRDefault="004778C9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 worked independently to </w:t>
            </w:r>
            <w:r w:rsidR="00C509BE" w:rsidRPr="00C509BE">
              <w:rPr>
                <w:rFonts w:asciiTheme="minorHAnsi" w:hAnsiTheme="minorHAnsi"/>
                <w:color w:val="1F497D" w:themeColor="text2"/>
                <w:lang w:eastAsia="en-GB"/>
              </w:rPr>
              <w:t>create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C509BE" w:rsidRP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a useful app, but 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unfortunately, </w:t>
            </w:r>
            <w:r w:rsidR="00C509BE" w:rsidRP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didn’t meet all objectives 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 xml:space="preserve">set from findings from the literature review.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9F721D" w:rsidRDefault="009F721D" w:rsidP="00C509BE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 w:rsidRPr="009F721D">
              <w:rPr>
                <w:rFonts w:asciiTheme="minorHAnsi" w:hAnsiTheme="minorHAnsi"/>
                <w:b/>
                <w:color w:val="1F497D" w:themeColor="text2"/>
              </w:rPr>
              <w:t>5</w:t>
            </w:r>
            <w:r w:rsidR="00C509BE">
              <w:rPr>
                <w:rFonts w:asciiTheme="minorHAnsi" w:hAnsiTheme="minorHAnsi"/>
                <w:b/>
                <w:color w:val="1F497D" w:themeColor="text2"/>
              </w:rPr>
              <w:t>6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Default="00461419" w:rsidP="00711A55">
            <w:pPr>
              <w:rPr>
                <w:rFonts w:asciiTheme="minorHAnsi" w:hAnsiTheme="minorHAnsi"/>
                <w:color w:val="00B050"/>
              </w:rPr>
            </w:pPr>
            <w:r w:rsidRPr="00461419">
              <w:rPr>
                <w:rFonts w:asciiTheme="minorHAnsi" w:hAnsiTheme="minorHAnsi"/>
                <w:color w:val="00B050"/>
              </w:rPr>
              <w:t xml:space="preserve">The report </w:t>
            </w:r>
            <w:r>
              <w:rPr>
                <w:rFonts w:asciiTheme="minorHAnsi" w:hAnsiTheme="minorHAnsi"/>
                <w:color w:val="00B050"/>
              </w:rPr>
              <w:t xml:space="preserve">is worthy of the mark awarded and the app, although useful, did not completely meet his original objectives. </w:t>
            </w:r>
          </w:p>
          <w:p w:rsidR="00757C21" w:rsidRDefault="00757C21" w:rsidP="00711A55">
            <w:pPr>
              <w:rPr>
                <w:rFonts w:asciiTheme="minorHAnsi" w:hAnsiTheme="minorHAnsi"/>
                <w:color w:val="00B050"/>
              </w:rPr>
            </w:pPr>
          </w:p>
          <w:p w:rsidR="000340EA" w:rsidRPr="00C2152E" w:rsidRDefault="000340EA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61419" w:rsidRPr="00461419" w:rsidRDefault="00461419" w:rsidP="00757C21">
            <w:pPr>
              <w:snapToGrid w:val="0"/>
              <w:rPr>
                <w:rFonts w:asciiTheme="minorHAnsi" w:hAnsiTheme="minorHAnsi"/>
                <w:color w:val="00B050"/>
              </w:rPr>
            </w:pPr>
            <w:r w:rsidRPr="00461419">
              <w:rPr>
                <w:rFonts w:asciiTheme="minorHAnsi" w:hAnsiTheme="minorHAnsi"/>
                <w:color w:val="00B050"/>
              </w:rPr>
              <w:t>5</w:t>
            </w:r>
            <w:r w:rsidR="00757C21">
              <w:rPr>
                <w:rFonts w:asciiTheme="minorHAnsi" w:hAnsiTheme="minorHAnsi"/>
                <w:color w:val="00B050"/>
              </w:rPr>
              <w:t>6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Default="00C2152E" w:rsidP="000340E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With Other Marker &amp; Final </w:t>
            </w:r>
            <w:r w:rsidR="008E39E2"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Agreed</w:t>
            </w: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Mark</w:t>
            </w:r>
          </w:p>
          <w:p w:rsidR="00A542E0" w:rsidRDefault="00A542E0" w:rsidP="000340EA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57C21" w:rsidRPr="00757C21" w:rsidRDefault="00757C21" w:rsidP="00757C2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Borderline: Tak</w:t>
            </w:r>
            <w:r w:rsidRPr="00757C21">
              <w:rPr>
                <w:rFonts w:asciiTheme="minorHAnsi" w:hAnsiTheme="minorHAnsi"/>
              </w:rPr>
              <w:t xml:space="preserve">ing a holistic approach at the project and what </w:t>
            </w:r>
            <w:r>
              <w:rPr>
                <w:rFonts w:asciiTheme="minorHAnsi" w:hAnsiTheme="minorHAnsi"/>
              </w:rPr>
              <w:t>Adam</w:t>
            </w:r>
            <w:r w:rsidRPr="00757C21">
              <w:rPr>
                <w:rFonts w:asciiTheme="minorHAnsi" w:hAnsiTheme="minorHAnsi"/>
              </w:rPr>
              <w:t xml:space="preserve"> was trying to achieve</w:t>
            </w:r>
            <w:r>
              <w:rPr>
                <w:rFonts w:asciiTheme="minorHAnsi" w:hAnsiTheme="minorHAnsi"/>
              </w:rPr>
              <w:t>, we have agreed an extra 1 mark should be awarded.</w:t>
            </w:r>
          </w:p>
          <w:p w:rsidR="00A542E0" w:rsidRPr="00A542E0" w:rsidRDefault="00A542E0" w:rsidP="00A542E0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A542E0" w:rsidP="00757C21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757C21">
              <w:rPr>
                <w:rFonts w:asciiTheme="minorHAnsi" w:hAnsiTheme="minorHAnsi"/>
                <w:color w:val="000000" w:themeColor="text1"/>
              </w:rPr>
              <w:t>7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0340EA" w:rsidRPr="00C2152E" w:rsidRDefault="000340EA" w:rsidP="000340EA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</w:t>
      </w:r>
      <w:r>
        <w:rPr>
          <w:rFonts w:asciiTheme="minorHAnsi" w:hAnsiTheme="minorHAnsi"/>
          <w:color w:val="000000" w:themeColor="text1"/>
        </w:rPr>
        <w:t xml:space="preserve">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Pr="00322F95">
        <w:rPr>
          <w:rFonts w:asciiTheme="minorHAnsi" w:hAnsiTheme="minorHAnsi"/>
          <w:color w:val="1F497D" w:themeColor="text2"/>
        </w:rPr>
        <w:t>14/5/2019</w:t>
      </w: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p w:rsidR="000340EA" w:rsidRDefault="000340EA">
      <w:r>
        <w:br w:type="page"/>
      </w: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7955"/>
        <w:gridCol w:w="1341"/>
      </w:tblGrid>
      <w:tr w:rsidR="00907B14" w:rsidRPr="00C2152E" w:rsidTr="00570559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DC2DCA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Abstract - f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>uture tense and not a complete summary of the project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Introduction:</w:t>
            </w:r>
          </w:p>
          <w:p w:rsidR="00DC2DCA" w:rsidRPr="004778C9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No background to the choice of project given</w:t>
            </w:r>
          </w:p>
          <w:p w:rsidR="00DC2DCA" w:rsidRPr="004778C9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 xml:space="preserve">A clear aim, but the objectives are unclear and do not cover the entire project </w:t>
            </w:r>
          </w:p>
          <w:p w:rsidR="00DC2DCA" w:rsidRPr="004778C9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A brief introduction to the chapter to follow</w:t>
            </w:r>
          </w:p>
          <w:p w:rsidR="00DC2DCA" w:rsidRPr="00C2152E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F44E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introduction does not introduce the sections in the Literature Review, but does set the scene. 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There is a suitable structure where all relevant topics have been covered</w:t>
            </w:r>
            <w:r w:rsidR="004778C9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t</w:t>
            </w: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here is evidence of scholarly research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Default="00DC2DCA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The concluding paragraph sums up some for topics covered and discusses the decisions made to move forward with the project.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4701C" w:rsidP="00C509B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C509BE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93389F" w:rsidRDefault="0093389F" w:rsidP="0093389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Research methodology – Layers selected and their use justified. A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>dvantages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disadvantages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of each layer, together with how to work around any disadvantages, has also been described. </w:t>
            </w:r>
          </w:p>
          <w:p w:rsidR="00DC2DCA" w:rsidRDefault="00DC2DCA" w:rsidP="00DC2DC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Evaluation criteria</w:t>
            </w:r>
            <w:r w:rsidR="0093389F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No evidence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Testing methods</w:t>
            </w:r>
            <w:r w:rsidR="0093389F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No evidence </w:t>
            </w:r>
            <w:r w:rsidRPr="00DC2DCA">
              <w:rPr>
                <w:rFonts w:asciiTheme="minorHAnsi" w:hAnsiTheme="minorHAnsi"/>
                <w:color w:val="1F497D" w:themeColor="text2"/>
              </w:rPr>
              <w:t xml:space="preserve"> 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  <w:p w:rsidR="0093389F" w:rsidRDefault="0093389F" w:rsidP="0093389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Development methodology </w:t>
            </w:r>
          </w:p>
          <w:p w:rsid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3389F" w:rsidRPr="004778C9" w:rsidRDefault="0093389F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Development method – This is a little contradictory as your disadvantage says it’s not for smaller projects? Also, you haven’t described how you will work around the disadvantages</w:t>
            </w:r>
          </w:p>
          <w:p w:rsidR="004778C9" w:rsidRPr="004778C9" w:rsidRDefault="004778C9" w:rsidP="004778C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4778C9" w:rsidRDefault="00570559" w:rsidP="004778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  <w:lang w:eastAsia="en-GB"/>
              </w:rPr>
              <w:t>Resources – These have been described but not justified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705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70559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705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>You have not described the p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>roject requirements and how they were discovered</w:t>
            </w:r>
          </w:p>
          <w:p w:rsidR="00570559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 xml:space="preserve">You haven’t included your interface designs, You have described some design </w:t>
            </w:r>
            <w:r w:rsidRPr="004778C9">
              <w:rPr>
                <w:rFonts w:asciiTheme="minorHAnsi" w:hAnsiTheme="minorHAnsi"/>
                <w:color w:val="1F497D" w:themeColor="text2"/>
              </w:rPr>
              <w:lastRenderedPageBreak/>
              <w:t xml:space="preserve">decisions, although very briefly. </w:t>
            </w: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 xml:space="preserve">You have described 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>problems</w:t>
            </w:r>
            <w:r w:rsidR="004778C9">
              <w:rPr>
                <w:rFonts w:asciiTheme="minorHAnsi" w:hAnsiTheme="minorHAnsi"/>
                <w:color w:val="1F497D" w:themeColor="text2"/>
              </w:rPr>
              <w:t>/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>successes when coding the software</w:t>
            </w:r>
            <w:r w:rsidRPr="004778C9">
              <w:rPr>
                <w:rFonts w:asciiTheme="minorHAnsi" w:hAnsiTheme="minorHAnsi"/>
                <w:color w:val="1F497D" w:themeColor="text2"/>
              </w:rPr>
              <w:t>, but in the Evaluation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 chapter</w:t>
            </w: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 xml:space="preserve">You have included 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a </w:t>
            </w:r>
            <w:r w:rsidRPr="004778C9">
              <w:rPr>
                <w:rFonts w:asciiTheme="minorHAnsi" w:hAnsiTheme="minorHAnsi"/>
                <w:color w:val="1F497D" w:themeColor="text2"/>
              </w:rPr>
              <w:t>c</w:t>
            </w:r>
            <w:r w:rsidR="00DC2DCA" w:rsidRPr="004778C9">
              <w:rPr>
                <w:rFonts w:asciiTheme="minorHAnsi" w:hAnsiTheme="minorHAnsi"/>
                <w:color w:val="1F497D" w:themeColor="text2"/>
              </w:rPr>
              <w:t xml:space="preserve">ode 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snippet </w:t>
            </w:r>
            <w:r w:rsidRPr="004778C9">
              <w:rPr>
                <w:rFonts w:asciiTheme="minorHAnsi" w:hAnsiTheme="minorHAnsi"/>
                <w:color w:val="1F497D" w:themeColor="text2"/>
              </w:rPr>
              <w:t xml:space="preserve">used to create User Anxiety graphs, although commentary within this code would </w:t>
            </w:r>
            <w:r w:rsidR="004778C9">
              <w:rPr>
                <w:rFonts w:asciiTheme="minorHAnsi" w:hAnsiTheme="minorHAnsi"/>
                <w:color w:val="1F497D" w:themeColor="text2"/>
              </w:rPr>
              <w:t>aided clarity</w:t>
            </w:r>
          </w:p>
          <w:p w:rsidR="00DC2DCA" w:rsidRPr="004778C9" w:rsidRDefault="00570559" w:rsidP="004778C9">
            <w:p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778C9">
              <w:rPr>
                <w:rFonts w:asciiTheme="minorHAnsi" w:hAnsiTheme="minorHAnsi"/>
                <w:color w:val="1F497D" w:themeColor="text2"/>
              </w:rPr>
              <w:t>You have not described how you tested your outcome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705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70559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701C" w:rsidRDefault="00907B14" w:rsidP="0014701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  <w:p w:rsidR="00DC2DCA" w:rsidRDefault="00DC2DCA" w:rsidP="0014701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70559" w:rsidRDefault="00570559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 have </w:t>
            </w:r>
            <w:r w:rsidR="007F4247">
              <w:rPr>
                <w:rFonts w:asciiTheme="minorHAnsi" w:hAnsiTheme="minorHAnsi"/>
                <w:color w:val="1F497D" w:themeColor="text2"/>
                <w:lang w:eastAsia="en-GB"/>
              </w:rPr>
              <w:t xml:space="preserve">evaluated the success of your outcome and stated that the aim and objectives were met. You have also described what you’d do differently should you restart the project </w:t>
            </w:r>
          </w:p>
          <w:p w:rsidR="007F4247" w:rsidRDefault="007F4247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7F4247" w:rsidRDefault="007F4247" w:rsidP="007F4247">
            <w:pPr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However, your evaluation is very brief and should have far more detail. You should have also e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>valuat</w:t>
            </w:r>
            <w:r>
              <w:rPr>
                <w:rFonts w:asciiTheme="minorHAnsi" w:hAnsiTheme="minorHAnsi"/>
                <w:color w:val="1F497D" w:themeColor="text2"/>
              </w:rPr>
              <w:t>ed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 xml:space="preserve"> whether </w:t>
            </w:r>
            <w:r>
              <w:rPr>
                <w:rFonts w:asciiTheme="minorHAnsi" w:hAnsiTheme="minorHAnsi"/>
                <w:color w:val="1F497D" w:themeColor="text2"/>
              </w:rPr>
              <w:t xml:space="preserve">your 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>outcome backs up the research in your literature review or disagrees with it</w:t>
            </w:r>
            <w:r>
              <w:rPr>
                <w:rFonts w:asciiTheme="minorHAnsi" w:hAnsiTheme="minorHAnsi"/>
                <w:color w:val="1F497D" w:themeColor="text2"/>
              </w:rPr>
              <w:t xml:space="preserve">. Also, since you didn’t create Evaluation criteria earlier in the report, you have nothing to measure your success against. </w:t>
            </w:r>
          </w:p>
          <w:p w:rsidR="00DC2DCA" w:rsidRPr="007F4247" w:rsidRDefault="00DC2DCA" w:rsidP="007F4247">
            <w:pPr>
              <w:rPr>
                <w:rFonts w:asciiTheme="minorHAnsi" w:hAnsiTheme="minorHAnsi"/>
                <w:color w:val="1F497D" w:themeColor="text2"/>
              </w:rPr>
            </w:pPr>
            <w:r w:rsidRPr="00DC2DCA">
              <w:rPr>
                <w:rFonts w:asciiTheme="minorHAnsi" w:hAnsiTheme="minorHAnsi"/>
                <w:color w:val="1F497D" w:themeColor="text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F424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  <w:p w:rsidR="00DC2DCA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Conclusions: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DC2DCA" w:rsidRDefault="007F4247" w:rsidP="00DC2DCA">
            <w:pPr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Your conclusion is very brief and doesn’t really tie </w:t>
            </w:r>
            <w:r w:rsidR="00DC2DCA" w:rsidRPr="00DC2DCA">
              <w:rPr>
                <w:rFonts w:asciiTheme="minorHAnsi" w:hAnsiTheme="minorHAnsi"/>
                <w:color w:val="1F497D" w:themeColor="text2"/>
              </w:rPr>
              <w:t>up all the loose ends in the previous chapters</w:t>
            </w: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</w:rPr>
            </w:pPr>
          </w:p>
          <w:p w:rsidR="00DC2DCA" w:rsidRPr="00DC2DCA" w:rsidRDefault="00DC2DC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>Recommendations:</w:t>
            </w:r>
          </w:p>
          <w:p w:rsidR="00DC2DCA" w:rsidRPr="00DC2DCA" w:rsidRDefault="007F4247" w:rsidP="00DC2DCA">
            <w:pPr>
              <w:rPr>
                <w:rFonts w:asciiTheme="minorHAnsi" w:hAnsiTheme="minorHAnsi"/>
                <w:color w:val="1F497D" w:themeColor="text2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No evidence </w:t>
            </w:r>
          </w:p>
          <w:p w:rsidR="00DC2DCA" w:rsidRPr="0014701C" w:rsidRDefault="00DC2DCA" w:rsidP="00DC2DC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C2DCA" w:rsidRPr="00C2152E" w:rsidRDefault="00DC2DC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247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  <w:p w:rsidR="00DC2DCA" w:rsidRPr="00C2152E" w:rsidRDefault="00DC2DCA" w:rsidP="007F424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13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  <w:p w:rsidR="007F4247" w:rsidRDefault="007F424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F4247" w:rsidRDefault="007F4247" w:rsidP="00711A55">
            <w:pPr>
              <w:rPr>
                <w:rFonts w:asciiTheme="minorHAnsi" w:hAnsiTheme="minorHAnsi"/>
                <w:color w:val="1F497D" w:themeColor="text2"/>
              </w:rPr>
            </w:pPr>
            <w:r w:rsidRPr="007F4247">
              <w:rPr>
                <w:rFonts w:asciiTheme="minorHAnsi" w:hAnsiTheme="minorHAnsi"/>
                <w:color w:val="1F497D" w:themeColor="text2"/>
              </w:rPr>
              <w:t>A</w:t>
            </w:r>
            <w:r w:rsidR="004778C9">
              <w:rPr>
                <w:rFonts w:asciiTheme="minorHAnsi" w:hAnsiTheme="minorHAnsi"/>
                <w:color w:val="1F497D" w:themeColor="text2"/>
              </w:rPr>
              <w:t xml:space="preserve"> brief but</w:t>
            </w:r>
            <w:r w:rsidRPr="007F4247">
              <w:rPr>
                <w:rFonts w:asciiTheme="minorHAnsi" w:hAnsiTheme="minorHAnsi"/>
                <w:color w:val="1F497D" w:themeColor="text2"/>
              </w:rPr>
              <w:t xml:space="preserve"> honest reflection</w:t>
            </w:r>
          </w:p>
          <w:p w:rsidR="004778C9" w:rsidRPr="00C2152E" w:rsidRDefault="004778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7F42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F4247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  <w:p w:rsidR="00DC2DCA" w:rsidRPr="00DC2DCA" w:rsidRDefault="007F6537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 very neat s</w:t>
            </w:r>
            <w:r w:rsidR="00DC2DCA"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tructure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a Table of Contents, clear section headers and page numbering. The style is also good with an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appropriate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t xml:space="preserve">use of fonts and font sizes.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Your spelling and grammar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t xml:space="preserve">is very good and apart from the use of “I” and </w:t>
            </w:r>
            <w:r w:rsidR="00E128A2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 xml:space="preserve">“We”, etc., your academic writing skills are also good. </w:t>
            </w:r>
          </w:p>
          <w:p w:rsidR="004D5E1A" w:rsidRDefault="004D5E1A" w:rsidP="00DC2DC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DC2DCA" w:rsidRPr="00C2152E" w:rsidRDefault="004D5E1A" w:rsidP="004D5E1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You have made use of an appropriate range of research-informed literature, most of which is credible. However, you haven’t followed the referencing convention when formatting your bibliography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4D5E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5</w:t>
            </w:r>
            <w:r w:rsidR="00907B14" w:rsidRPr="004D5E1A">
              <w:rPr>
                <w:rFonts w:asciiTheme="minorHAnsi" w:hAnsiTheme="minorHAnsi"/>
                <w:color w:val="1F497D" w:themeColor="text2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5822B6">
        <w:trPr>
          <w:trHeight w:val="957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4D5E1A" w:rsidP="00C509B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4D5E1A">
              <w:rPr>
                <w:rFonts w:asciiTheme="minorHAnsi" w:hAnsiTheme="minorHAnsi"/>
                <w:b/>
                <w:color w:val="1F497D" w:themeColor="text2"/>
                <w:lang w:eastAsia="en-GB"/>
              </w:rPr>
              <w:t>5</w:t>
            </w:r>
            <w:r w:rsidR="00C509BE"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907B14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  <w:p w:rsidR="00944612" w:rsidRPr="00C2152E" w:rsidRDefault="00944612" w:rsidP="00C509B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Moderated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mark = 57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0340EA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E49C5"/>
    <w:multiLevelType w:val="hybridMultilevel"/>
    <w:tmpl w:val="BB3A1C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6A2111"/>
    <w:multiLevelType w:val="hybridMultilevel"/>
    <w:tmpl w:val="D42A0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A5B7F"/>
    <w:multiLevelType w:val="hybridMultilevel"/>
    <w:tmpl w:val="E4E4894A"/>
    <w:lvl w:ilvl="0" w:tplc="5EF0B0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02D70"/>
    <w:multiLevelType w:val="hybridMultilevel"/>
    <w:tmpl w:val="D1E2642C"/>
    <w:lvl w:ilvl="0" w:tplc="52982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DC1735"/>
    <w:multiLevelType w:val="hybridMultilevel"/>
    <w:tmpl w:val="1572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B3EFE"/>
    <w:multiLevelType w:val="hybridMultilevel"/>
    <w:tmpl w:val="E7B6E658"/>
    <w:lvl w:ilvl="0" w:tplc="6D3273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40EA"/>
    <w:rsid w:val="0006611F"/>
    <w:rsid w:val="000F7A4A"/>
    <w:rsid w:val="00125730"/>
    <w:rsid w:val="0014701C"/>
    <w:rsid w:val="001D0DDD"/>
    <w:rsid w:val="00242112"/>
    <w:rsid w:val="00253402"/>
    <w:rsid w:val="002A4019"/>
    <w:rsid w:val="003E5437"/>
    <w:rsid w:val="003F049D"/>
    <w:rsid w:val="00461419"/>
    <w:rsid w:val="004778C9"/>
    <w:rsid w:val="004779D1"/>
    <w:rsid w:val="004D5E1A"/>
    <w:rsid w:val="00570559"/>
    <w:rsid w:val="00576B2C"/>
    <w:rsid w:val="005822B6"/>
    <w:rsid w:val="005C79DB"/>
    <w:rsid w:val="006363DD"/>
    <w:rsid w:val="006530D2"/>
    <w:rsid w:val="006645F5"/>
    <w:rsid w:val="006F01D7"/>
    <w:rsid w:val="00757C21"/>
    <w:rsid w:val="00782CF2"/>
    <w:rsid w:val="007C2CCC"/>
    <w:rsid w:val="007F4247"/>
    <w:rsid w:val="007F6537"/>
    <w:rsid w:val="00811371"/>
    <w:rsid w:val="00865698"/>
    <w:rsid w:val="00866E85"/>
    <w:rsid w:val="008B05C1"/>
    <w:rsid w:val="008B67FF"/>
    <w:rsid w:val="008D4A65"/>
    <w:rsid w:val="008E39E2"/>
    <w:rsid w:val="00907B14"/>
    <w:rsid w:val="0093389F"/>
    <w:rsid w:val="00944612"/>
    <w:rsid w:val="009F37CB"/>
    <w:rsid w:val="009F721D"/>
    <w:rsid w:val="00A151E5"/>
    <w:rsid w:val="00A16A6A"/>
    <w:rsid w:val="00A542E0"/>
    <w:rsid w:val="00A736BA"/>
    <w:rsid w:val="00AB34FE"/>
    <w:rsid w:val="00B27A16"/>
    <w:rsid w:val="00C2152E"/>
    <w:rsid w:val="00C509BE"/>
    <w:rsid w:val="00C60A27"/>
    <w:rsid w:val="00CC4C41"/>
    <w:rsid w:val="00CD2262"/>
    <w:rsid w:val="00CF3983"/>
    <w:rsid w:val="00D87BAB"/>
    <w:rsid w:val="00DC2DCA"/>
    <w:rsid w:val="00E128A2"/>
    <w:rsid w:val="00EE0FE1"/>
    <w:rsid w:val="00F14758"/>
    <w:rsid w:val="00F4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2CCA4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uiPriority w:val="2"/>
    <w:unhideWhenUsed/>
    <w:qFormat/>
    <w:rsid w:val="00F44ECE"/>
    <w:pPr>
      <w:spacing w:before="480" w:after="40"/>
      <w:contextualSpacing/>
      <w:jc w:val="center"/>
    </w:pPr>
    <w:rPr>
      <w:rFonts w:asciiTheme="majorHAnsi" w:eastAsiaTheme="majorEastAsia" w:hAnsiTheme="majorHAnsi" w:cstheme="majorBidi"/>
      <w:color w:val="365F91" w:themeColor="accent1" w:themeShade="BF"/>
      <w:kern w:val="28"/>
      <w:sz w:val="60"/>
      <w:szCs w:val="22"/>
      <w:lang w:val="en-US"/>
    </w:rPr>
  </w:style>
  <w:style w:type="character" w:customStyle="1" w:styleId="TitleChar">
    <w:name w:val="Title Char"/>
    <w:basedOn w:val="DefaultParagraphFont"/>
    <w:link w:val="Title"/>
    <w:uiPriority w:val="2"/>
    <w:rsid w:val="00F44ECE"/>
    <w:rPr>
      <w:rFonts w:asciiTheme="majorHAnsi" w:eastAsiaTheme="majorEastAsia" w:hAnsiTheme="majorHAnsi" w:cstheme="majorBidi"/>
      <w:color w:val="365F91" w:themeColor="accent1" w:themeShade="BF"/>
      <w:kern w:val="28"/>
      <w:sz w:val="60"/>
    </w:rPr>
  </w:style>
  <w:style w:type="paragraph" w:styleId="ListParagraph">
    <w:name w:val="List Paragraph"/>
    <w:basedOn w:val="Normal"/>
    <w:uiPriority w:val="34"/>
    <w:qFormat/>
    <w:rsid w:val="00F44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E353346</Template>
  <TotalTime>100</TotalTime>
  <Pages>5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29</cp:revision>
  <cp:lastPrinted>2013-09-25T13:22:00Z</cp:lastPrinted>
  <dcterms:created xsi:type="dcterms:W3CDTF">2013-07-16T15:41:00Z</dcterms:created>
  <dcterms:modified xsi:type="dcterms:W3CDTF">2019-05-16T14:33:00Z</dcterms:modified>
</cp:coreProperties>
</file>