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ADD6E" w14:textId="77777777" w:rsidR="00C6554A" w:rsidRPr="002B5301" w:rsidRDefault="00C6554A" w:rsidP="00C6554A">
      <w:pPr>
        <w:pStyle w:val="Photo"/>
        <w:rPr>
          <w:rFonts w:ascii="Calibri" w:hAnsi="Calibri" w:cs="Calibri"/>
        </w:rPr>
      </w:pPr>
      <w:bookmarkStart w:id="0" w:name="_Toc321147149"/>
      <w:bookmarkStart w:id="1" w:name="_Toc318188227"/>
      <w:bookmarkStart w:id="2" w:name="_Toc318188327"/>
      <w:bookmarkStart w:id="3" w:name="_Toc318189312"/>
      <w:bookmarkStart w:id="4" w:name="_Toc321147011"/>
    </w:p>
    <w:p w14:paraId="203DB654" w14:textId="77777777" w:rsidR="002B5301" w:rsidRPr="002B5301" w:rsidRDefault="002B5301" w:rsidP="00C6554A">
      <w:pPr>
        <w:pStyle w:val="Photo"/>
        <w:rPr>
          <w:rFonts w:ascii="Calibri" w:hAnsi="Calibri" w:cs="Calibri"/>
        </w:rPr>
      </w:pPr>
    </w:p>
    <w:p w14:paraId="7A88879C" w14:textId="77777777" w:rsidR="002B5301" w:rsidRPr="002B5301" w:rsidRDefault="002B5301" w:rsidP="00C6554A">
      <w:pPr>
        <w:pStyle w:val="Photo"/>
        <w:rPr>
          <w:rFonts w:ascii="Calibri" w:hAnsi="Calibri" w:cs="Calibri"/>
        </w:rPr>
      </w:pPr>
    </w:p>
    <w:p w14:paraId="62C7565E" w14:textId="77777777" w:rsidR="002B5301" w:rsidRPr="002B5301" w:rsidRDefault="002B5301" w:rsidP="00C6554A">
      <w:pPr>
        <w:pStyle w:val="Photo"/>
        <w:rPr>
          <w:rFonts w:ascii="Calibri" w:hAnsi="Calibri" w:cs="Calibri"/>
        </w:rPr>
      </w:pPr>
    </w:p>
    <w:p w14:paraId="1449472B" w14:textId="77777777" w:rsidR="002B5301" w:rsidRPr="002B5301" w:rsidRDefault="002B5301" w:rsidP="00C6554A">
      <w:pPr>
        <w:pStyle w:val="Photo"/>
        <w:rPr>
          <w:rFonts w:ascii="Calibri" w:hAnsi="Calibri" w:cs="Calibri"/>
        </w:rPr>
      </w:pPr>
    </w:p>
    <w:p w14:paraId="5A3BE921" w14:textId="77777777" w:rsidR="002B5301" w:rsidRPr="002B5301" w:rsidRDefault="002B5301" w:rsidP="00C6554A">
      <w:pPr>
        <w:pStyle w:val="Photo"/>
        <w:rPr>
          <w:rFonts w:ascii="Calibri" w:hAnsi="Calibri" w:cs="Calibri"/>
        </w:rPr>
      </w:pPr>
    </w:p>
    <w:p w14:paraId="476B6CC8" w14:textId="77777777" w:rsidR="002B5301" w:rsidRPr="002B5301" w:rsidRDefault="002B5301" w:rsidP="00C6554A">
      <w:pPr>
        <w:pStyle w:val="Photo"/>
        <w:rPr>
          <w:rFonts w:ascii="Calibri" w:hAnsi="Calibri" w:cs="Calibri"/>
        </w:rPr>
      </w:pPr>
    </w:p>
    <w:p w14:paraId="7F390DAB" w14:textId="77777777" w:rsidR="002B5301" w:rsidRPr="002B5301" w:rsidRDefault="002B5301" w:rsidP="00C6554A">
      <w:pPr>
        <w:pStyle w:val="Photo"/>
        <w:rPr>
          <w:rFonts w:ascii="Calibri" w:hAnsi="Calibri" w:cs="Calibri"/>
        </w:rPr>
      </w:pPr>
    </w:p>
    <w:p w14:paraId="4ACE513B" w14:textId="77777777" w:rsidR="002B5301" w:rsidRPr="002B5301" w:rsidRDefault="002B5301" w:rsidP="00C6554A">
      <w:pPr>
        <w:pStyle w:val="Photo"/>
        <w:rPr>
          <w:rFonts w:ascii="Calibri" w:hAnsi="Calibri" w:cs="Calibri"/>
        </w:rPr>
      </w:pPr>
    </w:p>
    <w:p w14:paraId="680F24DD" w14:textId="77777777" w:rsidR="002B5301" w:rsidRPr="002B5301" w:rsidRDefault="002B5301" w:rsidP="00C6554A">
      <w:pPr>
        <w:pStyle w:val="Photo"/>
        <w:rPr>
          <w:rFonts w:ascii="Calibri" w:hAnsi="Calibri" w:cs="Calibri"/>
        </w:rPr>
      </w:pPr>
    </w:p>
    <w:p w14:paraId="280629B9" w14:textId="77777777" w:rsidR="002B5301" w:rsidRPr="002B5301" w:rsidRDefault="002B5301" w:rsidP="00C6554A">
      <w:pPr>
        <w:pStyle w:val="Photo"/>
        <w:rPr>
          <w:rFonts w:ascii="Calibri" w:hAnsi="Calibri" w:cs="Calibri"/>
        </w:rPr>
      </w:pPr>
    </w:p>
    <w:p w14:paraId="0F7B6637" w14:textId="77777777" w:rsidR="002B5301" w:rsidRPr="002B5301" w:rsidRDefault="002B5301" w:rsidP="00C6554A">
      <w:pPr>
        <w:pStyle w:val="Photo"/>
        <w:rPr>
          <w:rFonts w:ascii="Calibri" w:hAnsi="Calibri" w:cs="Calibri"/>
        </w:rPr>
      </w:pPr>
    </w:p>
    <w:p w14:paraId="0C0D14D0" w14:textId="77777777" w:rsidR="002B5301" w:rsidRPr="002B5301" w:rsidRDefault="002B5301" w:rsidP="00C6554A">
      <w:pPr>
        <w:pStyle w:val="Photo"/>
        <w:rPr>
          <w:rFonts w:ascii="Calibri" w:hAnsi="Calibri" w:cs="Calibri"/>
        </w:rPr>
      </w:pPr>
    </w:p>
    <w:p w14:paraId="6CE43851" w14:textId="77777777" w:rsidR="002B5301" w:rsidRPr="002B5301" w:rsidRDefault="002B5301" w:rsidP="00C6554A">
      <w:pPr>
        <w:pStyle w:val="Photo"/>
        <w:rPr>
          <w:rFonts w:ascii="Calibri" w:hAnsi="Calibri" w:cs="Calibri"/>
        </w:rPr>
      </w:pPr>
    </w:p>
    <w:bookmarkEnd w:id="0"/>
    <w:bookmarkEnd w:id="1"/>
    <w:bookmarkEnd w:id="2"/>
    <w:bookmarkEnd w:id="3"/>
    <w:bookmarkEnd w:id="4"/>
    <w:p w14:paraId="24D3739C" w14:textId="3AE568D3" w:rsidR="00C6554A" w:rsidRDefault="00EE76D6" w:rsidP="00C6554A">
      <w:pPr>
        <w:pStyle w:val="Title"/>
        <w:rPr>
          <w:rFonts w:ascii="Calibri" w:hAnsi="Calibri" w:cs="Calibri"/>
        </w:rPr>
      </w:pPr>
      <w:r>
        <w:rPr>
          <w:rFonts w:ascii="Calibri" w:hAnsi="Calibri" w:cs="Calibri"/>
        </w:rPr>
        <w:t xml:space="preserve">  </w:t>
      </w:r>
      <w:r w:rsidR="00406DBD">
        <w:rPr>
          <w:rFonts w:ascii="Calibri" w:hAnsi="Calibri" w:cs="Calibri"/>
        </w:rPr>
        <w:t>PROBLEM SOLVING AND DECISION MAKING</w:t>
      </w:r>
    </w:p>
    <w:p w14:paraId="7936A243" w14:textId="1DC7831C" w:rsidR="00EE76D6" w:rsidRDefault="00EE76D6" w:rsidP="00C6554A">
      <w:pPr>
        <w:pStyle w:val="Title"/>
        <w:rPr>
          <w:rFonts w:ascii="Calibri" w:hAnsi="Calibri" w:cs="Calibri"/>
        </w:rPr>
      </w:pPr>
      <w:r>
        <w:rPr>
          <w:rFonts w:ascii="Calibri" w:hAnsi="Calibri" w:cs="Calibri"/>
        </w:rPr>
        <w:t>BMSW400</w:t>
      </w:r>
      <w:r w:rsidR="00F5089F">
        <w:rPr>
          <w:rFonts w:ascii="Calibri" w:hAnsi="Calibri" w:cs="Calibri"/>
        </w:rPr>
        <w:t>4</w:t>
      </w:r>
    </w:p>
    <w:p w14:paraId="666DBA64" w14:textId="73FC7D70" w:rsidR="00EE76D6" w:rsidRDefault="00EE76D6" w:rsidP="00C6554A">
      <w:pPr>
        <w:pStyle w:val="Title"/>
        <w:rPr>
          <w:rFonts w:ascii="Calibri" w:hAnsi="Calibri" w:cs="Calibri"/>
        </w:rPr>
      </w:pPr>
    </w:p>
    <w:p w14:paraId="3A771A33" w14:textId="77777777" w:rsidR="00A177E7" w:rsidRDefault="00A177E7" w:rsidP="00A177E7">
      <w:pPr>
        <w:pStyle w:val="Subtitle"/>
        <w:rPr>
          <w:rFonts w:ascii="Calibri" w:hAnsi="Calibri" w:cs="Calibri"/>
        </w:rPr>
      </w:pPr>
    </w:p>
    <w:p w14:paraId="01205F75" w14:textId="72F00EA2" w:rsidR="00A177E7" w:rsidRPr="009376B0" w:rsidRDefault="002B5301" w:rsidP="00F5089F">
      <w:pPr>
        <w:pStyle w:val="Subtitle"/>
        <w:rPr>
          <w:rFonts w:ascii="Arial" w:hAnsi="Arial" w:cs="Arial"/>
          <w:color w:val="auto"/>
          <w:sz w:val="40"/>
          <w:szCs w:val="40"/>
        </w:rPr>
      </w:pPr>
      <w:r w:rsidRPr="002B5301">
        <w:rPr>
          <w:rFonts w:ascii="Calibri" w:hAnsi="Calibri" w:cs="Calibri"/>
        </w:rPr>
        <w:t xml:space="preserve"> </w:t>
      </w:r>
      <w:r w:rsidR="00EE76D6" w:rsidRPr="009376B0">
        <w:rPr>
          <w:rFonts w:ascii="Arial" w:hAnsi="Arial" w:cs="Arial"/>
          <w:color w:val="auto"/>
          <w:sz w:val="40"/>
          <w:szCs w:val="40"/>
        </w:rPr>
        <w:t>Ivan Parvanov</w:t>
      </w:r>
      <w:r w:rsidR="00A177E7" w:rsidRPr="009376B0">
        <w:rPr>
          <w:rFonts w:ascii="Arial" w:hAnsi="Arial" w:cs="Arial"/>
          <w:color w:val="auto"/>
          <w:sz w:val="40"/>
          <w:szCs w:val="40"/>
        </w:rPr>
        <w:t>-</w:t>
      </w:r>
      <w:r w:rsidR="00EE76D6" w:rsidRPr="009376B0">
        <w:rPr>
          <w:rFonts w:ascii="Arial" w:hAnsi="Arial" w:cs="Arial"/>
          <w:color w:val="auto"/>
          <w:sz w:val="40"/>
          <w:szCs w:val="40"/>
        </w:rPr>
        <w:t xml:space="preserve"> ID</w:t>
      </w:r>
      <w:r w:rsidR="00A177E7" w:rsidRPr="009376B0">
        <w:rPr>
          <w:rFonts w:ascii="Arial" w:hAnsi="Arial" w:cs="Arial"/>
          <w:color w:val="auto"/>
          <w:sz w:val="40"/>
          <w:szCs w:val="40"/>
        </w:rPr>
        <w:t xml:space="preserve"> </w:t>
      </w:r>
      <w:r w:rsidR="00EE76D6" w:rsidRPr="009376B0">
        <w:rPr>
          <w:rFonts w:ascii="Arial" w:hAnsi="Arial" w:cs="Arial"/>
          <w:color w:val="auto"/>
          <w:sz w:val="40"/>
          <w:szCs w:val="40"/>
        </w:rPr>
        <w:t>2019596</w:t>
      </w:r>
    </w:p>
    <w:p w14:paraId="4800C08E" w14:textId="0723AA73" w:rsidR="00810A17" w:rsidRPr="009376B0" w:rsidRDefault="00810A17" w:rsidP="00F5089F">
      <w:pPr>
        <w:pStyle w:val="Subtitle"/>
        <w:rPr>
          <w:rFonts w:ascii="Arial" w:hAnsi="Arial" w:cs="Arial"/>
          <w:color w:val="auto"/>
          <w:sz w:val="40"/>
          <w:szCs w:val="40"/>
        </w:rPr>
      </w:pPr>
      <w:r w:rsidRPr="009376B0">
        <w:rPr>
          <w:rFonts w:ascii="Arial" w:hAnsi="Arial" w:cs="Arial"/>
          <w:color w:val="auto"/>
          <w:sz w:val="40"/>
          <w:szCs w:val="40"/>
        </w:rPr>
        <w:t>INDIVIDUAL REPORT</w:t>
      </w:r>
    </w:p>
    <w:p w14:paraId="0AE3802E" w14:textId="77777777" w:rsidR="00A177E7" w:rsidRPr="002B5301" w:rsidRDefault="00A177E7" w:rsidP="00C6554A">
      <w:pPr>
        <w:pStyle w:val="ContactInfo"/>
        <w:rPr>
          <w:rFonts w:ascii="Calibri" w:hAnsi="Calibri" w:cs="Calibri"/>
          <w:color w:val="auto"/>
          <w:sz w:val="32"/>
        </w:rPr>
      </w:pPr>
    </w:p>
    <w:p w14:paraId="25A32CDB" w14:textId="085D400F" w:rsidR="002B5301" w:rsidRPr="002B5301" w:rsidRDefault="002B5301" w:rsidP="00C6554A">
      <w:pPr>
        <w:pStyle w:val="ContactInfo"/>
        <w:rPr>
          <w:rFonts w:ascii="Calibri" w:hAnsi="Calibri" w:cs="Calibri"/>
          <w:color w:val="auto"/>
          <w:sz w:val="32"/>
        </w:rPr>
      </w:pPr>
    </w:p>
    <w:p w14:paraId="7D1DA153" w14:textId="1477A583" w:rsidR="00A177E7" w:rsidRPr="009376B0" w:rsidRDefault="00A177E7" w:rsidP="00A177E7">
      <w:pPr>
        <w:pStyle w:val="ContactInfo"/>
        <w:rPr>
          <w:rFonts w:ascii="Arial" w:hAnsi="Arial" w:cs="Arial"/>
          <w:color w:val="auto"/>
          <w:sz w:val="48"/>
          <w:szCs w:val="48"/>
        </w:rPr>
      </w:pPr>
      <w:r w:rsidRPr="009376B0">
        <w:rPr>
          <w:rFonts w:ascii="Arial" w:hAnsi="Arial" w:cs="Arial"/>
          <w:color w:val="auto"/>
          <w:sz w:val="48"/>
          <w:szCs w:val="48"/>
        </w:rPr>
        <w:t xml:space="preserve">Lecturer- </w:t>
      </w:r>
      <w:r w:rsidR="00F36EDF" w:rsidRPr="009376B0">
        <w:rPr>
          <w:rFonts w:ascii="Arial" w:hAnsi="Arial" w:cs="Arial"/>
          <w:color w:val="auto"/>
          <w:sz w:val="48"/>
          <w:szCs w:val="48"/>
        </w:rPr>
        <w:t>Charles Oham</w:t>
      </w:r>
    </w:p>
    <w:p w14:paraId="17BDA79D" w14:textId="55568E0D" w:rsidR="00C6554A" w:rsidRPr="009376B0" w:rsidRDefault="00401896" w:rsidP="00A177E7">
      <w:pPr>
        <w:pStyle w:val="ContactInfo"/>
        <w:rPr>
          <w:rFonts w:ascii="Calibri" w:hAnsi="Calibri" w:cs="Calibri"/>
          <w:color w:val="auto"/>
          <w:sz w:val="48"/>
          <w:szCs w:val="48"/>
        </w:rPr>
      </w:pPr>
      <w:r w:rsidRPr="009376B0">
        <w:rPr>
          <w:rFonts w:ascii="Calibri" w:hAnsi="Calibri" w:cs="Calibri"/>
          <w:color w:val="auto"/>
          <w:sz w:val="48"/>
          <w:szCs w:val="48"/>
        </w:rPr>
        <w:t>29</w:t>
      </w:r>
      <w:r w:rsidR="00A177E7" w:rsidRPr="009376B0">
        <w:rPr>
          <w:rFonts w:ascii="Calibri" w:hAnsi="Calibri" w:cs="Calibri"/>
          <w:color w:val="auto"/>
          <w:sz w:val="48"/>
          <w:szCs w:val="48"/>
        </w:rPr>
        <w:t>.</w:t>
      </w:r>
      <w:r w:rsidRPr="009376B0">
        <w:rPr>
          <w:rFonts w:ascii="Calibri" w:hAnsi="Calibri" w:cs="Calibri"/>
          <w:color w:val="auto"/>
          <w:sz w:val="48"/>
          <w:szCs w:val="48"/>
        </w:rPr>
        <w:t>12</w:t>
      </w:r>
      <w:r w:rsidR="00A177E7" w:rsidRPr="009376B0">
        <w:rPr>
          <w:rFonts w:ascii="Calibri" w:hAnsi="Calibri" w:cs="Calibri"/>
          <w:color w:val="auto"/>
          <w:sz w:val="48"/>
          <w:szCs w:val="48"/>
        </w:rPr>
        <w:t>.20</w:t>
      </w:r>
      <w:r w:rsidRPr="009376B0">
        <w:rPr>
          <w:rFonts w:ascii="Calibri" w:hAnsi="Calibri" w:cs="Calibri"/>
          <w:color w:val="auto"/>
          <w:sz w:val="48"/>
          <w:szCs w:val="48"/>
        </w:rPr>
        <w:t>21</w:t>
      </w:r>
      <w:r w:rsidR="00C6554A" w:rsidRPr="009376B0">
        <w:rPr>
          <w:rFonts w:ascii="Calibri" w:hAnsi="Calibri" w:cs="Calibri"/>
          <w:sz w:val="48"/>
          <w:szCs w:val="48"/>
        </w:rPr>
        <w:br w:type="page"/>
      </w:r>
    </w:p>
    <w:p w14:paraId="61D3EA9B" w14:textId="6D48F52E" w:rsidR="002C74C0" w:rsidRPr="002B5301" w:rsidRDefault="00202A63">
      <w:pPr>
        <w:rPr>
          <w:rFonts w:ascii="Calibri" w:hAnsi="Calibri" w:cs="Calibri"/>
          <w:color w:val="007DEB" w:themeColor="background2" w:themeShade="80"/>
          <w:sz w:val="40"/>
        </w:rPr>
      </w:pPr>
      <w:r>
        <w:rPr>
          <w:rFonts w:ascii="Calibri" w:hAnsi="Calibri" w:cs="Calibri"/>
          <w:color w:val="007DEB" w:themeColor="background2" w:themeShade="80"/>
          <w:sz w:val="40"/>
        </w:rPr>
        <w:lastRenderedPageBreak/>
        <w:t xml:space="preserve">                               </w:t>
      </w:r>
      <w:r w:rsidR="002B5301">
        <w:rPr>
          <w:rFonts w:ascii="Calibri" w:hAnsi="Calibri" w:cs="Calibri"/>
          <w:color w:val="007DEB" w:themeColor="background2" w:themeShade="80"/>
          <w:sz w:val="40"/>
        </w:rPr>
        <w:t xml:space="preserve"> </w:t>
      </w:r>
      <w:r w:rsidR="002B5301" w:rsidRPr="002B5301">
        <w:rPr>
          <w:rFonts w:ascii="Calibri" w:hAnsi="Calibri" w:cs="Calibri"/>
          <w:color w:val="007DEB" w:themeColor="background2" w:themeShade="80"/>
          <w:sz w:val="40"/>
        </w:rPr>
        <w:t xml:space="preserve">Table of contents </w:t>
      </w:r>
    </w:p>
    <w:p w14:paraId="19DC1B78" w14:textId="77777777" w:rsidR="002B5301" w:rsidRPr="002B5301" w:rsidRDefault="002B5301">
      <w:pPr>
        <w:rPr>
          <w:rFonts w:ascii="Calibri" w:hAnsi="Calibri" w:cs="Calibri"/>
          <w:color w:val="007DEB" w:themeColor="background2" w:themeShade="80"/>
          <w:sz w:val="40"/>
        </w:rPr>
      </w:pPr>
    </w:p>
    <w:p w14:paraId="2C16984C" w14:textId="60644A7A" w:rsidR="002B5301" w:rsidRDefault="002B5301" w:rsidP="002B5301">
      <w:pPr>
        <w:pStyle w:val="ListParagraph"/>
        <w:numPr>
          <w:ilvl w:val="0"/>
          <w:numId w:val="16"/>
        </w:numPr>
        <w:rPr>
          <w:rFonts w:ascii="Calibri" w:hAnsi="Calibri" w:cs="Calibri"/>
          <w:color w:val="auto"/>
          <w:sz w:val="28"/>
          <w:szCs w:val="28"/>
        </w:rPr>
      </w:pPr>
      <w:r w:rsidRPr="002B5301">
        <w:rPr>
          <w:rFonts w:ascii="Calibri" w:hAnsi="Calibri" w:cs="Calibri"/>
          <w:color w:val="auto"/>
          <w:sz w:val="28"/>
          <w:szCs w:val="28"/>
        </w:rPr>
        <w:t>Introduction……………………………………………………………………</w:t>
      </w:r>
      <w:r>
        <w:rPr>
          <w:rFonts w:ascii="Calibri" w:hAnsi="Calibri" w:cs="Calibri"/>
          <w:color w:val="auto"/>
          <w:sz w:val="28"/>
          <w:szCs w:val="28"/>
        </w:rPr>
        <w:t>p</w:t>
      </w:r>
      <w:r w:rsidRPr="002B5301">
        <w:rPr>
          <w:rFonts w:ascii="Calibri" w:hAnsi="Calibri" w:cs="Calibri"/>
          <w:color w:val="auto"/>
          <w:sz w:val="28"/>
          <w:szCs w:val="28"/>
        </w:rPr>
        <w:t>.</w:t>
      </w:r>
      <w:r>
        <w:rPr>
          <w:rFonts w:ascii="Calibri" w:hAnsi="Calibri" w:cs="Calibri"/>
          <w:color w:val="auto"/>
          <w:sz w:val="28"/>
          <w:szCs w:val="28"/>
        </w:rPr>
        <w:t xml:space="preserve"> </w:t>
      </w:r>
      <w:r w:rsidR="00A82CCE">
        <w:rPr>
          <w:rFonts w:ascii="Calibri" w:hAnsi="Calibri" w:cs="Calibri"/>
          <w:color w:val="auto"/>
          <w:sz w:val="28"/>
          <w:szCs w:val="28"/>
        </w:rPr>
        <w:t>2</w:t>
      </w:r>
    </w:p>
    <w:p w14:paraId="79DD5CF2" w14:textId="68531DC9" w:rsidR="002B5301" w:rsidRDefault="00656774" w:rsidP="002B5301">
      <w:pPr>
        <w:pStyle w:val="ListParagraph"/>
        <w:numPr>
          <w:ilvl w:val="0"/>
          <w:numId w:val="16"/>
        </w:numPr>
        <w:rPr>
          <w:rFonts w:ascii="Calibri" w:hAnsi="Calibri" w:cs="Calibri"/>
          <w:color w:val="auto"/>
          <w:sz w:val="28"/>
          <w:szCs w:val="28"/>
        </w:rPr>
      </w:pPr>
      <w:r>
        <w:rPr>
          <w:rFonts w:ascii="Calibri" w:hAnsi="Calibri" w:cs="Calibri"/>
          <w:color w:val="auto"/>
          <w:sz w:val="28"/>
          <w:szCs w:val="28"/>
        </w:rPr>
        <w:t>Research</w:t>
      </w:r>
      <w:r w:rsidR="002B5301" w:rsidRPr="002B5301">
        <w:rPr>
          <w:rFonts w:ascii="Calibri" w:hAnsi="Calibri" w:cs="Calibri"/>
          <w:color w:val="auto"/>
          <w:sz w:val="28"/>
          <w:szCs w:val="28"/>
        </w:rPr>
        <w:t xml:space="preserve">………………………………………………………....... p. </w:t>
      </w:r>
      <w:r>
        <w:rPr>
          <w:rFonts w:ascii="Calibri" w:hAnsi="Calibri" w:cs="Calibri"/>
          <w:color w:val="auto"/>
          <w:sz w:val="28"/>
          <w:szCs w:val="28"/>
        </w:rPr>
        <w:t>2-3</w:t>
      </w:r>
    </w:p>
    <w:p w14:paraId="3C4398BD" w14:textId="6D791986" w:rsidR="002B5301" w:rsidRDefault="004D202E" w:rsidP="002B5301">
      <w:pPr>
        <w:pStyle w:val="ListParagraph"/>
        <w:numPr>
          <w:ilvl w:val="0"/>
          <w:numId w:val="16"/>
        </w:numPr>
        <w:rPr>
          <w:rFonts w:ascii="Calibri" w:hAnsi="Calibri" w:cs="Calibri"/>
          <w:color w:val="auto"/>
          <w:sz w:val="28"/>
          <w:szCs w:val="28"/>
        </w:rPr>
      </w:pPr>
      <w:r>
        <w:rPr>
          <w:rFonts w:ascii="Calibri" w:hAnsi="Calibri" w:cs="Calibri"/>
          <w:color w:val="auto"/>
          <w:sz w:val="28"/>
          <w:szCs w:val="28"/>
        </w:rPr>
        <w:t>Analysis/Brainstorming/Fishbone Diagram</w:t>
      </w:r>
      <w:r w:rsidR="00804178">
        <w:rPr>
          <w:rFonts w:ascii="Calibri" w:hAnsi="Calibri" w:cs="Calibri"/>
          <w:color w:val="auto"/>
          <w:sz w:val="28"/>
          <w:szCs w:val="28"/>
        </w:rPr>
        <w:t xml:space="preserve">/SWOT and </w:t>
      </w:r>
      <w:r w:rsidR="00AC430D">
        <w:rPr>
          <w:rFonts w:ascii="Calibri" w:hAnsi="Calibri" w:cs="Calibri"/>
          <w:color w:val="auto"/>
          <w:sz w:val="28"/>
          <w:szCs w:val="28"/>
        </w:rPr>
        <w:t>PESTLE..p.3-6</w:t>
      </w:r>
    </w:p>
    <w:p w14:paraId="08476900" w14:textId="75F57732" w:rsidR="002B5301" w:rsidRDefault="00D7015C" w:rsidP="002B5301">
      <w:pPr>
        <w:pStyle w:val="ListParagraph"/>
        <w:numPr>
          <w:ilvl w:val="0"/>
          <w:numId w:val="16"/>
        </w:numPr>
        <w:rPr>
          <w:rFonts w:ascii="Calibri" w:hAnsi="Calibri" w:cs="Calibri"/>
          <w:color w:val="auto"/>
          <w:sz w:val="28"/>
          <w:szCs w:val="28"/>
        </w:rPr>
      </w:pPr>
      <w:r>
        <w:rPr>
          <w:rFonts w:ascii="Calibri" w:hAnsi="Calibri" w:cs="Calibri"/>
          <w:color w:val="auto"/>
          <w:sz w:val="28"/>
          <w:szCs w:val="28"/>
        </w:rPr>
        <w:t>Solution……………………………………………………….</w:t>
      </w:r>
      <w:r w:rsidR="002B5301">
        <w:rPr>
          <w:rFonts w:ascii="Calibri" w:hAnsi="Calibri" w:cs="Calibri"/>
          <w:color w:val="auto"/>
          <w:sz w:val="28"/>
          <w:szCs w:val="28"/>
        </w:rPr>
        <w:t xml:space="preserve">…….p. </w:t>
      </w:r>
      <w:r w:rsidR="00AC35F0">
        <w:rPr>
          <w:rFonts w:ascii="Calibri" w:hAnsi="Calibri" w:cs="Calibri"/>
          <w:color w:val="auto"/>
          <w:sz w:val="28"/>
          <w:szCs w:val="28"/>
        </w:rPr>
        <w:t>7</w:t>
      </w:r>
    </w:p>
    <w:p w14:paraId="0BD0E22B" w14:textId="4D521274" w:rsidR="002B5301" w:rsidRPr="00681A55" w:rsidRDefault="00AC35F0" w:rsidP="00681A55">
      <w:pPr>
        <w:pStyle w:val="ListParagraph"/>
        <w:numPr>
          <w:ilvl w:val="0"/>
          <w:numId w:val="16"/>
        </w:numPr>
        <w:rPr>
          <w:rFonts w:ascii="Calibri" w:hAnsi="Calibri" w:cs="Calibri"/>
          <w:color w:val="auto"/>
          <w:sz w:val="28"/>
          <w:szCs w:val="28"/>
        </w:rPr>
      </w:pPr>
      <w:r>
        <w:rPr>
          <w:rFonts w:ascii="Calibri" w:hAnsi="Calibri" w:cs="Calibri"/>
          <w:color w:val="auto"/>
          <w:sz w:val="28"/>
          <w:szCs w:val="28"/>
        </w:rPr>
        <w:t>Implementation plan………………………………….</w:t>
      </w:r>
      <w:r w:rsidR="002B5301">
        <w:rPr>
          <w:rFonts w:ascii="Calibri" w:hAnsi="Calibri" w:cs="Calibri"/>
          <w:color w:val="auto"/>
          <w:sz w:val="28"/>
          <w:szCs w:val="28"/>
        </w:rPr>
        <w:t>…….p. 7</w:t>
      </w:r>
      <w:r>
        <w:rPr>
          <w:rFonts w:ascii="Calibri" w:hAnsi="Calibri" w:cs="Calibri"/>
          <w:color w:val="auto"/>
          <w:sz w:val="28"/>
          <w:szCs w:val="28"/>
        </w:rPr>
        <w:t>-</w:t>
      </w:r>
      <w:r w:rsidR="00450B15">
        <w:rPr>
          <w:rFonts w:ascii="Calibri" w:hAnsi="Calibri" w:cs="Calibri"/>
          <w:color w:val="auto"/>
          <w:sz w:val="28"/>
          <w:szCs w:val="28"/>
        </w:rPr>
        <w:t>8</w:t>
      </w:r>
    </w:p>
    <w:p w14:paraId="67813308" w14:textId="3B573D15" w:rsidR="002B5301" w:rsidRDefault="00450B15" w:rsidP="002B5301">
      <w:pPr>
        <w:pStyle w:val="ListParagraph"/>
        <w:numPr>
          <w:ilvl w:val="0"/>
          <w:numId w:val="16"/>
        </w:numPr>
        <w:rPr>
          <w:rFonts w:ascii="Calibri" w:hAnsi="Calibri" w:cs="Calibri"/>
          <w:color w:val="auto"/>
          <w:sz w:val="28"/>
          <w:szCs w:val="28"/>
        </w:rPr>
      </w:pPr>
      <w:r>
        <w:rPr>
          <w:rFonts w:ascii="Calibri" w:hAnsi="Calibri" w:cs="Calibri"/>
          <w:color w:val="auto"/>
          <w:sz w:val="28"/>
          <w:szCs w:val="28"/>
        </w:rPr>
        <w:t>List of references</w:t>
      </w:r>
      <w:r w:rsidR="002B5301">
        <w:rPr>
          <w:rFonts w:ascii="Calibri" w:hAnsi="Calibri" w:cs="Calibri"/>
          <w:color w:val="auto"/>
          <w:sz w:val="28"/>
          <w:szCs w:val="28"/>
        </w:rPr>
        <w:t>……………………………………………………….. p.</w:t>
      </w:r>
      <w:r w:rsidR="007F71A0">
        <w:rPr>
          <w:rFonts w:ascii="Calibri" w:hAnsi="Calibri" w:cs="Calibri"/>
          <w:color w:val="auto"/>
          <w:sz w:val="28"/>
          <w:szCs w:val="28"/>
        </w:rPr>
        <w:t xml:space="preserve"> </w:t>
      </w:r>
      <w:r>
        <w:rPr>
          <w:rFonts w:ascii="Calibri" w:hAnsi="Calibri" w:cs="Calibri"/>
          <w:color w:val="auto"/>
          <w:sz w:val="28"/>
          <w:szCs w:val="28"/>
        </w:rPr>
        <w:t>9</w:t>
      </w:r>
    </w:p>
    <w:p w14:paraId="3DB843B5" w14:textId="2187530C" w:rsidR="00A177E7" w:rsidRPr="00450B15" w:rsidRDefault="00A177E7" w:rsidP="00450B15">
      <w:pPr>
        <w:ind w:left="360"/>
        <w:rPr>
          <w:rFonts w:ascii="Calibri" w:hAnsi="Calibri" w:cs="Calibri"/>
          <w:color w:val="auto"/>
          <w:sz w:val="28"/>
          <w:szCs w:val="28"/>
        </w:rPr>
      </w:pPr>
    </w:p>
    <w:p w14:paraId="0F63ACA9" w14:textId="77777777" w:rsidR="00CA5372" w:rsidRPr="00CA5372" w:rsidRDefault="00CA5372" w:rsidP="00CA5372">
      <w:pPr>
        <w:pStyle w:val="ListParagraph"/>
        <w:rPr>
          <w:rFonts w:ascii="Calibri" w:hAnsi="Calibri" w:cs="Calibri"/>
          <w:color w:val="auto"/>
          <w:sz w:val="28"/>
          <w:szCs w:val="28"/>
        </w:rPr>
      </w:pPr>
    </w:p>
    <w:p w14:paraId="43F077C7" w14:textId="77777777" w:rsidR="00EC5E88" w:rsidRDefault="00EC5E88" w:rsidP="00EC5E88">
      <w:pPr>
        <w:rPr>
          <w:rFonts w:ascii="Arial" w:hAnsi="Arial" w:cs="Arial"/>
          <w:b/>
          <w:bCs/>
        </w:rPr>
      </w:pPr>
    </w:p>
    <w:p w14:paraId="04796BBF" w14:textId="1F312727" w:rsidR="00EC5E88" w:rsidRDefault="00EC5E88" w:rsidP="00CA5372">
      <w:pPr>
        <w:rPr>
          <w:rFonts w:ascii="Arial" w:hAnsi="Arial" w:cs="Arial"/>
        </w:rPr>
      </w:pPr>
    </w:p>
    <w:p w14:paraId="1FACCDD2" w14:textId="77777777" w:rsidR="00CA5372" w:rsidRDefault="00CA5372" w:rsidP="00CA5372">
      <w:pPr>
        <w:rPr>
          <w:rFonts w:ascii="Arial" w:hAnsi="Arial" w:cs="Arial"/>
        </w:rPr>
      </w:pPr>
    </w:p>
    <w:p w14:paraId="4CF0B602" w14:textId="77777777" w:rsidR="00681A55" w:rsidRDefault="0025138F" w:rsidP="00CA537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AA1549">
        <w:rPr>
          <w:rFonts w:ascii="Arial" w:hAnsi="Arial" w:cs="Arial"/>
        </w:rPr>
        <w:t xml:space="preserve">                        </w:t>
      </w:r>
    </w:p>
    <w:p w14:paraId="4A777108" w14:textId="77777777" w:rsidR="00681A55" w:rsidRDefault="00681A55" w:rsidP="00CA5372">
      <w:pPr>
        <w:rPr>
          <w:rFonts w:ascii="Arial" w:hAnsi="Arial" w:cs="Arial"/>
        </w:rPr>
      </w:pPr>
    </w:p>
    <w:p w14:paraId="795D7046" w14:textId="77777777" w:rsidR="00681A55" w:rsidRDefault="00681A55" w:rsidP="00CA5372">
      <w:pPr>
        <w:rPr>
          <w:rFonts w:ascii="Arial" w:hAnsi="Arial" w:cs="Arial"/>
        </w:rPr>
      </w:pPr>
    </w:p>
    <w:p w14:paraId="42433476" w14:textId="77777777" w:rsidR="00681A55" w:rsidRDefault="00681A55" w:rsidP="00CA5372">
      <w:pPr>
        <w:rPr>
          <w:rFonts w:ascii="Arial" w:hAnsi="Arial" w:cs="Arial"/>
        </w:rPr>
      </w:pPr>
    </w:p>
    <w:p w14:paraId="6F043D00" w14:textId="77777777" w:rsidR="00681A55" w:rsidRDefault="00681A55" w:rsidP="00CA5372">
      <w:pPr>
        <w:rPr>
          <w:rFonts w:ascii="Arial" w:hAnsi="Arial" w:cs="Arial"/>
        </w:rPr>
      </w:pPr>
    </w:p>
    <w:p w14:paraId="27678CE3" w14:textId="77777777" w:rsidR="00681A55" w:rsidRDefault="00681A55" w:rsidP="00CA5372">
      <w:pPr>
        <w:rPr>
          <w:rFonts w:ascii="Arial" w:hAnsi="Arial" w:cs="Arial"/>
        </w:rPr>
      </w:pPr>
    </w:p>
    <w:p w14:paraId="4696B5B0" w14:textId="77777777" w:rsidR="00681A55" w:rsidRDefault="00681A55" w:rsidP="00CA5372">
      <w:pPr>
        <w:rPr>
          <w:rFonts w:ascii="Arial" w:hAnsi="Arial" w:cs="Arial"/>
        </w:rPr>
      </w:pPr>
    </w:p>
    <w:p w14:paraId="20B0BC71" w14:textId="3140E81C" w:rsidR="00AA1549" w:rsidRDefault="00681A55" w:rsidP="00CA5372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</w:rPr>
        <w:lastRenderedPageBreak/>
        <w:t xml:space="preserve">        </w:t>
      </w:r>
      <w:r w:rsidR="00AA1549">
        <w:rPr>
          <w:rFonts w:ascii="Arial" w:hAnsi="Arial" w:cs="Arial"/>
        </w:rPr>
        <w:t xml:space="preserve">   </w:t>
      </w:r>
      <w:r w:rsidR="0025138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</w:t>
      </w:r>
      <w:r w:rsidR="0025138F">
        <w:rPr>
          <w:rFonts w:ascii="Arial" w:hAnsi="Arial" w:cs="Arial"/>
        </w:rPr>
        <w:t xml:space="preserve">   </w:t>
      </w:r>
      <w:r w:rsidR="00AA1549">
        <w:rPr>
          <w:rFonts w:ascii="Arial" w:hAnsi="Arial" w:cs="Arial"/>
          <w:b/>
          <w:bCs/>
          <w:sz w:val="32"/>
          <w:szCs w:val="32"/>
        </w:rPr>
        <w:t xml:space="preserve">POOR SERVICE QUALITY </w:t>
      </w:r>
    </w:p>
    <w:p w14:paraId="1B54F8D7" w14:textId="72E0BF51" w:rsidR="00476BF6" w:rsidRDefault="00476BF6" w:rsidP="00CA537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1.</w:t>
      </w:r>
      <w:r w:rsidR="007A3A2C">
        <w:rPr>
          <w:rFonts w:ascii="Arial" w:hAnsi="Arial" w:cs="Arial"/>
          <w:b/>
          <w:bCs/>
        </w:rPr>
        <w:t xml:space="preserve"> Introduction</w:t>
      </w:r>
    </w:p>
    <w:p w14:paraId="4A6B3447" w14:textId="01C0FCA7" w:rsidR="007A3A2C" w:rsidRDefault="007A3A2C" w:rsidP="00CA5372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    </w:t>
      </w:r>
      <w:r>
        <w:rPr>
          <w:rFonts w:ascii="Arial" w:hAnsi="Arial" w:cs="Arial"/>
        </w:rPr>
        <w:t xml:space="preserve">As a hospitality worker for many </w:t>
      </w:r>
      <w:r w:rsidR="005C2665">
        <w:rPr>
          <w:rFonts w:ascii="Arial" w:hAnsi="Arial" w:cs="Arial"/>
        </w:rPr>
        <w:t>years,</w:t>
      </w:r>
      <w:r>
        <w:rPr>
          <w:rFonts w:ascii="Arial" w:hAnsi="Arial" w:cs="Arial"/>
        </w:rPr>
        <w:t xml:space="preserve"> I have been working with many different people, </w:t>
      </w:r>
      <w:r w:rsidR="005C2665">
        <w:rPr>
          <w:rFonts w:ascii="Arial" w:hAnsi="Arial" w:cs="Arial"/>
        </w:rPr>
        <w:t xml:space="preserve">in a lot of different </w:t>
      </w:r>
      <w:r w:rsidR="00E528C3">
        <w:rPr>
          <w:rFonts w:ascii="Arial" w:hAnsi="Arial" w:cs="Arial"/>
        </w:rPr>
        <w:t>places. Therefore</w:t>
      </w:r>
      <w:r w:rsidR="006A1E09">
        <w:rPr>
          <w:rFonts w:ascii="Arial" w:hAnsi="Arial" w:cs="Arial"/>
        </w:rPr>
        <w:t xml:space="preserve">, I have been </w:t>
      </w:r>
      <w:r w:rsidR="002B5349">
        <w:rPr>
          <w:rFonts w:ascii="Arial" w:hAnsi="Arial" w:cs="Arial"/>
        </w:rPr>
        <w:t xml:space="preserve">in different situation. In this report I will focus </w:t>
      </w:r>
      <w:r w:rsidR="005B322C">
        <w:rPr>
          <w:rFonts w:ascii="Arial" w:hAnsi="Arial" w:cs="Arial"/>
        </w:rPr>
        <w:t xml:space="preserve">on a problem I had in my last working place. </w:t>
      </w:r>
      <w:r w:rsidR="009E2314">
        <w:rPr>
          <w:rFonts w:ascii="Arial" w:hAnsi="Arial" w:cs="Arial"/>
        </w:rPr>
        <w:t xml:space="preserve">The position I </w:t>
      </w:r>
      <w:r w:rsidR="006001A9">
        <w:rPr>
          <w:rFonts w:ascii="Arial" w:hAnsi="Arial" w:cs="Arial"/>
        </w:rPr>
        <w:t>was last employed was floor supervisor in a private members club</w:t>
      </w:r>
      <w:r w:rsidR="009A3D3D">
        <w:rPr>
          <w:rFonts w:ascii="Arial" w:hAnsi="Arial" w:cs="Arial"/>
        </w:rPr>
        <w:t xml:space="preserve">. </w:t>
      </w:r>
      <w:r w:rsidR="00E941F9">
        <w:rPr>
          <w:rFonts w:ascii="Arial" w:hAnsi="Arial" w:cs="Arial"/>
        </w:rPr>
        <w:t xml:space="preserve">The place had </w:t>
      </w:r>
      <w:r w:rsidR="00987293">
        <w:rPr>
          <w:rFonts w:ascii="Arial" w:hAnsi="Arial" w:cs="Arial"/>
        </w:rPr>
        <w:t xml:space="preserve">4 floors </w:t>
      </w:r>
      <w:r w:rsidR="00474A93">
        <w:rPr>
          <w:rFonts w:ascii="Arial" w:hAnsi="Arial" w:cs="Arial"/>
        </w:rPr>
        <w:t xml:space="preserve">each with different </w:t>
      </w:r>
      <w:r w:rsidR="008D2124">
        <w:rPr>
          <w:rFonts w:ascii="Arial" w:hAnsi="Arial" w:cs="Arial"/>
        </w:rPr>
        <w:t xml:space="preserve">purpose such as restaurant, brasserie, </w:t>
      </w:r>
      <w:r w:rsidR="00390434">
        <w:rPr>
          <w:rFonts w:ascii="Arial" w:hAnsi="Arial" w:cs="Arial"/>
        </w:rPr>
        <w:t xml:space="preserve">night club and office space. </w:t>
      </w:r>
      <w:r w:rsidR="008275EB">
        <w:rPr>
          <w:rFonts w:ascii="Arial" w:hAnsi="Arial" w:cs="Arial"/>
        </w:rPr>
        <w:t xml:space="preserve">The customers in that place </w:t>
      </w:r>
      <w:r w:rsidR="00CB1DCC">
        <w:rPr>
          <w:rFonts w:ascii="Arial" w:hAnsi="Arial" w:cs="Arial"/>
        </w:rPr>
        <w:t xml:space="preserve">were mostly famous people and ones with high expectations for the </w:t>
      </w:r>
      <w:r w:rsidR="00015D8B">
        <w:rPr>
          <w:rFonts w:ascii="Arial" w:hAnsi="Arial" w:cs="Arial"/>
        </w:rPr>
        <w:t>experience they would have when they are in the club</w:t>
      </w:r>
      <w:r w:rsidR="00F27517">
        <w:rPr>
          <w:rFonts w:ascii="Arial" w:hAnsi="Arial" w:cs="Arial"/>
        </w:rPr>
        <w:t xml:space="preserve">. My job was to make sure that </w:t>
      </w:r>
      <w:r w:rsidR="004412C5">
        <w:rPr>
          <w:rFonts w:ascii="Arial" w:hAnsi="Arial" w:cs="Arial"/>
        </w:rPr>
        <w:t>the service is smooth th</w:t>
      </w:r>
      <w:r w:rsidR="007A7DA8">
        <w:rPr>
          <w:rFonts w:ascii="Arial" w:hAnsi="Arial" w:cs="Arial"/>
        </w:rPr>
        <w:t xml:space="preserve">rough the whole </w:t>
      </w:r>
      <w:r w:rsidR="00A31EAB">
        <w:rPr>
          <w:rFonts w:ascii="Arial" w:hAnsi="Arial" w:cs="Arial"/>
        </w:rPr>
        <w:t xml:space="preserve">duration of my shift also helping the staff to provide great customer experience. </w:t>
      </w:r>
      <w:r w:rsidR="00600896">
        <w:rPr>
          <w:rFonts w:ascii="Arial" w:hAnsi="Arial" w:cs="Arial"/>
        </w:rPr>
        <w:t>As soon as I starte</w:t>
      </w:r>
      <w:r w:rsidR="00172D85">
        <w:rPr>
          <w:rFonts w:ascii="Arial" w:hAnsi="Arial" w:cs="Arial"/>
        </w:rPr>
        <w:t xml:space="preserve">d, I have noticed </w:t>
      </w:r>
      <w:r w:rsidR="008B4EA7">
        <w:rPr>
          <w:rFonts w:ascii="Arial" w:hAnsi="Arial" w:cs="Arial"/>
        </w:rPr>
        <w:t xml:space="preserve">that </w:t>
      </w:r>
      <w:r w:rsidR="00273DE4">
        <w:rPr>
          <w:rFonts w:ascii="Arial" w:hAnsi="Arial" w:cs="Arial"/>
        </w:rPr>
        <w:t xml:space="preserve">the customers are waiting too long </w:t>
      </w:r>
      <w:r w:rsidR="00905E70">
        <w:rPr>
          <w:rFonts w:ascii="Arial" w:hAnsi="Arial" w:cs="Arial"/>
        </w:rPr>
        <w:t xml:space="preserve">to get there orders even though the orders were </w:t>
      </w:r>
      <w:r w:rsidR="00220F0F">
        <w:rPr>
          <w:rFonts w:ascii="Arial" w:hAnsi="Arial" w:cs="Arial"/>
        </w:rPr>
        <w:t xml:space="preserve">simple such as </w:t>
      </w:r>
      <w:r w:rsidR="0051538E">
        <w:rPr>
          <w:rFonts w:ascii="Arial" w:hAnsi="Arial" w:cs="Arial"/>
        </w:rPr>
        <w:t xml:space="preserve">coffee, water, etc. Another thing was that very often </w:t>
      </w:r>
      <w:r w:rsidR="00701614">
        <w:rPr>
          <w:rFonts w:ascii="Arial" w:hAnsi="Arial" w:cs="Arial"/>
        </w:rPr>
        <w:t xml:space="preserve">customers were returning </w:t>
      </w:r>
      <w:r w:rsidR="00C5422C">
        <w:rPr>
          <w:rFonts w:ascii="Arial" w:hAnsi="Arial" w:cs="Arial"/>
        </w:rPr>
        <w:t>their</w:t>
      </w:r>
      <w:r w:rsidR="00701614">
        <w:rPr>
          <w:rFonts w:ascii="Arial" w:hAnsi="Arial" w:cs="Arial"/>
        </w:rPr>
        <w:t xml:space="preserve"> food and drinks</w:t>
      </w:r>
      <w:r w:rsidR="00D04DC4">
        <w:rPr>
          <w:rFonts w:ascii="Arial" w:hAnsi="Arial" w:cs="Arial"/>
        </w:rPr>
        <w:t xml:space="preserve"> </w:t>
      </w:r>
      <w:r w:rsidR="00CD4DA3">
        <w:rPr>
          <w:rFonts w:ascii="Arial" w:hAnsi="Arial" w:cs="Arial"/>
        </w:rPr>
        <w:t xml:space="preserve">and we were receiving a lot of complaints in a daily </w:t>
      </w:r>
      <w:r w:rsidR="005035A1">
        <w:rPr>
          <w:rFonts w:ascii="Arial" w:hAnsi="Arial" w:cs="Arial"/>
        </w:rPr>
        <w:t>basis</w:t>
      </w:r>
      <w:r w:rsidR="00CD4DA3">
        <w:rPr>
          <w:rFonts w:ascii="Arial" w:hAnsi="Arial" w:cs="Arial"/>
        </w:rPr>
        <w:t xml:space="preserve">. </w:t>
      </w:r>
      <w:r w:rsidR="005035A1">
        <w:rPr>
          <w:rFonts w:ascii="Arial" w:hAnsi="Arial" w:cs="Arial"/>
        </w:rPr>
        <w:t xml:space="preserve">There was issue with the timing between </w:t>
      </w:r>
      <w:r w:rsidR="00B673C8">
        <w:rPr>
          <w:rFonts w:ascii="Arial" w:hAnsi="Arial" w:cs="Arial"/>
        </w:rPr>
        <w:t xml:space="preserve">food courses and drinks. My first task was to </w:t>
      </w:r>
      <w:r w:rsidR="002975DE">
        <w:rPr>
          <w:rFonts w:ascii="Arial" w:hAnsi="Arial" w:cs="Arial"/>
        </w:rPr>
        <w:t xml:space="preserve">organize a meeting with the floor staff and </w:t>
      </w:r>
      <w:r w:rsidR="00C54BB1">
        <w:rPr>
          <w:rFonts w:ascii="Arial" w:hAnsi="Arial" w:cs="Arial"/>
        </w:rPr>
        <w:t xml:space="preserve">management in which we can define </w:t>
      </w:r>
      <w:r w:rsidR="00204322">
        <w:rPr>
          <w:rFonts w:ascii="Arial" w:hAnsi="Arial" w:cs="Arial"/>
        </w:rPr>
        <w:t xml:space="preserve">the problem </w:t>
      </w:r>
      <w:r w:rsidR="00535DF9">
        <w:rPr>
          <w:rFonts w:ascii="Arial" w:hAnsi="Arial" w:cs="Arial"/>
        </w:rPr>
        <w:t xml:space="preserve">and </w:t>
      </w:r>
      <w:r w:rsidR="00615FEC">
        <w:rPr>
          <w:rFonts w:ascii="Arial" w:hAnsi="Arial" w:cs="Arial"/>
        </w:rPr>
        <w:t xml:space="preserve">to identify </w:t>
      </w:r>
      <w:r w:rsidR="00535DF9">
        <w:rPr>
          <w:rFonts w:ascii="Arial" w:hAnsi="Arial" w:cs="Arial"/>
        </w:rPr>
        <w:t>its scope and impact</w:t>
      </w:r>
      <w:r w:rsidR="00A8159E">
        <w:rPr>
          <w:rFonts w:ascii="Arial" w:hAnsi="Arial" w:cs="Arial"/>
        </w:rPr>
        <w:t xml:space="preserve">. The outcome of the meeting was that </w:t>
      </w:r>
      <w:r w:rsidR="00615FEC">
        <w:rPr>
          <w:rFonts w:ascii="Arial" w:hAnsi="Arial" w:cs="Arial"/>
        </w:rPr>
        <w:t>overall,</w:t>
      </w:r>
      <w:r w:rsidR="00A8159E">
        <w:rPr>
          <w:rFonts w:ascii="Arial" w:hAnsi="Arial" w:cs="Arial"/>
        </w:rPr>
        <w:t xml:space="preserve"> the problem is </w:t>
      </w:r>
      <w:r w:rsidR="00307054">
        <w:rPr>
          <w:rFonts w:ascii="Arial" w:hAnsi="Arial" w:cs="Arial"/>
          <w:u w:val="single"/>
        </w:rPr>
        <w:t>poor customer service</w:t>
      </w:r>
      <w:r w:rsidR="007C5876">
        <w:rPr>
          <w:rFonts w:ascii="Arial" w:hAnsi="Arial" w:cs="Arial"/>
        </w:rPr>
        <w:t xml:space="preserve"> and has huge impact</w:t>
      </w:r>
      <w:r w:rsidR="006955FB">
        <w:rPr>
          <w:rFonts w:ascii="Arial" w:hAnsi="Arial" w:cs="Arial"/>
        </w:rPr>
        <w:t xml:space="preserve"> on the whole organization</w:t>
      </w:r>
      <w:r w:rsidR="00793716">
        <w:rPr>
          <w:rFonts w:ascii="Arial" w:hAnsi="Arial" w:cs="Arial"/>
        </w:rPr>
        <w:t xml:space="preserve">. </w:t>
      </w:r>
      <w:r w:rsidR="001106CD">
        <w:rPr>
          <w:rFonts w:ascii="Arial" w:hAnsi="Arial" w:cs="Arial"/>
        </w:rPr>
        <w:t xml:space="preserve">In this meeting </w:t>
      </w:r>
      <w:r w:rsidR="001811BF">
        <w:rPr>
          <w:rFonts w:ascii="Arial" w:hAnsi="Arial" w:cs="Arial"/>
        </w:rPr>
        <w:t xml:space="preserve">we had to answer on two </w:t>
      </w:r>
      <w:r w:rsidR="001206B5">
        <w:rPr>
          <w:rFonts w:ascii="Arial" w:hAnsi="Arial" w:cs="Arial"/>
        </w:rPr>
        <w:t>questions: “Who owns the problem?” and “</w:t>
      </w:r>
      <w:r w:rsidR="007D5AF2">
        <w:rPr>
          <w:rFonts w:ascii="Arial" w:hAnsi="Arial" w:cs="Arial"/>
        </w:rPr>
        <w:t>Who solves the problem”</w:t>
      </w:r>
      <w:r w:rsidR="00927B95">
        <w:rPr>
          <w:rFonts w:ascii="Arial" w:hAnsi="Arial" w:cs="Arial"/>
        </w:rPr>
        <w:t xml:space="preserve">. In further meeting we concluded that </w:t>
      </w:r>
      <w:r w:rsidR="000B3844">
        <w:rPr>
          <w:rFonts w:ascii="Arial" w:hAnsi="Arial" w:cs="Arial"/>
        </w:rPr>
        <w:t xml:space="preserve">the whole organization </w:t>
      </w:r>
      <w:r w:rsidR="00FE2032">
        <w:rPr>
          <w:rFonts w:ascii="Arial" w:hAnsi="Arial" w:cs="Arial"/>
        </w:rPr>
        <w:t xml:space="preserve">owns the problem and the whole team </w:t>
      </w:r>
      <w:r w:rsidR="006514AC">
        <w:rPr>
          <w:rFonts w:ascii="Arial" w:hAnsi="Arial" w:cs="Arial"/>
        </w:rPr>
        <w:t xml:space="preserve">will be part of the solving of the </w:t>
      </w:r>
      <w:r w:rsidR="00D90B3E">
        <w:rPr>
          <w:rFonts w:ascii="Arial" w:hAnsi="Arial" w:cs="Arial"/>
        </w:rPr>
        <w:t>problem</w:t>
      </w:r>
      <w:r w:rsidR="006514AC">
        <w:rPr>
          <w:rFonts w:ascii="Arial" w:hAnsi="Arial" w:cs="Arial"/>
        </w:rPr>
        <w:t xml:space="preserve">. </w:t>
      </w:r>
      <w:r w:rsidR="00D90B3E">
        <w:rPr>
          <w:rFonts w:ascii="Arial" w:hAnsi="Arial" w:cs="Arial"/>
        </w:rPr>
        <w:t xml:space="preserve">In the following report </w:t>
      </w:r>
      <w:r w:rsidR="00A878A9">
        <w:rPr>
          <w:rFonts w:ascii="Arial" w:hAnsi="Arial" w:cs="Arial"/>
        </w:rPr>
        <w:t>I will show how we ap</w:t>
      </w:r>
      <w:r w:rsidR="00BB5DC3">
        <w:rPr>
          <w:rFonts w:ascii="Arial" w:hAnsi="Arial" w:cs="Arial"/>
        </w:rPr>
        <w:t>proached the problem</w:t>
      </w:r>
      <w:r w:rsidR="00216D0C">
        <w:rPr>
          <w:rFonts w:ascii="Arial" w:hAnsi="Arial" w:cs="Arial"/>
        </w:rPr>
        <w:t xml:space="preserve"> and the whole process of </w:t>
      </w:r>
      <w:r w:rsidR="005F5252">
        <w:rPr>
          <w:rFonts w:ascii="Arial" w:hAnsi="Arial" w:cs="Arial"/>
        </w:rPr>
        <w:t>decision making</w:t>
      </w:r>
      <w:r w:rsidR="0039673B">
        <w:rPr>
          <w:rFonts w:ascii="Arial" w:hAnsi="Arial" w:cs="Arial"/>
        </w:rPr>
        <w:t xml:space="preserve">, identifying possible solutions and their successful implementation. </w:t>
      </w:r>
    </w:p>
    <w:p w14:paraId="2532DAC4" w14:textId="5732A552" w:rsidR="00F37BEC" w:rsidRDefault="00A01FA5" w:rsidP="00CA537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2. Research </w:t>
      </w:r>
    </w:p>
    <w:p w14:paraId="3E9035B5" w14:textId="73800553" w:rsidR="00A01FA5" w:rsidRDefault="00A01FA5" w:rsidP="00CA5372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   </w:t>
      </w:r>
      <w:r w:rsidR="007D5283">
        <w:rPr>
          <w:rFonts w:ascii="Arial" w:hAnsi="Arial" w:cs="Arial"/>
        </w:rPr>
        <w:t>To</w:t>
      </w:r>
      <w:r w:rsidR="00A86FE0">
        <w:rPr>
          <w:rFonts w:ascii="Arial" w:hAnsi="Arial" w:cs="Arial"/>
        </w:rPr>
        <w:t xml:space="preserve"> understand </w:t>
      </w:r>
      <w:r w:rsidR="00235520">
        <w:rPr>
          <w:rFonts w:ascii="Arial" w:hAnsi="Arial" w:cs="Arial"/>
        </w:rPr>
        <w:t>the problem better I have started to do some research about poor customer service in hospitality</w:t>
      </w:r>
      <w:r w:rsidR="007D5283">
        <w:rPr>
          <w:rFonts w:ascii="Arial" w:hAnsi="Arial" w:cs="Arial"/>
        </w:rPr>
        <w:t xml:space="preserve">. According </w:t>
      </w:r>
      <w:r w:rsidR="00732E8C">
        <w:rPr>
          <w:rFonts w:ascii="Arial" w:hAnsi="Arial" w:cs="Arial"/>
        </w:rPr>
        <w:t>to Ward</w:t>
      </w:r>
      <w:r w:rsidR="008A4811">
        <w:rPr>
          <w:rFonts w:ascii="Arial" w:hAnsi="Arial" w:cs="Arial"/>
        </w:rPr>
        <w:t xml:space="preserve">,2017 there are some kay </w:t>
      </w:r>
      <w:r w:rsidR="008121F8">
        <w:rPr>
          <w:rFonts w:ascii="Arial" w:hAnsi="Arial" w:cs="Arial"/>
        </w:rPr>
        <w:t>factors that we need to observe and steps to follow</w:t>
      </w:r>
      <w:r w:rsidR="00272519">
        <w:rPr>
          <w:rFonts w:ascii="Arial" w:hAnsi="Arial" w:cs="Arial"/>
        </w:rPr>
        <w:t xml:space="preserve"> </w:t>
      </w:r>
      <w:r w:rsidR="009376B0">
        <w:rPr>
          <w:rFonts w:ascii="Arial" w:hAnsi="Arial" w:cs="Arial"/>
        </w:rPr>
        <w:t>to</w:t>
      </w:r>
      <w:r w:rsidR="00272519">
        <w:rPr>
          <w:rFonts w:ascii="Arial" w:hAnsi="Arial" w:cs="Arial"/>
        </w:rPr>
        <w:t xml:space="preserve"> achieve </w:t>
      </w:r>
      <w:r w:rsidR="00B24EAF">
        <w:rPr>
          <w:rFonts w:ascii="Arial" w:hAnsi="Arial" w:cs="Arial"/>
        </w:rPr>
        <w:t>“superior customer service”</w:t>
      </w:r>
      <w:r w:rsidR="000E27A9">
        <w:rPr>
          <w:rFonts w:ascii="Arial" w:hAnsi="Arial" w:cs="Arial"/>
        </w:rPr>
        <w:t xml:space="preserve">. These are </w:t>
      </w:r>
      <w:r w:rsidR="00C25DB0">
        <w:rPr>
          <w:rFonts w:ascii="Arial" w:hAnsi="Arial" w:cs="Arial"/>
        </w:rPr>
        <w:t xml:space="preserve">things such as </w:t>
      </w:r>
      <w:r w:rsidR="00461C51">
        <w:rPr>
          <w:rFonts w:ascii="Arial" w:hAnsi="Arial" w:cs="Arial"/>
        </w:rPr>
        <w:t xml:space="preserve">being poor trained and not well-equipped, </w:t>
      </w:r>
      <w:r w:rsidR="005518BA">
        <w:rPr>
          <w:rFonts w:ascii="Arial" w:hAnsi="Arial" w:cs="Arial"/>
        </w:rPr>
        <w:t xml:space="preserve">being unable to listen to your staff </w:t>
      </w:r>
      <w:r w:rsidR="00864338">
        <w:rPr>
          <w:rFonts w:ascii="Arial" w:hAnsi="Arial" w:cs="Arial"/>
        </w:rPr>
        <w:t xml:space="preserve">and clients. </w:t>
      </w:r>
      <w:r w:rsidR="009E5C15">
        <w:rPr>
          <w:rFonts w:ascii="Arial" w:hAnsi="Arial" w:cs="Arial"/>
        </w:rPr>
        <w:t xml:space="preserve">In conclusion the recipe </w:t>
      </w:r>
      <w:r w:rsidR="00440349">
        <w:rPr>
          <w:rFonts w:ascii="Arial" w:hAnsi="Arial" w:cs="Arial"/>
        </w:rPr>
        <w:t xml:space="preserve">for successful business and having great reviews and happy </w:t>
      </w:r>
      <w:r w:rsidR="00334D35">
        <w:rPr>
          <w:rFonts w:ascii="Arial" w:hAnsi="Arial" w:cs="Arial"/>
        </w:rPr>
        <w:t xml:space="preserve">clients is that we need to be able to provide </w:t>
      </w:r>
      <w:r w:rsidR="00194B41">
        <w:rPr>
          <w:rFonts w:ascii="Arial" w:hAnsi="Arial" w:cs="Arial"/>
        </w:rPr>
        <w:t xml:space="preserve">personalized service </w:t>
      </w:r>
      <w:r w:rsidR="00732E8C">
        <w:rPr>
          <w:rFonts w:ascii="Arial" w:hAnsi="Arial" w:cs="Arial"/>
        </w:rPr>
        <w:t xml:space="preserve">by </w:t>
      </w:r>
      <w:r w:rsidR="00732E8C">
        <w:rPr>
          <w:rFonts w:ascii="Arial" w:hAnsi="Arial" w:cs="Arial"/>
        </w:rPr>
        <w:lastRenderedPageBreak/>
        <w:t xml:space="preserve">extra mile. </w:t>
      </w:r>
      <w:r w:rsidR="001465E5">
        <w:rPr>
          <w:rFonts w:ascii="Arial" w:hAnsi="Arial" w:cs="Arial"/>
        </w:rPr>
        <w:t>The whole team had to understand that our success</w:t>
      </w:r>
      <w:r w:rsidR="00856626">
        <w:rPr>
          <w:rFonts w:ascii="Arial" w:hAnsi="Arial" w:cs="Arial"/>
        </w:rPr>
        <w:t xml:space="preserve">es </w:t>
      </w:r>
      <w:r w:rsidR="00D82D4B">
        <w:rPr>
          <w:rFonts w:ascii="Arial" w:hAnsi="Arial" w:cs="Arial"/>
        </w:rPr>
        <w:t>depend</w:t>
      </w:r>
      <w:r w:rsidR="00856626">
        <w:rPr>
          <w:rFonts w:ascii="Arial" w:hAnsi="Arial" w:cs="Arial"/>
        </w:rPr>
        <w:t xml:space="preserve"> on building customer loyalty </w:t>
      </w:r>
      <w:r w:rsidR="00B35E85">
        <w:rPr>
          <w:rFonts w:ascii="Arial" w:hAnsi="Arial" w:cs="Arial"/>
        </w:rPr>
        <w:t xml:space="preserve">and make our gests feel </w:t>
      </w:r>
      <w:r w:rsidR="00D82D4B">
        <w:rPr>
          <w:rFonts w:ascii="Arial" w:hAnsi="Arial" w:cs="Arial"/>
        </w:rPr>
        <w:t xml:space="preserve">appreciated (Ward, D. 2017). </w:t>
      </w:r>
    </w:p>
    <w:p w14:paraId="03F97C75" w14:textId="55D7E9B0" w:rsidR="0069748D" w:rsidRDefault="0069748D" w:rsidP="00CA537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Article by Tai et al. </w:t>
      </w:r>
      <w:r w:rsidR="003E2780">
        <w:rPr>
          <w:rFonts w:ascii="Arial" w:hAnsi="Arial" w:cs="Arial"/>
        </w:rPr>
        <w:t xml:space="preserve">(2021) emphasized on the fact </w:t>
      </w:r>
      <w:r w:rsidR="006F1428">
        <w:rPr>
          <w:rFonts w:ascii="Arial" w:hAnsi="Arial" w:cs="Arial"/>
        </w:rPr>
        <w:t xml:space="preserve">that the use of modern technology will be the kay factor for </w:t>
      </w:r>
      <w:r w:rsidR="009D4FC1">
        <w:rPr>
          <w:rFonts w:ascii="Arial" w:hAnsi="Arial" w:cs="Arial"/>
        </w:rPr>
        <w:t xml:space="preserve">every company </w:t>
      </w:r>
      <w:r w:rsidR="003E4EB5">
        <w:rPr>
          <w:rFonts w:ascii="Arial" w:hAnsi="Arial" w:cs="Arial"/>
        </w:rPr>
        <w:t>to</w:t>
      </w:r>
      <w:r w:rsidR="009D4FC1">
        <w:rPr>
          <w:rFonts w:ascii="Arial" w:hAnsi="Arial" w:cs="Arial"/>
        </w:rPr>
        <w:t xml:space="preserve"> be </w:t>
      </w:r>
      <w:r w:rsidR="00D2770F">
        <w:rPr>
          <w:rFonts w:ascii="Arial" w:hAnsi="Arial" w:cs="Arial"/>
        </w:rPr>
        <w:t>competitive due to the clients</w:t>
      </w:r>
      <w:r w:rsidR="00331F87">
        <w:rPr>
          <w:rFonts w:ascii="Arial" w:hAnsi="Arial" w:cs="Arial"/>
        </w:rPr>
        <w:t xml:space="preserve">` </w:t>
      </w:r>
      <w:r w:rsidR="00BA4C3B">
        <w:rPr>
          <w:rFonts w:ascii="Arial" w:hAnsi="Arial" w:cs="Arial"/>
        </w:rPr>
        <w:t xml:space="preserve">growing need </w:t>
      </w:r>
      <w:r w:rsidR="00F92771">
        <w:rPr>
          <w:rFonts w:ascii="Arial" w:hAnsi="Arial" w:cs="Arial"/>
        </w:rPr>
        <w:t xml:space="preserve">for </w:t>
      </w:r>
      <w:r w:rsidR="002A7B5F">
        <w:rPr>
          <w:rFonts w:ascii="Arial" w:hAnsi="Arial" w:cs="Arial"/>
        </w:rPr>
        <w:t>sat</w:t>
      </w:r>
      <w:r w:rsidR="00167F60">
        <w:rPr>
          <w:rFonts w:ascii="Arial" w:hAnsi="Arial" w:cs="Arial"/>
        </w:rPr>
        <w:t xml:space="preserve">isfaction and easy use. </w:t>
      </w:r>
      <w:r w:rsidR="00103626">
        <w:rPr>
          <w:rFonts w:ascii="Arial" w:hAnsi="Arial" w:cs="Arial"/>
        </w:rPr>
        <w:t xml:space="preserve">(Tai </w:t>
      </w:r>
      <w:r w:rsidR="00D56803">
        <w:rPr>
          <w:rFonts w:ascii="Arial" w:hAnsi="Arial" w:cs="Arial"/>
        </w:rPr>
        <w:t xml:space="preserve">et al. 2021, pp. 667-694). </w:t>
      </w:r>
      <w:r w:rsidR="00E137F0">
        <w:rPr>
          <w:rFonts w:ascii="Arial" w:hAnsi="Arial" w:cs="Arial"/>
        </w:rPr>
        <w:t xml:space="preserve">As suggested </w:t>
      </w:r>
      <w:r w:rsidR="00913475">
        <w:rPr>
          <w:rFonts w:ascii="Arial" w:hAnsi="Arial" w:cs="Arial"/>
        </w:rPr>
        <w:t>by De Kervenoael et al.</w:t>
      </w:r>
      <w:r w:rsidR="007128BD">
        <w:rPr>
          <w:rFonts w:ascii="Arial" w:hAnsi="Arial" w:cs="Arial"/>
        </w:rPr>
        <w:t xml:space="preserve"> (2020) technology </w:t>
      </w:r>
      <w:r w:rsidR="00757857">
        <w:rPr>
          <w:rFonts w:ascii="Arial" w:hAnsi="Arial" w:cs="Arial"/>
        </w:rPr>
        <w:t xml:space="preserve">can be used by a person to smoothen </w:t>
      </w:r>
      <w:r w:rsidR="004C443D">
        <w:rPr>
          <w:rFonts w:ascii="Arial" w:hAnsi="Arial" w:cs="Arial"/>
        </w:rPr>
        <w:t>their service</w:t>
      </w:r>
      <w:r w:rsidR="004E2C12">
        <w:rPr>
          <w:rFonts w:ascii="Arial" w:hAnsi="Arial" w:cs="Arial"/>
        </w:rPr>
        <w:t xml:space="preserve">. In </w:t>
      </w:r>
      <w:r w:rsidR="00D679B9">
        <w:rPr>
          <w:rFonts w:ascii="Arial" w:hAnsi="Arial" w:cs="Arial"/>
        </w:rPr>
        <w:t>fact,</w:t>
      </w:r>
      <w:r w:rsidR="004E2C12">
        <w:rPr>
          <w:rFonts w:ascii="Arial" w:hAnsi="Arial" w:cs="Arial"/>
        </w:rPr>
        <w:t xml:space="preserve"> </w:t>
      </w:r>
      <w:r w:rsidR="00103898">
        <w:rPr>
          <w:rFonts w:ascii="Arial" w:hAnsi="Arial" w:cs="Arial"/>
        </w:rPr>
        <w:t xml:space="preserve">technology might be helpful to save employees time </w:t>
      </w:r>
      <w:r w:rsidR="00AA724F">
        <w:rPr>
          <w:rFonts w:ascii="Arial" w:hAnsi="Arial" w:cs="Arial"/>
        </w:rPr>
        <w:t>and prevent them of leaving the floor for longer than usual.</w:t>
      </w:r>
      <w:r w:rsidR="00580501">
        <w:rPr>
          <w:rFonts w:ascii="Arial" w:hAnsi="Arial" w:cs="Arial"/>
        </w:rPr>
        <w:t xml:space="preserve"> In result </w:t>
      </w:r>
      <w:r w:rsidR="00D679B9">
        <w:rPr>
          <w:rFonts w:ascii="Arial" w:hAnsi="Arial" w:cs="Arial"/>
        </w:rPr>
        <w:t xml:space="preserve">the floor staff will have time </w:t>
      </w:r>
      <w:r w:rsidR="008215D4">
        <w:rPr>
          <w:rFonts w:ascii="Arial" w:hAnsi="Arial" w:cs="Arial"/>
        </w:rPr>
        <w:t xml:space="preserve">to attend clients needs </w:t>
      </w:r>
      <w:r w:rsidR="00AD2C7E">
        <w:rPr>
          <w:rFonts w:ascii="Arial" w:hAnsi="Arial" w:cs="Arial"/>
        </w:rPr>
        <w:t xml:space="preserve">and focus on gests experience. </w:t>
      </w:r>
      <w:r w:rsidR="00D31F78">
        <w:rPr>
          <w:rFonts w:ascii="Arial" w:hAnsi="Arial" w:cs="Arial"/>
        </w:rPr>
        <w:t>Therefore</w:t>
      </w:r>
      <w:r w:rsidR="003E07C0">
        <w:rPr>
          <w:rFonts w:ascii="Arial" w:hAnsi="Arial" w:cs="Arial"/>
        </w:rPr>
        <w:t xml:space="preserve">, it will be possible for the floor staff to achieve more </w:t>
      </w:r>
      <w:r w:rsidR="00677172">
        <w:rPr>
          <w:rFonts w:ascii="Arial" w:hAnsi="Arial" w:cs="Arial"/>
        </w:rPr>
        <w:t>personal conversations, which w</w:t>
      </w:r>
      <w:r w:rsidR="00B7671E">
        <w:rPr>
          <w:rFonts w:ascii="Arial" w:hAnsi="Arial" w:cs="Arial"/>
        </w:rPr>
        <w:t xml:space="preserve">ill result in increased customer </w:t>
      </w:r>
      <w:r w:rsidR="00BE79F4">
        <w:rPr>
          <w:rFonts w:ascii="Arial" w:hAnsi="Arial" w:cs="Arial"/>
        </w:rPr>
        <w:t xml:space="preserve">interest also will allow the employees to provide service that suits to the </w:t>
      </w:r>
      <w:r w:rsidR="00951A4D">
        <w:rPr>
          <w:rFonts w:ascii="Arial" w:hAnsi="Arial" w:cs="Arial"/>
        </w:rPr>
        <w:t>client’s</w:t>
      </w:r>
      <w:r w:rsidR="00BE79F4">
        <w:rPr>
          <w:rFonts w:ascii="Arial" w:hAnsi="Arial" w:cs="Arial"/>
        </w:rPr>
        <w:t xml:space="preserve"> needs and </w:t>
      </w:r>
      <w:r w:rsidR="00D925E1">
        <w:rPr>
          <w:rFonts w:ascii="Arial" w:hAnsi="Arial" w:cs="Arial"/>
        </w:rPr>
        <w:t>expectations</w:t>
      </w:r>
      <w:r w:rsidR="00951A4D">
        <w:rPr>
          <w:rFonts w:ascii="Arial" w:hAnsi="Arial" w:cs="Arial"/>
        </w:rPr>
        <w:t xml:space="preserve"> </w:t>
      </w:r>
      <w:r w:rsidR="00223468">
        <w:rPr>
          <w:rFonts w:ascii="Arial" w:hAnsi="Arial" w:cs="Arial"/>
        </w:rPr>
        <w:t>(De Kerve</w:t>
      </w:r>
      <w:r w:rsidR="00951A4D">
        <w:rPr>
          <w:rFonts w:ascii="Arial" w:hAnsi="Arial" w:cs="Arial"/>
        </w:rPr>
        <w:t xml:space="preserve">noael et al. 2014). </w:t>
      </w:r>
    </w:p>
    <w:p w14:paraId="3AC74657" w14:textId="796160F5" w:rsidR="001C36CE" w:rsidRDefault="001C36CE" w:rsidP="00CA537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3. Analysis</w:t>
      </w:r>
      <w:r w:rsidR="006759D1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/</w:t>
      </w:r>
      <w:r w:rsidR="006759D1">
        <w:rPr>
          <w:rFonts w:ascii="Arial" w:hAnsi="Arial" w:cs="Arial"/>
          <w:b/>
          <w:bCs/>
        </w:rPr>
        <w:t xml:space="preserve"> Brainstorming / </w:t>
      </w:r>
      <w:r w:rsidR="005D39D5">
        <w:rPr>
          <w:rFonts w:ascii="Arial" w:hAnsi="Arial" w:cs="Arial"/>
          <w:b/>
          <w:bCs/>
        </w:rPr>
        <w:t>Fishbone Diagram</w:t>
      </w:r>
      <w:r w:rsidR="00F06B9A">
        <w:rPr>
          <w:rFonts w:ascii="Arial" w:hAnsi="Arial" w:cs="Arial"/>
          <w:b/>
          <w:bCs/>
        </w:rPr>
        <w:t xml:space="preserve"> </w:t>
      </w:r>
      <w:r w:rsidR="005F634C">
        <w:rPr>
          <w:rFonts w:ascii="Arial" w:hAnsi="Arial" w:cs="Arial"/>
          <w:b/>
          <w:bCs/>
        </w:rPr>
        <w:t xml:space="preserve">/ SWOT </w:t>
      </w:r>
      <w:r w:rsidR="001F74F8">
        <w:rPr>
          <w:rFonts w:ascii="Arial" w:hAnsi="Arial" w:cs="Arial"/>
          <w:b/>
          <w:bCs/>
        </w:rPr>
        <w:t>and PESTLE</w:t>
      </w:r>
      <w:r w:rsidR="0096400D">
        <w:rPr>
          <w:rFonts w:ascii="Arial" w:hAnsi="Arial" w:cs="Arial"/>
          <w:b/>
          <w:bCs/>
        </w:rPr>
        <w:t xml:space="preserve"> </w:t>
      </w:r>
      <w:r w:rsidR="00D7126D">
        <w:rPr>
          <w:rFonts w:ascii="Arial" w:hAnsi="Arial" w:cs="Arial"/>
          <w:b/>
          <w:bCs/>
        </w:rPr>
        <w:t xml:space="preserve">Analysis </w:t>
      </w:r>
    </w:p>
    <w:p w14:paraId="2FE91E1B" w14:textId="2A320D70" w:rsidR="00CA5372" w:rsidRDefault="005D39D5" w:rsidP="00CA5372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 </w:t>
      </w:r>
      <w:r w:rsidR="00E900AD">
        <w:rPr>
          <w:rFonts w:ascii="Arial" w:hAnsi="Arial" w:cs="Arial"/>
        </w:rPr>
        <w:t xml:space="preserve">After I have learned in class about </w:t>
      </w:r>
      <w:r w:rsidR="00A706D3">
        <w:rPr>
          <w:rFonts w:ascii="Arial" w:hAnsi="Arial" w:cs="Arial"/>
        </w:rPr>
        <w:t>brainstorm session</w:t>
      </w:r>
      <w:r w:rsidR="004A3319">
        <w:rPr>
          <w:rFonts w:ascii="Arial" w:hAnsi="Arial" w:cs="Arial"/>
        </w:rPr>
        <w:t>,</w:t>
      </w:r>
      <w:r w:rsidR="00A706D3">
        <w:rPr>
          <w:rFonts w:ascii="Arial" w:hAnsi="Arial" w:cs="Arial"/>
        </w:rPr>
        <w:t xml:space="preserve"> </w:t>
      </w:r>
      <w:r w:rsidR="00DB03FB">
        <w:rPr>
          <w:rFonts w:ascii="Arial" w:hAnsi="Arial" w:cs="Arial"/>
        </w:rPr>
        <w:t>fishbone diagram</w:t>
      </w:r>
      <w:r w:rsidR="004A3319">
        <w:rPr>
          <w:rFonts w:ascii="Arial" w:hAnsi="Arial" w:cs="Arial"/>
        </w:rPr>
        <w:t xml:space="preserve"> and PEST</w:t>
      </w:r>
      <w:r w:rsidR="00622F0A">
        <w:rPr>
          <w:rFonts w:ascii="Arial" w:hAnsi="Arial" w:cs="Arial"/>
        </w:rPr>
        <w:t>LE</w:t>
      </w:r>
      <w:r w:rsidR="001237D2">
        <w:rPr>
          <w:rFonts w:ascii="Arial" w:hAnsi="Arial" w:cs="Arial"/>
        </w:rPr>
        <w:t xml:space="preserve">, I </w:t>
      </w:r>
      <w:r w:rsidR="00DB03FB">
        <w:rPr>
          <w:rFonts w:ascii="Arial" w:hAnsi="Arial" w:cs="Arial"/>
        </w:rPr>
        <w:t xml:space="preserve">felt </w:t>
      </w:r>
      <w:r w:rsidR="00007F69">
        <w:rPr>
          <w:rFonts w:ascii="Arial" w:hAnsi="Arial" w:cs="Arial"/>
        </w:rPr>
        <w:t xml:space="preserve">that these are the right tools </w:t>
      </w:r>
      <w:r w:rsidR="001237D2">
        <w:rPr>
          <w:rFonts w:ascii="Arial" w:hAnsi="Arial" w:cs="Arial"/>
        </w:rPr>
        <w:t xml:space="preserve">to use to </w:t>
      </w:r>
      <w:r w:rsidR="00542599">
        <w:rPr>
          <w:rFonts w:ascii="Arial" w:hAnsi="Arial" w:cs="Arial"/>
        </w:rPr>
        <w:t xml:space="preserve">find out the reasons </w:t>
      </w:r>
      <w:r w:rsidR="003D65B4">
        <w:rPr>
          <w:rFonts w:ascii="Arial" w:hAnsi="Arial" w:cs="Arial"/>
        </w:rPr>
        <w:t xml:space="preserve">that cost the problem also to </w:t>
      </w:r>
      <w:r w:rsidR="003F7CEC">
        <w:rPr>
          <w:rFonts w:ascii="Arial" w:hAnsi="Arial" w:cs="Arial"/>
        </w:rPr>
        <w:t>evaluate the current situations</w:t>
      </w:r>
      <w:r w:rsidR="00103E19">
        <w:rPr>
          <w:rFonts w:ascii="Arial" w:hAnsi="Arial" w:cs="Arial"/>
        </w:rPr>
        <w:t xml:space="preserve">. </w:t>
      </w:r>
      <w:r w:rsidR="009D7CD1">
        <w:rPr>
          <w:rFonts w:ascii="Arial" w:hAnsi="Arial" w:cs="Arial"/>
        </w:rPr>
        <w:t xml:space="preserve">In order to start </w:t>
      </w:r>
      <w:r w:rsidR="00C316BE">
        <w:rPr>
          <w:rFonts w:ascii="Arial" w:hAnsi="Arial" w:cs="Arial"/>
        </w:rPr>
        <w:t xml:space="preserve">dissolving the </w:t>
      </w:r>
      <w:r w:rsidR="00171A94">
        <w:rPr>
          <w:rFonts w:ascii="Arial" w:hAnsi="Arial" w:cs="Arial"/>
        </w:rPr>
        <w:t xml:space="preserve">complex problem we arranged another meeting in which </w:t>
      </w:r>
      <w:r w:rsidR="007C10DC">
        <w:rPr>
          <w:rFonts w:ascii="Arial" w:hAnsi="Arial" w:cs="Arial"/>
        </w:rPr>
        <w:t>we had brainstorm session</w:t>
      </w:r>
      <w:r w:rsidR="00A60BC3">
        <w:rPr>
          <w:rFonts w:ascii="Arial" w:hAnsi="Arial" w:cs="Arial"/>
        </w:rPr>
        <w:t xml:space="preserve">, as a result of it we had a lot of </w:t>
      </w:r>
      <w:r w:rsidR="00603BE0">
        <w:rPr>
          <w:rFonts w:ascii="Arial" w:hAnsi="Arial" w:cs="Arial"/>
        </w:rPr>
        <w:t xml:space="preserve">feedback from the floor </w:t>
      </w:r>
      <w:r w:rsidR="002831C8">
        <w:rPr>
          <w:rFonts w:ascii="Arial" w:hAnsi="Arial" w:cs="Arial"/>
        </w:rPr>
        <w:t>staff,</w:t>
      </w:r>
      <w:r w:rsidR="00603BE0">
        <w:rPr>
          <w:rFonts w:ascii="Arial" w:hAnsi="Arial" w:cs="Arial"/>
        </w:rPr>
        <w:t xml:space="preserve"> </w:t>
      </w:r>
      <w:r w:rsidR="002831C8">
        <w:rPr>
          <w:rFonts w:ascii="Arial" w:hAnsi="Arial" w:cs="Arial"/>
        </w:rPr>
        <w:t>and we</w:t>
      </w:r>
      <w:r w:rsidR="00603BE0">
        <w:rPr>
          <w:rFonts w:ascii="Arial" w:hAnsi="Arial" w:cs="Arial"/>
        </w:rPr>
        <w:t xml:space="preserve"> came up with some very interesting </w:t>
      </w:r>
      <w:r w:rsidR="00873BCD">
        <w:rPr>
          <w:rFonts w:ascii="Arial" w:hAnsi="Arial" w:cs="Arial"/>
        </w:rPr>
        <w:t xml:space="preserve">reasons of problem to occur. </w:t>
      </w:r>
      <w:r w:rsidR="00752BCF">
        <w:rPr>
          <w:rFonts w:ascii="Arial" w:hAnsi="Arial" w:cs="Arial"/>
        </w:rPr>
        <w:t xml:space="preserve">We </w:t>
      </w:r>
      <w:r w:rsidR="003C4128">
        <w:rPr>
          <w:rFonts w:ascii="Arial" w:hAnsi="Arial" w:cs="Arial"/>
        </w:rPr>
        <w:t>needed more detailed look on the causes that cost the complex problem</w:t>
      </w:r>
      <w:r w:rsidR="00B726F8">
        <w:rPr>
          <w:rFonts w:ascii="Arial" w:hAnsi="Arial" w:cs="Arial"/>
        </w:rPr>
        <w:t xml:space="preserve">, to achieve that I have made a fishbone diagram. </w:t>
      </w:r>
    </w:p>
    <w:p w14:paraId="5D3A5070" w14:textId="5BD7B413" w:rsidR="00C14B93" w:rsidRPr="00C45569" w:rsidRDefault="00C45569" w:rsidP="00C45569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Fishbone Diagram</w:t>
      </w:r>
    </w:p>
    <w:p w14:paraId="09D21AE2" w14:textId="500FD7A1" w:rsidR="00CA5372" w:rsidRDefault="00C14B93" w:rsidP="00CA537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bookmarkStart w:id="5" w:name="_MON_1702794443"/>
      <w:bookmarkEnd w:id="5"/>
      <w:r w:rsidR="00773914">
        <w:rPr>
          <w:rFonts w:ascii="Arial" w:hAnsi="Arial" w:cs="Arial"/>
        </w:rPr>
        <w:object w:dxaOrig="1504" w:dyaOrig="982" w14:anchorId="6637FD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SHBONE DIAGRAM " style="width:75pt;height:49pt" o:ole="">
            <v:imagedata r:id="rId7" o:title=""/>
          </v:shape>
          <o:OLEObject Type="Embed" ProgID="Word.Document.12" ShapeID="_x0000_i1025" DrawAspect="Icon" ObjectID="_1702887827" r:id="rId8">
            <o:FieldCodes>\s</o:FieldCodes>
          </o:OLEObject>
        </w:object>
      </w:r>
      <w:r w:rsidR="00465D7D">
        <w:rPr>
          <w:rFonts w:ascii="Arial" w:hAnsi="Arial" w:cs="Arial"/>
        </w:rPr>
        <w:t xml:space="preserve"> </w:t>
      </w:r>
    </w:p>
    <w:p w14:paraId="1B4B01AD" w14:textId="21926F62" w:rsidR="00F76F6F" w:rsidRDefault="00F76F6F" w:rsidP="00CA537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DC6158">
        <w:rPr>
          <w:rFonts w:ascii="Arial" w:hAnsi="Arial" w:cs="Arial"/>
        </w:rPr>
        <w:t xml:space="preserve">The findings we made with the help of </w:t>
      </w:r>
      <w:r w:rsidR="00876C7D">
        <w:rPr>
          <w:rFonts w:ascii="Arial" w:hAnsi="Arial" w:cs="Arial"/>
        </w:rPr>
        <w:t>I</w:t>
      </w:r>
      <w:r w:rsidR="001A72B9">
        <w:rPr>
          <w:rFonts w:ascii="Arial" w:hAnsi="Arial" w:cs="Arial"/>
        </w:rPr>
        <w:t xml:space="preserve">shikawa diagram showed us </w:t>
      </w:r>
      <w:r w:rsidR="00DD4F1A">
        <w:rPr>
          <w:rFonts w:ascii="Arial" w:hAnsi="Arial" w:cs="Arial"/>
        </w:rPr>
        <w:t xml:space="preserve">the kay factors we need to </w:t>
      </w:r>
      <w:r w:rsidR="004A3471">
        <w:rPr>
          <w:rFonts w:ascii="Arial" w:hAnsi="Arial" w:cs="Arial"/>
        </w:rPr>
        <w:t>focus</w:t>
      </w:r>
      <w:r w:rsidR="00DD4F1A">
        <w:rPr>
          <w:rFonts w:ascii="Arial" w:hAnsi="Arial" w:cs="Arial"/>
        </w:rPr>
        <w:t xml:space="preserve"> on</w:t>
      </w:r>
      <w:r w:rsidR="00F11872">
        <w:rPr>
          <w:rFonts w:ascii="Arial" w:hAnsi="Arial" w:cs="Arial"/>
        </w:rPr>
        <w:t>. T</w:t>
      </w:r>
      <w:r w:rsidR="00EA0355">
        <w:rPr>
          <w:rFonts w:ascii="Arial" w:hAnsi="Arial" w:cs="Arial"/>
        </w:rPr>
        <w:t>hese are people,</w:t>
      </w:r>
      <w:r w:rsidR="004A3471">
        <w:rPr>
          <w:rFonts w:ascii="Arial" w:hAnsi="Arial" w:cs="Arial"/>
        </w:rPr>
        <w:t xml:space="preserve"> equipment, procedure. </w:t>
      </w:r>
    </w:p>
    <w:p w14:paraId="09C7CBE3" w14:textId="50E5694E" w:rsidR="00EE2DC2" w:rsidRDefault="00EE2DC2" w:rsidP="00CA5372">
      <w:pPr>
        <w:rPr>
          <w:rFonts w:ascii="Arial" w:hAnsi="Arial" w:cs="Arial"/>
        </w:rPr>
      </w:pPr>
    </w:p>
    <w:p w14:paraId="0C05A4C3" w14:textId="4F8E94FF" w:rsidR="00EE2DC2" w:rsidRDefault="00EE2DC2" w:rsidP="00CA5372">
      <w:pPr>
        <w:rPr>
          <w:rFonts w:ascii="Arial" w:hAnsi="Arial" w:cs="Arial"/>
        </w:rPr>
      </w:pPr>
    </w:p>
    <w:p w14:paraId="2BF6D168" w14:textId="36CC434C" w:rsidR="00EE2DC2" w:rsidRDefault="00EE2DC2" w:rsidP="00CA5372">
      <w:pPr>
        <w:rPr>
          <w:rFonts w:ascii="Arial" w:hAnsi="Arial" w:cs="Arial"/>
        </w:rPr>
      </w:pPr>
    </w:p>
    <w:p w14:paraId="553E7D25" w14:textId="57735239" w:rsidR="00EE2DC2" w:rsidRPr="00990D55" w:rsidRDefault="00FE4D43" w:rsidP="00EE2DC2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SWOT</w:t>
      </w:r>
      <w:r w:rsidR="004E20B0">
        <w:rPr>
          <w:rFonts w:ascii="Arial" w:hAnsi="Arial" w:cs="Arial"/>
          <w:b/>
          <w:bCs/>
        </w:rPr>
        <w:t xml:space="preserve"> ANALYSIS </w:t>
      </w:r>
    </w:p>
    <w:p w14:paraId="54651EC9" w14:textId="1BA5DCE9" w:rsidR="00990D55" w:rsidRDefault="00990D55" w:rsidP="00990D5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5F634C">
        <w:rPr>
          <w:rFonts w:ascii="Arial" w:hAnsi="Arial" w:cs="Arial"/>
        </w:rPr>
        <w:t>However,</w:t>
      </w:r>
      <w:r>
        <w:rPr>
          <w:rFonts w:ascii="Arial" w:hAnsi="Arial" w:cs="Arial"/>
        </w:rPr>
        <w:t xml:space="preserve"> we n</w:t>
      </w:r>
      <w:r w:rsidR="0062027D">
        <w:rPr>
          <w:rFonts w:ascii="Arial" w:hAnsi="Arial" w:cs="Arial"/>
        </w:rPr>
        <w:t xml:space="preserve">eed </w:t>
      </w:r>
      <w:r w:rsidR="007E115D">
        <w:rPr>
          <w:rFonts w:ascii="Arial" w:hAnsi="Arial" w:cs="Arial"/>
        </w:rPr>
        <w:t xml:space="preserve">to make sure that we are going in right </w:t>
      </w:r>
      <w:r w:rsidR="009B788B">
        <w:rPr>
          <w:rFonts w:ascii="Arial" w:hAnsi="Arial" w:cs="Arial"/>
        </w:rPr>
        <w:t>direction,</w:t>
      </w:r>
      <w:r w:rsidR="007E115D">
        <w:rPr>
          <w:rFonts w:ascii="Arial" w:hAnsi="Arial" w:cs="Arial"/>
        </w:rPr>
        <w:t xml:space="preserve"> </w:t>
      </w:r>
      <w:r w:rsidR="00193DAC">
        <w:rPr>
          <w:rFonts w:ascii="Arial" w:hAnsi="Arial" w:cs="Arial"/>
        </w:rPr>
        <w:t xml:space="preserve">so we </w:t>
      </w:r>
      <w:r w:rsidR="00EE5548">
        <w:rPr>
          <w:rFonts w:ascii="Arial" w:hAnsi="Arial" w:cs="Arial"/>
        </w:rPr>
        <w:t xml:space="preserve">made </w:t>
      </w:r>
      <w:r w:rsidR="004E20B0">
        <w:rPr>
          <w:rFonts w:ascii="Arial" w:hAnsi="Arial" w:cs="Arial"/>
        </w:rPr>
        <w:t>SWOT</w:t>
      </w:r>
      <w:r w:rsidR="00EE5548">
        <w:rPr>
          <w:rFonts w:ascii="Arial" w:hAnsi="Arial" w:cs="Arial"/>
        </w:rPr>
        <w:t xml:space="preserve"> Analys</w:t>
      </w:r>
      <w:r w:rsidR="005723F9">
        <w:rPr>
          <w:rFonts w:ascii="Arial" w:hAnsi="Arial" w:cs="Arial"/>
        </w:rPr>
        <w:t>i</w:t>
      </w:r>
      <w:r w:rsidR="00EE5548">
        <w:rPr>
          <w:rFonts w:ascii="Arial" w:hAnsi="Arial" w:cs="Arial"/>
        </w:rPr>
        <w:t xml:space="preserve">s on the </w:t>
      </w:r>
      <w:r w:rsidR="00DD5735">
        <w:rPr>
          <w:rFonts w:ascii="Arial" w:hAnsi="Arial" w:cs="Arial"/>
        </w:rPr>
        <w:t xml:space="preserve">idea of introducing </w:t>
      </w:r>
      <w:r w:rsidR="00C60947">
        <w:rPr>
          <w:rFonts w:ascii="Arial" w:hAnsi="Arial" w:cs="Arial"/>
        </w:rPr>
        <w:t>modern technology</w:t>
      </w:r>
      <w:r w:rsidR="009B788B">
        <w:rPr>
          <w:rFonts w:ascii="Arial" w:hAnsi="Arial" w:cs="Arial"/>
        </w:rPr>
        <w:t xml:space="preserve">. The SWOT </w:t>
      </w:r>
      <w:r w:rsidR="00903774">
        <w:rPr>
          <w:rFonts w:ascii="Arial" w:hAnsi="Arial" w:cs="Arial"/>
        </w:rPr>
        <w:t>analysis will</w:t>
      </w:r>
      <w:r w:rsidR="003B6DF8">
        <w:rPr>
          <w:rFonts w:ascii="Arial" w:hAnsi="Arial" w:cs="Arial"/>
        </w:rPr>
        <w:t xml:space="preserve"> help us to identify </w:t>
      </w:r>
      <w:r w:rsidR="00562C98">
        <w:rPr>
          <w:rFonts w:ascii="Arial" w:hAnsi="Arial" w:cs="Arial"/>
        </w:rPr>
        <w:t xml:space="preserve">the internal </w:t>
      </w:r>
      <w:r w:rsidR="0013038B">
        <w:rPr>
          <w:rFonts w:ascii="Arial" w:hAnsi="Arial" w:cs="Arial"/>
        </w:rPr>
        <w:t>strengths and weaknesses</w:t>
      </w:r>
      <w:r w:rsidR="00376C45">
        <w:rPr>
          <w:rFonts w:ascii="Arial" w:hAnsi="Arial" w:cs="Arial"/>
        </w:rPr>
        <w:t>, also</w:t>
      </w:r>
      <w:r w:rsidR="00562C98">
        <w:rPr>
          <w:rFonts w:ascii="Arial" w:hAnsi="Arial" w:cs="Arial"/>
        </w:rPr>
        <w:t xml:space="preserve"> external </w:t>
      </w:r>
      <w:r w:rsidR="00576FFA">
        <w:rPr>
          <w:rFonts w:ascii="Arial" w:hAnsi="Arial" w:cs="Arial"/>
        </w:rPr>
        <w:t>opportunities,</w:t>
      </w:r>
      <w:r w:rsidR="00376C45">
        <w:rPr>
          <w:rFonts w:ascii="Arial" w:hAnsi="Arial" w:cs="Arial"/>
        </w:rPr>
        <w:t xml:space="preserve"> and t</w:t>
      </w:r>
      <w:r w:rsidR="00903774">
        <w:rPr>
          <w:rFonts w:ascii="Arial" w:hAnsi="Arial" w:cs="Arial"/>
        </w:rPr>
        <w:t>hreats</w:t>
      </w:r>
      <w:r w:rsidR="00B04901">
        <w:rPr>
          <w:rFonts w:ascii="Arial" w:hAnsi="Arial" w:cs="Arial"/>
        </w:rPr>
        <w:t>.</w:t>
      </w:r>
    </w:p>
    <w:p w14:paraId="361DA50E" w14:textId="17013FBA" w:rsidR="00903774" w:rsidRDefault="00903774" w:rsidP="00990D55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STRENG</w:t>
      </w:r>
      <w:r w:rsidR="00A25C46">
        <w:rPr>
          <w:rFonts w:ascii="Arial" w:hAnsi="Arial" w:cs="Arial"/>
          <w:u w:val="single"/>
        </w:rPr>
        <w:t xml:space="preserve">HTS </w:t>
      </w:r>
    </w:p>
    <w:p w14:paraId="7DECFB91" w14:textId="543D6732" w:rsidR="00A25C46" w:rsidRDefault="00A25C46" w:rsidP="00990D55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576FFA">
        <w:rPr>
          <w:rFonts w:ascii="Arial" w:hAnsi="Arial" w:cs="Arial"/>
        </w:rPr>
        <w:t>90% of the staff</w:t>
      </w:r>
      <w:r w:rsidR="0015683D">
        <w:rPr>
          <w:rFonts w:ascii="Arial" w:hAnsi="Arial" w:cs="Arial"/>
        </w:rPr>
        <w:t xml:space="preserve"> are using modern technology </w:t>
      </w:r>
    </w:p>
    <w:p w14:paraId="48771266" w14:textId="6D6C0447" w:rsidR="0015683D" w:rsidRDefault="0015683D" w:rsidP="00990D55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51D9A">
        <w:rPr>
          <w:rFonts w:ascii="Arial" w:hAnsi="Arial" w:cs="Arial"/>
        </w:rPr>
        <w:t xml:space="preserve">90% of the staff are young, therefore the </w:t>
      </w:r>
      <w:r w:rsidR="006A0BAC">
        <w:rPr>
          <w:rFonts w:ascii="Arial" w:hAnsi="Arial" w:cs="Arial"/>
        </w:rPr>
        <w:t>transitioning period sh</w:t>
      </w:r>
      <w:r w:rsidR="00392618">
        <w:rPr>
          <w:rFonts w:ascii="Arial" w:hAnsi="Arial" w:cs="Arial"/>
        </w:rPr>
        <w:t xml:space="preserve">ould be short </w:t>
      </w:r>
    </w:p>
    <w:p w14:paraId="16268CC5" w14:textId="5A1533F0" w:rsidR="00392618" w:rsidRDefault="00392618" w:rsidP="00990D55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140681">
        <w:rPr>
          <w:rFonts w:ascii="Arial" w:hAnsi="Arial" w:cs="Arial"/>
        </w:rPr>
        <w:t xml:space="preserve">employees are quick learners and </w:t>
      </w:r>
      <w:r w:rsidR="00EA3957">
        <w:rPr>
          <w:rFonts w:ascii="Arial" w:hAnsi="Arial" w:cs="Arial"/>
        </w:rPr>
        <w:t xml:space="preserve">adopting new rules quick </w:t>
      </w:r>
    </w:p>
    <w:p w14:paraId="2B8E7A06" w14:textId="21D99711" w:rsidR="00EA3957" w:rsidRDefault="00EA3957" w:rsidP="00990D55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3922F9">
        <w:rPr>
          <w:rFonts w:ascii="Arial" w:hAnsi="Arial" w:cs="Arial"/>
        </w:rPr>
        <w:t xml:space="preserve">The company has financial resources </w:t>
      </w:r>
    </w:p>
    <w:p w14:paraId="1739495D" w14:textId="31A4EFE9" w:rsidR="003922F9" w:rsidRDefault="003922F9" w:rsidP="00990D55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663102">
        <w:rPr>
          <w:rFonts w:ascii="Arial" w:hAnsi="Arial" w:cs="Arial"/>
        </w:rPr>
        <w:t xml:space="preserve"> The organization has good relations with </w:t>
      </w:r>
      <w:r w:rsidR="008166E1">
        <w:rPr>
          <w:rFonts w:ascii="Arial" w:hAnsi="Arial" w:cs="Arial"/>
        </w:rPr>
        <w:t xml:space="preserve">lead IT companies </w:t>
      </w:r>
    </w:p>
    <w:p w14:paraId="70953116" w14:textId="4B56F020" w:rsidR="001700F7" w:rsidRDefault="001700F7" w:rsidP="00990D55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WEAKNE</w:t>
      </w:r>
      <w:r w:rsidR="00D76030">
        <w:rPr>
          <w:rFonts w:ascii="Arial" w:hAnsi="Arial" w:cs="Arial"/>
          <w:u w:val="single"/>
        </w:rPr>
        <w:t>S</w:t>
      </w:r>
      <w:r w:rsidR="00766CDD">
        <w:rPr>
          <w:rFonts w:ascii="Arial" w:hAnsi="Arial" w:cs="Arial"/>
          <w:u w:val="single"/>
        </w:rPr>
        <w:t>S</w:t>
      </w:r>
      <w:r w:rsidR="00D76030">
        <w:rPr>
          <w:rFonts w:ascii="Arial" w:hAnsi="Arial" w:cs="Arial"/>
          <w:u w:val="single"/>
        </w:rPr>
        <w:t>ES</w:t>
      </w:r>
      <w:r w:rsidR="00766CDD">
        <w:rPr>
          <w:rFonts w:ascii="Arial" w:hAnsi="Arial" w:cs="Arial"/>
          <w:u w:val="single"/>
        </w:rPr>
        <w:t xml:space="preserve"> </w:t>
      </w:r>
    </w:p>
    <w:p w14:paraId="73757F0C" w14:textId="0064FE10" w:rsidR="00766CDD" w:rsidRDefault="007C32F9" w:rsidP="00990D55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Server overwhelming due to </w:t>
      </w:r>
      <w:r w:rsidR="00763BD1">
        <w:rPr>
          <w:rFonts w:ascii="Arial" w:hAnsi="Arial" w:cs="Arial"/>
        </w:rPr>
        <w:t xml:space="preserve">the use of tablets </w:t>
      </w:r>
    </w:p>
    <w:p w14:paraId="0F3ADEA0" w14:textId="3624E59D" w:rsidR="00763BD1" w:rsidRDefault="00763BD1" w:rsidP="00990D55">
      <w:pPr>
        <w:rPr>
          <w:rFonts w:ascii="Arial" w:hAnsi="Arial" w:cs="Arial"/>
        </w:rPr>
      </w:pPr>
      <w:r>
        <w:rPr>
          <w:rFonts w:ascii="Arial" w:hAnsi="Arial" w:cs="Arial"/>
        </w:rPr>
        <w:t>- Sta</w:t>
      </w:r>
      <w:r w:rsidR="007749EE">
        <w:rPr>
          <w:rFonts w:ascii="Arial" w:hAnsi="Arial" w:cs="Arial"/>
        </w:rPr>
        <w:t>ff not adopting the habit using tablets</w:t>
      </w:r>
    </w:p>
    <w:p w14:paraId="60E2E569" w14:textId="1A2D591D" w:rsidR="005E7A31" w:rsidRDefault="005E7A31" w:rsidP="00990D55">
      <w:pPr>
        <w:rPr>
          <w:rFonts w:ascii="Arial" w:hAnsi="Arial" w:cs="Arial"/>
        </w:rPr>
      </w:pPr>
      <w:r>
        <w:rPr>
          <w:rFonts w:ascii="Arial" w:hAnsi="Arial" w:cs="Arial"/>
        </w:rPr>
        <w:t>- Unable to fix the internet problem (the building is too old)</w:t>
      </w:r>
    </w:p>
    <w:p w14:paraId="36BABC01" w14:textId="77777777" w:rsidR="00FB69DF" w:rsidRDefault="00593A35" w:rsidP="00990D55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Need of </w:t>
      </w:r>
      <w:r w:rsidR="001D0DE6">
        <w:rPr>
          <w:rFonts w:ascii="Arial" w:hAnsi="Arial" w:cs="Arial"/>
        </w:rPr>
        <w:t>re</w:t>
      </w:r>
      <w:r w:rsidR="009012F7">
        <w:rPr>
          <w:rFonts w:ascii="Arial" w:hAnsi="Arial" w:cs="Arial"/>
        </w:rPr>
        <w:t>arra</w:t>
      </w:r>
      <w:r w:rsidR="00F9469A">
        <w:rPr>
          <w:rFonts w:ascii="Arial" w:hAnsi="Arial" w:cs="Arial"/>
        </w:rPr>
        <w:t xml:space="preserve">nging of the floor </w:t>
      </w:r>
    </w:p>
    <w:p w14:paraId="0A2FEA75" w14:textId="77777777" w:rsidR="00FB69DF" w:rsidRDefault="00FB69DF" w:rsidP="00990D55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OPPORTUNITIES </w:t>
      </w:r>
    </w:p>
    <w:p w14:paraId="25AD1270" w14:textId="77777777" w:rsidR="00BE0549" w:rsidRDefault="00BE0549" w:rsidP="00990D55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Going extra mile using modern technology </w:t>
      </w:r>
    </w:p>
    <w:p w14:paraId="389CFD4B" w14:textId="77777777" w:rsidR="00D46C13" w:rsidRDefault="00BE0549" w:rsidP="00990D55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Stepping into the future </w:t>
      </w:r>
    </w:p>
    <w:p w14:paraId="126AF849" w14:textId="77777777" w:rsidR="002E5F39" w:rsidRDefault="00D46C13" w:rsidP="00990D55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Big time efficiency </w:t>
      </w:r>
      <w:r w:rsidR="008D0066">
        <w:rPr>
          <w:rFonts w:ascii="Arial" w:hAnsi="Arial" w:cs="Arial"/>
        </w:rPr>
        <w:t xml:space="preserve">gain from using modern technology </w:t>
      </w:r>
    </w:p>
    <w:p w14:paraId="75C59D09" w14:textId="77777777" w:rsidR="007F569A" w:rsidRDefault="002E5F39" w:rsidP="00990D55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Expanding </w:t>
      </w:r>
      <w:r w:rsidR="007F569A">
        <w:rPr>
          <w:rFonts w:ascii="Arial" w:hAnsi="Arial" w:cs="Arial"/>
        </w:rPr>
        <w:t xml:space="preserve">partnerships </w:t>
      </w:r>
    </w:p>
    <w:p w14:paraId="6C52612C" w14:textId="77777777" w:rsidR="005A236B" w:rsidRDefault="007F569A" w:rsidP="00990D55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5A236B">
        <w:rPr>
          <w:rFonts w:ascii="Arial" w:hAnsi="Arial" w:cs="Arial"/>
        </w:rPr>
        <w:t xml:space="preserve">People are using more often modern technology in daily bases </w:t>
      </w:r>
    </w:p>
    <w:p w14:paraId="2416BCFA" w14:textId="77777777" w:rsidR="00391FFD" w:rsidRDefault="005A236B" w:rsidP="00990D55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67F69">
        <w:rPr>
          <w:rFonts w:ascii="Arial" w:hAnsi="Arial" w:cs="Arial"/>
        </w:rPr>
        <w:t xml:space="preserve">Potential funding and sponsorship from Tech Companies </w:t>
      </w:r>
    </w:p>
    <w:p w14:paraId="22EED32A" w14:textId="77777777" w:rsidR="00391FFD" w:rsidRDefault="00391FFD" w:rsidP="00990D55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 xml:space="preserve">THREATS </w:t>
      </w:r>
    </w:p>
    <w:p w14:paraId="16CD4A79" w14:textId="77777777" w:rsidR="007711D3" w:rsidRDefault="00391FFD" w:rsidP="00990D55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0C22D3">
        <w:rPr>
          <w:rFonts w:ascii="Arial" w:hAnsi="Arial" w:cs="Arial"/>
        </w:rPr>
        <w:t xml:space="preserve">Possible </w:t>
      </w:r>
      <w:r w:rsidR="007711D3">
        <w:rPr>
          <w:rFonts w:ascii="Arial" w:hAnsi="Arial" w:cs="Arial"/>
        </w:rPr>
        <w:t xml:space="preserve">financial risk due to COVID 19 Pandemic </w:t>
      </w:r>
    </w:p>
    <w:p w14:paraId="51EB23C8" w14:textId="77777777" w:rsidR="00473A32" w:rsidRDefault="007711D3" w:rsidP="00990D55">
      <w:pPr>
        <w:rPr>
          <w:rFonts w:ascii="Arial" w:hAnsi="Arial" w:cs="Arial"/>
        </w:rPr>
      </w:pPr>
      <w:r>
        <w:rPr>
          <w:rFonts w:ascii="Arial" w:hAnsi="Arial" w:cs="Arial"/>
        </w:rPr>
        <w:t>- Additional cost for I</w:t>
      </w:r>
      <w:r w:rsidR="00473A32">
        <w:rPr>
          <w:rFonts w:ascii="Arial" w:hAnsi="Arial" w:cs="Arial"/>
        </w:rPr>
        <w:t xml:space="preserve">T maintenance </w:t>
      </w:r>
    </w:p>
    <w:p w14:paraId="408DAC3B" w14:textId="77777777" w:rsidR="00F47296" w:rsidRDefault="00473A32" w:rsidP="00990D55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Damaging the </w:t>
      </w:r>
      <w:r w:rsidR="00F33C57">
        <w:rPr>
          <w:rFonts w:ascii="Arial" w:hAnsi="Arial" w:cs="Arial"/>
        </w:rPr>
        <w:t xml:space="preserve">vision of the staff in fact their eyes </w:t>
      </w:r>
    </w:p>
    <w:p w14:paraId="5D40C16F" w14:textId="77777777" w:rsidR="00CF5442" w:rsidRDefault="00F47296" w:rsidP="00CF5442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Bad internet connection </w:t>
      </w:r>
    </w:p>
    <w:p w14:paraId="36B074A3" w14:textId="0780F12D" w:rsidR="00F82BAF" w:rsidRPr="00BB65CC" w:rsidRDefault="003E3B76" w:rsidP="003E3B76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PESTLE Analysis</w:t>
      </w:r>
    </w:p>
    <w:p w14:paraId="7215652E" w14:textId="7175F8F6" w:rsidR="00BB65CC" w:rsidRDefault="00BB65CC" w:rsidP="00BB65C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In addition of SWOT Analysis</w:t>
      </w:r>
      <w:r w:rsidR="00AE6CF1">
        <w:rPr>
          <w:rFonts w:ascii="Arial" w:hAnsi="Arial" w:cs="Arial"/>
        </w:rPr>
        <w:t>, I made PESTLE Analysis</w:t>
      </w:r>
      <w:r w:rsidR="00123BA2">
        <w:rPr>
          <w:rFonts w:ascii="Arial" w:hAnsi="Arial" w:cs="Arial"/>
        </w:rPr>
        <w:t xml:space="preserve">, which will help us to gain more detailed picture on </w:t>
      </w:r>
      <w:r w:rsidR="00493A53">
        <w:rPr>
          <w:rFonts w:ascii="Arial" w:hAnsi="Arial" w:cs="Arial"/>
        </w:rPr>
        <w:t xml:space="preserve">the decision to introduce </w:t>
      </w:r>
      <w:r w:rsidR="00D96608">
        <w:rPr>
          <w:rFonts w:ascii="Arial" w:hAnsi="Arial" w:cs="Arial"/>
        </w:rPr>
        <w:t xml:space="preserve">the tablets. </w:t>
      </w:r>
      <w:r w:rsidR="00A739D0">
        <w:rPr>
          <w:rFonts w:ascii="Arial" w:hAnsi="Arial" w:cs="Arial"/>
        </w:rPr>
        <w:t xml:space="preserve">PESTLE allowed us to </w:t>
      </w:r>
      <w:r w:rsidR="005E3DB1">
        <w:rPr>
          <w:rFonts w:ascii="Arial" w:hAnsi="Arial" w:cs="Arial"/>
        </w:rPr>
        <w:t xml:space="preserve">have a look into the factors that might have impact </w:t>
      </w:r>
      <w:r w:rsidR="00614F34">
        <w:rPr>
          <w:rFonts w:ascii="Arial" w:hAnsi="Arial" w:cs="Arial"/>
        </w:rPr>
        <w:t>on the implementation of the plan.</w:t>
      </w:r>
    </w:p>
    <w:p w14:paraId="17A92084" w14:textId="0D424028" w:rsidR="00614F34" w:rsidRDefault="001C66A1" w:rsidP="00BB65CC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POLITICAL</w:t>
      </w:r>
    </w:p>
    <w:p w14:paraId="4C95E539" w14:textId="0C9CBFD3" w:rsidR="001C66A1" w:rsidRDefault="001C66A1" w:rsidP="00BB65C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The political situation has major i</w:t>
      </w:r>
      <w:r w:rsidR="004F0A00">
        <w:rPr>
          <w:rFonts w:ascii="Arial" w:hAnsi="Arial" w:cs="Arial"/>
        </w:rPr>
        <w:t xml:space="preserve">mpact on the hospitality industry. The government </w:t>
      </w:r>
      <w:r w:rsidR="0053379C">
        <w:rPr>
          <w:rFonts w:ascii="Arial" w:hAnsi="Arial" w:cs="Arial"/>
        </w:rPr>
        <w:t xml:space="preserve">also controls the taxes. In the current situation </w:t>
      </w:r>
      <w:r w:rsidR="00CE2494">
        <w:rPr>
          <w:rFonts w:ascii="Arial" w:hAnsi="Arial" w:cs="Arial"/>
        </w:rPr>
        <w:t xml:space="preserve">we might consider </w:t>
      </w:r>
      <w:r w:rsidR="00AB0B55">
        <w:rPr>
          <w:rFonts w:ascii="Arial" w:hAnsi="Arial" w:cs="Arial"/>
        </w:rPr>
        <w:t>the political factors for a little troubling</w:t>
      </w:r>
      <w:r w:rsidR="006325C4">
        <w:rPr>
          <w:rFonts w:ascii="Arial" w:hAnsi="Arial" w:cs="Arial"/>
        </w:rPr>
        <w:t>. Factors such as:</w:t>
      </w:r>
    </w:p>
    <w:p w14:paraId="30389B7B" w14:textId="467A9A02" w:rsidR="006325C4" w:rsidRDefault="006325C4" w:rsidP="006325C4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Further lockdown</w:t>
      </w:r>
    </w:p>
    <w:p w14:paraId="20BC18C9" w14:textId="34933510" w:rsidR="006325C4" w:rsidRDefault="006325C4" w:rsidP="006325C4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Travel ban </w:t>
      </w:r>
    </w:p>
    <w:p w14:paraId="3007E326" w14:textId="3651C3CA" w:rsidR="006325C4" w:rsidRDefault="00CE4A2E" w:rsidP="006325C4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Increasing of taxes</w:t>
      </w:r>
    </w:p>
    <w:p w14:paraId="5D0A8257" w14:textId="43E94982" w:rsidR="00CE4A2E" w:rsidRDefault="00CE4A2E" w:rsidP="00CE4A2E">
      <w:pPr>
        <w:rPr>
          <w:rFonts w:ascii="Arial" w:hAnsi="Arial" w:cs="Arial"/>
        </w:rPr>
      </w:pPr>
      <w:r>
        <w:rPr>
          <w:rFonts w:ascii="Arial" w:hAnsi="Arial" w:cs="Arial"/>
        </w:rPr>
        <w:t xml:space="preserve">All of these factors </w:t>
      </w:r>
      <w:r w:rsidR="007E4E90">
        <w:rPr>
          <w:rFonts w:ascii="Arial" w:hAnsi="Arial" w:cs="Arial"/>
        </w:rPr>
        <w:t xml:space="preserve">directly affect the financial </w:t>
      </w:r>
      <w:r w:rsidR="00634FD7">
        <w:rPr>
          <w:rFonts w:ascii="Arial" w:hAnsi="Arial" w:cs="Arial"/>
        </w:rPr>
        <w:t>part of our plan</w:t>
      </w:r>
      <w:r w:rsidR="00B6640B">
        <w:rPr>
          <w:rFonts w:ascii="Arial" w:hAnsi="Arial" w:cs="Arial"/>
        </w:rPr>
        <w:t xml:space="preserve">. In </w:t>
      </w:r>
      <w:r w:rsidR="00143DD0">
        <w:rPr>
          <w:rFonts w:ascii="Arial" w:hAnsi="Arial" w:cs="Arial"/>
        </w:rPr>
        <w:t>further research</w:t>
      </w:r>
      <w:r w:rsidR="00B6640B">
        <w:rPr>
          <w:rFonts w:ascii="Arial" w:hAnsi="Arial" w:cs="Arial"/>
        </w:rPr>
        <w:t xml:space="preserve"> we found out that </w:t>
      </w:r>
      <w:r w:rsidR="00B24351">
        <w:rPr>
          <w:rFonts w:ascii="Arial" w:hAnsi="Arial" w:cs="Arial"/>
        </w:rPr>
        <w:t xml:space="preserve">there is a minimal possibility for any of this to happen so that </w:t>
      </w:r>
      <w:r w:rsidR="007A337E">
        <w:rPr>
          <w:rFonts w:ascii="Arial" w:hAnsi="Arial" w:cs="Arial"/>
        </w:rPr>
        <w:t>was “the green light” that encourage us.</w:t>
      </w:r>
    </w:p>
    <w:p w14:paraId="4758E5E4" w14:textId="3DD3D09F" w:rsidR="00143DD0" w:rsidRDefault="00601E06" w:rsidP="00CE4A2E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ECONOMIC</w:t>
      </w:r>
    </w:p>
    <w:p w14:paraId="06142256" w14:textId="174980F0" w:rsidR="00601E06" w:rsidRDefault="00601E06" w:rsidP="00CE4A2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The current economic </w:t>
      </w:r>
      <w:r w:rsidR="00F925CC">
        <w:rPr>
          <w:rFonts w:ascii="Arial" w:hAnsi="Arial" w:cs="Arial"/>
        </w:rPr>
        <w:t xml:space="preserve">situation is not very stable due to the COVID 19 </w:t>
      </w:r>
      <w:r w:rsidR="00082178">
        <w:rPr>
          <w:rFonts w:ascii="Arial" w:hAnsi="Arial" w:cs="Arial"/>
        </w:rPr>
        <w:t xml:space="preserve">crisis. We can </w:t>
      </w:r>
      <w:r w:rsidR="00DD171F">
        <w:rPr>
          <w:rFonts w:ascii="Arial" w:hAnsi="Arial" w:cs="Arial"/>
        </w:rPr>
        <w:t xml:space="preserve">see inflation </w:t>
      </w:r>
      <w:r w:rsidR="00D80D2D">
        <w:rPr>
          <w:rFonts w:ascii="Arial" w:hAnsi="Arial" w:cs="Arial"/>
        </w:rPr>
        <w:t xml:space="preserve">and growing </w:t>
      </w:r>
      <w:r w:rsidR="00262A3B">
        <w:rPr>
          <w:rFonts w:ascii="Arial" w:hAnsi="Arial" w:cs="Arial"/>
        </w:rPr>
        <w:t>prizes of gas and electricity. However</w:t>
      </w:r>
      <w:r w:rsidR="00402F80">
        <w:rPr>
          <w:rFonts w:ascii="Arial" w:hAnsi="Arial" w:cs="Arial"/>
        </w:rPr>
        <w:t xml:space="preserve">, I do not think that these factors are directly affecting </w:t>
      </w:r>
      <w:r w:rsidR="00C929FE">
        <w:rPr>
          <w:rFonts w:ascii="Arial" w:hAnsi="Arial" w:cs="Arial"/>
        </w:rPr>
        <w:t xml:space="preserve">our plan for introducing modern technology in our organization. In </w:t>
      </w:r>
      <w:r w:rsidR="00A947E2">
        <w:rPr>
          <w:rFonts w:ascii="Arial" w:hAnsi="Arial" w:cs="Arial"/>
        </w:rPr>
        <w:t>addition,</w:t>
      </w:r>
      <w:r w:rsidR="00D64336">
        <w:rPr>
          <w:rFonts w:ascii="Arial" w:hAnsi="Arial" w:cs="Arial"/>
        </w:rPr>
        <w:t xml:space="preserve"> we had a meeting with the financial </w:t>
      </w:r>
      <w:r w:rsidR="00A947E2">
        <w:rPr>
          <w:rFonts w:ascii="Arial" w:hAnsi="Arial" w:cs="Arial"/>
        </w:rPr>
        <w:t>department,</w:t>
      </w:r>
      <w:r w:rsidR="00D64336">
        <w:rPr>
          <w:rFonts w:ascii="Arial" w:hAnsi="Arial" w:cs="Arial"/>
        </w:rPr>
        <w:t xml:space="preserve"> </w:t>
      </w:r>
      <w:r w:rsidR="003B2328">
        <w:rPr>
          <w:rFonts w:ascii="Arial" w:hAnsi="Arial" w:cs="Arial"/>
        </w:rPr>
        <w:t>and we had permission for p</w:t>
      </w:r>
      <w:r w:rsidR="00BC2B87">
        <w:rPr>
          <w:rFonts w:ascii="Arial" w:hAnsi="Arial" w:cs="Arial"/>
        </w:rPr>
        <w:t>urchasing.</w:t>
      </w:r>
    </w:p>
    <w:p w14:paraId="4317387B" w14:textId="77777777" w:rsidR="00A947E2" w:rsidRDefault="00A947E2" w:rsidP="00CE4A2E">
      <w:pPr>
        <w:rPr>
          <w:rFonts w:ascii="Arial" w:hAnsi="Arial" w:cs="Arial"/>
        </w:rPr>
      </w:pPr>
    </w:p>
    <w:p w14:paraId="315FA1C5" w14:textId="01AA7CDE" w:rsidR="00A947E2" w:rsidRDefault="00AA0D8C" w:rsidP="00CE4A2E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>SOCIAL</w:t>
      </w:r>
    </w:p>
    <w:p w14:paraId="33A0D35E" w14:textId="30A5C8CF" w:rsidR="00ED7F8D" w:rsidRDefault="00AA0D8C" w:rsidP="00CE4A2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4C2B43">
        <w:rPr>
          <w:rFonts w:ascii="Arial" w:hAnsi="Arial" w:cs="Arial"/>
        </w:rPr>
        <w:t xml:space="preserve">In this section we had to consider </w:t>
      </w:r>
      <w:r w:rsidR="00F85E86">
        <w:rPr>
          <w:rFonts w:ascii="Arial" w:hAnsi="Arial" w:cs="Arial"/>
        </w:rPr>
        <w:t xml:space="preserve">that customer preferences and expectations are changing </w:t>
      </w:r>
      <w:r w:rsidR="00F40D4D">
        <w:rPr>
          <w:rFonts w:ascii="Arial" w:hAnsi="Arial" w:cs="Arial"/>
        </w:rPr>
        <w:t xml:space="preserve">quickly. Fast Food culture had increasingly </w:t>
      </w:r>
      <w:r w:rsidR="00BD140B">
        <w:rPr>
          <w:rFonts w:ascii="Arial" w:hAnsi="Arial" w:cs="Arial"/>
        </w:rPr>
        <w:t>grown in many countries and created opportunities for quick service</w:t>
      </w:r>
      <w:r w:rsidR="008C42BC">
        <w:rPr>
          <w:rFonts w:ascii="Arial" w:hAnsi="Arial" w:cs="Arial"/>
        </w:rPr>
        <w:t xml:space="preserve">. Another social factor that has impact </w:t>
      </w:r>
      <w:r w:rsidR="00BE588C">
        <w:rPr>
          <w:rFonts w:ascii="Arial" w:hAnsi="Arial" w:cs="Arial"/>
        </w:rPr>
        <w:t xml:space="preserve">in the hospitality sector is that many people have negative impression </w:t>
      </w:r>
      <w:r w:rsidR="0021159C">
        <w:rPr>
          <w:rFonts w:ascii="Arial" w:hAnsi="Arial" w:cs="Arial"/>
        </w:rPr>
        <w:t>for the idea to work in th</w:t>
      </w:r>
      <w:r w:rsidR="00A33830">
        <w:rPr>
          <w:rFonts w:ascii="Arial" w:hAnsi="Arial" w:cs="Arial"/>
        </w:rPr>
        <w:t>is sector, which lead to lack of skilled employees</w:t>
      </w:r>
      <w:r w:rsidR="00ED7F8D">
        <w:rPr>
          <w:rFonts w:ascii="Arial" w:hAnsi="Arial" w:cs="Arial"/>
        </w:rPr>
        <w:t xml:space="preserve"> (Rahman, 2021)                                  </w:t>
      </w:r>
    </w:p>
    <w:p w14:paraId="4589E7BB" w14:textId="77777777" w:rsidR="0097604C" w:rsidRDefault="00ED7F8D" w:rsidP="00CE4A2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E4D1A">
        <w:rPr>
          <w:rFonts w:ascii="Arial" w:hAnsi="Arial" w:cs="Arial"/>
        </w:rPr>
        <w:t xml:space="preserve">After the last lockdown and Brexit, we can see </w:t>
      </w:r>
      <w:r w:rsidR="00166EA0">
        <w:rPr>
          <w:rFonts w:ascii="Arial" w:hAnsi="Arial" w:cs="Arial"/>
        </w:rPr>
        <w:t>huge staff shortages in many hospitality venues</w:t>
      </w:r>
      <w:r w:rsidR="00C24DD8">
        <w:rPr>
          <w:rFonts w:ascii="Arial" w:hAnsi="Arial" w:cs="Arial"/>
        </w:rPr>
        <w:t xml:space="preserve">. This is factor which is already involved in the complex problem </w:t>
      </w:r>
      <w:r w:rsidR="00A645AC">
        <w:rPr>
          <w:rFonts w:ascii="Arial" w:hAnsi="Arial" w:cs="Arial"/>
        </w:rPr>
        <w:t xml:space="preserve">we are trying to dissolve. Due to </w:t>
      </w:r>
      <w:r w:rsidR="00315406">
        <w:rPr>
          <w:rFonts w:ascii="Arial" w:hAnsi="Arial" w:cs="Arial"/>
        </w:rPr>
        <w:t>the lack of staff</w:t>
      </w:r>
      <w:r w:rsidR="00D01AFA">
        <w:rPr>
          <w:rFonts w:ascii="Arial" w:hAnsi="Arial" w:cs="Arial"/>
        </w:rPr>
        <w:t xml:space="preserve"> many of the restaurants </w:t>
      </w:r>
      <w:r w:rsidR="00DA0AEC">
        <w:rPr>
          <w:rFonts w:ascii="Arial" w:hAnsi="Arial" w:cs="Arial"/>
        </w:rPr>
        <w:t>and hotels are not able to operate properly</w:t>
      </w:r>
      <w:r w:rsidR="008F0895">
        <w:rPr>
          <w:rFonts w:ascii="Arial" w:hAnsi="Arial" w:cs="Arial"/>
        </w:rPr>
        <w:t xml:space="preserve">. In our situation the social factor forced us </w:t>
      </w:r>
      <w:r w:rsidR="0097604C">
        <w:rPr>
          <w:rFonts w:ascii="Arial" w:hAnsi="Arial" w:cs="Arial"/>
        </w:rPr>
        <w:t xml:space="preserve">to make compromises with the quality of our service. </w:t>
      </w:r>
    </w:p>
    <w:p w14:paraId="3C80072B" w14:textId="77777777" w:rsidR="00752480" w:rsidRDefault="00752480" w:rsidP="00CE4A2E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TECHNOLOGY </w:t>
      </w:r>
    </w:p>
    <w:p w14:paraId="4CB39340" w14:textId="393DF929" w:rsidR="00ED7F8D" w:rsidRDefault="00752480" w:rsidP="00CE4A2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CA5AEF">
        <w:rPr>
          <w:rFonts w:ascii="Arial" w:hAnsi="Arial" w:cs="Arial"/>
        </w:rPr>
        <w:t xml:space="preserve">Technology has great impact on the evolution of the hospitality </w:t>
      </w:r>
      <w:r w:rsidR="004F61F0">
        <w:rPr>
          <w:rFonts w:ascii="Arial" w:hAnsi="Arial" w:cs="Arial"/>
        </w:rPr>
        <w:t xml:space="preserve">industry. Customers now are able to order </w:t>
      </w:r>
      <w:r w:rsidR="00ED1A61">
        <w:rPr>
          <w:rFonts w:ascii="Arial" w:hAnsi="Arial" w:cs="Arial"/>
        </w:rPr>
        <w:t xml:space="preserve">their grocery online, to see a </w:t>
      </w:r>
      <w:r w:rsidR="00095203">
        <w:rPr>
          <w:rFonts w:ascii="Arial" w:hAnsi="Arial" w:cs="Arial"/>
        </w:rPr>
        <w:t>doctor online</w:t>
      </w:r>
      <w:r w:rsidR="00ED1A61">
        <w:rPr>
          <w:rFonts w:ascii="Arial" w:hAnsi="Arial" w:cs="Arial"/>
        </w:rPr>
        <w:t xml:space="preserve"> and many </w:t>
      </w:r>
      <w:r w:rsidR="00095203">
        <w:rPr>
          <w:rFonts w:ascii="Arial" w:hAnsi="Arial" w:cs="Arial"/>
        </w:rPr>
        <w:t xml:space="preserve">other things. The fact </w:t>
      </w:r>
      <w:r w:rsidR="00FC7E56">
        <w:rPr>
          <w:rFonts w:ascii="Arial" w:hAnsi="Arial" w:cs="Arial"/>
        </w:rPr>
        <w:t xml:space="preserve">that the modern technology is taking major place of the daily </w:t>
      </w:r>
      <w:r w:rsidR="00791B4B">
        <w:rPr>
          <w:rFonts w:ascii="Arial" w:hAnsi="Arial" w:cs="Arial"/>
        </w:rPr>
        <w:t xml:space="preserve">routine in almost everyone, encourage us to </w:t>
      </w:r>
      <w:r w:rsidR="005E660F">
        <w:rPr>
          <w:rFonts w:ascii="Arial" w:hAnsi="Arial" w:cs="Arial"/>
        </w:rPr>
        <w:t xml:space="preserve">take a further step in execution of our plan. </w:t>
      </w:r>
    </w:p>
    <w:p w14:paraId="3E6B91F8" w14:textId="4F36BD68" w:rsidR="000C7EFA" w:rsidRDefault="00F96DAA" w:rsidP="00CE4A2E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t>ENVIRO</w:t>
      </w:r>
      <w:r w:rsidR="000C7EFA">
        <w:rPr>
          <w:rFonts w:ascii="Arial" w:hAnsi="Arial" w:cs="Arial"/>
          <w:u w:val="single"/>
        </w:rPr>
        <w:t>N</w:t>
      </w:r>
      <w:r>
        <w:rPr>
          <w:rFonts w:ascii="Arial" w:hAnsi="Arial" w:cs="Arial"/>
          <w:u w:val="single"/>
        </w:rPr>
        <w:t xml:space="preserve">MENT </w:t>
      </w:r>
    </w:p>
    <w:p w14:paraId="340B6AA7" w14:textId="66A26415" w:rsidR="00BC2B87" w:rsidRDefault="000C7EFA" w:rsidP="00CE4A2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We </w:t>
      </w:r>
      <w:r w:rsidR="00715398">
        <w:rPr>
          <w:rFonts w:ascii="Arial" w:hAnsi="Arial" w:cs="Arial"/>
        </w:rPr>
        <w:t xml:space="preserve">consider us for big hospitality venue as we got </w:t>
      </w:r>
      <w:r w:rsidR="000067E7">
        <w:rPr>
          <w:rFonts w:ascii="Arial" w:hAnsi="Arial" w:cs="Arial"/>
        </w:rPr>
        <w:t>4 floors, each with different purposes</w:t>
      </w:r>
      <w:r w:rsidR="0089014D">
        <w:rPr>
          <w:rFonts w:ascii="Arial" w:hAnsi="Arial" w:cs="Arial"/>
        </w:rPr>
        <w:t xml:space="preserve">. </w:t>
      </w:r>
      <w:r w:rsidR="00FD19DE">
        <w:rPr>
          <w:rFonts w:ascii="Arial" w:hAnsi="Arial" w:cs="Arial"/>
        </w:rPr>
        <w:t>Therefore,</w:t>
      </w:r>
      <w:r w:rsidR="0089014D">
        <w:rPr>
          <w:rFonts w:ascii="Arial" w:hAnsi="Arial" w:cs="Arial"/>
        </w:rPr>
        <w:t xml:space="preserve"> we </w:t>
      </w:r>
      <w:r w:rsidR="001A7A67">
        <w:rPr>
          <w:rFonts w:ascii="Arial" w:hAnsi="Arial" w:cs="Arial"/>
        </w:rPr>
        <w:t>have huge need of water</w:t>
      </w:r>
      <w:r w:rsidR="00FD19DE">
        <w:rPr>
          <w:rFonts w:ascii="Arial" w:hAnsi="Arial" w:cs="Arial"/>
        </w:rPr>
        <w:t xml:space="preserve">, electricity, gas, etc. We also generate big amount of waste </w:t>
      </w:r>
      <w:r w:rsidR="00053F10">
        <w:rPr>
          <w:rFonts w:ascii="Arial" w:hAnsi="Arial" w:cs="Arial"/>
        </w:rPr>
        <w:t>such as food, paper</w:t>
      </w:r>
      <w:r w:rsidR="00E17F27">
        <w:rPr>
          <w:rFonts w:ascii="Arial" w:hAnsi="Arial" w:cs="Arial"/>
        </w:rPr>
        <w:t xml:space="preserve"> and many more. All of </w:t>
      </w:r>
      <w:r w:rsidR="009C3921">
        <w:rPr>
          <w:rFonts w:ascii="Arial" w:hAnsi="Arial" w:cs="Arial"/>
        </w:rPr>
        <w:t>these things</w:t>
      </w:r>
      <w:r w:rsidR="00E17F27">
        <w:rPr>
          <w:rFonts w:ascii="Arial" w:hAnsi="Arial" w:cs="Arial"/>
        </w:rPr>
        <w:t xml:space="preserve"> </w:t>
      </w:r>
      <w:r w:rsidR="009C3921">
        <w:rPr>
          <w:rFonts w:ascii="Arial" w:hAnsi="Arial" w:cs="Arial"/>
        </w:rPr>
        <w:t xml:space="preserve">are making us put extra pressure on the environment. However, I believe </w:t>
      </w:r>
      <w:r w:rsidR="000B7AF1">
        <w:rPr>
          <w:rFonts w:ascii="Arial" w:hAnsi="Arial" w:cs="Arial"/>
        </w:rPr>
        <w:t xml:space="preserve">we are not going to need much more electricity than </w:t>
      </w:r>
      <w:r w:rsidR="00A72766">
        <w:rPr>
          <w:rFonts w:ascii="Arial" w:hAnsi="Arial" w:cs="Arial"/>
        </w:rPr>
        <w:t>usual,</w:t>
      </w:r>
      <w:r w:rsidR="000B7AF1">
        <w:rPr>
          <w:rFonts w:ascii="Arial" w:hAnsi="Arial" w:cs="Arial"/>
        </w:rPr>
        <w:t xml:space="preserve"> </w:t>
      </w:r>
      <w:r w:rsidR="00D8310C">
        <w:rPr>
          <w:rFonts w:ascii="Arial" w:hAnsi="Arial" w:cs="Arial"/>
        </w:rPr>
        <w:t>so it is unlikely of the government to put extra pressure on us.</w:t>
      </w:r>
    </w:p>
    <w:p w14:paraId="6A3319AE" w14:textId="2B4CA76B" w:rsidR="00A72766" w:rsidRDefault="0071589C" w:rsidP="00CE4A2E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t>LEGAL</w:t>
      </w:r>
    </w:p>
    <w:p w14:paraId="0E802701" w14:textId="4E2CCD1D" w:rsidR="00EE7853" w:rsidRPr="00EE7853" w:rsidRDefault="00EE7853" w:rsidP="00CE4A2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UK is one of the countries with toughest food safety </w:t>
      </w:r>
      <w:r w:rsidR="004F3146">
        <w:rPr>
          <w:rFonts w:ascii="Arial" w:hAnsi="Arial" w:cs="Arial"/>
        </w:rPr>
        <w:t>laws in the world. After COVID 19 pandemic</w:t>
      </w:r>
      <w:r w:rsidR="00E465EE">
        <w:rPr>
          <w:rFonts w:ascii="Arial" w:hAnsi="Arial" w:cs="Arial"/>
        </w:rPr>
        <w:t xml:space="preserve"> many of the food </w:t>
      </w:r>
      <w:r w:rsidR="00D41400">
        <w:rPr>
          <w:rFonts w:ascii="Arial" w:hAnsi="Arial" w:cs="Arial"/>
        </w:rPr>
        <w:t xml:space="preserve">safety </w:t>
      </w:r>
      <w:r w:rsidR="00E465EE">
        <w:rPr>
          <w:rFonts w:ascii="Arial" w:hAnsi="Arial" w:cs="Arial"/>
        </w:rPr>
        <w:t>regulation</w:t>
      </w:r>
      <w:r w:rsidR="00D41400">
        <w:rPr>
          <w:rFonts w:ascii="Arial" w:hAnsi="Arial" w:cs="Arial"/>
        </w:rPr>
        <w:t xml:space="preserve"> has changed</w:t>
      </w:r>
      <w:r w:rsidR="008F398A">
        <w:rPr>
          <w:rFonts w:ascii="Arial" w:hAnsi="Arial" w:cs="Arial"/>
        </w:rPr>
        <w:t xml:space="preserve">, which adding more pressure on restaurants and hotels. There are </w:t>
      </w:r>
      <w:r w:rsidR="00853236">
        <w:rPr>
          <w:rFonts w:ascii="Arial" w:hAnsi="Arial" w:cs="Arial"/>
        </w:rPr>
        <w:t xml:space="preserve">new health and safety regulations </w:t>
      </w:r>
      <w:r w:rsidR="0068251A">
        <w:rPr>
          <w:rFonts w:ascii="Arial" w:hAnsi="Arial" w:cs="Arial"/>
        </w:rPr>
        <w:t>which require us to cover new trainings</w:t>
      </w:r>
      <w:r w:rsidR="002206E6">
        <w:rPr>
          <w:rFonts w:ascii="Arial" w:hAnsi="Arial" w:cs="Arial"/>
        </w:rPr>
        <w:t xml:space="preserve">. In order to start using tablets, the floor staff will be required </w:t>
      </w:r>
      <w:r w:rsidR="00370142">
        <w:rPr>
          <w:rFonts w:ascii="Arial" w:hAnsi="Arial" w:cs="Arial"/>
        </w:rPr>
        <w:t xml:space="preserve">to attend training. In conclusion the legal factor </w:t>
      </w:r>
      <w:r w:rsidR="00A01FD8">
        <w:rPr>
          <w:rFonts w:ascii="Arial" w:hAnsi="Arial" w:cs="Arial"/>
        </w:rPr>
        <w:t xml:space="preserve">is likely to put pressure. </w:t>
      </w:r>
      <w:r w:rsidR="00E465EE">
        <w:rPr>
          <w:rFonts w:ascii="Arial" w:hAnsi="Arial" w:cs="Arial"/>
        </w:rPr>
        <w:t xml:space="preserve"> </w:t>
      </w:r>
    </w:p>
    <w:p w14:paraId="268057A9" w14:textId="7A052598" w:rsidR="00FB5752" w:rsidRPr="00CF5442" w:rsidRDefault="00CF5442" w:rsidP="00CF5442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 xml:space="preserve">4. </w:t>
      </w:r>
      <w:r w:rsidR="006F40A0" w:rsidRPr="00CF5442">
        <w:rPr>
          <w:rFonts w:ascii="Arial" w:hAnsi="Arial" w:cs="Arial"/>
          <w:b/>
          <w:bCs/>
        </w:rPr>
        <w:t>SOLUTION</w:t>
      </w:r>
    </w:p>
    <w:p w14:paraId="5A997F13" w14:textId="606587CB" w:rsidR="00FB5752" w:rsidRDefault="00F02DAD" w:rsidP="00990D55">
      <w:pPr>
        <w:rPr>
          <w:rFonts w:ascii="Arial" w:hAnsi="Arial" w:cs="Arial"/>
          <w:color w:val="auto"/>
        </w:rPr>
      </w:pPr>
      <w:r>
        <w:rPr>
          <w:rFonts w:ascii="Arial" w:hAnsi="Arial" w:cs="Arial"/>
        </w:rPr>
        <w:t xml:space="preserve">   The results of the SWOT</w:t>
      </w:r>
      <w:r w:rsidR="00A01FD8">
        <w:rPr>
          <w:rFonts w:ascii="Arial" w:hAnsi="Arial" w:cs="Arial"/>
        </w:rPr>
        <w:t xml:space="preserve"> and </w:t>
      </w:r>
      <w:r w:rsidR="001C3AFC">
        <w:rPr>
          <w:rFonts w:ascii="Arial" w:hAnsi="Arial" w:cs="Arial"/>
        </w:rPr>
        <w:t>PESTLE</w:t>
      </w:r>
      <w:r>
        <w:rPr>
          <w:rFonts w:ascii="Arial" w:hAnsi="Arial" w:cs="Arial"/>
        </w:rPr>
        <w:t xml:space="preserve"> Analysis were clear to </w:t>
      </w:r>
      <w:r w:rsidR="00127871">
        <w:rPr>
          <w:rFonts w:ascii="Arial" w:hAnsi="Arial" w:cs="Arial"/>
        </w:rPr>
        <w:t>us,</w:t>
      </w:r>
      <w:r>
        <w:rPr>
          <w:rFonts w:ascii="Arial" w:hAnsi="Arial" w:cs="Arial"/>
        </w:rPr>
        <w:t xml:space="preserve"> </w:t>
      </w:r>
      <w:r w:rsidR="00661BEA">
        <w:rPr>
          <w:rFonts w:ascii="Arial" w:hAnsi="Arial" w:cs="Arial"/>
        </w:rPr>
        <w:t>and we decided to focus on the technology pa</w:t>
      </w:r>
      <w:r w:rsidR="009E7A22">
        <w:rPr>
          <w:rFonts w:ascii="Arial" w:hAnsi="Arial" w:cs="Arial"/>
        </w:rPr>
        <w:t>rt in order to improve our service quality</w:t>
      </w:r>
      <w:r w:rsidR="00F311FB">
        <w:rPr>
          <w:rFonts w:ascii="Arial" w:hAnsi="Arial" w:cs="Arial"/>
        </w:rPr>
        <w:t>.</w:t>
      </w:r>
      <w:r w:rsidR="00F1445D">
        <w:rPr>
          <w:rFonts w:ascii="Arial" w:hAnsi="Arial" w:cs="Arial"/>
        </w:rPr>
        <w:t xml:space="preserve"> </w:t>
      </w:r>
      <w:r w:rsidR="005A51E3">
        <w:rPr>
          <w:rFonts w:ascii="Arial" w:hAnsi="Arial" w:cs="Arial"/>
        </w:rPr>
        <w:t xml:space="preserve">We </w:t>
      </w:r>
      <w:r w:rsidR="00127871">
        <w:rPr>
          <w:rFonts w:ascii="Arial" w:hAnsi="Arial" w:cs="Arial"/>
        </w:rPr>
        <w:t>decided to introduce mini tablets</w:t>
      </w:r>
      <w:r w:rsidR="005F2686">
        <w:rPr>
          <w:rFonts w:ascii="Arial" w:hAnsi="Arial" w:cs="Arial"/>
        </w:rPr>
        <w:t xml:space="preserve"> which will be used of the waiters </w:t>
      </w:r>
      <w:r w:rsidR="00AA7A51">
        <w:rPr>
          <w:rFonts w:ascii="Arial" w:hAnsi="Arial" w:cs="Arial"/>
        </w:rPr>
        <w:t xml:space="preserve">right on the table </w:t>
      </w:r>
      <w:r w:rsidR="00E02F3A">
        <w:rPr>
          <w:rFonts w:ascii="Arial" w:hAnsi="Arial" w:cs="Arial"/>
        </w:rPr>
        <w:t xml:space="preserve">with the customer. In </w:t>
      </w:r>
      <w:r w:rsidR="00073BE6">
        <w:rPr>
          <w:rFonts w:ascii="Arial" w:hAnsi="Arial" w:cs="Arial"/>
        </w:rPr>
        <w:t>fact,</w:t>
      </w:r>
      <w:r w:rsidR="00E02F3A">
        <w:rPr>
          <w:rFonts w:ascii="Arial" w:hAnsi="Arial" w:cs="Arial"/>
        </w:rPr>
        <w:t xml:space="preserve"> the waiter will be ordering the customer</w:t>
      </w:r>
      <w:r w:rsidR="00C4261F">
        <w:rPr>
          <w:rFonts w:ascii="Arial" w:hAnsi="Arial" w:cs="Arial"/>
        </w:rPr>
        <w:t xml:space="preserve">s` order straight to the kitchen and the bar, this way we will </w:t>
      </w:r>
      <w:r w:rsidR="00BE01E2">
        <w:rPr>
          <w:rFonts w:ascii="Arial" w:hAnsi="Arial" w:cs="Arial"/>
        </w:rPr>
        <w:t xml:space="preserve">reduce the need of the waiter to right </w:t>
      </w:r>
      <w:r w:rsidR="00773A97">
        <w:rPr>
          <w:rFonts w:ascii="Arial" w:hAnsi="Arial" w:cs="Arial"/>
        </w:rPr>
        <w:t xml:space="preserve">down the order and after </w:t>
      </w:r>
      <w:r w:rsidR="00073BE6">
        <w:rPr>
          <w:rFonts w:ascii="Arial" w:hAnsi="Arial" w:cs="Arial"/>
        </w:rPr>
        <w:t>going</w:t>
      </w:r>
      <w:r w:rsidR="00773A97">
        <w:rPr>
          <w:rFonts w:ascii="Arial" w:hAnsi="Arial" w:cs="Arial"/>
        </w:rPr>
        <w:t xml:space="preserve"> and post it in the main system. </w:t>
      </w:r>
      <w:r w:rsidR="00B9280E">
        <w:rPr>
          <w:rFonts w:ascii="Arial" w:hAnsi="Arial" w:cs="Arial"/>
        </w:rPr>
        <w:t xml:space="preserve">Another advantage of using </w:t>
      </w:r>
      <w:r w:rsidR="00073BE6">
        <w:rPr>
          <w:rFonts w:ascii="Arial" w:hAnsi="Arial" w:cs="Arial"/>
        </w:rPr>
        <w:t>these tablets</w:t>
      </w:r>
      <w:r w:rsidR="00B9280E">
        <w:rPr>
          <w:rFonts w:ascii="Arial" w:hAnsi="Arial" w:cs="Arial"/>
        </w:rPr>
        <w:t xml:space="preserve"> live with </w:t>
      </w:r>
      <w:r w:rsidR="008B0A81">
        <w:rPr>
          <w:rFonts w:ascii="Arial" w:hAnsi="Arial" w:cs="Arial"/>
        </w:rPr>
        <w:t xml:space="preserve">the client is that we reduce the possibility of mistakes </w:t>
      </w:r>
      <w:r w:rsidR="00202594">
        <w:rPr>
          <w:rFonts w:ascii="Arial" w:hAnsi="Arial" w:cs="Arial"/>
        </w:rPr>
        <w:t>and mis</w:t>
      </w:r>
      <w:r w:rsidR="00BA4F58">
        <w:rPr>
          <w:rFonts w:ascii="Arial" w:hAnsi="Arial" w:cs="Arial"/>
        </w:rPr>
        <w:t xml:space="preserve">understanding. There are </w:t>
      </w:r>
      <w:r w:rsidR="005D10E1">
        <w:rPr>
          <w:rFonts w:ascii="Arial" w:hAnsi="Arial" w:cs="Arial"/>
        </w:rPr>
        <w:t xml:space="preserve">some possible treats </w:t>
      </w:r>
      <w:r w:rsidR="00E14DAD">
        <w:rPr>
          <w:rFonts w:ascii="Arial" w:hAnsi="Arial" w:cs="Arial"/>
        </w:rPr>
        <w:t xml:space="preserve">such as the possibility of the staff not adopting the habit to use the tablets. </w:t>
      </w:r>
      <w:r w:rsidR="00BD4ECF">
        <w:rPr>
          <w:rFonts w:ascii="Arial" w:hAnsi="Arial" w:cs="Arial"/>
        </w:rPr>
        <w:t>However,</w:t>
      </w:r>
      <w:r w:rsidR="00E14DAD">
        <w:rPr>
          <w:rFonts w:ascii="Arial" w:hAnsi="Arial" w:cs="Arial"/>
        </w:rPr>
        <w:t xml:space="preserve"> in further meeting</w:t>
      </w:r>
      <w:r w:rsidR="003C3CC6">
        <w:rPr>
          <w:rFonts w:ascii="Arial" w:hAnsi="Arial" w:cs="Arial"/>
        </w:rPr>
        <w:t xml:space="preserve"> with </w:t>
      </w:r>
      <w:r w:rsidR="008323A8">
        <w:rPr>
          <w:rFonts w:ascii="Arial" w:hAnsi="Arial" w:cs="Arial"/>
        </w:rPr>
        <w:t>stakeholders we</w:t>
      </w:r>
      <w:r w:rsidR="00534649">
        <w:rPr>
          <w:rFonts w:ascii="Arial" w:hAnsi="Arial" w:cs="Arial"/>
        </w:rPr>
        <w:t xml:space="preserve"> had very </w:t>
      </w:r>
      <w:r w:rsidR="00EA2C9B">
        <w:rPr>
          <w:rFonts w:ascii="Arial" w:hAnsi="Arial" w:cs="Arial"/>
        </w:rPr>
        <w:t xml:space="preserve">encouraging conversation </w:t>
      </w:r>
      <w:r w:rsidR="00062C61">
        <w:rPr>
          <w:rFonts w:ascii="Arial" w:hAnsi="Arial" w:cs="Arial"/>
        </w:rPr>
        <w:t>in all levels</w:t>
      </w:r>
      <w:r w:rsidR="009F24C7">
        <w:rPr>
          <w:rFonts w:ascii="Arial" w:hAnsi="Arial" w:cs="Arial"/>
        </w:rPr>
        <w:t>, which made us believe that this</w:t>
      </w:r>
      <w:r w:rsidR="00820770">
        <w:rPr>
          <w:rFonts w:ascii="Arial" w:hAnsi="Arial" w:cs="Arial"/>
        </w:rPr>
        <w:t xml:space="preserve"> the right step to be taken and everyone will give their best </w:t>
      </w:r>
      <w:r w:rsidR="00953E80">
        <w:rPr>
          <w:rFonts w:ascii="Arial" w:hAnsi="Arial" w:cs="Arial"/>
        </w:rPr>
        <w:t xml:space="preserve">in order to improve our customer service and achieve </w:t>
      </w:r>
      <w:r w:rsidR="00584096">
        <w:rPr>
          <w:rFonts w:ascii="Arial" w:hAnsi="Arial" w:cs="Arial"/>
        </w:rPr>
        <w:t>excellent</w:t>
      </w:r>
      <w:r w:rsidR="00953E80">
        <w:rPr>
          <w:rFonts w:ascii="Arial" w:hAnsi="Arial" w:cs="Arial"/>
        </w:rPr>
        <w:t xml:space="preserve"> </w:t>
      </w:r>
      <w:r w:rsidR="00584096">
        <w:rPr>
          <w:rFonts w:ascii="Arial" w:hAnsi="Arial" w:cs="Arial"/>
        </w:rPr>
        <w:t xml:space="preserve">gests experience. </w:t>
      </w:r>
    </w:p>
    <w:p w14:paraId="36A84B0F" w14:textId="1E12F30E" w:rsidR="003F384A" w:rsidRDefault="008323A8" w:rsidP="00990D55">
      <w:pPr>
        <w:rPr>
          <w:rFonts w:ascii="Arial" w:hAnsi="Arial" w:cs="Arial"/>
          <w:b/>
          <w:bCs/>
          <w:color w:val="auto"/>
        </w:rPr>
      </w:pPr>
      <w:r>
        <w:rPr>
          <w:rFonts w:ascii="Arial" w:hAnsi="Arial" w:cs="Arial"/>
          <w:b/>
          <w:bCs/>
          <w:color w:val="auto"/>
        </w:rPr>
        <w:t>5. IMPLEMENTATION PLAN</w:t>
      </w:r>
    </w:p>
    <w:p w14:paraId="0E259288" w14:textId="2ED7C030" w:rsidR="008323A8" w:rsidRDefault="008323A8" w:rsidP="00990D55">
      <w:pPr>
        <w:rPr>
          <w:rFonts w:ascii="Arial" w:hAnsi="Arial" w:cs="Arial"/>
          <w:color w:val="auto"/>
          <w:u w:val="single"/>
        </w:rPr>
      </w:pPr>
      <w:r>
        <w:rPr>
          <w:rFonts w:ascii="Arial" w:hAnsi="Arial" w:cs="Arial"/>
          <w:color w:val="auto"/>
        </w:rPr>
        <w:t xml:space="preserve">      </w:t>
      </w:r>
      <w:r w:rsidR="009D66F2">
        <w:rPr>
          <w:rFonts w:ascii="Arial" w:hAnsi="Arial" w:cs="Arial"/>
          <w:color w:val="auto"/>
          <w:u w:val="single"/>
        </w:rPr>
        <w:t>Goals and Objectives</w:t>
      </w:r>
    </w:p>
    <w:p w14:paraId="3780FE7F" w14:textId="568CE6DC" w:rsidR="00B439D4" w:rsidRDefault="00F0645D" w:rsidP="00990D55">
      <w:pPr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   </w:t>
      </w:r>
      <w:r w:rsidR="00B439D4">
        <w:rPr>
          <w:rFonts w:ascii="Arial" w:hAnsi="Arial" w:cs="Arial"/>
          <w:color w:val="auto"/>
        </w:rPr>
        <w:t>The main aim of</w:t>
      </w:r>
      <w:r w:rsidR="0044692C">
        <w:rPr>
          <w:rFonts w:ascii="Arial" w:hAnsi="Arial" w:cs="Arial"/>
          <w:color w:val="auto"/>
        </w:rPr>
        <w:t xml:space="preserve"> the project is time efficiency </w:t>
      </w:r>
      <w:r w:rsidR="00113DD1">
        <w:rPr>
          <w:rFonts w:ascii="Arial" w:hAnsi="Arial" w:cs="Arial"/>
          <w:color w:val="auto"/>
        </w:rPr>
        <w:t xml:space="preserve">and improving quality of service. Using </w:t>
      </w:r>
      <w:r w:rsidR="00502404">
        <w:rPr>
          <w:rFonts w:ascii="Arial" w:hAnsi="Arial" w:cs="Arial"/>
          <w:color w:val="auto"/>
        </w:rPr>
        <w:t>these tablets,</w:t>
      </w:r>
      <w:r w:rsidR="00113DD1">
        <w:rPr>
          <w:rFonts w:ascii="Arial" w:hAnsi="Arial" w:cs="Arial"/>
          <w:color w:val="auto"/>
        </w:rPr>
        <w:t xml:space="preserve"> the floor staff will </w:t>
      </w:r>
      <w:r w:rsidR="00BC7BF1">
        <w:rPr>
          <w:rFonts w:ascii="Arial" w:hAnsi="Arial" w:cs="Arial"/>
          <w:color w:val="auto"/>
        </w:rPr>
        <w:t>have time to pay more attention to the personal needs of our customers.</w:t>
      </w:r>
      <w:r w:rsidR="00502404">
        <w:rPr>
          <w:rFonts w:ascii="Arial" w:hAnsi="Arial" w:cs="Arial"/>
          <w:color w:val="auto"/>
        </w:rPr>
        <w:t xml:space="preserve"> Another advantage is that once the </w:t>
      </w:r>
      <w:r w:rsidR="0085201D">
        <w:rPr>
          <w:rFonts w:ascii="Arial" w:hAnsi="Arial" w:cs="Arial"/>
          <w:color w:val="auto"/>
        </w:rPr>
        <w:t xml:space="preserve">waiter </w:t>
      </w:r>
      <w:r w:rsidR="00EE0C2A">
        <w:rPr>
          <w:rFonts w:ascii="Arial" w:hAnsi="Arial" w:cs="Arial"/>
          <w:color w:val="auto"/>
        </w:rPr>
        <w:t>posts</w:t>
      </w:r>
      <w:r w:rsidR="0085201D">
        <w:rPr>
          <w:rFonts w:ascii="Arial" w:hAnsi="Arial" w:cs="Arial"/>
          <w:color w:val="auto"/>
        </w:rPr>
        <w:t xml:space="preserve"> the customers` order, they do not need to go </w:t>
      </w:r>
      <w:r w:rsidR="00053720">
        <w:rPr>
          <w:rFonts w:ascii="Arial" w:hAnsi="Arial" w:cs="Arial"/>
          <w:color w:val="auto"/>
        </w:rPr>
        <w:t xml:space="preserve">the main till, </w:t>
      </w:r>
      <w:r w:rsidR="00EE0C2A">
        <w:rPr>
          <w:rFonts w:ascii="Arial" w:hAnsi="Arial" w:cs="Arial"/>
          <w:color w:val="auto"/>
        </w:rPr>
        <w:t>bar,</w:t>
      </w:r>
      <w:r w:rsidR="00053720">
        <w:rPr>
          <w:rFonts w:ascii="Arial" w:hAnsi="Arial" w:cs="Arial"/>
          <w:color w:val="auto"/>
        </w:rPr>
        <w:t xml:space="preserve"> or kitchen. </w:t>
      </w:r>
      <w:r w:rsidR="00EE0C2A">
        <w:rPr>
          <w:rFonts w:ascii="Arial" w:hAnsi="Arial" w:cs="Arial"/>
          <w:color w:val="auto"/>
        </w:rPr>
        <w:t xml:space="preserve">This will give the floor </w:t>
      </w:r>
      <w:r w:rsidR="00C17116">
        <w:rPr>
          <w:rFonts w:ascii="Arial" w:hAnsi="Arial" w:cs="Arial"/>
          <w:color w:val="auto"/>
        </w:rPr>
        <w:t xml:space="preserve">staff and floor managers extra time to organize </w:t>
      </w:r>
      <w:r w:rsidR="00F86B18">
        <w:rPr>
          <w:rFonts w:ascii="Arial" w:hAnsi="Arial" w:cs="Arial"/>
          <w:color w:val="auto"/>
        </w:rPr>
        <w:t xml:space="preserve">their service and be more aware of the situation of the floor. </w:t>
      </w:r>
    </w:p>
    <w:p w14:paraId="5DE540FD" w14:textId="43FDDC73" w:rsidR="00291B27" w:rsidRDefault="00291B27" w:rsidP="00990D55">
      <w:pPr>
        <w:rPr>
          <w:rFonts w:ascii="Arial" w:hAnsi="Arial" w:cs="Arial"/>
          <w:color w:val="auto"/>
          <w:u w:val="single"/>
        </w:rPr>
      </w:pPr>
      <w:r>
        <w:rPr>
          <w:rFonts w:ascii="Arial" w:hAnsi="Arial" w:cs="Arial"/>
          <w:color w:val="auto"/>
        </w:rPr>
        <w:t xml:space="preserve">     </w:t>
      </w:r>
      <w:r>
        <w:rPr>
          <w:rFonts w:ascii="Arial" w:hAnsi="Arial" w:cs="Arial"/>
          <w:color w:val="auto"/>
          <w:u w:val="single"/>
        </w:rPr>
        <w:t>Timing and Milestones</w:t>
      </w:r>
    </w:p>
    <w:p w14:paraId="4CA9A0FC" w14:textId="6E63148C" w:rsidR="00F0645D" w:rsidRDefault="00552FD1" w:rsidP="00990D55">
      <w:pPr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   </w:t>
      </w:r>
      <w:r w:rsidR="00ED4259">
        <w:rPr>
          <w:rFonts w:ascii="Arial" w:hAnsi="Arial" w:cs="Arial"/>
          <w:color w:val="auto"/>
        </w:rPr>
        <w:t xml:space="preserve">In our vision, we are going to be fully </w:t>
      </w:r>
      <w:r w:rsidR="00C4402E">
        <w:rPr>
          <w:rFonts w:ascii="Arial" w:hAnsi="Arial" w:cs="Arial"/>
          <w:color w:val="auto"/>
        </w:rPr>
        <w:t xml:space="preserve">equipped in two weeks. The first week we will deal </w:t>
      </w:r>
      <w:r w:rsidR="0015445E">
        <w:rPr>
          <w:rFonts w:ascii="Arial" w:hAnsi="Arial" w:cs="Arial"/>
          <w:color w:val="auto"/>
        </w:rPr>
        <w:t xml:space="preserve">with rearranging </w:t>
      </w:r>
      <w:r w:rsidR="00FF08B9">
        <w:rPr>
          <w:rFonts w:ascii="Arial" w:hAnsi="Arial" w:cs="Arial"/>
          <w:color w:val="auto"/>
        </w:rPr>
        <w:t xml:space="preserve">and preparing the premises. In second </w:t>
      </w:r>
      <w:r w:rsidR="00610612">
        <w:rPr>
          <w:rFonts w:ascii="Arial" w:hAnsi="Arial" w:cs="Arial"/>
          <w:color w:val="auto"/>
        </w:rPr>
        <w:t>week,</w:t>
      </w:r>
      <w:r w:rsidR="00FF08B9">
        <w:rPr>
          <w:rFonts w:ascii="Arial" w:hAnsi="Arial" w:cs="Arial"/>
          <w:color w:val="auto"/>
        </w:rPr>
        <w:t xml:space="preserve"> </w:t>
      </w:r>
      <w:r w:rsidR="00433788">
        <w:rPr>
          <w:rFonts w:ascii="Arial" w:hAnsi="Arial" w:cs="Arial"/>
          <w:color w:val="auto"/>
        </w:rPr>
        <w:t>we are going to organize couple of trainings for all management</w:t>
      </w:r>
      <w:r w:rsidR="00D46EF7">
        <w:rPr>
          <w:rFonts w:ascii="Arial" w:hAnsi="Arial" w:cs="Arial"/>
          <w:color w:val="auto"/>
        </w:rPr>
        <w:t xml:space="preserve">. Once the premises and the </w:t>
      </w:r>
      <w:r w:rsidR="00610612">
        <w:rPr>
          <w:rFonts w:ascii="Arial" w:hAnsi="Arial" w:cs="Arial"/>
          <w:color w:val="auto"/>
        </w:rPr>
        <w:t xml:space="preserve">management team are ready, we will start </w:t>
      </w:r>
      <w:r w:rsidR="00B66E20">
        <w:rPr>
          <w:rFonts w:ascii="Arial" w:hAnsi="Arial" w:cs="Arial"/>
          <w:color w:val="auto"/>
        </w:rPr>
        <w:t xml:space="preserve">train the floor staff of using tablets. </w:t>
      </w:r>
      <w:r w:rsidR="005436CF">
        <w:rPr>
          <w:rFonts w:ascii="Arial" w:hAnsi="Arial" w:cs="Arial"/>
          <w:color w:val="auto"/>
        </w:rPr>
        <w:t xml:space="preserve">If everything goes well, in 3 weeks we can start using the new system. </w:t>
      </w:r>
    </w:p>
    <w:p w14:paraId="3AAB9747" w14:textId="77777777" w:rsidR="00645B22" w:rsidRDefault="00645B22" w:rsidP="00990D55">
      <w:pPr>
        <w:rPr>
          <w:rFonts w:ascii="Arial" w:hAnsi="Arial" w:cs="Arial"/>
          <w:color w:val="auto"/>
        </w:rPr>
      </w:pPr>
    </w:p>
    <w:p w14:paraId="5470930D" w14:textId="77777777" w:rsidR="00645B22" w:rsidRDefault="00645B22" w:rsidP="00990D55">
      <w:pPr>
        <w:rPr>
          <w:rFonts w:ascii="Arial" w:hAnsi="Arial" w:cs="Arial"/>
          <w:color w:val="auto"/>
        </w:rPr>
      </w:pPr>
    </w:p>
    <w:p w14:paraId="668E6C43" w14:textId="188EFDFF" w:rsidR="002C1FA8" w:rsidRDefault="00552FD1" w:rsidP="00990D55">
      <w:pPr>
        <w:rPr>
          <w:rFonts w:ascii="Arial" w:hAnsi="Arial" w:cs="Arial"/>
          <w:color w:val="auto"/>
          <w:u w:val="single"/>
        </w:rPr>
      </w:pPr>
      <w:r>
        <w:rPr>
          <w:rFonts w:ascii="Arial" w:hAnsi="Arial" w:cs="Arial"/>
          <w:color w:val="auto"/>
        </w:rPr>
        <w:lastRenderedPageBreak/>
        <w:t xml:space="preserve">     </w:t>
      </w:r>
      <w:r>
        <w:rPr>
          <w:rFonts w:ascii="Arial" w:hAnsi="Arial" w:cs="Arial"/>
          <w:color w:val="auto"/>
          <w:u w:val="single"/>
        </w:rPr>
        <w:t>Resources</w:t>
      </w:r>
    </w:p>
    <w:p w14:paraId="12EC2C9A" w14:textId="1563603D" w:rsidR="00275487" w:rsidRDefault="00660D93" w:rsidP="00990D55">
      <w:pPr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   </w:t>
      </w:r>
      <w:r w:rsidR="00275487">
        <w:rPr>
          <w:rFonts w:ascii="Arial" w:hAnsi="Arial" w:cs="Arial"/>
          <w:color w:val="auto"/>
        </w:rPr>
        <w:t xml:space="preserve">After long examination of </w:t>
      </w:r>
      <w:r w:rsidR="00E358FD">
        <w:rPr>
          <w:rFonts w:ascii="Arial" w:hAnsi="Arial" w:cs="Arial"/>
          <w:color w:val="auto"/>
        </w:rPr>
        <w:t xml:space="preserve">all factors in the current situation, we are sure that we have enough </w:t>
      </w:r>
      <w:r w:rsidR="00645B22">
        <w:rPr>
          <w:rFonts w:ascii="Arial" w:hAnsi="Arial" w:cs="Arial"/>
          <w:color w:val="auto"/>
        </w:rPr>
        <w:t>time to implement the changes</w:t>
      </w:r>
      <w:r w:rsidR="005B3E82">
        <w:rPr>
          <w:rFonts w:ascii="Arial" w:hAnsi="Arial" w:cs="Arial"/>
          <w:color w:val="auto"/>
        </w:rPr>
        <w:t>. The company has enough employees so we can afford to start</w:t>
      </w:r>
      <w:r w:rsidR="00150B14">
        <w:rPr>
          <w:rFonts w:ascii="Arial" w:hAnsi="Arial" w:cs="Arial"/>
          <w:color w:val="auto"/>
        </w:rPr>
        <w:t xml:space="preserve"> training the staff part-by-part. We have partnership </w:t>
      </w:r>
      <w:r w:rsidR="004F0C32">
        <w:rPr>
          <w:rFonts w:ascii="Arial" w:hAnsi="Arial" w:cs="Arial"/>
          <w:color w:val="auto"/>
        </w:rPr>
        <w:t xml:space="preserve">with well-known tech </w:t>
      </w:r>
      <w:r w:rsidR="001B2679">
        <w:rPr>
          <w:rFonts w:ascii="Arial" w:hAnsi="Arial" w:cs="Arial"/>
          <w:color w:val="auto"/>
        </w:rPr>
        <w:t>company,</w:t>
      </w:r>
      <w:r w:rsidR="004F0C32">
        <w:rPr>
          <w:rFonts w:ascii="Arial" w:hAnsi="Arial" w:cs="Arial"/>
          <w:color w:val="auto"/>
        </w:rPr>
        <w:t xml:space="preserve"> so the tablets</w:t>
      </w:r>
      <w:r w:rsidR="001B2679">
        <w:rPr>
          <w:rFonts w:ascii="Arial" w:hAnsi="Arial" w:cs="Arial"/>
          <w:color w:val="auto"/>
        </w:rPr>
        <w:t xml:space="preserve"> are coming almost free. In return we are required </w:t>
      </w:r>
      <w:r w:rsidR="00B126A4">
        <w:rPr>
          <w:rFonts w:ascii="Arial" w:hAnsi="Arial" w:cs="Arial"/>
          <w:color w:val="auto"/>
        </w:rPr>
        <w:t xml:space="preserve">to use particular server for operating our service. </w:t>
      </w:r>
    </w:p>
    <w:p w14:paraId="799F917A" w14:textId="74B3EFDE" w:rsidR="00660D93" w:rsidRDefault="00660D93" w:rsidP="00990D55">
      <w:pPr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    </w:t>
      </w:r>
      <w:r w:rsidR="00EC06F7">
        <w:rPr>
          <w:rFonts w:ascii="Arial" w:hAnsi="Arial" w:cs="Arial"/>
          <w:color w:val="auto"/>
          <w:u w:val="single"/>
        </w:rPr>
        <w:t xml:space="preserve">Responsibilities </w:t>
      </w:r>
    </w:p>
    <w:p w14:paraId="17791B57" w14:textId="771BDEDC" w:rsidR="00695EE5" w:rsidRDefault="0089038E" w:rsidP="00990D55">
      <w:pPr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  </w:t>
      </w:r>
      <w:r w:rsidR="00EC06F7">
        <w:rPr>
          <w:rFonts w:ascii="Arial" w:hAnsi="Arial" w:cs="Arial"/>
          <w:color w:val="auto"/>
        </w:rPr>
        <w:t xml:space="preserve">There are two senior managers </w:t>
      </w:r>
      <w:r w:rsidR="0045382C">
        <w:rPr>
          <w:rFonts w:ascii="Arial" w:hAnsi="Arial" w:cs="Arial"/>
          <w:color w:val="auto"/>
        </w:rPr>
        <w:t>who will be fully in charge</w:t>
      </w:r>
      <w:r w:rsidR="00380630">
        <w:rPr>
          <w:rFonts w:ascii="Arial" w:hAnsi="Arial" w:cs="Arial"/>
          <w:color w:val="auto"/>
        </w:rPr>
        <w:t xml:space="preserve"> of all </w:t>
      </w:r>
      <w:r w:rsidR="0039265E">
        <w:rPr>
          <w:rFonts w:ascii="Arial" w:hAnsi="Arial" w:cs="Arial"/>
          <w:color w:val="auto"/>
        </w:rPr>
        <w:t>issues</w:t>
      </w:r>
      <w:r w:rsidR="00380630">
        <w:rPr>
          <w:rFonts w:ascii="Arial" w:hAnsi="Arial" w:cs="Arial"/>
          <w:color w:val="auto"/>
        </w:rPr>
        <w:t xml:space="preserve"> to occur </w:t>
      </w:r>
      <w:r w:rsidR="0039265E">
        <w:rPr>
          <w:rFonts w:ascii="Arial" w:hAnsi="Arial" w:cs="Arial"/>
          <w:color w:val="auto"/>
        </w:rPr>
        <w:t>while using the tablets. Floor ma</w:t>
      </w:r>
      <w:r w:rsidR="009D42A0">
        <w:rPr>
          <w:rFonts w:ascii="Arial" w:hAnsi="Arial" w:cs="Arial"/>
          <w:color w:val="auto"/>
        </w:rPr>
        <w:t xml:space="preserve">nagers are going to take a place in reinforcing the </w:t>
      </w:r>
      <w:r w:rsidR="00943E1F">
        <w:rPr>
          <w:rFonts w:ascii="Arial" w:hAnsi="Arial" w:cs="Arial"/>
          <w:color w:val="auto"/>
        </w:rPr>
        <w:t xml:space="preserve">floor staff to use only </w:t>
      </w:r>
      <w:r w:rsidR="00F863FB">
        <w:rPr>
          <w:rFonts w:ascii="Arial" w:hAnsi="Arial" w:cs="Arial"/>
          <w:color w:val="auto"/>
        </w:rPr>
        <w:t>tablets (</w:t>
      </w:r>
      <w:r w:rsidR="00943E1F">
        <w:rPr>
          <w:rFonts w:ascii="Arial" w:hAnsi="Arial" w:cs="Arial"/>
          <w:color w:val="auto"/>
        </w:rPr>
        <w:t xml:space="preserve">no paper and pen). </w:t>
      </w:r>
      <w:r w:rsidR="00F863FB">
        <w:rPr>
          <w:rFonts w:ascii="Arial" w:hAnsi="Arial" w:cs="Arial"/>
          <w:color w:val="auto"/>
        </w:rPr>
        <w:t xml:space="preserve">The floor staff will be required for daily </w:t>
      </w:r>
      <w:r w:rsidR="00E27B59">
        <w:rPr>
          <w:rFonts w:ascii="Arial" w:hAnsi="Arial" w:cs="Arial"/>
          <w:color w:val="auto"/>
        </w:rPr>
        <w:t>maintenance such as charging and updating</w:t>
      </w:r>
      <w:r w:rsidR="00695EE5">
        <w:rPr>
          <w:rFonts w:ascii="Arial" w:hAnsi="Arial" w:cs="Arial"/>
          <w:color w:val="auto"/>
        </w:rPr>
        <w:t xml:space="preserve"> software. </w:t>
      </w:r>
    </w:p>
    <w:p w14:paraId="217207AB" w14:textId="7B5FB4D0" w:rsidR="00EC06F7" w:rsidRDefault="00695EE5" w:rsidP="00990D55">
      <w:pPr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    </w:t>
      </w:r>
      <w:r>
        <w:rPr>
          <w:rFonts w:ascii="Arial" w:hAnsi="Arial" w:cs="Arial"/>
          <w:color w:val="auto"/>
          <w:u w:val="single"/>
        </w:rPr>
        <w:t>Success (</w:t>
      </w:r>
      <w:r w:rsidR="0089038E">
        <w:rPr>
          <w:rFonts w:ascii="Arial" w:hAnsi="Arial" w:cs="Arial"/>
          <w:color w:val="auto"/>
          <w:u w:val="single"/>
        </w:rPr>
        <w:t>metrics</w:t>
      </w:r>
      <w:r>
        <w:rPr>
          <w:rFonts w:ascii="Arial" w:hAnsi="Arial" w:cs="Arial"/>
          <w:color w:val="auto"/>
          <w:u w:val="single"/>
        </w:rPr>
        <w:t xml:space="preserve"> and </w:t>
      </w:r>
      <w:r w:rsidR="0089038E">
        <w:rPr>
          <w:rFonts w:ascii="Arial" w:hAnsi="Arial" w:cs="Arial"/>
          <w:color w:val="auto"/>
          <w:u w:val="single"/>
        </w:rPr>
        <w:t>evaluation)</w:t>
      </w:r>
      <w:r w:rsidR="00E27B59">
        <w:rPr>
          <w:rFonts w:ascii="Arial" w:hAnsi="Arial" w:cs="Arial"/>
          <w:color w:val="auto"/>
        </w:rPr>
        <w:t xml:space="preserve"> </w:t>
      </w:r>
    </w:p>
    <w:p w14:paraId="069B6BF7" w14:textId="2FD15822" w:rsidR="0089038E" w:rsidRDefault="00E345C3" w:rsidP="00990D55">
      <w:pPr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   </w:t>
      </w:r>
      <w:r w:rsidR="00F9517E">
        <w:rPr>
          <w:rFonts w:ascii="Arial" w:hAnsi="Arial" w:cs="Arial"/>
          <w:color w:val="auto"/>
        </w:rPr>
        <w:t>After the firs</w:t>
      </w:r>
      <w:r>
        <w:rPr>
          <w:rFonts w:ascii="Arial" w:hAnsi="Arial" w:cs="Arial"/>
          <w:color w:val="auto"/>
        </w:rPr>
        <w:t xml:space="preserve">t </w:t>
      </w:r>
      <w:r w:rsidR="00F9517E">
        <w:rPr>
          <w:rFonts w:ascii="Arial" w:hAnsi="Arial" w:cs="Arial"/>
          <w:color w:val="auto"/>
        </w:rPr>
        <w:t xml:space="preserve">week of using the new system, we will </w:t>
      </w:r>
      <w:r w:rsidR="0065436B">
        <w:rPr>
          <w:rFonts w:ascii="Arial" w:hAnsi="Arial" w:cs="Arial"/>
          <w:color w:val="auto"/>
        </w:rPr>
        <w:t>establish two meetings</w:t>
      </w:r>
      <w:r w:rsidR="0052215A">
        <w:rPr>
          <w:rFonts w:ascii="Arial" w:hAnsi="Arial" w:cs="Arial"/>
          <w:color w:val="auto"/>
        </w:rPr>
        <w:t xml:space="preserve">. The first one will be with members of the staff in all </w:t>
      </w:r>
      <w:r w:rsidR="00942452">
        <w:rPr>
          <w:rFonts w:ascii="Arial" w:hAnsi="Arial" w:cs="Arial"/>
          <w:color w:val="auto"/>
        </w:rPr>
        <w:t>levels,</w:t>
      </w:r>
      <w:r w:rsidR="00133626">
        <w:rPr>
          <w:rFonts w:ascii="Arial" w:hAnsi="Arial" w:cs="Arial"/>
          <w:color w:val="auto"/>
        </w:rPr>
        <w:t xml:space="preserve"> and we are going to collect all the feedback we receive. </w:t>
      </w:r>
      <w:r w:rsidR="00942452">
        <w:rPr>
          <w:rFonts w:ascii="Arial" w:hAnsi="Arial" w:cs="Arial"/>
          <w:color w:val="auto"/>
        </w:rPr>
        <w:t xml:space="preserve">The </w:t>
      </w:r>
      <w:r w:rsidR="008E6425">
        <w:rPr>
          <w:rFonts w:ascii="Arial" w:hAnsi="Arial" w:cs="Arial"/>
          <w:color w:val="auto"/>
        </w:rPr>
        <w:t>second meeting</w:t>
      </w:r>
      <w:r w:rsidR="00942452">
        <w:rPr>
          <w:rFonts w:ascii="Arial" w:hAnsi="Arial" w:cs="Arial"/>
          <w:color w:val="auto"/>
        </w:rPr>
        <w:t xml:space="preserve"> will be with some the </w:t>
      </w:r>
      <w:r w:rsidR="00773411">
        <w:rPr>
          <w:rFonts w:ascii="Arial" w:hAnsi="Arial" w:cs="Arial"/>
          <w:color w:val="auto"/>
        </w:rPr>
        <w:t xml:space="preserve">key customers, and we will ask for opinion about their recent </w:t>
      </w:r>
      <w:r w:rsidR="008E6425">
        <w:rPr>
          <w:rFonts w:ascii="Arial" w:hAnsi="Arial" w:cs="Arial"/>
          <w:color w:val="auto"/>
        </w:rPr>
        <w:t xml:space="preserve">experience. </w:t>
      </w:r>
    </w:p>
    <w:p w14:paraId="78BBF0A7" w14:textId="52CF217D" w:rsidR="00E345C3" w:rsidRDefault="00E345C3" w:rsidP="00990D55">
      <w:pPr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   </w:t>
      </w:r>
      <w:r w:rsidR="008E6425">
        <w:rPr>
          <w:rFonts w:ascii="Arial" w:hAnsi="Arial" w:cs="Arial"/>
          <w:color w:val="auto"/>
        </w:rPr>
        <w:t>After one mo</w:t>
      </w:r>
      <w:r w:rsidR="00F05325">
        <w:rPr>
          <w:rFonts w:ascii="Arial" w:hAnsi="Arial" w:cs="Arial"/>
          <w:color w:val="auto"/>
        </w:rPr>
        <w:t xml:space="preserve">nth of using the new system, I am planning to review all documents related </w:t>
      </w:r>
      <w:r w:rsidR="00E72F8B">
        <w:rPr>
          <w:rFonts w:ascii="Arial" w:hAnsi="Arial" w:cs="Arial"/>
          <w:color w:val="auto"/>
        </w:rPr>
        <w:t>to our revenue and profit for the last month</w:t>
      </w:r>
      <w:r w:rsidR="00133319">
        <w:rPr>
          <w:rFonts w:ascii="Arial" w:hAnsi="Arial" w:cs="Arial"/>
          <w:color w:val="auto"/>
        </w:rPr>
        <w:t xml:space="preserve">. The data that we will collect </w:t>
      </w:r>
      <w:r w:rsidR="002E5067">
        <w:rPr>
          <w:rFonts w:ascii="Arial" w:hAnsi="Arial" w:cs="Arial"/>
          <w:color w:val="auto"/>
        </w:rPr>
        <w:t xml:space="preserve">through the meetings and data from the financial department will determine </w:t>
      </w:r>
      <w:r w:rsidR="00D72A5D">
        <w:rPr>
          <w:rFonts w:ascii="Arial" w:hAnsi="Arial" w:cs="Arial"/>
          <w:color w:val="auto"/>
        </w:rPr>
        <w:t>whether our solution is successful or not.</w:t>
      </w:r>
      <w:r w:rsidR="008E1125">
        <w:rPr>
          <w:rFonts w:ascii="Arial" w:hAnsi="Arial" w:cs="Arial"/>
          <w:color w:val="auto"/>
        </w:rPr>
        <w:t xml:space="preserve"> </w:t>
      </w:r>
    </w:p>
    <w:p w14:paraId="4A13CFC9" w14:textId="593789B0" w:rsidR="008E6425" w:rsidRDefault="00E345C3" w:rsidP="00990D55">
      <w:pPr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    </w:t>
      </w:r>
      <w:r w:rsidR="008E1125">
        <w:rPr>
          <w:rFonts w:ascii="Arial" w:hAnsi="Arial" w:cs="Arial"/>
          <w:color w:val="auto"/>
        </w:rPr>
        <w:t xml:space="preserve">However, I truly believe that now </w:t>
      </w:r>
      <w:r w:rsidR="006C5157">
        <w:rPr>
          <w:rFonts w:ascii="Arial" w:hAnsi="Arial" w:cs="Arial"/>
          <w:color w:val="auto"/>
        </w:rPr>
        <w:t xml:space="preserve">is the right time for stepping into the future </w:t>
      </w:r>
      <w:r w:rsidR="008620E0">
        <w:rPr>
          <w:rFonts w:ascii="Arial" w:hAnsi="Arial" w:cs="Arial"/>
          <w:color w:val="auto"/>
        </w:rPr>
        <w:t xml:space="preserve">of hospitality and achieving </w:t>
      </w:r>
      <w:r>
        <w:rPr>
          <w:rFonts w:ascii="Arial" w:hAnsi="Arial" w:cs="Arial"/>
          <w:color w:val="auto"/>
        </w:rPr>
        <w:t xml:space="preserve">superior customer service. </w:t>
      </w:r>
    </w:p>
    <w:p w14:paraId="48FE6C39" w14:textId="77777777" w:rsidR="008E6425" w:rsidRDefault="008E6425" w:rsidP="00990D55">
      <w:pPr>
        <w:rPr>
          <w:rFonts w:ascii="Arial" w:hAnsi="Arial" w:cs="Arial"/>
          <w:color w:val="auto"/>
        </w:rPr>
      </w:pPr>
    </w:p>
    <w:p w14:paraId="5B359D39" w14:textId="77777777" w:rsidR="0089038E" w:rsidRPr="00EC06F7" w:rsidRDefault="0089038E" w:rsidP="00990D55">
      <w:pPr>
        <w:rPr>
          <w:rFonts w:ascii="Arial" w:hAnsi="Arial" w:cs="Arial"/>
          <w:color w:val="auto"/>
        </w:rPr>
      </w:pPr>
    </w:p>
    <w:p w14:paraId="0BDFDD7A" w14:textId="77777777" w:rsidR="00660D93" w:rsidRPr="00275487" w:rsidRDefault="00660D93" w:rsidP="00990D55">
      <w:pPr>
        <w:rPr>
          <w:rFonts w:ascii="Arial" w:hAnsi="Arial" w:cs="Arial"/>
          <w:color w:val="auto"/>
        </w:rPr>
      </w:pPr>
    </w:p>
    <w:p w14:paraId="2AC3A9E5" w14:textId="77777777" w:rsidR="00552FD1" w:rsidRPr="00552FD1" w:rsidRDefault="00552FD1" w:rsidP="00990D55">
      <w:pPr>
        <w:rPr>
          <w:rFonts w:ascii="Arial" w:hAnsi="Arial" w:cs="Arial"/>
          <w:color w:val="auto"/>
        </w:rPr>
      </w:pPr>
    </w:p>
    <w:p w14:paraId="6C00ECFD" w14:textId="45CCE7A5" w:rsidR="005E7A31" w:rsidRPr="007C32F9" w:rsidRDefault="00100F12" w:rsidP="00990D5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593A35">
        <w:rPr>
          <w:rFonts w:ascii="Arial" w:hAnsi="Arial" w:cs="Arial"/>
        </w:rPr>
        <w:t xml:space="preserve"> </w:t>
      </w:r>
    </w:p>
    <w:p w14:paraId="5F355EC1" w14:textId="5E3DE5D5" w:rsidR="009B7DDB" w:rsidRDefault="009B7DDB" w:rsidP="009B7DDB">
      <w:pPr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lastRenderedPageBreak/>
        <w:t xml:space="preserve">REFERNCES </w:t>
      </w:r>
    </w:p>
    <w:p w14:paraId="4A478D44" w14:textId="77777777" w:rsidR="00834C6F" w:rsidRDefault="00834C6F" w:rsidP="00834C6F">
      <w:pPr>
        <w:pStyle w:val="ListParagraph"/>
        <w:numPr>
          <w:ilvl w:val="0"/>
          <w:numId w:val="20"/>
        </w:numPr>
        <w:spacing w:before="0" w:after="160"/>
        <w:rPr>
          <w:rFonts w:ascii="Arial" w:hAnsi="Arial" w:cs="Arial"/>
        </w:rPr>
      </w:pPr>
      <w:r>
        <w:rPr>
          <w:rFonts w:ascii="Arial" w:hAnsi="Arial" w:cs="Arial"/>
        </w:rPr>
        <w:t xml:space="preserve">De Kervenoael, R. et al. (2020) `Leveraging human-robot interaction in hospitality services: Incorporating the role of perceived value, empathy, and information sharing into visitors` intentions to use social robots`, </w:t>
      </w:r>
      <w:r>
        <w:rPr>
          <w:rFonts w:ascii="Arial" w:hAnsi="Arial" w:cs="Arial"/>
          <w:i/>
          <w:iCs/>
        </w:rPr>
        <w:t xml:space="preserve">Tourism Management, </w:t>
      </w:r>
      <w:r>
        <w:rPr>
          <w:rFonts w:ascii="Arial" w:hAnsi="Arial" w:cs="Arial"/>
        </w:rPr>
        <w:t xml:space="preserve">78  </w:t>
      </w:r>
    </w:p>
    <w:p w14:paraId="36035992" w14:textId="7A166D7B" w:rsidR="00834C6F" w:rsidRDefault="00834C6F" w:rsidP="00834C6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Available at:  </w:t>
      </w:r>
      <w:r w:rsidR="002C5927">
        <w:rPr>
          <w:rFonts w:ascii="Arial" w:hAnsi="Arial" w:cs="Arial"/>
        </w:rPr>
        <w:t xml:space="preserve"> </w:t>
      </w:r>
      <w:hyperlink r:id="rId9" w:history="1">
        <w:r w:rsidR="002C5927" w:rsidRPr="00DD6DA8">
          <w:rPr>
            <w:rStyle w:val="Hyperlink"/>
            <w:rFonts w:ascii="Arial" w:hAnsi="Arial" w:cs="Arial"/>
          </w:rPr>
          <w:t>https://www.sciencedirect.com/science/article/pii/S0261517719302407</w:t>
        </w:r>
      </w:hyperlink>
    </w:p>
    <w:p w14:paraId="39901726" w14:textId="77777777" w:rsidR="00834C6F" w:rsidRDefault="00834C6F" w:rsidP="00834C6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(Accessed: 19</w:t>
      </w:r>
      <w:r w:rsidRPr="00234916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December 2021)</w:t>
      </w:r>
    </w:p>
    <w:p w14:paraId="2CB64334" w14:textId="59DBA8B8" w:rsidR="009B7DDB" w:rsidRDefault="00D5292D" w:rsidP="009B7DDB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>
        <w:rPr>
          <w:rFonts w:ascii="Arial" w:hAnsi="Arial" w:cs="Arial"/>
        </w:rPr>
        <w:t>James, T. and Ziegenfuss</w:t>
      </w:r>
      <w:r w:rsidR="0056317B">
        <w:rPr>
          <w:rFonts w:ascii="Arial" w:hAnsi="Arial" w:cs="Arial"/>
        </w:rPr>
        <w:t>, Jr.</w:t>
      </w:r>
      <w:r w:rsidR="00834C6F">
        <w:rPr>
          <w:rFonts w:ascii="Arial" w:hAnsi="Arial" w:cs="Arial"/>
        </w:rPr>
        <w:t xml:space="preserve"> </w:t>
      </w:r>
      <w:r w:rsidR="0056317B">
        <w:rPr>
          <w:rFonts w:ascii="Arial" w:hAnsi="Arial" w:cs="Arial"/>
        </w:rPr>
        <w:t xml:space="preserve">(2001) </w:t>
      </w:r>
      <w:r w:rsidR="0056317B">
        <w:rPr>
          <w:rFonts w:ascii="Arial" w:hAnsi="Arial" w:cs="Arial"/>
          <w:i/>
          <w:iCs/>
        </w:rPr>
        <w:t>Organization</w:t>
      </w:r>
      <w:r w:rsidR="00AF308D">
        <w:rPr>
          <w:rFonts w:ascii="Arial" w:hAnsi="Arial" w:cs="Arial"/>
          <w:i/>
          <w:iCs/>
        </w:rPr>
        <w:t xml:space="preserve"> and Management Problem Solving </w:t>
      </w:r>
      <w:r w:rsidR="00AF308D">
        <w:rPr>
          <w:rFonts w:ascii="Arial" w:hAnsi="Arial" w:cs="Arial"/>
        </w:rPr>
        <w:t>1</w:t>
      </w:r>
      <w:r w:rsidR="00AF308D" w:rsidRPr="00AF308D">
        <w:rPr>
          <w:rFonts w:ascii="Arial" w:hAnsi="Arial" w:cs="Arial"/>
          <w:vertAlign w:val="superscript"/>
        </w:rPr>
        <w:t>st</w:t>
      </w:r>
      <w:r w:rsidR="00AF308D">
        <w:rPr>
          <w:rFonts w:ascii="Arial" w:hAnsi="Arial" w:cs="Arial"/>
        </w:rPr>
        <w:t xml:space="preserve"> Ed. SAGE Publications </w:t>
      </w:r>
    </w:p>
    <w:p w14:paraId="4F57D70B" w14:textId="77777777" w:rsidR="00C3631A" w:rsidRDefault="00C3631A" w:rsidP="00C3631A">
      <w:pPr>
        <w:pStyle w:val="ListParagraph"/>
        <w:numPr>
          <w:ilvl w:val="0"/>
          <w:numId w:val="19"/>
        </w:numPr>
        <w:spacing w:before="0" w:after="160"/>
        <w:rPr>
          <w:rFonts w:ascii="Arial" w:hAnsi="Arial" w:cs="Arial"/>
        </w:rPr>
      </w:pPr>
      <w:r>
        <w:rPr>
          <w:rFonts w:ascii="Arial" w:hAnsi="Arial" w:cs="Arial"/>
        </w:rPr>
        <w:t xml:space="preserve">Rahman, M. (2021) `PESTEL analysis of the hospitality industry`, </w:t>
      </w:r>
      <w:r>
        <w:rPr>
          <w:rFonts w:ascii="Arial" w:hAnsi="Arial" w:cs="Arial"/>
          <w:i/>
          <w:iCs/>
        </w:rPr>
        <w:t>Marketing in Tourism &amp; Hospitality.</w:t>
      </w:r>
    </w:p>
    <w:p w14:paraId="77E1A9AB" w14:textId="77777777" w:rsidR="00C3631A" w:rsidRDefault="00C3631A" w:rsidP="00C3631A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Available at:</w:t>
      </w:r>
      <w:r w:rsidRPr="00A63709">
        <w:t xml:space="preserve"> </w:t>
      </w:r>
      <w:hyperlink r:id="rId10" w:history="1">
        <w:r w:rsidRPr="00723E53">
          <w:rPr>
            <w:rStyle w:val="Hyperlink"/>
            <w:rFonts w:ascii="Arial" w:hAnsi="Arial" w:cs="Arial"/>
          </w:rPr>
          <w:t>https://howandwhat.net/pestel-analysis-hospitality-industry/</w:t>
        </w:r>
      </w:hyperlink>
      <w:r>
        <w:rPr>
          <w:rFonts w:ascii="Arial" w:hAnsi="Arial" w:cs="Arial"/>
        </w:rPr>
        <w:t xml:space="preserve"> </w:t>
      </w:r>
    </w:p>
    <w:p w14:paraId="2736FBCF" w14:textId="77777777" w:rsidR="00C3631A" w:rsidRPr="001E57AA" w:rsidRDefault="00C3631A" w:rsidP="00C3631A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(Accessed: 29</w:t>
      </w:r>
      <w:r w:rsidRPr="00A63709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December 2021)</w:t>
      </w:r>
    </w:p>
    <w:p w14:paraId="356D50A4" w14:textId="77777777" w:rsidR="001F404C" w:rsidRDefault="001F404C" w:rsidP="001F404C">
      <w:pPr>
        <w:pStyle w:val="ListParagraph"/>
        <w:numPr>
          <w:ilvl w:val="0"/>
          <w:numId w:val="21"/>
        </w:numPr>
        <w:spacing w:before="0" w:after="160"/>
        <w:rPr>
          <w:rFonts w:ascii="Arial" w:hAnsi="Arial" w:cs="Arial"/>
        </w:rPr>
      </w:pPr>
      <w:r w:rsidRPr="001E57AA">
        <w:rPr>
          <w:rFonts w:ascii="Arial" w:hAnsi="Arial" w:cs="Arial"/>
        </w:rPr>
        <w:t xml:space="preserve">Tai, YF., Wang, YC. </w:t>
      </w:r>
      <w:r>
        <w:rPr>
          <w:rFonts w:ascii="Arial" w:hAnsi="Arial" w:cs="Arial"/>
        </w:rPr>
        <w:t>a</w:t>
      </w:r>
      <w:r w:rsidRPr="001E57AA">
        <w:rPr>
          <w:rFonts w:ascii="Arial" w:hAnsi="Arial" w:cs="Arial"/>
        </w:rPr>
        <w:t>nd Luo</w:t>
      </w:r>
      <w:r>
        <w:rPr>
          <w:rFonts w:ascii="Arial" w:hAnsi="Arial" w:cs="Arial"/>
        </w:rPr>
        <w:t xml:space="preserve">, CC. (2021) `Technology- or human-related service innovation? Enhancing customer satisfaction, delight, and loyalty in the hospitality industry` </w:t>
      </w:r>
      <w:r>
        <w:rPr>
          <w:rFonts w:ascii="Arial" w:hAnsi="Arial" w:cs="Arial"/>
          <w:i/>
          <w:iCs/>
        </w:rPr>
        <w:t xml:space="preserve">Serv Bus, </w:t>
      </w:r>
      <w:r>
        <w:rPr>
          <w:rFonts w:ascii="Arial" w:hAnsi="Arial" w:cs="Arial"/>
        </w:rPr>
        <w:t xml:space="preserve">15, pp 667-694   </w:t>
      </w:r>
    </w:p>
    <w:p w14:paraId="3DBB8583" w14:textId="77777777" w:rsidR="001F404C" w:rsidRDefault="001F404C" w:rsidP="001F404C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Available at:</w:t>
      </w:r>
      <w:r w:rsidRPr="00960632">
        <w:t xml:space="preserve"> </w:t>
      </w:r>
      <w:hyperlink r:id="rId11" w:anchor="citeas" w:history="1">
        <w:r w:rsidRPr="0054292C">
          <w:rPr>
            <w:rStyle w:val="Hyperlink"/>
            <w:rFonts w:ascii="Arial" w:hAnsi="Arial" w:cs="Arial"/>
          </w:rPr>
          <w:t>https://link.springer.com/article/10.1007/s11628-021-00461-w#citeas</w:t>
        </w:r>
      </w:hyperlink>
      <w:r>
        <w:rPr>
          <w:rFonts w:ascii="Arial" w:hAnsi="Arial" w:cs="Arial"/>
        </w:rPr>
        <w:t xml:space="preserve"> </w:t>
      </w:r>
    </w:p>
    <w:p w14:paraId="5DFDB593" w14:textId="77777777" w:rsidR="001F404C" w:rsidRDefault="001F404C" w:rsidP="001F404C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(Accessed: 19</w:t>
      </w:r>
      <w:r w:rsidRPr="00960632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December 2021)</w:t>
      </w:r>
    </w:p>
    <w:p w14:paraId="0B4CC657" w14:textId="77777777" w:rsidR="000F4DFF" w:rsidRDefault="000F4DFF" w:rsidP="000F4DFF">
      <w:pPr>
        <w:pStyle w:val="ListParagraph"/>
        <w:numPr>
          <w:ilvl w:val="0"/>
          <w:numId w:val="20"/>
        </w:numPr>
        <w:spacing w:before="0" w:after="160"/>
        <w:rPr>
          <w:rFonts w:ascii="Arial" w:hAnsi="Arial" w:cs="Arial"/>
        </w:rPr>
      </w:pPr>
      <w:r>
        <w:rPr>
          <w:rFonts w:ascii="Arial" w:hAnsi="Arial" w:cs="Arial"/>
        </w:rPr>
        <w:t xml:space="preserve">Ward, D. (2017) </w:t>
      </w:r>
      <w:r>
        <w:rPr>
          <w:rFonts w:ascii="Arial" w:hAnsi="Arial" w:cs="Arial"/>
          <w:i/>
          <w:iCs/>
        </w:rPr>
        <w:t xml:space="preserve">7 Biggest Customer Service Mistakes to Avoid When You work In Hospitality. </w:t>
      </w:r>
      <w:r>
        <w:rPr>
          <w:rFonts w:ascii="Arial" w:hAnsi="Arial" w:cs="Arial"/>
        </w:rPr>
        <w:t xml:space="preserve">Available at: </w:t>
      </w:r>
      <w:hyperlink r:id="rId12" w:history="1">
        <w:r w:rsidRPr="00925D2C">
          <w:rPr>
            <w:rStyle w:val="Hyperlink"/>
            <w:rFonts w:ascii="Arial" w:hAnsi="Arial" w:cs="Arial"/>
          </w:rPr>
          <w:t>https://www.hcareers.com/article/career-advice/7-biggest-customer-service-mistakes-to-avoid-when-you-work-in-hospitality</w:t>
        </w:r>
      </w:hyperlink>
      <w:r>
        <w:rPr>
          <w:rFonts w:ascii="Arial" w:hAnsi="Arial" w:cs="Arial"/>
        </w:rPr>
        <w:t xml:space="preserve"> </w:t>
      </w:r>
    </w:p>
    <w:p w14:paraId="1B61B413" w14:textId="77777777" w:rsidR="000F4DFF" w:rsidRDefault="000F4DFF" w:rsidP="000F4DF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(Accessed: 20</w:t>
      </w:r>
      <w:r w:rsidRPr="006D7167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December 2021).</w:t>
      </w:r>
    </w:p>
    <w:p w14:paraId="09CBDA3C" w14:textId="77777777" w:rsidR="00AF308D" w:rsidRPr="009B7DDB" w:rsidRDefault="00AF308D" w:rsidP="000F4DFF">
      <w:pPr>
        <w:pStyle w:val="ListParagraph"/>
        <w:rPr>
          <w:rFonts w:ascii="Arial" w:hAnsi="Arial" w:cs="Arial"/>
        </w:rPr>
      </w:pPr>
    </w:p>
    <w:p w14:paraId="1D3E5B38" w14:textId="77777777" w:rsidR="004E20B0" w:rsidRPr="004E20B0" w:rsidRDefault="004E20B0" w:rsidP="00990D55">
      <w:pPr>
        <w:rPr>
          <w:rFonts w:ascii="Arial" w:hAnsi="Arial" w:cs="Arial"/>
          <w:u w:val="single"/>
        </w:rPr>
      </w:pPr>
    </w:p>
    <w:p w14:paraId="3B13D79F" w14:textId="77777777" w:rsidR="00EE0EC4" w:rsidRDefault="00EE0EC4" w:rsidP="00CA5372">
      <w:pPr>
        <w:rPr>
          <w:rFonts w:ascii="Arial" w:hAnsi="Arial" w:cs="Arial"/>
        </w:rPr>
      </w:pPr>
    </w:p>
    <w:p w14:paraId="5712548B" w14:textId="7E679124" w:rsidR="00EE0EC4" w:rsidRDefault="00EE0EC4" w:rsidP="00CA5372">
      <w:pPr>
        <w:rPr>
          <w:rFonts w:ascii="Arial" w:hAnsi="Arial" w:cs="Arial"/>
        </w:rPr>
      </w:pPr>
    </w:p>
    <w:p w14:paraId="3349E0E5" w14:textId="77777777" w:rsidR="00FF3523" w:rsidRDefault="00FF3523" w:rsidP="00CA5372">
      <w:pPr>
        <w:rPr>
          <w:rFonts w:ascii="Arial" w:hAnsi="Arial" w:cs="Arial"/>
        </w:rPr>
      </w:pPr>
    </w:p>
    <w:p w14:paraId="096C4095" w14:textId="77777777" w:rsidR="00EE0EC4" w:rsidRDefault="00EE0EC4" w:rsidP="00CA5372">
      <w:pPr>
        <w:rPr>
          <w:rFonts w:ascii="Arial" w:hAnsi="Arial" w:cs="Arial"/>
        </w:rPr>
      </w:pPr>
    </w:p>
    <w:p w14:paraId="3B53D4E9" w14:textId="77777777" w:rsidR="00EE0EC4" w:rsidRDefault="00EE0EC4" w:rsidP="00CA5372">
      <w:pPr>
        <w:rPr>
          <w:rFonts w:ascii="Arial" w:hAnsi="Arial" w:cs="Arial"/>
        </w:rPr>
      </w:pPr>
    </w:p>
    <w:p w14:paraId="3873BCDF" w14:textId="77777777" w:rsidR="00EE0EC4" w:rsidRDefault="00EE0EC4" w:rsidP="00CA5372">
      <w:pPr>
        <w:rPr>
          <w:rFonts w:ascii="Arial" w:hAnsi="Arial" w:cs="Arial"/>
        </w:rPr>
      </w:pPr>
    </w:p>
    <w:p w14:paraId="62B04201" w14:textId="77777777" w:rsidR="00EE0EC4" w:rsidRDefault="00EE0EC4" w:rsidP="00CA5372">
      <w:pPr>
        <w:rPr>
          <w:rFonts w:ascii="Arial" w:hAnsi="Arial" w:cs="Arial"/>
        </w:rPr>
      </w:pPr>
    </w:p>
    <w:p w14:paraId="37B7B0E4" w14:textId="77777777" w:rsidR="00EE0EC4" w:rsidRDefault="00EE0EC4" w:rsidP="00CA5372">
      <w:pPr>
        <w:rPr>
          <w:rFonts w:ascii="Arial" w:hAnsi="Arial" w:cs="Arial"/>
        </w:rPr>
      </w:pPr>
    </w:p>
    <w:p w14:paraId="734640EF" w14:textId="77777777" w:rsidR="00CA5372" w:rsidRDefault="00CA5372" w:rsidP="00CA5372">
      <w:pPr>
        <w:rPr>
          <w:rFonts w:ascii="Arial" w:hAnsi="Arial" w:cs="Arial"/>
        </w:rPr>
      </w:pPr>
    </w:p>
    <w:p w14:paraId="7AE99F6C" w14:textId="23FC01B5" w:rsidR="00CA5372" w:rsidRPr="00CA5372" w:rsidRDefault="00CA5372" w:rsidP="00CA5372">
      <w:pPr>
        <w:rPr>
          <w:rFonts w:ascii="Arial" w:hAnsi="Arial" w:cs="Arial"/>
        </w:rPr>
      </w:pPr>
    </w:p>
    <w:sectPr w:rsidR="00CA5372" w:rsidRPr="00CA5372">
      <w:footerReference w:type="default" r:id="rId13"/>
      <w:pgSz w:w="12240" w:h="15840"/>
      <w:pgMar w:top="1728" w:right="1800" w:bottom="1440" w:left="180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93A20" w14:textId="77777777" w:rsidR="000547AA" w:rsidRDefault="000547AA" w:rsidP="00C6554A">
      <w:pPr>
        <w:spacing w:before="0" w:after="0" w:line="240" w:lineRule="auto"/>
      </w:pPr>
      <w:r>
        <w:separator/>
      </w:r>
    </w:p>
  </w:endnote>
  <w:endnote w:type="continuationSeparator" w:id="0">
    <w:p w14:paraId="547792C9" w14:textId="77777777" w:rsidR="000547AA" w:rsidRDefault="000547AA" w:rsidP="00C6554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A9799" w14:textId="77777777" w:rsidR="002163EE" w:rsidRDefault="00ED7C44">
    <w:pPr>
      <w:pStyle w:val="Footer"/>
    </w:pPr>
    <w:r>
      <w:t xml:space="preserve">Page </w:t>
    </w:r>
    <w:r>
      <w:fldChar w:fldCharType="begin"/>
    </w:r>
    <w:r>
      <w:instrText xml:space="preserve"> PAGE  \* Arabic  \* MERGEFORMAT </w:instrText>
    </w:r>
    <w:r>
      <w:fldChar w:fldCharType="separate"/>
    </w:r>
    <w:r w:rsidR="007F71A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3CCC3" w14:textId="77777777" w:rsidR="000547AA" w:rsidRDefault="000547AA" w:rsidP="00C6554A">
      <w:pPr>
        <w:spacing w:before="0" w:after="0" w:line="240" w:lineRule="auto"/>
      </w:pPr>
      <w:r>
        <w:separator/>
      </w:r>
    </w:p>
  </w:footnote>
  <w:footnote w:type="continuationSeparator" w:id="0">
    <w:p w14:paraId="4704A941" w14:textId="77777777" w:rsidR="000547AA" w:rsidRDefault="000547AA" w:rsidP="00C6554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1E6224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DA94F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0E4E5B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4188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E0C080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B9E193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3A0693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3C8D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87E3E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AA6FCB4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abstractNum w:abstractNumId="10" w15:restartNumberingAfterBreak="0">
    <w:nsid w:val="01122BF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D48362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AFC616B"/>
    <w:multiLevelType w:val="hybridMultilevel"/>
    <w:tmpl w:val="EE224D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807791"/>
    <w:multiLevelType w:val="hybridMultilevel"/>
    <w:tmpl w:val="7C02E8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164D0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D500FDC"/>
    <w:multiLevelType w:val="hybridMultilevel"/>
    <w:tmpl w:val="00B8D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E3720D"/>
    <w:multiLevelType w:val="hybridMultilevel"/>
    <w:tmpl w:val="0F48B3C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C29B4"/>
    <w:multiLevelType w:val="hybridMultilevel"/>
    <w:tmpl w:val="1AC2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7F1CF5"/>
    <w:multiLevelType w:val="hybridMultilevel"/>
    <w:tmpl w:val="0D62C4C8"/>
    <w:lvl w:ilvl="0" w:tplc="080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8"/>
  </w:num>
  <w:num w:numId="4">
    <w:abstractNumId w:val="9"/>
  </w:num>
  <w:num w:numId="5">
    <w:abstractNumId w:val="14"/>
  </w:num>
  <w:num w:numId="6">
    <w:abstractNumId w:val="10"/>
  </w:num>
  <w:num w:numId="7">
    <w:abstractNumId w:val="11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8"/>
  </w:num>
  <w:num w:numId="18">
    <w:abstractNumId w:val="13"/>
  </w:num>
  <w:num w:numId="19">
    <w:abstractNumId w:val="17"/>
  </w:num>
  <w:num w:numId="20">
    <w:abstractNumId w:val="15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5301"/>
    <w:rsid w:val="000067E7"/>
    <w:rsid w:val="00007F69"/>
    <w:rsid w:val="00015D8B"/>
    <w:rsid w:val="00053720"/>
    <w:rsid w:val="00053F10"/>
    <w:rsid w:val="000547AA"/>
    <w:rsid w:val="00062C61"/>
    <w:rsid w:val="00073BE6"/>
    <w:rsid w:val="00082178"/>
    <w:rsid w:val="0009415D"/>
    <w:rsid w:val="00095203"/>
    <w:rsid w:val="000B3844"/>
    <w:rsid w:val="000B7AF1"/>
    <w:rsid w:val="000C22D3"/>
    <w:rsid w:val="000C7EFA"/>
    <w:rsid w:val="000E27A9"/>
    <w:rsid w:val="000F4DFF"/>
    <w:rsid w:val="00100F12"/>
    <w:rsid w:val="00103626"/>
    <w:rsid w:val="00103898"/>
    <w:rsid w:val="00103E19"/>
    <w:rsid w:val="001106CD"/>
    <w:rsid w:val="00113DD1"/>
    <w:rsid w:val="001206B5"/>
    <w:rsid w:val="001237D2"/>
    <w:rsid w:val="00123BA2"/>
    <w:rsid w:val="00127871"/>
    <w:rsid w:val="0013038B"/>
    <w:rsid w:val="00133319"/>
    <w:rsid w:val="00133626"/>
    <w:rsid w:val="00140681"/>
    <w:rsid w:val="00143DD0"/>
    <w:rsid w:val="001465E5"/>
    <w:rsid w:val="00150B14"/>
    <w:rsid w:val="0015445E"/>
    <w:rsid w:val="0015683D"/>
    <w:rsid w:val="00166EA0"/>
    <w:rsid w:val="00167F60"/>
    <w:rsid w:val="001700F7"/>
    <w:rsid w:val="00171A94"/>
    <w:rsid w:val="00172D85"/>
    <w:rsid w:val="001811BF"/>
    <w:rsid w:val="00193DAC"/>
    <w:rsid w:val="00194B41"/>
    <w:rsid w:val="001A72B9"/>
    <w:rsid w:val="001A7A67"/>
    <w:rsid w:val="001B118C"/>
    <w:rsid w:val="001B2679"/>
    <w:rsid w:val="001C36CE"/>
    <w:rsid w:val="001C3AFC"/>
    <w:rsid w:val="001C66A1"/>
    <w:rsid w:val="001D0DE6"/>
    <w:rsid w:val="001F404C"/>
    <w:rsid w:val="001F74F8"/>
    <w:rsid w:val="00202594"/>
    <w:rsid w:val="00202A63"/>
    <w:rsid w:val="00204322"/>
    <w:rsid w:val="0021159C"/>
    <w:rsid w:val="00216D0C"/>
    <w:rsid w:val="002206E6"/>
    <w:rsid w:val="00220F0F"/>
    <w:rsid w:val="00223468"/>
    <w:rsid w:val="00235520"/>
    <w:rsid w:val="0025138F"/>
    <w:rsid w:val="002554CD"/>
    <w:rsid w:val="00262A3B"/>
    <w:rsid w:val="00270AF2"/>
    <w:rsid w:val="00272519"/>
    <w:rsid w:val="00273DE4"/>
    <w:rsid w:val="00275487"/>
    <w:rsid w:val="002831C8"/>
    <w:rsid w:val="00291B27"/>
    <w:rsid w:val="00292EA9"/>
    <w:rsid w:val="00293B83"/>
    <w:rsid w:val="002975DE"/>
    <w:rsid w:val="002A6B36"/>
    <w:rsid w:val="002A7B5F"/>
    <w:rsid w:val="002B4294"/>
    <w:rsid w:val="002B5301"/>
    <w:rsid w:val="002B5349"/>
    <w:rsid w:val="002C1FA8"/>
    <w:rsid w:val="002C5927"/>
    <w:rsid w:val="002E5067"/>
    <w:rsid w:val="002E5F39"/>
    <w:rsid w:val="00307054"/>
    <w:rsid w:val="00315406"/>
    <w:rsid w:val="00331313"/>
    <w:rsid w:val="00331F87"/>
    <w:rsid w:val="00333D0D"/>
    <w:rsid w:val="00334D35"/>
    <w:rsid w:val="00370142"/>
    <w:rsid w:val="00376C45"/>
    <w:rsid w:val="0038011D"/>
    <w:rsid w:val="00380630"/>
    <w:rsid w:val="00390434"/>
    <w:rsid w:val="00391FFD"/>
    <w:rsid w:val="003922F9"/>
    <w:rsid w:val="00392618"/>
    <w:rsid w:val="0039265E"/>
    <w:rsid w:val="0039673B"/>
    <w:rsid w:val="003B2328"/>
    <w:rsid w:val="003B6DF8"/>
    <w:rsid w:val="003C3CC6"/>
    <w:rsid w:val="003C4128"/>
    <w:rsid w:val="003D65B4"/>
    <w:rsid w:val="003E07C0"/>
    <w:rsid w:val="003E2780"/>
    <w:rsid w:val="003E3B76"/>
    <w:rsid w:val="003E4EB5"/>
    <w:rsid w:val="003F384A"/>
    <w:rsid w:val="003F7CEC"/>
    <w:rsid w:val="00401896"/>
    <w:rsid w:val="00402F80"/>
    <w:rsid w:val="00406DBD"/>
    <w:rsid w:val="00433788"/>
    <w:rsid w:val="00434DA0"/>
    <w:rsid w:val="00440349"/>
    <w:rsid w:val="004412C5"/>
    <w:rsid w:val="0044692C"/>
    <w:rsid w:val="004478F4"/>
    <w:rsid w:val="00450B15"/>
    <w:rsid w:val="0045382C"/>
    <w:rsid w:val="00461C51"/>
    <w:rsid w:val="00465D7D"/>
    <w:rsid w:val="00473A32"/>
    <w:rsid w:val="00474A93"/>
    <w:rsid w:val="00476BF6"/>
    <w:rsid w:val="00493A53"/>
    <w:rsid w:val="004A3319"/>
    <w:rsid w:val="004A3471"/>
    <w:rsid w:val="004C049F"/>
    <w:rsid w:val="004C2B43"/>
    <w:rsid w:val="004C443D"/>
    <w:rsid w:val="004D202E"/>
    <w:rsid w:val="004E20B0"/>
    <w:rsid w:val="004E2C12"/>
    <w:rsid w:val="004F0A00"/>
    <w:rsid w:val="004F0C32"/>
    <w:rsid w:val="004F3146"/>
    <w:rsid w:val="004F61F0"/>
    <w:rsid w:val="005000E2"/>
    <w:rsid w:val="00502404"/>
    <w:rsid w:val="005035A1"/>
    <w:rsid w:val="0051538E"/>
    <w:rsid w:val="0052215A"/>
    <w:rsid w:val="0053379C"/>
    <w:rsid w:val="00534649"/>
    <w:rsid w:val="00535DF9"/>
    <w:rsid w:val="00541E5D"/>
    <w:rsid w:val="00542599"/>
    <w:rsid w:val="005436CF"/>
    <w:rsid w:val="005464EB"/>
    <w:rsid w:val="005518BA"/>
    <w:rsid w:val="00552FD1"/>
    <w:rsid w:val="00562C98"/>
    <w:rsid w:val="0056317B"/>
    <w:rsid w:val="00564132"/>
    <w:rsid w:val="005658EC"/>
    <w:rsid w:val="005723F9"/>
    <w:rsid w:val="00576FFA"/>
    <w:rsid w:val="00580501"/>
    <w:rsid w:val="00584096"/>
    <w:rsid w:val="00593A35"/>
    <w:rsid w:val="005A236B"/>
    <w:rsid w:val="005A51E3"/>
    <w:rsid w:val="005A7F35"/>
    <w:rsid w:val="005B322C"/>
    <w:rsid w:val="005B3E82"/>
    <w:rsid w:val="005C2665"/>
    <w:rsid w:val="005D10E1"/>
    <w:rsid w:val="005D39D5"/>
    <w:rsid w:val="005E3DB1"/>
    <w:rsid w:val="005E660F"/>
    <w:rsid w:val="005E7A31"/>
    <w:rsid w:val="005F2686"/>
    <w:rsid w:val="005F5252"/>
    <w:rsid w:val="005F634C"/>
    <w:rsid w:val="006001A9"/>
    <w:rsid w:val="00600896"/>
    <w:rsid w:val="00601E06"/>
    <w:rsid w:val="00603BE0"/>
    <w:rsid w:val="00610612"/>
    <w:rsid w:val="00614F34"/>
    <w:rsid w:val="00615FEC"/>
    <w:rsid w:val="0062027D"/>
    <w:rsid w:val="00622F0A"/>
    <w:rsid w:val="006325C4"/>
    <w:rsid w:val="00634FD7"/>
    <w:rsid w:val="00645B22"/>
    <w:rsid w:val="006514AC"/>
    <w:rsid w:val="0065436B"/>
    <w:rsid w:val="00656774"/>
    <w:rsid w:val="00660D93"/>
    <w:rsid w:val="00661BEA"/>
    <w:rsid w:val="00663102"/>
    <w:rsid w:val="006759D1"/>
    <w:rsid w:val="00677172"/>
    <w:rsid w:val="00681A55"/>
    <w:rsid w:val="0068251A"/>
    <w:rsid w:val="006955FB"/>
    <w:rsid w:val="00695EE5"/>
    <w:rsid w:val="0069748D"/>
    <w:rsid w:val="006A0BAC"/>
    <w:rsid w:val="006A1E09"/>
    <w:rsid w:val="006A3CE7"/>
    <w:rsid w:val="006C5157"/>
    <w:rsid w:val="006F1428"/>
    <w:rsid w:val="006F40A0"/>
    <w:rsid w:val="00701614"/>
    <w:rsid w:val="007128BD"/>
    <w:rsid w:val="00715398"/>
    <w:rsid w:val="0071589C"/>
    <w:rsid w:val="00732E8C"/>
    <w:rsid w:val="00752480"/>
    <w:rsid w:val="00752BCF"/>
    <w:rsid w:val="007549DB"/>
    <w:rsid w:val="00757857"/>
    <w:rsid w:val="00763BD1"/>
    <w:rsid w:val="00766CDD"/>
    <w:rsid w:val="007711D3"/>
    <w:rsid w:val="00773411"/>
    <w:rsid w:val="00773914"/>
    <w:rsid w:val="00773A97"/>
    <w:rsid w:val="007749EE"/>
    <w:rsid w:val="00791B4B"/>
    <w:rsid w:val="00793716"/>
    <w:rsid w:val="007A337E"/>
    <w:rsid w:val="007A3A2C"/>
    <w:rsid w:val="007A7DA8"/>
    <w:rsid w:val="007C10DC"/>
    <w:rsid w:val="007C32F9"/>
    <w:rsid w:val="007C5876"/>
    <w:rsid w:val="007D5283"/>
    <w:rsid w:val="007D5AF2"/>
    <w:rsid w:val="007E115D"/>
    <w:rsid w:val="007E4E90"/>
    <w:rsid w:val="007F569A"/>
    <w:rsid w:val="007F71A0"/>
    <w:rsid w:val="00804178"/>
    <w:rsid w:val="00810A17"/>
    <w:rsid w:val="008121F8"/>
    <w:rsid w:val="008166E1"/>
    <w:rsid w:val="00820770"/>
    <w:rsid w:val="008215D4"/>
    <w:rsid w:val="008275EB"/>
    <w:rsid w:val="008323A8"/>
    <w:rsid w:val="00834C6F"/>
    <w:rsid w:val="0085201D"/>
    <w:rsid w:val="00853236"/>
    <w:rsid w:val="00856626"/>
    <w:rsid w:val="008620E0"/>
    <w:rsid w:val="00864338"/>
    <w:rsid w:val="0086698C"/>
    <w:rsid w:val="00873BCD"/>
    <w:rsid w:val="00876C7D"/>
    <w:rsid w:val="0089014D"/>
    <w:rsid w:val="0089038E"/>
    <w:rsid w:val="0089498A"/>
    <w:rsid w:val="008A4811"/>
    <w:rsid w:val="008B0A81"/>
    <w:rsid w:val="008B4EA7"/>
    <w:rsid w:val="008C42BC"/>
    <w:rsid w:val="008D0066"/>
    <w:rsid w:val="008D2124"/>
    <w:rsid w:val="008E1125"/>
    <w:rsid w:val="008E6425"/>
    <w:rsid w:val="008F0895"/>
    <w:rsid w:val="008F15C6"/>
    <w:rsid w:val="008F398A"/>
    <w:rsid w:val="009012F7"/>
    <w:rsid w:val="00903774"/>
    <w:rsid w:val="00905E70"/>
    <w:rsid w:val="00913475"/>
    <w:rsid w:val="00921CCB"/>
    <w:rsid w:val="00927B95"/>
    <w:rsid w:val="009376B0"/>
    <w:rsid w:val="00942452"/>
    <w:rsid w:val="00943E1F"/>
    <w:rsid w:val="00951A4D"/>
    <w:rsid w:val="00953E80"/>
    <w:rsid w:val="0096400D"/>
    <w:rsid w:val="0096445B"/>
    <w:rsid w:val="0097604C"/>
    <w:rsid w:val="009871D8"/>
    <w:rsid w:val="00987293"/>
    <w:rsid w:val="00990D55"/>
    <w:rsid w:val="009A3D3D"/>
    <w:rsid w:val="009B50F0"/>
    <w:rsid w:val="009B788B"/>
    <w:rsid w:val="009B7DDB"/>
    <w:rsid w:val="009C3921"/>
    <w:rsid w:val="009D42A0"/>
    <w:rsid w:val="009D4FC1"/>
    <w:rsid w:val="009D66F2"/>
    <w:rsid w:val="009D7CD1"/>
    <w:rsid w:val="009E2314"/>
    <w:rsid w:val="009E5C15"/>
    <w:rsid w:val="009E7A22"/>
    <w:rsid w:val="009F24C7"/>
    <w:rsid w:val="00A01FA5"/>
    <w:rsid w:val="00A01FD8"/>
    <w:rsid w:val="00A177E7"/>
    <w:rsid w:val="00A25C46"/>
    <w:rsid w:val="00A31EAB"/>
    <w:rsid w:val="00A33830"/>
    <w:rsid w:val="00A60BC3"/>
    <w:rsid w:val="00A645AC"/>
    <w:rsid w:val="00A706D3"/>
    <w:rsid w:val="00A72766"/>
    <w:rsid w:val="00A73609"/>
    <w:rsid w:val="00A739D0"/>
    <w:rsid w:val="00A769DC"/>
    <w:rsid w:val="00A8159E"/>
    <w:rsid w:val="00A82CCE"/>
    <w:rsid w:val="00A86FE0"/>
    <w:rsid w:val="00A878A9"/>
    <w:rsid w:val="00A947E2"/>
    <w:rsid w:val="00AA0D8C"/>
    <w:rsid w:val="00AA1549"/>
    <w:rsid w:val="00AA724F"/>
    <w:rsid w:val="00AA7A51"/>
    <w:rsid w:val="00AB0B55"/>
    <w:rsid w:val="00AC35F0"/>
    <w:rsid w:val="00AC430D"/>
    <w:rsid w:val="00AD2C7E"/>
    <w:rsid w:val="00AE6CF1"/>
    <w:rsid w:val="00AF308D"/>
    <w:rsid w:val="00B04901"/>
    <w:rsid w:val="00B126A4"/>
    <w:rsid w:val="00B24351"/>
    <w:rsid w:val="00B24EAF"/>
    <w:rsid w:val="00B35E85"/>
    <w:rsid w:val="00B439D4"/>
    <w:rsid w:val="00B51D9A"/>
    <w:rsid w:val="00B6640B"/>
    <w:rsid w:val="00B66E20"/>
    <w:rsid w:val="00B673C8"/>
    <w:rsid w:val="00B67F69"/>
    <w:rsid w:val="00B726F8"/>
    <w:rsid w:val="00B7671E"/>
    <w:rsid w:val="00B9280E"/>
    <w:rsid w:val="00BA4C3B"/>
    <w:rsid w:val="00BA4F58"/>
    <w:rsid w:val="00BB5DC3"/>
    <w:rsid w:val="00BB65CC"/>
    <w:rsid w:val="00BB6F58"/>
    <w:rsid w:val="00BC2B87"/>
    <w:rsid w:val="00BC7BF1"/>
    <w:rsid w:val="00BD140B"/>
    <w:rsid w:val="00BD4ECF"/>
    <w:rsid w:val="00BE01E2"/>
    <w:rsid w:val="00BE0549"/>
    <w:rsid w:val="00BE588C"/>
    <w:rsid w:val="00BE79F4"/>
    <w:rsid w:val="00C14B93"/>
    <w:rsid w:val="00C17116"/>
    <w:rsid w:val="00C24DD8"/>
    <w:rsid w:val="00C25A50"/>
    <w:rsid w:val="00C25DB0"/>
    <w:rsid w:val="00C316BE"/>
    <w:rsid w:val="00C3631A"/>
    <w:rsid w:val="00C4261F"/>
    <w:rsid w:val="00C4305A"/>
    <w:rsid w:val="00C4402E"/>
    <w:rsid w:val="00C45569"/>
    <w:rsid w:val="00C5422C"/>
    <w:rsid w:val="00C54BB1"/>
    <w:rsid w:val="00C60947"/>
    <w:rsid w:val="00C6554A"/>
    <w:rsid w:val="00C929FE"/>
    <w:rsid w:val="00CA5372"/>
    <w:rsid w:val="00CA5AEF"/>
    <w:rsid w:val="00CB1DCC"/>
    <w:rsid w:val="00CD4DA3"/>
    <w:rsid w:val="00CE2494"/>
    <w:rsid w:val="00CE4A2E"/>
    <w:rsid w:val="00CF5442"/>
    <w:rsid w:val="00D01AFA"/>
    <w:rsid w:val="00D04DC4"/>
    <w:rsid w:val="00D2770F"/>
    <w:rsid w:val="00D31F78"/>
    <w:rsid w:val="00D41400"/>
    <w:rsid w:val="00D46C13"/>
    <w:rsid w:val="00D46EF7"/>
    <w:rsid w:val="00D5292D"/>
    <w:rsid w:val="00D56803"/>
    <w:rsid w:val="00D64336"/>
    <w:rsid w:val="00D679B9"/>
    <w:rsid w:val="00D7015C"/>
    <w:rsid w:val="00D7126D"/>
    <w:rsid w:val="00D72A5D"/>
    <w:rsid w:val="00D76030"/>
    <w:rsid w:val="00D80D2D"/>
    <w:rsid w:val="00D82D4B"/>
    <w:rsid w:val="00D8310C"/>
    <w:rsid w:val="00D90B3E"/>
    <w:rsid w:val="00D925E1"/>
    <w:rsid w:val="00D96608"/>
    <w:rsid w:val="00DA0A1E"/>
    <w:rsid w:val="00DA0AEC"/>
    <w:rsid w:val="00DB03FB"/>
    <w:rsid w:val="00DC6158"/>
    <w:rsid w:val="00DD171F"/>
    <w:rsid w:val="00DD4F1A"/>
    <w:rsid w:val="00DD5735"/>
    <w:rsid w:val="00DE49E4"/>
    <w:rsid w:val="00DE4D1A"/>
    <w:rsid w:val="00E02F3A"/>
    <w:rsid w:val="00E137F0"/>
    <w:rsid w:val="00E14DAD"/>
    <w:rsid w:val="00E14DF9"/>
    <w:rsid w:val="00E17F27"/>
    <w:rsid w:val="00E27B59"/>
    <w:rsid w:val="00E345C3"/>
    <w:rsid w:val="00E358FD"/>
    <w:rsid w:val="00E465EE"/>
    <w:rsid w:val="00E528C3"/>
    <w:rsid w:val="00E54B0B"/>
    <w:rsid w:val="00E72F8B"/>
    <w:rsid w:val="00E900AD"/>
    <w:rsid w:val="00E941F9"/>
    <w:rsid w:val="00EA0355"/>
    <w:rsid w:val="00EA2C9B"/>
    <w:rsid w:val="00EA3957"/>
    <w:rsid w:val="00EC06F7"/>
    <w:rsid w:val="00EC5E88"/>
    <w:rsid w:val="00ED1A61"/>
    <w:rsid w:val="00ED4259"/>
    <w:rsid w:val="00ED7C44"/>
    <w:rsid w:val="00ED7F8D"/>
    <w:rsid w:val="00EE0C2A"/>
    <w:rsid w:val="00EE0EC4"/>
    <w:rsid w:val="00EE2DC2"/>
    <w:rsid w:val="00EE501A"/>
    <w:rsid w:val="00EE5548"/>
    <w:rsid w:val="00EE76D6"/>
    <w:rsid w:val="00EE7853"/>
    <w:rsid w:val="00F02DAD"/>
    <w:rsid w:val="00F05325"/>
    <w:rsid w:val="00F0645D"/>
    <w:rsid w:val="00F06B9A"/>
    <w:rsid w:val="00F11872"/>
    <w:rsid w:val="00F1445D"/>
    <w:rsid w:val="00F236BA"/>
    <w:rsid w:val="00F27517"/>
    <w:rsid w:val="00F311FB"/>
    <w:rsid w:val="00F33C57"/>
    <w:rsid w:val="00F36EDF"/>
    <w:rsid w:val="00F37BEC"/>
    <w:rsid w:val="00F40D4D"/>
    <w:rsid w:val="00F47296"/>
    <w:rsid w:val="00F5089F"/>
    <w:rsid w:val="00F56AA5"/>
    <w:rsid w:val="00F76F6F"/>
    <w:rsid w:val="00F82BAF"/>
    <w:rsid w:val="00F85E86"/>
    <w:rsid w:val="00F863FB"/>
    <w:rsid w:val="00F86B18"/>
    <w:rsid w:val="00F925CC"/>
    <w:rsid w:val="00F92771"/>
    <w:rsid w:val="00F9469A"/>
    <w:rsid w:val="00F9517E"/>
    <w:rsid w:val="00F96DAA"/>
    <w:rsid w:val="00FB5752"/>
    <w:rsid w:val="00FB69DF"/>
    <w:rsid w:val="00FC7E56"/>
    <w:rsid w:val="00FD19DE"/>
    <w:rsid w:val="00FE2032"/>
    <w:rsid w:val="00FE4D43"/>
    <w:rsid w:val="00FF08B9"/>
    <w:rsid w:val="00FF3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7D4047BE"/>
  <w15:chartTrackingRefBased/>
  <w15:docId w15:val="{16FDBAEF-FE9C-4799-BBE6-46AD454F5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595959" w:themeColor="text1" w:themeTint="A6"/>
        <w:sz w:val="22"/>
        <w:szCs w:val="22"/>
        <w:lang w:val="en-US" w:eastAsia="en-US" w:bidi="ar-SA"/>
      </w:rPr>
    </w:rPrDefault>
    <w:pPrDefault>
      <w:pPr>
        <w:spacing w:before="120" w:after="20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iPriority="1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2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4DF9"/>
  </w:style>
  <w:style w:type="paragraph" w:styleId="Heading1">
    <w:name w:val="heading 1"/>
    <w:basedOn w:val="Normal"/>
    <w:next w:val="Normal"/>
    <w:link w:val="Heading1Char"/>
    <w:uiPriority w:val="9"/>
    <w:qFormat/>
    <w:rsid w:val="00333D0D"/>
    <w:pPr>
      <w:keepNext/>
      <w:keepLines/>
      <w:spacing w:before="600" w:after="60"/>
      <w:contextualSpacing/>
      <w:outlineLvl w:val="0"/>
    </w:pPr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3D0D"/>
    <w:pPr>
      <w:keepNext/>
      <w:keepLines/>
      <w:spacing w:before="240" w:after="0"/>
      <w:contextualSpacing/>
      <w:outlineLvl w:val="1"/>
    </w:pPr>
    <w:rPr>
      <w:rFonts w:asciiTheme="majorHAnsi" w:eastAsiaTheme="majorEastAsia" w:hAnsiTheme="majorHAnsi" w:cstheme="majorBidi"/>
      <w:caps/>
      <w:color w:val="007789" w:themeColor="accent1" w:themeShade="BF"/>
      <w:sz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54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54C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4F5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54C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54C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54C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3D0D"/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33D0D"/>
    <w:rPr>
      <w:rFonts w:asciiTheme="majorHAnsi" w:eastAsiaTheme="majorEastAsia" w:hAnsiTheme="majorHAnsi" w:cstheme="majorBidi"/>
      <w:caps/>
      <w:color w:val="007789" w:themeColor="accent1" w:themeShade="BF"/>
      <w:sz w:val="24"/>
    </w:rPr>
  </w:style>
  <w:style w:type="paragraph" w:customStyle="1" w:styleId="ContactInfo">
    <w:name w:val="Contact Info"/>
    <w:basedOn w:val="Normal"/>
    <w:uiPriority w:val="4"/>
    <w:qFormat/>
    <w:rsid w:val="00C6554A"/>
    <w:pPr>
      <w:spacing w:before="0" w:after="0"/>
      <w:jc w:val="center"/>
    </w:pPr>
  </w:style>
  <w:style w:type="paragraph" w:styleId="ListBullet">
    <w:name w:val="List Bullet"/>
    <w:basedOn w:val="Normal"/>
    <w:uiPriority w:val="10"/>
    <w:unhideWhenUsed/>
    <w:qFormat/>
    <w:rsid w:val="00C6554A"/>
    <w:pPr>
      <w:numPr>
        <w:numId w:val="4"/>
      </w:numPr>
    </w:pPr>
  </w:style>
  <w:style w:type="paragraph" w:styleId="Title">
    <w:name w:val="Title"/>
    <w:basedOn w:val="Normal"/>
    <w:link w:val="TitleChar"/>
    <w:uiPriority w:val="2"/>
    <w:unhideWhenUsed/>
    <w:qFormat/>
    <w:rsid w:val="00333D0D"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character" w:customStyle="1" w:styleId="TitleChar">
    <w:name w:val="Title Char"/>
    <w:basedOn w:val="DefaultParagraphFont"/>
    <w:link w:val="Title"/>
    <w:uiPriority w:val="2"/>
    <w:rsid w:val="00333D0D"/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paragraph" w:styleId="Subtitle">
    <w:name w:val="Subtitle"/>
    <w:basedOn w:val="Normal"/>
    <w:link w:val="SubtitleChar"/>
    <w:uiPriority w:val="3"/>
    <w:unhideWhenUsed/>
    <w:qFormat/>
    <w:rsid w:val="00333D0D"/>
    <w:pPr>
      <w:numPr>
        <w:ilvl w:val="1"/>
      </w:numPr>
      <w:spacing w:before="0" w:after="480"/>
      <w:contextualSpacing/>
      <w:jc w:val="center"/>
    </w:pPr>
    <w:rPr>
      <w:rFonts w:asciiTheme="majorHAnsi" w:eastAsiaTheme="majorEastAsia" w:hAnsiTheme="majorHAnsi" w:cstheme="majorBidi"/>
      <w:caps/>
      <w:sz w:val="26"/>
    </w:rPr>
  </w:style>
  <w:style w:type="character" w:customStyle="1" w:styleId="SubtitleChar">
    <w:name w:val="Subtitle Char"/>
    <w:basedOn w:val="DefaultParagraphFont"/>
    <w:link w:val="Subtitle"/>
    <w:uiPriority w:val="3"/>
    <w:rsid w:val="00333D0D"/>
    <w:rPr>
      <w:rFonts w:asciiTheme="majorHAnsi" w:eastAsiaTheme="majorEastAsia" w:hAnsiTheme="majorHAnsi" w:cstheme="majorBidi"/>
      <w:caps/>
      <w:sz w:val="26"/>
    </w:rPr>
  </w:style>
  <w:style w:type="paragraph" w:styleId="Footer">
    <w:name w:val="footer"/>
    <w:basedOn w:val="Normal"/>
    <w:link w:val="FooterChar"/>
    <w:uiPriority w:val="99"/>
    <w:unhideWhenUsed/>
    <w:rsid w:val="00C6554A"/>
    <w:pPr>
      <w:spacing w:before="0" w:after="0" w:line="240" w:lineRule="auto"/>
      <w:jc w:val="right"/>
    </w:pPr>
    <w:rPr>
      <w:caps/>
    </w:rPr>
  </w:style>
  <w:style w:type="character" w:customStyle="1" w:styleId="FooterChar">
    <w:name w:val="Footer Char"/>
    <w:basedOn w:val="DefaultParagraphFont"/>
    <w:link w:val="Footer"/>
    <w:uiPriority w:val="99"/>
    <w:rsid w:val="00C6554A"/>
    <w:rPr>
      <w:caps/>
    </w:rPr>
  </w:style>
  <w:style w:type="paragraph" w:customStyle="1" w:styleId="Photo">
    <w:name w:val="Photo"/>
    <w:basedOn w:val="Normal"/>
    <w:uiPriority w:val="1"/>
    <w:qFormat/>
    <w:rsid w:val="00C6554A"/>
    <w:pPr>
      <w:spacing w:before="0" w:after="0" w:line="240" w:lineRule="auto"/>
      <w:jc w:val="center"/>
    </w:pPr>
  </w:style>
  <w:style w:type="paragraph" w:styleId="Header">
    <w:name w:val="header"/>
    <w:basedOn w:val="Normal"/>
    <w:link w:val="HeaderChar"/>
    <w:uiPriority w:val="99"/>
    <w:unhideWhenUsed/>
    <w:rsid w:val="00C6554A"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554A"/>
    <w:rPr>
      <w:color w:val="595959" w:themeColor="text1" w:themeTint="A6"/>
      <w:sz w:val="20"/>
      <w:szCs w:val="20"/>
      <w:lang w:eastAsia="ja-JP"/>
    </w:rPr>
  </w:style>
  <w:style w:type="paragraph" w:styleId="ListNumber">
    <w:name w:val="List Number"/>
    <w:basedOn w:val="Normal"/>
    <w:uiPriority w:val="11"/>
    <w:unhideWhenUsed/>
    <w:qFormat/>
    <w:rsid w:val="00C6554A"/>
    <w:pPr>
      <w:numPr>
        <w:numId w:val="3"/>
      </w:numPr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6554A"/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554A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554A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C6554A"/>
    <w:rPr>
      <w:i/>
      <w:iCs/>
      <w:color w:val="007789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6554A"/>
    <w:pPr>
      <w:pBdr>
        <w:top w:val="single" w:sz="4" w:space="10" w:color="007789" w:themeColor="accent1" w:themeShade="BF"/>
        <w:bottom w:val="single" w:sz="4" w:space="10" w:color="007789" w:themeColor="accent1" w:themeShade="BF"/>
      </w:pBdr>
      <w:spacing w:before="360" w:after="360"/>
      <w:ind w:left="864" w:right="864"/>
      <w:jc w:val="center"/>
    </w:pPr>
    <w:rPr>
      <w:i/>
      <w:iCs/>
      <w:color w:val="007789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C6554A"/>
    <w:rPr>
      <w:i/>
      <w:iCs/>
      <w:color w:val="007789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C6554A"/>
    <w:rPr>
      <w:b/>
      <w:bCs/>
      <w:caps w:val="0"/>
      <w:smallCaps/>
      <w:color w:val="007789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6554A"/>
    <w:pPr>
      <w:spacing w:before="0" w:line="240" w:lineRule="auto"/>
    </w:pPr>
    <w:rPr>
      <w:i/>
      <w:iCs/>
      <w:color w:val="4E5B6F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54A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C6554A"/>
    <w:pPr>
      <w:pBdr>
        <w:top w:val="single" w:sz="2" w:space="10" w:color="007789" w:themeColor="accent1" w:themeShade="BF"/>
        <w:left w:val="single" w:sz="2" w:space="10" w:color="007789" w:themeColor="accent1" w:themeShade="BF"/>
        <w:bottom w:val="single" w:sz="2" w:space="10" w:color="007789" w:themeColor="accent1" w:themeShade="BF"/>
        <w:right w:val="single" w:sz="2" w:space="10" w:color="007789" w:themeColor="accent1" w:themeShade="BF"/>
      </w:pBdr>
      <w:ind w:left="1152" w:right="1152"/>
    </w:pPr>
    <w:rPr>
      <w:rFonts w:eastAsiaTheme="minorEastAsia"/>
      <w:i/>
      <w:iCs/>
      <w:color w:val="007789" w:themeColor="accent1" w:themeShade="BF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C6554A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6554A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6554A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6554A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6554A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554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554A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55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554A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6554A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6554A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C6554A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C6554A"/>
    <w:rPr>
      <w:color w:val="007789" w:themeColor="accent1" w:themeShade="B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554A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6554A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yperlink">
    <w:name w:val="Hyperlink"/>
    <w:basedOn w:val="DefaultParagraphFont"/>
    <w:uiPriority w:val="99"/>
    <w:unhideWhenUsed/>
    <w:rsid w:val="00C6554A"/>
    <w:rPr>
      <w:color w:val="835D00" w:themeColor="accent3" w:themeShade="80"/>
      <w:u w:val="single"/>
    </w:rPr>
  </w:style>
  <w:style w:type="paragraph" w:styleId="MacroText">
    <w:name w:val="macro"/>
    <w:link w:val="MacroTextChar"/>
    <w:uiPriority w:val="99"/>
    <w:semiHidden/>
    <w:unhideWhenUsed/>
    <w:rsid w:val="00C6554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6554A"/>
    <w:rPr>
      <w:rFonts w:ascii="Consolas" w:hAnsi="Consolas"/>
      <w:szCs w:val="20"/>
    </w:rPr>
  </w:style>
  <w:style w:type="character" w:styleId="PlaceholderText">
    <w:name w:val="Placeholder Text"/>
    <w:basedOn w:val="DefaultParagraphFont"/>
    <w:uiPriority w:val="99"/>
    <w:semiHidden/>
    <w:rsid w:val="00C6554A"/>
    <w:rPr>
      <w:color w:val="595959" w:themeColor="text1" w:themeTint="A6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6554A"/>
    <w:rPr>
      <w:rFonts w:ascii="Consolas" w:hAnsi="Consolas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54CD"/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54CD"/>
    <w:rPr>
      <w:rFonts w:asciiTheme="majorHAnsi" w:eastAsiaTheme="majorEastAsia" w:hAnsiTheme="majorHAnsi" w:cstheme="majorBidi"/>
      <w:color w:val="004F5B" w:themeColor="accent1" w:themeShade="7F"/>
    </w:rPr>
  </w:style>
  <w:style w:type="paragraph" w:styleId="ListParagraph">
    <w:name w:val="List Paragraph"/>
    <w:basedOn w:val="Normal"/>
    <w:uiPriority w:val="34"/>
    <w:unhideWhenUsed/>
    <w:qFormat/>
    <w:rsid w:val="002B5301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C59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.docx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ww.hcareers.com/article/career-advice/7-biggest-customer-service-mistakes-to-avoid-when-you-work-in-hospitalit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ink.springer.com/article/10.1007/s11628-021-00461-w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howandwhat.net/pestel-analysis-hospitality-industr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ciencedirect.com/science/article/pii/S0261517719302407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.hoffmann\AppData\Roaming\Microsoft\Templates\Student%20report%20with%20cover%20photo.dotx" TargetMode="External"/></Relationships>
</file>

<file path=word/theme/theme1.xml><?xml version="1.0" encoding="utf-8"?>
<a:theme xmlns:a="http://schemas.openxmlformats.org/drawingml/2006/main" name="Theme1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Student report with cover photo</Template>
  <TotalTime>524</TotalTime>
  <Pages>11</Pages>
  <Words>2154</Words>
  <Characters>12283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Sylvia Hoffmann</dc:creator>
  <cp:keywords/>
  <dc:description/>
  <cp:lastModifiedBy>Ivan Parvanov</cp:lastModifiedBy>
  <cp:revision>360</cp:revision>
  <dcterms:created xsi:type="dcterms:W3CDTF">2022-01-03T10:53:00Z</dcterms:created>
  <dcterms:modified xsi:type="dcterms:W3CDTF">2022-01-05T11:36:00Z</dcterms:modified>
</cp:coreProperties>
</file>