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37340" w14:textId="19E402BB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331183C8" w14:textId="5B497774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E235FE" w14:textId="77777777"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14:paraId="44E981C0" w14:textId="16C3EF26"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14:paraId="1BB81BFA" w14:textId="0115FB40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">
                    <v:textbox>
                      <w:txbxContent>
                        <w:p w14:paraId="2EE235FE" w14:textId="77777777"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14:paraId="44E981C0" w14:textId="16C3EF26"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14:paraId="1BB81BFA" w14:textId="0115FB40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541FC6B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218274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53A8FC0E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14DA96AE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018AD9C9" w14:textId="6CF7F6E4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14:paraId="3D8330E8" w14:textId="0F165871" w:rsidR="00AB6B41" w:rsidRPr="00AB6B41" w:rsidRDefault="00E96AF7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Rory Thomas </w:t>
          </w:r>
        </w:p>
        <w:p w14:paraId="7ECA5827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33A4CB80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7FC77505" w14:textId="21E14C1C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14:paraId="6BBCB309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925D72C" w14:textId="20D352C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14:paraId="661B4D4B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33118409" w14:textId="3D55C708" w:rsidR="00290BD5" w:rsidRPr="00290BD5" w:rsidRDefault="00DB4EC2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3311840A" w14:textId="62FA073E"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14:paraId="29BFAC8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4BD1BD7" w14:textId="77777777" w:rsidTr="0023752D">
        <w:trPr>
          <w:trHeight w:val="11309"/>
        </w:trPr>
        <w:tc>
          <w:tcPr>
            <w:tcW w:w="9511" w:type="dxa"/>
          </w:tcPr>
          <w:p w14:paraId="2C809EA0" w14:textId="4D1B3765"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391968" w14:textId="5B093DDD" w:rsidR="00E96AF7" w:rsidRDefault="00E96AF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C9731E9" wp14:editId="599274CD">
                  <wp:extent cx="5867400" cy="3292182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5000" t="20689" r="11146" b="12808"/>
                          <a:stretch/>
                        </pic:blipFill>
                        <pic:spPr bwMode="auto">
                          <a:xfrm>
                            <a:off x="0" y="0"/>
                            <a:ext cx="5877319" cy="32977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11FDE7" w14:textId="77777777" w:rsidR="00E96AF7" w:rsidRDefault="00E96AF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98B186" w14:textId="07AFB6D0" w:rsidR="00E96AF7" w:rsidRDefault="00E96AF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F7CCA9" w14:textId="77777777" w:rsidR="00E96AF7" w:rsidRDefault="00E96AF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E094E6" w14:textId="618107E7" w:rsidR="00E96AF7" w:rsidRDefault="00E96AF7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D128A48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B4FBC8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D01699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A3D26D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37F1EF7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14:paraId="2ED3C54B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91"/>
      </w:tblGrid>
      <w:tr w:rsidR="0023752D" w14:paraId="1DBD67FF" w14:textId="77777777" w:rsidTr="007B7E76">
        <w:trPr>
          <w:trHeight w:val="11309"/>
        </w:trPr>
        <w:tc>
          <w:tcPr>
            <w:tcW w:w="9511" w:type="dxa"/>
          </w:tcPr>
          <w:p w14:paraId="70C6F1E8" w14:textId="3222B261" w:rsidR="0023752D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8220C7A" wp14:editId="4D458AF9">
                  <wp:extent cx="5905500" cy="3420588"/>
                  <wp:effectExtent l="0" t="0" r="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5260" t="20394" r="10758" b="13695"/>
                          <a:stretch/>
                        </pic:blipFill>
                        <pic:spPr bwMode="auto">
                          <a:xfrm>
                            <a:off x="0" y="0"/>
                            <a:ext cx="5911469" cy="3424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2E5B1C" w14:textId="77777777" w:rsidR="00E96AF7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44A6BD" w14:textId="637EC0A1" w:rsidR="00E96AF7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0B0C02D" wp14:editId="30BD490F">
                  <wp:extent cx="5953125" cy="3404006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5260" t="20985" r="11091" b="14285"/>
                          <a:stretch/>
                        </pic:blipFill>
                        <pic:spPr bwMode="auto">
                          <a:xfrm>
                            <a:off x="0" y="0"/>
                            <a:ext cx="5964286" cy="3410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08D81B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9576C4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9E101C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80D4AE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64B521F" w14:textId="6CB4937F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14:paraId="129A1062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606"/>
      </w:tblGrid>
      <w:tr w:rsidR="0023752D" w14:paraId="4F1F050E" w14:textId="77777777" w:rsidTr="007B7E76">
        <w:trPr>
          <w:trHeight w:val="11309"/>
        </w:trPr>
        <w:tc>
          <w:tcPr>
            <w:tcW w:w="9511" w:type="dxa"/>
          </w:tcPr>
          <w:p w14:paraId="260FC29A" w14:textId="450BC68D" w:rsidR="0023752D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FCCF44C" wp14:editId="24C50916">
                  <wp:extent cx="5962212" cy="3408045"/>
                  <wp:effectExtent l="0" t="0" r="635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4762" t="20394" r="10260" b="14286"/>
                          <a:stretch/>
                        </pic:blipFill>
                        <pic:spPr bwMode="auto">
                          <a:xfrm>
                            <a:off x="0" y="0"/>
                            <a:ext cx="5974798" cy="3415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165504" w14:textId="77777777" w:rsidR="00E96AF7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733E04" w14:textId="379FBC7A" w:rsidR="00E96AF7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60E7129" wp14:editId="729C1ADB">
                  <wp:extent cx="5819775" cy="3218180"/>
                  <wp:effectExtent l="0" t="0" r="9525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5261" t="20985" r="10758" b="13399"/>
                          <a:stretch/>
                        </pic:blipFill>
                        <pic:spPr bwMode="auto">
                          <a:xfrm>
                            <a:off x="0" y="0"/>
                            <a:ext cx="5854757" cy="3237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3E1E3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68B60E0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C106764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7411CF9C" w14:textId="11EF7494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14:paraId="6A56989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726"/>
      </w:tblGrid>
      <w:tr w:rsidR="0023752D" w14:paraId="1674D69B" w14:textId="77777777" w:rsidTr="007B7E76">
        <w:trPr>
          <w:trHeight w:val="11309"/>
        </w:trPr>
        <w:tc>
          <w:tcPr>
            <w:tcW w:w="9511" w:type="dxa"/>
          </w:tcPr>
          <w:p w14:paraId="0CA69F34" w14:textId="77777777" w:rsidR="0023752D" w:rsidRDefault="00E96AF7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C4BCB7" wp14:editId="3584104E">
                  <wp:extent cx="5953125" cy="301077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4264" t="21872" r="3445" b="13103"/>
                          <a:stretch/>
                        </pic:blipFill>
                        <pic:spPr bwMode="auto">
                          <a:xfrm>
                            <a:off x="0" y="0"/>
                            <a:ext cx="5966999" cy="3017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F10F406" w14:textId="77777777" w:rsidR="00E96AF7" w:rsidRPr="00E96AF7" w:rsidRDefault="00E96AF7" w:rsidP="00E96AF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904D11" w14:textId="77777777" w:rsidR="00E96AF7" w:rsidRPr="00E96AF7" w:rsidRDefault="00E96AF7" w:rsidP="00E96AF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6039A6" w14:textId="77777777" w:rsidR="00E96AF7" w:rsidRDefault="00E96AF7" w:rsidP="00E96AF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AA897D" w14:textId="77777777" w:rsidR="00E96AF7" w:rsidRDefault="00E96AF7" w:rsidP="00E96AF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62F590" wp14:editId="5F5A78EC">
                  <wp:extent cx="6009899" cy="322897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5925" t="20985" r="14082" b="13695"/>
                          <a:stretch/>
                        </pic:blipFill>
                        <pic:spPr bwMode="auto">
                          <a:xfrm>
                            <a:off x="0" y="0"/>
                            <a:ext cx="6020216" cy="3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21C0B0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2B0B4BD5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3F0EB41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5146C74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7612218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38477AC" w14:textId="77777777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6B60AC4" w14:textId="037AFF52" w:rsidR="00E96AF7" w:rsidRDefault="00E96AF7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0A19D7F" wp14:editId="7323C728">
                  <wp:extent cx="6000750" cy="343566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5095" t="21281" r="10758" b="13399"/>
                          <a:stretch/>
                        </pic:blipFill>
                        <pic:spPr bwMode="auto">
                          <a:xfrm>
                            <a:off x="0" y="0"/>
                            <a:ext cx="6005739" cy="3438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120161" w14:textId="32A859CB" w:rsidR="00E96AF7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F899CAE" wp14:editId="5D4CBA8B">
                  <wp:extent cx="5972175" cy="3408285"/>
                  <wp:effectExtent l="0" t="0" r="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24928" t="21281" r="10425" b="13104"/>
                          <a:stretch/>
                        </pic:blipFill>
                        <pic:spPr bwMode="auto">
                          <a:xfrm>
                            <a:off x="0" y="0"/>
                            <a:ext cx="5988591" cy="3417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03E10B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DC9C02C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D6ECEC5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DD09E0E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0D234C5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4D320E9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B23B8A6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D8D502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4C2DAB7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A0C0429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14326AD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1906349" w14:textId="77777777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BA5FED" w14:textId="01F90306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8F5C1AA" wp14:editId="1713715A">
                  <wp:extent cx="6000750" cy="3457797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25020" t="21408" r="11168" b="13197"/>
                          <a:stretch/>
                        </pic:blipFill>
                        <pic:spPr bwMode="auto">
                          <a:xfrm>
                            <a:off x="0" y="0"/>
                            <a:ext cx="6008576" cy="3462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928535" w14:textId="7427FA4F" w:rsidR="00CF00FE" w:rsidRDefault="00CF00FE" w:rsidP="00E96AF7">
            <w:pPr>
              <w:tabs>
                <w:tab w:val="left" w:pos="394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BA95F2" wp14:editId="5D173875">
                  <wp:extent cx="5638800" cy="3386263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6424" t="20394" r="10757" b="12513"/>
                          <a:stretch/>
                        </pic:blipFill>
                        <pic:spPr bwMode="auto">
                          <a:xfrm>
                            <a:off x="0" y="0"/>
                            <a:ext cx="5654417" cy="3395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0B0EC57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0496D58B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34A60D8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1E89025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985CCAD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3831AFC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F9DF546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BCE56D8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E007AD2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D8FAEBC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E72D63C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BDE2C19" w14:textId="7AED4854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BFCA5B0" wp14:editId="266D55CA">
                  <wp:extent cx="6000750" cy="35122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26258" t="20985" r="10425" b="13103"/>
                          <a:stretch/>
                        </pic:blipFill>
                        <pic:spPr bwMode="auto">
                          <a:xfrm>
                            <a:off x="0" y="0"/>
                            <a:ext cx="6015553" cy="35209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E44EAD" w14:textId="25A4F1AE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3D86FEF" wp14:editId="614B07DA">
                  <wp:extent cx="5648325" cy="3236020"/>
                  <wp:effectExtent l="0" t="0" r="0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25260" t="21281" r="10925" b="13694"/>
                          <a:stretch/>
                        </pic:blipFill>
                        <pic:spPr bwMode="auto">
                          <a:xfrm>
                            <a:off x="0" y="0"/>
                            <a:ext cx="5655014" cy="32398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3B7DCB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E9802DB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BAFD0D8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964FC65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3A9BA48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04A1BFE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072FED3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E3B71C7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B3935C8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10A45A7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F8BBD7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222D019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BB16C2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015F93A" w14:textId="15B3044F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FB8FFAD" wp14:editId="4735536F">
                  <wp:extent cx="6038850" cy="3450771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5427" t="21281" r="10592" b="13695"/>
                          <a:stretch/>
                        </pic:blipFill>
                        <pic:spPr bwMode="auto">
                          <a:xfrm>
                            <a:off x="0" y="0"/>
                            <a:ext cx="6058710" cy="3462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6A9E8A" w14:textId="77777777" w:rsidR="00CF00FE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728E20D" w14:textId="4FC6DA64" w:rsidR="00CF00FE" w:rsidRPr="00E96AF7" w:rsidRDefault="00CF00FE" w:rsidP="00CF00FE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B51535" wp14:editId="3814F15F">
                  <wp:extent cx="5676900" cy="33227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25759" t="20394" r="10924" b="13695"/>
                          <a:stretch/>
                        </pic:blipFill>
                        <pic:spPr bwMode="auto">
                          <a:xfrm>
                            <a:off x="0" y="0"/>
                            <a:ext cx="5697068" cy="3334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1A9BC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ED6A25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B1ED26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A581846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10A80C5A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1B59AF89" w14:textId="4D54A302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14:paraId="5AAFC939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4B548AB" w14:textId="77777777" w:rsidTr="007B7E76">
        <w:trPr>
          <w:trHeight w:val="11309"/>
        </w:trPr>
        <w:tc>
          <w:tcPr>
            <w:tcW w:w="9511" w:type="dxa"/>
          </w:tcPr>
          <w:p w14:paraId="4617EAEE" w14:textId="1334C4DD" w:rsidR="0023752D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71047C" wp14:editId="0CC5FDB7">
                  <wp:extent cx="5829300" cy="339790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25427" t="20985" r="10425" b="12512"/>
                          <a:stretch/>
                        </pic:blipFill>
                        <pic:spPr bwMode="auto">
                          <a:xfrm>
                            <a:off x="0" y="0"/>
                            <a:ext cx="5837802" cy="3402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C7813A" w14:textId="02C708B3" w:rsidR="00CF00FE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7B6BE1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E646EB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A3B775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65E39D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28A5CF6" w14:textId="77777777" w:rsidR="00CF00FE" w:rsidRDefault="00CF00FE" w:rsidP="0023752D">
      <w:pPr>
        <w:jc w:val="both"/>
        <w:rPr>
          <w:rFonts w:ascii="Arial" w:hAnsi="Arial" w:cs="Arial"/>
          <w:sz w:val="22"/>
          <w:szCs w:val="22"/>
        </w:rPr>
      </w:pPr>
    </w:p>
    <w:p w14:paraId="09B17D40" w14:textId="22A301D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14:paraId="791EAB6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02DE1221" w14:textId="77777777" w:rsidTr="007B7E76">
        <w:trPr>
          <w:trHeight w:val="11309"/>
        </w:trPr>
        <w:tc>
          <w:tcPr>
            <w:tcW w:w="9511" w:type="dxa"/>
          </w:tcPr>
          <w:p w14:paraId="06F90D20" w14:textId="41B7FEDE" w:rsidR="0023752D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AB95C18" wp14:editId="440EEF91">
                  <wp:extent cx="5876925" cy="3349543"/>
                  <wp:effectExtent l="0" t="0" r="0" b="38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25261" t="21281" r="10591" b="13695"/>
                          <a:stretch/>
                        </pic:blipFill>
                        <pic:spPr bwMode="auto">
                          <a:xfrm>
                            <a:off x="0" y="0"/>
                            <a:ext cx="5885708" cy="3354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A2A699" w14:textId="733CEBDE" w:rsidR="00CF00FE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7DEDDC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4DD8E0A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B41E60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A2236D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D9FAF74" w14:textId="4985B7D1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14:paraId="421AAFA9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6"/>
      </w:tblGrid>
      <w:tr w:rsidR="0023752D" w14:paraId="4CFC78A6" w14:textId="77777777" w:rsidTr="007B7E76">
        <w:trPr>
          <w:trHeight w:val="11309"/>
        </w:trPr>
        <w:tc>
          <w:tcPr>
            <w:tcW w:w="9511" w:type="dxa"/>
          </w:tcPr>
          <w:p w14:paraId="5FF1C355" w14:textId="2AE21759" w:rsidR="0023752D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A68361" wp14:editId="150AF61C">
                  <wp:extent cx="5905500" cy="3501348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25711" t="20245" r="11166" b="13190"/>
                          <a:stretch/>
                        </pic:blipFill>
                        <pic:spPr bwMode="auto">
                          <a:xfrm>
                            <a:off x="0" y="0"/>
                            <a:ext cx="5914957" cy="3506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D1BAEB" w14:textId="2AF75B48" w:rsidR="00CF00FE" w:rsidRDefault="00CF00F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E75A91A" wp14:editId="39D5FB3C">
                  <wp:extent cx="5876925" cy="3415386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25593" t="20985" r="10924" b="13399"/>
                          <a:stretch/>
                        </pic:blipFill>
                        <pic:spPr bwMode="auto">
                          <a:xfrm>
                            <a:off x="0" y="0"/>
                            <a:ext cx="5886935" cy="3421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89844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CAD69C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3BE9E5F" w14:textId="1A35246A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14:paraId="72CEA87B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CEA4337" w14:textId="77777777" w:rsidTr="007B7E76">
        <w:trPr>
          <w:trHeight w:val="11309"/>
        </w:trPr>
        <w:tc>
          <w:tcPr>
            <w:tcW w:w="9511" w:type="dxa"/>
          </w:tcPr>
          <w:p w14:paraId="5BD4E1DB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226E31" w14:textId="6EB467F3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04C287" wp14:editId="4C280FC9">
                  <wp:extent cx="3781425" cy="5446640"/>
                  <wp:effectExtent l="0" t="0" r="0" b="19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35897" t="31330" r="45989" b="22266"/>
                          <a:stretch/>
                        </pic:blipFill>
                        <pic:spPr bwMode="auto">
                          <a:xfrm>
                            <a:off x="0" y="0"/>
                            <a:ext cx="3785731" cy="545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772B9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22160B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DAC9DF8" w14:textId="08D657A5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14:paraId="2DDDD65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6581CC6" w14:textId="77777777" w:rsidTr="007B7E76">
        <w:trPr>
          <w:trHeight w:val="11309"/>
        </w:trPr>
        <w:tc>
          <w:tcPr>
            <w:tcW w:w="9511" w:type="dxa"/>
          </w:tcPr>
          <w:p w14:paraId="6906F544" w14:textId="77777777"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2738F95" w14:textId="42EA7CCB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8C25269" wp14:editId="5F627C33">
                  <wp:extent cx="4924425" cy="7179536"/>
                  <wp:effectExtent l="0" t="0" r="0" b="25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54841" t="31921" r="27377" b="21970"/>
                          <a:stretch/>
                        </pic:blipFill>
                        <pic:spPr bwMode="auto">
                          <a:xfrm>
                            <a:off x="0" y="0"/>
                            <a:ext cx="4926560" cy="71826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A42204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25994B6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1AACFA6" w14:textId="25CAEAF5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14:paraId="70ED02B8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21C13096" w14:textId="77777777" w:rsidTr="007B7E76">
        <w:trPr>
          <w:trHeight w:val="11309"/>
        </w:trPr>
        <w:tc>
          <w:tcPr>
            <w:tcW w:w="9511" w:type="dxa"/>
          </w:tcPr>
          <w:p w14:paraId="68C15BCA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F8E50DE" w14:textId="3713DEAF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052B73E" wp14:editId="2E6AF193">
                  <wp:extent cx="4810125" cy="7141186"/>
                  <wp:effectExtent l="0" t="0" r="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37392" t="20689" r="41004" b="22266"/>
                          <a:stretch/>
                        </pic:blipFill>
                        <pic:spPr bwMode="auto">
                          <a:xfrm>
                            <a:off x="0" y="0"/>
                            <a:ext cx="4810943" cy="714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AF06A6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1ACEB95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1D67465" w14:textId="647DD9B8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14:paraId="1B3C0230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142110F1" w14:textId="77777777" w:rsidTr="007B7E76">
        <w:trPr>
          <w:trHeight w:val="11309"/>
        </w:trPr>
        <w:tc>
          <w:tcPr>
            <w:tcW w:w="9511" w:type="dxa"/>
          </w:tcPr>
          <w:p w14:paraId="56996E63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6092CC" w14:textId="77777777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2CA775" w14:textId="044D0996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A756F86" wp14:editId="3020E869">
                  <wp:extent cx="5095875" cy="690528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61323" t="24532" r="15743" b="20197"/>
                          <a:stretch/>
                        </pic:blipFill>
                        <pic:spPr bwMode="auto">
                          <a:xfrm>
                            <a:off x="0" y="0"/>
                            <a:ext cx="5096350" cy="6905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BE7AFC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AB4D9F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7197F10" w14:textId="6611E622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14:paraId="082C6F78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0C25084D" w14:textId="77777777" w:rsidTr="007B7E76">
        <w:trPr>
          <w:trHeight w:val="11309"/>
        </w:trPr>
        <w:tc>
          <w:tcPr>
            <w:tcW w:w="9511" w:type="dxa"/>
          </w:tcPr>
          <w:p w14:paraId="2BBCFC3A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4E36E1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BF67A1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9B7EF86" w14:textId="5C929575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14:paraId="606CAFAF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4BDC3D52" w14:textId="77777777" w:rsidTr="007B7E76">
        <w:trPr>
          <w:trHeight w:val="11309"/>
        </w:trPr>
        <w:tc>
          <w:tcPr>
            <w:tcW w:w="9511" w:type="dxa"/>
          </w:tcPr>
          <w:p w14:paraId="449CBBC5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5A629D8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3381562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999104A" w14:textId="71B80544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14:paraId="3012CFDC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576D010A" w14:textId="77777777" w:rsidTr="007B7E76">
        <w:trPr>
          <w:trHeight w:val="11309"/>
        </w:trPr>
        <w:tc>
          <w:tcPr>
            <w:tcW w:w="9511" w:type="dxa"/>
          </w:tcPr>
          <w:p w14:paraId="5CBCF0C1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CD1860C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18D69F0B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CA02CF4" w14:textId="24374CD9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14:paraId="27E9832E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54E1FE50" w14:textId="77777777" w:rsidTr="007B7E76">
        <w:trPr>
          <w:trHeight w:val="11309"/>
        </w:trPr>
        <w:tc>
          <w:tcPr>
            <w:tcW w:w="9511" w:type="dxa"/>
          </w:tcPr>
          <w:p w14:paraId="5EBFCA81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5A3CF9" w14:textId="76AAA9EC" w:rsidR="00DB4EC2" w:rsidRDefault="00DB4EC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0C45AF16" wp14:editId="1D97A043">
                  <wp:extent cx="4762500" cy="714375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44704" t="33990" r="35021" b="11921"/>
                          <a:stretch/>
                        </pic:blipFill>
                        <pic:spPr bwMode="auto">
                          <a:xfrm>
                            <a:off x="0" y="0"/>
                            <a:ext cx="4762500" cy="7143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3311840B" w14:textId="006891DB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F14DD65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2E7E2D7B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59D2C080" w14:textId="55EE3E0C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14:paraId="052FE5F1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01CF7700" w14:textId="77777777" w:rsidTr="007B7E76">
        <w:trPr>
          <w:trHeight w:val="11309"/>
        </w:trPr>
        <w:tc>
          <w:tcPr>
            <w:tcW w:w="9511" w:type="dxa"/>
          </w:tcPr>
          <w:p w14:paraId="1994F032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BA0FB3B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4BAC983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972D6C6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DFE4FF4" w14:textId="65B0EAE2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FB4F8" w14:textId="280F154D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0D6FD41" w14:textId="472559F5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8771C14" w14:textId="6C5BFF40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F1ACF04" w14:textId="50633FA3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7B7302A" w14:textId="44E26D3B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DC2DBB3" w14:textId="3BB08538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311840C" w14:textId="51B7793F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311840D" w14:textId="2D93875D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CC7D55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304CF6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A95E72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3D2A94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3B3D86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5821E0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BC6728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725185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5236CE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B16266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BCBE54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827C6E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906A49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EE648A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37DB676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8CDA283" w14:textId="7F627714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252DD" w14:textId="5DC6BB39"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">
                <v:textbox>
                  <w:txbxContent>
                    <w:p w14:paraId="261252DD" w14:textId="5DC6BB39"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E046A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E03E81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6EC59DA" w14:textId="58318905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43FFEB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61CDDA7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C6FF13D" w14:textId="2982E403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3118488" w14:textId="7520D9FB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3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18491" w14:textId="77777777" w:rsidR="00AD6907" w:rsidRDefault="00AD6907" w:rsidP="00290BD5">
      <w:r>
        <w:separator/>
      </w:r>
    </w:p>
  </w:endnote>
  <w:endnote w:type="continuationSeparator" w:id="0">
    <w:p w14:paraId="33118492" w14:textId="77777777" w:rsidR="00AD6907" w:rsidRDefault="00AD6907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3118494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33118496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3118497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1848F" w14:textId="77777777" w:rsidR="00AD6907" w:rsidRDefault="00AD6907" w:rsidP="00290BD5">
      <w:r>
        <w:separator/>
      </w:r>
    </w:p>
  </w:footnote>
  <w:footnote w:type="continuationSeparator" w:id="0">
    <w:p w14:paraId="33118490" w14:textId="77777777" w:rsidR="00AD6907" w:rsidRDefault="00AD6907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18493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16FE9" w14:textId="5C3B3E33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18498" w14:textId="582D3142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907"/>
    <w:rsid w:val="00091F76"/>
    <w:rsid w:val="000F0FB8"/>
    <w:rsid w:val="001D1817"/>
    <w:rsid w:val="0023752D"/>
    <w:rsid w:val="00290BD5"/>
    <w:rsid w:val="002D27ED"/>
    <w:rsid w:val="00344C0D"/>
    <w:rsid w:val="003A39E1"/>
    <w:rsid w:val="004A7962"/>
    <w:rsid w:val="004C2AAF"/>
    <w:rsid w:val="00567033"/>
    <w:rsid w:val="00590E4C"/>
    <w:rsid w:val="005A5D17"/>
    <w:rsid w:val="006149E7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CF00FE"/>
    <w:rsid w:val="00D53027"/>
    <w:rsid w:val="00DB4EC2"/>
    <w:rsid w:val="00E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1183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jpeg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03dbf9b-b85b-46a0-94f1-894078c07ecd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DEEDB0-2E3A-4C97-9CF9-C61146FD6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(1)</Template>
  <TotalTime>6</TotalTime>
  <Pages>23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Swanson, Mike</dc:creator>
  <cp:lastModifiedBy>Rory Thomas</cp:lastModifiedBy>
  <cp:revision>2</cp:revision>
  <cp:lastPrinted>2015-02-09T16:35:00Z</cp:lastPrinted>
  <dcterms:created xsi:type="dcterms:W3CDTF">2019-11-29T11:20:00Z</dcterms:created>
  <dcterms:modified xsi:type="dcterms:W3CDTF">2019-11-29T11:20:00Z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