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C7E2FA">
    <v:background id="_x0000_s1025" o:bwmode="white" fillcolor="#c7e2fa" o:targetscreensize="1024,768">
      <v:fill color2="#c9cde7 [671]" focus="100%" type="gradient"/>
    </v:background>
  </w:background>
  <w:body>
    <w:p w14:paraId="3B8B73CA" w14:textId="77777777" w:rsidR="00E40A87" w:rsidRDefault="00E40A87"/>
    <w:tbl>
      <w:tblPr>
        <w:tblpPr w:leftFromText="180" w:rightFromText="180" w:horzAnchor="margin" w:tblpY="-285"/>
        <w:tblW w:w="558" w:type="pct"/>
        <w:tblLayout w:type="fixed"/>
        <w:tblCellMar>
          <w:left w:w="115" w:type="dxa"/>
          <w:right w:w="115" w:type="dxa"/>
        </w:tblCellMar>
        <w:tblLook w:val="0600" w:firstRow="0" w:lastRow="0" w:firstColumn="0" w:lastColumn="0" w:noHBand="1" w:noVBand="1"/>
        <w:tblDescription w:val="Page layout for front and back cover of booklet"/>
      </w:tblPr>
      <w:tblGrid>
        <w:gridCol w:w="804"/>
        <w:gridCol w:w="803"/>
      </w:tblGrid>
      <w:tr w:rsidR="003B06BD" w14:paraId="6D2F9067" w14:textId="77777777" w:rsidTr="007266D1">
        <w:trPr>
          <w:trHeight w:hRule="exact" w:val="2880"/>
        </w:trPr>
        <w:tc>
          <w:tcPr>
            <w:tcW w:w="804" w:type="dxa"/>
          </w:tcPr>
          <w:p w14:paraId="7292E9EC" w14:textId="77777777" w:rsidR="003B06BD" w:rsidRDefault="003B06BD" w:rsidP="00E40A87"/>
        </w:tc>
        <w:tc>
          <w:tcPr>
            <w:tcW w:w="803" w:type="dxa"/>
          </w:tcPr>
          <w:p w14:paraId="09250796" w14:textId="77777777" w:rsidR="003B06BD" w:rsidRDefault="003B06BD" w:rsidP="00E40A87"/>
        </w:tc>
      </w:tr>
      <w:tr w:rsidR="003B06BD" w14:paraId="1A142C6E" w14:textId="77777777" w:rsidTr="007266D1">
        <w:trPr>
          <w:trHeight w:val="754"/>
        </w:trPr>
        <w:tc>
          <w:tcPr>
            <w:tcW w:w="804" w:type="dxa"/>
            <w:vMerge w:val="restart"/>
          </w:tcPr>
          <w:p w14:paraId="6FFABDCA" w14:textId="77777777" w:rsidR="003B06BD" w:rsidRDefault="003B06BD" w:rsidP="00E40A87">
            <w:pPr>
              <w:pStyle w:val="NoSpacing"/>
            </w:pPr>
          </w:p>
        </w:tc>
        <w:tc>
          <w:tcPr>
            <w:tcW w:w="803" w:type="dxa"/>
            <w:vMerge w:val="restart"/>
          </w:tcPr>
          <w:p w14:paraId="014FD8A3" w14:textId="2E4CD3E1" w:rsidR="003B06BD" w:rsidRDefault="003B06BD" w:rsidP="00E40A87">
            <w:pPr>
              <w:pStyle w:val="NoSpacing"/>
            </w:pPr>
          </w:p>
        </w:tc>
      </w:tr>
      <w:tr w:rsidR="003B06BD" w14:paraId="7B1C0E3E" w14:textId="77777777" w:rsidTr="007266D1">
        <w:trPr>
          <w:trHeight w:val="753"/>
        </w:trPr>
        <w:tc>
          <w:tcPr>
            <w:tcW w:w="804" w:type="dxa"/>
            <w:vMerge/>
          </w:tcPr>
          <w:p w14:paraId="7B913E87" w14:textId="77777777" w:rsidR="003B06BD" w:rsidRDefault="003B06BD" w:rsidP="00E40A87">
            <w:pPr>
              <w:pStyle w:val="NoSpacing"/>
            </w:pPr>
          </w:p>
        </w:tc>
        <w:tc>
          <w:tcPr>
            <w:tcW w:w="803" w:type="dxa"/>
            <w:vMerge/>
          </w:tcPr>
          <w:p w14:paraId="0E18CC30" w14:textId="77777777" w:rsidR="003B06BD" w:rsidRDefault="003B06BD" w:rsidP="00E40A87">
            <w:pPr>
              <w:pStyle w:val="NoSpacing"/>
            </w:pPr>
          </w:p>
        </w:tc>
      </w:tr>
      <w:tr w:rsidR="003B06BD" w14:paraId="17B29199" w14:textId="77777777" w:rsidTr="007266D1">
        <w:trPr>
          <w:trHeight w:hRule="exact" w:val="864"/>
        </w:trPr>
        <w:tc>
          <w:tcPr>
            <w:tcW w:w="804" w:type="dxa"/>
            <w:vMerge/>
          </w:tcPr>
          <w:p w14:paraId="12B19049" w14:textId="77777777" w:rsidR="003B06BD" w:rsidRDefault="003B06BD" w:rsidP="00E40A87">
            <w:pPr>
              <w:pStyle w:val="NoSpacing"/>
            </w:pPr>
          </w:p>
        </w:tc>
        <w:tc>
          <w:tcPr>
            <w:tcW w:w="803" w:type="dxa"/>
            <w:vMerge/>
          </w:tcPr>
          <w:p w14:paraId="40F8FFFC" w14:textId="77777777" w:rsidR="003B06BD" w:rsidRDefault="003B06BD" w:rsidP="00E40A87">
            <w:pPr>
              <w:pStyle w:val="NoSpacing"/>
            </w:pPr>
          </w:p>
        </w:tc>
      </w:tr>
      <w:tr w:rsidR="003B06BD" w14:paraId="43A2C7B7" w14:textId="77777777" w:rsidTr="007266D1">
        <w:trPr>
          <w:trHeight w:hRule="exact" w:val="3510"/>
        </w:trPr>
        <w:tc>
          <w:tcPr>
            <w:tcW w:w="804" w:type="dxa"/>
            <w:vMerge/>
          </w:tcPr>
          <w:p w14:paraId="7ADA0C68" w14:textId="77777777" w:rsidR="003B06BD" w:rsidRDefault="003B06BD" w:rsidP="00E40A87">
            <w:pPr>
              <w:pStyle w:val="NoSpacing"/>
            </w:pPr>
          </w:p>
        </w:tc>
        <w:tc>
          <w:tcPr>
            <w:tcW w:w="803" w:type="dxa"/>
            <w:vMerge/>
          </w:tcPr>
          <w:p w14:paraId="1A1AE6F9" w14:textId="77777777" w:rsidR="003B06BD" w:rsidRDefault="003B06BD" w:rsidP="00E40A87">
            <w:pPr>
              <w:pStyle w:val="NoSpacing"/>
            </w:pPr>
          </w:p>
        </w:tc>
      </w:tr>
      <w:tr w:rsidR="003B06BD" w14:paraId="3C6D9FB4" w14:textId="77777777" w:rsidTr="007266D1">
        <w:trPr>
          <w:trHeight w:hRule="exact" w:val="801"/>
        </w:trPr>
        <w:tc>
          <w:tcPr>
            <w:tcW w:w="804" w:type="dxa"/>
            <w:vMerge/>
          </w:tcPr>
          <w:p w14:paraId="3492A00E" w14:textId="77777777" w:rsidR="003B06BD" w:rsidRDefault="003B06BD" w:rsidP="00E40A87">
            <w:pPr>
              <w:pStyle w:val="NoSpacing"/>
            </w:pPr>
          </w:p>
        </w:tc>
        <w:tc>
          <w:tcPr>
            <w:tcW w:w="803" w:type="dxa"/>
            <w:vMerge/>
          </w:tcPr>
          <w:p w14:paraId="78131326" w14:textId="77777777" w:rsidR="003B06BD" w:rsidRDefault="003B06BD" w:rsidP="00E40A87">
            <w:pPr>
              <w:pStyle w:val="NoSpacing"/>
            </w:pPr>
          </w:p>
        </w:tc>
      </w:tr>
    </w:tbl>
    <w:p w14:paraId="549492B5" w14:textId="1A41F9E0" w:rsidR="0073157D" w:rsidRDefault="00BA5CF4">
      <w:bookmarkStart w:id="0" w:name="_GoBack"/>
      <w:bookmarkEnd w:id="0"/>
      <w:r>
        <w:rPr>
          <w:noProof/>
        </w:rPr>
        <mc:AlternateContent>
          <mc:Choice Requires="wps">
            <w:drawing>
              <wp:anchor distT="0" distB="0" distL="114300" distR="114300" simplePos="0" relativeHeight="251685888" behindDoc="0" locked="0" layoutInCell="1" allowOverlap="1" wp14:anchorId="6D0B9044" wp14:editId="701BB820">
                <wp:simplePos x="0" y="0"/>
                <wp:positionH relativeFrom="column">
                  <wp:posOffset>6867546</wp:posOffset>
                </wp:positionH>
                <wp:positionV relativeFrom="paragraph">
                  <wp:posOffset>5597637</wp:posOffset>
                </wp:positionV>
                <wp:extent cx="1205803" cy="261257"/>
                <wp:effectExtent l="0" t="0" r="0" b="5715"/>
                <wp:wrapNone/>
                <wp:docPr id="87" name="Text Box 87"/>
                <wp:cNvGraphicFramePr/>
                <a:graphic xmlns:a="http://schemas.openxmlformats.org/drawingml/2006/main">
                  <a:graphicData uri="http://schemas.microsoft.com/office/word/2010/wordprocessingShape">
                    <wps:wsp>
                      <wps:cNvSpPr txBox="1"/>
                      <wps:spPr>
                        <a:xfrm>
                          <a:off x="0" y="0"/>
                          <a:ext cx="1205803" cy="261257"/>
                        </a:xfrm>
                        <a:prstGeom prst="rect">
                          <a:avLst/>
                        </a:prstGeom>
                        <a:solidFill>
                          <a:schemeClr val="accent1">
                            <a:lumMod val="20000"/>
                            <a:lumOff val="80000"/>
                          </a:schemeClr>
                        </a:solidFill>
                        <a:ln w="6350">
                          <a:noFill/>
                        </a:ln>
                      </wps:spPr>
                      <wps:txbx>
                        <w:txbxContent>
                          <w:p w14:paraId="71F730D7" w14:textId="03854F84" w:rsidR="00BA5CF4" w:rsidRDefault="00BA5CF4">
                            <w:r w:rsidRPr="00BA5CF4">
                              <w:t>(</w:t>
                            </w:r>
                            <w:proofErr w:type="spellStart"/>
                            <w:r w:rsidRPr="00BA5CF4">
                              <w:t>Carersact</w:t>
                            </w:r>
                            <w:proofErr w:type="spellEnd"/>
                            <w:r w:rsidRPr="00BA5CF4">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0B9044" id="_x0000_t202" coordsize="21600,21600" o:spt="202" path="m,l,21600r21600,l21600,xe">
                <v:stroke joinstyle="miter"/>
                <v:path gradientshapeok="t" o:connecttype="rect"/>
              </v:shapetype>
              <v:shape id="Text Box 87" o:spid="_x0000_s1026" type="#_x0000_t202" style="position:absolute;margin-left:540.75pt;margin-top:440.75pt;width:94.95pt;height:20.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" fillcolor="#c7e2fa [660]" stroked="f" strokeweight=".5pt">
                <v:textbox>
                  <w:txbxContent>
                    <w:p w14:paraId="71F730D7" w14:textId="03854F84" w:rsidR="00BA5CF4" w:rsidRDefault="00BA5CF4">
                      <w:r w:rsidRPr="00BA5CF4">
                        <w:t>(</w:t>
                      </w:r>
                      <w:proofErr w:type="spellStart"/>
                      <w:r w:rsidRPr="00BA5CF4">
                        <w:t>Carersact</w:t>
                      </w:r>
                      <w:proofErr w:type="spellEnd"/>
                      <w:r w:rsidRPr="00BA5CF4">
                        <w:t>, 2019)</w:t>
                      </w:r>
                    </w:p>
                  </w:txbxContent>
                </v:textbox>
              </v:shape>
            </w:pict>
          </mc:Fallback>
        </mc:AlternateContent>
      </w:r>
      <w:r w:rsidR="00C254A4">
        <w:rPr>
          <w:noProof/>
        </w:rPr>
        <mc:AlternateContent>
          <mc:Choice Requires="wps">
            <w:drawing>
              <wp:anchor distT="0" distB="0" distL="114300" distR="114300" simplePos="0" relativeHeight="251682816" behindDoc="0" locked="0" layoutInCell="1" allowOverlap="1" wp14:anchorId="56C25210" wp14:editId="4BCA8504">
                <wp:simplePos x="0" y="0"/>
                <wp:positionH relativeFrom="margin">
                  <wp:align>right</wp:align>
                </wp:positionH>
                <wp:positionV relativeFrom="paragraph">
                  <wp:posOffset>482084</wp:posOffset>
                </wp:positionV>
                <wp:extent cx="3617407" cy="1356527"/>
                <wp:effectExtent l="0" t="0" r="2540" b="0"/>
                <wp:wrapNone/>
                <wp:docPr id="82" name="Text Box 82"/>
                <wp:cNvGraphicFramePr/>
                <a:graphic xmlns:a="http://schemas.openxmlformats.org/drawingml/2006/main">
                  <a:graphicData uri="http://schemas.microsoft.com/office/word/2010/wordprocessingShape">
                    <wps:wsp>
                      <wps:cNvSpPr txBox="1"/>
                      <wps:spPr>
                        <a:xfrm>
                          <a:off x="0" y="0"/>
                          <a:ext cx="3617407" cy="1356527"/>
                        </a:xfrm>
                        <a:prstGeom prst="rect">
                          <a:avLst/>
                        </a:prstGeom>
                        <a:solidFill>
                          <a:schemeClr val="accent1">
                            <a:lumMod val="20000"/>
                            <a:lumOff val="80000"/>
                          </a:schemeClr>
                        </a:solidFill>
                        <a:ln w="6350">
                          <a:noFill/>
                        </a:ln>
                      </wps:spPr>
                      <wps:txbx>
                        <w:txbxContent>
                          <w:p w14:paraId="79BB1415" w14:textId="59D427B9" w:rsidR="00C254A4" w:rsidRPr="00C254A4" w:rsidRDefault="00C254A4" w:rsidP="00C254A4">
                            <w:pPr>
                              <w:rPr>
                                <w:rFonts w:ascii="Times New Roman" w:hAnsi="Times New Roman" w:cs="Times New Roman"/>
                                <w:sz w:val="52"/>
                                <w:szCs w:val="52"/>
                              </w:rPr>
                            </w:pPr>
                            <w:r w:rsidRPr="00C254A4">
                              <w:rPr>
                                <w:rFonts w:ascii="Times New Roman" w:hAnsi="Times New Roman" w:cs="Times New Roman"/>
                                <w:sz w:val="52"/>
                                <w:szCs w:val="52"/>
                              </w:rPr>
                              <w:t xml:space="preserve">A Little Helpful Guide if </w:t>
                            </w:r>
                            <w:r>
                              <w:rPr>
                                <w:rFonts w:ascii="Times New Roman" w:hAnsi="Times New Roman" w:cs="Times New Roman"/>
                                <w:sz w:val="52"/>
                                <w:szCs w:val="52"/>
                              </w:rPr>
                              <w:t xml:space="preserve">       </w:t>
                            </w:r>
                            <w:r w:rsidRPr="00C254A4">
                              <w:rPr>
                                <w:rFonts w:ascii="Times New Roman" w:hAnsi="Times New Roman" w:cs="Times New Roman"/>
                                <w:sz w:val="52"/>
                                <w:szCs w:val="52"/>
                              </w:rPr>
                              <w:t>you are caring for someone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C25210" id="Text Box 82" o:spid="_x0000_s1027" type="#_x0000_t202" style="position:absolute;margin-left:233.65pt;margin-top:37.95pt;width:284.85pt;height:106.8pt;z-index:2516828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" fillcolor="#c7e2fa [660]" stroked="f" strokeweight=".5pt">
                <v:textbox>
                  <w:txbxContent>
                    <w:p w14:paraId="79BB1415" w14:textId="59D427B9" w:rsidR="00C254A4" w:rsidRPr="00C254A4" w:rsidRDefault="00C254A4" w:rsidP="00C254A4">
                      <w:pPr>
                        <w:rPr>
                          <w:rFonts w:ascii="Times New Roman" w:hAnsi="Times New Roman" w:cs="Times New Roman"/>
                          <w:sz w:val="52"/>
                          <w:szCs w:val="52"/>
                        </w:rPr>
                      </w:pPr>
                      <w:r w:rsidRPr="00C254A4">
                        <w:rPr>
                          <w:rFonts w:ascii="Times New Roman" w:hAnsi="Times New Roman" w:cs="Times New Roman"/>
                          <w:sz w:val="52"/>
                          <w:szCs w:val="52"/>
                        </w:rPr>
                        <w:t xml:space="preserve">A Little Helpful Guide if </w:t>
                      </w:r>
                      <w:r>
                        <w:rPr>
                          <w:rFonts w:ascii="Times New Roman" w:hAnsi="Times New Roman" w:cs="Times New Roman"/>
                          <w:sz w:val="52"/>
                          <w:szCs w:val="52"/>
                        </w:rPr>
                        <w:t xml:space="preserve">       </w:t>
                      </w:r>
                      <w:r w:rsidRPr="00C254A4">
                        <w:rPr>
                          <w:rFonts w:ascii="Times New Roman" w:hAnsi="Times New Roman" w:cs="Times New Roman"/>
                          <w:sz w:val="52"/>
                          <w:szCs w:val="52"/>
                        </w:rPr>
                        <w:t>you are caring for someone at home</w:t>
                      </w:r>
                    </w:p>
                  </w:txbxContent>
                </v:textbox>
                <w10:wrap anchorx="margin"/>
              </v:shape>
            </w:pict>
          </mc:Fallback>
        </mc:AlternateContent>
      </w:r>
      <w:r w:rsidR="00C254A4" w:rsidRPr="007266D1">
        <w:drawing>
          <wp:anchor distT="0" distB="0" distL="114300" distR="114300" simplePos="0" relativeHeight="251681792" behindDoc="0" locked="0" layoutInCell="1" allowOverlap="1" wp14:anchorId="469B29C4" wp14:editId="742E2762">
            <wp:simplePos x="0" y="0"/>
            <wp:positionH relativeFrom="column">
              <wp:posOffset>5642017</wp:posOffset>
            </wp:positionH>
            <wp:positionV relativeFrom="paragraph">
              <wp:posOffset>2130425</wp:posOffset>
            </wp:positionV>
            <wp:extent cx="3426460" cy="3426460"/>
            <wp:effectExtent l="0" t="0" r="2540" b="254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26460" cy="3426460"/>
                    </a:xfrm>
                    <a:prstGeom prst="rect">
                      <a:avLst/>
                    </a:prstGeom>
                  </pic:spPr>
                </pic:pic>
              </a:graphicData>
            </a:graphic>
            <wp14:sizeRelH relativeFrom="margin">
              <wp14:pctWidth>0</wp14:pctWidth>
            </wp14:sizeRelH>
            <wp14:sizeRelV relativeFrom="margin">
              <wp14:pctHeight>0</wp14:pctHeight>
            </wp14:sizeRelV>
          </wp:anchor>
        </w:drawing>
      </w:r>
      <w:r w:rsidR="0073157D">
        <w:br w:type="page"/>
      </w:r>
    </w:p>
    <w:tbl>
      <w:tblPr>
        <w:tblW w:w="5000" w:type="pct"/>
        <w:jc w:val="center"/>
        <w:tblLayout w:type="fixed"/>
        <w:tblCellMar>
          <w:left w:w="115" w:type="dxa"/>
          <w:right w:w="115" w:type="dxa"/>
        </w:tblCellMar>
        <w:tblLook w:val="0600" w:firstRow="0" w:lastRow="0" w:firstColumn="0" w:lastColumn="0" w:noHBand="1" w:noVBand="1"/>
        <w:tblDescription w:val="Page layout for 2 interior booklet pages"/>
      </w:tblPr>
      <w:tblGrid>
        <w:gridCol w:w="6318"/>
        <w:gridCol w:w="882"/>
        <w:gridCol w:w="514"/>
        <w:gridCol w:w="6686"/>
      </w:tblGrid>
      <w:tr w:rsidR="00B44159" w14:paraId="1594F4E6" w14:textId="77777777" w:rsidTr="00583C73">
        <w:trPr>
          <w:trHeight w:hRule="exact" w:val="900"/>
          <w:jc w:val="center"/>
        </w:trPr>
        <w:tc>
          <w:tcPr>
            <w:tcW w:w="6318" w:type="dxa"/>
          </w:tcPr>
          <w:p w14:paraId="62CD0D2F" w14:textId="53BBD121" w:rsidR="00B44159" w:rsidRDefault="00B44159" w:rsidP="00B44159"/>
        </w:tc>
        <w:tc>
          <w:tcPr>
            <w:tcW w:w="882" w:type="dxa"/>
          </w:tcPr>
          <w:p w14:paraId="6F7F9F56" w14:textId="77777777" w:rsidR="00B44159" w:rsidRDefault="00B44159" w:rsidP="00B44159"/>
        </w:tc>
        <w:tc>
          <w:tcPr>
            <w:tcW w:w="514" w:type="dxa"/>
          </w:tcPr>
          <w:p w14:paraId="0E10893A" w14:textId="77777777" w:rsidR="00B44159" w:rsidRDefault="00B44159" w:rsidP="00B44159"/>
        </w:tc>
        <w:tc>
          <w:tcPr>
            <w:tcW w:w="6686" w:type="dxa"/>
          </w:tcPr>
          <w:p w14:paraId="2B6D2799" w14:textId="3850427C" w:rsidR="00B44159" w:rsidRDefault="00C57316" w:rsidP="00B44159">
            <w:r>
              <w:rPr>
                <w:noProof/>
              </w:rPr>
              <mc:AlternateContent>
                <mc:Choice Requires="wps">
                  <w:drawing>
                    <wp:anchor distT="0" distB="0" distL="114300" distR="114300" simplePos="0" relativeHeight="251664384" behindDoc="0" locked="0" layoutInCell="1" allowOverlap="1" wp14:anchorId="65D033B9" wp14:editId="6B70BBA9">
                      <wp:simplePos x="0" y="0"/>
                      <wp:positionH relativeFrom="column">
                        <wp:posOffset>-233617</wp:posOffset>
                      </wp:positionH>
                      <wp:positionV relativeFrom="page">
                        <wp:posOffset>557684</wp:posOffset>
                      </wp:positionV>
                      <wp:extent cx="4579145" cy="5948045"/>
                      <wp:effectExtent l="0" t="0" r="0" b="0"/>
                      <wp:wrapNone/>
                      <wp:docPr id="21" name="Text Box 21"/>
                      <wp:cNvGraphicFramePr/>
                      <a:graphic xmlns:a="http://schemas.openxmlformats.org/drawingml/2006/main">
                        <a:graphicData uri="http://schemas.microsoft.com/office/word/2010/wordprocessingShape">
                          <wps:wsp>
                            <wps:cNvSpPr txBox="1"/>
                            <wps:spPr>
                              <a:xfrm>
                                <a:off x="0" y="0"/>
                                <a:ext cx="4579145" cy="5948045"/>
                              </a:xfrm>
                              <a:prstGeom prst="rect">
                                <a:avLst/>
                              </a:prstGeom>
                              <a:solidFill>
                                <a:schemeClr val="accent1">
                                  <a:lumMod val="20000"/>
                                  <a:lumOff val="80000"/>
                                </a:schemeClr>
                              </a:solidFill>
                              <a:ln w="6350">
                                <a:noFill/>
                              </a:ln>
                            </wps:spPr>
                            <wps:txbx>
                              <w:txbxContent>
                                <w:p w14:paraId="2633DE57" w14:textId="77777777" w:rsidR="008D62E2" w:rsidRDefault="008D62E2" w:rsidP="00C57316">
                                  <w:pPr>
                                    <w:rPr>
                                      <w:color w:val="13172B" w:themeColor="text2" w:themeShade="80"/>
                                    </w:rPr>
                                  </w:pPr>
                                </w:p>
                                <w:p w14:paraId="3133AD02" w14:textId="77777777" w:rsidR="008D62E2" w:rsidRDefault="008D62E2" w:rsidP="00C57316">
                                  <w:pPr>
                                    <w:rPr>
                                      <w:color w:val="13172B" w:themeColor="text2" w:themeShade="80"/>
                                    </w:rPr>
                                  </w:pPr>
                                </w:p>
                                <w:p w14:paraId="3D5AB50A" w14:textId="77777777" w:rsidR="008D62E2" w:rsidRDefault="008D62E2" w:rsidP="00C57316">
                                  <w:pPr>
                                    <w:rPr>
                                      <w:color w:val="13172B" w:themeColor="text2" w:themeShade="80"/>
                                    </w:rPr>
                                  </w:pPr>
                                </w:p>
                                <w:p w14:paraId="3DC0B883" w14:textId="77777777" w:rsidR="008D62E2" w:rsidRDefault="008D62E2" w:rsidP="00C57316">
                                  <w:pPr>
                                    <w:rPr>
                                      <w:color w:val="13172B" w:themeColor="text2" w:themeShade="80"/>
                                    </w:rPr>
                                  </w:pPr>
                                </w:p>
                                <w:p w14:paraId="52718A5C" w14:textId="77777777" w:rsidR="008D62E2" w:rsidRDefault="008D62E2" w:rsidP="00C57316">
                                  <w:pPr>
                                    <w:rPr>
                                      <w:color w:val="13172B" w:themeColor="text2" w:themeShade="80"/>
                                    </w:rPr>
                                  </w:pPr>
                                </w:p>
                                <w:p w14:paraId="6C312AAE" w14:textId="77777777" w:rsidR="008D62E2" w:rsidRDefault="008D62E2" w:rsidP="00C57316">
                                  <w:pPr>
                                    <w:rPr>
                                      <w:color w:val="13172B" w:themeColor="text2" w:themeShade="80"/>
                                    </w:rPr>
                                  </w:pPr>
                                </w:p>
                                <w:p w14:paraId="5A0D11A2" w14:textId="77777777" w:rsidR="008D62E2" w:rsidRDefault="008D62E2" w:rsidP="00C57316">
                                  <w:pPr>
                                    <w:rPr>
                                      <w:color w:val="13172B" w:themeColor="text2" w:themeShade="80"/>
                                    </w:rPr>
                                  </w:pPr>
                                </w:p>
                                <w:p w14:paraId="7AAFA02D" w14:textId="353F5783" w:rsidR="00C57316" w:rsidRPr="008D62E2" w:rsidRDefault="006C2DC6" w:rsidP="00C57316">
                                  <w:pPr>
                                    <w:rPr>
                                      <w:color w:val="13172B" w:themeColor="text2" w:themeShade="80"/>
                                      <w:sz w:val="22"/>
                                      <w:szCs w:val="22"/>
                                    </w:rPr>
                                  </w:pPr>
                                  <w:r w:rsidRPr="006C2DC6">
                                    <w:rPr>
                                      <w:color w:val="13172B" w:themeColor="text2" w:themeShade="80"/>
                                    </w:rPr>
                                    <w:t>(</w:t>
                                  </w:r>
                                  <w:r w:rsidRPr="008D62E2">
                                    <w:rPr>
                                      <w:color w:val="13172B" w:themeColor="text2" w:themeShade="80"/>
                                      <w:sz w:val="22"/>
                                      <w:szCs w:val="22"/>
                                    </w:rPr>
                                    <w:t>Sunrise Senior Living, 2019)</w:t>
                                  </w:r>
                                  <w:r w:rsidRPr="008D62E2">
                                    <w:rPr>
                                      <w:color w:val="13172B" w:themeColor="text2" w:themeShade="80"/>
                                      <w:sz w:val="22"/>
                                      <w:szCs w:val="22"/>
                                    </w:rPr>
                                    <w:t xml:space="preserve"> </w:t>
                                  </w:r>
                                  <w:r w:rsidR="00C57316" w:rsidRPr="008D62E2">
                                    <w:rPr>
                                      <w:color w:val="13172B" w:themeColor="text2" w:themeShade="80"/>
                                      <w:sz w:val="22"/>
                                      <w:szCs w:val="22"/>
                                    </w:rPr>
                                    <w:t>shares their views on the positive impact of caring informally for a loved one;</w:t>
                                  </w:r>
                                  <w:r w:rsidR="008D62E2" w:rsidRPr="008D62E2">
                                    <w:rPr>
                                      <w:noProof/>
                                      <w:sz w:val="22"/>
                                      <w:szCs w:val="22"/>
                                    </w:rPr>
                                    <w:t xml:space="preserve"> </w:t>
                                  </w:r>
                                </w:p>
                                <w:p w14:paraId="3EA0C78C" w14:textId="2E800858" w:rsidR="00C57316" w:rsidRPr="008D62E2" w:rsidRDefault="00C57316" w:rsidP="00C57316">
                                  <w:pPr>
                                    <w:rPr>
                                      <w:color w:val="13172B" w:themeColor="text2" w:themeShade="80"/>
                                      <w:sz w:val="22"/>
                                      <w:szCs w:val="22"/>
                                    </w:rPr>
                                  </w:pPr>
                                  <w:r w:rsidRPr="008D62E2">
                                    <w:rPr>
                                      <w:color w:val="13172B" w:themeColor="text2" w:themeShade="80"/>
                                      <w:sz w:val="22"/>
                                      <w:szCs w:val="22"/>
                                    </w:rPr>
                                    <w:t xml:space="preserve">You begin to realize the importance of your own health, motivation to maintain your own health and helping those you care for to stay as healthy as possible no matter what their condition. </w:t>
                                  </w:r>
                                </w:p>
                                <w:p w14:paraId="1D969564" w14:textId="6A5CAF85" w:rsidR="00C57316" w:rsidRPr="008D62E2" w:rsidRDefault="00C57316" w:rsidP="00C57316">
                                  <w:pPr>
                                    <w:rPr>
                                      <w:color w:val="13172B" w:themeColor="text2" w:themeShade="80"/>
                                      <w:sz w:val="22"/>
                                      <w:szCs w:val="22"/>
                                    </w:rPr>
                                  </w:pPr>
                                  <w:r w:rsidRPr="008D62E2">
                                    <w:rPr>
                                      <w:color w:val="13172B" w:themeColor="text2" w:themeShade="80"/>
                                      <w:sz w:val="22"/>
                                      <w:szCs w:val="22"/>
                                    </w:rPr>
                                    <w:t xml:space="preserve">Learning to prioritize social interactions, by enjoying and appreciating social interaction when it is available taking the one you care for to meet new people which can help both the person you care for and yourself to share your experience together and meet others who can share their experiences. </w:t>
                                  </w:r>
                                </w:p>
                                <w:p w14:paraId="092891CA" w14:textId="34DAC64E" w:rsidR="00C57316" w:rsidRPr="008D62E2" w:rsidRDefault="00213E7D" w:rsidP="00C57316">
                                  <w:pPr>
                                    <w:rPr>
                                      <w:color w:val="13172B" w:themeColor="text2" w:themeShade="80"/>
                                      <w:sz w:val="22"/>
                                      <w:szCs w:val="22"/>
                                    </w:rPr>
                                  </w:pPr>
                                  <w:r w:rsidRPr="008D62E2">
                                    <w:rPr>
                                      <w:color w:val="13172B" w:themeColor="text2" w:themeShade="80"/>
                                      <w:sz w:val="22"/>
                                      <w:szCs w:val="22"/>
                                    </w:rPr>
                                    <w:t xml:space="preserve">If you’re caring for a loved especially an older relative who has taken care of a strong sense of satisfaction in giving back to that person can have a positive impact on any negative feelings towards being a </w:t>
                                  </w:r>
                                  <w:proofErr w:type="spellStart"/>
                                  <w:r w:rsidRPr="008D62E2">
                                    <w:rPr>
                                      <w:color w:val="13172B" w:themeColor="text2" w:themeShade="80"/>
                                      <w:sz w:val="22"/>
                                      <w:szCs w:val="22"/>
                                    </w:rPr>
                                    <w:t>carer</w:t>
                                  </w:r>
                                  <w:proofErr w:type="spellEnd"/>
                                  <w:r w:rsidRPr="008D62E2">
                                    <w:rPr>
                                      <w:color w:val="13172B" w:themeColor="text2" w:themeShade="80"/>
                                      <w:sz w:val="22"/>
                                      <w:szCs w:val="22"/>
                                    </w:rPr>
                                    <w:t xml:space="preserve">. </w:t>
                                  </w:r>
                                </w:p>
                                <w:p w14:paraId="47F66D03" w14:textId="4961D81D" w:rsidR="00213E7D" w:rsidRPr="008D62E2" w:rsidRDefault="00213E7D" w:rsidP="00C57316">
                                  <w:pPr>
                                    <w:rPr>
                                      <w:color w:val="13172B" w:themeColor="text2" w:themeShade="80"/>
                                      <w:sz w:val="22"/>
                                      <w:szCs w:val="22"/>
                                    </w:rPr>
                                  </w:pPr>
                                  <w:r w:rsidRPr="008D62E2">
                                    <w:rPr>
                                      <w:color w:val="13172B" w:themeColor="text2" w:themeShade="80"/>
                                      <w:sz w:val="22"/>
                                      <w:szCs w:val="22"/>
                                    </w:rPr>
                                    <w:t xml:space="preserve">Caring for someone who is unable to take care of themselves can provide a </w:t>
                                  </w:r>
                                  <w:proofErr w:type="spellStart"/>
                                  <w:r w:rsidRPr="008D62E2">
                                    <w:rPr>
                                      <w:color w:val="13172B" w:themeColor="text2" w:themeShade="80"/>
                                      <w:sz w:val="22"/>
                                      <w:szCs w:val="22"/>
                                    </w:rPr>
                                    <w:t>carer</w:t>
                                  </w:r>
                                  <w:proofErr w:type="spellEnd"/>
                                  <w:r w:rsidRPr="008D62E2">
                                    <w:rPr>
                                      <w:color w:val="13172B" w:themeColor="text2" w:themeShade="80"/>
                                      <w:sz w:val="22"/>
                                      <w:szCs w:val="22"/>
                                    </w:rPr>
                                    <w:t xml:space="preserve"> with a deeper appreciation for life itself and how delicate it is, making the </w:t>
                                  </w:r>
                                  <w:proofErr w:type="spellStart"/>
                                  <w:r w:rsidRPr="008D62E2">
                                    <w:rPr>
                                      <w:color w:val="13172B" w:themeColor="text2" w:themeShade="80"/>
                                      <w:sz w:val="22"/>
                                      <w:szCs w:val="22"/>
                                    </w:rPr>
                                    <w:t>carer</w:t>
                                  </w:r>
                                  <w:proofErr w:type="spellEnd"/>
                                  <w:r w:rsidRPr="008D62E2">
                                    <w:rPr>
                                      <w:color w:val="13172B" w:themeColor="text2" w:themeShade="80"/>
                                      <w:sz w:val="22"/>
                                      <w:szCs w:val="22"/>
                                    </w:rPr>
                                    <w:t xml:space="preserve"> more resilient towards other complications during their lives and make them conscious of looking after their own health.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D033B9" id="Text Box 21" o:spid="_x0000_s1028" type="#_x0000_t202" style="position:absolute;margin-left:-18.4pt;margin-top:43.9pt;width:360.55pt;height:46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" fillcolor="#c7e2fa [660]" stroked="f" strokeweight=".5pt">
                      <v:textbox>
                        <w:txbxContent>
                          <w:p w14:paraId="2633DE57" w14:textId="77777777" w:rsidR="008D62E2" w:rsidRDefault="008D62E2" w:rsidP="00C57316">
                            <w:pPr>
                              <w:rPr>
                                <w:color w:val="13172B" w:themeColor="text2" w:themeShade="80"/>
                              </w:rPr>
                            </w:pPr>
                          </w:p>
                          <w:p w14:paraId="3133AD02" w14:textId="77777777" w:rsidR="008D62E2" w:rsidRDefault="008D62E2" w:rsidP="00C57316">
                            <w:pPr>
                              <w:rPr>
                                <w:color w:val="13172B" w:themeColor="text2" w:themeShade="80"/>
                              </w:rPr>
                            </w:pPr>
                          </w:p>
                          <w:p w14:paraId="3D5AB50A" w14:textId="77777777" w:rsidR="008D62E2" w:rsidRDefault="008D62E2" w:rsidP="00C57316">
                            <w:pPr>
                              <w:rPr>
                                <w:color w:val="13172B" w:themeColor="text2" w:themeShade="80"/>
                              </w:rPr>
                            </w:pPr>
                          </w:p>
                          <w:p w14:paraId="3DC0B883" w14:textId="77777777" w:rsidR="008D62E2" w:rsidRDefault="008D62E2" w:rsidP="00C57316">
                            <w:pPr>
                              <w:rPr>
                                <w:color w:val="13172B" w:themeColor="text2" w:themeShade="80"/>
                              </w:rPr>
                            </w:pPr>
                          </w:p>
                          <w:p w14:paraId="52718A5C" w14:textId="77777777" w:rsidR="008D62E2" w:rsidRDefault="008D62E2" w:rsidP="00C57316">
                            <w:pPr>
                              <w:rPr>
                                <w:color w:val="13172B" w:themeColor="text2" w:themeShade="80"/>
                              </w:rPr>
                            </w:pPr>
                          </w:p>
                          <w:p w14:paraId="6C312AAE" w14:textId="77777777" w:rsidR="008D62E2" w:rsidRDefault="008D62E2" w:rsidP="00C57316">
                            <w:pPr>
                              <w:rPr>
                                <w:color w:val="13172B" w:themeColor="text2" w:themeShade="80"/>
                              </w:rPr>
                            </w:pPr>
                          </w:p>
                          <w:p w14:paraId="5A0D11A2" w14:textId="77777777" w:rsidR="008D62E2" w:rsidRDefault="008D62E2" w:rsidP="00C57316">
                            <w:pPr>
                              <w:rPr>
                                <w:color w:val="13172B" w:themeColor="text2" w:themeShade="80"/>
                              </w:rPr>
                            </w:pPr>
                          </w:p>
                          <w:p w14:paraId="7AAFA02D" w14:textId="353F5783" w:rsidR="00C57316" w:rsidRPr="008D62E2" w:rsidRDefault="006C2DC6" w:rsidP="00C57316">
                            <w:pPr>
                              <w:rPr>
                                <w:color w:val="13172B" w:themeColor="text2" w:themeShade="80"/>
                                <w:sz w:val="22"/>
                                <w:szCs w:val="22"/>
                              </w:rPr>
                            </w:pPr>
                            <w:r w:rsidRPr="006C2DC6">
                              <w:rPr>
                                <w:color w:val="13172B" w:themeColor="text2" w:themeShade="80"/>
                              </w:rPr>
                              <w:t>(</w:t>
                            </w:r>
                            <w:r w:rsidRPr="008D62E2">
                              <w:rPr>
                                <w:color w:val="13172B" w:themeColor="text2" w:themeShade="80"/>
                                <w:sz w:val="22"/>
                                <w:szCs w:val="22"/>
                              </w:rPr>
                              <w:t>Sunrise Senior Living, 2019)</w:t>
                            </w:r>
                            <w:r w:rsidRPr="008D62E2">
                              <w:rPr>
                                <w:color w:val="13172B" w:themeColor="text2" w:themeShade="80"/>
                                <w:sz w:val="22"/>
                                <w:szCs w:val="22"/>
                              </w:rPr>
                              <w:t xml:space="preserve"> </w:t>
                            </w:r>
                            <w:r w:rsidR="00C57316" w:rsidRPr="008D62E2">
                              <w:rPr>
                                <w:color w:val="13172B" w:themeColor="text2" w:themeShade="80"/>
                                <w:sz w:val="22"/>
                                <w:szCs w:val="22"/>
                              </w:rPr>
                              <w:t>shares their views on the positive impact of caring informally for a loved one;</w:t>
                            </w:r>
                            <w:r w:rsidR="008D62E2" w:rsidRPr="008D62E2">
                              <w:rPr>
                                <w:noProof/>
                                <w:sz w:val="22"/>
                                <w:szCs w:val="22"/>
                              </w:rPr>
                              <w:t xml:space="preserve"> </w:t>
                            </w:r>
                          </w:p>
                          <w:p w14:paraId="3EA0C78C" w14:textId="2E800858" w:rsidR="00C57316" w:rsidRPr="008D62E2" w:rsidRDefault="00C57316" w:rsidP="00C57316">
                            <w:pPr>
                              <w:rPr>
                                <w:color w:val="13172B" w:themeColor="text2" w:themeShade="80"/>
                                <w:sz w:val="22"/>
                                <w:szCs w:val="22"/>
                              </w:rPr>
                            </w:pPr>
                            <w:r w:rsidRPr="008D62E2">
                              <w:rPr>
                                <w:color w:val="13172B" w:themeColor="text2" w:themeShade="80"/>
                                <w:sz w:val="22"/>
                                <w:szCs w:val="22"/>
                              </w:rPr>
                              <w:t xml:space="preserve">You begin to realize the importance of your own health, motivation to maintain your own health and helping those you care for to stay as healthy as possible no matter what their condition. </w:t>
                            </w:r>
                          </w:p>
                          <w:p w14:paraId="1D969564" w14:textId="6A5CAF85" w:rsidR="00C57316" w:rsidRPr="008D62E2" w:rsidRDefault="00C57316" w:rsidP="00C57316">
                            <w:pPr>
                              <w:rPr>
                                <w:color w:val="13172B" w:themeColor="text2" w:themeShade="80"/>
                                <w:sz w:val="22"/>
                                <w:szCs w:val="22"/>
                              </w:rPr>
                            </w:pPr>
                            <w:r w:rsidRPr="008D62E2">
                              <w:rPr>
                                <w:color w:val="13172B" w:themeColor="text2" w:themeShade="80"/>
                                <w:sz w:val="22"/>
                                <w:szCs w:val="22"/>
                              </w:rPr>
                              <w:t xml:space="preserve">Learning to prioritize social interactions, by enjoying and appreciating social interaction when it is available taking the one you care for to meet new people which can help both the person you care for and yourself to share your experience together and meet others who can share their experiences. </w:t>
                            </w:r>
                          </w:p>
                          <w:p w14:paraId="092891CA" w14:textId="34DAC64E" w:rsidR="00C57316" w:rsidRPr="008D62E2" w:rsidRDefault="00213E7D" w:rsidP="00C57316">
                            <w:pPr>
                              <w:rPr>
                                <w:color w:val="13172B" w:themeColor="text2" w:themeShade="80"/>
                                <w:sz w:val="22"/>
                                <w:szCs w:val="22"/>
                              </w:rPr>
                            </w:pPr>
                            <w:r w:rsidRPr="008D62E2">
                              <w:rPr>
                                <w:color w:val="13172B" w:themeColor="text2" w:themeShade="80"/>
                                <w:sz w:val="22"/>
                                <w:szCs w:val="22"/>
                              </w:rPr>
                              <w:t xml:space="preserve">If you’re caring for a loved especially an older relative who has taken care of a strong sense of satisfaction in giving back to that person can have a positive impact on any negative feelings towards being a </w:t>
                            </w:r>
                            <w:proofErr w:type="spellStart"/>
                            <w:r w:rsidRPr="008D62E2">
                              <w:rPr>
                                <w:color w:val="13172B" w:themeColor="text2" w:themeShade="80"/>
                                <w:sz w:val="22"/>
                                <w:szCs w:val="22"/>
                              </w:rPr>
                              <w:t>carer</w:t>
                            </w:r>
                            <w:proofErr w:type="spellEnd"/>
                            <w:r w:rsidRPr="008D62E2">
                              <w:rPr>
                                <w:color w:val="13172B" w:themeColor="text2" w:themeShade="80"/>
                                <w:sz w:val="22"/>
                                <w:szCs w:val="22"/>
                              </w:rPr>
                              <w:t xml:space="preserve">. </w:t>
                            </w:r>
                          </w:p>
                          <w:p w14:paraId="47F66D03" w14:textId="4961D81D" w:rsidR="00213E7D" w:rsidRPr="008D62E2" w:rsidRDefault="00213E7D" w:rsidP="00C57316">
                            <w:pPr>
                              <w:rPr>
                                <w:color w:val="13172B" w:themeColor="text2" w:themeShade="80"/>
                                <w:sz w:val="22"/>
                                <w:szCs w:val="22"/>
                              </w:rPr>
                            </w:pPr>
                            <w:r w:rsidRPr="008D62E2">
                              <w:rPr>
                                <w:color w:val="13172B" w:themeColor="text2" w:themeShade="80"/>
                                <w:sz w:val="22"/>
                                <w:szCs w:val="22"/>
                              </w:rPr>
                              <w:t xml:space="preserve">Caring for someone who is unable to take care of themselves can provide a </w:t>
                            </w:r>
                            <w:proofErr w:type="spellStart"/>
                            <w:r w:rsidRPr="008D62E2">
                              <w:rPr>
                                <w:color w:val="13172B" w:themeColor="text2" w:themeShade="80"/>
                                <w:sz w:val="22"/>
                                <w:szCs w:val="22"/>
                              </w:rPr>
                              <w:t>carer</w:t>
                            </w:r>
                            <w:proofErr w:type="spellEnd"/>
                            <w:r w:rsidRPr="008D62E2">
                              <w:rPr>
                                <w:color w:val="13172B" w:themeColor="text2" w:themeShade="80"/>
                                <w:sz w:val="22"/>
                                <w:szCs w:val="22"/>
                              </w:rPr>
                              <w:t xml:space="preserve"> with a deeper appreciation for life itself and how delicate it is, making the </w:t>
                            </w:r>
                            <w:proofErr w:type="spellStart"/>
                            <w:r w:rsidRPr="008D62E2">
                              <w:rPr>
                                <w:color w:val="13172B" w:themeColor="text2" w:themeShade="80"/>
                                <w:sz w:val="22"/>
                                <w:szCs w:val="22"/>
                              </w:rPr>
                              <w:t>carer</w:t>
                            </w:r>
                            <w:proofErr w:type="spellEnd"/>
                            <w:r w:rsidRPr="008D62E2">
                              <w:rPr>
                                <w:color w:val="13172B" w:themeColor="text2" w:themeShade="80"/>
                                <w:sz w:val="22"/>
                                <w:szCs w:val="22"/>
                              </w:rPr>
                              <w:t xml:space="preserve"> more resilient towards other complications during their lives and make them conscious of looking after their own health. </w:t>
                            </w:r>
                          </w:p>
                        </w:txbxContent>
                      </v:textbox>
                      <w10:wrap anchory="page"/>
                    </v:shape>
                  </w:pict>
                </mc:Fallback>
              </mc:AlternateContent>
            </w:r>
          </w:p>
        </w:tc>
      </w:tr>
      <w:tr w:rsidR="002709A2" w14:paraId="7209653B" w14:textId="77777777" w:rsidTr="00583C73">
        <w:trPr>
          <w:trHeight w:hRule="exact" w:val="288"/>
          <w:jc w:val="center"/>
        </w:trPr>
        <w:tc>
          <w:tcPr>
            <w:tcW w:w="6318" w:type="dxa"/>
          </w:tcPr>
          <w:p w14:paraId="42C29329" w14:textId="3D05AC3D" w:rsidR="002709A2" w:rsidRDefault="002709A2">
            <w:pPr>
              <w:pStyle w:val="NoSpacing"/>
              <w:rPr>
                <w:rStyle w:val="PageNumber"/>
              </w:rPr>
            </w:pPr>
          </w:p>
        </w:tc>
        <w:tc>
          <w:tcPr>
            <w:tcW w:w="882" w:type="dxa"/>
          </w:tcPr>
          <w:p w14:paraId="3D94649C" w14:textId="77777777" w:rsidR="002709A2" w:rsidRDefault="002709A2">
            <w:pPr>
              <w:pStyle w:val="NoSpacing"/>
            </w:pPr>
          </w:p>
        </w:tc>
        <w:tc>
          <w:tcPr>
            <w:tcW w:w="514" w:type="dxa"/>
          </w:tcPr>
          <w:p w14:paraId="00E490EA" w14:textId="3C278EF3" w:rsidR="002709A2" w:rsidRDefault="008D62E2">
            <w:pPr>
              <w:pStyle w:val="NoSpacing"/>
            </w:pPr>
            <w:r>
              <w:rPr>
                <w:noProof/>
              </w:rPr>
              <mc:AlternateContent>
                <mc:Choice Requires="wps">
                  <w:drawing>
                    <wp:anchor distT="0" distB="0" distL="114300" distR="114300" simplePos="0" relativeHeight="251673600" behindDoc="0" locked="0" layoutInCell="1" allowOverlap="1" wp14:anchorId="54A3E1AF" wp14:editId="7AC7C35C">
                      <wp:simplePos x="0" y="0"/>
                      <wp:positionH relativeFrom="column">
                        <wp:posOffset>213353</wp:posOffset>
                      </wp:positionH>
                      <wp:positionV relativeFrom="paragraph">
                        <wp:posOffset>106765</wp:posOffset>
                      </wp:positionV>
                      <wp:extent cx="1868993" cy="1557494"/>
                      <wp:effectExtent l="0" t="0" r="0" b="5080"/>
                      <wp:wrapNone/>
                      <wp:docPr id="25" name="Text Box 25"/>
                      <wp:cNvGraphicFramePr/>
                      <a:graphic xmlns:a="http://schemas.openxmlformats.org/drawingml/2006/main">
                        <a:graphicData uri="http://schemas.microsoft.com/office/word/2010/wordprocessingShape">
                          <wps:wsp>
                            <wps:cNvSpPr txBox="1"/>
                            <wps:spPr>
                              <a:xfrm>
                                <a:off x="0" y="0"/>
                                <a:ext cx="1868993" cy="1557494"/>
                              </a:xfrm>
                              <a:prstGeom prst="rect">
                                <a:avLst/>
                              </a:prstGeom>
                              <a:solidFill>
                                <a:schemeClr val="accent1">
                                  <a:lumMod val="20000"/>
                                  <a:lumOff val="80000"/>
                                </a:schemeClr>
                              </a:solidFill>
                              <a:ln w="6350">
                                <a:noFill/>
                              </a:ln>
                            </wps:spPr>
                            <wps:txbx>
                              <w:txbxContent>
                                <w:p w14:paraId="7B9D92AA" w14:textId="01A478BE" w:rsidR="008D62E2" w:rsidRPr="007266D1" w:rsidRDefault="008D62E2">
                                  <w:pPr>
                                    <w:rPr>
                                      <w:color w:val="F6BB03" w:themeColor="background1"/>
                                      <w14:textFill>
                                        <w14:noFill/>
                                      </w14:textFill>
                                    </w:rPr>
                                  </w:pPr>
                                  <w:r w:rsidRPr="008D62E2">
                                    <w:t>Mind (2017) states that caring for someone close to you can change your relationship with them that it can sometimes be a relationship and other times can feel strained and disconnected, open honesty is strongly encouraged.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A3E1AF" id="Text Box 25" o:spid="_x0000_s1029" type="#_x0000_t202" style="position:absolute;margin-left:16.8pt;margin-top:8.4pt;width:147.15pt;height:122.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" fillcolor="#c7e2fa [660]" stroked="f" strokeweight=".5pt">
                      <v:textbox>
                        <w:txbxContent>
                          <w:p w14:paraId="7B9D92AA" w14:textId="01A478BE" w:rsidR="008D62E2" w:rsidRPr="007266D1" w:rsidRDefault="008D62E2">
                            <w:pPr>
                              <w:rPr>
                                <w:color w:val="F6BB03" w:themeColor="background1"/>
                                <w14:textFill>
                                  <w14:noFill/>
                                </w14:textFill>
                              </w:rPr>
                            </w:pPr>
                            <w:r w:rsidRPr="008D62E2">
                              <w:t>Mind (2017) states that caring for someone close to you can change your relationship with them that it can sometimes be a relationship and other times can feel strained and disconnected, open honesty is strongly encouraged.</w:t>
                            </w:r>
                          </w:p>
                        </w:txbxContent>
                      </v:textbox>
                    </v:shape>
                  </w:pict>
                </mc:Fallback>
              </mc:AlternateContent>
            </w:r>
          </w:p>
        </w:tc>
        <w:tc>
          <w:tcPr>
            <w:tcW w:w="6686" w:type="dxa"/>
            <w:vAlign w:val="bottom"/>
          </w:tcPr>
          <w:p w14:paraId="5B98051F" w14:textId="582A7DDB" w:rsidR="002709A2" w:rsidRDefault="005C5673" w:rsidP="007F4E5C">
            <w:pPr>
              <w:pStyle w:val="NoSpacing"/>
              <w:jc w:val="right"/>
              <w:rPr>
                <w:rStyle w:val="PageNumber"/>
              </w:rPr>
            </w:pPr>
            <w:r>
              <w:rPr>
                <w:rStyle w:val="PageNumber"/>
              </w:rPr>
              <w:t>5</w:t>
            </w:r>
          </w:p>
        </w:tc>
      </w:tr>
    </w:tbl>
    <w:p w14:paraId="6D7D6E1C" w14:textId="26850864" w:rsidR="0073157D" w:rsidRPr="00C254A4" w:rsidRDefault="004C09AF" w:rsidP="00583C73">
      <w:pPr>
        <w:spacing w:after="0"/>
        <w:rPr>
          <w14:textFill>
            <w14:gradFill>
              <w14:gsLst>
                <w14:gs w14:pos="36284">
                  <w14:srgbClr w14:val="BBDCFA"/>
                </w14:gs>
                <w14:gs w14:pos="22121">
                  <w14:srgbClr w14:val="D0E7FC"/>
                </w14:gs>
                <w14:gs w14:pos="10656">
                  <w14:srgbClr w14:val="E1F0FD"/>
                </w14:gs>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pPr>
      <w:r>
        <w:rPr>
          <w:noProof/>
        </w:rPr>
        <mc:AlternateContent>
          <mc:Choice Requires="wps">
            <w:drawing>
              <wp:anchor distT="0" distB="0" distL="114300" distR="114300" simplePos="0" relativeHeight="251674624" behindDoc="0" locked="0" layoutInCell="1" allowOverlap="1" wp14:anchorId="589FABBC" wp14:editId="6FBC0542">
                <wp:simplePos x="0" y="0"/>
                <wp:positionH relativeFrom="column">
                  <wp:posOffset>7631688</wp:posOffset>
                </wp:positionH>
                <wp:positionV relativeFrom="paragraph">
                  <wp:posOffset>1400810</wp:posOffset>
                </wp:positionV>
                <wp:extent cx="1095270" cy="240554"/>
                <wp:effectExtent l="0" t="0" r="0" b="7620"/>
                <wp:wrapNone/>
                <wp:docPr id="26" name="Text Box 26"/>
                <wp:cNvGraphicFramePr/>
                <a:graphic xmlns:a="http://schemas.openxmlformats.org/drawingml/2006/main">
                  <a:graphicData uri="http://schemas.microsoft.com/office/word/2010/wordprocessingShape">
                    <wps:wsp>
                      <wps:cNvSpPr txBox="1"/>
                      <wps:spPr>
                        <a:xfrm>
                          <a:off x="0" y="0"/>
                          <a:ext cx="1095270" cy="240554"/>
                        </a:xfrm>
                        <a:prstGeom prst="rect">
                          <a:avLst/>
                        </a:prstGeom>
                        <a:solidFill>
                          <a:schemeClr val="accent1">
                            <a:lumMod val="20000"/>
                            <a:lumOff val="80000"/>
                          </a:schemeClr>
                        </a:solidFill>
                        <a:ln w="6350">
                          <a:noFill/>
                        </a:ln>
                      </wps:spPr>
                      <wps:txbx>
                        <w:txbxContent>
                          <w:p w14:paraId="73F9788F" w14:textId="04499F14" w:rsidR="004C09AF" w:rsidRDefault="004C09AF">
                            <w:r w:rsidRPr="004C09AF">
                              <w:t>(Atrium,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FABBC" id="Text Box 26" o:spid="_x0000_s1030" type="#_x0000_t202" style="position:absolute;margin-left:600.9pt;margin-top:110.3pt;width:86.25pt;height:18.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" fillcolor="#c7e2fa [660]" stroked="f" strokeweight=".5pt">
                <v:textbox>
                  <w:txbxContent>
                    <w:p w14:paraId="73F9788F" w14:textId="04499F14" w:rsidR="004C09AF" w:rsidRDefault="004C09AF">
                      <w:r w:rsidRPr="004C09AF">
                        <w:t>(Atrium, 2019)</w:t>
                      </w:r>
                    </w:p>
                  </w:txbxContent>
                </v:textbox>
              </v:shape>
            </w:pict>
          </mc:Fallback>
        </mc:AlternateContent>
      </w:r>
      <w:r w:rsidR="008D62E2" w:rsidRPr="008D62E2">
        <w:drawing>
          <wp:anchor distT="0" distB="0" distL="114300" distR="114300" simplePos="0" relativeHeight="251672576" behindDoc="0" locked="0" layoutInCell="1" allowOverlap="1" wp14:anchorId="68B96F89" wp14:editId="5489F6BD">
            <wp:simplePos x="0" y="0"/>
            <wp:positionH relativeFrom="margin">
              <wp:posOffset>6832453</wp:posOffset>
            </wp:positionH>
            <wp:positionV relativeFrom="paragraph">
              <wp:posOffset>-188671</wp:posOffset>
            </wp:positionV>
            <wp:extent cx="2501774" cy="156756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501774" cy="1567560"/>
                    </a:xfrm>
                    <a:prstGeom prst="rect">
                      <a:avLst/>
                    </a:prstGeom>
                  </pic:spPr>
                </pic:pic>
              </a:graphicData>
            </a:graphic>
            <wp14:sizeRelH relativeFrom="margin">
              <wp14:pctWidth>0</wp14:pctWidth>
            </wp14:sizeRelH>
            <wp14:sizeRelV relativeFrom="margin">
              <wp14:pctHeight>0</wp14:pctHeight>
            </wp14:sizeRelV>
          </wp:anchor>
        </w:drawing>
      </w:r>
      <w:r w:rsidR="00983407">
        <w:rPr>
          <w:noProof/>
        </w:rPr>
        <mc:AlternateContent>
          <mc:Choice Requires="wps">
            <w:drawing>
              <wp:anchor distT="0" distB="0" distL="114300" distR="114300" simplePos="0" relativeHeight="251666432" behindDoc="0" locked="0" layoutInCell="1" allowOverlap="1" wp14:anchorId="22E1136D" wp14:editId="0A457CA6">
                <wp:simplePos x="0" y="0"/>
                <wp:positionH relativeFrom="column">
                  <wp:posOffset>236136</wp:posOffset>
                </wp:positionH>
                <wp:positionV relativeFrom="paragraph">
                  <wp:posOffset>-1030710</wp:posOffset>
                </wp:positionV>
                <wp:extent cx="3717890" cy="341644"/>
                <wp:effectExtent l="0" t="0" r="0" b="1270"/>
                <wp:wrapNone/>
                <wp:docPr id="8" name="Text Box 8"/>
                <wp:cNvGraphicFramePr/>
                <a:graphic xmlns:a="http://schemas.openxmlformats.org/drawingml/2006/main">
                  <a:graphicData uri="http://schemas.microsoft.com/office/word/2010/wordprocessingShape">
                    <wps:wsp>
                      <wps:cNvSpPr txBox="1"/>
                      <wps:spPr>
                        <a:xfrm>
                          <a:off x="0" y="0"/>
                          <a:ext cx="3717890" cy="341644"/>
                        </a:xfrm>
                        <a:prstGeom prst="rect">
                          <a:avLst/>
                        </a:prstGeom>
                        <a:solidFill>
                          <a:schemeClr val="accent1">
                            <a:lumMod val="20000"/>
                            <a:lumOff val="80000"/>
                          </a:schemeClr>
                        </a:solidFill>
                        <a:ln w="6350">
                          <a:noFill/>
                        </a:ln>
                      </wps:spPr>
                      <wps:txbx>
                        <w:txbxContent>
                          <w:p w14:paraId="7CFA1D38" w14:textId="50BA097D" w:rsidR="00031410" w:rsidRPr="00BA5CF4" w:rsidRDefault="00031410">
                            <w:pPr>
                              <w:rPr>
                                <w:rFonts w:ascii="Times New Roman" w:hAnsi="Times New Roman" w:cs="Times New Roman"/>
                                <w:b/>
                                <w:bCs/>
                                <w:sz w:val="32"/>
                                <w:szCs w:val="32"/>
                                <w:u w:val="single"/>
                              </w:rPr>
                            </w:pPr>
                            <w:r w:rsidRPr="00BA5CF4">
                              <w:rPr>
                                <w:rFonts w:ascii="Times New Roman" w:hAnsi="Times New Roman" w:cs="Times New Roman"/>
                                <w:b/>
                                <w:bCs/>
                                <w:sz w:val="32"/>
                                <w:szCs w:val="32"/>
                                <w:u w:val="single"/>
                              </w:rPr>
                              <w:t xml:space="preserve">Useful Links and Contacts for </w:t>
                            </w:r>
                            <w:proofErr w:type="spellStart"/>
                            <w:r w:rsidRPr="00BA5CF4">
                              <w:rPr>
                                <w:rFonts w:ascii="Times New Roman" w:hAnsi="Times New Roman" w:cs="Times New Roman"/>
                                <w:b/>
                                <w:bCs/>
                                <w:sz w:val="32"/>
                                <w:szCs w:val="32"/>
                                <w:u w:val="single"/>
                              </w:rPr>
                              <w:t>Carers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1136D" id="Text Box 8" o:spid="_x0000_s1031" type="#_x0000_t202" style="position:absolute;margin-left:18.6pt;margin-top:-81.15pt;width:292.75pt;height:26.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" fillcolor="#c7e2fa [660]" stroked="f" strokeweight=".5pt">
                <v:textbox>
                  <w:txbxContent>
                    <w:p w14:paraId="7CFA1D38" w14:textId="50BA097D" w:rsidR="00031410" w:rsidRPr="00BA5CF4" w:rsidRDefault="00031410">
                      <w:pPr>
                        <w:rPr>
                          <w:rFonts w:ascii="Times New Roman" w:hAnsi="Times New Roman" w:cs="Times New Roman"/>
                          <w:b/>
                          <w:bCs/>
                          <w:sz w:val="32"/>
                          <w:szCs w:val="32"/>
                          <w:u w:val="single"/>
                        </w:rPr>
                      </w:pPr>
                      <w:r w:rsidRPr="00BA5CF4">
                        <w:rPr>
                          <w:rFonts w:ascii="Times New Roman" w:hAnsi="Times New Roman" w:cs="Times New Roman"/>
                          <w:b/>
                          <w:bCs/>
                          <w:sz w:val="32"/>
                          <w:szCs w:val="32"/>
                          <w:u w:val="single"/>
                        </w:rPr>
                        <w:t xml:space="preserve">Useful Links and Contacts for </w:t>
                      </w:r>
                      <w:proofErr w:type="spellStart"/>
                      <w:r w:rsidRPr="00BA5CF4">
                        <w:rPr>
                          <w:rFonts w:ascii="Times New Roman" w:hAnsi="Times New Roman" w:cs="Times New Roman"/>
                          <w:b/>
                          <w:bCs/>
                          <w:sz w:val="32"/>
                          <w:szCs w:val="32"/>
                          <w:u w:val="single"/>
                        </w:rPr>
                        <w:t>Carers</w:t>
                      </w:r>
                      <w:proofErr w:type="spellEnd"/>
                    </w:p>
                  </w:txbxContent>
                </v:textbox>
              </v:shape>
            </w:pict>
          </mc:Fallback>
        </mc:AlternateContent>
      </w:r>
      <w:r w:rsidR="00E40A87">
        <w:rPr>
          <w:noProof/>
        </w:rPr>
        <mc:AlternateContent>
          <mc:Choice Requires="wps">
            <w:drawing>
              <wp:anchor distT="0" distB="0" distL="114300" distR="114300" simplePos="0" relativeHeight="251667456" behindDoc="0" locked="0" layoutInCell="1" allowOverlap="1" wp14:anchorId="473782F1" wp14:editId="77421F28">
                <wp:simplePos x="0" y="0"/>
                <wp:positionH relativeFrom="column">
                  <wp:posOffset>5018852</wp:posOffset>
                </wp:positionH>
                <wp:positionV relativeFrom="paragraph">
                  <wp:posOffset>-1020815</wp:posOffset>
                </wp:positionV>
                <wp:extent cx="4430925" cy="371789"/>
                <wp:effectExtent l="0" t="0" r="8255" b="9525"/>
                <wp:wrapNone/>
                <wp:docPr id="9" name="Text Box 9"/>
                <wp:cNvGraphicFramePr/>
                <a:graphic xmlns:a="http://schemas.openxmlformats.org/drawingml/2006/main">
                  <a:graphicData uri="http://schemas.microsoft.com/office/word/2010/wordprocessingShape">
                    <wps:wsp>
                      <wps:cNvSpPr txBox="1"/>
                      <wps:spPr>
                        <a:xfrm>
                          <a:off x="0" y="0"/>
                          <a:ext cx="4430925" cy="371789"/>
                        </a:xfrm>
                        <a:prstGeom prst="rect">
                          <a:avLst/>
                        </a:prstGeom>
                        <a:solidFill>
                          <a:schemeClr val="accent1">
                            <a:lumMod val="20000"/>
                            <a:lumOff val="80000"/>
                          </a:schemeClr>
                        </a:solidFill>
                        <a:ln w="6350">
                          <a:noFill/>
                        </a:ln>
                      </wps:spPr>
                      <wps:txbx>
                        <w:txbxContent>
                          <w:p w14:paraId="2D9FC8FC" w14:textId="3A87D8D9" w:rsidR="00031410" w:rsidRPr="00BA5CF4" w:rsidRDefault="00031410">
                            <w:pPr>
                              <w:rPr>
                                <w:rFonts w:ascii="Times New Roman" w:hAnsi="Times New Roman" w:cs="Times New Roman"/>
                                <w:b/>
                                <w:bCs/>
                                <w:sz w:val="32"/>
                                <w:szCs w:val="32"/>
                                <w:u w:val="single"/>
                              </w:rPr>
                            </w:pPr>
                            <w:r w:rsidRPr="00BA5CF4">
                              <w:rPr>
                                <w:rFonts w:ascii="Times New Roman" w:hAnsi="Times New Roman" w:cs="Times New Roman"/>
                                <w:b/>
                                <w:bCs/>
                                <w:sz w:val="32"/>
                                <w:szCs w:val="32"/>
                                <w:u w:val="single"/>
                              </w:rPr>
                              <w:t xml:space="preserve">The Positive Aspects of Caring for Someone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3782F1" id="Text Box 9" o:spid="_x0000_s1032" type="#_x0000_t202" style="position:absolute;margin-left:395.2pt;margin-top:-80.4pt;width:348.9pt;height:2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" fillcolor="#c7e2fa [660]" stroked="f" strokeweight=".5pt">
                <v:textbox>
                  <w:txbxContent>
                    <w:p w14:paraId="2D9FC8FC" w14:textId="3A87D8D9" w:rsidR="00031410" w:rsidRPr="00BA5CF4" w:rsidRDefault="00031410">
                      <w:pPr>
                        <w:rPr>
                          <w:rFonts w:ascii="Times New Roman" w:hAnsi="Times New Roman" w:cs="Times New Roman"/>
                          <w:b/>
                          <w:bCs/>
                          <w:sz w:val="32"/>
                          <w:szCs w:val="32"/>
                          <w:u w:val="single"/>
                        </w:rPr>
                      </w:pPr>
                      <w:r w:rsidRPr="00BA5CF4">
                        <w:rPr>
                          <w:rFonts w:ascii="Times New Roman" w:hAnsi="Times New Roman" w:cs="Times New Roman"/>
                          <w:b/>
                          <w:bCs/>
                          <w:sz w:val="32"/>
                          <w:szCs w:val="32"/>
                          <w:u w:val="single"/>
                        </w:rPr>
                        <w:t xml:space="preserve">The Positive Aspects of Caring for Someone </w:t>
                      </w:r>
                    </w:p>
                  </w:txbxContent>
                </v:textbox>
              </v:shape>
            </w:pict>
          </mc:Fallback>
        </mc:AlternateContent>
      </w:r>
      <w:r w:rsidR="00213E7D">
        <w:rPr>
          <w:noProof/>
        </w:rPr>
        <mc:AlternateContent>
          <mc:Choice Requires="wps">
            <w:drawing>
              <wp:anchor distT="0" distB="0" distL="114300" distR="114300" simplePos="0" relativeHeight="251665408" behindDoc="0" locked="0" layoutInCell="1" allowOverlap="1" wp14:anchorId="6E9C6EBF" wp14:editId="68F41B50">
                <wp:simplePos x="0" y="0"/>
                <wp:positionH relativeFrom="column">
                  <wp:posOffset>-5024</wp:posOffset>
                </wp:positionH>
                <wp:positionV relativeFrom="paragraph">
                  <wp:posOffset>-166551</wp:posOffset>
                </wp:positionV>
                <wp:extent cx="4457700" cy="5918479"/>
                <wp:effectExtent l="0" t="0" r="0" b="6350"/>
                <wp:wrapNone/>
                <wp:docPr id="22" name="Text Box 22"/>
                <wp:cNvGraphicFramePr/>
                <a:graphic xmlns:a="http://schemas.openxmlformats.org/drawingml/2006/main">
                  <a:graphicData uri="http://schemas.microsoft.com/office/word/2010/wordprocessingShape">
                    <wps:wsp>
                      <wps:cNvSpPr txBox="1"/>
                      <wps:spPr>
                        <a:xfrm>
                          <a:off x="0" y="0"/>
                          <a:ext cx="4457700" cy="5918479"/>
                        </a:xfrm>
                        <a:prstGeom prst="rect">
                          <a:avLst/>
                        </a:prstGeom>
                        <a:solidFill>
                          <a:schemeClr val="accent1">
                            <a:lumMod val="20000"/>
                            <a:lumOff val="80000"/>
                          </a:schemeClr>
                        </a:solidFill>
                        <a:ln w="6350">
                          <a:noFill/>
                        </a:ln>
                      </wps:spPr>
                      <wps:txbx>
                        <w:txbxContent>
                          <w:p w14:paraId="1062D669" w14:textId="519AEEC4" w:rsidR="00405394" w:rsidRPr="00C41F42" w:rsidRDefault="00CA7A73">
                            <w:pPr>
                              <w:rPr>
                                <w:rFonts w:ascii="Times New Roman" w:hAnsi="Times New Roman" w:cs="Times New Roman"/>
                                <w:sz w:val="24"/>
                                <w:szCs w:val="24"/>
                              </w:rPr>
                            </w:pPr>
                            <w:r>
                              <w:rPr>
                                <w:rFonts w:ascii="Times New Roman" w:hAnsi="Times New Roman" w:cs="Times New Roman"/>
                                <w:noProof/>
                                <w:sz w:val="32"/>
                                <w:szCs w:val="32"/>
                              </w:rPr>
                              <w:drawing>
                                <wp:inline distT="0" distB="0" distL="0" distR="0" wp14:anchorId="3FC6B869" wp14:editId="1549A26E">
                                  <wp:extent cx="291402" cy="291402"/>
                                  <wp:effectExtent l="0" t="0" r="0" b="0"/>
                                  <wp:docPr id="67" name="Graphic 67"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295743" cy="295743"/>
                                          </a:xfrm>
                                          <a:prstGeom prst="rect">
                                            <a:avLst/>
                                          </a:prstGeom>
                                        </pic:spPr>
                                      </pic:pic>
                                    </a:graphicData>
                                  </a:graphic>
                                </wp:inline>
                              </w:drawing>
                            </w:r>
                            <w:r w:rsidR="00405394" w:rsidRPr="00C41F42">
                              <w:rPr>
                                <w:rFonts w:ascii="Times New Roman" w:hAnsi="Times New Roman" w:cs="Times New Roman"/>
                                <w:sz w:val="24"/>
                                <w:szCs w:val="24"/>
                              </w:rPr>
                              <w:t xml:space="preserve">Age UK Offers help and advice on domiciliary care services </w:t>
                            </w:r>
                          </w:p>
                          <w:p w14:paraId="48896D3B" w14:textId="3BF9B52A" w:rsidR="00405394" w:rsidRPr="00C41F42" w:rsidRDefault="00405394">
                            <w:pPr>
                              <w:rPr>
                                <w:rFonts w:ascii="Times New Roman" w:hAnsi="Times New Roman" w:cs="Times New Roman"/>
                                <w:sz w:val="24"/>
                                <w:szCs w:val="24"/>
                              </w:rPr>
                            </w:pPr>
                            <w:r w:rsidRPr="00C41F42">
                              <w:rPr>
                                <w:rFonts w:ascii="Times New Roman" w:hAnsi="Times New Roman" w:cs="Times New Roman"/>
                                <w:sz w:val="24"/>
                                <w:szCs w:val="24"/>
                              </w:rPr>
                              <w:t xml:space="preserve">0800 169 65 65 – </w:t>
                            </w:r>
                            <w:hyperlink r:id="rId16" w:history="1">
                              <w:r w:rsidRPr="00C41F42">
                                <w:rPr>
                                  <w:rStyle w:val="Hyperlink"/>
                                  <w:rFonts w:ascii="Times New Roman" w:hAnsi="Times New Roman" w:cs="Times New Roman"/>
                                  <w:sz w:val="24"/>
                                  <w:szCs w:val="24"/>
                                </w:rPr>
                                <w:t>www.ageuk,org,uk/care</w:t>
                              </w:r>
                            </w:hyperlink>
                            <w:r w:rsidRPr="00C41F42">
                              <w:rPr>
                                <w:rFonts w:ascii="Times New Roman" w:hAnsi="Times New Roman" w:cs="Times New Roman"/>
                                <w:sz w:val="24"/>
                                <w:szCs w:val="24"/>
                              </w:rPr>
                              <w:t xml:space="preserve"> </w:t>
                            </w:r>
                          </w:p>
                          <w:p w14:paraId="75A7F1C8" w14:textId="70310B73" w:rsidR="00405394" w:rsidRPr="00C41F42" w:rsidRDefault="00CA7A73">
                            <w:pPr>
                              <w:rPr>
                                <w:rFonts w:ascii="Times New Roman" w:hAnsi="Times New Roman" w:cs="Times New Roman"/>
                                <w:sz w:val="24"/>
                                <w:szCs w:val="24"/>
                              </w:rPr>
                            </w:pPr>
                            <w:r w:rsidRPr="00C41F42">
                              <w:rPr>
                                <w:rFonts w:ascii="Times New Roman" w:hAnsi="Times New Roman" w:cs="Times New Roman"/>
                                <w:noProof/>
                                <w:sz w:val="24"/>
                                <w:szCs w:val="24"/>
                              </w:rPr>
                              <w:drawing>
                                <wp:inline distT="0" distB="0" distL="0" distR="0" wp14:anchorId="249138E2" wp14:editId="61D4D571">
                                  <wp:extent cx="301451" cy="301451"/>
                                  <wp:effectExtent l="0" t="0" r="0" b="3810"/>
                                  <wp:docPr id="66" name="Graphic 66"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307557" cy="307557"/>
                                          </a:xfrm>
                                          <a:prstGeom prst="rect">
                                            <a:avLst/>
                                          </a:prstGeom>
                                        </pic:spPr>
                                      </pic:pic>
                                    </a:graphicData>
                                  </a:graphic>
                                </wp:inline>
                              </w:drawing>
                            </w:r>
                            <w:proofErr w:type="spellStart"/>
                            <w:r w:rsidR="00405394" w:rsidRPr="00C41F42">
                              <w:rPr>
                                <w:rFonts w:ascii="Times New Roman" w:hAnsi="Times New Roman" w:cs="Times New Roman"/>
                                <w:sz w:val="24"/>
                                <w:szCs w:val="24"/>
                              </w:rPr>
                              <w:t>Car</w:t>
                            </w:r>
                            <w:r w:rsidR="00CB4DC0" w:rsidRPr="00C41F42">
                              <w:rPr>
                                <w:rFonts w:ascii="Times New Roman" w:hAnsi="Times New Roman" w:cs="Times New Roman"/>
                                <w:sz w:val="24"/>
                                <w:szCs w:val="24"/>
                              </w:rPr>
                              <w:t>er’s</w:t>
                            </w:r>
                            <w:proofErr w:type="spellEnd"/>
                            <w:r w:rsidR="00CB4DC0" w:rsidRPr="00C41F42">
                              <w:rPr>
                                <w:rFonts w:ascii="Times New Roman" w:hAnsi="Times New Roman" w:cs="Times New Roman"/>
                                <w:sz w:val="24"/>
                                <w:szCs w:val="24"/>
                              </w:rPr>
                              <w:t xml:space="preserve"> Trust Offers Practical help and assistance to all </w:t>
                            </w:r>
                            <w:proofErr w:type="spellStart"/>
                            <w:r w:rsidR="00CB4DC0" w:rsidRPr="00C41F42">
                              <w:rPr>
                                <w:rFonts w:ascii="Times New Roman" w:hAnsi="Times New Roman" w:cs="Times New Roman"/>
                                <w:sz w:val="24"/>
                                <w:szCs w:val="24"/>
                              </w:rPr>
                              <w:t>carers</w:t>
                            </w:r>
                            <w:proofErr w:type="spellEnd"/>
                            <w:r w:rsidR="00CB4DC0" w:rsidRPr="00C41F42">
                              <w:rPr>
                                <w:rFonts w:ascii="Times New Roman" w:hAnsi="Times New Roman" w:cs="Times New Roman"/>
                                <w:sz w:val="24"/>
                                <w:szCs w:val="24"/>
                              </w:rPr>
                              <w:t>.</w:t>
                            </w:r>
                          </w:p>
                          <w:p w14:paraId="002A7AC2" w14:textId="4DBA44C8" w:rsidR="00CB4DC0" w:rsidRPr="00C41F42" w:rsidRDefault="00CB4DC0">
                            <w:pPr>
                              <w:rPr>
                                <w:rFonts w:ascii="Times New Roman" w:hAnsi="Times New Roman" w:cs="Times New Roman"/>
                                <w:sz w:val="24"/>
                                <w:szCs w:val="24"/>
                              </w:rPr>
                            </w:pPr>
                            <w:r w:rsidRPr="00C41F42">
                              <w:rPr>
                                <w:rFonts w:ascii="Times New Roman" w:hAnsi="Times New Roman" w:cs="Times New Roman"/>
                                <w:sz w:val="24"/>
                                <w:szCs w:val="24"/>
                              </w:rPr>
                              <w:t xml:space="preserve">029 2009 0087 – </w:t>
                            </w:r>
                            <w:hyperlink r:id="rId17" w:history="1">
                              <w:r w:rsidRPr="00C41F42">
                                <w:rPr>
                                  <w:rStyle w:val="Hyperlink"/>
                                  <w:rFonts w:ascii="Times New Roman" w:hAnsi="Times New Roman" w:cs="Times New Roman"/>
                                  <w:sz w:val="24"/>
                                  <w:szCs w:val="24"/>
                                </w:rPr>
                                <w:t>Info@carers.org.uk</w:t>
                              </w:r>
                            </w:hyperlink>
                            <w:r w:rsidRPr="00C41F42">
                              <w:rPr>
                                <w:rFonts w:ascii="Times New Roman" w:hAnsi="Times New Roman" w:cs="Times New Roman"/>
                                <w:sz w:val="24"/>
                                <w:szCs w:val="24"/>
                              </w:rPr>
                              <w:t xml:space="preserve"> – </w:t>
                            </w:r>
                            <w:hyperlink r:id="rId18" w:history="1">
                              <w:r w:rsidRPr="00C41F42">
                                <w:rPr>
                                  <w:rStyle w:val="Hyperlink"/>
                                  <w:rFonts w:ascii="Times New Roman" w:hAnsi="Times New Roman" w:cs="Times New Roman"/>
                                  <w:sz w:val="24"/>
                                  <w:szCs w:val="24"/>
                                </w:rPr>
                                <w:t>www.carers.org.uk</w:t>
                              </w:r>
                            </w:hyperlink>
                            <w:r w:rsidRPr="00C41F42">
                              <w:rPr>
                                <w:rFonts w:ascii="Times New Roman" w:hAnsi="Times New Roman" w:cs="Times New Roman"/>
                                <w:sz w:val="24"/>
                                <w:szCs w:val="24"/>
                              </w:rPr>
                              <w:t xml:space="preserve"> </w:t>
                            </w:r>
                          </w:p>
                          <w:p w14:paraId="7DED8B4A" w14:textId="3F51CEDD" w:rsidR="00CB4DC0" w:rsidRPr="00C41F42" w:rsidRDefault="00CA7A73">
                            <w:pPr>
                              <w:rPr>
                                <w:rFonts w:ascii="Times New Roman" w:hAnsi="Times New Roman" w:cs="Times New Roman"/>
                                <w:sz w:val="24"/>
                                <w:szCs w:val="24"/>
                              </w:rPr>
                            </w:pPr>
                            <w:r w:rsidRPr="00C41F42">
                              <w:rPr>
                                <w:rFonts w:ascii="Times New Roman" w:hAnsi="Times New Roman" w:cs="Times New Roman"/>
                                <w:noProof/>
                                <w:sz w:val="24"/>
                                <w:szCs w:val="24"/>
                              </w:rPr>
                              <w:drawing>
                                <wp:inline distT="0" distB="0" distL="0" distR="0" wp14:anchorId="4079C2CF" wp14:editId="6AABFA06">
                                  <wp:extent cx="341644" cy="341644"/>
                                  <wp:effectExtent l="0" t="0" r="0" b="0"/>
                                  <wp:docPr id="68" name="Graphic 68"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346052" cy="346052"/>
                                          </a:xfrm>
                                          <a:prstGeom prst="rect">
                                            <a:avLst/>
                                          </a:prstGeom>
                                        </pic:spPr>
                                      </pic:pic>
                                    </a:graphicData>
                                  </a:graphic>
                                </wp:inline>
                              </w:drawing>
                            </w:r>
                            <w:r w:rsidR="00CB4DC0" w:rsidRPr="00C41F42">
                              <w:rPr>
                                <w:rFonts w:ascii="Times New Roman" w:hAnsi="Times New Roman" w:cs="Times New Roman"/>
                                <w:sz w:val="24"/>
                                <w:szCs w:val="24"/>
                              </w:rPr>
                              <w:t>Disability Rights UK Provides help, advice and payments towards independent living.</w:t>
                            </w:r>
                          </w:p>
                          <w:p w14:paraId="58D86529" w14:textId="525AF3B1" w:rsidR="00CB4DC0" w:rsidRPr="00C41F42" w:rsidRDefault="00CB4DC0">
                            <w:pPr>
                              <w:rPr>
                                <w:rFonts w:ascii="Times New Roman" w:hAnsi="Times New Roman" w:cs="Times New Roman"/>
                                <w:sz w:val="24"/>
                                <w:szCs w:val="24"/>
                              </w:rPr>
                            </w:pPr>
                            <w:r w:rsidRPr="00C41F42">
                              <w:rPr>
                                <w:rFonts w:ascii="Times New Roman" w:hAnsi="Times New Roman" w:cs="Times New Roman"/>
                                <w:sz w:val="24"/>
                                <w:szCs w:val="24"/>
                              </w:rPr>
                              <w:t xml:space="preserve">0330 995 0400 – </w:t>
                            </w:r>
                            <w:hyperlink r:id="rId19" w:history="1">
                              <w:r w:rsidRPr="00C41F42">
                                <w:rPr>
                                  <w:rStyle w:val="Hyperlink"/>
                                  <w:rFonts w:ascii="Times New Roman" w:hAnsi="Times New Roman" w:cs="Times New Roman"/>
                                  <w:sz w:val="24"/>
                                  <w:szCs w:val="24"/>
                                </w:rPr>
                                <w:t>www.disabilityrightsuk.org.uk</w:t>
                              </w:r>
                            </w:hyperlink>
                            <w:r w:rsidRPr="00C41F42">
                              <w:rPr>
                                <w:rFonts w:ascii="Times New Roman" w:hAnsi="Times New Roman" w:cs="Times New Roman"/>
                                <w:sz w:val="24"/>
                                <w:szCs w:val="24"/>
                              </w:rPr>
                              <w:t xml:space="preserve"> </w:t>
                            </w:r>
                          </w:p>
                          <w:p w14:paraId="0643A558" w14:textId="3DA95974" w:rsidR="00CB4DC0" w:rsidRPr="00C41F42" w:rsidRDefault="00CB4DC0">
                            <w:pPr>
                              <w:rPr>
                                <w:rFonts w:ascii="Times New Roman" w:hAnsi="Times New Roman" w:cs="Times New Roman"/>
                                <w:sz w:val="24"/>
                                <w:szCs w:val="24"/>
                              </w:rPr>
                            </w:pPr>
                            <w:r w:rsidRPr="00C41F42">
                              <w:rPr>
                                <w:rFonts w:ascii="Times New Roman" w:hAnsi="Times New Roman" w:cs="Times New Roman"/>
                                <w:sz w:val="24"/>
                                <w:szCs w:val="24"/>
                              </w:rPr>
                              <w:t>(Age UK, 2019)</w:t>
                            </w:r>
                          </w:p>
                          <w:p w14:paraId="41E25506" w14:textId="68A24C2C" w:rsidR="00CB4DC0" w:rsidRPr="00C41F42" w:rsidRDefault="00C41F42">
                            <w:pPr>
                              <w:rPr>
                                <w:rFonts w:ascii="Times New Roman" w:hAnsi="Times New Roman" w:cs="Times New Roman"/>
                                <w:sz w:val="24"/>
                                <w:szCs w:val="24"/>
                              </w:rPr>
                            </w:pPr>
                            <w:r w:rsidRPr="00C41F42">
                              <w:rPr>
                                <w:rFonts w:ascii="Times New Roman" w:hAnsi="Times New Roman" w:cs="Times New Roman"/>
                                <w:noProof/>
                                <w:sz w:val="24"/>
                                <w:szCs w:val="24"/>
                              </w:rPr>
                              <w:drawing>
                                <wp:inline distT="0" distB="0" distL="0" distR="0" wp14:anchorId="355112C5" wp14:editId="7F9AFAFB">
                                  <wp:extent cx="351692" cy="351692"/>
                                  <wp:effectExtent l="0" t="0" r="0" b="0"/>
                                  <wp:docPr id="69" name="Graphic 69"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357447" cy="357447"/>
                                          </a:xfrm>
                                          <a:prstGeom prst="rect">
                                            <a:avLst/>
                                          </a:prstGeom>
                                        </pic:spPr>
                                      </pic:pic>
                                    </a:graphicData>
                                  </a:graphic>
                                </wp:inline>
                              </w:drawing>
                            </w:r>
                            <w:r w:rsidR="00CB4DC0" w:rsidRPr="00C41F42">
                              <w:rPr>
                                <w:rFonts w:ascii="Times New Roman" w:hAnsi="Times New Roman" w:cs="Times New Roman"/>
                                <w:sz w:val="24"/>
                                <w:szCs w:val="24"/>
                              </w:rPr>
                              <w:t xml:space="preserve">Citizens </w:t>
                            </w:r>
                            <w:proofErr w:type="spellStart"/>
                            <w:r w:rsidR="00CB4DC0" w:rsidRPr="00C41F42">
                              <w:rPr>
                                <w:rFonts w:ascii="Times New Roman" w:hAnsi="Times New Roman" w:cs="Times New Roman"/>
                                <w:sz w:val="24"/>
                                <w:szCs w:val="24"/>
                              </w:rPr>
                              <w:t>Aadvice</w:t>
                            </w:r>
                            <w:proofErr w:type="spellEnd"/>
                            <w:r w:rsidR="00CB4DC0" w:rsidRPr="00C41F42">
                              <w:rPr>
                                <w:rFonts w:ascii="Times New Roman" w:hAnsi="Times New Roman" w:cs="Times New Roman"/>
                                <w:sz w:val="24"/>
                                <w:szCs w:val="24"/>
                              </w:rPr>
                              <w:t xml:space="preserve"> Can offer help, support and guidance regarding benefit and financial support as a </w:t>
                            </w:r>
                            <w:proofErr w:type="spellStart"/>
                            <w:r w:rsidR="00CB4DC0" w:rsidRPr="00C41F42">
                              <w:rPr>
                                <w:rFonts w:ascii="Times New Roman" w:hAnsi="Times New Roman" w:cs="Times New Roman"/>
                                <w:sz w:val="24"/>
                                <w:szCs w:val="24"/>
                              </w:rPr>
                              <w:t>carer</w:t>
                            </w:r>
                            <w:proofErr w:type="spellEnd"/>
                            <w:r w:rsidR="00CB4DC0" w:rsidRPr="00C41F42">
                              <w:rPr>
                                <w:rFonts w:ascii="Times New Roman" w:hAnsi="Times New Roman" w:cs="Times New Roman"/>
                                <w:sz w:val="24"/>
                                <w:szCs w:val="24"/>
                              </w:rPr>
                              <w:t xml:space="preserve"> - Citizensadvice.org.uk </w:t>
                            </w:r>
                          </w:p>
                          <w:p w14:paraId="29BCE1FA" w14:textId="4DC414C9" w:rsidR="00213E7D" w:rsidRPr="00C41F42" w:rsidRDefault="00C41F42">
                            <w:pPr>
                              <w:rPr>
                                <w:rFonts w:ascii="Times New Roman" w:hAnsi="Times New Roman" w:cs="Times New Roman"/>
                                <w:sz w:val="24"/>
                                <w:szCs w:val="24"/>
                              </w:rPr>
                            </w:pPr>
                            <w:r w:rsidRPr="00C41F42">
                              <w:rPr>
                                <w:rFonts w:ascii="Times New Roman" w:hAnsi="Times New Roman" w:cs="Times New Roman"/>
                                <w:noProof/>
                                <w:sz w:val="24"/>
                                <w:szCs w:val="24"/>
                              </w:rPr>
                              <w:drawing>
                                <wp:inline distT="0" distB="0" distL="0" distR="0" wp14:anchorId="765E2F5E" wp14:editId="41E99722">
                                  <wp:extent cx="341644" cy="341644"/>
                                  <wp:effectExtent l="0" t="0" r="0" b="0"/>
                                  <wp:docPr id="71" name="Graphic 71"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349431" cy="349431"/>
                                          </a:xfrm>
                                          <a:prstGeom prst="rect">
                                            <a:avLst/>
                                          </a:prstGeom>
                                        </pic:spPr>
                                      </pic:pic>
                                    </a:graphicData>
                                  </a:graphic>
                                </wp:inline>
                              </w:drawing>
                            </w:r>
                            <w:r w:rsidR="00CB4DC0" w:rsidRPr="00C41F42">
                              <w:rPr>
                                <w:rFonts w:ascii="Times New Roman" w:hAnsi="Times New Roman" w:cs="Times New Roman"/>
                                <w:sz w:val="24"/>
                                <w:szCs w:val="24"/>
                              </w:rPr>
                              <w:t xml:space="preserve">NHS Choices; </w:t>
                            </w:r>
                            <w:proofErr w:type="spellStart"/>
                            <w:r w:rsidR="00CB4DC0" w:rsidRPr="00C41F42">
                              <w:rPr>
                                <w:rFonts w:ascii="Times New Roman" w:hAnsi="Times New Roman" w:cs="Times New Roman"/>
                                <w:sz w:val="24"/>
                                <w:szCs w:val="24"/>
                              </w:rPr>
                              <w:t>Carers</w:t>
                            </w:r>
                            <w:proofErr w:type="spellEnd"/>
                            <w:r w:rsidR="00CB4DC0" w:rsidRPr="00C41F42">
                              <w:rPr>
                                <w:rFonts w:ascii="Times New Roman" w:hAnsi="Times New Roman" w:cs="Times New Roman"/>
                                <w:sz w:val="24"/>
                                <w:szCs w:val="24"/>
                              </w:rPr>
                              <w:t xml:space="preserve"> Direct -0300 123 1053 – nhs.uk/</w:t>
                            </w:r>
                            <w:proofErr w:type="spellStart"/>
                            <w:r w:rsidR="00CB4DC0" w:rsidRPr="00C41F42">
                              <w:rPr>
                                <w:rFonts w:ascii="Times New Roman" w:hAnsi="Times New Roman" w:cs="Times New Roman"/>
                                <w:sz w:val="24"/>
                                <w:szCs w:val="24"/>
                              </w:rPr>
                              <w:t>carersdirect</w:t>
                            </w:r>
                            <w:proofErr w:type="spellEnd"/>
                            <w:r w:rsidR="00CB4DC0" w:rsidRPr="00C41F42">
                              <w:rPr>
                                <w:rFonts w:ascii="Times New Roman" w:hAnsi="Times New Roman" w:cs="Times New Roman"/>
                                <w:sz w:val="24"/>
                                <w:szCs w:val="24"/>
                              </w:rPr>
                              <w:t xml:space="preserve"> </w:t>
                            </w:r>
                          </w:p>
                          <w:p w14:paraId="07B07EE0" w14:textId="7A6D0B31" w:rsidR="00CB4DC0" w:rsidRPr="00C41F42" w:rsidRDefault="00C41F42">
                            <w:pPr>
                              <w:rPr>
                                <w:rFonts w:ascii="Times New Roman" w:hAnsi="Times New Roman" w:cs="Times New Roman"/>
                                <w:sz w:val="24"/>
                                <w:szCs w:val="24"/>
                              </w:rPr>
                            </w:pPr>
                            <w:r w:rsidRPr="00C41F42">
                              <w:rPr>
                                <w:rFonts w:ascii="Times New Roman" w:hAnsi="Times New Roman" w:cs="Times New Roman"/>
                                <w:noProof/>
                                <w:sz w:val="24"/>
                                <w:szCs w:val="24"/>
                              </w:rPr>
                              <w:drawing>
                                <wp:inline distT="0" distB="0" distL="0" distR="0" wp14:anchorId="445349AA" wp14:editId="1A58F929">
                                  <wp:extent cx="331596" cy="331596"/>
                                  <wp:effectExtent l="0" t="0" r="0" b="0"/>
                                  <wp:docPr id="73" name="Graphic 73"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337180" cy="337180"/>
                                          </a:xfrm>
                                          <a:prstGeom prst="rect">
                                            <a:avLst/>
                                          </a:prstGeom>
                                        </pic:spPr>
                                      </pic:pic>
                                    </a:graphicData>
                                  </a:graphic>
                                </wp:inline>
                              </w:drawing>
                            </w:r>
                            <w:r w:rsidR="00CB4DC0" w:rsidRPr="00C41F42">
                              <w:rPr>
                                <w:rFonts w:ascii="Times New Roman" w:hAnsi="Times New Roman" w:cs="Times New Roman"/>
                                <w:sz w:val="24"/>
                                <w:szCs w:val="24"/>
                              </w:rPr>
                              <w:t>Samaritans.org- Provides 24</w:t>
                            </w:r>
                            <w:r w:rsidR="00031410" w:rsidRPr="00C41F42">
                              <w:rPr>
                                <w:rFonts w:ascii="Times New Roman" w:hAnsi="Times New Roman" w:cs="Times New Roman"/>
                                <w:sz w:val="24"/>
                                <w:szCs w:val="24"/>
                              </w:rPr>
                              <w:t>-</w:t>
                            </w:r>
                            <w:r w:rsidR="00CB4DC0" w:rsidRPr="00C41F42">
                              <w:rPr>
                                <w:rFonts w:ascii="Times New Roman" w:hAnsi="Times New Roman" w:cs="Times New Roman"/>
                                <w:sz w:val="24"/>
                                <w:szCs w:val="24"/>
                              </w:rPr>
                              <w:t xml:space="preserve">hour help and support to anyone who is struggling as a </w:t>
                            </w:r>
                            <w:proofErr w:type="spellStart"/>
                            <w:r w:rsidR="00CB4DC0" w:rsidRPr="00C41F42">
                              <w:rPr>
                                <w:rFonts w:ascii="Times New Roman" w:hAnsi="Times New Roman" w:cs="Times New Roman"/>
                                <w:sz w:val="24"/>
                                <w:szCs w:val="24"/>
                              </w:rPr>
                              <w:t>carer</w:t>
                            </w:r>
                            <w:proofErr w:type="spellEnd"/>
                            <w:r w:rsidR="00CB4DC0" w:rsidRPr="00C41F42">
                              <w:rPr>
                                <w:rFonts w:ascii="Times New Roman" w:hAnsi="Times New Roman" w:cs="Times New Roman"/>
                                <w:sz w:val="24"/>
                                <w:szCs w:val="24"/>
                              </w:rPr>
                              <w:t xml:space="preserve">. </w:t>
                            </w:r>
                          </w:p>
                          <w:p w14:paraId="45C2859C" w14:textId="642FEE74" w:rsidR="00CB4DC0" w:rsidRPr="00C41F42" w:rsidRDefault="00CB4DC0">
                            <w:pPr>
                              <w:rPr>
                                <w:sz w:val="24"/>
                                <w:szCs w:val="24"/>
                              </w:rPr>
                            </w:pPr>
                            <w:r w:rsidRPr="00C41F42">
                              <w:rPr>
                                <w:sz w:val="24"/>
                                <w:szCs w:val="24"/>
                              </w:rPr>
                              <w:t>(Mind,2017)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E9C6EBF" id="Text Box 22" o:spid="_x0000_s1033" type="#_x0000_t202" style="position:absolute;margin-left:-.4pt;margin-top:-13.1pt;width:351pt;height:46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" fillcolor="#c7e2fa [660]" stroked="f" strokeweight=".5pt">
                <v:textbox>
                  <w:txbxContent>
                    <w:p w14:paraId="1062D669" w14:textId="519AEEC4" w:rsidR="00405394" w:rsidRPr="00C41F42" w:rsidRDefault="00CA7A73">
                      <w:pPr>
                        <w:rPr>
                          <w:rFonts w:ascii="Times New Roman" w:hAnsi="Times New Roman" w:cs="Times New Roman"/>
                          <w:sz w:val="24"/>
                          <w:szCs w:val="24"/>
                        </w:rPr>
                      </w:pPr>
                      <w:r>
                        <w:rPr>
                          <w:rFonts w:ascii="Times New Roman" w:hAnsi="Times New Roman" w:cs="Times New Roman"/>
                          <w:noProof/>
                          <w:sz w:val="32"/>
                          <w:szCs w:val="32"/>
                        </w:rPr>
                        <w:drawing>
                          <wp:inline distT="0" distB="0" distL="0" distR="0" wp14:anchorId="3FC6B869" wp14:editId="1549A26E">
                            <wp:extent cx="291402" cy="291402"/>
                            <wp:effectExtent l="0" t="0" r="0" b="0"/>
                            <wp:docPr id="67" name="Graphic 67"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295743" cy="295743"/>
                                    </a:xfrm>
                                    <a:prstGeom prst="rect">
                                      <a:avLst/>
                                    </a:prstGeom>
                                  </pic:spPr>
                                </pic:pic>
                              </a:graphicData>
                            </a:graphic>
                          </wp:inline>
                        </w:drawing>
                      </w:r>
                      <w:r w:rsidR="00405394" w:rsidRPr="00C41F42">
                        <w:rPr>
                          <w:rFonts w:ascii="Times New Roman" w:hAnsi="Times New Roman" w:cs="Times New Roman"/>
                          <w:sz w:val="24"/>
                          <w:szCs w:val="24"/>
                        </w:rPr>
                        <w:t xml:space="preserve">Age UK Offers help and advice on domiciliary care services </w:t>
                      </w:r>
                    </w:p>
                    <w:p w14:paraId="48896D3B" w14:textId="3BF9B52A" w:rsidR="00405394" w:rsidRPr="00C41F42" w:rsidRDefault="00405394">
                      <w:pPr>
                        <w:rPr>
                          <w:rFonts w:ascii="Times New Roman" w:hAnsi="Times New Roman" w:cs="Times New Roman"/>
                          <w:sz w:val="24"/>
                          <w:szCs w:val="24"/>
                        </w:rPr>
                      </w:pPr>
                      <w:r w:rsidRPr="00C41F42">
                        <w:rPr>
                          <w:rFonts w:ascii="Times New Roman" w:hAnsi="Times New Roman" w:cs="Times New Roman"/>
                          <w:sz w:val="24"/>
                          <w:szCs w:val="24"/>
                        </w:rPr>
                        <w:t xml:space="preserve">0800 169 65 65 – </w:t>
                      </w:r>
                      <w:hyperlink r:id="rId20" w:history="1">
                        <w:r w:rsidRPr="00C41F42">
                          <w:rPr>
                            <w:rStyle w:val="Hyperlink"/>
                            <w:rFonts w:ascii="Times New Roman" w:hAnsi="Times New Roman" w:cs="Times New Roman"/>
                            <w:sz w:val="24"/>
                            <w:szCs w:val="24"/>
                          </w:rPr>
                          <w:t>www.ageuk,org,uk/care</w:t>
                        </w:r>
                      </w:hyperlink>
                      <w:r w:rsidRPr="00C41F42">
                        <w:rPr>
                          <w:rFonts w:ascii="Times New Roman" w:hAnsi="Times New Roman" w:cs="Times New Roman"/>
                          <w:sz w:val="24"/>
                          <w:szCs w:val="24"/>
                        </w:rPr>
                        <w:t xml:space="preserve"> </w:t>
                      </w:r>
                    </w:p>
                    <w:p w14:paraId="75A7F1C8" w14:textId="70310B73" w:rsidR="00405394" w:rsidRPr="00C41F42" w:rsidRDefault="00CA7A73">
                      <w:pPr>
                        <w:rPr>
                          <w:rFonts w:ascii="Times New Roman" w:hAnsi="Times New Roman" w:cs="Times New Roman"/>
                          <w:sz w:val="24"/>
                          <w:szCs w:val="24"/>
                        </w:rPr>
                      </w:pPr>
                      <w:r w:rsidRPr="00C41F42">
                        <w:rPr>
                          <w:rFonts w:ascii="Times New Roman" w:hAnsi="Times New Roman" w:cs="Times New Roman"/>
                          <w:noProof/>
                          <w:sz w:val="24"/>
                          <w:szCs w:val="24"/>
                        </w:rPr>
                        <w:drawing>
                          <wp:inline distT="0" distB="0" distL="0" distR="0" wp14:anchorId="249138E2" wp14:editId="61D4D571">
                            <wp:extent cx="301451" cy="301451"/>
                            <wp:effectExtent l="0" t="0" r="0" b="3810"/>
                            <wp:docPr id="66" name="Graphic 66"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307557" cy="307557"/>
                                    </a:xfrm>
                                    <a:prstGeom prst="rect">
                                      <a:avLst/>
                                    </a:prstGeom>
                                  </pic:spPr>
                                </pic:pic>
                              </a:graphicData>
                            </a:graphic>
                          </wp:inline>
                        </w:drawing>
                      </w:r>
                      <w:proofErr w:type="spellStart"/>
                      <w:r w:rsidR="00405394" w:rsidRPr="00C41F42">
                        <w:rPr>
                          <w:rFonts w:ascii="Times New Roman" w:hAnsi="Times New Roman" w:cs="Times New Roman"/>
                          <w:sz w:val="24"/>
                          <w:szCs w:val="24"/>
                        </w:rPr>
                        <w:t>Car</w:t>
                      </w:r>
                      <w:r w:rsidR="00CB4DC0" w:rsidRPr="00C41F42">
                        <w:rPr>
                          <w:rFonts w:ascii="Times New Roman" w:hAnsi="Times New Roman" w:cs="Times New Roman"/>
                          <w:sz w:val="24"/>
                          <w:szCs w:val="24"/>
                        </w:rPr>
                        <w:t>er’s</w:t>
                      </w:r>
                      <w:proofErr w:type="spellEnd"/>
                      <w:r w:rsidR="00CB4DC0" w:rsidRPr="00C41F42">
                        <w:rPr>
                          <w:rFonts w:ascii="Times New Roman" w:hAnsi="Times New Roman" w:cs="Times New Roman"/>
                          <w:sz w:val="24"/>
                          <w:szCs w:val="24"/>
                        </w:rPr>
                        <w:t xml:space="preserve"> Trust Offers Practical help and assistance to all </w:t>
                      </w:r>
                      <w:proofErr w:type="spellStart"/>
                      <w:r w:rsidR="00CB4DC0" w:rsidRPr="00C41F42">
                        <w:rPr>
                          <w:rFonts w:ascii="Times New Roman" w:hAnsi="Times New Roman" w:cs="Times New Roman"/>
                          <w:sz w:val="24"/>
                          <w:szCs w:val="24"/>
                        </w:rPr>
                        <w:t>carers</w:t>
                      </w:r>
                      <w:proofErr w:type="spellEnd"/>
                      <w:r w:rsidR="00CB4DC0" w:rsidRPr="00C41F42">
                        <w:rPr>
                          <w:rFonts w:ascii="Times New Roman" w:hAnsi="Times New Roman" w:cs="Times New Roman"/>
                          <w:sz w:val="24"/>
                          <w:szCs w:val="24"/>
                        </w:rPr>
                        <w:t>.</w:t>
                      </w:r>
                    </w:p>
                    <w:p w14:paraId="002A7AC2" w14:textId="4DBA44C8" w:rsidR="00CB4DC0" w:rsidRPr="00C41F42" w:rsidRDefault="00CB4DC0">
                      <w:pPr>
                        <w:rPr>
                          <w:rFonts w:ascii="Times New Roman" w:hAnsi="Times New Roman" w:cs="Times New Roman"/>
                          <w:sz w:val="24"/>
                          <w:szCs w:val="24"/>
                        </w:rPr>
                      </w:pPr>
                      <w:r w:rsidRPr="00C41F42">
                        <w:rPr>
                          <w:rFonts w:ascii="Times New Roman" w:hAnsi="Times New Roman" w:cs="Times New Roman"/>
                          <w:sz w:val="24"/>
                          <w:szCs w:val="24"/>
                        </w:rPr>
                        <w:t xml:space="preserve">029 2009 0087 – </w:t>
                      </w:r>
                      <w:hyperlink r:id="rId21" w:history="1">
                        <w:r w:rsidRPr="00C41F42">
                          <w:rPr>
                            <w:rStyle w:val="Hyperlink"/>
                            <w:rFonts w:ascii="Times New Roman" w:hAnsi="Times New Roman" w:cs="Times New Roman"/>
                            <w:sz w:val="24"/>
                            <w:szCs w:val="24"/>
                          </w:rPr>
                          <w:t>Info@carers.org.uk</w:t>
                        </w:r>
                      </w:hyperlink>
                      <w:r w:rsidRPr="00C41F42">
                        <w:rPr>
                          <w:rFonts w:ascii="Times New Roman" w:hAnsi="Times New Roman" w:cs="Times New Roman"/>
                          <w:sz w:val="24"/>
                          <w:szCs w:val="24"/>
                        </w:rPr>
                        <w:t xml:space="preserve"> – </w:t>
                      </w:r>
                      <w:hyperlink r:id="rId22" w:history="1">
                        <w:r w:rsidRPr="00C41F42">
                          <w:rPr>
                            <w:rStyle w:val="Hyperlink"/>
                            <w:rFonts w:ascii="Times New Roman" w:hAnsi="Times New Roman" w:cs="Times New Roman"/>
                            <w:sz w:val="24"/>
                            <w:szCs w:val="24"/>
                          </w:rPr>
                          <w:t>www.carers.org.uk</w:t>
                        </w:r>
                      </w:hyperlink>
                      <w:r w:rsidRPr="00C41F42">
                        <w:rPr>
                          <w:rFonts w:ascii="Times New Roman" w:hAnsi="Times New Roman" w:cs="Times New Roman"/>
                          <w:sz w:val="24"/>
                          <w:szCs w:val="24"/>
                        </w:rPr>
                        <w:t xml:space="preserve"> </w:t>
                      </w:r>
                    </w:p>
                    <w:p w14:paraId="7DED8B4A" w14:textId="3F51CEDD" w:rsidR="00CB4DC0" w:rsidRPr="00C41F42" w:rsidRDefault="00CA7A73">
                      <w:pPr>
                        <w:rPr>
                          <w:rFonts w:ascii="Times New Roman" w:hAnsi="Times New Roman" w:cs="Times New Roman"/>
                          <w:sz w:val="24"/>
                          <w:szCs w:val="24"/>
                        </w:rPr>
                      </w:pPr>
                      <w:r w:rsidRPr="00C41F42">
                        <w:rPr>
                          <w:rFonts w:ascii="Times New Roman" w:hAnsi="Times New Roman" w:cs="Times New Roman"/>
                          <w:noProof/>
                          <w:sz w:val="24"/>
                          <w:szCs w:val="24"/>
                        </w:rPr>
                        <w:drawing>
                          <wp:inline distT="0" distB="0" distL="0" distR="0" wp14:anchorId="4079C2CF" wp14:editId="6AABFA06">
                            <wp:extent cx="341644" cy="341644"/>
                            <wp:effectExtent l="0" t="0" r="0" b="0"/>
                            <wp:docPr id="68" name="Graphic 68"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346052" cy="346052"/>
                                    </a:xfrm>
                                    <a:prstGeom prst="rect">
                                      <a:avLst/>
                                    </a:prstGeom>
                                  </pic:spPr>
                                </pic:pic>
                              </a:graphicData>
                            </a:graphic>
                          </wp:inline>
                        </w:drawing>
                      </w:r>
                      <w:r w:rsidR="00CB4DC0" w:rsidRPr="00C41F42">
                        <w:rPr>
                          <w:rFonts w:ascii="Times New Roman" w:hAnsi="Times New Roman" w:cs="Times New Roman"/>
                          <w:sz w:val="24"/>
                          <w:szCs w:val="24"/>
                        </w:rPr>
                        <w:t>Disability Rights UK Provides help, advice and payments towards independent living.</w:t>
                      </w:r>
                    </w:p>
                    <w:p w14:paraId="58D86529" w14:textId="525AF3B1" w:rsidR="00CB4DC0" w:rsidRPr="00C41F42" w:rsidRDefault="00CB4DC0">
                      <w:pPr>
                        <w:rPr>
                          <w:rFonts w:ascii="Times New Roman" w:hAnsi="Times New Roman" w:cs="Times New Roman"/>
                          <w:sz w:val="24"/>
                          <w:szCs w:val="24"/>
                        </w:rPr>
                      </w:pPr>
                      <w:r w:rsidRPr="00C41F42">
                        <w:rPr>
                          <w:rFonts w:ascii="Times New Roman" w:hAnsi="Times New Roman" w:cs="Times New Roman"/>
                          <w:sz w:val="24"/>
                          <w:szCs w:val="24"/>
                        </w:rPr>
                        <w:t xml:space="preserve">0330 995 0400 – </w:t>
                      </w:r>
                      <w:hyperlink r:id="rId23" w:history="1">
                        <w:r w:rsidRPr="00C41F42">
                          <w:rPr>
                            <w:rStyle w:val="Hyperlink"/>
                            <w:rFonts w:ascii="Times New Roman" w:hAnsi="Times New Roman" w:cs="Times New Roman"/>
                            <w:sz w:val="24"/>
                            <w:szCs w:val="24"/>
                          </w:rPr>
                          <w:t>www.disabilityrightsuk.org.uk</w:t>
                        </w:r>
                      </w:hyperlink>
                      <w:r w:rsidRPr="00C41F42">
                        <w:rPr>
                          <w:rFonts w:ascii="Times New Roman" w:hAnsi="Times New Roman" w:cs="Times New Roman"/>
                          <w:sz w:val="24"/>
                          <w:szCs w:val="24"/>
                        </w:rPr>
                        <w:t xml:space="preserve"> </w:t>
                      </w:r>
                    </w:p>
                    <w:p w14:paraId="0643A558" w14:textId="3DA95974" w:rsidR="00CB4DC0" w:rsidRPr="00C41F42" w:rsidRDefault="00CB4DC0">
                      <w:pPr>
                        <w:rPr>
                          <w:rFonts w:ascii="Times New Roman" w:hAnsi="Times New Roman" w:cs="Times New Roman"/>
                          <w:sz w:val="24"/>
                          <w:szCs w:val="24"/>
                        </w:rPr>
                      </w:pPr>
                      <w:r w:rsidRPr="00C41F42">
                        <w:rPr>
                          <w:rFonts w:ascii="Times New Roman" w:hAnsi="Times New Roman" w:cs="Times New Roman"/>
                          <w:sz w:val="24"/>
                          <w:szCs w:val="24"/>
                        </w:rPr>
                        <w:t>(Age UK, 2019)</w:t>
                      </w:r>
                    </w:p>
                    <w:p w14:paraId="41E25506" w14:textId="68A24C2C" w:rsidR="00CB4DC0" w:rsidRPr="00C41F42" w:rsidRDefault="00C41F42">
                      <w:pPr>
                        <w:rPr>
                          <w:rFonts w:ascii="Times New Roman" w:hAnsi="Times New Roman" w:cs="Times New Roman"/>
                          <w:sz w:val="24"/>
                          <w:szCs w:val="24"/>
                        </w:rPr>
                      </w:pPr>
                      <w:r w:rsidRPr="00C41F42">
                        <w:rPr>
                          <w:rFonts w:ascii="Times New Roman" w:hAnsi="Times New Roman" w:cs="Times New Roman"/>
                          <w:noProof/>
                          <w:sz w:val="24"/>
                          <w:szCs w:val="24"/>
                        </w:rPr>
                        <w:drawing>
                          <wp:inline distT="0" distB="0" distL="0" distR="0" wp14:anchorId="355112C5" wp14:editId="7F9AFAFB">
                            <wp:extent cx="351692" cy="351692"/>
                            <wp:effectExtent l="0" t="0" r="0" b="0"/>
                            <wp:docPr id="69" name="Graphic 69"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357447" cy="357447"/>
                                    </a:xfrm>
                                    <a:prstGeom prst="rect">
                                      <a:avLst/>
                                    </a:prstGeom>
                                  </pic:spPr>
                                </pic:pic>
                              </a:graphicData>
                            </a:graphic>
                          </wp:inline>
                        </w:drawing>
                      </w:r>
                      <w:r w:rsidR="00CB4DC0" w:rsidRPr="00C41F42">
                        <w:rPr>
                          <w:rFonts w:ascii="Times New Roman" w:hAnsi="Times New Roman" w:cs="Times New Roman"/>
                          <w:sz w:val="24"/>
                          <w:szCs w:val="24"/>
                        </w:rPr>
                        <w:t xml:space="preserve">Citizens </w:t>
                      </w:r>
                      <w:proofErr w:type="spellStart"/>
                      <w:r w:rsidR="00CB4DC0" w:rsidRPr="00C41F42">
                        <w:rPr>
                          <w:rFonts w:ascii="Times New Roman" w:hAnsi="Times New Roman" w:cs="Times New Roman"/>
                          <w:sz w:val="24"/>
                          <w:szCs w:val="24"/>
                        </w:rPr>
                        <w:t>Aadvice</w:t>
                      </w:r>
                      <w:proofErr w:type="spellEnd"/>
                      <w:r w:rsidR="00CB4DC0" w:rsidRPr="00C41F42">
                        <w:rPr>
                          <w:rFonts w:ascii="Times New Roman" w:hAnsi="Times New Roman" w:cs="Times New Roman"/>
                          <w:sz w:val="24"/>
                          <w:szCs w:val="24"/>
                        </w:rPr>
                        <w:t xml:space="preserve"> Can offer help, support and guidance regarding benefit and financial support as a </w:t>
                      </w:r>
                      <w:proofErr w:type="spellStart"/>
                      <w:r w:rsidR="00CB4DC0" w:rsidRPr="00C41F42">
                        <w:rPr>
                          <w:rFonts w:ascii="Times New Roman" w:hAnsi="Times New Roman" w:cs="Times New Roman"/>
                          <w:sz w:val="24"/>
                          <w:szCs w:val="24"/>
                        </w:rPr>
                        <w:t>carer</w:t>
                      </w:r>
                      <w:proofErr w:type="spellEnd"/>
                      <w:r w:rsidR="00CB4DC0" w:rsidRPr="00C41F42">
                        <w:rPr>
                          <w:rFonts w:ascii="Times New Roman" w:hAnsi="Times New Roman" w:cs="Times New Roman"/>
                          <w:sz w:val="24"/>
                          <w:szCs w:val="24"/>
                        </w:rPr>
                        <w:t xml:space="preserve"> - Citizensadvice.org.uk </w:t>
                      </w:r>
                    </w:p>
                    <w:p w14:paraId="29BCE1FA" w14:textId="4DC414C9" w:rsidR="00213E7D" w:rsidRPr="00C41F42" w:rsidRDefault="00C41F42">
                      <w:pPr>
                        <w:rPr>
                          <w:rFonts w:ascii="Times New Roman" w:hAnsi="Times New Roman" w:cs="Times New Roman"/>
                          <w:sz w:val="24"/>
                          <w:szCs w:val="24"/>
                        </w:rPr>
                      </w:pPr>
                      <w:r w:rsidRPr="00C41F42">
                        <w:rPr>
                          <w:rFonts w:ascii="Times New Roman" w:hAnsi="Times New Roman" w:cs="Times New Roman"/>
                          <w:noProof/>
                          <w:sz w:val="24"/>
                          <w:szCs w:val="24"/>
                        </w:rPr>
                        <w:drawing>
                          <wp:inline distT="0" distB="0" distL="0" distR="0" wp14:anchorId="765E2F5E" wp14:editId="41E99722">
                            <wp:extent cx="341644" cy="341644"/>
                            <wp:effectExtent l="0" t="0" r="0" b="0"/>
                            <wp:docPr id="71" name="Graphic 71"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349431" cy="349431"/>
                                    </a:xfrm>
                                    <a:prstGeom prst="rect">
                                      <a:avLst/>
                                    </a:prstGeom>
                                  </pic:spPr>
                                </pic:pic>
                              </a:graphicData>
                            </a:graphic>
                          </wp:inline>
                        </w:drawing>
                      </w:r>
                      <w:r w:rsidR="00CB4DC0" w:rsidRPr="00C41F42">
                        <w:rPr>
                          <w:rFonts w:ascii="Times New Roman" w:hAnsi="Times New Roman" w:cs="Times New Roman"/>
                          <w:sz w:val="24"/>
                          <w:szCs w:val="24"/>
                        </w:rPr>
                        <w:t xml:space="preserve">NHS Choices; </w:t>
                      </w:r>
                      <w:proofErr w:type="spellStart"/>
                      <w:r w:rsidR="00CB4DC0" w:rsidRPr="00C41F42">
                        <w:rPr>
                          <w:rFonts w:ascii="Times New Roman" w:hAnsi="Times New Roman" w:cs="Times New Roman"/>
                          <w:sz w:val="24"/>
                          <w:szCs w:val="24"/>
                        </w:rPr>
                        <w:t>Carers</w:t>
                      </w:r>
                      <w:proofErr w:type="spellEnd"/>
                      <w:r w:rsidR="00CB4DC0" w:rsidRPr="00C41F42">
                        <w:rPr>
                          <w:rFonts w:ascii="Times New Roman" w:hAnsi="Times New Roman" w:cs="Times New Roman"/>
                          <w:sz w:val="24"/>
                          <w:szCs w:val="24"/>
                        </w:rPr>
                        <w:t xml:space="preserve"> Direct -0300 123 1053 – nhs.uk/</w:t>
                      </w:r>
                      <w:proofErr w:type="spellStart"/>
                      <w:r w:rsidR="00CB4DC0" w:rsidRPr="00C41F42">
                        <w:rPr>
                          <w:rFonts w:ascii="Times New Roman" w:hAnsi="Times New Roman" w:cs="Times New Roman"/>
                          <w:sz w:val="24"/>
                          <w:szCs w:val="24"/>
                        </w:rPr>
                        <w:t>carersdirect</w:t>
                      </w:r>
                      <w:proofErr w:type="spellEnd"/>
                      <w:r w:rsidR="00CB4DC0" w:rsidRPr="00C41F42">
                        <w:rPr>
                          <w:rFonts w:ascii="Times New Roman" w:hAnsi="Times New Roman" w:cs="Times New Roman"/>
                          <w:sz w:val="24"/>
                          <w:szCs w:val="24"/>
                        </w:rPr>
                        <w:t xml:space="preserve"> </w:t>
                      </w:r>
                    </w:p>
                    <w:p w14:paraId="07B07EE0" w14:textId="7A6D0B31" w:rsidR="00CB4DC0" w:rsidRPr="00C41F42" w:rsidRDefault="00C41F42">
                      <w:pPr>
                        <w:rPr>
                          <w:rFonts w:ascii="Times New Roman" w:hAnsi="Times New Roman" w:cs="Times New Roman"/>
                          <w:sz w:val="24"/>
                          <w:szCs w:val="24"/>
                        </w:rPr>
                      </w:pPr>
                      <w:r w:rsidRPr="00C41F42">
                        <w:rPr>
                          <w:rFonts w:ascii="Times New Roman" w:hAnsi="Times New Roman" w:cs="Times New Roman"/>
                          <w:noProof/>
                          <w:sz w:val="24"/>
                          <w:szCs w:val="24"/>
                        </w:rPr>
                        <w:drawing>
                          <wp:inline distT="0" distB="0" distL="0" distR="0" wp14:anchorId="445349AA" wp14:editId="1A58F929">
                            <wp:extent cx="331596" cy="331596"/>
                            <wp:effectExtent l="0" t="0" r="0" b="0"/>
                            <wp:docPr id="73" name="Graphic 73" descr="Speaker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speakerphone.svg"/>
                                    <pic:cNvPicPr/>
                                  </pic:nvPicPr>
                                  <pic:blipFill>
                                    <a:blip r:embed="rId14">
                                      <a:extLst>
                                        <a:ext uri="{96DAC541-7B7A-43D3-8B79-37D633B846F1}">
                                          <asvg:svgBlip xmlns:asvg="http://schemas.microsoft.com/office/drawing/2016/SVG/main" r:embed="rId15"/>
                                        </a:ext>
                                      </a:extLst>
                                    </a:blip>
                                    <a:stretch>
                                      <a:fillRect/>
                                    </a:stretch>
                                  </pic:blipFill>
                                  <pic:spPr>
                                    <a:xfrm>
                                      <a:off x="0" y="0"/>
                                      <a:ext cx="337180" cy="337180"/>
                                    </a:xfrm>
                                    <a:prstGeom prst="rect">
                                      <a:avLst/>
                                    </a:prstGeom>
                                  </pic:spPr>
                                </pic:pic>
                              </a:graphicData>
                            </a:graphic>
                          </wp:inline>
                        </w:drawing>
                      </w:r>
                      <w:r w:rsidR="00CB4DC0" w:rsidRPr="00C41F42">
                        <w:rPr>
                          <w:rFonts w:ascii="Times New Roman" w:hAnsi="Times New Roman" w:cs="Times New Roman"/>
                          <w:sz w:val="24"/>
                          <w:szCs w:val="24"/>
                        </w:rPr>
                        <w:t>Samaritans.org- Provides 24</w:t>
                      </w:r>
                      <w:r w:rsidR="00031410" w:rsidRPr="00C41F42">
                        <w:rPr>
                          <w:rFonts w:ascii="Times New Roman" w:hAnsi="Times New Roman" w:cs="Times New Roman"/>
                          <w:sz w:val="24"/>
                          <w:szCs w:val="24"/>
                        </w:rPr>
                        <w:t>-</w:t>
                      </w:r>
                      <w:r w:rsidR="00CB4DC0" w:rsidRPr="00C41F42">
                        <w:rPr>
                          <w:rFonts w:ascii="Times New Roman" w:hAnsi="Times New Roman" w:cs="Times New Roman"/>
                          <w:sz w:val="24"/>
                          <w:szCs w:val="24"/>
                        </w:rPr>
                        <w:t xml:space="preserve">hour help and support to anyone who is struggling as a </w:t>
                      </w:r>
                      <w:proofErr w:type="spellStart"/>
                      <w:r w:rsidR="00CB4DC0" w:rsidRPr="00C41F42">
                        <w:rPr>
                          <w:rFonts w:ascii="Times New Roman" w:hAnsi="Times New Roman" w:cs="Times New Roman"/>
                          <w:sz w:val="24"/>
                          <w:szCs w:val="24"/>
                        </w:rPr>
                        <w:t>carer</w:t>
                      </w:r>
                      <w:proofErr w:type="spellEnd"/>
                      <w:r w:rsidR="00CB4DC0" w:rsidRPr="00C41F42">
                        <w:rPr>
                          <w:rFonts w:ascii="Times New Roman" w:hAnsi="Times New Roman" w:cs="Times New Roman"/>
                          <w:sz w:val="24"/>
                          <w:szCs w:val="24"/>
                        </w:rPr>
                        <w:t xml:space="preserve">. </w:t>
                      </w:r>
                    </w:p>
                    <w:p w14:paraId="45C2859C" w14:textId="642FEE74" w:rsidR="00CB4DC0" w:rsidRPr="00C41F42" w:rsidRDefault="00CB4DC0">
                      <w:pPr>
                        <w:rPr>
                          <w:sz w:val="24"/>
                          <w:szCs w:val="24"/>
                        </w:rPr>
                      </w:pPr>
                      <w:r w:rsidRPr="00C41F42">
                        <w:rPr>
                          <w:sz w:val="24"/>
                          <w:szCs w:val="24"/>
                        </w:rPr>
                        <w:t>(Mind,2017)</w:t>
                      </w:r>
                    </w:p>
                  </w:txbxContent>
                </v:textbox>
              </v:shape>
            </w:pict>
          </mc:Fallback>
        </mc:AlternateContent>
      </w:r>
      <w:r w:rsidR="0073157D">
        <w:br w:type="page"/>
      </w:r>
    </w:p>
    <w:tbl>
      <w:tblPr>
        <w:tblW w:w="5000" w:type="pct"/>
        <w:jc w:val="center"/>
        <w:tblLayout w:type="fixed"/>
        <w:tblCellMar>
          <w:left w:w="115" w:type="dxa"/>
          <w:right w:w="115" w:type="dxa"/>
        </w:tblCellMar>
        <w:tblLook w:val="0600" w:firstRow="0" w:lastRow="0" w:firstColumn="0" w:lastColumn="0" w:noHBand="1" w:noVBand="1"/>
        <w:tblDescription w:val="Page layout for 2 interior booklet pages"/>
      </w:tblPr>
      <w:tblGrid>
        <w:gridCol w:w="6318"/>
        <w:gridCol w:w="882"/>
        <w:gridCol w:w="514"/>
        <w:gridCol w:w="6686"/>
      </w:tblGrid>
      <w:tr w:rsidR="00B44159" w14:paraId="0780347E" w14:textId="77777777" w:rsidTr="00583C73">
        <w:trPr>
          <w:trHeight w:hRule="exact" w:val="900"/>
          <w:jc w:val="center"/>
        </w:trPr>
        <w:tc>
          <w:tcPr>
            <w:tcW w:w="6318" w:type="dxa"/>
          </w:tcPr>
          <w:p w14:paraId="7FF614BD" w14:textId="77777777" w:rsidR="00B44159" w:rsidRDefault="00B44159" w:rsidP="00B44159"/>
        </w:tc>
        <w:tc>
          <w:tcPr>
            <w:tcW w:w="882" w:type="dxa"/>
          </w:tcPr>
          <w:p w14:paraId="1E869E82" w14:textId="77777777" w:rsidR="00B44159" w:rsidRDefault="00B44159" w:rsidP="00B44159"/>
        </w:tc>
        <w:tc>
          <w:tcPr>
            <w:tcW w:w="514" w:type="dxa"/>
          </w:tcPr>
          <w:p w14:paraId="2D7BA0D8" w14:textId="77777777" w:rsidR="00B44159" w:rsidRDefault="00B44159" w:rsidP="00B44159"/>
        </w:tc>
        <w:tc>
          <w:tcPr>
            <w:tcW w:w="6686" w:type="dxa"/>
          </w:tcPr>
          <w:p w14:paraId="7AD63A1C" w14:textId="77777777" w:rsidR="00B44159" w:rsidRDefault="00B44159" w:rsidP="00B44159"/>
        </w:tc>
      </w:tr>
      <w:tr w:rsidR="00583C73" w14:paraId="2326A18C" w14:textId="77777777" w:rsidTr="00583C73">
        <w:trPr>
          <w:gridAfter w:val="1"/>
          <w:wAfter w:w="6686" w:type="dxa"/>
          <w:trHeight w:hRule="exact" w:val="945"/>
          <w:jc w:val="center"/>
        </w:trPr>
        <w:tc>
          <w:tcPr>
            <w:tcW w:w="6318" w:type="dxa"/>
            <w:vMerge w:val="restart"/>
          </w:tcPr>
          <w:p w14:paraId="698BDBE5" w14:textId="19B84B6E" w:rsidR="00583C73" w:rsidRDefault="00C57316" w:rsidP="00583C73">
            <w:r>
              <w:rPr>
                <w:noProof/>
              </w:rPr>
              <mc:AlternateContent>
                <mc:Choice Requires="wps">
                  <w:drawing>
                    <wp:anchor distT="0" distB="0" distL="114300" distR="114300" simplePos="0" relativeHeight="251675648" behindDoc="0" locked="0" layoutInCell="1" allowOverlap="1" wp14:anchorId="4E328C2F" wp14:editId="151E2E53">
                      <wp:simplePos x="0" y="0"/>
                      <wp:positionH relativeFrom="margin">
                        <wp:posOffset>-68580</wp:posOffset>
                      </wp:positionH>
                      <wp:positionV relativeFrom="margin">
                        <wp:posOffset>0</wp:posOffset>
                      </wp:positionV>
                      <wp:extent cx="3999230" cy="5737225"/>
                      <wp:effectExtent l="0" t="0" r="1270" b="0"/>
                      <wp:wrapSquare wrapText="bothSides"/>
                      <wp:docPr id="20" name="Text Box 20"/>
                      <wp:cNvGraphicFramePr/>
                      <a:graphic xmlns:a="http://schemas.openxmlformats.org/drawingml/2006/main">
                        <a:graphicData uri="http://schemas.microsoft.com/office/word/2010/wordprocessingShape">
                          <wps:wsp>
                            <wps:cNvSpPr txBox="1"/>
                            <wps:spPr>
                              <a:xfrm>
                                <a:off x="0" y="0"/>
                                <a:ext cx="3999230" cy="5737225"/>
                              </a:xfrm>
                              <a:prstGeom prst="rect">
                                <a:avLst/>
                              </a:prstGeom>
                              <a:solidFill>
                                <a:schemeClr val="accent1">
                                  <a:lumMod val="20000"/>
                                  <a:lumOff val="80000"/>
                                </a:schemeClr>
                              </a:solidFill>
                              <a:ln w="6350">
                                <a:noFill/>
                              </a:ln>
                            </wps:spPr>
                            <wps:txbx>
                              <w:txbxContent>
                                <w:p w14:paraId="2719444A" w14:textId="0714BC8B" w:rsidR="00C57316" w:rsidRPr="002F4FAA" w:rsidRDefault="00C57316" w:rsidP="00C57316">
                                  <w:pPr>
                                    <w:rPr>
                                      <w:rFonts w:ascii="Times New Roman" w:hAnsi="Times New Roman" w:cs="Times New Roman"/>
                                      <w:sz w:val="22"/>
                                      <w:szCs w:val="22"/>
                                    </w:rPr>
                                  </w:pPr>
                                  <w:r w:rsidRPr="002F4FAA">
                                    <w:rPr>
                                      <w:sz w:val="22"/>
                                      <w:szCs w:val="22"/>
                                    </w:rPr>
                                    <w:t>T</w:t>
                                  </w:r>
                                  <w:r w:rsidRPr="002F4FAA">
                                    <w:rPr>
                                      <w:rFonts w:ascii="Times New Roman" w:hAnsi="Times New Roman" w:cs="Times New Roman"/>
                                      <w:sz w:val="22"/>
                                      <w:szCs w:val="22"/>
                                    </w:rPr>
                                    <w:t xml:space="preserve">here are many both physical and emotional risks to a </w:t>
                                  </w:r>
                                  <w:proofErr w:type="spellStart"/>
                                  <w:r w:rsidRPr="002F4FAA">
                                    <w:rPr>
                                      <w:rFonts w:ascii="Times New Roman" w:hAnsi="Times New Roman" w:cs="Times New Roman"/>
                                      <w:sz w:val="22"/>
                                      <w:szCs w:val="22"/>
                                    </w:rPr>
                                    <w:t>carer</w:t>
                                  </w:r>
                                  <w:proofErr w:type="spellEnd"/>
                                  <w:r w:rsidRPr="002F4FAA">
                                    <w:rPr>
                                      <w:rFonts w:ascii="Times New Roman" w:hAnsi="Times New Roman" w:cs="Times New Roman"/>
                                      <w:sz w:val="22"/>
                                      <w:szCs w:val="22"/>
                                    </w:rPr>
                                    <w:t xml:space="preserve"> as they dedicate so much time and effort to taking care of someone else it can have strong negative effects on that person. Listed below are what Mind (2017) believes are the negative effects someone can experience as a </w:t>
                                  </w:r>
                                  <w:proofErr w:type="spellStart"/>
                                  <w:r w:rsidRPr="002F4FAA">
                                    <w:rPr>
                                      <w:rFonts w:ascii="Times New Roman" w:hAnsi="Times New Roman" w:cs="Times New Roman"/>
                                      <w:sz w:val="22"/>
                                      <w:szCs w:val="22"/>
                                    </w:rPr>
                                    <w:t>carer</w:t>
                                  </w:r>
                                  <w:proofErr w:type="spellEnd"/>
                                  <w:r w:rsidRPr="002F4FAA">
                                    <w:rPr>
                                      <w:rFonts w:ascii="Times New Roman" w:hAnsi="Times New Roman" w:cs="Times New Roman"/>
                                      <w:sz w:val="22"/>
                                      <w:szCs w:val="22"/>
                                    </w:rPr>
                                    <w:t>;</w:t>
                                  </w:r>
                                </w:p>
                                <w:p w14:paraId="74A9FE5F" w14:textId="77777777" w:rsidR="00C57316" w:rsidRPr="002F4FAA" w:rsidRDefault="00C57316" w:rsidP="00C57316">
                                  <w:pPr>
                                    <w:rPr>
                                      <w:rFonts w:ascii="Times New Roman" w:hAnsi="Times New Roman" w:cs="Times New Roman"/>
                                      <w:b/>
                                      <w:bCs/>
                                      <w:sz w:val="22"/>
                                      <w:szCs w:val="22"/>
                                      <w:u w:val="single"/>
                                    </w:rPr>
                                  </w:pPr>
                                  <w:r w:rsidRPr="002F4FAA">
                                    <w:rPr>
                                      <w:rFonts w:ascii="Times New Roman" w:hAnsi="Times New Roman" w:cs="Times New Roman"/>
                                      <w:b/>
                                      <w:bCs/>
                                      <w:sz w:val="22"/>
                                      <w:szCs w:val="22"/>
                                      <w:u w:val="single"/>
                                    </w:rPr>
                                    <w:t xml:space="preserve">Compassion Fatigue in </w:t>
                                  </w:r>
                                  <w:proofErr w:type="spellStart"/>
                                  <w:r w:rsidRPr="002F4FAA">
                                    <w:rPr>
                                      <w:rFonts w:ascii="Times New Roman" w:hAnsi="Times New Roman" w:cs="Times New Roman"/>
                                      <w:b/>
                                      <w:bCs/>
                                      <w:sz w:val="22"/>
                                      <w:szCs w:val="22"/>
                                      <w:u w:val="single"/>
                                    </w:rPr>
                                    <w:t>Carer’s</w:t>
                                  </w:r>
                                  <w:proofErr w:type="spellEnd"/>
                                  <w:r w:rsidRPr="002F4FAA">
                                    <w:rPr>
                                      <w:rFonts w:ascii="Times New Roman" w:hAnsi="Times New Roman" w:cs="Times New Roman"/>
                                      <w:b/>
                                      <w:bCs/>
                                      <w:sz w:val="22"/>
                                      <w:szCs w:val="22"/>
                                      <w:u w:val="single"/>
                                    </w:rPr>
                                    <w:t xml:space="preserve"> </w:t>
                                  </w:r>
                                </w:p>
                                <w:p w14:paraId="34F822ED" w14:textId="77777777" w:rsidR="002F4FAA" w:rsidRDefault="00C57316" w:rsidP="00C57316">
                                  <w:pPr>
                                    <w:rPr>
                                      <w:rFonts w:ascii="Times New Roman" w:hAnsi="Times New Roman" w:cs="Times New Roman"/>
                                      <w:sz w:val="22"/>
                                      <w:szCs w:val="22"/>
                                    </w:rPr>
                                  </w:pPr>
                                  <w:r w:rsidRPr="002F4FAA">
                                    <w:rPr>
                                      <w:rFonts w:ascii="Times New Roman" w:hAnsi="Times New Roman" w:cs="Times New Roman"/>
                                      <w:sz w:val="22"/>
                                      <w:szCs w:val="22"/>
                                    </w:rPr>
                                    <w:t xml:space="preserve">Figley (1982) Describes compassion fatigue as the “Cost of caring” for others suffering from physical or emotional pain, that the strain of taking care of another can have a severe </w:t>
                                  </w:r>
                                  <w:proofErr w:type="spellStart"/>
                                  <w:r w:rsidRPr="002F4FAA">
                                    <w:rPr>
                                      <w:rFonts w:ascii="Times New Roman" w:hAnsi="Times New Roman" w:cs="Times New Roman"/>
                                      <w:sz w:val="22"/>
                                      <w:szCs w:val="22"/>
                                    </w:rPr>
                                    <w:t>affect</w:t>
                                  </w:r>
                                  <w:proofErr w:type="spellEnd"/>
                                  <w:r w:rsidRPr="002F4FAA">
                                    <w:rPr>
                                      <w:rFonts w:ascii="Times New Roman" w:hAnsi="Times New Roman" w:cs="Times New Roman"/>
                                      <w:sz w:val="22"/>
                                      <w:szCs w:val="22"/>
                                    </w:rPr>
                                    <w:t xml:space="preserve"> of the caregiver causing extreme exhaustion withdrawing the </w:t>
                                  </w:r>
                                  <w:proofErr w:type="spellStart"/>
                                  <w:r w:rsidRPr="002F4FAA">
                                    <w:rPr>
                                      <w:rFonts w:ascii="Times New Roman" w:hAnsi="Times New Roman" w:cs="Times New Roman"/>
                                      <w:sz w:val="22"/>
                                      <w:szCs w:val="22"/>
                                    </w:rPr>
                                    <w:t>carer</w:t>
                                  </w:r>
                                  <w:proofErr w:type="spellEnd"/>
                                  <w:r w:rsidRPr="002F4FAA">
                                    <w:rPr>
                                      <w:rFonts w:ascii="Times New Roman" w:hAnsi="Times New Roman" w:cs="Times New Roman"/>
                                      <w:sz w:val="22"/>
                                      <w:szCs w:val="22"/>
                                    </w:rPr>
                                    <w:t xml:space="preserve"> from feeling empathy. All so know as secondary traumatic stress it can manifest causing the </w:t>
                                  </w:r>
                                  <w:proofErr w:type="spellStart"/>
                                  <w:r w:rsidRPr="002F4FAA">
                                    <w:rPr>
                                      <w:rFonts w:ascii="Times New Roman" w:hAnsi="Times New Roman" w:cs="Times New Roman"/>
                                      <w:sz w:val="22"/>
                                      <w:szCs w:val="22"/>
                                    </w:rPr>
                                    <w:t>carer</w:t>
                                  </w:r>
                                  <w:proofErr w:type="spellEnd"/>
                                  <w:r w:rsidRPr="002F4FAA">
                                    <w:rPr>
                                      <w:rFonts w:ascii="Times New Roman" w:hAnsi="Times New Roman" w:cs="Times New Roman"/>
                                      <w:sz w:val="22"/>
                                      <w:szCs w:val="22"/>
                                    </w:rPr>
                                    <w:t xml:space="preserve"> to suffer from depression and various other stress-related illness. </w:t>
                                  </w:r>
                                </w:p>
                                <w:p w14:paraId="19E26471" w14:textId="20AA0114" w:rsidR="00C57316" w:rsidRPr="002F4FAA" w:rsidRDefault="00C57316" w:rsidP="00C57316">
                                  <w:pPr>
                                    <w:rPr>
                                      <w:rFonts w:ascii="Times New Roman" w:hAnsi="Times New Roman" w:cs="Times New Roman"/>
                                      <w:sz w:val="22"/>
                                      <w:szCs w:val="22"/>
                                    </w:rPr>
                                  </w:pPr>
                                  <w:r w:rsidRPr="002F4FAA">
                                    <w:rPr>
                                      <w:rFonts w:ascii="Times New Roman" w:hAnsi="Times New Roman" w:cs="Times New Roman"/>
                                      <w:sz w:val="22"/>
                                      <w:szCs w:val="22"/>
                                    </w:rPr>
                                    <w:t xml:space="preserve">Symptoms of Compassion Fatigue </w:t>
                                  </w:r>
                                  <w:r w:rsidR="006C2DC6" w:rsidRPr="002F4FAA">
                                    <w:rPr>
                                      <w:rFonts w:ascii="Times New Roman" w:hAnsi="Times New Roman" w:cs="Times New Roman"/>
                                      <w:sz w:val="22"/>
                                      <w:szCs w:val="22"/>
                                    </w:rPr>
                                    <w:t>(Mathieu, 2007)</w:t>
                                  </w:r>
                                  <w:r w:rsidR="00230FA1" w:rsidRPr="002F4FAA">
                                    <w:rPr>
                                      <w:rFonts w:ascii="Times New Roman" w:hAnsi="Times New Roman" w:cs="Times New Roman"/>
                                      <w:sz w:val="22"/>
                                      <w:szCs w:val="22"/>
                                    </w:rPr>
                                    <w:t>.</w:t>
                                  </w:r>
                                </w:p>
                                <w:p w14:paraId="5446836D" w14:textId="77777777" w:rsidR="002F4FAA" w:rsidRDefault="00C57316" w:rsidP="00C57316">
                                  <w:pPr>
                                    <w:rPr>
                                      <w:rFonts w:ascii="Times New Roman" w:hAnsi="Times New Roman" w:cs="Times New Roman"/>
                                      <w:sz w:val="22"/>
                                      <w:szCs w:val="22"/>
                                    </w:rPr>
                                  </w:pPr>
                                  <w:r w:rsidRPr="002F4FAA">
                                    <w:rPr>
                                      <w:rFonts w:ascii="Times New Roman" w:hAnsi="Times New Roman" w:cs="Times New Roman"/>
                                      <w:sz w:val="22"/>
                                      <w:szCs w:val="22"/>
                                    </w:rPr>
                                    <w:t>Reduced sense of empathy or compassion to who they are caring for.</w:t>
                                  </w:r>
                                </w:p>
                                <w:p w14:paraId="6EA1FDE9" w14:textId="48287CBF" w:rsidR="00C57316" w:rsidRPr="002F4FAA" w:rsidRDefault="00C57316" w:rsidP="00C57316">
                                  <w:pPr>
                                    <w:rPr>
                                      <w:rFonts w:ascii="Times New Roman" w:hAnsi="Times New Roman" w:cs="Times New Roman"/>
                                      <w:sz w:val="22"/>
                                      <w:szCs w:val="22"/>
                                    </w:rPr>
                                  </w:pPr>
                                  <w:r w:rsidRPr="002F4FAA">
                                    <w:rPr>
                                      <w:rFonts w:ascii="Times New Roman" w:hAnsi="Times New Roman" w:cs="Times New Roman"/>
                                      <w:sz w:val="22"/>
                                      <w:szCs w:val="22"/>
                                    </w:rPr>
                                    <w:t>Exhaustion, dread or no enjoyment caring for another.</w:t>
                                  </w:r>
                                  <w:r w:rsidR="002F4FAA" w:rsidRPr="002F4FAA">
                                    <w:t xml:space="preserve"> </w:t>
                                  </w:r>
                                </w:p>
                                <w:p w14:paraId="4191D5C5" w14:textId="0281D5A4" w:rsidR="00C57316" w:rsidRPr="002F4FAA" w:rsidRDefault="00C57316" w:rsidP="00C57316">
                                  <w:pPr>
                                    <w:rPr>
                                      <w:rFonts w:ascii="Times New Roman" w:hAnsi="Times New Roman" w:cs="Times New Roman"/>
                                      <w:sz w:val="22"/>
                                      <w:szCs w:val="22"/>
                                    </w:rPr>
                                  </w:pPr>
                                  <w:r w:rsidRPr="002F4FAA">
                                    <w:rPr>
                                      <w:rFonts w:ascii="Times New Roman" w:hAnsi="Times New Roman" w:cs="Times New Roman"/>
                                      <w:sz w:val="22"/>
                                      <w:szCs w:val="22"/>
                                    </w:rPr>
                                    <w:t>Issues with personal relationships and intimacy.</w:t>
                                  </w:r>
                                  <w:r w:rsidR="002F4FAA" w:rsidRPr="002F4FAA">
                                    <w:rPr>
                                      <w:noProof/>
                                    </w:rPr>
                                    <w:t xml:space="preserve"> </w:t>
                                  </w:r>
                                  <w:r w:rsidR="002F4FAA" w:rsidRPr="002F4FAA">
                                    <w:drawing>
                                      <wp:inline distT="0" distB="0" distL="0" distR="0" wp14:anchorId="27058FAB" wp14:editId="07EAE7F9">
                                        <wp:extent cx="2479209" cy="160682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21060" cy="1633954"/>
                                                </a:xfrm>
                                                <a:prstGeom prst="rect">
                                                  <a:avLst/>
                                                </a:prstGeom>
                                              </pic:spPr>
                                            </pic:pic>
                                          </a:graphicData>
                                        </a:graphic>
                                      </wp:inline>
                                    </w:drawing>
                                  </w:r>
                                  <w:r w:rsidR="002F4FAA" w:rsidRPr="002F4FAA">
                                    <w:rPr>
                                      <w:noProof/>
                                    </w:rPr>
                                    <w:t xml:space="preserve"> (Tadamichi,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328C2F" id="Text Box 20" o:spid="_x0000_s1034" type="#_x0000_t202" style="position:absolute;margin-left:-5.4pt;margin-top:0;width:314.9pt;height:451.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" fillcolor="#c7e2fa [660]" stroked="f" strokeweight=".5pt">
                      <v:textbox>
                        <w:txbxContent>
                          <w:p w14:paraId="2719444A" w14:textId="0714BC8B" w:rsidR="00C57316" w:rsidRPr="002F4FAA" w:rsidRDefault="00C57316" w:rsidP="00C57316">
                            <w:pPr>
                              <w:rPr>
                                <w:rFonts w:ascii="Times New Roman" w:hAnsi="Times New Roman" w:cs="Times New Roman"/>
                                <w:sz w:val="22"/>
                                <w:szCs w:val="22"/>
                              </w:rPr>
                            </w:pPr>
                            <w:r w:rsidRPr="002F4FAA">
                              <w:rPr>
                                <w:sz w:val="22"/>
                                <w:szCs w:val="22"/>
                              </w:rPr>
                              <w:t>T</w:t>
                            </w:r>
                            <w:r w:rsidRPr="002F4FAA">
                              <w:rPr>
                                <w:rFonts w:ascii="Times New Roman" w:hAnsi="Times New Roman" w:cs="Times New Roman"/>
                                <w:sz w:val="22"/>
                                <w:szCs w:val="22"/>
                              </w:rPr>
                              <w:t xml:space="preserve">here are many both physical and emotional risks to a </w:t>
                            </w:r>
                            <w:proofErr w:type="spellStart"/>
                            <w:r w:rsidRPr="002F4FAA">
                              <w:rPr>
                                <w:rFonts w:ascii="Times New Roman" w:hAnsi="Times New Roman" w:cs="Times New Roman"/>
                                <w:sz w:val="22"/>
                                <w:szCs w:val="22"/>
                              </w:rPr>
                              <w:t>carer</w:t>
                            </w:r>
                            <w:proofErr w:type="spellEnd"/>
                            <w:r w:rsidRPr="002F4FAA">
                              <w:rPr>
                                <w:rFonts w:ascii="Times New Roman" w:hAnsi="Times New Roman" w:cs="Times New Roman"/>
                                <w:sz w:val="22"/>
                                <w:szCs w:val="22"/>
                              </w:rPr>
                              <w:t xml:space="preserve"> as they dedicate so much time and effort to taking care of someone else it can have strong negative effects on that person. Listed below are what Mind (2017) believes are the negative effects someone can experience as a </w:t>
                            </w:r>
                            <w:proofErr w:type="spellStart"/>
                            <w:r w:rsidRPr="002F4FAA">
                              <w:rPr>
                                <w:rFonts w:ascii="Times New Roman" w:hAnsi="Times New Roman" w:cs="Times New Roman"/>
                                <w:sz w:val="22"/>
                                <w:szCs w:val="22"/>
                              </w:rPr>
                              <w:t>carer</w:t>
                            </w:r>
                            <w:proofErr w:type="spellEnd"/>
                            <w:r w:rsidRPr="002F4FAA">
                              <w:rPr>
                                <w:rFonts w:ascii="Times New Roman" w:hAnsi="Times New Roman" w:cs="Times New Roman"/>
                                <w:sz w:val="22"/>
                                <w:szCs w:val="22"/>
                              </w:rPr>
                              <w:t>;</w:t>
                            </w:r>
                          </w:p>
                          <w:p w14:paraId="74A9FE5F" w14:textId="77777777" w:rsidR="00C57316" w:rsidRPr="002F4FAA" w:rsidRDefault="00C57316" w:rsidP="00C57316">
                            <w:pPr>
                              <w:rPr>
                                <w:rFonts w:ascii="Times New Roman" w:hAnsi="Times New Roman" w:cs="Times New Roman"/>
                                <w:b/>
                                <w:bCs/>
                                <w:sz w:val="22"/>
                                <w:szCs w:val="22"/>
                                <w:u w:val="single"/>
                              </w:rPr>
                            </w:pPr>
                            <w:r w:rsidRPr="002F4FAA">
                              <w:rPr>
                                <w:rFonts w:ascii="Times New Roman" w:hAnsi="Times New Roman" w:cs="Times New Roman"/>
                                <w:b/>
                                <w:bCs/>
                                <w:sz w:val="22"/>
                                <w:szCs w:val="22"/>
                                <w:u w:val="single"/>
                              </w:rPr>
                              <w:t xml:space="preserve">Compassion Fatigue in </w:t>
                            </w:r>
                            <w:proofErr w:type="spellStart"/>
                            <w:r w:rsidRPr="002F4FAA">
                              <w:rPr>
                                <w:rFonts w:ascii="Times New Roman" w:hAnsi="Times New Roman" w:cs="Times New Roman"/>
                                <w:b/>
                                <w:bCs/>
                                <w:sz w:val="22"/>
                                <w:szCs w:val="22"/>
                                <w:u w:val="single"/>
                              </w:rPr>
                              <w:t>Carer’s</w:t>
                            </w:r>
                            <w:proofErr w:type="spellEnd"/>
                            <w:r w:rsidRPr="002F4FAA">
                              <w:rPr>
                                <w:rFonts w:ascii="Times New Roman" w:hAnsi="Times New Roman" w:cs="Times New Roman"/>
                                <w:b/>
                                <w:bCs/>
                                <w:sz w:val="22"/>
                                <w:szCs w:val="22"/>
                                <w:u w:val="single"/>
                              </w:rPr>
                              <w:t xml:space="preserve"> </w:t>
                            </w:r>
                          </w:p>
                          <w:p w14:paraId="34F822ED" w14:textId="77777777" w:rsidR="002F4FAA" w:rsidRDefault="00C57316" w:rsidP="00C57316">
                            <w:pPr>
                              <w:rPr>
                                <w:rFonts w:ascii="Times New Roman" w:hAnsi="Times New Roman" w:cs="Times New Roman"/>
                                <w:sz w:val="22"/>
                                <w:szCs w:val="22"/>
                              </w:rPr>
                            </w:pPr>
                            <w:r w:rsidRPr="002F4FAA">
                              <w:rPr>
                                <w:rFonts w:ascii="Times New Roman" w:hAnsi="Times New Roman" w:cs="Times New Roman"/>
                                <w:sz w:val="22"/>
                                <w:szCs w:val="22"/>
                              </w:rPr>
                              <w:t xml:space="preserve">Figley (1982) Describes compassion fatigue as the “Cost of caring” for others suffering from physical or emotional pain, that the strain of taking care of another can have a severe </w:t>
                            </w:r>
                            <w:proofErr w:type="spellStart"/>
                            <w:r w:rsidRPr="002F4FAA">
                              <w:rPr>
                                <w:rFonts w:ascii="Times New Roman" w:hAnsi="Times New Roman" w:cs="Times New Roman"/>
                                <w:sz w:val="22"/>
                                <w:szCs w:val="22"/>
                              </w:rPr>
                              <w:t>affect</w:t>
                            </w:r>
                            <w:proofErr w:type="spellEnd"/>
                            <w:r w:rsidRPr="002F4FAA">
                              <w:rPr>
                                <w:rFonts w:ascii="Times New Roman" w:hAnsi="Times New Roman" w:cs="Times New Roman"/>
                                <w:sz w:val="22"/>
                                <w:szCs w:val="22"/>
                              </w:rPr>
                              <w:t xml:space="preserve"> of the caregiver causing extreme exhaustion withdrawing the </w:t>
                            </w:r>
                            <w:proofErr w:type="spellStart"/>
                            <w:r w:rsidRPr="002F4FAA">
                              <w:rPr>
                                <w:rFonts w:ascii="Times New Roman" w:hAnsi="Times New Roman" w:cs="Times New Roman"/>
                                <w:sz w:val="22"/>
                                <w:szCs w:val="22"/>
                              </w:rPr>
                              <w:t>carer</w:t>
                            </w:r>
                            <w:proofErr w:type="spellEnd"/>
                            <w:r w:rsidRPr="002F4FAA">
                              <w:rPr>
                                <w:rFonts w:ascii="Times New Roman" w:hAnsi="Times New Roman" w:cs="Times New Roman"/>
                                <w:sz w:val="22"/>
                                <w:szCs w:val="22"/>
                              </w:rPr>
                              <w:t xml:space="preserve"> from feeling empathy. All so know as secondary traumatic stress it can manifest causing the </w:t>
                            </w:r>
                            <w:proofErr w:type="spellStart"/>
                            <w:r w:rsidRPr="002F4FAA">
                              <w:rPr>
                                <w:rFonts w:ascii="Times New Roman" w:hAnsi="Times New Roman" w:cs="Times New Roman"/>
                                <w:sz w:val="22"/>
                                <w:szCs w:val="22"/>
                              </w:rPr>
                              <w:t>carer</w:t>
                            </w:r>
                            <w:proofErr w:type="spellEnd"/>
                            <w:r w:rsidRPr="002F4FAA">
                              <w:rPr>
                                <w:rFonts w:ascii="Times New Roman" w:hAnsi="Times New Roman" w:cs="Times New Roman"/>
                                <w:sz w:val="22"/>
                                <w:szCs w:val="22"/>
                              </w:rPr>
                              <w:t xml:space="preserve"> to suffer from depression and various other stress-related illness. </w:t>
                            </w:r>
                          </w:p>
                          <w:p w14:paraId="19E26471" w14:textId="20AA0114" w:rsidR="00C57316" w:rsidRPr="002F4FAA" w:rsidRDefault="00C57316" w:rsidP="00C57316">
                            <w:pPr>
                              <w:rPr>
                                <w:rFonts w:ascii="Times New Roman" w:hAnsi="Times New Roman" w:cs="Times New Roman"/>
                                <w:sz w:val="22"/>
                                <w:szCs w:val="22"/>
                              </w:rPr>
                            </w:pPr>
                            <w:r w:rsidRPr="002F4FAA">
                              <w:rPr>
                                <w:rFonts w:ascii="Times New Roman" w:hAnsi="Times New Roman" w:cs="Times New Roman"/>
                                <w:sz w:val="22"/>
                                <w:szCs w:val="22"/>
                              </w:rPr>
                              <w:t xml:space="preserve">Symptoms of Compassion Fatigue </w:t>
                            </w:r>
                            <w:r w:rsidR="006C2DC6" w:rsidRPr="002F4FAA">
                              <w:rPr>
                                <w:rFonts w:ascii="Times New Roman" w:hAnsi="Times New Roman" w:cs="Times New Roman"/>
                                <w:sz w:val="22"/>
                                <w:szCs w:val="22"/>
                              </w:rPr>
                              <w:t>(Mathieu, 2007)</w:t>
                            </w:r>
                            <w:r w:rsidR="00230FA1" w:rsidRPr="002F4FAA">
                              <w:rPr>
                                <w:rFonts w:ascii="Times New Roman" w:hAnsi="Times New Roman" w:cs="Times New Roman"/>
                                <w:sz w:val="22"/>
                                <w:szCs w:val="22"/>
                              </w:rPr>
                              <w:t>.</w:t>
                            </w:r>
                          </w:p>
                          <w:p w14:paraId="5446836D" w14:textId="77777777" w:rsidR="002F4FAA" w:rsidRDefault="00C57316" w:rsidP="00C57316">
                            <w:pPr>
                              <w:rPr>
                                <w:rFonts w:ascii="Times New Roman" w:hAnsi="Times New Roman" w:cs="Times New Roman"/>
                                <w:sz w:val="22"/>
                                <w:szCs w:val="22"/>
                              </w:rPr>
                            </w:pPr>
                            <w:r w:rsidRPr="002F4FAA">
                              <w:rPr>
                                <w:rFonts w:ascii="Times New Roman" w:hAnsi="Times New Roman" w:cs="Times New Roman"/>
                                <w:sz w:val="22"/>
                                <w:szCs w:val="22"/>
                              </w:rPr>
                              <w:t>Reduced sense of empathy or compassion to who they are caring for.</w:t>
                            </w:r>
                          </w:p>
                          <w:p w14:paraId="6EA1FDE9" w14:textId="48287CBF" w:rsidR="00C57316" w:rsidRPr="002F4FAA" w:rsidRDefault="00C57316" w:rsidP="00C57316">
                            <w:pPr>
                              <w:rPr>
                                <w:rFonts w:ascii="Times New Roman" w:hAnsi="Times New Roman" w:cs="Times New Roman"/>
                                <w:sz w:val="22"/>
                                <w:szCs w:val="22"/>
                              </w:rPr>
                            </w:pPr>
                            <w:r w:rsidRPr="002F4FAA">
                              <w:rPr>
                                <w:rFonts w:ascii="Times New Roman" w:hAnsi="Times New Roman" w:cs="Times New Roman"/>
                                <w:sz w:val="22"/>
                                <w:szCs w:val="22"/>
                              </w:rPr>
                              <w:t>Exhaustion, dread or no enjoyment caring for another.</w:t>
                            </w:r>
                            <w:r w:rsidR="002F4FAA" w:rsidRPr="002F4FAA">
                              <w:t xml:space="preserve"> </w:t>
                            </w:r>
                          </w:p>
                          <w:p w14:paraId="4191D5C5" w14:textId="0281D5A4" w:rsidR="00C57316" w:rsidRPr="002F4FAA" w:rsidRDefault="00C57316" w:rsidP="00C57316">
                            <w:pPr>
                              <w:rPr>
                                <w:rFonts w:ascii="Times New Roman" w:hAnsi="Times New Roman" w:cs="Times New Roman"/>
                                <w:sz w:val="22"/>
                                <w:szCs w:val="22"/>
                              </w:rPr>
                            </w:pPr>
                            <w:r w:rsidRPr="002F4FAA">
                              <w:rPr>
                                <w:rFonts w:ascii="Times New Roman" w:hAnsi="Times New Roman" w:cs="Times New Roman"/>
                                <w:sz w:val="22"/>
                                <w:szCs w:val="22"/>
                              </w:rPr>
                              <w:t>Issues with personal relationships and intimacy.</w:t>
                            </w:r>
                            <w:r w:rsidR="002F4FAA" w:rsidRPr="002F4FAA">
                              <w:rPr>
                                <w:noProof/>
                              </w:rPr>
                              <w:t xml:space="preserve"> </w:t>
                            </w:r>
                            <w:r w:rsidR="002F4FAA" w:rsidRPr="002F4FAA">
                              <w:drawing>
                                <wp:inline distT="0" distB="0" distL="0" distR="0" wp14:anchorId="27058FAB" wp14:editId="07EAE7F9">
                                  <wp:extent cx="2479209" cy="160682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521060" cy="1633954"/>
                                          </a:xfrm>
                                          <a:prstGeom prst="rect">
                                            <a:avLst/>
                                          </a:prstGeom>
                                        </pic:spPr>
                                      </pic:pic>
                                    </a:graphicData>
                                  </a:graphic>
                                </wp:inline>
                              </w:drawing>
                            </w:r>
                            <w:r w:rsidR="002F4FAA" w:rsidRPr="002F4FAA">
                              <w:rPr>
                                <w:noProof/>
                              </w:rPr>
                              <w:t xml:space="preserve"> (Tadamichi, 2019)</w:t>
                            </w:r>
                          </w:p>
                        </w:txbxContent>
                      </v:textbox>
                      <w10:wrap type="square" anchorx="margin" anchory="margin"/>
                    </v:shape>
                  </w:pict>
                </mc:Fallback>
              </mc:AlternateContent>
            </w:r>
          </w:p>
        </w:tc>
        <w:tc>
          <w:tcPr>
            <w:tcW w:w="882" w:type="dxa"/>
            <w:vMerge w:val="restart"/>
          </w:tcPr>
          <w:p w14:paraId="357FD54E" w14:textId="77777777" w:rsidR="00583C73" w:rsidRDefault="00583C73">
            <w:pPr>
              <w:pStyle w:val="NoSpacing"/>
            </w:pPr>
          </w:p>
        </w:tc>
        <w:tc>
          <w:tcPr>
            <w:tcW w:w="514" w:type="dxa"/>
            <w:vMerge w:val="restart"/>
          </w:tcPr>
          <w:p w14:paraId="0426E782" w14:textId="77777777" w:rsidR="00583C73" w:rsidRDefault="00583C73">
            <w:pPr>
              <w:pStyle w:val="NoSpacing"/>
            </w:pPr>
          </w:p>
        </w:tc>
      </w:tr>
      <w:tr w:rsidR="00583C73" w14:paraId="6CCFA7A1" w14:textId="77777777" w:rsidTr="00583C73">
        <w:trPr>
          <w:gridAfter w:val="1"/>
          <w:wAfter w:w="6686" w:type="dxa"/>
          <w:trHeight w:hRule="exact" w:val="850"/>
          <w:jc w:val="center"/>
        </w:trPr>
        <w:tc>
          <w:tcPr>
            <w:tcW w:w="6318" w:type="dxa"/>
            <w:vMerge/>
          </w:tcPr>
          <w:p w14:paraId="1C10305C" w14:textId="77777777" w:rsidR="00583C73" w:rsidRDefault="00583C73">
            <w:pPr>
              <w:pStyle w:val="NoSpacing"/>
              <w:rPr>
                <w:rStyle w:val="PageNumber"/>
              </w:rPr>
            </w:pPr>
          </w:p>
        </w:tc>
        <w:tc>
          <w:tcPr>
            <w:tcW w:w="882" w:type="dxa"/>
            <w:vMerge/>
          </w:tcPr>
          <w:p w14:paraId="341BEB40" w14:textId="77777777" w:rsidR="00583C73" w:rsidRDefault="00583C73">
            <w:pPr>
              <w:pStyle w:val="NoSpacing"/>
            </w:pPr>
          </w:p>
        </w:tc>
        <w:tc>
          <w:tcPr>
            <w:tcW w:w="514" w:type="dxa"/>
            <w:vMerge/>
          </w:tcPr>
          <w:p w14:paraId="2E1CC813" w14:textId="77777777" w:rsidR="00583C73" w:rsidRDefault="00583C73">
            <w:pPr>
              <w:pStyle w:val="NoSpacing"/>
            </w:pPr>
          </w:p>
        </w:tc>
      </w:tr>
      <w:tr w:rsidR="00583C73" w14:paraId="41235251" w14:textId="77777777" w:rsidTr="00583C73">
        <w:trPr>
          <w:gridAfter w:val="1"/>
          <w:wAfter w:w="6686" w:type="dxa"/>
          <w:trHeight w:hRule="exact" w:val="1755"/>
          <w:jc w:val="center"/>
        </w:trPr>
        <w:tc>
          <w:tcPr>
            <w:tcW w:w="6318" w:type="dxa"/>
            <w:vMerge/>
          </w:tcPr>
          <w:p w14:paraId="755EBE5A" w14:textId="77777777" w:rsidR="00583C73" w:rsidRDefault="00583C73">
            <w:pPr>
              <w:pStyle w:val="NoSpacing"/>
              <w:rPr>
                <w:rStyle w:val="PageNumber"/>
              </w:rPr>
            </w:pPr>
          </w:p>
        </w:tc>
        <w:tc>
          <w:tcPr>
            <w:tcW w:w="882" w:type="dxa"/>
            <w:vMerge/>
          </w:tcPr>
          <w:p w14:paraId="4EB96E11" w14:textId="77777777" w:rsidR="00583C73" w:rsidRDefault="00583C73">
            <w:pPr>
              <w:pStyle w:val="NoSpacing"/>
            </w:pPr>
          </w:p>
        </w:tc>
        <w:tc>
          <w:tcPr>
            <w:tcW w:w="514" w:type="dxa"/>
            <w:vMerge/>
          </w:tcPr>
          <w:p w14:paraId="3AC06741" w14:textId="77777777" w:rsidR="00583C73" w:rsidRDefault="00583C73">
            <w:pPr>
              <w:pStyle w:val="NoSpacing"/>
            </w:pPr>
          </w:p>
        </w:tc>
      </w:tr>
      <w:tr w:rsidR="00583C73" w14:paraId="5BAA6740" w14:textId="77777777" w:rsidTr="00583C73">
        <w:trPr>
          <w:gridAfter w:val="1"/>
          <w:wAfter w:w="6686" w:type="dxa"/>
          <w:trHeight w:hRule="exact" w:val="850"/>
          <w:jc w:val="center"/>
        </w:trPr>
        <w:tc>
          <w:tcPr>
            <w:tcW w:w="6318" w:type="dxa"/>
            <w:vMerge/>
          </w:tcPr>
          <w:p w14:paraId="0319C0FA" w14:textId="77777777" w:rsidR="00583C73" w:rsidRDefault="00583C73">
            <w:pPr>
              <w:pStyle w:val="NoSpacing"/>
              <w:rPr>
                <w:rStyle w:val="PageNumber"/>
              </w:rPr>
            </w:pPr>
          </w:p>
        </w:tc>
        <w:tc>
          <w:tcPr>
            <w:tcW w:w="882" w:type="dxa"/>
            <w:vMerge/>
          </w:tcPr>
          <w:p w14:paraId="0E0CD83E" w14:textId="77777777" w:rsidR="00583C73" w:rsidRDefault="00583C73">
            <w:pPr>
              <w:pStyle w:val="NoSpacing"/>
            </w:pPr>
          </w:p>
        </w:tc>
        <w:tc>
          <w:tcPr>
            <w:tcW w:w="514" w:type="dxa"/>
            <w:vMerge/>
          </w:tcPr>
          <w:p w14:paraId="1DD07674" w14:textId="77777777" w:rsidR="00583C73" w:rsidRDefault="00583C73">
            <w:pPr>
              <w:pStyle w:val="NoSpacing"/>
            </w:pPr>
          </w:p>
        </w:tc>
      </w:tr>
      <w:tr w:rsidR="00583C73" w14:paraId="61394696" w14:textId="77777777" w:rsidTr="00583C73">
        <w:trPr>
          <w:gridAfter w:val="1"/>
          <w:wAfter w:w="6686" w:type="dxa"/>
          <w:trHeight w:hRule="exact" w:val="1764"/>
          <w:jc w:val="center"/>
        </w:trPr>
        <w:tc>
          <w:tcPr>
            <w:tcW w:w="6318" w:type="dxa"/>
            <w:vMerge/>
          </w:tcPr>
          <w:p w14:paraId="3347DF2A" w14:textId="77777777" w:rsidR="00583C73" w:rsidRDefault="00583C73">
            <w:pPr>
              <w:pStyle w:val="NoSpacing"/>
              <w:rPr>
                <w:rStyle w:val="PageNumber"/>
              </w:rPr>
            </w:pPr>
          </w:p>
        </w:tc>
        <w:tc>
          <w:tcPr>
            <w:tcW w:w="882" w:type="dxa"/>
            <w:vMerge/>
          </w:tcPr>
          <w:p w14:paraId="67490AB9" w14:textId="77777777" w:rsidR="00583C73" w:rsidRDefault="00583C73">
            <w:pPr>
              <w:pStyle w:val="NoSpacing"/>
            </w:pPr>
          </w:p>
        </w:tc>
        <w:tc>
          <w:tcPr>
            <w:tcW w:w="514" w:type="dxa"/>
            <w:vMerge/>
          </w:tcPr>
          <w:p w14:paraId="782D4B72" w14:textId="77777777" w:rsidR="00583C73" w:rsidRDefault="00583C73">
            <w:pPr>
              <w:pStyle w:val="NoSpacing"/>
            </w:pPr>
          </w:p>
        </w:tc>
      </w:tr>
      <w:tr w:rsidR="00583C73" w14:paraId="56A698B8" w14:textId="77777777" w:rsidTr="00583C73">
        <w:trPr>
          <w:gridAfter w:val="1"/>
          <w:wAfter w:w="6686" w:type="dxa"/>
          <w:trHeight w:hRule="exact" w:val="850"/>
          <w:jc w:val="center"/>
        </w:trPr>
        <w:tc>
          <w:tcPr>
            <w:tcW w:w="6318" w:type="dxa"/>
            <w:vMerge/>
          </w:tcPr>
          <w:p w14:paraId="6D55C03B" w14:textId="77777777" w:rsidR="00583C73" w:rsidRDefault="00583C73">
            <w:pPr>
              <w:pStyle w:val="NoSpacing"/>
              <w:rPr>
                <w:rStyle w:val="PageNumber"/>
              </w:rPr>
            </w:pPr>
          </w:p>
        </w:tc>
        <w:tc>
          <w:tcPr>
            <w:tcW w:w="882" w:type="dxa"/>
            <w:vMerge/>
          </w:tcPr>
          <w:p w14:paraId="0DBC8C2D" w14:textId="77777777" w:rsidR="00583C73" w:rsidRDefault="00583C73">
            <w:pPr>
              <w:pStyle w:val="NoSpacing"/>
            </w:pPr>
          </w:p>
        </w:tc>
        <w:tc>
          <w:tcPr>
            <w:tcW w:w="514" w:type="dxa"/>
            <w:vMerge/>
          </w:tcPr>
          <w:p w14:paraId="155A4DD4" w14:textId="77777777" w:rsidR="00583C73" w:rsidRDefault="00583C73">
            <w:pPr>
              <w:pStyle w:val="NoSpacing"/>
            </w:pPr>
          </w:p>
        </w:tc>
      </w:tr>
      <w:tr w:rsidR="00583C73" w14:paraId="6420CF95" w14:textId="77777777" w:rsidTr="00583C73">
        <w:trPr>
          <w:gridAfter w:val="1"/>
          <w:wAfter w:w="6686" w:type="dxa"/>
          <w:trHeight w:hRule="exact" w:val="2034"/>
          <w:jc w:val="center"/>
        </w:trPr>
        <w:tc>
          <w:tcPr>
            <w:tcW w:w="6318" w:type="dxa"/>
            <w:vMerge/>
          </w:tcPr>
          <w:p w14:paraId="503DBCF5" w14:textId="77777777" w:rsidR="00583C73" w:rsidRDefault="00583C73">
            <w:pPr>
              <w:pStyle w:val="NoSpacing"/>
              <w:rPr>
                <w:rStyle w:val="PageNumber"/>
              </w:rPr>
            </w:pPr>
          </w:p>
        </w:tc>
        <w:tc>
          <w:tcPr>
            <w:tcW w:w="882" w:type="dxa"/>
            <w:vMerge/>
          </w:tcPr>
          <w:p w14:paraId="6B86F558" w14:textId="77777777" w:rsidR="00583C73" w:rsidRDefault="00583C73">
            <w:pPr>
              <w:pStyle w:val="NoSpacing"/>
            </w:pPr>
          </w:p>
        </w:tc>
        <w:tc>
          <w:tcPr>
            <w:tcW w:w="514" w:type="dxa"/>
            <w:vMerge/>
          </w:tcPr>
          <w:p w14:paraId="337F11DA" w14:textId="77777777" w:rsidR="00583C73" w:rsidRDefault="00583C73">
            <w:pPr>
              <w:pStyle w:val="NoSpacing"/>
            </w:pPr>
          </w:p>
        </w:tc>
      </w:tr>
      <w:tr w:rsidR="005762FE" w14:paraId="2DCB5E1C" w14:textId="77777777" w:rsidTr="00583C73">
        <w:trPr>
          <w:trHeight w:hRule="exact" w:val="288"/>
          <w:jc w:val="center"/>
        </w:trPr>
        <w:tc>
          <w:tcPr>
            <w:tcW w:w="6318" w:type="dxa"/>
          </w:tcPr>
          <w:p w14:paraId="59C86337" w14:textId="77777777" w:rsidR="005762FE" w:rsidRDefault="005762FE">
            <w:pPr>
              <w:pStyle w:val="NoSpacing"/>
              <w:rPr>
                <w:rStyle w:val="PageNumber"/>
              </w:rPr>
            </w:pPr>
            <w:r>
              <w:rPr>
                <w:rStyle w:val="PageNumber"/>
              </w:rPr>
              <w:t>4</w:t>
            </w:r>
          </w:p>
        </w:tc>
        <w:tc>
          <w:tcPr>
            <w:tcW w:w="882" w:type="dxa"/>
          </w:tcPr>
          <w:p w14:paraId="779317E2" w14:textId="77777777" w:rsidR="005762FE" w:rsidRDefault="005762FE">
            <w:pPr>
              <w:pStyle w:val="NoSpacing"/>
            </w:pPr>
          </w:p>
        </w:tc>
        <w:tc>
          <w:tcPr>
            <w:tcW w:w="514" w:type="dxa"/>
          </w:tcPr>
          <w:p w14:paraId="61083050" w14:textId="77777777" w:rsidR="005762FE" w:rsidRDefault="005762FE">
            <w:pPr>
              <w:pStyle w:val="NoSpacing"/>
            </w:pPr>
          </w:p>
        </w:tc>
        <w:tc>
          <w:tcPr>
            <w:tcW w:w="6686" w:type="dxa"/>
            <w:vAlign w:val="bottom"/>
          </w:tcPr>
          <w:p w14:paraId="1232469B" w14:textId="77777777" w:rsidR="005762FE" w:rsidRDefault="005762FE" w:rsidP="007F4E5C">
            <w:pPr>
              <w:pStyle w:val="NoSpacing"/>
              <w:jc w:val="right"/>
              <w:rPr>
                <w:rStyle w:val="PageNumber"/>
              </w:rPr>
            </w:pPr>
            <w:r>
              <w:rPr>
                <w:rStyle w:val="PageNumber"/>
              </w:rPr>
              <w:t>1</w:t>
            </w:r>
          </w:p>
        </w:tc>
      </w:tr>
    </w:tbl>
    <w:p w14:paraId="6DE61BAE" w14:textId="3877B521" w:rsidR="007F4E5C" w:rsidRDefault="00BA5CF4" w:rsidP="003E3E8D">
      <w:pPr>
        <w:spacing w:after="0"/>
      </w:pPr>
      <w:r>
        <w:rPr>
          <w:noProof/>
        </w:rPr>
        <mc:AlternateContent>
          <mc:Choice Requires="wps">
            <w:drawing>
              <wp:anchor distT="0" distB="0" distL="114300" distR="114300" simplePos="0" relativeHeight="251660288" behindDoc="0" locked="0" layoutInCell="1" allowOverlap="1" wp14:anchorId="73C7D936" wp14:editId="13E55A01">
                <wp:simplePos x="0" y="0"/>
                <wp:positionH relativeFrom="margin">
                  <wp:posOffset>5059345</wp:posOffset>
                </wp:positionH>
                <wp:positionV relativeFrom="paragraph">
                  <wp:posOffset>-6685755</wp:posOffset>
                </wp:positionV>
                <wp:extent cx="4481321" cy="361315"/>
                <wp:effectExtent l="0" t="0" r="0" b="635"/>
                <wp:wrapNone/>
                <wp:docPr id="13" name="Text Box 13"/>
                <wp:cNvGraphicFramePr/>
                <a:graphic xmlns:a="http://schemas.openxmlformats.org/drawingml/2006/main">
                  <a:graphicData uri="http://schemas.microsoft.com/office/word/2010/wordprocessingShape">
                    <wps:wsp>
                      <wps:cNvSpPr txBox="1"/>
                      <wps:spPr>
                        <a:xfrm>
                          <a:off x="0" y="0"/>
                          <a:ext cx="4481321" cy="361315"/>
                        </a:xfrm>
                        <a:prstGeom prst="rect">
                          <a:avLst/>
                        </a:prstGeom>
                        <a:solidFill>
                          <a:schemeClr val="accent1">
                            <a:lumMod val="20000"/>
                            <a:lumOff val="80000"/>
                          </a:schemeClr>
                        </a:solidFill>
                        <a:ln w="6350">
                          <a:noFill/>
                        </a:ln>
                      </wps:spPr>
                      <wps:txbx>
                        <w:txbxContent>
                          <w:p w14:paraId="6C69B11A" w14:textId="6BDCD4B9" w:rsidR="00583C73" w:rsidRPr="00BA5CF4" w:rsidRDefault="00583C73">
                            <w:pPr>
                              <w:rPr>
                                <w:rFonts w:ascii="Times New Roman" w:hAnsi="Times New Roman" w:cs="Times New Roman"/>
                                <w:b/>
                                <w:bCs/>
                                <w:sz w:val="36"/>
                                <w:szCs w:val="36"/>
                                <w:u w:val="single"/>
                              </w:rPr>
                            </w:pPr>
                            <w:r w:rsidRPr="00BA5CF4">
                              <w:rPr>
                                <w:rFonts w:ascii="Times New Roman" w:hAnsi="Times New Roman" w:cs="Times New Roman"/>
                                <w:b/>
                                <w:bCs/>
                                <w:sz w:val="36"/>
                                <w:szCs w:val="36"/>
                                <w:u w:val="single"/>
                              </w:rPr>
                              <w:t xml:space="preserve">Are you and Informal </w:t>
                            </w:r>
                            <w:proofErr w:type="spellStart"/>
                            <w:r w:rsidRPr="00BA5CF4">
                              <w:rPr>
                                <w:rFonts w:ascii="Times New Roman" w:hAnsi="Times New Roman" w:cs="Times New Roman"/>
                                <w:b/>
                                <w:bCs/>
                                <w:sz w:val="36"/>
                                <w:szCs w:val="36"/>
                                <w:u w:val="single"/>
                              </w:rPr>
                              <w:t>Carer</w:t>
                            </w:r>
                            <w:proofErr w:type="spellEnd"/>
                            <w:r w:rsidRPr="00BA5CF4">
                              <w:rPr>
                                <w:rFonts w:ascii="Times New Roman" w:hAnsi="Times New Roman" w:cs="Times New Roman"/>
                                <w:b/>
                                <w:bCs/>
                                <w:sz w:val="36"/>
                                <w:szCs w:val="36"/>
                                <w:u w:val="single"/>
                              </w:rPr>
                              <w:t xml:space="preserve"> for someone?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7D936" id="Text Box 13" o:spid="_x0000_s1035" type="#_x0000_t202" style="position:absolute;margin-left:398.35pt;margin-top:-526.45pt;width:352.85pt;height:28.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" fillcolor="#c7e2fa [660]" stroked="f" strokeweight=".5pt">
                <v:textbox>
                  <w:txbxContent>
                    <w:p w14:paraId="6C69B11A" w14:textId="6BDCD4B9" w:rsidR="00583C73" w:rsidRPr="00BA5CF4" w:rsidRDefault="00583C73">
                      <w:pPr>
                        <w:rPr>
                          <w:rFonts w:ascii="Times New Roman" w:hAnsi="Times New Roman" w:cs="Times New Roman"/>
                          <w:b/>
                          <w:bCs/>
                          <w:sz w:val="36"/>
                          <w:szCs w:val="36"/>
                          <w:u w:val="single"/>
                        </w:rPr>
                      </w:pPr>
                      <w:r w:rsidRPr="00BA5CF4">
                        <w:rPr>
                          <w:rFonts w:ascii="Times New Roman" w:hAnsi="Times New Roman" w:cs="Times New Roman"/>
                          <w:b/>
                          <w:bCs/>
                          <w:sz w:val="36"/>
                          <w:szCs w:val="36"/>
                          <w:u w:val="single"/>
                        </w:rPr>
                        <w:t xml:space="preserve">Are you and Informal </w:t>
                      </w:r>
                      <w:proofErr w:type="spellStart"/>
                      <w:r w:rsidRPr="00BA5CF4">
                        <w:rPr>
                          <w:rFonts w:ascii="Times New Roman" w:hAnsi="Times New Roman" w:cs="Times New Roman"/>
                          <w:b/>
                          <w:bCs/>
                          <w:sz w:val="36"/>
                          <w:szCs w:val="36"/>
                          <w:u w:val="single"/>
                        </w:rPr>
                        <w:t>Carer</w:t>
                      </w:r>
                      <w:proofErr w:type="spellEnd"/>
                      <w:r w:rsidRPr="00BA5CF4">
                        <w:rPr>
                          <w:rFonts w:ascii="Times New Roman" w:hAnsi="Times New Roman" w:cs="Times New Roman"/>
                          <w:b/>
                          <w:bCs/>
                          <w:sz w:val="36"/>
                          <w:szCs w:val="36"/>
                          <w:u w:val="single"/>
                        </w:rPr>
                        <w:t xml:space="preserve"> for someone?</w:t>
                      </w:r>
                    </w:p>
                  </w:txbxContent>
                </v:textbox>
                <w10:wrap anchorx="margin"/>
              </v:shape>
            </w:pict>
          </mc:Fallback>
        </mc:AlternateContent>
      </w:r>
      <w:r w:rsidR="004C09AF">
        <w:rPr>
          <w:b/>
          <w:bCs/>
          <w:noProof/>
          <w:color w:val="0F6FC6" w:themeColor="accent1"/>
        </w:rPr>
        <mc:AlternateContent>
          <mc:Choice Requires="wps">
            <w:drawing>
              <wp:anchor distT="0" distB="0" distL="114300" distR="114300" simplePos="0" relativeHeight="251659264" behindDoc="0" locked="0" layoutInCell="1" allowOverlap="1" wp14:anchorId="7DEB7E31" wp14:editId="18F16A44">
                <wp:simplePos x="0" y="0"/>
                <wp:positionH relativeFrom="column">
                  <wp:posOffset>4757895</wp:posOffset>
                </wp:positionH>
                <wp:positionV relativeFrom="paragraph">
                  <wp:posOffset>-5982370</wp:posOffset>
                </wp:positionV>
                <wp:extent cx="4588963" cy="5797899"/>
                <wp:effectExtent l="0" t="0" r="2540" b="0"/>
                <wp:wrapNone/>
                <wp:docPr id="1" name="Text Box 1"/>
                <wp:cNvGraphicFramePr/>
                <a:graphic xmlns:a="http://schemas.openxmlformats.org/drawingml/2006/main">
                  <a:graphicData uri="http://schemas.microsoft.com/office/word/2010/wordprocessingShape">
                    <wps:wsp>
                      <wps:cNvSpPr txBox="1"/>
                      <wps:spPr>
                        <a:xfrm>
                          <a:off x="0" y="0"/>
                          <a:ext cx="4588963" cy="5797899"/>
                        </a:xfrm>
                        <a:prstGeom prst="rect">
                          <a:avLst/>
                        </a:prstGeom>
                        <a:solidFill>
                          <a:schemeClr val="accent1">
                            <a:lumMod val="20000"/>
                            <a:lumOff val="80000"/>
                          </a:schemeClr>
                        </a:solidFill>
                        <a:ln w="6350">
                          <a:noFill/>
                        </a:ln>
                      </wps:spPr>
                      <wps:txbx>
                        <w:txbxContent>
                          <w:p w14:paraId="33FC6C36" w14:textId="0B00D716"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 xml:space="preserve">An informal or unpaid </w:t>
                            </w:r>
                            <w:proofErr w:type="spellStart"/>
                            <w:r w:rsidRPr="004C09AF">
                              <w:rPr>
                                <w:rFonts w:ascii="Times New Roman" w:hAnsi="Times New Roman" w:cs="Times New Roman"/>
                                <w:sz w:val="22"/>
                                <w:szCs w:val="22"/>
                              </w:rPr>
                              <w:t>carer</w:t>
                            </w:r>
                            <w:proofErr w:type="spellEnd"/>
                            <w:r w:rsidRPr="004C09AF">
                              <w:rPr>
                                <w:rFonts w:ascii="Times New Roman" w:hAnsi="Times New Roman" w:cs="Times New Roman"/>
                                <w:sz w:val="22"/>
                                <w:szCs w:val="22"/>
                              </w:rPr>
                              <w:t xml:space="preserve"> is someone who provides day to day care for a relative, friend or </w:t>
                            </w:r>
                            <w:proofErr w:type="spellStart"/>
                            <w:r w:rsidRPr="004C09AF">
                              <w:rPr>
                                <w:rFonts w:ascii="Times New Roman" w:hAnsi="Times New Roman" w:cs="Times New Roman"/>
                                <w:sz w:val="22"/>
                                <w:szCs w:val="22"/>
                              </w:rPr>
                              <w:t>neighbour</w:t>
                            </w:r>
                            <w:proofErr w:type="spellEnd"/>
                            <w:r w:rsidRPr="004C09AF">
                              <w:rPr>
                                <w:rFonts w:ascii="Times New Roman" w:hAnsi="Times New Roman" w:cs="Times New Roman"/>
                                <w:sz w:val="22"/>
                                <w:szCs w:val="22"/>
                              </w:rPr>
                              <w:t xml:space="preserve"> voluntarily not as part of employment. Providing informal care to someone can range from assistance with managing finances, medications and meals to more direct personal care such as bathing, dressing and help with toileting</w:t>
                            </w:r>
                            <w:r w:rsidR="00230FA1" w:rsidRPr="004C09AF">
                              <w:rPr>
                                <w:rFonts w:ascii="Times New Roman" w:hAnsi="Times New Roman" w:cs="Times New Roman"/>
                                <w:sz w:val="22"/>
                                <w:szCs w:val="22"/>
                              </w:rPr>
                              <w:t xml:space="preserve"> </w:t>
                            </w:r>
                            <w:r w:rsidR="00230FA1" w:rsidRPr="004C09AF">
                              <w:rPr>
                                <w:rFonts w:ascii="Times New Roman" w:hAnsi="Times New Roman" w:cs="Times New Roman"/>
                                <w:sz w:val="22"/>
                                <w:szCs w:val="22"/>
                              </w:rPr>
                              <w:t>(Reinhard et al., 2008)</w:t>
                            </w:r>
                            <w:r w:rsidRPr="004C09AF">
                              <w:rPr>
                                <w:rFonts w:ascii="Times New Roman" w:hAnsi="Times New Roman" w:cs="Times New Roman"/>
                                <w:sz w:val="22"/>
                                <w:szCs w:val="22"/>
                              </w:rPr>
                              <w:t>.</w:t>
                            </w:r>
                          </w:p>
                          <w:p w14:paraId="400A6E1B" w14:textId="07C97266" w:rsidR="00583C73" w:rsidRDefault="004C09AF" w:rsidP="00583C73">
                            <w:r w:rsidRPr="004C09AF">
                              <w:drawing>
                                <wp:inline distT="0" distB="0" distL="0" distR="0" wp14:anchorId="0B872DEB" wp14:editId="3B98F8BC">
                                  <wp:extent cx="2973070" cy="1577254"/>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99235" cy="1591135"/>
                                          </a:xfrm>
                                          <a:prstGeom prst="rect">
                                            <a:avLst/>
                                          </a:prstGeom>
                                        </pic:spPr>
                                      </pic:pic>
                                    </a:graphicData>
                                  </a:graphic>
                                </wp:inline>
                              </w:drawing>
                            </w:r>
                            <w:r w:rsidRPr="004C09AF">
                              <w:t xml:space="preserve"> </w:t>
                            </w:r>
                            <w:r>
                              <w:t xml:space="preserve">         </w:t>
                            </w:r>
                            <w:r w:rsidRPr="004C09AF">
                              <w:t>(Getty, 2019)</w:t>
                            </w:r>
                          </w:p>
                          <w:p w14:paraId="13EE1EF6" w14:textId="129A3569" w:rsidR="00583C73" w:rsidRPr="004C09AF" w:rsidRDefault="00583C73" w:rsidP="00583C73">
                            <w:pPr>
                              <w:rPr>
                                <w:rFonts w:ascii="Times New Roman" w:hAnsi="Times New Roman" w:cs="Times New Roman"/>
                                <w:b/>
                                <w:bCs/>
                                <w:sz w:val="24"/>
                                <w:szCs w:val="24"/>
                                <w:u w:val="single"/>
                              </w:rPr>
                            </w:pPr>
                            <w:r w:rsidRPr="004C09AF">
                              <w:rPr>
                                <w:rFonts w:ascii="Times New Roman" w:hAnsi="Times New Roman" w:cs="Times New Roman"/>
                                <w:b/>
                                <w:bCs/>
                                <w:sz w:val="24"/>
                                <w:szCs w:val="24"/>
                                <w:u w:val="single"/>
                              </w:rPr>
                              <w:t xml:space="preserve">You are not alone UK Statistics of Voluntary </w:t>
                            </w:r>
                            <w:proofErr w:type="spellStart"/>
                            <w:r w:rsidRPr="004C09AF">
                              <w:rPr>
                                <w:rFonts w:ascii="Times New Roman" w:hAnsi="Times New Roman" w:cs="Times New Roman"/>
                                <w:b/>
                                <w:bCs/>
                                <w:sz w:val="24"/>
                                <w:szCs w:val="24"/>
                                <w:u w:val="single"/>
                              </w:rPr>
                              <w:t>Carer’s</w:t>
                            </w:r>
                            <w:proofErr w:type="spellEnd"/>
                            <w:r w:rsidRPr="004C09AF">
                              <w:rPr>
                                <w:rFonts w:ascii="Times New Roman" w:hAnsi="Times New Roman" w:cs="Times New Roman"/>
                                <w:b/>
                                <w:bCs/>
                                <w:sz w:val="24"/>
                                <w:szCs w:val="24"/>
                                <w:u w:val="single"/>
                              </w:rPr>
                              <w:t xml:space="preserve"> </w:t>
                            </w:r>
                          </w:p>
                          <w:p w14:paraId="31268202" w14:textId="0B465F87" w:rsidR="00583C73" w:rsidRPr="004C09AF" w:rsidRDefault="00583C73" w:rsidP="00583C73">
                            <w:pPr>
                              <w:rPr>
                                <w:rFonts w:ascii="Times New Roman" w:hAnsi="Times New Roman" w:cs="Times New Roman"/>
                                <w:sz w:val="22"/>
                                <w:szCs w:val="22"/>
                              </w:rPr>
                            </w:pPr>
                            <w:proofErr w:type="spellStart"/>
                            <w:r w:rsidRPr="004C09AF">
                              <w:rPr>
                                <w:rFonts w:ascii="Times New Roman" w:hAnsi="Times New Roman" w:cs="Times New Roman"/>
                                <w:sz w:val="22"/>
                                <w:szCs w:val="22"/>
                              </w:rPr>
                              <w:t>Carer’s</w:t>
                            </w:r>
                            <w:proofErr w:type="spellEnd"/>
                            <w:r w:rsidRPr="004C09AF">
                              <w:rPr>
                                <w:rFonts w:ascii="Times New Roman" w:hAnsi="Times New Roman" w:cs="Times New Roman"/>
                                <w:sz w:val="22"/>
                                <w:szCs w:val="22"/>
                              </w:rPr>
                              <w:t xml:space="preserve"> UK (2011) conducted a survey on 3,400 UK </w:t>
                            </w:r>
                            <w:proofErr w:type="spellStart"/>
                            <w:r w:rsidRPr="004C09AF">
                              <w:rPr>
                                <w:rFonts w:ascii="Times New Roman" w:hAnsi="Times New Roman" w:cs="Times New Roman"/>
                                <w:sz w:val="22"/>
                                <w:szCs w:val="22"/>
                              </w:rPr>
                              <w:t>carer’s</w:t>
                            </w:r>
                            <w:proofErr w:type="spellEnd"/>
                            <w:r w:rsidRPr="004C09AF">
                              <w:rPr>
                                <w:rFonts w:ascii="Times New Roman" w:hAnsi="Times New Roman" w:cs="Times New Roman"/>
                                <w:sz w:val="22"/>
                                <w:szCs w:val="22"/>
                              </w:rPr>
                              <w:t xml:space="preserve"> regarding both their physical and mental health as well as their well-being to see the impact and consequences of someone being a full-time </w:t>
                            </w:r>
                            <w:proofErr w:type="spellStart"/>
                            <w:r w:rsidRPr="004C09AF">
                              <w:rPr>
                                <w:rFonts w:ascii="Times New Roman" w:hAnsi="Times New Roman" w:cs="Times New Roman"/>
                                <w:sz w:val="22"/>
                                <w:szCs w:val="22"/>
                              </w:rPr>
                              <w:t>carer</w:t>
                            </w:r>
                            <w:proofErr w:type="spellEnd"/>
                            <w:r w:rsidRPr="004C09AF">
                              <w:rPr>
                                <w:rFonts w:ascii="Times New Roman" w:hAnsi="Times New Roman" w:cs="Times New Roman"/>
                                <w:sz w:val="22"/>
                                <w:szCs w:val="22"/>
                              </w:rPr>
                              <w:t>. Some of results from the survey was as follows;</w:t>
                            </w:r>
                          </w:p>
                          <w:p w14:paraId="2D565ADF" w14:textId="77777777"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 xml:space="preserve">84% Stated they never expected to suddenly become a </w:t>
                            </w:r>
                            <w:proofErr w:type="spellStart"/>
                            <w:r w:rsidRPr="004C09AF">
                              <w:rPr>
                                <w:rFonts w:ascii="Times New Roman" w:hAnsi="Times New Roman" w:cs="Times New Roman"/>
                                <w:sz w:val="22"/>
                                <w:szCs w:val="22"/>
                              </w:rPr>
                              <w:t>carer</w:t>
                            </w:r>
                            <w:proofErr w:type="spellEnd"/>
                          </w:p>
                          <w:p w14:paraId="64E8F62D" w14:textId="77777777"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91% Reported anxiety, stress or both caring for someone</w:t>
                            </w:r>
                          </w:p>
                          <w:p w14:paraId="5838FC08" w14:textId="77777777"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 xml:space="preserve">53% Suffered from depression </w:t>
                            </w:r>
                          </w:p>
                          <w:p w14:paraId="1D299706" w14:textId="77777777"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36% Suffered injuries including back pain from heavy duty care</w:t>
                            </w:r>
                          </w:p>
                          <w:p w14:paraId="5F938C08" w14:textId="77777777"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 xml:space="preserve">22% Began to suffer from stress-related high blood pressure </w:t>
                            </w:r>
                          </w:p>
                          <w:p w14:paraId="0C15DE59" w14:textId="3A6FFA5B"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 xml:space="preserve">26% That had a pre-existing condition post caring began suffering faster deterioration when they became a </w:t>
                            </w:r>
                            <w:proofErr w:type="spellStart"/>
                            <w:r w:rsidRPr="004C09AF">
                              <w:rPr>
                                <w:rFonts w:ascii="Times New Roman" w:hAnsi="Times New Roman" w:cs="Times New Roman"/>
                                <w:sz w:val="22"/>
                                <w:szCs w:val="22"/>
                              </w:rPr>
                              <w:t>carer</w:t>
                            </w:r>
                            <w:proofErr w:type="spellEnd"/>
                            <w:r w:rsidRPr="004C09AF">
                              <w:rPr>
                                <w:rFonts w:ascii="Times New Roman" w:hAnsi="Times New Roman" w:cs="Times New Roman"/>
                                <w:sz w:val="22"/>
                                <w:szCs w:val="22"/>
                              </w:rPr>
                              <w:t xml:space="preserve"> </w:t>
                            </w:r>
                            <w:proofErr w:type="spellStart"/>
                            <w:r w:rsidRPr="004C09AF">
                              <w:rPr>
                                <w:rFonts w:ascii="Times New Roman" w:hAnsi="Times New Roman" w:cs="Times New Roman"/>
                                <w:sz w:val="22"/>
                                <w:szCs w:val="22"/>
                              </w:rPr>
                              <w:t>Carer’s</w:t>
                            </w:r>
                            <w:proofErr w:type="spellEnd"/>
                            <w:r w:rsidRPr="004C09AF">
                              <w:rPr>
                                <w:rFonts w:ascii="Times New Roman" w:hAnsi="Times New Roman" w:cs="Times New Roman"/>
                                <w:sz w:val="22"/>
                                <w:szCs w:val="22"/>
                              </w:rPr>
                              <w:t xml:space="preserve"> UK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B7E31" id="Text Box 1" o:spid="_x0000_s1036" type="#_x0000_t202" style="position:absolute;margin-left:374.65pt;margin-top:-471.05pt;width:361.35pt;height:45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" fillcolor="#c7e2fa [660]" stroked="f" strokeweight=".5pt">
                <v:textbox>
                  <w:txbxContent>
                    <w:p w14:paraId="33FC6C36" w14:textId="0B00D716"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 xml:space="preserve">An informal or unpaid </w:t>
                      </w:r>
                      <w:proofErr w:type="spellStart"/>
                      <w:r w:rsidRPr="004C09AF">
                        <w:rPr>
                          <w:rFonts w:ascii="Times New Roman" w:hAnsi="Times New Roman" w:cs="Times New Roman"/>
                          <w:sz w:val="22"/>
                          <w:szCs w:val="22"/>
                        </w:rPr>
                        <w:t>carer</w:t>
                      </w:r>
                      <w:proofErr w:type="spellEnd"/>
                      <w:r w:rsidRPr="004C09AF">
                        <w:rPr>
                          <w:rFonts w:ascii="Times New Roman" w:hAnsi="Times New Roman" w:cs="Times New Roman"/>
                          <w:sz w:val="22"/>
                          <w:szCs w:val="22"/>
                        </w:rPr>
                        <w:t xml:space="preserve"> is someone who provides day to day care for a relative, friend or </w:t>
                      </w:r>
                      <w:proofErr w:type="spellStart"/>
                      <w:r w:rsidRPr="004C09AF">
                        <w:rPr>
                          <w:rFonts w:ascii="Times New Roman" w:hAnsi="Times New Roman" w:cs="Times New Roman"/>
                          <w:sz w:val="22"/>
                          <w:szCs w:val="22"/>
                        </w:rPr>
                        <w:t>neighbour</w:t>
                      </w:r>
                      <w:proofErr w:type="spellEnd"/>
                      <w:r w:rsidRPr="004C09AF">
                        <w:rPr>
                          <w:rFonts w:ascii="Times New Roman" w:hAnsi="Times New Roman" w:cs="Times New Roman"/>
                          <w:sz w:val="22"/>
                          <w:szCs w:val="22"/>
                        </w:rPr>
                        <w:t xml:space="preserve"> voluntarily not as part of employment. Providing informal care to someone can range from assistance with managing finances, medications and meals to more direct personal care such as bathing, dressing and help with toileting</w:t>
                      </w:r>
                      <w:r w:rsidR="00230FA1" w:rsidRPr="004C09AF">
                        <w:rPr>
                          <w:rFonts w:ascii="Times New Roman" w:hAnsi="Times New Roman" w:cs="Times New Roman"/>
                          <w:sz w:val="22"/>
                          <w:szCs w:val="22"/>
                        </w:rPr>
                        <w:t xml:space="preserve"> </w:t>
                      </w:r>
                      <w:r w:rsidR="00230FA1" w:rsidRPr="004C09AF">
                        <w:rPr>
                          <w:rFonts w:ascii="Times New Roman" w:hAnsi="Times New Roman" w:cs="Times New Roman"/>
                          <w:sz w:val="22"/>
                          <w:szCs w:val="22"/>
                        </w:rPr>
                        <w:t>(Reinhard et al., 2008)</w:t>
                      </w:r>
                      <w:r w:rsidRPr="004C09AF">
                        <w:rPr>
                          <w:rFonts w:ascii="Times New Roman" w:hAnsi="Times New Roman" w:cs="Times New Roman"/>
                          <w:sz w:val="22"/>
                          <w:szCs w:val="22"/>
                        </w:rPr>
                        <w:t>.</w:t>
                      </w:r>
                    </w:p>
                    <w:p w14:paraId="400A6E1B" w14:textId="07C97266" w:rsidR="00583C73" w:rsidRDefault="004C09AF" w:rsidP="00583C73">
                      <w:r w:rsidRPr="004C09AF">
                        <w:drawing>
                          <wp:inline distT="0" distB="0" distL="0" distR="0" wp14:anchorId="0B872DEB" wp14:editId="3B98F8BC">
                            <wp:extent cx="2973070" cy="1577254"/>
                            <wp:effectExtent l="0" t="0" r="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99235" cy="1591135"/>
                                    </a:xfrm>
                                    <a:prstGeom prst="rect">
                                      <a:avLst/>
                                    </a:prstGeom>
                                  </pic:spPr>
                                </pic:pic>
                              </a:graphicData>
                            </a:graphic>
                          </wp:inline>
                        </w:drawing>
                      </w:r>
                      <w:r w:rsidRPr="004C09AF">
                        <w:t xml:space="preserve"> </w:t>
                      </w:r>
                      <w:r>
                        <w:t xml:space="preserve">         </w:t>
                      </w:r>
                      <w:r w:rsidRPr="004C09AF">
                        <w:t>(Getty, 2019)</w:t>
                      </w:r>
                    </w:p>
                    <w:p w14:paraId="13EE1EF6" w14:textId="129A3569" w:rsidR="00583C73" w:rsidRPr="004C09AF" w:rsidRDefault="00583C73" w:rsidP="00583C73">
                      <w:pPr>
                        <w:rPr>
                          <w:rFonts w:ascii="Times New Roman" w:hAnsi="Times New Roman" w:cs="Times New Roman"/>
                          <w:b/>
                          <w:bCs/>
                          <w:sz w:val="24"/>
                          <w:szCs w:val="24"/>
                          <w:u w:val="single"/>
                        </w:rPr>
                      </w:pPr>
                      <w:r w:rsidRPr="004C09AF">
                        <w:rPr>
                          <w:rFonts w:ascii="Times New Roman" w:hAnsi="Times New Roman" w:cs="Times New Roman"/>
                          <w:b/>
                          <w:bCs/>
                          <w:sz w:val="24"/>
                          <w:szCs w:val="24"/>
                          <w:u w:val="single"/>
                        </w:rPr>
                        <w:t xml:space="preserve">You are not alone UK Statistics of Voluntary </w:t>
                      </w:r>
                      <w:proofErr w:type="spellStart"/>
                      <w:r w:rsidRPr="004C09AF">
                        <w:rPr>
                          <w:rFonts w:ascii="Times New Roman" w:hAnsi="Times New Roman" w:cs="Times New Roman"/>
                          <w:b/>
                          <w:bCs/>
                          <w:sz w:val="24"/>
                          <w:szCs w:val="24"/>
                          <w:u w:val="single"/>
                        </w:rPr>
                        <w:t>Carer’s</w:t>
                      </w:r>
                      <w:proofErr w:type="spellEnd"/>
                      <w:r w:rsidRPr="004C09AF">
                        <w:rPr>
                          <w:rFonts w:ascii="Times New Roman" w:hAnsi="Times New Roman" w:cs="Times New Roman"/>
                          <w:b/>
                          <w:bCs/>
                          <w:sz w:val="24"/>
                          <w:szCs w:val="24"/>
                          <w:u w:val="single"/>
                        </w:rPr>
                        <w:t xml:space="preserve"> </w:t>
                      </w:r>
                    </w:p>
                    <w:p w14:paraId="31268202" w14:textId="0B465F87" w:rsidR="00583C73" w:rsidRPr="004C09AF" w:rsidRDefault="00583C73" w:rsidP="00583C73">
                      <w:pPr>
                        <w:rPr>
                          <w:rFonts w:ascii="Times New Roman" w:hAnsi="Times New Roman" w:cs="Times New Roman"/>
                          <w:sz w:val="22"/>
                          <w:szCs w:val="22"/>
                        </w:rPr>
                      </w:pPr>
                      <w:proofErr w:type="spellStart"/>
                      <w:r w:rsidRPr="004C09AF">
                        <w:rPr>
                          <w:rFonts w:ascii="Times New Roman" w:hAnsi="Times New Roman" w:cs="Times New Roman"/>
                          <w:sz w:val="22"/>
                          <w:szCs w:val="22"/>
                        </w:rPr>
                        <w:t>Carer’s</w:t>
                      </w:r>
                      <w:proofErr w:type="spellEnd"/>
                      <w:r w:rsidRPr="004C09AF">
                        <w:rPr>
                          <w:rFonts w:ascii="Times New Roman" w:hAnsi="Times New Roman" w:cs="Times New Roman"/>
                          <w:sz w:val="22"/>
                          <w:szCs w:val="22"/>
                        </w:rPr>
                        <w:t xml:space="preserve"> UK (2011) conducted a survey on 3,400 UK </w:t>
                      </w:r>
                      <w:proofErr w:type="spellStart"/>
                      <w:r w:rsidRPr="004C09AF">
                        <w:rPr>
                          <w:rFonts w:ascii="Times New Roman" w:hAnsi="Times New Roman" w:cs="Times New Roman"/>
                          <w:sz w:val="22"/>
                          <w:szCs w:val="22"/>
                        </w:rPr>
                        <w:t>carer’s</w:t>
                      </w:r>
                      <w:proofErr w:type="spellEnd"/>
                      <w:r w:rsidRPr="004C09AF">
                        <w:rPr>
                          <w:rFonts w:ascii="Times New Roman" w:hAnsi="Times New Roman" w:cs="Times New Roman"/>
                          <w:sz w:val="22"/>
                          <w:szCs w:val="22"/>
                        </w:rPr>
                        <w:t xml:space="preserve"> regarding both their physical and mental health as well as their well-being to see the impact and consequences of someone being a full-time </w:t>
                      </w:r>
                      <w:proofErr w:type="spellStart"/>
                      <w:r w:rsidRPr="004C09AF">
                        <w:rPr>
                          <w:rFonts w:ascii="Times New Roman" w:hAnsi="Times New Roman" w:cs="Times New Roman"/>
                          <w:sz w:val="22"/>
                          <w:szCs w:val="22"/>
                        </w:rPr>
                        <w:t>carer</w:t>
                      </w:r>
                      <w:proofErr w:type="spellEnd"/>
                      <w:r w:rsidRPr="004C09AF">
                        <w:rPr>
                          <w:rFonts w:ascii="Times New Roman" w:hAnsi="Times New Roman" w:cs="Times New Roman"/>
                          <w:sz w:val="22"/>
                          <w:szCs w:val="22"/>
                        </w:rPr>
                        <w:t>. Some of results from the survey was as follows;</w:t>
                      </w:r>
                    </w:p>
                    <w:p w14:paraId="2D565ADF" w14:textId="77777777"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 xml:space="preserve">84% Stated they never expected to suddenly become a </w:t>
                      </w:r>
                      <w:proofErr w:type="spellStart"/>
                      <w:r w:rsidRPr="004C09AF">
                        <w:rPr>
                          <w:rFonts w:ascii="Times New Roman" w:hAnsi="Times New Roman" w:cs="Times New Roman"/>
                          <w:sz w:val="22"/>
                          <w:szCs w:val="22"/>
                        </w:rPr>
                        <w:t>carer</w:t>
                      </w:r>
                      <w:proofErr w:type="spellEnd"/>
                    </w:p>
                    <w:p w14:paraId="64E8F62D" w14:textId="77777777"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91% Reported anxiety, stress or both caring for someone</w:t>
                      </w:r>
                    </w:p>
                    <w:p w14:paraId="5838FC08" w14:textId="77777777"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 xml:space="preserve">53% Suffered from depression </w:t>
                      </w:r>
                    </w:p>
                    <w:p w14:paraId="1D299706" w14:textId="77777777"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36% Suffered injuries including back pain from heavy duty care</w:t>
                      </w:r>
                    </w:p>
                    <w:p w14:paraId="5F938C08" w14:textId="77777777"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 xml:space="preserve">22% Began to suffer from stress-related high blood pressure </w:t>
                      </w:r>
                    </w:p>
                    <w:p w14:paraId="0C15DE59" w14:textId="3A6FFA5B" w:rsidR="00583C73" w:rsidRPr="004C09AF" w:rsidRDefault="00583C73" w:rsidP="00583C73">
                      <w:pPr>
                        <w:rPr>
                          <w:rFonts w:ascii="Times New Roman" w:hAnsi="Times New Roman" w:cs="Times New Roman"/>
                          <w:sz w:val="22"/>
                          <w:szCs w:val="22"/>
                        </w:rPr>
                      </w:pPr>
                      <w:r w:rsidRPr="004C09AF">
                        <w:rPr>
                          <w:rFonts w:ascii="Times New Roman" w:hAnsi="Times New Roman" w:cs="Times New Roman"/>
                          <w:sz w:val="22"/>
                          <w:szCs w:val="22"/>
                        </w:rPr>
                        <w:t xml:space="preserve">26% That had a pre-existing condition post caring began suffering faster deterioration when they became a </w:t>
                      </w:r>
                      <w:proofErr w:type="spellStart"/>
                      <w:r w:rsidRPr="004C09AF">
                        <w:rPr>
                          <w:rFonts w:ascii="Times New Roman" w:hAnsi="Times New Roman" w:cs="Times New Roman"/>
                          <w:sz w:val="22"/>
                          <w:szCs w:val="22"/>
                        </w:rPr>
                        <w:t>carer</w:t>
                      </w:r>
                      <w:proofErr w:type="spellEnd"/>
                      <w:r w:rsidRPr="004C09AF">
                        <w:rPr>
                          <w:rFonts w:ascii="Times New Roman" w:hAnsi="Times New Roman" w:cs="Times New Roman"/>
                          <w:sz w:val="22"/>
                          <w:szCs w:val="22"/>
                        </w:rPr>
                        <w:t xml:space="preserve"> </w:t>
                      </w:r>
                      <w:proofErr w:type="spellStart"/>
                      <w:r w:rsidRPr="004C09AF">
                        <w:rPr>
                          <w:rFonts w:ascii="Times New Roman" w:hAnsi="Times New Roman" w:cs="Times New Roman"/>
                          <w:sz w:val="22"/>
                          <w:szCs w:val="22"/>
                        </w:rPr>
                        <w:t>Carer’s</w:t>
                      </w:r>
                      <w:proofErr w:type="spellEnd"/>
                      <w:r w:rsidRPr="004C09AF">
                        <w:rPr>
                          <w:rFonts w:ascii="Times New Roman" w:hAnsi="Times New Roman" w:cs="Times New Roman"/>
                          <w:sz w:val="22"/>
                          <w:szCs w:val="22"/>
                        </w:rPr>
                        <w:t xml:space="preserve"> UK (2011).</w:t>
                      </w:r>
                    </w:p>
                  </w:txbxContent>
                </v:textbox>
              </v:shape>
            </w:pict>
          </mc:Fallback>
        </mc:AlternateContent>
      </w:r>
      <w:r w:rsidR="00173041">
        <w:rPr>
          <w:noProof/>
        </w:rPr>
        <mc:AlternateContent>
          <mc:Choice Requires="wps">
            <w:drawing>
              <wp:anchor distT="0" distB="0" distL="114300" distR="114300" simplePos="0" relativeHeight="251668480" behindDoc="0" locked="0" layoutInCell="1" allowOverlap="1" wp14:anchorId="4D72A518" wp14:editId="4FADC086">
                <wp:simplePos x="0" y="0"/>
                <wp:positionH relativeFrom="column">
                  <wp:posOffset>-25120</wp:posOffset>
                </wp:positionH>
                <wp:positionV relativeFrom="paragraph">
                  <wp:posOffset>-6725948</wp:posOffset>
                </wp:positionV>
                <wp:extent cx="3768132" cy="371294"/>
                <wp:effectExtent l="0" t="0" r="22860" b="10160"/>
                <wp:wrapNone/>
                <wp:docPr id="10" name="Text Box 10"/>
                <wp:cNvGraphicFramePr/>
                <a:graphic xmlns:a="http://schemas.openxmlformats.org/drawingml/2006/main">
                  <a:graphicData uri="http://schemas.microsoft.com/office/word/2010/wordprocessingShape">
                    <wps:wsp>
                      <wps:cNvSpPr txBox="1"/>
                      <wps:spPr>
                        <a:xfrm>
                          <a:off x="0" y="0"/>
                          <a:ext cx="3768132" cy="371294"/>
                        </a:xfrm>
                        <a:prstGeom prst="rect">
                          <a:avLst/>
                        </a:prstGeom>
                        <a:solidFill>
                          <a:schemeClr val="accent1">
                            <a:lumMod val="20000"/>
                            <a:lumOff val="80000"/>
                          </a:schemeClr>
                        </a:solidFill>
                        <a:ln w="6350">
                          <a:solidFill>
                            <a:srgbClr val="CCECFF"/>
                          </a:solidFill>
                        </a:ln>
                      </wps:spPr>
                      <wps:txbx>
                        <w:txbxContent>
                          <w:p w14:paraId="79BA08D9" w14:textId="08051D00" w:rsidR="00031410" w:rsidRPr="00BA5CF4" w:rsidRDefault="00031410">
                            <w:pPr>
                              <w:rPr>
                                <w:rFonts w:ascii="Times New Roman" w:hAnsi="Times New Roman" w:cs="Times New Roman"/>
                                <w:b/>
                                <w:bCs/>
                                <w:sz w:val="32"/>
                                <w:szCs w:val="32"/>
                                <w:u w:val="single"/>
                              </w:rPr>
                            </w:pPr>
                            <w:r w:rsidRPr="00BA5CF4">
                              <w:rPr>
                                <w:rFonts w:ascii="Times New Roman" w:hAnsi="Times New Roman" w:cs="Times New Roman"/>
                                <w:b/>
                                <w:bCs/>
                                <w:sz w:val="32"/>
                                <w:szCs w:val="32"/>
                                <w:u w:val="single"/>
                              </w:rPr>
                              <w:t xml:space="preserve">The Negative Impact of Being a </w:t>
                            </w:r>
                            <w:proofErr w:type="spellStart"/>
                            <w:r w:rsidRPr="00BA5CF4">
                              <w:rPr>
                                <w:rFonts w:ascii="Times New Roman" w:hAnsi="Times New Roman" w:cs="Times New Roman"/>
                                <w:b/>
                                <w:bCs/>
                                <w:sz w:val="32"/>
                                <w:szCs w:val="32"/>
                                <w:u w:val="single"/>
                              </w:rPr>
                              <w:t>Carer</w:t>
                            </w:r>
                            <w:proofErr w:type="spellEnd"/>
                            <w:r w:rsidRPr="00BA5CF4">
                              <w:rPr>
                                <w:rFonts w:ascii="Times New Roman" w:hAnsi="Times New Roman" w:cs="Times New Roman"/>
                                <w:b/>
                                <w:bCs/>
                                <w:sz w:val="32"/>
                                <w:szCs w:val="32"/>
                                <w:u w:val="singl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72A518" id="Text Box 10" o:spid="_x0000_s1037" type="#_x0000_t202" style="position:absolute;margin-left:-2pt;margin-top:-529.6pt;width:296.7pt;height:2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" fillcolor="#c7e2fa [660]" strokecolor="#ccecff" strokeweight=".5pt">
                <v:textbox>
                  <w:txbxContent>
                    <w:p w14:paraId="79BA08D9" w14:textId="08051D00" w:rsidR="00031410" w:rsidRPr="00BA5CF4" w:rsidRDefault="00031410">
                      <w:pPr>
                        <w:rPr>
                          <w:rFonts w:ascii="Times New Roman" w:hAnsi="Times New Roman" w:cs="Times New Roman"/>
                          <w:b/>
                          <w:bCs/>
                          <w:sz w:val="32"/>
                          <w:szCs w:val="32"/>
                          <w:u w:val="single"/>
                        </w:rPr>
                      </w:pPr>
                      <w:r w:rsidRPr="00BA5CF4">
                        <w:rPr>
                          <w:rFonts w:ascii="Times New Roman" w:hAnsi="Times New Roman" w:cs="Times New Roman"/>
                          <w:b/>
                          <w:bCs/>
                          <w:sz w:val="32"/>
                          <w:szCs w:val="32"/>
                          <w:u w:val="single"/>
                        </w:rPr>
                        <w:t xml:space="preserve">The Negative Impact of Being a </w:t>
                      </w:r>
                      <w:proofErr w:type="spellStart"/>
                      <w:r w:rsidRPr="00BA5CF4">
                        <w:rPr>
                          <w:rFonts w:ascii="Times New Roman" w:hAnsi="Times New Roman" w:cs="Times New Roman"/>
                          <w:b/>
                          <w:bCs/>
                          <w:sz w:val="32"/>
                          <w:szCs w:val="32"/>
                          <w:u w:val="single"/>
                        </w:rPr>
                        <w:t>Carer</w:t>
                      </w:r>
                      <w:proofErr w:type="spellEnd"/>
                      <w:r w:rsidRPr="00BA5CF4">
                        <w:rPr>
                          <w:rFonts w:ascii="Times New Roman" w:hAnsi="Times New Roman" w:cs="Times New Roman"/>
                          <w:b/>
                          <w:bCs/>
                          <w:sz w:val="32"/>
                          <w:szCs w:val="32"/>
                          <w:u w:val="single"/>
                        </w:rPr>
                        <w:t xml:space="preserve"> </w:t>
                      </w:r>
                    </w:p>
                  </w:txbxContent>
                </v:textbox>
              </v:shape>
            </w:pict>
          </mc:Fallback>
        </mc:AlternateContent>
      </w:r>
      <w:r w:rsidR="007F4E5C">
        <w:br w:type="page"/>
      </w:r>
    </w:p>
    <w:tbl>
      <w:tblPr>
        <w:tblW w:w="5000" w:type="pct"/>
        <w:jc w:val="center"/>
        <w:tblLayout w:type="fixed"/>
        <w:tblCellMar>
          <w:left w:w="115" w:type="dxa"/>
          <w:right w:w="115" w:type="dxa"/>
        </w:tblCellMar>
        <w:tblLook w:val="0600" w:firstRow="0" w:lastRow="0" w:firstColumn="0" w:lastColumn="0" w:noHBand="1" w:noVBand="1"/>
        <w:tblDescription w:val="Page layout for 2 interior booklet pages"/>
      </w:tblPr>
      <w:tblGrid>
        <w:gridCol w:w="514"/>
        <w:gridCol w:w="5804"/>
        <w:gridCol w:w="882"/>
        <w:gridCol w:w="514"/>
        <w:gridCol w:w="6686"/>
      </w:tblGrid>
      <w:tr w:rsidR="005F562C" w14:paraId="223293AA" w14:textId="77777777" w:rsidTr="00CA7019">
        <w:trPr>
          <w:trHeight w:val="864"/>
          <w:jc w:val="center"/>
        </w:trPr>
        <w:tc>
          <w:tcPr>
            <w:tcW w:w="6318" w:type="dxa"/>
            <w:gridSpan w:val="2"/>
          </w:tcPr>
          <w:p w14:paraId="2FC0D54D" w14:textId="77777777" w:rsidR="005F562C" w:rsidRDefault="005F562C" w:rsidP="005F562C"/>
        </w:tc>
        <w:tc>
          <w:tcPr>
            <w:tcW w:w="882" w:type="dxa"/>
          </w:tcPr>
          <w:p w14:paraId="13C3C4D1" w14:textId="77777777" w:rsidR="005F562C" w:rsidRDefault="005F562C" w:rsidP="005F562C"/>
        </w:tc>
        <w:tc>
          <w:tcPr>
            <w:tcW w:w="514" w:type="dxa"/>
          </w:tcPr>
          <w:p w14:paraId="5862313C" w14:textId="77777777" w:rsidR="005F562C" w:rsidRDefault="005F562C" w:rsidP="005F562C"/>
        </w:tc>
        <w:tc>
          <w:tcPr>
            <w:tcW w:w="6686" w:type="dxa"/>
          </w:tcPr>
          <w:p w14:paraId="4A07A430" w14:textId="33676ED3" w:rsidR="005F562C" w:rsidRDefault="00C57316" w:rsidP="005F562C">
            <w:r>
              <w:rPr>
                <w:noProof/>
              </w:rPr>
              <mc:AlternateContent>
                <mc:Choice Requires="wps">
                  <w:drawing>
                    <wp:anchor distT="0" distB="0" distL="114300" distR="114300" simplePos="0" relativeHeight="251662336" behindDoc="0" locked="0" layoutInCell="1" allowOverlap="1" wp14:anchorId="22136162" wp14:editId="463315E7">
                      <wp:simplePos x="0" y="0"/>
                      <wp:positionH relativeFrom="column">
                        <wp:posOffset>17592</wp:posOffset>
                      </wp:positionH>
                      <wp:positionV relativeFrom="paragraph">
                        <wp:posOffset>567732</wp:posOffset>
                      </wp:positionV>
                      <wp:extent cx="4501661" cy="5828044"/>
                      <wp:effectExtent l="0" t="0" r="0" b="1270"/>
                      <wp:wrapNone/>
                      <wp:docPr id="19" name="Text Box 19"/>
                      <wp:cNvGraphicFramePr/>
                      <a:graphic xmlns:a="http://schemas.openxmlformats.org/drawingml/2006/main">
                        <a:graphicData uri="http://schemas.microsoft.com/office/word/2010/wordprocessingShape">
                          <wps:wsp>
                            <wps:cNvSpPr txBox="1"/>
                            <wps:spPr>
                              <a:xfrm>
                                <a:off x="0" y="0"/>
                                <a:ext cx="4501661" cy="5828044"/>
                              </a:xfrm>
                              <a:prstGeom prst="rect">
                                <a:avLst/>
                              </a:prstGeom>
                              <a:solidFill>
                                <a:schemeClr val="accent1">
                                  <a:lumMod val="20000"/>
                                  <a:lumOff val="80000"/>
                                </a:schemeClr>
                              </a:solidFill>
                              <a:ln w="6350">
                                <a:noFill/>
                              </a:ln>
                            </wps:spPr>
                            <wps:txbx>
                              <w:txbxContent>
                                <w:p w14:paraId="546436E6" w14:textId="65C1AA7C" w:rsidR="00C57316" w:rsidRPr="002F4FAA" w:rsidRDefault="00C57316" w:rsidP="00C57316">
                                  <w:pPr>
                                    <w:rPr>
                                      <w:rFonts w:ascii="Times New Roman" w:hAnsi="Times New Roman" w:cs="Times New Roman"/>
                                      <w:sz w:val="24"/>
                                      <w:szCs w:val="24"/>
                                    </w:rPr>
                                  </w:pPr>
                                  <w:r w:rsidRPr="002F4FAA">
                                    <w:rPr>
                                      <w:rFonts w:ascii="Times New Roman" w:hAnsi="Times New Roman" w:cs="Times New Roman"/>
                                      <w:sz w:val="24"/>
                                      <w:szCs w:val="24"/>
                                    </w:rPr>
                                    <w:t xml:space="preserve">A high majority of </w:t>
                                  </w:r>
                                  <w:proofErr w:type="spellStart"/>
                                  <w:r w:rsidRPr="002F4FAA">
                                    <w:rPr>
                                      <w:rFonts w:ascii="Times New Roman" w:hAnsi="Times New Roman" w:cs="Times New Roman"/>
                                      <w:sz w:val="24"/>
                                      <w:szCs w:val="24"/>
                                    </w:rPr>
                                    <w:t>carer’s</w:t>
                                  </w:r>
                                  <w:proofErr w:type="spellEnd"/>
                                  <w:r w:rsidRPr="002F4FAA">
                                    <w:rPr>
                                      <w:rFonts w:ascii="Times New Roman" w:hAnsi="Times New Roman" w:cs="Times New Roman"/>
                                      <w:sz w:val="24"/>
                                      <w:szCs w:val="24"/>
                                    </w:rPr>
                                    <w:t xml:space="preserve"> in the UK are surprisingly young adults or even children, Aldridge and Baker (1993</w:t>
                                  </w:r>
                                  <w:r w:rsidR="00081ED4">
                                    <w:rPr>
                                      <w:rFonts w:ascii="Times New Roman" w:hAnsi="Times New Roman" w:cs="Times New Roman"/>
                                      <w:sz w:val="24"/>
                                      <w:szCs w:val="24"/>
                                    </w:rPr>
                                    <w:t xml:space="preserve">, cited in </w:t>
                                  </w:r>
                                  <w:r w:rsidR="00081ED4" w:rsidRPr="00081ED4">
                                    <w:rPr>
                                      <w:rFonts w:ascii="Times New Roman" w:hAnsi="Times New Roman" w:cs="Times New Roman"/>
                                      <w:sz w:val="24"/>
                                      <w:szCs w:val="24"/>
                                    </w:rPr>
                                    <w:t>Bradshaw and Mayhew</w:t>
                                  </w:r>
                                  <w:r w:rsidR="00081ED4">
                                    <w:rPr>
                                      <w:rFonts w:ascii="Times New Roman" w:hAnsi="Times New Roman" w:cs="Times New Roman"/>
                                      <w:sz w:val="24"/>
                                      <w:szCs w:val="24"/>
                                    </w:rPr>
                                    <w:t xml:space="preserve"> </w:t>
                                  </w:r>
                                  <w:r w:rsidR="00081ED4" w:rsidRPr="00081ED4">
                                    <w:rPr>
                                      <w:rFonts w:ascii="Times New Roman" w:hAnsi="Times New Roman" w:cs="Times New Roman"/>
                                      <w:sz w:val="24"/>
                                      <w:szCs w:val="24"/>
                                    </w:rPr>
                                    <w:t>2005)</w:t>
                                  </w:r>
                                  <w:r w:rsidR="00081ED4">
                                    <w:rPr>
                                      <w:rFonts w:ascii="Times New Roman" w:hAnsi="Times New Roman" w:cs="Times New Roman"/>
                                      <w:sz w:val="24"/>
                                      <w:szCs w:val="24"/>
                                    </w:rPr>
                                    <w:t xml:space="preserve"> </w:t>
                                  </w:r>
                                  <w:r w:rsidRPr="002F4FAA">
                                    <w:rPr>
                                      <w:rFonts w:ascii="Times New Roman" w:hAnsi="Times New Roman" w:cs="Times New Roman"/>
                                      <w:sz w:val="24"/>
                                      <w:szCs w:val="24"/>
                                    </w:rPr>
                                    <w:t xml:space="preserve">state that people that are ill and physically disabled are more likely to experience poverty, lack of employment and live in more deprived areas. They continue that due to a severe lack of money or resources to provide care that it is often the case that children need to take on the responsibility of taking care of their parents. </w:t>
                                  </w:r>
                                </w:p>
                                <w:p w14:paraId="239AF7F0" w14:textId="08755976" w:rsidR="00C57316" w:rsidRPr="002F4FAA" w:rsidRDefault="00C57316" w:rsidP="00C57316">
                                  <w:pPr>
                                    <w:rPr>
                                      <w:rFonts w:ascii="Times New Roman" w:hAnsi="Times New Roman" w:cs="Times New Roman"/>
                                      <w:sz w:val="24"/>
                                      <w:szCs w:val="24"/>
                                    </w:rPr>
                                  </w:pPr>
                                  <w:r w:rsidRPr="002F4FAA">
                                    <w:rPr>
                                      <w:rFonts w:ascii="Times New Roman" w:hAnsi="Times New Roman" w:cs="Times New Roman"/>
                                      <w:sz w:val="24"/>
                                      <w:szCs w:val="24"/>
                                    </w:rPr>
                                    <w:tab/>
                                    <w:t xml:space="preserve">A study of young </w:t>
                                  </w:r>
                                  <w:proofErr w:type="spellStart"/>
                                  <w:r w:rsidRPr="002F4FAA">
                                    <w:rPr>
                                      <w:rFonts w:ascii="Times New Roman" w:hAnsi="Times New Roman" w:cs="Times New Roman"/>
                                      <w:sz w:val="24"/>
                                      <w:szCs w:val="24"/>
                                    </w:rPr>
                                    <w:t>carer’s</w:t>
                                  </w:r>
                                  <w:proofErr w:type="spellEnd"/>
                                  <w:r w:rsidRPr="002F4FAA">
                                    <w:rPr>
                                      <w:rFonts w:ascii="Times New Roman" w:hAnsi="Times New Roman" w:cs="Times New Roman"/>
                                      <w:sz w:val="24"/>
                                      <w:szCs w:val="24"/>
                                    </w:rPr>
                                    <w:t xml:space="preserve"> in Edinburgh called the Young </w:t>
                                  </w:r>
                                  <w:proofErr w:type="spellStart"/>
                                  <w:r w:rsidRPr="002F4FAA">
                                    <w:rPr>
                                      <w:rFonts w:ascii="Times New Roman" w:hAnsi="Times New Roman" w:cs="Times New Roman"/>
                                      <w:sz w:val="24"/>
                                      <w:szCs w:val="24"/>
                                    </w:rPr>
                                    <w:t>Carer’s</w:t>
                                  </w:r>
                                  <w:proofErr w:type="spellEnd"/>
                                  <w:r w:rsidRPr="002F4FAA">
                                    <w:rPr>
                                      <w:rFonts w:ascii="Times New Roman" w:hAnsi="Times New Roman" w:cs="Times New Roman"/>
                                      <w:sz w:val="24"/>
                                      <w:szCs w:val="24"/>
                                    </w:rPr>
                                    <w:t xml:space="preserve"> Project revealed that due the high demand in Mental Health services young </w:t>
                                  </w:r>
                                  <w:proofErr w:type="spellStart"/>
                                  <w:r w:rsidRPr="002F4FAA">
                                    <w:rPr>
                                      <w:rFonts w:ascii="Times New Roman" w:hAnsi="Times New Roman" w:cs="Times New Roman"/>
                                      <w:sz w:val="24"/>
                                      <w:szCs w:val="24"/>
                                    </w:rPr>
                                    <w:t>carers</w:t>
                                  </w:r>
                                  <w:proofErr w:type="spellEnd"/>
                                  <w:r w:rsidRPr="002F4FAA">
                                    <w:rPr>
                                      <w:rFonts w:ascii="Times New Roman" w:hAnsi="Times New Roman" w:cs="Times New Roman"/>
                                      <w:sz w:val="24"/>
                                      <w:szCs w:val="24"/>
                                    </w:rPr>
                                    <w:t xml:space="preserve"> had been exposed to extremes of high stress and anxiety due to the responsibilities of caring (Cree, 2002</w:t>
                                  </w:r>
                                  <w:r w:rsidR="00081ED4">
                                    <w:rPr>
                                      <w:rFonts w:ascii="Times New Roman" w:hAnsi="Times New Roman" w:cs="Times New Roman"/>
                                      <w:sz w:val="24"/>
                                      <w:szCs w:val="24"/>
                                    </w:rPr>
                                    <w:t xml:space="preserve">, </w:t>
                                  </w:r>
                                  <w:r w:rsidR="00081ED4" w:rsidRPr="00081ED4">
                                    <w:rPr>
                                      <w:rFonts w:ascii="Times New Roman" w:hAnsi="Times New Roman" w:cs="Times New Roman"/>
                                      <w:sz w:val="24"/>
                                      <w:szCs w:val="24"/>
                                    </w:rPr>
                                    <w:t>cited in Bradshaw and Mayhew</w:t>
                                  </w:r>
                                  <w:r w:rsidR="00081ED4">
                                    <w:rPr>
                                      <w:rFonts w:ascii="Times New Roman" w:hAnsi="Times New Roman" w:cs="Times New Roman"/>
                                      <w:sz w:val="24"/>
                                      <w:szCs w:val="24"/>
                                    </w:rPr>
                                    <w:t xml:space="preserve">, </w:t>
                                  </w:r>
                                  <w:r w:rsidR="00081ED4" w:rsidRPr="00081ED4">
                                    <w:rPr>
                                      <w:rFonts w:ascii="Times New Roman" w:hAnsi="Times New Roman" w:cs="Times New Roman"/>
                                      <w:sz w:val="24"/>
                                      <w:szCs w:val="24"/>
                                    </w:rPr>
                                    <w:t>2005)</w:t>
                                  </w:r>
                                  <w:r w:rsidR="00081ED4">
                                    <w:rPr>
                                      <w:rFonts w:ascii="Times New Roman" w:hAnsi="Times New Roman" w:cs="Times New Roman"/>
                                      <w:sz w:val="24"/>
                                      <w:szCs w:val="24"/>
                                    </w:rPr>
                                    <w:t>.</w:t>
                                  </w:r>
                                  <w:r w:rsidR="00081ED4" w:rsidRPr="00081ED4">
                                    <w:rPr>
                                      <w:rFonts w:ascii="Times New Roman" w:hAnsi="Times New Roman" w:cs="Times New Roman"/>
                                      <w:sz w:val="24"/>
                                      <w:szCs w:val="24"/>
                                    </w:rPr>
                                    <w:t xml:space="preserve"> </w:t>
                                  </w:r>
                                  <w:r w:rsidRPr="002F4FAA">
                                    <w:rPr>
                                      <w:rFonts w:ascii="Times New Roman" w:hAnsi="Times New Roman" w:cs="Times New Roman"/>
                                      <w:sz w:val="24"/>
                                      <w:szCs w:val="24"/>
                                    </w:rPr>
                                    <w:t xml:space="preserve">Being a young </w:t>
                                  </w:r>
                                  <w:proofErr w:type="spellStart"/>
                                  <w:r w:rsidRPr="002F4FAA">
                                    <w:rPr>
                                      <w:rFonts w:ascii="Times New Roman" w:hAnsi="Times New Roman" w:cs="Times New Roman"/>
                                      <w:sz w:val="24"/>
                                      <w:szCs w:val="24"/>
                                    </w:rPr>
                                    <w:t>carer</w:t>
                                  </w:r>
                                  <w:proofErr w:type="spellEnd"/>
                                  <w:r w:rsidRPr="002F4FAA">
                                    <w:rPr>
                                      <w:rFonts w:ascii="Times New Roman" w:hAnsi="Times New Roman" w:cs="Times New Roman"/>
                                      <w:sz w:val="24"/>
                                      <w:szCs w:val="24"/>
                                    </w:rPr>
                                    <w:t xml:space="preserve"> can be challenging in itself as children carry the responsibility of education, homework commitments and self-discovery, </w:t>
                                  </w:r>
                                  <w:r w:rsidR="00230FA1" w:rsidRPr="002F4FAA">
                                    <w:rPr>
                                      <w:rFonts w:ascii="Times New Roman" w:hAnsi="Times New Roman" w:cs="Times New Roman"/>
                                      <w:sz w:val="24"/>
                                      <w:szCs w:val="24"/>
                                    </w:rPr>
                                    <w:t>James</w:t>
                                  </w:r>
                                  <w:r w:rsidRPr="002F4FAA">
                                    <w:rPr>
                                      <w:rFonts w:ascii="Times New Roman" w:hAnsi="Times New Roman" w:cs="Times New Roman"/>
                                      <w:sz w:val="24"/>
                                      <w:szCs w:val="24"/>
                                    </w:rPr>
                                    <w:t xml:space="preserve"> (2017) believes that a young </w:t>
                                  </w:r>
                                  <w:proofErr w:type="spellStart"/>
                                  <w:r w:rsidRPr="002F4FAA">
                                    <w:rPr>
                                      <w:rFonts w:ascii="Times New Roman" w:hAnsi="Times New Roman" w:cs="Times New Roman"/>
                                      <w:sz w:val="24"/>
                                      <w:szCs w:val="24"/>
                                    </w:rPr>
                                    <w:t>carer’s</w:t>
                                  </w:r>
                                  <w:proofErr w:type="spellEnd"/>
                                  <w:r w:rsidRPr="002F4FAA">
                                    <w:rPr>
                                      <w:rFonts w:ascii="Times New Roman" w:hAnsi="Times New Roman" w:cs="Times New Roman"/>
                                      <w:sz w:val="24"/>
                                      <w:szCs w:val="24"/>
                                    </w:rPr>
                                    <w:t xml:space="preserve"> daily responsibilities to taking care of another can be anything from hygiene and extensive personal care to other tasks such as shopping, arranging appointments, financial management, emotional support and caring for any siblings. </w:t>
                                  </w:r>
                                </w:p>
                                <w:p w14:paraId="67900093" w14:textId="0C1557B1" w:rsidR="00C57316" w:rsidRPr="002F4FAA" w:rsidRDefault="00C57316" w:rsidP="00C57316">
                                  <w:pPr>
                                    <w:rPr>
                                      <w:rFonts w:ascii="Times New Roman" w:hAnsi="Times New Roman" w:cs="Times New Roman"/>
                                      <w:sz w:val="24"/>
                                      <w:szCs w:val="24"/>
                                    </w:rPr>
                                  </w:pPr>
                                  <w:r w:rsidRPr="002F4FAA">
                                    <w:rPr>
                                      <w:rFonts w:ascii="Times New Roman" w:hAnsi="Times New Roman" w:cs="Times New Roman"/>
                                      <w:sz w:val="24"/>
                                      <w:szCs w:val="24"/>
                                    </w:rPr>
                                    <w:tab/>
                                  </w:r>
                                  <w:r w:rsidR="00230FA1" w:rsidRPr="002F4FAA">
                                    <w:rPr>
                                      <w:rFonts w:ascii="Times New Roman" w:hAnsi="Times New Roman" w:cs="Times New Roman"/>
                                      <w:sz w:val="24"/>
                                      <w:szCs w:val="24"/>
                                    </w:rPr>
                                    <w:t>Malkani</w:t>
                                  </w:r>
                                  <w:r w:rsidRPr="002F4FAA">
                                    <w:rPr>
                                      <w:rFonts w:ascii="Times New Roman" w:hAnsi="Times New Roman" w:cs="Times New Roman"/>
                                      <w:sz w:val="24"/>
                                      <w:szCs w:val="24"/>
                                    </w:rPr>
                                    <w:t xml:space="preserve"> (2019) interviewed a young </w:t>
                                  </w:r>
                                  <w:proofErr w:type="spellStart"/>
                                  <w:r w:rsidRPr="002F4FAA">
                                    <w:rPr>
                                      <w:rFonts w:ascii="Times New Roman" w:hAnsi="Times New Roman" w:cs="Times New Roman"/>
                                      <w:sz w:val="24"/>
                                      <w:szCs w:val="24"/>
                                    </w:rPr>
                                    <w:t>carer</w:t>
                                  </w:r>
                                  <w:proofErr w:type="spellEnd"/>
                                  <w:r w:rsidRPr="002F4FAA">
                                    <w:rPr>
                                      <w:rFonts w:ascii="Times New Roman" w:hAnsi="Times New Roman" w:cs="Times New Roman"/>
                                      <w:sz w:val="24"/>
                                      <w:szCs w:val="24"/>
                                    </w:rPr>
                                    <w:t xml:space="preserve"> in the UK who provides constant physical and emotional care for his mother when he is not in schools, this young </w:t>
                                  </w:r>
                                  <w:proofErr w:type="spellStart"/>
                                  <w:r w:rsidRPr="002F4FAA">
                                    <w:rPr>
                                      <w:rFonts w:ascii="Times New Roman" w:hAnsi="Times New Roman" w:cs="Times New Roman"/>
                                      <w:sz w:val="24"/>
                                      <w:szCs w:val="24"/>
                                    </w:rPr>
                                    <w:t>carer</w:t>
                                  </w:r>
                                  <w:proofErr w:type="spellEnd"/>
                                  <w:r w:rsidRPr="002F4FAA">
                                    <w:rPr>
                                      <w:rFonts w:ascii="Times New Roman" w:hAnsi="Times New Roman" w:cs="Times New Roman"/>
                                      <w:sz w:val="24"/>
                                      <w:szCs w:val="24"/>
                                    </w:rPr>
                                    <w:t xml:space="preserve"> has to take on all the responsibilities that are normally the “Grown up tasks” and commented that the “The emotional side is the hardest”. </w:t>
                                  </w:r>
                                  <w:r w:rsidR="00230FA1" w:rsidRPr="002F4FAA">
                                    <w:rPr>
                                      <w:rFonts w:ascii="Times New Roman" w:hAnsi="Times New Roman" w:cs="Times New Roman"/>
                                      <w:sz w:val="24"/>
                                      <w:szCs w:val="24"/>
                                    </w:rPr>
                                    <w:t xml:space="preserve">Malkani </w:t>
                                  </w:r>
                                  <w:r w:rsidRPr="002F4FAA">
                                    <w:rPr>
                                      <w:rFonts w:ascii="Times New Roman" w:hAnsi="Times New Roman" w:cs="Times New Roman"/>
                                      <w:sz w:val="24"/>
                                      <w:szCs w:val="24"/>
                                    </w:rPr>
                                    <w:t xml:space="preserve">continued to report that due to the Government’s lack of social care systems that more children take on the role of a full-time </w:t>
                                  </w:r>
                                  <w:proofErr w:type="spellStart"/>
                                  <w:r w:rsidRPr="002F4FAA">
                                    <w:rPr>
                                      <w:rFonts w:ascii="Times New Roman" w:hAnsi="Times New Roman" w:cs="Times New Roman"/>
                                      <w:sz w:val="24"/>
                                      <w:szCs w:val="24"/>
                                    </w:rPr>
                                    <w:t>carer</w:t>
                                  </w:r>
                                  <w:proofErr w:type="spellEnd"/>
                                  <w:r w:rsidRPr="002F4FAA">
                                    <w:rPr>
                                      <w:rFonts w:ascii="Times New Roman" w:hAnsi="Times New Roman" w:cs="Times New Roman"/>
                                      <w:sz w:val="24"/>
                                      <w:szCs w:val="24"/>
                                    </w:rPr>
                                    <w:t xml:space="preserve"> many reported feeling tired and stressed which presents a large risk to future generations mental health and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136162" id="Text Box 19" o:spid="_x0000_s1038" type="#_x0000_t202" style="position:absolute;margin-left:1.4pt;margin-top:44.7pt;width:354.45pt;height:458.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" fillcolor="#c7e2fa [660]" stroked="f" strokeweight=".5pt">
                      <v:textbox>
                        <w:txbxContent>
                          <w:p w14:paraId="546436E6" w14:textId="65C1AA7C" w:rsidR="00C57316" w:rsidRPr="002F4FAA" w:rsidRDefault="00C57316" w:rsidP="00C57316">
                            <w:pPr>
                              <w:rPr>
                                <w:rFonts w:ascii="Times New Roman" w:hAnsi="Times New Roman" w:cs="Times New Roman"/>
                                <w:sz w:val="24"/>
                                <w:szCs w:val="24"/>
                              </w:rPr>
                            </w:pPr>
                            <w:r w:rsidRPr="002F4FAA">
                              <w:rPr>
                                <w:rFonts w:ascii="Times New Roman" w:hAnsi="Times New Roman" w:cs="Times New Roman"/>
                                <w:sz w:val="24"/>
                                <w:szCs w:val="24"/>
                              </w:rPr>
                              <w:t xml:space="preserve">A high majority of </w:t>
                            </w:r>
                            <w:proofErr w:type="spellStart"/>
                            <w:r w:rsidRPr="002F4FAA">
                              <w:rPr>
                                <w:rFonts w:ascii="Times New Roman" w:hAnsi="Times New Roman" w:cs="Times New Roman"/>
                                <w:sz w:val="24"/>
                                <w:szCs w:val="24"/>
                              </w:rPr>
                              <w:t>carer’s</w:t>
                            </w:r>
                            <w:proofErr w:type="spellEnd"/>
                            <w:r w:rsidRPr="002F4FAA">
                              <w:rPr>
                                <w:rFonts w:ascii="Times New Roman" w:hAnsi="Times New Roman" w:cs="Times New Roman"/>
                                <w:sz w:val="24"/>
                                <w:szCs w:val="24"/>
                              </w:rPr>
                              <w:t xml:space="preserve"> in the UK are surprisingly young adults or even children, Aldridge and Baker (1993</w:t>
                            </w:r>
                            <w:r w:rsidR="00081ED4">
                              <w:rPr>
                                <w:rFonts w:ascii="Times New Roman" w:hAnsi="Times New Roman" w:cs="Times New Roman"/>
                                <w:sz w:val="24"/>
                                <w:szCs w:val="24"/>
                              </w:rPr>
                              <w:t xml:space="preserve">, cited in </w:t>
                            </w:r>
                            <w:r w:rsidR="00081ED4" w:rsidRPr="00081ED4">
                              <w:rPr>
                                <w:rFonts w:ascii="Times New Roman" w:hAnsi="Times New Roman" w:cs="Times New Roman"/>
                                <w:sz w:val="24"/>
                                <w:szCs w:val="24"/>
                              </w:rPr>
                              <w:t>Bradshaw and Mayhew</w:t>
                            </w:r>
                            <w:r w:rsidR="00081ED4">
                              <w:rPr>
                                <w:rFonts w:ascii="Times New Roman" w:hAnsi="Times New Roman" w:cs="Times New Roman"/>
                                <w:sz w:val="24"/>
                                <w:szCs w:val="24"/>
                              </w:rPr>
                              <w:t xml:space="preserve"> </w:t>
                            </w:r>
                            <w:r w:rsidR="00081ED4" w:rsidRPr="00081ED4">
                              <w:rPr>
                                <w:rFonts w:ascii="Times New Roman" w:hAnsi="Times New Roman" w:cs="Times New Roman"/>
                                <w:sz w:val="24"/>
                                <w:szCs w:val="24"/>
                              </w:rPr>
                              <w:t>2005)</w:t>
                            </w:r>
                            <w:r w:rsidR="00081ED4">
                              <w:rPr>
                                <w:rFonts w:ascii="Times New Roman" w:hAnsi="Times New Roman" w:cs="Times New Roman"/>
                                <w:sz w:val="24"/>
                                <w:szCs w:val="24"/>
                              </w:rPr>
                              <w:t xml:space="preserve"> </w:t>
                            </w:r>
                            <w:r w:rsidRPr="002F4FAA">
                              <w:rPr>
                                <w:rFonts w:ascii="Times New Roman" w:hAnsi="Times New Roman" w:cs="Times New Roman"/>
                                <w:sz w:val="24"/>
                                <w:szCs w:val="24"/>
                              </w:rPr>
                              <w:t xml:space="preserve">state that people that are ill and physically disabled are more likely to experience poverty, lack of employment and live in more deprived areas. They continue that due to a severe lack of money or resources to provide care that it is often the case that children need to take on the responsibility of taking care of their parents. </w:t>
                            </w:r>
                          </w:p>
                          <w:p w14:paraId="239AF7F0" w14:textId="08755976" w:rsidR="00C57316" w:rsidRPr="002F4FAA" w:rsidRDefault="00C57316" w:rsidP="00C57316">
                            <w:pPr>
                              <w:rPr>
                                <w:rFonts w:ascii="Times New Roman" w:hAnsi="Times New Roman" w:cs="Times New Roman"/>
                                <w:sz w:val="24"/>
                                <w:szCs w:val="24"/>
                              </w:rPr>
                            </w:pPr>
                            <w:r w:rsidRPr="002F4FAA">
                              <w:rPr>
                                <w:rFonts w:ascii="Times New Roman" w:hAnsi="Times New Roman" w:cs="Times New Roman"/>
                                <w:sz w:val="24"/>
                                <w:szCs w:val="24"/>
                              </w:rPr>
                              <w:tab/>
                              <w:t xml:space="preserve">A study of young </w:t>
                            </w:r>
                            <w:proofErr w:type="spellStart"/>
                            <w:r w:rsidRPr="002F4FAA">
                              <w:rPr>
                                <w:rFonts w:ascii="Times New Roman" w:hAnsi="Times New Roman" w:cs="Times New Roman"/>
                                <w:sz w:val="24"/>
                                <w:szCs w:val="24"/>
                              </w:rPr>
                              <w:t>carer’s</w:t>
                            </w:r>
                            <w:proofErr w:type="spellEnd"/>
                            <w:r w:rsidRPr="002F4FAA">
                              <w:rPr>
                                <w:rFonts w:ascii="Times New Roman" w:hAnsi="Times New Roman" w:cs="Times New Roman"/>
                                <w:sz w:val="24"/>
                                <w:szCs w:val="24"/>
                              </w:rPr>
                              <w:t xml:space="preserve"> in Edinburgh called the Young </w:t>
                            </w:r>
                            <w:proofErr w:type="spellStart"/>
                            <w:r w:rsidRPr="002F4FAA">
                              <w:rPr>
                                <w:rFonts w:ascii="Times New Roman" w:hAnsi="Times New Roman" w:cs="Times New Roman"/>
                                <w:sz w:val="24"/>
                                <w:szCs w:val="24"/>
                              </w:rPr>
                              <w:t>Carer’s</w:t>
                            </w:r>
                            <w:proofErr w:type="spellEnd"/>
                            <w:r w:rsidRPr="002F4FAA">
                              <w:rPr>
                                <w:rFonts w:ascii="Times New Roman" w:hAnsi="Times New Roman" w:cs="Times New Roman"/>
                                <w:sz w:val="24"/>
                                <w:szCs w:val="24"/>
                              </w:rPr>
                              <w:t xml:space="preserve"> Project revealed that due the high demand in Mental Health services young </w:t>
                            </w:r>
                            <w:proofErr w:type="spellStart"/>
                            <w:r w:rsidRPr="002F4FAA">
                              <w:rPr>
                                <w:rFonts w:ascii="Times New Roman" w:hAnsi="Times New Roman" w:cs="Times New Roman"/>
                                <w:sz w:val="24"/>
                                <w:szCs w:val="24"/>
                              </w:rPr>
                              <w:t>carers</w:t>
                            </w:r>
                            <w:proofErr w:type="spellEnd"/>
                            <w:r w:rsidRPr="002F4FAA">
                              <w:rPr>
                                <w:rFonts w:ascii="Times New Roman" w:hAnsi="Times New Roman" w:cs="Times New Roman"/>
                                <w:sz w:val="24"/>
                                <w:szCs w:val="24"/>
                              </w:rPr>
                              <w:t xml:space="preserve"> had been exposed to extremes of high stress and anxiety due to the responsibilities of caring (Cree, 2002</w:t>
                            </w:r>
                            <w:r w:rsidR="00081ED4">
                              <w:rPr>
                                <w:rFonts w:ascii="Times New Roman" w:hAnsi="Times New Roman" w:cs="Times New Roman"/>
                                <w:sz w:val="24"/>
                                <w:szCs w:val="24"/>
                              </w:rPr>
                              <w:t xml:space="preserve">, </w:t>
                            </w:r>
                            <w:r w:rsidR="00081ED4" w:rsidRPr="00081ED4">
                              <w:rPr>
                                <w:rFonts w:ascii="Times New Roman" w:hAnsi="Times New Roman" w:cs="Times New Roman"/>
                                <w:sz w:val="24"/>
                                <w:szCs w:val="24"/>
                              </w:rPr>
                              <w:t>cited in Bradshaw and Mayhew</w:t>
                            </w:r>
                            <w:r w:rsidR="00081ED4">
                              <w:rPr>
                                <w:rFonts w:ascii="Times New Roman" w:hAnsi="Times New Roman" w:cs="Times New Roman"/>
                                <w:sz w:val="24"/>
                                <w:szCs w:val="24"/>
                              </w:rPr>
                              <w:t xml:space="preserve">, </w:t>
                            </w:r>
                            <w:r w:rsidR="00081ED4" w:rsidRPr="00081ED4">
                              <w:rPr>
                                <w:rFonts w:ascii="Times New Roman" w:hAnsi="Times New Roman" w:cs="Times New Roman"/>
                                <w:sz w:val="24"/>
                                <w:szCs w:val="24"/>
                              </w:rPr>
                              <w:t>2005)</w:t>
                            </w:r>
                            <w:r w:rsidR="00081ED4">
                              <w:rPr>
                                <w:rFonts w:ascii="Times New Roman" w:hAnsi="Times New Roman" w:cs="Times New Roman"/>
                                <w:sz w:val="24"/>
                                <w:szCs w:val="24"/>
                              </w:rPr>
                              <w:t>.</w:t>
                            </w:r>
                            <w:r w:rsidR="00081ED4" w:rsidRPr="00081ED4">
                              <w:rPr>
                                <w:rFonts w:ascii="Times New Roman" w:hAnsi="Times New Roman" w:cs="Times New Roman"/>
                                <w:sz w:val="24"/>
                                <w:szCs w:val="24"/>
                              </w:rPr>
                              <w:t xml:space="preserve"> </w:t>
                            </w:r>
                            <w:r w:rsidRPr="002F4FAA">
                              <w:rPr>
                                <w:rFonts w:ascii="Times New Roman" w:hAnsi="Times New Roman" w:cs="Times New Roman"/>
                                <w:sz w:val="24"/>
                                <w:szCs w:val="24"/>
                              </w:rPr>
                              <w:t xml:space="preserve">Being a young </w:t>
                            </w:r>
                            <w:proofErr w:type="spellStart"/>
                            <w:r w:rsidRPr="002F4FAA">
                              <w:rPr>
                                <w:rFonts w:ascii="Times New Roman" w:hAnsi="Times New Roman" w:cs="Times New Roman"/>
                                <w:sz w:val="24"/>
                                <w:szCs w:val="24"/>
                              </w:rPr>
                              <w:t>carer</w:t>
                            </w:r>
                            <w:proofErr w:type="spellEnd"/>
                            <w:r w:rsidRPr="002F4FAA">
                              <w:rPr>
                                <w:rFonts w:ascii="Times New Roman" w:hAnsi="Times New Roman" w:cs="Times New Roman"/>
                                <w:sz w:val="24"/>
                                <w:szCs w:val="24"/>
                              </w:rPr>
                              <w:t xml:space="preserve"> can be challenging in itself as children carry the responsibility of education, homework commitments and self-discovery, </w:t>
                            </w:r>
                            <w:r w:rsidR="00230FA1" w:rsidRPr="002F4FAA">
                              <w:rPr>
                                <w:rFonts w:ascii="Times New Roman" w:hAnsi="Times New Roman" w:cs="Times New Roman"/>
                                <w:sz w:val="24"/>
                                <w:szCs w:val="24"/>
                              </w:rPr>
                              <w:t>James</w:t>
                            </w:r>
                            <w:r w:rsidRPr="002F4FAA">
                              <w:rPr>
                                <w:rFonts w:ascii="Times New Roman" w:hAnsi="Times New Roman" w:cs="Times New Roman"/>
                                <w:sz w:val="24"/>
                                <w:szCs w:val="24"/>
                              </w:rPr>
                              <w:t xml:space="preserve"> (2017) believes that a young </w:t>
                            </w:r>
                            <w:proofErr w:type="spellStart"/>
                            <w:r w:rsidRPr="002F4FAA">
                              <w:rPr>
                                <w:rFonts w:ascii="Times New Roman" w:hAnsi="Times New Roman" w:cs="Times New Roman"/>
                                <w:sz w:val="24"/>
                                <w:szCs w:val="24"/>
                              </w:rPr>
                              <w:t>carer’s</w:t>
                            </w:r>
                            <w:proofErr w:type="spellEnd"/>
                            <w:r w:rsidRPr="002F4FAA">
                              <w:rPr>
                                <w:rFonts w:ascii="Times New Roman" w:hAnsi="Times New Roman" w:cs="Times New Roman"/>
                                <w:sz w:val="24"/>
                                <w:szCs w:val="24"/>
                              </w:rPr>
                              <w:t xml:space="preserve"> daily responsibilities to taking care of another can be anything from hygiene and extensive personal care to other tasks such as shopping, arranging appointments, financial management, emotional support and caring for any siblings. </w:t>
                            </w:r>
                          </w:p>
                          <w:p w14:paraId="67900093" w14:textId="0C1557B1" w:rsidR="00C57316" w:rsidRPr="002F4FAA" w:rsidRDefault="00C57316" w:rsidP="00C57316">
                            <w:pPr>
                              <w:rPr>
                                <w:rFonts w:ascii="Times New Roman" w:hAnsi="Times New Roman" w:cs="Times New Roman"/>
                                <w:sz w:val="24"/>
                                <w:szCs w:val="24"/>
                              </w:rPr>
                            </w:pPr>
                            <w:r w:rsidRPr="002F4FAA">
                              <w:rPr>
                                <w:rFonts w:ascii="Times New Roman" w:hAnsi="Times New Roman" w:cs="Times New Roman"/>
                                <w:sz w:val="24"/>
                                <w:szCs w:val="24"/>
                              </w:rPr>
                              <w:tab/>
                            </w:r>
                            <w:r w:rsidR="00230FA1" w:rsidRPr="002F4FAA">
                              <w:rPr>
                                <w:rFonts w:ascii="Times New Roman" w:hAnsi="Times New Roman" w:cs="Times New Roman"/>
                                <w:sz w:val="24"/>
                                <w:szCs w:val="24"/>
                              </w:rPr>
                              <w:t>Malkani</w:t>
                            </w:r>
                            <w:r w:rsidRPr="002F4FAA">
                              <w:rPr>
                                <w:rFonts w:ascii="Times New Roman" w:hAnsi="Times New Roman" w:cs="Times New Roman"/>
                                <w:sz w:val="24"/>
                                <w:szCs w:val="24"/>
                              </w:rPr>
                              <w:t xml:space="preserve"> (2019) interviewed a young </w:t>
                            </w:r>
                            <w:proofErr w:type="spellStart"/>
                            <w:r w:rsidRPr="002F4FAA">
                              <w:rPr>
                                <w:rFonts w:ascii="Times New Roman" w:hAnsi="Times New Roman" w:cs="Times New Roman"/>
                                <w:sz w:val="24"/>
                                <w:szCs w:val="24"/>
                              </w:rPr>
                              <w:t>carer</w:t>
                            </w:r>
                            <w:proofErr w:type="spellEnd"/>
                            <w:r w:rsidRPr="002F4FAA">
                              <w:rPr>
                                <w:rFonts w:ascii="Times New Roman" w:hAnsi="Times New Roman" w:cs="Times New Roman"/>
                                <w:sz w:val="24"/>
                                <w:szCs w:val="24"/>
                              </w:rPr>
                              <w:t xml:space="preserve"> in the UK who provides constant physical and emotional care for his mother when he is not in schools, this young </w:t>
                            </w:r>
                            <w:proofErr w:type="spellStart"/>
                            <w:r w:rsidRPr="002F4FAA">
                              <w:rPr>
                                <w:rFonts w:ascii="Times New Roman" w:hAnsi="Times New Roman" w:cs="Times New Roman"/>
                                <w:sz w:val="24"/>
                                <w:szCs w:val="24"/>
                              </w:rPr>
                              <w:t>carer</w:t>
                            </w:r>
                            <w:proofErr w:type="spellEnd"/>
                            <w:r w:rsidRPr="002F4FAA">
                              <w:rPr>
                                <w:rFonts w:ascii="Times New Roman" w:hAnsi="Times New Roman" w:cs="Times New Roman"/>
                                <w:sz w:val="24"/>
                                <w:szCs w:val="24"/>
                              </w:rPr>
                              <w:t xml:space="preserve"> has to take on all the responsibilities that are normally the “Grown up tasks” and commented that the “The emotional side is the hardest”. </w:t>
                            </w:r>
                            <w:r w:rsidR="00230FA1" w:rsidRPr="002F4FAA">
                              <w:rPr>
                                <w:rFonts w:ascii="Times New Roman" w:hAnsi="Times New Roman" w:cs="Times New Roman"/>
                                <w:sz w:val="24"/>
                                <w:szCs w:val="24"/>
                              </w:rPr>
                              <w:t xml:space="preserve">Malkani </w:t>
                            </w:r>
                            <w:r w:rsidRPr="002F4FAA">
                              <w:rPr>
                                <w:rFonts w:ascii="Times New Roman" w:hAnsi="Times New Roman" w:cs="Times New Roman"/>
                                <w:sz w:val="24"/>
                                <w:szCs w:val="24"/>
                              </w:rPr>
                              <w:t xml:space="preserve">continued to report that due to the Government’s lack of social care systems that more children take on the role of a full-time </w:t>
                            </w:r>
                            <w:proofErr w:type="spellStart"/>
                            <w:r w:rsidRPr="002F4FAA">
                              <w:rPr>
                                <w:rFonts w:ascii="Times New Roman" w:hAnsi="Times New Roman" w:cs="Times New Roman"/>
                                <w:sz w:val="24"/>
                                <w:szCs w:val="24"/>
                              </w:rPr>
                              <w:t>carer</w:t>
                            </w:r>
                            <w:proofErr w:type="spellEnd"/>
                            <w:r w:rsidRPr="002F4FAA">
                              <w:rPr>
                                <w:rFonts w:ascii="Times New Roman" w:hAnsi="Times New Roman" w:cs="Times New Roman"/>
                                <w:sz w:val="24"/>
                                <w:szCs w:val="24"/>
                              </w:rPr>
                              <w:t xml:space="preserve"> many reported feeling tired and stressed which presents a large risk to future generations mental health and well-being.</w:t>
                            </w:r>
                          </w:p>
                        </w:txbxContent>
                      </v:textbox>
                    </v:shape>
                  </w:pict>
                </mc:Fallback>
              </mc:AlternateContent>
            </w:r>
          </w:p>
        </w:tc>
      </w:tr>
      <w:tr w:rsidR="00CA7019" w14:paraId="5C3F9373" w14:textId="77777777" w:rsidTr="00CA7019">
        <w:trPr>
          <w:gridAfter w:val="2"/>
          <w:wAfter w:w="7200" w:type="dxa"/>
          <w:trHeight w:val="3780"/>
          <w:jc w:val="center"/>
        </w:trPr>
        <w:tc>
          <w:tcPr>
            <w:tcW w:w="514" w:type="dxa"/>
            <w:vMerge w:val="restart"/>
          </w:tcPr>
          <w:p w14:paraId="11F3DF35" w14:textId="0C498C4D" w:rsidR="00CA7019" w:rsidRDefault="00CA7019">
            <w:pPr>
              <w:pStyle w:val="NoSpacing"/>
            </w:pPr>
          </w:p>
        </w:tc>
        <w:tc>
          <w:tcPr>
            <w:tcW w:w="6686" w:type="dxa"/>
            <w:gridSpan w:val="2"/>
          </w:tcPr>
          <w:p w14:paraId="373DE323" w14:textId="7C980EBB" w:rsidR="00CA7019" w:rsidRPr="002C208D" w:rsidRDefault="00043FBA" w:rsidP="002C208D">
            <w:r>
              <w:rPr>
                <w:noProof/>
              </w:rPr>
              <mc:AlternateContent>
                <mc:Choice Requires="wps">
                  <w:drawing>
                    <wp:anchor distT="0" distB="0" distL="114300" distR="114300" simplePos="0" relativeHeight="251661312" behindDoc="0" locked="0" layoutInCell="1" allowOverlap="1" wp14:anchorId="5C51DC69" wp14:editId="3A890010">
                      <wp:simplePos x="0" y="0"/>
                      <wp:positionH relativeFrom="column">
                        <wp:posOffset>-394391</wp:posOffset>
                      </wp:positionH>
                      <wp:positionV relativeFrom="paragraph">
                        <wp:posOffset>49237</wp:posOffset>
                      </wp:positionV>
                      <wp:extent cx="4200211" cy="579788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200211" cy="5797885"/>
                              </a:xfrm>
                              <a:prstGeom prst="rect">
                                <a:avLst/>
                              </a:prstGeom>
                              <a:solidFill>
                                <a:schemeClr val="accent1">
                                  <a:lumMod val="20000"/>
                                  <a:lumOff val="80000"/>
                                </a:schemeClr>
                              </a:solidFill>
                              <a:ln w="6350">
                                <a:noFill/>
                              </a:ln>
                            </wps:spPr>
                            <wps:txbx>
                              <w:txbxContent>
                                <w:p w14:paraId="41A6BAC1" w14:textId="5003F982" w:rsidR="00CA7019" w:rsidRPr="00043FBA" w:rsidRDefault="00CA7019" w:rsidP="00CA7019">
                                  <w:pPr>
                                    <w:rPr>
                                      <w:rFonts w:ascii="Times New Roman" w:hAnsi="Times New Roman" w:cs="Times New Roman"/>
                                      <w:sz w:val="24"/>
                                      <w:szCs w:val="24"/>
                                    </w:rPr>
                                  </w:pPr>
                                  <w:r w:rsidRPr="00043FBA">
                                    <w:rPr>
                                      <w:rFonts w:ascii="Times New Roman" w:hAnsi="Times New Roman" w:cs="Times New Roman"/>
                                      <w:sz w:val="24"/>
                                      <w:szCs w:val="24"/>
                                    </w:rPr>
                                    <w:t xml:space="preserve">Due to there being a rise in life expectancy in the UK more people are becoming </w:t>
                                  </w:r>
                                  <w:proofErr w:type="spellStart"/>
                                  <w:r w:rsidRPr="00043FBA">
                                    <w:rPr>
                                      <w:rFonts w:ascii="Times New Roman" w:hAnsi="Times New Roman" w:cs="Times New Roman"/>
                                      <w:sz w:val="24"/>
                                      <w:szCs w:val="24"/>
                                    </w:rPr>
                                    <w:t>carer’s</w:t>
                                  </w:r>
                                  <w:proofErr w:type="spellEnd"/>
                                  <w:r w:rsidRPr="00043FBA">
                                    <w:rPr>
                                      <w:rFonts w:ascii="Times New Roman" w:hAnsi="Times New Roman" w:cs="Times New Roman"/>
                                      <w:sz w:val="24"/>
                                      <w:szCs w:val="24"/>
                                    </w:rPr>
                                    <w:t xml:space="preserve"> in the future with now many families taking on the responsibility of caring for elderly relatives.</w:t>
                                  </w:r>
                                  <w:r w:rsidR="002B1B1E" w:rsidRPr="00043FBA">
                                    <w:rPr>
                                      <w:rFonts w:ascii="Times New Roman" w:hAnsi="Times New Roman" w:cs="Times New Roman"/>
                                      <w:sz w:val="24"/>
                                      <w:szCs w:val="24"/>
                                    </w:rPr>
                                    <w:t xml:space="preserve"> </w:t>
                                  </w:r>
                                  <w:r w:rsidR="002B1B1E" w:rsidRPr="00043FBA">
                                    <w:rPr>
                                      <w:rFonts w:ascii="Times New Roman" w:hAnsi="Times New Roman" w:cs="Times New Roman"/>
                                      <w:sz w:val="24"/>
                                      <w:szCs w:val="24"/>
                                    </w:rPr>
                                    <w:t>GOV.UK</w:t>
                                  </w:r>
                                  <w:r w:rsidR="002B1B1E" w:rsidRPr="00043FBA">
                                    <w:rPr>
                                      <w:rFonts w:ascii="Times New Roman" w:hAnsi="Times New Roman" w:cs="Times New Roman"/>
                                      <w:sz w:val="24"/>
                                      <w:szCs w:val="24"/>
                                    </w:rPr>
                                    <w:t xml:space="preserve"> (</w:t>
                                  </w:r>
                                  <w:r w:rsidR="002B1B1E" w:rsidRPr="00043FBA">
                                    <w:rPr>
                                      <w:rFonts w:ascii="Times New Roman" w:hAnsi="Times New Roman" w:cs="Times New Roman"/>
                                      <w:sz w:val="24"/>
                                      <w:szCs w:val="24"/>
                                    </w:rPr>
                                    <w:t>2018)</w:t>
                                  </w:r>
                                  <w:r w:rsidRPr="00043FBA">
                                    <w:rPr>
                                      <w:rFonts w:ascii="Times New Roman" w:hAnsi="Times New Roman" w:cs="Times New Roman"/>
                                      <w:sz w:val="24"/>
                                      <w:szCs w:val="24"/>
                                    </w:rPr>
                                    <w:t xml:space="preserve"> statistics show evidence that life expectancy age is roughly 85 which is 2.7 considerably much higher than the 1970’s and with a forever growing population this number will continue to rise. The Welsh Government introduced The Future Generations Act in 2015, the purpose of this act is to ensure that Welsh future generations flourish and healthy to begin their journey in society. In the Future Generations act (2015) The Welsh Government state under their Healthier Wales section that their aim is to ‘Have a society in which people’s physical and mental well-being is </w:t>
                                  </w:r>
                                  <w:proofErr w:type="spellStart"/>
                                  <w:r w:rsidRPr="00043FBA">
                                    <w:rPr>
                                      <w:rFonts w:ascii="Times New Roman" w:hAnsi="Times New Roman" w:cs="Times New Roman"/>
                                      <w:sz w:val="24"/>
                                      <w:szCs w:val="24"/>
                                    </w:rPr>
                                    <w:t>maximised</w:t>
                                  </w:r>
                                  <w:proofErr w:type="spellEnd"/>
                                  <w:r w:rsidRPr="00043FBA">
                                    <w:rPr>
                                      <w:rFonts w:ascii="Times New Roman" w:hAnsi="Times New Roman" w:cs="Times New Roman"/>
                                      <w:sz w:val="24"/>
                                      <w:szCs w:val="24"/>
                                    </w:rPr>
                                    <w:t>’</w:t>
                                  </w:r>
                                  <w:r w:rsidR="000C4FA1" w:rsidRPr="00043FBA">
                                    <w:rPr>
                                      <w:rFonts w:ascii="Times New Roman" w:hAnsi="Times New Roman" w:cs="Times New Roman"/>
                                      <w:sz w:val="24"/>
                                      <w:szCs w:val="24"/>
                                    </w:rPr>
                                    <w:t xml:space="preserve"> </w:t>
                                  </w:r>
                                  <w:r w:rsidR="000C4FA1" w:rsidRPr="00043FBA">
                                    <w:rPr>
                                      <w:rFonts w:ascii="Times New Roman" w:hAnsi="Times New Roman" w:cs="Times New Roman"/>
                                      <w:sz w:val="24"/>
                                      <w:szCs w:val="24"/>
                                    </w:rPr>
                                    <w:t>(Welsh Government, 2015)</w:t>
                                  </w:r>
                                  <w:r w:rsidR="000C4FA1" w:rsidRPr="00043FBA">
                                    <w:rPr>
                                      <w:rFonts w:ascii="Times New Roman" w:hAnsi="Times New Roman" w:cs="Times New Roman"/>
                                      <w:sz w:val="24"/>
                                      <w:szCs w:val="24"/>
                                    </w:rPr>
                                    <w:t xml:space="preserve">. </w:t>
                                  </w:r>
                                  <w:r w:rsidRPr="00043FBA">
                                    <w:rPr>
                                      <w:rFonts w:ascii="Times New Roman" w:hAnsi="Times New Roman" w:cs="Times New Roman"/>
                                      <w:sz w:val="24"/>
                                      <w:szCs w:val="24"/>
                                    </w:rPr>
                                    <w:t xml:space="preserve"> A powerful statement yes but due to the ever-growing population that need to be cared for with limited services and support available does the Future Generation of Wales Commissioner need to intervein more to prevent such a lack of resources in the future? </w:t>
                                  </w:r>
                                  <w:r w:rsidR="002B1B1E" w:rsidRPr="00043FBA">
                                    <w:rPr>
                                      <w:rFonts w:ascii="Times New Roman" w:hAnsi="Times New Roman" w:cs="Times New Roman"/>
                                      <w:sz w:val="24"/>
                                      <w:szCs w:val="24"/>
                                    </w:rPr>
                                    <w:t>DH</w:t>
                                  </w:r>
                                  <w:r w:rsidRPr="00043FBA">
                                    <w:rPr>
                                      <w:rFonts w:ascii="Times New Roman" w:hAnsi="Times New Roman" w:cs="Times New Roman"/>
                                      <w:sz w:val="24"/>
                                      <w:szCs w:val="24"/>
                                    </w:rPr>
                                    <w:t xml:space="preserve"> (2004) suggests that more can be done to prepare people for the possible responsibility of becoming a </w:t>
                                  </w:r>
                                  <w:proofErr w:type="spellStart"/>
                                  <w:r w:rsidRPr="00043FBA">
                                    <w:rPr>
                                      <w:rFonts w:ascii="Times New Roman" w:hAnsi="Times New Roman" w:cs="Times New Roman"/>
                                      <w:sz w:val="24"/>
                                      <w:szCs w:val="24"/>
                                    </w:rPr>
                                    <w:t>carer</w:t>
                                  </w:r>
                                  <w:proofErr w:type="spellEnd"/>
                                  <w:r w:rsidRPr="00043FBA">
                                    <w:rPr>
                                      <w:rFonts w:ascii="Times New Roman" w:hAnsi="Times New Roman" w:cs="Times New Roman"/>
                                      <w:sz w:val="24"/>
                                      <w:szCs w:val="24"/>
                                    </w:rPr>
                                    <w:t xml:space="preserve"> in the future; They suggest that government health departments and social services need to contribute towards providing educational settings from early years to university with more information, training and support services considering the amount of </w:t>
                                  </w:r>
                                  <w:proofErr w:type="spellStart"/>
                                  <w:r w:rsidRPr="00043FBA">
                                    <w:rPr>
                                      <w:rFonts w:ascii="Times New Roman" w:hAnsi="Times New Roman" w:cs="Times New Roman"/>
                                      <w:sz w:val="24"/>
                                      <w:szCs w:val="24"/>
                                    </w:rPr>
                                    <w:t>carer’s</w:t>
                                  </w:r>
                                  <w:proofErr w:type="spellEnd"/>
                                  <w:r w:rsidRPr="00043FBA">
                                    <w:rPr>
                                      <w:rFonts w:ascii="Times New Roman" w:hAnsi="Times New Roman" w:cs="Times New Roman"/>
                                      <w:sz w:val="24"/>
                                      <w:szCs w:val="24"/>
                                    </w:rPr>
                                    <w:t xml:space="preserve"> privately care for a relative in the UK.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1DC69" id="Text Box 18" o:spid="_x0000_s1039" type="#_x0000_t202" style="position:absolute;margin-left:-31.05pt;margin-top:3.9pt;width:330.75pt;height:45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" fillcolor="#c7e2fa [660]" stroked="f" strokeweight=".5pt">
                      <v:textbox>
                        <w:txbxContent>
                          <w:p w14:paraId="41A6BAC1" w14:textId="5003F982" w:rsidR="00CA7019" w:rsidRPr="00043FBA" w:rsidRDefault="00CA7019" w:rsidP="00CA7019">
                            <w:pPr>
                              <w:rPr>
                                <w:rFonts w:ascii="Times New Roman" w:hAnsi="Times New Roman" w:cs="Times New Roman"/>
                                <w:sz w:val="24"/>
                                <w:szCs w:val="24"/>
                              </w:rPr>
                            </w:pPr>
                            <w:r w:rsidRPr="00043FBA">
                              <w:rPr>
                                <w:rFonts w:ascii="Times New Roman" w:hAnsi="Times New Roman" w:cs="Times New Roman"/>
                                <w:sz w:val="24"/>
                                <w:szCs w:val="24"/>
                              </w:rPr>
                              <w:t xml:space="preserve">Due to there being a rise in life expectancy in the UK more people are becoming </w:t>
                            </w:r>
                            <w:proofErr w:type="spellStart"/>
                            <w:r w:rsidRPr="00043FBA">
                              <w:rPr>
                                <w:rFonts w:ascii="Times New Roman" w:hAnsi="Times New Roman" w:cs="Times New Roman"/>
                                <w:sz w:val="24"/>
                                <w:szCs w:val="24"/>
                              </w:rPr>
                              <w:t>carer’s</w:t>
                            </w:r>
                            <w:proofErr w:type="spellEnd"/>
                            <w:r w:rsidRPr="00043FBA">
                              <w:rPr>
                                <w:rFonts w:ascii="Times New Roman" w:hAnsi="Times New Roman" w:cs="Times New Roman"/>
                                <w:sz w:val="24"/>
                                <w:szCs w:val="24"/>
                              </w:rPr>
                              <w:t xml:space="preserve"> in the future with now many families taking on the responsibility of caring for elderly relatives.</w:t>
                            </w:r>
                            <w:r w:rsidR="002B1B1E" w:rsidRPr="00043FBA">
                              <w:rPr>
                                <w:rFonts w:ascii="Times New Roman" w:hAnsi="Times New Roman" w:cs="Times New Roman"/>
                                <w:sz w:val="24"/>
                                <w:szCs w:val="24"/>
                              </w:rPr>
                              <w:t xml:space="preserve"> </w:t>
                            </w:r>
                            <w:r w:rsidR="002B1B1E" w:rsidRPr="00043FBA">
                              <w:rPr>
                                <w:rFonts w:ascii="Times New Roman" w:hAnsi="Times New Roman" w:cs="Times New Roman"/>
                                <w:sz w:val="24"/>
                                <w:szCs w:val="24"/>
                              </w:rPr>
                              <w:t>GOV.UK</w:t>
                            </w:r>
                            <w:r w:rsidR="002B1B1E" w:rsidRPr="00043FBA">
                              <w:rPr>
                                <w:rFonts w:ascii="Times New Roman" w:hAnsi="Times New Roman" w:cs="Times New Roman"/>
                                <w:sz w:val="24"/>
                                <w:szCs w:val="24"/>
                              </w:rPr>
                              <w:t xml:space="preserve"> (</w:t>
                            </w:r>
                            <w:r w:rsidR="002B1B1E" w:rsidRPr="00043FBA">
                              <w:rPr>
                                <w:rFonts w:ascii="Times New Roman" w:hAnsi="Times New Roman" w:cs="Times New Roman"/>
                                <w:sz w:val="24"/>
                                <w:szCs w:val="24"/>
                              </w:rPr>
                              <w:t>2018)</w:t>
                            </w:r>
                            <w:r w:rsidRPr="00043FBA">
                              <w:rPr>
                                <w:rFonts w:ascii="Times New Roman" w:hAnsi="Times New Roman" w:cs="Times New Roman"/>
                                <w:sz w:val="24"/>
                                <w:szCs w:val="24"/>
                              </w:rPr>
                              <w:t xml:space="preserve"> statistics show evidence that life expectancy age is roughly 85 which is 2.7 considerably much higher than the 1970’s and with a forever growing population this number will continue to rise. The Welsh Government introduced The Future Generations Act in 2015, the purpose of this act is to ensure that Welsh future generations flourish and healthy to begin their journey in society. In the Future Generations act (2015) The Welsh Government state under their Healthier Wales section that their aim is to ‘Have a society in which people’s physical and mental well-being is </w:t>
                            </w:r>
                            <w:proofErr w:type="spellStart"/>
                            <w:r w:rsidRPr="00043FBA">
                              <w:rPr>
                                <w:rFonts w:ascii="Times New Roman" w:hAnsi="Times New Roman" w:cs="Times New Roman"/>
                                <w:sz w:val="24"/>
                                <w:szCs w:val="24"/>
                              </w:rPr>
                              <w:t>maximised</w:t>
                            </w:r>
                            <w:proofErr w:type="spellEnd"/>
                            <w:r w:rsidRPr="00043FBA">
                              <w:rPr>
                                <w:rFonts w:ascii="Times New Roman" w:hAnsi="Times New Roman" w:cs="Times New Roman"/>
                                <w:sz w:val="24"/>
                                <w:szCs w:val="24"/>
                              </w:rPr>
                              <w:t>’</w:t>
                            </w:r>
                            <w:r w:rsidR="000C4FA1" w:rsidRPr="00043FBA">
                              <w:rPr>
                                <w:rFonts w:ascii="Times New Roman" w:hAnsi="Times New Roman" w:cs="Times New Roman"/>
                                <w:sz w:val="24"/>
                                <w:szCs w:val="24"/>
                              </w:rPr>
                              <w:t xml:space="preserve"> </w:t>
                            </w:r>
                            <w:r w:rsidR="000C4FA1" w:rsidRPr="00043FBA">
                              <w:rPr>
                                <w:rFonts w:ascii="Times New Roman" w:hAnsi="Times New Roman" w:cs="Times New Roman"/>
                                <w:sz w:val="24"/>
                                <w:szCs w:val="24"/>
                              </w:rPr>
                              <w:t>(Welsh Government, 2015)</w:t>
                            </w:r>
                            <w:r w:rsidR="000C4FA1" w:rsidRPr="00043FBA">
                              <w:rPr>
                                <w:rFonts w:ascii="Times New Roman" w:hAnsi="Times New Roman" w:cs="Times New Roman"/>
                                <w:sz w:val="24"/>
                                <w:szCs w:val="24"/>
                              </w:rPr>
                              <w:t xml:space="preserve">. </w:t>
                            </w:r>
                            <w:r w:rsidRPr="00043FBA">
                              <w:rPr>
                                <w:rFonts w:ascii="Times New Roman" w:hAnsi="Times New Roman" w:cs="Times New Roman"/>
                                <w:sz w:val="24"/>
                                <w:szCs w:val="24"/>
                              </w:rPr>
                              <w:t xml:space="preserve"> A powerful statement yes but due to the ever-growing population that need to be cared for with limited services and support available does the Future Generation of Wales Commissioner need to intervein more to prevent such a lack of resources in the future? </w:t>
                            </w:r>
                            <w:r w:rsidR="002B1B1E" w:rsidRPr="00043FBA">
                              <w:rPr>
                                <w:rFonts w:ascii="Times New Roman" w:hAnsi="Times New Roman" w:cs="Times New Roman"/>
                                <w:sz w:val="24"/>
                                <w:szCs w:val="24"/>
                              </w:rPr>
                              <w:t>DH</w:t>
                            </w:r>
                            <w:r w:rsidRPr="00043FBA">
                              <w:rPr>
                                <w:rFonts w:ascii="Times New Roman" w:hAnsi="Times New Roman" w:cs="Times New Roman"/>
                                <w:sz w:val="24"/>
                                <w:szCs w:val="24"/>
                              </w:rPr>
                              <w:t xml:space="preserve"> (2004) suggests that more can be done to prepare people for the possible responsibility of becoming a </w:t>
                            </w:r>
                            <w:proofErr w:type="spellStart"/>
                            <w:r w:rsidRPr="00043FBA">
                              <w:rPr>
                                <w:rFonts w:ascii="Times New Roman" w:hAnsi="Times New Roman" w:cs="Times New Roman"/>
                                <w:sz w:val="24"/>
                                <w:szCs w:val="24"/>
                              </w:rPr>
                              <w:t>carer</w:t>
                            </w:r>
                            <w:proofErr w:type="spellEnd"/>
                            <w:r w:rsidRPr="00043FBA">
                              <w:rPr>
                                <w:rFonts w:ascii="Times New Roman" w:hAnsi="Times New Roman" w:cs="Times New Roman"/>
                                <w:sz w:val="24"/>
                                <w:szCs w:val="24"/>
                              </w:rPr>
                              <w:t xml:space="preserve"> in the future; They suggest that government health departments and social services need to contribute towards providing educational settings from early years to university with more information, training and support services considering the amount of </w:t>
                            </w:r>
                            <w:proofErr w:type="spellStart"/>
                            <w:r w:rsidRPr="00043FBA">
                              <w:rPr>
                                <w:rFonts w:ascii="Times New Roman" w:hAnsi="Times New Roman" w:cs="Times New Roman"/>
                                <w:sz w:val="24"/>
                                <w:szCs w:val="24"/>
                              </w:rPr>
                              <w:t>carer’s</w:t>
                            </w:r>
                            <w:proofErr w:type="spellEnd"/>
                            <w:r w:rsidRPr="00043FBA">
                              <w:rPr>
                                <w:rFonts w:ascii="Times New Roman" w:hAnsi="Times New Roman" w:cs="Times New Roman"/>
                                <w:sz w:val="24"/>
                                <w:szCs w:val="24"/>
                              </w:rPr>
                              <w:t xml:space="preserve"> privately care for a relative in the UK.</w:t>
                            </w:r>
                          </w:p>
                        </w:txbxContent>
                      </v:textbox>
                    </v:shape>
                  </w:pict>
                </mc:Fallback>
              </mc:AlternateContent>
            </w:r>
          </w:p>
        </w:tc>
      </w:tr>
      <w:tr w:rsidR="00CA7019" w14:paraId="23ACDA6C" w14:textId="77777777" w:rsidTr="00CA7019">
        <w:trPr>
          <w:gridAfter w:val="4"/>
          <w:wAfter w:w="13886" w:type="dxa"/>
          <w:trHeight w:val="2070"/>
          <w:jc w:val="center"/>
        </w:trPr>
        <w:tc>
          <w:tcPr>
            <w:tcW w:w="514" w:type="dxa"/>
            <w:vMerge/>
          </w:tcPr>
          <w:p w14:paraId="711C43EA" w14:textId="77777777" w:rsidR="00CA7019" w:rsidRDefault="00CA7019">
            <w:pPr>
              <w:pStyle w:val="NoSpacing"/>
            </w:pPr>
          </w:p>
        </w:tc>
      </w:tr>
      <w:tr w:rsidR="00CA7019" w14:paraId="66C5B1B9" w14:textId="77777777" w:rsidTr="00CA7019">
        <w:trPr>
          <w:gridAfter w:val="4"/>
          <w:wAfter w:w="13886" w:type="dxa"/>
          <w:trHeight w:val="3411"/>
          <w:jc w:val="center"/>
        </w:trPr>
        <w:tc>
          <w:tcPr>
            <w:tcW w:w="514" w:type="dxa"/>
            <w:vMerge/>
          </w:tcPr>
          <w:p w14:paraId="502B8187" w14:textId="77777777" w:rsidR="00CA7019" w:rsidRDefault="00CA7019">
            <w:pPr>
              <w:pStyle w:val="NoSpacing"/>
            </w:pPr>
          </w:p>
        </w:tc>
      </w:tr>
      <w:tr w:rsidR="002709A2" w14:paraId="3B4E2929" w14:textId="77777777" w:rsidTr="00CA7019">
        <w:trPr>
          <w:trHeight w:hRule="exact" w:val="288"/>
          <w:jc w:val="center"/>
        </w:trPr>
        <w:tc>
          <w:tcPr>
            <w:tcW w:w="6318" w:type="dxa"/>
            <w:gridSpan w:val="2"/>
          </w:tcPr>
          <w:p w14:paraId="493FE43E" w14:textId="77777777" w:rsidR="002709A2" w:rsidRDefault="005C5673">
            <w:pPr>
              <w:pStyle w:val="NoSpacing"/>
              <w:rPr>
                <w:rStyle w:val="PageNumber"/>
              </w:rPr>
            </w:pPr>
            <w:r>
              <w:rPr>
                <w:rStyle w:val="PageNumber"/>
              </w:rPr>
              <w:t>2</w:t>
            </w:r>
          </w:p>
        </w:tc>
        <w:tc>
          <w:tcPr>
            <w:tcW w:w="882" w:type="dxa"/>
          </w:tcPr>
          <w:p w14:paraId="3323F6CA" w14:textId="77777777" w:rsidR="002709A2" w:rsidRDefault="002709A2">
            <w:pPr>
              <w:pStyle w:val="NoSpacing"/>
            </w:pPr>
          </w:p>
        </w:tc>
        <w:tc>
          <w:tcPr>
            <w:tcW w:w="514" w:type="dxa"/>
          </w:tcPr>
          <w:p w14:paraId="05BF7C2D" w14:textId="77777777" w:rsidR="002709A2" w:rsidRDefault="002709A2">
            <w:pPr>
              <w:pStyle w:val="NoSpacing"/>
            </w:pPr>
          </w:p>
        </w:tc>
        <w:tc>
          <w:tcPr>
            <w:tcW w:w="6686" w:type="dxa"/>
          </w:tcPr>
          <w:p w14:paraId="1E0B8731" w14:textId="77777777" w:rsidR="002709A2" w:rsidRDefault="005C5673">
            <w:pPr>
              <w:pStyle w:val="NoSpacing"/>
              <w:jc w:val="right"/>
              <w:rPr>
                <w:rStyle w:val="PageNumber"/>
              </w:rPr>
            </w:pPr>
            <w:r>
              <w:rPr>
                <w:rStyle w:val="PageNumber"/>
              </w:rPr>
              <w:t>3</w:t>
            </w:r>
          </w:p>
        </w:tc>
      </w:tr>
    </w:tbl>
    <w:p w14:paraId="23978D6C" w14:textId="351DFB4A" w:rsidR="00E40A87" w:rsidRDefault="00BA5CF4">
      <w:pPr>
        <w:pStyle w:val="NoSpacing"/>
        <w:rPr>
          <w:sz w:val="8"/>
        </w:rPr>
      </w:pPr>
      <w:r>
        <w:rPr>
          <w:noProof/>
          <w:sz w:val="8"/>
        </w:rPr>
        <mc:AlternateContent>
          <mc:Choice Requires="wps">
            <w:drawing>
              <wp:anchor distT="0" distB="0" distL="114300" distR="114300" simplePos="0" relativeHeight="251677696" behindDoc="0" locked="0" layoutInCell="1" allowOverlap="1" wp14:anchorId="04A7E3B5" wp14:editId="78251EE5">
                <wp:simplePos x="0" y="0"/>
                <wp:positionH relativeFrom="column">
                  <wp:posOffset>818941</wp:posOffset>
                </wp:positionH>
                <wp:positionV relativeFrom="paragraph">
                  <wp:posOffset>-6898633</wp:posOffset>
                </wp:positionV>
                <wp:extent cx="2823586" cy="622998"/>
                <wp:effectExtent l="0" t="0" r="0" b="5715"/>
                <wp:wrapNone/>
                <wp:docPr id="64" name="Text Box 64"/>
                <wp:cNvGraphicFramePr/>
                <a:graphic xmlns:a="http://schemas.openxmlformats.org/drawingml/2006/main">
                  <a:graphicData uri="http://schemas.microsoft.com/office/word/2010/wordprocessingShape">
                    <wps:wsp>
                      <wps:cNvSpPr txBox="1"/>
                      <wps:spPr>
                        <a:xfrm>
                          <a:off x="0" y="0"/>
                          <a:ext cx="2823586" cy="622998"/>
                        </a:xfrm>
                        <a:prstGeom prst="rect">
                          <a:avLst/>
                        </a:prstGeom>
                        <a:solidFill>
                          <a:schemeClr val="accent1">
                            <a:lumMod val="20000"/>
                            <a:lumOff val="80000"/>
                          </a:schemeClr>
                        </a:solidFill>
                        <a:ln w="6350">
                          <a:noFill/>
                        </a:ln>
                      </wps:spPr>
                      <wps:txbx>
                        <w:txbxContent>
                          <w:p w14:paraId="7589A30A" w14:textId="01DD3A43" w:rsidR="00043FBA" w:rsidRPr="00BA5CF4" w:rsidRDefault="00043FBA">
                            <w:pPr>
                              <w:rPr>
                                <w:rFonts w:ascii="Times New Roman" w:hAnsi="Times New Roman" w:cs="Times New Roman"/>
                                <w:b/>
                                <w:bCs/>
                                <w:sz w:val="32"/>
                                <w:szCs w:val="32"/>
                                <w:u w:val="single"/>
                              </w:rPr>
                            </w:pPr>
                            <w:r w:rsidRPr="00BA5CF4">
                              <w:rPr>
                                <w:rFonts w:ascii="Times New Roman" w:hAnsi="Times New Roman" w:cs="Times New Roman"/>
                                <w:b/>
                                <w:bCs/>
                                <w:sz w:val="32"/>
                                <w:szCs w:val="32"/>
                                <w:u w:val="single"/>
                              </w:rPr>
                              <w:t xml:space="preserve">What should happen to help future Informal </w:t>
                            </w:r>
                            <w:proofErr w:type="spellStart"/>
                            <w:r w:rsidRPr="00BA5CF4">
                              <w:rPr>
                                <w:rFonts w:ascii="Times New Roman" w:hAnsi="Times New Roman" w:cs="Times New Roman"/>
                                <w:b/>
                                <w:bCs/>
                                <w:sz w:val="32"/>
                                <w:szCs w:val="32"/>
                                <w:u w:val="single"/>
                              </w:rPr>
                              <w:t>Carers</w:t>
                            </w:r>
                            <w:proofErr w:type="spellEnd"/>
                            <w:r w:rsidRPr="00BA5CF4">
                              <w:rPr>
                                <w:rFonts w:ascii="Times New Roman" w:hAnsi="Times New Roman" w:cs="Times New Roman"/>
                                <w:b/>
                                <w:bCs/>
                                <w:sz w:val="32"/>
                                <w:szCs w:val="32"/>
                                <w:u w:val="singl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A7E3B5" id="Text Box 64" o:spid="_x0000_s1040" type="#_x0000_t202" style="position:absolute;margin-left:64.5pt;margin-top:-543.2pt;width:222.35pt;height:49.0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" fillcolor="#c7e2fa [660]" stroked="f" strokeweight=".5pt">
                <v:textbox>
                  <w:txbxContent>
                    <w:p w14:paraId="7589A30A" w14:textId="01DD3A43" w:rsidR="00043FBA" w:rsidRPr="00BA5CF4" w:rsidRDefault="00043FBA">
                      <w:pPr>
                        <w:rPr>
                          <w:rFonts w:ascii="Times New Roman" w:hAnsi="Times New Roman" w:cs="Times New Roman"/>
                          <w:b/>
                          <w:bCs/>
                          <w:sz w:val="32"/>
                          <w:szCs w:val="32"/>
                          <w:u w:val="single"/>
                        </w:rPr>
                      </w:pPr>
                      <w:r w:rsidRPr="00BA5CF4">
                        <w:rPr>
                          <w:rFonts w:ascii="Times New Roman" w:hAnsi="Times New Roman" w:cs="Times New Roman"/>
                          <w:b/>
                          <w:bCs/>
                          <w:sz w:val="32"/>
                          <w:szCs w:val="32"/>
                          <w:u w:val="single"/>
                        </w:rPr>
                        <w:t xml:space="preserve">What should happen to help future Informal </w:t>
                      </w:r>
                      <w:proofErr w:type="spellStart"/>
                      <w:r w:rsidRPr="00BA5CF4">
                        <w:rPr>
                          <w:rFonts w:ascii="Times New Roman" w:hAnsi="Times New Roman" w:cs="Times New Roman"/>
                          <w:b/>
                          <w:bCs/>
                          <w:sz w:val="32"/>
                          <w:szCs w:val="32"/>
                          <w:u w:val="single"/>
                        </w:rPr>
                        <w:t>Carers</w:t>
                      </w:r>
                      <w:proofErr w:type="spellEnd"/>
                      <w:r w:rsidRPr="00BA5CF4">
                        <w:rPr>
                          <w:rFonts w:ascii="Times New Roman" w:hAnsi="Times New Roman" w:cs="Times New Roman"/>
                          <w:b/>
                          <w:bCs/>
                          <w:sz w:val="32"/>
                          <w:szCs w:val="32"/>
                          <w:u w:val="single"/>
                        </w:rPr>
                        <w:t>?</w:t>
                      </w:r>
                    </w:p>
                  </w:txbxContent>
                </v:textbox>
              </v:shape>
            </w:pict>
          </mc:Fallback>
        </mc:AlternateContent>
      </w:r>
      <w:r>
        <w:rPr>
          <w:noProof/>
          <w:sz w:val="8"/>
        </w:rPr>
        <mc:AlternateContent>
          <mc:Choice Requires="wps">
            <w:drawing>
              <wp:anchor distT="0" distB="0" distL="114300" distR="114300" simplePos="0" relativeHeight="251676672" behindDoc="0" locked="0" layoutInCell="1" allowOverlap="1" wp14:anchorId="0C65E69B" wp14:editId="48E61371">
                <wp:simplePos x="0" y="0"/>
                <wp:positionH relativeFrom="column">
                  <wp:posOffset>6003890</wp:posOffset>
                </wp:positionH>
                <wp:positionV relativeFrom="paragraph">
                  <wp:posOffset>-6828295</wp:posOffset>
                </wp:positionV>
                <wp:extent cx="2582426" cy="401320"/>
                <wp:effectExtent l="0" t="0" r="8890" b="0"/>
                <wp:wrapNone/>
                <wp:docPr id="31" name="Text Box 31"/>
                <wp:cNvGraphicFramePr/>
                <a:graphic xmlns:a="http://schemas.openxmlformats.org/drawingml/2006/main">
                  <a:graphicData uri="http://schemas.microsoft.com/office/word/2010/wordprocessingShape">
                    <wps:wsp>
                      <wps:cNvSpPr txBox="1"/>
                      <wps:spPr>
                        <a:xfrm>
                          <a:off x="0" y="0"/>
                          <a:ext cx="2582426" cy="401320"/>
                        </a:xfrm>
                        <a:prstGeom prst="rect">
                          <a:avLst/>
                        </a:prstGeom>
                        <a:solidFill>
                          <a:schemeClr val="accent1">
                            <a:lumMod val="20000"/>
                            <a:lumOff val="80000"/>
                          </a:schemeClr>
                        </a:solidFill>
                        <a:ln w="6350">
                          <a:noFill/>
                        </a:ln>
                      </wps:spPr>
                      <wps:txbx>
                        <w:txbxContent>
                          <w:p w14:paraId="0507BC51" w14:textId="5DEDA201" w:rsidR="00D46A50" w:rsidRPr="00BA5CF4" w:rsidRDefault="00D46A50">
                            <w:pPr>
                              <w:rPr>
                                <w:rFonts w:ascii="Times New Roman" w:hAnsi="Times New Roman" w:cs="Times New Roman"/>
                                <w:b/>
                                <w:bCs/>
                                <w:sz w:val="32"/>
                                <w:szCs w:val="32"/>
                                <w:u w:val="single"/>
                              </w:rPr>
                            </w:pPr>
                            <w:r w:rsidRPr="00BA5CF4">
                              <w:rPr>
                                <w:rFonts w:ascii="Times New Roman" w:hAnsi="Times New Roman" w:cs="Times New Roman"/>
                                <w:b/>
                                <w:bCs/>
                                <w:sz w:val="32"/>
                                <w:szCs w:val="32"/>
                                <w:u w:val="single"/>
                              </w:rPr>
                              <w:t xml:space="preserve">Young </w:t>
                            </w:r>
                            <w:proofErr w:type="spellStart"/>
                            <w:r w:rsidRPr="00BA5CF4">
                              <w:rPr>
                                <w:rFonts w:ascii="Times New Roman" w:hAnsi="Times New Roman" w:cs="Times New Roman"/>
                                <w:b/>
                                <w:bCs/>
                                <w:sz w:val="32"/>
                                <w:szCs w:val="32"/>
                                <w:u w:val="single"/>
                              </w:rPr>
                              <w:t>Carer’s</w:t>
                            </w:r>
                            <w:proofErr w:type="spellEnd"/>
                            <w:r w:rsidRPr="00BA5CF4">
                              <w:rPr>
                                <w:rFonts w:ascii="Times New Roman" w:hAnsi="Times New Roman" w:cs="Times New Roman"/>
                                <w:b/>
                                <w:bCs/>
                                <w:sz w:val="32"/>
                                <w:szCs w:val="32"/>
                                <w:u w:val="single"/>
                              </w:rPr>
                              <w:t xml:space="preserve"> in the UK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65E69B" id="Text Box 31" o:spid="_x0000_s1041" type="#_x0000_t202" style="position:absolute;margin-left:472.75pt;margin-top:-537.65pt;width:203.35pt;height:31.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" fillcolor="#c7e2fa [660]" stroked="f" strokeweight=".5pt">
                <v:textbox>
                  <w:txbxContent>
                    <w:p w14:paraId="0507BC51" w14:textId="5DEDA201" w:rsidR="00D46A50" w:rsidRPr="00BA5CF4" w:rsidRDefault="00D46A50">
                      <w:pPr>
                        <w:rPr>
                          <w:rFonts w:ascii="Times New Roman" w:hAnsi="Times New Roman" w:cs="Times New Roman"/>
                          <w:b/>
                          <w:bCs/>
                          <w:sz w:val="32"/>
                          <w:szCs w:val="32"/>
                          <w:u w:val="single"/>
                        </w:rPr>
                      </w:pPr>
                      <w:r w:rsidRPr="00BA5CF4">
                        <w:rPr>
                          <w:rFonts w:ascii="Times New Roman" w:hAnsi="Times New Roman" w:cs="Times New Roman"/>
                          <w:b/>
                          <w:bCs/>
                          <w:sz w:val="32"/>
                          <w:szCs w:val="32"/>
                          <w:u w:val="single"/>
                        </w:rPr>
                        <w:t xml:space="preserve">Young </w:t>
                      </w:r>
                      <w:proofErr w:type="spellStart"/>
                      <w:r w:rsidRPr="00BA5CF4">
                        <w:rPr>
                          <w:rFonts w:ascii="Times New Roman" w:hAnsi="Times New Roman" w:cs="Times New Roman"/>
                          <w:b/>
                          <w:bCs/>
                          <w:sz w:val="32"/>
                          <w:szCs w:val="32"/>
                          <w:u w:val="single"/>
                        </w:rPr>
                        <w:t>Carer’s</w:t>
                      </w:r>
                      <w:proofErr w:type="spellEnd"/>
                      <w:r w:rsidRPr="00BA5CF4">
                        <w:rPr>
                          <w:rFonts w:ascii="Times New Roman" w:hAnsi="Times New Roman" w:cs="Times New Roman"/>
                          <w:b/>
                          <w:bCs/>
                          <w:sz w:val="32"/>
                          <w:szCs w:val="32"/>
                          <w:u w:val="single"/>
                        </w:rPr>
                        <w:t xml:space="preserve"> in the UK </w:t>
                      </w:r>
                    </w:p>
                  </w:txbxContent>
                </v:textbox>
              </v:shape>
            </w:pict>
          </mc:Fallback>
        </mc:AlternateContent>
      </w:r>
    </w:p>
    <w:p w14:paraId="47FDD322" w14:textId="77777777" w:rsidR="00E40A87" w:rsidRDefault="00E40A87">
      <w:pPr>
        <w:pStyle w:val="NoSpacing"/>
        <w:rPr>
          <w:sz w:val="8"/>
        </w:rPr>
      </w:pPr>
    </w:p>
    <w:p w14:paraId="70A294F9" w14:textId="77777777" w:rsidR="00E40A87" w:rsidRDefault="00E40A87">
      <w:pPr>
        <w:pStyle w:val="NoSpacing"/>
        <w:rPr>
          <w:sz w:val="8"/>
        </w:rPr>
      </w:pPr>
    </w:p>
    <w:p w14:paraId="555FFE5A" w14:textId="77777777" w:rsidR="00E40A87" w:rsidRDefault="00E40A87">
      <w:pPr>
        <w:pStyle w:val="NoSpacing"/>
        <w:rPr>
          <w:sz w:val="8"/>
        </w:rPr>
      </w:pPr>
    </w:p>
    <w:p w14:paraId="4421B38A" w14:textId="77777777" w:rsidR="00E40A87" w:rsidRDefault="00E40A87">
      <w:pPr>
        <w:pStyle w:val="NoSpacing"/>
        <w:rPr>
          <w:sz w:val="8"/>
        </w:rPr>
      </w:pPr>
    </w:p>
    <w:p w14:paraId="5B492C2C" w14:textId="133F6A19" w:rsidR="00E40A87" w:rsidRDefault="00C41F42">
      <w:pPr>
        <w:pStyle w:val="NoSpacing"/>
        <w:rPr>
          <w:sz w:val="8"/>
        </w:rPr>
      </w:pPr>
      <w:r>
        <w:rPr>
          <w:noProof/>
          <w:sz w:val="8"/>
        </w:rPr>
        <w:lastRenderedPageBreak/>
        <mc:AlternateContent>
          <mc:Choice Requires="wps">
            <w:drawing>
              <wp:anchor distT="0" distB="0" distL="114300" distR="114300" simplePos="0" relativeHeight="251678720" behindDoc="0" locked="0" layoutInCell="1" allowOverlap="1" wp14:anchorId="02D6035C" wp14:editId="550A9A4C">
                <wp:simplePos x="0" y="0"/>
                <wp:positionH relativeFrom="margin">
                  <wp:posOffset>3923880</wp:posOffset>
                </wp:positionH>
                <wp:positionV relativeFrom="paragraph">
                  <wp:posOffset>-105508</wp:posOffset>
                </wp:positionV>
                <wp:extent cx="1045029" cy="321087"/>
                <wp:effectExtent l="0" t="0" r="3175" b="3175"/>
                <wp:wrapNone/>
                <wp:docPr id="78" name="Text Box 78"/>
                <wp:cNvGraphicFramePr/>
                <a:graphic xmlns:a="http://schemas.openxmlformats.org/drawingml/2006/main">
                  <a:graphicData uri="http://schemas.microsoft.com/office/word/2010/wordprocessingShape">
                    <wps:wsp>
                      <wps:cNvSpPr txBox="1"/>
                      <wps:spPr>
                        <a:xfrm>
                          <a:off x="0" y="0"/>
                          <a:ext cx="1045029" cy="321087"/>
                        </a:xfrm>
                        <a:prstGeom prst="rect">
                          <a:avLst/>
                        </a:prstGeom>
                        <a:solidFill>
                          <a:schemeClr val="accent1">
                            <a:lumMod val="20000"/>
                            <a:lumOff val="80000"/>
                          </a:schemeClr>
                        </a:solidFill>
                        <a:ln w="6350">
                          <a:noFill/>
                        </a:ln>
                      </wps:spPr>
                      <wps:txbx>
                        <w:txbxContent>
                          <w:p w14:paraId="1CA7B168" w14:textId="7A48FC6F" w:rsidR="00C41F42" w:rsidRPr="00BA5CF4" w:rsidRDefault="00C41F42">
                            <w:pPr>
                              <w:rPr>
                                <w:rFonts w:ascii="Times New Roman" w:hAnsi="Times New Roman" w:cs="Times New Roman"/>
                                <w:b/>
                                <w:bCs/>
                                <w:color w:val="13172B" w:themeColor="text2" w:themeShade="80"/>
                                <w:sz w:val="28"/>
                                <w:szCs w:val="28"/>
                                <w:u w:val="single"/>
                              </w:rPr>
                            </w:pPr>
                            <w:r w:rsidRPr="00BA5CF4">
                              <w:rPr>
                                <w:rFonts w:ascii="Times New Roman" w:hAnsi="Times New Roman" w:cs="Times New Roman"/>
                                <w:b/>
                                <w:bCs/>
                                <w:color w:val="13172B" w:themeColor="text2" w:themeShade="80"/>
                                <w:sz w:val="28"/>
                                <w:szCs w:val="28"/>
                                <w:u w:val="single"/>
                              </w:rPr>
                              <w:t xml:space="preserve">Rationale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6035C" id="Text Box 78" o:spid="_x0000_s1042" type="#_x0000_t202" style="position:absolute;margin-left:308.95pt;margin-top:-8.3pt;width:82.3pt;height:25.3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" fillcolor="#c7e2fa [660]" stroked="f" strokeweight=".5pt">
                <v:textbox>
                  <w:txbxContent>
                    <w:p w14:paraId="1CA7B168" w14:textId="7A48FC6F" w:rsidR="00C41F42" w:rsidRPr="00BA5CF4" w:rsidRDefault="00C41F42">
                      <w:pPr>
                        <w:rPr>
                          <w:rFonts w:ascii="Times New Roman" w:hAnsi="Times New Roman" w:cs="Times New Roman"/>
                          <w:b/>
                          <w:bCs/>
                          <w:color w:val="13172B" w:themeColor="text2" w:themeShade="80"/>
                          <w:sz w:val="28"/>
                          <w:szCs w:val="28"/>
                          <w:u w:val="single"/>
                        </w:rPr>
                      </w:pPr>
                      <w:r w:rsidRPr="00BA5CF4">
                        <w:rPr>
                          <w:rFonts w:ascii="Times New Roman" w:hAnsi="Times New Roman" w:cs="Times New Roman"/>
                          <w:b/>
                          <w:bCs/>
                          <w:color w:val="13172B" w:themeColor="text2" w:themeShade="80"/>
                          <w:sz w:val="28"/>
                          <w:szCs w:val="28"/>
                          <w:u w:val="single"/>
                        </w:rPr>
                        <w:t xml:space="preserve">Rationale </w:t>
                      </w:r>
                    </w:p>
                  </w:txbxContent>
                </v:textbox>
                <w10:wrap anchorx="margin"/>
              </v:shape>
            </w:pict>
          </mc:Fallback>
        </mc:AlternateContent>
      </w:r>
    </w:p>
    <w:p w14:paraId="5D9DFF08" w14:textId="77777777" w:rsidR="00E40A87" w:rsidRDefault="00E40A87">
      <w:pPr>
        <w:pStyle w:val="NoSpacing"/>
        <w:rPr>
          <w:sz w:val="8"/>
        </w:rPr>
      </w:pPr>
    </w:p>
    <w:p w14:paraId="714FAB06" w14:textId="77777777" w:rsidR="00E40A87" w:rsidRDefault="00E40A87">
      <w:pPr>
        <w:pStyle w:val="NoSpacing"/>
        <w:rPr>
          <w:sz w:val="8"/>
        </w:rPr>
      </w:pPr>
    </w:p>
    <w:p w14:paraId="5AE20BE6" w14:textId="77777777" w:rsidR="00E40A87" w:rsidRDefault="00E40A87">
      <w:pPr>
        <w:pStyle w:val="NoSpacing"/>
        <w:rPr>
          <w:sz w:val="8"/>
        </w:rPr>
      </w:pPr>
    </w:p>
    <w:p w14:paraId="76E00259" w14:textId="77777777" w:rsidR="00E40A87" w:rsidRDefault="00E40A87">
      <w:pPr>
        <w:pStyle w:val="NoSpacing"/>
        <w:rPr>
          <w:sz w:val="8"/>
        </w:rPr>
      </w:pPr>
    </w:p>
    <w:p w14:paraId="104E1AE7" w14:textId="77777777" w:rsidR="00E40A87" w:rsidRDefault="00E40A87">
      <w:pPr>
        <w:pStyle w:val="NoSpacing"/>
        <w:rPr>
          <w:sz w:val="8"/>
        </w:rPr>
      </w:pPr>
    </w:p>
    <w:p w14:paraId="60A84AE7" w14:textId="77777777" w:rsidR="00E40A87" w:rsidRDefault="00E40A87">
      <w:pPr>
        <w:pStyle w:val="NoSpacing"/>
        <w:rPr>
          <w:sz w:val="8"/>
        </w:rPr>
      </w:pPr>
    </w:p>
    <w:p w14:paraId="5FFB9777" w14:textId="5915E3FD" w:rsidR="00E40A87" w:rsidRDefault="00E40A87">
      <w:pPr>
        <w:pStyle w:val="NoSpacing"/>
        <w:rPr>
          <w:sz w:val="8"/>
        </w:rPr>
      </w:pPr>
    </w:p>
    <w:p w14:paraId="4A9A9F06" w14:textId="7182248B" w:rsidR="00E40A87" w:rsidRDefault="00E40A87">
      <w:pPr>
        <w:pStyle w:val="NoSpacing"/>
        <w:rPr>
          <w:sz w:val="8"/>
        </w:rPr>
      </w:pPr>
    </w:p>
    <w:p w14:paraId="57DCEB64" w14:textId="78A5A9D2" w:rsidR="00E40A87" w:rsidRDefault="00C41F42">
      <w:pPr>
        <w:pStyle w:val="NoSpacing"/>
        <w:rPr>
          <w:sz w:val="8"/>
        </w:rPr>
      </w:pPr>
      <w:r>
        <w:rPr>
          <w:noProof/>
          <w:sz w:val="8"/>
        </w:rPr>
        <mc:AlternateContent>
          <mc:Choice Requires="wps">
            <w:drawing>
              <wp:anchor distT="0" distB="0" distL="114300" distR="114300" simplePos="0" relativeHeight="251671552" behindDoc="0" locked="0" layoutInCell="1" allowOverlap="1" wp14:anchorId="2E30E217" wp14:editId="2CA53892">
                <wp:simplePos x="0" y="0"/>
                <wp:positionH relativeFrom="margin">
                  <wp:align>right</wp:align>
                </wp:positionH>
                <wp:positionV relativeFrom="paragraph">
                  <wp:posOffset>7620</wp:posOffset>
                </wp:positionV>
                <wp:extent cx="9022715" cy="5727560"/>
                <wp:effectExtent l="0" t="0" r="6985" b="6985"/>
                <wp:wrapNone/>
                <wp:docPr id="15" name="Text Box 15"/>
                <wp:cNvGraphicFramePr/>
                <a:graphic xmlns:a="http://schemas.openxmlformats.org/drawingml/2006/main">
                  <a:graphicData uri="http://schemas.microsoft.com/office/word/2010/wordprocessingShape">
                    <wps:wsp>
                      <wps:cNvSpPr txBox="1"/>
                      <wps:spPr>
                        <a:xfrm>
                          <a:off x="0" y="0"/>
                          <a:ext cx="9022715" cy="5727560"/>
                        </a:xfrm>
                        <a:prstGeom prst="rect">
                          <a:avLst/>
                        </a:prstGeom>
                        <a:solidFill>
                          <a:schemeClr val="accent1">
                            <a:lumMod val="20000"/>
                            <a:lumOff val="80000"/>
                          </a:schemeClr>
                        </a:solidFill>
                        <a:ln w="6350">
                          <a:noFill/>
                        </a:ln>
                      </wps:spPr>
                      <wps:txbx>
                        <w:txbxContent>
                          <w:p w14:paraId="1FFA9C6C" w14:textId="6C7790C5" w:rsidR="00173041" w:rsidRPr="003B06BD" w:rsidRDefault="00173041"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 xml:space="preserve">This leaflet has been designed as guidance for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but informal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who take on the needs and responsibility of taking care of a loved one. Informal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may not be aware of support services that are available to them, recognize the effects and potential risks to their own physical and mental well-being whilst caring for someone and but all so the positive aspects of taking care of another. </w:t>
                            </w:r>
                          </w:p>
                          <w:p w14:paraId="41F9B8C6" w14:textId="27E0E295" w:rsidR="00173041" w:rsidRPr="003B06BD" w:rsidRDefault="00173041"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This leaflet first describes a brief description of what an informal care role is as well as UK statistics providing an overview of how many other</w:t>
                            </w:r>
                            <w:r w:rsidR="005C5F67" w:rsidRPr="003B06BD">
                              <w:rPr>
                                <w:rFonts w:ascii="Times New Roman" w:hAnsi="Times New Roman" w:cs="Times New Roman"/>
                                <w:color w:val="13172B" w:themeColor="text2" w:themeShade="80"/>
                                <w:sz w:val="22"/>
                                <w:szCs w:val="22"/>
                              </w:rPr>
                              <w:t xml:space="preserve"> informal </w:t>
                            </w:r>
                            <w:proofErr w:type="spellStart"/>
                            <w:r w:rsidR="005C5F67" w:rsidRPr="003B06BD">
                              <w:rPr>
                                <w:rFonts w:ascii="Times New Roman" w:hAnsi="Times New Roman" w:cs="Times New Roman"/>
                                <w:color w:val="13172B" w:themeColor="text2" w:themeShade="80"/>
                                <w:sz w:val="22"/>
                                <w:szCs w:val="22"/>
                              </w:rPr>
                              <w:t>carers</w:t>
                            </w:r>
                            <w:proofErr w:type="spellEnd"/>
                            <w:r w:rsidR="005C5F67" w:rsidRPr="003B06BD">
                              <w:rPr>
                                <w:rFonts w:ascii="Times New Roman" w:hAnsi="Times New Roman" w:cs="Times New Roman"/>
                                <w:color w:val="13172B" w:themeColor="text2" w:themeShade="80"/>
                                <w:sz w:val="22"/>
                                <w:szCs w:val="22"/>
                              </w:rPr>
                              <w:t xml:space="preserve"> </w:t>
                            </w:r>
                            <w:r w:rsidRPr="003B06BD">
                              <w:rPr>
                                <w:rFonts w:ascii="Times New Roman" w:hAnsi="Times New Roman" w:cs="Times New Roman"/>
                                <w:color w:val="13172B" w:themeColor="text2" w:themeShade="80"/>
                                <w:sz w:val="22"/>
                                <w:szCs w:val="22"/>
                              </w:rPr>
                              <w:t xml:space="preserve">there are </w:t>
                            </w:r>
                            <w:r w:rsidR="005C5F67" w:rsidRPr="003B06BD">
                              <w:rPr>
                                <w:rFonts w:ascii="Times New Roman" w:hAnsi="Times New Roman" w:cs="Times New Roman"/>
                                <w:color w:val="13172B" w:themeColor="text2" w:themeShade="80"/>
                                <w:sz w:val="22"/>
                                <w:szCs w:val="22"/>
                              </w:rPr>
                              <w:t xml:space="preserve">as well as the </w:t>
                            </w:r>
                            <w:r w:rsidR="002D393F" w:rsidRPr="003B06BD">
                              <w:rPr>
                                <w:rFonts w:ascii="Times New Roman" w:hAnsi="Times New Roman" w:cs="Times New Roman"/>
                                <w:color w:val="13172B" w:themeColor="text2" w:themeShade="80"/>
                                <w:sz w:val="22"/>
                                <w:szCs w:val="22"/>
                              </w:rPr>
                              <w:t xml:space="preserve">effects from caring have had on them as a caregiver through a survey. </w:t>
                            </w:r>
                          </w:p>
                          <w:p w14:paraId="79613981" w14:textId="7B55B829" w:rsidR="002D393F" w:rsidRPr="003B06BD" w:rsidRDefault="002E3929"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Included in this leaflet is a suggestion by</w:t>
                            </w:r>
                            <w:r w:rsidR="00315292" w:rsidRPr="003B06BD">
                              <w:rPr>
                                <w:rFonts w:ascii="Times New Roman" w:hAnsi="Times New Roman" w:cs="Times New Roman"/>
                                <w:color w:val="13172B" w:themeColor="text2" w:themeShade="80"/>
                                <w:sz w:val="22"/>
                                <w:szCs w:val="22"/>
                              </w:rPr>
                              <w:t xml:space="preserve"> </w:t>
                            </w:r>
                            <w:r w:rsidR="00315292" w:rsidRPr="003B06BD">
                              <w:rPr>
                                <w:rFonts w:ascii="Times New Roman" w:hAnsi="Times New Roman" w:cs="Times New Roman"/>
                                <w:color w:val="13172B" w:themeColor="text2" w:themeShade="80"/>
                                <w:sz w:val="22"/>
                                <w:szCs w:val="22"/>
                              </w:rPr>
                              <w:t>DH (2004)</w:t>
                            </w:r>
                            <w:r w:rsidRPr="003B06BD">
                              <w:rPr>
                                <w:rFonts w:ascii="Times New Roman" w:hAnsi="Times New Roman" w:cs="Times New Roman"/>
                                <w:color w:val="13172B" w:themeColor="text2" w:themeShade="80"/>
                                <w:sz w:val="22"/>
                                <w:szCs w:val="22"/>
                              </w:rPr>
                              <w:t xml:space="preserve"> as to what should be done to prepare any potential future informal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due to longer life expectancy and a growing population</w:t>
                            </w:r>
                            <w:r w:rsidR="00850CAA" w:rsidRPr="003B06BD">
                              <w:rPr>
                                <w:rFonts w:ascii="Times New Roman" w:hAnsi="Times New Roman" w:cs="Times New Roman"/>
                                <w:color w:val="13172B" w:themeColor="text2" w:themeShade="80"/>
                                <w:sz w:val="22"/>
                                <w:szCs w:val="22"/>
                              </w:rPr>
                              <w:t xml:space="preserve">. As </w:t>
                            </w:r>
                            <w:r w:rsidR="00315292" w:rsidRPr="003B06BD">
                              <w:rPr>
                                <w:rFonts w:ascii="Times New Roman" w:hAnsi="Times New Roman" w:cs="Times New Roman"/>
                                <w:color w:val="13172B" w:themeColor="text2" w:themeShade="80"/>
                                <w:sz w:val="22"/>
                                <w:szCs w:val="22"/>
                              </w:rPr>
                              <w:t>several</w:t>
                            </w:r>
                            <w:r w:rsidR="00850CAA" w:rsidRPr="003B06BD">
                              <w:rPr>
                                <w:rFonts w:ascii="Times New Roman" w:hAnsi="Times New Roman" w:cs="Times New Roman"/>
                                <w:color w:val="13172B" w:themeColor="text2" w:themeShade="80"/>
                                <w:sz w:val="22"/>
                                <w:szCs w:val="22"/>
                              </w:rPr>
                              <w:t xml:space="preserve"> future generations will need to be cared for throughout their lives</w:t>
                            </w:r>
                            <w:r w:rsidR="00315292" w:rsidRPr="003B06BD">
                              <w:rPr>
                                <w:rFonts w:ascii="Times New Roman" w:hAnsi="Times New Roman" w:cs="Times New Roman"/>
                                <w:color w:val="13172B" w:themeColor="text2" w:themeShade="80"/>
                                <w:sz w:val="22"/>
                                <w:szCs w:val="22"/>
                              </w:rPr>
                              <w:t xml:space="preserve"> </w:t>
                            </w:r>
                            <w:r w:rsidR="00315292" w:rsidRPr="003B06BD">
                              <w:rPr>
                                <w:rFonts w:ascii="Times New Roman" w:hAnsi="Times New Roman" w:cs="Times New Roman"/>
                                <w:color w:val="13172B" w:themeColor="text2" w:themeShade="80"/>
                                <w:sz w:val="22"/>
                                <w:szCs w:val="22"/>
                              </w:rPr>
                              <w:t xml:space="preserve">DH (2004) </w:t>
                            </w:r>
                            <w:r w:rsidR="00850CAA" w:rsidRPr="003B06BD">
                              <w:rPr>
                                <w:rFonts w:ascii="Times New Roman" w:hAnsi="Times New Roman" w:cs="Times New Roman"/>
                                <w:color w:val="13172B" w:themeColor="text2" w:themeShade="80"/>
                                <w:sz w:val="22"/>
                                <w:szCs w:val="22"/>
                              </w:rPr>
                              <w:t xml:space="preserve">  believes </w:t>
                            </w:r>
                            <w:r w:rsidR="00205B2E" w:rsidRPr="003B06BD">
                              <w:rPr>
                                <w:rFonts w:ascii="Times New Roman" w:hAnsi="Times New Roman" w:cs="Times New Roman"/>
                                <w:color w:val="13172B" w:themeColor="text2" w:themeShade="80"/>
                                <w:sz w:val="22"/>
                                <w:szCs w:val="22"/>
                              </w:rPr>
                              <w:t xml:space="preserve">that </w:t>
                            </w:r>
                            <w:r w:rsidR="00850CAA" w:rsidRPr="003B06BD">
                              <w:rPr>
                                <w:rFonts w:ascii="Times New Roman" w:hAnsi="Times New Roman" w:cs="Times New Roman"/>
                                <w:color w:val="13172B" w:themeColor="text2" w:themeShade="80"/>
                                <w:sz w:val="22"/>
                                <w:szCs w:val="22"/>
                              </w:rPr>
                              <w:t>vital, standard early training should be provided from as early as school.</w:t>
                            </w:r>
                          </w:p>
                          <w:p w14:paraId="33ADF70F" w14:textId="4858D613" w:rsidR="00850CAA" w:rsidRPr="003B06BD" w:rsidRDefault="00850CAA"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 xml:space="preserve">A section of this leaflet specifically discusses young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as there is increasing media coverage regarding young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taking on the responsibility of caring for parents, siblings or other loved ones.</w:t>
                            </w:r>
                            <w:r w:rsidR="00205B2E" w:rsidRPr="003B06BD">
                              <w:rPr>
                                <w:rFonts w:ascii="Times New Roman" w:hAnsi="Times New Roman" w:cs="Times New Roman"/>
                                <w:color w:val="13172B" w:themeColor="text2" w:themeShade="80"/>
                                <w:sz w:val="22"/>
                                <w:szCs w:val="22"/>
                              </w:rPr>
                              <w:t xml:space="preserve"> </w:t>
                            </w:r>
                            <w:r w:rsidR="00315292" w:rsidRPr="003B06BD">
                              <w:rPr>
                                <w:rFonts w:ascii="Times New Roman" w:hAnsi="Times New Roman" w:cs="Times New Roman"/>
                                <w:color w:val="13172B" w:themeColor="text2" w:themeShade="80"/>
                                <w:sz w:val="22"/>
                                <w:szCs w:val="22"/>
                              </w:rPr>
                              <w:t xml:space="preserve">Malkani (2019) </w:t>
                            </w:r>
                            <w:r w:rsidR="00205B2E" w:rsidRPr="003B06BD">
                              <w:rPr>
                                <w:rFonts w:ascii="Times New Roman" w:hAnsi="Times New Roman" w:cs="Times New Roman"/>
                                <w:color w:val="13172B" w:themeColor="text2" w:themeShade="80"/>
                                <w:sz w:val="22"/>
                                <w:szCs w:val="22"/>
                              </w:rPr>
                              <w:t xml:space="preserve">conducted an interview with a young </w:t>
                            </w:r>
                            <w:proofErr w:type="spellStart"/>
                            <w:r w:rsidR="00205B2E" w:rsidRPr="003B06BD">
                              <w:rPr>
                                <w:rFonts w:ascii="Times New Roman" w:hAnsi="Times New Roman" w:cs="Times New Roman"/>
                                <w:color w:val="13172B" w:themeColor="text2" w:themeShade="80"/>
                                <w:sz w:val="22"/>
                                <w:szCs w:val="22"/>
                              </w:rPr>
                              <w:t>carer</w:t>
                            </w:r>
                            <w:proofErr w:type="spellEnd"/>
                            <w:r w:rsidR="00205B2E" w:rsidRPr="003B06BD">
                              <w:rPr>
                                <w:rFonts w:ascii="Times New Roman" w:hAnsi="Times New Roman" w:cs="Times New Roman"/>
                                <w:color w:val="13172B" w:themeColor="text2" w:themeShade="80"/>
                                <w:sz w:val="22"/>
                                <w:szCs w:val="22"/>
                              </w:rPr>
                              <w:t xml:space="preserve"> who shard his experience caring for his mother an what he finds the most challenging about being a young </w:t>
                            </w:r>
                            <w:proofErr w:type="spellStart"/>
                            <w:r w:rsidR="00205B2E" w:rsidRPr="003B06BD">
                              <w:rPr>
                                <w:rFonts w:ascii="Times New Roman" w:hAnsi="Times New Roman" w:cs="Times New Roman"/>
                                <w:color w:val="13172B" w:themeColor="text2" w:themeShade="80"/>
                                <w:sz w:val="22"/>
                                <w:szCs w:val="22"/>
                              </w:rPr>
                              <w:t>carer</w:t>
                            </w:r>
                            <w:proofErr w:type="spellEnd"/>
                            <w:r w:rsidR="00205B2E" w:rsidRPr="003B06BD">
                              <w:rPr>
                                <w:rFonts w:ascii="Times New Roman" w:hAnsi="Times New Roman" w:cs="Times New Roman"/>
                                <w:color w:val="13172B" w:themeColor="text2" w:themeShade="80"/>
                                <w:sz w:val="22"/>
                                <w:szCs w:val="22"/>
                              </w:rPr>
                              <w:t>, the aim of this section is to show the extent even children need to go to take care of a loved one full-time and the psychological effects this.</w:t>
                            </w:r>
                          </w:p>
                          <w:p w14:paraId="46E9B6B7" w14:textId="243019D6" w:rsidR="00205B2E" w:rsidRPr="003B06BD" w:rsidRDefault="00205B2E"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 xml:space="preserve">The leaflet presents both the negative and positive aspects of being an informal </w:t>
                            </w:r>
                            <w:proofErr w:type="spellStart"/>
                            <w:r w:rsidRPr="003B06BD">
                              <w:rPr>
                                <w:rFonts w:ascii="Times New Roman" w:hAnsi="Times New Roman" w:cs="Times New Roman"/>
                                <w:color w:val="13172B" w:themeColor="text2" w:themeShade="80"/>
                                <w:sz w:val="22"/>
                                <w:szCs w:val="22"/>
                              </w:rPr>
                              <w:t>carer</w:t>
                            </w:r>
                            <w:proofErr w:type="spellEnd"/>
                            <w:r w:rsidRPr="003B06BD">
                              <w:rPr>
                                <w:rFonts w:ascii="Times New Roman" w:hAnsi="Times New Roman" w:cs="Times New Roman"/>
                                <w:color w:val="13172B" w:themeColor="text2" w:themeShade="80"/>
                                <w:sz w:val="22"/>
                                <w:szCs w:val="22"/>
                              </w:rPr>
                              <w:t xml:space="preserve">. There are many physical and psychological risks that can be detrimental to the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well-being as they are so focused on who they are caring for they can neglect their own health and well-being</w:t>
                            </w:r>
                            <w:r w:rsidR="00745B22" w:rsidRPr="003B06BD">
                              <w:rPr>
                                <w:rFonts w:ascii="Times New Roman" w:hAnsi="Times New Roman" w:cs="Times New Roman"/>
                                <w:color w:val="13172B" w:themeColor="text2" w:themeShade="80"/>
                                <w:sz w:val="22"/>
                                <w:szCs w:val="22"/>
                              </w:rPr>
                              <w:t xml:space="preserve">, however there are important positive aspects to caring for someone providing the </w:t>
                            </w:r>
                            <w:proofErr w:type="spellStart"/>
                            <w:r w:rsidR="00745B22" w:rsidRPr="003B06BD">
                              <w:rPr>
                                <w:rFonts w:ascii="Times New Roman" w:hAnsi="Times New Roman" w:cs="Times New Roman"/>
                                <w:color w:val="13172B" w:themeColor="text2" w:themeShade="80"/>
                                <w:sz w:val="22"/>
                                <w:szCs w:val="22"/>
                              </w:rPr>
                              <w:t>carer</w:t>
                            </w:r>
                            <w:proofErr w:type="spellEnd"/>
                            <w:r w:rsidR="00745B22" w:rsidRPr="003B06BD">
                              <w:rPr>
                                <w:rFonts w:ascii="Times New Roman" w:hAnsi="Times New Roman" w:cs="Times New Roman"/>
                                <w:color w:val="13172B" w:themeColor="text2" w:themeShade="80"/>
                                <w:sz w:val="22"/>
                                <w:szCs w:val="22"/>
                              </w:rPr>
                              <w:t xml:space="preserve"> has the correct support resources and are made aware of them. </w:t>
                            </w:r>
                          </w:p>
                          <w:p w14:paraId="645BDF16" w14:textId="71C7BA34" w:rsidR="00745B22" w:rsidRDefault="00745B22"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 xml:space="preserve">A list of useful links and contacts are included in the leaflet for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to contact appropriate organizations for guidance and advice if they are an informal </w:t>
                            </w:r>
                            <w:proofErr w:type="spellStart"/>
                            <w:r w:rsidRPr="003B06BD">
                              <w:rPr>
                                <w:rFonts w:ascii="Times New Roman" w:hAnsi="Times New Roman" w:cs="Times New Roman"/>
                                <w:color w:val="13172B" w:themeColor="text2" w:themeShade="80"/>
                                <w:sz w:val="22"/>
                                <w:szCs w:val="22"/>
                              </w:rPr>
                              <w:t>carer</w:t>
                            </w:r>
                            <w:proofErr w:type="spellEnd"/>
                            <w:r w:rsidRPr="003B06BD">
                              <w:rPr>
                                <w:rFonts w:ascii="Times New Roman" w:hAnsi="Times New Roman" w:cs="Times New Roman"/>
                                <w:color w:val="13172B" w:themeColor="text2" w:themeShade="80"/>
                                <w:sz w:val="22"/>
                                <w:szCs w:val="22"/>
                              </w:rPr>
                              <w:t xml:space="preserve"> as well a contact details offering 24 hour emotional support as well as details for citizens advice an organization that can offer guidance and support through applying for hep with finances as a full-time </w:t>
                            </w:r>
                            <w:proofErr w:type="spellStart"/>
                            <w:r w:rsidRPr="003B06BD">
                              <w:rPr>
                                <w:rFonts w:ascii="Times New Roman" w:hAnsi="Times New Roman" w:cs="Times New Roman"/>
                                <w:color w:val="13172B" w:themeColor="text2" w:themeShade="80"/>
                                <w:sz w:val="22"/>
                                <w:szCs w:val="22"/>
                              </w:rPr>
                              <w:t>carer</w:t>
                            </w:r>
                            <w:proofErr w:type="spellEnd"/>
                            <w:r w:rsidRPr="003B06BD">
                              <w:rPr>
                                <w:rFonts w:ascii="Times New Roman" w:hAnsi="Times New Roman" w:cs="Times New Roman"/>
                                <w:color w:val="13172B" w:themeColor="text2" w:themeShade="80"/>
                                <w:sz w:val="22"/>
                                <w:szCs w:val="22"/>
                              </w:rPr>
                              <w:t xml:space="preserve">. </w:t>
                            </w:r>
                          </w:p>
                          <w:p w14:paraId="163F438C" w14:textId="140EFFA5" w:rsidR="007266D1" w:rsidRDefault="007266D1" w:rsidP="00C41F42">
                            <w:pPr>
                              <w:spacing w:line="360" w:lineRule="auto"/>
                              <w:rPr>
                                <w:rFonts w:ascii="Times New Roman" w:hAnsi="Times New Roman" w:cs="Times New Roman"/>
                                <w:color w:val="13172B" w:themeColor="text2" w:themeShade="80"/>
                                <w:sz w:val="22"/>
                                <w:szCs w:val="22"/>
                              </w:rPr>
                            </w:pPr>
                          </w:p>
                          <w:p w14:paraId="1E720FBF" w14:textId="18D2CBB6" w:rsidR="007266D1" w:rsidRDefault="007266D1" w:rsidP="00C41F42">
                            <w:pPr>
                              <w:spacing w:line="360" w:lineRule="auto"/>
                              <w:rPr>
                                <w:rFonts w:ascii="Times New Roman" w:hAnsi="Times New Roman" w:cs="Times New Roman"/>
                                <w:color w:val="13172B" w:themeColor="text2" w:themeShade="80"/>
                                <w:sz w:val="22"/>
                                <w:szCs w:val="22"/>
                              </w:rPr>
                            </w:pPr>
                          </w:p>
                          <w:p w14:paraId="69DDB6DE" w14:textId="79BD53DD" w:rsidR="007266D1" w:rsidRDefault="007266D1" w:rsidP="00C41F42">
                            <w:pPr>
                              <w:spacing w:line="360" w:lineRule="auto"/>
                              <w:rPr>
                                <w:rFonts w:ascii="Times New Roman" w:hAnsi="Times New Roman" w:cs="Times New Roman"/>
                                <w:color w:val="13172B" w:themeColor="text2" w:themeShade="80"/>
                                <w:sz w:val="22"/>
                                <w:szCs w:val="22"/>
                              </w:rPr>
                            </w:pPr>
                          </w:p>
                          <w:p w14:paraId="6F4730BB" w14:textId="1925620F" w:rsidR="007266D1" w:rsidRDefault="007266D1" w:rsidP="00C41F42">
                            <w:pPr>
                              <w:spacing w:line="360" w:lineRule="auto"/>
                              <w:rPr>
                                <w:rFonts w:ascii="Times New Roman" w:hAnsi="Times New Roman" w:cs="Times New Roman"/>
                                <w:color w:val="13172B" w:themeColor="text2" w:themeShade="80"/>
                                <w:sz w:val="22"/>
                                <w:szCs w:val="22"/>
                              </w:rPr>
                            </w:pPr>
                          </w:p>
                          <w:p w14:paraId="4A2F911F" w14:textId="77777777" w:rsidR="007266D1" w:rsidRPr="003B06BD" w:rsidRDefault="007266D1" w:rsidP="00C41F42">
                            <w:pPr>
                              <w:spacing w:line="360" w:lineRule="auto"/>
                              <w:rPr>
                                <w:rFonts w:ascii="Times New Roman" w:hAnsi="Times New Roman" w:cs="Times New Roman"/>
                                <w:color w:val="13172B" w:themeColor="text2" w:themeShade="80"/>
                                <w:sz w:val="22"/>
                                <w:szCs w:val="22"/>
                              </w:rPr>
                            </w:pPr>
                          </w:p>
                          <w:p w14:paraId="28A70D69" w14:textId="77777777" w:rsidR="00745B22" w:rsidRDefault="00745B22"/>
                          <w:p w14:paraId="12FE7DA7" w14:textId="77777777" w:rsidR="00205B2E" w:rsidRDefault="00205B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0E217" id="Text Box 15" o:spid="_x0000_s1043" type="#_x0000_t202" style="position:absolute;margin-left:659.25pt;margin-top:.6pt;width:710.45pt;height:451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" fillcolor="#c7e2fa [660]" stroked="f" strokeweight=".5pt">
                <v:textbox>
                  <w:txbxContent>
                    <w:p w14:paraId="1FFA9C6C" w14:textId="6C7790C5" w:rsidR="00173041" w:rsidRPr="003B06BD" w:rsidRDefault="00173041"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 xml:space="preserve">This leaflet has been designed as guidance for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but informal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who take on the needs and responsibility of taking care of a loved one. Informal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may not be aware of support services that are available to them, recognize the effects and potential risks to their own physical and mental well-being whilst caring for someone and but all so the positive aspects of taking care of another. </w:t>
                      </w:r>
                    </w:p>
                    <w:p w14:paraId="41F9B8C6" w14:textId="27E0E295" w:rsidR="00173041" w:rsidRPr="003B06BD" w:rsidRDefault="00173041"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This leaflet first describes a brief description of what an informal care role is as well as UK statistics providing an overview of how many other</w:t>
                      </w:r>
                      <w:r w:rsidR="005C5F67" w:rsidRPr="003B06BD">
                        <w:rPr>
                          <w:rFonts w:ascii="Times New Roman" w:hAnsi="Times New Roman" w:cs="Times New Roman"/>
                          <w:color w:val="13172B" w:themeColor="text2" w:themeShade="80"/>
                          <w:sz w:val="22"/>
                          <w:szCs w:val="22"/>
                        </w:rPr>
                        <w:t xml:space="preserve"> informal </w:t>
                      </w:r>
                      <w:proofErr w:type="spellStart"/>
                      <w:r w:rsidR="005C5F67" w:rsidRPr="003B06BD">
                        <w:rPr>
                          <w:rFonts w:ascii="Times New Roman" w:hAnsi="Times New Roman" w:cs="Times New Roman"/>
                          <w:color w:val="13172B" w:themeColor="text2" w:themeShade="80"/>
                          <w:sz w:val="22"/>
                          <w:szCs w:val="22"/>
                        </w:rPr>
                        <w:t>carers</w:t>
                      </w:r>
                      <w:proofErr w:type="spellEnd"/>
                      <w:r w:rsidR="005C5F67" w:rsidRPr="003B06BD">
                        <w:rPr>
                          <w:rFonts w:ascii="Times New Roman" w:hAnsi="Times New Roman" w:cs="Times New Roman"/>
                          <w:color w:val="13172B" w:themeColor="text2" w:themeShade="80"/>
                          <w:sz w:val="22"/>
                          <w:szCs w:val="22"/>
                        </w:rPr>
                        <w:t xml:space="preserve"> </w:t>
                      </w:r>
                      <w:r w:rsidRPr="003B06BD">
                        <w:rPr>
                          <w:rFonts w:ascii="Times New Roman" w:hAnsi="Times New Roman" w:cs="Times New Roman"/>
                          <w:color w:val="13172B" w:themeColor="text2" w:themeShade="80"/>
                          <w:sz w:val="22"/>
                          <w:szCs w:val="22"/>
                        </w:rPr>
                        <w:t xml:space="preserve">there are </w:t>
                      </w:r>
                      <w:r w:rsidR="005C5F67" w:rsidRPr="003B06BD">
                        <w:rPr>
                          <w:rFonts w:ascii="Times New Roman" w:hAnsi="Times New Roman" w:cs="Times New Roman"/>
                          <w:color w:val="13172B" w:themeColor="text2" w:themeShade="80"/>
                          <w:sz w:val="22"/>
                          <w:szCs w:val="22"/>
                        </w:rPr>
                        <w:t xml:space="preserve">as well as the </w:t>
                      </w:r>
                      <w:r w:rsidR="002D393F" w:rsidRPr="003B06BD">
                        <w:rPr>
                          <w:rFonts w:ascii="Times New Roman" w:hAnsi="Times New Roman" w:cs="Times New Roman"/>
                          <w:color w:val="13172B" w:themeColor="text2" w:themeShade="80"/>
                          <w:sz w:val="22"/>
                          <w:szCs w:val="22"/>
                        </w:rPr>
                        <w:t xml:space="preserve">effects from caring have had on them as a caregiver through a survey. </w:t>
                      </w:r>
                    </w:p>
                    <w:p w14:paraId="79613981" w14:textId="7B55B829" w:rsidR="002D393F" w:rsidRPr="003B06BD" w:rsidRDefault="002E3929"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Included in this leaflet is a suggestion by</w:t>
                      </w:r>
                      <w:r w:rsidR="00315292" w:rsidRPr="003B06BD">
                        <w:rPr>
                          <w:rFonts w:ascii="Times New Roman" w:hAnsi="Times New Roman" w:cs="Times New Roman"/>
                          <w:color w:val="13172B" w:themeColor="text2" w:themeShade="80"/>
                          <w:sz w:val="22"/>
                          <w:szCs w:val="22"/>
                        </w:rPr>
                        <w:t xml:space="preserve"> </w:t>
                      </w:r>
                      <w:r w:rsidR="00315292" w:rsidRPr="003B06BD">
                        <w:rPr>
                          <w:rFonts w:ascii="Times New Roman" w:hAnsi="Times New Roman" w:cs="Times New Roman"/>
                          <w:color w:val="13172B" w:themeColor="text2" w:themeShade="80"/>
                          <w:sz w:val="22"/>
                          <w:szCs w:val="22"/>
                        </w:rPr>
                        <w:t>DH (2004)</w:t>
                      </w:r>
                      <w:r w:rsidRPr="003B06BD">
                        <w:rPr>
                          <w:rFonts w:ascii="Times New Roman" w:hAnsi="Times New Roman" w:cs="Times New Roman"/>
                          <w:color w:val="13172B" w:themeColor="text2" w:themeShade="80"/>
                          <w:sz w:val="22"/>
                          <w:szCs w:val="22"/>
                        </w:rPr>
                        <w:t xml:space="preserve"> as to what should be done to prepare any potential future informal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due to longer life expectancy and a growing population</w:t>
                      </w:r>
                      <w:r w:rsidR="00850CAA" w:rsidRPr="003B06BD">
                        <w:rPr>
                          <w:rFonts w:ascii="Times New Roman" w:hAnsi="Times New Roman" w:cs="Times New Roman"/>
                          <w:color w:val="13172B" w:themeColor="text2" w:themeShade="80"/>
                          <w:sz w:val="22"/>
                          <w:szCs w:val="22"/>
                        </w:rPr>
                        <w:t xml:space="preserve">. As </w:t>
                      </w:r>
                      <w:r w:rsidR="00315292" w:rsidRPr="003B06BD">
                        <w:rPr>
                          <w:rFonts w:ascii="Times New Roman" w:hAnsi="Times New Roman" w:cs="Times New Roman"/>
                          <w:color w:val="13172B" w:themeColor="text2" w:themeShade="80"/>
                          <w:sz w:val="22"/>
                          <w:szCs w:val="22"/>
                        </w:rPr>
                        <w:t>several</w:t>
                      </w:r>
                      <w:r w:rsidR="00850CAA" w:rsidRPr="003B06BD">
                        <w:rPr>
                          <w:rFonts w:ascii="Times New Roman" w:hAnsi="Times New Roman" w:cs="Times New Roman"/>
                          <w:color w:val="13172B" w:themeColor="text2" w:themeShade="80"/>
                          <w:sz w:val="22"/>
                          <w:szCs w:val="22"/>
                        </w:rPr>
                        <w:t xml:space="preserve"> future generations will need to be cared for throughout their lives</w:t>
                      </w:r>
                      <w:r w:rsidR="00315292" w:rsidRPr="003B06BD">
                        <w:rPr>
                          <w:rFonts w:ascii="Times New Roman" w:hAnsi="Times New Roman" w:cs="Times New Roman"/>
                          <w:color w:val="13172B" w:themeColor="text2" w:themeShade="80"/>
                          <w:sz w:val="22"/>
                          <w:szCs w:val="22"/>
                        </w:rPr>
                        <w:t xml:space="preserve"> </w:t>
                      </w:r>
                      <w:r w:rsidR="00315292" w:rsidRPr="003B06BD">
                        <w:rPr>
                          <w:rFonts w:ascii="Times New Roman" w:hAnsi="Times New Roman" w:cs="Times New Roman"/>
                          <w:color w:val="13172B" w:themeColor="text2" w:themeShade="80"/>
                          <w:sz w:val="22"/>
                          <w:szCs w:val="22"/>
                        </w:rPr>
                        <w:t xml:space="preserve">DH (2004) </w:t>
                      </w:r>
                      <w:r w:rsidR="00850CAA" w:rsidRPr="003B06BD">
                        <w:rPr>
                          <w:rFonts w:ascii="Times New Roman" w:hAnsi="Times New Roman" w:cs="Times New Roman"/>
                          <w:color w:val="13172B" w:themeColor="text2" w:themeShade="80"/>
                          <w:sz w:val="22"/>
                          <w:szCs w:val="22"/>
                        </w:rPr>
                        <w:t xml:space="preserve">  believes </w:t>
                      </w:r>
                      <w:r w:rsidR="00205B2E" w:rsidRPr="003B06BD">
                        <w:rPr>
                          <w:rFonts w:ascii="Times New Roman" w:hAnsi="Times New Roman" w:cs="Times New Roman"/>
                          <w:color w:val="13172B" w:themeColor="text2" w:themeShade="80"/>
                          <w:sz w:val="22"/>
                          <w:szCs w:val="22"/>
                        </w:rPr>
                        <w:t xml:space="preserve">that </w:t>
                      </w:r>
                      <w:r w:rsidR="00850CAA" w:rsidRPr="003B06BD">
                        <w:rPr>
                          <w:rFonts w:ascii="Times New Roman" w:hAnsi="Times New Roman" w:cs="Times New Roman"/>
                          <w:color w:val="13172B" w:themeColor="text2" w:themeShade="80"/>
                          <w:sz w:val="22"/>
                          <w:szCs w:val="22"/>
                        </w:rPr>
                        <w:t>vital, standard early training should be provided from as early as school.</w:t>
                      </w:r>
                    </w:p>
                    <w:p w14:paraId="33ADF70F" w14:textId="4858D613" w:rsidR="00850CAA" w:rsidRPr="003B06BD" w:rsidRDefault="00850CAA"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 xml:space="preserve">A section of this leaflet specifically discusses young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as there is increasing media coverage regarding young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taking on the responsibility of caring for parents, siblings or other loved ones.</w:t>
                      </w:r>
                      <w:r w:rsidR="00205B2E" w:rsidRPr="003B06BD">
                        <w:rPr>
                          <w:rFonts w:ascii="Times New Roman" w:hAnsi="Times New Roman" w:cs="Times New Roman"/>
                          <w:color w:val="13172B" w:themeColor="text2" w:themeShade="80"/>
                          <w:sz w:val="22"/>
                          <w:szCs w:val="22"/>
                        </w:rPr>
                        <w:t xml:space="preserve"> </w:t>
                      </w:r>
                      <w:r w:rsidR="00315292" w:rsidRPr="003B06BD">
                        <w:rPr>
                          <w:rFonts w:ascii="Times New Roman" w:hAnsi="Times New Roman" w:cs="Times New Roman"/>
                          <w:color w:val="13172B" w:themeColor="text2" w:themeShade="80"/>
                          <w:sz w:val="22"/>
                          <w:szCs w:val="22"/>
                        </w:rPr>
                        <w:t xml:space="preserve">Malkani (2019) </w:t>
                      </w:r>
                      <w:r w:rsidR="00205B2E" w:rsidRPr="003B06BD">
                        <w:rPr>
                          <w:rFonts w:ascii="Times New Roman" w:hAnsi="Times New Roman" w:cs="Times New Roman"/>
                          <w:color w:val="13172B" w:themeColor="text2" w:themeShade="80"/>
                          <w:sz w:val="22"/>
                          <w:szCs w:val="22"/>
                        </w:rPr>
                        <w:t xml:space="preserve">conducted an interview with a young </w:t>
                      </w:r>
                      <w:proofErr w:type="spellStart"/>
                      <w:r w:rsidR="00205B2E" w:rsidRPr="003B06BD">
                        <w:rPr>
                          <w:rFonts w:ascii="Times New Roman" w:hAnsi="Times New Roman" w:cs="Times New Roman"/>
                          <w:color w:val="13172B" w:themeColor="text2" w:themeShade="80"/>
                          <w:sz w:val="22"/>
                          <w:szCs w:val="22"/>
                        </w:rPr>
                        <w:t>carer</w:t>
                      </w:r>
                      <w:proofErr w:type="spellEnd"/>
                      <w:r w:rsidR="00205B2E" w:rsidRPr="003B06BD">
                        <w:rPr>
                          <w:rFonts w:ascii="Times New Roman" w:hAnsi="Times New Roman" w:cs="Times New Roman"/>
                          <w:color w:val="13172B" w:themeColor="text2" w:themeShade="80"/>
                          <w:sz w:val="22"/>
                          <w:szCs w:val="22"/>
                        </w:rPr>
                        <w:t xml:space="preserve"> who shard his experience caring for his mother an what he finds the most challenging about being a young </w:t>
                      </w:r>
                      <w:proofErr w:type="spellStart"/>
                      <w:r w:rsidR="00205B2E" w:rsidRPr="003B06BD">
                        <w:rPr>
                          <w:rFonts w:ascii="Times New Roman" w:hAnsi="Times New Roman" w:cs="Times New Roman"/>
                          <w:color w:val="13172B" w:themeColor="text2" w:themeShade="80"/>
                          <w:sz w:val="22"/>
                          <w:szCs w:val="22"/>
                        </w:rPr>
                        <w:t>carer</w:t>
                      </w:r>
                      <w:proofErr w:type="spellEnd"/>
                      <w:r w:rsidR="00205B2E" w:rsidRPr="003B06BD">
                        <w:rPr>
                          <w:rFonts w:ascii="Times New Roman" w:hAnsi="Times New Roman" w:cs="Times New Roman"/>
                          <w:color w:val="13172B" w:themeColor="text2" w:themeShade="80"/>
                          <w:sz w:val="22"/>
                          <w:szCs w:val="22"/>
                        </w:rPr>
                        <w:t>, the aim of this section is to show the extent even children need to go to take care of a loved one full-time and the psychological effects this.</w:t>
                      </w:r>
                    </w:p>
                    <w:p w14:paraId="46E9B6B7" w14:textId="243019D6" w:rsidR="00205B2E" w:rsidRPr="003B06BD" w:rsidRDefault="00205B2E"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 xml:space="preserve">The leaflet presents both the negative and positive aspects of being an informal </w:t>
                      </w:r>
                      <w:proofErr w:type="spellStart"/>
                      <w:r w:rsidRPr="003B06BD">
                        <w:rPr>
                          <w:rFonts w:ascii="Times New Roman" w:hAnsi="Times New Roman" w:cs="Times New Roman"/>
                          <w:color w:val="13172B" w:themeColor="text2" w:themeShade="80"/>
                          <w:sz w:val="22"/>
                          <w:szCs w:val="22"/>
                        </w:rPr>
                        <w:t>carer</w:t>
                      </w:r>
                      <w:proofErr w:type="spellEnd"/>
                      <w:r w:rsidRPr="003B06BD">
                        <w:rPr>
                          <w:rFonts w:ascii="Times New Roman" w:hAnsi="Times New Roman" w:cs="Times New Roman"/>
                          <w:color w:val="13172B" w:themeColor="text2" w:themeShade="80"/>
                          <w:sz w:val="22"/>
                          <w:szCs w:val="22"/>
                        </w:rPr>
                        <w:t xml:space="preserve">. There are many physical and psychological risks that can be detrimental to the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well-being as they are so focused on who they are caring for they can neglect their own health and well-being</w:t>
                      </w:r>
                      <w:r w:rsidR="00745B22" w:rsidRPr="003B06BD">
                        <w:rPr>
                          <w:rFonts w:ascii="Times New Roman" w:hAnsi="Times New Roman" w:cs="Times New Roman"/>
                          <w:color w:val="13172B" w:themeColor="text2" w:themeShade="80"/>
                          <w:sz w:val="22"/>
                          <w:szCs w:val="22"/>
                        </w:rPr>
                        <w:t xml:space="preserve">, however there are important positive aspects to caring for someone providing the </w:t>
                      </w:r>
                      <w:proofErr w:type="spellStart"/>
                      <w:r w:rsidR="00745B22" w:rsidRPr="003B06BD">
                        <w:rPr>
                          <w:rFonts w:ascii="Times New Roman" w:hAnsi="Times New Roman" w:cs="Times New Roman"/>
                          <w:color w:val="13172B" w:themeColor="text2" w:themeShade="80"/>
                          <w:sz w:val="22"/>
                          <w:szCs w:val="22"/>
                        </w:rPr>
                        <w:t>carer</w:t>
                      </w:r>
                      <w:proofErr w:type="spellEnd"/>
                      <w:r w:rsidR="00745B22" w:rsidRPr="003B06BD">
                        <w:rPr>
                          <w:rFonts w:ascii="Times New Roman" w:hAnsi="Times New Roman" w:cs="Times New Roman"/>
                          <w:color w:val="13172B" w:themeColor="text2" w:themeShade="80"/>
                          <w:sz w:val="22"/>
                          <w:szCs w:val="22"/>
                        </w:rPr>
                        <w:t xml:space="preserve"> has the correct support resources and are made aware of them. </w:t>
                      </w:r>
                    </w:p>
                    <w:p w14:paraId="645BDF16" w14:textId="71C7BA34" w:rsidR="00745B22" w:rsidRDefault="00745B22" w:rsidP="00C41F42">
                      <w:pPr>
                        <w:spacing w:line="360" w:lineRule="auto"/>
                        <w:rPr>
                          <w:rFonts w:ascii="Times New Roman" w:hAnsi="Times New Roman" w:cs="Times New Roman"/>
                          <w:color w:val="13172B" w:themeColor="text2" w:themeShade="80"/>
                          <w:sz w:val="22"/>
                          <w:szCs w:val="22"/>
                        </w:rPr>
                      </w:pPr>
                      <w:r w:rsidRPr="003B06BD">
                        <w:rPr>
                          <w:rFonts w:ascii="Times New Roman" w:hAnsi="Times New Roman" w:cs="Times New Roman"/>
                          <w:color w:val="13172B" w:themeColor="text2" w:themeShade="80"/>
                          <w:sz w:val="22"/>
                          <w:szCs w:val="22"/>
                        </w:rPr>
                        <w:t xml:space="preserve">A list of useful links and contacts are included in the leaflet for </w:t>
                      </w:r>
                      <w:proofErr w:type="spellStart"/>
                      <w:r w:rsidRPr="003B06BD">
                        <w:rPr>
                          <w:rFonts w:ascii="Times New Roman" w:hAnsi="Times New Roman" w:cs="Times New Roman"/>
                          <w:color w:val="13172B" w:themeColor="text2" w:themeShade="80"/>
                          <w:sz w:val="22"/>
                          <w:szCs w:val="22"/>
                        </w:rPr>
                        <w:t>carers</w:t>
                      </w:r>
                      <w:proofErr w:type="spellEnd"/>
                      <w:r w:rsidRPr="003B06BD">
                        <w:rPr>
                          <w:rFonts w:ascii="Times New Roman" w:hAnsi="Times New Roman" w:cs="Times New Roman"/>
                          <w:color w:val="13172B" w:themeColor="text2" w:themeShade="80"/>
                          <w:sz w:val="22"/>
                          <w:szCs w:val="22"/>
                        </w:rPr>
                        <w:t xml:space="preserve"> to contact appropriate organizations for guidance and advice if they are an informal </w:t>
                      </w:r>
                      <w:proofErr w:type="spellStart"/>
                      <w:r w:rsidRPr="003B06BD">
                        <w:rPr>
                          <w:rFonts w:ascii="Times New Roman" w:hAnsi="Times New Roman" w:cs="Times New Roman"/>
                          <w:color w:val="13172B" w:themeColor="text2" w:themeShade="80"/>
                          <w:sz w:val="22"/>
                          <w:szCs w:val="22"/>
                        </w:rPr>
                        <w:t>carer</w:t>
                      </w:r>
                      <w:proofErr w:type="spellEnd"/>
                      <w:r w:rsidRPr="003B06BD">
                        <w:rPr>
                          <w:rFonts w:ascii="Times New Roman" w:hAnsi="Times New Roman" w:cs="Times New Roman"/>
                          <w:color w:val="13172B" w:themeColor="text2" w:themeShade="80"/>
                          <w:sz w:val="22"/>
                          <w:szCs w:val="22"/>
                        </w:rPr>
                        <w:t xml:space="preserve"> as well a contact details offering 24 hour emotional support as well as details for citizens advice an organization that can offer guidance and support through applying for hep with finances as a full-time </w:t>
                      </w:r>
                      <w:proofErr w:type="spellStart"/>
                      <w:r w:rsidRPr="003B06BD">
                        <w:rPr>
                          <w:rFonts w:ascii="Times New Roman" w:hAnsi="Times New Roman" w:cs="Times New Roman"/>
                          <w:color w:val="13172B" w:themeColor="text2" w:themeShade="80"/>
                          <w:sz w:val="22"/>
                          <w:szCs w:val="22"/>
                        </w:rPr>
                        <w:t>carer</w:t>
                      </w:r>
                      <w:proofErr w:type="spellEnd"/>
                      <w:r w:rsidRPr="003B06BD">
                        <w:rPr>
                          <w:rFonts w:ascii="Times New Roman" w:hAnsi="Times New Roman" w:cs="Times New Roman"/>
                          <w:color w:val="13172B" w:themeColor="text2" w:themeShade="80"/>
                          <w:sz w:val="22"/>
                          <w:szCs w:val="22"/>
                        </w:rPr>
                        <w:t xml:space="preserve">. </w:t>
                      </w:r>
                    </w:p>
                    <w:p w14:paraId="163F438C" w14:textId="140EFFA5" w:rsidR="007266D1" w:rsidRDefault="007266D1" w:rsidP="00C41F42">
                      <w:pPr>
                        <w:spacing w:line="360" w:lineRule="auto"/>
                        <w:rPr>
                          <w:rFonts w:ascii="Times New Roman" w:hAnsi="Times New Roman" w:cs="Times New Roman"/>
                          <w:color w:val="13172B" w:themeColor="text2" w:themeShade="80"/>
                          <w:sz w:val="22"/>
                          <w:szCs w:val="22"/>
                        </w:rPr>
                      </w:pPr>
                    </w:p>
                    <w:p w14:paraId="1E720FBF" w14:textId="18D2CBB6" w:rsidR="007266D1" w:rsidRDefault="007266D1" w:rsidP="00C41F42">
                      <w:pPr>
                        <w:spacing w:line="360" w:lineRule="auto"/>
                        <w:rPr>
                          <w:rFonts w:ascii="Times New Roman" w:hAnsi="Times New Roman" w:cs="Times New Roman"/>
                          <w:color w:val="13172B" w:themeColor="text2" w:themeShade="80"/>
                          <w:sz w:val="22"/>
                          <w:szCs w:val="22"/>
                        </w:rPr>
                      </w:pPr>
                    </w:p>
                    <w:p w14:paraId="69DDB6DE" w14:textId="79BD53DD" w:rsidR="007266D1" w:rsidRDefault="007266D1" w:rsidP="00C41F42">
                      <w:pPr>
                        <w:spacing w:line="360" w:lineRule="auto"/>
                        <w:rPr>
                          <w:rFonts w:ascii="Times New Roman" w:hAnsi="Times New Roman" w:cs="Times New Roman"/>
                          <w:color w:val="13172B" w:themeColor="text2" w:themeShade="80"/>
                          <w:sz w:val="22"/>
                          <w:szCs w:val="22"/>
                        </w:rPr>
                      </w:pPr>
                    </w:p>
                    <w:p w14:paraId="6F4730BB" w14:textId="1925620F" w:rsidR="007266D1" w:rsidRDefault="007266D1" w:rsidP="00C41F42">
                      <w:pPr>
                        <w:spacing w:line="360" w:lineRule="auto"/>
                        <w:rPr>
                          <w:rFonts w:ascii="Times New Roman" w:hAnsi="Times New Roman" w:cs="Times New Roman"/>
                          <w:color w:val="13172B" w:themeColor="text2" w:themeShade="80"/>
                          <w:sz w:val="22"/>
                          <w:szCs w:val="22"/>
                        </w:rPr>
                      </w:pPr>
                    </w:p>
                    <w:p w14:paraId="4A2F911F" w14:textId="77777777" w:rsidR="007266D1" w:rsidRPr="003B06BD" w:rsidRDefault="007266D1" w:rsidP="00C41F42">
                      <w:pPr>
                        <w:spacing w:line="360" w:lineRule="auto"/>
                        <w:rPr>
                          <w:rFonts w:ascii="Times New Roman" w:hAnsi="Times New Roman" w:cs="Times New Roman"/>
                          <w:color w:val="13172B" w:themeColor="text2" w:themeShade="80"/>
                          <w:sz w:val="22"/>
                          <w:szCs w:val="22"/>
                        </w:rPr>
                      </w:pPr>
                    </w:p>
                    <w:p w14:paraId="28A70D69" w14:textId="77777777" w:rsidR="00745B22" w:rsidRDefault="00745B22"/>
                    <w:p w14:paraId="12FE7DA7" w14:textId="77777777" w:rsidR="00205B2E" w:rsidRDefault="00205B2E"/>
                  </w:txbxContent>
                </v:textbox>
                <w10:wrap anchorx="margin"/>
              </v:shape>
            </w:pict>
          </mc:Fallback>
        </mc:AlternateContent>
      </w:r>
    </w:p>
    <w:p w14:paraId="7FDC3051" w14:textId="1379D355" w:rsidR="00E40A87" w:rsidRDefault="00E40A87">
      <w:pPr>
        <w:pStyle w:val="NoSpacing"/>
        <w:rPr>
          <w:sz w:val="8"/>
        </w:rPr>
      </w:pPr>
    </w:p>
    <w:p w14:paraId="71AABA94" w14:textId="4D049E47" w:rsidR="00E40A87" w:rsidRDefault="00E40A87">
      <w:pPr>
        <w:pStyle w:val="NoSpacing"/>
        <w:rPr>
          <w:sz w:val="8"/>
        </w:rPr>
      </w:pPr>
    </w:p>
    <w:p w14:paraId="40FF73AA" w14:textId="77777777" w:rsidR="00E40A87" w:rsidRDefault="00E40A87">
      <w:pPr>
        <w:pStyle w:val="NoSpacing"/>
        <w:rPr>
          <w:sz w:val="8"/>
        </w:rPr>
      </w:pPr>
    </w:p>
    <w:p w14:paraId="15E2D0DE" w14:textId="77777777" w:rsidR="00E40A87" w:rsidRDefault="00E40A87">
      <w:pPr>
        <w:pStyle w:val="NoSpacing"/>
        <w:rPr>
          <w:sz w:val="8"/>
        </w:rPr>
      </w:pPr>
    </w:p>
    <w:p w14:paraId="240E3933" w14:textId="77777777" w:rsidR="00E40A87" w:rsidRDefault="00E40A87">
      <w:pPr>
        <w:pStyle w:val="NoSpacing"/>
        <w:rPr>
          <w:sz w:val="8"/>
        </w:rPr>
      </w:pPr>
    </w:p>
    <w:p w14:paraId="4ECEB95E" w14:textId="51E261FB" w:rsidR="00E40A87" w:rsidRDefault="00E40A87">
      <w:pPr>
        <w:pStyle w:val="NoSpacing"/>
        <w:rPr>
          <w:sz w:val="8"/>
        </w:rPr>
      </w:pPr>
    </w:p>
    <w:p w14:paraId="7B3F99B9" w14:textId="0DBEA8C2" w:rsidR="00E40A87" w:rsidRDefault="00E40A87">
      <w:pPr>
        <w:pStyle w:val="NoSpacing"/>
        <w:rPr>
          <w:sz w:val="8"/>
        </w:rPr>
      </w:pPr>
    </w:p>
    <w:p w14:paraId="63506EC1" w14:textId="77777777" w:rsidR="00E40A87" w:rsidRDefault="00E40A87">
      <w:pPr>
        <w:pStyle w:val="NoSpacing"/>
        <w:rPr>
          <w:sz w:val="8"/>
        </w:rPr>
      </w:pPr>
    </w:p>
    <w:p w14:paraId="1B14E483" w14:textId="23B52DAA" w:rsidR="00E40A87" w:rsidRDefault="00E40A87">
      <w:pPr>
        <w:pStyle w:val="NoSpacing"/>
        <w:rPr>
          <w:sz w:val="8"/>
        </w:rPr>
      </w:pPr>
    </w:p>
    <w:p w14:paraId="102F8B71" w14:textId="77777777" w:rsidR="00E40A87" w:rsidRDefault="00E40A87">
      <w:pPr>
        <w:pStyle w:val="NoSpacing"/>
        <w:rPr>
          <w:sz w:val="8"/>
        </w:rPr>
      </w:pPr>
    </w:p>
    <w:p w14:paraId="620605A2" w14:textId="77777777" w:rsidR="00E40A87" w:rsidRDefault="00E40A87">
      <w:pPr>
        <w:pStyle w:val="NoSpacing"/>
        <w:rPr>
          <w:sz w:val="8"/>
        </w:rPr>
      </w:pPr>
    </w:p>
    <w:p w14:paraId="1DE8C3D0" w14:textId="1F22CF32" w:rsidR="00E40A87" w:rsidRDefault="00E40A87">
      <w:pPr>
        <w:pStyle w:val="NoSpacing"/>
        <w:rPr>
          <w:sz w:val="8"/>
        </w:rPr>
      </w:pPr>
    </w:p>
    <w:p w14:paraId="4DF00DE2" w14:textId="1F7F0EC5" w:rsidR="00E40A87" w:rsidRDefault="00E40A87">
      <w:pPr>
        <w:pStyle w:val="NoSpacing"/>
        <w:rPr>
          <w:sz w:val="8"/>
        </w:rPr>
      </w:pPr>
    </w:p>
    <w:p w14:paraId="074A0C08" w14:textId="37273565" w:rsidR="00E40A87" w:rsidRDefault="00E40A87">
      <w:pPr>
        <w:pStyle w:val="NoSpacing"/>
        <w:rPr>
          <w:sz w:val="8"/>
        </w:rPr>
      </w:pPr>
    </w:p>
    <w:p w14:paraId="5520B43B" w14:textId="77777777" w:rsidR="00E40A87" w:rsidRDefault="00E40A87">
      <w:pPr>
        <w:pStyle w:val="NoSpacing"/>
        <w:rPr>
          <w:sz w:val="8"/>
        </w:rPr>
      </w:pPr>
    </w:p>
    <w:p w14:paraId="75F4A061" w14:textId="77777777" w:rsidR="00E40A87" w:rsidRDefault="00E40A87">
      <w:pPr>
        <w:pStyle w:val="NoSpacing"/>
        <w:rPr>
          <w:sz w:val="8"/>
        </w:rPr>
      </w:pPr>
    </w:p>
    <w:p w14:paraId="1DE8F0F1" w14:textId="5C80F6B3" w:rsidR="00E40A87" w:rsidRDefault="00E40A87">
      <w:pPr>
        <w:pStyle w:val="NoSpacing"/>
        <w:rPr>
          <w:sz w:val="8"/>
        </w:rPr>
      </w:pPr>
    </w:p>
    <w:p w14:paraId="40995311" w14:textId="77777777" w:rsidR="00E40A87" w:rsidRDefault="00E40A87">
      <w:pPr>
        <w:pStyle w:val="NoSpacing"/>
        <w:rPr>
          <w:sz w:val="8"/>
        </w:rPr>
      </w:pPr>
    </w:p>
    <w:p w14:paraId="11B77584" w14:textId="77777777" w:rsidR="00E40A87" w:rsidRDefault="00E40A87">
      <w:pPr>
        <w:pStyle w:val="NoSpacing"/>
        <w:rPr>
          <w:sz w:val="8"/>
        </w:rPr>
      </w:pPr>
    </w:p>
    <w:p w14:paraId="6CBA8397" w14:textId="687F9E71" w:rsidR="00E40A87" w:rsidRDefault="00E40A87">
      <w:pPr>
        <w:pStyle w:val="NoSpacing"/>
        <w:rPr>
          <w:sz w:val="8"/>
        </w:rPr>
      </w:pPr>
    </w:p>
    <w:p w14:paraId="0ACCFA24" w14:textId="77777777" w:rsidR="00E40A87" w:rsidRDefault="00E40A87">
      <w:pPr>
        <w:pStyle w:val="NoSpacing"/>
        <w:rPr>
          <w:sz w:val="8"/>
        </w:rPr>
      </w:pPr>
    </w:p>
    <w:p w14:paraId="740F4F0B" w14:textId="77777777" w:rsidR="00E40A87" w:rsidRDefault="00E40A87">
      <w:pPr>
        <w:pStyle w:val="NoSpacing"/>
        <w:rPr>
          <w:sz w:val="8"/>
        </w:rPr>
      </w:pPr>
    </w:p>
    <w:p w14:paraId="7715B14B" w14:textId="77777777" w:rsidR="00E40A87" w:rsidRDefault="00E40A87">
      <w:pPr>
        <w:pStyle w:val="NoSpacing"/>
        <w:rPr>
          <w:sz w:val="8"/>
        </w:rPr>
      </w:pPr>
    </w:p>
    <w:p w14:paraId="1D421FE0" w14:textId="77777777" w:rsidR="00E40A87" w:rsidRDefault="00E40A87">
      <w:pPr>
        <w:pStyle w:val="NoSpacing"/>
        <w:rPr>
          <w:sz w:val="8"/>
        </w:rPr>
      </w:pPr>
    </w:p>
    <w:p w14:paraId="4781FE18" w14:textId="77777777" w:rsidR="00E40A87" w:rsidRDefault="00E40A87">
      <w:pPr>
        <w:pStyle w:val="NoSpacing"/>
        <w:rPr>
          <w:sz w:val="8"/>
        </w:rPr>
      </w:pPr>
    </w:p>
    <w:p w14:paraId="024A645B" w14:textId="77777777" w:rsidR="00E40A87" w:rsidRDefault="00E40A87">
      <w:pPr>
        <w:pStyle w:val="NoSpacing"/>
        <w:rPr>
          <w:sz w:val="8"/>
        </w:rPr>
      </w:pPr>
    </w:p>
    <w:p w14:paraId="30993C9C" w14:textId="77777777" w:rsidR="00E40A87" w:rsidRDefault="00E40A87">
      <w:pPr>
        <w:pStyle w:val="NoSpacing"/>
        <w:rPr>
          <w:sz w:val="8"/>
        </w:rPr>
      </w:pPr>
    </w:p>
    <w:p w14:paraId="62F23EBF" w14:textId="612EC369" w:rsidR="00E40A87" w:rsidRDefault="00E40A87">
      <w:pPr>
        <w:pStyle w:val="NoSpacing"/>
        <w:rPr>
          <w:sz w:val="8"/>
        </w:rPr>
      </w:pPr>
    </w:p>
    <w:p w14:paraId="6DD85CEE" w14:textId="77777777" w:rsidR="00E40A87" w:rsidRDefault="00E40A87">
      <w:pPr>
        <w:pStyle w:val="NoSpacing"/>
        <w:rPr>
          <w:sz w:val="8"/>
        </w:rPr>
      </w:pPr>
    </w:p>
    <w:p w14:paraId="4FFCAD20" w14:textId="77777777" w:rsidR="00E40A87" w:rsidRDefault="00E40A87">
      <w:pPr>
        <w:pStyle w:val="NoSpacing"/>
        <w:rPr>
          <w:sz w:val="8"/>
        </w:rPr>
      </w:pPr>
    </w:p>
    <w:p w14:paraId="7B19CD49" w14:textId="0D94C5F7" w:rsidR="00E40A87" w:rsidRDefault="00E40A87">
      <w:pPr>
        <w:pStyle w:val="NoSpacing"/>
        <w:rPr>
          <w:sz w:val="8"/>
        </w:rPr>
      </w:pPr>
    </w:p>
    <w:p w14:paraId="28DEBB78" w14:textId="77777777" w:rsidR="00E40A87" w:rsidRDefault="00E40A87">
      <w:pPr>
        <w:pStyle w:val="NoSpacing"/>
        <w:rPr>
          <w:sz w:val="8"/>
        </w:rPr>
      </w:pPr>
    </w:p>
    <w:p w14:paraId="10AE783D" w14:textId="77777777" w:rsidR="00E40A87" w:rsidRDefault="00E40A87">
      <w:pPr>
        <w:pStyle w:val="NoSpacing"/>
        <w:rPr>
          <w:sz w:val="8"/>
        </w:rPr>
      </w:pPr>
    </w:p>
    <w:p w14:paraId="1FE5EE23" w14:textId="049BEE14" w:rsidR="00E40A87" w:rsidRDefault="00E40A87">
      <w:pPr>
        <w:pStyle w:val="NoSpacing"/>
        <w:rPr>
          <w:sz w:val="8"/>
        </w:rPr>
      </w:pPr>
    </w:p>
    <w:p w14:paraId="7DC7D7A9" w14:textId="77777777" w:rsidR="00E40A87" w:rsidRDefault="00E40A87">
      <w:pPr>
        <w:pStyle w:val="NoSpacing"/>
        <w:rPr>
          <w:sz w:val="8"/>
        </w:rPr>
      </w:pPr>
    </w:p>
    <w:p w14:paraId="5CD99731" w14:textId="77777777" w:rsidR="00E40A87" w:rsidRDefault="00E40A87">
      <w:pPr>
        <w:pStyle w:val="NoSpacing"/>
        <w:rPr>
          <w:sz w:val="8"/>
        </w:rPr>
      </w:pPr>
    </w:p>
    <w:p w14:paraId="2889196B" w14:textId="7111F01E" w:rsidR="00E40A87" w:rsidRDefault="00E40A87">
      <w:pPr>
        <w:pStyle w:val="NoSpacing"/>
        <w:rPr>
          <w:sz w:val="8"/>
        </w:rPr>
      </w:pPr>
    </w:p>
    <w:p w14:paraId="6FBC1941" w14:textId="64163994" w:rsidR="00E40A87" w:rsidRDefault="00E40A87">
      <w:pPr>
        <w:pStyle w:val="NoSpacing"/>
        <w:rPr>
          <w:sz w:val="8"/>
        </w:rPr>
      </w:pPr>
    </w:p>
    <w:p w14:paraId="0EF29818" w14:textId="739B2382" w:rsidR="00E40A87" w:rsidRDefault="00E40A87">
      <w:pPr>
        <w:pStyle w:val="NoSpacing"/>
        <w:rPr>
          <w:sz w:val="8"/>
        </w:rPr>
      </w:pPr>
    </w:p>
    <w:p w14:paraId="1C4C4911" w14:textId="77777777" w:rsidR="00E40A87" w:rsidRDefault="00E40A87">
      <w:pPr>
        <w:pStyle w:val="NoSpacing"/>
        <w:rPr>
          <w:sz w:val="8"/>
        </w:rPr>
      </w:pPr>
    </w:p>
    <w:p w14:paraId="3826BA8D" w14:textId="158F3886" w:rsidR="00E40A87" w:rsidRDefault="00E40A87">
      <w:pPr>
        <w:pStyle w:val="NoSpacing"/>
        <w:rPr>
          <w:sz w:val="8"/>
        </w:rPr>
      </w:pPr>
    </w:p>
    <w:p w14:paraId="734428ED" w14:textId="77777777" w:rsidR="00E40A87" w:rsidRDefault="00E40A87">
      <w:pPr>
        <w:pStyle w:val="NoSpacing"/>
        <w:rPr>
          <w:sz w:val="8"/>
        </w:rPr>
      </w:pPr>
    </w:p>
    <w:p w14:paraId="55484697" w14:textId="77777777" w:rsidR="00E40A87" w:rsidRDefault="00E40A87">
      <w:pPr>
        <w:pStyle w:val="NoSpacing"/>
        <w:rPr>
          <w:sz w:val="8"/>
        </w:rPr>
      </w:pPr>
    </w:p>
    <w:p w14:paraId="4679E780" w14:textId="77777777" w:rsidR="00E40A87" w:rsidRDefault="00E40A87">
      <w:pPr>
        <w:pStyle w:val="NoSpacing"/>
        <w:rPr>
          <w:sz w:val="8"/>
        </w:rPr>
      </w:pPr>
    </w:p>
    <w:p w14:paraId="64EC0540" w14:textId="760DD4A2" w:rsidR="00E40A87" w:rsidRDefault="00E40A87">
      <w:pPr>
        <w:pStyle w:val="NoSpacing"/>
        <w:rPr>
          <w:sz w:val="8"/>
        </w:rPr>
      </w:pPr>
    </w:p>
    <w:p w14:paraId="01A1BFA4" w14:textId="5E54E794" w:rsidR="00E40A87" w:rsidRDefault="00E40A87">
      <w:pPr>
        <w:pStyle w:val="NoSpacing"/>
        <w:rPr>
          <w:sz w:val="8"/>
        </w:rPr>
      </w:pPr>
    </w:p>
    <w:p w14:paraId="31AD1DB4" w14:textId="01E204E8" w:rsidR="00E40A87" w:rsidRDefault="00E40A87">
      <w:pPr>
        <w:pStyle w:val="NoSpacing"/>
        <w:rPr>
          <w:sz w:val="8"/>
        </w:rPr>
      </w:pPr>
    </w:p>
    <w:p w14:paraId="5086AF75" w14:textId="20A7BE45" w:rsidR="00E40A87" w:rsidRDefault="00E40A87">
      <w:pPr>
        <w:pStyle w:val="NoSpacing"/>
        <w:rPr>
          <w:sz w:val="8"/>
        </w:rPr>
      </w:pPr>
    </w:p>
    <w:p w14:paraId="357BF648" w14:textId="77777777" w:rsidR="00E40A87" w:rsidRDefault="00E40A87">
      <w:pPr>
        <w:pStyle w:val="NoSpacing"/>
        <w:rPr>
          <w:sz w:val="8"/>
        </w:rPr>
      </w:pPr>
    </w:p>
    <w:p w14:paraId="02BF3BDF" w14:textId="77777777" w:rsidR="00E40A87" w:rsidRDefault="00E40A87">
      <w:pPr>
        <w:pStyle w:val="NoSpacing"/>
        <w:rPr>
          <w:sz w:val="8"/>
        </w:rPr>
      </w:pPr>
    </w:p>
    <w:p w14:paraId="3C19F3FA" w14:textId="77777777" w:rsidR="007266D1" w:rsidRDefault="007266D1">
      <w:pPr>
        <w:pStyle w:val="NoSpacing"/>
        <w:rPr>
          <w:sz w:val="8"/>
        </w:rPr>
      </w:pPr>
    </w:p>
    <w:p w14:paraId="1753BFC1" w14:textId="77777777" w:rsidR="007266D1" w:rsidRDefault="007266D1">
      <w:pPr>
        <w:pStyle w:val="NoSpacing"/>
        <w:rPr>
          <w:sz w:val="8"/>
        </w:rPr>
      </w:pPr>
    </w:p>
    <w:p w14:paraId="4E637839" w14:textId="77777777" w:rsidR="007266D1" w:rsidRDefault="007266D1">
      <w:pPr>
        <w:pStyle w:val="NoSpacing"/>
        <w:rPr>
          <w:sz w:val="8"/>
        </w:rPr>
      </w:pPr>
    </w:p>
    <w:p w14:paraId="23258764" w14:textId="77777777" w:rsidR="007266D1" w:rsidRDefault="007266D1">
      <w:pPr>
        <w:pStyle w:val="NoSpacing"/>
        <w:rPr>
          <w:sz w:val="8"/>
        </w:rPr>
      </w:pPr>
    </w:p>
    <w:p w14:paraId="156F55D6" w14:textId="77777777" w:rsidR="007266D1" w:rsidRDefault="007266D1">
      <w:pPr>
        <w:pStyle w:val="NoSpacing"/>
        <w:rPr>
          <w:sz w:val="8"/>
        </w:rPr>
      </w:pPr>
    </w:p>
    <w:p w14:paraId="1228D3DA" w14:textId="77777777" w:rsidR="007266D1" w:rsidRDefault="007266D1">
      <w:pPr>
        <w:pStyle w:val="NoSpacing"/>
        <w:rPr>
          <w:sz w:val="8"/>
        </w:rPr>
      </w:pPr>
    </w:p>
    <w:p w14:paraId="0CA643EA" w14:textId="77777777" w:rsidR="007266D1" w:rsidRDefault="007266D1">
      <w:pPr>
        <w:pStyle w:val="NoSpacing"/>
        <w:rPr>
          <w:sz w:val="8"/>
        </w:rPr>
      </w:pPr>
    </w:p>
    <w:p w14:paraId="3DDDF25B" w14:textId="77777777" w:rsidR="007266D1" w:rsidRDefault="007266D1">
      <w:pPr>
        <w:pStyle w:val="NoSpacing"/>
        <w:rPr>
          <w:sz w:val="8"/>
        </w:rPr>
      </w:pPr>
    </w:p>
    <w:p w14:paraId="6042CA4B" w14:textId="77777777" w:rsidR="007266D1" w:rsidRDefault="007266D1">
      <w:pPr>
        <w:pStyle w:val="NoSpacing"/>
        <w:rPr>
          <w:sz w:val="8"/>
        </w:rPr>
      </w:pPr>
    </w:p>
    <w:p w14:paraId="2137425F" w14:textId="77777777" w:rsidR="007266D1" w:rsidRDefault="007266D1">
      <w:pPr>
        <w:pStyle w:val="NoSpacing"/>
        <w:rPr>
          <w:sz w:val="8"/>
        </w:rPr>
      </w:pPr>
    </w:p>
    <w:p w14:paraId="142D4295" w14:textId="77777777" w:rsidR="007266D1" w:rsidRDefault="007266D1">
      <w:pPr>
        <w:pStyle w:val="NoSpacing"/>
        <w:rPr>
          <w:sz w:val="8"/>
        </w:rPr>
      </w:pPr>
    </w:p>
    <w:p w14:paraId="298C2496" w14:textId="77777777" w:rsidR="007266D1" w:rsidRDefault="007266D1">
      <w:pPr>
        <w:pStyle w:val="NoSpacing"/>
        <w:rPr>
          <w:sz w:val="8"/>
        </w:rPr>
      </w:pPr>
    </w:p>
    <w:p w14:paraId="23320286" w14:textId="77777777" w:rsidR="007266D1" w:rsidRDefault="007266D1">
      <w:pPr>
        <w:pStyle w:val="NoSpacing"/>
        <w:rPr>
          <w:sz w:val="8"/>
        </w:rPr>
      </w:pPr>
    </w:p>
    <w:p w14:paraId="625A36B4" w14:textId="77777777" w:rsidR="007266D1" w:rsidRDefault="007266D1">
      <w:pPr>
        <w:pStyle w:val="NoSpacing"/>
        <w:rPr>
          <w:sz w:val="8"/>
        </w:rPr>
      </w:pPr>
    </w:p>
    <w:p w14:paraId="02B38685" w14:textId="77777777" w:rsidR="007266D1" w:rsidRDefault="007266D1">
      <w:pPr>
        <w:pStyle w:val="NoSpacing"/>
        <w:rPr>
          <w:sz w:val="8"/>
        </w:rPr>
      </w:pPr>
    </w:p>
    <w:p w14:paraId="6DAED45F" w14:textId="77777777" w:rsidR="007266D1" w:rsidRDefault="007266D1">
      <w:pPr>
        <w:pStyle w:val="NoSpacing"/>
        <w:rPr>
          <w:sz w:val="8"/>
        </w:rPr>
      </w:pPr>
    </w:p>
    <w:p w14:paraId="5895C2A4" w14:textId="77777777" w:rsidR="007266D1" w:rsidRDefault="007266D1">
      <w:pPr>
        <w:pStyle w:val="NoSpacing"/>
        <w:rPr>
          <w:sz w:val="8"/>
        </w:rPr>
      </w:pPr>
    </w:p>
    <w:p w14:paraId="64C941FA" w14:textId="77777777" w:rsidR="007266D1" w:rsidRDefault="007266D1">
      <w:pPr>
        <w:pStyle w:val="NoSpacing"/>
        <w:rPr>
          <w:sz w:val="8"/>
        </w:rPr>
      </w:pPr>
    </w:p>
    <w:p w14:paraId="2CE08074" w14:textId="77777777" w:rsidR="007266D1" w:rsidRDefault="007266D1">
      <w:pPr>
        <w:pStyle w:val="NoSpacing"/>
        <w:rPr>
          <w:sz w:val="8"/>
        </w:rPr>
      </w:pPr>
    </w:p>
    <w:p w14:paraId="6930A655" w14:textId="77777777" w:rsidR="007266D1" w:rsidRDefault="007266D1">
      <w:pPr>
        <w:pStyle w:val="NoSpacing"/>
        <w:rPr>
          <w:sz w:val="8"/>
        </w:rPr>
      </w:pPr>
    </w:p>
    <w:p w14:paraId="1EFBF00A" w14:textId="77777777" w:rsidR="007266D1" w:rsidRDefault="007266D1">
      <w:pPr>
        <w:pStyle w:val="NoSpacing"/>
        <w:rPr>
          <w:sz w:val="8"/>
        </w:rPr>
      </w:pPr>
    </w:p>
    <w:p w14:paraId="70E482A8" w14:textId="77777777" w:rsidR="007266D1" w:rsidRDefault="007266D1">
      <w:pPr>
        <w:pStyle w:val="NoSpacing"/>
        <w:rPr>
          <w:sz w:val="8"/>
        </w:rPr>
      </w:pPr>
    </w:p>
    <w:p w14:paraId="7773A110" w14:textId="77777777" w:rsidR="007266D1" w:rsidRDefault="007266D1">
      <w:pPr>
        <w:pStyle w:val="NoSpacing"/>
        <w:rPr>
          <w:sz w:val="8"/>
        </w:rPr>
      </w:pPr>
    </w:p>
    <w:p w14:paraId="7C5F2594" w14:textId="77777777" w:rsidR="007266D1" w:rsidRDefault="007266D1">
      <w:pPr>
        <w:pStyle w:val="NoSpacing"/>
        <w:rPr>
          <w:sz w:val="8"/>
        </w:rPr>
      </w:pPr>
    </w:p>
    <w:p w14:paraId="2DD21741" w14:textId="77777777" w:rsidR="007266D1" w:rsidRDefault="007266D1">
      <w:pPr>
        <w:pStyle w:val="NoSpacing"/>
        <w:rPr>
          <w:sz w:val="8"/>
        </w:rPr>
      </w:pPr>
    </w:p>
    <w:p w14:paraId="0B1C38C6" w14:textId="77777777" w:rsidR="007266D1" w:rsidRDefault="007266D1">
      <w:pPr>
        <w:pStyle w:val="NoSpacing"/>
        <w:rPr>
          <w:sz w:val="8"/>
        </w:rPr>
      </w:pPr>
    </w:p>
    <w:p w14:paraId="18F5AFA6" w14:textId="77777777" w:rsidR="007266D1" w:rsidRDefault="007266D1">
      <w:pPr>
        <w:pStyle w:val="NoSpacing"/>
        <w:rPr>
          <w:sz w:val="8"/>
        </w:rPr>
      </w:pPr>
    </w:p>
    <w:p w14:paraId="176C1BF4" w14:textId="77777777" w:rsidR="007266D1" w:rsidRDefault="007266D1">
      <w:pPr>
        <w:pStyle w:val="NoSpacing"/>
        <w:rPr>
          <w:sz w:val="8"/>
        </w:rPr>
      </w:pPr>
    </w:p>
    <w:p w14:paraId="24D977D5" w14:textId="77777777" w:rsidR="007266D1" w:rsidRDefault="007266D1">
      <w:pPr>
        <w:pStyle w:val="NoSpacing"/>
        <w:rPr>
          <w:sz w:val="8"/>
        </w:rPr>
      </w:pPr>
    </w:p>
    <w:p w14:paraId="5F9B6AC7" w14:textId="77777777" w:rsidR="007266D1" w:rsidRDefault="007266D1">
      <w:pPr>
        <w:pStyle w:val="NoSpacing"/>
        <w:rPr>
          <w:sz w:val="8"/>
        </w:rPr>
      </w:pPr>
    </w:p>
    <w:p w14:paraId="381429F7" w14:textId="77777777" w:rsidR="007266D1" w:rsidRDefault="007266D1">
      <w:pPr>
        <w:pStyle w:val="NoSpacing"/>
        <w:rPr>
          <w:sz w:val="8"/>
        </w:rPr>
      </w:pPr>
    </w:p>
    <w:p w14:paraId="64A5A705" w14:textId="77777777" w:rsidR="007266D1" w:rsidRDefault="007266D1">
      <w:pPr>
        <w:pStyle w:val="NoSpacing"/>
        <w:rPr>
          <w:sz w:val="8"/>
        </w:rPr>
      </w:pPr>
    </w:p>
    <w:p w14:paraId="60AEA11D" w14:textId="77777777" w:rsidR="007266D1" w:rsidRDefault="007266D1">
      <w:pPr>
        <w:pStyle w:val="NoSpacing"/>
        <w:rPr>
          <w:sz w:val="8"/>
        </w:rPr>
      </w:pPr>
    </w:p>
    <w:p w14:paraId="74ED6E74" w14:textId="77777777" w:rsidR="007266D1" w:rsidRDefault="007266D1">
      <w:pPr>
        <w:pStyle w:val="NoSpacing"/>
        <w:rPr>
          <w:sz w:val="8"/>
        </w:rPr>
      </w:pPr>
    </w:p>
    <w:p w14:paraId="232B6FE4" w14:textId="77777777" w:rsidR="007266D1" w:rsidRDefault="007266D1">
      <w:pPr>
        <w:pStyle w:val="NoSpacing"/>
        <w:rPr>
          <w:sz w:val="8"/>
        </w:rPr>
      </w:pPr>
    </w:p>
    <w:p w14:paraId="6F28EE9E" w14:textId="77777777" w:rsidR="007266D1" w:rsidRDefault="007266D1">
      <w:pPr>
        <w:pStyle w:val="NoSpacing"/>
        <w:rPr>
          <w:sz w:val="8"/>
        </w:rPr>
      </w:pPr>
    </w:p>
    <w:p w14:paraId="781212BB" w14:textId="77777777" w:rsidR="007266D1" w:rsidRDefault="007266D1">
      <w:pPr>
        <w:pStyle w:val="NoSpacing"/>
        <w:rPr>
          <w:sz w:val="8"/>
        </w:rPr>
      </w:pPr>
    </w:p>
    <w:p w14:paraId="17A5AB16" w14:textId="77777777" w:rsidR="007266D1" w:rsidRDefault="007266D1">
      <w:pPr>
        <w:pStyle w:val="NoSpacing"/>
        <w:rPr>
          <w:sz w:val="8"/>
        </w:rPr>
      </w:pPr>
    </w:p>
    <w:p w14:paraId="4917255B" w14:textId="77777777" w:rsidR="007266D1" w:rsidRDefault="007266D1">
      <w:pPr>
        <w:pStyle w:val="NoSpacing"/>
        <w:rPr>
          <w:sz w:val="8"/>
        </w:rPr>
      </w:pPr>
    </w:p>
    <w:p w14:paraId="75DBCBEC" w14:textId="77777777" w:rsidR="007266D1" w:rsidRDefault="007266D1">
      <w:pPr>
        <w:pStyle w:val="NoSpacing"/>
        <w:rPr>
          <w:sz w:val="8"/>
        </w:rPr>
      </w:pPr>
    </w:p>
    <w:p w14:paraId="6D441208" w14:textId="77777777" w:rsidR="007266D1" w:rsidRDefault="007266D1">
      <w:pPr>
        <w:pStyle w:val="NoSpacing"/>
        <w:rPr>
          <w:sz w:val="8"/>
        </w:rPr>
      </w:pPr>
    </w:p>
    <w:p w14:paraId="03D854E3" w14:textId="77777777" w:rsidR="007266D1" w:rsidRDefault="007266D1">
      <w:pPr>
        <w:pStyle w:val="NoSpacing"/>
        <w:rPr>
          <w:sz w:val="8"/>
        </w:rPr>
      </w:pPr>
    </w:p>
    <w:p w14:paraId="50A4848F" w14:textId="77777777" w:rsidR="007266D1" w:rsidRDefault="007266D1">
      <w:pPr>
        <w:pStyle w:val="NoSpacing"/>
        <w:rPr>
          <w:sz w:val="8"/>
        </w:rPr>
      </w:pPr>
    </w:p>
    <w:p w14:paraId="513B555F" w14:textId="77777777" w:rsidR="007266D1" w:rsidRDefault="007266D1">
      <w:pPr>
        <w:pStyle w:val="NoSpacing"/>
        <w:rPr>
          <w:sz w:val="8"/>
        </w:rPr>
      </w:pPr>
    </w:p>
    <w:p w14:paraId="7A4CA0B3" w14:textId="77777777" w:rsidR="007266D1" w:rsidRDefault="007266D1">
      <w:pPr>
        <w:pStyle w:val="NoSpacing"/>
        <w:rPr>
          <w:sz w:val="8"/>
        </w:rPr>
      </w:pPr>
    </w:p>
    <w:p w14:paraId="58F83DE3" w14:textId="77777777" w:rsidR="007266D1" w:rsidRDefault="007266D1">
      <w:pPr>
        <w:pStyle w:val="NoSpacing"/>
        <w:rPr>
          <w:sz w:val="8"/>
        </w:rPr>
      </w:pPr>
    </w:p>
    <w:p w14:paraId="16374827" w14:textId="77777777" w:rsidR="007266D1" w:rsidRDefault="007266D1">
      <w:pPr>
        <w:pStyle w:val="NoSpacing"/>
        <w:rPr>
          <w:sz w:val="8"/>
        </w:rPr>
      </w:pPr>
    </w:p>
    <w:p w14:paraId="2D3899EA" w14:textId="77777777" w:rsidR="007266D1" w:rsidRDefault="007266D1">
      <w:pPr>
        <w:pStyle w:val="NoSpacing"/>
        <w:rPr>
          <w:sz w:val="8"/>
        </w:rPr>
      </w:pPr>
    </w:p>
    <w:p w14:paraId="06AB7C8E" w14:textId="77777777" w:rsidR="007266D1" w:rsidRDefault="007266D1">
      <w:pPr>
        <w:pStyle w:val="NoSpacing"/>
        <w:rPr>
          <w:sz w:val="8"/>
        </w:rPr>
      </w:pPr>
    </w:p>
    <w:p w14:paraId="5D6F3BC2" w14:textId="77777777" w:rsidR="007266D1" w:rsidRDefault="007266D1">
      <w:pPr>
        <w:pStyle w:val="NoSpacing"/>
        <w:rPr>
          <w:sz w:val="8"/>
        </w:rPr>
      </w:pPr>
    </w:p>
    <w:p w14:paraId="3495E933" w14:textId="77777777" w:rsidR="007266D1" w:rsidRDefault="007266D1">
      <w:pPr>
        <w:pStyle w:val="NoSpacing"/>
        <w:rPr>
          <w:sz w:val="8"/>
        </w:rPr>
      </w:pPr>
    </w:p>
    <w:p w14:paraId="47EE765C" w14:textId="77777777" w:rsidR="007266D1" w:rsidRDefault="007266D1">
      <w:pPr>
        <w:pStyle w:val="NoSpacing"/>
        <w:rPr>
          <w:sz w:val="8"/>
        </w:rPr>
      </w:pPr>
    </w:p>
    <w:p w14:paraId="76A85788" w14:textId="02BDFB9D" w:rsidR="007266D1" w:rsidRDefault="00E33C9A">
      <w:pPr>
        <w:pStyle w:val="NoSpacing"/>
        <w:rPr>
          <w:sz w:val="8"/>
        </w:rPr>
      </w:pPr>
      <w:r>
        <w:rPr>
          <w:noProof/>
          <w:sz w:val="8"/>
        </w:rPr>
        <w:lastRenderedPageBreak/>
        <mc:AlternateContent>
          <mc:Choice Requires="wps">
            <w:drawing>
              <wp:anchor distT="0" distB="0" distL="114300" distR="114300" simplePos="0" relativeHeight="251684864" behindDoc="0" locked="0" layoutInCell="1" allowOverlap="1" wp14:anchorId="4D6A79D8" wp14:editId="0610F9DB">
                <wp:simplePos x="0" y="0"/>
                <wp:positionH relativeFrom="column">
                  <wp:posOffset>3822742</wp:posOffset>
                </wp:positionH>
                <wp:positionV relativeFrom="paragraph">
                  <wp:posOffset>-186055</wp:posOffset>
                </wp:positionV>
                <wp:extent cx="1436914" cy="442128"/>
                <wp:effectExtent l="0" t="0" r="0" b="0"/>
                <wp:wrapNone/>
                <wp:docPr id="86" name="Text Box 86"/>
                <wp:cNvGraphicFramePr/>
                <a:graphic xmlns:a="http://schemas.openxmlformats.org/drawingml/2006/main">
                  <a:graphicData uri="http://schemas.microsoft.com/office/word/2010/wordprocessingShape">
                    <wps:wsp>
                      <wps:cNvSpPr txBox="1"/>
                      <wps:spPr>
                        <a:xfrm>
                          <a:off x="0" y="0"/>
                          <a:ext cx="1436914" cy="442128"/>
                        </a:xfrm>
                        <a:prstGeom prst="rect">
                          <a:avLst/>
                        </a:prstGeom>
                        <a:solidFill>
                          <a:schemeClr val="accent1">
                            <a:lumMod val="20000"/>
                            <a:lumOff val="80000"/>
                          </a:schemeClr>
                        </a:solidFill>
                        <a:ln w="6350">
                          <a:noFill/>
                        </a:ln>
                      </wps:spPr>
                      <wps:txbx>
                        <w:txbxContent>
                          <w:p w14:paraId="691767A8" w14:textId="5BF239B8" w:rsidR="00E33C9A" w:rsidRPr="00E33C9A" w:rsidRDefault="00E33C9A">
                            <w:pPr>
                              <w:rPr>
                                <w:rFonts w:ascii="Times New Roman" w:hAnsi="Times New Roman" w:cs="Times New Roman"/>
                                <w:b/>
                                <w:bCs/>
                                <w:sz w:val="28"/>
                                <w:szCs w:val="28"/>
                                <w:u w:val="single"/>
                              </w:rPr>
                            </w:pPr>
                            <w:r w:rsidRPr="00E33C9A">
                              <w:rPr>
                                <w:rFonts w:ascii="Times New Roman" w:hAnsi="Times New Roman" w:cs="Times New Roman"/>
                                <w:b/>
                                <w:bCs/>
                                <w:sz w:val="28"/>
                                <w:szCs w:val="28"/>
                                <w:u w:val="single"/>
                              </w:rPr>
                              <w:t xml:space="preserve">Reference 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D6A79D8" id="Text Box 86" o:spid="_x0000_s1044" type="#_x0000_t202" style="position:absolute;margin-left:301pt;margin-top:-14.65pt;width:113.15pt;height:34.8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" fillcolor="#c7e2fa [660]" stroked="f" strokeweight=".5pt">
                <v:textbox>
                  <w:txbxContent>
                    <w:p w14:paraId="691767A8" w14:textId="5BF239B8" w:rsidR="00E33C9A" w:rsidRPr="00E33C9A" w:rsidRDefault="00E33C9A">
                      <w:pPr>
                        <w:rPr>
                          <w:rFonts w:ascii="Times New Roman" w:hAnsi="Times New Roman" w:cs="Times New Roman"/>
                          <w:b/>
                          <w:bCs/>
                          <w:sz w:val="28"/>
                          <w:szCs w:val="28"/>
                          <w:u w:val="single"/>
                        </w:rPr>
                      </w:pPr>
                      <w:r w:rsidRPr="00E33C9A">
                        <w:rPr>
                          <w:rFonts w:ascii="Times New Roman" w:hAnsi="Times New Roman" w:cs="Times New Roman"/>
                          <w:b/>
                          <w:bCs/>
                          <w:sz w:val="28"/>
                          <w:szCs w:val="28"/>
                          <w:u w:val="single"/>
                        </w:rPr>
                        <w:t xml:space="preserve">Reference List </w:t>
                      </w:r>
                    </w:p>
                  </w:txbxContent>
                </v:textbox>
              </v:shape>
            </w:pict>
          </mc:Fallback>
        </mc:AlternateContent>
      </w:r>
    </w:p>
    <w:p w14:paraId="42462A22" w14:textId="77777777" w:rsidR="007266D1" w:rsidRDefault="007266D1">
      <w:pPr>
        <w:pStyle w:val="NoSpacing"/>
        <w:rPr>
          <w:sz w:val="8"/>
        </w:rPr>
      </w:pPr>
    </w:p>
    <w:p w14:paraId="439E9001" w14:textId="77777777" w:rsidR="007266D1" w:rsidRDefault="007266D1">
      <w:pPr>
        <w:pStyle w:val="NoSpacing"/>
        <w:rPr>
          <w:sz w:val="8"/>
        </w:rPr>
      </w:pPr>
    </w:p>
    <w:p w14:paraId="72B6E26A" w14:textId="77777777" w:rsidR="007266D1" w:rsidRDefault="007266D1">
      <w:pPr>
        <w:pStyle w:val="NoSpacing"/>
        <w:rPr>
          <w:sz w:val="8"/>
        </w:rPr>
      </w:pPr>
    </w:p>
    <w:p w14:paraId="73757A58" w14:textId="77777777" w:rsidR="007266D1" w:rsidRDefault="007266D1">
      <w:pPr>
        <w:pStyle w:val="NoSpacing"/>
        <w:rPr>
          <w:sz w:val="8"/>
        </w:rPr>
      </w:pPr>
    </w:p>
    <w:p w14:paraId="3FE019E7" w14:textId="77777777" w:rsidR="007266D1" w:rsidRDefault="007266D1">
      <w:pPr>
        <w:pStyle w:val="NoSpacing"/>
        <w:rPr>
          <w:sz w:val="8"/>
        </w:rPr>
      </w:pPr>
    </w:p>
    <w:p w14:paraId="47863FA2" w14:textId="77777777" w:rsidR="007266D1" w:rsidRDefault="007266D1">
      <w:pPr>
        <w:pStyle w:val="NoSpacing"/>
        <w:rPr>
          <w:sz w:val="8"/>
        </w:rPr>
      </w:pPr>
    </w:p>
    <w:p w14:paraId="3DC4CC33" w14:textId="77777777" w:rsidR="007266D1" w:rsidRDefault="007266D1">
      <w:pPr>
        <w:pStyle w:val="NoSpacing"/>
        <w:rPr>
          <w:sz w:val="8"/>
        </w:rPr>
      </w:pPr>
    </w:p>
    <w:p w14:paraId="7BE7C83B" w14:textId="77777777" w:rsidR="007266D1" w:rsidRDefault="007266D1">
      <w:pPr>
        <w:pStyle w:val="NoSpacing"/>
        <w:rPr>
          <w:sz w:val="8"/>
        </w:rPr>
      </w:pPr>
    </w:p>
    <w:p w14:paraId="4C104B16" w14:textId="77777777" w:rsidR="007266D1" w:rsidRDefault="007266D1">
      <w:pPr>
        <w:pStyle w:val="NoSpacing"/>
        <w:rPr>
          <w:sz w:val="8"/>
        </w:rPr>
      </w:pPr>
    </w:p>
    <w:p w14:paraId="17DFA2D5" w14:textId="10972482" w:rsidR="007266D1" w:rsidRDefault="007266D1">
      <w:pPr>
        <w:pStyle w:val="NoSpacing"/>
        <w:rPr>
          <w:sz w:val="8"/>
        </w:rPr>
      </w:pPr>
      <w:r>
        <w:rPr>
          <w:noProof/>
          <w:sz w:val="8"/>
        </w:rPr>
        <mc:AlternateContent>
          <mc:Choice Requires="wps">
            <w:drawing>
              <wp:anchor distT="0" distB="0" distL="114300" distR="114300" simplePos="0" relativeHeight="251679744" behindDoc="0" locked="0" layoutInCell="1" allowOverlap="1" wp14:anchorId="38C0E0A3" wp14:editId="7B3F6B59">
                <wp:simplePos x="0" y="0"/>
                <wp:positionH relativeFrom="margin">
                  <wp:align>center</wp:align>
                </wp:positionH>
                <wp:positionV relativeFrom="paragraph">
                  <wp:posOffset>7850</wp:posOffset>
                </wp:positionV>
                <wp:extent cx="9073515" cy="6038850"/>
                <wp:effectExtent l="0" t="0" r="0" b="0"/>
                <wp:wrapNone/>
                <wp:docPr id="79" name="Text Box 79"/>
                <wp:cNvGraphicFramePr/>
                <a:graphic xmlns:a="http://schemas.openxmlformats.org/drawingml/2006/main">
                  <a:graphicData uri="http://schemas.microsoft.com/office/word/2010/wordprocessingShape">
                    <wps:wsp>
                      <wps:cNvSpPr txBox="1"/>
                      <wps:spPr>
                        <a:xfrm>
                          <a:off x="0" y="0"/>
                          <a:ext cx="9073515" cy="6038850"/>
                        </a:xfrm>
                        <a:prstGeom prst="rect">
                          <a:avLst/>
                        </a:prstGeom>
                        <a:solidFill>
                          <a:schemeClr val="accent1">
                            <a:lumMod val="20000"/>
                            <a:lumOff val="80000"/>
                          </a:schemeClr>
                        </a:solidFill>
                        <a:ln w="6350">
                          <a:noFill/>
                        </a:ln>
                      </wps:spPr>
                      <wps:txbx>
                        <w:txbxContent>
                          <w:p w14:paraId="20278FBC" w14:textId="13234173"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Age UK (2019</w:t>
                            </w:r>
                            <w:r w:rsidRPr="006F3504">
                              <w:rPr>
                                <w:rFonts w:ascii="Times New Roman" w:hAnsi="Times New Roman" w:cs="Times New Roman"/>
                                <w:sz w:val="22"/>
                                <w:szCs w:val="22"/>
                              </w:rPr>
                              <w:t>).</w:t>
                            </w:r>
                            <w:r w:rsidRPr="006F3504">
                              <w:rPr>
                                <w:rFonts w:ascii="Times New Roman" w:hAnsi="Times New Roman" w:cs="Times New Roman"/>
                                <w:i/>
                                <w:iCs/>
                                <w:sz w:val="22"/>
                                <w:szCs w:val="22"/>
                              </w:rPr>
                              <w:t xml:space="preserve"> Useful contacts Information and advice directory</w:t>
                            </w:r>
                            <w:r w:rsidRPr="007266D1">
                              <w:rPr>
                                <w:rFonts w:ascii="Times New Roman" w:hAnsi="Times New Roman" w:cs="Times New Roman"/>
                                <w:sz w:val="22"/>
                                <w:szCs w:val="22"/>
                              </w:rPr>
                              <w:t>.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London: Age UK. Available at: https://www.ageuk.org.uk/globalassets/age-uk/documents/information-guides/ageukig10_useful_contacts_inf.pdf [Accessed 14 Nov. 2019].</w:t>
                            </w:r>
                          </w:p>
                          <w:p w14:paraId="28C1D805" w14:textId="6E18F5F1"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Bradshaw, J. and Mayhew, E. (2005). </w:t>
                            </w:r>
                            <w:r w:rsidRPr="006F3504">
                              <w:rPr>
                                <w:rFonts w:ascii="Times New Roman" w:hAnsi="Times New Roman" w:cs="Times New Roman"/>
                                <w:i/>
                                <w:iCs/>
                                <w:sz w:val="22"/>
                                <w:szCs w:val="22"/>
                              </w:rPr>
                              <w:t>The well-being of children in the UK</w:t>
                            </w:r>
                            <w:r w:rsidRPr="007266D1">
                              <w:rPr>
                                <w:rFonts w:ascii="Times New Roman" w:hAnsi="Times New Roman" w:cs="Times New Roman"/>
                                <w:sz w:val="22"/>
                                <w:szCs w:val="22"/>
                              </w:rPr>
                              <w:t>. 2nd ed. London: Save the Children</w:t>
                            </w:r>
                            <w:r w:rsidR="006F3504">
                              <w:rPr>
                                <w:rFonts w:ascii="Times New Roman" w:hAnsi="Times New Roman" w:cs="Times New Roman"/>
                                <w:sz w:val="22"/>
                                <w:szCs w:val="22"/>
                              </w:rPr>
                              <w:t>.</w:t>
                            </w:r>
                          </w:p>
                          <w:p w14:paraId="2F88FE8D" w14:textId="6ADFEFFA" w:rsidR="007266D1" w:rsidRPr="007266D1" w:rsidRDefault="007266D1" w:rsidP="007266D1">
                            <w:pPr>
                              <w:rPr>
                                <w:rFonts w:ascii="Times New Roman" w:hAnsi="Times New Roman" w:cs="Times New Roman"/>
                                <w:sz w:val="22"/>
                                <w:szCs w:val="22"/>
                              </w:rPr>
                            </w:pPr>
                            <w:proofErr w:type="spellStart"/>
                            <w:r w:rsidRPr="007266D1">
                              <w:rPr>
                                <w:rFonts w:ascii="Times New Roman" w:hAnsi="Times New Roman" w:cs="Times New Roman"/>
                                <w:sz w:val="22"/>
                                <w:szCs w:val="22"/>
                              </w:rPr>
                              <w:t>Carers</w:t>
                            </w:r>
                            <w:proofErr w:type="spellEnd"/>
                            <w:r w:rsidRPr="007266D1">
                              <w:rPr>
                                <w:rFonts w:ascii="Times New Roman" w:hAnsi="Times New Roman" w:cs="Times New Roman"/>
                                <w:sz w:val="22"/>
                                <w:szCs w:val="22"/>
                              </w:rPr>
                              <w:t xml:space="preserve"> UK (2011). </w:t>
                            </w:r>
                            <w:r w:rsidRPr="006F3504">
                              <w:rPr>
                                <w:rFonts w:ascii="Times New Roman" w:hAnsi="Times New Roman" w:cs="Times New Roman"/>
                                <w:i/>
                                <w:iCs/>
                                <w:sz w:val="22"/>
                                <w:szCs w:val="22"/>
                              </w:rPr>
                              <w:t>In Sickness and in Health.</w:t>
                            </w:r>
                            <w:r w:rsidRPr="007266D1">
                              <w:rPr>
                                <w:rFonts w:ascii="Times New Roman" w:hAnsi="Times New Roman" w:cs="Times New Roman"/>
                                <w:sz w:val="22"/>
                                <w:szCs w:val="22"/>
                              </w:rPr>
                              <w:t xml:space="preserve">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London: Carersweek.org. Available at: http://C:/Users/Charlotte/Downloads/ukreportsickness-health%20(2).pdf [Accessed 14 Nov. 2019].</w:t>
                            </w:r>
                          </w:p>
                          <w:p w14:paraId="359A2CAF" w14:textId="759F77B2"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GOV.UK. (2018). Chapter 1: </w:t>
                            </w:r>
                            <w:r w:rsidR="006F3504" w:rsidRPr="006F3504">
                              <w:rPr>
                                <w:rFonts w:ascii="Times New Roman" w:hAnsi="Times New Roman" w:cs="Times New Roman"/>
                                <w:i/>
                                <w:iCs/>
                                <w:sz w:val="22"/>
                                <w:szCs w:val="22"/>
                              </w:rPr>
                              <w:t>P</w:t>
                            </w:r>
                            <w:r w:rsidRPr="006F3504">
                              <w:rPr>
                                <w:rFonts w:ascii="Times New Roman" w:hAnsi="Times New Roman" w:cs="Times New Roman"/>
                                <w:i/>
                                <w:iCs/>
                                <w:sz w:val="22"/>
                                <w:szCs w:val="22"/>
                              </w:rPr>
                              <w:t>opulation change and trends in life expectancy</w:t>
                            </w:r>
                            <w:r w:rsidRPr="007266D1">
                              <w:rPr>
                                <w:rFonts w:ascii="Times New Roman" w:hAnsi="Times New Roman" w:cs="Times New Roman"/>
                                <w:sz w:val="22"/>
                                <w:szCs w:val="22"/>
                              </w:rPr>
                              <w:t>. [online] Available at: https://www.gov.uk/government/publications/health-profile-for-england-2018/chapter-1-population-change-and-trends-in-life-expectancy [Accessed 14 Nov. 2019].</w:t>
                            </w:r>
                          </w:p>
                          <w:p w14:paraId="76B0F7A8" w14:textId="5EB40AB8"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DH (2004). </w:t>
                            </w:r>
                            <w:r w:rsidRPr="006F3504">
                              <w:rPr>
                                <w:rFonts w:ascii="Times New Roman" w:hAnsi="Times New Roman" w:cs="Times New Roman"/>
                                <w:i/>
                                <w:iCs/>
                                <w:sz w:val="22"/>
                                <w:szCs w:val="22"/>
                              </w:rPr>
                              <w:t>Ill Child Standard, National Service Framework for Children, Young People and Maternity Services</w:t>
                            </w:r>
                            <w:r w:rsidRPr="007266D1">
                              <w:rPr>
                                <w:rFonts w:ascii="Times New Roman" w:hAnsi="Times New Roman" w:cs="Times New Roman"/>
                                <w:sz w:val="22"/>
                                <w:szCs w:val="22"/>
                              </w:rPr>
                              <w:t>.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London: DH. Available at: https://assets.publishing.service.gov.uk/government/uploads/system/uploads/attachment_data/file/199954/National_Service_Framework_for_Children_Young_People_and_Maternity_Services_-_Children_and_Young_People_who_are_Ill.pdf [Accessed 14 Nov. 2019].</w:t>
                            </w:r>
                          </w:p>
                          <w:p w14:paraId="7E19F02C" w14:textId="217083AC"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James, E. (2017). </w:t>
                            </w:r>
                            <w:r w:rsidRPr="006F3504">
                              <w:rPr>
                                <w:rFonts w:ascii="Times New Roman" w:hAnsi="Times New Roman" w:cs="Times New Roman"/>
                                <w:i/>
                                <w:iCs/>
                                <w:sz w:val="22"/>
                                <w:szCs w:val="22"/>
                              </w:rPr>
                              <w:t xml:space="preserve">Still Hidden, Still Ignored Who cares for young </w:t>
                            </w:r>
                            <w:proofErr w:type="spellStart"/>
                            <w:r w:rsidRPr="006F3504">
                              <w:rPr>
                                <w:rFonts w:ascii="Times New Roman" w:hAnsi="Times New Roman" w:cs="Times New Roman"/>
                                <w:i/>
                                <w:iCs/>
                                <w:sz w:val="22"/>
                                <w:szCs w:val="22"/>
                              </w:rPr>
                              <w:t>carers</w:t>
                            </w:r>
                            <w:proofErr w:type="spellEnd"/>
                            <w:r w:rsidRPr="006F3504">
                              <w:rPr>
                                <w:rFonts w:ascii="Times New Roman" w:hAnsi="Times New Roman" w:cs="Times New Roman"/>
                                <w:i/>
                                <w:iCs/>
                                <w:sz w:val="22"/>
                                <w:szCs w:val="22"/>
                              </w:rPr>
                              <w:t>?</w:t>
                            </w:r>
                            <w:r w:rsidRPr="007266D1">
                              <w:rPr>
                                <w:rFonts w:ascii="Times New Roman" w:hAnsi="Times New Roman" w:cs="Times New Roman"/>
                                <w:sz w:val="22"/>
                                <w:szCs w:val="22"/>
                              </w:rPr>
                              <w:t xml:space="preserve">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xml:space="preserve">] Essex: </w:t>
                            </w:r>
                            <w:proofErr w:type="spellStart"/>
                            <w:r w:rsidRPr="007266D1">
                              <w:rPr>
                                <w:rFonts w:ascii="Times New Roman" w:hAnsi="Times New Roman" w:cs="Times New Roman"/>
                                <w:sz w:val="22"/>
                                <w:szCs w:val="22"/>
                              </w:rPr>
                              <w:t>Barnardos</w:t>
                            </w:r>
                            <w:proofErr w:type="spellEnd"/>
                            <w:r w:rsidRPr="007266D1">
                              <w:rPr>
                                <w:rFonts w:ascii="Times New Roman" w:hAnsi="Times New Roman" w:cs="Times New Roman"/>
                                <w:sz w:val="22"/>
                                <w:szCs w:val="22"/>
                              </w:rPr>
                              <w:t>. Available at: https://b.barnardos.org.uk/still_hidden__still_ignored_-_barnardo_s_young_carers_report.pdf [Accessed 14 Nov. 2019].</w:t>
                            </w:r>
                          </w:p>
                          <w:p w14:paraId="441FC9D6" w14:textId="77777777"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Malkani, G. (2017). The crisis of young </w:t>
                            </w:r>
                            <w:proofErr w:type="spellStart"/>
                            <w:r w:rsidRPr="007266D1">
                              <w:rPr>
                                <w:rFonts w:ascii="Times New Roman" w:hAnsi="Times New Roman" w:cs="Times New Roman"/>
                                <w:sz w:val="22"/>
                                <w:szCs w:val="22"/>
                              </w:rPr>
                              <w:t>carers</w:t>
                            </w:r>
                            <w:proofErr w:type="spellEnd"/>
                            <w:r w:rsidRPr="007266D1">
                              <w:rPr>
                                <w:rFonts w:ascii="Times New Roman" w:hAnsi="Times New Roman" w:cs="Times New Roman"/>
                                <w:sz w:val="22"/>
                                <w:szCs w:val="22"/>
                              </w:rPr>
                              <w:t xml:space="preserve">: ‘Going to school is a break’. </w:t>
                            </w:r>
                            <w:r w:rsidRPr="006F3504">
                              <w:rPr>
                                <w:rFonts w:ascii="Times New Roman" w:hAnsi="Times New Roman" w:cs="Times New Roman"/>
                                <w:i/>
                                <w:iCs/>
                                <w:sz w:val="22"/>
                                <w:szCs w:val="22"/>
                              </w:rPr>
                              <w:t>The Guardian</w:t>
                            </w:r>
                            <w:r w:rsidRPr="007266D1">
                              <w:rPr>
                                <w:rFonts w:ascii="Times New Roman" w:hAnsi="Times New Roman" w:cs="Times New Roman"/>
                                <w:sz w:val="22"/>
                                <w:szCs w:val="22"/>
                              </w:rPr>
                              <w:t>. [online] Available at: https://www.theguardian.com/society/2017/jan/26/crisis-young-carers-uk-child-schools-end-secrecy-stigma [Accessed 14 Nov. 2019].</w:t>
                            </w:r>
                          </w:p>
                          <w:p w14:paraId="128EE858" w14:textId="2EBD4877"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Mathieu, F. (2007). Running on Empty: </w:t>
                            </w:r>
                            <w:r w:rsidRPr="006F3504">
                              <w:rPr>
                                <w:rFonts w:ascii="Times New Roman" w:hAnsi="Times New Roman" w:cs="Times New Roman"/>
                                <w:i/>
                                <w:iCs/>
                                <w:sz w:val="22"/>
                                <w:szCs w:val="22"/>
                              </w:rPr>
                              <w:t>Compassion Fatigue in Health Professionals</w:t>
                            </w:r>
                            <w:r w:rsidRPr="007266D1">
                              <w:rPr>
                                <w:rFonts w:ascii="Times New Roman" w:hAnsi="Times New Roman" w:cs="Times New Roman"/>
                                <w:sz w:val="22"/>
                                <w:szCs w:val="22"/>
                              </w:rPr>
                              <w:t>.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Unknown: Rehab and Community Care Medicine. Available at: http://www.compassionfatigue.org/pages/RunningOnEmpty.pdf [Accessed 14 Nov. 2019].</w:t>
                            </w:r>
                          </w:p>
                          <w:p w14:paraId="0F742408" w14:textId="46CC3779"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Mind (2017). </w:t>
                            </w:r>
                            <w:r w:rsidRPr="006F3504">
                              <w:rPr>
                                <w:rFonts w:ascii="Times New Roman" w:hAnsi="Times New Roman" w:cs="Times New Roman"/>
                                <w:i/>
                                <w:iCs/>
                                <w:sz w:val="22"/>
                                <w:szCs w:val="22"/>
                              </w:rPr>
                              <w:t>How to cope when supporting someone else.</w:t>
                            </w:r>
                            <w:r w:rsidRPr="007266D1">
                              <w:rPr>
                                <w:rFonts w:ascii="Times New Roman" w:hAnsi="Times New Roman" w:cs="Times New Roman"/>
                                <w:sz w:val="22"/>
                                <w:szCs w:val="22"/>
                              </w:rPr>
                              <w:t xml:space="preserve">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Unknown: Mind. Available at: https://www.mind.org.uk/media/34696344/how-to-cope-when-supporting-someone-else-2017-web-pdf.pdf [Accessed 14 Nov. 2019].</w:t>
                            </w:r>
                          </w:p>
                          <w:p w14:paraId="7596F2E3" w14:textId="3B139625"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Reinhard, S., Given, B., </w:t>
                            </w:r>
                            <w:proofErr w:type="spellStart"/>
                            <w:r w:rsidRPr="007266D1">
                              <w:rPr>
                                <w:rFonts w:ascii="Times New Roman" w:hAnsi="Times New Roman" w:cs="Times New Roman"/>
                                <w:sz w:val="22"/>
                                <w:szCs w:val="22"/>
                              </w:rPr>
                              <w:t>Petlick</w:t>
                            </w:r>
                            <w:proofErr w:type="spellEnd"/>
                            <w:r w:rsidRPr="007266D1">
                              <w:rPr>
                                <w:rFonts w:ascii="Times New Roman" w:hAnsi="Times New Roman" w:cs="Times New Roman"/>
                                <w:sz w:val="22"/>
                                <w:szCs w:val="22"/>
                              </w:rPr>
                              <w:t xml:space="preserve">, N. and Bemis, A. (2008). </w:t>
                            </w:r>
                            <w:r w:rsidRPr="006F3504">
                              <w:rPr>
                                <w:rFonts w:ascii="Times New Roman" w:hAnsi="Times New Roman" w:cs="Times New Roman"/>
                                <w:i/>
                                <w:iCs/>
                                <w:sz w:val="22"/>
                                <w:szCs w:val="22"/>
                              </w:rPr>
                              <w:t>Supporting Family Caregivers in Providing Care.</w:t>
                            </w:r>
                            <w:r w:rsidRPr="007266D1">
                              <w:rPr>
                                <w:rFonts w:ascii="Times New Roman" w:hAnsi="Times New Roman" w:cs="Times New Roman"/>
                                <w:sz w:val="22"/>
                                <w:szCs w:val="22"/>
                              </w:rPr>
                              <w:t xml:space="preserve"> [online] Available at: https://www.ncbi.nlm.nih.gov/books/NBK2665/ [Accessed 14 Nov. 2019].</w:t>
                            </w:r>
                          </w:p>
                          <w:p w14:paraId="3AF0E035" w14:textId="68079882"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Sunrise Senior Living (2019). </w:t>
                            </w:r>
                            <w:r w:rsidRPr="006F3504">
                              <w:rPr>
                                <w:rFonts w:ascii="Times New Roman" w:hAnsi="Times New Roman" w:cs="Times New Roman"/>
                                <w:i/>
                                <w:iCs/>
                                <w:sz w:val="22"/>
                                <w:szCs w:val="22"/>
                              </w:rPr>
                              <w:t xml:space="preserve">5 Benefits of Being a </w:t>
                            </w:r>
                            <w:proofErr w:type="spellStart"/>
                            <w:r w:rsidRPr="006F3504">
                              <w:rPr>
                                <w:rFonts w:ascii="Times New Roman" w:hAnsi="Times New Roman" w:cs="Times New Roman"/>
                                <w:i/>
                                <w:iCs/>
                                <w:sz w:val="22"/>
                                <w:szCs w:val="22"/>
                              </w:rPr>
                              <w:t>Carer</w:t>
                            </w:r>
                            <w:proofErr w:type="spellEnd"/>
                            <w:r w:rsidRPr="007266D1">
                              <w:rPr>
                                <w:rFonts w:ascii="Times New Roman" w:hAnsi="Times New Roman" w:cs="Times New Roman"/>
                                <w:sz w:val="22"/>
                                <w:szCs w:val="22"/>
                              </w:rPr>
                              <w:t>. [online] Available at: https://www.sunrise-care.co.uk/blog/august-2016/5-benefits-of-being-a-carer [Accessed 14 Nov. 2019].</w:t>
                            </w:r>
                          </w:p>
                          <w:p w14:paraId="45D620E7" w14:textId="61AA9957"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Welsh Government (2015). </w:t>
                            </w:r>
                            <w:r w:rsidRPr="006F3504">
                              <w:rPr>
                                <w:rFonts w:ascii="Times New Roman" w:hAnsi="Times New Roman" w:cs="Times New Roman"/>
                                <w:i/>
                                <w:iCs/>
                                <w:sz w:val="22"/>
                                <w:szCs w:val="22"/>
                              </w:rPr>
                              <w:t>Well-being of Future Generations (Wales) Act 2015</w:t>
                            </w:r>
                            <w:r w:rsidRPr="007266D1">
                              <w:rPr>
                                <w:rFonts w:ascii="Times New Roman" w:hAnsi="Times New Roman" w:cs="Times New Roman"/>
                                <w:sz w:val="22"/>
                                <w:szCs w:val="22"/>
                              </w:rPr>
                              <w:t>.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Available at: https://futuregenerations.wales/wp-content/uploads/2017/02/150623-guide-to-the-fg-act-en.pdf [Accessed 14 Nov. 2019].</w:t>
                            </w:r>
                          </w:p>
                          <w:p w14:paraId="7FE6E562" w14:textId="77777777" w:rsidR="007266D1" w:rsidRDefault="007266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8C0E0A3" id="Text Box 79" o:spid="_x0000_s1045" type="#_x0000_t202" style="position:absolute;margin-left:0;margin-top:.6pt;width:714.45pt;height:475.5pt;z-index:25167974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" fillcolor="#c7e2fa [660]" stroked="f" strokeweight=".5pt">
                <v:textbox>
                  <w:txbxContent>
                    <w:p w14:paraId="20278FBC" w14:textId="13234173"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Age UK (2019</w:t>
                      </w:r>
                      <w:r w:rsidRPr="006F3504">
                        <w:rPr>
                          <w:rFonts w:ascii="Times New Roman" w:hAnsi="Times New Roman" w:cs="Times New Roman"/>
                          <w:sz w:val="22"/>
                          <w:szCs w:val="22"/>
                        </w:rPr>
                        <w:t>).</w:t>
                      </w:r>
                      <w:r w:rsidRPr="006F3504">
                        <w:rPr>
                          <w:rFonts w:ascii="Times New Roman" w:hAnsi="Times New Roman" w:cs="Times New Roman"/>
                          <w:i/>
                          <w:iCs/>
                          <w:sz w:val="22"/>
                          <w:szCs w:val="22"/>
                        </w:rPr>
                        <w:t xml:space="preserve"> Useful contacts Information and advice directory</w:t>
                      </w:r>
                      <w:r w:rsidRPr="007266D1">
                        <w:rPr>
                          <w:rFonts w:ascii="Times New Roman" w:hAnsi="Times New Roman" w:cs="Times New Roman"/>
                          <w:sz w:val="22"/>
                          <w:szCs w:val="22"/>
                        </w:rPr>
                        <w:t>.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London: Age UK. Available at: https://www.ageuk.org.uk/globalassets/age-uk/documents/information-guides/ageukig10_useful_contacts_inf.pdf [Accessed 14 Nov. 2019].</w:t>
                      </w:r>
                    </w:p>
                    <w:p w14:paraId="28C1D805" w14:textId="6E18F5F1"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Bradshaw, J. and Mayhew, E. (2005). </w:t>
                      </w:r>
                      <w:r w:rsidRPr="006F3504">
                        <w:rPr>
                          <w:rFonts w:ascii="Times New Roman" w:hAnsi="Times New Roman" w:cs="Times New Roman"/>
                          <w:i/>
                          <w:iCs/>
                          <w:sz w:val="22"/>
                          <w:szCs w:val="22"/>
                        </w:rPr>
                        <w:t>The well-being of children in the UK</w:t>
                      </w:r>
                      <w:r w:rsidRPr="007266D1">
                        <w:rPr>
                          <w:rFonts w:ascii="Times New Roman" w:hAnsi="Times New Roman" w:cs="Times New Roman"/>
                          <w:sz w:val="22"/>
                          <w:szCs w:val="22"/>
                        </w:rPr>
                        <w:t>. 2nd ed. London: Save the Children</w:t>
                      </w:r>
                      <w:r w:rsidR="006F3504">
                        <w:rPr>
                          <w:rFonts w:ascii="Times New Roman" w:hAnsi="Times New Roman" w:cs="Times New Roman"/>
                          <w:sz w:val="22"/>
                          <w:szCs w:val="22"/>
                        </w:rPr>
                        <w:t>.</w:t>
                      </w:r>
                    </w:p>
                    <w:p w14:paraId="2F88FE8D" w14:textId="6ADFEFFA" w:rsidR="007266D1" w:rsidRPr="007266D1" w:rsidRDefault="007266D1" w:rsidP="007266D1">
                      <w:pPr>
                        <w:rPr>
                          <w:rFonts w:ascii="Times New Roman" w:hAnsi="Times New Roman" w:cs="Times New Roman"/>
                          <w:sz w:val="22"/>
                          <w:szCs w:val="22"/>
                        </w:rPr>
                      </w:pPr>
                      <w:proofErr w:type="spellStart"/>
                      <w:r w:rsidRPr="007266D1">
                        <w:rPr>
                          <w:rFonts w:ascii="Times New Roman" w:hAnsi="Times New Roman" w:cs="Times New Roman"/>
                          <w:sz w:val="22"/>
                          <w:szCs w:val="22"/>
                        </w:rPr>
                        <w:t>Carers</w:t>
                      </w:r>
                      <w:proofErr w:type="spellEnd"/>
                      <w:r w:rsidRPr="007266D1">
                        <w:rPr>
                          <w:rFonts w:ascii="Times New Roman" w:hAnsi="Times New Roman" w:cs="Times New Roman"/>
                          <w:sz w:val="22"/>
                          <w:szCs w:val="22"/>
                        </w:rPr>
                        <w:t xml:space="preserve"> UK (2011). </w:t>
                      </w:r>
                      <w:r w:rsidRPr="006F3504">
                        <w:rPr>
                          <w:rFonts w:ascii="Times New Roman" w:hAnsi="Times New Roman" w:cs="Times New Roman"/>
                          <w:i/>
                          <w:iCs/>
                          <w:sz w:val="22"/>
                          <w:szCs w:val="22"/>
                        </w:rPr>
                        <w:t>In Sickness and in Health.</w:t>
                      </w:r>
                      <w:r w:rsidRPr="007266D1">
                        <w:rPr>
                          <w:rFonts w:ascii="Times New Roman" w:hAnsi="Times New Roman" w:cs="Times New Roman"/>
                          <w:sz w:val="22"/>
                          <w:szCs w:val="22"/>
                        </w:rPr>
                        <w:t xml:space="preserve">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London: Carersweek.org. Available at: http://C:/Users/Charlotte/Downloads/ukreportsickness-health%20(2).pdf [Accessed 14 Nov. 2019].</w:t>
                      </w:r>
                    </w:p>
                    <w:p w14:paraId="359A2CAF" w14:textId="759F77B2"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GOV.UK. (2018). Chapter 1: </w:t>
                      </w:r>
                      <w:r w:rsidR="006F3504" w:rsidRPr="006F3504">
                        <w:rPr>
                          <w:rFonts w:ascii="Times New Roman" w:hAnsi="Times New Roman" w:cs="Times New Roman"/>
                          <w:i/>
                          <w:iCs/>
                          <w:sz w:val="22"/>
                          <w:szCs w:val="22"/>
                        </w:rPr>
                        <w:t>P</w:t>
                      </w:r>
                      <w:r w:rsidRPr="006F3504">
                        <w:rPr>
                          <w:rFonts w:ascii="Times New Roman" w:hAnsi="Times New Roman" w:cs="Times New Roman"/>
                          <w:i/>
                          <w:iCs/>
                          <w:sz w:val="22"/>
                          <w:szCs w:val="22"/>
                        </w:rPr>
                        <w:t>opulation change and trends in life expectancy</w:t>
                      </w:r>
                      <w:r w:rsidRPr="007266D1">
                        <w:rPr>
                          <w:rFonts w:ascii="Times New Roman" w:hAnsi="Times New Roman" w:cs="Times New Roman"/>
                          <w:sz w:val="22"/>
                          <w:szCs w:val="22"/>
                        </w:rPr>
                        <w:t>. [online] Available at: https://www.gov.uk/government/publications/health-profile-for-england-2018/chapter-1-population-change-and-trends-in-life-expectancy [Accessed 14 Nov. 2019].</w:t>
                      </w:r>
                    </w:p>
                    <w:p w14:paraId="76B0F7A8" w14:textId="5EB40AB8"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DH (2004). </w:t>
                      </w:r>
                      <w:r w:rsidRPr="006F3504">
                        <w:rPr>
                          <w:rFonts w:ascii="Times New Roman" w:hAnsi="Times New Roman" w:cs="Times New Roman"/>
                          <w:i/>
                          <w:iCs/>
                          <w:sz w:val="22"/>
                          <w:szCs w:val="22"/>
                        </w:rPr>
                        <w:t>Ill Child Standard, National Service Framework for Children, Young People and Maternity Services</w:t>
                      </w:r>
                      <w:r w:rsidRPr="007266D1">
                        <w:rPr>
                          <w:rFonts w:ascii="Times New Roman" w:hAnsi="Times New Roman" w:cs="Times New Roman"/>
                          <w:sz w:val="22"/>
                          <w:szCs w:val="22"/>
                        </w:rPr>
                        <w:t>.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London: DH. Available at: https://assets.publishing.service.gov.uk/government/uploads/system/uploads/attachment_data/file/199954/National_Service_Framework_for_Children_Young_People_and_Maternity_Services_-_Children_and_Young_People_who_are_Ill.pdf [Accessed 14 Nov. 2019].</w:t>
                      </w:r>
                    </w:p>
                    <w:p w14:paraId="7E19F02C" w14:textId="217083AC"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James, E. (2017). </w:t>
                      </w:r>
                      <w:r w:rsidRPr="006F3504">
                        <w:rPr>
                          <w:rFonts w:ascii="Times New Roman" w:hAnsi="Times New Roman" w:cs="Times New Roman"/>
                          <w:i/>
                          <w:iCs/>
                          <w:sz w:val="22"/>
                          <w:szCs w:val="22"/>
                        </w:rPr>
                        <w:t xml:space="preserve">Still Hidden, Still Ignored Who cares for young </w:t>
                      </w:r>
                      <w:proofErr w:type="spellStart"/>
                      <w:r w:rsidRPr="006F3504">
                        <w:rPr>
                          <w:rFonts w:ascii="Times New Roman" w:hAnsi="Times New Roman" w:cs="Times New Roman"/>
                          <w:i/>
                          <w:iCs/>
                          <w:sz w:val="22"/>
                          <w:szCs w:val="22"/>
                        </w:rPr>
                        <w:t>carers</w:t>
                      </w:r>
                      <w:proofErr w:type="spellEnd"/>
                      <w:r w:rsidRPr="006F3504">
                        <w:rPr>
                          <w:rFonts w:ascii="Times New Roman" w:hAnsi="Times New Roman" w:cs="Times New Roman"/>
                          <w:i/>
                          <w:iCs/>
                          <w:sz w:val="22"/>
                          <w:szCs w:val="22"/>
                        </w:rPr>
                        <w:t>?</w:t>
                      </w:r>
                      <w:r w:rsidRPr="007266D1">
                        <w:rPr>
                          <w:rFonts w:ascii="Times New Roman" w:hAnsi="Times New Roman" w:cs="Times New Roman"/>
                          <w:sz w:val="22"/>
                          <w:szCs w:val="22"/>
                        </w:rPr>
                        <w:t xml:space="preserve">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xml:space="preserve">] Essex: </w:t>
                      </w:r>
                      <w:proofErr w:type="spellStart"/>
                      <w:r w:rsidRPr="007266D1">
                        <w:rPr>
                          <w:rFonts w:ascii="Times New Roman" w:hAnsi="Times New Roman" w:cs="Times New Roman"/>
                          <w:sz w:val="22"/>
                          <w:szCs w:val="22"/>
                        </w:rPr>
                        <w:t>Barnardos</w:t>
                      </w:r>
                      <w:proofErr w:type="spellEnd"/>
                      <w:r w:rsidRPr="007266D1">
                        <w:rPr>
                          <w:rFonts w:ascii="Times New Roman" w:hAnsi="Times New Roman" w:cs="Times New Roman"/>
                          <w:sz w:val="22"/>
                          <w:szCs w:val="22"/>
                        </w:rPr>
                        <w:t>. Available at: https://b.barnardos.org.uk/still_hidden__still_ignored_-_barnardo_s_young_carers_report.pdf [Accessed 14 Nov. 2019].</w:t>
                      </w:r>
                    </w:p>
                    <w:p w14:paraId="441FC9D6" w14:textId="77777777"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Malkani, G. (2017). The crisis of young </w:t>
                      </w:r>
                      <w:proofErr w:type="spellStart"/>
                      <w:r w:rsidRPr="007266D1">
                        <w:rPr>
                          <w:rFonts w:ascii="Times New Roman" w:hAnsi="Times New Roman" w:cs="Times New Roman"/>
                          <w:sz w:val="22"/>
                          <w:szCs w:val="22"/>
                        </w:rPr>
                        <w:t>carers</w:t>
                      </w:r>
                      <w:proofErr w:type="spellEnd"/>
                      <w:r w:rsidRPr="007266D1">
                        <w:rPr>
                          <w:rFonts w:ascii="Times New Roman" w:hAnsi="Times New Roman" w:cs="Times New Roman"/>
                          <w:sz w:val="22"/>
                          <w:szCs w:val="22"/>
                        </w:rPr>
                        <w:t xml:space="preserve">: ‘Going to school is a break’. </w:t>
                      </w:r>
                      <w:r w:rsidRPr="006F3504">
                        <w:rPr>
                          <w:rFonts w:ascii="Times New Roman" w:hAnsi="Times New Roman" w:cs="Times New Roman"/>
                          <w:i/>
                          <w:iCs/>
                          <w:sz w:val="22"/>
                          <w:szCs w:val="22"/>
                        </w:rPr>
                        <w:t>The Guardian</w:t>
                      </w:r>
                      <w:r w:rsidRPr="007266D1">
                        <w:rPr>
                          <w:rFonts w:ascii="Times New Roman" w:hAnsi="Times New Roman" w:cs="Times New Roman"/>
                          <w:sz w:val="22"/>
                          <w:szCs w:val="22"/>
                        </w:rPr>
                        <w:t>. [online] Available at: https://www.theguardian.com/society/2017/jan/26/crisis-young-carers-uk-child-schools-end-secrecy-stigma [Accessed 14 Nov. 2019].</w:t>
                      </w:r>
                    </w:p>
                    <w:p w14:paraId="128EE858" w14:textId="2EBD4877"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Mathieu, F. (2007). Running on Empty: </w:t>
                      </w:r>
                      <w:r w:rsidRPr="006F3504">
                        <w:rPr>
                          <w:rFonts w:ascii="Times New Roman" w:hAnsi="Times New Roman" w:cs="Times New Roman"/>
                          <w:i/>
                          <w:iCs/>
                          <w:sz w:val="22"/>
                          <w:szCs w:val="22"/>
                        </w:rPr>
                        <w:t>Compassion Fatigue in Health Professionals</w:t>
                      </w:r>
                      <w:r w:rsidRPr="007266D1">
                        <w:rPr>
                          <w:rFonts w:ascii="Times New Roman" w:hAnsi="Times New Roman" w:cs="Times New Roman"/>
                          <w:sz w:val="22"/>
                          <w:szCs w:val="22"/>
                        </w:rPr>
                        <w:t>.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Unknown: Rehab and Community Care Medicine. Available at: http://www.compassionfatigue.org/pages/RunningOnEmpty.pdf [Accessed 14 Nov. 2019].</w:t>
                      </w:r>
                    </w:p>
                    <w:p w14:paraId="0F742408" w14:textId="46CC3779"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Mind (2017). </w:t>
                      </w:r>
                      <w:r w:rsidRPr="006F3504">
                        <w:rPr>
                          <w:rFonts w:ascii="Times New Roman" w:hAnsi="Times New Roman" w:cs="Times New Roman"/>
                          <w:i/>
                          <w:iCs/>
                          <w:sz w:val="22"/>
                          <w:szCs w:val="22"/>
                        </w:rPr>
                        <w:t>How to cope when supporting someone else.</w:t>
                      </w:r>
                      <w:r w:rsidRPr="007266D1">
                        <w:rPr>
                          <w:rFonts w:ascii="Times New Roman" w:hAnsi="Times New Roman" w:cs="Times New Roman"/>
                          <w:sz w:val="22"/>
                          <w:szCs w:val="22"/>
                        </w:rPr>
                        <w:t xml:space="preserve">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Unknown: Mind. Available at: https://www.mind.org.uk/media/34696344/how-to-cope-when-supporting-someone-else-2017-web-pdf.pdf [Accessed 14 Nov. 2019].</w:t>
                      </w:r>
                    </w:p>
                    <w:p w14:paraId="7596F2E3" w14:textId="3B139625"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Reinhard, S., Given, B., </w:t>
                      </w:r>
                      <w:proofErr w:type="spellStart"/>
                      <w:r w:rsidRPr="007266D1">
                        <w:rPr>
                          <w:rFonts w:ascii="Times New Roman" w:hAnsi="Times New Roman" w:cs="Times New Roman"/>
                          <w:sz w:val="22"/>
                          <w:szCs w:val="22"/>
                        </w:rPr>
                        <w:t>Petlick</w:t>
                      </w:r>
                      <w:proofErr w:type="spellEnd"/>
                      <w:r w:rsidRPr="007266D1">
                        <w:rPr>
                          <w:rFonts w:ascii="Times New Roman" w:hAnsi="Times New Roman" w:cs="Times New Roman"/>
                          <w:sz w:val="22"/>
                          <w:szCs w:val="22"/>
                        </w:rPr>
                        <w:t xml:space="preserve">, N. and Bemis, A. (2008). </w:t>
                      </w:r>
                      <w:r w:rsidRPr="006F3504">
                        <w:rPr>
                          <w:rFonts w:ascii="Times New Roman" w:hAnsi="Times New Roman" w:cs="Times New Roman"/>
                          <w:i/>
                          <w:iCs/>
                          <w:sz w:val="22"/>
                          <w:szCs w:val="22"/>
                        </w:rPr>
                        <w:t>Supporting Family Caregivers in Providing Care.</w:t>
                      </w:r>
                      <w:r w:rsidRPr="007266D1">
                        <w:rPr>
                          <w:rFonts w:ascii="Times New Roman" w:hAnsi="Times New Roman" w:cs="Times New Roman"/>
                          <w:sz w:val="22"/>
                          <w:szCs w:val="22"/>
                        </w:rPr>
                        <w:t xml:space="preserve"> [online] Available at: https://www.ncbi.nlm.nih.gov/books/NBK2665/ [Accessed 14 Nov. 2019].</w:t>
                      </w:r>
                    </w:p>
                    <w:p w14:paraId="3AF0E035" w14:textId="68079882"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Sunrise Senior Living (2019). </w:t>
                      </w:r>
                      <w:r w:rsidRPr="006F3504">
                        <w:rPr>
                          <w:rFonts w:ascii="Times New Roman" w:hAnsi="Times New Roman" w:cs="Times New Roman"/>
                          <w:i/>
                          <w:iCs/>
                          <w:sz w:val="22"/>
                          <w:szCs w:val="22"/>
                        </w:rPr>
                        <w:t xml:space="preserve">5 Benefits of Being a </w:t>
                      </w:r>
                      <w:proofErr w:type="spellStart"/>
                      <w:r w:rsidRPr="006F3504">
                        <w:rPr>
                          <w:rFonts w:ascii="Times New Roman" w:hAnsi="Times New Roman" w:cs="Times New Roman"/>
                          <w:i/>
                          <w:iCs/>
                          <w:sz w:val="22"/>
                          <w:szCs w:val="22"/>
                        </w:rPr>
                        <w:t>Carer</w:t>
                      </w:r>
                      <w:proofErr w:type="spellEnd"/>
                      <w:r w:rsidRPr="007266D1">
                        <w:rPr>
                          <w:rFonts w:ascii="Times New Roman" w:hAnsi="Times New Roman" w:cs="Times New Roman"/>
                          <w:sz w:val="22"/>
                          <w:szCs w:val="22"/>
                        </w:rPr>
                        <w:t>. [online] Available at: https://www.sunrise-care.co.uk/blog/august-2016/5-benefits-of-being-a-carer [Accessed 14 Nov. 2019].</w:t>
                      </w:r>
                    </w:p>
                    <w:p w14:paraId="45D620E7" w14:textId="61AA9957" w:rsidR="007266D1" w:rsidRPr="007266D1" w:rsidRDefault="007266D1" w:rsidP="007266D1">
                      <w:pPr>
                        <w:rPr>
                          <w:rFonts w:ascii="Times New Roman" w:hAnsi="Times New Roman" w:cs="Times New Roman"/>
                          <w:sz w:val="22"/>
                          <w:szCs w:val="22"/>
                        </w:rPr>
                      </w:pPr>
                      <w:r w:rsidRPr="007266D1">
                        <w:rPr>
                          <w:rFonts w:ascii="Times New Roman" w:hAnsi="Times New Roman" w:cs="Times New Roman"/>
                          <w:sz w:val="22"/>
                          <w:szCs w:val="22"/>
                        </w:rPr>
                        <w:t xml:space="preserve">Welsh Government (2015). </w:t>
                      </w:r>
                      <w:r w:rsidRPr="006F3504">
                        <w:rPr>
                          <w:rFonts w:ascii="Times New Roman" w:hAnsi="Times New Roman" w:cs="Times New Roman"/>
                          <w:i/>
                          <w:iCs/>
                          <w:sz w:val="22"/>
                          <w:szCs w:val="22"/>
                        </w:rPr>
                        <w:t>Well-being of Future Generations (Wales) Act 2015</w:t>
                      </w:r>
                      <w:r w:rsidRPr="007266D1">
                        <w:rPr>
                          <w:rFonts w:ascii="Times New Roman" w:hAnsi="Times New Roman" w:cs="Times New Roman"/>
                          <w:sz w:val="22"/>
                          <w:szCs w:val="22"/>
                        </w:rPr>
                        <w:t>. [</w:t>
                      </w:r>
                      <w:proofErr w:type="spellStart"/>
                      <w:r w:rsidRPr="007266D1">
                        <w:rPr>
                          <w:rFonts w:ascii="Times New Roman" w:hAnsi="Times New Roman" w:cs="Times New Roman"/>
                          <w:sz w:val="22"/>
                          <w:szCs w:val="22"/>
                        </w:rPr>
                        <w:t>ebook</w:t>
                      </w:r>
                      <w:proofErr w:type="spellEnd"/>
                      <w:r w:rsidRPr="007266D1">
                        <w:rPr>
                          <w:rFonts w:ascii="Times New Roman" w:hAnsi="Times New Roman" w:cs="Times New Roman"/>
                          <w:sz w:val="22"/>
                          <w:szCs w:val="22"/>
                        </w:rPr>
                        <w:t>]. Available at: https://futuregenerations.wales/wp-content/uploads/2017/02/150623-guide-to-the-fg-act-en.pdf [Accessed 14 Nov. 2019].</w:t>
                      </w:r>
                    </w:p>
                    <w:p w14:paraId="7FE6E562" w14:textId="77777777" w:rsidR="007266D1" w:rsidRDefault="007266D1"/>
                  </w:txbxContent>
                </v:textbox>
                <w10:wrap anchorx="margin"/>
              </v:shape>
            </w:pict>
          </mc:Fallback>
        </mc:AlternateContent>
      </w:r>
    </w:p>
    <w:p w14:paraId="4FED87E7" w14:textId="77777777" w:rsidR="007266D1" w:rsidRDefault="007266D1">
      <w:pPr>
        <w:pStyle w:val="NoSpacing"/>
        <w:rPr>
          <w:sz w:val="8"/>
        </w:rPr>
      </w:pPr>
    </w:p>
    <w:p w14:paraId="6132FC01" w14:textId="77777777" w:rsidR="007266D1" w:rsidRDefault="007266D1">
      <w:pPr>
        <w:pStyle w:val="NoSpacing"/>
        <w:rPr>
          <w:sz w:val="8"/>
        </w:rPr>
      </w:pPr>
    </w:p>
    <w:p w14:paraId="597F0EEB" w14:textId="77777777" w:rsidR="007266D1" w:rsidRDefault="007266D1">
      <w:pPr>
        <w:pStyle w:val="NoSpacing"/>
        <w:rPr>
          <w:sz w:val="8"/>
        </w:rPr>
      </w:pPr>
    </w:p>
    <w:p w14:paraId="247379E9" w14:textId="77777777" w:rsidR="007266D1" w:rsidRDefault="007266D1">
      <w:pPr>
        <w:pStyle w:val="NoSpacing"/>
        <w:rPr>
          <w:sz w:val="8"/>
        </w:rPr>
      </w:pPr>
    </w:p>
    <w:p w14:paraId="3343D8C3" w14:textId="77777777" w:rsidR="007266D1" w:rsidRDefault="007266D1">
      <w:pPr>
        <w:pStyle w:val="NoSpacing"/>
        <w:rPr>
          <w:sz w:val="8"/>
        </w:rPr>
      </w:pPr>
    </w:p>
    <w:p w14:paraId="35179B0F" w14:textId="77777777" w:rsidR="007266D1" w:rsidRDefault="007266D1">
      <w:pPr>
        <w:pStyle w:val="NoSpacing"/>
        <w:rPr>
          <w:sz w:val="8"/>
        </w:rPr>
      </w:pPr>
    </w:p>
    <w:p w14:paraId="6DCC015D" w14:textId="77777777" w:rsidR="007266D1" w:rsidRDefault="007266D1">
      <w:pPr>
        <w:pStyle w:val="NoSpacing"/>
        <w:rPr>
          <w:sz w:val="8"/>
        </w:rPr>
      </w:pPr>
    </w:p>
    <w:p w14:paraId="041A5AC4" w14:textId="77777777" w:rsidR="007266D1" w:rsidRDefault="007266D1">
      <w:pPr>
        <w:pStyle w:val="NoSpacing"/>
        <w:rPr>
          <w:sz w:val="8"/>
        </w:rPr>
      </w:pPr>
    </w:p>
    <w:p w14:paraId="09CB4992" w14:textId="77777777" w:rsidR="007266D1" w:rsidRDefault="007266D1">
      <w:pPr>
        <w:pStyle w:val="NoSpacing"/>
        <w:rPr>
          <w:sz w:val="8"/>
        </w:rPr>
      </w:pPr>
    </w:p>
    <w:p w14:paraId="5446AFD6" w14:textId="77777777" w:rsidR="007266D1" w:rsidRDefault="007266D1">
      <w:pPr>
        <w:pStyle w:val="NoSpacing"/>
        <w:rPr>
          <w:sz w:val="8"/>
        </w:rPr>
      </w:pPr>
    </w:p>
    <w:p w14:paraId="101D3669" w14:textId="77777777" w:rsidR="007266D1" w:rsidRDefault="007266D1">
      <w:pPr>
        <w:pStyle w:val="NoSpacing"/>
        <w:rPr>
          <w:sz w:val="8"/>
        </w:rPr>
      </w:pPr>
    </w:p>
    <w:p w14:paraId="2D956BE3" w14:textId="77777777" w:rsidR="007266D1" w:rsidRDefault="007266D1">
      <w:pPr>
        <w:pStyle w:val="NoSpacing"/>
        <w:rPr>
          <w:sz w:val="8"/>
        </w:rPr>
      </w:pPr>
    </w:p>
    <w:p w14:paraId="5A8F229E" w14:textId="77777777" w:rsidR="007266D1" w:rsidRDefault="007266D1">
      <w:pPr>
        <w:pStyle w:val="NoSpacing"/>
        <w:rPr>
          <w:sz w:val="8"/>
        </w:rPr>
      </w:pPr>
    </w:p>
    <w:p w14:paraId="08E926F0" w14:textId="1124625E" w:rsidR="007266D1" w:rsidRDefault="007266D1">
      <w:pPr>
        <w:pStyle w:val="NoSpacing"/>
        <w:rPr>
          <w:sz w:val="8"/>
        </w:rPr>
      </w:pPr>
    </w:p>
    <w:p w14:paraId="2FC81C73" w14:textId="77777777" w:rsidR="007266D1" w:rsidRDefault="007266D1">
      <w:pPr>
        <w:pStyle w:val="NoSpacing"/>
        <w:rPr>
          <w:sz w:val="8"/>
        </w:rPr>
      </w:pPr>
    </w:p>
    <w:p w14:paraId="0C4E51E0" w14:textId="77777777" w:rsidR="007266D1" w:rsidRDefault="007266D1">
      <w:pPr>
        <w:pStyle w:val="NoSpacing"/>
        <w:rPr>
          <w:sz w:val="8"/>
        </w:rPr>
      </w:pPr>
    </w:p>
    <w:p w14:paraId="41819F56" w14:textId="77777777" w:rsidR="007266D1" w:rsidRDefault="007266D1">
      <w:pPr>
        <w:pStyle w:val="NoSpacing"/>
        <w:rPr>
          <w:sz w:val="8"/>
        </w:rPr>
      </w:pPr>
    </w:p>
    <w:p w14:paraId="06980334" w14:textId="77777777" w:rsidR="007266D1" w:rsidRDefault="007266D1">
      <w:pPr>
        <w:pStyle w:val="NoSpacing"/>
        <w:rPr>
          <w:sz w:val="8"/>
        </w:rPr>
      </w:pPr>
    </w:p>
    <w:p w14:paraId="2014515C" w14:textId="77777777" w:rsidR="007266D1" w:rsidRDefault="007266D1">
      <w:pPr>
        <w:pStyle w:val="NoSpacing"/>
        <w:rPr>
          <w:sz w:val="8"/>
        </w:rPr>
      </w:pPr>
    </w:p>
    <w:p w14:paraId="0169E90F" w14:textId="77777777" w:rsidR="007266D1" w:rsidRDefault="007266D1">
      <w:pPr>
        <w:pStyle w:val="NoSpacing"/>
        <w:rPr>
          <w:sz w:val="8"/>
        </w:rPr>
      </w:pPr>
    </w:p>
    <w:p w14:paraId="49F10534" w14:textId="77777777" w:rsidR="007266D1" w:rsidRDefault="007266D1">
      <w:pPr>
        <w:pStyle w:val="NoSpacing"/>
        <w:rPr>
          <w:sz w:val="8"/>
        </w:rPr>
      </w:pPr>
    </w:p>
    <w:p w14:paraId="3D6CA768" w14:textId="77777777" w:rsidR="007266D1" w:rsidRDefault="007266D1">
      <w:pPr>
        <w:pStyle w:val="NoSpacing"/>
        <w:rPr>
          <w:sz w:val="8"/>
        </w:rPr>
      </w:pPr>
    </w:p>
    <w:p w14:paraId="35D54B39" w14:textId="77777777" w:rsidR="007266D1" w:rsidRDefault="007266D1">
      <w:pPr>
        <w:pStyle w:val="NoSpacing"/>
        <w:rPr>
          <w:sz w:val="8"/>
        </w:rPr>
      </w:pPr>
    </w:p>
    <w:p w14:paraId="4D4609AF" w14:textId="77777777" w:rsidR="007266D1" w:rsidRDefault="007266D1">
      <w:pPr>
        <w:pStyle w:val="NoSpacing"/>
        <w:rPr>
          <w:sz w:val="8"/>
        </w:rPr>
      </w:pPr>
    </w:p>
    <w:p w14:paraId="5AE86184" w14:textId="0681F344" w:rsidR="007266D1" w:rsidRDefault="007266D1">
      <w:pPr>
        <w:pStyle w:val="NoSpacing"/>
        <w:rPr>
          <w:sz w:val="8"/>
        </w:rPr>
      </w:pPr>
    </w:p>
    <w:p w14:paraId="21161437" w14:textId="48B2DB62" w:rsidR="007266D1" w:rsidRDefault="007266D1">
      <w:pPr>
        <w:pStyle w:val="NoSpacing"/>
        <w:rPr>
          <w:sz w:val="8"/>
        </w:rPr>
      </w:pPr>
    </w:p>
    <w:p w14:paraId="45148793" w14:textId="76463D43" w:rsidR="007266D1" w:rsidRDefault="007266D1">
      <w:pPr>
        <w:pStyle w:val="NoSpacing"/>
        <w:rPr>
          <w:sz w:val="8"/>
        </w:rPr>
      </w:pPr>
    </w:p>
    <w:p w14:paraId="42ABAFCA" w14:textId="6ACA2ACE" w:rsidR="007266D1" w:rsidRDefault="007266D1">
      <w:pPr>
        <w:pStyle w:val="NoSpacing"/>
        <w:rPr>
          <w:sz w:val="8"/>
        </w:rPr>
      </w:pPr>
    </w:p>
    <w:p w14:paraId="0A61A5FF" w14:textId="7BC2F41A" w:rsidR="007266D1" w:rsidRDefault="007266D1">
      <w:pPr>
        <w:pStyle w:val="NoSpacing"/>
        <w:rPr>
          <w:sz w:val="8"/>
        </w:rPr>
      </w:pPr>
    </w:p>
    <w:p w14:paraId="61DC2F52" w14:textId="77777777" w:rsidR="007266D1" w:rsidRDefault="007266D1">
      <w:pPr>
        <w:pStyle w:val="NoSpacing"/>
        <w:rPr>
          <w:sz w:val="8"/>
        </w:rPr>
      </w:pPr>
    </w:p>
    <w:p w14:paraId="261A987F" w14:textId="75B0BB64" w:rsidR="007266D1" w:rsidRDefault="007266D1">
      <w:pPr>
        <w:pStyle w:val="NoSpacing"/>
        <w:rPr>
          <w:sz w:val="8"/>
        </w:rPr>
      </w:pPr>
    </w:p>
    <w:p w14:paraId="226C69DA" w14:textId="464CF382" w:rsidR="007266D1" w:rsidRDefault="007266D1">
      <w:pPr>
        <w:pStyle w:val="NoSpacing"/>
        <w:rPr>
          <w:sz w:val="8"/>
        </w:rPr>
      </w:pPr>
    </w:p>
    <w:p w14:paraId="230497F0" w14:textId="77777777" w:rsidR="007266D1" w:rsidRDefault="007266D1">
      <w:pPr>
        <w:pStyle w:val="NoSpacing"/>
        <w:rPr>
          <w:sz w:val="8"/>
        </w:rPr>
      </w:pPr>
    </w:p>
    <w:p w14:paraId="40D4F48B" w14:textId="77777777" w:rsidR="007266D1" w:rsidRDefault="007266D1">
      <w:pPr>
        <w:pStyle w:val="NoSpacing"/>
        <w:rPr>
          <w:sz w:val="8"/>
        </w:rPr>
      </w:pPr>
    </w:p>
    <w:p w14:paraId="1E42DB4B" w14:textId="77777777" w:rsidR="007266D1" w:rsidRDefault="007266D1">
      <w:pPr>
        <w:pStyle w:val="NoSpacing"/>
        <w:rPr>
          <w:sz w:val="8"/>
        </w:rPr>
      </w:pPr>
    </w:p>
    <w:p w14:paraId="083C791E" w14:textId="77777777" w:rsidR="007266D1" w:rsidRDefault="007266D1">
      <w:pPr>
        <w:pStyle w:val="NoSpacing"/>
        <w:rPr>
          <w:sz w:val="8"/>
        </w:rPr>
      </w:pPr>
    </w:p>
    <w:p w14:paraId="628214F1" w14:textId="77777777" w:rsidR="007266D1" w:rsidRDefault="007266D1">
      <w:pPr>
        <w:pStyle w:val="NoSpacing"/>
        <w:rPr>
          <w:sz w:val="8"/>
        </w:rPr>
      </w:pPr>
    </w:p>
    <w:p w14:paraId="0E7DB11B" w14:textId="77777777" w:rsidR="007266D1" w:rsidRDefault="007266D1">
      <w:pPr>
        <w:pStyle w:val="NoSpacing"/>
        <w:rPr>
          <w:sz w:val="8"/>
        </w:rPr>
      </w:pPr>
    </w:p>
    <w:p w14:paraId="287F5736" w14:textId="77777777" w:rsidR="007266D1" w:rsidRDefault="007266D1">
      <w:pPr>
        <w:pStyle w:val="NoSpacing"/>
        <w:rPr>
          <w:sz w:val="8"/>
        </w:rPr>
      </w:pPr>
    </w:p>
    <w:p w14:paraId="410A6BFA" w14:textId="77777777" w:rsidR="007266D1" w:rsidRDefault="007266D1">
      <w:pPr>
        <w:pStyle w:val="NoSpacing"/>
        <w:rPr>
          <w:sz w:val="8"/>
        </w:rPr>
      </w:pPr>
    </w:p>
    <w:p w14:paraId="099D0D8A" w14:textId="52C76FFD" w:rsidR="007266D1" w:rsidRDefault="007266D1">
      <w:pPr>
        <w:pStyle w:val="NoSpacing"/>
        <w:rPr>
          <w:sz w:val="8"/>
        </w:rPr>
      </w:pPr>
    </w:p>
    <w:p w14:paraId="1B8A303F" w14:textId="77777777" w:rsidR="007266D1" w:rsidRDefault="007266D1">
      <w:pPr>
        <w:pStyle w:val="NoSpacing"/>
        <w:rPr>
          <w:sz w:val="8"/>
        </w:rPr>
      </w:pPr>
    </w:p>
    <w:p w14:paraId="2FAFCDFE" w14:textId="77777777" w:rsidR="007266D1" w:rsidRDefault="007266D1">
      <w:pPr>
        <w:pStyle w:val="NoSpacing"/>
        <w:rPr>
          <w:sz w:val="8"/>
        </w:rPr>
      </w:pPr>
    </w:p>
    <w:p w14:paraId="3A201C09" w14:textId="77777777" w:rsidR="007266D1" w:rsidRDefault="007266D1">
      <w:pPr>
        <w:pStyle w:val="NoSpacing"/>
        <w:rPr>
          <w:sz w:val="8"/>
        </w:rPr>
      </w:pPr>
    </w:p>
    <w:p w14:paraId="44E75B47" w14:textId="77777777" w:rsidR="007266D1" w:rsidRDefault="007266D1">
      <w:pPr>
        <w:pStyle w:val="NoSpacing"/>
        <w:rPr>
          <w:sz w:val="8"/>
        </w:rPr>
      </w:pPr>
    </w:p>
    <w:p w14:paraId="3BD7771C" w14:textId="77777777" w:rsidR="007266D1" w:rsidRDefault="007266D1">
      <w:pPr>
        <w:pStyle w:val="NoSpacing"/>
        <w:rPr>
          <w:sz w:val="8"/>
        </w:rPr>
      </w:pPr>
    </w:p>
    <w:p w14:paraId="50DD0673" w14:textId="77777777" w:rsidR="007266D1" w:rsidRDefault="007266D1">
      <w:pPr>
        <w:pStyle w:val="NoSpacing"/>
        <w:rPr>
          <w:sz w:val="8"/>
        </w:rPr>
      </w:pPr>
    </w:p>
    <w:p w14:paraId="129D8543" w14:textId="77777777" w:rsidR="007266D1" w:rsidRDefault="007266D1">
      <w:pPr>
        <w:pStyle w:val="NoSpacing"/>
        <w:rPr>
          <w:sz w:val="8"/>
        </w:rPr>
      </w:pPr>
    </w:p>
    <w:p w14:paraId="767DB80B" w14:textId="77777777" w:rsidR="007266D1" w:rsidRDefault="007266D1">
      <w:pPr>
        <w:pStyle w:val="NoSpacing"/>
        <w:rPr>
          <w:sz w:val="8"/>
        </w:rPr>
      </w:pPr>
    </w:p>
    <w:p w14:paraId="3BDD9031" w14:textId="77777777" w:rsidR="007266D1" w:rsidRDefault="007266D1">
      <w:pPr>
        <w:pStyle w:val="NoSpacing"/>
        <w:rPr>
          <w:sz w:val="8"/>
        </w:rPr>
      </w:pPr>
    </w:p>
    <w:p w14:paraId="7360B542" w14:textId="77777777" w:rsidR="007266D1" w:rsidRDefault="007266D1">
      <w:pPr>
        <w:pStyle w:val="NoSpacing"/>
        <w:rPr>
          <w:sz w:val="8"/>
        </w:rPr>
      </w:pPr>
    </w:p>
    <w:p w14:paraId="5E86D625" w14:textId="77777777" w:rsidR="007266D1" w:rsidRDefault="007266D1">
      <w:pPr>
        <w:pStyle w:val="NoSpacing"/>
        <w:rPr>
          <w:sz w:val="8"/>
        </w:rPr>
      </w:pPr>
    </w:p>
    <w:p w14:paraId="1C71D25F" w14:textId="77777777" w:rsidR="007266D1" w:rsidRDefault="007266D1">
      <w:pPr>
        <w:pStyle w:val="NoSpacing"/>
        <w:rPr>
          <w:sz w:val="8"/>
        </w:rPr>
      </w:pPr>
    </w:p>
    <w:p w14:paraId="7F05AEC5" w14:textId="77777777" w:rsidR="007266D1" w:rsidRDefault="007266D1">
      <w:pPr>
        <w:pStyle w:val="NoSpacing"/>
        <w:rPr>
          <w:sz w:val="8"/>
        </w:rPr>
      </w:pPr>
    </w:p>
    <w:p w14:paraId="054F6876" w14:textId="77777777" w:rsidR="007266D1" w:rsidRDefault="007266D1">
      <w:pPr>
        <w:pStyle w:val="NoSpacing"/>
        <w:rPr>
          <w:sz w:val="8"/>
        </w:rPr>
      </w:pPr>
    </w:p>
    <w:p w14:paraId="581B82CF" w14:textId="77777777" w:rsidR="007266D1" w:rsidRDefault="007266D1">
      <w:pPr>
        <w:pStyle w:val="NoSpacing"/>
        <w:rPr>
          <w:sz w:val="8"/>
        </w:rPr>
      </w:pPr>
    </w:p>
    <w:p w14:paraId="76F64E73" w14:textId="77777777" w:rsidR="007266D1" w:rsidRDefault="007266D1">
      <w:pPr>
        <w:pStyle w:val="NoSpacing"/>
        <w:rPr>
          <w:sz w:val="8"/>
        </w:rPr>
      </w:pPr>
    </w:p>
    <w:p w14:paraId="6181CC2B" w14:textId="77777777" w:rsidR="007266D1" w:rsidRDefault="007266D1">
      <w:pPr>
        <w:pStyle w:val="NoSpacing"/>
        <w:rPr>
          <w:sz w:val="8"/>
        </w:rPr>
      </w:pPr>
    </w:p>
    <w:p w14:paraId="6942D7F0" w14:textId="77777777" w:rsidR="007266D1" w:rsidRDefault="007266D1">
      <w:pPr>
        <w:pStyle w:val="NoSpacing"/>
        <w:rPr>
          <w:sz w:val="8"/>
        </w:rPr>
      </w:pPr>
    </w:p>
    <w:p w14:paraId="22C071D0" w14:textId="77777777" w:rsidR="007266D1" w:rsidRDefault="007266D1">
      <w:pPr>
        <w:pStyle w:val="NoSpacing"/>
        <w:rPr>
          <w:sz w:val="8"/>
        </w:rPr>
      </w:pPr>
    </w:p>
    <w:p w14:paraId="28A6ACEB" w14:textId="77777777" w:rsidR="007266D1" w:rsidRDefault="007266D1">
      <w:pPr>
        <w:pStyle w:val="NoSpacing"/>
        <w:rPr>
          <w:sz w:val="8"/>
        </w:rPr>
      </w:pPr>
    </w:p>
    <w:p w14:paraId="67FE9867" w14:textId="77777777" w:rsidR="007266D1" w:rsidRDefault="007266D1">
      <w:pPr>
        <w:pStyle w:val="NoSpacing"/>
        <w:rPr>
          <w:sz w:val="8"/>
        </w:rPr>
      </w:pPr>
    </w:p>
    <w:p w14:paraId="2E5E9AFC" w14:textId="77777777" w:rsidR="007266D1" w:rsidRDefault="007266D1">
      <w:pPr>
        <w:pStyle w:val="NoSpacing"/>
        <w:rPr>
          <w:sz w:val="8"/>
        </w:rPr>
      </w:pPr>
    </w:p>
    <w:p w14:paraId="21EBA6FF" w14:textId="77777777" w:rsidR="007266D1" w:rsidRDefault="007266D1">
      <w:pPr>
        <w:pStyle w:val="NoSpacing"/>
        <w:rPr>
          <w:sz w:val="8"/>
        </w:rPr>
      </w:pPr>
    </w:p>
    <w:p w14:paraId="05ADCADC" w14:textId="77777777" w:rsidR="007266D1" w:rsidRDefault="007266D1">
      <w:pPr>
        <w:pStyle w:val="NoSpacing"/>
        <w:rPr>
          <w:sz w:val="8"/>
        </w:rPr>
      </w:pPr>
    </w:p>
    <w:p w14:paraId="3BBC12F3" w14:textId="77777777" w:rsidR="007266D1" w:rsidRDefault="007266D1">
      <w:pPr>
        <w:pStyle w:val="NoSpacing"/>
        <w:rPr>
          <w:sz w:val="8"/>
        </w:rPr>
      </w:pPr>
    </w:p>
    <w:p w14:paraId="7BFD0FCE" w14:textId="77777777" w:rsidR="007266D1" w:rsidRDefault="007266D1">
      <w:pPr>
        <w:pStyle w:val="NoSpacing"/>
        <w:rPr>
          <w:sz w:val="8"/>
        </w:rPr>
      </w:pPr>
    </w:p>
    <w:p w14:paraId="5C54D5F2" w14:textId="77777777" w:rsidR="007266D1" w:rsidRDefault="007266D1">
      <w:pPr>
        <w:pStyle w:val="NoSpacing"/>
        <w:rPr>
          <w:sz w:val="8"/>
        </w:rPr>
      </w:pPr>
    </w:p>
    <w:p w14:paraId="54F43834" w14:textId="30927869" w:rsidR="007266D1" w:rsidRDefault="007266D1">
      <w:pPr>
        <w:pStyle w:val="NoSpacing"/>
        <w:rPr>
          <w:sz w:val="8"/>
        </w:rPr>
      </w:pPr>
    </w:p>
    <w:p w14:paraId="49DF11B4" w14:textId="77777777" w:rsidR="007266D1" w:rsidRDefault="007266D1">
      <w:pPr>
        <w:pStyle w:val="NoSpacing"/>
        <w:rPr>
          <w:sz w:val="8"/>
        </w:rPr>
      </w:pPr>
    </w:p>
    <w:p w14:paraId="3ED31D27" w14:textId="77777777" w:rsidR="007266D1" w:rsidRDefault="007266D1">
      <w:pPr>
        <w:pStyle w:val="NoSpacing"/>
        <w:rPr>
          <w:sz w:val="8"/>
        </w:rPr>
      </w:pPr>
    </w:p>
    <w:p w14:paraId="085AC554" w14:textId="77777777" w:rsidR="007266D1" w:rsidRDefault="007266D1">
      <w:pPr>
        <w:pStyle w:val="NoSpacing"/>
        <w:rPr>
          <w:sz w:val="8"/>
        </w:rPr>
      </w:pPr>
    </w:p>
    <w:p w14:paraId="4121FD21" w14:textId="77777777" w:rsidR="007266D1" w:rsidRDefault="007266D1">
      <w:pPr>
        <w:pStyle w:val="NoSpacing"/>
        <w:rPr>
          <w:sz w:val="8"/>
        </w:rPr>
      </w:pPr>
    </w:p>
    <w:p w14:paraId="1107B42B" w14:textId="77777777" w:rsidR="007266D1" w:rsidRDefault="007266D1">
      <w:pPr>
        <w:pStyle w:val="NoSpacing"/>
        <w:rPr>
          <w:sz w:val="8"/>
        </w:rPr>
      </w:pPr>
    </w:p>
    <w:p w14:paraId="2450ABCC" w14:textId="77777777" w:rsidR="007266D1" w:rsidRDefault="007266D1">
      <w:pPr>
        <w:pStyle w:val="NoSpacing"/>
        <w:rPr>
          <w:sz w:val="8"/>
        </w:rPr>
      </w:pPr>
    </w:p>
    <w:p w14:paraId="10D07093" w14:textId="77777777" w:rsidR="007266D1" w:rsidRDefault="007266D1">
      <w:pPr>
        <w:pStyle w:val="NoSpacing"/>
        <w:rPr>
          <w:sz w:val="8"/>
        </w:rPr>
      </w:pPr>
    </w:p>
    <w:p w14:paraId="4760AD26" w14:textId="77777777" w:rsidR="007266D1" w:rsidRDefault="007266D1">
      <w:pPr>
        <w:pStyle w:val="NoSpacing"/>
        <w:rPr>
          <w:sz w:val="8"/>
        </w:rPr>
      </w:pPr>
    </w:p>
    <w:p w14:paraId="2E4A6972" w14:textId="77777777" w:rsidR="007266D1" w:rsidRDefault="007266D1">
      <w:pPr>
        <w:pStyle w:val="NoSpacing"/>
        <w:rPr>
          <w:sz w:val="8"/>
        </w:rPr>
      </w:pPr>
    </w:p>
    <w:p w14:paraId="00824B6B" w14:textId="77777777" w:rsidR="007266D1" w:rsidRDefault="007266D1">
      <w:pPr>
        <w:pStyle w:val="NoSpacing"/>
        <w:rPr>
          <w:sz w:val="8"/>
        </w:rPr>
      </w:pPr>
    </w:p>
    <w:p w14:paraId="42DF70DF" w14:textId="77777777" w:rsidR="007266D1" w:rsidRDefault="007266D1">
      <w:pPr>
        <w:pStyle w:val="NoSpacing"/>
        <w:rPr>
          <w:sz w:val="8"/>
        </w:rPr>
      </w:pPr>
    </w:p>
    <w:p w14:paraId="5EE43FF8" w14:textId="77777777" w:rsidR="007266D1" w:rsidRDefault="007266D1">
      <w:pPr>
        <w:pStyle w:val="NoSpacing"/>
        <w:rPr>
          <w:sz w:val="8"/>
        </w:rPr>
      </w:pPr>
    </w:p>
    <w:p w14:paraId="70F0092E" w14:textId="5BCBDD44" w:rsidR="007266D1" w:rsidRDefault="007266D1">
      <w:pPr>
        <w:pStyle w:val="NoSpacing"/>
        <w:rPr>
          <w:sz w:val="8"/>
        </w:rPr>
      </w:pPr>
    </w:p>
    <w:p w14:paraId="7B8C73B9" w14:textId="77777777" w:rsidR="007266D1" w:rsidRDefault="007266D1">
      <w:pPr>
        <w:pStyle w:val="NoSpacing"/>
        <w:rPr>
          <w:sz w:val="8"/>
        </w:rPr>
      </w:pPr>
    </w:p>
    <w:p w14:paraId="01C7C246" w14:textId="77777777" w:rsidR="007266D1" w:rsidRDefault="007266D1">
      <w:pPr>
        <w:pStyle w:val="NoSpacing"/>
        <w:rPr>
          <w:sz w:val="8"/>
        </w:rPr>
      </w:pPr>
    </w:p>
    <w:p w14:paraId="030C699B" w14:textId="77777777" w:rsidR="007266D1" w:rsidRDefault="007266D1">
      <w:pPr>
        <w:pStyle w:val="NoSpacing"/>
        <w:rPr>
          <w:sz w:val="8"/>
        </w:rPr>
      </w:pPr>
    </w:p>
    <w:p w14:paraId="2FBB10F0" w14:textId="77777777" w:rsidR="007266D1" w:rsidRDefault="007266D1">
      <w:pPr>
        <w:pStyle w:val="NoSpacing"/>
        <w:rPr>
          <w:sz w:val="8"/>
        </w:rPr>
      </w:pPr>
    </w:p>
    <w:p w14:paraId="3FDE36F3" w14:textId="77777777" w:rsidR="007266D1" w:rsidRDefault="007266D1">
      <w:pPr>
        <w:pStyle w:val="NoSpacing"/>
        <w:rPr>
          <w:sz w:val="8"/>
        </w:rPr>
      </w:pPr>
    </w:p>
    <w:p w14:paraId="46322F6E" w14:textId="77777777" w:rsidR="007266D1" w:rsidRDefault="007266D1">
      <w:pPr>
        <w:pStyle w:val="NoSpacing"/>
        <w:rPr>
          <w:sz w:val="8"/>
        </w:rPr>
      </w:pPr>
    </w:p>
    <w:p w14:paraId="0843CC67" w14:textId="77777777" w:rsidR="007266D1" w:rsidRDefault="007266D1">
      <w:pPr>
        <w:pStyle w:val="NoSpacing"/>
        <w:rPr>
          <w:sz w:val="8"/>
        </w:rPr>
      </w:pPr>
    </w:p>
    <w:p w14:paraId="5F1CD671" w14:textId="77777777" w:rsidR="007266D1" w:rsidRDefault="007266D1">
      <w:pPr>
        <w:pStyle w:val="NoSpacing"/>
        <w:rPr>
          <w:sz w:val="8"/>
        </w:rPr>
      </w:pPr>
    </w:p>
    <w:p w14:paraId="03DC78C9" w14:textId="77777777" w:rsidR="007266D1" w:rsidRDefault="007266D1">
      <w:pPr>
        <w:pStyle w:val="NoSpacing"/>
        <w:rPr>
          <w:sz w:val="8"/>
        </w:rPr>
      </w:pPr>
    </w:p>
    <w:p w14:paraId="2B1EC9B4" w14:textId="77777777" w:rsidR="007266D1" w:rsidRDefault="007266D1">
      <w:pPr>
        <w:pStyle w:val="NoSpacing"/>
        <w:rPr>
          <w:sz w:val="8"/>
        </w:rPr>
      </w:pPr>
    </w:p>
    <w:p w14:paraId="6E256477" w14:textId="77777777" w:rsidR="007266D1" w:rsidRDefault="007266D1">
      <w:pPr>
        <w:pStyle w:val="NoSpacing"/>
        <w:rPr>
          <w:sz w:val="8"/>
        </w:rPr>
      </w:pPr>
    </w:p>
    <w:p w14:paraId="39DC678E" w14:textId="36D18F35" w:rsidR="007266D1" w:rsidRDefault="007266D1">
      <w:pPr>
        <w:pStyle w:val="NoSpacing"/>
        <w:rPr>
          <w:sz w:val="8"/>
        </w:rPr>
      </w:pPr>
    </w:p>
    <w:p w14:paraId="206FB7BA" w14:textId="6CA2A600" w:rsidR="007266D1" w:rsidRDefault="007266D1">
      <w:pPr>
        <w:pStyle w:val="NoSpacing"/>
        <w:rPr>
          <w:sz w:val="8"/>
        </w:rPr>
      </w:pPr>
    </w:p>
    <w:p w14:paraId="36C73A1F" w14:textId="140D954D" w:rsidR="007266D1" w:rsidRDefault="007266D1">
      <w:pPr>
        <w:pStyle w:val="NoSpacing"/>
        <w:rPr>
          <w:sz w:val="8"/>
        </w:rPr>
      </w:pPr>
    </w:p>
    <w:p w14:paraId="68255CDF" w14:textId="7C68D629" w:rsidR="007266D1" w:rsidRDefault="007266D1">
      <w:pPr>
        <w:pStyle w:val="NoSpacing"/>
        <w:rPr>
          <w:sz w:val="8"/>
        </w:rPr>
      </w:pPr>
    </w:p>
    <w:p w14:paraId="5CECEC76" w14:textId="08385798" w:rsidR="007266D1" w:rsidRDefault="007266D1">
      <w:pPr>
        <w:pStyle w:val="NoSpacing"/>
        <w:rPr>
          <w:sz w:val="8"/>
        </w:rPr>
      </w:pPr>
    </w:p>
    <w:p w14:paraId="748504D5" w14:textId="2E175C70" w:rsidR="007266D1" w:rsidRDefault="007266D1">
      <w:pPr>
        <w:pStyle w:val="NoSpacing"/>
        <w:rPr>
          <w:sz w:val="8"/>
        </w:rPr>
      </w:pPr>
    </w:p>
    <w:p w14:paraId="5141EE4E" w14:textId="69601A53" w:rsidR="007266D1" w:rsidRDefault="007266D1">
      <w:pPr>
        <w:pStyle w:val="NoSpacing"/>
        <w:rPr>
          <w:sz w:val="8"/>
        </w:rPr>
      </w:pPr>
    </w:p>
    <w:p w14:paraId="26DEC2E3" w14:textId="4AE7450C" w:rsidR="007266D1" w:rsidRDefault="007266D1">
      <w:pPr>
        <w:pStyle w:val="NoSpacing"/>
        <w:rPr>
          <w:sz w:val="8"/>
        </w:rPr>
      </w:pPr>
    </w:p>
    <w:p w14:paraId="2550BB3F" w14:textId="42633CB2" w:rsidR="007266D1" w:rsidRDefault="00C96855">
      <w:pPr>
        <w:pStyle w:val="NoSpacing"/>
        <w:rPr>
          <w:sz w:val="8"/>
        </w:rPr>
      </w:pPr>
      <w:r>
        <w:rPr>
          <w:noProof/>
          <w:sz w:val="8"/>
        </w:rPr>
        <w:lastRenderedPageBreak/>
        <mc:AlternateContent>
          <mc:Choice Requires="wps">
            <w:drawing>
              <wp:anchor distT="0" distB="0" distL="114300" distR="114300" simplePos="0" relativeHeight="251683840" behindDoc="0" locked="0" layoutInCell="1" allowOverlap="1" wp14:anchorId="741C5DF7" wp14:editId="122A4A13">
                <wp:simplePos x="0" y="0"/>
                <wp:positionH relativeFrom="margin">
                  <wp:align>center</wp:align>
                </wp:positionH>
                <wp:positionV relativeFrom="paragraph">
                  <wp:posOffset>-286274</wp:posOffset>
                </wp:positionV>
                <wp:extent cx="1828800" cy="492370"/>
                <wp:effectExtent l="0" t="0" r="0" b="3175"/>
                <wp:wrapNone/>
                <wp:docPr id="83" name="Text Box 83"/>
                <wp:cNvGraphicFramePr/>
                <a:graphic xmlns:a="http://schemas.openxmlformats.org/drawingml/2006/main">
                  <a:graphicData uri="http://schemas.microsoft.com/office/word/2010/wordprocessingShape">
                    <wps:wsp>
                      <wps:cNvSpPr txBox="1"/>
                      <wps:spPr>
                        <a:xfrm>
                          <a:off x="0" y="0"/>
                          <a:ext cx="1828800" cy="492370"/>
                        </a:xfrm>
                        <a:prstGeom prst="rect">
                          <a:avLst/>
                        </a:prstGeom>
                        <a:solidFill>
                          <a:schemeClr val="accent1">
                            <a:lumMod val="20000"/>
                            <a:lumOff val="80000"/>
                          </a:schemeClr>
                        </a:solidFill>
                        <a:ln w="6350">
                          <a:noFill/>
                        </a:ln>
                      </wps:spPr>
                      <wps:txbx>
                        <w:txbxContent>
                          <w:p w14:paraId="40216F17" w14:textId="3C94BF60" w:rsidR="00C96855" w:rsidRPr="00E33C9A" w:rsidRDefault="00C96855">
                            <w:pPr>
                              <w:rPr>
                                <w:rFonts w:ascii="Times New Roman" w:hAnsi="Times New Roman" w:cs="Times New Roman"/>
                                <w:b/>
                                <w:bCs/>
                                <w:sz w:val="28"/>
                                <w:szCs w:val="28"/>
                                <w:u w:val="single"/>
                              </w:rPr>
                            </w:pPr>
                            <w:r w:rsidRPr="00E33C9A">
                              <w:rPr>
                                <w:rFonts w:ascii="Times New Roman" w:hAnsi="Times New Roman" w:cs="Times New Roman"/>
                                <w:b/>
                                <w:bCs/>
                                <w:sz w:val="28"/>
                                <w:szCs w:val="28"/>
                                <w:u w:val="single"/>
                              </w:rPr>
                              <w:t xml:space="preserve">Image Reference List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41C5DF7" id="Text Box 83" o:spid="_x0000_s1046" type="#_x0000_t202" style="position:absolute;margin-left:0;margin-top:-22.55pt;width:2in;height:38.75pt;z-index:2516838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" fillcolor="#c7e2fa [660]" stroked="f" strokeweight=".5pt">
                <v:textbox>
                  <w:txbxContent>
                    <w:p w14:paraId="40216F17" w14:textId="3C94BF60" w:rsidR="00C96855" w:rsidRPr="00E33C9A" w:rsidRDefault="00C96855">
                      <w:pPr>
                        <w:rPr>
                          <w:rFonts w:ascii="Times New Roman" w:hAnsi="Times New Roman" w:cs="Times New Roman"/>
                          <w:b/>
                          <w:bCs/>
                          <w:sz w:val="28"/>
                          <w:szCs w:val="28"/>
                          <w:u w:val="single"/>
                        </w:rPr>
                      </w:pPr>
                      <w:r w:rsidRPr="00E33C9A">
                        <w:rPr>
                          <w:rFonts w:ascii="Times New Roman" w:hAnsi="Times New Roman" w:cs="Times New Roman"/>
                          <w:b/>
                          <w:bCs/>
                          <w:sz w:val="28"/>
                          <w:szCs w:val="28"/>
                          <w:u w:val="single"/>
                        </w:rPr>
                        <w:t xml:space="preserve">Image Reference List </w:t>
                      </w:r>
                    </w:p>
                  </w:txbxContent>
                </v:textbox>
                <w10:wrap anchorx="margin"/>
              </v:shape>
            </w:pict>
          </mc:Fallback>
        </mc:AlternateContent>
      </w:r>
    </w:p>
    <w:p w14:paraId="2A5C6104" w14:textId="3502928C" w:rsidR="007266D1" w:rsidRDefault="007266D1">
      <w:pPr>
        <w:pStyle w:val="NoSpacing"/>
        <w:rPr>
          <w:sz w:val="8"/>
        </w:rPr>
      </w:pPr>
    </w:p>
    <w:p w14:paraId="3EBCD243" w14:textId="6CDB202A" w:rsidR="007266D1" w:rsidRDefault="007266D1">
      <w:pPr>
        <w:pStyle w:val="NoSpacing"/>
        <w:rPr>
          <w:sz w:val="8"/>
        </w:rPr>
      </w:pPr>
    </w:p>
    <w:p w14:paraId="2D6DE491" w14:textId="6BE66B82" w:rsidR="007266D1" w:rsidRDefault="007266D1">
      <w:pPr>
        <w:pStyle w:val="NoSpacing"/>
        <w:rPr>
          <w:sz w:val="8"/>
        </w:rPr>
      </w:pPr>
    </w:p>
    <w:p w14:paraId="01B75C75" w14:textId="72629C4A" w:rsidR="007266D1" w:rsidRDefault="007266D1">
      <w:pPr>
        <w:pStyle w:val="NoSpacing"/>
        <w:rPr>
          <w:sz w:val="8"/>
        </w:rPr>
      </w:pPr>
    </w:p>
    <w:p w14:paraId="4C12AE08" w14:textId="03AB5016" w:rsidR="007266D1" w:rsidRDefault="007266D1">
      <w:pPr>
        <w:pStyle w:val="NoSpacing"/>
        <w:rPr>
          <w:sz w:val="8"/>
        </w:rPr>
      </w:pPr>
    </w:p>
    <w:p w14:paraId="5E2C1409" w14:textId="5C099860" w:rsidR="007266D1" w:rsidRDefault="007266D1">
      <w:pPr>
        <w:pStyle w:val="NoSpacing"/>
        <w:rPr>
          <w:sz w:val="8"/>
        </w:rPr>
      </w:pPr>
    </w:p>
    <w:p w14:paraId="7727856C" w14:textId="42366550" w:rsidR="007266D1" w:rsidRDefault="007266D1">
      <w:pPr>
        <w:pStyle w:val="NoSpacing"/>
        <w:rPr>
          <w:sz w:val="8"/>
        </w:rPr>
      </w:pPr>
    </w:p>
    <w:p w14:paraId="3BD98940" w14:textId="23733844" w:rsidR="007266D1" w:rsidRDefault="007266D1">
      <w:pPr>
        <w:pStyle w:val="NoSpacing"/>
        <w:rPr>
          <w:sz w:val="8"/>
        </w:rPr>
      </w:pPr>
    </w:p>
    <w:p w14:paraId="16423E48" w14:textId="34E0C81A" w:rsidR="007266D1" w:rsidRDefault="007266D1">
      <w:pPr>
        <w:pStyle w:val="NoSpacing"/>
        <w:rPr>
          <w:sz w:val="8"/>
        </w:rPr>
      </w:pPr>
      <w:r>
        <w:rPr>
          <w:noProof/>
          <w:sz w:val="8"/>
        </w:rPr>
        <mc:AlternateContent>
          <mc:Choice Requires="wps">
            <w:drawing>
              <wp:anchor distT="0" distB="0" distL="114300" distR="114300" simplePos="0" relativeHeight="251680768" behindDoc="0" locked="0" layoutInCell="1" allowOverlap="1" wp14:anchorId="2E69565A" wp14:editId="281E96E9">
                <wp:simplePos x="0" y="0"/>
                <wp:positionH relativeFrom="margin">
                  <wp:align>right</wp:align>
                </wp:positionH>
                <wp:positionV relativeFrom="paragraph">
                  <wp:posOffset>59809</wp:posOffset>
                </wp:positionV>
                <wp:extent cx="9073459" cy="5516545"/>
                <wp:effectExtent l="0" t="0" r="0" b="8255"/>
                <wp:wrapNone/>
                <wp:docPr id="80" name="Text Box 80"/>
                <wp:cNvGraphicFramePr/>
                <a:graphic xmlns:a="http://schemas.openxmlformats.org/drawingml/2006/main">
                  <a:graphicData uri="http://schemas.microsoft.com/office/word/2010/wordprocessingShape">
                    <wps:wsp>
                      <wps:cNvSpPr txBox="1"/>
                      <wps:spPr>
                        <a:xfrm>
                          <a:off x="0" y="0"/>
                          <a:ext cx="9073459" cy="5516545"/>
                        </a:xfrm>
                        <a:prstGeom prst="rect">
                          <a:avLst/>
                        </a:prstGeom>
                        <a:solidFill>
                          <a:schemeClr val="accent1">
                            <a:lumMod val="20000"/>
                            <a:lumOff val="80000"/>
                          </a:schemeClr>
                        </a:solidFill>
                        <a:ln w="6350">
                          <a:noFill/>
                        </a:ln>
                      </wps:spPr>
                      <wps:txbx>
                        <w:txbxContent>
                          <w:p w14:paraId="7BB59A19" w14:textId="6A7348E7" w:rsidR="007266D1" w:rsidRPr="00C96855" w:rsidRDefault="00C96855">
                            <w:pPr>
                              <w:rPr>
                                <w:rFonts w:ascii="Times New Roman" w:hAnsi="Times New Roman" w:cs="Times New Roman"/>
                                <w:sz w:val="22"/>
                                <w:szCs w:val="22"/>
                              </w:rPr>
                            </w:pPr>
                            <w:r w:rsidRPr="00C96855">
                              <w:rPr>
                                <w:rFonts w:ascii="Times New Roman" w:hAnsi="Times New Roman" w:cs="Times New Roman"/>
                                <w:sz w:val="22"/>
                                <w:szCs w:val="22"/>
                              </w:rPr>
                              <w:t xml:space="preserve">Atrium (2019). A think </w:t>
                            </w:r>
                            <w:r w:rsidR="00081ED4" w:rsidRPr="00C96855">
                              <w:rPr>
                                <w:rFonts w:ascii="Times New Roman" w:hAnsi="Times New Roman" w:cs="Times New Roman"/>
                                <w:sz w:val="22"/>
                                <w:szCs w:val="22"/>
                              </w:rPr>
                              <w:t>bubbles</w:t>
                            </w:r>
                            <w:r w:rsidRPr="00C96855">
                              <w:rPr>
                                <w:rFonts w:ascii="Times New Roman" w:hAnsi="Times New Roman" w:cs="Times New Roman"/>
                                <w:sz w:val="22"/>
                                <w:szCs w:val="22"/>
                              </w:rPr>
                              <w:t xml:space="preserve"> that </w:t>
                            </w:r>
                            <w:r w:rsidR="00081ED4">
                              <w:rPr>
                                <w:rFonts w:ascii="Times New Roman" w:hAnsi="Times New Roman" w:cs="Times New Roman"/>
                                <w:sz w:val="22"/>
                                <w:szCs w:val="22"/>
                              </w:rPr>
                              <w:t>states “</w:t>
                            </w:r>
                            <w:r w:rsidRPr="00C96855">
                              <w:rPr>
                                <w:rFonts w:ascii="Times New Roman" w:hAnsi="Times New Roman" w:cs="Times New Roman"/>
                                <w:sz w:val="22"/>
                                <w:szCs w:val="22"/>
                              </w:rPr>
                              <w:t>Think Positive</w:t>
                            </w:r>
                            <w:r w:rsidR="00081ED4">
                              <w:rPr>
                                <w:rFonts w:ascii="Times New Roman" w:hAnsi="Times New Roman" w:cs="Times New Roman"/>
                                <w:sz w:val="22"/>
                                <w:szCs w:val="22"/>
                              </w:rPr>
                              <w:t>”</w:t>
                            </w:r>
                            <w:r w:rsidRPr="00C96855">
                              <w:rPr>
                                <w:rFonts w:ascii="Times New Roman" w:hAnsi="Times New Roman" w:cs="Times New Roman"/>
                                <w:sz w:val="22"/>
                                <w:szCs w:val="22"/>
                              </w:rPr>
                              <w:t>. [image] Available at: https://www.atriumstaff.com/positive-thinking-can-help-you-at-work/ [Accessed 16 Nov. 2019].</w:t>
                            </w:r>
                          </w:p>
                          <w:p w14:paraId="3D6FF13A" w14:textId="17AB934D" w:rsidR="00C96855" w:rsidRPr="00C96855" w:rsidRDefault="00C96855">
                            <w:pPr>
                              <w:rPr>
                                <w:rFonts w:ascii="Times New Roman" w:hAnsi="Times New Roman" w:cs="Times New Roman"/>
                                <w:sz w:val="22"/>
                                <w:szCs w:val="22"/>
                              </w:rPr>
                            </w:pPr>
                            <w:proofErr w:type="spellStart"/>
                            <w:r w:rsidRPr="00C96855">
                              <w:rPr>
                                <w:rFonts w:ascii="Times New Roman" w:hAnsi="Times New Roman" w:cs="Times New Roman"/>
                                <w:sz w:val="22"/>
                                <w:szCs w:val="22"/>
                              </w:rPr>
                              <w:t>Carersact</w:t>
                            </w:r>
                            <w:proofErr w:type="spellEnd"/>
                            <w:r w:rsidRPr="00C96855">
                              <w:rPr>
                                <w:rFonts w:ascii="Times New Roman" w:hAnsi="Times New Roman" w:cs="Times New Roman"/>
                                <w:sz w:val="22"/>
                                <w:szCs w:val="22"/>
                              </w:rPr>
                              <w:t xml:space="preserve"> (2019). Two figures supporting one another. [image] Available at: https://www.carersact.org.au/event/caring-for-someone-who-doesnt-want-to-be-cared-for/ [Accessed 17 Nov. 2019].</w:t>
                            </w:r>
                          </w:p>
                          <w:p w14:paraId="2C3EB2E9" w14:textId="39D98D53" w:rsidR="00C96855" w:rsidRPr="00C96855" w:rsidRDefault="00C96855">
                            <w:pPr>
                              <w:rPr>
                                <w:rFonts w:ascii="Times New Roman" w:hAnsi="Times New Roman" w:cs="Times New Roman"/>
                                <w:sz w:val="22"/>
                                <w:szCs w:val="22"/>
                              </w:rPr>
                            </w:pPr>
                            <w:r w:rsidRPr="00C96855">
                              <w:rPr>
                                <w:rFonts w:ascii="Times New Roman" w:hAnsi="Times New Roman" w:cs="Times New Roman"/>
                                <w:sz w:val="22"/>
                                <w:szCs w:val="22"/>
                              </w:rPr>
                              <w:t>Getty (2019). An elderly lady and a younger woman. [image] Available at: https://www.mirror.co.uk/money/4-10-informal-carers-struggling-12682085 [Accessed 16 Nov. 2019].</w:t>
                            </w:r>
                          </w:p>
                          <w:p w14:paraId="6A0F8948" w14:textId="7D74C32C" w:rsidR="00C96855" w:rsidRPr="00C96855" w:rsidRDefault="00C96855">
                            <w:pPr>
                              <w:rPr>
                                <w:rFonts w:ascii="Times New Roman" w:hAnsi="Times New Roman" w:cs="Times New Roman"/>
                                <w:sz w:val="22"/>
                                <w:szCs w:val="22"/>
                              </w:rPr>
                            </w:pPr>
                            <w:r w:rsidRPr="00C96855">
                              <w:rPr>
                                <w:rFonts w:ascii="Times New Roman" w:hAnsi="Times New Roman" w:cs="Times New Roman"/>
                                <w:sz w:val="22"/>
                                <w:szCs w:val="22"/>
                              </w:rPr>
                              <w:t>Tadamichi (2019). An exhausted person. [image] Available at: https://www.grandforksherald.com/business/1351148-Feeling-burnt-out-Here-are-tips-to-combat-work-related-stress [Accessed 16 Nov.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9565A" id="Text Box 80" o:spid="_x0000_s1047" type="#_x0000_t202" style="position:absolute;margin-left:663.25pt;margin-top:4.7pt;width:714.45pt;height:434.35pt;z-index:2516807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" fillcolor="#c7e2fa [660]" stroked="f" strokeweight=".5pt">
                <v:textbox>
                  <w:txbxContent>
                    <w:p w14:paraId="7BB59A19" w14:textId="6A7348E7" w:rsidR="007266D1" w:rsidRPr="00C96855" w:rsidRDefault="00C96855">
                      <w:pPr>
                        <w:rPr>
                          <w:rFonts w:ascii="Times New Roman" w:hAnsi="Times New Roman" w:cs="Times New Roman"/>
                          <w:sz w:val="22"/>
                          <w:szCs w:val="22"/>
                        </w:rPr>
                      </w:pPr>
                      <w:r w:rsidRPr="00C96855">
                        <w:rPr>
                          <w:rFonts w:ascii="Times New Roman" w:hAnsi="Times New Roman" w:cs="Times New Roman"/>
                          <w:sz w:val="22"/>
                          <w:szCs w:val="22"/>
                        </w:rPr>
                        <w:t xml:space="preserve">Atrium (2019). A think </w:t>
                      </w:r>
                      <w:r w:rsidR="00081ED4" w:rsidRPr="00C96855">
                        <w:rPr>
                          <w:rFonts w:ascii="Times New Roman" w:hAnsi="Times New Roman" w:cs="Times New Roman"/>
                          <w:sz w:val="22"/>
                          <w:szCs w:val="22"/>
                        </w:rPr>
                        <w:t>bubbles</w:t>
                      </w:r>
                      <w:r w:rsidRPr="00C96855">
                        <w:rPr>
                          <w:rFonts w:ascii="Times New Roman" w:hAnsi="Times New Roman" w:cs="Times New Roman"/>
                          <w:sz w:val="22"/>
                          <w:szCs w:val="22"/>
                        </w:rPr>
                        <w:t xml:space="preserve"> that </w:t>
                      </w:r>
                      <w:r w:rsidR="00081ED4">
                        <w:rPr>
                          <w:rFonts w:ascii="Times New Roman" w:hAnsi="Times New Roman" w:cs="Times New Roman"/>
                          <w:sz w:val="22"/>
                          <w:szCs w:val="22"/>
                        </w:rPr>
                        <w:t>states “</w:t>
                      </w:r>
                      <w:r w:rsidRPr="00C96855">
                        <w:rPr>
                          <w:rFonts w:ascii="Times New Roman" w:hAnsi="Times New Roman" w:cs="Times New Roman"/>
                          <w:sz w:val="22"/>
                          <w:szCs w:val="22"/>
                        </w:rPr>
                        <w:t>Think Positive</w:t>
                      </w:r>
                      <w:r w:rsidR="00081ED4">
                        <w:rPr>
                          <w:rFonts w:ascii="Times New Roman" w:hAnsi="Times New Roman" w:cs="Times New Roman"/>
                          <w:sz w:val="22"/>
                          <w:szCs w:val="22"/>
                        </w:rPr>
                        <w:t>”</w:t>
                      </w:r>
                      <w:r w:rsidRPr="00C96855">
                        <w:rPr>
                          <w:rFonts w:ascii="Times New Roman" w:hAnsi="Times New Roman" w:cs="Times New Roman"/>
                          <w:sz w:val="22"/>
                          <w:szCs w:val="22"/>
                        </w:rPr>
                        <w:t>. [image] Available at: https://www.atriumstaff.com/positive-thinking-can-help-you-at-work/ [Accessed 16 Nov. 2019].</w:t>
                      </w:r>
                    </w:p>
                    <w:p w14:paraId="3D6FF13A" w14:textId="17AB934D" w:rsidR="00C96855" w:rsidRPr="00C96855" w:rsidRDefault="00C96855">
                      <w:pPr>
                        <w:rPr>
                          <w:rFonts w:ascii="Times New Roman" w:hAnsi="Times New Roman" w:cs="Times New Roman"/>
                          <w:sz w:val="22"/>
                          <w:szCs w:val="22"/>
                        </w:rPr>
                      </w:pPr>
                      <w:proofErr w:type="spellStart"/>
                      <w:r w:rsidRPr="00C96855">
                        <w:rPr>
                          <w:rFonts w:ascii="Times New Roman" w:hAnsi="Times New Roman" w:cs="Times New Roman"/>
                          <w:sz w:val="22"/>
                          <w:szCs w:val="22"/>
                        </w:rPr>
                        <w:t>Carersact</w:t>
                      </w:r>
                      <w:proofErr w:type="spellEnd"/>
                      <w:r w:rsidRPr="00C96855">
                        <w:rPr>
                          <w:rFonts w:ascii="Times New Roman" w:hAnsi="Times New Roman" w:cs="Times New Roman"/>
                          <w:sz w:val="22"/>
                          <w:szCs w:val="22"/>
                        </w:rPr>
                        <w:t xml:space="preserve"> (2019). Two figures supporting one another. [image] Available at: https://www.carersact.org.au/event/caring-for-someone-who-doesnt-want-to-be-cared-for/ [Accessed 17 Nov. 2019].</w:t>
                      </w:r>
                    </w:p>
                    <w:p w14:paraId="2C3EB2E9" w14:textId="39D98D53" w:rsidR="00C96855" w:rsidRPr="00C96855" w:rsidRDefault="00C96855">
                      <w:pPr>
                        <w:rPr>
                          <w:rFonts w:ascii="Times New Roman" w:hAnsi="Times New Roman" w:cs="Times New Roman"/>
                          <w:sz w:val="22"/>
                          <w:szCs w:val="22"/>
                        </w:rPr>
                      </w:pPr>
                      <w:r w:rsidRPr="00C96855">
                        <w:rPr>
                          <w:rFonts w:ascii="Times New Roman" w:hAnsi="Times New Roman" w:cs="Times New Roman"/>
                          <w:sz w:val="22"/>
                          <w:szCs w:val="22"/>
                        </w:rPr>
                        <w:t>Getty (2019). An elderly lady and a younger woman. [image] Available at: https://www.mirror.co.uk/money/4-10-informal-carers-struggling-12682085 [Accessed 16 Nov. 2019].</w:t>
                      </w:r>
                    </w:p>
                    <w:p w14:paraId="6A0F8948" w14:textId="7D74C32C" w:rsidR="00C96855" w:rsidRPr="00C96855" w:rsidRDefault="00C96855">
                      <w:pPr>
                        <w:rPr>
                          <w:rFonts w:ascii="Times New Roman" w:hAnsi="Times New Roman" w:cs="Times New Roman"/>
                          <w:sz w:val="22"/>
                          <w:szCs w:val="22"/>
                        </w:rPr>
                      </w:pPr>
                      <w:r w:rsidRPr="00C96855">
                        <w:rPr>
                          <w:rFonts w:ascii="Times New Roman" w:hAnsi="Times New Roman" w:cs="Times New Roman"/>
                          <w:sz w:val="22"/>
                          <w:szCs w:val="22"/>
                        </w:rPr>
                        <w:t>Tadamichi (2019). An exhausted person. [image] Available at: https://www.grandforksherald.com/business/1351148-Feeling-burnt-out-Here-are-tips-to-combat-work-related-stress [Accessed 16 Nov. 2019].</w:t>
                      </w:r>
                    </w:p>
                  </w:txbxContent>
                </v:textbox>
                <w10:wrap anchorx="margin"/>
              </v:shape>
            </w:pict>
          </mc:Fallback>
        </mc:AlternateContent>
      </w:r>
    </w:p>
    <w:p w14:paraId="124957EF" w14:textId="22BF1E2E" w:rsidR="007266D1" w:rsidRDefault="007266D1">
      <w:pPr>
        <w:pStyle w:val="NoSpacing"/>
        <w:rPr>
          <w:sz w:val="8"/>
        </w:rPr>
      </w:pPr>
    </w:p>
    <w:p w14:paraId="18F58096" w14:textId="1D52C4F9" w:rsidR="007266D1" w:rsidRDefault="007266D1">
      <w:pPr>
        <w:pStyle w:val="NoSpacing"/>
        <w:rPr>
          <w:sz w:val="8"/>
        </w:rPr>
      </w:pPr>
    </w:p>
    <w:p w14:paraId="0B5B4D11" w14:textId="48A83907" w:rsidR="007266D1" w:rsidRDefault="007266D1">
      <w:pPr>
        <w:pStyle w:val="NoSpacing"/>
        <w:rPr>
          <w:sz w:val="8"/>
        </w:rPr>
      </w:pPr>
    </w:p>
    <w:p w14:paraId="78A08FB1" w14:textId="42B56473" w:rsidR="007266D1" w:rsidRDefault="007266D1">
      <w:pPr>
        <w:pStyle w:val="NoSpacing"/>
        <w:rPr>
          <w:sz w:val="8"/>
        </w:rPr>
      </w:pPr>
    </w:p>
    <w:p w14:paraId="43DB6007" w14:textId="51FFB4A0" w:rsidR="007266D1" w:rsidRDefault="007266D1">
      <w:pPr>
        <w:pStyle w:val="NoSpacing"/>
        <w:rPr>
          <w:sz w:val="8"/>
        </w:rPr>
      </w:pPr>
    </w:p>
    <w:p w14:paraId="59C12DEC" w14:textId="630BA1BB" w:rsidR="007266D1" w:rsidRDefault="007266D1">
      <w:pPr>
        <w:pStyle w:val="NoSpacing"/>
        <w:rPr>
          <w:sz w:val="8"/>
        </w:rPr>
      </w:pPr>
    </w:p>
    <w:p w14:paraId="50486B75" w14:textId="054F5042" w:rsidR="007266D1" w:rsidRDefault="007266D1">
      <w:pPr>
        <w:pStyle w:val="NoSpacing"/>
        <w:rPr>
          <w:sz w:val="8"/>
        </w:rPr>
      </w:pPr>
    </w:p>
    <w:p w14:paraId="4EC6A4E7" w14:textId="35B12336" w:rsidR="007266D1" w:rsidRDefault="007266D1">
      <w:pPr>
        <w:pStyle w:val="NoSpacing"/>
        <w:rPr>
          <w:sz w:val="8"/>
        </w:rPr>
      </w:pPr>
    </w:p>
    <w:p w14:paraId="67A09AAB" w14:textId="175A79F9" w:rsidR="007266D1" w:rsidRDefault="007266D1">
      <w:pPr>
        <w:pStyle w:val="NoSpacing"/>
        <w:rPr>
          <w:sz w:val="8"/>
        </w:rPr>
      </w:pPr>
    </w:p>
    <w:p w14:paraId="050615DC" w14:textId="55814893" w:rsidR="007266D1" w:rsidRDefault="007266D1">
      <w:pPr>
        <w:pStyle w:val="NoSpacing"/>
        <w:rPr>
          <w:sz w:val="8"/>
        </w:rPr>
      </w:pPr>
    </w:p>
    <w:p w14:paraId="5BCA1D52" w14:textId="73D3BE88" w:rsidR="007266D1" w:rsidRDefault="007266D1">
      <w:pPr>
        <w:pStyle w:val="NoSpacing"/>
        <w:rPr>
          <w:sz w:val="8"/>
        </w:rPr>
      </w:pPr>
    </w:p>
    <w:p w14:paraId="1D416F41" w14:textId="7255D03A" w:rsidR="007266D1" w:rsidRDefault="007266D1">
      <w:pPr>
        <w:pStyle w:val="NoSpacing"/>
        <w:rPr>
          <w:sz w:val="8"/>
        </w:rPr>
      </w:pPr>
    </w:p>
    <w:p w14:paraId="61222313" w14:textId="75A88038" w:rsidR="007266D1" w:rsidRDefault="007266D1">
      <w:pPr>
        <w:pStyle w:val="NoSpacing"/>
        <w:rPr>
          <w:sz w:val="8"/>
        </w:rPr>
      </w:pPr>
    </w:p>
    <w:p w14:paraId="5C4BC8E5" w14:textId="6266F067" w:rsidR="007266D1" w:rsidRDefault="007266D1">
      <w:pPr>
        <w:pStyle w:val="NoSpacing"/>
        <w:rPr>
          <w:sz w:val="8"/>
        </w:rPr>
      </w:pPr>
    </w:p>
    <w:p w14:paraId="222178E2" w14:textId="79274B4B" w:rsidR="007266D1" w:rsidRDefault="007266D1">
      <w:pPr>
        <w:pStyle w:val="NoSpacing"/>
        <w:rPr>
          <w:sz w:val="8"/>
        </w:rPr>
      </w:pPr>
    </w:p>
    <w:p w14:paraId="73806A3D" w14:textId="207898E1" w:rsidR="007266D1" w:rsidRDefault="007266D1">
      <w:pPr>
        <w:pStyle w:val="NoSpacing"/>
        <w:rPr>
          <w:sz w:val="8"/>
        </w:rPr>
      </w:pPr>
    </w:p>
    <w:p w14:paraId="4D8DA6CF" w14:textId="4E454072" w:rsidR="007266D1" w:rsidRDefault="007266D1">
      <w:pPr>
        <w:pStyle w:val="NoSpacing"/>
        <w:rPr>
          <w:sz w:val="8"/>
        </w:rPr>
      </w:pPr>
    </w:p>
    <w:p w14:paraId="51C628CF" w14:textId="3A186D68" w:rsidR="007266D1" w:rsidRDefault="007266D1">
      <w:pPr>
        <w:pStyle w:val="NoSpacing"/>
        <w:rPr>
          <w:sz w:val="8"/>
        </w:rPr>
      </w:pPr>
    </w:p>
    <w:p w14:paraId="562A1150" w14:textId="26E6FE6F" w:rsidR="007266D1" w:rsidRDefault="007266D1">
      <w:pPr>
        <w:pStyle w:val="NoSpacing"/>
        <w:rPr>
          <w:sz w:val="8"/>
        </w:rPr>
      </w:pPr>
    </w:p>
    <w:p w14:paraId="06BBB009" w14:textId="695CF639" w:rsidR="007266D1" w:rsidRDefault="007266D1">
      <w:pPr>
        <w:pStyle w:val="NoSpacing"/>
        <w:rPr>
          <w:sz w:val="8"/>
        </w:rPr>
      </w:pPr>
    </w:p>
    <w:p w14:paraId="2E5EE850" w14:textId="0A03055B" w:rsidR="007266D1" w:rsidRDefault="007266D1">
      <w:pPr>
        <w:pStyle w:val="NoSpacing"/>
        <w:rPr>
          <w:sz w:val="8"/>
        </w:rPr>
      </w:pPr>
    </w:p>
    <w:p w14:paraId="30F121B1" w14:textId="2DA64E88" w:rsidR="007266D1" w:rsidRDefault="007266D1">
      <w:pPr>
        <w:pStyle w:val="NoSpacing"/>
        <w:rPr>
          <w:sz w:val="8"/>
        </w:rPr>
      </w:pPr>
    </w:p>
    <w:p w14:paraId="601F78F8" w14:textId="32709976" w:rsidR="007266D1" w:rsidRDefault="007266D1">
      <w:pPr>
        <w:pStyle w:val="NoSpacing"/>
        <w:rPr>
          <w:sz w:val="8"/>
        </w:rPr>
      </w:pPr>
    </w:p>
    <w:p w14:paraId="24BC15C4" w14:textId="5E9BC822" w:rsidR="007266D1" w:rsidRDefault="007266D1">
      <w:pPr>
        <w:pStyle w:val="NoSpacing"/>
        <w:rPr>
          <w:sz w:val="8"/>
        </w:rPr>
      </w:pPr>
    </w:p>
    <w:p w14:paraId="1959A894" w14:textId="1FA502A5" w:rsidR="007266D1" w:rsidRDefault="007266D1">
      <w:pPr>
        <w:pStyle w:val="NoSpacing"/>
        <w:rPr>
          <w:sz w:val="8"/>
        </w:rPr>
      </w:pPr>
    </w:p>
    <w:p w14:paraId="1863355B" w14:textId="3102AD7D" w:rsidR="007266D1" w:rsidRDefault="007266D1">
      <w:pPr>
        <w:pStyle w:val="NoSpacing"/>
        <w:rPr>
          <w:sz w:val="8"/>
        </w:rPr>
      </w:pPr>
    </w:p>
    <w:p w14:paraId="4EC66E8C" w14:textId="2D8BDE68" w:rsidR="007266D1" w:rsidRDefault="007266D1">
      <w:pPr>
        <w:pStyle w:val="NoSpacing"/>
        <w:rPr>
          <w:sz w:val="8"/>
        </w:rPr>
      </w:pPr>
    </w:p>
    <w:p w14:paraId="69E004AF" w14:textId="5220A3A9" w:rsidR="007266D1" w:rsidRDefault="007266D1">
      <w:pPr>
        <w:pStyle w:val="NoSpacing"/>
        <w:rPr>
          <w:sz w:val="8"/>
        </w:rPr>
      </w:pPr>
    </w:p>
    <w:p w14:paraId="49336E6C" w14:textId="552011E1" w:rsidR="007266D1" w:rsidRDefault="007266D1">
      <w:pPr>
        <w:pStyle w:val="NoSpacing"/>
        <w:rPr>
          <w:sz w:val="8"/>
        </w:rPr>
      </w:pPr>
    </w:p>
    <w:p w14:paraId="4A5ACD1D" w14:textId="187BAC5A" w:rsidR="007266D1" w:rsidRDefault="007266D1">
      <w:pPr>
        <w:pStyle w:val="NoSpacing"/>
        <w:rPr>
          <w:sz w:val="8"/>
        </w:rPr>
      </w:pPr>
    </w:p>
    <w:p w14:paraId="5B8FB1DD" w14:textId="32A75BD4" w:rsidR="007266D1" w:rsidRDefault="007266D1">
      <w:pPr>
        <w:pStyle w:val="NoSpacing"/>
        <w:rPr>
          <w:sz w:val="8"/>
        </w:rPr>
      </w:pPr>
    </w:p>
    <w:p w14:paraId="597AA71C" w14:textId="5169C7DE" w:rsidR="007266D1" w:rsidRDefault="007266D1">
      <w:pPr>
        <w:pStyle w:val="NoSpacing"/>
        <w:rPr>
          <w:sz w:val="8"/>
        </w:rPr>
      </w:pPr>
    </w:p>
    <w:p w14:paraId="622582A9" w14:textId="541286A1" w:rsidR="007266D1" w:rsidRDefault="007266D1">
      <w:pPr>
        <w:pStyle w:val="NoSpacing"/>
        <w:rPr>
          <w:sz w:val="8"/>
        </w:rPr>
      </w:pPr>
    </w:p>
    <w:p w14:paraId="65C3A447" w14:textId="1D82372C" w:rsidR="007266D1" w:rsidRDefault="007266D1">
      <w:pPr>
        <w:pStyle w:val="NoSpacing"/>
        <w:rPr>
          <w:sz w:val="8"/>
        </w:rPr>
      </w:pPr>
    </w:p>
    <w:p w14:paraId="278B64BC" w14:textId="29A43A4B" w:rsidR="007266D1" w:rsidRDefault="007266D1">
      <w:pPr>
        <w:pStyle w:val="NoSpacing"/>
        <w:rPr>
          <w:sz w:val="8"/>
        </w:rPr>
      </w:pPr>
    </w:p>
    <w:p w14:paraId="1C5D195A" w14:textId="3AA25DD3" w:rsidR="007266D1" w:rsidRDefault="007266D1">
      <w:pPr>
        <w:pStyle w:val="NoSpacing"/>
        <w:rPr>
          <w:sz w:val="8"/>
        </w:rPr>
      </w:pPr>
    </w:p>
    <w:p w14:paraId="01F6301D" w14:textId="5CA06E73" w:rsidR="007266D1" w:rsidRDefault="007266D1">
      <w:pPr>
        <w:pStyle w:val="NoSpacing"/>
        <w:rPr>
          <w:sz w:val="8"/>
        </w:rPr>
      </w:pPr>
    </w:p>
    <w:p w14:paraId="11BA082D" w14:textId="28D85B06" w:rsidR="007266D1" w:rsidRDefault="007266D1">
      <w:pPr>
        <w:pStyle w:val="NoSpacing"/>
        <w:rPr>
          <w:sz w:val="8"/>
        </w:rPr>
      </w:pPr>
    </w:p>
    <w:p w14:paraId="0F28C342" w14:textId="29D778CB" w:rsidR="007266D1" w:rsidRDefault="007266D1">
      <w:pPr>
        <w:pStyle w:val="NoSpacing"/>
        <w:rPr>
          <w:sz w:val="8"/>
        </w:rPr>
      </w:pPr>
    </w:p>
    <w:p w14:paraId="4A41D7F7" w14:textId="5B06FEDD" w:rsidR="007266D1" w:rsidRDefault="007266D1">
      <w:pPr>
        <w:pStyle w:val="NoSpacing"/>
        <w:rPr>
          <w:sz w:val="8"/>
        </w:rPr>
      </w:pPr>
    </w:p>
    <w:p w14:paraId="366C3FD9" w14:textId="71DA4052" w:rsidR="007266D1" w:rsidRDefault="007266D1">
      <w:pPr>
        <w:pStyle w:val="NoSpacing"/>
        <w:rPr>
          <w:sz w:val="8"/>
        </w:rPr>
      </w:pPr>
    </w:p>
    <w:p w14:paraId="5CE2777C" w14:textId="770EA6E3" w:rsidR="007266D1" w:rsidRDefault="007266D1">
      <w:pPr>
        <w:pStyle w:val="NoSpacing"/>
        <w:rPr>
          <w:sz w:val="8"/>
        </w:rPr>
      </w:pPr>
    </w:p>
    <w:p w14:paraId="08254050" w14:textId="1820FBA1" w:rsidR="007266D1" w:rsidRDefault="007266D1">
      <w:pPr>
        <w:pStyle w:val="NoSpacing"/>
        <w:rPr>
          <w:sz w:val="8"/>
        </w:rPr>
      </w:pPr>
    </w:p>
    <w:p w14:paraId="44621CAA" w14:textId="02F2830C" w:rsidR="007266D1" w:rsidRDefault="007266D1">
      <w:pPr>
        <w:pStyle w:val="NoSpacing"/>
        <w:rPr>
          <w:sz w:val="8"/>
        </w:rPr>
      </w:pPr>
    </w:p>
    <w:p w14:paraId="2C9A1C4E" w14:textId="2F3CB7FA" w:rsidR="007266D1" w:rsidRDefault="007266D1">
      <w:pPr>
        <w:pStyle w:val="NoSpacing"/>
        <w:rPr>
          <w:sz w:val="8"/>
        </w:rPr>
      </w:pPr>
    </w:p>
    <w:p w14:paraId="476AC1EB" w14:textId="659E34E0" w:rsidR="007266D1" w:rsidRDefault="007266D1">
      <w:pPr>
        <w:pStyle w:val="NoSpacing"/>
        <w:rPr>
          <w:sz w:val="8"/>
        </w:rPr>
      </w:pPr>
    </w:p>
    <w:p w14:paraId="015F73C8" w14:textId="77777777" w:rsidR="007266D1" w:rsidRDefault="007266D1">
      <w:pPr>
        <w:pStyle w:val="NoSpacing"/>
        <w:rPr>
          <w:sz w:val="8"/>
        </w:rPr>
      </w:pPr>
    </w:p>
    <w:p w14:paraId="07A915F4" w14:textId="77777777" w:rsidR="007266D1" w:rsidRDefault="007266D1">
      <w:pPr>
        <w:pStyle w:val="NoSpacing"/>
        <w:rPr>
          <w:sz w:val="8"/>
        </w:rPr>
      </w:pPr>
    </w:p>
    <w:p w14:paraId="4EE1669D" w14:textId="77777777" w:rsidR="007266D1" w:rsidRDefault="007266D1">
      <w:pPr>
        <w:pStyle w:val="NoSpacing"/>
        <w:rPr>
          <w:sz w:val="8"/>
        </w:rPr>
      </w:pPr>
    </w:p>
    <w:p w14:paraId="4FF4CD26" w14:textId="77777777" w:rsidR="007266D1" w:rsidRDefault="007266D1">
      <w:pPr>
        <w:pStyle w:val="NoSpacing"/>
        <w:rPr>
          <w:sz w:val="8"/>
        </w:rPr>
      </w:pPr>
    </w:p>
    <w:p w14:paraId="27AD38A2" w14:textId="77777777" w:rsidR="007266D1" w:rsidRDefault="007266D1">
      <w:pPr>
        <w:pStyle w:val="NoSpacing"/>
        <w:rPr>
          <w:sz w:val="8"/>
        </w:rPr>
      </w:pPr>
    </w:p>
    <w:p w14:paraId="471125C6" w14:textId="77777777" w:rsidR="007266D1" w:rsidRDefault="007266D1">
      <w:pPr>
        <w:pStyle w:val="NoSpacing"/>
        <w:rPr>
          <w:sz w:val="8"/>
        </w:rPr>
      </w:pPr>
    </w:p>
    <w:p w14:paraId="408DD2E0" w14:textId="24F5859E" w:rsidR="002709A2" w:rsidRPr="007F4E5C" w:rsidRDefault="002709A2">
      <w:pPr>
        <w:pStyle w:val="NoSpacing"/>
        <w:rPr>
          <w:sz w:val="8"/>
        </w:rPr>
      </w:pPr>
    </w:p>
    <w:sectPr w:rsidR="002709A2" w:rsidRPr="007F4E5C" w:rsidSect="00E40A87">
      <w:headerReference w:type="default" r:id="rId26"/>
      <w:headerReference w:type="first" r:id="rId27"/>
      <w:pgSz w:w="15840" w:h="12240" w:orient="landscape" w:code="1"/>
      <w:pgMar w:top="720" w:right="720" w:bottom="576" w:left="72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7C8446" w14:textId="77777777" w:rsidR="000142EB" w:rsidRDefault="000142EB" w:rsidP="009966C9">
      <w:pPr>
        <w:spacing w:after="0" w:line="240" w:lineRule="auto"/>
      </w:pPr>
      <w:r>
        <w:separator/>
      </w:r>
    </w:p>
  </w:endnote>
  <w:endnote w:type="continuationSeparator" w:id="0">
    <w:p w14:paraId="2806EF80" w14:textId="77777777" w:rsidR="000142EB" w:rsidRDefault="000142EB" w:rsidP="00996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doni 72">
    <w:altName w:val="Calibr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1E1375" w14:textId="77777777" w:rsidR="000142EB" w:rsidRDefault="000142EB" w:rsidP="009966C9">
      <w:pPr>
        <w:spacing w:after="0" w:line="240" w:lineRule="auto"/>
      </w:pPr>
      <w:r>
        <w:separator/>
      </w:r>
    </w:p>
  </w:footnote>
  <w:footnote w:type="continuationSeparator" w:id="0">
    <w:p w14:paraId="2CC37617" w14:textId="77777777" w:rsidR="000142EB" w:rsidRDefault="000142EB" w:rsidP="00996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3AF65" w14:textId="77777777" w:rsidR="00827DA6" w:rsidRDefault="00827DA6">
    <w:pPr>
      <w:pStyle w:val="Header"/>
    </w:pPr>
    <w:r>
      <w:rPr>
        <w:noProof/>
      </w:rPr>
      <mc:AlternateContent>
        <mc:Choice Requires="wpg">
          <w:drawing>
            <wp:anchor distT="0" distB="0" distL="114300" distR="114300" simplePos="0" relativeHeight="251685888" behindDoc="0" locked="0" layoutInCell="1" allowOverlap="1" wp14:anchorId="5E770883" wp14:editId="178E7185">
              <wp:simplePos x="0" y="0"/>
              <wp:positionH relativeFrom="page">
                <wp:align>center</wp:align>
              </wp:positionH>
              <wp:positionV relativeFrom="page">
                <wp:align>center</wp:align>
              </wp:positionV>
              <wp:extent cx="10515600" cy="7006167"/>
              <wp:effectExtent l="0" t="0" r="12700" b="7620"/>
              <wp:wrapNone/>
              <wp:docPr id="76" name="Group 7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515600" cy="7006167"/>
                        <a:chOff x="0" y="0"/>
                        <a:chExt cx="10515600" cy="7006167"/>
                      </a:xfrm>
                    </wpg:grpSpPr>
                    <wps:wsp>
                      <wps:cNvPr id="74" name="Shape"/>
                      <wps:cNvSpPr/>
                      <wps:spPr>
                        <a:xfrm>
                          <a:off x="1363133" y="0"/>
                          <a:ext cx="2952872" cy="502681"/>
                        </a:xfrm>
                        <a:custGeom>
                          <a:avLst/>
                          <a:gdLst/>
                          <a:ahLst/>
                          <a:cxnLst>
                            <a:cxn ang="0">
                              <a:pos x="wd2" y="hd2"/>
                            </a:cxn>
                            <a:cxn ang="5400000">
                              <a:pos x="wd2" y="hd2"/>
                            </a:cxn>
                            <a:cxn ang="10800000">
                              <a:pos x="wd2" y="hd2"/>
                            </a:cxn>
                            <a:cxn ang="16200000">
                              <a:pos x="wd2" y="hd2"/>
                            </a:cxn>
                          </a:cxnLst>
                          <a:rect l="0" t="0" r="r" b="b"/>
                          <a:pathLst>
                            <a:path w="21592" h="21535" extrusionOk="0">
                              <a:moveTo>
                                <a:pt x="12529" y="12286"/>
                              </a:moveTo>
                              <a:cubicBezTo>
                                <a:pt x="12547" y="12286"/>
                                <a:pt x="12575" y="12286"/>
                                <a:pt x="12594" y="12286"/>
                              </a:cubicBezTo>
                              <a:cubicBezTo>
                                <a:pt x="12612" y="12286"/>
                                <a:pt x="12594" y="12231"/>
                                <a:pt x="12566" y="12231"/>
                              </a:cubicBezTo>
                              <a:cubicBezTo>
                                <a:pt x="12529" y="12231"/>
                                <a:pt x="12519" y="12286"/>
                                <a:pt x="12529" y="12286"/>
                              </a:cubicBezTo>
                              <a:close/>
                              <a:moveTo>
                                <a:pt x="12529" y="8151"/>
                              </a:moveTo>
                              <a:cubicBezTo>
                                <a:pt x="12547" y="8096"/>
                                <a:pt x="12538" y="8096"/>
                                <a:pt x="12519" y="8096"/>
                              </a:cubicBezTo>
                              <a:cubicBezTo>
                                <a:pt x="12501" y="8096"/>
                                <a:pt x="12491" y="8096"/>
                                <a:pt x="12501" y="8151"/>
                              </a:cubicBezTo>
                              <a:cubicBezTo>
                                <a:pt x="12501" y="8151"/>
                                <a:pt x="12519" y="8151"/>
                                <a:pt x="12529" y="8151"/>
                              </a:cubicBezTo>
                              <a:close/>
                              <a:moveTo>
                                <a:pt x="12473" y="13591"/>
                              </a:moveTo>
                              <a:cubicBezTo>
                                <a:pt x="12445" y="13591"/>
                                <a:pt x="12436" y="13591"/>
                                <a:pt x="12454" y="13646"/>
                              </a:cubicBezTo>
                              <a:cubicBezTo>
                                <a:pt x="12464" y="13700"/>
                                <a:pt x="12482" y="13700"/>
                                <a:pt x="12501" y="13646"/>
                              </a:cubicBezTo>
                              <a:cubicBezTo>
                                <a:pt x="12510" y="13646"/>
                                <a:pt x="12501" y="13591"/>
                                <a:pt x="12473" y="13591"/>
                              </a:cubicBezTo>
                              <a:close/>
                              <a:moveTo>
                                <a:pt x="11637" y="8368"/>
                              </a:moveTo>
                              <a:cubicBezTo>
                                <a:pt x="11637" y="8423"/>
                                <a:pt x="11767" y="8423"/>
                                <a:pt x="11916" y="8423"/>
                              </a:cubicBezTo>
                              <a:cubicBezTo>
                                <a:pt x="12074" y="8423"/>
                                <a:pt x="12194" y="8368"/>
                                <a:pt x="12194" y="8314"/>
                              </a:cubicBezTo>
                              <a:cubicBezTo>
                                <a:pt x="12194" y="8259"/>
                                <a:pt x="12176" y="8205"/>
                                <a:pt x="12148" y="8205"/>
                              </a:cubicBezTo>
                              <a:lnTo>
                                <a:pt x="12101" y="8205"/>
                              </a:lnTo>
                              <a:lnTo>
                                <a:pt x="12157" y="8151"/>
                              </a:lnTo>
                              <a:cubicBezTo>
                                <a:pt x="12185" y="8096"/>
                                <a:pt x="12241" y="8096"/>
                                <a:pt x="12287" y="8151"/>
                              </a:cubicBezTo>
                              <a:cubicBezTo>
                                <a:pt x="12334" y="8205"/>
                                <a:pt x="12361" y="8151"/>
                                <a:pt x="12361" y="8096"/>
                              </a:cubicBezTo>
                              <a:cubicBezTo>
                                <a:pt x="12361" y="8042"/>
                                <a:pt x="12343" y="7987"/>
                                <a:pt x="12315" y="7933"/>
                              </a:cubicBezTo>
                              <a:cubicBezTo>
                                <a:pt x="12222" y="7879"/>
                                <a:pt x="11851" y="7987"/>
                                <a:pt x="11841" y="8042"/>
                              </a:cubicBezTo>
                              <a:cubicBezTo>
                                <a:pt x="11841" y="8096"/>
                                <a:pt x="11813" y="8151"/>
                                <a:pt x="11776" y="8151"/>
                              </a:cubicBezTo>
                              <a:cubicBezTo>
                                <a:pt x="11693" y="8151"/>
                                <a:pt x="11637" y="8259"/>
                                <a:pt x="11637" y="8368"/>
                              </a:cubicBezTo>
                              <a:close/>
                              <a:moveTo>
                                <a:pt x="11832" y="7171"/>
                              </a:moveTo>
                              <a:cubicBezTo>
                                <a:pt x="11841" y="7117"/>
                                <a:pt x="11832" y="7117"/>
                                <a:pt x="11813" y="7117"/>
                              </a:cubicBezTo>
                              <a:cubicBezTo>
                                <a:pt x="11786" y="7117"/>
                                <a:pt x="11776" y="7117"/>
                                <a:pt x="11795" y="7171"/>
                              </a:cubicBezTo>
                              <a:cubicBezTo>
                                <a:pt x="11795" y="7226"/>
                                <a:pt x="11823" y="7226"/>
                                <a:pt x="11832" y="7171"/>
                              </a:cubicBezTo>
                              <a:close/>
                              <a:moveTo>
                                <a:pt x="12157" y="4941"/>
                              </a:moveTo>
                              <a:cubicBezTo>
                                <a:pt x="12157" y="4886"/>
                                <a:pt x="12157" y="4832"/>
                                <a:pt x="12148" y="4832"/>
                              </a:cubicBezTo>
                              <a:cubicBezTo>
                                <a:pt x="12148" y="4832"/>
                                <a:pt x="12139" y="4886"/>
                                <a:pt x="12129" y="4941"/>
                              </a:cubicBezTo>
                              <a:cubicBezTo>
                                <a:pt x="12120" y="4995"/>
                                <a:pt x="12129" y="5049"/>
                                <a:pt x="12139" y="5049"/>
                              </a:cubicBezTo>
                              <a:cubicBezTo>
                                <a:pt x="12148" y="5049"/>
                                <a:pt x="12157" y="4995"/>
                                <a:pt x="12157" y="4941"/>
                              </a:cubicBezTo>
                              <a:close/>
                              <a:moveTo>
                                <a:pt x="13309" y="12340"/>
                              </a:moveTo>
                              <a:cubicBezTo>
                                <a:pt x="13290" y="12340"/>
                                <a:pt x="13281" y="12340"/>
                                <a:pt x="13290" y="12394"/>
                              </a:cubicBezTo>
                              <a:cubicBezTo>
                                <a:pt x="13299" y="12449"/>
                                <a:pt x="13309" y="12449"/>
                                <a:pt x="13327" y="12394"/>
                              </a:cubicBezTo>
                              <a:cubicBezTo>
                                <a:pt x="13336" y="12394"/>
                                <a:pt x="13327" y="12340"/>
                                <a:pt x="13309" y="12340"/>
                              </a:cubicBezTo>
                              <a:close/>
                              <a:moveTo>
                                <a:pt x="12352" y="12340"/>
                              </a:moveTo>
                              <a:cubicBezTo>
                                <a:pt x="12371" y="12394"/>
                                <a:pt x="12482" y="12394"/>
                                <a:pt x="12482" y="12286"/>
                              </a:cubicBezTo>
                              <a:cubicBezTo>
                                <a:pt x="12482" y="12286"/>
                                <a:pt x="12445" y="12231"/>
                                <a:pt x="12408" y="12231"/>
                              </a:cubicBezTo>
                              <a:cubicBezTo>
                                <a:pt x="12352" y="12231"/>
                                <a:pt x="12334" y="12286"/>
                                <a:pt x="12352" y="12340"/>
                              </a:cubicBezTo>
                              <a:close/>
                              <a:moveTo>
                                <a:pt x="11981" y="7171"/>
                              </a:moveTo>
                              <a:cubicBezTo>
                                <a:pt x="11999" y="7171"/>
                                <a:pt x="11990" y="7117"/>
                                <a:pt x="11962" y="7117"/>
                              </a:cubicBezTo>
                              <a:cubicBezTo>
                                <a:pt x="11934" y="7117"/>
                                <a:pt x="11916" y="7117"/>
                                <a:pt x="11934" y="7171"/>
                              </a:cubicBezTo>
                              <a:cubicBezTo>
                                <a:pt x="11944" y="7226"/>
                                <a:pt x="11962" y="7226"/>
                                <a:pt x="11981" y="7171"/>
                              </a:cubicBezTo>
                              <a:close/>
                              <a:moveTo>
                                <a:pt x="12222" y="13591"/>
                              </a:moveTo>
                              <a:cubicBezTo>
                                <a:pt x="12185" y="13537"/>
                                <a:pt x="12176" y="13537"/>
                                <a:pt x="12194" y="13428"/>
                              </a:cubicBezTo>
                              <a:cubicBezTo>
                                <a:pt x="12213" y="13319"/>
                                <a:pt x="12213" y="13319"/>
                                <a:pt x="12194" y="13374"/>
                              </a:cubicBezTo>
                              <a:cubicBezTo>
                                <a:pt x="12139" y="13483"/>
                                <a:pt x="12157" y="13646"/>
                                <a:pt x="12213" y="13646"/>
                              </a:cubicBezTo>
                              <a:cubicBezTo>
                                <a:pt x="12269" y="13646"/>
                                <a:pt x="12269" y="13646"/>
                                <a:pt x="12222" y="13591"/>
                              </a:cubicBezTo>
                              <a:close/>
                              <a:moveTo>
                                <a:pt x="12334" y="8423"/>
                              </a:moveTo>
                              <a:cubicBezTo>
                                <a:pt x="12343" y="8477"/>
                                <a:pt x="12361" y="8477"/>
                                <a:pt x="12380" y="8423"/>
                              </a:cubicBezTo>
                              <a:cubicBezTo>
                                <a:pt x="12389" y="8368"/>
                                <a:pt x="12380" y="8368"/>
                                <a:pt x="12361" y="8368"/>
                              </a:cubicBezTo>
                              <a:cubicBezTo>
                                <a:pt x="12343" y="8368"/>
                                <a:pt x="12315" y="8423"/>
                                <a:pt x="12334" y="8423"/>
                              </a:cubicBezTo>
                              <a:close/>
                              <a:moveTo>
                                <a:pt x="12315" y="7280"/>
                              </a:moveTo>
                              <a:cubicBezTo>
                                <a:pt x="12334" y="7280"/>
                                <a:pt x="12324" y="7226"/>
                                <a:pt x="12296" y="7226"/>
                              </a:cubicBezTo>
                              <a:cubicBezTo>
                                <a:pt x="12269" y="7226"/>
                                <a:pt x="12250" y="7226"/>
                                <a:pt x="12269" y="7280"/>
                              </a:cubicBezTo>
                              <a:cubicBezTo>
                                <a:pt x="12269" y="7335"/>
                                <a:pt x="12296" y="7335"/>
                                <a:pt x="12315" y="7280"/>
                              </a:cubicBezTo>
                              <a:close/>
                              <a:moveTo>
                                <a:pt x="12575" y="14081"/>
                              </a:moveTo>
                              <a:cubicBezTo>
                                <a:pt x="12594" y="14081"/>
                                <a:pt x="12575" y="14027"/>
                                <a:pt x="12547" y="14027"/>
                              </a:cubicBezTo>
                              <a:cubicBezTo>
                                <a:pt x="12519" y="14027"/>
                                <a:pt x="12501" y="14027"/>
                                <a:pt x="12519" y="14081"/>
                              </a:cubicBezTo>
                              <a:cubicBezTo>
                                <a:pt x="12529" y="14081"/>
                                <a:pt x="12556" y="14081"/>
                                <a:pt x="12575" y="14081"/>
                              </a:cubicBezTo>
                              <a:close/>
                              <a:moveTo>
                                <a:pt x="18862" y="18162"/>
                              </a:moveTo>
                              <a:cubicBezTo>
                                <a:pt x="18945" y="18162"/>
                                <a:pt x="19958" y="15985"/>
                                <a:pt x="19958" y="15822"/>
                              </a:cubicBezTo>
                              <a:cubicBezTo>
                                <a:pt x="19958" y="15768"/>
                                <a:pt x="19967" y="15713"/>
                                <a:pt x="19698" y="16366"/>
                              </a:cubicBezTo>
                              <a:cubicBezTo>
                                <a:pt x="19335" y="17182"/>
                                <a:pt x="19001" y="17890"/>
                                <a:pt x="18955" y="17890"/>
                              </a:cubicBezTo>
                              <a:cubicBezTo>
                                <a:pt x="18918" y="17890"/>
                                <a:pt x="18825" y="18162"/>
                                <a:pt x="18862" y="18162"/>
                              </a:cubicBezTo>
                              <a:close/>
                              <a:moveTo>
                                <a:pt x="12956" y="13646"/>
                              </a:moveTo>
                              <a:cubicBezTo>
                                <a:pt x="12974" y="13591"/>
                                <a:pt x="12965" y="13591"/>
                                <a:pt x="12946" y="13591"/>
                              </a:cubicBezTo>
                              <a:cubicBezTo>
                                <a:pt x="12928" y="13591"/>
                                <a:pt x="12919" y="13591"/>
                                <a:pt x="12928" y="13646"/>
                              </a:cubicBezTo>
                              <a:cubicBezTo>
                                <a:pt x="12928" y="13700"/>
                                <a:pt x="12937" y="13700"/>
                                <a:pt x="12956" y="13646"/>
                              </a:cubicBezTo>
                              <a:close/>
                              <a:moveTo>
                                <a:pt x="19075" y="19087"/>
                              </a:moveTo>
                              <a:cubicBezTo>
                                <a:pt x="19038" y="19304"/>
                                <a:pt x="19057" y="19468"/>
                                <a:pt x="19103" y="19304"/>
                              </a:cubicBezTo>
                              <a:cubicBezTo>
                                <a:pt x="19122" y="19250"/>
                                <a:pt x="19122" y="19195"/>
                                <a:pt x="19113" y="19195"/>
                              </a:cubicBezTo>
                              <a:cubicBezTo>
                                <a:pt x="19103" y="19195"/>
                                <a:pt x="19103" y="19141"/>
                                <a:pt x="19122" y="19032"/>
                              </a:cubicBezTo>
                              <a:cubicBezTo>
                                <a:pt x="19150" y="18815"/>
                                <a:pt x="19113" y="18869"/>
                                <a:pt x="19075" y="19087"/>
                              </a:cubicBezTo>
                              <a:close/>
                              <a:moveTo>
                                <a:pt x="12984" y="14081"/>
                              </a:moveTo>
                              <a:cubicBezTo>
                                <a:pt x="13011" y="14081"/>
                                <a:pt x="13002" y="14081"/>
                                <a:pt x="12974" y="13972"/>
                              </a:cubicBezTo>
                              <a:cubicBezTo>
                                <a:pt x="12928" y="13863"/>
                                <a:pt x="12928" y="13863"/>
                                <a:pt x="12937" y="13972"/>
                              </a:cubicBezTo>
                              <a:cubicBezTo>
                                <a:pt x="12946" y="14081"/>
                                <a:pt x="12965" y="14081"/>
                                <a:pt x="12984" y="14081"/>
                              </a:cubicBezTo>
                              <a:close/>
                              <a:moveTo>
                                <a:pt x="13011" y="10653"/>
                              </a:moveTo>
                              <a:cubicBezTo>
                                <a:pt x="13030" y="10653"/>
                                <a:pt x="13011" y="10599"/>
                                <a:pt x="12984" y="10599"/>
                              </a:cubicBezTo>
                              <a:cubicBezTo>
                                <a:pt x="12946" y="10599"/>
                                <a:pt x="12937" y="10599"/>
                                <a:pt x="12956" y="10653"/>
                              </a:cubicBezTo>
                              <a:cubicBezTo>
                                <a:pt x="12974" y="10653"/>
                                <a:pt x="12993" y="10653"/>
                                <a:pt x="13011" y="10653"/>
                              </a:cubicBezTo>
                              <a:close/>
                              <a:moveTo>
                                <a:pt x="12974" y="12503"/>
                              </a:moveTo>
                              <a:cubicBezTo>
                                <a:pt x="12993" y="12503"/>
                                <a:pt x="12984" y="12449"/>
                                <a:pt x="12946" y="12449"/>
                              </a:cubicBezTo>
                              <a:cubicBezTo>
                                <a:pt x="12909" y="12449"/>
                                <a:pt x="12891" y="12449"/>
                                <a:pt x="12909" y="12503"/>
                              </a:cubicBezTo>
                              <a:cubicBezTo>
                                <a:pt x="12919" y="12558"/>
                                <a:pt x="12946" y="12558"/>
                                <a:pt x="12974" y="12503"/>
                              </a:cubicBezTo>
                              <a:close/>
                              <a:moveTo>
                                <a:pt x="12881" y="13918"/>
                              </a:moveTo>
                              <a:cubicBezTo>
                                <a:pt x="12872" y="13918"/>
                                <a:pt x="12863" y="13918"/>
                                <a:pt x="12863" y="13972"/>
                              </a:cubicBezTo>
                              <a:cubicBezTo>
                                <a:pt x="12863" y="13972"/>
                                <a:pt x="12872" y="14027"/>
                                <a:pt x="12881" y="14081"/>
                              </a:cubicBezTo>
                              <a:cubicBezTo>
                                <a:pt x="12891" y="14136"/>
                                <a:pt x="12900" y="14081"/>
                                <a:pt x="12900" y="14027"/>
                              </a:cubicBezTo>
                              <a:cubicBezTo>
                                <a:pt x="12900" y="13972"/>
                                <a:pt x="12891" y="13918"/>
                                <a:pt x="12881" y="13918"/>
                              </a:cubicBezTo>
                              <a:close/>
                              <a:moveTo>
                                <a:pt x="20775" y="19141"/>
                              </a:moveTo>
                              <a:cubicBezTo>
                                <a:pt x="20803" y="19141"/>
                                <a:pt x="20821" y="18978"/>
                                <a:pt x="20812" y="18815"/>
                              </a:cubicBezTo>
                              <a:cubicBezTo>
                                <a:pt x="20803" y="18706"/>
                                <a:pt x="20738" y="18651"/>
                                <a:pt x="20738" y="18760"/>
                              </a:cubicBezTo>
                              <a:cubicBezTo>
                                <a:pt x="20728" y="18923"/>
                                <a:pt x="20756" y="19141"/>
                                <a:pt x="20775" y="19141"/>
                              </a:cubicBezTo>
                              <a:close/>
                              <a:moveTo>
                                <a:pt x="12575" y="13646"/>
                              </a:moveTo>
                              <a:cubicBezTo>
                                <a:pt x="12584" y="13700"/>
                                <a:pt x="12612" y="13700"/>
                                <a:pt x="12631" y="13646"/>
                              </a:cubicBezTo>
                              <a:cubicBezTo>
                                <a:pt x="12649" y="13591"/>
                                <a:pt x="12640" y="13591"/>
                                <a:pt x="12612" y="13591"/>
                              </a:cubicBezTo>
                              <a:cubicBezTo>
                                <a:pt x="12575" y="13591"/>
                                <a:pt x="12566" y="13646"/>
                                <a:pt x="12575" y="13646"/>
                              </a:cubicBezTo>
                              <a:close/>
                              <a:moveTo>
                                <a:pt x="12547" y="12558"/>
                              </a:moveTo>
                              <a:cubicBezTo>
                                <a:pt x="12529" y="12503"/>
                                <a:pt x="12510" y="12449"/>
                                <a:pt x="12501" y="12449"/>
                              </a:cubicBezTo>
                              <a:cubicBezTo>
                                <a:pt x="12491" y="12449"/>
                                <a:pt x="12473" y="12503"/>
                                <a:pt x="12454" y="12558"/>
                              </a:cubicBezTo>
                              <a:cubicBezTo>
                                <a:pt x="12436" y="12612"/>
                                <a:pt x="12445" y="12667"/>
                                <a:pt x="12501" y="12667"/>
                              </a:cubicBezTo>
                              <a:cubicBezTo>
                                <a:pt x="12556" y="12667"/>
                                <a:pt x="12566" y="12612"/>
                                <a:pt x="12547" y="12558"/>
                              </a:cubicBezTo>
                              <a:close/>
                              <a:moveTo>
                                <a:pt x="12751" y="12884"/>
                              </a:moveTo>
                              <a:cubicBezTo>
                                <a:pt x="12733" y="12884"/>
                                <a:pt x="12724" y="12884"/>
                                <a:pt x="12733" y="12939"/>
                              </a:cubicBezTo>
                              <a:cubicBezTo>
                                <a:pt x="12742" y="12993"/>
                                <a:pt x="12751" y="12993"/>
                                <a:pt x="12770" y="12939"/>
                              </a:cubicBezTo>
                              <a:cubicBezTo>
                                <a:pt x="12770" y="12884"/>
                                <a:pt x="12770" y="12884"/>
                                <a:pt x="12751" y="12884"/>
                              </a:cubicBezTo>
                              <a:close/>
                              <a:moveTo>
                                <a:pt x="12956" y="12177"/>
                              </a:moveTo>
                              <a:cubicBezTo>
                                <a:pt x="12919" y="12177"/>
                                <a:pt x="12900" y="12177"/>
                                <a:pt x="12919" y="12231"/>
                              </a:cubicBezTo>
                              <a:cubicBezTo>
                                <a:pt x="12937" y="12231"/>
                                <a:pt x="12965" y="12231"/>
                                <a:pt x="12993" y="12231"/>
                              </a:cubicBezTo>
                              <a:cubicBezTo>
                                <a:pt x="13021" y="12231"/>
                                <a:pt x="12993" y="12177"/>
                                <a:pt x="12956" y="12177"/>
                              </a:cubicBezTo>
                              <a:close/>
                              <a:moveTo>
                                <a:pt x="12807" y="11143"/>
                              </a:moveTo>
                              <a:cubicBezTo>
                                <a:pt x="12900" y="11089"/>
                                <a:pt x="12974" y="11034"/>
                                <a:pt x="12984" y="11034"/>
                              </a:cubicBezTo>
                              <a:lnTo>
                                <a:pt x="12984" y="11034"/>
                              </a:lnTo>
                              <a:cubicBezTo>
                                <a:pt x="12993" y="10925"/>
                                <a:pt x="12668" y="11089"/>
                                <a:pt x="12649" y="11143"/>
                              </a:cubicBezTo>
                              <a:cubicBezTo>
                                <a:pt x="12649" y="11197"/>
                                <a:pt x="12714" y="11197"/>
                                <a:pt x="12807" y="11143"/>
                              </a:cubicBezTo>
                              <a:close/>
                              <a:moveTo>
                                <a:pt x="12761" y="12503"/>
                              </a:moveTo>
                              <a:cubicBezTo>
                                <a:pt x="12770" y="12449"/>
                                <a:pt x="12761" y="12449"/>
                                <a:pt x="12742" y="12449"/>
                              </a:cubicBezTo>
                              <a:cubicBezTo>
                                <a:pt x="12724" y="12449"/>
                                <a:pt x="12705" y="12449"/>
                                <a:pt x="12724" y="12503"/>
                              </a:cubicBezTo>
                              <a:cubicBezTo>
                                <a:pt x="12733" y="12558"/>
                                <a:pt x="12751" y="12558"/>
                                <a:pt x="12761" y="12503"/>
                              </a:cubicBezTo>
                              <a:close/>
                              <a:moveTo>
                                <a:pt x="12733" y="13591"/>
                              </a:moveTo>
                              <a:cubicBezTo>
                                <a:pt x="12751" y="13537"/>
                                <a:pt x="12761" y="13483"/>
                                <a:pt x="12742" y="13483"/>
                              </a:cubicBezTo>
                              <a:cubicBezTo>
                                <a:pt x="12724" y="13483"/>
                                <a:pt x="12705" y="13537"/>
                                <a:pt x="12686" y="13591"/>
                              </a:cubicBezTo>
                              <a:cubicBezTo>
                                <a:pt x="12649" y="13700"/>
                                <a:pt x="12677" y="13700"/>
                                <a:pt x="12733" y="13591"/>
                              </a:cubicBezTo>
                              <a:close/>
                              <a:moveTo>
                                <a:pt x="12148" y="7171"/>
                              </a:moveTo>
                              <a:cubicBezTo>
                                <a:pt x="12157" y="7117"/>
                                <a:pt x="12148" y="7117"/>
                                <a:pt x="12129" y="7117"/>
                              </a:cubicBezTo>
                              <a:cubicBezTo>
                                <a:pt x="12101" y="7117"/>
                                <a:pt x="12092" y="7117"/>
                                <a:pt x="12111" y="7171"/>
                              </a:cubicBezTo>
                              <a:cubicBezTo>
                                <a:pt x="12129" y="7226"/>
                                <a:pt x="12139" y="7226"/>
                                <a:pt x="12148" y="7171"/>
                              </a:cubicBezTo>
                              <a:close/>
                              <a:moveTo>
                                <a:pt x="11247" y="13102"/>
                              </a:moveTo>
                              <a:cubicBezTo>
                                <a:pt x="11210" y="13102"/>
                                <a:pt x="11201" y="13102"/>
                                <a:pt x="11219" y="13156"/>
                              </a:cubicBezTo>
                              <a:cubicBezTo>
                                <a:pt x="11238" y="13156"/>
                                <a:pt x="11266" y="13156"/>
                                <a:pt x="11284" y="13156"/>
                              </a:cubicBezTo>
                              <a:cubicBezTo>
                                <a:pt x="11293" y="13102"/>
                                <a:pt x="11284" y="13102"/>
                                <a:pt x="11247" y="13102"/>
                              </a:cubicBezTo>
                              <a:close/>
                              <a:moveTo>
                                <a:pt x="10978" y="14136"/>
                              </a:moveTo>
                              <a:cubicBezTo>
                                <a:pt x="10959" y="14136"/>
                                <a:pt x="10950" y="14136"/>
                                <a:pt x="10959" y="14190"/>
                              </a:cubicBezTo>
                              <a:cubicBezTo>
                                <a:pt x="10968" y="14244"/>
                                <a:pt x="10978" y="14244"/>
                                <a:pt x="10996" y="14190"/>
                              </a:cubicBezTo>
                              <a:lnTo>
                                <a:pt x="10996" y="14190"/>
                              </a:lnTo>
                              <a:cubicBezTo>
                                <a:pt x="11006" y="14136"/>
                                <a:pt x="10996" y="14136"/>
                                <a:pt x="10978" y="14136"/>
                              </a:cubicBezTo>
                              <a:close/>
                              <a:moveTo>
                                <a:pt x="11080" y="14897"/>
                              </a:moveTo>
                              <a:cubicBezTo>
                                <a:pt x="11089" y="14952"/>
                                <a:pt x="11098" y="14952"/>
                                <a:pt x="11117" y="14897"/>
                              </a:cubicBezTo>
                              <a:cubicBezTo>
                                <a:pt x="11136" y="14843"/>
                                <a:pt x="11126" y="14843"/>
                                <a:pt x="11108" y="14843"/>
                              </a:cubicBezTo>
                              <a:cubicBezTo>
                                <a:pt x="11080" y="14843"/>
                                <a:pt x="11071" y="14843"/>
                                <a:pt x="11080" y="14897"/>
                              </a:cubicBezTo>
                              <a:close/>
                              <a:moveTo>
                                <a:pt x="10931" y="12884"/>
                              </a:moveTo>
                              <a:cubicBezTo>
                                <a:pt x="10987" y="12830"/>
                                <a:pt x="11006" y="12884"/>
                                <a:pt x="10996" y="12939"/>
                              </a:cubicBezTo>
                              <a:cubicBezTo>
                                <a:pt x="10978" y="13102"/>
                                <a:pt x="10987" y="13102"/>
                                <a:pt x="11071" y="12884"/>
                              </a:cubicBezTo>
                              <a:cubicBezTo>
                                <a:pt x="11108" y="12775"/>
                                <a:pt x="11182" y="12721"/>
                                <a:pt x="11228" y="12721"/>
                              </a:cubicBezTo>
                              <a:cubicBezTo>
                                <a:pt x="11340" y="12721"/>
                                <a:pt x="11470" y="12612"/>
                                <a:pt x="11470" y="12503"/>
                              </a:cubicBezTo>
                              <a:cubicBezTo>
                                <a:pt x="11470" y="12340"/>
                                <a:pt x="10866" y="12612"/>
                                <a:pt x="10848" y="12830"/>
                              </a:cubicBezTo>
                              <a:cubicBezTo>
                                <a:pt x="10848" y="12884"/>
                                <a:pt x="10885" y="12939"/>
                                <a:pt x="10931" y="12884"/>
                              </a:cubicBezTo>
                              <a:close/>
                              <a:moveTo>
                                <a:pt x="11136" y="14027"/>
                              </a:moveTo>
                              <a:cubicBezTo>
                                <a:pt x="11117" y="14027"/>
                                <a:pt x="11089" y="14081"/>
                                <a:pt x="11061" y="14136"/>
                              </a:cubicBezTo>
                              <a:cubicBezTo>
                                <a:pt x="11024" y="14244"/>
                                <a:pt x="11024" y="14244"/>
                                <a:pt x="11061" y="14244"/>
                              </a:cubicBezTo>
                              <a:cubicBezTo>
                                <a:pt x="11080" y="14244"/>
                                <a:pt x="11108" y="14190"/>
                                <a:pt x="11136" y="14136"/>
                              </a:cubicBezTo>
                              <a:cubicBezTo>
                                <a:pt x="11173" y="14027"/>
                                <a:pt x="11173" y="14027"/>
                                <a:pt x="11136" y="14027"/>
                              </a:cubicBezTo>
                              <a:close/>
                              <a:moveTo>
                                <a:pt x="12185" y="14299"/>
                              </a:moveTo>
                              <a:cubicBezTo>
                                <a:pt x="12194" y="14353"/>
                                <a:pt x="12204" y="14353"/>
                                <a:pt x="12222" y="14299"/>
                              </a:cubicBezTo>
                              <a:cubicBezTo>
                                <a:pt x="12241" y="14244"/>
                                <a:pt x="12231" y="14244"/>
                                <a:pt x="12213" y="14244"/>
                              </a:cubicBezTo>
                              <a:cubicBezTo>
                                <a:pt x="12185" y="14244"/>
                                <a:pt x="12176" y="14244"/>
                                <a:pt x="12185" y="14299"/>
                              </a:cubicBezTo>
                              <a:close/>
                              <a:moveTo>
                                <a:pt x="10857" y="13863"/>
                              </a:moveTo>
                              <a:cubicBezTo>
                                <a:pt x="10838" y="13918"/>
                                <a:pt x="10829" y="13972"/>
                                <a:pt x="10829" y="14027"/>
                              </a:cubicBezTo>
                              <a:cubicBezTo>
                                <a:pt x="10829" y="14081"/>
                                <a:pt x="10792" y="14136"/>
                                <a:pt x="10736" y="14136"/>
                              </a:cubicBezTo>
                              <a:cubicBezTo>
                                <a:pt x="10671" y="14136"/>
                                <a:pt x="10653" y="14081"/>
                                <a:pt x="10671" y="14027"/>
                              </a:cubicBezTo>
                              <a:cubicBezTo>
                                <a:pt x="10690" y="13972"/>
                                <a:pt x="10643" y="13918"/>
                                <a:pt x="10513" y="13972"/>
                              </a:cubicBezTo>
                              <a:cubicBezTo>
                                <a:pt x="10411" y="14027"/>
                                <a:pt x="10318" y="14081"/>
                                <a:pt x="10309" y="14135"/>
                              </a:cubicBezTo>
                              <a:cubicBezTo>
                                <a:pt x="10291" y="14244"/>
                                <a:pt x="10123" y="14462"/>
                                <a:pt x="10096" y="14462"/>
                              </a:cubicBezTo>
                              <a:cubicBezTo>
                                <a:pt x="10068" y="14408"/>
                                <a:pt x="9891" y="14571"/>
                                <a:pt x="9873" y="14680"/>
                              </a:cubicBezTo>
                              <a:cubicBezTo>
                                <a:pt x="9863" y="14734"/>
                                <a:pt x="9798" y="14788"/>
                                <a:pt x="9724" y="14843"/>
                              </a:cubicBezTo>
                              <a:cubicBezTo>
                                <a:pt x="9603" y="14897"/>
                                <a:pt x="9594" y="14897"/>
                                <a:pt x="9631" y="14734"/>
                              </a:cubicBezTo>
                              <a:cubicBezTo>
                                <a:pt x="9659" y="14625"/>
                                <a:pt x="9659" y="14571"/>
                                <a:pt x="9640" y="14571"/>
                              </a:cubicBezTo>
                              <a:cubicBezTo>
                                <a:pt x="9613" y="14571"/>
                                <a:pt x="9548" y="14788"/>
                                <a:pt x="9575" y="14788"/>
                              </a:cubicBezTo>
                              <a:cubicBezTo>
                                <a:pt x="9585" y="14788"/>
                                <a:pt x="9585" y="14843"/>
                                <a:pt x="9566" y="14897"/>
                              </a:cubicBezTo>
                              <a:cubicBezTo>
                                <a:pt x="9548" y="14952"/>
                                <a:pt x="9548" y="15006"/>
                                <a:pt x="9585" y="15006"/>
                              </a:cubicBezTo>
                              <a:cubicBezTo>
                                <a:pt x="9622" y="15006"/>
                                <a:pt x="9613" y="15060"/>
                                <a:pt x="9557" y="15169"/>
                              </a:cubicBezTo>
                              <a:cubicBezTo>
                                <a:pt x="9445" y="15387"/>
                                <a:pt x="9483" y="15441"/>
                                <a:pt x="9622" y="15278"/>
                              </a:cubicBezTo>
                              <a:cubicBezTo>
                                <a:pt x="9696" y="15169"/>
                                <a:pt x="9798" y="15060"/>
                                <a:pt x="9854" y="15060"/>
                              </a:cubicBezTo>
                              <a:cubicBezTo>
                                <a:pt x="9910" y="15060"/>
                                <a:pt x="9993" y="15006"/>
                                <a:pt x="10040" y="14952"/>
                              </a:cubicBezTo>
                              <a:cubicBezTo>
                                <a:pt x="10086" y="14897"/>
                                <a:pt x="10142" y="14897"/>
                                <a:pt x="10179" y="14843"/>
                              </a:cubicBezTo>
                              <a:cubicBezTo>
                                <a:pt x="10216" y="14788"/>
                                <a:pt x="10253" y="14734"/>
                                <a:pt x="10272" y="14625"/>
                              </a:cubicBezTo>
                              <a:cubicBezTo>
                                <a:pt x="10291" y="14516"/>
                                <a:pt x="10328" y="14462"/>
                                <a:pt x="10374" y="14462"/>
                              </a:cubicBezTo>
                              <a:cubicBezTo>
                                <a:pt x="10411" y="14462"/>
                                <a:pt x="10486" y="14462"/>
                                <a:pt x="10532" y="14408"/>
                              </a:cubicBezTo>
                              <a:cubicBezTo>
                                <a:pt x="10578" y="14353"/>
                                <a:pt x="10671" y="14353"/>
                                <a:pt x="10736" y="14299"/>
                              </a:cubicBezTo>
                              <a:cubicBezTo>
                                <a:pt x="10801" y="14299"/>
                                <a:pt x="10866" y="14244"/>
                                <a:pt x="10876" y="14135"/>
                              </a:cubicBezTo>
                              <a:cubicBezTo>
                                <a:pt x="10894" y="14081"/>
                                <a:pt x="10968" y="13972"/>
                                <a:pt x="11043" y="13918"/>
                              </a:cubicBezTo>
                              <a:cubicBezTo>
                                <a:pt x="11117" y="13863"/>
                                <a:pt x="11191" y="13809"/>
                                <a:pt x="11201" y="13755"/>
                              </a:cubicBezTo>
                              <a:cubicBezTo>
                                <a:pt x="11201" y="13646"/>
                                <a:pt x="10913" y="13755"/>
                                <a:pt x="10857" y="13863"/>
                              </a:cubicBezTo>
                              <a:close/>
                              <a:moveTo>
                                <a:pt x="10486" y="14244"/>
                              </a:moveTo>
                              <a:cubicBezTo>
                                <a:pt x="10448" y="14299"/>
                                <a:pt x="10411" y="14299"/>
                                <a:pt x="10402" y="14244"/>
                              </a:cubicBezTo>
                              <a:lnTo>
                                <a:pt x="10402" y="14244"/>
                              </a:lnTo>
                              <a:cubicBezTo>
                                <a:pt x="10393" y="14190"/>
                                <a:pt x="10421" y="14135"/>
                                <a:pt x="10467" y="14135"/>
                              </a:cubicBezTo>
                              <a:lnTo>
                                <a:pt x="10551" y="14135"/>
                              </a:lnTo>
                              <a:lnTo>
                                <a:pt x="10486" y="14244"/>
                              </a:lnTo>
                              <a:close/>
                              <a:moveTo>
                                <a:pt x="10188" y="15060"/>
                              </a:moveTo>
                              <a:cubicBezTo>
                                <a:pt x="10170" y="15060"/>
                                <a:pt x="10142" y="15115"/>
                                <a:pt x="10133" y="15224"/>
                              </a:cubicBezTo>
                              <a:cubicBezTo>
                                <a:pt x="10105" y="15387"/>
                                <a:pt x="10114" y="15387"/>
                                <a:pt x="10161" y="15387"/>
                              </a:cubicBezTo>
                              <a:cubicBezTo>
                                <a:pt x="10198" y="15387"/>
                                <a:pt x="10207" y="15332"/>
                                <a:pt x="10179" y="15332"/>
                              </a:cubicBezTo>
                              <a:cubicBezTo>
                                <a:pt x="10142" y="15278"/>
                                <a:pt x="10142" y="15278"/>
                                <a:pt x="10179" y="15169"/>
                              </a:cubicBezTo>
                              <a:cubicBezTo>
                                <a:pt x="10216" y="15060"/>
                                <a:pt x="10216" y="15060"/>
                                <a:pt x="10188" y="15060"/>
                              </a:cubicBezTo>
                              <a:close/>
                              <a:moveTo>
                                <a:pt x="10114" y="13646"/>
                              </a:moveTo>
                              <a:cubicBezTo>
                                <a:pt x="10086" y="13755"/>
                                <a:pt x="10077" y="13809"/>
                                <a:pt x="10096" y="14027"/>
                              </a:cubicBezTo>
                              <a:cubicBezTo>
                                <a:pt x="10105" y="14190"/>
                                <a:pt x="10123" y="14190"/>
                                <a:pt x="10123" y="14136"/>
                              </a:cubicBezTo>
                              <a:cubicBezTo>
                                <a:pt x="10133" y="14027"/>
                                <a:pt x="10300" y="13809"/>
                                <a:pt x="10383" y="13809"/>
                              </a:cubicBezTo>
                              <a:cubicBezTo>
                                <a:pt x="10393" y="13809"/>
                                <a:pt x="10402" y="13755"/>
                                <a:pt x="10402" y="13700"/>
                              </a:cubicBezTo>
                              <a:cubicBezTo>
                                <a:pt x="10402" y="13646"/>
                                <a:pt x="10383" y="13591"/>
                                <a:pt x="10356" y="13591"/>
                              </a:cubicBezTo>
                              <a:cubicBezTo>
                                <a:pt x="10328" y="13591"/>
                                <a:pt x="10318" y="13537"/>
                                <a:pt x="10318" y="13537"/>
                              </a:cubicBezTo>
                              <a:cubicBezTo>
                                <a:pt x="10318" y="13483"/>
                                <a:pt x="10272" y="13483"/>
                                <a:pt x="10207" y="13483"/>
                              </a:cubicBezTo>
                              <a:cubicBezTo>
                                <a:pt x="10142" y="13483"/>
                                <a:pt x="10096" y="13483"/>
                                <a:pt x="10114" y="13537"/>
                              </a:cubicBezTo>
                              <a:cubicBezTo>
                                <a:pt x="10142" y="13483"/>
                                <a:pt x="10142" y="13537"/>
                                <a:pt x="10114" y="13646"/>
                              </a:cubicBezTo>
                              <a:close/>
                              <a:moveTo>
                                <a:pt x="10300" y="10273"/>
                              </a:moveTo>
                              <a:cubicBezTo>
                                <a:pt x="10291" y="10218"/>
                                <a:pt x="10272" y="10164"/>
                                <a:pt x="10253" y="10218"/>
                              </a:cubicBezTo>
                              <a:cubicBezTo>
                                <a:pt x="10235" y="10273"/>
                                <a:pt x="10235" y="10273"/>
                                <a:pt x="10263" y="10436"/>
                              </a:cubicBezTo>
                              <a:cubicBezTo>
                                <a:pt x="10309" y="10653"/>
                                <a:pt x="10346" y="10545"/>
                                <a:pt x="10300" y="10273"/>
                              </a:cubicBezTo>
                              <a:close/>
                              <a:moveTo>
                                <a:pt x="10718" y="14897"/>
                              </a:moveTo>
                              <a:cubicBezTo>
                                <a:pt x="10727" y="14952"/>
                                <a:pt x="10746" y="14952"/>
                                <a:pt x="10764" y="14897"/>
                              </a:cubicBezTo>
                              <a:cubicBezTo>
                                <a:pt x="10783" y="14843"/>
                                <a:pt x="10764" y="14843"/>
                                <a:pt x="10746" y="14843"/>
                              </a:cubicBezTo>
                              <a:cubicBezTo>
                                <a:pt x="10718" y="14843"/>
                                <a:pt x="10708" y="14897"/>
                                <a:pt x="10718" y="14897"/>
                              </a:cubicBezTo>
                              <a:close/>
                              <a:moveTo>
                                <a:pt x="10523" y="14843"/>
                              </a:moveTo>
                              <a:cubicBezTo>
                                <a:pt x="10495" y="14897"/>
                                <a:pt x="10495" y="14952"/>
                                <a:pt x="10532" y="14952"/>
                              </a:cubicBezTo>
                              <a:cubicBezTo>
                                <a:pt x="10560" y="14952"/>
                                <a:pt x="10578" y="14897"/>
                                <a:pt x="10578" y="14843"/>
                              </a:cubicBezTo>
                              <a:cubicBezTo>
                                <a:pt x="10578" y="14734"/>
                                <a:pt x="10569" y="14734"/>
                                <a:pt x="10523" y="14843"/>
                              </a:cubicBezTo>
                              <a:close/>
                              <a:moveTo>
                                <a:pt x="10959" y="14897"/>
                              </a:moveTo>
                              <a:cubicBezTo>
                                <a:pt x="10978" y="14897"/>
                                <a:pt x="10959" y="14843"/>
                                <a:pt x="10931" y="14843"/>
                              </a:cubicBezTo>
                              <a:cubicBezTo>
                                <a:pt x="10903" y="14843"/>
                                <a:pt x="10885" y="14843"/>
                                <a:pt x="10903" y="14897"/>
                              </a:cubicBezTo>
                              <a:cubicBezTo>
                                <a:pt x="10922" y="14952"/>
                                <a:pt x="10950" y="14952"/>
                                <a:pt x="10959" y="14897"/>
                              </a:cubicBezTo>
                              <a:close/>
                              <a:moveTo>
                                <a:pt x="10968" y="15332"/>
                              </a:moveTo>
                              <a:cubicBezTo>
                                <a:pt x="10978" y="15278"/>
                                <a:pt x="10968" y="15278"/>
                                <a:pt x="10950" y="15278"/>
                              </a:cubicBezTo>
                              <a:cubicBezTo>
                                <a:pt x="10931" y="15278"/>
                                <a:pt x="10913" y="15278"/>
                                <a:pt x="10931" y="15332"/>
                              </a:cubicBezTo>
                              <a:cubicBezTo>
                                <a:pt x="10941" y="15332"/>
                                <a:pt x="10959" y="15332"/>
                                <a:pt x="10968" y="15332"/>
                              </a:cubicBezTo>
                              <a:close/>
                              <a:moveTo>
                                <a:pt x="11981" y="13809"/>
                              </a:moveTo>
                              <a:cubicBezTo>
                                <a:pt x="12009" y="13809"/>
                                <a:pt x="12036" y="13755"/>
                                <a:pt x="12055" y="13700"/>
                              </a:cubicBezTo>
                              <a:cubicBezTo>
                                <a:pt x="12074" y="13591"/>
                                <a:pt x="12074" y="13591"/>
                                <a:pt x="12046" y="13591"/>
                              </a:cubicBezTo>
                              <a:cubicBezTo>
                                <a:pt x="12027" y="13591"/>
                                <a:pt x="11999" y="13646"/>
                                <a:pt x="11971" y="13700"/>
                              </a:cubicBezTo>
                              <a:cubicBezTo>
                                <a:pt x="11944" y="13755"/>
                                <a:pt x="11944" y="13809"/>
                                <a:pt x="11981" y="13809"/>
                              </a:cubicBezTo>
                              <a:close/>
                              <a:moveTo>
                                <a:pt x="11962" y="12394"/>
                              </a:moveTo>
                              <a:lnTo>
                                <a:pt x="12018" y="12394"/>
                              </a:lnTo>
                              <a:cubicBezTo>
                                <a:pt x="12036" y="12394"/>
                                <a:pt x="12064" y="12340"/>
                                <a:pt x="12074" y="12286"/>
                              </a:cubicBezTo>
                              <a:lnTo>
                                <a:pt x="12027" y="12340"/>
                              </a:lnTo>
                              <a:lnTo>
                                <a:pt x="11962" y="12394"/>
                              </a:lnTo>
                              <a:close/>
                              <a:moveTo>
                                <a:pt x="12074" y="14081"/>
                              </a:moveTo>
                              <a:cubicBezTo>
                                <a:pt x="12092" y="14027"/>
                                <a:pt x="12083" y="14027"/>
                                <a:pt x="12064" y="14027"/>
                              </a:cubicBezTo>
                              <a:cubicBezTo>
                                <a:pt x="12046" y="14027"/>
                                <a:pt x="12036" y="14027"/>
                                <a:pt x="12046" y="14081"/>
                              </a:cubicBezTo>
                              <a:cubicBezTo>
                                <a:pt x="12046" y="14081"/>
                                <a:pt x="12064" y="14081"/>
                                <a:pt x="12074" y="14081"/>
                              </a:cubicBezTo>
                              <a:close/>
                              <a:moveTo>
                                <a:pt x="11433" y="13972"/>
                              </a:moveTo>
                              <a:cubicBezTo>
                                <a:pt x="11442" y="14027"/>
                                <a:pt x="11461" y="14027"/>
                                <a:pt x="11479" y="13972"/>
                              </a:cubicBezTo>
                              <a:cubicBezTo>
                                <a:pt x="11488" y="13918"/>
                                <a:pt x="11479" y="13918"/>
                                <a:pt x="11461" y="13918"/>
                              </a:cubicBezTo>
                              <a:cubicBezTo>
                                <a:pt x="11442" y="13918"/>
                                <a:pt x="11423" y="13918"/>
                                <a:pt x="11433" y="13972"/>
                              </a:cubicBezTo>
                              <a:close/>
                              <a:moveTo>
                                <a:pt x="12204" y="12394"/>
                              </a:moveTo>
                              <a:cubicBezTo>
                                <a:pt x="12213" y="12340"/>
                                <a:pt x="12204" y="12340"/>
                                <a:pt x="12185" y="12340"/>
                              </a:cubicBezTo>
                              <a:cubicBezTo>
                                <a:pt x="12166" y="12340"/>
                                <a:pt x="12148" y="12340"/>
                                <a:pt x="12166" y="12394"/>
                              </a:cubicBezTo>
                              <a:cubicBezTo>
                                <a:pt x="12166" y="12449"/>
                                <a:pt x="12185" y="12449"/>
                                <a:pt x="12204" y="12394"/>
                              </a:cubicBezTo>
                              <a:close/>
                              <a:moveTo>
                                <a:pt x="11721" y="7280"/>
                              </a:moveTo>
                              <a:cubicBezTo>
                                <a:pt x="11748" y="7171"/>
                                <a:pt x="11758" y="7117"/>
                                <a:pt x="11739" y="7117"/>
                              </a:cubicBezTo>
                              <a:cubicBezTo>
                                <a:pt x="11711" y="7117"/>
                                <a:pt x="11656" y="7280"/>
                                <a:pt x="11674" y="7335"/>
                              </a:cubicBezTo>
                              <a:cubicBezTo>
                                <a:pt x="11674" y="7389"/>
                                <a:pt x="11693" y="7335"/>
                                <a:pt x="11721" y="7280"/>
                              </a:cubicBezTo>
                              <a:close/>
                              <a:moveTo>
                                <a:pt x="12064" y="12286"/>
                              </a:moveTo>
                              <a:lnTo>
                                <a:pt x="12064" y="12286"/>
                              </a:lnTo>
                              <a:cubicBezTo>
                                <a:pt x="12064" y="12286"/>
                                <a:pt x="12064" y="12286"/>
                                <a:pt x="12064" y="12286"/>
                              </a:cubicBezTo>
                              <a:lnTo>
                                <a:pt x="12064" y="12286"/>
                              </a:lnTo>
                              <a:close/>
                              <a:moveTo>
                                <a:pt x="11628" y="6192"/>
                              </a:moveTo>
                              <a:cubicBezTo>
                                <a:pt x="11628" y="6192"/>
                                <a:pt x="11637" y="6138"/>
                                <a:pt x="11646" y="6083"/>
                              </a:cubicBezTo>
                              <a:cubicBezTo>
                                <a:pt x="11656" y="6029"/>
                                <a:pt x="11646" y="5974"/>
                                <a:pt x="11637" y="5974"/>
                              </a:cubicBezTo>
                              <a:cubicBezTo>
                                <a:pt x="11628" y="5974"/>
                                <a:pt x="11618" y="6029"/>
                                <a:pt x="11618" y="6083"/>
                              </a:cubicBezTo>
                              <a:cubicBezTo>
                                <a:pt x="11618" y="6138"/>
                                <a:pt x="11618" y="6192"/>
                                <a:pt x="11628" y="6192"/>
                              </a:cubicBezTo>
                              <a:close/>
                              <a:moveTo>
                                <a:pt x="11628" y="13918"/>
                              </a:moveTo>
                              <a:cubicBezTo>
                                <a:pt x="11665" y="13918"/>
                                <a:pt x="11693" y="13863"/>
                                <a:pt x="11693" y="13809"/>
                              </a:cubicBezTo>
                              <a:cubicBezTo>
                                <a:pt x="11693" y="13755"/>
                                <a:pt x="11665" y="13755"/>
                                <a:pt x="11628" y="13755"/>
                              </a:cubicBezTo>
                              <a:cubicBezTo>
                                <a:pt x="11591" y="13755"/>
                                <a:pt x="11563" y="13809"/>
                                <a:pt x="11563" y="13863"/>
                              </a:cubicBezTo>
                              <a:cubicBezTo>
                                <a:pt x="11563" y="13863"/>
                                <a:pt x="11591" y="13918"/>
                                <a:pt x="11628" y="13918"/>
                              </a:cubicBezTo>
                              <a:close/>
                              <a:moveTo>
                                <a:pt x="11433" y="13591"/>
                              </a:moveTo>
                              <a:cubicBezTo>
                                <a:pt x="11377" y="13591"/>
                                <a:pt x="11303" y="13646"/>
                                <a:pt x="11275" y="13646"/>
                              </a:cubicBezTo>
                              <a:lnTo>
                                <a:pt x="11219" y="13700"/>
                              </a:lnTo>
                              <a:lnTo>
                                <a:pt x="11284" y="13700"/>
                              </a:lnTo>
                              <a:cubicBezTo>
                                <a:pt x="11321" y="13700"/>
                                <a:pt x="11386" y="13646"/>
                                <a:pt x="11442" y="13646"/>
                              </a:cubicBezTo>
                              <a:lnTo>
                                <a:pt x="11442" y="13646"/>
                              </a:lnTo>
                              <a:lnTo>
                                <a:pt x="11535" y="13591"/>
                              </a:lnTo>
                              <a:lnTo>
                                <a:pt x="11433" y="13591"/>
                              </a:lnTo>
                              <a:close/>
                              <a:moveTo>
                                <a:pt x="11656" y="13537"/>
                              </a:moveTo>
                              <a:cubicBezTo>
                                <a:pt x="11674" y="13537"/>
                                <a:pt x="11665" y="13483"/>
                                <a:pt x="11628" y="13483"/>
                              </a:cubicBezTo>
                              <a:cubicBezTo>
                                <a:pt x="11591" y="13483"/>
                                <a:pt x="11572" y="13483"/>
                                <a:pt x="11591" y="13537"/>
                              </a:cubicBezTo>
                              <a:cubicBezTo>
                                <a:pt x="11600" y="13591"/>
                                <a:pt x="11637" y="13591"/>
                                <a:pt x="11656" y="13537"/>
                              </a:cubicBezTo>
                              <a:close/>
                              <a:moveTo>
                                <a:pt x="11553" y="12612"/>
                              </a:moveTo>
                              <a:cubicBezTo>
                                <a:pt x="11581" y="12666"/>
                                <a:pt x="11600" y="12666"/>
                                <a:pt x="11609" y="12558"/>
                              </a:cubicBezTo>
                              <a:cubicBezTo>
                                <a:pt x="11609" y="12503"/>
                                <a:pt x="11628" y="12449"/>
                                <a:pt x="11637" y="12449"/>
                              </a:cubicBezTo>
                              <a:cubicBezTo>
                                <a:pt x="11646" y="12449"/>
                                <a:pt x="11646" y="12503"/>
                                <a:pt x="11646" y="12558"/>
                              </a:cubicBezTo>
                              <a:cubicBezTo>
                                <a:pt x="11637" y="12612"/>
                                <a:pt x="11646" y="12666"/>
                                <a:pt x="11665" y="12666"/>
                              </a:cubicBezTo>
                              <a:cubicBezTo>
                                <a:pt x="11683" y="12666"/>
                                <a:pt x="11693" y="12612"/>
                                <a:pt x="11693" y="12558"/>
                              </a:cubicBezTo>
                              <a:cubicBezTo>
                                <a:pt x="11693" y="12503"/>
                                <a:pt x="11739" y="12449"/>
                                <a:pt x="11795" y="12449"/>
                              </a:cubicBezTo>
                              <a:cubicBezTo>
                                <a:pt x="11860" y="12449"/>
                                <a:pt x="11878" y="12394"/>
                                <a:pt x="11841" y="12394"/>
                              </a:cubicBezTo>
                              <a:lnTo>
                                <a:pt x="11786" y="12340"/>
                              </a:lnTo>
                              <a:lnTo>
                                <a:pt x="11832" y="12231"/>
                              </a:lnTo>
                              <a:cubicBezTo>
                                <a:pt x="11869" y="12177"/>
                                <a:pt x="11860" y="12177"/>
                                <a:pt x="11813" y="12177"/>
                              </a:cubicBezTo>
                              <a:cubicBezTo>
                                <a:pt x="11479" y="12449"/>
                                <a:pt x="11479" y="12449"/>
                                <a:pt x="11553" y="12612"/>
                              </a:cubicBezTo>
                              <a:close/>
                              <a:moveTo>
                                <a:pt x="11665" y="11197"/>
                              </a:moveTo>
                              <a:cubicBezTo>
                                <a:pt x="11656" y="11143"/>
                                <a:pt x="11628" y="11089"/>
                                <a:pt x="11581" y="11089"/>
                              </a:cubicBezTo>
                              <a:cubicBezTo>
                                <a:pt x="11535" y="11089"/>
                                <a:pt x="11516" y="11089"/>
                                <a:pt x="11516" y="11197"/>
                              </a:cubicBezTo>
                              <a:cubicBezTo>
                                <a:pt x="11526" y="11252"/>
                                <a:pt x="11563" y="11306"/>
                                <a:pt x="11600" y="11306"/>
                              </a:cubicBezTo>
                              <a:cubicBezTo>
                                <a:pt x="11637" y="11306"/>
                                <a:pt x="11665" y="11252"/>
                                <a:pt x="11665" y="11197"/>
                              </a:cubicBezTo>
                              <a:close/>
                              <a:moveTo>
                                <a:pt x="12018" y="12122"/>
                              </a:moveTo>
                              <a:lnTo>
                                <a:pt x="11962" y="12122"/>
                              </a:lnTo>
                              <a:lnTo>
                                <a:pt x="12018" y="12177"/>
                              </a:lnTo>
                              <a:lnTo>
                                <a:pt x="12074" y="12231"/>
                              </a:lnTo>
                              <a:cubicBezTo>
                                <a:pt x="12074" y="12231"/>
                                <a:pt x="12083" y="12177"/>
                                <a:pt x="12083" y="12177"/>
                              </a:cubicBezTo>
                              <a:cubicBezTo>
                                <a:pt x="12074" y="12177"/>
                                <a:pt x="12055" y="12122"/>
                                <a:pt x="12018" y="12122"/>
                              </a:cubicBezTo>
                              <a:close/>
                              <a:moveTo>
                                <a:pt x="16187" y="14952"/>
                              </a:moveTo>
                              <a:cubicBezTo>
                                <a:pt x="16197" y="15006"/>
                                <a:pt x="16252" y="15060"/>
                                <a:pt x="16317" y="15060"/>
                              </a:cubicBezTo>
                              <a:cubicBezTo>
                                <a:pt x="16401" y="15060"/>
                                <a:pt x="16429" y="15006"/>
                                <a:pt x="16410" y="14952"/>
                              </a:cubicBezTo>
                              <a:cubicBezTo>
                                <a:pt x="16401" y="14897"/>
                                <a:pt x="16392" y="14788"/>
                                <a:pt x="16401" y="14680"/>
                              </a:cubicBezTo>
                              <a:cubicBezTo>
                                <a:pt x="16410" y="14571"/>
                                <a:pt x="16401" y="14571"/>
                                <a:pt x="16373" y="14625"/>
                              </a:cubicBezTo>
                              <a:cubicBezTo>
                                <a:pt x="16355" y="14680"/>
                                <a:pt x="16317" y="14734"/>
                                <a:pt x="16280" y="14734"/>
                              </a:cubicBezTo>
                              <a:cubicBezTo>
                                <a:pt x="16215" y="14734"/>
                                <a:pt x="16169" y="14843"/>
                                <a:pt x="16187" y="14952"/>
                              </a:cubicBezTo>
                              <a:close/>
                              <a:moveTo>
                                <a:pt x="16373" y="13537"/>
                              </a:moveTo>
                              <a:cubicBezTo>
                                <a:pt x="16382" y="13483"/>
                                <a:pt x="16373" y="13483"/>
                                <a:pt x="16355" y="13483"/>
                              </a:cubicBezTo>
                              <a:cubicBezTo>
                                <a:pt x="16327" y="13483"/>
                                <a:pt x="16317" y="13483"/>
                                <a:pt x="16336" y="13537"/>
                              </a:cubicBezTo>
                              <a:cubicBezTo>
                                <a:pt x="16336" y="13591"/>
                                <a:pt x="16355" y="13591"/>
                                <a:pt x="16373" y="13537"/>
                              </a:cubicBezTo>
                              <a:close/>
                              <a:moveTo>
                                <a:pt x="15723" y="13591"/>
                              </a:moveTo>
                              <a:cubicBezTo>
                                <a:pt x="15686" y="13591"/>
                                <a:pt x="15667" y="13591"/>
                                <a:pt x="15686" y="13646"/>
                              </a:cubicBezTo>
                              <a:cubicBezTo>
                                <a:pt x="15704" y="13646"/>
                                <a:pt x="15732" y="13646"/>
                                <a:pt x="15760" y="13646"/>
                              </a:cubicBezTo>
                              <a:lnTo>
                                <a:pt x="15760" y="13646"/>
                              </a:lnTo>
                              <a:cubicBezTo>
                                <a:pt x="15779" y="13646"/>
                                <a:pt x="15769" y="13591"/>
                                <a:pt x="15723" y="13591"/>
                              </a:cubicBezTo>
                              <a:close/>
                              <a:moveTo>
                                <a:pt x="15844" y="7879"/>
                              </a:moveTo>
                              <a:cubicBezTo>
                                <a:pt x="15890" y="7824"/>
                                <a:pt x="15964" y="7879"/>
                                <a:pt x="16002" y="7933"/>
                              </a:cubicBezTo>
                              <a:cubicBezTo>
                                <a:pt x="16039" y="7987"/>
                                <a:pt x="16067" y="7987"/>
                                <a:pt x="16057" y="7933"/>
                              </a:cubicBezTo>
                              <a:cubicBezTo>
                                <a:pt x="16048" y="7879"/>
                                <a:pt x="16011" y="7770"/>
                                <a:pt x="15983" y="7715"/>
                              </a:cubicBezTo>
                              <a:cubicBezTo>
                                <a:pt x="15881" y="7552"/>
                                <a:pt x="15751" y="7552"/>
                                <a:pt x="15751" y="7715"/>
                              </a:cubicBezTo>
                              <a:cubicBezTo>
                                <a:pt x="15751" y="7879"/>
                                <a:pt x="15769" y="7933"/>
                                <a:pt x="15844" y="7879"/>
                              </a:cubicBezTo>
                              <a:close/>
                              <a:moveTo>
                                <a:pt x="18360" y="16040"/>
                              </a:moveTo>
                              <a:cubicBezTo>
                                <a:pt x="18379" y="16040"/>
                                <a:pt x="18370" y="15985"/>
                                <a:pt x="18342" y="15985"/>
                              </a:cubicBezTo>
                              <a:cubicBezTo>
                                <a:pt x="18314" y="15985"/>
                                <a:pt x="18295" y="15985"/>
                                <a:pt x="18314" y="16040"/>
                              </a:cubicBezTo>
                              <a:cubicBezTo>
                                <a:pt x="18323" y="16094"/>
                                <a:pt x="18342" y="16094"/>
                                <a:pt x="18360" y="16040"/>
                              </a:cubicBezTo>
                              <a:close/>
                              <a:moveTo>
                                <a:pt x="18072" y="16366"/>
                              </a:moveTo>
                              <a:cubicBezTo>
                                <a:pt x="18137" y="16312"/>
                                <a:pt x="18212" y="16257"/>
                                <a:pt x="18240" y="16203"/>
                              </a:cubicBezTo>
                              <a:cubicBezTo>
                                <a:pt x="18305" y="16094"/>
                                <a:pt x="18100" y="16203"/>
                                <a:pt x="18017" y="16312"/>
                              </a:cubicBezTo>
                              <a:cubicBezTo>
                                <a:pt x="17970" y="16366"/>
                                <a:pt x="17989" y="16366"/>
                                <a:pt x="18072" y="16366"/>
                              </a:cubicBezTo>
                              <a:close/>
                              <a:moveTo>
                                <a:pt x="16011" y="10055"/>
                              </a:moveTo>
                              <a:cubicBezTo>
                                <a:pt x="15992" y="10055"/>
                                <a:pt x="15983" y="10055"/>
                                <a:pt x="15992" y="10109"/>
                              </a:cubicBezTo>
                              <a:cubicBezTo>
                                <a:pt x="16002" y="10164"/>
                                <a:pt x="16011" y="10164"/>
                                <a:pt x="16029" y="10109"/>
                              </a:cubicBezTo>
                              <a:cubicBezTo>
                                <a:pt x="16029" y="10055"/>
                                <a:pt x="16029" y="10055"/>
                                <a:pt x="16011" y="10055"/>
                              </a:cubicBezTo>
                              <a:close/>
                              <a:moveTo>
                                <a:pt x="16039" y="13918"/>
                              </a:moveTo>
                              <a:cubicBezTo>
                                <a:pt x="16057" y="14081"/>
                                <a:pt x="16150" y="14027"/>
                                <a:pt x="16159" y="13863"/>
                              </a:cubicBezTo>
                              <a:cubicBezTo>
                                <a:pt x="16169" y="13755"/>
                                <a:pt x="16159" y="13700"/>
                                <a:pt x="16132" y="13700"/>
                              </a:cubicBezTo>
                              <a:cubicBezTo>
                                <a:pt x="16076" y="13700"/>
                                <a:pt x="16029" y="13809"/>
                                <a:pt x="16039" y="13918"/>
                              </a:cubicBezTo>
                              <a:close/>
                              <a:moveTo>
                                <a:pt x="15844" y="13700"/>
                              </a:moveTo>
                              <a:cubicBezTo>
                                <a:pt x="15853" y="13700"/>
                                <a:pt x="15890" y="13809"/>
                                <a:pt x="15918" y="13918"/>
                              </a:cubicBezTo>
                              <a:cubicBezTo>
                                <a:pt x="15946" y="14027"/>
                                <a:pt x="15974" y="14135"/>
                                <a:pt x="15974" y="14081"/>
                              </a:cubicBezTo>
                              <a:cubicBezTo>
                                <a:pt x="15983" y="14027"/>
                                <a:pt x="15983" y="14027"/>
                                <a:pt x="15974" y="13972"/>
                              </a:cubicBezTo>
                              <a:cubicBezTo>
                                <a:pt x="15974" y="13972"/>
                                <a:pt x="15946" y="13863"/>
                                <a:pt x="15918" y="13700"/>
                              </a:cubicBezTo>
                              <a:cubicBezTo>
                                <a:pt x="15872" y="13483"/>
                                <a:pt x="15788" y="13374"/>
                                <a:pt x="15807" y="13591"/>
                              </a:cubicBezTo>
                              <a:cubicBezTo>
                                <a:pt x="15816" y="13646"/>
                                <a:pt x="15834" y="13700"/>
                                <a:pt x="15844" y="13700"/>
                              </a:cubicBezTo>
                              <a:close/>
                              <a:moveTo>
                                <a:pt x="15816" y="9946"/>
                              </a:moveTo>
                              <a:cubicBezTo>
                                <a:pt x="15807" y="9892"/>
                                <a:pt x="15797" y="9892"/>
                                <a:pt x="15769" y="9946"/>
                              </a:cubicBezTo>
                              <a:cubicBezTo>
                                <a:pt x="15751" y="10000"/>
                                <a:pt x="15714" y="10055"/>
                                <a:pt x="15695" y="10055"/>
                              </a:cubicBezTo>
                              <a:cubicBezTo>
                                <a:pt x="15677" y="10055"/>
                                <a:pt x="15639" y="10109"/>
                                <a:pt x="15630" y="10164"/>
                              </a:cubicBezTo>
                              <a:cubicBezTo>
                                <a:pt x="15612" y="10218"/>
                                <a:pt x="15621" y="10273"/>
                                <a:pt x="15677" y="10218"/>
                              </a:cubicBezTo>
                              <a:cubicBezTo>
                                <a:pt x="15797" y="10109"/>
                                <a:pt x="15825" y="10055"/>
                                <a:pt x="15816" y="9946"/>
                              </a:cubicBezTo>
                              <a:close/>
                              <a:moveTo>
                                <a:pt x="15398" y="8967"/>
                              </a:moveTo>
                              <a:cubicBezTo>
                                <a:pt x="15509" y="8912"/>
                                <a:pt x="15556" y="8967"/>
                                <a:pt x="15686" y="9184"/>
                              </a:cubicBezTo>
                              <a:cubicBezTo>
                                <a:pt x="15732" y="9239"/>
                                <a:pt x="15732" y="9239"/>
                                <a:pt x="15695" y="9076"/>
                              </a:cubicBezTo>
                              <a:cubicBezTo>
                                <a:pt x="15658" y="8912"/>
                                <a:pt x="15667" y="8912"/>
                                <a:pt x="15732" y="8967"/>
                              </a:cubicBezTo>
                              <a:cubicBezTo>
                                <a:pt x="15779" y="9021"/>
                                <a:pt x="15788" y="9021"/>
                                <a:pt x="15769" y="8912"/>
                              </a:cubicBezTo>
                              <a:cubicBezTo>
                                <a:pt x="15723" y="8803"/>
                                <a:pt x="15435" y="8803"/>
                                <a:pt x="15352" y="8912"/>
                              </a:cubicBezTo>
                              <a:cubicBezTo>
                                <a:pt x="15287" y="8967"/>
                                <a:pt x="15296" y="8967"/>
                                <a:pt x="15398" y="8967"/>
                              </a:cubicBezTo>
                              <a:close/>
                              <a:moveTo>
                                <a:pt x="15918" y="12394"/>
                              </a:moveTo>
                              <a:cubicBezTo>
                                <a:pt x="15964" y="12394"/>
                                <a:pt x="15974" y="12394"/>
                                <a:pt x="15955" y="12286"/>
                              </a:cubicBezTo>
                              <a:cubicBezTo>
                                <a:pt x="15937" y="12177"/>
                                <a:pt x="15890" y="11796"/>
                                <a:pt x="15890" y="11687"/>
                              </a:cubicBezTo>
                              <a:cubicBezTo>
                                <a:pt x="15890" y="11633"/>
                                <a:pt x="15899" y="11633"/>
                                <a:pt x="15918" y="11687"/>
                              </a:cubicBezTo>
                              <a:cubicBezTo>
                                <a:pt x="15974" y="11796"/>
                                <a:pt x="15946" y="11633"/>
                                <a:pt x="15890" y="11470"/>
                              </a:cubicBezTo>
                              <a:cubicBezTo>
                                <a:pt x="15853" y="11361"/>
                                <a:pt x="15807" y="11361"/>
                                <a:pt x="15760" y="11361"/>
                              </a:cubicBezTo>
                              <a:cubicBezTo>
                                <a:pt x="15714" y="11415"/>
                                <a:pt x="15667" y="11415"/>
                                <a:pt x="15649" y="11415"/>
                              </a:cubicBezTo>
                              <a:cubicBezTo>
                                <a:pt x="15630" y="11415"/>
                                <a:pt x="15612" y="11470"/>
                                <a:pt x="15612" y="11524"/>
                              </a:cubicBezTo>
                              <a:cubicBezTo>
                                <a:pt x="15612" y="11578"/>
                                <a:pt x="15639" y="11633"/>
                                <a:pt x="15677" y="11633"/>
                              </a:cubicBezTo>
                              <a:cubicBezTo>
                                <a:pt x="15714" y="11633"/>
                                <a:pt x="15751" y="11687"/>
                                <a:pt x="15769" y="11850"/>
                              </a:cubicBezTo>
                              <a:cubicBezTo>
                                <a:pt x="15844" y="12340"/>
                                <a:pt x="15853" y="12394"/>
                                <a:pt x="15918" y="12394"/>
                              </a:cubicBezTo>
                              <a:close/>
                              <a:moveTo>
                                <a:pt x="15834" y="11687"/>
                              </a:moveTo>
                              <a:cubicBezTo>
                                <a:pt x="15834" y="11687"/>
                                <a:pt x="15844" y="11742"/>
                                <a:pt x="15853" y="11796"/>
                              </a:cubicBezTo>
                              <a:cubicBezTo>
                                <a:pt x="15862" y="11850"/>
                                <a:pt x="15853" y="11905"/>
                                <a:pt x="15844" y="11905"/>
                              </a:cubicBezTo>
                              <a:cubicBezTo>
                                <a:pt x="15834" y="11905"/>
                                <a:pt x="15825" y="11850"/>
                                <a:pt x="15825" y="11796"/>
                              </a:cubicBezTo>
                              <a:cubicBezTo>
                                <a:pt x="15825" y="11742"/>
                                <a:pt x="15825" y="11687"/>
                                <a:pt x="15834" y="11687"/>
                              </a:cubicBezTo>
                              <a:close/>
                              <a:moveTo>
                                <a:pt x="18147" y="15985"/>
                              </a:moveTo>
                              <a:cubicBezTo>
                                <a:pt x="18165" y="15931"/>
                                <a:pt x="18175" y="15877"/>
                                <a:pt x="18156" y="15877"/>
                              </a:cubicBezTo>
                              <a:cubicBezTo>
                                <a:pt x="18137" y="15877"/>
                                <a:pt x="18110" y="15931"/>
                                <a:pt x="18091" y="15985"/>
                              </a:cubicBezTo>
                              <a:cubicBezTo>
                                <a:pt x="18072" y="16040"/>
                                <a:pt x="18063" y="16094"/>
                                <a:pt x="18082" y="16094"/>
                              </a:cubicBezTo>
                              <a:cubicBezTo>
                                <a:pt x="18100" y="16094"/>
                                <a:pt x="18128" y="16040"/>
                                <a:pt x="18147" y="15985"/>
                              </a:cubicBezTo>
                              <a:close/>
                              <a:moveTo>
                                <a:pt x="15686" y="14897"/>
                              </a:moveTo>
                              <a:cubicBezTo>
                                <a:pt x="15695" y="14952"/>
                                <a:pt x="15704" y="14952"/>
                                <a:pt x="15723" y="14897"/>
                              </a:cubicBezTo>
                              <a:cubicBezTo>
                                <a:pt x="15742" y="14843"/>
                                <a:pt x="15732" y="14843"/>
                                <a:pt x="15714" y="14843"/>
                              </a:cubicBezTo>
                              <a:cubicBezTo>
                                <a:pt x="15695" y="14843"/>
                                <a:pt x="15686" y="14843"/>
                                <a:pt x="15686" y="14897"/>
                              </a:cubicBezTo>
                              <a:close/>
                              <a:moveTo>
                                <a:pt x="17506" y="13918"/>
                              </a:moveTo>
                              <a:cubicBezTo>
                                <a:pt x="17497" y="14027"/>
                                <a:pt x="17487" y="14136"/>
                                <a:pt x="17497" y="14136"/>
                              </a:cubicBezTo>
                              <a:cubicBezTo>
                                <a:pt x="17506" y="14136"/>
                                <a:pt x="17515" y="14027"/>
                                <a:pt x="17534" y="13918"/>
                              </a:cubicBezTo>
                              <a:cubicBezTo>
                                <a:pt x="17552" y="13809"/>
                                <a:pt x="17552" y="13700"/>
                                <a:pt x="17543" y="13700"/>
                              </a:cubicBezTo>
                              <a:cubicBezTo>
                                <a:pt x="17534" y="13700"/>
                                <a:pt x="17515" y="13809"/>
                                <a:pt x="17506" y="13918"/>
                              </a:cubicBezTo>
                              <a:close/>
                              <a:moveTo>
                                <a:pt x="16094" y="10436"/>
                              </a:moveTo>
                              <a:cubicBezTo>
                                <a:pt x="16113" y="10436"/>
                                <a:pt x="16122" y="10381"/>
                                <a:pt x="16122" y="10327"/>
                              </a:cubicBezTo>
                              <a:cubicBezTo>
                                <a:pt x="16122" y="10273"/>
                                <a:pt x="16113" y="10218"/>
                                <a:pt x="16094" y="10218"/>
                              </a:cubicBezTo>
                              <a:cubicBezTo>
                                <a:pt x="16076" y="10218"/>
                                <a:pt x="16067" y="10273"/>
                                <a:pt x="16067" y="10327"/>
                              </a:cubicBezTo>
                              <a:cubicBezTo>
                                <a:pt x="16067" y="10436"/>
                                <a:pt x="16076" y="10436"/>
                                <a:pt x="16094" y="10436"/>
                              </a:cubicBezTo>
                              <a:close/>
                              <a:moveTo>
                                <a:pt x="16485" y="11197"/>
                              </a:moveTo>
                              <a:cubicBezTo>
                                <a:pt x="16531" y="11089"/>
                                <a:pt x="16531" y="11089"/>
                                <a:pt x="16466" y="11089"/>
                              </a:cubicBezTo>
                              <a:cubicBezTo>
                                <a:pt x="16420" y="11089"/>
                                <a:pt x="16410" y="11143"/>
                                <a:pt x="16420" y="11197"/>
                              </a:cubicBezTo>
                              <a:cubicBezTo>
                                <a:pt x="16429" y="11306"/>
                                <a:pt x="16447" y="11252"/>
                                <a:pt x="16485" y="11197"/>
                              </a:cubicBezTo>
                              <a:close/>
                              <a:moveTo>
                                <a:pt x="16085" y="12939"/>
                              </a:moveTo>
                              <a:cubicBezTo>
                                <a:pt x="16122" y="12939"/>
                                <a:pt x="16178" y="12939"/>
                                <a:pt x="16206" y="12993"/>
                              </a:cubicBezTo>
                              <a:cubicBezTo>
                                <a:pt x="16252" y="13047"/>
                                <a:pt x="16262" y="13102"/>
                                <a:pt x="16243" y="13211"/>
                              </a:cubicBezTo>
                              <a:cubicBezTo>
                                <a:pt x="16234" y="13265"/>
                                <a:pt x="16187" y="13374"/>
                                <a:pt x="16150" y="13374"/>
                              </a:cubicBezTo>
                              <a:cubicBezTo>
                                <a:pt x="16113" y="13374"/>
                                <a:pt x="16085" y="13428"/>
                                <a:pt x="16094" y="13483"/>
                              </a:cubicBezTo>
                              <a:cubicBezTo>
                                <a:pt x="16104" y="13537"/>
                                <a:pt x="16150" y="13537"/>
                                <a:pt x="16197" y="13483"/>
                              </a:cubicBezTo>
                              <a:cubicBezTo>
                                <a:pt x="16243" y="13428"/>
                                <a:pt x="16271" y="13374"/>
                                <a:pt x="16262" y="13374"/>
                              </a:cubicBezTo>
                              <a:cubicBezTo>
                                <a:pt x="16224" y="13374"/>
                                <a:pt x="16317" y="12939"/>
                                <a:pt x="16355" y="12939"/>
                              </a:cubicBezTo>
                              <a:cubicBezTo>
                                <a:pt x="16373" y="12939"/>
                                <a:pt x="16382" y="12884"/>
                                <a:pt x="16382" y="12830"/>
                              </a:cubicBezTo>
                              <a:cubicBezTo>
                                <a:pt x="16382" y="12666"/>
                                <a:pt x="16512" y="12993"/>
                                <a:pt x="16550" y="13319"/>
                              </a:cubicBezTo>
                              <a:cubicBezTo>
                                <a:pt x="16568" y="13483"/>
                                <a:pt x="16587" y="13537"/>
                                <a:pt x="16587" y="13483"/>
                              </a:cubicBezTo>
                              <a:cubicBezTo>
                                <a:pt x="16587" y="13428"/>
                                <a:pt x="16559" y="13211"/>
                                <a:pt x="16522" y="13047"/>
                              </a:cubicBezTo>
                              <a:cubicBezTo>
                                <a:pt x="16475" y="12830"/>
                                <a:pt x="16466" y="12721"/>
                                <a:pt x="16485" y="12721"/>
                              </a:cubicBezTo>
                              <a:cubicBezTo>
                                <a:pt x="16503" y="12721"/>
                                <a:pt x="16512" y="12666"/>
                                <a:pt x="16512" y="12666"/>
                              </a:cubicBezTo>
                              <a:cubicBezTo>
                                <a:pt x="16512" y="12558"/>
                                <a:pt x="16197" y="12558"/>
                                <a:pt x="16076" y="12666"/>
                              </a:cubicBezTo>
                              <a:cubicBezTo>
                                <a:pt x="15992" y="12775"/>
                                <a:pt x="15983" y="12993"/>
                                <a:pt x="16085" y="12939"/>
                              </a:cubicBezTo>
                              <a:close/>
                              <a:moveTo>
                                <a:pt x="16485" y="9728"/>
                              </a:moveTo>
                              <a:cubicBezTo>
                                <a:pt x="16512" y="9620"/>
                                <a:pt x="16512" y="9620"/>
                                <a:pt x="16466" y="9620"/>
                              </a:cubicBezTo>
                              <a:cubicBezTo>
                                <a:pt x="16429" y="9620"/>
                                <a:pt x="16420" y="9674"/>
                                <a:pt x="16438" y="9728"/>
                              </a:cubicBezTo>
                              <a:cubicBezTo>
                                <a:pt x="16447" y="9837"/>
                                <a:pt x="16457" y="9837"/>
                                <a:pt x="16485" y="9728"/>
                              </a:cubicBezTo>
                              <a:close/>
                              <a:moveTo>
                                <a:pt x="15779" y="2547"/>
                              </a:moveTo>
                              <a:cubicBezTo>
                                <a:pt x="15779" y="2547"/>
                                <a:pt x="15788" y="2492"/>
                                <a:pt x="15797" y="2438"/>
                              </a:cubicBezTo>
                              <a:cubicBezTo>
                                <a:pt x="15807" y="2383"/>
                                <a:pt x="15797" y="2329"/>
                                <a:pt x="15788" y="2329"/>
                              </a:cubicBezTo>
                              <a:cubicBezTo>
                                <a:pt x="15779" y="2329"/>
                                <a:pt x="15769" y="2383"/>
                                <a:pt x="15769" y="2438"/>
                              </a:cubicBezTo>
                              <a:cubicBezTo>
                                <a:pt x="15769" y="2492"/>
                                <a:pt x="15769" y="2547"/>
                                <a:pt x="15779" y="2547"/>
                              </a:cubicBezTo>
                              <a:close/>
                              <a:moveTo>
                                <a:pt x="10495" y="10653"/>
                              </a:moveTo>
                              <a:cubicBezTo>
                                <a:pt x="10495" y="10599"/>
                                <a:pt x="10486" y="10545"/>
                                <a:pt x="10467" y="10490"/>
                              </a:cubicBezTo>
                              <a:cubicBezTo>
                                <a:pt x="10411" y="10381"/>
                                <a:pt x="10402" y="10436"/>
                                <a:pt x="10439" y="10599"/>
                              </a:cubicBezTo>
                              <a:cubicBezTo>
                                <a:pt x="10467" y="10817"/>
                                <a:pt x="10495" y="10817"/>
                                <a:pt x="10495" y="10653"/>
                              </a:cubicBezTo>
                              <a:close/>
                              <a:moveTo>
                                <a:pt x="17283" y="14353"/>
                              </a:moveTo>
                              <a:cubicBezTo>
                                <a:pt x="17162" y="14462"/>
                                <a:pt x="17097" y="14571"/>
                                <a:pt x="17079" y="14680"/>
                              </a:cubicBezTo>
                              <a:cubicBezTo>
                                <a:pt x="17051" y="14843"/>
                                <a:pt x="17079" y="14843"/>
                                <a:pt x="17190" y="14734"/>
                              </a:cubicBezTo>
                              <a:cubicBezTo>
                                <a:pt x="17237" y="14680"/>
                                <a:pt x="17302" y="14625"/>
                                <a:pt x="17348" y="14625"/>
                              </a:cubicBezTo>
                              <a:lnTo>
                                <a:pt x="17422" y="14625"/>
                              </a:lnTo>
                              <a:lnTo>
                                <a:pt x="17367" y="14516"/>
                              </a:lnTo>
                              <a:cubicBezTo>
                                <a:pt x="17348" y="14408"/>
                                <a:pt x="17302" y="14353"/>
                                <a:pt x="17283" y="14353"/>
                              </a:cubicBezTo>
                              <a:close/>
                              <a:moveTo>
                                <a:pt x="15509" y="9728"/>
                              </a:moveTo>
                              <a:cubicBezTo>
                                <a:pt x="15500" y="9728"/>
                                <a:pt x="15482" y="9783"/>
                                <a:pt x="15463" y="9783"/>
                              </a:cubicBezTo>
                              <a:cubicBezTo>
                                <a:pt x="15435" y="9837"/>
                                <a:pt x="15444" y="9892"/>
                                <a:pt x="15509" y="9892"/>
                              </a:cubicBezTo>
                              <a:cubicBezTo>
                                <a:pt x="15593" y="9946"/>
                                <a:pt x="15621" y="9837"/>
                                <a:pt x="15556" y="9728"/>
                              </a:cubicBezTo>
                              <a:cubicBezTo>
                                <a:pt x="15537" y="9783"/>
                                <a:pt x="15509" y="9728"/>
                                <a:pt x="15509" y="9728"/>
                              </a:cubicBezTo>
                              <a:close/>
                              <a:moveTo>
                                <a:pt x="16587" y="11197"/>
                              </a:moveTo>
                              <a:cubicBezTo>
                                <a:pt x="16615" y="11252"/>
                                <a:pt x="16615" y="11306"/>
                                <a:pt x="16587" y="11361"/>
                              </a:cubicBezTo>
                              <a:cubicBezTo>
                                <a:pt x="16568" y="11415"/>
                                <a:pt x="16531" y="11415"/>
                                <a:pt x="16503" y="11415"/>
                              </a:cubicBezTo>
                              <a:lnTo>
                                <a:pt x="16447" y="11415"/>
                              </a:lnTo>
                              <a:lnTo>
                                <a:pt x="16494" y="11524"/>
                              </a:lnTo>
                              <a:cubicBezTo>
                                <a:pt x="16522" y="11578"/>
                                <a:pt x="16596" y="11578"/>
                                <a:pt x="16661" y="11524"/>
                              </a:cubicBezTo>
                              <a:cubicBezTo>
                                <a:pt x="16726" y="11470"/>
                                <a:pt x="16800" y="11470"/>
                                <a:pt x="16828" y="11470"/>
                              </a:cubicBezTo>
                              <a:cubicBezTo>
                                <a:pt x="16865" y="11524"/>
                                <a:pt x="16865" y="11524"/>
                                <a:pt x="16847" y="11415"/>
                              </a:cubicBezTo>
                              <a:cubicBezTo>
                                <a:pt x="16828" y="11361"/>
                                <a:pt x="16782" y="11306"/>
                                <a:pt x="16745" y="11306"/>
                              </a:cubicBezTo>
                              <a:cubicBezTo>
                                <a:pt x="16698" y="11306"/>
                                <a:pt x="16652" y="11252"/>
                                <a:pt x="16642" y="11197"/>
                              </a:cubicBezTo>
                              <a:cubicBezTo>
                                <a:pt x="16624" y="11143"/>
                                <a:pt x="16605" y="11089"/>
                                <a:pt x="16587" y="11089"/>
                              </a:cubicBezTo>
                              <a:cubicBezTo>
                                <a:pt x="16559" y="11089"/>
                                <a:pt x="16559" y="11143"/>
                                <a:pt x="16587" y="11197"/>
                              </a:cubicBezTo>
                              <a:close/>
                              <a:moveTo>
                                <a:pt x="17469" y="5811"/>
                              </a:moveTo>
                              <a:cubicBezTo>
                                <a:pt x="17543" y="5865"/>
                                <a:pt x="17571" y="5757"/>
                                <a:pt x="17525" y="5593"/>
                              </a:cubicBezTo>
                              <a:cubicBezTo>
                                <a:pt x="17497" y="5539"/>
                                <a:pt x="17014" y="5485"/>
                                <a:pt x="17023" y="5593"/>
                              </a:cubicBezTo>
                              <a:cubicBezTo>
                                <a:pt x="17032" y="5648"/>
                                <a:pt x="17116" y="5648"/>
                                <a:pt x="17218" y="5702"/>
                              </a:cubicBezTo>
                              <a:cubicBezTo>
                                <a:pt x="17320" y="5757"/>
                                <a:pt x="17422" y="5811"/>
                                <a:pt x="17469" y="5811"/>
                              </a:cubicBezTo>
                              <a:close/>
                              <a:moveTo>
                                <a:pt x="16577" y="9565"/>
                              </a:moveTo>
                              <a:cubicBezTo>
                                <a:pt x="16587" y="9511"/>
                                <a:pt x="16577" y="9511"/>
                                <a:pt x="16559" y="9511"/>
                              </a:cubicBezTo>
                              <a:cubicBezTo>
                                <a:pt x="16531" y="9511"/>
                                <a:pt x="16522" y="9511"/>
                                <a:pt x="16540" y="9565"/>
                              </a:cubicBezTo>
                              <a:cubicBezTo>
                                <a:pt x="16559" y="9620"/>
                                <a:pt x="16568" y="9620"/>
                                <a:pt x="16577" y="9565"/>
                              </a:cubicBezTo>
                              <a:close/>
                              <a:moveTo>
                                <a:pt x="16605" y="14081"/>
                              </a:moveTo>
                              <a:cubicBezTo>
                                <a:pt x="16596" y="14136"/>
                                <a:pt x="16596" y="14244"/>
                                <a:pt x="16596" y="14299"/>
                              </a:cubicBezTo>
                              <a:cubicBezTo>
                                <a:pt x="16605" y="14408"/>
                                <a:pt x="16615" y="14408"/>
                                <a:pt x="16624" y="14299"/>
                              </a:cubicBezTo>
                              <a:cubicBezTo>
                                <a:pt x="16633" y="14244"/>
                                <a:pt x="16633" y="14136"/>
                                <a:pt x="16633" y="14081"/>
                              </a:cubicBezTo>
                              <a:lnTo>
                                <a:pt x="16633" y="14081"/>
                              </a:lnTo>
                              <a:cubicBezTo>
                                <a:pt x="16633" y="14027"/>
                                <a:pt x="16624" y="14027"/>
                                <a:pt x="16605" y="14081"/>
                              </a:cubicBezTo>
                              <a:close/>
                              <a:moveTo>
                                <a:pt x="16698" y="12340"/>
                              </a:moveTo>
                              <a:cubicBezTo>
                                <a:pt x="16680" y="12394"/>
                                <a:pt x="16680" y="12449"/>
                                <a:pt x="16707" y="12449"/>
                              </a:cubicBezTo>
                              <a:cubicBezTo>
                                <a:pt x="16726" y="12449"/>
                                <a:pt x="16772" y="12449"/>
                                <a:pt x="16800" y="12503"/>
                              </a:cubicBezTo>
                              <a:lnTo>
                                <a:pt x="16865" y="12558"/>
                              </a:lnTo>
                              <a:lnTo>
                                <a:pt x="16810" y="12394"/>
                              </a:lnTo>
                              <a:cubicBezTo>
                                <a:pt x="16754" y="12231"/>
                                <a:pt x="16735" y="12177"/>
                                <a:pt x="16698" y="12340"/>
                              </a:cubicBezTo>
                              <a:close/>
                              <a:moveTo>
                                <a:pt x="13615" y="10925"/>
                              </a:moveTo>
                              <a:cubicBezTo>
                                <a:pt x="13652" y="10925"/>
                                <a:pt x="13624" y="10871"/>
                                <a:pt x="13550" y="10871"/>
                              </a:cubicBezTo>
                              <a:cubicBezTo>
                                <a:pt x="13476" y="10871"/>
                                <a:pt x="13439" y="10871"/>
                                <a:pt x="13476" y="10925"/>
                              </a:cubicBezTo>
                              <a:cubicBezTo>
                                <a:pt x="13513" y="10980"/>
                                <a:pt x="13578" y="10980"/>
                                <a:pt x="13615" y="10925"/>
                              </a:cubicBezTo>
                              <a:close/>
                              <a:moveTo>
                                <a:pt x="15212" y="12721"/>
                              </a:moveTo>
                              <a:cubicBezTo>
                                <a:pt x="15222" y="12775"/>
                                <a:pt x="15231" y="12775"/>
                                <a:pt x="15249" y="12721"/>
                              </a:cubicBezTo>
                              <a:cubicBezTo>
                                <a:pt x="15268" y="12666"/>
                                <a:pt x="15259" y="12666"/>
                                <a:pt x="15240" y="12666"/>
                              </a:cubicBezTo>
                              <a:cubicBezTo>
                                <a:pt x="15222" y="12666"/>
                                <a:pt x="15212" y="12666"/>
                                <a:pt x="15212" y="12721"/>
                              </a:cubicBezTo>
                              <a:close/>
                              <a:moveTo>
                                <a:pt x="13745" y="13211"/>
                              </a:moveTo>
                              <a:cubicBezTo>
                                <a:pt x="13801" y="13156"/>
                                <a:pt x="13810" y="13156"/>
                                <a:pt x="13801" y="13265"/>
                              </a:cubicBezTo>
                              <a:cubicBezTo>
                                <a:pt x="13791" y="13374"/>
                                <a:pt x="13801" y="13374"/>
                                <a:pt x="13819" y="13319"/>
                              </a:cubicBezTo>
                              <a:cubicBezTo>
                                <a:pt x="13931" y="13102"/>
                                <a:pt x="14237" y="12939"/>
                                <a:pt x="14358" y="12993"/>
                              </a:cubicBezTo>
                              <a:cubicBezTo>
                                <a:pt x="14451" y="13047"/>
                                <a:pt x="14497" y="13047"/>
                                <a:pt x="14497" y="12939"/>
                              </a:cubicBezTo>
                              <a:cubicBezTo>
                                <a:pt x="14497" y="12884"/>
                                <a:pt x="14534" y="12830"/>
                                <a:pt x="14599" y="12830"/>
                              </a:cubicBezTo>
                              <a:cubicBezTo>
                                <a:pt x="14655" y="12830"/>
                                <a:pt x="14711" y="12830"/>
                                <a:pt x="14729" y="12775"/>
                              </a:cubicBezTo>
                              <a:cubicBezTo>
                                <a:pt x="14748" y="12721"/>
                                <a:pt x="14804" y="12721"/>
                                <a:pt x="14850" y="12721"/>
                              </a:cubicBezTo>
                              <a:cubicBezTo>
                                <a:pt x="14934" y="12775"/>
                                <a:pt x="14962" y="12666"/>
                                <a:pt x="14915" y="12558"/>
                              </a:cubicBezTo>
                              <a:cubicBezTo>
                                <a:pt x="14906" y="12503"/>
                                <a:pt x="14943" y="12558"/>
                                <a:pt x="14989" y="12558"/>
                              </a:cubicBezTo>
                              <a:cubicBezTo>
                                <a:pt x="15054" y="12612"/>
                                <a:pt x="15101" y="12558"/>
                                <a:pt x="15110" y="12503"/>
                              </a:cubicBezTo>
                              <a:cubicBezTo>
                                <a:pt x="15175" y="12177"/>
                                <a:pt x="15574" y="12122"/>
                                <a:pt x="15695" y="12449"/>
                              </a:cubicBezTo>
                              <a:cubicBezTo>
                                <a:pt x="15732" y="12503"/>
                                <a:pt x="15732" y="12503"/>
                                <a:pt x="15704" y="12340"/>
                              </a:cubicBezTo>
                              <a:cubicBezTo>
                                <a:pt x="15686" y="12231"/>
                                <a:pt x="15667" y="12177"/>
                                <a:pt x="15658" y="12177"/>
                              </a:cubicBezTo>
                              <a:cubicBezTo>
                                <a:pt x="15649" y="12177"/>
                                <a:pt x="15639" y="12122"/>
                                <a:pt x="15639" y="12068"/>
                              </a:cubicBezTo>
                              <a:cubicBezTo>
                                <a:pt x="15639" y="12014"/>
                                <a:pt x="15658" y="11959"/>
                                <a:pt x="15704" y="12014"/>
                              </a:cubicBezTo>
                              <a:cubicBezTo>
                                <a:pt x="15751" y="12068"/>
                                <a:pt x="15760" y="12068"/>
                                <a:pt x="15751" y="11959"/>
                              </a:cubicBezTo>
                              <a:cubicBezTo>
                                <a:pt x="15742" y="11850"/>
                                <a:pt x="15686" y="11850"/>
                                <a:pt x="15528" y="11905"/>
                              </a:cubicBezTo>
                              <a:cubicBezTo>
                                <a:pt x="15101" y="12068"/>
                                <a:pt x="14646" y="12122"/>
                                <a:pt x="14544" y="12068"/>
                              </a:cubicBezTo>
                              <a:cubicBezTo>
                                <a:pt x="14460" y="12014"/>
                                <a:pt x="14432" y="12014"/>
                                <a:pt x="14414" y="12177"/>
                              </a:cubicBezTo>
                              <a:cubicBezTo>
                                <a:pt x="14386" y="12340"/>
                                <a:pt x="14386" y="12340"/>
                                <a:pt x="14423" y="12286"/>
                              </a:cubicBezTo>
                              <a:cubicBezTo>
                                <a:pt x="14442" y="12231"/>
                                <a:pt x="14460" y="12286"/>
                                <a:pt x="14469" y="12340"/>
                              </a:cubicBezTo>
                              <a:cubicBezTo>
                                <a:pt x="14488" y="12503"/>
                                <a:pt x="14349" y="12558"/>
                                <a:pt x="14293" y="12394"/>
                              </a:cubicBezTo>
                              <a:cubicBezTo>
                                <a:pt x="14237" y="12231"/>
                                <a:pt x="14135" y="12177"/>
                                <a:pt x="14089" y="12340"/>
                              </a:cubicBezTo>
                              <a:cubicBezTo>
                                <a:pt x="14070" y="12394"/>
                                <a:pt x="14079" y="12449"/>
                                <a:pt x="14116" y="12394"/>
                              </a:cubicBezTo>
                              <a:cubicBezTo>
                                <a:pt x="14181" y="12340"/>
                                <a:pt x="14274" y="12394"/>
                                <a:pt x="14274" y="12558"/>
                              </a:cubicBezTo>
                              <a:cubicBezTo>
                                <a:pt x="14274" y="12612"/>
                                <a:pt x="14265" y="12666"/>
                                <a:pt x="14256" y="12612"/>
                              </a:cubicBezTo>
                              <a:cubicBezTo>
                                <a:pt x="14219" y="12503"/>
                                <a:pt x="14005" y="12721"/>
                                <a:pt x="13996" y="12884"/>
                              </a:cubicBezTo>
                              <a:cubicBezTo>
                                <a:pt x="13986" y="12993"/>
                                <a:pt x="13921" y="13047"/>
                                <a:pt x="13819" y="13047"/>
                              </a:cubicBezTo>
                              <a:cubicBezTo>
                                <a:pt x="13717" y="13047"/>
                                <a:pt x="13652" y="13102"/>
                                <a:pt x="13661" y="13211"/>
                              </a:cubicBezTo>
                              <a:cubicBezTo>
                                <a:pt x="13671" y="13265"/>
                                <a:pt x="13699" y="13265"/>
                                <a:pt x="13745" y="13211"/>
                              </a:cubicBezTo>
                              <a:close/>
                              <a:moveTo>
                                <a:pt x="14757" y="12340"/>
                              </a:moveTo>
                              <a:cubicBezTo>
                                <a:pt x="14794" y="12340"/>
                                <a:pt x="14804" y="12340"/>
                                <a:pt x="14785" y="12394"/>
                              </a:cubicBezTo>
                              <a:cubicBezTo>
                                <a:pt x="14767" y="12449"/>
                                <a:pt x="14739" y="12394"/>
                                <a:pt x="14720" y="12394"/>
                              </a:cubicBezTo>
                              <a:cubicBezTo>
                                <a:pt x="14702" y="12394"/>
                                <a:pt x="14720" y="12340"/>
                                <a:pt x="14757" y="12340"/>
                              </a:cubicBezTo>
                              <a:close/>
                              <a:moveTo>
                                <a:pt x="13708" y="9728"/>
                              </a:moveTo>
                              <a:cubicBezTo>
                                <a:pt x="13726" y="9620"/>
                                <a:pt x="13726" y="9620"/>
                                <a:pt x="13699" y="9674"/>
                              </a:cubicBezTo>
                              <a:cubicBezTo>
                                <a:pt x="13680" y="9728"/>
                                <a:pt x="13671" y="9783"/>
                                <a:pt x="13680" y="9783"/>
                              </a:cubicBezTo>
                              <a:cubicBezTo>
                                <a:pt x="13689" y="9783"/>
                                <a:pt x="13699" y="9837"/>
                                <a:pt x="13708" y="9728"/>
                              </a:cubicBezTo>
                              <a:close/>
                              <a:moveTo>
                                <a:pt x="18853" y="20012"/>
                              </a:moveTo>
                              <a:cubicBezTo>
                                <a:pt x="18862" y="20066"/>
                                <a:pt x="18880" y="20066"/>
                                <a:pt x="18899" y="20012"/>
                              </a:cubicBezTo>
                              <a:cubicBezTo>
                                <a:pt x="18918" y="19957"/>
                                <a:pt x="18899" y="19957"/>
                                <a:pt x="18880" y="19957"/>
                              </a:cubicBezTo>
                              <a:cubicBezTo>
                                <a:pt x="18853" y="19957"/>
                                <a:pt x="18843" y="20012"/>
                                <a:pt x="18853" y="20012"/>
                              </a:cubicBezTo>
                              <a:close/>
                              <a:moveTo>
                                <a:pt x="13838" y="12286"/>
                              </a:moveTo>
                              <a:cubicBezTo>
                                <a:pt x="13847" y="12340"/>
                                <a:pt x="13866" y="12340"/>
                                <a:pt x="13884" y="12286"/>
                              </a:cubicBezTo>
                              <a:cubicBezTo>
                                <a:pt x="13894" y="12231"/>
                                <a:pt x="13884" y="12231"/>
                                <a:pt x="13866" y="12231"/>
                              </a:cubicBezTo>
                              <a:cubicBezTo>
                                <a:pt x="13847" y="12231"/>
                                <a:pt x="13829" y="12286"/>
                                <a:pt x="13838" y="12286"/>
                              </a:cubicBezTo>
                              <a:close/>
                              <a:moveTo>
                                <a:pt x="13708" y="10925"/>
                              </a:moveTo>
                              <a:cubicBezTo>
                                <a:pt x="13717" y="10980"/>
                                <a:pt x="13726" y="10980"/>
                                <a:pt x="13745" y="10925"/>
                              </a:cubicBezTo>
                              <a:cubicBezTo>
                                <a:pt x="13764" y="10871"/>
                                <a:pt x="13754" y="10871"/>
                                <a:pt x="13736" y="10871"/>
                              </a:cubicBezTo>
                              <a:cubicBezTo>
                                <a:pt x="13708" y="10871"/>
                                <a:pt x="13699" y="10925"/>
                                <a:pt x="13708" y="10925"/>
                              </a:cubicBezTo>
                              <a:close/>
                              <a:moveTo>
                                <a:pt x="14330" y="12014"/>
                              </a:moveTo>
                              <a:cubicBezTo>
                                <a:pt x="14349" y="12122"/>
                                <a:pt x="14404" y="12068"/>
                                <a:pt x="14404" y="11959"/>
                              </a:cubicBezTo>
                              <a:cubicBezTo>
                                <a:pt x="14404" y="11959"/>
                                <a:pt x="14386" y="11905"/>
                                <a:pt x="14358" y="11905"/>
                              </a:cubicBezTo>
                              <a:cubicBezTo>
                                <a:pt x="14321" y="11905"/>
                                <a:pt x="14312" y="11959"/>
                                <a:pt x="14330" y="12014"/>
                              </a:cubicBezTo>
                              <a:close/>
                              <a:moveTo>
                                <a:pt x="13866" y="12068"/>
                              </a:moveTo>
                              <a:cubicBezTo>
                                <a:pt x="13875" y="12014"/>
                                <a:pt x="13866" y="12014"/>
                                <a:pt x="13847" y="12014"/>
                              </a:cubicBezTo>
                              <a:cubicBezTo>
                                <a:pt x="13829" y="12014"/>
                                <a:pt x="13810" y="12014"/>
                                <a:pt x="13829" y="12068"/>
                              </a:cubicBezTo>
                              <a:cubicBezTo>
                                <a:pt x="13829" y="12122"/>
                                <a:pt x="13856" y="12122"/>
                                <a:pt x="13866" y="12068"/>
                              </a:cubicBezTo>
                              <a:close/>
                              <a:moveTo>
                                <a:pt x="13531" y="13265"/>
                              </a:moveTo>
                              <a:cubicBezTo>
                                <a:pt x="13550" y="13265"/>
                                <a:pt x="13531" y="13211"/>
                                <a:pt x="13494" y="13211"/>
                              </a:cubicBezTo>
                              <a:cubicBezTo>
                                <a:pt x="13457" y="13211"/>
                                <a:pt x="13429" y="13211"/>
                                <a:pt x="13457" y="13265"/>
                              </a:cubicBezTo>
                              <a:cubicBezTo>
                                <a:pt x="13476" y="13265"/>
                                <a:pt x="13513" y="13265"/>
                                <a:pt x="13531" y="13265"/>
                              </a:cubicBezTo>
                              <a:close/>
                              <a:moveTo>
                                <a:pt x="14776" y="13156"/>
                              </a:moveTo>
                              <a:cubicBezTo>
                                <a:pt x="14785" y="13211"/>
                                <a:pt x="14794" y="13211"/>
                                <a:pt x="14813" y="13156"/>
                              </a:cubicBezTo>
                              <a:cubicBezTo>
                                <a:pt x="14832" y="13102"/>
                                <a:pt x="14822" y="13102"/>
                                <a:pt x="14804" y="13102"/>
                              </a:cubicBezTo>
                              <a:cubicBezTo>
                                <a:pt x="14785" y="13047"/>
                                <a:pt x="14767" y="13102"/>
                                <a:pt x="14776" y="13156"/>
                              </a:cubicBezTo>
                              <a:close/>
                              <a:moveTo>
                                <a:pt x="13336" y="14299"/>
                              </a:moveTo>
                              <a:cubicBezTo>
                                <a:pt x="13346" y="14299"/>
                                <a:pt x="13355" y="14244"/>
                                <a:pt x="13355" y="14190"/>
                              </a:cubicBezTo>
                              <a:cubicBezTo>
                                <a:pt x="13355" y="14135"/>
                                <a:pt x="13346" y="14081"/>
                                <a:pt x="13327" y="14081"/>
                              </a:cubicBezTo>
                              <a:cubicBezTo>
                                <a:pt x="13309" y="14081"/>
                                <a:pt x="13309" y="14135"/>
                                <a:pt x="13309" y="14190"/>
                              </a:cubicBezTo>
                              <a:cubicBezTo>
                                <a:pt x="13318" y="14299"/>
                                <a:pt x="13327" y="14299"/>
                                <a:pt x="13336" y="14299"/>
                              </a:cubicBezTo>
                              <a:close/>
                              <a:moveTo>
                                <a:pt x="13188" y="11034"/>
                              </a:moveTo>
                              <a:cubicBezTo>
                                <a:pt x="13281" y="10980"/>
                                <a:pt x="13364" y="10925"/>
                                <a:pt x="13374" y="10925"/>
                              </a:cubicBezTo>
                              <a:cubicBezTo>
                                <a:pt x="13392" y="10817"/>
                                <a:pt x="13067" y="10925"/>
                                <a:pt x="13039" y="10980"/>
                              </a:cubicBezTo>
                              <a:cubicBezTo>
                                <a:pt x="13021" y="11034"/>
                                <a:pt x="13067" y="11089"/>
                                <a:pt x="13188" y="11034"/>
                              </a:cubicBezTo>
                              <a:close/>
                              <a:moveTo>
                                <a:pt x="13708" y="13483"/>
                              </a:moveTo>
                              <a:cubicBezTo>
                                <a:pt x="13689" y="13483"/>
                                <a:pt x="13680" y="13483"/>
                                <a:pt x="13689" y="13537"/>
                              </a:cubicBezTo>
                              <a:cubicBezTo>
                                <a:pt x="13699" y="13591"/>
                                <a:pt x="13708" y="13591"/>
                                <a:pt x="13726" y="13537"/>
                              </a:cubicBezTo>
                              <a:lnTo>
                                <a:pt x="13726" y="13537"/>
                              </a:lnTo>
                              <a:cubicBezTo>
                                <a:pt x="13736" y="13537"/>
                                <a:pt x="13736" y="13483"/>
                                <a:pt x="13708" y="13483"/>
                              </a:cubicBezTo>
                              <a:close/>
                              <a:moveTo>
                                <a:pt x="13569" y="9783"/>
                              </a:moveTo>
                              <a:lnTo>
                                <a:pt x="13569" y="9783"/>
                              </a:lnTo>
                              <a:cubicBezTo>
                                <a:pt x="13587" y="9728"/>
                                <a:pt x="13578" y="9728"/>
                                <a:pt x="13559" y="9728"/>
                              </a:cubicBezTo>
                              <a:cubicBezTo>
                                <a:pt x="13541" y="9728"/>
                                <a:pt x="13531" y="9728"/>
                                <a:pt x="13541" y="9783"/>
                              </a:cubicBezTo>
                              <a:cubicBezTo>
                                <a:pt x="13541" y="9837"/>
                                <a:pt x="13550" y="9837"/>
                                <a:pt x="13569" y="9783"/>
                              </a:cubicBezTo>
                              <a:close/>
                              <a:moveTo>
                                <a:pt x="14423" y="8423"/>
                              </a:moveTo>
                              <a:cubicBezTo>
                                <a:pt x="14432" y="8368"/>
                                <a:pt x="14423" y="8368"/>
                                <a:pt x="14404" y="8368"/>
                              </a:cubicBezTo>
                              <a:cubicBezTo>
                                <a:pt x="14386" y="8368"/>
                                <a:pt x="14367" y="8368"/>
                                <a:pt x="14386" y="8423"/>
                              </a:cubicBezTo>
                              <a:cubicBezTo>
                                <a:pt x="14395" y="8477"/>
                                <a:pt x="14414" y="8477"/>
                                <a:pt x="14423" y="8423"/>
                              </a:cubicBezTo>
                              <a:close/>
                              <a:moveTo>
                                <a:pt x="15017" y="8586"/>
                              </a:moveTo>
                              <a:cubicBezTo>
                                <a:pt x="15036" y="8695"/>
                                <a:pt x="15054" y="8749"/>
                                <a:pt x="15054" y="8695"/>
                              </a:cubicBezTo>
                              <a:cubicBezTo>
                                <a:pt x="15054" y="8640"/>
                                <a:pt x="15036" y="8477"/>
                                <a:pt x="15008" y="8368"/>
                              </a:cubicBezTo>
                              <a:cubicBezTo>
                                <a:pt x="14971" y="8205"/>
                                <a:pt x="14943" y="8151"/>
                                <a:pt x="14859" y="8151"/>
                              </a:cubicBezTo>
                              <a:cubicBezTo>
                                <a:pt x="14785" y="8151"/>
                                <a:pt x="14776" y="8151"/>
                                <a:pt x="14832" y="8205"/>
                              </a:cubicBezTo>
                              <a:cubicBezTo>
                                <a:pt x="14943" y="8314"/>
                                <a:pt x="14980" y="8368"/>
                                <a:pt x="15017" y="8586"/>
                              </a:cubicBezTo>
                              <a:close/>
                              <a:moveTo>
                                <a:pt x="15138" y="11415"/>
                              </a:moveTo>
                              <a:cubicBezTo>
                                <a:pt x="15147" y="11415"/>
                                <a:pt x="15157" y="11361"/>
                                <a:pt x="15166" y="11306"/>
                              </a:cubicBezTo>
                              <a:cubicBezTo>
                                <a:pt x="15175" y="11252"/>
                                <a:pt x="15166" y="11197"/>
                                <a:pt x="15147" y="11197"/>
                              </a:cubicBezTo>
                              <a:cubicBezTo>
                                <a:pt x="15129" y="11197"/>
                                <a:pt x="15119" y="11252"/>
                                <a:pt x="15119" y="11306"/>
                              </a:cubicBezTo>
                              <a:cubicBezTo>
                                <a:pt x="15119" y="11361"/>
                                <a:pt x="15129" y="11415"/>
                                <a:pt x="15138" y="11415"/>
                              </a:cubicBezTo>
                              <a:close/>
                              <a:moveTo>
                                <a:pt x="14729" y="10327"/>
                              </a:moveTo>
                              <a:cubicBezTo>
                                <a:pt x="14748" y="10327"/>
                                <a:pt x="14785" y="10327"/>
                                <a:pt x="14804" y="10327"/>
                              </a:cubicBezTo>
                              <a:cubicBezTo>
                                <a:pt x="14822" y="10327"/>
                                <a:pt x="14804" y="10273"/>
                                <a:pt x="14767" y="10273"/>
                              </a:cubicBezTo>
                              <a:cubicBezTo>
                                <a:pt x="14729" y="10273"/>
                                <a:pt x="14711" y="10273"/>
                                <a:pt x="14729" y="10327"/>
                              </a:cubicBezTo>
                              <a:close/>
                              <a:moveTo>
                                <a:pt x="14739" y="8368"/>
                              </a:moveTo>
                              <a:cubicBezTo>
                                <a:pt x="14748" y="8368"/>
                                <a:pt x="14757" y="8314"/>
                                <a:pt x="14757" y="8259"/>
                              </a:cubicBezTo>
                              <a:cubicBezTo>
                                <a:pt x="14757" y="8205"/>
                                <a:pt x="14748" y="8151"/>
                                <a:pt x="14729" y="8151"/>
                              </a:cubicBezTo>
                              <a:cubicBezTo>
                                <a:pt x="14711" y="8151"/>
                                <a:pt x="14711" y="8205"/>
                                <a:pt x="14711" y="8259"/>
                              </a:cubicBezTo>
                              <a:cubicBezTo>
                                <a:pt x="14720" y="8314"/>
                                <a:pt x="14729" y="8368"/>
                                <a:pt x="14739" y="8368"/>
                              </a:cubicBezTo>
                              <a:close/>
                              <a:moveTo>
                                <a:pt x="15249" y="9728"/>
                              </a:moveTo>
                              <a:cubicBezTo>
                                <a:pt x="15268" y="9728"/>
                                <a:pt x="15277" y="9674"/>
                                <a:pt x="15268" y="9620"/>
                              </a:cubicBezTo>
                              <a:cubicBezTo>
                                <a:pt x="15259" y="9565"/>
                                <a:pt x="15259" y="9511"/>
                                <a:pt x="15249" y="9511"/>
                              </a:cubicBezTo>
                              <a:cubicBezTo>
                                <a:pt x="15249" y="9511"/>
                                <a:pt x="15240" y="9565"/>
                                <a:pt x="15231" y="9620"/>
                              </a:cubicBezTo>
                              <a:cubicBezTo>
                                <a:pt x="15231" y="9674"/>
                                <a:pt x="15240" y="9728"/>
                                <a:pt x="15249" y="9728"/>
                              </a:cubicBezTo>
                              <a:close/>
                              <a:moveTo>
                                <a:pt x="18936" y="15332"/>
                              </a:moveTo>
                              <a:cubicBezTo>
                                <a:pt x="18973" y="15060"/>
                                <a:pt x="18964" y="15060"/>
                                <a:pt x="18862" y="15332"/>
                              </a:cubicBezTo>
                              <a:cubicBezTo>
                                <a:pt x="18815" y="15441"/>
                                <a:pt x="18750" y="15605"/>
                                <a:pt x="18713" y="15659"/>
                              </a:cubicBezTo>
                              <a:cubicBezTo>
                                <a:pt x="18658" y="15713"/>
                                <a:pt x="18658" y="15768"/>
                                <a:pt x="18704" y="15768"/>
                              </a:cubicBezTo>
                              <a:cubicBezTo>
                                <a:pt x="18778" y="15768"/>
                                <a:pt x="18899" y="15550"/>
                                <a:pt x="18936" y="15332"/>
                              </a:cubicBezTo>
                              <a:close/>
                              <a:moveTo>
                                <a:pt x="15370" y="11415"/>
                              </a:moveTo>
                              <a:cubicBezTo>
                                <a:pt x="15370" y="11361"/>
                                <a:pt x="15333" y="11306"/>
                                <a:pt x="15287" y="11306"/>
                              </a:cubicBezTo>
                              <a:cubicBezTo>
                                <a:pt x="15222" y="11306"/>
                                <a:pt x="15194" y="11306"/>
                                <a:pt x="15203" y="11361"/>
                              </a:cubicBezTo>
                              <a:cubicBezTo>
                                <a:pt x="15212" y="11524"/>
                                <a:pt x="15361" y="11524"/>
                                <a:pt x="15370" y="11415"/>
                              </a:cubicBezTo>
                              <a:close/>
                              <a:moveTo>
                                <a:pt x="15314" y="10817"/>
                              </a:moveTo>
                              <a:cubicBezTo>
                                <a:pt x="15324" y="10871"/>
                                <a:pt x="15352" y="10871"/>
                                <a:pt x="15370" y="10817"/>
                              </a:cubicBezTo>
                              <a:lnTo>
                                <a:pt x="15370" y="10817"/>
                              </a:lnTo>
                              <a:cubicBezTo>
                                <a:pt x="15389" y="10817"/>
                                <a:pt x="15379" y="10762"/>
                                <a:pt x="15352" y="10762"/>
                              </a:cubicBezTo>
                              <a:cubicBezTo>
                                <a:pt x="15314" y="10762"/>
                                <a:pt x="15296" y="10817"/>
                                <a:pt x="15314" y="10817"/>
                              </a:cubicBezTo>
                              <a:close/>
                              <a:moveTo>
                                <a:pt x="14284" y="11034"/>
                              </a:moveTo>
                              <a:cubicBezTo>
                                <a:pt x="14757" y="10980"/>
                                <a:pt x="14785" y="11034"/>
                                <a:pt x="14850" y="11470"/>
                              </a:cubicBezTo>
                              <a:cubicBezTo>
                                <a:pt x="14878" y="11633"/>
                                <a:pt x="14897" y="11687"/>
                                <a:pt x="14915" y="11633"/>
                              </a:cubicBezTo>
                              <a:cubicBezTo>
                                <a:pt x="14934" y="11578"/>
                                <a:pt x="14934" y="11524"/>
                                <a:pt x="14924" y="11524"/>
                              </a:cubicBezTo>
                              <a:cubicBezTo>
                                <a:pt x="14915" y="11524"/>
                                <a:pt x="14878" y="11415"/>
                                <a:pt x="14850" y="11252"/>
                              </a:cubicBezTo>
                              <a:cubicBezTo>
                                <a:pt x="14822" y="11089"/>
                                <a:pt x="14776" y="10980"/>
                                <a:pt x="14757" y="10925"/>
                              </a:cubicBezTo>
                              <a:cubicBezTo>
                                <a:pt x="14739" y="10871"/>
                                <a:pt x="14702" y="10817"/>
                                <a:pt x="14683" y="10762"/>
                              </a:cubicBezTo>
                              <a:lnTo>
                                <a:pt x="14683" y="10762"/>
                              </a:lnTo>
                              <a:cubicBezTo>
                                <a:pt x="14637" y="10653"/>
                                <a:pt x="14553" y="10653"/>
                                <a:pt x="14544" y="10762"/>
                              </a:cubicBezTo>
                              <a:cubicBezTo>
                                <a:pt x="14534" y="10817"/>
                                <a:pt x="14460" y="10871"/>
                                <a:pt x="14367" y="10871"/>
                              </a:cubicBezTo>
                              <a:cubicBezTo>
                                <a:pt x="14274" y="10871"/>
                                <a:pt x="14126" y="10925"/>
                                <a:pt x="14024" y="10980"/>
                              </a:cubicBezTo>
                              <a:cubicBezTo>
                                <a:pt x="13894" y="11034"/>
                                <a:pt x="13977" y="11034"/>
                                <a:pt x="14284" y="11034"/>
                              </a:cubicBezTo>
                              <a:close/>
                              <a:moveTo>
                                <a:pt x="14637" y="11524"/>
                              </a:moveTo>
                              <a:cubicBezTo>
                                <a:pt x="14664" y="11578"/>
                                <a:pt x="14683" y="11578"/>
                                <a:pt x="14683" y="11524"/>
                              </a:cubicBezTo>
                              <a:cubicBezTo>
                                <a:pt x="14683" y="11470"/>
                                <a:pt x="14664" y="11415"/>
                                <a:pt x="14646" y="11361"/>
                              </a:cubicBezTo>
                              <a:lnTo>
                                <a:pt x="14646" y="11361"/>
                              </a:lnTo>
                              <a:cubicBezTo>
                                <a:pt x="14572" y="11252"/>
                                <a:pt x="14460" y="11306"/>
                                <a:pt x="14321" y="11470"/>
                              </a:cubicBezTo>
                              <a:lnTo>
                                <a:pt x="14172" y="11633"/>
                              </a:lnTo>
                              <a:lnTo>
                                <a:pt x="14312" y="11578"/>
                              </a:lnTo>
                              <a:cubicBezTo>
                                <a:pt x="14507" y="11470"/>
                                <a:pt x="14581" y="11470"/>
                                <a:pt x="14637" y="11524"/>
                              </a:cubicBezTo>
                              <a:close/>
                              <a:moveTo>
                                <a:pt x="14423" y="10545"/>
                              </a:moveTo>
                              <a:cubicBezTo>
                                <a:pt x="14423" y="10599"/>
                                <a:pt x="14451" y="10653"/>
                                <a:pt x="14479" y="10653"/>
                              </a:cubicBezTo>
                              <a:cubicBezTo>
                                <a:pt x="14534" y="10653"/>
                                <a:pt x="14534" y="10653"/>
                                <a:pt x="14488" y="10545"/>
                              </a:cubicBezTo>
                              <a:cubicBezTo>
                                <a:pt x="14432" y="10436"/>
                                <a:pt x="14423" y="10436"/>
                                <a:pt x="14423" y="10545"/>
                              </a:cubicBezTo>
                              <a:close/>
                              <a:moveTo>
                                <a:pt x="14618" y="10327"/>
                              </a:moveTo>
                              <a:lnTo>
                                <a:pt x="14692" y="10381"/>
                              </a:lnTo>
                              <a:lnTo>
                                <a:pt x="14627" y="10218"/>
                              </a:lnTo>
                              <a:cubicBezTo>
                                <a:pt x="14553" y="10055"/>
                                <a:pt x="14488" y="10001"/>
                                <a:pt x="14516" y="10164"/>
                              </a:cubicBezTo>
                              <a:cubicBezTo>
                                <a:pt x="14534" y="10218"/>
                                <a:pt x="14572" y="10273"/>
                                <a:pt x="14618" y="10327"/>
                              </a:cubicBezTo>
                              <a:close/>
                              <a:moveTo>
                                <a:pt x="14609" y="8314"/>
                              </a:moveTo>
                              <a:cubicBezTo>
                                <a:pt x="14627" y="8314"/>
                                <a:pt x="14618" y="8259"/>
                                <a:pt x="14590" y="8259"/>
                              </a:cubicBezTo>
                              <a:cubicBezTo>
                                <a:pt x="14562" y="8259"/>
                                <a:pt x="14544" y="8259"/>
                                <a:pt x="14562" y="8314"/>
                              </a:cubicBezTo>
                              <a:cubicBezTo>
                                <a:pt x="14572" y="8368"/>
                                <a:pt x="14590" y="8368"/>
                                <a:pt x="14609" y="8314"/>
                              </a:cubicBezTo>
                              <a:close/>
                              <a:moveTo>
                                <a:pt x="15547" y="14244"/>
                              </a:moveTo>
                              <a:cubicBezTo>
                                <a:pt x="15528" y="14190"/>
                                <a:pt x="15370" y="14190"/>
                                <a:pt x="15352" y="14299"/>
                              </a:cubicBezTo>
                              <a:cubicBezTo>
                                <a:pt x="15333" y="14408"/>
                                <a:pt x="15370" y="14462"/>
                                <a:pt x="15463" y="14408"/>
                              </a:cubicBezTo>
                              <a:cubicBezTo>
                                <a:pt x="15519" y="14299"/>
                                <a:pt x="15556" y="14244"/>
                                <a:pt x="15547" y="14244"/>
                              </a:cubicBezTo>
                              <a:close/>
                              <a:moveTo>
                                <a:pt x="1682" y="18434"/>
                              </a:moveTo>
                              <a:cubicBezTo>
                                <a:pt x="1691" y="18434"/>
                                <a:pt x="1710" y="18488"/>
                                <a:pt x="1719" y="18543"/>
                              </a:cubicBezTo>
                              <a:cubicBezTo>
                                <a:pt x="1729" y="18597"/>
                                <a:pt x="1738" y="18597"/>
                                <a:pt x="1747" y="18488"/>
                              </a:cubicBezTo>
                              <a:cubicBezTo>
                                <a:pt x="1766" y="18379"/>
                                <a:pt x="1766" y="18379"/>
                                <a:pt x="1775" y="18488"/>
                              </a:cubicBezTo>
                              <a:cubicBezTo>
                                <a:pt x="1784" y="18543"/>
                                <a:pt x="1812" y="18597"/>
                                <a:pt x="1859" y="18597"/>
                              </a:cubicBezTo>
                              <a:cubicBezTo>
                                <a:pt x="1924" y="18597"/>
                                <a:pt x="1924" y="18597"/>
                                <a:pt x="1896" y="18434"/>
                              </a:cubicBezTo>
                              <a:cubicBezTo>
                                <a:pt x="1868" y="18325"/>
                                <a:pt x="1896" y="18325"/>
                                <a:pt x="2081" y="18325"/>
                              </a:cubicBezTo>
                              <a:cubicBezTo>
                                <a:pt x="2202" y="18325"/>
                                <a:pt x="2304" y="18271"/>
                                <a:pt x="2304" y="18271"/>
                              </a:cubicBezTo>
                              <a:lnTo>
                                <a:pt x="2304" y="18271"/>
                              </a:lnTo>
                              <a:cubicBezTo>
                                <a:pt x="2304" y="18162"/>
                                <a:pt x="1766" y="18162"/>
                                <a:pt x="1682" y="18271"/>
                              </a:cubicBezTo>
                              <a:cubicBezTo>
                                <a:pt x="1626" y="18379"/>
                                <a:pt x="1617" y="18379"/>
                                <a:pt x="1682" y="18434"/>
                              </a:cubicBezTo>
                              <a:close/>
                              <a:moveTo>
                                <a:pt x="1701" y="18978"/>
                              </a:moveTo>
                              <a:cubicBezTo>
                                <a:pt x="1710" y="19032"/>
                                <a:pt x="1719" y="19032"/>
                                <a:pt x="1738" y="18978"/>
                              </a:cubicBezTo>
                              <a:cubicBezTo>
                                <a:pt x="1756" y="18923"/>
                                <a:pt x="1747" y="18923"/>
                                <a:pt x="1729" y="18923"/>
                              </a:cubicBezTo>
                              <a:cubicBezTo>
                                <a:pt x="1701" y="18923"/>
                                <a:pt x="1691" y="18923"/>
                                <a:pt x="1701" y="18978"/>
                              </a:cubicBezTo>
                              <a:close/>
                              <a:moveTo>
                                <a:pt x="1543" y="17726"/>
                              </a:moveTo>
                              <a:cubicBezTo>
                                <a:pt x="1561" y="17672"/>
                                <a:pt x="1552" y="17672"/>
                                <a:pt x="1534" y="17672"/>
                              </a:cubicBezTo>
                              <a:cubicBezTo>
                                <a:pt x="1515" y="17672"/>
                                <a:pt x="1506" y="17672"/>
                                <a:pt x="1515" y="17726"/>
                              </a:cubicBezTo>
                              <a:cubicBezTo>
                                <a:pt x="1515" y="17781"/>
                                <a:pt x="1524" y="17781"/>
                                <a:pt x="1543" y="17726"/>
                              </a:cubicBezTo>
                              <a:close/>
                              <a:moveTo>
                                <a:pt x="2100" y="17509"/>
                              </a:moveTo>
                              <a:cubicBezTo>
                                <a:pt x="2119" y="17454"/>
                                <a:pt x="2109" y="17454"/>
                                <a:pt x="2091" y="17454"/>
                              </a:cubicBezTo>
                              <a:cubicBezTo>
                                <a:pt x="2072" y="17454"/>
                                <a:pt x="2063" y="17454"/>
                                <a:pt x="2072" y="17509"/>
                              </a:cubicBezTo>
                              <a:cubicBezTo>
                                <a:pt x="2072" y="17563"/>
                                <a:pt x="2091" y="17563"/>
                                <a:pt x="2100" y="17509"/>
                              </a:cubicBezTo>
                              <a:close/>
                              <a:moveTo>
                                <a:pt x="2434" y="18869"/>
                              </a:moveTo>
                              <a:cubicBezTo>
                                <a:pt x="2434" y="18869"/>
                                <a:pt x="2444" y="18923"/>
                                <a:pt x="2462" y="18978"/>
                              </a:cubicBezTo>
                              <a:cubicBezTo>
                                <a:pt x="2481" y="19032"/>
                                <a:pt x="2490" y="18978"/>
                                <a:pt x="2490" y="18923"/>
                              </a:cubicBezTo>
                              <a:cubicBezTo>
                                <a:pt x="2490" y="18869"/>
                                <a:pt x="2481" y="18815"/>
                                <a:pt x="2462" y="18815"/>
                              </a:cubicBezTo>
                              <a:cubicBezTo>
                                <a:pt x="2444" y="18815"/>
                                <a:pt x="2434" y="18815"/>
                                <a:pt x="2434" y="18869"/>
                              </a:cubicBezTo>
                              <a:close/>
                              <a:moveTo>
                                <a:pt x="1292" y="18488"/>
                              </a:moveTo>
                              <a:cubicBezTo>
                                <a:pt x="1311" y="18488"/>
                                <a:pt x="1339" y="18488"/>
                                <a:pt x="1366" y="18488"/>
                              </a:cubicBezTo>
                              <a:lnTo>
                                <a:pt x="1366" y="18488"/>
                              </a:lnTo>
                              <a:cubicBezTo>
                                <a:pt x="1385" y="18488"/>
                                <a:pt x="1376" y="18434"/>
                                <a:pt x="1339" y="18434"/>
                              </a:cubicBezTo>
                              <a:cubicBezTo>
                                <a:pt x="1301" y="18434"/>
                                <a:pt x="1283" y="18434"/>
                                <a:pt x="1292" y="18488"/>
                              </a:cubicBezTo>
                              <a:close/>
                              <a:moveTo>
                                <a:pt x="2063" y="18923"/>
                              </a:moveTo>
                              <a:cubicBezTo>
                                <a:pt x="2081" y="19032"/>
                                <a:pt x="2332" y="18978"/>
                                <a:pt x="2379" y="18869"/>
                              </a:cubicBezTo>
                              <a:cubicBezTo>
                                <a:pt x="2397" y="18815"/>
                                <a:pt x="2397" y="18815"/>
                                <a:pt x="2379" y="18651"/>
                              </a:cubicBezTo>
                              <a:cubicBezTo>
                                <a:pt x="2369" y="18543"/>
                                <a:pt x="2341" y="18543"/>
                                <a:pt x="2323" y="18543"/>
                              </a:cubicBezTo>
                              <a:cubicBezTo>
                                <a:pt x="2239" y="18706"/>
                                <a:pt x="2165" y="18760"/>
                                <a:pt x="2100" y="18760"/>
                              </a:cubicBezTo>
                              <a:cubicBezTo>
                                <a:pt x="2063" y="18815"/>
                                <a:pt x="2044" y="18815"/>
                                <a:pt x="2063" y="18923"/>
                              </a:cubicBezTo>
                              <a:close/>
                              <a:moveTo>
                                <a:pt x="818" y="16693"/>
                              </a:moveTo>
                              <a:cubicBezTo>
                                <a:pt x="828" y="16638"/>
                                <a:pt x="818" y="16638"/>
                                <a:pt x="800" y="16638"/>
                              </a:cubicBezTo>
                              <a:cubicBezTo>
                                <a:pt x="781" y="16638"/>
                                <a:pt x="763" y="16638"/>
                                <a:pt x="781" y="16693"/>
                              </a:cubicBezTo>
                              <a:cubicBezTo>
                                <a:pt x="791" y="16693"/>
                                <a:pt x="809" y="16693"/>
                                <a:pt x="818" y="16693"/>
                              </a:cubicBezTo>
                              <a:close/>
                              <a:moveTo>
                                <a:pt x="586" y="19740"/>
                              </a:moveTo>
                              <a:cubicBezTo>
                                <a:pt x="558" y="19740"/>
                                <a:pt x="558" y="19740"/>
                                <a:pt x="586" y="19848"/>
                              </a:cubicBezTo>
                              <a:cubicBezTo>
                                <a:pt x="605" y="19903"/>
                                <a:pt x="623" y="19957"/>
                                <a:pt x="642" y="19957"/>
                              </a:cubicBezTo>
                              <a:cubicBezTo>
                                <a:pt x="670" y="19957"/>
                                <a:pt x="670" y="19957"/>
                                <a:pt x="642" y="19848"/>
                              </a:cubicBezTo>
                              <a:cubicBezTo>
                                <a:pt x="633" y="19794"/>
                                <a:pt x="605" y="19740"/>
                                <a:pt x="586" y="19740"/>
                              </a:cubicBezTo>
                              <a:close/>
                              <a:moveTo>
                                <a:pt x="642" y="18379"/>
                              </a:moveTo>
                              <a:lnTo>
                                <a:pt x="642" y="18379"/>
                              </a:lnTo>
                              <a:cubicBezTo>
                                <a:pt x="661" y="18325"/>
                                <a:pt x="651" y="18325"/>
                                <a:pt x="633" y="18325"/>
                              </a:cubicBezTo>
                              <a:cubicBezTo>
                                <a:pt x="614" y="18325"/>
                                <a:pt x="605" y="18325"/>
                                <a:pt x="614" y="18379"/>
                              </a:cubicBezTo>
                              <a:cubicBezTo>
                                <a:pt x="614" y="18379"/>
                                <a:pt x="633" y="18379"/>
                                <a:pt x="642" y="18379"/>
                              </a:cubicBezTo>
                              <a:close/>
                              <a:moveTo>
                                <a:pt x="939" y="18597"/>
                              </a:moveTo>
                              <a:cubicBezTo>
                                <a:pt x="1004" y="18543"/>
                                <a:pt x="930" y="18543"/>
                                <a:pt x="735" y="18543"/>
                              </a:cubicBezTo>
                              <a:cubicBezTo>
                                <a:pt x="558" y="18597"/>
                                <a:pt x="410" y="18651"/>
                                <a:pt x="391" y="18651"/>
                              </a:cubicBezTo>
                              <a:cubicBezTo>
                                <a:pt x="373" y="18815"/>
                                <a:pt x="781" y="18706"/>
                                <a:pt x="939" y="18597"/>
                              </a:cubicBezTo>
                              <a:close/>
                              <a:moveTo>
                                <a:pt x="2657" y="18706"/>
                              </a:moveTo>
                              <a:cubicBezTo>
                                <a:pt x="2639" y="18706"/>
                                <a:pt x="2620" y="18760"/>
                                <a:pt x="2620" y="18815"/>
                              </a:cubicBezTo>
                              <a:cubicBezTo>
                                <a:pt x="2620" y="18869"/>
                                <a:pt x="2639" y="18923"/>
                                <a:pt x="2666" y="18923"/>
                              </a:cubicBezTo>
                              <a:cubicBezTo>
                                <a:pt x="2694" y="18923"/>
                                <a:pt x="2704" y="18869"/>
                                <a:pt x="2704" y="18815"/>
                              </a:cubicBezTo>
                              <a:cubicBezTo>
                                <a:pt x="2694" y="18760"/>
                                <a:pt x="2676" y="18706"/>
                                <a:pt x="2657" y="18706"/>
                              </a:cubicBezTo>
                              <a:close/>
                              <a:moveTo>
                                <a:pt x="1153" y="17944"/>
                              </a:moveTo>
                              <a:cubicBezTo>
                                <a:pt x="1181" y="17890"/>
                                <a:pt x="1236" y="17890"/>
                                <a:pt x="1274" y="17890"/>
                              </a:cubicBezTo>
                              <a:lnTo>
                                <a:pt x="1348" y="17890"/>
                              </a:lnTo>
                              <a:lnTo>
                                <a:pt x="1274" y="17835"/>
                              </a:lnTo>
                              <a:cubicBezTo>
                                <a:pt x="1227" y="17781"/>
                                <a:pt x="1190" y="17781"/>
                                <a:pt x="1181" y="17726"/>
                              </a:cubicBezTo>
                              <a:cubicBezTo>
                                <a:pt x="1171" y="17726"/>
                                <a:pt x="1153" y="17781"/>
                                <a:pt x="1134" y="17890"/>
                              </a:cubicBezTo>
                              <a:cubicBezTo>
                                <a:pt x="1106" y="17998"/>
                                <a:pt x="1106" y="17998"/>
                                <a:pt x="1153" y="17944"/>
                              </a:cubicBezTo>
                              <a:close/>
                              <a:moveTo>
                                <a:pt x="1144" y="18543"/>
                              </a:moveTo>
                              <a:lnTo>
                                <a:pt x="1144" y="18543"/>
                              </a:lnTo>
                              <a:cubicBezTo>
                                <a:pt x="1162" y="18543"/>
                                <a:pt x="1144" y="18488"/>
                                <a:pt x="1116" y="18488"/>
                              </a:cubicBezTo>
                              <a:cubicBezTo>
                                <a:pt x="1079" y="18488"/>
                                <a:pt x="1069" y="18488"/>
                                <a:pt x="1088" y="18543"/>
                              </a:cubicBezTo>
                              <a:cubicBezTo>
                                <a:pt x="1106" y="18597"/>
                                <a:pt x="1134" y="18597"/>
                                <a:pt x="1144" y="18543"/>
                              </a:cubicBezTo>
                              <a:close/>
                              <a:moveTo>
                                <a:pt x="1246" y="19141"/>
                              </a:moveTo>
                              <a:cubicBezTo>
                                <a:pt x="1236" y="19195"/>
                                <a:pt x="1246" y="19195"/>
                                <a:pt x="1264" y="19195"/>
                              </a:cubicBezTo>
                              <a:cubicBezTo>
                                <a:pt x="1283" y="19141"/>
                                <a:pt x="1292" y="19141"/>
                                <a:pt x="1292" y="19087"/>
                              </a:cubicBezTo>
                              <a:cubicBezTo>
                                <a:pt x="1292" y="18978"/>
                                <a:pt x="1255" y="19032"/>
                                <a:pt x="1246" y="19141"/>
                              </a:cubicBezTo>
                              <a:close/>
                              <a:moveTo>
                                <a:pt x="6622" y="17781"/>
                              </a:moveTo>
                              <a:cubicBezTo>
                                <a:pt x="6585" y="17944"/>
                                <a:pt x="6604" y="17998"/>
                                <a:pt x="6660" y="17944"/>
                              </a:cubicBezTo>
                              <a:cubicBezTo>
                                <a:pt x="6697" y="17890"/>
                                <a:pt x="6706" y="17835"/>
                                <a:pt x="6687" y="17781"/>
                              </a:cubicBezTo>
                              <a:cubicBezTo>
                                <a:pt x="6660" y="17618"/>
                                <a:pt x="6650" y="17618"/>
                                <a:pt x="6622" y="17781"/>
                              </a:cubicBezTo>
                              <a:close/>
                              <a:moveTo>
                                <a:pt x="6706" y="17346"/>
                              </a:moveTo>
                              <a:cubicBezTo>
                                <a:pt x="6697" y="17346"/>
                                <a:pt x="6687" y="17400"/>
                                <a:pt x="6678" y="17454"/>
                              </a:cubicBezTo>
                              <a:cubicBezTo>
                                <a:pt x="6669" y="17509"/>
                                <a:pt x="6678" y="17563"/>
                                <a:pt x="6687" y="17563"/>
                              </a:cubicBezTo>
                              <a:cubicBezTo>
                                <a:pt x="6697" y="17563"/>
                                <a:pt x="6706" y="17509"/>
                                <a:pt x="6715" y="17454"/>
                              </a:cubicBezTo>
                              <a:cubicBezTo>
                                <a:pt x="6725" y="17400"/>
                                <a:pt x="6715" y="17346"/>
                                <a:pt x="6706" y="17346"/>
                              </a:cubicBezTo>
                              <a:close/>
                              <a:moveTo>
                                <a:pt x="11256" y="12122"/>
                              </a:moveTo>
                              <a:cubicBezTo>
                                <a:pt x="11117" y="12068"/>
                                <a:pt x="11024" y="12068"/>
                                <a:pt x="11006" y="12122"/>
                              </a:cubicBezTo>
                              <a:cubicBezTo>
                                <a:pt x="10987" y="12231"/>
                                <a:pt x="10996" y="12231"/>
                                <a:pt x="11154" y="12231"/>
                              </a:cubicBezTo>
                              <a:cubicBezTo>
                                <a:pt x="11331" y="12231"/>
                                <a:pt x="11377" y="12231"/>
                                <a:pt x="11256" y="12122"/>
                              </a:cubicBezTo>
                              <a:lnTo>
                                <a:pt x="11256" y="12122"/>
                              </a:lnTo>
                              <a:close/>
                              <a:moveTo>
                                <a:pt x="6743" y="15605"/>
                              </a:moveTo>
                              <a:lnTo>
                                <a:pt x="6743" y="15605"/>
                              </a:lnTo>
                              <a:cubicBezTo>
                                <a:pt x="6743" y="15605"/>
                                <a:pt x="6706" y="15550"/>
                                <a:pt x="6660" y="15550"/>
                              </a:cubicBezTo>
                              <a:cubicBezTo>
                                <a:pt x="6613" y="15550"/>
                                <a:pt x="6567" y="15605"/>
                                <a:pt x="6557" y="15659"/>
                              </a:cubicBezTo>
                              <a:cubicBezTo>
                                <a:pt x="6548" y="15768"/>
                                <a:pt x="6725" y="15713"/>
                                <a:pt x="6743" y="15605"/>
                              </a:cubicBezTo>
                              <a:close/>
                              <a:moveTo>
                                <a:pt x="6882" y="14136"/>
                              </a:moveTo>
                              <a:cubicBezTo>
                                <a:pt x="6920" y="14136"/>
                                <a:pt x="6920" y="14136"/>
                                <a:pt x="6901" y="14027"/>
                              </a:cubicBezTo>
                              <a:cubicBezTo>
                                <a:pt x="6864" y="13918"/>
                                <a:pt x="6873" y="13918"/>
                                <a:pt x="6855" y="14027"/>
                              </a:cubicBezTo>
                              <a:cubicBezTo>
                                <a:pt x="6855" y="14081"/>
                                <a:pt x="6864" y="14136"/>
                                <a:pt x="6882" y="14136"/>
                              </a:cubicBezTo>
                              <a:close/>
                              <a:moveTo>
                                <a:pt x="6725" y="14516"/>
                              </a:moveTo>
                              <a:cubicBezTo>
                                <a:pt x="6725" y="14408"/>
                                <a:pt x="6678" y="14408"/>
                                <a:pt x="6660" y="14516"/>
                              </a:cubicBezTo>
                              <a:cubicBezTo>
                                <a:pt x="6650" y="14571"/>
                                <a:pt x="6650" y="14625"/>
                                <a:pt x="6660" y="14680"/>
                              </a:cubicBezTo>
                              <a:cubicBezTo>
                                <a:pt x="6669" y="14788"/>
                                <a:pt x="6725" y="14625"/>
                                <a:pt x="6725" y="14516"/>
                              </a:cubicBezTo>
                              <a:close/>
                              <a:moveTo>
                                <a:pt x="7050" y="15985"/>
                              </a:moveTo>
                              <a:cubicBezTo>
                                <a:pt x="7031" y="15985"/>
                                <a:pt x="7022" y="15985"/>
                                <a:pt x="7031" y="16040"/>
                              </a:cubicBezTo>
                              <a:cubicBezTo>
                                <a:pt x="7040" y="16094"/>
                                <a:pt x="7050" y="16094"/>
                                <a:pt x="7068" y="16040"/>
                              </a:cubicBezTo>
                              <a:lnTo>
                                <a:pt x="7068" y="16040"/>
                              </a:lnTo>
                              <a:cubicBezTo>
                                <a:pt x="7077" y="16040"/>
                                <a:pt x="7068" y="15985"/>
                                <a:pt x="7050" y="15985"/>
                              </a:cubicBezTo>
                              <a:close/>
                              <a:moveTo>
                                <a:pt x="3772" y="18325"/>
                              </a:moveTo>
                              <a:cubicBezTo>
                                <a:pt x="3781" y="18271"/>
                                <a:pt x="3781" y="18216"/>
                                <a:pt x="3753" y="18271"/>
                              </a:cubicBezTo>
                              <a:cubicBezTo>
                                <a:pt x="3725" y="18325"/>
                                <a:pt x="3725" y="18379"/>
                                <a:pt x="3734" y="18379"/>
                              </a:cubicBezTo>
                              <a:cubicBezTo>
                                <a:pt x="3734" y="18379"/>
                                <a:pt x="3753" y="18379"/>
                                <a:pt x="3772" y="18325"/>
                              </a:cubicBezTo>
                              <a:close/>
                              <a:moveTo>
                                <a:pt x="2546" y="18434"/>
                              </a:moveTo>
                              <a:cubicBezTo>
                                <a:pt x="2592" y="18434"/>
                                <a:pt x="2741" y="18488"/>
                                <a:pt x="2880" y="18488"/>
                              </a:cubicBezTo>
                              <a:cubicBezTo>
                                <a:pt x="3103" y="18488"/>
                                <a:pt x="3140" y="18597"/>
                                <a:pt x="2945" y="18651"/>
                              </a:cubicBezTo>
                              <a:cubicBezTo>
                                <a:pt x="2899" y="18651"/>
                                <a:pt x="2843" y="18706"/>
                                <a:pt x="2824" y="18760"/>
                              </a:cubicBezTo>
                              <a:cubicBezTo>
                                <a:pt x="2796" y="18815"/>
                                <a:pt x="2880" y="18815"/>
                                <a:pt x="3038" y="18815"/>
                              </a:cubicBezTo>
                              <a:cubicBezTo>
                                <a:pt x="3177" y="18815"/>
                                <a:pt x="3298" y="18815"/>
                                <a:pt x="3298" y="18869"/>
                              </a:cubicBezTo>
                              <a:cubicBezTo>
                                <a:pt x="3298" y="18923"/>
                                <a:pt x="3753" y="19087"/>
                                <a:pt x="3874" y="19087"/>
                              </a:cubicBezTo>
                              <a:cubicBezTo>
                                <a:pt x="4032" y="19087"/>
                                <a:pt x="4059" y="19087"/>
                                <a:pt x="4106" y="19087"/>
                              </a:cubicBezTo>
                              <a:cubicBezTo>
                                <a:pt x="4199" y="19141"/>
                                <a:pt x="4236" y="19087"/>
                                <a:pt x="4227" y="18978"/>
                              </a:cubicBezTo>
                              <a:cubicBezTo>
                                <a:pt x="4217" y="18923"/>
                                <a:pt x="4143" y="18869"/>
                                <a:pt x="4050" y="18869"/>
                              </a:cubicBezTo>
                              <a:cubicBezTo>
                                <a:pt x="3957" y="18869"/>
                                <a:pt x="3818" y="18815"/>
                                <a:pt x="3734" y="18760"/>
                              </a:cubicBezTo>
                              <a:cubicBezTo>
                                <a:pt x="3651" y="18706"/>
                                <a:pt x="3512" y="18651"/>
                                <a:pt x="3428" y="18597"/>
                              </a:cubicBezTo>
                              <a:cubicBezTo>
                                <a:pt x="3344" y="18543"/>
                                <a:pt x="3252" y="18434"/>
                                <a:pt x="3224" y="18379"/>
                              </a:cubicBezTo>
                              <a:lnTo>
                                <a:pt x="3224" y="18379"/>
                              </a:lnTo>
                              <a:cubicBezTo>
                                <a:pt x="3177" y="18216"/>
                                <a:pt x="3140" y="18216"/>
                                <a:pt x="3047" y="18271"/>
                              </a:cubicBezTo>
                              <a:cubicBezTo>
                                <a:pt x="2982" y="18325"/>
                                <a:pt x="2899" y="18325"/>
                                <a:pt x="2871" y="18325"/>
                              </a:cubicBezTo>
                              <a:cubicBezTo>
                                <a:pt x="2713" y="18216"/>
                                <a:pt x="2434" y="18162"/>
                                <a:pt x="2416" y="18271"/>
                              </a:cubicBezTo>
                              <a:cubicBezTo>
                                <a:pt x="2397" y="18379"/>
                                <a:pt x="2397" y="18379"/>
                                <a:pt x="2425" y="18379"/>
                              </a:cubicBezTo>
                              <a:cubicBezTo>
                                <a:pt x="2444" y="18379"/>
                                <a:pt x="2499" y="18434"/>
                                <a:pt x="2546" y="18434"/>
                              </a:cubicBezTo>
                              <a:close/>
                              <a:moveTo>
                                <a:pt x="3140" y="18379"/>
                              </a:moveTo>
                              <a:cubicBezTo>
                                <a:pt x="3140" y="18379"/>
                                <a:pt x="3159" y="18434"/>
                                <a:pt x="3186" y="18434"/>
                              </a:cubicBezTo>
                              <a:cubicBezTo>
                                <a:pt x="3205" y="18434"/>
                                <a:pt x="3224" y="18543"/>
                                <a:pt x="3214" y="18543"/>
                              </a:cubicBezTo>
                              <a:cubicBezTo>
                                <a:pt x="3205" y="18651"/>
                                <a:pt x="3131" y="18543"/>
                                <a:pt x="3131" y="18434"/>
                              </a:cubicBezTo>
                              <a:cubicBezTo>
                                <a:pt x="3131" y="18434"/>
                                <a:pt x="3131" y="18379"/>
                                <a:pt x="3140" y="18379"/>
                              </a:cubicBezTo>
                              <a:close/>
                              <a:moveTo>
                                <a:pt x="2676" y="17835"/>
                              </a:moveTo>
                              <a:cubicBezTo>
                                <a:pt x="2694" y="17835"/>
                                <a:pt x="2676" y="17781"/>
                                <a:pt x="2648" y="17781"/>
                              </a:cubicBezTo>
                              <a:cubicBezTo>
                                <a:pt x="2611" y="17781"/>
                                <a:pt x="2601" y="17781"/>
                                <a:pt x="2620" y="17835"/>
                              </a:cubicBezTo>
                              <a:cubicBezTo>
                                <a:pt x="2629" y="17835"/>
                                <a:pt x="2657" y="17835"/>
                                <a:pt x="2676" y="17835"/>
                              </a:cubicBezTo>
                              <a:close/>
                              <a:moveTo>
                                <a:pt x="3549" y="19359"/>
                              </a:moveTo>
                              <a:cubicBezTo>
                                <a:pt x="3530" y="19359"/>
                                <a:pt x="3521" y="19359"/>
                                <a:pt x="3530" y="19413"/>
                              </a:cubicBezTo>
                              <a:cubicBezTo>
                                <a:pt x="3539" y="19468"/>
                                <a:pt x="3549" y="19468"/>
                                <a:pt x="3567" y="19413"/>
                              </a:cubicBezTo>
                              <a:lnTo>
                                <a:pt x="3567" y="19413"/>
                              </a:lnTo>
                              <a:cubicBezTo>
                                <a:pt x="3567" y="19359"/>
                                <a:pt x="3567" y="19359"/>
                                <a:pt x="3549" y="19359"/>
                              </a:cubicBezTo>
                              <a:close/>
                              <a:moveTo>
                                <a:pt x="3725" y="19304"/>
                              </a:moveTo>
                              <a:cubicBezTo>
                                <a:pt x="3604" y="19359"/>
                                <a:pt x="3549" y="19522"/>
                                <a:pt x="3651" y="19522"/>
                              </a:cubicBezTo>
                              <a:cubicBezTo>
                                <a:pt x="3688" y="19522"/>
                                <a:pt x="3744" y="19467"/>
                                <a:pt x="3772" y="19359"/>
                              </a:cubicBezTo>
                              <a:cubicBezTo>
                                <a:pt x="3827" y="19250"/>
                                <a:pt x="3818" y="19250"/>
                                <a:pt x="3725" y="19304"/>
                              </a:cubicBezTo>
                              <a:close/>
                              <a:moveTo>
                                <a:pt x="3409" y="17726"/>
                              </a:moveTo>
                              <a:cubicBezTo>
                                <a:pt x="3409" y="17672"/>
                                <a:pt x="3391" y="17618"/>
                                <a:pt x="3363" y="17618"/>
                              </a:cubicBezTo>
                              <a:cubicBezTo>
                                <a:pt x="3335" y="17618"/>
                                <a:pt x="3317" y="17618"/>
                                <a:pt x="3317" y="17672"/>
                              </a:cubicBezTo>
                              <a:cubicBezTo>
                                <a:pt x="3317" y="17726"/>
                                <a:pt x="3335" y="17726"/>
                                <a:pt x="3363" y="17781"/>
                              </a:cubicBezTo>
                              <a:cubicBezTo>
                                <a:pt x="3391" y="17835"/>
                                <a:pt x="3409" y="17781"/>
                                <a:pt x="3409" y="17726"/>
                              </a:cubicBezTo>
                              <a:close/>
                              <a:moveTo>
                                <a:pt x="2880" y="17944"/>
                              </a:moveTo>
                              <a:cubicBezTo>
                                <a:pt x="2871" y="17998"/>
                                <a:pt x="2964" y="18053"/>
                                <a:pt x="3084" y="18053"/>
                              </a:cubicBezTo>
                              <a:cubicBezTo>
                                <a:pt x="3205" y="18053"/>
                                <a:pt x="3344" y="18107"/>
                                <a:pt x="3400" y="18216"/>
                              </a:cubicBezTo>
                              <a:cubicBezTo>
                                <a:pt x="3456" y="18325"/>
                                <a:pt x="3502" y="18325"/>
                                <a:pt x="3521" y="18271"/>
                              </a:cubicBezTo>
                              <a:cubicBezTo>
                                <a:pt x="3539" y="18216"/>
                                <a:pt x="3521" y="18162"/>
                                <a:pt x="3428" y="18107"/>
                              </a:cubicBezTo>
                              <a:cubicBezTo>
                                <a:pt x="3289" y="17998"/>
                                <a:pt x="3261" y="17944"/>
                                <a:pt x="3261" y="17781"/>
                              </a:cubicBezTo>
                              <a:cubicBezTo>
                                <a:pt x="3261" y="17726"/>
                                <a:pt x="3242" y="17618"/>
                                <a:pt x="3224" y="17618"/>
                              </a:cubicBezTo>
                              <a:cubicBezTo>
                                <a:pt x="3205" y="17618"/>
                                <a:pt x="3186" y="17672"/>
                                <a:pt x="3186" y="17726"/>
                              </a:cubicBezTo>
                              <a:cubicBezTo>
                                <a:pt x="3186" y="17781"/>
                                <a:pt x="3149" y="17835"/>
                                <a:pt x="3084" y="17781"/>
                              </a:cubicBezTo>
                              <a:cubicBezTo>
                                <a:pt x="3029" y="17726"/>
                                <a:pt x="2936" y="17781"/>
                                <a:pt x="2889" y="17835"/>
                              </a:cubicBezTo>
                              <a:cubicBezTo>
                                <a:pt x="2824" y="17890"/>
                                <a:pt x="2815" y="17944"/>
                                <a:pt x="2843" y="17944"/>
                              </a:cubicBezTo>
                              <a:cubicBezTo>
                                <a:pt x="2871" y="17890"/>
                                <a:pt x="2889" y="17890"/>
                                <a:pt x="2880" y="17944"/>
                              </a:cubicBezTo>
                              <a:close/>
                              <a:moveTo>
                                <a:pt x="3976" y="18706"/>
                              </a:moveTo>
                              <a:cubicBezTo>
                                <a:pt x="4004" y="18706"/>
                                <a:pt x="4032" y="18651"/>
                                <a:pt x="4032" y="18597"/>
                              </a:cubicBezTo>
                              <a:cubicBezTo>
                                <a:pt x="4032" y="18543"/>
                                <a:pt x="4004" y="18488"/>
                                <a:pt x="3976" y="18488"/>
                              </a:cubicBezTo>
                              <a:cubicBezTo>
                                <a:pt x="3948" y="18488"/>
                                <a:pt x="3920" y="18543"/>
                                <a:pt x="3920" y="18597"/>
                              </a:cubicBezTo>
                              <a:cubicBezTo>
                                <a:pt x="3920" y="18651"/>
                                <a:pt x="3948" y="18706"/>
                                <a:pt x="3976" y="18706"/>
                              </a:cubicBezTo>
                              <a:close/>
                              <a:moveTo>
                                <a:pt x="17859" y="16421"/>
                              </a:moveTo>
                              <a:cubicBezTo>
                                <a:pt x="17822" y="16638"/>
                                <a:pt x="17840" y="16693"/>
                                <a:pt x="17887" y="16584"/>
                              </a:cubicBezTo>
                              <a:cubicBezTo>
                                <a:pt x="17924" y="16529"/>
                                <a:pt x="17933" y="16421"/>
                                <a:pt x="17915" y="16366"/>
                              </a:cubicBezTo>
                              <a:cubicBezTo>
                                <a:pt x="17896" y="16257"/>
                                <a:pt x="17887" y="16257"/>
                                <a:pt x="17859" y="16421"/>
                              </a:cubicBezTo>
                              <a:close/>
                              <a:moveTo>
                                <a:pt x="17952" y="15877"/>
                              </a:moveTo>
                              <a:cubicBezTo>
                                <a:pt x="17970" y="15822"/>
                                <a:pt x="17961" y="15822"/>
                                <a:pt x="17942" y="15822"/>
                              </a:cubicBezTo>
                              <a:cubicBezTo>
                                <a:pt x="17924" y="15822"/>
                                <a:pt x="17915" y="15822"/>
                                <a:pt x="17924" y="15877"/>
                              </a:cubicBezTo>
                              <a:cubicBezTo>
                                <a:pt x="17924" y="15877"/>
                                <a:pt x="17933" y="15877"/>
                                <a:pt x="17952" y="15877"/>
                              </a:cubicBezTo>
                              <a:close/>
                              <a:moveTo>
                                <a:pt x="18778" y="18760"/>
                              </a:moveTo>
                              <a:cubicBezTo>
                                <a:pt x="18750" y="18923"/>
                                <a:pt x="18750" y="18923"/>
                                <a:pt x="18778" y="18869"/>
                              </a:cubicBezTo>
                              <a:cubicBezTo>
                                <a:pt x="18797" y="18815"/>
                                <a:pt x="18815" y="18815"/>
                                <a:pt x="18825" y="18815"/>
                              </a:cubicBezTo>
                              <a:cubicBezTo>
                                <a:pt x="18834" y="18815"/>
                                <a:pt x="18843" y="18760"/>
                                <a:pt x="18843" y="18706"/>
                              </a:cubicBezTo>
                              <a:cubicBezTo>
                                <a:pt x="18834" y="18543"/>
                                <a:pt x="18815" y="18597"/>
                                <a:pt x="18778" y="18760"/>
                              </a:cubicBezTo>
                              <a:close/>
                              <a:moveTo>
                                <a:pt x="15407" y="14680"/>
                              </a:moveTo>
                              <a:cubicBezTo>
                                <a:pt x="15417" y="14625"/>
                                <a:pt x="15407" y="14625"/>
                                <a:pt x="15389" y="14625"/>
                              </a:cubicBezTo>
                              <a:cubicBezTo>
                                <a:pt x="15361" y="14625"/>
                                <a:pt x="15352" y="14625"/>
                                <a:pt x="15370" y="14680"/>
                              </a:cubicBezTo>
                              <a:cubicBezTo>
                                <a:pt x="15389" y="14734"/>
                                <a:pt x="15398" y="14734"/>
                                <a:pt x="15407" y="14680"/>
                              </a:cubicBezTo>
                              <a:close/>
                              <a:moveTo>
                                <a:pt x="15389" y="15060"/>
                              </a:moveTo>
                              <a:cubicBezTo>
                                <a:pt x="15417" y="15060"/>
                                <a:pt x="15435" y="15006"/>
                                <a:pt x="15435" y="14952"/>
                              </a:cubicBezTo>
                              <a:cubicBezTo>
                                <a:pt x="15426" y="14897"/>
                                <a:pt x="15407" y="14843"/>
                                <a:pt x="15389" y="14843"/>
                              </a:cubicBezTo>
                              <a:cubicBezTo>
                                <a:pt x="15370" y="14843"/>
                                <a:pt x="15352" y="14897"/>
                                <a:pt x="15342" y="14952"/>
                              </a:cubicBezTo>
                              <a:cubicBezTo>
                                <a:pt x="15333" y="15006"/>
                                <a:pt x="15352" y="15060"/>
                                <a:pt x="15389" y="15060"/>
                              </a:cubicBezTo>
                              <a:close/>
                              <a:moveTo>
                                <a:pt x="18620" y="19522"/>
                              </a:moveTo>
                              <a:cubicBezTo>
                                <a:pt x="18611" y="19576"/>
                                <a:pt x="18620" y="19631"/>
                                <a:pt x="18639" y="19631"/>
                              </a:cubicBezTo>
                              <a:cubicBezTo>
                                <a:pt x="18658" y="19631"/>
                                <a:pt x="18667" y="19576"/>
                                <a:pt x="18667" y="19522"/>
                              </a:cubicBezTo>
                              <a:cubicBezTo>
                                <a:pt x="18667" y="19467"/>
                                <a:pt x="18658" y="19413"/>
                                <a:pt x="18648" y="19413"/>
                              </a:cubicBezTo>
                              <a:cubicBezTo>
                                <a:pt x="18639" y="19413"/>
                                <a:pt x="18620" y="19467"/>
                                <a:pt x="18620" y="19522"/>
                              </a:cubicBezTo>
                              <a:close/>
                              <a:moveTo>
                                <a:pt x="15556" y="15115"/>
                              </a:moveTo>
                              <a:cubicBezTo>
                                <a:pt x="15565" y="15169"/>
                                <a:pt x="15574" y="15115"/>
                                <a:pt x="15574" y="15060"/>
                              </a:cubicBezTo>
                              <a:cubicBezTo>
                                <a:pt x="15574" y="15006"/>
                                <a:pt x="15565" y="14952"/>
                                <a:pt x="15556" y="14952"/>
                              </a:cubicBezTo>
                              <a:cubicBezTo>
                                <a:pt x="15547" y="14952"/>
                                <a:pt x="15537" y="14952"/>
                                <a:pt x="15537" y="15006"/>
                              </a:cubicBezTo>
                              <a:cubicBezTo>
                                <a:pt x="15547" y="15006"/>
                                <a:pt x="15547" y="15060"/>
                                <a:pt x="15556" y="15115"/>
                              </a:cubicBezTo>
                              <a:close/>
                              <a:moveTo>
                                <a:pt x="21369" y="19522"/>
                              </a:moveTo>
                              <a:cubicBezTo>
                                <a:pt x="21369" y="20012"/>
                                <a:pt x="21332" y="20501"/>
                                <a:pt x="21295" y="20392"/>
                              </a:cubicBezTo>
                              <a:cubicBezTo>
                                <a:pt x="21286" y="20338"/>
                                <a:pt x="21267" y="20447"/>
                                <a:pt x="21258" y="20556"/>
                              </a:cubicBezTo>
                              <a:cubicBezTo>
                                <a:pt x="21239" y="20828"/>
                                <a:pt x="21193" y="21100"/>
                                <a:pt x="21109" y="21372"/>
                              </a:cubicBezTo>
                              <a:lnTo>
                                <a:pt x="21193" y="21372"/>
                              </a:lnTo>
                              <a:cubicBezTo>
                                <a:pt x="21202" y="21317"/>
                                <a:pt x="21221" y="21209"/>
                                <a:pt x="21248" y="21045"/>
                              </a:cubicBezTo>
                              <a:cubicBezTo>
                                <a:pt x="21295" y="20828"/>
                                <a:pt x="21341" y="20610"/>
                                <a:pt x="21341" y="20610"/>
                              </a:cubicBezTo>
                              <a:cubicBezTo>
                                <a:pt x="21351" y="20610"/>
                                <a:pt x="21323" y="20937"/>
                                <a:pt x="21276" y="21317"/>
                              </a:cubicBezTo>
                              <a:lnTo>
                                <a:pt x="21360" y="21317"/>
                              </a:lnTo>
                              <a:cubicBezTo>
                                <a:pt x="21360" y="21263"/>
                                <a:pt x="21360" y="21209"/>
                                <a:pt x="21360" y="21100"/>
                              </a:cubicBezTo>
                              <a:cubicBezTo>
                                <a:pt x="21360" y="20610"/>
                                <a:pt x="21369" y="20229"/>
                                <a:pt x="21388" y="20012"/>
                              </a:cubicBezTo>
                              <a:cubicBezTo>
                                <a:pt x="21397" y="19903"/>
                                <a:pt x="21397" y="19794"/>
                                <a:pt x="21388" y="19740"/>
                              </a:cubicBezTo>
                              <a:cubicBezTo>
                                <a:pt x="21378" y="19685"/>
                                <a:pt x="21388" y="19576"/>
                                <a:pt x="21397" y="19522"/>
                              </a:cubicBezTo>
                              <a:cubicBezTo>
                                <a:pt x="21416" y="19413"/>
                                <a:pt x="21416" y="19304"/>
                                <a:pt x="21406" y="19141"/>
                              </a:cubicBezTo>
                              <a:cubicBezTo>
                                <a:pt x="21406" y="18869"/>
                                <a:pt x="21369" y="19087"/>
                                <a:pt x="21369" y="19522"/>
                              </a:cubicBezTo>
                              <a:close/>
                              <a:moveTo>
                                <a:pt x="15389" y="13319"/>
                              </a:moveTo>
                              <a:cubicBezTo>
                                <a:pt x="15389" y="13319"/>
                                <a:pt x="15379" y="13265"/>
                                <a:pt x="15361" y="13265"/>
                              </a:cubicBezTo>
                              <a:cubicBezTo>
                                <a:pt x="15342" y="13265"/>
                                <a:pt x="15333" y="13319"/>
                                <a:pt x="15333" y="13374"/>
                              </a:cubicBezTo>
                              <a:cubicBezTo>
                                <a:pt x="15333" y="13428"/>
                                <a:pt x="15342" y="13428"/>
                                <a:pt x="15361" y="13428"/>
                              </a:cubicBezTo>
                              <a:cubicBezTo>
                                <a:pt x="15370" y="13374"/>
                                <a:pt x="15389" y="13319"/>
                                <a:pt x="15389" y="13319"/>
                              </a:cubicBezTo>
                              <a:close/>
                              <a:moveTo>
                                <a:pt x="21035" y="19794"/>
                              </a:moveTo>
                              <a:cubicBezTo>
                                <a:pt x="21026" y="19740"/>
                                <a:pt x="21016" y="19740"/>
                                <a:pt x="21016" y="19957"/>
                              </a:cubicBezTo>
                              <a:cubicBezTo>
                                <a:pt x="21016" y="20120"/>
                                <a:pt x="20998" y="20338"/>
                                <a:pt x="20979" y="20447"/>
                              </a:cubicBezTo>
                              <a:cubicBezTo>
                                <a:pt x="20942" y="20664"/>
                                <a:pt x="20710" y="20991"/>
                                <a:pt x="20691" y="20882"/>
                              </a:cubicBezTo>
                              <a:cubicBezTo>
                                <a:pt x="20682" y="20828"/>
                                <a:pt x="20663" y="20773"/>
                                <a:pt x="20636" y="20773"/>
                              </a:cubicBezTo>
                              <a:cubicBezTo>
                                <a:pt x="20598" y="20773"/>
                                <a:pt x="20598" y="20773"/>
                                <a:pt x="20636" y="20936"/>
                              </a:cubicBezTo>
                              <a:cubicBezTo>
                                <a:pt x="20663" y="21100"/>
                                <a:pt x="20663" y="21100"/>
                                <a:pt x="20608" y="21263"/>
                              </a:cubicBezTo>
                              <a:cubicBezTo>
                                <a:pt x="20570" y="21372"/>
                                <a:pt x="20533" y="21426"/>
                                <a:pt x="20515" y="21372"/>
                              </a:cubicBezTo>
                              <a:cubicBezTo>
                                <a:pt x="20505" y="21372"/>
                                <a:pt x="20496" y="21372"/>
                                <a:pt x="20487" y="21426"/>
                              </a:cubicBezTo>
                              <a:lnTo>
                                <a:pt x="20598" y="21426"/>
                              </a:lnTo>
                              <a:lnTo>
                                <a:pt x="20598" y="21426"/>
                              </a:lnTo>
                              <a:cubicBezTo>
                                <a:pt x="20645" y="21209"/>
                                <a:pt x="20682" y="21209"/>
                                <a:pt x="20719" y="21426"/>
                              </a:cubicBezTo>
                              <a:cubicBezTo>
                                <a:pt x="20719" y="21426"/>
                                <a:pt x="20719" y="21426"/>
                                <a:pt x="20728" y="21481"/>
                              </a:cubicBezTo>
                              <a:lnTo>
                                <a:pt x="20756" y="21481"/>
                              </a:lnTo>
                              <a:cubicBezTo>
                                <a:pt x="20756" y="21426"/>
                                <a:pt x="20756" y="21426"/>
                                <a:pt x="20766" y="21372"/>
                              </a:cubicBezTo>
                              <a:cubicBezTo>
                                <a:pt x="20775" y="21209"/>
                                <a:pt x="20793" y="21100"/>
                                <a:pt x="20858" y="20991"/>
                              </a:cubicBezTo>
                              <a:cubicBezTo>
                                <a:pt x="20905" y="20936"/>
                                <a:pt x="20961" y="20882"/>
                                <a:pt x="20979" y="20882"/>
                              </a:cubicBezTo>
                              <a:cubicBezTo>
                                <a:pt x="21016" y="20936"/>
                                <a:pt x="21035" y="20773"/>
                                <a:pt x="21007" y="20664"/>
                              </a:cubicBezTo>
                              <a:cubicBezTo>
                                <a:pt x="20998" y="20610"/>
                                <a:pt x="20998" y="20501"/>
                                <a:pt x="21016" y="20284"/>
                              </a:cubicBezTo>
                              <a:cubicBezTo>
                                <a:pt x="21044" y="20012"/>
                                <a:pt x="21044" y="19903"/>
                                <a:pt x="21035" y="19794"/>
                              </a:cubicBezTo>
                              <a:close/>
                              <a:moveTo>
                                <a:pt x="21583" y="21317"/>
                              </a:moveTo>
                              <a:cubicBezTo>
                                <a:pt x="21583" y="21317"/>
                                <a:pt x="21573" y="21372"/>
                                <a:pt x="21573" y="21426"/>
                              </a:cubicBezTo>
                              <a:lnTo>
                                <a:pt x="21592" y="21426"/>
                              </a:lnTo>
                              <a:cubicBezTo>
                                <a:pt x="21592" y="21426"/>
                                <a:pt x="21592" y="21426"/>
                                <a:pt x="21592" y="21372"/>
                              </a:cubicBezTo>
                              <a:cubicBezTo>
                                <a:pt x="21592" y="21317"/>
                                <a:pt x="21592" y="21317"/>
                                <a:pt x="21583" y="21317"/>
                              </a:cubicBezTo>
                              <a:close/>
                              <a:moveTo>
                                <a:pt x="20422" y="20556"/>
                              </a:moveTo>
                              <a:cubicBezTo>
                                <a:pt x="20357" y="20338"/>
                                <a:pt x="20413" y="19903"/>
                                <a:pt x="20543" y="19359"/>
                              </a:cubicBezTo>
                              <a:cubicBezTo>
                                <a:pt x="20626" y="19032"/>
                                <a:pt x="20561" y="19032"/>
                                <a:pt x="20422" y="19359"/>
                              </a:cubicBezTo>
                              <a:cubicBezTo>
                                <a:pt x="20292" y="19631"/>
                                <a:pt x="20264" y="19631"/>
                                <a:pt x="20320" y="19250"/>
                              </a:cubicBezTo>
                              <a:cubicBezTo>
                                <a:pt x="20366" y="18978"/>
                                <a:pt x="20348" y="18923"/>
                                <a:pt x="20264" y="19141"/>
                              </a:cubicBezTo>
                              <a:cubicBezTo>
                                <a:pt x="20227" y="19195"/>
                                <a:pt x="20153" y="19304"/>
                                <a:pt x="20097" y="19359"/>
                              </a:cubicBezTo>
                              <a:cubicBezTo>
                                <a:pt x="19995" y="19413"/>
                                <a:pt x="19985" y="19413"/>
                                <a:pt x="19985" y="19195"/>
                              </a:cubicBezTo>
                              <a:cubicBezTo>
                                <a:pt x="19985" y="19087"/>
                                <a:pt x="19995" y="18923"/>
                                <a:pt x="20013" y="18923"/>
                              </a:cubicBezTo>
                              <a:cubicBezTo>
                                <a:pt x="20050" y="18869"/>
                                <a:pt x="20050" y="18651"/>
                                <a:pt x="20013" y="18651"/>
                              </a:cubicBezTo>
                              <a:cubicBezTo>
                                <a:pt x="19995" y="18651"/>
                                <a:pt x="19985" y="18543"/>
                                <a:pt x="19985" y="18325"/>
                              </a:cubicBezTo>
                              <a:cubicBezTo>
                                <a:pt x="19985" y="18162"/>
                                <a:pt x="19976" y="17944"/>
                                <a:pt x="19967" y="17835"/>
                              </a:cubicBezTo>
                              <a:cubicBezTo>
                                <a:pt x="19958" y="17726"/>
                                <a:pt x="19976" y="17563"/>
                                <a:pt x="20041" y="17291"/>
                              </a:cubicBezTo>
                              <a:cubicBezTo>
                                <a:pt x="20088" y="17074"/>
                                <a:pt x="20134" y="16910"/>
                                <a:pt x="20143" y="16965"/>
                              </a:cubicBezTo>
                              <a:cubicBezTo>
                                <a:pt x="20153" y="16965"/>
                                <a:pt x="20153" y="16856"/>
                                <a:pt x="20153" y="16693"/>
                              </a:cubicBezTo>
                              <a:cubicBezTo>
                                <a:pt x="20153" y="16421"/>
                                <a:pt x="20143" y="16366"/>
                                <a:pt x="20097" y="16203"/>
                              </a:cubicBezTo>
                              <a:cubicBezTo>
                                <a:pt x="20060" y="16094"/>
                                <a:pt x="20041" y="16094"/>
                                <a:pt x="20041" y="16149"/>
                              </a:cubicBezTo>
                              <a:cubicBezTo>
                                <a:pt x="20041" y="16366"/>
                                <a:pt x="19911" y="17074"/>
                                <a:pt x="19883" y="17074"/>
                              </a:cubicBezTo>
                              <a:cubicBezTo>
                                <a:pt x="19865" y="17074"/>
                                <a:pt x="19855" y="17128"/>
                                <a:pt x="19855" y="17182"/>
                              </a:cubicBezTo>
                              <a:cubicBezTo>
                                <a:pt x="19865" y="17346"/>
                                <a:pt x="19735" y="17781"/>
                                <a:pt x="19549" y="18271"/>
                              </a:cubicBezTo>
                              <a:cubicBezTo>
                                <a:pt x="19382" y="18706"/>
                                <a:pt x="19335" y="18760"/>
                                <a:pt x="19410" y="18379"/>
                              </a:cubicBezTo>
                              <a:cubicBezTo>
                                <a:pt x="19438" y="18216"/>
                                <a:pt x="19475" y="18107"/>
                                <a:pt x="19475" y="18053"/>
                              </a:cubicBezTo>
                              <a:cubicBezTo>
                                <a:pt x="19475" y="18053"/>
                                <a:pt x="19475" y="17998"/>
                                <a:pt x="19465" y="17944"/>
                              </a:cubicBezTo>
                              <a:cubicBezTo>
                                <a:pt x="19456" y="17890"/>
                                <a:pt x="19410" y="18162"/>
                                <a:pt x="19354" y="18488"/>
                              </a:cubicBezTo>
                              <a:cubicBezTo>
                                <a:pt x="19298" y="18815"/>
                                <a:pt x="19261" y="19032"/>
                                <a:pt x="19261" y="18978"/>
                              </a:cubicBezTo>
                              <a:cubicBezTo>
                                <a:pt x="19261" y="18815"/>
                                <a:pt x="19187" y="19032"/>
                                <a:pt x="19168" y="19250"/>
                              </a:cubicBezTo>
                              <a:cubicBezTo>
                                <a:pt x="19159" y="19304"/>
                                <a:pt x="19131" y="19413"/>
                                <a:pt x="19103" y="19467"/>
                              </a:cubicBezTo>
                              <a:cubicBezTo>
                                <a:pt x="19029" y="19576"/>
                                <a:pt x="18927" y="19848"/>
                                <a:pt x="18936" y="19903"/>
                              </a:cubicBezTo>
                              <a:cubicBezTo>
                                <a:pt x="18936" y="19903"/>
                                <a:pt x="18992" y="19848"/>
                                <a:pt x="19057" y="19740"/>
                              </a:cubicBezTo>
                              <a:cubicBezTo>
                                <a:pt x="19122" y="19631"/>
                                <a:pt x="19196" y="19522"/>
                                <a:pt x="19233" y="19467"/>
                              </a:cubicBezTo>
                              <a:cubicBezTo>
                                <a:pt x="19270" y="19413"/>
                                <a:pt x="19308" y="19304"/>
                                <a:pt x="19326" y="19250"/>
                              </a:cubicBezTo>
                              <a:cubicBezTo>
                                <a:pt x="19363" y="19087"/>
                                <a:pt x="19410" y="19032"/>
                                <a:pt x="19400" y="19195"/>
                              </a:cubicBezTo>
                              <a:cubicBezTo>
                                <a:pt x="19391" y="19250"/>
                                <a:pt x="19400" y="19304"/>
                                <a:pt x="19419" y="19304"/>
                              </a:cubicBezTo>
                              <a:cubicBezTo>
                                <a:pt x="19438" y="19304"/>
                                <a:pt x="19447" y="19413"/>
                                <a:pt x="19447" y="19522"/>
                              </a:cubicBezTo>
                              <a:cubicBezTo>
                                <a:pt x="19447" y="19740"/>
                                <a:pt x="19373" y="19903"/>
                                <a:pt x="19280" y="20012"/>
                              </a:cubicBezTo>
                              <a:cubicBezTo>
                                <a:pt x="19150" y="20120"/>
                                <a:pt x="18843" y="20719"/>
                                <a:pt x="18797" y="20937"/>
                              </a:cubicBezTo>
                              <a:cubicBezTo>
                                <a:pt x="18778" y="20991"/>
                                <a:pt x="18695" y="21209"/>
                                <a:pt x="18611" y="21317"/>
                              </a:cubicBezTo>
                              <a:cubicBezTo>
                                <a:pt x="18593" y="21372"/>
                                <a:pt x="18565" y="21372"/>
                                <a:pt x="18546" y="21426"/>
                              </a:cubicBezTo>
                              <a:lnTo>
                                <a:pt x="20088" y="21426"/>
                              </a:lnTo>
                              <a:cubicBezTo>
                                <a:pt x="20097" y="21317"/>
                                <a:pt x="20106" y="21209"/>
                                <a:pt x="20115" y="21100"/>
                              </a:cubicBezTo>
                              <a:cubicBezTo>
                                <a:pt x="20134" y="20882"/>
                                <a:pt x="20162" y="20773"/>
                                <a:pt x="20190" y="20719"/>
                              </a:cubicBezTo>
                              <a:cubicBezTo>
                                <a:pt x="20255" y="20664"/>
                                <a:pt x="20264" y="20773"/>
                                <a:pt x="20227" y="21100"/>
                              </a:cubicBezTo>
                              <a:cubicBezTo>
                                <a:pt x="20208" y="21263"/>
                                <a:pt x="20199" y="21372"/>
                                <a:pt x="20199" y="21426"/>
                              </a:cubicBezTo>
                              <a:lnTo>
                                <a:pt x="20245" y="21426"/>
                              </a:lnTo>
                              <a:cubicBezTo>
                                <a:pt x="20245" y="21426"/>
                                <a:pt x="20245" y="21372"/>
                                <a:pt x="20245" y="21372"/>
                              </a:cubicBezTo>
                              <a:cubicBezTo>
                                <a:pt x="20245" y="21209"/>
                                <a:pt x="20273" y="21154"/>
                                <a:pt x="20329" y="21209"/>
                              </a:cubicBezTo>
                              <a:cubicBezTo>
                                <a:pt x="20338" y="21209"/>
                                <a:pt x="20366" y="21100"/>
                                <a:pt x="20394" y="20937"/>
                              </a:cubicBezTo>
                              <a:cubicBezTo>
                                <a:pt x="20450" y="20664"/>
                                <a:pt x="20450" y="20610"/>
                                <a:pt x="20422" y="20556"/>
                              </a:cubicBezTo>
                              <a:close/>
                              <a:moveTo>
                                <a:pt x="19298" y="20447"/>
                              </a:moveTo>
                              <a:cubicBezTo>
                                <a:pt x="19289" y="20392"/>
                                <a:pt x="19270" y="20447"/>
                                <a:pt x="19243" y="20556"/>
                              </a:cubicBezTo>
                              <a:cubicBezTo>
                                <a:pt x="19150" y="20882"/>
                                <a:pt x="18853" y="21317"/>
                                <a:pt x="18853" y="21154"/>
                              </a:cubicBezTo>
                              <a:cubicBezTo>
                                <a:pt x="18853" y="21045"/>
                                <a:pt x="18908" y="20882"/>
                                <a:pt x="19057" y="20610"/>
                              </a:cubicBezTo>
                              <a:cubicBezTo>
                                <a:pt x="19168" y="20392"/>
                                <a:pt x="19335" y="20229"/>
                                <a:pt x="19317" y="20392"/>
                              </a:cubicBezTo>
                              <a:cubicBezTo>
                                <a:pt x="19317" y="20447"/>
                                <a:pt x="19308" y="20447"/>
                                <a:pt x="19298" y="20447"/>
                              </a:cubicBezTo>
                              <a:close/>
                              <a:moveTo>
                                <a:pt x="19642" y="19522"/>
                              </a:moveTo>
                              <a:cubicBezTo>
                                <a:pt x="19633" y="19522"/>
                                <a:pt x="19633" y="19467"/>
                                <a:pt x="19633" y="19413"/>
                              </a:cubicBezTo>
                              <a:cubicBezTo>
                                <a:pt x="19642" y="19359"/>
                                <a:pt x="19651" y="19304"/>
                                <a:pt x="19651" y="19304"/>
                              </a:cubicBezTo>
                              <a:cubicBezTo>
                                <a:pt x="19651" y="19304"/>
                                <a:pt x="19660" y="19359"/>
                                <a:pt x="19660" y="19413"/>
                              </a:cubicBezTo>
                              <a:cubicBezTo>
                                <a:pt x="19660" y="19467"/>
                                <a:pt x="19651" y="19522"/>
                                <a:pt x="19642" y="19522"/>
                              </a:cubicBezTo>
                              <a:close/>
                              <a:moveTo>
                                <a:pt x="19958" y="18651"/>
                              </a:moveTo>
                              <a:cubicBezTo>
                                <a:pt x="19948" y="18923"/>
                                <a:pt x="19939" y="18978"/>
                                <a:pt x="19855" y="19141"/>
                              </a:cubicBezTo>
                              <a:cubicBezTo>
                                <a:pt x="19753" y="19359"/>
                                <a:pt x="19725" y="19304"/>
                                <a:pt x="19744" y="18815"/>
                              </a:cubicBezTo>
                              <a:cubicBezTo>
                                <a:pt x="19753" y="18597"/>
                                <a:pt x="19772" y="18434"/>
                                <a:pt x="19828" y="18271"/>
                              </a:cubicBezTo>
                              <a:cubicBezTo>
                                <a:pt x="19939" y="17944"/>
                                <a:pt x="19967" y="18053"/>
                                <a:pt x="19958" y="18651"/>
                              </a:cubicBezTo>
                              <a:close/>
                              <a:moveTo>
                                <a:pt x="20097" y="20991"/>
                              </a:moveTo>
                              <a:cubicBezTo>
                                <a:pt x="20088" y="20991"/>
                                <a:pt x="20078" y="20991"/>
                                <a:pt x="20078" y="20882"/>
                              </a:cubicBezTo>
                              <a:cubicBezTo>
                                <a:pt x="20078" y="20828"/>
                                <a:pt x="20097" y="20719"/>
                                <a:pt x="20106" y="20719"/>
                              </a:cubicBezTo>
                              <a:cubicBezTo>
                                <a:pt x="20115" y="20719"/>
                                <a:pt x="20125" y="20719"/>
                                <a:pt x="20125" y="20828"/>
                              </a:cubicBezTo>
                              <a:cubicBezTo>
                                <a:pt x="20125" y="20882"/>
                                <a:pt x="20115" y="20937"/>
                                <a:pt x="20097" y="20991"/>
                              </a:cubicBezTo>
                              <a:close/>
                              <a:moveTo>
                                <a:pt x="20320" y="20392"/>
                              </a:moveTo>
                              <a:cubicBezTo>
                                <a:pt x="20301" y="20338"/>
                                <a:pt x="20292" y="20284"/>
                                <a:pt x="20301" y="20229"/>
                              </a:cubicBezTo>
                              <a:cubicBezTo>
                                <a:pt x="20320" y="20066"/>
                                <a:pt x="20375" y="20120"/>
                                <a:pt x="20375" y="20284"/>
                              </a:cubicBezTo>
                              <a:cubicBezTo>
                                <a:pt x="20385" y="20501"/>
                                <a:pt x="20366" y="20501"/>
                                <a:pt x="20320" y="20392"/>
                              </a:cubicBezTo>
                              <a:close/>
                              <a:moveTo>
                                <a:pt x="20561" y="20773"/>
                              </a:moveTo>
                              <a:cubicBezTo>
                                <a:pt x="20570" y="20773"/>
                                <a:pt x="20589" y="20719"/>
                                <a:pt x="20598" y="20610"/>
                              </a:cubicBezTo>
                              <a:cubicBezTo>
                                <a:pt x="20617" y="20447"/>
                                <a:pt x="20673" y="20392"/>
                                <a:pt x="20719" y="20501"/>
                              </a:cubicBezTo>
                              <a:cubicBezTo>
                                <a:pt x="20738" y="20556"/>
                                <a:pt x="20747" y="20556"/>
                                <a:pt x="20747" y="20392"/>
                              </a:cubicBezTo>
                              <a:cubicBezTo>
                                <a:pt x="20747" y="20284"/>
                                <a:pt x="20756" y="20229"/>
                                <a:pt x="20766" y="20229"/>
                              </a:cubicBezTo>
                              <a:cubicBezTo>
                                <a:pt x="20784" y="20229"/>
                                <a:pt x="20784" y="20175"/>
                                <a:pt x="20766" y="20120"/>
                              </a:cubicBezTo>
                              <a:cubicBezTo>
                                <a:pt x="20747" y="20012"/>
                                <a:pt x="20728" y="20012"/>
                                <a:pt x="20691" y="20120"/>
                              </a:cubicBezTo>
                              <a:cubicBezTo>
                                <a:pt x="20636" y="20229"/>
                                <a:pt x="20617" y="20229"/>
                                <a:pt x="20636" y="20066"/>
                              </a:cubicBezTo>
                              <a:cubicBezTo>
                                <a:pt x="20654" y="19848"/>
                                <a:pt x="20738" y="19740"/>
                                <a:pt x="20849" y="19740"/>
                              </a:cubicBezTo>
                              <a:cubicBezTo>
                                <a:pt x="21035" y="19740"/>
                                <a:pt x="21100" y="19359"/>
                                <a:pt x="20942" y="19195"/>
                              </a:cubicBezTo>
                              <a:cubicBezTo>
                                <a:pt x="20886" y="19141"/>
                                <a:pt x="20886" y="19141"/>
                                <a:pt x="20914" y="19359"/>
                              </a:cubicBezTo>
                              <a:cubicBezTo>
                                <a:pt x="20951" y="19576"/>
                                <a:pt x="20933" y="19685"/>
                                <a:pt x="20868" y="19631"/>
                              </a:cubicBezTo>
                              <a:cubicBezTo>
                                <a:pt x="20738" y="19576"/>
                                <a:pt x="20663" y="19685"/>
                                <a:pt x="20608" y="19957"/>
                              </a:cubicBezTo>
                              <a:cubicBezTo>
                                <a:pt x="20580" y="20120"/>
                                <a:pt x="20543" y="20284"/>
                                <a:pt x="20524" y="20392"/>
                              </a:cubicBezTo>
                              <a:cubicBezTo>
                                <a:pt x="20496" y="20501"/>
                                <a:pt x="20496" y="20501"/>
                                <a:pt x="20533" y="20447"/>
                              </a:cubicBezTo>
                              <a:cubicBezTo>
                                <a:pt x="20589" y="20338"/>
                                <a:pt x="20580" y="20447"/>
                                <a:pt x="20478" y="20936"/>
                              </a:cubicBezTo>
                              <a:cubicBezTo>
                                <a:pt x="20422" y="21154"/>
                                <a:pt x="20385" y="21317"/>
                                <a:pt x="20357" y="21426"/>
                              </a:cubicBezTo>
                              <a:lnTo>
                                <a:pt x="20440" y="21426"/>
                              </a:lnTo>
                              <a:cubicBezTo>
                                <a:pt x="20468" y="21317"/>
                                <a:pt x="20487" y="21209"/>
                                <a:pt x="20506" y="21100"/>
                              </a:cubicBezTo>
                              <a:cubicBezTo>
                                <a:pt x="20524" y="20937"/>
                                <a:pt x="20552" y="20773"/>
                                <a:pt x="20561" y="20773"/>
                              </a:cubicBezTo>
                              <a:close/>
                              <a:moveTo>
                                <a:pt x="18602" y="20284"/>
                              </a:moveTo>
                              <a:cubicBezTo>
                                <a:pt x="18583" y="20175"/>
                                <a:pt x="18555" y="20175"/>
                                <a:pt x="18453" y="20392"/>
                              </a:cubicBezTo>
                              <a:cubicBezTo>
                                <a:pt x="18323" y="20610"/>
                                <a:pt x="18147" y="20773"/>
                                <a:pt x="17952" y="20882"/>
                              </a:cubicBezTo>
                              <a:lnTo>
                                <a:pt x="17831" y="20937"/>
                              </a:lnTo>
                              <a:lnTo>
                                <a:pt x="17915" y="20664"/>
                              </a:lnTo>
                              <a:cubicBezTo>
                                <a:pt x="17961" y="20501"/>
                                <a:pt x="18054" y="20229"/>
                                <a:pt x="18128" y="20066"/>
                              </a:cubicBezTo>
                              <a:lnTo>
                                <a:pt x="18249" y="19740"/>
                              </a:lnTo>
                              <a:lnTo>
                                <a:pt x="18165" y="19685"/>
                              </a:lnTo>
                              <a:cubicBezTo>
                                <a:pt x="18119" y="19631"/>
                                <a:pt x="18063" y="19631"/>
                                <a:pt x="18045" y="19685"/>
                              </a:cubicBezTo>
                              <a:cubicBezTo>
                                <a:pt x="18007" y="19740"/>
                                <a:pt x="17998" y="19903"/>
                                <a:pt x="18035" y="19903"/>
                              </a:cubicBezTo>
                              <a:cubicBezTo>
                                <a:pt x="18045" y="19903"/>
                                <a:pt x="18054" y="19957"/>
                                <a:pt x="18045" y="20012"/>
                              </a:cubicBezTo>
                              <a:cubicBezTo>
                                <a:pt x="18035" y="20066"/>
                                <a:pt x="17998" y="20120"/>
                                <a:pt x="17952" y="20175"/>
                              </a:cubicBezTo>
                              <a:cubicBezTo>
                                <a:pt x="17905" y="20229"/>
                                <a:pt x="17859" y="20284"/>
                                <a:pt x="17850" y="20338"/>
                              </a:cubicBezTo>
                              <a:cubicBezTo>
                                <a:pt x="17822" y="20447"/>
                                <a:pt x="17617" y="20664"/>
                                <a:pt x="17599" y="20610"/>
                              </a:cubicBezTo>
                              <a:cubicBezTo>
                                <a:pt x="17590" y="20556"/>
                                <a:pt x="17562" y="20610"/>
                                <a:pt x="17543" y="20719"/>
                              </a:cubicBezTo>
                              <a:cubicBezTo>
                                <a:pt x="17506" y="20882"/>
                                <a:pt x="17460" y="20937"/>
                                <a:pt x="17311" y="21045"/>
                              </a:cubicBezTo>
                              <a:cubicBezTo>
                                <a:pt x="17265" y="21100"/>
                                <a:pt x="17200" y="21209"/>
                                <a:pt x="17181" y="21317"/>
                              </a:cubicBezTo>
                              <a:cubicBezTo>
                                <a:pt x="17162" y="21372"/>
                                <a:pt x="17125" y="21481"/>
                                <a:pt x="17088" y="21535"/>
                              </a:cubicBezTo>
                              <a:lnTo>
                                <a:pt x="17302" y="21535"/>
                              </a:lnTo>
                              <a:cubicBezTo>
                                <a:pt x="17302" y="21535"/>
                                <a:pt x="17302" y="21535"/>
                                <a:pt x="17302" y="21535"/>
                              </a:cubicBezTo>
                              <a:cubicBezTo>
                                <a:pt x="17348" y="21535"/>
                                <a:pt x="17367" y="21481"/>
                                <a:pt x="17367" y="21372"/>
                              </a:cubicBezTo>
                              <a:cubicBezTo>
                                <a:pt x="17367" y="21209"/>
                                <a:pt x="17404" y="21154"/>
                                <a:pt x="17432" y="21317"/>
                              </a:cubicBezTo>
                              <a:cubicBezTo>
                                <a:pt x="17441" y="21426"/>
                                <a:pt x="17460" y="21426"/>
                                <a:pt x="17487" y="21317"/>
                              </a:cubicBezTo>
                              <a:cubicBezTo>
                                <a:pt x="17534" y="21154"/>
                                <a:pt x="17562" y="21154"/>
                                <a:pt x="17552" y="21317"/>
                              </a:cubicBezTo>
                              <a:cubicBezTo>
                                <a:pt x="17543" y="21372"/>
                                <a:pt x="17552" y="21426"/>
                                <a:pt x="17562" y="21426"/>
                              </a:cubicBezTo>
                              <a:cubicBezTo>
                                <a:pt x="17571" y="21426"/>
                                <a:pt x="17580" y="21372"/>
                                <a:pt x="17590" y="21317"/>
                              </a:cubicBezTo>
                              <a:cubicBezTo>
                                <a:pt x="17599" y="21154"/>
                                <a:pt x="17933" y="21100"/>
                                <a:pt x="17980" y="21209"/>
                              </a:cubicBezTo>
                              <a:cubicBezTo>
                                <a:pt x="18007" y="21317"/>
                                <a:pt x="18045" y="21317"/>
                                <a:pt x="18156" y="21154"/>
                              </a:cubicBezTo>
                              <a:cubicBezTo>
                                <a:pt x="18230" y="21045"/>
                                <a:pt x="18333" y="20937"/>
                                <a:pt x="18370" y="20882"/>
                              </a:cubicBezTo>
                              <a:cubicBezTo>
                                <a:pt x="18583" y="20501"/>
                                <a:pt x="18630" y="20447"/>
                                <a:pt x="18602" y="20284"/>
                              </a:cubicBezTo>
                              <a:close/>
                              <a:moveTo>
                                <a:pt x="17794" y="20664"/>
                              </a:moveTo>
                              <a:cubicBezTo>
                                <a:pt x="17757" y="20828"/>
                                <a:pt x="17655" y="20882"/>
                                <a:pt x="17655" y="20773"/>
                              </a:cubicBezTo>
                              <a:cubicBezTo>
                                <a:pt x="17655" y="20719"/>
                                <a:pt x="17673" y="20664"/>
                                <a:pt x="17692" y="20664"/>
                              </a:cubicBezTo>
                              <a:cubicBezTo>
                                <a:pt x="17710" y="20664"/>
                                <a:pt x="17747" y="20610"/>
                                <a:pt x="17775" y="20610"/>
                              </a:cubicBezTo>
                              <a:cubicBezTo>
                                <a:pt x="17822" y="20556"/>
                                <a:pt x="17822" y="20610"/>
                                <a:pt x="17794" y="20664"/>
                              </a:cubicBezTo>
                              <a:close/>
                              <a:moveTo>
                                <a:pt x="1013" y="20773"/>
                              </a:moveTo>
                              <a:cubicBezTo>
                                <a:pt x="1032" y="20719"/>
                                <a:pt x="1023" y="20719"/>
                                <a:pt x="1004" y="20719"/>
                              </a:cubicBezTo>
                              <a:cubicBezTo>
                                <a:pt x="986" y="20719"/>
                                <a:pt x="976" y="20719"/>
                                <a:pt x="986" y="20773"/>
                              </a:cubicBezTo>
                              <a:cubicBezTo>
                                <a:pt x="986" y="20773"/>
                                <a:pt x="1004" y="20773"/>
                                <a:pt x="1013" y="20773"/>
                              </a:cubicBezTo>
                              <a:close/>
                              <a:moveTo>
                                <a:pt x="9780" y="16584"/>
                              </a:moveTo>
                              <a:cubicBezTo>
                                <a:pt x="9789" y="16638"/>
                                <a:pt x="9798" y="16638"/>
                                <a:pt x="9817" y="16584"/>
                              </a:cubicBezTo>
                              <a:cubicBezTo>
                                <a:pt x="9836" y="16529"/>
                                <a:pt x="9826" y="16529"/>
                                <a:pt x="9808" y="16529"/>
                              </a:cubicBezTo>
                              <a:cubicBezTo>
                                <a:pt x="9789" y="16529"/>
                                <a:pt x="9771" y="16529"/>
                                <a:pt x="9780" y="16584"/>
                              </a:cubicBezTo>
                              <a:close/>
                              <a:moveTo>
                                <a:pt x="10179" y="15985"/>
                              </a:moveTo>
                              <a:cubicBezTo>
                                <a:pt x="10151" y="15985"/>
                                <a:pt x="10142" y="15985"/>
                                <a:pt x="10161" y="16040"/>
                              </a:cubicBezTo>
                              <a:cubicBezTo>
                                <a:pt x="10170" y="16094"/>
                                <a:pt x="10188" y="16094"/>
                                <a:pt x="10207" y="16040"/>
                              </a:cubicBezTo>
                              <a:cubicBezTo>
                                <a:pt x="10216" y="16040"/>
                                <a:pt x="10207" y="15985"/>
                                <a:pt x="10179" y="15985"/>
                              </a:cubicBezTo>
                              <a:close/>
                              <a:moveTo>
                                <a:pt x="382" y="16802"/>
                              </a:moveTo>
                              <a:cubicBezTo>
                                <a:pt x="391" y="16802"/>
                                <a:pt x="401" y="16747"/>
                                <a:pt x="401" y="16693"/>
                              </a:cubicBezTo>
                              <a:cubicBezTo>
                                <a:pt x="401" y="16638"/>
                                <a:pt x="391" y="16584"/>
                                <a:pt x="373" y="16584"/>
                              </a:cubicBezTo>
                              <a:cubicBezTo>
                                <a:pt x="354" y="16584"/>
                                <a:pt x="354" y="16638"/>
                                <a:pt x="354" y="16693"/>
                              </a:cubicBezTo>
                              <a:cubicBezTo>
                                <a:pt x="363" y="16802"/>
                                <a:pt x="373" y="16802"/>
                                <a:pt x="382" y="16802"/>
                              </a:cubicBezTo>
                              <a:close/>
                              <a:moveTo>
                                <a:pt x="10281" y="15985"/>
                              </a:moveTo>
                              <a:cubicBezTo>
                                <a:pt x="10281" y="16040"/>
                                <a:pt x="10300" y="16094"/>
                                <a:pt x="10328" y="16094"/>
                              </a:cubicBezTo>
                              <a:cubicBezTo>
                                <a:pt x="10356" y="16094"/>
                                <a:pt x="10374" y="16040"/>
                                <a:pt x="10383" y="15985"/>
                              </a:cubicBezTo>
                              <a:cubicBezTo>
                                <a:pt x="10393" y="15931"/>
                                <a:pt x="10374" y="15877"/>
                                <a:pt x="10337" y="15877"/>
                              </a:cubicBezTo>
                              <a:cubicBezTo>
                                <a:pt x="10309" y="15877"/>
                                <a:pt x="10281" y="15931"/>
                                <a:pt x="10281" y="15985"/>
                              </a:cubicBezTo>
                              <a:close/>
                              <a:moveTo>
                                <a:pt x="141" y="18597"/>
                              </a:moveTo>
                              <a:cubicBezTo>
                                <a:pt x="57" y="18597"/>
                                <a:pt x="-8" y="18597"/>
                                <a:pt x="1" y="18651"/>
                              </a:cubicBezTo>
                              <a:cubicBezTo>
                                <a:pt x="20" y="18760"/>
                                <a:pt x="298" y="18815"/>
                                <a:pt x="298" y="18706"/>
                              </a:cubicBezTo>
                              <a:cubicBezTo>
                                <a:pt x="289" y="18651"/>
                                <a:pt x="233" y="18597"/>
                                <a:pt x="141" y="18597"/>
                              </a:cubicBezTo>
                              <a:close/>
                              <a:moveTo>
                                <a:pt x="391" y="21100"/>
                              </a:moveTo>
                              <a:cubicBezTo>
                                <a:pt x="391" y="21100"/>
                                <a:pt x="363" y="21154"/>
                                <a:pt x="336" y="21263"/>
                              </a:cubicBezTo>
                              <a:cubicBezTo>
                                <a:pt x="289" y="21426"/>
                                <a:pt x="308" y="21426"/>
                                <a:pt x="540" y="21426"/>
                              </a:cubicBezTo>
                              <a:cubicBezTo>
                                <a:pt x="679" y="21426"/>
                                <a:pt x="791" y="21372"/>
                                <a:pt x="781" y="21372"/>
                              </a:cubicBezTo>
                              <a:cubicBezTo>
                                <a:pt x="772" y="21317"/>
                                <a:pt x="688" y="21263"/>
                                <a:pt x="577" y="21209"/>
                              </a:cubicBezTo>
                              <a:cubicBezTo>
                                <a:pt x="466" y="21154"/>
                                <a:pt x="391" y="21154"/>
                                <a:pt x="391" y="21100"/>
                              </a:cubicBezTo>
                              <a:close/>
                              <a:moveTo>
                                <a:pt x="11098" y="15822"/>
                              </a:moveTo>
                              <a:cubicBezTo>
                                <a:pt x="11108" y="15877"/>
                                <a:pt x="11117" y="15877"/>
                                <a:pt x="11136" y="15822"/>
                              </a:cubicBezTo>
                              <a:cubicBezTo>
                                <a:pt x="11154" y="15768"/>
                                <a:pt x="11145" y="15768"/>
                                <a:pt x="11126" y="15768"/>
                              </a:cubicBezTo>
                              <a:cubicBezTo>
                                <a:pt x="11098" y="15768"/>
                                <a:pt x="11089" y="15822"/>
                                <a:pt x="11098" y="15822"/>
                              </a:cubicBezTo>
                              <a:close/>
                              <a:moveTo>
                                <a:pt x="16652" y="17454"/>
                              </a:moveTo>
                              <a:cubicBezTo>
                                <a:pt x="16624" y="17454"/>
                                <a:pt x="16605" y="17454"/>
                                <a:pt x="16624" y="17509"/>
                              </a:cubicBezTo>
                              <a:cubicBezTo>
                                <a:pt x="16633" y="17563"/>
                                <a:pt x="16661" y="17563"/>
                                <a:pt x="16680" y="17509"/>
                              </a:cubicBezTo>
                              <a:cubicBezTo>
                                <a:pt x="16698" y="17509"/>
                                <a:pt x="16689" y="17454"/>
                                <a:pt x="16652" y="17454"/>
                              </a:cubicBezTo>
                              <a:close/>
                              <a:moveTo>
                                <a:pt x="7663" y="18162"/>
                              </a:moveTo>
                              <a:cubicBezTo>
                                <a:pt x="7672" y="18216"/>
                                <a:pt x="7681" y="18271"/>
                                <a:pt x="7690" y="18271"/>
                              </a:cubicBezTo>
                              <a:cubicBezTo>
                                <a:pt x="7700" y="18271"/>
                                <a:pt x="7700" y="18216"/>
                                <a:pt x="7700" y="18162"/>
                              </a:cubicBezTo>
                              <a:cubicBezTo>
                                <a:pt x="7690" y="18107"/>
                                <a:pt x="7681" y="18053"/>
                                <a:pt x="7672" y="18053"/>
                              </a:cubicBezTo>
                              <a:cubicBezTo>
                                <a:pt x="7663" y="18053"/>
                                <a:pt x="7653" y="18107"/>
                                <a:pt x="7663" y="18162"/>
                              </a:cubicBezTo>
                              <a:close/>
                              <a:moveTo>
                                <a:pt x="8275" y="17454"/>
                              </a:moveTo>
                              <a:cubicBezTo>
                                <a:pt x="8275" y="17454"/>
                                <a:pt x="8266" y="17509"/>
                                <a:pt x="8266" y="17563"/>
                              </a:cubicBezTo>
                              <a:cubicBezTo>
                                <a:pt x="8266" y="17618"/>
                                <a:pt x="8275" y="17672"/>
                                <a:pt x="8285" y="17672"/>
                              </a:cubicBezTo>
                              <a:cubicBezTo>
                                <a:pt x="8294" y="17672"/>
                                <a:pt x="8294" y="17618"/>
                                <a:pt x="8294" y="17563"/>
                              </a:cubicBezTo>
                              <a:cubicBezTo>
                                <a:pt x="8294" y="17509"/>
                                <a:pt x="8285" y="17454"/>
                                <a:pt x="8275" y="17454"/>
                              </a:cubicBezTo>
                              <a:close/>
                              <a:moveTo>
                                <a:pt x="16670" y="21045"/>
                              </a:moveTo>
                              <a:cubicBezTo>
                                <a:pt x="16745" y="21045"/>
                                <a:pt x="16810" y="21045"/>
                                <a:pt x="16810" y="20991"/>
                              </a:cubicBezTo>
                              <a:cubicBezTo>
                                <a:pt x="16810" y="20937"/>
                                <a:pt x="16837" y="20882"/>
                                <a:pt x="16865" y="20882"/>
                              </a:cubicBezTo>
                              <a:cubicBezTo>
                                <a:pt x="16893" y="20882"/>
                                <a:pt x="16912" y="20828"/>
                                <a:pt x="16912" y="20773"/>
                              </a:cubicBezTo>
                              <a:cubicBezTo>
                                <a:pt x="16912" y="20719"/>
                                <a:pt x="16949" y="20556"/>
                                <a:pt x="17005" y="20392"/>
                              </a:cubicBezTo>
                              <a:cubicBezTo>
                                <a:pt x="17097" y="20120"/>
                                <a:pt x="17227" y="20066"/>
                                <a:pt x="17283" y="20229"/>
                              </a:cubicBezTo>
                              <a:cubicBezTo>
                                <a:pt x="17339" y="20392"/>
                                <a:pt x="17506" y="20501"/>
                                <a:pt x="17487" y="20338"/>
                              </a:cubicBezTo>
                              <a:cubicBezTo>
                                <a:pt x="17478" y="20284"/>
                                <a:pt x="17497" y="20175"/>
                                <a:pt x="17534" y="20120"/>
                              </a:cubicBezTo>
                              <a:lnTo>
                                <a:pt x="17590" y="20066"/>
                              </a:lnTo>
                              <a:lnTo>
                                <a:pt x="17525" y="20012"/>
                              </a:lnTo>
                              <a:cubicBezTo>
                                <a:pt x="17487" y="19957"/>
                                <a:pt x="17441" y="19903"/>
                                <a:pt x="17422" y="19848"/>
                              </a:cubicBezTo>
                              <a:cubicBezTo>
                                <a:pt x="17385" y="19794"/>
                                <a:pt x="17385" y="19794"/>
                                <a:pt x="17432" y="19957"/>
                              </a:cubicBezTo>
                              <a:cubicBezTo>
                                <a:pt x="17478" y="20120"/>
                                <a:pt x="17478" y="20120"/>
                                <a:pt x="17441" y="20175"/>
                              </a:cubicBezTo>
                              <a:cubicBezTo>
                                <a:pt x="17385" y="20284"/>
                                <a:pt x="17227" y="20012"/>
                                <a:pt x="17237" y="19848"/>
                              </a:cubicBezTo>
                              <a:cubicBezTo>
                                <a:pt x="17246" y="19740"/>
                                <a:pt x="17237" y="19740"/>
                                <a:pt x="17209" y="19740"/>
                              </a:cubicBezTo>
                              <a:cubicBezTo>
                                <a:pt x="17190" y="19740"/>
                                <a:pt x="17172" y="19685"/>
                                <a:pt x="17172" y="19631"/>
                              </a:cubicBezTo>
                              <a:cubicBezTo>
                                <a:pt x="17172" y="19576"/>
                                <a:pt x="17181" y="19522"/>
                                <a:pt x="17181" y="19576"/>
                              </a:cubicBezTo>
                              <a:cubicBezTo>
                                <a:pt x="17190" y="19576"/>
                                <a:pt x="17302" y="19522"/>
                                <a:pt x="17441" y="19413"/>
                              </a:cubicBezTo>
                              <a:cubicBezTo>
                                <a:pt x="17580" y="19304"/>
                                <a:pt x="17701" y="19195"/>
                                <a:pt x="17710" y="19195"/>
                              </a:cubicBezTo>
                              <a:cubicBezTo>
                                <a:pt x="17729" y="19195"/>
                                <a:pt x="17747" y="19141"/>
                                <a:pt x="17757" y="19087"/>
                              </a:cubicBezTo>
                              <a:cubicBezTo>
                                <a:pt x="17803" y="18869"/>
                                <a:pt x="18017" y="18597"/>
                                <a:pt x="18184" y="18543"/>
                              </a:cubicBezTo>
                              <a:cubicBezTo>
                                <a:pt x="18286" y="18488"/>
                                <a:pt x="18379" y="18434"/>
                                <a:pt x="18397" y="18379"/>
                              </a:cubicBezTo>
                              <a:cubicBezTo>
                                <a:pt x="18416" y="18325"/>
                                <a:pt x="18379" y="18325"/>
                                <a:pt x="18314" y="18325"/>
                              </a:cubicBezTo>
                              <a:lnTo>
                                <a:pt x="18202" y="18379"/>
                              </a:lnTo>
                              <a:lnTo>
                                <a:pt x="18249" y="18162"/>
                              </a:lnTo>
                              <a:cubicBezTo>
                                <a:pt x="18277" y="17998"/>
                                <a:pt x="18332" y="17944"/>
                                <a:pt x="18425" y="17890"/>
                              </a:cubicBezTo>
                              <a:cubicBezTo>
                                <a:pt x="18500" y="17835"/>
                                <a:pt x="18583" y="17781"/>
                                <a:pt x="18620" y="17781"/>
                              </a:cubicBezTo>
                              <a:cubicBezTo>
                                <a:pt x="18713" y="17672"/>
                                <a:pt x="18648" y="17944"/>
                                <a:pt x="18537" y="18053"/>
                              </a:cubicBezTo>
                              <a:cubicBezTo>
                                <a:pt x="18481" y="18107"/>
                                <a:pt x="18444" y="18216"/>
                                <a:pt x="18453" y="18216"/>
                              </a:cubicBezTo>
                              <a:cubicBezTo>
                                <a:pt x="18462" y="18270"/>
                                <a:pt x="18964" y="17618"/>
                                <a:pt x="19029" y="17454"/>
                              </a:cubicBezTo>
                              <a:cubicBezTo>
                                <a:pt x="19131" y="17182"/>
                                <a:pt x="19224" y="17019"/>
                                <a:pt x="19345" y="16801"/>
                              </a:cubicBezTo>
                              <a:cubicBezTo>
                                <a:pt x="19410" y="16693"/>
                                <a:pt x="19475" y="16529"/>
                                <a:pt x="19484" y="16475"/>
                              </a:cubicBezTo>
                              <a:cubicBezTo>
                                <a:pt x="19493" y="16366"/>
                                <a:pt x="19465" y="16366"/>
                                <a:pt x="19428" y="16475"/>
                              </a:cubicBezTo>
                              <a:cubicBezTo>
                                <a:pt x="19410" y="16529"/>
                                <a:pt x="19354" y="16584"/>
                                <a:pt x="19289" y="16638"/>
                              </a:cubicBezTo>
                              <a:lnTo>
                                <a:pt x="19187" y="16693"/>
                              </a:lnTo>
                              <a:lnTo>
                                <a:pt x="19261" y="16529"/>
                              </a:lnTo>
                              <a:cubicBezTo>
                                <a:pt x="19298" y="16421"/>
                                <a:pt x="19382" y="16257"/>
                                <a:pt x="19447" y="16149"/>
                              </a:cubicBezTo>
                              <a:cubicBezTo>
                                <a:pt x="19512" y="16040"/>
                                <a:pt x="19558" y="15931"/>
                                <a:pt x="19549" y="15877"/>
                              </a:cubicBezTo>
                              <a:cubicBezTo>
                                <a:pt x="19540" y="15822"/>
                                <a:pt x="19224" y="16094"/>
                                <a:pt x="19140" y="16257"/>
                              </a:cubicBezTo>
                              <a:cubicBezTo>
                                <a:pt x="19103" y="16312"/>
                                <a:pt x="19029" y="16529"/>
                                <a:pt x="18983" y="16693"/>
                              </a:cubicBezTo>
                              <a:cubicBezTo>
                                <a:pt x="18936" y="16856"/>
                                <a:pt x="18871" y="17074"/>
                                <a:pt x="18843" y="17074"/>
                              </a:cubicBezTo>
                              <a:cubicBezTo>
                                <a:pt x="18815" y="17074"/>
                                <a:pt x="18778" y="17182"/>
                                <a:pt x="18769" y="17291"/>
                              </a:cubicBezTo>
                              <a:cubicBezTo>
                                <a:pt x="18760" y="17400"/>
                                <a:pt x="18685" y="17509"/>
                                <a:pt x="18444" y="17726"/>
                              </a:cubicBezTo>
                              <a:cubicBezTo>
                                <a:pt x="18351" y="17781"/>
                                <a:pt x="18360" y="17672"/>
                                <a:pt x="18453" y="17563"/>
                              </a:cubicBezTo>
                              <a:lnTo>
                                <a:pt x="18518" y="17509"/>
                              </a:lnTo>
                              <a:lnTo>
                                <a:pt x="18453" y="17509"/>
                              </a:lnTo>
                              <a:cubicBezTo>
                                <a:pt x="18416" y="17509"/>
                                <a:pt x="18379" y="17454"/>
                                <a:pt x="18379" y="17400"/>
                              </a:cubicBezTo>
                              <a:cubicBezTo>
                                <a:pt x="18370" y="17291"/>
                                <a:pt x="18360" y="17291"/>
                                <a:pt x="18351" y="17400"/>
                              </a:cubicBezTo>
                              <a:cubicBezTo>
                                <a:pt x="18342" y="17454"/>
                                <a:pt x="18323" y="17509"/>
                                <a:pt x="18305" y="17509"/>
                              </a:cubicBezTo>
                              <a:cubicBezTo>
                                <a:pt x="18286" y="17509"/>
                                <a:pt x="18258" y="17563"/>
                                <a:pt x="18230" y="17672"/>
                              </a:cubicBezTo>
                              <a:cubicBezTo>
                                <a:pt x="18184" y="17835"/>
                                <a:pt x="18128" y="17890"/>
                                <a:pt x="17970" y="17835"/>
                              </a:cubicBezTo>
                              <a:cubicBezTo>
                                <a:pt x="17915" y="17835"/>
                                <a:pt x="17877" y="17781"/>
                                <a:pt x="17887" y="17726"/>
                              </a:cubicBezTo>
                              <a:cubicBezTo>
                                <a:pt x="17905" y="17563"/>
                                <a:pt x="18100" y="17400"/>
                                <a:pt x="18147" y="17454"/>
                              </a:cubicBezTo>
                              <a:cubicBezTo>
                                <a:pt x="18175" y="17509"/>
                                <a:pt x="18193" y="17454"/>
                                <a:pt x="18202" y="17400"/>
                              </a:cubicBezTo>
                              <a:cubicBezTo>
                                <a:pt x="18221" y="17237"/>
                                <a:pt x="18026" y="17182"/>
                                <a:pt x="17915" y="17291"/>
                              </a:cubicBezTo>
                              <a:cubicBezTo>
                                <a:pt x="17840" y="17400"/>
                                <a:pt x="17812" y="17346"/>
                                <a:pt x="17785" y="17291"/>
                              </a:cubicBezTo>
                              <a:cubicBezTo>
                                <a:pt x="17766" y="17237"/>
                                <a:pt x="17692" y="17128"/>
                                <a:pt x="17617" y="17128"/>
                              </a:cubicBezTo>
                              <a:cubicBezTo>
                                <a:pt x="17543" y="17073"/>
                                <a:pt x="17450" y="17073"/>
                                <a:pt x="17422" y="17019"/>
                              </a:cubicBezTo>
                              <a:cubicBezTo>
                                <a:pt x="17385" y="17019"/>
                                <a:pt x="17339" y="17019"/>
                                <a:pt x="17311" y="17128"/>
                              </a:cubicBezTo>
                              <a:cubicBezTo>
                                <a:pt x="17237" y="17346"/>
                                <a:pt x="17005" y="17563"/>
                                <a:pt x="16977" y="17400"/>
                              </a:cubicBezTo>
                              <a:cubicBezTo>
                                <a:pt x="16967" y="17346"/>
                                <a:pt x="16967" y="17291"/>
                                <a:pt x="17005" y="17291"/>
                              </a:cubicBezTo>
                              <a:cubicBezTo>
                                <a:pt x="17060" y="17291"/>
                                <a:pt x="17070" y="17128"/>
                                <a:pt x="17023" y="17073"/>
                              </a:cubicBezTo>
                              <a:cubicBezTo>
                                <a:pt x="17005" y="17019"/>
                                <a:pt x="17014" y="17019"/>
                                <a:pt x="17042" y="17019"/>
                              </a:cubicBezTo>
                              <a:cubicBezTo>
                                <a:pt x="17070" y="17019"/>
                                <a:pt x="17125" y="16910"/>
                                <a:pt x="17162" y="16801"/>
                              </a:cubicBezTo>
                              <a:cubicBezTo>
                                <a:pt x="17200" y="16693"/>
                                <a:pt x="17255" y="16584"/>
                                <a:pt x="17292" y="16529"/>
                              </a:cubicBezTo>
                              <a:cubicBezTo>
                                <a:pt x="17320" y="16475"/>
                                <a:pt x="17357" y="16366"/>
                                <a:pt x="17367" y="16312"/>
                              </a:cubicBezTo>
                              <a:cubicBezTo>
                                <a:pt x="17385" y="16203"/>
                                <a:pt x="17413" y="16203"/>
                                <a:pt x="17441" y="16203"/>
                              </a:cubicBezTo>
                              <a:cubicBezTo>
                                <a:pt x="17469" y="16257"/>
                                <a:pt x="17506" y="16257"/>
                                <a:pt x="17515" y="16257"/>
                              </a:cubicBezTo>
                              <a:cubicBezTo>
                                <a:pt x="17534" y="16257"/>
                                <a:pt x="17534" y="16312"/>
                                <a:pt x="17534" y="16475"/>
                              </a:cubicBezTo>
                              <a:cubicBezTo>
                                <a:pt x="17525" y="16693"/>
                                <a:pt x="17552" y="16747"/>
                                <a:pt x="17590" y="16584"/>
                              </a:cubicBezTo>
                              <a:cubicBezTo>
                                <a:pt x="17599" y="16475"/>
                                <a:pt x="17617" y="16529"/>
                                <a:pt x="17655" y="16638"/>
                              </a:cubicBezTo>
                              <a:cubicBezTo>
                                <a:pt x="17682" y="16747"/>
                                <a:pt x="17701" y="16801"/>
                                <a:pt x="17710" y="16747"/>
                              </a:cubicBezTo>
                              <a:cubicBezTo>
                                <a:pt x="17729" y="16638"/>
                                <a:pt x="17682" y="16312"/>
                                <a:pt x="17645" y="16312"/>
                              </a:cubicBezTo>
                              <a:cubicBezTo>
                                <a:pt x="17627" y="16312"/>
                                <a:pt x="17590" y="16257"/>
                                <a:pt x="17562" y="16203"/>
                              </a:cubicBezTo>
                              <a:lnTo>
                                <a:pt x="17515" y="16094"/>
                              </a:lnTo>
                              <a:lnTo>
                                <a:pt x="17562" y="15985"/>
                              </a:lnTo>
                              <a:cubicBezTo>
                                <a:pt x="17627" y="15876"/>
                                <a:pt x="17701" y="15985"/>
                                <a:pt x="17701" y="16149"/>
                              </a:cubicBezTo>
                              <a:cubicBezTo>
                                <a:pt x="17701" y="16312"/>
                                <a:pt x="17710" y="16312"/>
                                <a:pt x="17766" y="16203"/>
                              </a:cubicBezTo>
                              <a:cubicBezTo>
                                <a:pt x="17794" y="16149"/>
                                <a:pt x="17794" y="16094"/>
                                <a:pt x="17775" y="16094"/>
                              </a:cubicBezTo>
                              <a:cubicBezTo>
                                <a:pt x="17738" y="16094"/>
                                <a:pt x="17692" y="15768"/>
                                <a:pt x="17729" y="15713"/>
                              </a:cubicBezTo>
                              <a:cubicBezTo>
                                <a:pt x="17989" y="15278"/>
                                <a:pt x="18202" y="14734"/>
                                <a:pt x="18193" y="14625"/>
                              </a:cubicBezTo>
                              <a:cubicBezTo>
                                <a:pt x="18193" y="14571"/>
                                <a:pt x="18137" y="14625"/>
                                <a:pt x="18072" y="14734"/>
                              </a:cubicBezTo>
                              <a:cubicBezTo>
                                <a:pt x="18007" y="14843"/>
                                <a:pt x="17896" y="15006"/>
                                <a:pt x="17822" y="15169"/>
                              </a:cubicBezTo>
                              <a:cubicBezTo>
                                <a:pt x="17747" y="15278"/>
                                <a:pt x="17645" y="15441"/>
                                <a:pt x="17608" y="15550"/>
                              </a:cubicBezTo>
                              <a:cubicBezTo>
                                <a:pt x="17571" y="15604"/>
                                <a:pt x="17506" y="15659"/>
                                <a:pt x="17450" y="15604"/>
                              </a:cubicBezTo>
                              <a:cubicBezTo>
                                <a:pt x="17376" y="15550"/>
                                <a:pt x="17367" y="15550"/>
                                <a:pt x="17395" y="15387"/>
                              </a:cubicBezTo>
                              <a:cubicBezTo>
                                <a:pt x="17413" y="15332"/>
                                <a:pt x="17460" y="15224"/>
                                <a:pt x="17506" y="15224"/>
                              </a:cubicBezTo>
                              <a:cubicBezTo>
                                <a:pt x="17552" y="15224"/>
                                <a:pt x="17580" y="15169"/>
                                <a:pt x="17571" y="15115"/>
                              </a:cubicBezTo>
                              <a:cubicBezTo>
                                <a:pt x="17562" y="15006"/>
                                <a:pt x="17580" y="14897"/>
                                <a:pt x="17720" y="14299"/>
                              </a:cubicBezTo>
                              <a:cubicBezTo>
                                <a:pt x="17775" y="14081"/>
                                <a:pt x="17803" y="13918"/>
                                <a:pt x="17794" y="13863"/>
                              </a:cubicBezTo>
                              <a:cubicBezTo>
                                <a:pt x="17785" y="13809"/>
                                <a:pt x="17738" y="14027"/>
                                <a:pt x="17682" y="14244"/>
                              </a:cubicBezTo>
                              <a:cubicBezTo>
                                <a:pt x="17608" y="14571"/>
                                <a:pt x="17580" y="14625"/>
                                <a:pt x="17534" y="14625"/>
                              </a:cubicBezTo>
                              <a:cubicBezTo>
                                <a:pt x="17506" y="14571"/>
                                <a:pt x="17460" y="14625"/>
                                <a:pt x="17422" y="14734"/>
                              </a:cubicBezTo>
                              <a:cubicBezTo>
                                <a:pt x="17395" y="14843"/>
                                <a:pt x="17357" y="14897"/>
                                <a:pt x="17348" y="14897"/>
                              </a:cubicBezTo>
                              <a:cubicBezTo>
                                <a:pt x="17330" y="14897"/>
                                <a:pt x="17311" y="14952"/>
                                <a:pt x="17292" y="15060"/>
                              </a:cubicBezTo>
                              <a:cubicBezTo>
                                <a:pt x="17274" y="15169"/>
                                <a:pt x="17237" y="15224"/>
                                <a:pt x="17200" y="15224"/>
                              </a:cubicBezTo>
                              <a:cubicBezTo>
                                <a:pt x="17172" y="15224"/>
                                <a:pt x="17144" y="15278"/>
                                <a:pt x="17144" y="15332"/>
                              </a:cubicBezTo>
                              <a:cubicBezTo>
                                <a:pt x="17144" y="15387"/>
                                <a:pt x="17172" y="15387"/>
                                <a:pt x="17218" y="15387"/>
                              </a:cubicBezTo>
                              <a:cubicBezTo>
                                <a:pt x="17265" y="15332"/>
                                <a:pt x="17292" y="15387"/>
                                <a:pt x="17292" y="15496"/>
                              </a:cubicBezTo>
                              <a:cubicBezTo>
                                <a:pt x="17292" y="15604"/>
                                <a:pt x="17265" y="15659"/>
                                <a:pt x="17190" y="15659"/>
                              </a:cubicBezTo>
                              <a:cubicBezTo>
                                <a:pt x="17060" y="15713"/>
                                <a:pt x="17014" y="15659"/>
                                <a:pt x="17014" y="15441"/>
                              </a:cubicBezTo>
                              <a:cubicBezTo>
                                <a:pt x="17014" y="15332"/>
                                <a:pt x="17005" y="15332"/>
                                <a:pt x="16995" y="15332"/>
                              </a:cubicBezTo>
                              <a:cubicBezTo>
                                <a:pt x="16986" y="15387"/>
                                <a:pt x="16986" y="15441"/>
                                <a:pt x="16986" y="15496"/>
                              </a:cubicBezTo>
                              <a:cubicBezTo>
                                <a:pt x="17005" y="15659"/>
                                <a:pt x="16893" y="15278"/>
                                <a:pt x="16875" y="15115"/>
                              </a:cubicBezTo>
                              <a:cubicBezTo>
                                <a:pt x="16865" y="15006"/>
                                <a:pt x="16847" y="14952"/>
                                <a:pt x="16828" y="14952"/>
                              </a:cubicBezTo>
                              <a:cubicBezTo>
                                <a:pt x="16819" y="14952"/>
                                <a:pt x="16800" y="14897"/>
                                <a:pt x="16800" y="14843"/>
                              </a:cubicBezTo>
                              <a:cubicBezTo>
                                <a:pt x="16800" y="14788"/>
                                <a:pt x="16782" y="14734"/>
                                <a:pt x="16763" y="14734"/>
                              </a:cubicBezTo>
                              <a:cubicBezTo>
                                <a:pt x="16745" y="14734"/>
                                <a:pt x="16726" y="14680"/>
                                <a:pt x="16726" y="14625"/>
                              </a:cubicBezTo>
                              <a:cubicBezTo>
                                <a:pt x="16717" y="14516"/>
                                <a:pt x="16596" y="14299"/>
                                <a:pt x="16577" y="14407"/>
                              </a:cubicBezTo>
                              <a:cubicBezTo>
                                <a:pt x="16577" y="14462"/>
                                <a:pt x="16596" y="14571"/>
                                <a:pt x="16633" y="14680"/>
                              </a:cubicBezTo>
                              <a:cubicBezTo>
                                <a:pt x="16707" y="14897"/>
                                <a:pt x="16707" y="15006"/>
                                <a:pt x="16642" y="15169"/>
                              </a:cubicBezTo>
                              <a:cubicBezTo>
                                <a:pt x="16605" y="15278"/>
                                <a:pt x="16624" y="15278"/>
                                <a:pt x="16707" y="15224"/>
                              </a:cubicBezTo>
                              <a:cubicBezTo>
                                <a:pt x="16837" y="15169"/>
                                <a:pt x="16884" y="15278"/>
                                <a:pt x="16819" y="15550"/>
                              </a:cubicBezTo>
                              <a:cubicBezTo>
                                <a:pt x="16791" y="15659"/>
                                <a:pt x="16735" y="15659"/>
                                <a:pt x="16577" y="15659"/>
                              </a:cubicBezTo>
                              <a:cubicBezTo>
                                <a:pt x="16466" y="15604"/>
                                <a:pt x="16345" y="15604"/>
                                <a:pt x="16327" y="15604"/>
                              </a:cubicBezTo>
                              <a:cubicBezTo>
                                <a:pt x="16308" y="15604"/>
                                <a:pt x="16289" y="15550"/>
                                <a:pt x="16299" y="15496"/>
                              </a:cubicBezTo>
                              <a:cubicBezTo>
                                <a:pt x="16308" y="15441"/>
                                <a:pt x="16271" y="15387"/>
                                <a:pt x="16234" y="15332"/>
                              </a:cubicBezTo>
                              <a:cubicBezTo>
                                <a:pt x="16197" y="15278"/>
                                <a:pt x="16141" y="15169"/>
                                <a:pt x="16122" y="15115"/>
                              </a:cubicBezTo>
                              <a:cubicBezTo>
                                <a:pt x="16104" y="15006"/>
                                <a:pt x="16085" y="15006"/>
                                <a:pt x="16085" y="15060"/>
                              </a:cubicBezTo>
                              <a:cubicBezTo>
                                <a:pt x="16085" y="15115"/>
                                <a:pt x="16104" y="15224"/>
                                <a:pt x="16132" y="15278"/>
                              </a:cubicBezTo>
                              <a:cubicBezTo>
                                <a:pt x="16178" y="15387"/>
                                <a:pt x="16159" y="15441"/>
                                <a:pt x="15955" y="15441"/>
                              </a:cubicBezTo>
                              <a:cubicBezTo>
                                <a:pt x="15816" y="15441"/>
                                <a:pt x="15723" y="15441"/>
                                <a:pt x="15714" y="15387"/>
                              </a:cubicBezTo>
                              <a:cubicBezTo>
                                <a:pt x="15704" y="15332"/>
                                <a:pt x="15686" y="15332"/>
                                <a:pt x="15677" y="15387"/>
                              </a:cubicBezTo>
                              <a:cubicBezTo>
                                <a:pt x="15649" y="15496"/>
                                <a:pt x="15370" y="15387"/>
                                <a:pt x="15379" y="15224"/>
                              </a:cubicBezTo>
                              <a:cubicBezTo>
                                <a:pt x="15389" y="15169"/>
                                <a:pt x="15370" y="15169"/>
                                <a:pt x="15352" y="15224"/>
                              </a:cubicBezTo>
                              <a:cubicBezTo>
                                <a:pt x="15324" y="15278"/>
                                <a:pt x="15147" y="15332"/>
                                <a:pt x="15092" y="15278"/>
                              </a:cubicBezTo>
                              <a:cubicBezTo>
                                <a:pt x="15092" y="15278"/>
                                <a:pt x="15092" y="15224"/>
                                <a:pt x="15101" y="15169"/>
                              </a:cubicBezTo>
                              <a:cubicBezTo>
                                <a:pt x="15119" y="15060"/>
                                <a:pt x="15110" y="15006"/>
                                <a:pt x="15092" y="14843"/>
                              </a:cubicBezTo>
                              <a:cubicBezTo>
                                <a:pt x="15064" y="14625"/>
                                <a:pt x="15064" y="14625"/>
                                <a:pt x="15110" y="14734"/>
                              </a:cubicBezTo>
                              <a:cubicBezTo>
                                <a:pt x="15147" y="14788"/>
                                <a:pt x="15166" y="14734"/>
                                <a:pt x="15184" y="14516"/>
                              </a:cubicBezTo>
                              <a:cubicBezTo>
                                <a:pt x="15203" y="14299"/>
                                <a:pt x="15231" y="14244"/>
                                <a:pt x="15277" y="14244"/>
                              </a:cubicBezTo>
                              <a:cubicBezTo>
                                <a:pt x="15314" y="14244"/>
                                <a:pt x="15342" y="14190"/>
                                <a:pt x="15352" y="14081"/>
                              </a:cubicBezTo>
                              <a:cubicBezTo>
                                <a:pt x="15361" y="13863"/>
                                <a:pt x="15491" y="13591"/>
                                <a:pt x="15547" y="13646"/>
                              </a:cubicBezTo>
                              <a:cubicBezTo>
                                <a:pt x="15574" y="13646"/>
                                <a:pt x="15593" y="13646"/>
                                <a:pt x="15584" y="13537"/>
                              </a:cubicBezTo>
                              <a:cubicBezTo>
                                <a:pt x="15584" y="13483"/>
                                <a:pt x="15584" y="13428"/>
                                <a:pt x="15593" y="13428"/>
                              </a:cubicBezTo>
                              <a:cubicBezTo>
                                <a:pt x="15602" y="13428"/>
                                <a:pt x="15612" y="13483"/>
                                <a:pt x="15612" y="13537"/>
                              </a:cubicBezTo>
                              <a:cubicBezTo>
                                <a:pt x="15612" y="13591"/>
                                <a:pt x="15621" y="13646"/>
                                <a:pt x="15630" y="13646"/>
                              </a:cubicBezTo>
                              <a:cubicBezTo>
                                <a:pt x="15639" y="13646"/>
                                <a:pt x="15649" y="13591"/>
                                <a:pt x="15649" y="13483"/>
                              </a:cubicBezTo>
                              <a:cubicBezTo>
                                <a:pt x="15649" y="13374"/>
                                <a:pt x="15658" y="13319"/>
                                <a:pt x="15677" y="13374"/>
                              </a:cubicBezTo>
                              <a:cubicBezTo>
                                <a:pt x="15695" y="13428"/>
                                <a:pt x="15704" y="13374"/>
                                <a:pt x="15704" y="13319"/>
                              </a:cubicBezTo>
                              <a:cubicBezTo>
                                <a:pt x="15704" y="13265"/>
                                <a:pt x="15723" y="13156"/>
                                <a:pt x="15742" y="13102"/>
                              </a:cubicBezTo>
                              <a:cubicBezTo>
                                <a:pt x="15760" y="13047"/>
                                <a:pt x="15779" y="12993"/>
                                <a:pt x="15779" y="12884"/>
                              </a:cubicBezTo>
                              <a:cubicBezTo>
                                <a:pt x="15779" y="12775"/>
                                <a:pt x="15769" y="12721"/>
                                <a:pt x="15751" y="12775"/>
                              </a:cubicBezTo>
                              <a:cubicBezTo>
                                <a:pt x="15732" y="12775"/>
                                <a:pt x="15686" y="12721"/>
                                <a:pt x="15649" y="12612"/>
                              </a:cubicBezTo>
                              <a:cubicBezTo>
                                <a:pt x="15602" y="12449"/>
                                <a:pt x="15547" y="12394"/>
                                <a:pt x="15454" y="12394"/>
                              </a:cubicBezTo>
                              <a:cubicBezTo>
                                <a:pt x="15379" y="12394"/>
                                <a:pt x="15324" y="12449"/>
                                <a:pt x="15314" y="12503"/>
                              </a:cubicBezTo>
                              <a:cubicBezTo>
                                <a:pt x="15296" y="12666"/>
                                <a:pt x="15352" y="12721"/>
                                <a:pt x="15398" y="12612"/>
                              </a:cubicBezTo>
                              <a:cubicBezTo>
                                <a:pt x="15426" y="12503"/>
                                <a:pt x="15463" y="12558"/>
                                <a:pt x="15547" y="12612"/>
                              </a:cubicBezTo>
                              <a:cubicBezTo>
                                <a:pt x="15602" y="12666"/>
                                <a:pt x="15649" y="12775"/>
                                <a:pt x="15649" y="12830"/>
                              </a:cubicBezTo>
                              <a:cubicBezTo>
                                <a:pt x="15649" y="12938"/>
                                <a:pt x="15602" y="13102"/>
                                <a:pt x="15528" y="13156"/>
                              </a:cubicBezTo>
                              <a:cubicBezTo>
                                <a:pt x="15491" y="13211"/>
                                <a:pt x="15454" y="13319"/>
                                <a:pt x="15444" y="13374"/>
                              </a:cubicBezTo>
                              <a:cubicBezTo>
                                <a:pt x="15426" y="13483"/>
                                <a:pt x="15398" y="13483"/>
                                <a:pt x="15352" y="13483"/>
                              </a:cubicBezTo>
                              <a:cubicBezTo>
                                <a:pt x="15166" y="13319"/>
                                <a:pt x="15073" y="13319"/>
                                <a:pt x="14943" y="13483"/>
                              </a:cubicBezTo>
                              <a:cubicBezTo>
                                <a:pt x="14813" y="13646"/>
                                <a:pt x="14804" y="13646"/>
                                <a:pt x="14785" y="13483"/>
                              </a:cubicBezTo>
                              <a:cubicBezTo>
                                <a:pt x="14776" y="13374"/>
                                <a:pt x="14757" y="13265"/>
                                <a:pt x="14757" y="13156"/>
                              </a:cubicBezTo>
                              <a:cubicBezTo>
                                <a:pt x="14757" y="13102"/>
                                <a:pt x="14748" y="13047"/>
                                <a:pt x="14739" y="13047"/>
                              </a:cubicBezTo>
                              <a:cubicBezTo>
                                <a:pt x="14729" y="13047"/>
                                <a:pt x="14720" y="13102"/>
                                <a:pt x="14729" y="13156"/>
                              </a:cubicBezTo>
                              <a:cubicBezTo>
                                <a:pt x="14739" y="13211"/>
                                <a:pt x="14729" y="13265"/>
                                <a:pt x="14720" y="13319"/>
                              </a:cubicBezTo>
                              <a:cubicBezTo>
                                <a:pt x="14692" y="13428"/>
                                <a:pt x="14702" y="13591"/>
                                <a:pt x="14729" y="13591"/>
                              </a:cubicBezTo>
                              <a:cubicBezTo>
                                <a:pt x="14767" y="13591"/>
                                <a:pt x="14767" y="13809"/>
                                <a:pt x="14729" y="13809"/>
                              </a:cubicBezTo>
                              <a:cubicBezTo>
                                <a:pt x="14711" y="13809"/>
                                <a:pt x="14618" y="13809"/>
                                <a:pt x="14525" y="13863"/>
                              </a:cubicBezTo>
                              <a:cubicBezTo>
                                <a:pt x="14432" y="13918"/>
                                <a:pt x="14246" y="13918"/>
                                <a:pt x="14116" y="13972"/>
                              </a:cubicBezTo>
                              <a:cubicBezTo>
                                <a:pt x="13977" y="14027"/>
                                <a:pt x="13875" y="14081"/>
                                <a:pt x="13866" y="14135"/>
                              </a:cubicBezTo>
                              <a:cubicBezTo>
                                <a:pt x="13847" y="14244"/>
                                <a:pt x="13866" y="14244"/>
                                <a:pt x="13921" y="14190"/>
                              </a:cubicBezTo>
                              <a:cubicBezTo>
                                <a:pt x="14042" y="14081"/>
                                <a:pt x="13986" y="14299"/>
                                <a:pt x="13847" y="14516"/>
                              </a:cubicBezTo>
                              <a:cubicBezTo>
                                <a:pt x="13745" y="14680"/>
                                <a:pt x="13634" y="14734"/>
                                <a:pt x="13262" y="14734"/>
                              </a:cubicBezTo>
                              <a:cubicBezTo>
                                <a:pt x="12454" y="14788"/>
                                <a:pt x="11878" y="14897"/>
                                <a:pt x="11600" y="15060"/>
                              </a:cubicBezTo>
                              <a:cubicBezTo>
                                <a:pt x="11544" y="15115"/>
                                <a:pt x="11451" y="15115"/>
                                <a:pt x="11386" y="15169"/>
                              </a:cubicBezTo>
                              <a:cubicBezTo>
                                <a:pt x="11321" y="15224"/>
                                <a:pt x="11256" y="15224"/>
                                <a:pt x="11238" y="15278"/>
                              </a:cubicBezTo>
                              <a:cubicBezTo>
                                <a:pt x="11219" y="15332"/>
                                <a:pt x="11154" y="15441"/>
                                <a:pt x="11098" y="15441"/>
                              </a:cubicBezTo>
                              <a:cubicBezTo>
                                <a:pt x="11043" y="15496"/>
                                <a:pt x="10968" y="15550"/>
                                <a:pt x="10941" y="15550"/>
                              </a:cubicBezTo>
                              <a:cubicBezTo>
                                <a:pt x="10894" y="15604"/>
                                <a:pt x="10885" y="15604"/>
                                <a:pt x="10894" y="15441"/>
                              </a:cubicBezTo>
                              <a:cubicBezTo>
                                <a:pt x="10903" y="15278"/>
                                <a:pt x="10894" y="15278"/>
                                <a:pt x="10653" y="15332"/>
                              </a:cubicBezTo>
                              <a:cubicBezTo>
                                <a:pt x="10513" y="15387"/>
                                <a:pt x="10393" y="15441"/>
                                <a:pt x="10374" y="15496"/>
                              </a:cubicBezTo>
                              <a:cubicBezTo>
                                <a:pt x="10356" y="15550"/>
                                <a:pt x="10263" y="15604"/>
                                <a:pt x="10170" y="15604"/>
                              </a:cubicBezTo>
                              <a:cubicBezTo>
                                <a:pt x="10077" y="15604"/>
                                <a:pt x="9947" y="15659"/>
                                <a:pt x="9891" y="15713"/>
                              </a:cubicBezTo>
                              <a:cubicBezTo>
                                <a:pt x="9835" y="15768"/>
                                <a:pt x="9770" y="15822"/>
                                <a:pt x="9761" y="15822"/>
                              </a:cubicBezTo>
                              <a:cubicBezTo>
                                <a:pt x="9743" y="15822"/>
                                <a:pt x="9724" y="15877"/>
                                <a:pt x="9705" y="15877"/>
                              </a:cubicBezTo>
                              <a:cubicBezTo>
                                <a:pt x="9687" y="15931"/>
                                <a:pt x="9659" y="15985"/>
                                <a:pt x="9631" y="15985"/>
                              </a:cubicBezTo>
                              <a:cubicBezTo>
                                <a:pt x="9436" y="16203"/>
                                <a:pt x="9399" y="16257"/>
                                <a:pt x="9334" y="16257"/>
                              </a:cubicBezTo>
                              <a:cubicBezTo>
                                <a:pt x="9297" y="16257"/>
                                <a:pt x="9269" y="16312"/>
                                <a:pt x="9269" y="16366"/>
                              </a:cubicBezTo>
                              <a:cubicBezTo>
                                <a:pt x="9269" y="16421"/>
                                <a:pt x="9250" y="16475"/>
                                <a:pt x="9223" y="16475"/>
                              </a:cubicBezTo>
                              <a:cubicBezTo>
                                <a:pt x="9195" y="16475"/>
                                <a:pt x="9176" y="16529"/>
                                <a:pt x="9167" y="16584"/>
                              </a:cubicBezTo>
                              <a:cubicBezTo>
                                <a:pt x="9158" y="16638"/>
                                <a:pt x="9130" y="16747"/>
                                <a:pt x="9102" y="16856"/>
                              </a:cubicBezTo>
                              <a:cubicBezTo>
                                <a:pt x="9065" y="16965"/>
                                <a:pt x="9055" y="17019"/>
                                <a:pt x="9074" y="17019"/>
                              </a:cubicBezTo>
                              <a:cubicBezTo>
                                <a:pt x="9093" y="17019"/>
                                <a:pt x="9102" y="17074"/>
                                <a:pt x="9102" y="17128"/>
                              </a:cubicBezTo>
                              <a:cubicBezTo>
                                <a:pt x="9102" y="17182"/>
                                <a:pt x="9055" y="17237"/>
                                <a:pt x="9000" y="17237"/>
                              </a:cubicBezTo>
                              <a:cubicBezTo>
                                <a:pt x="8907" y="17237"/>
                                <a:pt x="8907" y="17237"/>
                                <a:pt x="8963" y="17128"/>
                              </a:cubicBezTo>
                              <a:cubicBezTo>
                                <a:pt x="9018" y="17074"/>
                                <a:pt x="9018" y="17074"/>
                                <a:pt x="8944" y="17074"/>
                              </a:cubicBezTo>
                              <a:cubicBezTo>
                                <a:pt x="8898" y="17074"/>
                                <a:pt x="8833" y="17128"/>
                                <a:pt x="8795" y="17128"/>
                              </a:cubicBezTo>
                              <a:cubicBezTo>
                                <a:pt x="8758" y="17128"/>
                                <a:pt x="8712" y="17182"/>
                                <a:pt x="8703" y="17291"/>
                              </a:cubicBezTo>
                              <a:cubicBezTo>
                                <a:pt x="8684" y="17454"/>
                                <a:pt x="8563" y="17509"/>
                                <a:pt x="8415" y="17509"/>
                              </a:cubicBezTo>
                              <a:cubicBezTo>
                                <a:pt x="8378" y="17509"/>
                                <a:pt x="8350" y="17563"/>
                                <a:pt x="8359" y="17618"/>
                              </a:cubicBezTo>
                              <a:cubicBezTo>
                                <a:pt x="8368" y="17672"/>
                                <a:pt x="8396" y="17726"/>
                                <a:pt x="8443" y="17726"/>
                              </a:cubicBezTo>
                              <a:cubicBezTo>
                                <a:pt x="8517" y="17726"/>
                                <a:pt x="8545" y="17944"/>
                                <a:pt x="8470" y="17944"/>
                              </a:cubicBezTo>
                              <a:cubicBezTo>
                                <a:pt x="8452" y="17944"/>
                                <a:pt x="8405" y="17998"/>
                                <a:pt x="8378" y="17998"/>
                              </a:cubicBezTo>
                              <a:cubicBezTo>
                                <a:pt x="8303" y="18053"/>
                                <a:pt x="8192" y="18053"/>
                                <a:pt x="8173" y="17998"/>
                              </a:cubicBezTo>
                              <a:cubicBezTo>
                                <a:pt x="8164" y="17944"/>
                                <a:pt x="8136" y="17998"/>
                                <a:pt x="8108" y="18053"/>
                              </a:cubicBezTo>
                              <a:cubicBezTo>
                                <a:pt x="8043" y="18216"/>
                                <a:pt x="7885" y="18271"/>
                                <a:pt x="7885" y="18162"/>
                              </a:cubicBezTo>
                              <a:cubicBezTo>
                                <a:pt x="7885" y="18107"/>
                                <a:pt x="7876" y="18053"/>
                                <a:pt x="7867" y="18053"/>
                              </a:cubicBezTo>
                              <a:cubicBezTo>
                                <a:pt x="7857" y="18053"/>
                                <a:pt x="7857" y="18107"/>
                                <a:pt x="7857" y="18216"/>
                              </a:cubicBezTo>
                              <a:cubicBezTo>
                                <a:pt x="7867" y="18325"/>
                                <a:pt x="7857" y="18379"/>
                                <a:pt x="7839" y="18325"/>
                              </a:cubicBezTo>
                              <a:cubicBezTo>
                                <a:pt x="7820" y="18271"/>
                                <a:pt x="7811" y="18325"/>
                                <a:pt x="7811" y="18379"/>
                              </a:cubicBezTo>
                              <a:cubicBezTo>
                                <a:pt x="7811" y="18651"/>
                                <a:pt x="7588" y="18923"/>
                                <a:pt x="7421" y="18815"/>
                              </a:cubicBezTo>
                              <a:cubicBezTo>
                                <a:pt x="7402" y="18815"/>
                                <a:pt x="7356" y="18869"/>
                                <a:pt x="7310" y="18923"/>
                              </a:cubicBezTo>
                              <a:cubicBezTo>
                                <a:pt x="7235" y="19032"/>
                                <a:pt x="7217" y="19032"/>
                                <a:pt x="7198" y="18869"/>
                              </a:cubicBezTo>
                              <a:cubicBezTo>
                                <a:pt x="7189" y="18760"/>
                                <a:pt x="7161" y="18706"/>
                                <a:pt x="7124" y="18760"/>
                              </a:cubicBezTo>
                              <a:cubicBezTo>
                                <a:pt x="7096" y="18760"/>
                                <a:pt x="7068" y="18760"/>
                                <a:pt x="7068" y="18706"/>
                              </a:cubicBezTo>
                              <a:cubicBezTo>
                                <a:pt x="7068" y="18597"/>
                                <a:pt x="7198" y="18488"/>
                                <a:pt x="7217" y="18597"/>
                              </a:cubicBezTo>
                              <a:cubicBezTo>
                                <a:pt x="7235" y="18651"/>
                                <a:pt x="7523" y="18597"/>
                                <a:pt x="7551" y="18543"/>
                              </a:cubicBezTo>
                              <a:cubicBezTo>
                                <a:pt x="7560" y="18488"/>
                                <a:pt x="7588" y="18488"/>
                                <a:pt x="7607" y="18488"/>
                              </a:cubicBezTo>
                              <a:cubicBezTo>
                                <a:pt x="7625" y="18488"/>
                                <a:pt x="7635" y="18488"/>
                                <a:pt x="7625" y="18434"/>
                              </a:cubicBezTo>
                              <a:cubicBezTo>
                                <a:pt x="7597" y="18270"/>
                                <a:pt x="7662" y="18107"/>
                                <a:pt x="7737" y="18107"/>
                              </a:cubicBezTo>
                              <a:cubicBezTo>
                                <a:pt x="7783" y="18107"/>
                                <a:pt x="7811" y="18107"/>
                                <a:pt x="7811" y="18053"/>
                              </a:cubicBezTo>
                              <a:cubicBezTo>
                                <a:pt x="7802" y="17998"/>
                                <a:pt x="7830" y="17944"/>
                                <a:pt x="7867" y="17944"/>
                              </a:cubicBezTo>
                              <a:cubicBezTo>
                                <a:pt x="7978" y="17944"/>
                                <a:pt x="8220" y="17726"/>
                                <a:pt x="8210" y="17618"/>
                              </a:cubicBezTo>
                              <a:cubicBezTo>
                                <a:pt x="8201" y="17563"/>
                                <a:pt x="8210" y="17509"/>
                                <a:pt x="8229" y="17509"/>
                              </a:cubicBezTo>
                              <a:cubicBezTo>
                                <a:pt x="8248" y="17509"/>
                                <a:pt x="8257" y="17454"/>
                                <a:pt x="8257" y="17400"/>
                              </a:cubicBezTo>
                              <a:cubicBezTo>
                                <a:pt x="8257" y="17346"/>
                                <a:pt x="8238" y="17291"/>
                                <a:pt x="8210" y="17291"/>
                              </a:cubicBezTo>
                              <a:cubicBezTo>
                                <a:pt x="8183" y="17291"/>
                                <a:pt x="8173" y="17346"/>
                                <a:pt x="8173" y="17454"/>
                              </a:cubicBezTo>
                              <a:cubicBezTo>
                                <a:pt x="8183" y="17563"/>
                                <a:pt x="8164" y="17618"/>
                                <a:pt x="8108" y="17618"/>
                              </a:cubicBezTo>
                              <a:cubicBezTo>
                                <a:pt x="7969" y="17618"/>
                                <a:pt x="8062" y="17346"/>
                                <a:pt x="8303" y="17073"/>
                              </a:cubicBezTo>
                              <a:cubicBezTo>
                                <a:pt x="8387" y="16965"/>
                                <a:pt x="8461" y="16856"/>
                                <a:pt x="8461" y="16801"/>
                              </a:cubicBezTo>
                              <a:cubicBezTo>
                                <a:pt x="8461" y="16747"/>
                                <a:pt x="8452" y="16747"/>
                                <a:pt x="8433" y="16747"/>
                              </a:cubicBezTo>
                              <a:cubicBezTo>
                                <a:pt x="8415" y="16747"/>
                                <a:pt x="8396" y="16638"/>
                                <a:pt x="8387" y="16584"/>
                              </a:cubicBezTo>
                              <a:cubicBezTo>
                                <a:pt x="8368" y="16421"/>
                                <a:pt x="8368" y="16421"/>
                                <a:pt x="8275" y="16584"/>
                              </a:cubicBezTo>
                              <a:cubicBezTo>
                                <a:pt x="8229" y="16693"/>
                                <a:pt x="8136" y="16801"/>
                                <a:pt x="8071" y="16801"/>
                              </a:cubicBezTo>
                              <a:cubicBezTo>
                                <a:pt x="7969" y="16856"/>
                                <a:pt x="7857" y="17073"/>
                                <a:pt x="7885" y="17182"/>
                              </a:cubicBezTo>
                              <a:cubicBezTo>
                                <a:pt x="7895" y="17237"/>
                                <a:pt x="7913" y="17182"/>
                                <a:pt x="7941" y="17128"/>
                              </a:cubicBezTo>
                              <a:cubicBezTo>
                                <a:pt x="7969" y="17073"/>
                                <a:pt x="8006" y="17019"/>
                                <a:pt x="8034" y="17019"/>
                              </a:cubicBezTo>
                              <a:lnTo>
                                <a:pt x="8080" y="17019"/>
                              </a:lnTo>
                              <a:lnTo>
                                <a:pt x="8025" y="17128"/>
                              </a:lnTo>
                              <a:cubicBezTo>
                                <a:pt x="7997" y="17182"/>
                                <a:pt x="7941" y="17291"/>
                                <a:pt x="7904" y="17346"/>
                              </a:cubicBezTo>
                              <a:cubicBezTo>
                                <a:pt x="7857" y="17454"/>
                                <a:pt x="7830" y="17454"/>
                                <a:pt x="7811" y="17400"/>
                              </a:cubicBezTo>
                              <a:cubicBezTo>
                                <a:pt x="7792" y="17346"/>
                                <a:pt x="7765" y="17346"/>
                                <a:pt x="7709" y="17454"/>
                              </a:cubicBezTo>
                              <a:cubicBezTo>
                                <a:pt x="7532" y="17781"/>
                                <a:pt x="7412" y="17890"/>
                                <a:pt x="7291" y="17726"/>
                              </a:cubicBezTo>
                              <a:cubicBezTo>
                                <a:pt x="7263" y="17672"/>
                                <a:pt x="7356" y="17400"/>
                                <a:pt x="7402" y="17400"/>
                              </a:cubicBezTo>
                              <a:cubicBezTo>
                                <a:pt x="7430" y="17400"/>
                                <a:pt x="7486" y="17346"/>
                                <a:pt x="7532" y="17237"/>
                              </a:cubicBezTo>
                              <a:cubicBezTo>
                                <a:pt x="7579" y="17128"/>
                                <a:pt x="7672" y="17073"/>
                                <a:pt x="7727" y="17073"/>
                              </a:cubicBezTo>
                              <a:cubicBezTo>
                                <a:pt x="7811" y="17073"/>
                                <a:pt x="7839" y="17019"/>
                                <a:pt x="7830" y="16965"/>
                              </a:cubicBezTo>
                              <a:cubicBezTo>
                                <a:pt x="7830" y="16910"/>
                                <a:pt x="7848" y="16747"/>
                                <a:pt x="7876" y="16638"/>
                              </a:cubicBezTo>
                              <a:cubicBezTo>
                                <a:pt x="7932" y="16475"/>
                                <a:pt x="7932" y="16475"/>
                                <a:pt x="7885" y="16366"/>
                              </a:cubicBezTo>
                              <a:cubicBezTo>
                                <a:pt x="7857" y="16312"/>
                                <a:pt x="7839" y="16312"/>
                                <a:pt x="7830" y="16475"/>
                              </a:cubicBezTo>
                              <a:cubicBezTo>
                                <a:pt x="7820" y="16584"/>
                                <a:pt x="7802" y="16638"/>
                                <a:pt x="7755" y="16584"/>
                              </a:cubicBezTo>
                              <a:cubicBezTo>
                                <a:pt x="7727" y="16529"/>
                                <a:pt x="7709" y="16584"/>
                                <a:pt x="7718" y="16584"/>
                              </a:cubicBezTo>
                              <a:cubicBezTo>
                                <a:pt x="7727" y="16638"/>
                                <a:pt x="7681" y="16693"/>
                                <a:pt x="7607" y="16693"/>
                              </a:cubicBezTo>
                              <a:cubicBezTo>
                                <a:pt x="7532" y="16693"/>
                                <a:pt x="7477" y="16638"/>
                                <a:pt x="7477" y="16584"/>
                              </a:cubicBezTo>
                              <a:cubicBezTo>
                                <a:pt x="7477" y="16529"/>
                                <a:pt x="7467" y="16529"/>
                                <a:pt x="7458" y="16584"/>
                              </a:cubicBezTo>
                              <a:cubicBezTo>
                                <a:pt x="7449" y="16638"/>
                                <a:pt x="7393" y="16693"/>
                                <a:pt x="7347" y="16693"/>
                              </a:cubicBezTo>
                              <a:cubicBezTo>
                                <a:pt x="7291" y="16693"/>
                                <a:pt x="7245" y="16747"/>
                                <a:pt x="7245" y="16747"/>
                              </a:cubicBezTo>
                              <a:cubicBezTo>
                                <a:pt x="7235" y="16801"/>
                                <a:pt x="7152" y="16801"/>
                                <a:pt x="7050" y="16747"/>
                              </a:cubicBezTo>
                              <a:cubicBezTo>
                                <a:pt x="6827" y="16693"/>
                                <a:pt x="6780" y="16856"/>
                                <a:pt x="6966" y="17019"/>
                              </a:cubicBezTo>
                              <a:cubicBezTo>
                                <a:pt x="7059" y="17128"/>
                                <a:pt x="7115" y="17128"/>
                                <a:pt x="7189" y="17019"/>
                              </a:cubicBezTo>
                              <a:cubicBezTo>
                                <a:pt x="7328" y="16856"/>
                                <a:pt x="7328" y="16965"/>
                                <a:pt x="7189" y="17291"/>
                              </a:cubicBezTo>
                              <a:cubicBezTo>
                                <a:pt x="7115" y="17454"/>
                                <a:pt x="7050" y="17563"/>
                                <a:pt x="7022" y="17509"/>
                              </a:cubicBezTo>
                              <a:cubicBezTo>
                                <a:pt x="6901" y="17291"/>
                                <a:pt x="6864" y="17237"/>
                                <a:pt x="6836" y="17400"/>
                              </a:cubicBezTo>
                              <a:cubicBezTo>
                                <a:pt x="6827" y="17509"/>
                                <a:pt x="6790" y="17563"/>
                                <a:pt x="6771" y="17563"/>
                              </a:cubicBezTo>
                              <a:cubicBezTo>
                                <a:pt x="6752" y="17563"/>
                                <a:pt x="6725" y="17618"/>
                                <a:pt x="6725" y="17618"/>
                              </a:cubicBezTo>
                              <a:cubicBezTo>
                                <a:pt x="6725" y="17672"/>
                                <a:pt x="6845" y="17726"/>
                                <a:pt x="6994" y="17726"/>
                              </a:cubicBezTo>
                              <a:cubicBezTo>
                                <a:pt x="7226" y="17726"/>
                                <a:pt x="7365" y="17835"/>
                                <a:pt x="7356" y="17998"/>
                              </a:cubicBezTo>
                              <a:cubicBezTo>
                                <a:pt x="7356" y="17998"/>
                                <a:pt x="7291" y="18053"/>
                                <a:pt x="7217" y="18053"/>
                              </a:cubicBezTo>
                              <a:cubicBezTo>
                                <a:pt x="7142" y="18053"/>
                                <a:pt x="7077" y="18107"/>
                                <a:pt x="7068" y="18162"/>
                              </a:cubicBezTo>
                              <a:cubicBezTo>
                                <a:pt x="7050" y="18270"/>
                                <a:pt x="6920" y="18379"/>
                                <a:pt x="6882" y="18270"/>
                              </a:cubicBezTo>
                              <a:cubicBezTo>
                                <a:pt x="6855" y="18216"/>
                                <a:pt x="6855" y="18162"/>
                                <a:pt x="6901" y="18162"/>
                              </a:cubicBezTo>
                              <a:cubicBezTo>
                                <a:pt x="6929" y="18162"/>
                                <a:pt x="6957" y="18107"/>
                                <a:pt x="6966" y="18053"/>
                              </a:cubicBezTo>
                              <a:cubicBezTo>
                                <a:pt x="6975" y="17944"/>
                                <a:pt x="6799" y="17998"/>
                                <a:pt x="6780" y="18107"/>
                              </a:cubicBezTo>
                              <a:cubicBezTo>
                                <a:pt x="6762" y="18216"/>
                                <a:pt x="6270" y="18162"/>
                                <a:pt x="6177" y="17998"/>
                              </a:cubicBezTo>
                              <a:cubicBezTo>
                                <a:pt x="6140" y="17944"/>
                                <a:pt x="5945" y="17890"/>
                                <a:pt x="5740" y="17890"/>
                              </a:cubicBezTo>
                              <a:cubicBezTo>
                                <a:pt x="5536" y="17890"/>
                                <a:pt x="5220" y="17835"/>
                                <a:pt x="5034" y="17835"/>
                              </a:cubicBezTo>
                              <a:cubicBezTo>
                                <a:pt x="4849" y="17835"/>
                                <a:pt x="4691" y="17835"/>
                                <a:pt x="4682" y="17890"/>
                              </a:cubicBezTo>
                              <a:cubicBezTo>
                                <a:pt x="4654" y="17998"/>
                                <a:pt x="4384" y="18053"/>
                                <a:pt x="4357" y="17944"/>
                              </a:cubicBezTo>
                              <a:cubicBezTo>
                                <a:pt x="4347" y="17890"/>
                                <a:pt x="4329" y="17890"/>
                                <a:pt x="4310" y="17998"/>
                              </a:cubicBezTo>
                              <a:cubicBezTo>
                                <a:pt x="4282" y="18162"/>
                                <a:pt x="4273" y="18162"/>
                                <a:pt x="4747" y="18162"/>
                              </a:cubicBezTo>
                              <a:cubicBezTo>
                                <a:pt x="5304" y="18162"/>
                                <a:pt x="5424" y="18216"/>
                                <a:pt x="5424" y="18270"/>
                              </a:cubicBezTo>
                              <a:cubicBezTo>
                                <a:pt x="5397" y="18434"/>
                                <a:pt x="4542" y="18543"/>
                                <a:pt x="4431" y="18434"/>
                              </a:cubicBezTo>
                              <a:cubicBezTo>
                                <a:pt x="4338" y="18325"/>
                                <a:pt x="4292" y="18325"/>
                                <a:pt x="4273" y="18379"/>
                              </a:cubicBezTo>
                              <a:cubicBezTo>
                                <a:pt x="4254" y="18488"/>
                                <a:pt x="4292" y="18597"/>
                                <a:pt x="4394" y="18651"/>
                              </a:cubicBezTo>
                              <a:cubicBezTo>
                                <a:pt x="4449" y="18651"/>
                                <a:pt x="4496" y="18760"/>
                                <a:pt x="4496" y="18815"/>
                              </a:cubicBezTo>
                              <a:cubicBezTo>
                                <a:pt x="4496" y="18869"/>
                                <a:pt x="4468" y="18869"/>
                                <a:pt x="4440" y="18869"/>
                              </a:cubicBezTo>
                              <a:cubicBezTo>
                                <a:pt x="4412" y="18815"/>
                                <a:pt x="4366" y="18869"/>
                                <a:pt x="4347" y="18923"/>
                              </a:cubicBezTo>
                              <a:cubicBezTo>
                                <a:pt x="4310" y="19032"/>
                                <a:pt x="4310" y="19032"/>
                                <a:pt x="4347" y="19032"/>
                              </a:cubicBezTo>
                              <a:cubicBezTo>
                                <a:pt x="4403" y="19032"/>
                                <a:pt x="4394" y="19250"/>
                                <a:pt x="4338" y="19250"/>
                              </a:cubicBezTo>
                              <a:cubicBezTo>
                                <a:pt x="4273" y="19250"/>
                                <a:pt x="4227" y="19141"/>
                                <a:pt x="4245" y="19032"/>
                              </a:cubicBezTo>
                              <a:cubicBezTo>
                                <a:pt x="4254" y="18978"/>
                                <a:pt x="4245" y="18923"/>
                                <a:pt x="4236" y="18923"/>
                              </a:cubicBezTo>
                              <a:cubicBezTo>
                                <a:pt x="4227" y="18923"/>
                                <a:pt x="4217" y="18978"/>
                                <a:pt x="4227" y="19087"/>
                              </a:cubicBezTo>
                              <a:cubicBezTo>
                                <a:pt x="4245" y="19359"/>
                                <a:pt x="4124" y="19576"/>
                                <a:pt x="3939" y="19631"/>
                              </a:cubicBezTo>
                              <a:cubicBezTo>
                                <a:pt x="3651" y="19685"/>
                                <a:pt x="3744" y="19794"/>
                                <a:pt x="4106" y="19794"/>
                              </a:cubicBezTo>
                              <a:cubicBezTo>
                                <a:pt x="4301" y="19794"/>
                                <a:pt x="4505" y="19794"/>
                                <a:pt x="4552" y="19794"/>
                              </a:cubicBezTo>
                              <a:cubicBezTo>
                                <a:pt x="4607" y="19794"/>
                                <a:pt x="4654" y="19848"/>
                                <a:pt x="4654" y="19903"/>
                              </a:cubicBezTo>
                              <a:cubicBezTo>
                                <a:pt x="4654" y="19957"/>
                                <a:pt x="4672" y="19957"/>
                                <a:pt x="4709" y="19903"/>
                              </a:cubicBezTo>
                              <a:cubicBezTo>
                                <a:pt x="4737" y="19848"/>
                                <a:pt x="4812" y="19794"/>
                                <a:pt x="4858" y="19848"/>
                              </a:cubicBezTo>
                              <a:cubicBezTo>
                                <a:pt x="4914" y="19848"/>
                                <a:pt x="4988" y="19848"/>
                                <a:pt x="5016" y="19794"/>
                              </a:cubicBezTo>
                              <a:cubicBezTo>
                                <a:pt x="5072" y="19739"/>
                                <a:pt x="5072" y="19739"/>
                                <a:pt x="5044" y="19903"/>
                              </a:cubicBezTo>
                              <a:cubicBezTo>
                                <a:pt x="5025" y="20066"/>
                                <a:pt x="5007" y="20066"/>
                                <a:pt x="4997" y="19957"/>
                              </a:cubicBezTo>
                              <a:cubicBezTo>
                                <a:pt x="4988" y="19848"/>
                                <a:pt x="4979" y="19848"/>
                                <a:pt x="4960" y="19957"/>
                              </a:cubicBezTo>
                              <a:cubicBezTo>
                                <a:pt x="4923" y="20120"/>
                                <a:pt x="4774" y="20229"/>
                                <a:pt x="4765" y="20120"/>
                              </a:cubicBezTo>
                              <a:cubicBezTo>
                                <a:pt x="4756" y="20066"/>
                                <a:pt x="4728" y="20066"/>
                                <a:pt x="4672" y="20120"/>
                              </a:cubicBezTo>
                              <a:cubicBezTo>
                                <a:pt x="4626" y="20175"/>
                                <a:pt x="4357" y="20175"/>
                                <a:pt x="4078" y="20175"/>
                              </a:cubicBezTo>
                              <a:cubicBezTo>
                                <a:pt x="3651" y="20120"/>
                                <a:pt x="3558" y="20120"/>
                                <a:pt x="3511" y="19957"/>
                              </a:cubicBezTo>
                              <a:cubicBezTo>
                                <a:pt x="3484" y="19848"/>
                                <a:pt x="3437" y="19739"/>
                                <a:pt x="3409" y="19739"/>
                              </a:cubicBezTo>
                              <a:cubicBezTo>
                                <a:pt x="3381" y="19685"/>
                                <a:pt x="3363" y="19631"/>
                                <a:pt x="3372" y="19522"/>
                              </a:cubicBezTo>
                              <a:cubicBezTo>
                                <a:pt x="3381" y="19413"/>
                                <a:pt x="3344" y="19413"/>
                                <a:pt x="3205" y="19413"/>
                              </a:cubicBezTo>
                              <a:cubicBezTo>
                                <a:pt x="3094" y="19413"/>
                                <a:pt x="2982" y="19359"/>
                                <a:pt x="2908" y="19304"/>
                              </a:cubicBezTo>
                              <a:cubicBezTo>
                                <a:pt x="2769" y="19141"/>
                                <a:pt x="2314" y="19141"/>
                                <a:pt x="1719" y="19413"/>
                              </a:cubicBezTo>
                              <a:cubicBezTo>
                                <a:pt x="1524" y="19522"/>
                                <a:pt x="1208" y="19631"/>
                                <a:pt x="1023" y="19685"/>
                              </a:cubicBezTo>
                              <a:cubicBezTo>
                                <a:pt x="837" y="19739"/>
                                <a:pt x="679" y="19848"/>
                                <a:pt x="679" y="19903"/>
                              </a:cubicBezTo>
                              <a:cubicBezTo>
                                <a:pt x="679" y="19957"/>
                                <a:pt x="772" y="19957"/>
                                <a:pt x="911" y="19957"/>
                              </a:cubicBezTo>
                              <a:cubicBezTo>
                                <a:pt x="1051" y="19957"/>
                                <a:pt x="1190" y="19957"/>
                                <a:pt x="1236" y="20012"/>
                              </a:cubicBezTo>
                              <a:cubicBezTo>
                                <a:pt x="1283" y="20066"/>
                                <a:pt x="1311" y="20066"/>
                                <a:pt x="1301" y="20012"/>
                              </a:cubicBezTo>
                              <a:cubicBezTo>
                                <a:pt x="1292" y="19957"/>
                                <a:pt x="1283" y="19903"/>
                                <a:pt x="1264" y="19903"/>
                              </a:cubicBezTo>
                              <a:cubicBezTo>
                                <a:pt x="1246" y="19903"/>
                                <a:pt x="1236" y="19903"/>
                                <a:pt x="1246" y="19848"/>
                              </a:cubicBezTo>
                              <a:cubicBezTo>
                                <a:pt x="1255" y="19794"/>
                                <a:pt x="1413" y="19739"/>
                                <a:pt x="1598" y="19739"/>
                              </a:cubicBezTo>
                              <a:cubicBezTo>
                                <a:pt x="1784" y="19739"/>
                                <a:pt x="1942" y="19631"/>
                                <a:pt x="1951" y="19576"/>
                              </a:cubicBezTo>
                              <a:cubicBezTo>
                                <a:pt x="1979" y="19413"/>
                                <a:pt x="2314" y="19467"/>
                                <a:pt x="2332" y="19576"/>
                              </a:cubicBezTo>
                              <a:cubicBezTo>
                                <a:pt x="2351" y="19685"/>
                                <a:pt x="2564" y="19848"/>
                                <a:pt x="2555" y="19685"/>
                              </a:cubicBezTo>
                              <a:cubicBezTo>
                                <a:pt x="2546" y="19631"/>
                                <a:pt x="2555" y="19576"/>
                                <a:pt x="2574" y="19576"/>
                              </a:cubicBezTo>
                              <a:cubicBezTo>
                                <a:pt x="2592" y="19576"/>
                                <a:pt x="2601" y="19631"/>
                                <a:pt x="2592" y="19685"/>
                              </a:cubicBezTo>
                              <a:cubicBezTo>
                                <a:pt x="2583" y="19739"/>
                                <a:pt x="2620" y="19794"/>
                                <a:pt x="2676" y="19848"/>
                              </a:cubicBezTo>
                              <a:cubicBezTo>
                                <a:pt x="2722" y="19903"/>
                                <a:pt x="2759" y="19957"/>
                                <a:pt x="2759" y="19957"/>
                              </a:cubicBezTo>
                              <a:cubicBezTo>
                                <a:pt x="2741" y="20066"/>
                                <a:pt x="2509" y="20066"/>
                                <a:pt x="2434" y="19903"/>
                              </a:cubicBezTo>
                              <a:cubicBezTo>
                                <a:pt x="2379" y="19794"/>
                                <a:pt x="2341" y="19794"/>
                                <a:pt x="2295" y="19848"/>
                              </a:cubicBezTo>
                              <a:cubicBezTo>
                                <a:pt x="2258" y="19903"/>
                                <a:pt x="2221" y="19903"/>
                                <a:pt x="2211" y="19903"/>
                              </a:cubicBezTo>
                              <a:cubicBezTo>
                                <a:pt x="2202" y="19848"/>
                                <a:pt x="2156" y="19903"/>
                                <a:pt x="2100" y="19957"/>
                              </a:cubicBezTo>
                              <a:cubicBezTo>
                                <a:pt x="2026" y="20066"/>
                                <a:pt x="1589" y="20175"/>
                                <a:pt x="1394" y="20175"/>
                              </a:cubicBezTo>
                              <a:cubicBezTo>
                                <a:pt x="1376" y="20175"/>
                                <a:pt x="1348" y="20229"/>
                                <a:pt x="1348" y="20284"/>
                              </a:cubicBezTo>
                              <a:cubicBezTo>
                                <a:pt x="1338" y="20392"/>
                                <a:pt x="1385" y="20392"/>
                                <a:pt x="1524" y="20392"/>
                              </a:cubicBezTo>
                              <a:cubicBezTo>
                                <a:pt x="1636" y="20392"/>
                                <a:pt x="1710" y="20392"/>
                                <a:pt x="1710" y="20447"/>
                              </a:cubicBezTo>
                              <a:cubicBezTo>
                                <a:pt x="1710" y="20501"/>
                                <a:pt x="1719" y="20556"/>
                                <a:pt x="1738" y="20556"/>
                              </a:cubicBezTo>
                              <a:cubicBezTo>
                                <a:pt x="1756" y="20556"/>
                                <a:pt x="1756" y="20610"/>
                                <a:pt x="1728" y="20664"/>
                              </a:cubicBezTo>
                              <a:cubicBezTo>
                                <a:pt x="1701" y="20719"/>
                                <a:pt x="1673" y="20828"/>
                                <a:pt x="1654" y="20882"/>
                              </a:cubicBezTo>
                              <a:cubicBezTo>
                                <a:pt x="1636" y="20936"/>
                                <a:pt x="1552" y="20991"/>
                                <a:pt x="1468" y="20991"/>
                              </a:cubicBezTo>
                              <a:cubicBezTo>
                                <a:pt x="1264" y="20991"/>
                                <a:pt x="1125" y="21100"/>
                                <a:pt x="1153" y="21209"/>
                              </a:cubicBezTo>
                              <a:cubicBezTo>
                                <a:pt x="1171" y="21263"/>
                                <a:pt x="1125" y="21263"/>
                                <a:pt x="1041" y="21263"/>
                              </a:cubicBezTo>
                              <a:cubicBezTo>
                                <a:pt x="939" y="21209"/>
                                <a:pt x="921" y="21209"/>
                                <a:pt x="958" y="21317"/>
                              </a:cubicBezTo>
                              <a:cubicBezTo>
                                <a:pt x="995" y="21372"/>
                                <a:pt x="1088" y="21372"/>
                                <a:pt x="1264" y="21317"/>
                              </a:cubicBezTo>
                              <a:cubicBezTo>
                                <a:pt x="1403" y="21263"/>
                                <a:pt x="1561" y="21263"/>
                                <a:pt x="1617" y="21317"/>
                              </a:cubicBezTo>
                              <a:cubicBezTo>
                                <a:pt x="1673" y="21372"/>
                                <a:pt x="1766" y="21426"/>
                                <a:pt x="1821" y="21426"/>
                              </a:cubicBezTo>
                              <a:cubicBezTo>
                                <a:pt x="1840" y="21426"/>
                                <a:pt x="1849" y="21426"/>
                                <a:pt x="1859" y="21426"/>
                              </a:cubicBezTo>
                              <a:lnTo>
                                <a:pt x="2304" y="21426"/>
                              </a:lnTo>
                              <a:cubicBezTo>
                                <a:pt x="2332" y="21426"/>
                                <a:pt x="2369" y="21372"/>
                                <a:pt x="2406" y="21372"/>
                              </a:cubicBezTo>
                              <a:cubicBezTo>
                                <a:pt x="2536" y="21317"/>
                                <a:pt x="2648" y="21263"/>
                                <a:pt x="2657" y="21263"/>
                              </a:cubicBezTo>
                              <a:cubicBezTo>
                                <a:pt x="2666" y="21263"/>
                                <a:pt x="2694" y="21263"/>
                                <a:pt x="2704" y="21317"/>
                              </a:cubicBezTo>
                              <a:cubicBezTo>
                                <a:pt x="2713" y="21372"/>
                                <a:pt x="2722" y="21372"/>
                                <a:pt x="2713" y="21426"/>
                              </a:cubicBezTo>
                              <a:lnTo>
                                <a:pt x="2843" y="21426"/>
                              </a:lnTo>
                              <a:cubicBezTo>
                                <a:pt x="2843" y="21426"/>
                                <a:pt x="2843" y="21426"/>
                                <a:pt x="2843" y="21426"/>
                              </a:cubicBezTo>
                              <a:cubicBezTo>
                                <a:pt x="2843" y="21426"/>
                                <a:pt x="2843" y="21426"/>
                                <a:pt x="2843" y="21426"/>
                              </a:cubicBezTo>
                              <a:lnTo>
                                <a:pt x="3335" y="21426"/>
                              </a:lnTo>
                              <a:cubicBezTo>
                                <a:pt x="3316" y="21372"/>
                                <a:pt x="3400" y="21317"/>
                                <a:pt x="3530" y="21317"/>
                              </a:cubicBezTo>
                              <a:cubicBezTo>
                                <a:pt x="3669" y="21317"/>
                                <a:pt x="3762" y="21317"/>
                                <a:pt x="3771" y="21426"/>
                              </a:cubicBezTo>
                              <a:cubicBezTo>
                                <a:pt x="3771" y="21426"/>
                                <a:pt x="3771" y="21426"/>
                                <a:pt x="3771" y="21426"/>
                              </a:cubicBezTo>
                              <a:lnTo>
                                <a:pt x="16865" y="21426"/>
                              </a:lnTo>
                              <a:cubicBezTo>
                                <a:pt x="16865" y="21426"/>
                                <a:pt x="16865" y="21372"/>
                                <a:pt x="16856" y="21317"/>
                              </a:cubicBezTo>
                              <a:cubicBezTo>
                                <a:pt x="16847" y="21045"/>
                                <a:pt x="16791" y="21045"/>
                                <a:pt x="16717" y="21263"/>
                              </a:cubicBezTo>
                              <a:cubicBezTo>
                                <a:pt x="16661" y="21426"/>
                                <a:pt x="16559" y="21481"/>
                                <a:pt x="16512" y="21317"/>
                              </a:cubicBezTo>
                              <a:cubicBezTo>
                                <a:pt x="16512" y="21100"/>
                                <a:pt x="16540" y="21045"/>
                                <a:pt x="16670" y="21045"/>
                              </a:cubicBezTo>
                              <a:close/>
                              <a:moveTo>
                                <a:pt x="19029" y="16910"/>
                              </a:moveTo>
                              <a:cubicBezTo>
                                <a:pt x="19057" y="16910"/>
                                <a:pt x="19048" y="16965"/>
                                <a:pt x="19020" y="17074"/>
                              </a:cubicBezTo>
                              <a:cubicBezTo>
                                <a:pt x="19001" y="17128"/>
                                <a:pt x="19001" y="17074"/>
                                <a:pt x="19001" y="17019"/>
                              </a:cubicBezTo>
                              <a:cubicBezTo>
                                <a:pt x="19010" y="16965"/>
                                <a:pt x="19020" y="16910"/>
                                <a:pt x="19029" y="16910"/>
                              </a:cubicBezTo>
                              <a:close/>
                              <a:moveTo>
                                <a:pt x="18862" y="17237"/>
                              </a:moveTo>
                              <a:cubicBezTo>
                                <a:pt x="18880" y="17237"/>
                                <a:pt x="18890" y="17291"/>
                                <a:pt x="18871" y="17291"/>
                              </a:cubicBezTo>
                              <a:cubicBezTo>
                                <a:pt x="18862" y="17346"/>
                                <a:pt x="18843" y="17291"/>
                                <a:pt x="18834" y="17291"/>
                              </a:cubicBezTo>
                              <a:cubicBezTo>
                                <a:pt x="18834" y="17291"/>
                                <a:pt x="18843" y="17237"/>
                                <a:pt x="18862" y="17237"/>
                              </a:cubicBezTo>
                              <a:close/>
                              <a:moveTo>
                                <a:pt x="17655" y="17563"/>
                              </a:moveTo>
                              <a:cubicBezTo>
                                <a:pt x="17655" y="17563"/>
                                <a:pt x="17664" y="17618"/>
                                <a:pt x="17673" y="17672"/>
                              </a:cubicBezTo>
                              <a:cubicBezTo>
                                <a:pt x="17682" y="17726"/>
                                <a:pt x="17673" y="17781"/>
                                <a:pt x="17655" y="17781"/>
                              </a:cubicBezTo>
                              <a:cubicBezTo>
                                <a:pt x="17636" y="17781"/>
                                <a:pt x="17627" y="17726"/>
                                <a:pt x="17636" y="17672"/>
                              </a:cubicBezTo>
                              <a:cubicBezTo>
                                <a:pt x="17645" y="17618"/>
                                <a:pt x="17655" y="17563"/>
                                <a:pt x="17655" y="17563"/>
                              </a:cubicBezTo>
                              <a:close/>
                              <a:moveTo>
                                <a:pt x="17088" y="19359"/>
                              </a:moveTo>
                              <a:cubicBezTo>
                                <a:pt x="17135" y="19359"/>
                                <a:pt x="17153" y="19359"/>
                                <a:pt x="17125" y="19413"/>
                              </a:cubicBezTo>
                              <a:cubicBezTo>
                                <a:pt x="17107" y="19413"/>
                                <a:pt x="17070" y="19413"/>
                                <a:pt x="17051" y="19413"/>
                              </a:cubicBezTo>
                              <a:cubicBezTo>
                                <a:pt x="17023" y="19359"/>
                                <a:pt x="17042" y="19359"/>
                                <a:pt x="17088" y="19359"/>
                              </a:cubicBezTo>
                              <a:close/>
                              <a:moveTo>
                                <a:pt x="17320" y="15278"/>
                              </a:moveTo>
                              <a:cubicBezTo>
                                <a:pt x="17339" y="15278"/>
                                <a:pt x="17339" y="15332"/>
                                <a:pt x="17339" y="15387"/>
                              </a:cubicBezTo>
                              <a:cubicBezTo>
                                <a:pt x="17330" y="15496"/>
                                <a:pt x="17292" y="15441"/>
                                <a:pt x="17292" y="15332"/>
                              </a:cubicBezTo>
                              <a:cubicBezTo>
                                <a:pt x="17292" y="15278"/>
                                <a:pt x="17311" y="15278"/>
                                <a:pt x="17320" y="15278"/>
                              </a:cubicBezTo>
                              <a:close/>
                              <a:moveTo>
                                <a:pt x="7700" y="17618"/>
                              </a:moveTo>
                              <a:cubicBezTo>
                                <a:pt x="7709" y="17563"/>
                                <a:pt x="7728" y="17509"/>
                                <a:pt x="7746" y="17509"/>
                              </a:cubicBezTo>
                              <a:cubicBezTo>
                                <a:pt x="7765" y="17509"/>
                                <a:pt x="7774" y="17563"/>
                                <a:pt x="7774" y="17563"/>
                              </a:cubicBezTo>
                              <a:cubicBezTo>
                                <a:pt x="7755" y="17726"/>
                                <a:pt x="7690" y="17726"/>
                                <a:pt x="7700" y="17618"/>
                              </a:cubicBezTo>
                              <a:close/>
                              <a:moveTo>
                                <a:pt x="4514" y="19087"/>
                              </a:moveTo>
                              <a:cubicBezTo>
                                <a:pt x="4496" y="19087"/>
                                <a:pt x="4477" y="19087"/>
                                <a:pt x="4459" y="19087"/>
                              </a:cubicBezTo>
                              <a:lnTo>
                                <a:pt x="4459" y="19087"/>
                              </a:lnTo>
                              <a:cubicBezTo>
                                <a:pt x="4449" y="19032"/>
                                <a:pt x="4459" y="19032"/>
                                <a:pt x="4487" y="19032"/>
                              </a:cubicBezTo>
                              <a:cubicBezTo>
                                <a:pt x="4524" y="19032"/>
                                <a:pt x="4533" y="19087"/>
                                <a:pt x="4514" y="19087"/>
                              </a:cubicBezTo>
                              <a:close/>
                              <a:moveTo>
                                <a:pt x="1794" y="21317"/>
                              </a:moveTo>
                              <a:cubicBezTo>
                                <a:pt x="1775" y="21317"/>
                                <a:pt x="1775" y="21263"/>
                                <a:pt x="1775" y="21209"/>
                              </a:cubicBezTo>
                              <a:cubicBezTo>
                                <a:pt x="1775" y="21154"/>
                                <a:pt x="1794" y="21100"/>
                                <a:pt x="1803" y="21100"/>
                              </a:cubicBezTo>
                              <a:cubicBezTo>
                                <a:pt x="1812" y="21100"/>
                                <a:pt x="1821" y="21154"/>
                                <a:pt x="1821" y="21209"/>
                              </a:cubicBezTo>
                              <a:cubicBezTo>
                                <a:pt x="1821" y="21263"/>
                                <a:pt x="1803" y="21317"/>
                                <a:pt x="1794" y="21317"/>
                              </a:cubicBezTo>
                              <a:close/>
                              <a:moveTo>
                                <a:pt x="2137" y="21100"/>
                              </a:moveTo>
                              <a:cubicBezTo>
                                <a:pt x="2119" y="21154"/>
                                <a:pt x="2100" y="21209"/>
                                <a:pt x="2081" y="21209"/>
                              </a:cubicBezTo>
                              <a:cubicBezTo>
                                <a:pt x="2054" y="21209"/>
                                <a:pt x="2054" y="21209"/>
                                <a:pt x="2081" y="21100"/>
                              </a:cubicBezTo>
                              <a:cubicBezTo>
                                <a:pt x="2100" y="21045"/>
                                <a:pt x="2119" y="20991"/>
                                <a:pt x="2137" y="20991"/>
                              </a:cubicBezTo>
                              <a:cubicBezTo>
                                <a:pt x="2156" y="20991"/>
                                <a:pt x="2156" y="20991"/>
                                <a:pt x="2137" y="21100"/>
                              </a:cubicBezTo>
                              <a:close/>
                              <a:moveTo>
                                <a:pt x="2276" y="21045"/>
                              </a:moveTo>
                              <a:cubicBezTo>
                                <a:pt x="2267" y="21100"/>
                                <a:pt x="2249" y="21100"/>
                                <a:pt x="2230" y="21045"/>
                              </a:cubicBezTo>
                              <a:cubicBezTo>
                                <a:pt x="2211" y="20991"/>
                                <a:pt x="2230" y="20991"/>
                                <a:pt x="2249" y="20991"/>
                              </a:cubicBezTo>
                              <a:cubicBezTo>
                                <a:pt x="2276" y="20991"/>
                                <a:pt x="2286" y="21045"/>
                                <a:pt x="2276" y="21045"/>
                              </a:cubicBezTo>
                              <a:close/>
                              <a:moveTo>
                                <a:pt x="3326" y="20066"/>
                              </a:moveTo>
                              <a:cubicBezTo>
                                <a:pt x="3252" y="20066"/>
                                <a:pt x="3159" y="20012"/>
                                <a:pt x="3121" y="20012"/>
                              </a:cubicBezTo>
                              <a:cubicBezTo>
                                <a:pt x="3084" y="20012"/>
                                <a:pt x="3010" y="19957"/>
                                <a:pt x="2954" y="19957"/>
                              </a:cubicBezTo>
                              <a:cubicBezTo>
                                <a:pt x="2899" y="19957"/>
                                <a:pt x="2852" y="19903"/>
                                <a:pt x="2852" y="19848"/>
                              </a:cubicBezTo>
                              <a:cubicBezTo>
                                <a:pt x="2852" y="19740"/>
                                <a:pt x="3177" y="19631"/>
                                <a:pt x="3196" y="19740"/>
                              </a:cubicBezTo>
                              <a:cubicBezTo>
                                <a:pt x="3196" y="19740"/>
                                <a:pt x="3261" y="19794"/>
                                <a:pt x="3335" y="19848"/>
                              </a:cubicBezTo>
                              <a:cubicBezTo>
                                <a:pt x="3521" y="19903"/>
                                <a:pt x="3512" y="20120"/>
                                <a:pt x="3326" y="20066"/>
                              </a:cubicBezTo>
                              <a:close/>
                              <a:moveTo>
                                <a:pt x="3967" y="20556"/>
                              </a:moveTo>
                              <a:cubicBezTo>
                                <a:pt x="3939" y="20556"/>
                                <a:pt x="3902" y="20556"/>
                                <a:pt x="3883" y="20556"/>
                              </a:cubicBezTo>
                              <a:lnTo>
                                <a:pt x="3883" y="20556"/>
                              </a:lnTo>
                              <a:cubicBezTo>
                                <a:pt x="3864" y="20556"/>
                                <a:pt x="3883" y="20501"/>
                                <a:pt x="3929" y="20501"/>
                              </a:cubicBezTo>
                              <a:cubicBezTo>
                                <a:pt x="3976" y="20501"/>
                                <a:pt x="3994" y="20556"/>
                                <a:pt x="3967" y="20556"/>
                              </a:cubicBezTo>
                              <a:close/>
                              <a:moveTo>
                                <a:pt x="4143" y="20773"/>
                              </a:moveTo>
                              <a:cubicBezTo>
                                <a:pt x="4124" y="20773"/>
                                <a:pt x="4106" y="20773"/>
                                <a:pt x="4087" y="20773"/>
                              </a:cubicBezTo>
                              <a:cubicBezTo>
                                <a:pt x="4078" y="20719"/>
                                <a:pt x="4087" y="20719"/>
                                <a:pt x="4115" y="20719"/>
                              </a:cubicBezTo>
                              <a:cubicBezTo>
                                <a:pt x="4152" y="20719"/>
                                <a:pt x="4162" y="20719"/>
                                <a:pt x="4143" y="20773"/>
                              </a:cubicBezTo>
                              <a:close/>
                              <a:moveTo>
                                <a:pt x="4644" y="20773"/>
                              </a:moveTo>
                              <a:cubicBezTo>
                                <a:pt x="4384" y="20773"/>
                                <a:pt x="4217" y="20719"/>
                                <a:pt x="4264" y="20719"/>
                              </a:cubicBezTo>
                              <a:lnTo>
                                <a:pt x="4264" y="20719"/>
                              </a:lnTo>
                              <a:cubicBezTo>
                                <a:pt x="4375" y="20610"/>
                                <a:pt x="4774" y="20610"/>
                                <a:pt x="4969" y="20719"/>
                              </a:cubicBezTo>
                              <a:cubicBezTo>
                                <a:pt x="5053" y="20719"/>
                                <a:pt x="4923" y="20773"/>
                                <a:pt x="4644" y="20773"/>
                              </a:cubicBezTo>
                              <a:close/>
                              <a:moveTo>
                                <a:pt x="5610" y="19141"/>
                              </a:moveTo>
                              <a:cubicBezTo>
                                <a:pt x="5731" y="19032"/>
                                <a:pt x="6307" y="18923"/>
                                <a:pt x="6353" y="19032"/>
                              </a:cubicBezTo>
                              <a:cubicBezTo>
                                <a:pt x="6390" y="19141"/>
                                <a:pt x="6390" y="19141"/>
                                <a:pt x="6223" y="19195"/>
                              </a:cubicBezTo>
                              <a:cubicBezTo>
                                <a:pt x="6130" y="19250"/>
                                <a:pt x="5703" y="19250"/>
                                <a:pt x="5610" y="19250"/>
                              </a:cubicBezTo>
                              <a:lnTo>
                                <a:pt x="5536" y="19250"/>
                              </a:lnTo>
                              <a:lnTo>
                                <a:pt x="5610" y="19141"/>
                              </a:lnTo>
                              <a:close/>
                              <a:moveTo>
                                <a:pt x="6186" y="20175"/>
                              </a:moveTo>
                              <a:cubicBezTo>
                                <a:pt x="6158" y="20175"/>
                                <a:pt x="6130" y="20120"/>
                                <a:pt x="6121" y="20066"/>
                              </a:cubicBezTo>
                              <a:cubicBezTo>
                                <a:pt x="6112" y="20012"/>
                                <a:pt x="6130" y="19957"/>
                                <a:pt x="6158" y="19957"/>
                              </a:cubicBezTo>
                              <a:cubicBezTo>
                                <a:pt x="6186" y="19957"/>
                                <a:pt x="6214" y="20012"/>
                                <a:pt x="6223" y="20066"/>
                              </a:cubicBezTo>
                              <a:cubicBezTo>
                                <a:pt x="6232" y="20120"/>
                                <a:pt x="6214" y="20175"/>
                                <a:pt x="6186" y="20175"/>
                              </a:cubicBezTo>
                              <a:close/>
                              <a:moveTo>
                                <a:pt x="6010" y="20012"/>
                              </a:moveTo>
                              <a:cubicBezTo>
                                <a:pt x="5991" y="20120"/>
                                <a:pt x="5861" y="20175"/>
                                <a:pt x="5824" y="20066"/>
                              </a:cubicBezTo>
                              <a:cubicBezTo>
                                <a:pt x="5796" y="20012"/>
                                <a:pt x="5824" y="19957"/>
                                <a:pt x="5898" y="19957"/>
                              </a:cubicBezTo>
                              <a:cubicBezTo>
                                <a:pt x="5963" y="19957"/>
                                <a:pt x="6010" y="19957"/>
                                <a:pt x="6010" y="20012"/>
                              </a:cubicBezTo>
                              <a:close/>
                              <a:moveTo>
                                <a:pt x="5675" y="20556"/>
                              </a:moveTo>
                              <a:cubicBezTo>
                                <a:pt x="5703" y="20719"/>
                                <a:pt x="5685" y="20828"/>
                                <a:pt x="5610" y="20773"/>
                              </a:cubicBezTo>
                              <a:cubicBezTo>
                                <a:pt x="5573" y="20719"/>
                                <a:pt x="5490" y="20719"/>
                                <a:pt x="5434" y="20719"/>
                              </a:cubicBezTo>
                              <a:cubicBezTo>
                                <a:pt x="5378" y="20719"/>
                                <a:pt x="5332" y="20664"/>
                                <a:pt x="5322" y="20610"/>
                              </a:cubicBezTo>
                              <a:cubicBezTo>
                                <a:pt x="5322" y="20447"/>
                                <a:pt x="5666" y="20447"/>
                                <a:pt x="5675" y="20556"/>
                              </a:cubicBezTo>
                              <a:close/>
                              <a:moveTo>
                                <a:pt x="5285" y="19957"/>
                              </a:moveTo>
                              <a:cubicBezTo>
                                <a:pt x="5322" y="19957"/>
                                <a:pt x="5332" y="19957"/>
                                <a:pt x="5313" y="20012"/>
                              </a:cubicBezTo>
                              <a:cubicBezTo>
                                <a:pt x="5294" y="20012"/>
                                <a:pt x="5267" y="20012"/>
                                <a:pt x="5248" y="20012"/>
                              </a:cubicBezTo>
                              <a:cubicBezTo>
                                <a:pt x="5239" y="20012"/>
                                <a:pt x="5257" y="19957"/>
                                <a:pt x="5285" y="19957"/>
                              </a:cubicBezTo>
                              <a:close/>
                              <a:moveTo>
                                <a:pt x="5815" y="21263"/>
                              </a:moveTo>
                              <a:cubicBezTo>
                                <a:pt x="5796" y="21317"/>
                                <a:pt x="5675" y="21317"/>
                                <a:pt x="5555" y="21317"/>
                              </a:cubicBezTo>
                              <a:cubicBezTo>
                                <a:pt x="5425" y="21317"/>
                                <a:pt x="5322" y="21317"/>
                                <a:pt x="5322" y="21372"/>
                              </a:cubicBezTo>
                              <a:cubicBezTo>
                                <a:pt x="5322" y="21426"/>
                                <a:pt x="5239" y="21426"/>
                                <a:pt x="5062" y="21372"/>
                              </a:cubicBezTo>
                              <a:cubicBezTo>
                                <a:pt x="5034" y="21372"/>
                                <a:pt x="5025" y="21317"/>
                                <a:pt x="5034" y="21263"/>
                              </a:cubicBezTo>
                              <a:cubicBezTo>
                                <a:pt x="5044" y="21209"/>
                                <a:pt x="5146" y="21100"/>
                                <a:pt x="5257" y="21045"/>
                              </a:cubicBezTo>
                              <a:lnTo>
                                <a:pt x="5257" y="21045"/>
                              </a:lnTo>
                              <a:cubicBezTo>
                                <a:pt x="5369" y="20991"/>
                                <a:pt x="5490" y="20937"/>
                                <a:pt x="5517" y="20937"/>
                              </a:cubicBezTo>
                              <a:cubicBezTo>
                                <a:pt x="5545" y="20937"/>
                                <a:pt x="5629" y="20991"/>
                                <a:pt x="5703" y="20991"/>
                              </a:cubicBezTo>
                              <a:cubicBezTo>
                                <a:pt x="5842" y="20991"/>
                                <a:pt x="5889" y="21100"/>
                                <a:pt x="5815" y="21263"/>
                              </a:cubicBezTo>
                              <a:close/>
                              <a:moveTo>
                                <a:pt x="5824" y="20773"/>
                              </a:moveTo>
                              <a:cubicBezTo>
                                <a:pt x="5815" y="20719"/>
                                <a:pt x="5824" y="20719"/>
                                <a:pt x="5842" y="20719"/>
                              </a:cubicBezTo>
                              <a:cubicBezTo>
                                <a:pt x="5870" y="20719"/>
                                <a:pt x="5880" y="20719"/>
                                <a:pt x="5861" y="20773"/>
                              </a:cubicBezTo>
                              <a:cubicBezTo>
                                <a:pt x="5861" y="20773"/>
                                <a:pt x="5842" y="20773"/>
                                <a:pt x="5824" y="20773"/>
                              </a:cubicBezTo>
                              <a:close/>
                              <a:moveTo>
                                <a:pt x="5907" y="21154"/>
                              </a:moveTo>
                              <a:cubicBezTo>
                                <a:pt x="5880" y="21209"/>
                                <a:pt x="5861" y="21154"/>
                                <a:pt x="5861" y="21100"/>
                              </a:cubicBezTo>
                              <a:cubicBezTo>
                                <a:pt x="5861" y="21045"/>
                                <a:pt x="5880" y="20991"/>
                                <a:pt x="5907" y="20991"/>
                              </a:cubicBezTo>
                              <a:cubicBezTo>
                                <a:pt x="5935" y="20991"/>
                                <a:pt x="5954" y="20991"/>
                                <a:pt x="5954" y="21045"/>
                              </a:cubicBezTo>
                              <a:cubicBezTo>
                                <a:pt x="5954" y="21100"/>
                                <a:pt x="5935" y="21100"/>
                                <a:pt x="5907" y="21154"/>
                              </a:cubicBezTo>
                              <a:close/>
                              <a:moveTo>
                                <a:pt x="6010" y="20882"/>
                              </a:moveTo>
                              <a:cubicBezTo>
                                <a:pt x="6000" y="20937"/>
                                <a:pt x="5982" y="20937"/>
                                <a:pt x="5963" y="20882"/>
                              </a:cubicBezTo>
                              <a:cubicBezTo>
                                <a:pt x="5945" y="20828"/>
                                <a:pt x="5963" y="20828"/>
                                <a:pt x="5982" y="20828"/>
                              </a:cubicBezTo>
                              <a:cubicBezTo>
                                <a:pt x="6010" y="20828"/>
                                <a:pt x="6028" y="20828"/>
                                <a:pt x="6010" y="20882"/>
                              </a:cubicBezTo>
                              <a:close/>
                              <a:moveTo>
                                <a:pt x="6130" y="20773"/>
                              </a:moveTo>
                              <a:cubicBezTo>
                                <a:pt x="6130" y="20828"/>
                                <a:pt x="6121" y="20882"/>
                                <a:pt x="6102" y="20882"/>
                              </a:cubicBezTo>
                              <a:cubicBezTo>
                                <a:pt x="6084" y="20882"/>
                                <a:pt x="6075" y="20828"/>
                                <a:pt x="6075" y="20719"/>
                              </a:cubicBezTo>
                              <a:cubicBezTo>
                                <a:pt x="6075" y="20610"/>
                                <a:pt x="6093" y="20556"/>
                                <a:pt x="6158" y="20556"/>
                              </a:cubicBezTo>
                              <a:cubicBezTo>
                                <a:pt x="6223" y="20556"/>
                                <a:pt x="6232" y="20556"/>
                                <a:pt x="6186" y="20610"/>
                              </a:cubicBezTo>
                              <a:cubicBezTo>
                                <a:pt x="6158" y="20664"/>
                                <a:pt x="6130" y="20719"/>
                                <a:pt x="6130" y="20773"/>
                              </a:cubicBezTo>
                              <a:close/>
                              <a:moveTo>
                                <a:pt x="6186" y="20882"/>
                              </a:moveTo>
                              <a:cubicBezTo>
                                <a:pt x="6167" y="20773"/>
                                <a:pt x="6167" y="20773"/>
                                <a:pt x="6186" y="20773"/>
                              </a:cubicBezTo>
                              <a:cubicBezTo>
                                <a:pt x="6205" y="20773"/>
                                <a:pt x="6223" y="20828"/>
                                <a:pt x="6223" y="20882"/>
                              </a:cubicBezTo>
                              <a:cubicBezTo>
                                <a:pt x="6242" y="21045"/>
                                <a:pt x="6214" y="21045"/>
                                <a:pt x="6186" y="20882"/>
                              </a:cubicBezTo>
                              <a:close/>
                              <a:moveTo>
                                <a:pt x="6288" y="20882"/>
                              </a:moveTo>
                              <a:cubicBezTo>
                                <a:pt x="6270" y="20882"/>
                                <a:pt x="6251" y="20828"/>
                                <a:pt x="6251" y="20773"/>
                              </a:cubicBezTo>
                              <a:cubicBezTo>
                                <a:pt x="6251" y="20719"/>
                                <a:pt x="6260" y="20664"/>
                                <a:pt x="6279" y="20664"/>
                              </a:cubicBezTo>
                              <a:cubicBezTo>
                                <a:pt x="6297" y="20664"/>
                                <a:pt x="6307" y="20719"/>
                                <a:pt x="6316" y="20773"/>
                              </a:cubicBezTo>
                              <a:cubicBezTo>
                                <a:pt x="6316" y="20828"/>
                                <a:pt x="6307" y="20882"/>
                                <a:pt x="6288" y="20882"/>
                              </a:cubicBezTo>
                              <a:close/>
                              <a:moveTo>
                                <a:pt x="6418" y="20284"/>
                              </a:moveTo>
                              <a:cubicBezTo>
                                <a:pt x="6372" y="20392"/>
                                <a:pt x="6307" y="20392"/>
                                <a:pt x="6288" y="20229"/>
                              </a:cubicBezTo>
                              <a:cubicBezTo>
                                <a:pt x="6270" y="20066"/>
                                <a:pt x="6279" y="20066"/>
                                <a:pt x="6372" y="20120"/>
                              </a:cubicBezTo>
                              <a:cubicBezTo>
                                <a:pt x="6437" y="20175"/>
                                <a:pt x="6446" y="20229"/>
                                <a:pt x="6418" y="20284"/>
                              </a:cubicBezTo>
                              <a:close/>
                              <a:moveTo>
                                <a:pt x="6455" y="19032"/>
                              </a:moveTo>
                              <a:cubicBezTo>
                                <a:pt x="6446" y="19087"/>
                                <a:pt x="6427" y="19141"/>
                                <a:pt x="6418" y="19141"/>
                              </a:cubicBezTo>
                              <a:cubicBezTo>
                                <a:pt x="6390" y="19141"/>
                                <a:pt x="6390" y="19141"/>
                                <a:pt x="6418" y="19032"/>
                              </a:cubicBezTo>
                              <a:cubicBezTo>
                                <a:pt x="6446" y="18869"/>
                                <a:pt x="6465" y="18869"/>
                                <a:pt x="6455" y="19032"/>
                              </a:cubicBezTo>
                              <a:close/>
                              <a:moveTo>
                                <a:pt x="6873" y="18978"/>
                              </a:moveTo>
                              <a:cubicBezTo>
                                <a:pt x="6855" y="18869"/>
                                <a:pt x="6808" y="18815"/>
                                <a:pt x="6780" y="18815"/>
                              </a:cubicBezTo>
                              <a:cubicBezTo>
                                <a:pt x="6725" y="18815"/>
                                <a:pt x="6678" y="18760"/>
                                <a:pt x="6660" y="18651"/>
                              </a:cubicBezTo>
                              <a:cubicBezTo>
                                <a:pt x="6650" y="18597"/>
                                <a:pt x="6678" y="18597"/>
                                <a:pt x="6725" y="18597"/>
                              </a:cubicBezTo>
                              <a:cubicBezTo>
                                <a:pt x="6771" y="18597"/>
                                <a:pt x="6817" y="18543"/>
                                <a:pt x="6845" y="18543"/>
                              </a:cubicBezTo>
                              <a:cubicBezTo>
                                <a:pt x="6873" y="18488"/>
                                <a:pt x="6882" y="18488"/>
                                <a:pt x="6873" y="18651"/>
                              </a:cubicBezTo>
                              <a:cubicBezTo>
                                <a:pt x="6864" y="18815"/>
                                <a:pt x="6873" y="18815"/>
                                <a:pt x="6910" y="18760"/>
                              </a:cubicBezTo>
                              <a:cubicBezTo>
                                <a:pt x="6947" y="18706"/>
                                <a:pt x="6957" y="18706"/>
                                <a:pt x="6947" y="18869"/>
                              </a:cubicBezTo>
                              <a:cubicBezTo>
                                <a:pt x="6938" y="19032"/>
                                <a:pt x="6938" y="19032"/>
                                <a:pt x="6966" y="18978"/>
                              </a:cubicBezTo>
                              <a:cubicBezTo>
                                <a:pt x="6985" y="18923"/>
                                <a:pt x="6994" y="18978"/>
                                <a:pt x="6994" y="19032"/>
                              </a:cubicBezTo>
                              <a:cubicBezTo>
                                <a:pt x="6985" y="19195"/>
                                <a:pt x="6920" y="19141"/>
                                <a:pt x="6873" y="18978"/>
                              </a:cubicBezTo>
                              <a:close/>
                              <a:moveTo>
                                <a:pt x="7811" y="19304"/>
                              </a:moveTo>
                              <a:cubicBezTo>
                                <a:pt x="7774" y="19304"/>
                                <a:pt x="7765" y="19250"/>
                                <a:pt x="7783" y="19195"/>
                              </a:cubicBezTo>
                              <a:lnTo>
                                <a:pt x="7783" y="19195"/>
                              </a:lnTo>
                              <a:cubicBezTo>
                                <a:pt x="7811" y="19087"/>
                                <a:pt x="7867" y="19087"/>
                                <a:pt x="7867" y="19195"/>
                              </a:cubicBezTo>
                              <a:cubicBezTo>
                                <a:pt x="7867" y="19250"/>
                                <a:pt x="7839" y="19304"/>
                                <a:pt x="7811" y="19304"/>
                              </a:cubicBezTo>
                              <a:close/>
                              <a:moveTo>
                                <a:pt x="8062" y="19195"/>
                              </a:moveTo>
                              <a:cubicBezTo>
                                <a:pt x="8053" y="19250"/>
                                <a:pt x="8034" y="19250"/>
                                <a:pt x="8015" y="19195"/>
                              </a:cubicBezTo>
                              <a:cubicBezTo>
                                <a:pt x="8006" y="19141"/>
                                <a:pt x="8015" y="19141"/>
                                <a:pt x="8034" y="19141"/>
                              </a:cubicBezTo>
                              <a:cubicBezTo>
                                <a:pt x="8053" y="19141"/>
                                <a:pt x="8071" y="19141"/>
                                <a:pt x="8062" y="19195"/>
                              </a:cubicBezTo>
                              <a:close/>
                              <a:moveTo>
                                <a:pt x="8907" y="18651"/>
                              </a:moveTo>
                              <a:cubicBezTo>
                                <a:pt x="8870" y="18706"/>
                                <a:pt x="8814" y="18815"/>
                                <a:pt x="8786" y="18815"/>
                              </a:cubicBezTo>
                              <a:lnTo>
                                <a:pt x="8730" y="18815"/>
                              </a:lnTo>
                              <a:lnTo>
                                <a:pt x="8795" y="18651"/>
                              </a:lnTo>
                              <a:cubicBezTo>
                                <a:pt x="8833" y="18597"/>
                                <a:pt x="8888" y="18488"/>
                                <a:pt x="8916" y="18488"/>
                              </a:cubicBezTo>
                              <a:lnTo>
                                <a:pt x="8981" y="18488"/>
                              </a:lnTo>
                              <a:lnTo>
                                <a:pt x="8907" y="18651"/>
                              </a:lnTo>
                              <a:close/>
                              <a:moveTo>
                                <a:pt x="9148" y="18597"/>
                              </a:moveTo>
                              <a:cubicBezTo>
                                <a:pt x="9139" y="18651"/>
                                <a:pt x="9093" y="18760"/>
                                <a:pt x="9046" y="18760"/>
                              </a:cubicBezTo>
                              <a:cubicBezTo>
                                <a:pt x="8981" y="18815"/>
                                <a:pt x="8972" y="18760"/>
                                <a:pt x="8990" y="18706"/>
                              </a:cubicBezTo>
                              <a:cubicBezTo>
                                <a:pt x="9009" y="18651"/>
                                <a:pt x="9055" y="18543"/>
                                <a:pt x="9093" y="18543"/>
                              </a:cubicBezTo>
                              <a:cubicBezTo>
                                <a:pt x="9158" y="18488"/>
                                <a:pt x="9167" y="18488"/>
                                <a:pt x="9148" y="18597"/>
                              </a:cubicBezTo>
                              <a:close/>
                              <a:moveTo>
                                <a:pt x="9250" y="18488"/>
                              </a:moveTo>
                              <a:cubicBezTo>
                                <a:pt x="9241" y="18543"/>
                                <a:pt x="9223" y="18488"/>
                                <a:pt x="9213" y="18488"/>
                              </a:cubicBezTo>
                              <a:lnTo>
                                <a:pt x="9213" y="18488"/>
                              </a:lnTo>
                              <a:cubicBezTo>
                                <a:pt x="9204" y="18434"/>
                                <a:pt x="9213" y="18434"/>
                                <a:pt x="9232" y="18434"/>
                              </a:cubicBezTo>
                              <a:cubicBezTo>
                                <a:pt x="9260" y="18379"/>
                                <a:pt x="9269" y="18434"/>
                                <a:pt x="9250" y="18488"/>
                              </a:cubicBezTo>
                              <a:close/>
                              <a:moveTo>
                                <a:pt x="8963" y="18271"/>
                              </a:moveTo>
                              <a:cubicBezTo>
                                <a:pt x="8907" y="18271"/>
                                <a:pt x="8851" y="18325"/>
                                <a:pt x="8842" y="18379"/>
                              </a:cubicBezTo>
                              <a:cubicBezTo>
                                <a:pt x="8833" y="18434"/>
                                <a:pt x="8777" y="18434"/>
                                <a:pt x="8721" y="18488"/>
                              </a:cubicBezTo>
                              <a:cubicBezTo>
                                <a:pt x="8665" y="18543"/>
                                <a:pt x="8480" y="18543"/>
                                <a:pt x="8313" y="18597"/>
                              </a:cubicBezTo>
                              <a:cubicBezTo>
                                <a:pt x="7988" y="18706"/>
                                <a:pt x="7923" y="18597"/>
                                <a:pt x="8136" y="18434"/>
                              </a:cubicBezTo>
                              <a:cubicBezTo>
                                <a:pt x="8201" y="18379"/>
                                <a:pt x="8285" y="18325"/>
                                <a:pt x="8322" y="18271"/>
                              </a:cubicBezTo>
                              <a:cubicBezTo>
                                <a:pt x="8359" y="18216"/>
                                <a:pt x="8461" y="18216"/>
                                <a:pt x="8545" y="18162"/>
                              </a:cubicBezTo>
                              <a:cubicBezTo>
                                <a:pt x="8628" y="18162"/>
                                <a:pt x="8740" y="18107"/>
                                <a:pt x="8795" y="18053"/>
                              </a:cubicBezTo>
                              <a:cubicBezTo>
                                <a:pt x="9018" y="17944"/>
                                <a:pt x="9278" y="17944"/>
                                <a:pt x="9269" y="17999"/>
                              </a:cubicBezTo>
                              <a:cubicBezTo>
                                <a:pt x="9260" y="18107"/>
                                <a:pt x="9083" y="18271"/>
                                <a:pt x="8963" y="18271"/>
                              </a:cubicBezTo>
                              <a:close/>
                              <a:moveTo>
                                <a:pt x="9250" y="17563"/>
                              </a:moveTo>
                              <a:cubicBezTo>
                                <a:pt x="9213" y="17618"/>
                                <a:pt x="9111" y="17672"/>
                                <a:pt x="9018" y="17726"/>
                              </a:cubicBezTo>
                              <a:cubicBezTo>
                                <a:pt x="8925" y="17781"/>
                                <a:pt x="8833" y="17781"/>
                                <a:pt x="8814" y="17835"/>
                              </a:cubicBezTo>
                              <a:cubicBezTo>
                                <a:pt x="8768" y="17890"/>
                                <a:pt x="8638" y="17944"/>
                                <a:pt x="8582" y="17890"/>
                              </a:cubicBezTo>
                              <a:cubicBezTo>
                                <a:pt x="8554" y="17890"/>
                                <a:pt x="8554" y="17835"/>
                                <a:pt x="8573" y="17781"/>
                              </a:cubicBezTo>
                              <a:cubicBezTo>
                                <a:pt x="8591" y="17726"/>
                                <a:pt x="8693" y="17672"/>
                                <a:pt x="8805" y="17618"/>
                              </a:cubicBezTo>
                              <a:cubicBezTo>
                                <a:pt x="9325" y="17454"/>
                                <a:pt x="9315" y="17454"/>
                                <a:pt x="9250" y="17563"/>
                              </a:cubicBezTo>
                              <a:close/>
                              <a:moveTo>
                                <a:pt x="9631" y="17835"/>
                              </a:moveTo>
                              <a:cubicBezTo>
                                <a:pt x="9613" y="17998"/>
                                <a:pt x="9464" y="18216"/>
                                <a:pt x="9436" y="18107"/>
                              </a:cubicBezTo>
                              <a:cubicBezTo>
                                <a:pt x="9408" y="18053"/>
                                <a:pt x="9427" y="17998"/>
                                <a:pt x="9492" y="17944"/>
                              </a:cubicBezTo>
                              <a:cubicBezTo>
                                <a:pt x="9538" y="17890"/>
                                <a:pt x="9594" y="17835"/>
                                <a:pt x="9613" y="17835"/>
                              </a:cubicBezTo>
                              <a:cubicBezTo>
                                <a:pt x="9622" y="17781"/>
                                <a:pt x="9631" y="17781"/>
                                <a:pt x="9631" y="17835"/>
                              </a:cubicBezTo>
                              <a:close/>
                              <a:moveTo>
                                <a:pt x="9817" y="17237"/>
                              </a:moveTo>
                              <a:cubicBezTo>
                                <a:pt x="9836" y="17237"/>
                                <a:pt x="9845" y="17291"/>
                                <a:pt x="9826" y="17291"/>
                              </a:cubicBezTo>
                              <a:cubicBezTo>
                                <a:pt x="9817" y="17346"/>
                                <a:pt x="9798" y="17291"/>
                                <a:pt x="9789" y="17291"/>
                              </a:cubicBezTo>
                              <a:cubicBezTo>
                                <a:pt x="9789" y="17291"/>
                                <a:pt x="9798" y="17237"/>
                                <a:pt x="9817" y="17237"/>
                              </a:cubicBezTo>
                              <a:close/>
                              <a:moveTo>
                                <a:pt x="10077" y="18815"/>
                              </a:moveTo>
                              <a:cubicBezTo>
                                <a:pt x="10049" y="18923"/>
                                <a:pt x="9826" y="19032"/>
                                <a:pt x="9808" y="18923"/>
                              </a:cubicBezTo>
                              <a:cubicBezTo>
                                <a:pt x="9798" y="18869"/>
                                <a:pt x="9817" y="18869"/>
                                <a:pt x="9836" y="18869"/>
                              </a:cubicBezTo>
                              <a:cubicBezTo>
                                <a:pt x="9854" y="18869"/>
                                <a:pt x="9928" y="18815"/>
                                <a:pt x="9993" y="18815"/>
                              </a:cubicBezTo>
                              <a:cubicBezTo>
                                <a:pt x="10058" y="18706"/>
                                <a:pt x="10096" y="18706"/>
                                <a:pt x="10077" y="18815"/>
                              </a:cubicBezTo>
                              <a:close/>
                              <a:moveTo>
                                <a:pt x="9882" y="17291"/>
                              </a:moveTo>
                              <a:lnTo>
                                <a:pt x="9882" y="17291"/>
                              </a:lnTo>
                              <a:cubicBezTo>
                                <a:pt x="9891" y="17237"/>
                                <a:pt x="9928" y="17237"/>
                                <a:pt x="9966" y="17182"/>
                              </a:cubicBezTo>
                              <a:lnTo>
                                <a:pt x="10040" y="17128"/>
                              </a:lnTo>
                              <a:lnTo>
                                <a:pt x="9966" y="17291"/>
                              </a:lnTo>
                              <a:cubicBezTo>
                                <a:pt x="9891" y="17400"/>
                                <a:pt x="9863" y="17400"/>
                                <a:pt x="9882" y="17291"/>
                              </a:cubicBezTo>
                              <a:close/>
                              <a:moveTo>
                                <a:pt x="10077" y="16529"/>
                              </a:moveTo>
                              <a:cubicBezTo>
                                <a:pt x="10077" y="16584"/>
                                <a:pt x="9975" y="16747"/>
                                <a:pt x="9826" y="16965"/>
                              </a:cubicBezTo>
                              <a:cubicBezTo>
                                <a:pt x="9715" y="17128"/>
                                <a:pt x="9176" y="17182"/>
                                <a:pt x="9195" y="17074"/>
                              </a:cubicBezTo>
                              <a:cubicBezTo>
                                <a:pt x="9204" y="17019"/>
                                <a:pt x="9241" y="16965"/>
                                <a:pt x="9297" y="16965"/>
                              </a:cubicBezTo>
                              <a:cubicBezTo>
                                <a:pt x="9343" y="16965"/>
                                <a:pt x="9436" y="16856"/>
                                <a:pt x="9492" y="16802"/>
                              </a:cubicBezTo>
                              <a:cubicBezTo>
                                <a:pt x="9548" y="16747"/>
                                <a:pt x="9603" y="16693"/>
                                <a:pt x="9613" y="16693"/>
                              </a:cubicBezTo>
                              <a:cubicBezTo>
                                <a:pt x="9622" y="16747"/>
                                <a:pt x="9622" y="16693"/>
                                <a:pt x="9622" y="16638"/>
                              </a:cubicBezTo>
                              <a:cubicBezTo>
                                <a:pt x="9613" y="16529"/>
                                <a:pt x="9687" y="16312"/>
                                <a:pt x="9743" y="16312"/>
                              </a:cubicBezTo>
                              <a:cubicBezTo>
                                <a:pt x="9761" y="16312"/>
                                <a:pt x="9789" y="16257"/>
                                <a:pt x="9798" y="16203"/>
                              </a:cubicBezTo>
                              <a:cubicBezTo>
                                <a:pt x="9808" y="16149"/>
                                <a:pt x="9863" y="16094"/>
                                <a:pt x="9965" y="16149"/>
                              </a:cubicBezTo>
                              <a:cubicBezTo>
                                <a:pt x="10049" y="16203"/>
                                <a:pt x="10086" y="16149"/>
                                <a:pt x="10040" y="16149"/>
                              </a:cubicBezTo>
                              <a:lnTo>
                                <a:pt x="9965" y="16094"/>
                              </a:lnTo>
                              <a:lnTo>
                                <a:pt x="10040" y="16040"/>
                              </a:lnTo>
                              <a:cubicBezTo>
                                <a:pt x="10077" y="15985"/>
                                <a:pt x="10142" y="15931"/>
                                <a:pt x="10188" y="15877"/>
                              </a:cubicBezTo>
                              <a:lnTo>
                                <a:pt x="10188" y="15877"/>
                              </a:lnTo>
                              <a:cubicBezTo>
                                <a:pt x="10309" y="15713"/>
                                <a:pt x="10569" y="15713"/>
                                <a:pt x="10578" y="15931"/>
                              </a:cubicBezTo>
                              <a:cubicBezTo>
                                <a:pt x="10588" y="16040"/>
                                <a:pt x="10578" y="16094"/>
                                <a:pt x="10523" y="16040"/>
                              </a:cubicBezTo>
                              <a:cubicBezTo>
                                <a:pt x="10476" y="15985"/>
                                <a:pt x="10448" y="16040"/>
                                <a:pt x="10439" y="16149"/>
                              </a:cubicBezTo>
                              <a:cubicBezTo>
                                <a:pt x="10421" y="16312"/>
                                <a:pt x="10272" y="16529"/>
                                <a:pt x="10170" y="16584"/>
                              </a:cubicBezTo>
                              <a:cubicBezTo>
                                <a:pt x="10105" y="16475"/>
                                <a:pt x="10077" y="16475"/>
                                <a:pt x="10077" y="16529"/>
                              </a:cubicBezTo>
                              <a:close/>
                              <a:moveTo>
                                <a:pt x="10235" y="18379"/>
                              </a:moveTo>
                              <a:cubicBezTo>
                                <a:pt x="10226" y="18434"/>
                                <a:pt x="10207" y="18379"/>
                                <a:pt x="10198" y="18379"/>
                              </a:cubicBezTo>
                              <a:cubicBezTo>
                                <a:pt x="10188" y="18325"/>
                                <a:pt x="10198" y="18325"/>
                                <a:pt x="10216" y="18325"/>
                              </a:cubicBezTo>
                              <a:cubicBezTo>
                                <a:pt x="10244" y="18325"/>
                                <a:pt x="10244" y="18325"/>
                                <a:pt x="10235" y="18379"/>
                              </a:cubicBezTo>
                              <a:close/>
                              <a:moveTo>
                                <a:pt x="10244" y="16910"/>
                              </a:moveTo>
                              <a:cubicBezTo>
                                <a:pt x="10226" y="16910"/>
                                <a:pt x="10198" y="16910"/>
                                <a:pt x="10179" y="16910"/>
                              </a:cubicBezTo>
                              <a:cubicBezTo>
                                <a:pt x="10161" y="16910"/>
                                <a:pt x="10179" y="16856"/>
                                <a:pt x="10207" y="16856"/>
                              </a:cubicBezTo>
                              <a:cubicBezTo>
                                <a:pt x="10244" y="16856"/>
                                <a:pt x="10263" y="16856"/>
                                <a:pt x="10244" y="16910"/>
                              </a:cubicBezTo>
                              <a:close/>
                              <a:moveTo>
                                <a:pt x="10291" y="18053"/>
                              </a:moveTo>
                              <a:cubicBezTo>
                                <a:pt x="10281" y="18107"/>
                                <a:pt x="10263" y="18053"/>
                                <a:pt x="10253" y="18053"/>
                              </a:cubicBezTo>
                              <a:cubicBezTo>
                                <a:pt x="10244" y="17998"/>
                                <a:pt x="10253" y="17998"/>
                                <a:pt x="10272" y="17998"/>
                              </a:cubicBezTo>
                              <a:cubicBezTo>
                                <a:pt x="10300" y="17998"/>
                                <a:pt x="10300" y="17998"/>
                                <a:pt x="10291" y="18053"/>
                              </a:cubicBezTo>
                              <a:close/>
                              <a:moveTo>
                                <a:pt x="10393" y="18597"/>
                              </a:moveTo>
                              <a:cubicBezTo>
                                <a:pt x="10328" y="18706"/>
                                <a:pt x="10300" y="18706"/>
                                <a:pt x="10318" y="18597"/>
                              </a:cubicBezTo>
                              <a:cubicBezTo>
                                <a:pt x="10328" y="18543"/>
                                <a:pt x="10356" y="18488"/>
                                <a:pt x="10383" y="18488"/>
                              </a:cubicBezTo>
                              <a:cubicBezTo>
                                <a:pt x="10430" y="18488"/>
                                <a:pt x="10430" y="18543"/>
                                <a:pt x="10393" y="18597"/>
                              </a:cubicBezTo>
                              <a:close/>
                              <a:moveTo>
                                <a:pt x="10356" y="16856"/>
                              </a:moveTo>
                              <a:cubicBezTo>
                                <a:pt x="10309" y="16910"/>
                                <a:pt x="10281" y="16856"/>
                                <a:pt x="10291" y="16802"/>
                              </a:cubicBezTo>
                              <a:cubicBezTo>
                                <a:pt x="10300" y="16747"/>
                                <a:pt x="10318" y="16693"/>
                                <a:pt x="10337" y="16693"/>
                              </a:cubicBezTo>
                              <a:cubicBezTo>
                                <a:pt x="10356" y="16693"/>
                                <a:pt x="10383" y="16638"/>
                                <a:pt x="10393" y="16584"/>
                              </a:cubicBezTo>
                              <a:cubicBezTo>
                                <a:pt x="10411" y="16475"/>
                                <a:pt x="10625" y="16366"/>
                                <a:pt x="10634" y="16475"/>
                              </a:cubicBezTo>
                              <a:cubicBezTo>
                                <a:pt x="10653" y="16584"/>
                                <a:pt x="10486" y="16802"/>
                                <a:pt x="10356" y="16856"/>
                              </a:cubicBezTo>
                              <a:close/>
                              <a:moveTo>
                                <a:pt x="10569" y="15659"/>
                              </a:moveTo>
                              <a:cubicBezTo>
                                <a:pt x="10569" y="15605"/>
                                <a:pt x="10625" y="15550"/>
                                <a:pt x="10708" y="15550"/>
                              </a:cubicBezTo>
                              <a:cubicBezTo>
                                <a:pt x="10848" y="15550"/>
                                <a:pt x="10848" y="15550"/>
                                <a:pt x="10662" y="15768"/>
                              </a:cubicBezTo>
                              <a:cubicBezTo>
                                <a:pt x="10606" y="15822"/>
                                <a:pt x="10569" y="15768"/>
                                <a:pt x="10569" y="15659"/>
                              </a:cubicBezTo>
                              <a:close/>
                              <a:moveTo>
                                <a:pt x="11906" y="16638"/>
                              </a:moveTo>
                              <a:cubicBezTo>
                                <a:pt x="11897" y="16584"/>
                                <a:pt x="11916" y="16529"/>
                                <a:pt x="11934" y="16475"/>
                              </a:cubicBezTo>
                              <a:cubicBezTo>
                                <a:pt x="11971" y="16421"/>
                                <a:pt x="11990" y="16475"/>
                                <a:pt x="11990" y="16584"/>
                              </a:cubicBezTo>
                              <a:cubicBezTo>
                                <a:pt x="11981" y="16693"/>
                                <a:pt x="11916" y="16693"/>
                                <a:pt x="11906" y="16638"/>
                              </a:cubicBezTo>
                              <a:close/>
                              <a:moveTo>
                                <a:pt x="12278" y="16257"/>
                              </a:moveTo>
                              <a:cubicBezTo>
                                <a:pt x="12259" y="16257"/>
                                <a:pt x="12241" y="16257"/>
                                <a:pt x="12222" y="16257"/>
                              </a:cubicBezTo>
                              <a:cubicBezTo>
                                <a:pt x="12213" y="16203"/>
                                <a:pt x="12222" y="16203"/>
                                <a:pt x="12250" y="16203"/>
                              </a:cubicBezTo>
                              <a:cubicBezTo>
                                <a:pt x="12287" y="16203"/>
                                <a:pt x="12296" y="16257"/>
                                <a:pt x="12278" y="16257"/>
                              </a:cubicBezTo>
                              <a:close/>
                              <a:moveTo>
                                <a:pt x="13216" y="15115"/>
                              </a:moveTo>
                              <a:cubicBezTo>
                                <a:pt x="12984" y="15387"/>
                                <a:pt x="12881" y="15441"/>
                                <a:pt x="12742" y="15496"/>
                              </a:cubicBezTo>
                              <a:cubicBezTo>
                                <a:pt x="12659" y="15496"/>
                                <a:pt x="12566" y="15605"/>
                                <a:pt x="12529" y="15659"/>
                              </a:cubicBezTo>
                              <a:cubicBezTo>
                                <a:pt x="12491" y="15713"/>
                                <a:pt x="12417" y="15768"/>
                                <a:pt x="12352" y="15768"/>
                              </a:cubicBezTo>
                              <a:cubicBezTo>
                                <a:pt x="12287" y="15768"/>
                                <a:pt x="12222" y="15822"/>
                                <a:pt x="12204" y="15877"/>
                              </a:cubicBezTo>
                              <a:cubicBezTo>
                                <a:pt x="12185" y="15931"/>
                                <a:pt x="12046" y="15985"/>
                                <a:pt x="11897" y="16040"/>
                              </a:cubicBezTo>
                              <a:cubicBezTo>
                                <a:pt x="11748" y="16094"/>
                                <a:pt x="11609" y="16149"/>
                                <a:pt x="11609" y="16149"/>
                              </a:cubicBezTo>
                              <a:cubicBezTo>
                                <a:pt x="11591" y="16203"/>
                                <a:pt x="11228" y="16529"/>
                                <a:pt x="11163" y="16529"/>
                              </a:cubicBezTo>
                              <a:cubicBezTo>
                                <a:pt x="11098" y="16529"/>
                                <a:pt x="11117" y="16366"/>
                                <a:pt x="11191" y="16257"/>
                              </a:cubicBezTo>
                              <a:cubicBezTo>
                                <a:pt x="11219" y="16203"/>
                                <a:pt x="11173" y="16203"/>
                                <a:pt x="11098" y="16257"/>
                              </a:cubicBezTo>
                              <a:cubicBezTo>
                                <a:pt x="10848" y="16366"/>
                                <a:pt x="10746" y="16421"/>
                                <a:pt x="10727" y="16529"/>
                              </a:cubicBezTo>
                              <a:cubicBezTo>
                                <a:pt x="10708" y="16638"/>
                                <a:pt x="10681" y="16638"/>
                                <a:pt x="10681" y="16529"/>
                              </a:cubicBezTo>
                              <a:cubicBezTo>
                                <a:pt x="10681" y="16475"/>
                                <a:pt x="10690" y="16421"/>
                                <a:pt x="10708" y="16421"/>
                              </a:cubicBezTo>
                              <a:cubicBezTo>
                                <a:pt x="10727" y="16421"/>
                                <a:pt x="10736" y="16366"/>
                                <a:pt x="10727" y="16312"/>
                              </a:cubicBezTo>
                              <a:cubicBezTo>
                                <a:pt x="10727" y="16203"/>
                                <a:pt x="10950" y="15877"/>
                                <a:pt x="10978" y="15985"/>
                              </a:cubicBezTo>
                              <a:cubicBezTo>
                                <a:pt x="10987" y="15985"/>
                                <a:pt x="10987" y="15985"/>
                                <a:pt x="10987" y="15931"/>
                              </a:cubicBezTo>
                              <a:cubicBezTo>
                                <a:pt x="10987" y="15877"/>
                                <a:pt x="10996" y="15822"/>
                                <a:pt x="11006" y="15877"/>
                              </a:cubicBezTo>
                              <a:cubicBezTo>
                                <a:pt x="11015" y="15931"/>
                                <a:pt x="11033" y="15877"/>
                                <a:pt x="11043" y="15822"/>
                              </a:cubicBezTo>
                              <a:cubicBezTo>
                                <a:pt x="11061" y="15713"/>
                                <a:pt x="11340" y="15496"/>
                                <a:pt x="11377" y="15550"/>
                              </a:cubicBezTo>
                              <a:cubicBezTo>
                                <a:pt x="11386" y="15550"/>
                                <a:pt x="11433" y="15496"/>
                                <a:pt x="11479" y="15387"/>
                              </a:cubicBezTo>
                              <a:cubicBezTo>
                                <a:pt x="11535" y="15278"/>
                                <a:pt x="11572" y="15278"/>
                                <a:pt x="11572" y="15332"/>
                              </a:cubicBezTo>
                              <a:cubicBezTo>
                                <a:pt x="11572" y="15387"/>
                                <a:pt x="11609" y="15441"/>
                                <a:pt x="11646" y="15441"/>
                              </a:cubicBezTo>
                              <a:cubicBezTo>
                                <a:pt x="11702" y="15441"/>
                                <a:pt x="11702" y="15441"/>
                                <a:pt x="11665" y="15332"/>
                              </a:cubicBezTo>
                              <a:cubicBezTo>
                                <a:pt x="11637" y="15278"/>
                                <a:pt x="11674" y="15224"/>
                                <a:pt x="11776" y="15224"/>
                              </a:cubicBezTo>
                              <a:cubicBezTo>
                                <a:pt x="11860" y="15224"/>
                                <a:pt x="11953" y="15169"/>
                                <a:pt x="11981" y="15169"/>
                              </a:cubicBezTo>
                              <a:cubicBezTo>
                                <a:pt x="12009" y="15169"/>
                                <a:pt x="12157" y="15115"/>
                                <a:pt x="12315" y="15060"/>
                              </a:cubicBezTo>
                              <a:cubicBezTo>
                                <a:pt x="12473" y="15006"/>
                                <a:pt x="12668" y="14952"/>
                                <a:pt x="12751" y="14952"/>
                              </a:cubicBezTo>
                              <a:lnTo>
                                <a:pt x="12751" y="14952"/>
                              </a:lnTo>
                              <a:cubicBezTo>
                                <a:pt x="13346" y="14843"/>
                                <a:pt x="13457" y="14843"/>
                                <a:pt x="13216" y="15115"/>
                              </a:cubicBezTo>
                              <a:close/>
                              <a:moveTo>
                                <a:pt x="17246" y="16094"/>
                              </a:moveTo>
                              <a:cubicBezTo>
                                <a:pt x="17265" y="16149"/>
                                <a:pt x="17246" y="16203"/>
                                <a:pt x="17200" y="16203"/>
                              </a:cubicBezTo>
                              <a:cubicBezTo>
                                <a:pt x="17162" y="16203"/>
                                <a:pt x="17135" y="16203"/>
                                <a:pt x="17135" y="16149"/>
                              </a:cubicBezTo>
                              <a:cubicBezTo>
                                <a:pt x="17135" y="16094"/>
                                <a:pt x="17227" y="16040"/>
                                <a:pt x="17246" y="16094"/>
                              </a:cubicBezTo>
                              <a:close/>
                              <a:moveTo>
                                <a:pt x="17135" y="16312"/>
                              </a:moveTo>
                              <a:cubicBezTo>
                                <a:pt x="17144" y="16312"/>
                                <a:pt x="17153" y="16366"/>
                                <a:pt x="17153" y="16421"/>
                              </a:cubicBezTo>
                              <a:cubicBezTo>
                                <a:pt x="17153" y="16475"/>
                                <a:pt x="17144" y="16529"/>
                                <a:pt x="17135" y="16529"/>
                              </a:cubicBezTo>
                              <a:cubicBezTo>
                                <a:pt x="17125" y="16529"/>
                                <a:pt x="17116" y="16475"/>
                                <a:pt x="17116" y="16421"/>
                              </a:cubicBezTo>
                              <a:cubicBezTo>
                                <a:pt x="17116" y="16366"/>
                                <a:pt x="17125" y="16312"/>
                                <a:pt x="17135" y="16312"/>
                              </a:cubicBezTo>
                              <a:close/>
                              <a:moveTo>
                                <a:pt x="16717" y="15931"/>
                              </a:moveTo>
                              <a:cubicBezTo>
                                <a:pt x="16726" y="15985"/>
                                <a:pt x="16754" y="15985"/>
                                <a:pt x="16791" y="15985"/>
                              </a:cubicBezTo>
                              <a:cubicBezTo>
                                <a:pt x="16828" y="15985"/>
                                <a:pt x="16847" y="15985"/>
                                <a:pt x="16847" y="16040"/>
                              </a:cubicBezTo>
                              <a:cubicBezTo>
                                <a:pt x="16847" y="16094"/>
                                <a:pt x="16735" y="16094"/>
                                <a:pt x="16605" y="16149"/>
                              </a:cubicBezTo>
                              <a:cubicBezTo>
                                <a:pt x="16475" y="16149"/>
                                <a:pt x="16382" y="16149"/>
                                <a:pt x="16392" y="16094"/>
                              </a:cubicBezTo>
                              <a:cubicBezTo>
                                <a:pt x="16410" y="15985"/>
                                <a:pt x="16707" y="15822"/>
                                <a:pt x="16717" y="15931"/>
                              </a:cubicBezTo>
                              <a:close/>
                              <a:moveTo>
                                <a:pt x="15184" y="15659"/>
                              </a:moveTo>
                              <a:cubicBezTo>
                                <a:pt x="15212" y="15605"/>
                                <a:pt x="15231" y="15659"/>
                                <a:pt x="15222" y="15713"/>
                              </a:cubicBezTo>
                              <a:cubicBezTo>
                                <a:pt x="15212" y="15768"/>
                                <a:pt x="15194" y="15822"/>
                                <a:pt x="15175" y="15768"/>
                              </a:cubicBezTo>
                              <a:cubicBezTo>
                                <a:pt x="15138" y="15713"/>
                                <a:pt x="15147" y="15713"/>
                                <a:pt x="15184" y="15659"/>
                              </a:cubicBezTo>
                              <a:close/>
                              <a:moveTo>
                                <a:pt x="15045" y="13863"/>
                              </a:moveTo>
                              <a:lnTo>
                                <a:pt x="15045" y="13863"/>
                              </a:lnTo>
                              <a:cubicBezTo>
                                <a:pt x="15054" y="13755"/>
                                <a:pt x="15110" y="13755"/>
                                <a:pt x="15138" y="13863"/>
                              </a:cubicBezTo>
                              <a:cubicBezTo>
                                <a:pt x="15157" y="13918"/>
                                <a:pt x="15157" y="13972"/>
                                <a:pt x="15138" y="14027"/>
                              </a:cubicBezTo>
                              <a:cubicBezTo>
                                <a:pt x="15101" y="14136"/>
                                <a:pt x="15036" y="14027"/>
                                <a:pt x="15045" y="13863"/>
                              </a:cubicBezTo>
                              <a:close/>
                              <a:moveTo>
                                <a:pt x="14971" y="15278"/>
                              </a:moveTo>
                              <a:cubicBezTo>
                                <a:pt x="14980" y="15278"/>
                                <a:pt x="14999" y="15332"/>
                                <a:pt x="15017" y="15387"/>
                              </a:cubicBezTo>
                              <a:cubicBezTo>
                                <a:pt x="15036" y="15441"/>
                                <a:pt x="15036" y="15496"/>
                                <a:pt x="15027" y="15496"/>
                              </a:cubicBezTo>
                              <a:cubicBezTo>
                                <a:pt x="15017" y="15496"/>
                                <a:pt x="14999" y="15441"/>
                                <a:pt x="14980" y="15387"/>
                              </a:cubicBezTo>
                              <a:cubicBezTo>
                                <a:pt x="14971" y="15332"/>
                                <a:pt x="14962" y="15278"/>
                                <a:pt x="14971" y="15278"/>
                              </a:cubicBezTo>
                              <a:close/>
                              <a:moveTo>
                                <a:pt x="14934" y="15441"/>
                              </a:moveTo>
                              <a:cubicBezTo>
                                <a:pt x="14924" y="15496"/>
                                <a:pt x="14906" y="15496"/>
                                <a:pt x="14887" y="15441"/>
                              </a:cubicBezTo>
                              <a:cubicBezTo>
                                <a:pt x="14878" y="15387"/>
                                <a:pt x="14887" y="15387"/>
                                <a:pt x="14906" y="15387"/>
                              </a:cubicBezTo>
                              <a:cubicBezTo>
                                <a:pt x="14924" y="15387"/>
                                <a:pt x="14943" y="15387"/>
                                <a:pt x="14934" y="15441"/>
                              </a:cubicBezTo>
                              <a:close/>
                              <a:moveTo>
                                <a:pt x="15073" y="15877"/>
                              </a:moveTo>
                              <a:cubicBezTo>
                                <a:pt x="15045" y="15985"/>
                                <a:pt x="14934" y="16040"/>
                                <a:pt x="14952" y="15931"/>
                              </a:cubicBezTo>
                              <a:cubicBezTo>
                                <a:pt x="14952" y="15931"/>
                                <a:pt x="14989" y="15877"/>
                                <a:pt x="15027" y="15822"/>
                              </a:cubicBezTo>
                              <a:cubicBezTo>
                                <a:pt x="15073" y="15822"/>
                                <a:pt x="15092" y="15822"/>
                                <a:pt x="15073" y="15877"/>
                              </a:cubicBezTo>
                              <a:close/>
                              <a:moveTo>
                                <a:pt x="15212" y="17128"/>
                              </a:moveTo>
                              <a:cubicBezTo>
                                <a:pt x="15203" y="17237"/>
                                <a:pt x="15138" y="17237"/>
                                <a:pt x="15138" y="17128"/>
                              </a:cubicBezTo>
                              <a:cubicBezTo>
                                <a:pt x="15138" y="17019"/>
                                <a:pt x="15203" y="16910"/>
                                <a:pt x="15212" y="16965"/>
                              </a:cubicBezTo>
                              <a:cubicBezTo>
                                <a:pt x="15222" y="17019"/>
                                <a:pt x="15222" y="17128"/>
                                <a:pt x="15212" y="17128"/>
                              </a:cubicBezTo>
                              <a:close/>
                              <a:moveTo>
                                <a:pt x="15287" y="16802"/>
                              </a:moveTo>
                              <a:cubicBezTo>
                                <a:pt x="15259" y="16802"/>
                                <a:pt x="15249" y="16747"/>
                                <a:pt x="15259" y="16638"/>
                              </a:cubicBezTo>
                              <a:cubicBezTo>
                                <a:pt x="15287" y="16475"/>
                                <a:pt x="15324" y="16475"/>
                                <a:pt x="15324" y="16638"/>
                              </a:cubicBezTo>
                              <a:cubicBezTo>
                                <a:pt x="15333" y="16747"/>
                                <a:pt x="15314" y="16802"/>
                                <a:pt x="15287" y="16802"/>
                              </a:cubicBezTo>
                              <a:close/>
                              <a:moveTo>
                                <a:pt x="15389" y="17400"/>
                              </a:moveTo>
                              <a:cubicBezTo>
                                <a:pt x="15370" y="17400"/>
                                <a:pt x="15389" y="17346"/>
                                <a:pt x="15417" y="17346"/>
                              </a:cubicBezTo>
                              <a:cubicBezTo>
                                <a:pt x="15454" y="17346"/>
                                <a:pt x="15463" y="17346"/>
                                <a:pt x="15444" y="17400"/>
                              </a:cubicBezTo>
                              <a:cubicBezTo>
                                <a:pt x="15435" y="17454"/>
                                <a:pt x="15407" y="17454"/>
                                <a:pt x="15389" y="17400"/>
                              </a:cubicBezTo>
                              <a:close/>
                              <a:moveTo>
                                <a:pt x="15519" y="18379"/>
                              </a:moveTo>
                              <a:cubicBezTo>
                                <a:pt x="15472" y="18488"/>
                                <a:pt x="15435" y="18488"/>
                                <a:pt x="15444" y="18379"/>
                              </a:cubicBezTo>
                              <a:cubicBezTo>
                                <a:pt x="15454" y="18325"/>
                                <a:pt x="15472" y="18271"/>
                                <a:pt x="15500" y="18271"/>
                              </a:cubicBezTo>
                              <a:cubicBezTo>
                                <a:pt x="15547" y="18325"/>
                                <a:pt x="15547" y="18325"/>
                                <a:pt x="15519" y="18379"/>
                              </a:cubicBezTo>
                              <a:close/>
                              <a:moveTo>
                                <a:pt x="15630" y="17618"/>
                              </a:moveTo>
                              <a:cubicBezTo>
                                <a:pt x="15621" y="17672"/>
                                <a:pt x="15602" y="17672"/>
                                <a:pt x="15584" y="17618"/>
                              </a:cubicBezTo>
                              <a:cubicBezTo>
                                <a:pt x="15565" y="17563"/>
                                <a:pt x="15584" y="17563"/>
                                <a:pt x="15602" y="17563"/>
                              </a:cubicBezTo>
                              <a:cubicBezTo>
                                <a:pt x="15639" y="17563"/>
                                <a:pt x="15649" y="17618"/>
                                <a:pt x="15630" y="17618"/>
                              </a:cubicBezTo>
                              <a:close/>
                              <a:moveTo>
                                <a:pt x="15714" y="18379"/>
                              </a:moveTo>
                              <a:cubicBezTo>
                                <a:pt x="15695" y="18379"/>
                                <a:pt x="15686" y="18325"/>
                                <a:pt x="15686" y="18271"/>
                              </a:cubicBezTo>
                              <a:cubicBezTo>
                                <a:pt x="15695" y="18216"/>
                                <a:pt x="15704" y="18162"/>
                                <a:pt x="15714" y="18162"/>
                              </a:cubicBezTo>
                              <a:cubicBezTo>
                                <a:pt x="15723" y="18162"/>
                                <a:pt x="15732" y="18216"/>
                                <a:pt x="15742" y="18271"/>
                              </a:cubicBezTo>
                              <a:cubicBezTo>
                                <a:pt x="15751" y="18325"/>
                                <a:pt x="15742" y="18379"/>
                                <a:pt x="15714" y="18379"/>
                              </a:cubicBezTo>
                              <a:close/>
                              <a:moveTo>
                                <a:pt x="15472" y="16584"/>
                              </a:moveTo>
                              <a:cubicBezTo>
                                <a:pt x="15435" y="16475"/>
                                <a:pt x="15398" y="16312"/>
                                <a:pt x="15389" y="16203"/>
                              </a:cubicBezTo>
                              <a:cubicBezTo>
                                <a:pt x="15370" y="16040"/>
                                <a:pt x="15352" y="15985"/>
                                <a:pt x="15296" y="15985"/>
                              </a:cubicBezTo>
                              <a:cubicBezTo>
                                <a:pt x="15240" y="15985"/>
                                <a:pt x="15231" y="15931"/>
                                <a:pt x="15249" y="15877"/>
                              </a:cubicBezTo>
                              <a:cubicBezTo>
                                <a:pt x="15277" y="15713"/>
                                <a:pt x="15565" y="15605"/>
                                <a:pt x="15547" y="15768"/>
                              </a:cubicBezTo>
                              <a:cubicBezTo>
                                <a:pt x="15537" y="15877"/>
                                <a:pt x="15547" y="15877"/>
                                <a:pt x="15565" y="15822"/>
                              </a:cubicBezTo>
                              <a:cubicBezTo>
                                <a:pt x="15621" y="15713"/>
                                <a:pt x="15890" y="15659"/>
                                <a:pt x="15955" y="15768"/>
                              </a:cubicBezTo>
                              <a:cubicBezTo>
                                <a:pt x="15992" y="15822"/>
                                <a:pt x="16020" y="15931"/>
                                <a:pt x="16029" y="16040"/>
                              </a:cubicBezTo>
                              <a:cubicBezTo>
                                <a:pt x="16039" y="16257"/>
                                <a:pt x="16039" y="16203"/>
                                <a:pt x="16048" y="15985"/>
                              </a:cubicBezTo>
                              <a:cubicBezTo>
                                <a:pt x="16048" y="15768"/>
                                <a:pt x="16057" y="15713"/>
                                <a:pt x="16132" y="15822"/>
                              </a:cubicBezTo>
                              <a:cubicBezTo>
                                <a:pt x="16178" y="15877"/>
                                <a:pt x="16243" y="15877"/>
                                <a:pt x="16271" y="15877"/>
                              </a:cubicBezTo>
                              <a:cubicBezTo>
                                <a:pt x="16299" y="15877"/>
                                <a:pt x="16327" y="15931"/>
                                <a:pt x="16327" y="15985"/>
                              </a:cubicBezTo>
                              <a:cubicBezTo>
                                <a:pt x="16327" y="16040"/>
                                <a:pt x="16271" y="16094"/>
                                <a:pt x="16206" y="16094"/>
                              </a:cubicBezTo>
                              <a:cubicBezTo>
                                <a:pt x="16141" y="16094"/>
                                <a:pt x="16104" y="16149"/>
                                <a:pt x="16122" y="16149"/>
                              </a:cubicBezTo>
                              <a:cubicBezTo>
                                <a:pt x="16197" y="16257"/>
                                <a:pt x="16141" y="16366"/>
                                <a:pt x="15964" y="16366"/>
                              </a:cubicBezTo>
                              <a:cubicBezTo>
                                <a:pt x="15862" y="16366"/>
                                <a:pt x="15779" y="16312"/>
                                <a:pt x="15779" y="16257"/>
                              </a:cubicBezTo>
                              <a:cubicBezTo>
                                <a:pt x="15779" y="16149"/>
                                <a:pt x="15816" y="16149"/>
                                <a:pt x="15862" y="16149"/>
                              </a:cubicBezTo>
                              <a:cubicBezTo>
                                <a:pt x="15872" y="16149"/>
                                <a:pt x="15881" y="16094"/>
                                <a:pt x="15881" y="16040"/>
                              </a:cubicBezTo>
                              <a:cubicBezTo>
                                <a:pt x="15881" y="15985"/>
                                <a:pt x="15834" y="15931"/>
                                <a:pt x="15769" y="15931"/>
                              </a:cubicBezTo>
                              <a:cubicBezTo>
                                <a:pt x="15677" y="15931"/>
                                <a:pt x="15667" y="15931"/>
                                <a:pt x="15695" y="16040"/>
                              </a:cubicBezTo>
                              <a:cubicBezTo>
                                <a:pt x="15732" y="16149"/>
                                <a:pt x="15751" y="16312"/>
                                <a:pt x="15723" y="16312"/>
                              </a:cubicBezTo>
                              <a:cubicBezTo>
                                <a:pt x="15714" y="16312"/>
                                <a:pt x="15704" y="16366"/>
                                <a:pt x="15704" y="16475"/>
                              </a:cubicBezTo>
                              <a:cubicBezTo>
                                <a:pt x="15704" y="16584"/>
                                <a:pt x="15723" y="16638"/>
                                <a:pt x="15732" y="16638"/>
                              </a:cubicBezTo>
                              <a:cubicBezTo>
                                <a:pt x="15751" y="16638"/>
                                <a:pt x="15769" y="16693"/>
                                <a:pt x="15779" y="16747"/>
                              </a:cubicBezTo>
                              <a:cubicBezTo>
                                <a:pt x="15797" y="17019"/>
                                <a:pt x="15547" y="16802"/>
                                <a:pt x="15472" y="16584"/>
                              </a:cubicBezTo>
                              <a:close/>
                              <a:moveTo>
                                <a:pt x="15853" y="18379"/>
                              </a:moveTo>
                              <a:cubicBezTo>
                                <a:pt x="15834" y="18379"/>
                                <a:pt x="15816" y="18379"/>
                                <a:pt x="15797" y="18379"/>
                              </a:cubicBezTo>
                              <a:cubicBezTo>
                                <a:pt x="15788" y="18325"/>
                                <a:pt x="15797" y="18325"/>
                                <a:pt x="15825" y="18325"/>
                              </a:cubicBezTo>
                              <a:cubicBezTo>
                                <a:pt x="15862" y="18325"/>
                                <a:pt x="15872" y="18325"/>
                                <a:pt x="15853" y="18379"/>
                              </a:cubicBezTo>
                              <a:close/>
                              <a:moveTo>
                                <a:pt x="15937" y="17237"/>
                              </a:moveTo>
                              <a:cubicBezTo>
                                <a:pt x="15909" y="17237"/>
                                <a:pt x="15890" y="17182"/>
                                <a:pt x="15890" y="17128"/>
                              </a:cubicBezTo>
                              <a:cubicBezTo>
                                <a:pt x="15890" y="17074"/>
                                <a:pt x="15909" y="17019"/>
                                <a:pt x="15937" y="17019"/>
                              </a:cubicBezTo>
                              <a:cubicBezTo>
                                <a:pt x="15964" y="17019"/>
                                <a:pt x="15983" y="17074"/>
                                <a:pt x="15983" y="17128"/>
                              </a:cubicBezTo>
                              <a:cubicBezTo>
                                <a:pt x="15983" y="17182"/>
                                <a:pt x="15964" y="17237"/>
                                <a:pt x="15937" y="17237"/>
                              </a:cubicBezTo>
                              <a:close/>
                              <a:moveTo>
                                <a:pt x="15881" y="16856"/>
                              </a:moveTo>
                              <a:cubicBezTo>
                                <a:pt x="15825" y="16910"/>
                                <a:pt x="15807" y="16910"/>
                                <a:pt x="15807" y="16747"/>
                              </a:cubicBezTo>
                              <a:cubicBezTo>
                                <a:pt x="15807" y="16693"/>
                                <a:pt x="15825" y="16584"/>
                                <a:pt x="15844" y="16529"/>
                              </a:cubicBezTo>
                              <a:cubicBezTo>
                                <a:pt x="15899" y="16421"/>
                                <a:pt x="15946" y="16475"/>
                                <a:pt x="15983" y="16584"/>
                              </a:cubicBezTo>
                              <a:cubicBezTo>
                                <a:pt x="16011" y="16747"/>
                                <a:pt x="15992" y="16747"/>
                                <a:pt x="15881" y="16856"/>
                              </a:cubicBezTo>
                              <a:close/>
                              <a:moveTo>
                                <a:pt x="16169" y="17835"/>
                              </a:moveTo>
                              <a:cubicBezTo>
                                <a:pt x="16150" y="17944"/>
                                <a:pt x="16067" y="17781"/>
                                <a:pt x="16076" y="17672"/>
                              </a:cubicBezTo>
                              <a:cubicBezTo>
                                <a:pt x="16085" y="17618"/>
                                <a:pt x="16104" y="17563"/>
                                <a:pt x="16132" y="17563"/>
                              </a:cubicBezTo>
                              <a:cubicBezTo>
                                <a:pt x="16178" y="17563"/>
                                <a:pt x="16178" y="17563"/>
                                <a:pt x="16141" y="17672"/>
                              </a:cubicBezTo>
                              <a:cubicBezTo>
                                <a:pt x="16104" y="17781"/>
                                <a:pt x="16104" y="17781"/>
                                <a:pt x="16141" y="17781"/>
                              </a:cubicBezTo>
                              <a:cubicBezTo>
                                <a:pt x="16169" y="17781"/>
                                <a:pt x="16178" y="17781"/>
                                <a:pt x="16169" y="17835"/>
                              </a:cubicBezTo>
                              <a:close/>
                              <a:moveTo>
                                <a:pt x="16382" y="17998"/>
                              </a:moveTo>
                              <a:cubicBezTo>
                                <a:pt x="16364" y="18053"/>
                                <a:pt x="16345" y="18107"/>
                                <a:pt x="16336" y="18107"/>
                              </a:cubicBezTo>
                              <a:cubicBezTo>
                                <a:pt x="16327" y="18107"/>
                                <a:pt x="16327" y="18053"/>
                                <a:pt x="16345" y="17998"/>
                              </a:cubicBezTo>
                              <a:cubicBezTo>
                                <a:pt x="16364" y="17944"/>
                                <a:pt x="16382" y="17890"/>
                                <a:pt x="16392" y="17890"/>
                              </a:cubicBezTo>
                              <a:cubicBezTo>
                                <a:pt x="16401" y="17890"/>
                                <a:pt x="16401" y="17944"/>
                                <a:pt x="16382" y="17998"/>
                              </a:cubicBezTo>
                              <a:close/>
                              <a:moveTo>
                                <a:pt x="16447" y="18543"/>
                              </a:moveTo>
                              <a:cubicBezTo>
                                <a:pt x="16429" y="18488"/>
                                <a:pt x="16420" y="18488"/>
                                <a:pt x="16420" y="18434"/>
                              </a:cubicBezTo>
                              <a:cubicBezTo>
                                <a:pt x="16420" y="18434"/>
                                <a:pt x="16429" y="18379"/>
                                <a:pt x="16447" y="18379"/>
                              </a:cubicBezTo>
                              <a:cubicBezTo>
                                <a:pt x="16466" y="18379"/>
                                <a:pt x="16475" y="18434"/>
                                <a:pt x="16475" y="18488"/>
                              </a:cubicBezTo>
                              <a:cubicBezTo>
                                <a:pt x="16475" y="18543"/>
                                <a:pt x="16457" y="18543"/>
                                <a:pt x="16447" y="18543"/>
                              </a:cubicBezTo>
                              <a:close/>
                              <a:moveTo>
                                <a:pt x="16531" y="17563"/>
                              </a:moveTo>
                              <a:cubicBezTo>
                                <a:pt x="16503" y="17563"/>
                                <a:pt x="16485" y="17509"/>
                                <a:pt x="16485" y="17509"/>
                              </a:cubicBezTo>
                              <a:cubicBezTo>
                                <a:pt x="16485" y="17454"/>
                                <a:pt x="16420" y="17454"/>
                                <a:pt x="16336" y="17400"/>
                              </a:cubicBezTo>
                              <a:cubicBezTo>
                                <a:pt x="16141" y="17400"/>
                                <a:pt x="16039" y="17291"/>
                                <a:pt x="16029" y="17182"/>
                              </a:cubicBezTo>
                              <a:cubicBezTo>
                                <a:pt x="16029" y="17128"/>
                                <a:pt x="16039" y="17074"/>
                                <a:pt x="16048" y="17074"/>
                              </a:cubicBezTo>
                              <a:cubicBezTo>
                                <a:pt x="16067" y="17074"/>
                                <a:pt x="16076" y="17019"/>
                                <a:pt x="16076" y="16965"/>
                              </a:cubicBezTo>
                              <a:cubicBezTo>
                                <a:pt x="16076" y="16747"/>
                                <a:pt x="16280" y="16529"/>
                                <a:pt x="16568" y="16421"/>
                              </a:cubicBezTo>
                              <a:lnTo>
                                <a:pt x="16568" y="16421"/>
                              </a:lnTo>
                              <a:cubicBezTo>
                                <a:pt x="16735" y="16366"/>
                                <a:pt x="16893" y="16312"/>
                                <a:pt x="16912" y="16257"/>
                              </a:cubicBezTo>
                              <a:cubicBezTo>
                                <a:pt x="16930" y="16203"/>
                                <a:pt x="16967" y="16257"/>
                                <a:pt x="16986" y="16366"/>
                              </a:cubicBezTo>
                              <a:cubicBezTo>
                                <a:pt x="17005" y="16475"/>
                                <a:pt x="17042" y="16475"/>
                                <a:pt x="17060" y="16475"/>
                              </a:cubicBezTo>
                              <a:cubicBezTo>
                                <a:pt x="17079" y="16421"/>
                                <a:pt x="17088" y="16475"/>
                                <a:pt x="17088" y="16529"/>
                              </a:cubicBezTo>
                              <a:cubicBezTo>
                                <a:pt x="17088" y="16584"/>
                                <a:pt x="16986" y="16693"/>
                                <a:pt x="16856" y="16802"/>
                              </a:cubicBezTo>
                              <a:cubicBezTo>
                                <a:pt x="16726" y="16910"/>
                                <a:pt x="16615" y="17019"/>
                                <a:pt x="16615" y="17019"/>
                              </a:cubicBezTo>
                              <a:cubicBezTo>
                                <a:pt x="16577" y="17182"/>
                                <a:pt x="16615" y="17291"/>
                                <a:pt x="16707" y="17291"/>
                              </a:cubicBezTo>
                              <a:cubicBezTo>
                                <a:pt x="16772" y="17291"/>
                                <a:pt x="16810" y="17346"/>
                                <a:pt x="16800" y="17400"/>
                              </a:cubicBezTo>
                              <a:cubicBezTo>
                                <a:pt x="16791" y="17454"/>
                                <a:pt x="16772" y="17509"/>
                                <a:pt x="16745" y="17509"/>
                              </a:cubicBezTo>
                              <a:cubicBezTo>
                                <a:pt x="16717" y="17509"/>
                                <a:pt x="16698" y="17563"/>
                                <a:pt x="16698" y="17618"/>
                              </a:cubicBezTo>
                              <a:cubicBezTo>
                                <a:pt x="16698" y="17672"/>
                                <a:pt x="16735" y="17726"/>
                                <a:pt x="16782" y="17726"/>
                              </a:cubicBezTo>
                              <a:cubicBezTo>
                                <a:pt x="16856" y="17726"/>
                                <a:pt x="16865" y="17726"/>
                                <a:pt x="16819" y="17835"/>
                              </a:cubicBezTo>
                              <a:cubicBezTo>
                                <a:pt x="16763" y="17944"/>
                                <a:pt x="16587" y="17835"/>
                                <a:pt x="16568" y="17726"/>
                              </a:cubicBezTo>
                              <a:cubicBezTo>
                                <a:pt x="16577" y="17618"/>
                                <a:pt x="16559" y="17563"/>
                                <a:pt x="16531" y="17563"/>
                              </a:cubicBezTo>
                              <a:close/>
                              <a:moveTo>
                                <a:pt x="11433" y="16149"/>
                              </a:moveTo>
                              <a:cubicBezTo>
                                <a:pt x="11442" y="16203"/>
                                <a:pt x="11451" y="16203"/>
                                <a:pt x="11470" y="16149"/>
                              </a:cubicBezTo>
                              <a:cubicBezTo>
                                <a:pt x="11488" y="16094"/>
                                <a:pt x="11479" y="16094"/>
                                <a:pt x="11461" y="16094"/>
                              </a:cubicBezTo>
                              <a:cubicBezTo>
                                <a:pt x="11433" y="16094"/>
                                <a:pt x="11423" y="16149"/>
                                <a:pt x="11433" y="16149"/>
                              </a:cubicBezTo>
                              <a:close/>
                              <a:moveTo>
                                <a:pt x="11498" y="15877"/>
                              </a:moveTo>
                              <a:cubicBezTo>
                                <a:pt x="11470" y="15877"/>
                                <a:pt x="11461" y="15931"/>
                                <a:pt x="11479" y="15931"/>
                              </a:cubicBezTo>
                              <a:cubicBezTo>
                                <a:pt x="11498" y="15931"/>
                                <a:pt x="11507" y="16040"/>
                                <a:pt x="11507" y="16094"/>
                              </a:cubicBezTo>
                              <a:cubicBezTo>
                                <a:pt x="11507" y="16149"/>
                                <a:pt x="11516" y="16149"/>
                                <a:pt x="11526" y="16149"/>
                              </a:cubicBezTo>
                              <a:cubicBezTo>
                                <a:pt x="11535" y="16149"/>
                                <a:pt x="11544" y="16040"/>
                                <a:pt x="11544" y="15985"/>
                              </a:cubicBezTo>
                              <a:cubicBezTo>
                                <a:pt x="11544" y="15931"/>
                                <a:pt x="11526" y="15877"/>
                                <a:pt x="11498" y="15877"/>
                              </a:cubicBezTo>
                              <a:close/>
                              <a:moveTo>
                                <a:pt x="5629" y="16421"/>
                              </a:moveTo>
                              <a:cubicBezTo>
                                <a:pt x="5638" y="16366"/>
                                <a:pt x="5629" y="16312"/>
                                <a:pt x="5620" y="16312"/>
                              </a:cubicBezTo>
                              <a:cubicBezTo>
                                <a:pt x="5610" y="16312"/>
                                <a:pt x="5601" y="16366"/>
                                <a:pt x="5592" y="16421"/>
                              </a:cubicBezTo>
                              <a:cubicBezTo>
                                <a:pt x="5582" y="16475"/>
                                <a:pt x="5592" y="16529"/>
                                <a:pt x="5601" y="16529"/>
                              </a:cubicBezTo>
                              <a:cubicBezTo>
                                <a:pt x="5610" y="16529"/>
                                <a:pt x="5629" y="16475"/>
                                <a:pt x="5629" y="16421"/>
                              </a:cubicBezTo>
                              <a:close/>
                              <a:moveTo>
                                <a:pt x="10393" y="9076"/>
                              </a:moveTo>
                              <a:cubicBezTo>
                                <a:pt x="10402" y="9021"/>
                                <a:pt x="10393" y="9021"/>
                                <a:pt x="10374" y="9021"/>
                              </a:cubicBezTo>
                              <a:cubicBezTo>
                                <a:pt x="10356" y="9021"/>
                                <a:pt x="10337" y="9021"/>
                                <a:pt x="10356" y="9076"/>
                              </a:cubicBezTo>
                              <a:cubicBezTo>
                                <a:pt x="10374" y="9130"/>
                                <a:pt x="10383" y="9076"/>
                                <a:pt x="10393" y="9076"/>
                              </a:cubicBezTo>
                              <a:close/>
                              <a:moveTo>
                                <a:pt x="10681" y="13374"/>
                              </a:moveTo>
                              <a:cubicBezTo>
                                <a:pt x="10708" y="13319"/>
                                <a:pt x="10755" y="13265"/>
                                <a:pt x="10783" y="13265"/>
                              </a:cubicBezTo>
                              <a:cubicBezTo>
                                <a:pt x="10811" y="13265"/>
                                <a:pt x="10848" y="13211"/>
                                <a:pt x="10866" y="13211"/>
                              </a:cubicBezTo>
                              <a:cubicBezTo>
                                <a:pt x="10894" y="13156"/>
                                <a:pt x="10894" y="13102"/>
                                <a:pt x="10857" y="13047"/>
                              </a:cubicBezTo>
                              <a:cubicBezTo>
                                <a:pt x="10773" y="12884"/>
                                <a:pt x="10588" y="13156"/>
                                <a:pt x="10625" y="13374"/>
                              </a:cubicBezTo>
                              <a:cubicBezTo>
                                <a:pt x="10625" y="13483"/>
                                <a:pt x="10643" y="13483"/>
                                <a:pt x="10681" y="13374"/>
                              </a:cubicBezTo>
                              <a:close/>
                              <a:moveTo>
                                <a:pt x="10272" y="6464"/>
                              </a:moveTo>
                              <a:cubicBezTo>
                                <a:pt x="10291" y="6464"/>
                                <a:pt x="10309" y="6355"/>
                                <a:pt x="10309" y="6301"/>
                              </a:cubicBezTo>
                              <a:cubicBezTo>
                                <a:pt x="10318" y="6138"/>
                                <a:pt x="10291" y="6138"/>
                                <a:pt x="10263" y="6355"/>
                              </a:cubicBezTo>
                              <a:cubicBezTo>
                                <a:pt x="10244" y="6518"/>
                                <a:pt x="10244" y="6518"/>
                                <a:pt x="10272" y="6464"/>
                              </a:cubicBezTo>
                              <a:close/>
                              <a:moveTo>
                                <a:pt x="10421" y="370"/>
                              </a:moveTo>
                              <a:cubicBezTo>
                                <a:pt x="10448" y="261"/>
                                <a:pt x="10476" y="153"/>
                                <a:pt x="10476" y="98"/>
                              </a:cubicBezTo>
                              <a:cubicBezTo>
                                <a:pt x="10476" y="-65"/>
                                <a:pt x="10439" y="-11"/>
                                <a:pt x="10402" y="153"/>
                              </a:cubicBezTo>
                              <a:cubicBezTo>
                                <a:pt x="10356" y="479"/>
                                <a:pt x="10365" y="588"/>
                                <a:pt x="10421" y="370"/>
                              </a:cubicBezTo>
                              <a:close/>
                              <a:moveTo>
                                <a:pt x="10253" y="9892"/>
                              </a:moveTo>
                              <a:cubicBezTo>
                                <a:pt x="10151" y="10000"/>
                                <a:pt x="10049" y="10000"/>
                                <a:pt x="10040" y="10000"/>
                              </a:cubicBezTo>
                              <a:cubicBezTo>
                                <a:pt x="10003" y="9892"/>
                                <a:pt x="10021" y="10055"/>
                                <a:pt x="10058" y="10273"/>
                              </a:cubicBezTo>
                              <a:cubicBezTo>
                                <a:pt x="10105" y="10490"/>
                                <a:pt x="10142" y="10545"/>
                                <a:pt x="10188" y="10327"/>
                              </a:cubicBezTo>
                              <a:cubicBezTo>
                                <a:pt x="10235" y="10109"/>
                                <a:pt x="10337" y="9946"/>
                                <a:pt x="10476" y="9837"/>
                              </a:cubicBezTo>
                              <a:cubicBezTo>
                                <a:pt x="10569" y="9783"/>
                                <a:pt x="10578" y="9783"/>
                                <a:pt x="10513" y="9728"/>
                              </a:cubicBezTo>
                              <a:cubicBezTo>
                                <a:pt x="10476" y="9728"/>
                                <a:pt x="10356" y="9783"/>
                                <a:pt x="10253" y="9892"/>
                              </a:cubicBezTo>
                              <a:close/>
                              <a:moveTo>
                                <a:pt x="10513" y="8967"/>
                              </a:moveTo>
                              <a:cubicBezTo>
                                <a:pt x="10532" y="8912"/>
                                <a:pt x="10523" y="8912"/>
                                <a:pt x="10504" y="8912"/>
                              </a:cubicBezTo>
                              <a:cubicBezTo>
                                <a:pt x="10486" y="8912"/>
                                <a:pt x="10476" y="8912"/>
                                <a:pt x="10486" y="8967"/>
                              </a:cubicBezTo>
                              <a:cubicBezTo>
                                <a:pt x="10486" y="8967"/>
                                <a:pt x="10504" y="8967"/>
                                <a:pt x="10513" y="8967"/>
                              </a:cubicBezTo>
                              <a:close/>
                              <a:moveTo>
                                <a:pt x="10253" y="9348"/>
                              </a:moveTo>
                              <a:cubicBezTo>
                                <a:pt x="10253" y="9293"/>
                                <a:pt x="10263" y="9239"/>
                                <a:pt x="10281" y="9184"/>
                              </a:cubicBezTo>
                              <a:cubicBezTo>
                                <a:pt x="10300" y="9130"/>
                                <a:pt x="10291" y="9130"/>
                                <a:pt x="10263" y="9130"/>
                              </a:cubicBezTo>
                              <a:cubicBezTo>
                                <a:pt x="10216" y="9130"/>
                                <a:pt x="10198" y="9239"/>
                                <a:pt x="10235" y="9402"/>
                              </a:cubicBezTo>
                              <a:cubicBezTo>
                                <a:pt x="10244" y="9402"/>
                                <a:pt x="10253" y="9402"/>
                                <a:pt x="10253" y="9348"/>
                              </a:cubicBezTo>
                              <a:close/>
                              <a:moveTo>
                                <a:pt x="10411" y="5865"/>
                              </a:moveTo>
                              <a:cubicBezTo>
                                <a:pt x="10411" y="5757"/>
                                <a:pt x="10421" y="5539"/>
                                <a:pt x="10421" y="5376"/>
                              </a:cubicBezTo>
                              <a:cubicBezTo>
                                <a:pt x="10430" y="5213"/>
                                <a:pt x="10421" y="5158"/>
                                <a:pt x="10402" y="5158"/>
                              </a:cubicBezTo>
                              <a:cubicBezTo>
                                <a:pt x="10383" y="5158"/>
                                <a:pt x="10374" y="5267"/>
                                <a:pt x="10374" y="5593"/>
                              </a:cubicBezTo>
                              <a:cubicBezTo>
                                <a:pt x="10374" y="5811"/>
                                <a:pt x="10383" y="6029"/>
                                <a:pt x="10393" y="6083"/>
                              </a:cubicBezTo>
                              <a:cubicBezTo>
                                <a:pt x="10402" y="6083"/>
                                <a:pt x="10411" y="5974"/>
                                <a:pt x="10411" y="5865"/>
                              </a:cubicBezTo>
                              <a:close/>
                              <a:moveTo>
                                <a:pt x="9575" y="8804"/>
                              </a:moveTo>
                              <a:cubicBezTo>
                                <a:pt x="9603" y="8749"/>
                                <a:pt x="9631" y="8640"/>
                                <a:pt x="9631" y="8640"/>
                              </a:cubicBezTo>
                              <a:cubicBezTo>
                                <a:pt x="9631" y="8586"/>
                                <a:pt x="9557" y="8695"/>
                                <a:pt x="9538" y="8804"/>
                              </a:cubicBezTo>
                              <a:cubicBezTo>
                                <a:pt x="9529" y="8858"/>
                                <a:pt x="9548" y="8858"/>
                                <a:pt x="9575" y="8804"/>
                              </a:cubicBezTo>
                              <a:close/>
                              <a:moveTo>
                                <a:pt x="9798" y="9293"/>
                              </a:moveTo>
                              <a:cubicBezTo>
                                <a:pt x="9910" y="9184"/>
                                <a:pt x="9984" y="9184"/>
                                <a:pt x="10031" y="9293"/>
                              </a:cubicBezTo>
                              <a:cubicBezTo>
                                <a:pt x="10058" y="9348"/>
                                <a:pt x="10105" y="9348"/>
                                <a:pt x="10133" y="9293"/>
                              </a:cubicBezTo>
                              <a:cubicBezTo>
                                <a:pt x="10170" y="9239"/>
                                <a:pt x="10170" y="9239"/>
                                <a:pt x="10114" y="9184"/>
                              </a:cubicBezTo>
                              <a:cubicBezTo>
                                <a:pt x="10077" y="9184"/>
                                <a:pt x="10031" y="9130"/>
                                <a:pt x="10012" y="9076"/>
                              </a:cubicBezTo>
                              <a:lnTo>
                                <a:pt x="10012" y="9076"/>
                              </a:lnTo>
                              <a:cubicBezTo>
                                <a:pt x="9984" y="9021"/>
                                <a:pt x="9947" y="9021"/>
                                <a:pt x="9919" y="9021"/>
                              </a:cubicBezTo>
                              <a:cubicBezTo>
                                <a:pt x="9891" y="9021"/>
                                <a:pt x="9789" y="9076"/>
                                <a:pt x="9696" y="9130"/>
                              </a:cubicBezTo>
                              <a:cubicBezTo>
                                <a:pt x="9548" y="9184"/>
                                <a:pt x="9510" y="9184"/>
                                <a:pt x="9501" y="9348"/>
                              </a:cubicBezTo>
                              <a:cubicBezTo>
                                <a:pt x="9473" y="9565"/>
                                <a:pt x="9445" y="9565"/>
                                <a:pt x="9798" y="9293"/>
                              </a:cubicBezTo>
                              <a:close/>
                              <a:moveTo>
                                <a:pt x="9613" y="12014"/>
                              </a:moveTo>
                              <a:cubicBezTo>
                                <a:pt x="9631" y="12014"/>
                                <a:pt x="9659" y="11959"/>
                                <a:pt x="9678" y="11905"/>
                              </a:cubicBezTo>
                              <a:cubicBezTo>
                                <a:pt x="9705" y="11796"/>
                                <a:pt x="9705" y="11796"/>
                                <a:pt x="9678" y="11796"/>
                              </a:cubicBezTo>
                              <a:cubicBezTo>
                                <a:pt x="9659" y="11796"/>
                                <a:pt x="9631" y="11850"/>
                                <a:pt x="9613" y="11905"/>
                              </a:cubicBezTo>
                              <a:cubicBezTo>
                                <a:pt x="9575" y="12014"/>
                                <a:pt x="9575" y="12014"/>
                                <a:pt x="9613" y="12014"/>
                              </a:cubicBezTo>
                              <a:close/>
                              <a:moveTo>
                                <a:pt x="10142" y="8314"/>
                              </a:moveTo>
                              <a:cubicBezTo>
                                <a:pt x="10179" y="8259"/>
                                <a:pt x="10188" y="8205"/>
                                <a:pt x="10179" y="8151"/>
                              </a:cubicBezTo>
                              <a:cubicBezTo>
                                <a:pt x="10142" y="8042"/>
                                <a:pt x="10096" y="8042"/>
                                <a:pt x="10086" y="8151"/>
                              </a:cubicBezTo>
                              <a:cubicBezTo>
                                <a:pt x="10068" y="8314"/>
                                <a:pt x="10077" y="8368"/>
                                <a:pt x="10142" y="8314"/>
                              </a:cubicBezTo>
                              <a:close/>
                              <a:moveTo>
                                <a:pt x="9510" y="12177"/>
                              </a:moveTo>
                              <a:cubicBezTo>
                                <a:pt x="9510" y="12286"/>
                                <a:pt x="9520" y="12286"/>
                                <a:pt x="9529" y="12286"/>
                              </a:cubicBezTo>
                              <a:cubicBezTo>
                                <a:pt x="9538" y="12231"/>
                                <a:pt x="9548" y="12177"/>
                                <a:pt x="9548" y="12122"/>
                              </a:cubicBezTo>
                              <a:cubicBezTo>
                                <a:pt x="9548" y="12068"/>
                                <a:pt x="9538" y="12014"/>
                                <a:pt x="9529" y="12014"/>
                              </a:cubicBezTo>
                              <a:cubicBezTo>
                                <a:pt x="9520" y="12014"/>
                                <a:pt x="9510" y="12122"/>
                                <a:pt x="9510" y="12177"/>
                              </a:cubicBezTo>
                              <a:close/>
                              <a:moveTo>
                                <a:pt x="9752" y="8695"/>
                              </a:moveTo>
                              <a:cubicBezTo>
                                <a:pt x="9789" y="8695"/>
                                <a:pt x="9780" y="8531"/>
                                <a:pt x="9743" y="8477"/>
                              </a:cubicBezTo>
                              <a:cubicBezTo>
                                <a:pt x="9724" y="8477"/>
                                <a:pt x="9696" y="8477"/>
                                <a:pt x="9687" y="8477"/>
                              </a:cubicBezTo>
                              <a:cubicBezTo>
                                <a:pt x="9668" y="8531"/>
                                <a:pt x="9668" y="8531"/>
                                <a:pt x="9696" y="8586"/>
                              </a:cubicBezTo>
                              <a:cubicBezTo>
                                <a:pt x="9715" y="8640"/>
                                <a:pt x="9743" y="8695"/>
                                <a:pt x="9752" y="8695"/>
                              </a:cubicBezTo>
                              <a:close/>
                              <a:moveTo>
                                <a:pt x="7217" y="16312"/>
                              </a:moveTo>
                              <a:cubicBezTo>
                                <a:pt x="7189" y="16312"/>
                                <a:pt x="7189" y="16312"/>
                                <a:pt x="7217" y="16421"/>
                              </a:cubicBezTo>
                              <a:cubicBezTo>
                                <a:pt x="7254" y="16529"/>
                                <a:pt x="7272" y="16529"/>
                                <a:pt x="7263" y="16421"/>
                              </a:cubicBezTo>
                              <a:cubicBezTo>
                                <a:pt x="7254" y="16366"/>
                                <a:pt x="7235" y="16312"/>
                                <a:pt x="7217" y="16312"/>
                              </a:cubicBezTo>
                              <a:close/>
                              <a:moveTo>
                                <a:pt x="10838" y="9728"/>
                              </a:moveTo>
                              <a:cubicBezTo>
                                <a:pt x="10848" y="9783"/>
                                <a:pt x="10857" y="9837"/>
                                <a:pt x="10866" y="9837"/>
                              </a:cubicBezTo>
                              <a:cubicBezTo>
                                <a:pt x="10876" y="9837"/>
                                <a:pt x="10876" y="9783"/>
                                <a:pt x="10857" y="9728"/>
                              </a:cubicBezTo>
                              <a:cubicBezTo>
                                <a:pt x="10829" y="9620"/>
                                <a:pt x="10820" y="9620"/>
                                <a:pt x="10838" y="9728"/>
                              </a:cubicBezTo>
                              <a:close/>
                              <a:moveTo>
                                <a:pt x="10866" y="8259"/>
                              </a:moveTo>
                              <a:cubicBezTo>
                                <a:pt x="10866" y="8314"/>
                                <a:pt x="10876" y="8368"/>
                                <a:pt x="10894" y="8368"/>
                              </a:cubicBezTo>
                              <a:cubicBezTo>
                                <a:pt x="10913" y="8368"/>
                                <a:pt x="10922" y="8314"/>
                                <a:pt x="10913" y="8151"/>
                              </a:cubicBezTo>
                              <a:cubicBezTo>
                                <a:pt x="10903" y="7933"/>
                                <a:pt x="10903" y="7933"/>
                                <a:pt x="10950" y="7987"/>
                              </a:cubicBezTo>
                              <a:cubicBezTo>
                                <a:pt x="11006" y="8096"/>
                                <a:pt x="11080" y="8151"/>
                                <a:pt x="11052" y="8096"/>
                              </a:cubicBezTo>
                              <a:cubicBezTo>
                                <a:pt x="11043" y="8096"/>
                                <a:pt x="11033" y="7987"/>
                                <a:pt x="11033" y="7933"/>
                              </a:cubicBezTo>
                              <a:cubicBezTo>
                                <a:pt x="11033" y="7879"/>
                                <a:pt x="10996" y="7824"/>
                                <a:pt x="10941" y="7824"/>
                              </a:cubicBezTo>
                              <a:cubicBezTo>
                                <a:pt x="10866" y="7824"/>
                                <a:pt x="10857" y="7879"/>
                                <a:pt x="10866" y="7987"/>
                              </a:cubicBezTo>
                              <a:cubicBezTo>
                                <a:pt x="10857" y="8096"/>
                                <a:pt x="10866" y="8205"/>
                                <a:pt x="10866" y="8259"/>
                              </a:cubicBezTo>
                              <a:close/>
                              <a:moveTo>
                                <a:pt x="10903" y="8912"/>
                              </a:moveTo>
                              <a:cubicBezTo>
                                <a:pt x="10894" y="8858"/>
                                <a:pt x="10876" y="8804"/>
                                <a:pt x="10848" y="8804"/>
                              </a:cubicBezTo>
                              <a:cubicBezTo>
                                <a:pt x="10792" y="8804"/>
                                <a:pt x="10801" y="8858"/>
                                <a:pt x="10866" y="8967"/>
                              </a:cubicBezTo>
                              <a:cubicBezTo>
                                <a:pt x="10903" y="8967"/>
                                <a:pt x="10913" y="8967"/>
                                <a:pt x="10903" y="8912"/>
                              </a:cubicBezTo>
                              <a:close/>
                              <a:moveTo>
                                <a:pt x="11163" y="6518"/>
                              </a:moveTo>
                              <a:cubicBezTo>
                                <a:pt x="11173" y="6464"/>
                                <a:pt x="11182" y="6410"/>
                                <a:pt x="11182" y="6355"/>
                              </a:cubicBezTo>
                              <a:cubicBezTo>
                                <a:pt x="11182" y="6301"/>
                                <a:pt x="11173" y="6301"/>
                                <a:pt x="11163" y="6301"/>
                              </a:cubicBezTo>
                              <a:cubicBezTo>
                                <a:pt x="11154" y="6355"/>
                                <a:pt x="11145" y="6410"/>
                                <a:pt x="11145" y="6464"/>
                              </a:cubicBezTo>
                              <a:cubicBezTo>
                                <a:pt x="11145" y="6573"/>
                                <a:pt x="11154" y="6573"/>
                                <a:pt x="11163" y="6518"/>
                              </a:cubicBezTo>
                              <a:close/>
                              <a:moveTo>
                                <a:pt x="11191" y="9239"/>
                              </a:moveTo>
                              <a:cubicBezTo>
                                <a:pt x="11201" y="9293"/>
                                <a:pt x="11210" y="9239"/>
                                <a:pt x="11210" y="9184"/>
                              </a:cubicBezTo>
                              <a:cubicBezTo>
                                <a:pt x="11210" y="9130"/>
                                <a:pt x="11201" y="9076"/>
                                <a:pt x="11191" y="9076"/>
                              </a:cubicBezTo>
                              <a:cubicBezTo>
                                <a:pt x="11182" y="9076"/>
                                <a:pt x="11173" y="9076"/>
                                <a:pt x="11173" y="9130"/>
                              </a:cubicBezTo>
                              <a:cubicBezTo>
                                <a:pt x="11182" y="9184"/>
                                <a:pt x="11182" y="9239"/>
                                <a:pt x="11191" y="9239"/>
                              </a:cubicBezTo>
                              <a:close/>
                              <a:moveTo>
                                <a:pt x="11238" y="8423"/>
                              </a:moveTo>
                              <a:cubicBezTo>
                                <a:pt x="11256" y="8368"/>
                                <a:pt x="11247" y="8368"/>
                                <a:pt x="11228" y="8368"/>
                              </a:cubicBezTo>
                              <a:cubicBezTo>
                                <a:pt x="11210" y="8368"/>
                                <a:pt x="11201" y="8368"/>
                                <a:pt x="11210" y="8423"/>
                              </a:cubicBezTo>
                              <a:cubicBezTo>
                                <a:pt x="11210" y="8477"/>
                                <a:pt x="11219" y="8477"/>
                                <a:pt x="11238" y="8423"/>
                              </a:cubicBezTo>
                              <a:close/>
                              <a:moveTo>
                                <a:pt x="10699" y="6790"/>
                              </a:moveTo>
                              <a:cubicBezTo>
                                <a:pt x="10690" y="6845"/>
                                <a:pt x="10699" y="6899"/>
                                <a:pt x="10718" y="6899"/>
                              </a:cubicBezTo>
                              <a:cubicBezTo>
                                <a:pt x="10736" y="6899"/>
                                <a:pt x="10746" y="6845"/>
                                <a:pt x="10746" y="6790"/>
                              </a:cubicBezTo>
                              <a:cubicBezTo>
                                <a:pt x="10746" y="6736"/>
                                <a:pt x="10736" y="6682"/>
                                <a:pt x="10727" y="6682"/>
                              </a:cubicBezTo>
                              <a:cubicBezTo>
                                <a:pt x="10718" y="6682"/>
                                <a:pt x="10699" y="6736"/>
                                <a:pt x="10699" y="6790"/>
                              </a:cubicBezTo>
                              <a:close/>
                              <a:moveTo>
                                <a:pt x="10681" y="8640"/>
                              </a:moveTo>
                              <a:cubicBezTo>
                                <a:pt x="10690" y="8531"/>
                                <a:pt x="10681" y="8477"/>
                                <a:pt x="10671" y="8477"/>
                              </a:cubicBezTo>
                              <a:cubicBezTo>
                                <a:pt x="10662" y="8477"/>
                                <a:pt x="10653" y="8531"/>
                                <a:pt x="10653" y="8640"/>
                              </a:cubicBezTo>
                              <a:cubicBezTo>
                                <a:pt x="10653" y="8749"/>
                                <a:pt x="10653" y="8804"/>
                                <a:pt x="10662" y="8804"/>
                              </a:cubicBezTo>
                              <a:cubicBezTo>
                                <a:pt x="10662" y="8804"/>
                                <a:pt x="10671" y="8695"/>
                                <a:pt x="10681" y="8640"/>
                              </a:cubicBezTo>
                              <a:close/>
                              <a:moveTo>
                                <a:pt x="10857" y="11415"/>
                              </a:moveTo>
                              <a:cubicBezTo>
                                <a:pt x="10913" y="11578"/>
                                <a:pt x="10959" y="11742"/>
                                <a:pt x="10959" y="11796"/>
                              </a:cubicBezTo>
                              <a:cubicBezTo>
                                <a:pt x="10968" y="11905"/>
                                <a:pt x="11043" y="11850"/>
                                <a:pt x="11145" y="11687"/>
                              </a:cubicBezTo>
                              <a:cubicBezTo>
                                <a:pt x="11182" y="11633"/>
                                <a:pt x="11163" y="11578"/>
                                <a:pt x="11089" y="11578"/>
                              </a:cubicBezTo>
                              <a:cubicBezTo>
                                <a:pt x="10978" y="11524"/>
                                <a:pt x="11006" y="11415"/>
                                <a:pt x="11163" y="11306"/>
                              </a:cubicBezTo>
                              <a:cubicBezTo>
                                <a:pt x="11228" y="11252"/>
                                <a:pt x="11275" y="11197"/>
                                <a:pt x="11275" y="11143"/>
                              </a:cubicBezTo>
                              <a:cubicBezTo>
                                <a:pt x="11266" y="11089"/>
                                <a:pt x="11247" y="11034"/>
                                <a:pt x="11228" y="11089"/>
                              </a:cubicBezTo>
                              <a:cubicBezTo>
                                <a:pt x="11163" y="11143"/>
                                <a:pt x="11061" y="11034"/>
                                <a:pt x="11098" y="10980"/>
                              </a:cubicBezTo>
                              <a:cubicBezTo>
                                <a:pt x="11117" y="10980"/>
                                <a:pt x="11126" y="10871"/>
                                <a:pt x="11126" y="10817"/>
                              </a:cubicBezTo>
                              <a:cubicBezTo>
                                <a:pt x="11126" y="10762"/>
                                <a:pt x="11080" y="10708"/>
                                <a:pt x="10996" y="10762"/>
                              </a:cubicBezTo>
                              <a:cubicBezTo>
                                <a:pt x="10922" y="10817"/>
                                <a:pt x="10848" y="10817"/>
                                <a:pt x="10811" y="10817"/>
                              </a:cubicBezTo>
                              <a:cubicBezTo>
                                <a:pt x="10727" y="10871"/>
                                <a:pt x="10746" y="11143"/>
                                <a:pt x="10857" y="11415"/>
                              </a:cubicBezTo>
                              <a:close/>
                              <a:moveTo>
                                <a:pt x="10653" y="9674"/>
                              </a:moveTo>
                              <a:cubicBezTo>
                                <a:pt x="10662" y="9728"/>
                                <a:pt x="10671" y="9728"/>
                                <a:pt x="10690" y="9674"/>
                              </a:cubicBezTo>
                              <a:cubicBezTo>
                                <a:pt x="10708" y="9620"/>
                                <a:pt x="10699" y="9620"/>
                                <a:pt x="10681" y="9620"/>
                              </a:cubicBezTo>
                              <a:cubicBezTo>
                                <a:pt x="10662" y="9620"/>
                                <a:pt x="10653" y="9674"/>
                                <a:pt x="10653" y="9674"/>
                              </a:cubicBezTo>
                              <a:close/>
                              <a:moveTo>
                                <a:pt x="10718" y="1676"/>
                              </a:moveTo>
                              <a:cubicBezTo>
                                <a:pt x="10718" y="1622"/>
                                <a:pt x="10708" y="1567"/>
                                <a:pt x="10699" y="1567"/>
                              </a:cubicBezTo>
                              <a:cubicBezTo>
                                <a:pt x="10681" y="1567"/>
                                <a:pt x="10625" y="2057"/>
                                <a:pt x="10634" y="2166"/>
                              </a:cubicBezTo>
                              <a:cubicBezTo>
                                <a:pt x="10653" y="2220"/>
                                <a:pt x="10718" y="1839"/>
                                <a:pt x="10718" y="1676"/>
                              </a:cubicBezTo>
                              <a:close/>
                              <a:moveTo>
                                <a:pt x="10764" y="12775"/>
                              </a:moveTo>
                              <a:cubicBezTo>
                                <a:pt x="10746" y="12721"/>
                                <a:pt x="10634" y="12721"/>
                                <a:pt x="10634" y="12830"/>
                              </a:cubicBezTo>
                              <a:cubicBezTo>
                                <a:pt x="10634" y="12830"/>
                                <a:pt x="10671" y="12884"/>
                                <a:pt x="10708" y="12884"/>
                              </a:cubicBezTo>
                              <a:cubicBezTo>
                                <a:pt x="10755" y="12830"/>
                                <a:pt x="10773" y="12830"/>
                                <a:pt x="10764" y="12775"/>
                              </a:cubicBezTo>
                              <a:close/>
                              <a:moveTo>
                                <a:pt x="10681" y="8912"/>
                              </a:moveTo>
                              <a:cubicBezTo>
                                <a:pt x="10662" y="8912"/>
                                <a:pt x="10653" y="8912"/>
                                <a:pt x="10662" y="8967"/>
                              </a:cubicBezTo>
                              <a:cubicBezTo>
                                <a:pt x="10671" y="9021"/>
                                <a:pt x="10681" y="9021"/>
                                <a:pt x="10699" y="8967"/>
                              </a:cubicBezTo>
                              <a:cubicBezTo>
                                <a:pt x="10708" y="8912"/>
                                <a:pt x="10699" y="8912"/>
                                <a:pt x="10681" y="8912"/>
                              </a:cubicBezTo>
                              <a:close/>
                              <a:moveTo>
                                <a:pt x="9761" y="6627"/>
                              </a:moveTo>
                              <a:cubicBezTo>
                                <a:pt x="9752" y="6518"/>
                                <a:pt x="9743" y="6464"/>
                                <a:pt x="9724" y="6464"/>
                              </a:cubicBezTo>
                              <a:cubicBezTo>
                                <a:pt x="9696" y="6464"/>
                                <a:pt x="9678" y="6736"/>
                                <a:pt x="9696" y="6845"/>
                              </a:cubicBezTo>
                              <a:cubicBezTo>
                                <a:pt x="9733" y="6954"/>
                                <a:pt x="9780" y="6845"/>
                                <a:pt x="9761" y="6627"/>
                              </a:cubicBezTo>
                              <a:close/>
                              <a:moveTo>
                                <a:pt x="7430" y="14190"/>
                              </a:moveTo>
                              <a:cubicBezTo>
                                <a:pt x="7440" y="14136"/>
                                <a:pt x="7430" y="14136"/>
                                <a:pt x="7412" y="14136"/>
                              </a:cubicBezTo>
                              <a:cubicBezTo>
                                <a:pt x="7393" y="14136"/>
                                <a:pt x="7375" y="14136"/>
                                <a:pt x="7393" y="14190"/>
                              </a:cubicBezTo>
                              <a:cubicBezTo>
                                <a:pt x="7402" y="14190"/>
                                <a:pt x="7421" y="14190"/>
                                <a:pt x="7430" y="14190"/>
                              </a:cubicBezTo>
                              <a:close/>
                              <a:moveTo>
                                <a:pt x="7217" y="14299"/>
                              </a:moveTo>
                              <a:cubicBezTo>
                                <a:pt x="7245" y="14299"/>
                                <a:pt x="7245" y="14299"/>
                                <a:pt x="7217" y="14190"/>
                              </a:cubicBezTo>
                              <a:cubicBezTo>
                                <a:pt x="7198" y="14135"/>
                                <a:pt x="7170" y="14081"/>
                                <a:pt x="7142" y="14081"/>
                              </a:cubicBezTo>
                              <a:lnTo>
                                <a:pt x="7096" y="14081"/>
                              </a:lnTo>
                              <a:lnTo>
                                <a:pt x="7142" y="14190"/>
                              </a:lnTo>
                              <a:cubicBezTo>
                                <a:pt x="7170" y="14244"/>
                                <a:pt x="7198" y="14299"/>
                                <a:pt x="7217" y="14299"/>
                              </a:cubicBezTo>
                              <a:close/>
                              <a:moveTo>
                                <a:pt x="7133" y="15278"/>
                              </a:moveTo>
                              <a:lnTo>
                                <a:pt x="7226" y="15332"/>
                              </a:lnTo>
                              <a:lnTo>
                                <a:pt x="7152" y="15387"/>
                              </a:lnTo>
                              <a:cubicBezTo>
                                <a:pt x="7087" y="15441"/>
                                <a:pt x="7031" y="15768"/>
                                <a:pt x="7087" y="15768"/>
                              </a:cubicBezTo>
                              <a:cubicBezTo>
                                <a:pt x="7096" y="15768"/>
                                <a:pt x="7115" y="15822"/>
                                <a:pt x="7115" y="15877"/>
                              </a:cubicBezTo>
                              <a:cubicBezTo>
                                <a:pt x="7124" y="15985"/>
                                <a:pt x="7133" y="15985"/>
                                <a:pt x="7189" y="15877"/>
                              </a:cubicBezTo>
                              <a:cubicBezTo>
                                <a:pt x="7226" y="15822"/>
                                <a:pt x="7300" y="15713"/>
                                <a:pt x="7365" y="15713"/>
                              </a:cubicBezTo>
                              <a:cubicBezTo>
                                <a:pt x="7477" y="15713"/>
                                <a:pt x="7477" y="15659"/>
                                <a:pt x="7430" y="15550"/>
                              </a:cubicBezTo>
                              <a:cubicBezTo>
                                <a:pt x="7402" y="15496"/>
                                <a:pt x="7347" y="15441"/>
                                <a:pt x="7300" y="15441"/>
                              </a:cubicBezTo>
                              <a:cubicBezTo>
                                <a:pt x="7235" y="15441"/>
                                <a:pt x="7226" y="15387"/>
                                <a:pt x="7254" y="15333"/>
                              </a:cubicBezTo>
                              <a:cubicBezTo>
                                <a:pt x="7272" y="15278"/>
                                <a:pt x="7412" y="15224"/>
                                <a:pt x="7625" y="15278"/>
                              </a:cubicBezTo>
                              <a:cubicBezTo>
                                <a:pt x="7811" y="15333"/>
                                <a:pt x="8015" y="15333"/>
                                <a:pt x="8071" y="15333"/>
                              </a:cubicBezTo>
                              <a:cubicBezTo>
                                <a:pt x="8164" y="15333"/>
                                <a:pt x="8183" y="15333"/>
                                <a:pt x="8192" y="15550"/>
                              </a:cubicBezTo>
                              <a:cubicBezTo>
                                <a:pt x="8201" y="15659"/>
                                <a:pt x="8201" y="15768"/>
                                <a:pt x="8192" y="15822"/>
                              </a:cubicBezTo>
                              <a:cubicBezTo>
                                <a:pt x="8183" y="15877"/>
                                <a:pt x="8108" y="15985"/>
                                <a:pt x="8025" y="15985"/>
                              </a:cubicBezTo>
                              <a:cubicBezTo>
                                <a:pt x="7960" y="15985"/>
                                <a:pt x="7895" y="16149"/>
                                <a:pt x="7950" y="16149"/>
                              </a:cubicBezTo>
                              <a:cubicBezTo>
                                <a:pt x="7960" y="16149"/>
                                <a:pt x="7969" y="16203"/>
                                <a:pt x="7960" y="16257"/>
                              </a:cubicBezTo>
                              <a:cubicBezTo>
                                <a:pt x="7950" y="16312"/>
                                <a:pt x="7960" y="16366"/>
                                <a:pt x="7978" y="16421"/>
                              </a:cubicBezTo>
                              <a:cubicBezTo>
                                <a:pt x="7988" y="16475"/>
                                <a:pt x="8006" y="16421"/>
                                <a:pt x="8006" y="16366"/>
                              </a:cubicBezTo>
                              <a:cubicBezTo>
                                <a:pt x="8015" y="16257"/>
                                <a:pt x="8071" y="16203"/>
                                <a:pt x="8313" y="15931"/>
                              </a:cubicBezTo>
                              <a:cubicBezTo>
                                <a:pt x="8387" y="15877"/>
                                <a:pt x="8443" y="15713"/>
                                <a:pt x="8452" y="15659"/>
                              </a:cubicBezTo>
                              <a:cubicBezTo>
                                <a:pt x="8461" y="15550"/>
                                <a:pt x="8582" y="15441"/>
                                <a:pt x="8675" y="15441"/>
                              </a:cubicBezTo>
                              <a:cubicBezTo>
                                <a:pt x="8693" y="15441"/>
                                <a:pt x="8712" y="15387"/>
                                <a:pt x="8721" y="15332"/>
                              </a:cubicBezTo>
                              <a:cubicBezTo>
                                <a:pt x="8730" y="15278"/>
                                <a:pt x="8795" y="15224"/>
                                <a:pt x="8879" y="15169"/>
                              </a:cubicBezTo>
                              <a:cubicBezTo>
                                <a:pt x="9018" y="15115"/>
                                <a:pt x="9018" y="15115"/>
                                <a:pt x="8925" y="15224"/>
                              </a:cubicBezTo>
                              <a:cubicBezTo>
                                <a:pt x="8870" y="15278"/>
                                <a:pt x="8768" y="15441"/>
                                <a:pt x="8703" y="15605"/>
                              </a:cubicBezTo>
                              <a:cubicBezTo>
                                <a:pt x="8600" y="15822"/>
                                <a:pt x="8582" y="15877"/>
                                <a:pt x="8619" y="15931"/>
                              </a:cubicBezTo>
                              <a:cubicBezTo>
                                <a:pt x="8647" y="15931"/>
                                <a:pt x="8684" y="15877"/>
                                <a:pt x="8703" y="15822"/>
                              </a:cubicBezTo>
                              <a:cubicBezTo>
                                <a:pt x="8749" y="15605"/>
                                <a:pt x="8944" y="15333"/>
                                <a:pt x="9028" y="15333"/>
                              </a:cubicBezTo>
                              <a:cubicBezTo>
                                <a:pt x="9065" y="15333"/>
                                <a:pt x="9074" y="15278"/>
                                <a:pt x="9055" y="15278"/>
                              </a:cubicBezTo>
                              <a:cubicBezTo>
                                <a:pt x="9028" y="15224"/>
                                <a:pt x="9037" y="15169"/>
                                <a:pt x="9102" y="15060"/>
                              </a:cubicBezTo>
                              <a:cubicBezTo>
                                <a:pt x="9148" y="15006"/>
                                <a:pt x="9195" y="14897"/>
                                <a:pt x="9213" y="14897"/>
                              </a:cubicBezTo>
                              <a:cubicBezTo>
                                <a:pt x="9241" y="14897"/>
                                <a:pt x="9241" y="14897"/>
                                <a:pt x="9223" y="15006"/>
                              </a:cubicBezTo>
                              <a:cubicBezTo>
                                <a:pt x="9204" y="15115"/>
                                <a:pt x="9204" y="15115"/>
                                <a:pt x="9232" y="15060"/>
                              </a:cubicBezTo>
                              <a:cubicBezTo>
                                <a:pt x="9250" y="15006"/>
                                <a:pt x="9315" y="14952"/>
                                <a:pt x="9371" y="14952"/>
                              </a:cubicBezTo>
                              <a:cubicBezTo>
                                <a:pt x="9464" y="14897"/>
                                <a:pt x="9483" y="14843"/>
                                <a:pt x="9501" y="14625"/>
                              </a:cubicBezTo>
                              <a:cubicBezTo>
                                <a:pt x="9520" y="14408"/>
                                <a:pt x="9538" y="14353"/>
                                <a:pt x="9603" y="14353"/>
                              </a:cubicBezTo>
                              <a:cubicBezTo>
                                <a:pt x="9770" y="14299"/>
                                <a:pt x="9993" y="14081"/>
                                <a:pt x="10021" y="13972"/>
                              </a:cubicBezTo>
                              <a:cubicBezTo>
                                <a:pt x="10040" y="13863"/>
                                <a:pt x="10031" y="13863"/>
                                <a:pt x="9993" y="13918"/>
                              </a:cubicBezTo>
                              <a:cubicBezTo>
                                <a:pt x="9966" y="13972"/>
                                <a:pt x="9891" y="14027"/>
                                <a:pt x="9836" y="14027"/>
                              </a:cubicBezTo>
                              <a:cubicBezTo>
                                <a:pt x="9780" y="14081"/>
                                <a:pt x="9705" y="14136"/>
                                <a:pt x="9668" y="14190"/>
                              </a:cubicBezTo>
                              <a:cubicBezTo>
                                <a:pt x="9631" y="14244"/>
                                <a:pt x="9594" y="14299"/>
                                <a:pt x="9585" y="14299"/>
                              </a:cubicBezTo>
                              <a:cubicBezTo>
                                <a:pt x="9548" y="14299"/>
                                <a:pt x="9640" y="13972"/>
                                <a:pt x="9678" y="13972"/>
                              </a:cubicBezTo>
                              <a:cubicBezTo>
                                <a:pt x="9705" y="13972"/>
                                <a:pt x="9705" y="13972"/>
                                <a:pt x="9687" y="13863"/>
                              </a:cubicBezTo>
                              <a:cubicBezTo>
                                <a:pt x="9668" y="13809"/>
                                <a:pt x="9668" y="13755"/>
                                <a:pt x="9678" y="13755"/>
                              </a:cubicBezTo>
                              <a:cubicBezTo>
                                <a:pt x="9687" y="13755"/>
                                <a:pt x="9687" y="13700"/>
                                <a:pt x="9678" y="13646"/>
                              </a:cubicBezTo>
                              <a:cubicBezTo>
                                <a:pt x="9668" y="13591"/>
                                <a:pt x="9650" y="13537"/>
                                <a:pt x="9631" y="13537"/>
                              </a:cubicBezTo>
                              <a:cubicBezTo>
                                <a:pt x="9613" y="13537"/>
                                <a:pt x="9594" y="13591"/>
                                <a:pt x="9585" y="13646"/>
                              </a:cubicBezTo>
                              <a:cubicBezTo>
                                <a:pt x="9575" y="13700"/>
                                <a:pt x="9529" y="13755"/>
                                <a:pt x="9483" y="13755"/>
                              </a:cubicBezTo>
                              <a:cubicBezTo>
                                <a:pt x="9427" y="13755"/>
                                <a:pt x="9390" y="13809"/>
                                <a:pt x="9390" y="13863"/>
                              </a:cubicBezTo>
                              <a:cubicBezTo>
                                <a:pt x="9390" y="13918"/>
                                <a:pt x="9427" y="13972"/>
                                <a:pt x="9483" y="13972"/>
                              </a:cubicBezTo>
                              <a:cubicBezTo>
                                <a:pt x="9548" y="13972"/>
                                <a:pt x="9566" y="14027"/>
                                <a:pt x="9557" y="14081"/>
                              </a:cubicBezTo>
                              <a:cubicBezTo>
                                <a:pt x="9548" y="14136"/>
                                <a:pt x="9510" y="14190"/>
                                <a:pt x="9455" y="14136"/>
                              </a:cubicBezTo>
                              <a:cubicBezTo>
                                <a:pt x="9390" y="14081"/>
                                <a:pt x="9371" y="14081"/>
                                <a:pt x="9362" y="14244"/>
                              </a:cubicBezTo>
                              <a:cubicBezTo>
                                <a:pt x="9353" y="14353"/>
                                <a:pt x="9334" y="14408"/>
                                <a:pt x="9297" y="14408"/>
                              </a:cubicBezTo>
                              <a:cubicBezTo>
                                <a:pt x="9260" y="14408"/>
                                <a:pt x="9250" y="14408"/>
                                <a:pt x="9269" y="14516"/>
                              </a:cubicBezTo>
                              <a:cubicBezTo>
                                <a:pt x="9288" y="14571"/>
                                <a:pt x="9288" y="14625"/>
                                <a:pt x="9288" y="14680"/>
                              </a:cubicBezTo>
                              <a:cubicBezTo>
                                <a:pt x="9269" y="14788"/>
                                <a:pt x="9037" y="14897"/>
                                <a:pt x="9028" y="14843"/>
                              </a:cubicBezTo>
                              <a:cubicBezTo>
                                <a:pt x="9018" y="14788"/>
                                <a:pt x="8916" y="14843"/>
                                <a:pt x="8730" y="15060"/>
                              </a:cubicBezTo>
                              <a:cubicBezTo>
                                <a:pt x="8675" y="15115"/>
                                <a:pt x="8554" y="15169"/>
                                <a:pt x="8470" y="15224"/>
                              </a:cubicBezTo>
                              <a:cubicBezTo>
                                <a:pt x="8387" y="15224"/>
                                <a:pt x="8313" y="15278"/>
                                <a:pt x="8303" y="15333"/>
                              </a:cubicBezTo>
                              <a:cubicBezTo>
                                <a:pt x="8294" y="15387"/>
                                <a:pt x="8285" y="15333"/>
                                <a:pt x="8275" y="15333"/>
                              </a:cubicBezTo>
                              <a:cubicBezTo>
                                <a:pt x="8266" y="15278"/>
                                <a:pt x="8210" y="15224"/>
                                <a:pt x="8145" y="15224"/>
                              </a:cubicBezTo>
                              <a:cubicBezTo>
                                <a:pt x="8080" y="15224"/>
                                <a:pt x="7978" y="15169"/>
                                <a:pt x="7913" y="15115"/>
                              </a:cubicBezTo>
                              <a:cubicBezTo>
                                <a:pt x="7625" y="14897"/>
                                <a:pt x="6975" y="14897"/>
                                <a:pt x="7012" y="15115"/>
                              </a:cubicBezTo>
                              <a:cubicBezTo>
                                <a:pt x="7031" y="15115"/>
                                <a:pt x="7077" y="15224"/>
                                <a:pt x="7133" y="15278"/>
                              </a:cubicBezTo>
                              <a:close/>
                              <a:moveTo>
                                <a:pt x="9445" y="14353"/>
                              </a:moveTo>
                              <a:cubicBezTo>
                                <a:pt x="9473" y="14353"/>
                                <a:pt x="9483" y="14353"/>
                                <a:pt x="9464" y="14408"/>
                              </a:cubicBezTo>
                              <a:cubicBezTo>
                                <a:pt x="9455" y="14462"/>
                                <a:pt x="9436" y="14462"/>
                                <a:pt x="9418" y="14408"/>
                              </a:cubicBezTo>
                              <a:cubicBezTo>
                                <a:pt x="9408" y="14353"/>
                                <a:pt x="9418" y="14353"/>
                                <a:pt x="9445" y="14353"/>
                              </a:cubicBezTo>
                              <a:close/>
                              <a:moveTo>
                                <a:pt x="8415" y="15387"/>
                              </a:moveTo>
                              <a:cubicBezTo>
                                <a:pt x="8480" y="15387"/>
                                <a:pt x="8498" y="15387"/>
                                <a:pt x="8480" y="15441"/>
                              </a:cubicBezTo>
                              <a:cubicBezTo>
                                <a:pt x="8433" y="15605"/>
                                <a:pt x="8322" y="15605"/>
                                <a:pt x="8322" y="15496"/>
                              </a:cubicBezTo>
                              <a:cubicBezTo>
                                <a:pt x="8322" y="15441"/>
                                <a:pt x="8359" y="15387"/>
                                <a:pt x="8415" y="15387"/>
                              </a:cubicBezTo>
                              <a:close/>
                              <a:moveTo>
                                <a:pt x="8229" y="12775"/>
                              </a:moveTo>
                              <a:cubicBezTo>
                                <a:pt x="8229" y="12666"/>
                                <a:pt x="8099" y="12884"/>
                                <a:pt x="8062" y="13047"/>
                              </a:cubicBezTo>
                              <a:cubicBezTo>
                                <a:pt x="8043" y="13156"/>
                                <a:pt x="8034" y="13265"/>
                                <a:pt x="8043" y="13265"/>
                              </a:cubicBezTo>
                              <a:cubicBezTo>
                                <a:pt x="8080" y="13265"/>
                                <a:pt x="8229" y="12884"/>
                                <a:pt x="8229" y="12775"/>
                              </a:cubicBezTo>
                              <a:close/>
                              <a:moveTo>
                                <a:pt x="9353" y="15768"/>
                              </a:moveTo>
                              <a:cubicBezTo>
                                <a:pt x="9362" y="15822"/>
                                <a:pt x="9390" y="15822"/>
                                <a:pt x="9408" y="15768"/>
                              </a:cubicBezTo>
                              <a:cubicBezTo>
                                <a:pt x="9427" y="15768"/>
                                <a:pt x="9418" y="15713"/>
                                <a:pt x="9390" y="15713"/>
                              </a:cubicBezTo>
                              <a:cubicBezTo>
                                <a:pt x="9353" y="15713"/>
                                <a:pt x="9334" y="15713"/>
                                <a:pt x="9353" y="15768"/>
                              </a:cubicBezTo>
                              <a:close/>
                              <a:moveTo>
                                <a:pt x="7607" y="12449"/>
                              </a:moveTo>
                              <a:cubicBezTo>
                                <a:pt x="7607" y="12449"/>
                                <a:pt x="7616" y="12394"/>
                                <a:pt x="7625" y="12340"/>
                              </a:cubicBezTo>
                              <a:cubicBezTo>
                                <a:pt x="7635" y="12286"/>
                                <a:pt x="7625" y="12231"/>
                                <a:pt x="7616" y="12231"/>
                              </a:cubicBezTo>
                              <a:cubicBezTo>
                                <a:pt x="7607" y="12231"/>
                                <a:pt x="7598" y="12286"/>
                                <a:pt x="7598" y="12340"/>
                              </a:cubicBezTo>
                              <a:cubicBezTo>
                                <a:pt x="7598" y="12394"/>
                                <a:pt x="7607" y="12449"/>
                                <a:pt x="7607" y="12449"/>
                              </a:cubicBezTo>
                              <a:close/>
                              <a:moveTo>
                                <a:pt x="7709" y="11197"/>
                              </a:moveTo>
                              <a:cubicBezTo>
                                <a:pt x="7718" y="11197"/>
                                <a:pt x="7728" y="11143"/>
                                <a:pt x="7728" y="11089"/>
                              </a:cubicBezTo>
                              <a:cubicBezTo>
                                <a:pt x="7728" y="11034"/>
                                <a:pt x="7718" y="10980"/>
                                <a:pt x="7709" y="10980"/>
                              </a:cubicBezTo>
                              <a:cubicBezTo>
                                <a:pt x="7700" y="10980"/>
                                <a:pt x="7690" y="11034"/>
                                <a:pt x="7690" y="11089"/>
                              </a:cubicBezTo>
                              <a:cubicBezTo>
                                <a:pt x="7690" y="11143"/>
                                <a:pt x="7700" y="11197"/>
                                <a:pt x="7709" y="11197"/>
                              </a:cubicBezTo>
                              <a:close/>
                              <a:moveTo>
                                <a:pt x="8127" y="14408"/>
                              </a:moveTo>
                              <a:cubicBezTo>
                                <a:pt x="8127" y="14462"/>
                                <a:pt x="8136" y="14516"/>
                                <a:pt x="8145" y="14516"/>
                              </a:cubicBezTo>
                              <a:cubicBezTo>
                                <a:pt x="8155" y="14516"/>
                                <a:pt x="8164" y="14462"/>
                                <a:pt x="8173" y="14408"/>
                              </a:cubicBezTo>
                              <a:cubicBezTo>
                                <a:pt x="8183" y="14353"/>
                                <a:pt x="8173" y="14299"/>
                                <a:pt x="8155" y="14299"/>
                              </a:cubicBezTo>
                              <a:cubicBezTo>
                                <a:pt x="8136" y="14299"/>
                                <a:pt x="8127" y="14353"/>
                                <a:pt x="8127" y="14408"/>
                              </a:cubicBezTo>
                              <a:close/>
                              <a:moveTo>
                                <a:pt x="8303" y="17182"/>
                              </a:moveTo>
                              <a:cubicBezTo>
                                <a:pt x="8285" y="17291"/>
                                <a:pt x="8331" y="17346"/>
                                <a:pt x="8443" y="17237"/>
                              </a:cubicBezTo>
                              <a:cubicBezTo>
                                <a:pt x="8526" y="17182"/>
                                <a:pt x="8563" y="17128"/>
                                <a:pt x="8545" y="17074"/>
                              </a:cubicBezTo>
                              <a:cubicBezTo>
                                <a:pt x="8526" y="17019"/>
                                <a:pt x="8322" y="17128"/>
                                <a:pt x="8303" y="17182"/>
                              </a:cubicBezTo>
                              <a:close/>
                              <a:moveTo>
                                <a:pt x="9464" y="11089"/>
                              </a:moveTo>
                              <a:cubicBezTo>
                                <a:pt x="9464" y="11034"/>
                                <a:pt x="9455" y="11034"/>
                                <a:pt x="9436" y="11034"/>
                              </a:cubicBezTo>
                              <a:cubicBezTo>
                                <a:pt x="9418" y="11034"/>
                                <a:pt x="9408" y="11089"/>
                                <a:pt x="9408" y="11143"/>
                              </a:cubicBezTo>
                              <a:cubicBezTo>
                                <a:pt x="9408" y="11143"/>
                                <a:pt x="9418" y="11197"/>
                                <a:pt x="9436" y="11197"/>
                              </a:cubicBezTo>
                              <a:cubicBezTo>
                                <a:pt x="9455" y="11197"/>
                                <a:pt x="9464" y="11143"/>
                                <a:pt x="9464" y="11089"/>
                              </a:cubicBezTo>
                              <a:close/>
                              <a:moveTo>
                                <a:pt x="7226" y="15985"/>
                              </a:moveTo>
                              <a:cubicBezTo>
                                <a:pt x="7217" y="16040"/>
                                <a:pt x="7226" y="16040"/>
                                <a:pt x="7245" y="16040"/>
                              </a:cubicBezTo>
                              <a:cubicBezTo>
                                <a:pt x="7263" y="15985"/>
                                <a:pt x="7272" y="15985"/>
                                <a:pt x="7272" y="15931"/>
                              </a:cubicBezTo>
                              <a:cubicBezTo>
                                <a:pt x="7272" y="15822"/>
                                <a:pt x="7235" y="15877"/>
                                <a:pt x="7226" y="15985"/>
                              </a:cubicBezTo>
                              <a:close/>
                              <a:moveTo>
                                <a:pt x="8545" y="15985"/>
                              </a:moveTo>
                              <a:cubicBezTo>
                                <a:pt x="8526" y="15985"/>
                                <a:pt x="8517" y="16040"/>
                                <a:pt x="8517" y="16094"/>
                              </a:cubicBezTo>
                              <a:cubicBezTo>
                                <a:pt x="8517" y="16149"/>
                                <a:pt x="8526" y="16203"/>
                                <a:pt x="8535" y="16203"/>
                              </a:cubicBezTo>
                              <a:cubicBezTo>
                                <a:pt x="8545" y="16203"/>
                                <a:pt x="8554" y="16149"/>
                                <a:pt x="8563" y="16094"/>
                              </a:cubicBezTo>
                              <a:cubicBezTo>
                                <a:pt x="8563" y="16040"/>
                                <a:pt x="8554" y="15985"/>
                                <a:pt x="8545" y="15985"/>
                              </a:cubicBezTo>
                              <a:close/>
                              <a:moveTo>
                                <a:pt x="8638" y="16747"/>
                              </a:moveTo>
                              <a:cubicBezTo>
                                <a:pt x="8619" y="16693"/>
                                <a:pt x="8600" y="16693"/>
                                <a:pt x="8582" y="16856"/>
                              </a:cubicBezTo>
                              <a:cubicBezTo>
                                <a:pt x="8554" y="17074"/>
                                <a:pt x="8554" y="17074"/>
                                <a:pt x="8684" y="17019"/>
                              </a:cubicBezTo>
                              <a:cubicBezTo>
                                <a:pt x="8842" y="16965"/>
                                <a:pt x="8925" y="16856"/>
                                <a:pt x="8981" y="16747"/>
                              </a:cubicBezTo>
                              <a:cubicBezTo>
                                <a:pt x="9009" y="16693"/>
                                <a:pt x="9009" y="16638"/>
                                <a:pt x="8953" y="16638"/>
                              </a:cubicBezTo>
                              <a:cubicBezTo>
                                <a:pt x="8916" y="16638"/>
                                <a:pt x="8842" y="16693"/>
                                <a:pt x="8777" y="16747"/>
                              </a:cubicBezTo>
                              <a:cubicBezTo>
                                <a:pt x="8712" y="16747"/>
                                <a:pt x="8656" y="16802"/>
                                <a:pt x="8638" y="16747"/>
                              </a:cubicBezTo>
                              <a:close/>
                              <a:moveTo>
                                <a:pt x="8907" y="16203"/>
                              </a:moveTo>
                              <a:cubicBezTo>
                                <a:pt x="8935" y="16149"/>
                                <a:pt x="8944" y="16094"/>
                                <a:pt x="8944" y="16040"/>
                              </a:cubicBezTo>
                              <a:cubicBezTo>
                                <a:pt x="8925" y="15877"/>
                                <a:pt x="8870" y="15931"/>
                                <a:pt x="8870" y="16094"/>
                              </a:cubicBezTo>
                              <a:cubicBezTo>
                                <a:pt x="8860" y="16203"/>
                                <a:pt x="8879" y="16257"/>
                                <a:pt x="8907" y="16203"/>
                              </a:cubicBezTo>
                              <a:close/>
                              <a:moveTo>
                                <a:pt x="9250" y="15822"/>
                              </a:moveTo>
                              <a:cubicBezTo>
                                <a:pt x="9260" y="15877"/>
                                <a:pt x="9269" y="15877"/>
                                <a:pt x="9288" y="15822"/>
                              </a:cubicBezTo>
                              <a:cubicBezTo>
                                <a:pt x="9306" y="15768"/>
                                <a:pt x="9297" y="15768"/>
                                <a:pt x="9278" y="15768"/>
                              </a:cubicBezTo>
                              <a:cubicBezTo>
                                <a:pt x="9260" y="15768"/>
                                <a:pt x="9250" y="15822"/>
                                <a:pt x="9250" y="15822"/>
                              </a:cubicBezTo>
                              <a:close/>
                              <a:moveTo>
                                <a:pt x="9093" y="13156"/>
                              </a:moveTo>
                              <a:cubicBezTo>
                                <a:pt x="9093" y="13319"/>
                                <a:pt x="9111" y="13319"/>
                                <a:pt x="9223" y="13319"/>
                              </a:cubicBezTo>
                              <a:cubicBezTo>
                                <a:pt x="9297" y="13319"/>
                                <a:pt x="9353" y="13265"/>
                                <a:pt x="9353" y="13211"/>
                              </a:cubicBezTo>
                              <a:cubicBezTo>
                                <a:pt x="9353" y="13156"/>
                                <a:pt x="9343" y="13102"/>
                                <a:pt x="9334" y="13102"/>
                              </a:cubicBezTo>
                              <a:cubicBezTo>
                                <a:pt x="9325" y="13102"/>
                                <a:pt x="9315" y="13047"/>
                                <a:pt x="9325" y="12939"/>
                              </a:cubicBezTo>
                              <a:cubicBezTo>
                                <a:pt x="9334" y="12830"/>
                                <a:pt x="9325" y="12775"/>
                                <a:pt x="9297" y="12775"/>
                              </a:cubicBezTo>
                              <a:cubicBezTo>
                                <a:pt x="9269" y="12775"/>
                                <a:pt x="9250" y="12830"/>
                                <a:pt x="9241" y="12884"/>
                              </a:cubicBezTo>
                              <a:cubicBezTo>
                                <a:pt x="9232" y="12939"/>
                                <a:pt x="9195" y="12993"/>
                                <a:pt x="9158" y="12993"/>
                              </a:cubicBezTo>
                              <a:cubicBezTo>
                                <a:pt x="9111" y="12939"/>
                                <a:pt x="9093" y="12993"/>
                                <a:pt x="9093" y="13156"/>
                              </a:cubicBezTo>
                              <a:close/>
                              <a:moveTo>
                                <a:pt x="8350" y="13156"/>
                              </a:moveTo>
                              <a:cubicBezTo>
                                <a:pt x="8378" y="13102"/>
                                <a:pt x="8378" y="13047"/>
                                <a:pt x="8331" y="13047"/>
                              </a:cubicBezTo>
                              <a:cubicBezTo>
                                <a:pt x="8303" y="13047"/>
                                <a:pt x="8266" y="13102"/>
                                <a:pt x="8266" y="13156"/>
                              </a:cubicBezTo>
                              <a:cubicBezTo>
                                <a:pt x="8248" y="13319"/>
                                <a:pt x="8294" y="13319"/>
                                <a:pt x="8350" y="13156"/>
                              </a:cubicBezTo>
                              <a:close/>
                              <a:moveTo>
                                <a:pt x="8712" y="13156"/>
                              </a:moveTo>
                              <a:lnTo>
                                <a:pt x="8768" y="13156"/>
                              </a:lnTo>
                              <a:lnTo>
                                <a:pt x="8703" y="13102"/>
                              </a:lnTo>
                              <a:cubicBezTo>
                                <a:pt x="8647" y="13047"/>
                                <a:pt x="8656" y="12993"/>
                                <a:pt x="8768" y="12939"/>
                              </a:cubicBezTo>
                              <a:cubicBezTo>
                                <a:pt x="8842" y="12884"/>
                                <a:pt x="8898" y="12830"/>
                                <a:pt x="8907" y="12775"/>
                              </a:cubicBezTo>
                              <a:cubicBezTo>
                                <a:pt x="8916" y="12721"/>
                                <a:pt x="8860" y="12721"/>
                                <a:pt x="8749" y="12721"/>
                              </a:cubicBezTo>
                              <a:cubicBezTo>
                                <a:pt x="8619" y="12775"/>
                                <a:pt x="8582" y="12830"/>
                                <a:pt x="8554" y="12993"/>
                              </a:cubicBezTo>
                              <a:cubicBezTo>
                                <a:pt x="8526" y="13211"/>
                                <a:pt x="8396" y="13483"/>
                                <a:pt x="8331" y="13483"/>
                              </a:cubicBezTo>
                              <a:cubicBezTo>
                                <a:pt x="8313" y="13483"/>
                                <a:pt x="8294" y="13537"/>
                                <a:pt x="8294" y="13646"/>
                              </a:cubicBezTo>
                              <a:cubicBezTo>
                                <a:pt x="8294" y="13972"/>
                                <a:pt x="8424" y="14190"/>
                                <a:pt x="8452" y="13863"/>
                              </a:cubicBezTo>
                              <a:cubicBezTo>
                                <a:pt x="8461" y="13809"/>
                                <a:pt x="8489" y="13755"/>
                                <a:pt x="8517" y="13755"/>
                              </a:cubicBezTo>
                              <a:cubicBezTo>
                                <a:pt x="8545" y="13755"/>
                                <a:pt x="8600" y="13646"/>
                                <a:pt x="8638" y="13483"/>
                              </a:cubicBezTo>
                              <a:cubicBezTo>
                                <a:pt x="8703" y="13265"/>
                                <a:pt x="8703" y="13265"/>
                                <a:pt x="8554" y="13483"/>
                              </a:cubicBezTo>
                              <a:cubicBezTo>
                                <a:pt x="8480" y="13591"/>
                                <a:pt x="8405" y="13591"/>
                                <a:pt x="8424" y="13483"/>
                              </a:cubicBezTo>
                              <a:cubicBezTo>
                                <a:pt x="8452" y="13374"/>
                                <a:pt x="8628" y="13156"/>
                                <a:pt x="8712" y="13156"/>
                              </a:cubicBezTo>
                              <a:close/>
                              <a:moveTo>
                                <a:pt x="9371" y="11742"/>
                              </a:moveTo>
                              <a:cubicBezTo>
                                <a:pt x="9520" y="11687"/>
                                <a:pt x="9557" y="11524"/>
                                <a:pt x="9408" y="11524"/>
                              </a:cubicBezTo>
                              <a:cubicBezTo>
                                <a:pt x="9343" y="11524"/>
                                <a:pt x="9288" y="11524"/>
                                <a:pt x="9278" y="11470"/>
                              </a:cubicBezTo>
                              <a:cubicBezTo>
                                <a:pt x="9269" y="11415"/>
                                <a:pt x="9260" y="11470"/>
                                <a:pt x="9260" y="11524"/>
                              </a:cubicBezTo>
                              <a:cubicBezTo>
                                <a:pt x="9241" y="11687"/>
                                <a:pt x="9269" y="11742"/>
                                <a:pt x="9371" y="11742"/>
                              </a:cubicBezTo>
                              <a:close/>
                              <a:moveTo>
                                <a:pt x="9334" y="10327"/>
                              </a:moveTo>
                              <a:cubicBezTo>
                                <a:pt x="9343" y="10327"/>
                                <a:pt x="9353" y="10327"/>
                                <a:pt x="9353" y="10273"/>
                              </a:cubicBezTo>
                              <a:cubicBezTo>
                                <a:pt x="9353" y="10218"/>
                                <a:pt x="9362" y="10164"/>
                                <a:pt x="9362" y="10055"/>
                              </a:cubicBezTo>
                              <a:cubicBezTo>
                                <a:pt x="9371" y="9946"/>
                                <a:pt x="9362" y="9892"/>
                                <a:pt x="9343" y="9892"/>
                              </a:cubicBezTo>
                              <a:cubicBezTo>
                                <a:pt x="9325" y="9892"/>
                                <a:pt x="9315" y="10001"/>
                                <a:pt x="9315" y="10109"/>
                              </a:cubicBezTo>
                              <a:cubicBezTo>
                                <a:pt x="9315" y="10273"/>
                                <a:pt x="9325" y="10327"/>
                                <a:pt x="9334" y="10327"/>
                              </a:cubicBezTo>
                              <a:close/>
                              <a:moveTo>
                                <a:pt x="9380" y="6246"/>
                              </a:moveTo>
                              <a:cubicBezTo>
                                <a:pt x="9371" y="6192"/>
                                <a:pt x="9362" y="6138"/>
                                <a:pt x="9343" y="6138"/>
                              </a:cubicBezTo>
                              <a:cubicBezTo>
                                <a:pt x="9306" y="6138"/>
                                <a:pt x="9315" y="6192"/>
                                <a:pt x="9353" y="6246"/>
                              </a:cubicBezTo>
                              <a:cubicBezTo>
                                <a:pt x="9371" y="6355"/>
                                <a:pt x="9390" y="6301"/>
                                <a:pt x="9380" y="6246"/>
                              </a:cubicBezTo>
                              <a:close/>
                              <a:moveTo>
                                <a:pt x="9074" y="11306"/>
                              </a:moveTo>
                              <a:cubicBezTo>
                                <a:pt x="9074" y="11197"/>
                                <a:pt x="8953" y="11361"/>
                                <a:pt x="8842" y="11524"/>
                              </a:cubicBezTo>
                              <a:cubicBezTo>
                                <a:pt x="8795" y="11633"/>
                                <a:pt x="8805" y="11633"/>
                                <a:pt x="8898" y="11578"/>
                              </a:cubicBezTo>
                              <a:cubicBezTo>
                                <a:pt x="9037" y="11470"/>
                                <a:pt x="9074" y="11415"/>
                                <a:pt x="9074" y="11306"/>
                              </a:cubicBezTo>
                              <a:close/>
                              <a:moveTo>
                                <a:pt x="8981" y="12775"/>
                              </a:moveTo>
                              <a:cubicBezTo>
                                <a:pt x="9028" y="12884"/>
                                <a:pt x="9037" y="12830"/>
                                <a:pt x="9037" y="12666"/>
                              </a:cubicBezTo>
                              <a:cubicBezTo>
                                <a:pt x="9037" y="12558"/>
                                <a:pt x="9018" y="12503"/>
                                <a:pt x="9000" y="12503"/>
                              </a:cubicBezTo>
                              <a:cubicBezTo>
                                <a:pt x="8963" y="12558"/>
                                <a:pt x="8944" y="12721"/>
                                <a:pt x="8981" y="12775"/>
                              </a:cubicBezTo>
                              <a:close/>
                              <a:moveTo>
                                <a:pt x="8248" y="11959"/>
                              </a:moveTo>
                              <a:cubicBezTo>
                                <a:pt x="8266" y="11796"/>
                                <a:pt x="8396" y="11524"/>
                                <a:pt x="8470" y="11524"/>
                              </a:cubicBezTo>
                              <a:cubicBezTo>
                                <a:pt x="8508" y="11524"/>
                                <a:pt x="8517" y="11470"/>
                                <a:pt x="8489" y="11470"/>
                              </a:cubicBezTo>
                              <a:cubicBezTo>
                                <a:pt x="8415" y="11361"/>
                                <a:pt x="8433" y="11252"/>
                                <a:pt x="8545" y="11034"/>
                              </a:cubicBezTo>
                              <a:cubicBezTo>
                                <a:pt x="8619" y="10871"/>
                                <a:pt x="8721" y="10762"/>
                                <a:pt x="8823" y="10762"/>
                              </a:cubicBezTo>
                              <a:cubicBezTo>
                                <a:pt x="8907" y="10762"/>
                                <a:pt x="9018" y="10653"/>
                                <a:pt x="9065" y="10545"/>
                              </a:cubicBezTo>
                              <a:lnTo>
                                <a:pt x="9148" y="10381"/>
                              </a:lnTo>
                              <a:lnTo>
                                <a:pt x="9018" y="10436"/>
                              </a:lnTo>
                              <a:cubicBezTo>
                                <a:pt x="8907" y="10490"/>
                                <a:pt x="8888" y="10490"/>
                                <a:pt x="8898" y="10327"/>
                              </a:cubicBezTo>
                              <a:cubicBezTo>
                                <a:pt x="8907" y="10218"/>
                                <a:pt x="8898" y="10164"/>
                                <a:pt x="8860" y="10218"/>
                              </a:cubicBezTo>
                              <a:cubicBezTo>
                                <a:pt x="8833" y="10273"/>
                                <a:pt x="8805" y="10327"/>
                                <a:pt x="8795" y="10381"/>
                              </a:cubicBezTo>
                              <a:cubicBezTo>
                                <a:pt x="8786" y="10436"/>
                                <a:pt x="8730" y="10545"/>
                                <a:pt x="8665" y="10653"/>
                              </a:cubicBezTo>
                              <a:cubicBezTo>
                                <a:pt x="8563" y="10817"/>
                                <a:pt x="8313" y="11470"/>
                                <a:pt x="8238" y="11796"/>
                              </a:cubicBezTo>
                              <a:cubicBezTo>
                                <a:pt x="8220" y="11850"/>
                                <a:pt x="8210" y="11959"/>
                                <a:pt x="8220" y="12014"/>
                              </a:cubicBezTo>
                              <a:cubicBezTo>
                                <a:pt x="8229" y="12068"/>
                                <a:pt x="8238" y="12014"/>
                                <a:pt x="8248" y="11959"/>
                              </a:cubicBezTo>
                              <a:close/>
                              <a:moveTo>
                                <a:pt x="8851" y="10381"/>
                              </a:moveTo>
                              <a:cubicBezTo>
                                <a:pt x="8879" y="10381"/>
                                <a:pt x="8888" y="10381"/>
                                <a:pt x="8870" y="10436"/>
                              </a:cubicBezTo>
                              <a:cubicBezTo>
                                <a:pt x="8860" y="10490"/>
                                <a:pt x="8842" y="10490"/>
                                <a:pt x="8823" y="10436"/>
                              </a:cubicBezTo>
                              <a:cubicBezTo>
                                <a:pt x="8814" y="10381"/>
                                <a:pt x="8823" y="10381"/>
                                <a:pt x="8851" y="10381"/>
                              </a:cubicBezTo>
                              <a:close/>
                              <a:moveTo>
                                <a:pt x="8740" y="14408"/>
                              </a:moveTo>
                              <a:cubicBezTo>
                                <a:pt x="8768" y="14299"/>
                                <a:pt x="8786" y="14299"/>
                                <a:pt x="8814" y="14408"/>
                              </a:cubicBezTo>
                              <a:cubicBezTo>
                                <a:pt x="8842" y="14516"/>
                                <a:pt x="8870" y="14462"/>
                                <a:pt x="8907" y="14353"/>
                              </a:cubicBezTo>
                              <a:cubicBezTo>
                                <a:pt x="9055" y="13918"/>
                                <a:pt x="9111" y="13755"/>
                                <a:pt x="9158" y="13755"/>
                              </a:cubicBezTo>
                              <a:cubicBezTo>
                                <a:pt x="9185" y="13755"/>
                                <a:pt x="9232" y="13700"/>
                                <a:pt x="9260" y="13646"/>
                              </a:cubicBezTo>
                              <a:cubicBezTo>
                                <a:pt x="9288" y="13591"/>
                                <a:pt x="9269" y="13591"/>
                                <a:pt x="9176" y="13591"/>
                              </a:cubicBezTo>
                              <a:cubicBezTo>
                                <a:pt x="9046" y="13646"/>
                                <a:pt x="8786" y="13972"/>
                                <a:pt x="8730" y="14190"/>
                              </a:cubicBezTo>
                              <a:cubicBezTo>
                                <a:pt x="8693" y="14408"/>
                                <a:pt x="8693" y="14571"/>
                                <a:pt x="8740" y="14408"/>
                              </a:cubicBezTo>
                              <a:close/>
                              <a:moveTo>
                                <a:pt x="8498" y="12939"/>
                              </a:moveTo>
                              <a:cubicBezTo>
                                <a:pt x="8498" y="12884"/>
                                <a:pt x="8480" y="12884"/>
                                <a:pt x="8452" y="12884"/>
                              </a:cubicBezTo>
                              <a:cubicBezTo>
                                <a:pt x="8387" y="12993"/>
                                <a:pt x="8378" y="13047"/>
                                <a:pt x="8443" y="13047"/>
                              </a:cubicBezTo>
                              <a:cubicBezTo>
                                <a:pt x="8470" y="13047"/>
                                <a:pt x="8498" y="12993"/>
                                <a:pt x="8498" y="12939"/>
                              </a:cubicBezTo>
                              <a:close/>
                              <a:moveTo>
                                <a:pt x="8350" y="12177"/>
                              </a:moveTo>
                              <a:cubicBezTo>
                                <a:pt x="8387" y="12014"/>
                                <a:pt x="8378" y="12014"/>
                                <a:pt x="8340" y="12014"/>
                              </a:cubicBezTo>
                              <a:cubicBezTo>
                                <a:pt x="8313" y="12014"/>
                                <a:pt x="8285" y="12068"/>
                                <a:pt x="8275" y="12177"/>
                              </a:cubicBezTo>
                              <a:cubicBezTo>
                                <a:pt x="8257" y="12286"/>
                                <a:pt x="8257" y="12340"/>
                                <a:pt x="8285" y="12340"/>
                              </a:cubicBezTo>
                              <a:cubicBezTo>
                                <a:pt x="8294" y="12340"/>
                                <a:pt x="8331" y="12286"/>
                                <a:pt x="8350" y="12177"/>
                              </a:cubicBezTo>
                              <a:close/>
                              <a:moveTo>
                                <a:pt x="8563" y="11796"/>
                              </a:moveTo>
                              <a:cubicBezTo>
                                <a:pt x="8535" y="11850"/>
                                <a:pt x="8535" y="11905"/>
                                <a:pt x="8545" y="11905"/>
                              </a:cubicBezTo>
                              <a:cubicBezTo>
                                <a:pt x="8554" y="11905"/>
                                <a:pt x="8573" y="11905"/>
                                <a:pt x="8582" y="11850"/>
                              </a:cubicBezTo>
                              <a:cubicBezTo>
                                <a:pt x="8600" y="11742"/>
                                <a:pt x="8591" y="11742"/>
                                <a:pt x="8563" y="11796"/>
                              </a:cubicBezTo>
                              <a:close/>
                            </a:path>
                          </a:pathLst>
                        </a:custGeom>
                        <a:solidFill>
                          <a:schemeClr val="accent5"/>
                        </a:solidFill>
                        <a:ln w="12700">
                          <a:miter lim="400000"/>
                        </a:ln>
                      </wps:spPr>
                      <wps:bodyPr lIns="38100" tIns="38100" rIns="38100" bIns="38100" anchor="ctr"/>
                    </wps:wsp>
                    <wps:wsp>
                      <wps:cNvPr id="84" name="Straight Connector 84"/>
                      <wps:cNvCnPr/>
                      <wps:spPr>
                        <a:xfrm>
                          <a:off x="0" y="508000"/>
                          <a:ext cx="4457700" cy="0"/>
                        </a:xfrm>
                        <a:prstGeom prst="line">
                          <a:avLst/>
                        </a:prstGeom>
                        <a:ln w="25400">
                          <a:solidFill>
                            <a:schemeClr val="accent5"/>
                          </a:solidFill>
                        </a:ln>
                      </wps:spPr>
                      <wps:style>
                        <a:lnRef idx="1">
                          <a:schemeClr val="accent1"/>
                        </a:lnRef>
                        <a:fillRef idx="0">
                          <a:schemeClr val="accent1"/>
                        </a:fillRef>
                        <a:effectRef idx="0">
                          <a:schemeClr val="accent1"/>
                        </a:effectRef>
                        <a:fontRef idx="minor">
                          <a:schemeClr val="tx1"/>
                        </a:fontRef>
                      </wps:style>
                      <wps:bodyPr/>
                    </wps:wsp>
                    <wps:wsp>
                      <wps:cNvPr id="85" name="Straight Connector 85"/>
                      <wps:cNvCnPr/>
                      <wps:spPr>
                        <a:xfrm>
                          <a:off x="5537200" y="508000"/>
                          <a:ext cx="4978400" cy="0"/>
                        </a:xfrm>
                        <a:prstGeom prst="line">
                          <a:avLst/>
                        </a:prstGeom>
                        <a:ln w="25400">
                          <a:solidFill>
                            <a:schemeClr val="bg1"/>
                          </a:solidFill>
                        </a:ln>
                      </wps:spPr>
                      <wps:style>
                        <a:lnRef idx="1">
                          <a:schemeClr val="accent1"/>
                        </a:lnRef>
                        <a:fillRef idx="0">
                          <a:schemeClr val="accent1"/>
                        </a:fillRef>
                        <a:effectRef idx="0">
                          <a:schemeClr val="accent1"/>
                        </a:effectRef>
                        <a:fontRef idx="minor">
                          <a:schemeClr val="tx1"/>
                        </a:fontRef>
                      </wps:style>
                      <wps:bodyPr/>
                    </wps:wsp>
                    <wps:wsp>
                      <wps:cNvPr id="4" name="Shape"/>
                      <wps:cNvSpPr/>
                      <wps:spPr>
                        <a:xfrm>
                          <a:off x="5884333" y="203200"/>
                          <a:ext cx="2624802" cy="309881"/>
                        </a:xfrm>
                        <a:custGeom>
                          <a:avLst/>
                          <a:gdLst/>
                          <a:ahLst/>
                          <a:cxnLst>
                            <a:cxn ang="0">
                              <a:pos x="wd2" y="hd2"/>
                            </a:cxn>
                            <a:cxn ang="5400000">
                              <a:pos x="wd2" y="hd2"/>
                            </a:cxn>
                            <a:cxn ang="10800000">
                              <a:pos x="wd2" y="hd2"/>
                            </a:cxn>
                            <a:cxn ang="16200000">
                              <a:pos x="wd2" y="hd2"/>
                            </a:cxn>
                          </a:cxnLst>
                          <a:rect l="0" t="0" r="r" b="b"/>
                          <a:pathLst>
                            <a:path w="21587" h="21600" extrusionOk="0">
                              <a:moveTo>
                                <a:pt x="16545" y="5577"/>
                              </a:moveTo>
                              <a:cubicBezTo>
                                <a:pt x="16482" y="5400"/>
                                <a:pt x="16388" y="5400"/>
                                <a:pt x="16388" y="5577"/>
                              </a:cubicBezTo>
                              <a:cubicBezTo>
                                <a:pt x="16388" y="5666"/>
                                <a:pt x="16430" y="5754"/>
                                <a:pt x="16492" y="5754"/>
                              </a:cubicBezTo>
                              <a:cubicBezTo>
                                <a:pt x="16566" y="5754"/>
                                <a:pt x="16576" y="5754"/>
                                <a:pt x="16545" y="5577"/>
                              </a:cubicBezTo>
                              <a:close/>
                              <a:moveTo>
                                <a:pt x="17610" y="2567"/>
                              </a:moveTo>
                              <a:cubicBezTo>
                                <a:pt x="17631" y="2567"/>
                                <a:pt x="17641" y="2479"/>
                                <a:pt x="17641" y="2390"/>
                              </a:cubicBezTo>
                              <a:cubicBezTo>
                                <a:pt x="17631" y="2302"/>
                                <a:pt x="17621" y="2213"/>
                                <a:pt x="17600" y="2213"/>
                              </a:cubicBezTo>
                              <a:cubicBezTo>
                                <a:pt x="17579" y="2213"/>
                                <a:pt x="17568" y="2302"/>
                                <a:pt x="17568" y="2390"/>
                              </a:cubicBezTo>
                              <a:cubicBezTo>
                                <a:pt x="17568" y="2479"/>
                                <a:pt x="17589" y="2567"/>
                                <a:pt x="17610" y="2567"/>
                              </a:cubicBezTo>
                              <a:close/>
                              <a:moveTo>
                                <a:pt x="17923" y="1062"/>
                              </a:moveTo>
                              <a:cubicBezTo>
                                <a:pt x="17913" y="974"/>
                                <a:pt x="17903" y="974"/>
                                <a:pt x="17882" y="1062"/>
                              </a:cubicBezTo>
                              <a:cubicBezTo>
                                <a:pt x="17861" y="1151"/>
                                <a:pt x="17871" y="1151"/>
                                <a:pt x="17892" y="1151"/>
                              </a:cubicBezTo>
                              <a:cubicBezTo>
                                <a:pt x="17913" y="1151"/>
                                <a:pt x="17923" y="1151"/>
                                <a:pt x="17923" y="1062"/>
                              </a:cubicBezTo>
                              <a:close/>
                              <a:moveTo>
                                <a:pt x="16482" y="3275"/>
                              </a:moveTo>
                              <a:cubicBezTo>
                                <a:pt x="16461" y="3275"/>
                                <a:pt x="16430" y="3275"/>
                                <a:pt x="16409" y="3275"/>
                              </a:cubicBezTo>
                              <a:cubicBezTo>
                                <a:pt x="16388" y="3275"/>
                                <a:pt x="16409" y="3364"/>
                                <a:pt x="16440" y="3364"/>
                              </a:cubicBezTo>
                              <a:cubicBezTo>
                                <a:pt x="16482" y="3364"/>
                                <a:pt x="16503" y="3364"/>
                                <a:pt x="16482" y="3275"/>
                              </a:cubicBezTo>
                              <a:close/>
                              <a:moveTo>
                                <a:pt x="16649" y="5666"/>
                              </a:moveTo>
                              <a:cubicBezTo>
                                <a:pt x="16639" y="5666"/>
                                <a:pt x="16639" y="5754"/>
                                <a:pt x="16660" y="5754"/>
                              </a:cubicBezTo>
                              <a:cubicBezTo>
                                <a:pt x="16680" y="5754"/>
                                <a:pt x="16691" y="5843"/>
                                <a:pt x="16691" y="5931"/>
                              </a:cubicBezTo>
                              <a:cubicBezTo>
                                <a:pt x="16691" y="6020"/>
                                <a:pt x="16712" y="6108"/>
                                <a:pt x="16733" y="6108"/>
                              </a:cubicBezTo>
                              <a:cubicBezTo>
                                <a:pt x="16774" y="6108"/>
                                <a:pt x="16774" y="6108"/>
                                <a:pt x="16722" y="5843"/>
                              </a:cubicBezTo>
                              <a:cubicBezTo>
                                <a:pt x="16701" y="5754"/>
                                <a:pt x="16670" y="5666"/>
                                <a:pt x="16649" y="5666"/>
                              </a:cubicBezTo>
                              <a:close/>
                              <a:moveTo>
                                <a:pt x="16722" y="4780"/>
                              </a:moveTo>
                              <a:cubicBezTo>
                                <a:pt x="16691" y="4780"/>
                                <a:pt x="16639" y="4780"/>
                                <a:pt x="16607" y="4780"/>
                              </a:cubicBezTo>
                              <a:cubicBezTo>
                                <a:pt x="16576" y="4780"/>
                                <a:pt x="16597" y="4869"/>
                                <a:pt x="16660" y="4869"/>
                              </a:cubicBezTo>
                              <a:cubicBezTo>
                                <a:pt x="16722" y="4869"/>
                                <a:pt x="16743" y="4869"/>
                                <a:pt x="16722" y="4780"/>
                              </a:cubicBezTo>
                              <a:close/>
                              <a:moveTo>
                                <a:pt x="21046" y="17528"/>
                              </a:moveTo>
                              <a:cubicBezTo>
                                <a:pt x="21099" y="17705"/>
                                <a:pt x="21140" y="17705"/>
                                <a:pt x="21130" y="17528"/>
                              </a:cubicBezTo>
                              <a:cubicBezTo>
                                <a:pt x="21120" y="17439"/>
                                <a:pt x="21099" y="17351"/>
                                <a:pt x="21067" y="17351"/>
                              </a:cubicBezTo>
                              <a:cubicBezTo>
                                <a:pt x="21015" y="17351"/>
                                <a:pt x="21015" y="17351"/>
                                <a:pt x="21046" y="17528"/>
                              </a:cubicBezTo>
                              <a:close/>
                              <a:moveTo>
                                <a:pt x="17307" y="1593"/>
                              </a:moveTo>
                              <a:cubicBezTo>
                                <a:pt x="17370" y="1770"/>
                                <a:pt x="17370" y="1682"/>
                                <a:pt x="17370" y="1416"/>
                              </a:cubicBezTo>
                              <a:cubicBezTo>
                                <a:pt x="17370" y="1239"/>
                                <a:pt x="17338" y="1062"/>
                                <a:pt x="17286" y="885"/>
                              </a:cubicBezTo>
                              <a:cubicBezTo>
                                <a:pt x="17244" y="797"/>
                                <a:pt x="17203" y="708"/>
                                <a:pt x="17192" y="797"/>
                              </a:cubicBezTo>
                              <a:cubicBezTo>
                                <a:pt x="17182" y="885"/>
                                <a:pt x="17255" y="1505"/>
                                <a:pt x="17307" y="1593"/>
                              </a:cubicBezTo>
                              <a:close/>
                              <a:moveTo>
                                <a:pt x="9526" y="3895"/>
                              </a:moveTo>
                              <a:cubicBezTo>
                                <a:pt x="9526" y="3984"/>
                                <a:pt x="9536" y="4072"/>
                                <a:pt x="9547" y="4072"/>
                              </a:cubicBezTo>
                              <a:cubicBezTo>
                                <a:pt x="9557" y="4072"/>
                                <a:pt x="9568" y="3984"/>
                                <a:pt x="9568" y="3895"/>
                              </a:cubicBezTo>
                              <a:cubicBezTo>
                                <a:pt x="9568" y="3807"/>
                                <a:pt x="9557" y="3718"/>
                                <a:pt x="9547" y="3718"/>
                              </a:cubicBezTo>
                              <a:cubicBezTo>
                                <a:pt x="9536" y="3718"/>
                                <a:pt x="9526" y="3807"/>
                                <a:pt x="9526" y="3895"/>
                              </a:cubicBezTo>
                              <a:close/>
                              <a:moveTo>
                                <a:pt x="9139" y="1416"/>
                              </a:moveTo>
                              <a:lnTo>
                                <a:pt x="9296" y="1239"/>
                              </a:lnTo>
                              <a:lnTo>
                                <a:pt x="9118" y="1239"/>
                              </a:lnTo>
                              <a:cubicBezTo>
                                <a:pt x="8909" y="1239"/>
                                <a:pt x="8711" y="1416"/>
                                <a:pt x="8763" y="1593"/>
                              </a:cubicBezTo>
                              <a:cubicBezTo>
                                <a:pt x="8805" y="1682"/>
                                <a:pt x="8847" y="1593"/>
                                <a:pt x="9139" y="1416"/>
                              </a:cubicBezTo>
                              <a:close/>
                              <a:moveTo>
                                <a:pt x="8983" y="6905"/>
                              </a:moveTo>
                              <a:cubicBezTo>
                                <a:pt x="9003" y="6905"/>
                                <a:pt x="9045" y="6816"/>
                                <a:pt x="9066" y="6639"/>
                              </a:cubicBezTo>
                              <a:cubicBezTo>
                                <a:pt x="9108" y="6374"/>
                                <a:pt x="9108" y="6374"/>
                                <a:pt x="9056" y="6374"/>
                              </a:cubicBezTo>
                              <a:cubicBezTo>
                                <a:pt x="9035" y="6374"/>
                                <a:pt x="9014" y="6462"/>
                                <a:pt x="9014" y="6551"/>
                              </a:cubicBezTo>
                              <a:cubicBezTo>
                                <a:pt x="9014" y="6639"/>
                                <a:pt x="9003" y="6728"/>
                                <a:pt x="8983" y="6816"/>
                              </a:cubicBezTo>
                              <a:cubicBezTo>
                                <a:pt x="8951" y="6905"/>
                                <a:pt x="8951" y="6905"/>
                                <a:pt x="8983" y="6905"/>
                              </a:cubicBezTo>
                              <a:close/>
                              <a:moveTo>
                                <a:pt x="9275" y="5931"/>
                              </a:moveTo>
                              <a:cubicBezTo>
                                <a:pt x="9286" y="5843"/>
                                <a:pt x="9265" y="5754"/>
                                <a:pt x="9233" y="5754"/>
                              </a:cubicBezTo>
                              <a:cubicBezTo>
                                <a:pt x="9202" y="5754"/>
                                <a:pt x="9181" y="5843"/>
                                <a:pt x="9171" y="5931"/>
                              </a:cubicBezTo>
                              <a:cubicBezTo>
                                <a:pt x="9160" y="6108"/>
                                <a:pt x="9171" y="6108"/>
                                <a:pt x="9202" y="6020"/>
                              </a:cubicBezTo>
                              <a:cubicBezTo>
                                <a:pt x="9223" y="5931"/>
                                <a:pt x="9244" y="6020"/>
                                <a:pt x="9233" y="6020"/>
                              </a:cubicBezTo>
                              <a:cubicBezTo>
                                <a:pt x="9223" y="6108"/>
                                <a:pt x="9233" y="6285"/>
                                <a:pt x="9233" y="6462"/>
                              </a:cubicBezTo>
                              <a:cubicBezTo>
                                <a:pt x="9244" y="6816"/>
                                <a:pt x="9286" y="6816"/>
                                <a:pt x="9286" y="6462"/>
                              </a:cubicBezTo>
                              <a:cubicBezTo>
                                <a:pt x="9286" y="6285"/>
                                <a:pt x="9306" y="6108"/>
                                <a:pt x="9338" y="6020"/>
                              </a:cubicBezTo>
                              <a:cubicBezTo>
                                <a:pt x="9390" y="5843"/>
                                <a:pt x="9390" y="5843"/>
                                <a:pt x="9348" y="5754"/>
                              </a:cubicBezTo>
                              <a:cubicBezTo>
                                <a:pt x="9327" y="5754"/>
                                <a:pt x="9306" y="5754"/>
                                <a:pt x="9306" y="5843"/>
                              </a:cubicBezTo>
                              <a:cubicBezTo>
                                <a:pt x="9306" y="5931"/>
                                <a:pt x="9286" y="6020"/>
                                <a:pt x="9275" y="6020"/>
                              </a:cubicBezTo>
                              <a:cubicBezTo>
                                <a:pt x="9275" y="6108"/>
                                <a:pt x="9275" y="6020"/>
                                <a:pt x="9275" y="5931"/>
                              </a:cubicBezTo>
                              <a:close/>
                              <a:moveTo>
                                <a:pt x="9348" y="3098"/>
                              </a:moveTo>
                              <a:cubicBezTo>
                                <a:pt x="9348" y="3187"/>
                                <a:pt x="9348" y="3275"/>
                                <a:pt x="9359" y="3275"/>
                              </a:cubicBezTo>
                              <a:cubicBezTo>
                                <a:pt x="9369" y="3275"/>
                                <a:pt x="9369" y="3187"/>
                                <a:pt x="9380" y="3098"/>
                              </a:cubicBezTo>
                              <a:cubicBezTo>
                                <a:pt x="9390" y="3010"/>
                                <a:pt x="9380" y="2921"/>
                                <a:pt x="9369" y="2921"/>
                              </a:cubicBezTo>
                              <a:cubicBezTo>
                                <a:pt x="9359" y="2921"/>
                                <a:pt x="9348" y="3010"/>
                                <a:pt x="9348" y="3098"/>
                              </a:cubicBezTo>
                              <a:close/>
                              <a:moveTo>
                                <a:pt x="9599" y="6816"/>
                              </a:moveTo>
                              <a:cubicBezTo>
                                <a:pt x="9568" y="6816"/>
                                <a:pt x="9557" y="6816"/>
                                <a:pt x="9588" y="6993"/>
                              </a:cubicBezTo>
                              <a:cubicBezTo>
                                <a:pt x="9630" y="7170"/>
                                <a:pt x="9672" y="7170"/>
                                <a:pt x="9662" y="6993"/>
                              </a:cubicBezTo>
                              <a:cubicBezTo>
                                <a:pt x="9651" y="6905"/>
                                <a:pt x="9620" y="6816"/>
                                <a:pt x="9599" y="6816"/>
                              </a:cubicBezTo>
                              <a:close/>
                              <a:moveTo>
                                <a:pt x="21193" y="17616"/>
                              </a:moveTo>
                              <a:cubicBezTo>
                                <a:pt x="21224" y="17616"/>
                                <a:pt x="21234" y="17616"/>
                                <a:pt x="21214" y="17528"/>
                              </a:cubicBezTo>
                              <a:cubicBezTo>
                                <a:pt x="21203" y="17439"/>
                                <a:pt x="21182" y="17439"/>
                                <a:pt x="21161" y="17528"/>
                              </a:cubicBezTo>
                              <a:cubicBezTo>
                                <a:pt x="21161" y="17616"/>
                                <a:pt x="21172" y="17616"/>
                                <a:pt x="21193" y="17616"/>
                              </a:cubicBezTo>
                              <a:close/>
                              <a:moveTo>
                                <a:pt x="9411" y="1328"/>
                              </a:moveTo>
                              <a:cubicBezTo>
                                <a:pt x="9505" y="1239"/>
                                <a:pt x="9515" y="1328"/>
                                <a:pt x="9484" y="1505"/>
                              </a:cubicBezTo>
                              <a:cubicBezTo>
                                <a:pt x="9463" y="1593"/>
                                <a:pt x="9442" y="1770"/>
                                <a:pt x="9421" y="1770"/>
                              </a:cubicBezTo>
                              <a:cubicBezTo>
                                <a:pt x="9411" y="1770"/>
                                <a:pt x="9421" y="1859"/>
                                <a:pt x="9442" y="2036"/>
                              </a:cubicBezTo>
                              <a:cubicBezTo>
                                <a:pt x="9463" y="2213"/>
                                <a:pt x="9494" y="2213"/>
                                <a:pt x="9515" y="2213"/>
                              </a:cubicBezTo>
                              <a:cubicBezTo>
                                <a:pt x="9536" y="2125"/>
                                <a:pt x="9568" y="2036"/>
                                <a:pt x="9599" y="2036"/>
                              </a:cubicBezTo>
                              <a:cubicBezTo>
                                <a:pt x="9630" y="1948"/>
                                <a:pt x="9641" y="1859"/>
                                <a:pt x="9630" y="1859"/>
                              </a:cubicBezTo>
                              <a:cubicBezTo>
                                <a:pt x="9620" y="1770"/>
                                <a:pt x="9651" y="1682"/>
                                <a:pt x="9703" y="1505"/>
                              </a:cubicBezTo>
                              <a:cubicBezTo>
                                <a:pt x="9756" y="1416"/>
                                <a:pt x="9829" y="1151"/>
                                <a:pt x="9860" y="1062"/>
                              </a:cubicBezTo>
                              <a:cubicBezTo>
                                <a:pt x="9923" y="797"/>
                                <a:pt x="9923" y="797"/>
                                <a:pt x="9870" y="797"/>
                              </a:cubicBezTo>
                              <a:cubicBezTo>
                                <a:pt x="9839" y="797"/>
                                <a:pt x="9787" y="885"/>
                                <a:pt x="9745" y="974"/>
                              </a:cubicBezTo>
                              <a:cubicBezTo>
                                <a:pt x="9703" y="1062"/>
                                <a:pt x="9609" y="1151"/>
                                <a:pt x="9536" y="1151"/>
                              </a:cubicBezTo>
                              <a:cubicBezTo>
                                <a:pt x="9463" y="1151"/>
                                <a:pt x="9380" y="1239"/>
                                <a:pt x="9359" y="1328"/>
                              </a:cubicBezTo>
                              <a:cubicBezTo>
                                <a:pt x="9306" y="1328"/>
                                <a:pt x="9317" y="1328"/>
                                <a:pt x="9411" y="1328"/>
                              </a:cubicBezTo>
                              <a:close/>
                              <a:moveTo>
                                <a:pt x="7531" y="4603"/>
                              </a:moveTo>
                              <a:cubicBezTo>
                                <a:pt x="7604" y="4603"/>
                                <a:pt x="7635" y="4603"/>
                                <a:pt x="7614" y="4426"/>
                              </a:cubicBezTo>
                              <a:cubicBezTo>
                                <a:pt x="7604" y="4338"/>
                                <a:pt x="7562" y="4338"/>
                                <a:pt x="7510" y="4426"/>
                              </a:cubicBezTo>
                              <a:lnTo>
                                <a:pt x="7426" y="4603"/>
                              </a:lnTo>
                              <a:lnTo>
                                <a:pt x="7531" y="4603"/>
                              </a:lnTo>
                              <a:close/>
                              <a:moveTo>
                                <a:pt x="6319" y="11154"/>
                              </a:moveTo>
                              <a:cubicBezTo>
                                <a:pt x="6309" y="11331"/>
                                <a:pt x="6319" y="11331"/>
                                <a:pt x="6350" y="11331"/>
                              </a:cubicBezTo>
                              <a:cubicBezTo>
                                <a:pt x="6371" y="11331"/>
                                <a:pt x="6392" y="11154"/>
                                <a:pt x="6392" y="11066"/>
                              </a:cubicBezTo>
                              <a:cubicBezTo>
                                <a:pt x="6403" y="10889"/>
                                <a:pt x="6392" y="10889"/>
                                <a:pt x="6361" y="10889"/>
                              </a:cubicBezTo>
                              <a:cubicBezTo>
                                <a:pt x="6340" y="10889"/>
                                <a:pt x="6319" y="11066"/>
                                <a:pt x="6319" y="11154"/>
                              </a:cubicBezTo>
                              <a:close/>
                              <a:moveTo>
                                <a:pt x="5995" y="5843"/>
                              </a:moveTo>
                              <a:cubicBezTo>
                                <a:pt x="6027" y="5931"/>
                                <a:pt x="6058" y="5931"/>
                                <a:pt x="6068" y="6020"/>
                              </a:cubicBezTo>
                              <a:cubicBezTo>
                                <a:pt x="6131" y="6197"/>
                                <a:pt x="6392" y="6108"/>
                                <a:pt x="6434" y="5843"/>
                              </a:cubicBezTo>
                              <a:cubicBezTo>
                                <a:pt x="6476" y="5666"/>
                                <a:pt x="6476" y="5577"/>
                                <a:pt x="6445" y="5666"/>
                              </a:cubicBezTo>
                              <a:cubicBezTo>
                                <a:pt x="6424" y="5754"/>
                                <a:pt x="6382" y="5843"/>
                                <a:pt x="6351" y="5843"/>
                              </a:cubicBezTo>
                              <a:cubicBezTo>
                                <a:pt x="6319" y="5931"/>
                                <a:pt x="6277" y="5843"/>
                                <a:pt x="6246" y="5666"/>
                              </a:cubicBezTo>
                              <a:cubicBezTo>
                                <a:pt x="6215" y="5489"/>
                                <a:pt x="6162" y="5400"/>
                                <a:pt x="6068" y="5400"/>
                              </a:cubicBezTo>
                              <a:cubicBezTo>
                                <a:pt x="5933" y="5489"/>
                                <a:pt x="5901" y="5666"/>
                                <a:pt x="5995" y="5843"/>
                              </a:cubicBezTo>
                              <a:close/>
                              <a:moveTo>
                                <a:pt x="6445" y="8056"/>
                              </a:moveTo>
                              <a:cubicBezTo>
                                <a:pt x="6413" y="8144"/>
                                <a:pt x="6361" y="8233"/>
                                <a:pt x="6330" y="8321"/>
                              </a:cubicBezTo>
                              <a:cubicBezTo>
                                <a:pt x="6298" y="8410"/>
                                <a:pt x="6288" y="8410"/>
                                <a:pt x="6309" y="8587"/>
                              </a:cubicBezTo>
                              <a:cubicBezTo>
                                <a:pt x="6350" y="8764"/>
                                <a:pt x="6350" y="8764"/>
                                <a:pt x="6434" y="8410"/>
                              </a:cubicBezTo>
                              <a:cubicBezTo>
                                <a:pt x="6528" y="7879"/>
                                <a:pt x="6528" y="7790"/>
                                <a:pt x="6445" y="8056"/>
                              </a:cubicBezTo>
                              <a:close/>
                              <a:moveTo>
                                <a:pt x="6142" y="11508"/>
                              </a:moveTo>
                              <a:cubicBezTo>
                                <a:pt x="6121" y="11597"/>
                                <a:pt x="6110" y="11685"/>
                                <a:pt x="6131" y="11685"/>
                              </a:cubicBezTo>
                              <a:cubicBezTo>
                                <a:pt x="6152" y="11685"/>
                                <a:pt x="6183" y="11597"/>
                                <a:pt x="6204" y="11508"/>
                              </a:cubicBezTo>
                              <a:cubicBezTo>
                                <a:pt x="6225" y="11420"/>
                                <a:pt x="6236" y="11331"/>
                                <a:pt x="6215" y="11331"/>
                              </a:cubicBezTo>
                              <a:cubicBezTo>
                                <a:pt x="6194" y="11420"/>
                                <a:pt x="6162" y="11508"/>
                                <a:pt x="6142" y="11508"/>
                              </a:cubicBezTo>
                              <a:close/>
                              <a:moveTo>
                                <a:pt x="6946" y="10623"/>
                              </a:moveTo>
                              <a:cubicBezTo>
                                <a:pt x="6925" y="10623"/>
                                <a:pt x="6935" y="10711"/>
                                <a:pt x="6967" y="10711"/>
                              </a:cubicBezTo>
                              <a:cubicBezTo>
                                <a:pt x="6998" y="10711"/>
                                <a:pt x="7019" y="10711"/>
                                <a:pt x="6998" y="10623"/>
                              </a:cubicBezTo>
                              <a:cubicBezTo>
                                <a:pt x="6998" y="10534"/>
                                <a:pt x="6967" y="10534"/>
                                <a:pt x="6946" y="10623"/>
                              </a:cubicBezTo>
                              <a:close/>
                              <a:moveTo>
                                <a:pt x="6915" y="3098"/>
                              </a:moveTo>
                              <a:cubicBezTo>
                                <a:pt x="6946" y="3010"/>
                                <a:pt x="7009" y="2921"/>
                                <a:pt x="7061" y="2921"/>
                              </a:cubicBezTo>
                              <a:cubicBezTo>
                                <a:pt x="7113" y="2921"/>
                                <a:pt x="7165" y="2833"/>
                                <a:pt x="7186" y="2744"/>
                              </a:cubicBezTo>
                              <a:cubicBezTo>
                                <a:pt x="7207" y="2656"/>
                                <a:pt x="7176" y="2567"/>
                                <a:pt x="7071" y="2656"/>
                              </a:cubicBezTo>
                              <a:cubicBezTo>
                                <a:pt x="6988" y="2744"/>
                                <a:pt x="6915" y="2833"/>
                                <a:pt x="6904" y="2921"/>
                              </a:cubicBezTo>
                              <a:cubicBezTo>
                                <a:pt x="6894" y="3010"/>
                                <a:pt x="6852" y="3098"/>
                                <a:pt x="6810" y="3010"/>
                              </a:cubicBezTo>
                              <a:cubicBezTo>
                                <a:pt x="6768" y="2921"/>
                                <a:pt x="6685" y="3010"/>
                                <a:pt x="6633" y="3187"/>
                              </a:cubicBezTo>
                              <a:lnTo>
                                <a:pt x="6518" y="3364"/>
                              </a:lnTo>
                              <a:lnTo>
                                <a:pt x="6695" y="3275"/>
                              </a:lnTo>
                              <a:cubicBezTo>
                                <a:pt x="6779" y="3275"/>
                                <a:pt x="6883" y="3187"/>
                                <a:pt x="6915" y="3098"/>
                              </a:cubicBezTo>
                              <a:close/>
                              <a:moveTo>
                                <a:pt x="5933" y="10092"/>
                              </a:moveTo>
                              <a:cubicBezTo>
                                <a:pt x="5912" y="10180"/>
                                <a:pt x="5912" y="10180"/>
                                <a:pt x="5933" y="10092"/>
                              </a:cubicBezTo>
                              <a:cubicBezTo>
                                <a:pt x="5954" y="10092"/>
                                <a:pt x="6006" y="10003"/>
                                <a:pt x="6048" y="9826"/>
                              </a:cubicBezTo>
                              <a:cubicBezTo>
                                <a:pt x="6089" y="9738"/>
                                <a:pt x="6131" y="9472"/>
                                <a:pt x="6142" y="9384"/>
                              </a:cubicBezTo>
                              <a:cubicBezTo>
                                <a:pt x="6152" y="9207"/>
                                <a:pt x="6142" y="9207"/>
                                <a:pt x="6121" y="9295"/>
                              </a:cubicBezTo>
                              <a:cubicBezTo>
                                <a:pt x="6100" y="9384"/>
                                <a:pt x="6037" y="9472"/>
                                <a:pt x="5985" y="9561"/>
                              </a:cubicBezTo>
                              <a:cubicBezTo>
                                <a:pt x="5933" y="9649"/>
                                <a:pt x="5901" y="9738"/>
                                <a:pt x="5922" y="9738"/>
                              </a:cubicBezTo>
                              <a:cubicBezTo>
                                <a:pt x="5954" y="9915"/>
                                <a:pt x="5954" y="9915"/>
                                <a:pt x="5933" y="10092"/>
                              </a:cubicBezTo>
                              <a:close/>
                              <a:moveTo>
                                <a:pt x="4909" y="6993"/>
                              </a:moveTo>
                              <a:cubicBezTo>
                                <a:pt x="4899" y="6993"/>
                                <a:pt x="4867" y="7082"/>
                                <a:pt x="4857" y="7170"/>
                              </a:cubicBezTo>
                              <a:cubicBezTo>
                                <a:pt x="4826" y="7436"/>
                                <a:pt x="4826" y="7436"/>
                                <a:pt x="4878" y="7259"/>
                              </a:cubicBezTo>
                              <a:cubicBezTo>
                                <a:pt x="4909" y="7170"/>
                                <a:pt x="4930" y="6993"/>
                                <a:pt x="4909" y="6993"/>
                              </a:cubicBezTo>
                              <a:close/>
                              <a:moveTo>
                                <a:pt x="5055" y="4249"/>
                              </a:moveTo>
                              <a:cubicBezTo>
                                <a:pt x="5108" y="4161"/>
                                <a:pt x="5108" y="4161"/>
                                <a:pt x="5024" y="4072"/>
                              </a:cubicBezTo>
                              <a:cubicBezTo>
                                <a:pt x="4972" y="4072"/>
                                <a:pt x="4909" y="4161"/>
                                <a:pt x="4888" y="4249"/>
                              </a:cubicBezTo>
                              <a:cubicBezTo>
                                <a:pt x="4846" y="4338"/>
                                <a:pt x="4846" y="4426"/>
                                <a:pt x="4920" y="4426"/>
                              </a:cubicBezTo>
                              <a:cubicBezTo>
                                <a:pt x="4961" y="4338"/>
                                <a:pt x="5024" y="4338"/>
                                <a:pt x="5055" y="4249"/>
                              </a:cubicBezTo>
                              <a:close/>
                              <a:moveTo>
                                <a:pt x="7322" y="9826"/>
                              </a:moveTo>
                              <a:cubicBezTo>
                                <a:pt x="7364" y="9826"/>
                                <a:pt x="7385" y="9738"/>
                                <a:pt x="7405" y="9472"/>
                              </a:cubicBezTo>
                              <a:cubicBezTo>
                                <a:pt x="7426" y="9118"/>
                                <a:pt x="7426" y="9118"/>
                                <a:pt x="7395" y="9207"/>
                              </a:cubicBezTo>
                              <a:cubicBezTo>
                                <a:pt x="7374" y="9295"/>
                                <a:pt x="7343" y="9384"/>
                                <a:pt x="7311" y="9384"/>
                              </a:cubicBezTo>
                              <a:cubicBezTo>
                                <a:pt x="7291" y="9472"/>
                                <a:pt x="7270" y="9561"/>
                                <a:pt x="7270" y="9649"/>
                              </a:cubicBezTo>
                              <a:cubicBezTo>
                                <a:pt x="7270" y="9738"/>
                                <a:pt x="7280" y="9826"/>
                                <a:pt x="7322" y="9826"/>
                              </a:cubicBezTo>
                              <a:close/>
                              <a:moveTo>
                                <a:pt x="5640" y="7790"/>
                              </a:moveTo>
                              <a:cubicBezTo>
                                <a:pt x="5640" y="7967"/>
                                <a:pt x="5630" y="8144"/>
                                <a:pt x="5619" y="8321"/>
                              </a:cubicBezTo>
                              <a:cubicBezTo>
                                <a:pt x="5609" y="8410"/>
                                <a:pt x="5598" y="8498"/>
                                <a:pt x="5619" y="8498"/>
                              </a:cubicBezTo>
                              <a:cubicBezTo>
                                <a:pt x="5630" y="8498"/>
                                <a:pt x="5651" y="8321"/>
                                <a:pt x="5672" y="8144"/>
                              </a:cubicBezTo>
                              <a:cubicBezTo>
                                <a:pt x="5692" y="7967"/>
                                <a:pt x="5755" y="7702"/>
                                <a:pt x="5807" y="7613"/>
                              </a:cubicBezTo>
                              <a:cubicBezTo>
                                <a:pt x="5933" y="7348"/>
                                <a:pt x="5912" y="7170"/>
                                <a:pt x="5766" y="7348"/>
                              </a:cubicBezTo>
                              <a:cubicBezTo>
                                <a:pt x="5672" y="7525"/>
                                <a:pt x="5640" y="7613"/>
                                <a:pt x="5640" y="7790"/>
                              </a:cubicBezTo>
                              <a:close/>
                              <a:moveTo>
                                <a:pt x="5014" y="6905"/>
                              </a:moveTo>
                              <a:cubicBezTo>
                                <a:pt x="5014" y="7170"/>
                                <a:pt x="5108" y="7259"/>
                                <a:pt x="5118" y="6993"/>
                              </a:cubicBezTo>
                              <a:cubicBezTo>
                                <a:pt x="5128" y="6816"/>
                                <a:pt x="5400" y="5931"/>
                                <a:pt x="5672" y="5223"/>
                              </a:cubicBezTo>
                              <a:cubicBezTo>
                                <a:pt x="5797" y="4869"/>
                                <a:pt x="5828" y="4603"/>
                                <a:pt x="5724" y="4869"/>
                              </a:cubicBezTo>
                              <a:cubicBezTo>
                                <a:pt x="5661" y="5046"/>
                                <a:pt x="5630" y="4957"/>
                                <a:pt x="5598" y="4869"/>
                              </a:cubicBezTo>
                              <a:cubicBezTo>
                                <a:pt x="5546" y="4603"/>
                                <a:pt x="5546" y="4603"/>
                                <a:pt x="5546" y="5046"/>
                              </a:cubicBezTo>
                              <a:cubicBezTo>
                                <a:pt x="5546" y="5400"/>
                                <a:pt x="5525" y="5489"/>
                                <a:pt x="5316" y="6020"/>
                              </a:cubicBezTo>
                              <a:cubicBezTo>
                                <a:pt x="5191" y="6374"/>
                                <a:pt x="5066" y="6639"/>
                                <a:pt x="5045" y="6639"/>
                              </a:cubicBezTo>
                              <a:cubicBezTo>
                                <a:pt x="5024" y="6639"/>
                                <a:pt x="5014" y="6728"/>
                                <a:pt x="5014" y="6905"/>
                              </a:cubicBezTo>
                              <a:close/>
                              <a:moveTo>
                                <a:pt x="8262" y="7525"/>
                              </a:moveTo>
                              <a:cubicBezTo>
                                <a:pt x="8251" y="7613"/>
                                <a:pt x="8262" y="7613"/>
                                <a:pt x="8283" y="7613"/>
                              </a:cubicBezTo>
                              <a:cubicBezTo>
                                <a:pt x="8304" y="7613"/>
                                <a:pt x="8325" y="7613"/>
                                <a:pt x="8304" y="7525"/>
                              </a:cubicBezTo>
                              <a:cubicBezTo>
                                <a:pt x="8293" y="7525"/>
                                <a:pt x="8272" y="7525"/>
                                <a:pt x="8262" y="7525"/>
                              </a:cubicBezTo>
                              <a:close/>
                              <a:moveTo>
                                <a:pt x="8283" y="1859"/>
                              </a:moveTo>
                              <a:cubicBezTo>
                                <a:pt x="8283" y="1682"/>
                                <a:pt x="8147" y="1770"/>
                                <a:pt x="8126" y="1948"/>
                              </a:cubicBezTo>
                              <a:cubicBezTo>
                                <a:pt x="8126" y="1948"/>
                                <a:pt x="8157" y="2036"/>
                                <a:pt x="8199" y="2036"/>
                              </a:cubicBezTo>
                              <a:cubicBezTo>
                                <a:pt x="8251" y="2036"/>
                                <a:pt x="8283" y="1948"/>
                                <a:pt x="8283" y="1859"/>
                              </a:cubicBezTo>
                              <a:close/>
                              <a:moveTo>
                                <a:pt x="8586" y="7613"/>
                              </a:moveTo>
                              <a:cubicBezTo>
                                <a:pt x="8575" y="7879"/>
                                <a:pt x="8648" y="7879"/>
                                <a:pt x="8732" y="7613"/>
                              </a:cubicBezTo>
                              <a:lnTo>
                                <a:pt x="8795" y="7348"/>
                              </a:lnTo>
                              <a:lnTo>
                                <a:pt x="8701" y="7348"/>
                              </a:lnTo>
                              <a:cubicBezTo>
                                <a:pt x="8627" y="7348"/>
                                <a:pt x="8586" y="7436"/>
                                <a:pt x="8586" y="7613"/>
                              </a:cubicBezTo>
                              <a:close/>
                              <a:moveTo>
                                <a:pt x="7437" y="2744"/>
                              </a:moveTo>
                              <a:cubicBezTo>
                                <a:pt x="7489" y="2479"/>
                                <a:pt x="7489" y="2479"/>
                                <a:pt x="7426" y="2567"/>
                              </a:cubicBezTo>
                              <a:cubicBezTo>
                                <a:pt x="7395" y="2656"/>
                                <a:pt x="7385" y="2744"/>
                                <a:pt x="7385" y="2833"/>
                              </a:cubicBezTo>
                              <a:cubicBezTo>
                                <a:pt x="7395" y="2833"/>
                                <a:pt x="7416" y="2833"/>
                                <a:pt x="7437" y="2744"/>
                              </a:cubicBezTo>
                              <a:close/>
                              <a:moveTo>
                                <a:pt x="8377" y="1770"/>
                              </a:moveTo>
                              <a:cubicBezTo>
                                <a:pt x="8366" y="1682"/>
                                <a:pt x="8356" y="1682"/>
                                <a:pt x="8335" y="1770"/>
                              </a:cubicBezTo>
                              <a:cubicBezTo>
                                <a:pt x="8314" y="1859"/>
                                <a:pt x="8325" y="1859"/>
                                <a:pt x="8345" y="1859"/>
                              </a:cubicBezTo>
                              <a:cubicBezTo>
                                <a:pt x="8366" y="1859"/>
                                <a:pt x="8387" y="1859"/>
                                <a:pt x="8377" y="1770"/>
                              </a:cubicBezTo>
                              <a:close/>
                              <a:moveTo>
                                <a:pt x="8586" y="1682"/>
                              </a:moveTo>
                              <a:cubicBezTo>
                                <a:pt x="8627" y="1682"/>
                                <a:pt x="8648" y="1682"/>
                                <a:pt x="8627" y="1593"/>
                              </a:cubicBezTo>
                              <a:cubicBezTo>
                                <a:pt x="8607" y="1593"/>
                                <a:pt x="8575" y="1593"/>
                                <a:pt x="8544" y="1593"/>
                              </a:cubicBezTo>
                              <a:cubicBezTo>
                                <a:pt x="8533" y="1593"/>
                                <a:pt x="8544" y="1682"/>
                                <a:pt x="8586" y="1682"/>
                              </a:cubicBezTo>
                              <a:close/>
                              <a:moveTo>
                                <a:pt x="8638" y="9472"/>
                              </a:moveTo>
                              <a:cubicBezTo>
                                <a:pt x="8680" y="9295"/>
                                <a:pt x="8680" y="9295"/>
                                <a:pt x="8586" y="9295"/>
                              </a:cubicBezTo>
                              <a:cubicBezTo>
                                <a:pt x="8533" y="9295"/>
                                <a:pt x="8481" y="9384"/>
                                <a:pt x="8471" y="9561"/>
                              </a:cubicBezTo>
                              <a:cubicBezTo>
                                <a:pt x="8439" y="9738"/>
                                <a:pt x="8575" y="9738"/>
                                <a:pt x="8638" y="9472"/>
                              </a:cubicBezTo>
                              <a:close/>
                              <a:moveTo>
                                <a:pt x="8241" y="5931"/>
                              </a:moveTo>
                              <a:lnTo>
                                <a:pt x="8314" y="5754"/>
                              </a:lnTo>
                              <a:lnTo>
                                <a:pt x="8241" y="5754"/>
                              </a:lnTo>
                              <a:cubicBezTo>
                                <a:pt x="8147" y="5754"/>
                                <a:pt x="8022" y="5931"/>
                                <a:pt x="8022" y="6108"/>
                              </a:cubicBezTo>
                              <a:cubicBezTo>
                                <a:pt x="8032" y="6285"/>
                                <a:pt x="8095" y="6197"/>
                                <a:pt x="8241" y="5931"/>
                              </a:cubicBezTo>
                              <a:close/>
                              <a:moveTo>
                                <a:pt x="7677" y="9207"/>
                              </a:moveTo>
                              <a:cubicBezTo>
                                <a:pt x="7687" y="9207"/>
                                <a:pt x="7698" y="9118"/>
                                <a:pt x="7698" y="9030"/>
                              </a:cubicBezTo>
                              <a:cubicBezTo>
                                <a:pt x="7698" y="8941"/>
                                <a:pt x="7687" y="8852"/>
                                <a:pt x="7677" y="8852"/>
                              </a:cubicBezTo>
                              <a:cubicBezTo>
                                <a:pt x="7667" y="8852"/>
                                <a:pt x="7656" y="8941"/>
                                <a:pt x="7656" y="9030"/>
                              </a:cubicBezTo>
                              <a:cubicBezTo>
                                <a:pt x="7656" y="9118"/>
                                <a:pt x="7667" y="9207"/>
                                <a:pt x="7677" y="9207"/>
                              </a:cubicBezTo>
                              <a:close/>
                              <a:moveTo>
                                <a:pt x="16357" y="6639"/>
                              </a:moveTo>
                              <a:cubicBezTo>
                                <a:pt x="16346" y="6551"/>
                                <a:pt x="16304" y="6462"/>
                                <a:pt x="16263" y="6462"/>
                              </a:cubicBezTo>
                              <a:lnTo>
                                <a:pt x="16179" y="6462"/>
                              </a:lnTo>
                              <a:lnTo>
                                <a:pt x="16252" y="6639"/>
                              </a:lnTo>
                              <a:cubicBezTo>
                                <a:pt x="16357" y="6816"/>
                                <a:pt x="16367" y="6816"/>
                                <a:pt x="16357" y="6639"/>
                              </a:cubicBezTo>
                              <a:close/>
                              <a:moveTo>
                                <a:pt x="7980" y="6108"/>
                              </a:moveTo>
                              <a:cubicBezTo>
                                <a:pt x="7980" y="6108"/>
                                <a:pt x="7990" y="6020"/>
                                <a:pt x="8001" y="5931"/>
                              </a:cubicBezTo>
                              <a:cubicBezTo>
                                <a:pt x="8011" y="5843"/>
                                <a:pt x="8001" y="5754"/>
                                <a:pt x="7980" y="5754"/>
                              </a:cubicBezTo>
                              <a:cubicBezTo>
                                <a:pt x="7959" y="5754"/>
                                <a:pt x="7949" y="5843"/>
                                <a:pt x="7959" y="5931"/>
                              </a:cubicBezTo>
                              <a:cubicBezTo>
                                <a:pt x="7969" y="6020"/>
                                <a:pt x="7969" y="6108"/>
                                <a:pt x="7980" y="6108"/>
                              </a:cubicBezTo>
                              <a:close/>
                              <a:moveTo>
                                <a:pt x="7802" y="4515"/>
                              </a:moveTo>
                              <a:cubicBezTo>
                                <a:pt x="7792" y="4426"/>
                                <a:pt x="7781" y="4426"/>
                                <a:pt x="7761" y="4515"/>
                              </a:cubicBezTo>
                              <a:cubicBezTo>
                                <a:pt x="7740" y="4603"/>
                                <a:pt x="7750" y="4603"/>
                                <a:pt x="7771" y="4603"/>
                              </a:cubicBezTo>
                              <a:cubicBezTo>
                                <a:pt x="7802" y="4603"/>
                                <a:pt x="7813" y="4515"/>
                                <a:pt x="7802" y="4515"/>
                              </a:cubicBezTo>
                              <a:close/>
                              <a:moveTo>
                                <a:pt x="8084" y="6639"/>
                              </a:moveTo>
                              <a:cubicBezTo>
                                <a:pt x="8084" y="6728"/>
                                <a:pt x="8084" y="6905"/>
                                <a:pt x="8105" y="6993"/>
                              </a:cubicBezTo>
                              <a:cubicBezTo>
                                <a:pt x="8157" y="7259"/>
                                <a:pt x="8189" y="7170"/>
                                <a:pt x="8147" y="6816"/>
                              </a:cubicBezTo>
                              <a:cubicBezTo>
                                <a:pt x="8116" y="6639"/>
                                <a:pt x="8095" y="6551"/>
                                <a:pt x="8084" y="6639"/>
                              </a:cubicBezTo>
                              <a:close/>
                              <a:moveTo>
                                <a:pt x="9024" y="6197"/>
                              </a:moveTo>
                              <a:cubicBezTo>
                                <a:pt x="9014" y="6108"/>
                                <a:pt x="9003" y="6108"/>
                                <a:pt x="8983" y="6197"/>
                              </a:cubicBezTo>
                              <a:cubicBezTo>
                                <a:pt x="8962" y="6285"/>
                                <a:pt x="8972" y="6285"/>
                                <a:pt x="8993" y="6285"/>
                              </a:cubicBezTo>
                              <a:cubicBezTo>
                                <a:pt x="9024" y="6285"/>
                                <a:pt x="9035" y="6197"/>
                                <a:pt x="9024" y="6197"/>
                              </a:cubicBezTo>
                              <a:close/>
                              <a:moveTo>
                                <a:pt x="11155" y="6285"/>
                              </a:moveTo>
                              <a:cubicBezTo>
                                <a:pt x="11145" y="6374"/>
                                <a:pt x="11155" y="6462"/>
                                <a:pt x="11176" y="6462"/>
                              </a:cubicBezTo>
                              <a:cubicBezTo>
                                <a:pt x="11197" y="6462"/>
                                <a:pt x="11207" y="6374"/>
                                <a:pt x="11207" y="6285"/>
                              </a:cubicBezTo>
                              <a:cubicBezTo>
                                <a:pt x="11207" y="6197"/>
                                <a:pt x="11197" y="6108"/>
                                <a:pt x="11186" y="6108"/>
                              </a:cubicBezTo>
                              <a:cubicBezTo>
                                <a:pt x="11176" y="6108"/>
                                <a:pt x="11155" y="6197"/>
                                <a:pt x="11155" y="6285"/>
                              </a:cubicBezTo>
                              <a:close/>
                              <a:moveTo>
                                <a:pt x="11730" y="6374"/>
                              </a:moveTo>
                              <a:cubicBezTo>
                                <a:pt x="11719" y="6462"/>
                                <a:pt x="11730" y="6462"/>
                                <a:pt x="11750" y="6462"/>
                              </a:cubicBezTo>
                              <a:cubicBezTo>
                                <a:pt x="11782" y="6462"/>
                                <a:pt x="11792" y="6462"/>
                                <a:pt x="11771" y="6374"/>
                              </a:cubicBezTo>
                              <a:cubicBezTo>
                                <a:pt x="11761" y="6285"/>
                                <a:pt x="11740" y="6285"/>
                                <a:pt x="11730" y="6374"/>
                              </a:cubicBezTo>
                              <a:close/>
                              <a:moveTo>
                                <a:pt x="11468" y="6816"/>
                              </a:moveTo>
                              <a:cubicBezTo>
                                <a:pt x="11458" y="6905"/>
                                <a:pt x="11468" y="6905"/>
                                <a:pt x="11489" y="6905"/>
                              </a:cubicBezTo>
                              <a:cubicBezTo>
                                <a:pt x="11521" y="6905"/>
                                <a:pt x="11531" y="6905"/>
                                <a:pt x="11510" y="6816"/>
                              </a:cubicBezTo>
                              <a:cubicBezTo>
                                <a:pt x="11489" y="6728"/>
                                <a:pt x="11489" y="6816"/>
                                <a:pt x="11468" y="6816"/>
                              </a:cubicBezTo>
                              <a:close/>
                              <a:moveTo>
                                <a:pt x="12106" y="6462"/>
                              </a:moveTo>
                              <a:cubicBezTo>
                                <a:pt x="12043" y="6551"/>
                                <a:pt x="12033" y="6551"/>
                                <a:pt x="12074" y="6639"/>
                              </a:cubicBezTo>
                              <a:cubicBezTo>
                                <a:pt x="12106" y="6639"/>
                                <a:pt x="12137" y="6816"/>
                                <a:pt x="12147" y="6993"/>
                              </a:cubicBezTo>
                              <a:cubicBezTo>
                                <a:pt x="12168" y="7259"/>
                                <a:pt x="12168" y="7259"/>
                                <a:pt x="12168" y="6993"/>
                              </a:cubicBezTo>
                              <a:cubicBezTo>
                                <a:pt x="12168" y="6816"/>
                                <a:pt x="12200" y="6728"/>
                                <a:pt x="12231" y="6639"/>
                              </a:cubicBezTo>
                              <a:cubicBezTo>
                                <a:pt x="12283" y="6639"/>
                                <a:pt x="12283" y="6639"/>
                                <a:pt x="12241" y="6551"/>
                              </a:cubicBezTo>
                              <a:cubicBezTo>
                                <a:pt x="12200" y="6374"/>
                                <a:pt x="12147" y="6374"/>
                                <a:pt x="12106" y="6462"/>
                              </a:cubicBezTo>
                              <a:close/>
                              <a:moveTo>
                                <a:pt x="10309" y="2125"/>
                              </a:moveTo>
                              <a:cubicBezTo>
                                <a:pt x="10299" y="2036"/>
                                <a:pt x="10288" y="2036"/>
                                <a:pt x="10267" y="2125"/>
                              </a:cubicBezTo>
                              <a:cubicBezTo>
                                <a:pt x="10246" y="2213"/>
                                <a:pt x="10257" y="2213"/>
                                <a:pt x="10278" y="2213"/>
                              </a:cubicBezTo>
                              <a:cubicBezTo>
                                <a:pt x="10299" y="2213"/>
                                <a:pt x="10320" y="2125"/>
                                <a:pt x="10309" y="2125"/>
                              </a:cubicBezTo>
                              <a:close/>
                              <a:moveTo>
                                <a:pt x="10288" y="4692"/>
                              </a:moveTo>
                              <a:cubicBezTo>
                                <a:pt x="10466" y="4869"/>
                                <a:pt x="10414" y="5046"/>
                                <a:pt x="10132" y="5134"/>
                              </a:cubicBezTo>
                              <a:cubicBezTo>
                                <a:pt x="10017" y="5223"/>
                                <a:pt x="9881" y="5311"/>
                                <a:pt x="9839" y="5400"/>
                              </a:cubicBezTo>
                              <a:cubicBezTo>
                                <a:pt x="9797" y="5489"/>
                                <a:pt x="9724" y="5577"/>
                                <a:pt x="9682" y="5577"/>
                              </a:cubicBezTo>
                              <a:cubicBezTo>
                                <a:pt x="9609" y="5577"/>
                                <a:pt x="9609" y="5577"/>
                                <a:pt x="9662" y="5754"/>
                              </a:cubicBezTo>
                              <a:cubicBezTo>
                                <a:pt x="9735" y="5931"/>
                                <a:pt x="10017" y="5843"/>
                                <a:pt x="10455" y="5489"/>
                              </a:cubicBezTo>
                              <a:cubicBezTo>
                                <a:pt x="10497" y="5489"/>
                                <a:pt x="10612" y="5311"/>
                                <a:pt x="10706" y="5223"/>
                              </a:cubicBezTo>
                              <a:cubicBezTo>
                                <a:pt x="11113" y="4780"/>
                                <a:pt x="11510" y="4515"/>
                                <a:pt x="11667" y="4515"/>
                              </a:cubicBezTo>
                              <a:cubicBezTo>
                                <a:pt x="11876" y="4515"/>
                                <a:pt x="12200" y="4338"/>
                                <a:pt x="12221" y="4161"/>
                              </a:cubicBezTo>
                              <a:cubicBezTo>
                                <a:pt x="12231" y="4072"/>
                                <a:pt x="12262" y="3984"/>
                                <a:pt x="12315" y="3984"/>
                              </a:cubicBezTo>
                              <a:cubicBezTo>
                                <a:pt x="12409" y="3984"/>
                                <a:pt x="12409" y="3895"/>
                                <a:pt x="12304" y="3718"/>
                              </a:cubicBezTo>
                              <a:cubicBezTo>
                                <a:pt x="12262" y="3630"/>
                                <a:pt x="12221" y="3630"/>
                                <a:pt x="12221" y="3630"/>
                              </a:cubicBezTo>
                              <a:cubicBezTo>
                                <a:pt x="12221" y="3630"/>
                                <a:pt x="12221" y="3541"/>
                                <a:pt x="12241" y="3452"/>
                              </a:cubicBezTo>
                              <a:cubicBezTo>
                                <a:pt x="12262" y="3275"/>
                                <a:pt x="12262" y="3275"/>
                                <a:pt x="12231" y="3275"/>
                              </a:cubicBezTo>
                              <a:cubicBezTo>
                                <a:pt x="12210" y="3275"/>
                                <a:pt x="12179" y="3275"/>
                                <a:pt x="12168" y="3187"/>
                              </a:cubicBezTo>
                              <a:cubicBezTo>
                                <a:pt x="12158" y="3187"/>
                                <a:pt x="12137" y="3098"/>
                                <a:pt x="12137" y="3098"/>
                              </a:cubicBezTo>
                              <a:cubicBezTo>
                                <a:pt x="12116" y="2921"/>
                                <a:pt x="12053" y="3187"/>
                                <a:pt x="12043" y="3452"/>
                              </a:cubicBezTo>
                              <a:cubicBezTo>
                                <a:pt x="12033" y="3718"/>
                                <a:pt x="12012" y="3718"/>
                                <a:pt x="11970" y="3718"/>
                              </a:cubicBezTo>
                              <a:cubicBezTo>
                                <a:pt x="11939" y="3718"/>
                                <a:pt x="11876" y="3807"/>
                                <a:pt x="11844" y="3895"/>
                              </a:cubicBezTo>
                              <a:cubicBezTo>
                                <a:pt x="11813" y="3984"/>
                                <a:pt x="11730" y="4161"/>
                                <a:pt x="11677" y="4072"/>
                              </a:cubicBezTo>
                              <a:cubicBezTo>
                                <a:pt x="11625" y="4072"/>
                                <a:pt x="11500" y="4072"/>
                                <a:pt x="11406" y="4161"/>
                              </a:cubicBezTo>
                              <a:lnTo>
                                <a:pt x="11239" y="4249"/>
                              </a:lnTo>
                              <a:lnTo>
                                <a:pt x="11301" y="3895"/>
                              </a:lnTo>
                              <a:lnTo>
                                <a:pt x="11364" y="3541"/>
                              </a:lnTo>
                              <a:lnTo>
                                <a:pt x="11291" y="3541"/>
                              </a:lnTo>
                              <a:cubicBezTo>
                                <a:pt x="11228" y="3541"/>
                                <a:pt x="11218" y="3630"/>
                                <a:pt x="11218" y="3895"/>
                              </a:cubicBezTo>
                              <a:cubicBezTo>
                                <a:pt x="11218" y="4515"/>
                                <a:pt x="11124" y="4515"/>
                                <a:pt x="10508" y="4161"/>
                              </a:cubicBezTo>
                              <a:cubicBezTo>
                                <a:pt x="10351" y="4072"/>
                                <a:pt x="10320" y="3984"/>
                                <a:pt x="10372" y="3895"/>
                              </a:cubicBezTo>
                              <a:cubicBezTo>
                                <a:pt x="10414" y="3807"/>
                                <a:pt x="10476" y="3718"/>
                                <a:pt x="10508" y="3630"/>
                              </a:cubicBezTo>
                              <a:lnTo>
                                <a:pt x="10581" y="3452"/>
                              </a:lnTo>
                              <a:lnTo>
                                <a:pt x="10497" y="3452"/>
                              </a:lnTo>
                              <a:cubicBezTo>
                                <a:pt x="10445" y="3452"/>
                                <a:pt x="10382" y="3541"/>
                                <a:pt x="10340" y="3807"/>
                              </a:cubicBezTo>
                              <a:cubicBezTo>
                                <a:pt x="10309" y="3984"/>
                                <a:pt x="10246" y="4161"/>
                                <a:pt x="10215" y="4161"/>
                              </a:cubicBezTo>
                              <a:cubicBezTo>
                                <a:pt x="10038" y="4249"/>
                                <a:pt x="10132" y="4603"/>
                                <a:pt x="10288" y="4692"/>
                              </a:cubicBezTo>
                              <a:close/>
                              <a:moveTo>
                                <a:pt x="12127" y="3718"/>
                              </a:moveTo>
                              <a:cubicBezTo>
                                <a:pt x="12137" y="3718"/>
                                <a:pt x="12147" y="3807"/>
                                <a:pt x="12147" y="3895"/>
                              </a:cubicBezTo>
                              <a:cubicBezTo>
                                <a:pt x="12147" y="3984"/>
                                <a:pt x="12147" y="4072"/>
                                <a:pt x="12137" y="4072"/>
                              </a:cubicBezTo>
                              <a:cubicBezTo>
                                <a:pt x="12137" y="4072"/>
                                <a:pt x="12127" y="3984"/>
                                <a:pt x="12116" y="3895"/>
                              </a:cubicBezTo>
                              <a:cubicBezTo>
                                <a:pt x="12106" y="3807"/>
                                <a:pt x="12116" y="3718"/>
                                <a:pt x="12127" y="3718"/>
                              </a:cubicBezTo>
                              <a:close/>
                              <a:moveTo>
                                <a:pt x="12127" y="1770"/>
                              </a:moveTo>
                              <a:cubicBezTo>
                                <a:pt x="12158" y="1770"/>
                                <a:pt x="12189" y="1682"/>
                                <a:pt x="12189" y="1682"/>
                              </a:cubicBezTo>
                              <a:cubicBezTo>
                                <a:pt x="12189" y="1593"/>
                                <a:pt x="12095" y="1593"/>
                                <a:pt x="12085" y="1770"/>
                              </a:cubicBezTo>
                              <a:cubicBezTo>
                                <a:pt x="12074" y="1770"/>
                                <a:pt x="12095" y="1770"/>
                                <a:pt x="12127" y="1770"/>
                              </a:cubicBezTo>
                              <a:close/>
                              <a:moveTo>
                                <a:pt x="10069" y="7702"/>
                              </a:moveTo>
                              <a:cubicBezTo>
                                <a:pt x="10058" y="7613"/>
                                <a:pt x="10038" y="7613"/>
                                <a:pt x="10006" y="7702"/>
                              </a:cubicBezTo>
                              <a:cubicBezTo>
                                <a:pt x="9975" y="7790"/>
                                <a:pt x="9933" y="7879"/>
                                <a:pt x="9902" y="7879"/>
                              </a:cubicBezTo>
                              <a:cubicBezTo>
                                <a:pt x="9850" y="7879"/>
                                <a:pt x="9850" y="7879"/>
                                <a:pt x="9912" y="8056"/>
                              </a:cubicBezTo>
                              <a:cubicBezTo>
                                <a:pt x="9964" y="8144"/>
                                <a:pt x="10058" y="8144"/>
                                <a:pt x="10079" y="7967"/>
                              </a:cubicBezTo>
                              <a:cubicBezTo>
                                <a:pt x="10079" y="7879"/>
                                <a:pt x="10079" y="7790"/>
                                <a:pt x="10069" y="7702"/>
                              </a:cubicBezTo>
                              <a:close/>
                              <a:moveTo>
                                <a:pt x="10121" y="6374"/>
                              </a:moveTo>
                              <a:cubicBezTo>
                                <a:pt x="10111" y="6285"/>
                                <a:pt x="10090" y="6285"/>
                                <a:pt x="10069" y="6374"/>
                              </a:cubicBezTo>
                              <a:cubicBezTo>
                                <a:pt x="10058" y="6462"/>
                                <a:pt x="10069" y="6462"/>
                                <a:pt x="10090" y="6462"/>
                              </a:cubicBezTo>
                              <a:cubicBezTo>
                                <a:pt x="10111" y="6462"/>
                                <a:pt x="10132" y="6374"/>
                                <a:pt x="10121" y="6374"/>
                              </a:cubicBezTo>
                              <a:close/>
                              <a:moveTo>
                                <a:pt x="9944" y="8498"/>
                              </a:moveTo>
                              <a:cubicBezTo>
                                <a:pt x="9902" y="8587"/>
                                <a:pt x="9902" y="8675"/>
                                <a:pt x="9964" y="8675"/>
                              </a:cubicBezTo>
                              <a:cubicBezTo>
                                <a:pt x="10006" y="8675"/>
                                <a:pt x="10038" y="8587"/>
                                <a:pt x="10048" y="8498"/>
                              </a:cubicBezTo>
                              <a:cubicBezTo>
                                <a:pt x="10058" y="8321"/>
                                <a:pt x="10006" y="8321"/>
                                <a:pt x="9944" y="8498"/>
                              </a:cubicBezTo>
                              <a:close/>
                              <a:moveTo>
                                <a:pt x="9693" y="6374"/>
                              </a:moveTo>
                              <a:cubicBezTo>
                                <a:pt x="9682" y="6285"/>
                                <a:pt x="9651" y="6285"/>
                                <a:pt x="9630" y="6374"/>
                              </a:cubicBezTo>
                              <a:cubicBezTo>
                                <a:pt x="9609" y="6374"/>
                                <a:pt x="9620" y="6462"/>
                                <a:pt x="9651" y="6462"/>
                              </a:cubicBezTo>
                              <a:cubicBezTo>
                                <a:pt x="9682" y="6462"/>
                                <a:pt x="9703" y="6374"/>
                                <a:pt x="9693" y="6374"/>
                              </a:cubicBezTo>
                              <a:close/>
                              <a:moveTo>
                                <a:pt x="11113" y="2744"/>
                              </a:moveTo>
                              <a:cubicBezTo>
                                <a:pt x="11103" y="2656"/>
                                <a:pt x="11092" y="2656"/>
                                <a:pt x="11072" y="2744"/>
                              </a:cubicBezTo>
                              <a:cubicBezTo>
                                <a:pt x="11051" y="2833"/>
                                <a:pt x="11061" y="2833"/>
                                <a:pt x="11082" y="2833"/>
                              </a:cubicBezTo>
                              <a:cubicBezTo>
                                <a:pt x="11113" y="2921"/>
                                <a:pt x="11124" y="2833"/>
                                <a:pt x="11113" y="2744"/>
                              </a:cubicBezTo>
                              <a:close/>
                              <a:moveTo>
                                <a:pt x="10863" y="3718"/>
                              </a:moveTo>
                              <a:cubicBezTo>
                                <a:pt x="10863" y="3895"/>
                                <a:pt x="10884" y="3895"/>
                                <a:pt x="10925" y="3718"/>
                              </a:cubicBezTo>
                              <a:cubicBezTo>
                                <a:pt x="10946" y="3541"/>
                                <a:pt x="10946" y="3541"/>
                                <a:pt x="10915" y="3541"/>
                              </a:cubicBezTo>
                              <a:cubicBezTo>
                                <a:pt x="10884" y="3541"/>
                                <a:pt x="10863" y="3630"/>
                                <a:pt x="10863" y="3718"/>
                              </a:cubicBezTo>
                              <a:close/>
                              <a:moveTo>
                                <a:pt x="11040" y="1062"/>
                              </a:moveTo>
                              <a:cubicBezTo>
                                <a:pt x="11061" y="974"/>
                                <a:pt x="11051" y="885"/>
                                <a:pt x="11009" y="885"/>
                              </a:cubicBezTo>
                              <a:cubicBezTo>
                                <a:pt x="10967" y="885"/>
                                <a:pt x="10946" y="974"/>
                                <a:pt x="10957" y="1062"/>
                              </a:cubicBezTo>
                              <a:cubicBezTo>
                                <a:pt x="10967" y="1239"/>
                                <a:pt x="11009" y="1239"/>
                                <a:pt x="11040" y="1062"/>
                              </a:cubicBezTo>
                              <a:close/>
                              <a:moveTo>
                                <a:pt x="11709" y="3718"/>
                              </a:moveTo>
                              <a:cubicBezTo>
                                <a:pt x="11730" y="3630"/>
                                <a:pt x="11719" y="3541"/>
                                <a:pt x="11677" y="3452"/>
                              </a:cubicBezTo>
                              <a:cubicBezTo>
                                <a:pt x="11615" y="3364"/>
                                <a:pt x="11604" y="3452"/>
                                <a:pt x="11625" y="3718"/>
                              </a:cubicBezTo>
                              <a:cubicBezTo>
                                <a:pt x="11646" y="3984"/>
                                <a:pt x="11677" y="3895"/>
                                <a:pt x="11709" y="3718"/>
                              </a:cubicBezTo>
                              <a:close/>
                              <a:moveTo>
                                <a:pt x="11280" y="2390"/>
                              </a:moveTo>
                              <a:cubicBezTo>
                                <a:pt x="11301" y="2302"/>
                                <a:pt x="11291" y="2213"/>
                                <a:pt x="11239" y="2213"/>
                              </a:cubicBezTo>
                              <a:cubicBezTo>
                                <a:pt x="11197" y="2213"/>
                                <a:pt x="11166" y="2302"/>
                                <a:pt x="11155" y="2390"/>
                              </a:cubicBezTo>
                              <a:cubicBezTo>
                                <a:pt x="11134" y="2567"/>
                                <a:pt x="11239" y="2567"/>
                                <a:pt x="11280" y="2390"/>
                              </a:cubicBezTo>
                              <a:close/>
                              <a:moveTo>
                                <a:pt x="10852" y="3452"/>
                              </a:moveTo>
                              <a:cubicBezTo>
                                <a:pt x="10884" y="3187"/>
                                <a:pt x="10884" y="3187"/>
                                <a:pt x="10852" y="3187"/>
                              </a:cubicBezTo>
                              <a:cubicBezTo>
                                <a:pt x="10831" y="3187"/>
                                <a:pt x="10821" y="3275"/>
                                <a:pt x="10821" y="3364"/>
                              </a:cubicBezTo>
                              <a:cubicBezTo>
                                <a:pt x="10821" y="3452"/>
                                <a:pt x="10810" y="3541"/>
                                <a:pt x="10790" y="3452"/>
                              </a:cubicBezTo>
                              <a:cubicBezTo>
                                <a:pt x="10769" y="3364"/>
                                <a:pt x="10758" y="3452"/>
                                <a:pt x="10758" y="3541"/>
                              </a:cubicBezTo>
                              <a:cubicBezTo>
                                <a:pt x="10769" y="3807"/>
                                <a:pt x="10810" y="3807"/>
                                <a:pt x="10852" y="3452"/>
                              </a:cubicBezTo>
                              <a:close/>
                              <a:moveTo>
                                <a:pt x="10696" y="885"/>
                              </a:moveTo>
                              <a:cubicBezTo>
                                <a:pt x="10706" y="797"/>
                                <a:pt x="10696" y="797"/>
                                <a:pt x="10675" y="797"/>
                              </a:cubicBezTo>
                              <a:cubicBezTo>
                                <a:pt x="10654" y="885"/>
                                <a:pt x="10643" y="885"/>
                                <a:pt x="10643" y="974"/>
                              </a:cubicBezTo>
                              <a:cubicBezTo>
                                <a:pt x="10654" y="1062"/>
                                <a:pt x="10685" y="974"/>
                                <a:pt x="10696" y="885"/>
                              </a:cubicBezTo>
                              <a:close/>
                              <a:moveTo>
                                <a:pt x="10863" y="1328"/>
                              </a:moveTo>
                              <a:cubicBezTo>
                                <a:pt x="10894" y="1328"/>
                                <a:pt x="10904" y="1328"/>
                                <a:pt x="10884" y="1239"/>
                              </a:cubicBezTo>
                              <a:cubicBezTo>
                                <a:pt x="10863" y="1151"/>
                                <a:pt x="10852" y="1151"/>
                                <a:pt x="10831" y="1239"/>
                              </a:cubicBezTo>
                              <a:cubicBezTo>
                                <a:pt x="10831" y="1328"/>
                                <a:pt x="10842" y="1328"/>
                                <a:pt x="10863" y="1328"/>
                              </a:cubicBezTo>
                              <a:close/>
                              <a:moveTo>
                                <a:pt x="10664" y="3718"/>
                              </a:moveTo>
                              <a:cubicBezTo>
                                <a:pt x="10664" y="3718"/>
                                <a:pt x="10675" y="3630"/>
                                <a:pt x="10685" y="3541"/>
                              </a:cubicBezTo>
                              <a:cubicBezTo>
                                <a:pt x="10696" y="3452"/>
                                <a:pt x="10685" y="3364"/>
                                <a:pt x="10664" y="3364"/>
                              </a:cubicBezTo>
                              <a:cubicBezTo>
                                <a:pt x="10643" y="3364"/>
                                <a:pt x="10633" y="3452"/>
                                <a:pt x="10643" y="3541"/>
                              </a:cubicBezTo>
                              <a:cubicBezTo>
                                <a:pt x="10643" y="3630"/>
                                <a:pt x="10654" y="3718"/>
                                <a:pt x="10664" y="3718"/>
                              </a:cubicBezTo>
                              <a:close/>
                              <a:moveTo>
                                <a:pt x="10570" y="177"/>
                              </a:moveTo>
                              <a:cubicBezTo>
                                <a:pt x="10591" y="89"/>
                                <a:pt x="10581" y="0"/>
                                <a:pt x="10539" y="0"/>
                              </a:cubicBezTo>
                              <a:cubicBezTo>
                                <a:pt x="10508" y="0"/>
                                <a:pt x="10476" y="89"/>
                                <a:pt x="10476" y="177"/>
                              </a:cubicBezTo>
                              <a:cubicBezTo>
                                <a:pt x="10476" y="354"/>
                                <a:pt x="10528" y="354"/>
                                <a:pt x="10570" y="177"/>
                              </a:cubicBezTo>
                              <a:close/>
                              <a:moveTo>
                                <a:pt x="13484" y="4957"/>
                              </a:moveTo>
                              <a:cubicBezTo>
                                <a:pt x="13505" y="4957"/>
                                <a:pt x="13526" y="4869"/>
                                <a:pt x="13526" y="4780"/>
                              </a:cubicBezTo>
                              <a:cubicBezTo>
                                <a:pt x="13526" y="4692"/>
                                <a:pt x="13516" y="4603"/>
                                <a:pt x="13495" y="4603"/>
                              </a:cubicBezTo>
                              <a:cubicBezTo>
                                <a:pt x="13474" y="4603"/>
                                <a:pt x="13463" y="4692"/>
                                <a:pt x="13453" y="4780"/>
                              </a:cubicBezTo>
                              <a:cubicBezTo>
                                <a:pt x="13453" y="4869"/>
                                <a:pt x="13463" y="4957"/>
                                <a:pt x="13484" y="4957"/>
                              </a:cubicBezTo>
                              <a:close/>
                              <a:moveTo>
                                <a:pt x="14048" y="797"/>
                              </a:moveTo>
                              <a:cubicBezTo>
                                <a:pt x="14059" y="620"/>
                                <a:pt x="13954" y="620"/>
                                <a:pt x="13881" y="797"/>
                              </a:cubicBezTo>
                              <a:cubicBezTo>
                                <a:pt x="13860" y="885"/>
                                <a:pt x="13839" y="974"/>
                                <a:pt x="13860" y="974"/>
                              </a:cubicBezTo>
                              <a:cubicBezTo>
                                <a:pt x="13892" y="1151"/>
                                <a:pt x="14038" y="1062"/>
                                <a:pt x="14048" y="797"/>
                              </a:cubicBezTo>
                              <a:close/>
                              <a:moveTo>
                                <a:pt x="15479" y="5046"/>
                              </a:moveTo>
                              <a:cubicBezTo>
                                <a:pt x="15511" y="5046"/>
                                <a:pt x="15521" y="5046"/>
                                <a:pt x="15500" y="4957"/>
                              </a:cubicBezTo>
                              <a:cubicBezTo>
                                <a:pt x="15490" y="4869"/>
                                <a:pt x="15469" y="4869"/>
                                <a:pt x="15448" y="4957"/>
                              </a:cubicBezTo>
                              <a:cubicBezTo>
                                <a:pt x="15438" y="5046"/>
                                <a:pt x="15448" y="5046"/>
                                <a:pt x="15479" y="5046"/>
                              </a:cubicBezTo>
                              <a:close/>
                              <a:moveTo>
                                <a:pt x="15511" y="6108"/>
                              </a:moveTo>
                              <a:cubicBezTo>
                                <a:pt x="15542" y="6108"/>
                                <a:pt x="15563" y="6108"/>
                                <a:pt x="15542" y="6020"/>
                              </a:cubicBezTo>
                              <a:cubicBezTo>
                                <a:pt x="15532" y="5931"/>
                                <a:pt x="15500" y="5931"/>
                                <a:pt x="15479" y="6020"/>
                              </a:cubicBezTo>
                              <a:cubicBezTo>
                                <a:pt x="15469" y="6020"/>
                                <a:pt x="15479" y="6108"/>
                                <a:pt x="15511" y="6108"/>
                              </a:cubicBezTo>
                              <a:close/>
                              <a:moveTo>
                                <a:pt x="14581" y="3895"/>
                              </a:moveTo>
                              <a:cubicBezTo>
                                <a:pt x="14623" y="3807"/>
                                <a:pt x="14717" y="3718"/>
                                <a:pt x="14780" y="3718"/>
                              </a:cubicBezTo>
                              <a:cubicBezTo>
                                <a:pt x="15020" y="3541"/>
                                <a:pt x="15114" y="3364"/>
                                <a:pt x="15156" y="3098"/>
                              </a:cubicBezTo>
                              <a:lnTo>
                                <a:pt x="15208" y="2744"/>
                              </a:lnTo>
                              <a:lnTo>
                                <a:pt x="15135" y="2833"/>
                              </a:lnTo>
                              <a:cubicBezTo>
                                <a:pt x="15093" y="2921"/>
                                <a:pt x="14936" y="3010"/>
                                <a:pt x="14780" y="3187"/>
                              </a:cubicBezTo>
                              <a:cubicBezTo>
                                <a:pt x="14623" y="3275"/>
                                <a:pt x="14497" y="3452"/>
                                <a:pt x="14487" y="3541"/>
                              </a:cubicBezTo>
                              <a:cubicBezTo>
                                <a:pt x="14477" y="3630"/>
                                <a:pt x="14477" y="3718"/>
                                <a:pt x="14487" y="3895"/>
                              </a:cubicBezTo>
                              <a:cubicBezTo>
                                <a:pt x="14487" y="3984"/>
                                <a:pt x="14508" y="3984"/>
                                <a:pt x="14581" y="3895"/>
                              </a:cubicBezTo>
                              <a:close/>
                              <a:moveTo>
                                <a:pt x="14101" y="1062"/>
                              </a:moveTo>
                              <a:cubicBezTo>
                                <a:pt x="14111" y="1062"/>
                                <a:pt x="14121" y="974"/>
                                <a:pt x="14121" y="885"/>
                              </a:cubicBezTo>
                              <a:cubicBezTo>
                                <a:pt x="14121" y="797"/>
                                <a:pt x="14111" y="708"/>
                                <a:pt x="14101" y="708"/>
                              </a:cubicBezTo>
                              <a:cubicBezTo>
                                <a:pt x="14090" y="708"/>
                                <a:pt x="14080" y="797"/>
                                <a:pt x="14080" y="885"/>
                              </a:cubicBezTo>
                              <a:cubicBezTo>
                                <a:pt x="14080" y="974"/>
                                <a:pt x="14090" y="1062"/>
                                <a:pt x="14101" y="1062"/>
                              </a:cubicBezTo>
                              <a:close/>
                              <a:moveTo>
                                <a:pt x="15156" y="6108"/>
                              </a:moveTo>
                              <a:cubicBezTo>
                                <a:pt x="15051" y="6108"/>
                                <a:pt x="15020" y="6197"/>
                                <a:pt x="15041" y="6285"/>
                              </a:cubicBezTo>
                              <a:cubicBezTo>
                                <a:pt x="15062" y="6374"/>
                                <a:pt x="15114" y="6374"/>
                                <a:pt x="15176" y="6374"/>
                              </a:cubicBezTo>
                              <a:cubicBezTo>
                                <a:pt x="15239" y="6285"/>
                                <a:pt x="15312" y="6374"/>
                                <a:pt x="15333" y="6462"/>
                              </a:cubicBezTo>
                              <a:cubicBezTo>
                                <a:pt x="15396" y="6639"/>
                                <a:pt x="15469" y="6728"/>
                                <a:pt x="15469" y="6551"/>
                              </a:cubicBezTo>
                              <a:cubicBezTo>
                                <a:pt x="15479" y="6285"/>
                                <a:pt x="15333" y="6108"/>
                                <a:pt x="15156" y="6108"/>
                              </a:cubicBezTo>
                              <a:close/>
                              <a:moveTo>
                                <a:pt x="15866" y="4161"/>
                              </a:moveTo>
                              <a:cubicBezTo>
                                <a:pt x="15855" y="4072"/>
                                <a:pt x="15845" y="4072"/>
                                <a:pt x="15824" y="4161"/>
                              </a:cubicBezTo>
                              <a:cubicBezTo>
                                <a:pt x="15803" y="4249"/>
                                <a:pt x="15814" y="4249"/>
                                <a:pt x="15834" y="4249"/>
                              </a:cubicBezTo>
                              <a:cubicBezTo>
                                <a:pt x="15866" y="4249"/>
                                <a:pt x="15876" y="4161"/>
                                <a:pt x="15866" y="4161"/>
                              </a:cubicBezTo>
                              <a:close/>
                              <a:moveTo>
                                <a:pt x="15855" y="2390"/>
                              </a:moveTo>
                              <a:cubicBezTo>
                                <a:pt x="15876" y="2390"/>
                                <a:pt x="15897" y="2302"/>
                                <a:pt x="15908" y="2125"/>
                              </a:cubicBezTo>
                              <a:cubicBezTo>
                                <a:pt x="15939" y="1770"/>
                                <a:pt x="15908" y="1770"/>
                                <a:pt x="15855" y="2125"/>
                              </a:cubicBezTo>
                              <a:cubicBezTo>
                                <a:pt x="15834" y="2302"/>
                                <a:pt x="15834" y="2390"/>
                                <a:pt x="15855" y="2390"/>
                              </a:cubicBezTo>
                              <a:close/>
                              <a:moveTo>
                                <a:pt x="15605" y="4957"/>
                              </a:moveTo>
                              <a:cubicBezTo>
                                <a:pt x="15626" y="4869"/>
                                <a:pt x="15636" y="4780"/>
                                <a:pt x="15615" y="4780"/>
                              </a:cubicBezTo>
                              <a:cubicBezTo>
                                <a:pt x="15594" y="4780"/>
                                <a:pt x="15573" y="4869"/>
                                <a:pt x="15552" y="4957"/>
                              </a:cubicBezTo>
                              <a:cubicBezTo>
                                <a:pt x="15521" y="5134"/>
                                <a:pt x="15552" y="5134"/>
                                <a:pt x="15605" y="4957"/>
                              </a:cubicBezTo>
                              <a:close/>
                              <a:moveTo>
                                <a:pt x="15605" y="6285"/>
                              </a:moveTo>
                              <a:cubicBezTo>
                                <a:pt x="15636" y="6816"/>
                                <a:pt x="15772" y="6728"/>
                                <a:pt x="15887" y="6197"/>
                              </a:cubicBezTo>
                              <a:cubicBezTo>
                                <a:pt x="15960" y="5843"/>
                                <a:pt x="15991" y="5754"/>
                                <a:pt x="16033" y="5931"/>
                              </a:cubicBezTo>
                              <a:cubicBezTo>
                                <a:pt x="16096" y="6197"/>
                                <a:pt x="16116" y="6197"/>
                                <a:pt x="16116" y="5931"/>
                              </a:cubicBezTo>
                              <a:cubicBezTo>
                                <a:pt x="16116" y="5843"/>
                                <a:pt x="16106" y="5754"/>
                                <a:pt x="16085" y="5754"/>
                              </a:cubicBezTo>
                              <a:cubicBezTo>
                                <a:pt x="16064" y="5754"/>
                                <a:pt x="16033" y="5666"/>
                                <a:pt x="16012" y="5577"/>
                              </a:cubicBezTo>
                              <a:cubicBezTo>
                                <a:pt x="15981" y="5400"/>
                                <a:pt x="15960" y="5400"/>
                                <a:pt x="15918" y="5666"/>
                              </a:cubicBezTo>
                              <a:cubicBezTo>
                                <a:pt x="15887" y="5843"/>
                                <a:pt x="15845" y="5931"/>
                                <a:pt x="15824" y="5931"/>
                              </a:cubicBezTo>
                              <a:cubicBezTo>
                                <a:pt x="15803" y="5931"/>
                                <a:pt x="15782" y="6020"/>
                                <a:pt x="15772" y="6197"/>
                              </a:cubicBezTo>
                              <a:cubicBezTo>
                                <a:pt x="15761" y="6462"/>
                                <a:pt x="15646" y="6551"/>
                                <a:pt x="15636" y="6285"/>
                              </a:cubicBezTo>
                              <a:cubicBezTo>
                                <a:pt x="15626" y="6197"/>
                                <a:pt x="15636" y="6108"/>
                                <a:pt x="15646" y="6108"/>
                              </a:cubicBezTo>
                              <a:cubicBezTo>
                                <a:pt x="15667" y="6108"/>
                                <a:pt x="15667" y="6020"/>
                                <a:pt x="15646" y="5931"/>
                              </a:cubicBezTo>
                              <a:cubicBezTo>
                                <a:pt x="15605" y="5577"/>
                                <a:pt x="15573" y="5931"/>
                                <a:pt x="15605" y="6285"/>
                              </a:cubicBezTo>
                              <a:close/>
                              <a:moveTo>
                                <a:pt x="12973" y="2656"/>
                              </a:moveTo>
                              <a:cubicBezTo>
                                <a:pt x="13004" y="2656"/>
                                <a:pt x="13014" y="2656"/>
                                <a:pt x="12993" y="2567"/>
                              </a:cubicBezTo>
                              <a:cubicBezTo>
                                <a:pt x="12983" y="2479"/>
                                <a:pt x="12962" y="2479"/>
                                <a:pt x="12941" y="2567"/>
                              </a:cubicBezTo>
                              <a:cubicBezTo>
                                <a:pt x="12941" y="2656"/>
                                <a:pt x="12952" y="2656"/>
                                <a:pt x="12973" y="2656"/>
                              </a:cubicBezTo>
                              <a:close/>
                              <a:moveTo>
                                <a:pt x="12753" y="3630"/>
                              </a:moveTo>
                              <a:cubicBezTo>
                                <a:pt x="12743" y="3541"/>
                                <a:pt x="12732" y="3541"/>
                                <a:pt x="12711" y="3630"/>
                              </a:cubicBezTo>
                              <a:cubicBezTo>
                                <a:pt x="12691" y="3718"/>
                                <a:pt x="12701" y="3718"/>
                                <a:pt x="12722" y="3718"/>
                              </a:cubicBezTo>
                              <a:cubicBezTo>
                                <a:pt x="12753" y="3718"/>
                                <a:pt x="12764" y="3718"/>
                                <a:pt x="12753" y="3630"/>
                              </a:cubicBezTo>
                              <a:close/>
                              <a:moveTo>
                                <a:pt x="4773" y="7170"/>
                              </a:moveTo>
                              <a:cubicBezTo>
                                <a:pt x="4784" y="7170"/>
                                <a:pt x="4794" y="7082"/>
                                <a:pt x="4794" y="6993"/>
                              </a:cubicBezTo>
                              <a:cubicBezTo>
                                <a:pt x="4794" y="6905"/>
                                <a:pt x="4784" y="6816"/>
                                <a:pt x="4773" y="6816"/>
                              </a:cubicBezTo>
                              <a:cubicBezTo>
                                <a:pt x="4763" y="6816"/>
                                <a:pt x="4752" y="6905"/>
                                <a:pt x="4752" y="6993"/>
                              </a:cubicBezTo>
                              <a:cubicBezTo>
                                <a:pt x="4752" y="7082"/>
                                <a:pt x="4763" y="7170"/>
                                <a:pt x="4773" y="7170"/>
                              </a:cubicBezTo>
                              <a:close/>
                              <a:moveTo>
                                <a:pt x="12503" y="3984"/>
                              </a:moveTo>
                              <a:cubicBezTo>
                                <a:pt x="12523" y="3895"/>
                                <a:pt x="12576" y="3895"/>
                                <a:pt x="12607" y="3895"/>
                              </a:cubicBezTo>
                              <a:lnTo>
                                <a:pt x="12670" y="3895"/>
                              </a:lnTo>
                              <a:lnTo>
                                <a:pt x="12617" y="3718"/>
                              </a:lnTo>
                              <a:cubicBezTo>
                                <a:pt x="12555" y="3541"/>
                                <a:pt x="12461" y="3718"/>
                                <a:pt x="12461" y="3895"/>
                              </a:cubicBezTo>
                              <a:cubicBezTo>
                                <a:pt x="12461" y="4072"/>
                                <a:pt x="12482" y="4072"/>
                                <a:pt x="12503" y="3984"/>
                              </a:cubicBezTo>
                              <a:close/>
                              <a:moveTo>
                                <a:pt x="13933" y="3630"/>
                              </a:moveTo>
                              <a:cubicBezTo>
                                <a:pt x="13965" y="3541"/>
                                <a:pt x="14027" y="3541"/>
                                <a:pt x="14080" y="3541"/>
                              </a:cubicBezTo>
                              <a:cubicBezTo>
                                <a:pt x="14142" y="3541"/>
                                <a:pt x="14163" y="3452"/>
                                <a:pt x="14153" y="3364"/>
                              </a:cubicBezTo>
                              <a:cubicBezTo>
                                <a:pt x="14142" y="3275"/>
                                <a:pt x="14069" y="3275"/>
                                <a:pt x="13975" y="3275"/>
                              </a:cubicBezTo>
                              <a:cubicBezTo>
                                <a:pt x="13881" y="3364"/>
                                <a:pt x="13829" y="3452"/>
                                <a:pt x="13850" y="3541"/>
                              </a:cubicBezTo>
                              <a:cubicBezTo>
                                <a:pt x="13860" y="3718"/>
                                <a:pt x="13902" y="3718"/>
                                <a:pt x="13933" y="3630"/>
                              </a:cubicBezTo>
                              <a:close/>
                              <a:moveTo>
                                <a:pt x="12482" y="6551"/>
                              </a:moveTo>
                              <a:cubicBezTo>
                                <a:pt x="12482" y="6551"/>
                                <a:pt x="12492" y="6639"/>
                                <a:pt x="12513" y="6639"/>
                              </a:cubicBezTo>
                              <a:cubicBezTo>
                                <a:pt x="12534" y="6639"/>
                                <a:pt x="12544" y="6551"/>
                                <a:pt x="12544" y="6462"/>
                              </a:cubicBezTo>
                              <a:cubicBezTo>
                                <a:pt x="12544" y="6374"/>
                                <a:pt x="12534" y="6374"/>
                                <a:pt x="12513" y="6374"/>
                              </a:cubicBezTo>
                              <a:cubicBezTo>
                                <a:pt x="12492" y="6462"/>
                                <a:pt x="12482" y="6551"/>
                                <a:pt x="12482" y="6551"/>
                              </a:cubicBezTo>
                              <a:close/>
                              <a:moveTo>
                                <a:pt x="12367" y="6551"/>
                              </a:moveTo>
                              <a:cubicBezTo>
                                <a:pt x="12409" y="6551"/>
                                <a:pt x="12419" y="6551"/>
                                <a:pt x="12398" y="6462"/>
                              </a:cubicBezTo>
                              <a:cubicBezTo>
                                <a:pt x="12377" y="6462"/>
                                <a:pt x="12346" y="6462"/>
                                <a:pt x="12325" y="6462"/>
                              </a:cubicBezTo>
                              <a:cubicBezTo>
                                <a:pt x="12315" y="6551"/>
                                <a:pt x="12325" y="6551"/>
                                <a:pt x="12367" y="6551"/>
                              </a:cubicBezTo>
                              <a:close/>
                              <a:moveTo>
                                <a:pt x="16033" y="4072"/>
                              </a:moveTo>
                              <a:cubicBezTo>
                                <a:pt x="16064" y="4072"/>
                                <a:pt x="16075" y="4072"/>
                                <a:pt x="16054" y="3984"/>
                              </a:cubicBezTo>
                              <a:cubicBezTo>
                                <a:pt x="16043" y="3895"/>
                                <a:pt x="16022" y="3895"/>
                                <a:pt x="16002" y="3984"/>
                              </a:cubicBezTo>
                              <a:cubicBezTo>
                                <a:pt x="15991" y="3984"/>
                                <a:pt x="16002" y="4072"/>
                                <a:pt x="16033" y="4072"/>
                              </a:cubicBezTo>
                              <a:close/>
                              <a:moveTo>
                                <a:pt x="13631" y="1328"/>
                              </a:moveTo>
                              <a:cubicBezTo>
                                <a:pt x="13735" y="974"/>
                                <a:pt x="13745" y="797"/>
                                <a:pt x="13641" y="974"/>
                              </a:cubicBezTo>
                              <a:cubicBezTo>
                                <a:pt x="13589" y="1062"/>
                                <a:pt x="13537" y="1062"/>
                                <a:pt x="13526" y="1151"/>
                              </a:cubicBezTo>
                              <a:cubicBezTo>
                                <a:pt x="13516" y="1151"/>
                                <a:pt x="13495" y="1239"/>
                                <a:pt x="13495" y="1416"/>
                              </a:cubicBezTo>
                              <a:cubicBezTo>
                                <a:pt x="13484" y="1593"/>
                                <a:pt x="13537" y="1593"/>
                                <a:pt x="13631" y="1328"/>
                              </a:cubicBezTo>
                              <a:close/>
                              <a:moveTo>
                                <a:pt x="13349" y="3630"/>
                              </a:moveTo>
                              <a:cubicBezTo>
                                <a:pt x="13349" y="3630"/>
                                <a:pt x="13317" y="3541"/>
                                <a:pt x="13286" y="3541"/>
                              </a:cubicBezTo>
                              <a:cubicBezTo>
                                <a:pt x="13244" y="3541"/>
                                <a:pt x="13234" y="3630"/>
                                <a:pt x="13244" y="3718"/>
                              </a:cubicBezTo>
                              <a:cubicBezTo>
                                <a:pt x="13275" y="3895"/>
                                <a:pt x="13349" y="3807"/>
                                <a:pt x="13349" y="3630"/>
                              </a:cubicBezTo>
                              <a:close/>
                              <a:moveTo>
                                <a:pt x="13077" y="3718"/>
                              </a:moveTo>
                              <a:cubicBezTo>
                                <a:pt x="13108" y="3807"/>
                                <a:pt x="13140" y="3807"/>
                                <a:pt x="13150" y="3807"/>
                              </a:cubicBezTo>
                              <a:cubicBezTo>
                                <a:pt x="13192" y="3630"/>
                                <a:pt x="13171" y="3630"/>
                                <a:pt x="13098" y="3630"/>
                              </a:cubicBezTo>
                              <a:cubicBezTo>
                                <a:pt x="13035" y="3630"/>
                                <a:pt x="13035" y="3630"/>
                                <a:pt x="13077" y="3718"/>
                              </a:cubicBezTo>
                              <a:close/>
                              <a:moveTo>
                                <a:pt x="17098" y="1328"/>
                              </a:moveTo>
                              <a:cubicBezTo>
                                <a:pt x="17130" y="1328"/>
                                <a:pt x="17140" y="1328"/>
                                <a:pt x="17119" y="1239"/>
                              </a:cubicBezTo>
                              <a:cubicBezTo>
                                <a:pt x="17109" y="1151"/>
                                <a:pt x="17088" y="1151"/>
                                <a:pt x="17067" y="1239"/>
                              </a:cubicBezTo>
                              <a:cubicBezTo>
                                <a:pt x="17046" y="1328"/>
                                <a:pt x="17067" y="1328"/>
                                <a:pt x="17098" y="1328"/>
                              </a:cubicBezTo>
                              <a:close/>
                              <a:moveTo>
                                <a:pt x="13986" y="10357"/>
                              </a:moveTo>
                              <a:cubicBezTo>
                                <a:pt x="13965" y="10534"/>
                                <a:pt x="13965" y="10534"/>
                                <a:pt x="13996" y="10534"/>
                              </a:cubicBezTo>
                              <a:cubicBezTo>
                                <a:pt x="14017" y="10534"/>
                                <a:pt x="14048" y="10446"/>
                                <a:pt x="14048" y="10357"/>
                              </a:cubicBezTo>
                              <a:cubicBezTo>
                                <a:pt x="14069" y="10180"/>
                                <a:pt x="14017" y="10180"/>
                                <a:pt x="13986" y="10357"/>
                              </a:cubicBezTo>
                              <a:close/>
                              <a:moveTo>
                                <a:pt x="4418" y="2302"/>
                              </a:moveTo>
                              <a:cubicBezTo>
                                <a:pt x="4408" y="2213"/>
                                <a:pt x="4397" y="2213"/>
                                <a:pt x="4376" y="2302"/>
                              </a:cubicBezTo>
                              <a:cubicBezTo>
                                <a:pt x="4356" y="2390"/>
                                <a:pt x="4366" y="2390"/>
                                <a:pt x="4387" y="2390"/>
                              </a:cubicBezTo>
                              <a:cubicBezTo>
                                <a:pt x="4408" y="2390"/>
                                <a:pt x="4418" y="2302"/>
                                <a:pt x="4418" y="2302"/>
                              </a:cubicBezTo>
                              <a:close/>
                              <a:moveTo>
                                <a:pt x="14842" y="6374"/>
                              </a:moveTo>
                              <a:cubicBezTo>
                                <a:pt x="14821" y="6462"/>
                                <a:pt x="14832" y="6462"/>
                                <a:pt x="14853" y="6462"/>
                              </a:cubicBezTo>
                              <a:cubicBezTo>
                                <a:pt x="14874" y="6462"/>
                                <a:pt x="14884" y="6462"/>
                                <a:pt x="14874" y="6374"/>
                              </a:cubicBezTo>
                              <a:cubicBezTo>
                                <a:pt x="14874" y="6285"/>
                                <a:pt x="14863" y="6285"/>
                                <a:pt x="14842" y="6374"/>
                              </a:cubicBezTo>
                              <a:close/>
                              <a:moveTo>
                                <a:pt x="16555" y="12925"/>
                              </a:moveTo>
                              <a:cubicBezTo>
                                <a:pt x="16524" y="12925"/>
                                <a:pt x="16513" y="13013"/>
                                <a:pt x="16513" y="13013"/>
                              </a:cubicBezTo>
                              <a:cubicBezTo>
                                <a:pt x="16524" y="13190"/>
                                <a:pt x="16607" y="13190"/>
                                <a:pt x="16607" y="13013"/>
                              </a:cubicBezTo>
                              <a:cubicBezTo>
                                <a:pt x="16607" y="13013"/>
                                <a:pt x="16576" y="12925"/>
                                <a:pt x="16555" y="12925"/>
                              </a:cubicBezTo>
                              <a:close/>
                              <a:moveTo>
                                <a:pt x="15646" y="9030"/>
                              </a:moveTo>
                              <a:cubicBezTo>
                                <a:pt x="15636" y="9030"/>
                                <a:pt x="15615" y="9118"/>
                                <a:pt x="15605" y="9207"/>
                              </a:cubicBezTo>
                              <a:cubicBezTo>
                                <a:pt x="15594" y="9295"/>
                                <a:pt x="15615" y="9384"/>
                                <a:pt x="15636" y="9384"/>
                              </a:cubicBezTo>
                              <a:cubicBezTo>
                                <a:pt x="15657" y="9384"/>
                                <a:pt x="15678" y="9295"/>
                                <a:pt x="15678" y="9207"/>
                              </a:cubicBezTo>
                              <a:cubicBezTo>
                                <a:pt x="15678" y="9118"/>
                                <a:pt x="15667" y="9030"/>
                                <a:pt x="15646" y="9030"/>
                              </a:cubicBezTo>
                              <a:close/>
                              <a:moveTo>
                                <a:pt x="17986" y="12393"/>
                              </a:moveTo>
                              <a:cubicBezTo>
                                <a:pt x="18007" y="12482"/>
                                <a:pt x="18038" y="12570"/>
                                <a:pt x="18070" y="12570"/>
                              </a:cubicBezTo>
                              <a:cubicBezTo>
                                <a:pt x="18122" y="12570"/>
                                <a:pt x="18122" y="12570"/>
                                <a:pt x="18049" y="12305"/>
                              </a:cubicBezTo>
                              <a:cubicBezTo>
                                <a:pt x="17965" y="12128"/>
                                <a:pt x="17934" y="12128"/>
                                <a:pt x="17986" y="12393"/>
                              </a:cubicBezTo>
                              <a:close/>
                              <a:moveTo>
                                <a:pt x="14591" y="6374"/>
                              </a:moveTo>
                              <a:cubicBezTo>
                                <a:pt x="14571" y="6462"/>
                                <a:pt x="14581" y="6462"/>
                                <a:pt x="14602" y="6462"/>
                              </a:cubicBezTo>
                              <a:cubicBezTo>
                                <a:pt x="14623" y="6462"/>
                                <a:pt x="14633" y="6462"/>
                                <a:pt x="14623" y="6374"/>
                              </a:cubicBezTo>
                              <a:cubicBezTo>
                                <a:pt x="14623" y="6285"/>
                                <a:pt x="14602" y="6285"/>
                                <a:pt x="14591" y="6374"/>
                              </a:cubicBezTo>
                              <a:close/>
                              <a:moveTo>
                                <a:pt x="19469" y="10446"/>
                              </a:moveTo>
                              <a:cubicBezTo>
                                <a:pt x="19459" y="10357"/>
                                <a:pt x="19438" y="10357"/>
                                <a:pt x="19417" y="10446"/>
                              </a:cubicBezTo>
                              <a:cubicBezTo>
                                <a:pt x="19407" y="10534"/>
                                <a:pt x="19417" y="10534"/>
                                <a:pt x="19438" y="10534"/>
                              </a:cubicBezTo>
                              <a:cubicBezTo>
                                <a:pt x="19459" y="10534"/>
                                <a:pt x="19480" y="10446"/>
                                <a:pt x="19469" y="10446"/>
                              </a:cubicBezTo>
                              <a:close/>
                              <a:moveTo>
                                <a:pt x="19427" y="14430"/>
                              </a:moveTo>
                              <a:lnTo>
                                <a:pt x="19501" y="14430"/>
                              </a:lnTo>
                              <a:lnTo>
                                <a:pt x="19427" y="14695"/>
                              </a:lnTo>
                              <a:cubicBezTo>
                                <a:pt x="19386" y="14784"/>
                                <a:pt x="19375" y="14961"/>
                                <a:pt x="19396" y="14961"/>
                              </a:cubicBezTo>
                              <a:cubicBezTo>
                                <a:pt x="19417" y="14961"/>
                                <a:pt x="19427" y="15049"/>
                                <a:pt x="19427" y="15226"/>
                              </a:cubicBezTo>
                              <a:cubicBezTo>
                                <a:pt x="19427" y="15403"/>
                                <a:pt x="19448" y="15492"/>
                                <a:pt x="19490" y="15580"/>
                              </a:cubicBezTo>
                              <a:cubicBezTo>
                                <a:pt x="19521" y="15580"/>
                                <a:pt x="19584" y="15669"/>
                                <a:pt x="19626" y="15669"/>
                              </a:cubicBezTo>
                              <a:cubicBezTo>
                                <a:pt x="19689" y="15669"/>
                                <a:pt x="19689" y="15669"/>
                                <a:pt x="19605" y="15492"/>
                              </a:cubicBezTo>
                              <a:cubicBezTo>
                                <a:pt x="19501" y="15315"/>
                                <a:pt x="19490" y="15226"/>
                                <a:pt x="19542" y="14872"/>
                              </a:cubicBezTo>
                              <a:cubicBezTo>
                                <a:pt x="19563" y="14695"/>
                                <a:pt x="19595" y="14695"/>
                                <a:pt x="19657" y="14872"/>
                              </a:cubicBezTo>
                              <a:cubicBezTo>
                                <a:pt x="19720" y="15049"/>
                                <a:pt x="19751" y="15049"/>
                                <a:pt x="19793" y="14872"/>
                              </a:cubicBezTo>
                              <a:cubicBezTo>
                                <a:pt x="19824" y="14784"/>
                                <a:pt x="19856" y="14695"/>
                                <a:pt x="19866" y="14784"/>
                              </a:cubicBezTo>
                              <a:cubicBezTo>
                                <a:pt x="19887" y="14872"/>
                                <a:pt x="19981" y="14695"/>
                                <a:pt x="19981" y="14518"/>
                              </a:cubicBezTo>
                              <a:cubicBezTo>
                                <a:pt x="19981" y="14252"/>
                                <a:pt x="19803" y="14075"/>
                                <a:pt x="19741" y="14164"/>
                              </a:cubicBezTo>
                              <a:cubicBezTo>
                                <a:pt x="19668" y="14341"/>
                                <a:pt x="19521" y="14252"/>
                                <a:pt x="19469" y="14075"/>
                              </a:cubicBezTo>
                              <a:cubicBezTo>
                                <a:pt x="19448" y="13987"/>
                                <a:pt x="19417" y="14075"/>
                                <a:pt x="19396" y="14252"/>
                              </a:cubicBezTo>
                              <a:cubicBezTo>
                                <a:pt x="19354" y="14430"/>
                                <a:pt x="19365" y="14430"/>
                                <a:pt x="19427" y="14430"/>
                              </a:cubicBezTo>
                              <a:close/>
                              <a:moveTo>
                                <a:pt x="14393" y="6374"/>
                              </a:moveTo>
                              <a:cubicBezTo>
                                <a:pt x="14372" y="6462"/>
                                <a:pt x="14383" y="6462"/>
                                <a:pt x="14403" y="6462"/>
                              </a:cubicBezTo>
                              <a:cubicBezTo>
                                <a:pt x="14424" y="6462"/>
                                <a:pt x="14435" y="6462"/>
                                <a:pt x="14424" y="6374"/>
                              </a:cubicBezTo>
                              <a:cubicBezTo>
                                <a:pt x="14424" y="6285"/>
                                <a:pt x="14403" y="6285"/>
                                <a:pt x="14393" y="6374"/>
                              </a:cubicBezTo>
                              <a:close/>
                              <a:moveTo>
                                <a:pt x="11082" y="11951"/>
                              </a:moveTo>
                              <a:cubicBezTo>
                                <a:pt x="11019" y="11951"/>
                                <a:pt x="10988" y="12039"/>
                                <a:pt x="11009" y="12128"/>
                              </a:cubicBezTo>
                              <a:cubicBezTo>
                                <a:pt x="11040" y="12305"/>
                                <a:pt x="11155" y="12216"/>
                                <a:pt x="11176" y="12039"/>
                              </a:cubicBezTo>
                              <a:cubicBezTo>
                                <a:pt x="11186" y="11951"/>
                                <a:pt x="11145" y="11862"/>
                                <a:pt x="11082" y="11951"/>
                              </a:cubicBezTo>
                              <a:close/>
                              <a:moveTo>
                                <a:pt x="11260" y="9738"/>
                              </a:moveTo>
                              <a:cubicBezTo>
                                <a:pt x="11239" y="9649"/>
                                <a:pt x="11145" y="9649"/>
                                <a:pt x="11040" y="9826"/>
                              </a:cubicBezTo>
                              <a:cubicBezTo>
                                <a:pt x="10946" y="9915"/>
                                <a:pt x="10852" y="10003"/>
                                <a:pt x="10842" y="10003"/>
                              </a:cubicBezTo>
                              <a:cubicBezTo>
                                <a:pt x="10831" y="10003"/>
                                <a:pt x="10800" y="10003"/>
                                <a:pt x="10779" y="10003"/>
                              </a:cubicBezTo>
                              <a:cubicBezTo>
                                <a:pt x="10737" y="10003"/>
                                <a:pt x="10737" y="10003"/>
                                <a:pt x="10779" y="10180"/>
                              </a:cubicBezTo>
                              <a:cubicBezTo>
                                <a:pt x="10800" y="10269"/>
                                <a:pt x="10852" y="10269"/>
                                <a:pt x="10884" y="10180"/>
                              </a:cubicBezTo>
                              <a:cubicBezTo>
                                <a:pt x="10915" y="10092"/>
                                <a:pt x="11030" y="10003"/>
                                <a:pt x="11124" y="10003"/>
                              </a:cubicBezTo>
                              <a:cubicBezTo>
                                <a:pt x="11301" y="10003"/>
                                <a:pt x="11333" y="9915"/>
                                <a:pt x="11260" y="9738"/>
                              </a:cubicBezTo>
                              <a:close/>
                              <a:moveTo>
                                <a:pt x="13850" y="10446"/>
                              </a:moveTo>
                              <a:cubicBezTo>
                                <a:pt x="13798" y="10534"/>
                                <a:pt x="13745" y="10623"/>
                                <a:pt x="13745" y="10623"/>
                              </a:cubicBezTo>
                              <a:cubicBezTo>
                                <a:pt x="13745" y="10623"/>
                                <a:pt x="13777" y="10711"/>
                                <a:pt x="13829" y="10711"/>
                              </a:cubicBezTo>
                              <a:cubicBezTo>
                                <a:pt x="13881" y="10711"/>
                                <a:pt x="13923" y="10623"/>
                                <a:pt x="13933" y="10534"/>
                              </a:cubicBezTo>
                              <a:cubicBezTo>
                                <a:pt x="13944" y="10357"/>
                                <a:pt x="13913" y="10357"/>
                                <a:pt x="13850" y="10446"/>
                              </a:cubicBezTo>
                              <a:close/>
                              <a:moveTo>
                                <a:pt x="10957" y="12482"/>
                              </a:moveTo>
                              <a:cubicBezTo>
                                <a:pt x="10936" y="12570"/>
                                <a:pt x="10946" y="12570"/>
                                <a:pt x="10967" y="12570"/>
                              </a:cubicBezTo>
                              <a:cubicBezTo>
                                <a:pt x="10988" y="12570"/>
                                <a:pt x="10998" y="12570"/>
                                <a:pt x="10988" y="12482"/>
                              </a:cubicBezTo>
                              <a:cubicBezTo>
                                <a:pt x="10988" y="12393"/>
                                <a:pt x="10978" y="12393"/>
                                <a:pt x="10957" y="12482"/>
                              </a:cubicBezTo>
                              <a:close/>
                              <a:moveTo>
                                <a:pt x="10957" y="12039"/>
                              </a:moveTo>
                              <a:cubicBezTo>
                                <a:pt x="10946" y="11951"/>
                                <a:pt x="10925" y="11862"/>
                                <a:pt x="10904" y="11862"/>
                              </a:cubicBezTo>
                              <a:cubicBezTo>
                                <a:pt x="10884" y="11862"/>
                                <a:pt x="10873" y="11951"/>
                                <a:pt x="10873" y="12039"/>
                              </a:cubicBezTo>
                              <a:cubicBezTo>
                                <a:pt x="10884" y="12128"/>
                                <a:pt x="10904" y="12216"/>
                                <a:pt x="10925" y="12216"/>
                              </a:cubicBezTo>
                              <a:cubicBezTo>
                                <a:pt x="10946" y="12216"/>
                                <a:pt x="10957" y="12128"/>
                                <a:pt x="10957" y="12039"/>
                              </a:cubicBezTo>
                              <a:close/>
                              <a:moveTo>
                                <a:pt x="20388" y="12393"/>
                              </a:moveTo>
                              <a:cubicBezTo>
                                <a:pt x="20430" y="12305"/>
                                <a:pt x="20420" y="12216"/>
                                <a:pt x="20326" y="12039"/>
                              </a:cubicBezTo>
                              <a:cubicBezTo>
                                <a:pt x="20263" y="11951"/>
                                <a:pt x="20211" y="11774"/>
                                <a:pt x="20200" y="11597"/>
                              </a:cubicBezTo>
                              <a:cubicBezTo>
                                <a:pt x="20190" y="11420"/>
                                <a:pt x="20117" y="11420"/>
                                <a:pt x="19950" y="11331"/>
                              </a:cubicBezTo>
                              <a:cubicBezTo>
                                <a:pt x="19814" y="11331"/>
                                <a:pt x="19678" y="11243"/>
                                <a:pt x="19647" y="11154"/>
                              </a:cubicBezTo>
                              <a:cubicBezTo>
                                <a:pt x="19615" y="11066"/>
                                <a:pt x="19595" y="11154"/>
                                <a:pt x="19605" y="11243"/>
                              </a:cubicBezTo>
                              <a:cubicBezTo>
                                <a:pt x="19615" y="11331"/>
                                <a:pt x="19657" y="11420"/>
                                <a:pt x="19709" y="11508"/>
                              </a:cubicBezTo>
                              <a:cubicBezTo>
                                <a:pt x="19939" y="11774"/>
                                <a:pt x="20263" y="12216"/>
                                <a:pt x="20284" y="12393"/>
                              </a:cubicBezTo>
                              <a:cubicBezTo>
                                <a:pt x="20294" y="12570"/>
                                <a:pt x="20326" y="12570"/>
                                <a:pt x="20388" y="12393"/>
                              </a:cubicBezTo>
                              <a:close/>
                              <a:moveTo>
                                <a:pt x="11980" y="10889"/>
                              </a:moveTo>
                              <a:cubicBezTo>
                                <a:pt x="12001" y="10889"/>
                                <a:pt x="12012" y="10800"/>
                                <a:pt x="12022" y="10711"/>
                              </a:cubicBezTo>
                              <a:cubicBezTo>
                                <a:pt x="12033" y="10623"/>
                                <a:pt x="12022" y="10534"/>
                                <a:pt x="12001" y="10534"/>
                              </a:cubicBezTo>
                              <a:cubicBezTo>
                                <a:pt x="11980" y="10534"/>
                                <a:pt x="11970" y="10623"/>
                                <a:pt x="11959" y="10711"/>
                              </a:cubicBezTo>
                              <a:cubicBezTo>
                                <a:pt x="11949" y="10800"/>
                                <a:pt x="11959" y="10889"/>
                                <a:pt x="11980" y="10889"/>
                              </a:cubicBezTo>
                              <a:close/>
                              <a:moveTo>
                                <a:pt x="13213" y="10623"/>
                              </a:moveTo>
                              <a:cubicBezTo>
                                <a:pt x="13213" y="10800"/>
                                <a:pt x="13213" y="10889"/>
                                <a:pt x="13223" y="10889"/>
                              </a:cubicBezTo>
                              <a:cubicBezTo>
                                <a:pt x="13234" y="10800"/>
                                <a:pt x="13234" y="10711"/>
                                <a:pt x="13223" y="10534"/>
                              </a:cubicBezTo>
                              <a:cubicBezTo>
                                <a:pt x="13223" y="10357"/>
                                <a:pt x="13213" y="10446"/>
                                <a:pt x="13213" y="10623"/>
                              </a:cubicBezTo>
                              <a:close/>
                              <a:moveTo>
                                <a:pt x="12722" y="10623"/>
                              </a:moveTo>
                              <a:cubicBezTo>
                                <a:pt x="12597" y="10711"/>
                                <a:pt x="12471" y="10889"/>
                                <a:pt x="12440" y="10889"/>
                              </a:cubicBezTo>
                              <a:cubicBezTo>
                                <a:pt x="12398" y="10889"/>
                                <a:pt x="12398" y="10889"/>
                                <a:pt x="12419" y="11066"/>
                              </a:cubicBezTo>
                              <a:cubicBezTo>
                                <a:pt x="12440" y="11154"/>
                                <a:pt x="12461" y="11154"/>
                                <a:pt x="12482" y="11154"/>
                              </a:cubicBezTo>
                              <a:cubicBezTo>
                                <a:pt x="12534" y="10977"/>
                                <a:pt x="13004" y="10711"/>
                                <a:pt x="13014" y="10800"/>
                              </a:cubicBezTo>
                              <a:cubicBezTo>
                                <a:pt x="13025" y="10889"/>
                                <a:pt x="13014" y="10977"/>
                                <a:pt x="12993" y="11066"/>
                              </a:cubicBezTo>
                              <a:cubicBezTo>
                                <a:pt x="12973" y="11154"/>
                                <a:pt x="12973" y="11243"/>
                                <a:pt x="13014" y="11243"/>
                              </a:cubicBezTo>
                              <a:cubicBezTo>
                                <a:pt x="13056" y="11243"/>
                                <a:pt x="13067" y="11154"/>
                                <a:pt x="13067" y="10977"/>
                              </a:cubicBezTo>
                              <a:cubicBezTo>
                                <a:pt x="13067" y="10446"/>
                                <a:pt x="12973" y="10357"/>
                                <a:pt x="12722" y="10623"/>
                              </a:cubicBezTo>
                              <a:close/>
                              <a:moveTo>
                                <a:pt x="12294" y="10889"/>
                              </a:moveTo>
                              <a:cubicBezTo>
                                <a:pt x="12043" y="11154"/>
                                <a:pt x="11865" y="11243"/>
                                <a:pt x="11886" y="11066"/>
                              </a:cubicBezTo>
                              <a:cubicBezTo>
                                <a:pt x="11897" y="10889"/>
                                <a:pt x="11709" y="10800"/>
                                <a:pt x="11625" y="10977"/>
                              </a:cubicBezTo>
                              <a:cubicBezTo>
                                <a:pt x="11573" y="11066"/>
                                <a:pt x="11562" y="11862"/>
                                <a:pt x="11615" y="11951"/>
                              </a:cubicBezTo>
                              <a:cubicBezTo>
                                <a:pt x="11656" y="12039"/>
                                <a:pt x="11886" y="11774"/>
                                <a:pt x="11918" y="11685"/>
                              </a:cubicBezTo>
                              <a:cubicBezTo>
                                <a:pt x="11928" y="11597"/>
                                <a:pt x="11980" y="11508"/>
                                <a:pt x="12043" y="11508"/>
                              </a:cubicBezTo>
                              <a:cubicBezTo>
                                <a:pt x="12095" y="11508"/>
                                <a:pt x="12179" y="11420"/>
                                <a:pt x="12221" y="11331"/>
                              </a:cubicBezTo>
                              <a:cubicBezTo>
                                <a:pt x="12262" y="11331"/>
                                <a:pt x="12315" y="11243"/>
                                <a:pt x="12346" y="11243"/>
                              </a:cubicBezTo>
                              <a:cubicBezTo>
                                <a:pt x="12367" y="11243"/>
                                <a:pt x="12388" y="11154"/>
                                <a:pt x="12388" y="11066"/>
                              </a:cubicBezTo>
                              <a:cubicBezTo>
                                <a:pt x="12388" y="10889"/>
                                <a:pt x="12356" y="10889"/>
                                <a:pt x="12294" y="10889"/>
                              </a:cubicBezTo>
                              <a:close/>
                              <a:moveTo>
                                <a:pt x="11782" y="10180"/>
                              </a:moveTo>
                              <a:cubicBezTo>
                                <a:pt x="11844" y="10269"/>
                                <a:pt x="11928" y="10092"/>
                                <a:pt x="11897" y="9915"/>
                              </a:cubicBezTo>
                              <a:cubicBezTo>
                                <a:pt x="11865" y="9738"/>
                                <a:pt x="11364" y="10003"/>
                                <a:pt x="11374" y="10180"/>
                              </a:cubicBezTo>
                              <a:cubicBezTo>
                                <a:pt x="11385" y="10357"/>
                                <a:pt x="11583" y="10357"/>
                                <a:pt x="11667" y="10180"/>
                              </a:cubicBezTo>
                              <a:cubicBezTo>
                                <a:pt x="11698" y="10180"/>
                                <a:pt x="11750" y="10180"/>
                                <a:pt x="11782" y="10180"/>
                              </a:cubicBezTo>
                              <a:close/>
                              <a:moveTo>
                                <a:pt x="11782" y="9207"/>
                              </a:moveTo>
                              <a:cubicBezTo>
                                <a:pt x="11761" y="9207"/>
                                <a:pt x="11709" y="9207"/>
                                <a:pt x="11688" y="9207"/>
                              </a:cubicBezTo>
                              <a:cubicBezTo>
                                <a:pt x="11656" y="9207"/>
                                <a:pt x="11677" y="9295"/>
                                <a:pt x="11730" y="9295"/>
                              </a:cubicBezTo>
                              <a:cubicBezTo>
                                <a:pt x="11782" y="9295"/>
                                <a:pt x="11803" y="9295"/>
                                <a:pt x="11782" y="9207"/>
                              </a:cubicBezTo>
                              <a:close/>
                              <a:moveTo>
                                <a:pt x="20514" y="19918"/>
                              </a:moveTo>
                              <a:cubicBezTo>
                                <a:pt x="20524" y="20007"/>
                                <a:pt x="20535" y="20095"/>
                                <a:pt x="20556" y="20095"/>
                              </a:cubicBezTo>
                              <a:cubicBezTo>
                                <a:pt x="20576" y="20095"/>
                                <a:pt x="20587" y="20184"/>
                                <a:pt x="20587" y="20184"/>
                              </a:cubicBezTo>
                              <a:cubicBezTo>
                                <a:pt x="20587" y="20184"/>
                                <a:pt x="20618" y="20449"/>
                                <a:pt x="20650" y="20538"/>
                              </a:cubicBezTo>
                              <a:cubicBezTo>
                                <a:pt x="20712" y="20803"/>
                                <a:pt x="20702" y="20803"/>
                                <a:pt x="20420" y="20892"/>
                              </a:cubicBezTo>
                              <a:cubicBezTo>
                                <a:pt x="20211" y="20980"/>
                                <a:pt x="20159" y="20980"/>
                                <a:pt x="20232" y="21069"/>
                              </a:cubicBezTo>
                              <a:cubicBezTo>
                                <a:pt x="20294" y="21157"/>
                                <a:pt x="20357" y="21157"/>
                                <a:pt x="20367" y="21069"/>
                              </a:cubicBezTo>
                              <a:cubicBezTo>
                                <a:pt x="20378" y="21069"/>
                                <a:pt x="20493" y="20980"/>
                                <a:pt x="20608" y="20980"/>
                              </a:cubicBezTo>
                              <a:cubicBezTo>
                                <a:pt x="20806" y="20980"/>
                                <a:pt x="20879" y="20803"/>
                                <a:pt x="20785" y="20538"/>
                              </a:cubicBezTo>
                              <a:cubicBezTo>
                                <a:pt x="20733" y="20361"/>
                                <a:pt x="20733" y="20095"/>
                                <a:pt x="20796" y="20095"/>
                              </a:cubicBezTo>
                              <a:cubicBezTo>
                                <a:pt x="20848" y="20095"/>
                                <a:pt x="20848" y="20095"/>
                                <a:pt x="20785" y="19918"/>
                              </a:cubicBezTo>
                              <a:cubicBezTo>
                                <a:pt x="20691" y="19741"/>
                                <a:pt x="20503" y="19741"/>
                                <a:pt x="20514" y="19918"/>
                              </a:cubicBezTo>
                              <a:close/>
                              <a:moveTo>
                                <a:pt x="20806" y="18059"/>
                              </a:moveTo>
                              <a:cubicBezTo>
                                <a:pt x="20785" y="18059"/>
                                <a:pt x="20744" y="18059"/>
                                <a:pt x="20723" y="18059"/>
                              </a:cubicBezTo>
                              <a:cubicBezTo>
                                <a:pt x="20702" y="18059"/>
                                <a:pt x="20723" y="18148"/>
                                <a:pt x="20764" y="18148"/>
                              </a:cubicBezTo>
                              <a:cubicBezTo>
                                <a:pt x="20817" y="18148"/>
                                <a:pt x="20827" y="18059"/>
                                <a:pt x="20806" y="18059"/>
                              </a:cubicBezTo>
                              <a:close/>
                              <a:moveTo>
                                <a:pt x="20409" y="17262"/>
                              </a:moveTo>
                              <a:cubicBezTo>
                                <a:pt x="20430" y="17528"/>
                                <a:pt x="20493" y="17351"/>
                                <a:pt x="20493" y="17085"/>
                              </a:cubicBezTo>
                              <a:cubicBezTo>
                                <a:pt x="20493" y="16820"/>
                                <a:pt x="20430" y="16731"/>
                                <a:pt x="20347" y="16908"/>
                              </a:cubicBezTo>
                              <a:cubicBezTo>
                                <a:pt x="20284" y="17085"/>
                                <a:pt x="20263" y="17174"/>
                                <a:pt x="20273" y="17351"/>
                              </a:cubicBezTo>
                              <a:cubicBezTo>
                                <a:pt x="20284" y="17616"/>
                                <a:pt x="20294" y="17616"/>
                                <a:pt x="20347" y="17262"/>
                              </a:cubicBezTo>
                              <a:cubicBezTo>
                                <a:pt x="20378" y="17174"/>
                                <a:pt x="20399" y="17174"/>
                                <a:pt x="20409" y="17262"/>
                              </a:cubicBezTo>
                              <a:close/>
                              <a:moveTo>
                                <a:pt x="20200" y="19387"/>
                              </a:moveTo>
                              <a:cubicBezTo>
                                <a:pt x="20190" y="19298"/>
                                <a:pt x="20159" y="19298"/>
                                <a:pt x="20138" y="19387"/>
                              </a:cubicBezTo>
                              <a:cubicBezTo>
                                <a:pt x="20117" y="19387"/>
                                <a:pt x="20127" y="19475"/>
                                <a:pt x="20159" y="19475"/>
                              </a:cubicBezTo>
                              <a:cubicBezTo>
                                <a:pt x="20190" y="19475"/>
                                <a:pt x="20211" y="19475"/>
                                <a:pt x="20200" y="19387"/>
                              </a:cubicBezTo>
                              <a:close/>
                              <a:moveTo>
                                <a:pt x="20493" y="17971"/>
                              </a:moveTo>
                              <a:cubicBezTo>
                                <a:pt x="20514" y="17971"/>
                                <a:pt x="20524" y="17971"/>
                                <a:pt x="20524" y="17882"/>
                              </a:cubicBezTo>
                              <a:cubicBezTo>
                                <a:pt x="20524" y="17882"/>
                                <a:pt x="20514" y="17793"/>
                                <a:pt x="20493" y="17705"/>
                              </a:cubicBezTo>
                              <a:cubicBezTo>
                                <a:pt x="20472" y="17616"/>
                                <a:pt x="20462" y="17705"/>
                                <a:pt x="20462" y="17793"/>
                              </a:cubicBezTo>
                              <a:cubicBezTo>
                                <a:pt x="20462" y="17882"/>
                                <a:pt x="20482" y="17971"/>
                                <a:pt x="20493" y="17971"/>
                              </a:cubicBezTo>
                              <a:close/>
                              <a:moveTo>
                                <a:pt x="20148" y="20272"/>
                              </a:moveTo>
                              <a:lnTo>
                                <a:pt x="20148" y="20272"/>
                              </a:lnTo>
                              <a:cubicBezTo>
                                <a:pt x="20127" y="20361"/>
                                <a:pt x="20138" y="20361"/>
                                <a:pt x="20159" y="20361"/>
                              </a:cubicBezTo>
                              <a:cubicBezTo>
                                <a:pt x="20179" y="20361"/>
                                <a:pt x="20190" y="20361"/>
                                <a:pt x="20179" y="20272"/>
                              </a:cubicBezTo>
                              <a:cubicBezTo>
                                <a:pt x="20179" y="20184"/>
                                <a:pt x="20159" y="20184"/>
                                <a:pt x="20148" y="20272"/>
                              </a:cubicBezTo>
                              <a:close/>
                              <a:moveTo>
                                <a:pt x="20879" y="20095"/>
                              </a:moveTo>
                              <a:cubicBezTo>
                                <a:pt x="20858" y="20184"/>
                                <a:pt x="20869" y="20184"/>
                                <a:pt x="20890" y="20184"/>
                              </a:cubicBezTo>
                              <a:cubicBezTo>
                                <a:pt x="20911" y="20184"/>
                                <a:pt x="20921" y="20184"/>
                                <a:pt x="20911" y="20095"/>
                              </a:cubicBezTo>
                              <a:cubicBezTo>
                                <a:pt x="20911" y="20095"/>
                                <a:pt x="20890" y="20007"/>
                                <a:pt x="20879" y="20095"/>
                              </a:cubicBezTo>
                              <a:close/>
                              <a:moveTo>
                                <a:pt x="21496" y="20892"/>
                              </a:moveTo>
                              <a:cubicBezTo>
                                <a:pt x="21485" y="20892"/>
                                <a:pt x="21475" y="20980"/>
                                <a:pt x="21475" y="21069"/>
                              </a:cubicBezTo>
                              <a:cubicBezTo>
                                <a:pt x="21475" y="21157"/>
                                <a:pt x="21485" y="21246"/>
                                <a:pt x="21496" y="21246"/>
                              </a:cubicBezTo>
                              <a:cubicBezTo>
                                <a:pt x="21506" y="21246"/>
                                <a:pt x="21516" y="21157"/>
                                <a:pt x="21516" y="21069"/>
                              </a:cubicBezTo>
                              <a:cubicBezTo>
                                <a:pt x="21516" y="20980"/>
                                <a:pt x="21506" y="20892"/>
                                <a:pt x="21496" y="20892"/>
                              </a:cubicBezTo>
                              <a:close/>
                              <a:moveTo>
                                <a:pt x="21579" y="19741"/>
                              </a:moveTo>
                              <a:cubicBezTo>
                                <a:pt x="21569" y="19652"/>
                                <a:pt x="21516" y="19564"/>
                                <a:pt x="21475" y="19475"/>
                              </a:cubicBezTo>
                              <a:cubicBezTo>
                                <a:pt x="21422" y="19387"/>
                                <a:pt x="21297" y="19298"/>
                                <a:pt x="21193" y="19210"/>
                              </a:cubicBezTo>
                              <a:cubicBezTo>
                                <a:pt x="21067" y="19121"/>
                                <a:pt x="20994" y="19033"/>
                                <a:pt x="20973" y="19210"/>
                              </a:cubicBezTo>
                              <a:cubicBezTo>
                                <a:pt x="20952" y="19298"/>
                                <a:pt x="20994" y="19387"/>
                                <a:pt x="21130" y="19475"/>
                              </a:cubicBezTo>
                              <a:cubicBezTo>
                                <a:pt x="21234" y="19564"/>
                                <a:pt x="21370" y="19652"/>
                                <a:pt x="21433" y="19741"/>
                              </a:cubicBezTo>
                              <a:cubicBezTo>
                                <a:pt x="21590" y="19918"/>
                                <a:pt x="21600" y="19918"/>
                                <a:pt x="21579" y="19741"/>
                              </a:cubicBezTo>
                              <a:close/>
                              <a:moveTo>
                                <a:pt x="20973" y="17351"/>
                              </a:moveTo>
                              <a:cubicBezTo>
                                <a:pt x="20942" y="17085"/>
                                <a:pt x="20629" y="16997"/>
                                <a:pt x="20629" y="17174"/>
                              </a:cubicBezTo>
                              <a:cubicBezTo>
                                <a:pt x="20629" y="17262"/>
                                <a:pt x="20702" y="17351"/>
                                <a:pt x="20785" y="17351"/>
                              </a:cubicBezTo>
                              <a:cubicBezTo>
                                <a:pt x="20869" y="17351"/>
                                <a:pt x="20952" y="17439"/>
                                <a:pt x="20963" y="17439"/>
                              </a:cubicBezTo>
                              <a:cubicBezTo>
                                <a:pt x="20984" y="17528"/>
                                <a:pt x="20984" y="17439"/>
                                <a:pt x="20973" y="17351"/>
                              </a:cubicBezTo>
                              <a:close/>
                              <a:moveTo>
                                <a:pt x="19887" y="12659"/>
                              </a:moveTo>
                              <a:cubicBezTo>
                                <a:pt x="19866" y="12748"/>
                                <a:pt x="19877" y="12748"/>
                                <a:pt x="19897" y="12748"/>
                              </a:cubicBezTo>
                              <a:cubicBezTo>
                                <a:pt x="19918" y="12748"/>
                                <a:pt x="19929" y="12748"/>
                                <a:pt x="19918" y="12659"/>
                              </a:cubicBezTo>
                              <a:cubicBezTo>
                                <a:pt x="19918" y="12570"/>
                                <a:pt x="19908" y="12570"/>
                                <a:pt x="19887" y="12659"/>
                              </a:cubicBezTo>
                              <a:close/>
                              <a:moveTo>
                                <a:pt x="19344" y="10269"/>
                              </a:moveTo>
                              <a:cubicBezTo>
                                <a:pt x="19323" y="10357"/>
                                <a:pt x="19333" y="10357"/>
                                <a:pt x="19354" y="10357"/>
                              </a:cubicBezTo>
                              <a:cubicBezTo>
                                <a:pt x="19375" y="10357"/>
                                <a:pt x="19386" y="10357"/>
                                <a:pt x="19375" y="10269"/>
                              </a:cubicBezTo>
                              <a:cubicBezTo>
                                <a:pt x="19375" y="10180"/>
                                <a:pt x="19354" y="10180"/>
                                <a:pt x="19344" y="10269"/>
                              </a:cubicBezTo>
                              <a:close/>
                              <a:moveTo>
                                <a:pt x="19302" y="12836"/>
                              </a:moveTo>
                              <a:cubicBezTo>
                                <a:pt x="19292" y="12925"/>
                                <a:pt x="19302" y="12925"/>
                                <a:pt x="19323" y="12925"/>
                              </a:cubicBezTo>
                              <a:cubicBezTo>
                                <a:pt x="19354" y="12925"/>
                                <a:pt x="19365" y="12925"/>
                                <a:pt x="19344" y="12836"/>
                              </a:cubicBezTo>
                              <a:cubicBezTo>
                                <a:pt x="19333" y="12748"/>
                                <a:pt x="19313" y="12748"/>
                                <a:pt x="19302" y="12836"/>
                              </a:cubicBezTo>
                              <a:close/>
                              <a:moveTo>
                                <a:pt x="19250" y="14430"/>
                              </a:moveTo>
                              <a:cubicBezTo>
                                <a:pt x="19271" y="14430"/>
                                <a:pt x="19281" y="14607"/>
                                <a:pt x="19281" y="14695"/>
                              </a:cubicBezTo>
                              <a:cubicBezTo>
                                <a:pt x="19281" y="14961"/>
                                <a:pt x="19323" y="14784"/>
                                <a:pt x="19333" y="14518"/>
                              </a:cubicBezTo>
                              <a:cubicBezTo>
                                <a:pt x="19333" y="14430"/>
                                <a:pt x="19323" y="14341"/>
                                <a:pt x="19271" y="14341"/>
                              </a:cubicBezTo>
                              <a:cubicBezTo>
                                <a:pt x="19250" y="14341"/>
                                <a:pt x="19229" y="14341"/>
                                <a:pt x="19250" y="14430"/>
                              </a:cubicBezTo>
                              <a:close/>
                              <a:moveTo>
                                <a:pt x="20012" y="15846"/>
                              </a:moveTo>
                              <a:cubicBezTo>
                                <a:pt x="19991" y="15934"/>
                                <a:pt x="20002" y="15934"/>
                                <a:pt x="20023" y="15934"/>
                              </a:cubicBezTo>
                              <a:cubicBezTo>
                                <a:pt x="20044" y="15934"/>
                                <a:pt x="20054" y="15934"/>
                                <a:pt x="20044" y="15846"/>
                              </a:cubicBezTo>
                              <a:cubicBezTo>
                                <a:pt x="20044" y="15846"/>
                                <a:pt x="20023" y="15846"/>
                                <a:pt x="20012" y="15846"/>
                              </a:cubicBezTo>
                              <a:close/>
                              <a:moveTo>
                                <a:pt x="19636" y="12836"/>
                              </a:moveTo>
                              <a:cubicBezTo>
                                <a:pt x="19615" y="12925"/>
                                <a:pt x="19626" y="12925"/>
                                <a:pt x="19647" y="12925"/>
                              </a:cubicBezTo>
                              <a:cubicBezTo>
                                <a:pt x="19668" y="12925"/>
                                <a:pt x="19678" y="12925"/>
                                <a:pt x="19668" y="12836"/>
                              </a:cubicBezTo>
                              <a:cubicBezTo>
                                <a:pt x="19668" y="12748"/>
                                <a:pt x="19647" y="12748"/>
                                <a:pt x="19636" y="12836"/>
                              </a:cubicBezTo>
                              <a:close/>
                              <a:moveTo>
                                <a:pt x="19166" y="11862"/>
                              </a:moveTo>
                              <a:cubicBezTo>
                                <a:pt x="19145" y="12039"/>
                                <a:pt x="19156" y="12039"/>
                                <a:pt x="19187" y="12039"/>
                              </a:cubicBezTo>
                              <a:cubicBezTo>
                                <a:pt x="19219" y="12039"/>
                                <a:pt x="19229" y="11951"/>
                                <a:pt x="19208" y="11862"/>
                              </a:cubicBezTo>
                              <a:cubicBezTo>
                                <a:pt x="19187" y="11685"/>
                                <a:pt x="19177" y="11685"/>
                                <a:pt x="19166" y="11862"/>
                              </a:cubicBezTo>
                              <a:close/>
                              <a:moveTo>
                                <a:pt x="19427" y="16377"/>
                              </a:moveTo>
                              <a:cubicBezTo>
                                <a:pt x="19803" y="16643"/>
                                <a:pt x="20106" y="16997"/>
                                <a:pt x="20148" y="17174"/>
                              </a:cubicBezTo>
                              <a:cubicBezTo>
                                <a:pt x="20179" y="17351"/>
                                <a:pt x="20242" y="17174"/>
                                <a:pt x="20274" y="16908"/>
                              </a:cubicBezTo>
                              <a:cubicBezTo>
                                <a:pt x="20294" y="16731"/>
                                <a:pt x="20284" y="16643"/>
                                <a:pt x="20200" y="16643"/>
                              </a:cubicBezTo>
                              <a:cubicBezTo>
                                <a:pt x="20148" y="16643"/>
                                <a:pt x="20054" y="16554"/>
                                <a:pt x="20002" y="16377"/>
                              </a:cubicBezTo>
                              <a:cubicBezTo>
                                <a:pt x="19950" y="16200"/>
                                <a:pt x="19783" y="16111"/>
                                <a:pt x="19636" y="16023"/>
                              </a:cubicBezTo>
                              <a:cubicBezTo>
                                <a:pt x="19490" y="15934"/>
                                <a:pt x="19323" y="15934"/>
                                <a:pt x="19260" y="15846"/>
                              </a:cubicBezTo>
                              <a:cubicBezTo>
                                <a:pt x="19156" y="15757"/>
                                <a:pt x="19156" y="15757"/>
                                <a:pt x="19208" y="16023"/>
                              </a:cubicBezTo>
                              <a:cubicBezTo>
                                <a:pt x="19250" y="16200"/>
                                <a:pt x="19344" y="16289"/>
                                <a:pt x="19427" y="16377"/>
                              </a:cubicBezTo>
                              <a:close/>
                              <a:moveTo>
                                <a:pt x="19250" y="14961"/>
                              </a:moveTo>
                              <a:cubicBezTo>
                                <a:pt x="19260" y="14784"/>
                                <a:pt x="19219" y="14784"/>
                                <a:pt x="19177" y="14961"/>
                              </a:cubicBezTo>
                              <a:lnTo>
                                <a:pt x="19177" y="14961"/>
                              </a:lnTo>
                              <a:cubicBezTo>
                                <a:pt x="19156" y="15138"/>
                                <a:pt x="19156" y="15138"/>
                                <a:pt x="19187" y="15138"/>
                              </a:cubicBezTo>
                              <a:cubicBezTo>
                                <a:pt x="19219" y="15138"/>
                                <a:pt x="19250" y="15049"/>
                                <a:pt x="19250" y="14961"/>
                              </a:cubicBezTo>
                              <a:close/>
                              <a:moveTo>
                                <a:pt x="19208" y="13810"/>
                              </a:moveTo>
                              <a:cubicBezTo>
                                <a:pt x="19187" y="13810"/>
                                <a:pt x="19208" y="13898"/>
                                <a:pt x="19239" y="13898"/>
                              </a:cubicBezTo>
                              <a:cubicBezTo>
                                <a:pt x="19281" y="13898"/>
                                <a:pt x="19292" y="13898"/>
                                <a:pt x="19271" y="13810"/>
                              </a:cubicBezTo>
                              <a:cubicBezTo>
                                <a:pt x="19260" y="13810"/>
                                <a:pt x="19229" y="13810"/>
                                <a:pt x="19208" y="13810"/>
                              </a:cubicBezTo>
                              <a:close/>
                              <a:moveTo>
                                <a:pt x="20326" y="18148"/>
                              </a:moveTo>
                              <a:cubicBezTo>
                                <a:pt x="20409" y="18148"/>
                                <a:pt x="20409" y="18059"/>
                                <a:pt x="20305" y="17882"/>
                              </a:cubicBezTo>
                              <a:cubicBezTo>
                                <a:pt x="20253" y="17793"/>
                                <a:pt x="20232" y="17793"/>
                                <a:pt x="20242" y="17970"/>
                              </a:cubicBezTo>
                              <a:cubicBezTo>
                                <a:pt x="20242" y="18059"/>
                                <a:pt x="20284" y="18148"/>
                                <a:pt x="20326" y="18148"/>
                              </a:cubicBezTo>
                              <a:close/>
                              <a:moveTo>
                                <a:pt x="20033" y="18767"/>
                              </a:moveTo>
                              <a:cubicBezTo>
                                <a:pt x="19981" y="18679"/>
                                <a:pt x="19950" y="18590"/>
                                <a:pt x="19950" y="18413"/>
                              </a:cubicBezTo>
                              <a:cubicBezTo>
                                <a:pt x="19950" y="18236"/>
                                <a:pt x="19960" y="18148"/>
                                <a:pt x="20012" y="18236"/>
                              </a:cubicBezTo>
                              <a:cubicBezTo>
                                <a:pt x="20054" y="18325"/>
                                <a:pt x="20085" y="18236"/>
                                <a:pt x="20096" y="18148"/>
                              </a:cubicBezTo>
                              <a:cubicBezTo>
                                <a:pt x="20106" y="18059"/>
                                <a:pt x="20096" y="17971"/>
                                <a:pt x="20085" y="17971"/>
                              </a:cubicBezTo>
                              <a:cubicBezTo>
                                <a:pt x="20075" y="17971"/>
                                <a:pt x="20023" y="17971"/>
                                <a:pt x="19971" y="17882"/>
                              </a:cubicBezTo>
                              <a:cubicBezTo>
                                <a:pt x="19887" y="17793"/>
                                <a:pt x="19636" y="17616"/>
                                <a:pt x="19521" y="17528"/>
                              </a:cubicBezTo>
                              <a:cubicBezTo>
                                <a:pt x="19480" y="17528"/>
                                <a:pt x="19313" y="17174"/>
                                <a:pt x="19010" y="16643"/>
                              </a:cubicBezTo>
                              <a:cubicBezTo>
                                <a:pt x="18926" y="16466"/>
                                <a:pt x="18926" y="16466"/>
                                <a:pt x="19083" y="16466"/>
                              </a:cubicBezTo>
                              <a:lnTo>
                                <a:pt x="19239" y="16466"/>
                              </a:lnTo>
                              <a:lnTo>
                                <a:pt x="19135" y="16023"/>
                              </a:lnTo>
                              <a:cubicBezTo>
                                <a:pt x="19020" y="15580"/>
                                <a:pt x="19010" y="15580"/>
                                <a:pt x="19020" y="15757"/>
                              </a:cubicBezTo>
                              <a:cubicBezTo>
                                <a:pt x="19031" y="15846"/>
                                <a:pt x="18999" y="15934"/>
                                <a:pt x="18937" y="15934"/>
                              </a:cubicBezTo>
                              <a:cubicBezTo>
                                <a:pt x="18874" y="15934"/>
                                <a:pt x="18853" y="15846"/>
                                <a:pt x="18863" y="15757"/>
                              </a:cubicBezTo>
                              <a:cubicBezTo>
                                <a:pt x="18874" y="15669"/>
                                <a:pt x="18853" y="15492"/>
                                <a:pt x="18832" y="15492"/>
                              </a:cubicBezTo>
                              <a:cubicBezTo>
                                <a:pt x="18811" y="15403"/>
                                <a:pt x="18790" y="15315"/>
                                <a:pt x="18790" y="15226"/>
                              </a:cubicBezTo>
                              <a:cubicBezTo>
                                <a:pt x="18790" y="15138"/>
                                <a:pt x="18811" y="15138"/>
                                <a:pt x="18843" y="15138"/>
                              </a:cubicBezTo>
                              <a:cubicBezTo>
                                <a:pt x="18905" y="15315"/>
                                <a:pt x="18905" y="15315"/>
                                <a:pt x="19020" y="15226"/>
                              </a:cubicBezTo>
                              <a:cubicBezTo>
                                <a:pt x="19093" y="15226"/>
                                <a:pt x="19104" y="15138"/>
                                <a:pt x="19072" y="14961"/>
                              </a:cubicBezTo>
                              <a:cubicBezTo>
                                <a:pt x="19020" y="14607"/>
                                <a:pt x="19031" y="14341"/>
                                <a:pt x="19083" y="14430"/>
                              </a:cubicBezTo>
                              <a:cubicBezTo>
                                <a:pt x="19114" y="14518"/>
                                <a:pt x="19125" y="14518"/>
                                <a:pt x="19093" y="14341"/>
                              </a:cubicBezTo>
                              <a:cubicBezTo>
                                <a:pt x="19072" y="14252"/>
                                <a:pt x="19041" y="14164"/>
                                <a:pt x="19010" y="14164"/>
                              </a:cubicBezTo>
                              <a:cubicBezTo>
                                <a:pt x="18957" y="14164"/>
                                <a:pt x="18957" y="14164"/>
                                <a:pt x="18989" y="14341"/>
                              </a:cubicBezTo>
                              <a:cubicBezTo>
                                <a:pt x="19020" y="14430"/>
                                <a:pt x="19020" y="14518"/>
                                <a:pt x="18978" y="14518"/>
                              </a:cubicBezTo>
                              <a:cubicBezTo>
                                <a:pt x="18947" y="14518"/>
                                <a:pt x="18926" y="14430"/>
                                <a:pt x="18916" y="14252"/>
                              </a:cubicBezTo>
                              <a:cubicBezTo>
                                <a:pt x="18905" y="14075"/>
                                <a:pt x="18884" y="13987"/>
                                <a:pt x="18863" y="13987"/>
                              </a:cubicBezTo>
                              <a:cubicBezTo>
                                <a:pt x="18811" y="13987"/>
                                <a:pt x="18707" y="13633"/>
                                <a:pt x="18707" y="13456"/>
                              </a:cubicBezTo>
                              <a:cubicBezTo>
                                <a:pt x="18707" y="13367"/>
                                <a:pt x="18675" y="13367"/>
                                <a:pt x="18644" y="13367"/>
                              </a:cubicBezTo>
                              <a:cubicBezTo>
                                <a:pt x="18613" y="13367"/>
                                <a:pt x="18561" y="13279"/>
                                <a:pt x="18540" y="13102"/>
                              </a:cubicBezTo>
                              <a:cubicBezTo>
                                <a:pt x="18498" y="12836"/>
                                <a:pt x="18508" y="12836"/>
                                <a:pt x="18561" y="12748"/>
                              </a:cubicBezTo>
                              <a:cubicBezTo>
                                <a:pt x="18623" y="12659"/>
                                <a:pt x="18749" y="12925"/>
                                <a:pt x="18822" y="13279"/>
                              </a:cubicBezTo>
                              <a:cubicBezTo>
                                <a:pt x="18843" y="13367"/>
                                <a:pt x="18916" y="13544"/>
                                <a:pt x="18968" y="13544"/>
                              </a:cubicBezTo>
                              <a:cubicBezTo>
                                <a:pt x="19020" y="13544"/>
                                <a:pt x="19062" y="13544"/>
                                <a:pt x="19051" y="13544"/>
                              </a:cubicBezTo>
                              <a:cubicBezTo>
                                <a:pt x="19010" y="13367"/>
                                <a:pt x="19031" y="13190"/>
                                <a:pt x="19083" y="13190"/>
                              </a:cubicBezTo>
                              <a:cubicBezTo>
                                <a:pt x="19114" y="13190"/>
                                <a:pt x="19145" y="13102"/>
                                <a:pt x="19156" y="13013"/>
                              </a:cubicBezTo>
                              <a:cubicBezTo>
                                <a:pt x="19166" y="12836"/>
                                <a:pt x="19125" y="12748"/>
                                <a:pt x="19051" y="12836"/>
                              </a:cubicBezTo>
                              <a:cubicBezTo>
                                <a:pt x="18989" y="12925"/>
                                <a:pt x="18916" y="12570"/>
                                <a:pt x="18916" y="12216"/>
                              </a:cubicBezTo>
                              <a:cubicBezTo>
                                <a:pt x="18916" y="11951"/>
                                <a:pt x="18937" y="11951"/>
                                <a:pt x="19051" y="11951"/>
                              </a:cubicBezTo>
                              <a:cubicBezTo>
                                <a:pt x="19104" y="11951"/>
                                <a:pt x="19135" y="11951"/>
                                <a:pt x="19125" y="11862"/>
                              </a:cubicBezTo>
                              <a:cubicBezTo>
                                <a:pt x="19104" y="11685"/>
                                <a:pt x="19093" y="11685"/>
                                <a:pt x="19020" y="11685"/>
                              </a:cubicBezTo>
                              <a:cubicBezTo>
                                <a:pt x="18989" y="11685"/>
                                <a:pt x="18978" y="11597"/>
                                <a:pt x="18978" y="11420"/>
                              </a:cubicBezTo>
                              <a:cubicBezTo>
                                <a:pt x="18989" y="11243"/>
                                <a:pt x="18957" y="11154"/>
                                <a:pt x="18874" y="11066"/>
                              </a:cubicBezTo>
                              <a:lnTo>
                                <a:pt x="18759" y="10977"/>
                              </a:lnTo>
                              <a:lnTo>
                                <a:pt x="18884" y="10800"/>
                              </a:lnTo>
                              <a:lnTo>
                                <a:pt x="19010" y="10623"/>
                              </a:lnTo>
                              <a:lnTo>
                                <a:pt x="18863" y="10534"/>
                              </a:lnTo>
                              <a:cubicBezTo>
                                <a:pt x="18602" y="10357"/>
                                <a:pt x="18519" y="10180"/>
                                <a:pt x="18498" y="10003"/>
                              </a:cubicBezTo>
                              <a:cubicBezTo>
                                <a:pt x="18487" y="9915"/>
                                <a:pt x="18477" y="9738"/>
                                <a:pt x="18477" y="9649"/>
                              </a:cubicBezTo>
                              <a:cubicBezTo>
                                <a:pt x="18477" y="9472"/>
                                <a:pt x="18634" y="9561"/>
                                <a:pt x="18644" y="9738"/>
                              </a:cubicBezTo>
                              <a:cubicBezTo>
                                <a:pt x="18655" y="9826"/>
                                <a:pt x="18675" y="9915"/>
                                <a:pt x="18686" y="9915"/>
                              </a:cubicBezTo>
                              <a:cubicBezTo>
                                <a:pt x="18717" y="9915"/>
                                <a:pt x="18717" y="9915"/>
                                <a:pt x="18696" y="9738"/>
                              </a:cubicBezTo>
                              <a:cubicBezTo>
                                <a:pt x="18665" y="9561"/>
                                <a:pt x="18686" y="9118"/>
                                <a:pt x="18717" y="9295"/>
                              </a:cubicBezTo>
                              <a:cubicBezTo>
                                <a:pt x="18728" y="9295"/>
                                <a:pt x="18759" y="9295"/>
                                <a:pt x="18769" y="9207"/>
                              </a:cubicBezTo>
                              <a:cubicBezTo>
                                <a:pt x="18843" y="8852"/>
                                <a:pt x="18989" y="8941"/>
                                <a:pt x="19062" y="9295"/>
                              </a:cubicBezTo>
                              <a:cubicBezTo>
                                <a:pt x="19125" y="9561"/>
                                <a:pt x="19145" y="9561"/>
                                <a:pt x="19166" y="9384"/>
                              </a:cubicBezTo>
                              <a:cubicBezTo>
                                <a:pt x="19177" y="9295"/>
                                <a:pt x="19219" y="9207"/>
                                <a:pt x="19250" y="9295"/>
                              </a:cubicBezTo>
                              <a:cubicBezTo>
                                <a:pt x="19281" y="9384"/>
                                <a:pt x="19313" y="9295"/>
                                <a:pt x="19313" y="9207"/>
                              </a:cubicBezTo>
                              <a:cubicBezTo>
                                <a:pt x="19313" y="9118"/>
                                <a:pt x="19365" y="9207"/>
                                <a:pt x="19407" y="9384"/>
                              </a:cubicBezTo>
                              <a:cubicBezTo>
                                <a:pt x="19480" y="9649"/>
                                <a:pt x="19501" y="9649"/>
                                <a:pt x="19501" y="9472"/>
                              </a:cubicBezTo>
                              <a:cubicBezTo>
                                <a:pt x="19501" y="9295"/>
                                <a:pt x="19490" y="9207"/>
                                <a:pt x="19469" y="9207"/>
                              </a:cubicBezTo>
                              <a:cubicBezTo>
                                <a:pt x="19448" y="9207"/>
                                <a:pt x="19438" y="9118"/>
                                <a:pt x="19438" y="9030"/>
                              </a:cubicBezTo>
                              <a:cubicBezTo>
                                <a:pt x="19438" y="8941"/>
                                <a:pt x="19469" y="8852"/>
                                <a:pt x="19521" y="8941"/>
                              </a:cubicBezTo>
                              <a:cubicBezTo>
                                <a:pt x="19856" y="9295"/>
                                <a:pt x="19918" y="9472"/>
                                <a:pt x="20002" y="9826"/>
                              </a:cubicBezTo>
                              <a:cubicBezTo>
                                <a:pt x="20106" y="10269"/>
                                <a:pt x="20180" y="10446"/>
                                <a:pt x="20106" y="10003"/>
                              </a:cubicBezTo>
                              <a:cubicBezTo>
                                <a:pt x="20033" y="9561"/>
                                <a:pt x="20054" y="9384"/>
                                <a:pt x="20159" y="9561"/>
                              </a:cubicBezTo>
                              <a:cubicBezTo>
                                <a:pt x="20326" y="9738"/>
                                <a:pt x="20576" y="9826"/>
                                <a:pt x="20566" y="9649"/>
                              </a:cubicBezTo>
                              <a:cubicBezTo>
                                <a:pt x="20556" y="9561"/>
                                <a:pt x="20535" y="9384"/>
                                <a:pt x="20503" y="9295"/>
                              </a:cubicBezTo>
                              <a:cubicBezTo>
                                <a:pt x="20472" y="9207"/>
                                <a:pt x="20462" y="9030"/>
                                <a:pt x="20462" y="8941"/>
                              </a:cubicBezTo>
                              <a:cubicBezTo>
                                <a:pt x="20472" y="8852"/>
                                <a:pt x="20441" y="8764"/>
                                <a:pt x="20409" y="8675"/>
                              </a:cubicBezTo>
                              <a:cubicBezTo>
                                <a:pt x="20284" y="8498"/>
                                <a:pt x="19929" y="8056"/>
                                <a:pt x="19887" y="8056"/>
                              </a:cubicBezTo>
                              <a:cubicBezTo>
                                <a:pt x="19772" y="8056"/>
                                <a:pt x="19615" y="7790"/>
                                <a:pt x="19605" y="7613"/>
                              </a:cubicBezTo>
                              <a:cubicBezTo>
                                <a:pt x="19595" y="7525"/>
                                <a:pt x="19636" y="7436"/>
                                <a:pt x="19720" y="7525"/>
                              </a:cubicBezTo>
                              <a:cubicBezTo>
                                <a:pt x="19793" y="7613"/>
                                <a:pt x="19856" y="7525"/>
                                <a:pt x="19866" y="7436"/>
                              </a:cubicBezTo>
                              <a:cubicBezTo>
                                <a:pt x="19877" y="7259"/>
                                <a:pt x="19511" y="6993"/>
                                <a:pt x="19010" y="6816"/>
                              </a:cubicBezTo>
                              <a:cubicBezTo>
                                <a:pt x="18947" y="6816"/>
                                <a:pt x="18884" y="6728"/>
                                <a:pt x="18874" y="6639"/>
                              </a:cubicBezTo>
                              <a:cubicBezTo>
                                <a:pt x="18853" y="6462"/>
                                <a:pt x="18634" y="6462"/>
                                <a:pt x="18456" y="6728"/>
                              </a:cubicBezTo>
                              <a:cubicBezTo>
                                <a:pt x="18331" y="6905"/>
                                <a:pt x="18279" y="6905"/>
                                <a:pt x="18258" y="6728"/>
                              </a:cubicBezTo>
                              <a:cubicBezTo>
                                <a:pt x="18226" y="6551"/>
                                <a:pt x="18216" y="6551"/>
                                <a:pt x="18216" y="6728"/>
                              </a:cubicBezTo>
                              <a:cubicBezTo>
                                <a:pt x="18205" y="6905"/>
                                <a:pt x="18205" y="6905"/>
                                <a:pt x="18185" y="6728"/>
                              </a:cubicBezTo>
                              <a:cubicBezTo>
                                <a:pt x="18174" y="6551"/>
                                <a:pt x="18143" y="6551"/>
                                <a:pt x="18091" y="6639"/>
                              </a:cubicBezTo>
                              <a:cubicBezTo>
                                <a:pt x="17944" y="6905"/>
                                <a:pt x="17840" y="6816"/>
                                <a:pt x="17840" y="6551"/>
                              </a:cubicBezTo>
                              <a:cubicBezTo>
                                <a:pt x="17840" y="6374"/>
                                <a:pt x="17829" y="6374"/>
                                <a:pt x="17819" y="6462"/>
                              </a:cubicBezTo>
                              <a:cubicBezTo>
                                <a:pt x="17798" y="6551"/>
                                <a:pt x="17788" y="6462"/>
                                <a:pt x="17788" y="6285"/>
                              </a:cubicBezTo>
                              <a:cubicBezTo>
                                <a:pt x="17788" y="6108"/>
                                <a:pt x="17777" y="6020"/>
                                <a:pt x="17767" y="6197"/>
                              </a:cubicBezTo>
                              <a:cubicBezTo>
                                <a:pt x="17756" y="6285"/>
                                <a:pt x="17735" y="6374"/>
                                <a:pt x="17715" y="6374"/>
                              </a:cubicBezTo>
                              <a:cubicBezTo>
                                <a:pt x="17673" y="6374"/>
                                <a:pt x="17547" y="5666"/>
                                <a:pt x="17558" y="5400"/>
                              </a:cubicBezTo>
                              <a:cubicBezTo>
                                <a:pt x="17558" y="5311"/>
                                <a:pt x="17610" y="5223"/>
                                <a:pt x="17673" y="5311"/>
                              </a:cubicBezTo>
                              <a:cubicBezTo>
                                <a:pt x="17756" y="5311"/>
                                <a:pt x="17777" y="5311"/>
                                <a:pt x="17756" y="5134"/>
                              </a:cubicBezTo>
                              <a:cubicBezTo>
                                <a:pt x="17725" y="4869"/>
                                <a:pt x="17725" y="4692"/>
                                <a:pt x="17756" y="4780"/>
                              </a:cubicBezTo>
                              <a:cubicBezTo>
                                <a:pt x="17767" y="4869"/>
                                <a:pt x="17798" y="4780"/>
                                <a:pt x="17819" y="4692"/>
                              </a:cubicBezTo>
                              <a:cubicBezTo>
                                <a:pt x="17850" y="4515"/>
                                <a:pt x="17819" y="4515"/>
                                <a:pt x="17704" y="4603"/>
                              </a:cubicBezTo>
                              <a:cubicBezTo>
                                <a:pt x="17526" y="4692"/>
                                <a:pt x="17380" y="4426"/>
                                <a:pt x="17338" y="4072"/>
                              </a:cubicBezTo>
                              <a:cubicBezTo>
                                <a:pt x="17318" y="3895"/>
                                <a:pt x="17297" y="3807"/>
                                <a:pt x="17286" y="3807"/>
                              </a:cubicBezTo>
                              <a:cubicBezTo>
                                <a:pt x="17276" y="3807"/>
                                <a:pt x="17265" y="3718"/>
                                <a:pt x="17265" y="3630"/>
                              </a:cubicBezTo>
                              <a:cubicBezTo>
                                <a:pt x="17265" y="3541"/>
                                <a:pt x="17297" y="3452"/>
                                <a:pt x="17349" y="3541"/>
                              </a:cubicBezTo>
                              <a:cubicBezTo>
                                <a:pt x="17391" y="3630"/>
                                <a:pt x="17464" y="3718"/>
                                <a:pt x="17516" y="3718"/>
                              </a:cubicBezTo>
                              <a:lnTo>
                                <a:pt x="17600" y="3807"/>
                              </a:lnTo>
                              <a:lnTo>
                                <a:pt x="17537" y="3541"/>
                              </a:lnTo>
                              <a:cubicBezTo>
                                <a:pt x="17506" y="3364"/>
                                <a:pt x="17453" y="3275"/>
                                <a:pt x="17422" y="3275"/>
                              </a:cubicBezTo>
                              <a:cubicBezTo>
                                <a:pt x="17338" y="3275"/>
                                <a:pt x="17276" y="3098"/>
                                <a:pt x="17276" y="2921"/>
                              </a:cubicBezTo>
                              <a:cubicBezTo>
                                <a:pt x="17276" y="2833"/>
                                <a:pt x="17286" y="2744"/>
                                <a:pt x="17307" y="2744"/>
                              </a:cubicBezTo>
                              <a:cubicBezTo>
                                <a:pt x="17328" y="2744"/>
                                <a:pt x="17380" y="2656"/>
                                <a:pt x="17422" y="2479"/>
                              </a:cubicBezTo>
                              <a:lnTo>
                                <a:pt x="17506" y="2213"/>
                              </a:lnTo>
                              <a:lnTo>
                                <a:pt x="17432" y="2213"/>
                              </a:lnTo>
                              <a:cubicBezTo>
                                <a:pt x="17391" y="2213"/>
                                <a:pt x="17318" y="2302"/>
                                <a:pt x="17265" y="2390"/>
                              </a:cubicBezTo>
                              <a:cubicBezTo>
                                <a:pt x="17046" y="2744"/>
                                <a:pt x="17046" y="2744"/>
                                <a:pt x="17046" y="2390"/>
                              </a:cubicBezTo>
                              <a:cubicBezTo>
                                <a:pt x="17046" y="2213"/>
                                <a:pt x="17036" y="2125"/>
                                <a:pt x="17025" y="2125"/>
                              </a:cubicBezTo>
                              <a:cubicBezTo>
                                <a:pt x="17015" y="2213"/>
                                <a:pt x="17015" y="2302"/>
                                <a:pt x="17015" y="2479"/>
                              </a:cubicBezTo>
                              <a:cubicBezTo>
                                <a:pt x="17025" y="2744"/>
                                <a:pt x="17025" y="2744"/>
                                <a:pt x="16952" y="2567"/>
                              </a:cubicBezTo>
                              <a:cubicBezTo>
                                <a:pt x="16910" y="2390"/>
                                <a:pt x="16889" y="2479"/>
                                <a:pt x="16858" y="2833"/>
                              </a:cubicBezTo>
                              <a:cubicBezTo>
                                <a:pt x="16827" y="3098"/>
                                <a:pt x="16795" y="3187"/>
                                <a:pt x="16774" y="3187"/>
                              </a:cubicBezTo>
                              <a:cubicBezTo>
                                <a:pt x="16733" y="3098"/>
                                <a:pt x="16722" y="3364"/>
                                <a:pt x="16764" y="3630"/>
                              </a:cubicBezTo>
                              <a:cubicBezTo>
                                <a:pt x="16774" y="3718"/>
                                <a:pt x="16806" y="3984"/>
                                <a:pt x="16827" y="4161"/>
                              </a:cubicBezTo>
                              <a:cubicBezTo>
                                <a:pt x="16858" y="4426"/>
                                <a:pt x="16858" y="4603"/>
                                <a:pt x="16837" y="4692"/>
                              </a:cubicBezTo>
                              <a:cubicBezTo>
                                <a:pt x="16816" y="4780"/>
                                <a:pt x="16837" y="4869"/>
                                <a:pt x="16900" y="4957"/>
                              </a:cubicBezTo>
                              <a:cubicBezTo>
                                <a:pt x="16994" y="5046"/>
                                <a:pt x="17036" y="5311"/>
                                <a:pt x="17036" y="5666"/>
                              </a:cubicBezTo>
                              <a:cubicBezTo>
                                <a:pt x="17036" y="5843"/>
                                <a:pt x="17025" y="5931"/>
                                <a:pt x="16983" y="5843"/>
                              </a:cubicBezTo>
                              <a:cubicBezTo>
                                <a:pt x="16921" y="5754"/>
                                <a:pt x="16848" y="5843"/>
                                <a:pt x="16868" y="6108"/>
                              </a:cubicBezTo>
                              <a:cubicBezTo>
                                <a:pt x="16879" y="6197"/>
                                <a:pt x="16910" y="6285"/>
                                <a:pt x="16942" y="6285"/>
                              </a:cubicBezTo>
                              <a:cubicBezTo>
                                <a:pt x="16994" y="6285"/>
                                <a:pt x="16994" y="6285"/>
                                <a:pt x="16973" y="6462"/>
                              </a:cubicBezTo>
                              <a:cubicBezTo>
                                <a:pt x="16942" y="6639"/>
                                <a:pt x="16252" y="6993"/>
                                <a:pt x="15928" y="6993"/>
                              </a:cubicBezTo>
                              <a:cubicBezTo>
                                <a:pt x="15542" y="6993"/>
                                <a:pt x="14435" y="6993"/>
                                <a:pt x="14351" y="6905"/>
                              </a:cubicBezTo>
                              <a:cubicBezTo>
                                <a:pt x="14299" y="6905"/>
                                <a:pt x="14236" y="6905"/>
                                <a:pt x="14195" y="6905"/>
                              </a:cubicBezTo>
                              <a:cubicBezTo>
                                <a:pt x="14163" y="6905"/>
                                <a:pt x="14132" y="6816"/>
                                <a:pt x="14132" y="6728"/>
                              </a:cubicBezTo>
                              <a:cubicBezTo>
                                <a:pt x="14132" y="6639"/>
                                <a:pt x="14163" y="6551"/>
                                <a:pt x="14195" y="6551"/>
                              </a:cubicBezTo>
                              <a:cubicBezTo>
                                <a:pt x="14278" y="6551"/>
                                <a:pt x="14299" y="6374"/>
                                <a:pt x="14247" y="6108"/>
                              </a:cubicBezTo>
                              <a:cubicBezTo>
                                <a:pt x="14205" y="5931"/>
                                <a:pt x="14205" y="5931"/>
                                <a:pt x="14268" y="5843"/>
                              </a:cubicBezTo>
                              <a:cubicBezTo>
                                <a:pt x="14383" y="5666"/>
                                <a:pt x="14873" y="5223"/>
                                <a:pt x="15082" y="5134"/>
                              </a:cubicBezTo>
                              <a:cubicBezTo>
                                <a:pt x="15250" y="5046"/>
                                <a:pt x="15281" y="4957"/>
                                <a:pt x="15260" y="4780"/>
                              </a:cubicBezTo>
                              <a:cubicBezTo>
                                <a:pt x="15239" y="4603"/>
                                <a:pt x="15197" y="4603"/>
                                <a:pt x="15082" y="4692"/>
                              </a:cubicBezTo>
                              <a:cubicBezTo>
                                <a:pt x="14999" y="4780"/>
                                <a:pt x="14926" y="4869"/>
                                <a:pt x="14926" y="4957"/>
                              </a:cubicBezTo>
                              <a:cubicBezTo>
                                <a:pt x="14926" y="5046"/>
                                <a:pt x="14863" y="5134"/>
                                <a:pt x="14811" y="5134"/>
                              </a:cubicBezTo>
                              <a:cubicBezTo>
                                <a:pt x="14748" y="5134"/>
                                <a:pt x="14633" y="5223"/>
                                <a:pt x="14550" y="5223"/>
                              </a:cubicBezTo>
                              <a:cubicBezTo>
                                <a:pt x="14466" y="5311"/>
                                <a:pt x="14309" y="5400"/>
                                <a:pt x="14215" y="5400"/>
                              </a:cubicBezTo>
                              <a:cubicBezTo>
                                <a:pt x="14121" y="5489"/>
                                <a:pt x="14027" y="5489"/>
                                <a:pt x="14017" y="5489"/>
                              </a:cubicBezTo>
                              <a:cubicBezTo>
                                <a:pt x="14007" y="5489"/>
                                <a:pt x="13996" y="5400"/>
                                <a:pt x="13996" y="5311"/>
                              </a:cubicBezTo>
                              <a:cubicBezTo>
                                <a:pt x="13996" y="5134"/>
                                <a:pt x="13986" y="5134"/>
                                <a:pt x="13913" y="5223"/>
                              </a:cubicBezTo>
                              <a:cubicBezTo>
                                <a:pt x="13860" y="5311"/>
                                <a:pt x="13808" y="5400"/>
                                <a:pt x="13787" y="5577"/>
                              </a:cubicBezTo>
                              <a:cubicBezTo>
                                <a:pt x="13766" y="5754"/>
                                <a:pt x="13704" y="5843"/>
                                <a:pt x="13599" y="5843"/>
                              </a:cubicBezTo>
                              <a:cubicBezTo>
                                <a:pt x="13516" y="5843"/>
                                <a:pt x="13432" y="5931"/>
                                <a:pt x="13422" y="6020"/>
                              </a:cubicBezTo>
                              <a:cubicBezTo>
                                <a:pt x="13390" y="6285"/>
                                <a:pt x="13369" y="6197"/>
                                <a:pt x="13380" y="5931"/>
                              </a:cubicBezTo>
                              <a:cubicBezTo>
                                <a:pt x="13390" y="5843"/>
                                <a:pt x="13380" y="5577"/>
                                <a:pt x="13369" y="5489"/>
                              </a:cubicBezTo>
                              <a:cubicBezTo>
                                <a:pt x="13359" y="5311"/>
                                <a:pt x="13349" y="5311"/>
                                <a:pt x="13338" y="5489"/>
                              </a:cubicBezTo>
                              <a:cubicBezTo>
                                <a:pt x="13328" y="5666"/>
                                <a:pt x="13307" y="5666"/>
                                <a:pt x="13255" y="5489"/>
                              </a:cubicBezTo>
                              <a:cubicBezTo>
                                <a:pt x="13202" y="5311"/>
                                <a:pt x="13181" y="5311"/>
                                <a:pt x="13108" y="5666"/>
                              </a:cubicBezTo>
                              <a:cubicBezTo>
                                <a:pt x="13035" y="6020"/>
                                <a:pt x="13025" y="6020"/>
                                <a:pt x="13004" y="5754"/>
                              </a:cubicBezTo>
                              <a:cubicBezTo>
                                <a:pt x="12983" y="5489"/>
                                <a:pt x="12889" y="5400"/>
                                <a:pt x="12910" y="5666"/>
                              </a:cubicBezTo>
                              <a:cubicBezTo>
                                <a:pt x="12920" y="5754"/>
                                <a:pt x="12899" y="5843"/>
                                <a:pt x="12879" y="5843"/>
                              </a:cubicBezTo>
                              <a:cubicBezTo>
                                <a:pt x="12858" y="5843"/>
                                <a:pt x="12837" y="5754"/>
                                <a:pt x="12826" y="5666"/>
                              </a:cubicBezTo>
                              <a:cubicBezTo>
                                <a:pt x="12816" y="5577"/>
                                <a:pt x="12816" y="5489"/>
                                <a:pt x="12805" y="5577"/>
                              </a:cubicBezTo>
                              <a:cubicBezTo>
                                <a:pt x="12795" y="5666"/>
                                <a:pt x="12805" y="5843"/>
                                <a:pt x="12816" y="6020"/>
                              </a:cubicBezTo>
                              <a:cubicBezTo>
                                <a:pt x="12837" y="6285"/>
                                <a:pt x="12837" y="6374"/>
                                <a:pt x="12816" y="6551"/>
                              </a:cubicBezTo>
                              <a:cubicBezTo>
                                <a:pt x="12785" y="6728"/>
                                <a:pt x="12586" y="6993"/>
                                <a:pt x="12398" y="7171"/>
                              </a:cubicBezTo>
                              <a:cubicBezTo>
                                <a:pt x="12325" y="7259"/>
                                <a:pt x="12231" y="7259"/>
                                <a:pt x="12189" y="7348"/>
                              </a:cubicBezTo>
                              <a:cubicBezTo>
                                <a:pt x="12147" y="7436"/>
                                <a:pt x="11980" y="7525"/>
                                <a:pt x="11824" y="7613"/>
                              </a:cubicBezTo>
                              <a:cubicBezTo>
                                <a:pt x="11667" y="7702"/>
                                <a:pt x="11479" y="7879"/>
                                <a:pt x="11406" y="7967"/>
                              </a:cubicBezTo>
                              <a:cubicBezTo>
                                <a:pt x="11239" y="8144"/>
                                <a:pt x="11239" y="8144"/>
                                <a:pt x="11270" y="7879"/>
                              </a:cubicBezTo>
                              <a:cubicBezTo>
                                <a:pt x="11291" y="7702"/>
                                <a:pt x="11291" y="7613"/>
                                <a:pt x="11260" y="7613"/>
                              </a:cubicBezTo>
                              <a:cubicBezTo>
                                <a:pt x="11239" y="7613"/>
                                <a:pt x="11228" y="7702"/>
                                <a:pt x="11228" y="7879"/>
                              </a:cubicBezTo>
                              <a:cubicBezTo>
                                <a:pt x="11228" y="8056"/>
                                <a:pt x="11218" y="8144"/>
                                <a:pt x="11197" y="8144"/>
                              </a:cubicBezTo>
                              <a:cubicBezTo>
                                <a:pt x="11176" y="8144"/>
                                <a:pt x="11166" y="8056"/>
                                <a:pt x="11166" y="7967"/>
                              </a:cubicBezTo>
                              <a:cubicBezTo>
                                <a:pt x="11166" y="7613"/>
                                <a:pt x="11228" y="7259"/>
                                <a:pt x="11291" y="7259"/>
                              </a:cubicBezTo>
                              <a:cubicBezTo>
                                <a:pt x="11333" y="7259"/>
                                <a:pt x="11354" y="7171"/>
                                <a:pt x="11354" y="7082"/>
                              </a:cubicBezTo>
                              <a:cubicBezTo>
                                <a:pt x="11354" y="6993"/>
                                <a:pt x="11333" y="6905"/>
                                <a:pt x="11301" y="6993"/>
                              </a:cubicBezTo>
                              <a:cubicBezTo>
                                <a:pt x="11270" y="7082"/>
                                <a:pt x="11218" y="7082"/>
                                <a:pt x="11186" y="7171"/>
                              </a:cubicBezTo>
                              <a:cubicBezTo>
                                <a:pt x="11145" y="7171"/>
                                <a:pt x="11124" y="7259"/>
                                <a:pt x="11124" y="7436"/>
                              </a:cubicBezTo>
                              <a:cubicBezTo>
                                <a:pt x="11124" y="7613"/>
                                <a:pt x="11124" y="7613"/>
                                <a:pt x="11113" y="7525"/>
                              </a:cubicBezTo>
                              <a:cubicBezTo>
                                <a:pt x="11103" y="7348"/>
                                <a:pt x="10894" y="7171"/>
                                <a:pt x="10664" y="7259"/>
                              </a:cubicBezTo>
                              <a:cubicBezTo>
                                <a:pt x="10549" y="7259"/>
                                <a:pt x="10539" y="7259"/>
                                <a:pt x="10539" y="7702"/>
                              </a:cubicBezTo>
                              <a:cubicBezTo>
                                <a:pt x="10539" y="8056"/>
                                <a:pt x="10549" y="8144"/>
                                <a:pt x="10581" y="8056"/>
                              </a:cubicBezTo>
                              <a:cubicBezTo>
                                <a:pt x="10602" y="7967"/>
                                <a:pt x="10633" y="8056"/>
                                <a:pt x="10654" y="8144"/>
                              </a:cubicBezTo>
                              <a:cubicBezTo>
                                <a:pt x="10675" y="8233"/>
                                <a:pt x="10664" y="8321"/>
                                <a:pt x="10622" y="8410"/>
                              </a:cubicBezTo>
                              <a:cubicBezTo>
                                <a:pt x="10591" y="8498"/>
                                <a:pt x="10528" y="8587"/>
                                <a:pt x="10476" y="8675"/>
                              </a:cubicBezTo>
                              <a:cubicBezTo>
                                <a:pt x="10424" y="8764"/>
                                <a:pt x="10330" y="8941"/>
                                <a:pt x="10246" y="8941"/>
                              </a:cubicBezTo>
                              <a:cubicBezTo>
                                <a:pt x="10069" y="9030"/>
                                <a:pt x="9954" y="9118"/>
                                <a:pt x="9735" y="9384"/>
                              </a:cubicBezTo>
                              <a:cubicBezTo>
                                <a:pt x="9641" y="9472"/>
                                <a:pt x="9494" y="9561"/>
                                <a:pt x="9432" y="9649"/>
                              </a:cubicBezTo>
                              <a:cubicBezTo>
                                <a:pt x="9275" y="9738"/>
                                <a:pt x="9129" y="9915"/>
                                <a:pt x="9014" y="10003"/>
                              </a:cubicBezTo>
                              <a:cubicBezTo>
                                <a:pt x="8962" y="10092"/>
                                <a:pt x="8889" y="10092"/>
                                <a:pt x="8836" y="10092"/>
                              </a:cubicBezTo>
                              <a:cubicBezTo>
                                <a:pt x="8784" y="10092"/>
                                <a:pt x="8742" y="10092"/>
                                <a:pt x="8732" y="10180"/>
                              </a:cubicBezTo>
                              <a:cubicBezTo>
                                <a:pt x="8721" y="10269"/>
                                <a:pt x="8659" y="10269"/>
                                <a:pt x="8596" y="10357"/>
                              </a:cubicBezTo>
                              <a:cubicBezTo>
                                <a:pt x="8533" y="10357"/>
                                <a:pt x="8398" y="10446"/>
                                <a:pt x="8314" y="10534"/>
                              </a:cubicBezTo>
                              <a:cubicBezTo>
                                <a:pt x="8220" y="10623"/>
                                <a:pt x="7969" y="10711"/>
                                <a:pt x="7750" y="10711"/>
                              </a:cubicBezTo>
                              <a:cubicBezTo>
                                <a:pt x="7374" y="10711"/>
                                <a:pt x="7249" y="10889"/>
                                <a:pt x="7228" y="11154"/>
                              </a:cubicBezTo>
                              <a:cubicBezTo>
                                <a:pt x="7217" y="11243"/>
                                <a:pt x="7123" y="11331"/>
                                <a:pt x="7009" y="11420"/>
                              </a:cubicBezTo>
                              <a:cubicBezTo>
                                <a:pt x="6821" y="11508"/>
                                <a:pt x="6800" y="11508"/>
                                <a:pt x="6810" y="11243"/>
                              </a:cubicBezTo>
                              <a:cubicBezTo>
                                <a:pt x="6821" y="11066"/>
                                <a:pt x="6810" y="10977"/>
                                <a:pt x="6779" y="10977"/>
                              </a:cubicBezTo>
                              <a:cubicBezTo>
                                <a:pt x="6758" y="10977"/>
                                <a:pt x="6747" y="11066"/>
                                <a:pt x="6747" y="11243"/>
                              </a:cubicBezTo>
                              <a:cubicBezTo>
                                <a:pt x="6758" y="11420"/>
                                <a:pt x="6747" y="11508"/>
                                <a:pt x="6737" y="11508"/>
                              </a:cubicBezTo>
                              <a:cubicBezTo>
                                <a:pt x="6727" y="11508"/>
                                <a:pt x="6695" y="11597"/>
                                <a:pt x="6674" y="11774"/>
                              </a:cubicBezTo>
                              <a:cubicBezTo>
                                <a:pt x="6653" y="11951"/>
                                <a:pt x="6591" y="12039"/>
                                <a:pt x="6434" y="12128"/>
                              </a:cubicBezTo>
                              <a:cubicBezTo>
                                <a:pt x="6319" y="12128"/>
                                <a:pt x="6215" y="12216"/>
                                <a:pt x="6204" y="12305"/>
                              </a:cubicBezTo>
                              <a:cubicBezTo>
                                <a:pt x="6194" y="12393"/>
                                <a:pt x="6162" y="12482"/>
                                <a:pt x="6152" y="12571"/>
                              </a:cubicBezTo>
                              <a:cubicBezTo>
                                <a:pt x="6131" y="12659"/>
                                <a:pt x="6152" y="12659"/>
                                <a:pt x="6183" y="12659"/>
                              </a:cubicBezTo>
                              <a:cubicBezTo>
                                <a:pt x="6382" y="12571"/>
                                <a:pt x="6371" y="12836"/>
                                <a:pt x="6162" y="13013"/>
                              </a:cubicBezTo>
                              <a:cubicBezTo>
                                <a:pt x="6037" y="13102"/>
                                <a:pt x="6006" y="13102"/>
                                <a:pt x="5985" y="12925"/>
                              </a:cubicBezTo>
                              <a:cubicBezTo>
                                <a:pt x="5974" y="12748"/>
                                <a:pt x="5954" y="12748"/>
                                <a:pt x="5954" y="12836"/>
                              </a:cubicBezTo>
                              <a:cubicBezTo>
                                <a:pt x="5943" y="12925"/>
                                <a:pt x="5912" y="13013"/>
                                <a:pt x="5870" y="13013"/>
                              </a:cubicBezTo>
                              <a:lnTo>
                                <a:pt x="5797" y="13013"/>
                              </a:lnTo>
                              <a:lnTo>
                                <a:pt x="5891" y="12659"/>
                              </a:lnTo>
                              <a:cubicBezTo>
                                <a:pt x="5943" y="12482"/>
                                <a:pt x="5995" y="12393"/>
                                <a:pt x="6016" y="12393"/>
                              </a:cubicBezTo>
                              <a:cubicBezTo>
                                <a:pt x="6027" y="12393"/>
                                <a:pt x="6048" y="12393"/>
                                <a:pt x="6048" y="12216"/>
                              </a:cubicBezTo>
                              <a:cubicBezTo>
                                <a:pt x="6068" y="11862"/>
                                <a:pt x="6006" y="11951"/>
                                <a:pt x="5839" y="12393"/>
                              </a:cubicBezTo>
                              <a:cubicBezTo>
                                <a:pt x="5703" y="12836"/>
                                <a:pt x="5672" y="12836"/>
                                <a:pt x="5316" y="12836"/>
                              </a:cubicBezTo>
                              <a:cubicBezTo>
                                <a:pt x="5108" y="12836"/>
                                <a:pt x="4920" y="12925"/>
                                <a:pt x="4899" y="13013"/>
                              </a:cubicBezTo>
                              <a:cubicBezTo>
                                <a:pt x="4878" y="13102"/>
                                <a:pt x="4867" y="13190"/>
                                <a:pt x="4888" y="13190"/>
                              </a:cubicBezTo>
                              <a:cubicBezTo>
                                <a:pt x="4899" y="13190"/>
                                <a:pt x="4909" y="13279"/>
                                <a:pt x="4899" y="13367"/>
                              </a:cubicBezTo>
                              <a:cubicBezTo>
                                <a:pt x="4878" y="13633"/>
                                <a:pt x="4763" y="13544"/>
                                <a:pt x="4732" y="13279"/>
                              </a:cubicBezTo>
                              <a:cubicBezTo>
                                <a:pt x="4700" y="13013"/>
                                <a:pt x="4711" y="12925"/>
                                <a:pt x="4815" y="12836"/>
                              </a:cubicBezTo>
                              <a:cubicBezTo>
                                <a:pt x="4846" y="12748"/>
                                <a:pt x="4909" y="12659"/>
                                <a:pt x="4951" y="12482"/>
                              </a:cubicBezTo>
                              <a:cubicBezTo>
                                <a:pt x="4993" y="12305"/>
                                <a:pt x="5160" y="12039"/>
                                <a:pt x="5316" y="11862"/>
                              </a:cubicBezTo>
                              <a:cubicBezTo>
                                <a:pt x="6016" y="10977"/>
                                <a:pt x="5985" y="11066"/>
                                <a:pt x="5870" y="10977"/>
                              </a:cubicBezTo>
                              <a:cubicBezTo>
                                <a:pt x="5786" y="10977"/>
                                <a:pt x="5786" y="10977"/>
                                <a:pt x="5818" y="10711"/>
                              </a:cubicBezTo>
                              <a:cubicBezTo>
                                <a:pt x="5860" y="10446"/>
                                <a:pt x="5860" y="10446"/>
                                <a:pt x="5797" y="10534"/>
                              </a:cubicBezTo>
                              <a:cubicBezTo>
                                <a:pt x="5766" y="10623"/>
                                <a:pt x="5672" y="10711"/>
                                <a:pt x="5598" y="10800"/>
                              </a:cubicBezTo>
                              <a:cubicBezTo>
                                <a:pt x="5525" y="10889"/>
                                <a:pt x="5442" y="11066"/>
                                <a:pt x="5421" y="11154"/>
                              </a:cubicBezTo>
                              <a:cubicBezTo>
                                <a:pt x="5390" y="11243"/>
                                <a:pt x="5316" y="11243"/>
                                <a:pt x="5181" y="11154"/>
                              </a:cubicBezTo>
                              <a:cubicBezTo>
                                <a:pt x="5003" y="10977"/>
                                <a:pt x="4972" y="10977"/>
                                <a:pt x="4909" y="11243"/>
                              </a:cubicBezTo>
                              <a:cubicBezTo>
                                <a:pt x="4867" y="11420"/>
                                <a:pt x="4815" y="11508"/>
                                <a:pt x="4784" y="11420"/>
                              </a:cubicBezTo>
                              <a:cubicBezTo>
                                <a:pt x="4752" y="11331"/>
                                <a:pt x="4721" y="11420"/>
                                <a:pt x="4711" y="11508"/>
                              </a:cubicBezTo>
                              <a:cubicBezTo>
                                <a:pt x="4700" y="11597"/>
                                <a:pt x="4648" y="11685"/>
                                <a:pt x="4596" y="11774"/>
                              </a:cubicBezTo>
                              <a:cubicBezTo>
                                <a:pt x="4512" y="11862"/>
                                <a:pt x="4502" y="11862"/>
                                <a:pt x="4512" y="11597"/>
                              </a:cubicBezTo>
                              <a:cubicBezTo>
                                <a:pt x="4523" y="11420"/>
                                <a:pt x="4512" y="11331"/>
                                <a:pt x="4491" y="11331"/>
                              </a:cubicBezTo>
                              <a:cubicBezTo>
                                <a:pt x="4470" y="11331"/>
                                <a:pt x="4460" y="11420"/>
                                <a:pt x="4470" y="11597"/>
                              </a:cubicBezTo>
                              <a:cubicBezTo>
                                <a:pt x="4481" y="11774"/>
                                <a:pt x="4460" y="11862"/>
                                <a:pt x="4387" y="11951"/>
                              </a:cubicBezTo>
                              <a:cubicBezTo>
                                <a:pt x="4335" y="12039"/>
                                <a:pt x="4230" y="12305"/>
                                <a:pt x="4157" y="12659"/>
                              </a:cubicBezTo>
                              <a:cubicBezTo>
                                <a:pt x="4011" y="13279"/>
                                <a:pt x="3791" y="13721"/>
                                <a:pt x="3854" y="13190"/>
                              </a:cubicBezTo>
                              <a:cubicBezTo>
                                <a:pt x="3875" y="13013"/>
                                <a:pt x="3885" y="12836"/>
                                <a:pt x="3885" y="12748"/>
                              </a:cubicBezTo>
                              <a:cubicBezTo>
                                <a:pt x="3885" y="12659"/>
                                <a:pt x="3896" y="12482"/>
                                <a:pt x="3917" y="12482"/>
                              </a:cubicBezTo>
                              <a:cubicBezTo>
                                <a:pt x="3938" y="12393"/>
                                <a:pt x="3948" y="12305"/>
                                <a:pt x="3938" y="12305"/>
                              </a:cubicBezTo>
                              <a:cubicBezTo>
                                <a:pt x="3938" y="12305"/>
                                <a:pt x="3865" y="12393"/>
                                <a:pt x="3781" y="12571"/>
                              </a:cubicBezTo>
                              <a:cubicBezTo>
                                <a:pt x="3677" y="12836"/>
                                <a:pt x="3635" y="12836"/>
                                <a:pt x="3624" y="12748"/>
                              </a:cubicBezTo>
                              <a:cubicBezTo>
                                <a:pt x="3603" y="12482"/>
                                <a:pt x="3499" y="12659"/>
                                <a:pt x="3342" y="13190"/>
                              </a:cubicBezTo>
                              <a:cubicBezTo>
                                <a:pt x="3280" y="13456"/>
                                <a:pt x="3175" y="13633"/>
                                <a:pt x="3123" y="13633"/>
                              </a:cubicBezTo>
                              <a:cubicBezTo>
                                <a:pt x="3071" y="13633"/>
                                <a:pt x="2998" y="13810"/>
                                <a:pt x="2977" y="13810"/>
                              </a:cubicBezTo>
                              <a:cubicBezTo>
                                <a:pt x="2956" y="13810"/>
                                <a:pt x="2893" y="13898"/>
                                <a:pt x="2851" y="13898"/>
                              </a:cubicBezTo>
                              <a:cubicBezTo>
                                <a:pt x="2810" y="13810"/>
                                <a:pt x="2737" y="13898"/>
                                <a:pt x="2695" y="14075"/>
                              </a:cubicBezTo>
                              <a:cubicBezTo>
                                <a:pt x="2653" y="14252"/>
                                <a:pt x="2590" y="14341"/>
                                <a:pt x="2559" y="14252"/>
                              </a:cubicBezTo>
                              <a:cubicBezTo>
                                <a:pt x="2528" y="14164"/>
                                <a:pt x="2423" y="14252"/>
                                <a:pt x="2329" y="14430"/>
                              </a:cubicBezTo>
                              <a:cubicBezTo>
                                <a:pt x="2162" y="14607"/>
                                <a:pt x="2110" y="14607"/>
                                <a:pt x="2162" y="14341"/>
                              </a:cubicBezTo>
                              <a:cubicBezTo>
                                <a:pt x="2173" y="14252"/>
                                <a:pt x="2183" y="14164"/>
                                <a:pt x="2183" y="13987"/>
                              </a:cubicBezTo>
                              <a:cubicBezTo>
                                <a:pt x="2183" y="13898"/>
                                <a:pt x="2141" y="13898"/>
                                <a:pt x="2099" y="14164"/>
                              </a:cubicBezTo>
                              <a:cubicBezTo>
                                <a:pt x="2058" y="14341"/>
                                <a:pt x="2005" y="14518"/>
                                <a:pt x="1995" y="14518"/>
                              </a:cubicBezTo>
                              <a:cubicBezTo>
                                <a:pt x="1985" y="14518"/>
                                <a:pt x="1974" y="14607"/>
                                <a:pt x="1974" y="14695"/>
                              </a:cubicBezTo>
                              <a:cubicBezTo>
                                <a:pt x="1974" y="14784"/>
                                <a:pt x="1943" y="14961"/>
                                <a:pt x="1901" y="15049"/>
                              </a:cubicBezTo>
                              <a:cubicBezTo>
                                <a:pt x="1859" y="15226"/>
                                <a:pt x="1817" y="15315"/>
                                <a:pt x="1807" y="15403"/>
                              </a:cubicBezTo>
                              <a:cubicBezTo>
                                <a:pt x="1797" y="15403"/>
                                <a:pt x="1797" y="15315"/>
                                <a:pt x="1797" y="15226"/>
                              </a:cubicBezTo>
                              <a:cubicBezTo>
                                <a:pt x="1807" y="15049"/>
                                <a:pt x="1797" y="14961"/>
                                <a:pt x="1765" y="15049"/>
                              </a:cubicBezTo>
                              <a:cubicBezTo>
                                <a:pt x="1744" y="15138"/>
                                <a:pt x="1703" y="15226"/>
                                <a:pt x="1682" y="15403"/>
                              </a:cubicBezTo>
                              <a:cubicBezTo>
                                <a:pt x="1661" y="15492"/>
                                <a:pt x="1556" y="15757"/>
                                <a:pt x="1441" y="15846"/>
                              </a:cubicBezTo>
                              <a:cubicBezTo>
                                <a:pt x="1337" y="16023"/>
                                <a:pt x="1118" y="16377"/>
                                <a:pt x="961" y="16731"/>
                              </a:cubicBezTo>
                              <a:cubicBezTo>
                                <a:pt x="804" y="17085"/>
                                <a:pt x="658" y="17351"/>
                                <a:pt x="627" y="17351"/>
                              </a:cubicBezTo>
                              <a:cubicBezTo>
                                <a:pt x="595" y="17351"/>
                                <a:pt x="543" y="17528"/>
                                <a:pt x="501" y="17882"/>
                              </a:cubicBezTo>
                              <a:cubicBezTo>
                                <a:pt x="460" y="18148"/>
                                <a:pt x="418" y="18413"/>
                                <a:pt x="397" y="18413"/>
                              </a:cubicBezTo>
                              <a:cubicBezTo>
                                <a:pt x="376" y="18413"/>
                                <a:pt x="334" y="18590"/>
                                <a:pt x="303" y="18767"/>
                              </a:cubicBezTo>
                              <a:cubicBezTo>
                                <a:pt x="272" y="18944"/>
                                <a:pt x="230" y="19121"/>
                                <a:pt x="209" y="19121"/>
                              </a:cubicBezTo>
                              <a:cubicBezTo>
                                <a:pt x="188" y="19121"/>
                                <a:pt x="136" y="19475"/>
                                <a:pt x="84" y="19918"/>
                              </a:cubicBezTo>
                              <a:cubicBezTo>
                                <a:pt x="10" y="20538"/>
                                <a:pt x="0" y="20715"/>
                                <a:pt x="31" y="20538"/>
                              </a:cubicBezTo>
                              <a:cubicBezTo>
                                <a:pt x="63" y="20449"/>
                                <a:pt x="94" y="20272"/>
                                <a:pt x="104" y="20184"/>
                              </a:cubicBezTo>
                              <a:cubicBezTo>
                                <a:pt x="157" y="19741"/>
                                <a:pt x="292" y="19210"/>
                                <a:pt x="355" y="19210"/>
                              </a:cubicBezTo>
                              <a:cubicBezTo>
                                <a:pt x="386" y="19210"/>
                                <a:pt x="470" y="19033"/>
                                <a:pt x="533" y="18767"/>
                              </a:cubicBezTo>
                              <a:cubicBezTo>
                                <a:pt x="710" y="18059"/>
                                <a:pt x="1191" y="16731"/>
                                <a:pt x="1295" y="16731"/>
                              </a:cubicBezTo>
                              <a:cubicBezTo>
                                <a:pt x="1358" y="16731"/>
                                <a:pt x="1264" y="17262"/>
                                <a:pt x="1180" y="17351"/>
                              </a:cubicBezTo>
                              <a:cubicBezTo>
                                <a:pt x="950" y="17793"/>
                                <a:pt x="136" y="20715"/>
                                <a:pt x="21" y="21511"/>
                              </a:cubicBezTo>
                              <a:cubicBezTo>
                                <a:pt x="21" y="21511"/>
                                <a:pt x="10" y="21600"/>
                                <a:pt x="0" y="21600"/>
                              </a:cubicBezTo>
                              <a:lnTo>
                                <a:pt x="18728" y="21600"/>
                              </a:lnTo>
                              <a:cubicBezTo>
                                <a:pt x="18592" y="21334"/>
                                <a:pt x="18456" y="21157"/>
                                <a:pt x="18383" y="20980"/>
                              </a:cubicBezTo>
                              <a:cubicBezTo>
                                <a:pt x="18258" y="20715"/>
                                <a:pt x="18237" y="20626"/>
                                <a:pt x="18226" y="20361"/>
                              </a:cubicBezTo>
                              <a:cubicBezTo>
                                <a:pt x="18216" y="20184"/>
                                <a:pt x="18226" y="20184"/>
                                <a:pt x="18237" y="20272"/>
                              </a:cubicBezTo>
                              <a:cubicBezTo>
                                <a:pt x="18247" y="20361"/>
                                <a:pt x="18320" y="20449"/>
                                <a:pt x="18383" y="20449"/>
                              </a:cubicBezTo>
                              <a:cubicBezTo>
                                <a:pt x="18456" y="20449"/>
                                <a:pt x="18519" y="20538"/>
                                <a:pt x="18540" y="20715"/>
                              </a:cubicBezTo>
                              <a:cubicBezTo>
                                <a:pt x="18550" y="20803"/>
                                <a:pt x="18592" y="20892"/>
                                <a:pt x="18623" y="20892"/>
                              </a:cubicBezTo>
                              <a:cubicBezTo>
                                <a:pt x="18665" y="20892"/>
                                <a:pt x="18675" y="20892"/>
                                <a:pt x="18644" y="20803"/>
                              </a:cubicBezTo>
                              <a:cubicBezTo>
                                <a:pt x="18623" y="20803"/>
                                <a:pt x="18602" y="20626"/>
                                <a:pt x="18602" y="20626"/>
                              </a:cubicBezTo>
                              <a:cubicBezTo>
                                <a:pt x="18602" y="20449"/>
                                <a:pt x="18707" y="20538"/>
                                <a:pt x="18895" y="20803"/>
                              </a:cubicBezTo>
                              <a:cubicBezTo>
                                <a:pt x="18957" y="20892"/>
                                <a:pt x="19010" y="20892"/>
                                <a:pt x="19031" y="20892"/>
                              </a:cubicBezTo>
                              <a:cubicBezTo>
                                <a:pt x="19072" y="20715"/>
                                <a:pt x="19031" y="20538"/>
                                <a:pt x="18968" y="20538"/>
                              </a:cubicBezTo>
                              <a:cubicBezTo>
                                <a:pt x="18895" y="20538"/>
                                <a:pt x="18822" y="20272"/>
                                <a:pt x="18822" y="20007"/>
                              </a:cubicBezTo>
                              <a:cubicBezTo>
                                <a:pt x="18822" y="19918"/>
                                <a:pt x="18905" y="19830"/>
                                <a:pt x="19010" y="19830"/>
                              </a:cubicBezTo>
                              <a:cubicBezTo>
                                <a:pt x="19114" y="19830"/>
                                <a:pt x="19198" y="19741"/>
                                <a:pt x="19208" y="19652"/>
                              </a:cubicBezTo>
                              <a:cubicBezTo>
                                <a:pt x="19219" y="19564"/>
                                <a:pt x="19208" y="19387"/>
                                <a:pt x="19187" y="19298"/>
                              </a:cubicBezTo>
                              <a:cubicBezTo>
                                <a:pt x="19145" y="19033"/>
                                <a:pt x="19145" y="19033"/>
                                <a:pt x="19187" y="19033"/>
                              </a:cubicBezTo>
                              <a:cubicBezTo>
                                <a:pt x="19208" y="19033"/>
                                <a:pt x="19271" y="19121"/>
                                <a:pt x="19333" y="19298"/>
                              </a:cubicBezTo>
                              <a:cubicBezTo>
                                <a:pt x="19595" y="19830"/>
                                <a:pt x="20044" y="20007"/>
                                <a:pt x="20044" y="19564"/>
                              </a:cubicBezTo>
                              <a:cubicBezTo>
                                <a:pt x="20117" y="18944"/>
                                <a:pt x="20075" y="18856"/>
                                <a:pt x="20033" y="18767"/>
                              </a:cubicBezTo>
                              <a:close/>
                              <a:moveTo>
                                <a:pt x="18863" y="12039"/>
                              </a:moveTo>
                              <a:cubicBezTo>
                                <a:pt x="18884" y="12039"/>
                                <a:pt x="18895" y="12128"/>
                                <a:pt x="18884" y="12216"/>
                              </a:cubicBezTo>
                              <a:cubicBezTo>
                                <a:pt x="18874" y="12305"/>
                                <a:pt x="18874" y="12393"/>
                                <a:pt x="18863" y="12393"/>
                              </a:cubicBezTo>
                              <a:cubicBezTo>
                                <a:pt x="18863" y="12393"/>
                                <a:pt x="18853" y="12305"/>
                                <a:pt x="18843" y="12216"/>
                              </a:cubicBezTo>
                              <a:cubicBezTo>
                                <a:pt x="18832" y="12128"/>
                                <a:pt x="18843" y="12039"/>
                                <a:pt x="18863" y="12039"/>
                              </a:cubicBezTo>
                              <a:close/>
                              <a:moveTo>
                                <a:pt x="18884" y="6816"/>
                              </a:moveTo>
                              <a:cubicBezTo>
                                <a:pt x="18905" y="6816"/>
                                <a:pt x="18916" y="6905"/>
                                <a:pt x="18905" y="6993"/>
                              </a:cubicBezTo>
                              <a:cubicBezTo>
                                <a:pt x="18895" y="7082"/>
                                <a:pt x="18895" y="7170"/>
                                <a:pt x="18884" y="7170"/>
                              </a:cubicBezTo>
                              <a:cubicBezTo>
                                <a:pt x="18884" y="7170"/>
                                <a:pt x="18874" y="7082"/>
                                <a:pt x="18863" y="6993"/>
                              </a:cubicBezTo>
                              <a:cubicBezTo>
                                <a:pt x="18853" y="6905"/>
                                <a:pt x="18863" y="6816"/>
                                <a:pt x="18884" y="6816"/>
                              </a:cubicBezTo>
                              <a:close/>
                              <a:moveTo>
                                <a:pt x="18655" y="9030"/>
                              </a:moveTo>
                              <a:cubicBezTo>
                                <a:pt x="18665" y="9030"/>
                                <a:pt x="18665" y="9118"/>
                                <a:pt x="18665" y="9207"/>
                              </a:cubicBezTo>
                              <a:cubicBezTo>
                                <a:pt x="18655" y="9295"/>
                                <a:pt x="18644" y="9384"/>
                                <a:pt x="18644" y="9384"/>
                              </a:cubicBezTo>
                              <a:cubicBezTo>
                                <a:pt x="18644" y="9384"/>
                                <a:pt x="18634" y="9295"/>
                                <a:pt x="18634" y="9207"/>
                              </a:cubicBezTo>
                              <a:cubicBezTo>
                                <a:pt x="18634" y="9118"/>
                                <a:pt x="18644" y="9030"/>
                                <a:pt x="18655" y="9030"/>
                              </a:cubicBezTo>
                              <a:close/>
                              <a:moveTo>
                                <a:pt x="1274" y="17793"/>
                              </a:moveTo>
                              <a:cubicBezTo>
                                <a:pt x="1118" y="18059"/>
                                <a:pt x="1107" y="18059"/>
                                <a:pt x="1159" y="17793"/>
                              </a:cubicBezTo>
                              <a:cubicBezTo>
                                <a:pt x="1191" y="17528"/>
                                <a:pt x="1347" y="17174"/>
                                <a:pt x="1379" y="17174"/>
                              </a:cubicBezTo>
                              <a:cubicBezTo>
                                <a:pt x="1389" y="17174"/>
                                <a:pt x="1389" y="17262"/>
                                <a:pt x="1389" y="17351"/>
                              </a:cubicBezTo>
                              <a:cubicBezTo>
                                <a:pt x="1389" y="17439"/>
                                <a:pt x="1337" y="17616"/>
                                <a:pt x="1274" y="17793"/>
                              </a:cubicBezTo>
                              <a:close/>
                              <a:moveTo>
                                <a:pt x="1577" y="16377"/>
                              </a:moveTo>
                              <a:cubicBezTo>
                                <a:pt x="1546" y="16466"/>
                                <a:pt x="1504" y="16554"/>
                                <a:pt x="1483" y="16554"/>
                              </a:cubicBezTo>
                              <a:cubicBezTo>
                                <a:pt x="1431" y="16731"/>
                                <a:pt x="1421" y="16466"/>
                                <a:pt x="1473" y="16200"/>
                              </a:cubicBezTo>
                              <a:cubicBezTo>
                                <a:pt x="1525" y="15934"/>
                                <a:pt x="1671" y="15846"/>
                                <a:pt x="1650" y="16111"/>
                              </a:cubicBezTo>
                              <a:cubicBezTo>
                                <a:pt x="1640" y="16200"/>
                                <a:pt x="1609" y="16289"/>
                                <a:pt x="1577" y="16377"/>
                              </a:cubicBezTo>
                              <a:close/>
                              <a:moveTo>
                                <a:pt x="1838" y="16997"/>
                              </a:moveTo>
                              <a:cubicBezTo>
                                <a:pt x="1817" y="16997"/>
                                <a:pt x="1807" y="16908"/>
                                <a:pt x="1807" y="16820"/>
                              </a:cubicBezTo>
                              <a:cubicBezTo>
                                <a:pt x="1817" y="16731"/>
                                <a:pt x="1828" y="16643"/>
                                <a:pt x="1849" y="16643"/>
                              </a:cubicBezTo>
                              <a:cubicBezTo>
                                <a:pt x="1870" y="16643"/>
                                <a:pt x="1880" y="16731"/>
                                <a:pt x="1880" y="16820"/>
                              </a:cubicBezTo>
                              <a:cubicBezTo>
                                <a:pt x="1880" y="16908"/>
                                <a:pt x="1859" y="16997"/>
                                <a:pt x="1838" y="16997"/>
                              </a:cubicBezTo>
                              <a:close/>
                              <a:moveTo>
                                <a:pt x="2517" y="15757"/>
                              </a:moveTo>
                              <a:cubicBezTo>
                                <a:pt x="2528" y="15580"/>
                                <a:pt x="2622" y="15226"/>
                                <a:pt x="2643" y="15315"/>
                              </a:cubicBezTo>
                              <a:cubicBezTo>
                                <a:pt x="2643" y="15315"/>
                                <a:pt x="2622" y="15492"/>
                                <a:pt x="2590" y="15669"/>
                              </a:cubicBezTo>
                              <a:cubicBezTo>
                                <a:pt x="2517" y="16023"/>
                                <a:pt x="2496" y="16023"/>
                                <a:pt x="2517" y="15757"/>
                              </a:cubicBezTo>
                              <a:close/>
                              <a:moveTo>
                                <a:pt x="2256" y="16908"/>
                              </a:moveTo>
                              <a:cubicBezTo>
                                <a:pt x="2120" y="17351"/>
                                <a:pt x="2026" y="17439"/>
                                <a:pt x="2037" y="17262"/>
                              </a:cubicBezTo>
                              <a:cubicBezTo>
                                <a:pt x="2047" y="17085"/>
                                <a:pt x="2287" y="16289"/>
                                <a:pt x="2329" y="16289"/>
                              </a:cubicBezTo>
                              <a:cubicBezTo>
                                <a:pt x="2381" y="16289"/>
                                <a:pt x="2329" y="16731"/>
                                <a:pt x="2256" y="16908"/>
                              </a:cubicBezTo>
                              <a:close/>
                              <a:moveTo>
                                <a:pt x="2392" y="16200"/>
                              </a:moveTo>
                              <a:cubicBezTo>
                                <a:pt x="2392" y="16023"/>
                                <a:pt x="2475" y="15846"/>
                                <a:pt x="2486" y="15934"/>
                              </a:cubicBezTo>
                              <a:cubicBezTo>
                                <a:pt x="2496" y="16023"/>
                                <a:pt x="2486" y="16111"/>
                                <a:pt x="2465" y="16200"/>
                              </a:cubicBezTo>
                              <a:cubicBezTo>
                                <a:pt x="2434" y="16377"/>
                                <a:pt x="2392" y="16377"/>
                                <a:pt x="2392" y="16200"/>
                              </a:cubicBezTo>
                              <a:close/>
                              <a:moveTo>
                                <a:pt x="2559" y="17262"/>
                              </a:moveTo>
                              <a:cubicBezTo>
                                <a:pt x="2507" y="17351"/>
                                <a:pt x="2455" y="17439"/>
                                <a:pt x="2465" y="17262"/>
                              </a:cubicBezTo>
                              <a:cubicBezTo>
                                <a:pt x="2486" y="17085"/>
                                <a:pt x="2601" y="16908"/>
                                <a:pt x="2601" y="16997"/>
                              </a:cubicBezTo>
                              <a:cubicBezTo>
                                <a:pt x="2601" y="17085"/>
                                <a:pt x="2590" y="17174"/>
                                <a:pt x="2559" y="17262"/>
                              </a:cubicBezTo>
                              <a:close/>
                              <a:moveTo>
                                <a:pt x="3133" y="15315"/>
                              </a:moveTo>
                              <a:cubicBezTo>
                                <a:pt x="3092" y="15403"/>
                                <a:pt x="3060" y="15580"/>
                                <a:pt x="3060" y="15669"/>
                              </a:cubicBezTo>
                              <a:cubicBezTo>
                                <a:pt x="3060" y="15757"/>
                                <a:pt x="3050" y="15846"/>
                                <a:pt x="3029" y="15846"/>
                              </a:cubicBezTo>
                              <a:cubicBezTo>
                                <a:pt x="3008" y="15846"/>
                                <a:pt x="2966" y="16023"/>
                                <a:pt x="2914" y="16200"/>
                              </a:cubicBezTo>
                              <a:cubicBezTo>
                                <a:pt x="2872" y="16377"/>
                                <a:pt x="2799" y="16643"/>
                                <a:pt x="2757" y="16820"/>
                              </a:cubicBezTo>
                              <a:cubicBezTo>
                                <a:pt x="2716" y="16997"/>
                                <a:pt x="2674" y="17085"/>
                                <a:pt x="2653" y="17085"/>
                              </a:cubicBezTo>
                              <a:cubicBezTo>
                                <a:pt x="2590" y="17085"/>
                                <a:pt x="2684" y="16466"/>
                                <a:pt x="2810" y="16023"/>
                              </a:cubicBezTo>
                              <a:cubicBezTo>
                                <a:pt x="2872" y="15846"/>
                                <a:pt x="2966" y="15492"/>
                                <a:pt x="3008" y="15315"/>
                              </a:cubicBezTo>
                              <a:cubicBezTo>
                                <a:pt x="3102" y="14961"/>
                                <a:pt x="3238" y="14784"/>
                                <a:pt x="3227" y="14961"/>
                              </a:cubicBezTo>
                              <a:cubicBezTo>
                                <a:pt x="3217" y="15049"/>
                                <a:pt x="3175" y="15226"/>
                                <a:pt x="3133" y="15315"/>
                              </a:cubicBezTo>
                              <a:close/>
                              <a:moveTo>
                                <a:pt x="3698" y="13721"/>
                              </a:moveTo>
                              <a:cubicBezTo>
                                <a:pt x="3677" y="13721"/>
                                <a:pt x="3677" y="13633"/>
                                <a:pt x="3677" y="13544"/>
                              </a:cubicBezTo>
                              <a:cubicBezTo>
                                <a:pt x="3677" y="13456"/>
                                <a:pt x="3698" y="13367"/>
                                <a:pt x="3708" y="13367"/>
                              </a:cubicBezTo>
                              <a:cubicBezTo>
                                <a:pt x="3718" y="13367"/>
                                <a:pt x="3729" y="13456"/>
                                <a:pt x="3729" y="13544"/>
                              </a:cubicBezTo>
                              <a:cubicBezTo>
                                <a:pt x="3729" y="13633"/>
                                <a:pt x="3718" y="13721"/>
                                <a:pt x="3698" y="13721"/>
                              </a:cubicBezTo>
                              <a:close/>
                              <a:moveTo>
                                <a:pt x="4074" y="15138"/>
                              </a:moveTo>
                              <a:cubicBezTo>
                                <a:pt x="3792" y="15757"/>
                                <a:pt x="3802" y="15757"/>
                                <a:pt x="3812" y="15492"/>
                              </a:cubicBezTo>
                              <a:cubicBezTo>
                                <a:pt x="3812" y="15403"/>
                                <a:pt x="3844" y="15226"/>
                                <a:pt x="3875" y="15138"/>
                              </a:cubicBezTo>
                              <a:cubicBezTo>
                                <a:pt x="3906" y="15049"/>
                                <a:pt x="3969" y="14872"/>
                                <a:pt x="4021" y="14695"/>
                              </a:cubicBezTo>
                              <a:cubicBezTo>
                                <a:pt x="4074" y="14518"/>
                                <a:pt x="4157" y="14430"/>
                                <a:pt x="4209" y="14518"/>
                              </a:cubicBezTo>
                              <a:cubicBezTo>
                                <a:pt x="4324" y="14518"/>
                                <a:pt x="4314" y="14607"/>
                                <a:pt x="4074" y="15138"/>
                              </a:cubicBezTo>
                              <a:close/>
                              <a:moveTo>
                                <a:pt x="5222" y="13279"/>
                              </a:moveTo>
                              <a:cubicBezTo>
                                <a:pt x="5181" y="13456"/>
                                <a:pt x="5128" y="13456"/>
                                <a:pt x="5128" y="13279"/>
                              </a:cubicBezTo>
                              <a:cubicBezTo>
                                <a:pt x="5128" y="13190"/>
                                <a:pt x="5160" y="13102"/>
                                <a:pt x="5191" y="13102"/>
                              </a:cubicBezTo>
                              <a:cubicBezTo>
                                <a:pt x="5243" y="13102"/>
                                <a:pt x="5254" y="13102"/>
                                <a:pt x="5222" y="13279"/>
                              </a:cubicBezTo>
                              <a:close/>
                              <a:moveTo>
                                <a:pt x="5578" y="12925"/>
                              </a:moveTo>
                              <a:cubicBezTo>
                                <a:pt x="5557" y="13013"/>
                                <a:pt x="5525" y="13102"/>
                                <a:pt x="5494" y="13102"/>
                              </a:cubicBezTo>
                              <a:cubicBezTo>
                                <a:pt x="5452" y="13102"/>
                                <a:pt x="5452" y="13102"/>
                                <a:pt x="5473" y="12925"/>
                              </a:cubicBezTo>
                              <a:cubicBezTo>
                                <a:pt x="5494" y="12836"/>
                                <a:pt x="5525" y="12748"/>
                                <a:pt x="5557" y="12748"/>
                              </a:cubicBezTo>
                              <a:cubicBezTo>
                                <a:pt x="5598" y="12748"/>
                                <a:pt x="5609" y="12748"/>
                                <a:pt x="5578" y="12925"/>
                              </a:cubicBezTo>
                              <a:close/>
                              <a:moveTo>
                                <a:pt x="5724" y="13721"/>
                              </a:moveTo>
                              <a:cubicBezTo>
                                <a:pt x="5703" y="13721"/>
                                <a:pt x="5692" y="13633"/>
                                <a:pt x="5713" y="13633"/>
                              </a:cubicBezTo>
                              <a:cubicBezTo>
                                <a:pt x="5724" y="13544"/>
                                <a:pt x="5745" y="13633"/>
                                <a:pt x="5755" y="13633"/>
                              </a:cubicBezTo>
                              <a:cubicBezTo>
                                <a:pt x="5766" y="13721"/>
                                <a:pt x="5745" y="13721"/>
                                <a:pt x="5724" y="13721"/>
                              </a:cubicBezTo>
                              <a:close/>
                              <a:moveTo>
                                <a:pt x="17318" y="4426"/>
                              </a:moveTo>
                              <a:cubicBezTo>
                                <a:pt x="17349" y="4515"/>
                                <a:pt x="17359" y="4603"/>
                                <a:pt x="17338" y="4603"/>
                              </a:cubicBezTo>
                              <a:cubicBezTo>
                                <a:pt x="17328" y="4603"/>
                                <a:pt x="17318" y="4692"/>
                                <a:pt x="17328" y="4869"/>
                              </a:cubicBezTo>
                              <a:cubicBezTo>
                                <a:pt x="17349" y="5223"/>
                                <a:pt x="17318" y="5223"/>
                                <a:pt x="17276" y="4780"/>
                              </a:cubicBezTo>
                              <a:cubicBezTo>
                                <a:pt x="17224" y="4426"/>
                                <a:pt x="17244" y="4249"/>
                                <a:pt x="17318" y="4426"/>
                              </a:cubicBezTo>
                              <a:close/>
                              <a:moveTo>
                                <a:pt x="17558" y="6020"/>
                              </a:moveTo>
                              <a:cubicBezTo>
                                <a:pt x="17621" y="6462"/>
                                <a:pt x="17631" y="6462"/>
                                <a:pt x="17370" y="6285"/>
                              </a:cubicBezTo>
                              <a:cubicBezTo>
                                <a:pt x="17234" y="6197"/>
                                <a:pt x="17203" y="6108"/>
                                <a:pt x="17150" y="5666"/>
                              </a:cubicBezTo>
                              <a:lnTo>
                                <a:pt x="17098" y="5223"/>
                              </a:lnTo>
                              <a:lnTo>
                                <a:pt x="17213" y="5311"/>
                              </a:lnTo>
                              <a:cubicBezTo>
                                <a:pt x="17443" y="5489"/>
                                <a:pt x="17506" y="5666"/>
                                <a:pt x="17558" y="6020"/>
                              </a:cubicBezTo>
                              <a:close/>
                              <a:moveTo>
                                <a:pt x="17495" y="9472"/>
                              </a:moveTo>
                              <a:cubicBezTo>
                                <a:pt x="17495" y="9561"/>
                                <a:pt x="17485" y="9649"/>
                                <a:pt x="17474" y="9649"/>
                              </a:cubicBezTo>
                              <a:cubicBezTo>
                                <a:pt x="17464" y="9649"/>
                                <a:pt x="17453" y="9561"/>
                                <a:pt x="17453" y="9472"/>
                              </a:cubicBezTo>
                              <a:cubicBezTo>
                                <a:pt x="17453" y="9384"/>
                                <a:pt x="17464" y="9295"/>
                                <a:pt x="17474" y="9295"/>
                              </a:cubicBezTo>
                              <a:cubicBezTo>
                                <a:pt x="17485" y="9295"/>
                                <a:pt x="17495" y="9384"/>
                                <a:pt x="17495" y="9472"/>
                              </a:cubicBezTo>
                              <a:close/>
                              <a:moveTo>
                                <a:pt x="17359" y="13633"/>
                              </a:moveTo>
                              <a:cubicBezTo>
                                <a:pt x="17338" y="13633"/>
                                <a:pt x="17328" y="13544"/>
                                <a:pt x="17328" y="13456"/>
                              </a:cubicBezTo>
                              <a:cubicBezTo>
                                <a:pt x="17328" y="13367"/>
                                <a:pt x="17338" y="13279"/>
                                <a:pt x="17349" y="13279"/>
                              </a:cubicBezTo>
                              <a:cubicBezTo>
                                <a:pt x="17359" y="13279"/>
                                <a:pt x="17370" y="13367"/>
                                <a:pt x="17380" y="13456"/>
                              </a:cubicBezTo>
                              <a:cubicBezTo>
                                <a:pt x="17391" y="13544"/>
                                <a:pt x="17380" y="13633"/>
                                <a:pt x="17359" y="13633"/>
                              </a:cubicBezTo>
                              <a:close/>
                              <a:moveTo>
                                <a:pt x="17391" y="14784"/>
                              </a:moveTo>
                              <a:cubicBezTo>
                                <a:pt x="17433" y="14607"/>
                                <a:pt x="17453" y="14607"/>
                                <a:pt x="17453" y="14784"/>
                              </a:cubicBezTo>
                              <a:cubicBezTo>
                                <a:pt x="17453" y="14872"/>
                                <a:pt x="17432" y="14961"/>
                                <a:pt x="17412" y="14961"/>
                              </a:cubicBezTo>
                              <a:cubicBezTo>
                                <a:pt x="17370" y="14961"/>
                                <a:pt x="17370" y="14872"/>
                                <a:pt x="17391" y="14784"/>
                              </a:cubicBezTo>
                              <a:close/>
                              <a:moveTo>
                                <a:pt x="17307" y="12836"/>
                              </a:moveTo>
                              <a:cubicBezTo>
                                <a:pt x="17318" y="12748"/>
                                <a:pt x="17338" y="12748"/>
                                <a:pt x="17359" y="12836"/>
                              </a:cubicBezTo>
                              <a:cubicBezTo>
                                <a:pt x="17370" y="12925"/>
                                <a:pt x="17359" y="12925"/>
                                <a:pt x="17338" y="12925"/>
                              </a:cubicBezTo>
                              <a:cubicBezTo>
                                <a:pt x="17318" y="12925"/>
                                <a:pt x="17297" y="12836"/>
                                <a:pt x="17307" y="12836"/>
                              </a:cubicBezTo>
                              <a:close/>
                              <a:moveTo>
                                <a:pt x="17370" y="9649"/>
                              </a:moveTo>
                              <a:cubicBezTo>
                                <a:pt x="17349" y="9649"/>
                                <a:pt x="17328" y="9649"/>
                                <a:pt x="17318" y="9738"/>
                              </a:cubicBezTo>
                              <a:cubicBezTo>
                                <a:pt x="17276" y="9826"/>
                                <a:pt x="17224" y="9649"/>
                                <a:pt x="17224" y="9472"/>
                              </a:cubicBezTo>
                              <a:cubicBezTo>
                                <a:pt x="17224" y="9295"/>
                                <a:pt x="17380" y="9295"/>
                                <a:pt x="17391" y="9472"/>
                              </a:cubicBezTo>
                              <a:cubicBezTo>
                                <a:pt x="17391" y="9649"/>
                                <a:pt x="17380" y="9649"/>
                                <a:pt x="17370" y="9649"/>
                              </a:cubicBezTo>
                              <a:close/>
                              <a:moveTo>
                                <a:pt x="17244" y="12925"/>
                              </a:moveTo>
                              <a:cubicBezTo>
                                <a:pt x="17224" y="13013"/>
                                <a:pt x="17213" y="12925"/>
                                <a:pt x="17213" y="12748"/>
                              </a:cubicBezTo>
                              <a:cubicBezTo>
                                <a:pt x="17213" y="12571"/>
                                <a:pt x="17203" y="12482"/>
                                <a:pt x="17192" y="12482"/>
                              </a:cubicBezTo>
                              <a:cubicBezTo>
                                <a:pt x="17182" y="12482"/>
                                <a:pt x="17171" y="12393"/>
                                <a:pt x="17182" y="12393"/>
                              </a:cubicBezTo>
                              <a:cubicBezTo>
                                <a:pt x="17192" y="12393"/>
                                <a:pt x="17213" y="12393"/>
                                <a:pt x="17234" y="12570"/>
                              </a:cubicBezTo>
                              <a:cubicBezTo>
                                <a:pt x="17265" y="12836"/>
                                <a:pt x="17265" y="12925"/>
                                <a:pt x="17244" y="12925"/>
                              </a:cubicBezTo>
                              <a:close/>
                              <a:moveTo>
                                <a:pt x="17140" y="4249"/>
                              </a:moveTo>
                              <a:cubicBezTo>
                                <a:pt x="17161" y="4426"/>
                                <a:pt x="17161" y="4426"/>
                                <a:pt x="17130" y="4426"/>
                              </a:cubicBezTo>
                              <a:cubicBezTo>
                                <a:pt x="17109" y="4426"/>
                                <a:pt x="17088" y="4338"/>
                                <a:pt x="17088" y="4249"/>
                              </a:cubicBezTo>
                              <a:cubicBezTo>
                                <a:pt x="17077" y="4072"/>
                                <a:pt x="17098" y="4072"/>
                                <a:pt x="17140" y="4249"/>
                              </a:cubicBezTo>
                              <a:close/>
                              <a:moveTo>
                                <a:pt x="17046" y="4072"/>
                              </a:moveTo>
                              <a:cubicBezTo>
                                <a:pt x="17046" y="4072"/>
                                <a:pt x="17036" y="3984"/>
                                <a:pt x="17025" y="3895"/>
                              </a:cubicBezTo>
                              <a:cubicBezTo>
                                <a:pt x="17015" y="3807"/>
                                <a:pt x="17025" y="3718"/>
                                <a:pt x="17046" y="3718"/>
                              </a:cubicBezTo>
                              <a:cubicBezTo>
                                <a:pt x="17067" y="3718"/>
                                <a:pt x="17077" y="3807"/>
                                <a:pt x="17067" y="3895"/>
                              </a:cubicBezTo>
                              <a:cubicBezTo>
                                <a:pt x="17056" y="3984"/>
                                <a:pt x="17046" y="4072"/>
                                <a:pt x="17046" y="4072"/>
                              </a:cubicBezTo>
                              <a:close/>
                              <a:moveTo>
                                <a:pt x="16284" y="9738"/>
                              </a:moveTo>
                              <a:cubicBezTo>
                                <a:pt x="16294" y="9649"/>
                                <a:pt x="16315" y="9738"/>
                                <a:pt x="16325" y="9738"/>
                              </a:cubicBezTo>
                              <a:cubicBezTo>
                                <a:pt x="16336" y="9826"/>
                                <a:pt x="16325" y="9826"/>
                                <a:pt x="16304" y="9826"/>
                              </a:cubicBezTo>
                              <a:cubicBezTo>
                                <a:pt x="16273" y="9826"/>
                                <a:pt x="16273" y="9826"/>
                                <a:pt x="16284" y="9738"/>
                              </a:cubicBezTo>
                              <a:close/>
                              <a:moveTo>
                                <a:pt x="16022" y="10446"/>
                              </a:moveTo>
                              <a:cubicBezTo>
                                <a:pt x="16033" y="10534"/>
                                <a:pt x="16022" y="10623"/>
                                <a:pt x="16002" y="10711"/>
                              </a:cubicBezTo>
                              <a:cubicBezTo>
                                <a:pt x="15960" y="10889"/>
                                <a:pt x="15908" y="10889"/>
                                <a:pt x="15908" y="10711"/>
                              </a:cubicBezTo>
                              <a:cubicBezTo>
                                <a:pt x="15918" y="10534"/>
                                <a:pt x="16012" y="10269"/>
                                <a:pt x="16022" y="10446"/>
                              </a:cubicBezTo>
                              <a:close/>
                              <a:moveTo>
                                <a:pt x="15406" y="7525"/>
                              </a:moveTo>
                              <a:cubicBezTo>
                                <a:pt x="15427" y="7525"/>
                                <a:pt x="15448" y="7525"/>
                                <a:pt x="15469" y="7525"/>
                              </a:cubicBezTo>
                              <a:cubicBezTo>
                                <a:pt x="15479" y="7613"/>
                                <a:pt x="15469" y="7613"/>
                                <a:pt x="15438" y="7613"/>
                              </a:cubicBezTo>
                              <a:cubicBezTo>
                                <a:pt x="15406" y="7613"/>
                                <a:pt x="15385" y="7613"/>
                                <a:pt x="15406" y="7525"/>
                              </a:cubicBezTo>
                              <a:close/>
                              <a:moveTo>
                                <a:pt x="14644" y="7613"/>
                              </a:moveTo>
                              <a:cubicBezTo>
                                <a:pt x="14665" y="7613"/>
                                <a:pt x="14748" y="7613"/>
                                <a:pt x="14821" y="7525"/>
                              </a:cubicBezTo>
                              <a:cubicBezTo>
                                <a:pt x="14915" y="7436"/>
                                <a:pt x="14957" y="7525"/>
                                <a:pt x="14926" y="7613"/>
                              </a:cubicBezTo>
                              <a:cubicBezTo>
                                <a:pt x="14863" y="7790"/>
                                <a:pt x="14602" y="7967"/>
                                <a:pt x="14602" y="7790"/>
                              </a:cubicBezTo>
                              <a:cubicBezTo>
                                <a:pt x="14612" y="7702"/>
                                <a:pt x="14623" y="7613"/>
                                <a:pt x="14644" y="7613"/>
                              </a:cubicBezTo>
                              <a:close/>
                              <a:moveTo>
                                <a:pt x="14038" y="6374"/>
                              </a:moveTo>
                              <a:cubicBezTo>
                                <a:pt x="14038" y="6462"/>
                                <a:pt x="14017" y="6639"/>
                                <a:pt x="13996" y="6639"/>
                              </a:cubicBezTo>
                              <a:cubicBezTo>
                                <a:pt x="13975" y="6639"/>
                                <a:pt x="13954" y="6551"/>
                                <a:pt x="13954" y="6462"/>
                              </a:cubicBezTo>
                              <a:cubicBezTo>
                                <a:pt x="13954" y="6374"/>
                                <a:pt x="13975" y="6285"/>
                                <a:pt x="13996" y="6197"/>
                              </a:cubicBezTo>
                              <a:cubicBezTo>
                                <a:pt x="14027" y="6197"/>
                                <a:pt x="14038" y="6197"/>
                                <a:pt x="14038" y="6374"/>
                              </a:cubicBezTo>
                              <a:close/>
                              <a:moveTo>
                                <a:pt x="13902" y="5400"/>
                              </a:moveTo>
                              <a:cubicBezTo>
                                <a:pt x="13944" y="5223"/>
                                <a:pt x="13996" y="5223"/>
                                <a:pt x="13996" y="5400"/>
                              </a:cubicBezTo>
                              <a:cubicBezTo>
                                <a:pt x="13996" y="5489"/>
                                <a:pt x="13965" y="5577"/>
                                <a:pt x="13933" y="5577"/>
                              </a:cubicBezTo>
                              <a:cubicBezTo>
                                <a:pt x="13892" y="5577"/>
                                <a:pt x="13881" y="5577"/>
                                <a:pt x="13902" y="5400"/>
                              </a:cubicBezTo>
                              <a:close/>
                              <a:moveTo>
                                <a:pt x="13808" y="6108"/>
                              </a:moveTo>
                              <a:cubicBezTo>
                                <a:pt x="13850" y="6108"/>
                                <a:pt x="13881" y="6197"/>
                                <a:pt x="13881" y="6285"/>
                              </a:cubicBezTo>
                              <a:cubicBezTo>
                                <a:pt x="13881" y="6374"/>
                                <a:pt x="13860" y="6462"/>
                                <a:pt x="13819" y="6462"/>
                              </a:cubicBezTo>
                              <a:cubicBezTo>
                                <a:pt x="13787" y="6462"/>
                                <a:pt x="13756" y="6374"/>
                                <a:pt x="13745" y="6285"/>
                              </a:cubicBezTo>
                              <a:cubicBezTo>
                                <a:pt x="13745" y="6197"/>
                                <a:pt x="13766" y="6108"/>
                                <a:pt x="13808" y="6108"/>
                              </a:cubicBezTo>
                              <a:close/>
                              <a:moveTo>
                                <a:pt x="13787" y="9118"/>
                              </a:moveTo>
                              <a:cubicBezTo>
                                <a:pt x="13881" y="8941"/>
                                <a:pt x="14038" y="9030"/>
                                <a:pt x="14038" y="9207"/>
                              </a:cubicBezTo>
                              <a:cubicBezTo>
                                <a:pt x="14038" y="9295"/>
                                <a:pt x="14017" y="9384"/>
                                <a:pt x="13996" y="9384"/>
                              </a:cubicBezTo>
                              <a:cubicBezTo>
                                <a:pt x="13975" y="9384"/>
                                <a:pt x="13902" y="9472"/>
                                <a:pt x="13839" y="9472"/>
                              </a:cubicBezTo>
                              <a:cubicBezTo>
                                <a:pt x="13714" y="9561"/>
                                <a:pt x="13683" y="9295"/>
                                <a:pt x="13787" y="9118"/>
                              </a:cubicBezTo>
                              <a:close/>
                              <a:moveTo>
                                <a:pt x="12931" y="6108"/>
                              </a:moveTo>
                              <a:cubicBezTo>
                                <a:pt x="12941" y="6020"/>
                                <a:pt x="12962" y="5931"/>
                                <a:pt x="12983" y="5931"/>
                              </a:cubicBezTo>
                              <a:cubicBezTo>
                                <a:pt x="13014" y="5931"/>
                                <a:pt x="13025" y="5931"/>
                                <a:pt x="12993" y="6108"/>
                              </a:cubicBezTo>
                              <a:cubicBezTo>
                                <a:pt x="12952" y="6374"/>
                                <a:pt x="12910" y="6374"/>
                                <a:pt x="12931" y="6108"/>
                              </a:cubicBezTo>
                              <a:close/>
                              <a:moveTo>
                                <a:pt x="10800" y="8056"/>
                              </a:moveTo>
                              <a:cubicBezTo>
                                <a:pt x="10810" y="7967"/>
                                <a:pt x="10831" y="8056"/>
                                <a:pt x="10842" y="8056"/>
                              </a:cubicBezTo>
                              <a:cubicBezTo>
                                <a:pt x="10852" y="8144"/>
                                <a:pt x="10842" y="8144"/>
                                <a:pt x="10821" y="8144"/>
                              </a:cubicBezTo>
                              <a:cubicBezTo>
                                <a:pt x="10790" y="8144"/>
                                <a:pt x="10790" y="8056"/>
                                <a:pt x="10800" y="8056"/>
                              </a:cubicBezTo>
                              <a:close/>
                              <a:moveTo>
                                <a:pt x="9474" y="10357"/>
                              </a:moveTo>
                              <a:cubicBezTo>
                                <a:pt x="9494" y="10357"/>
                                <a:pt x="9494" y="10446"/>
                                <a:pt x="9494" y="10534"/>
                              </a:cubicBezTo>
                              <a:cubicBezTo>
                                <a:pt x="9484" y="10623"/>
                                <a:pt x="9474" y="10711"/>
                                <a:pt x="9453" y="10711"/>
                              </a:cubicBezTo>
                              <a:cubicBezTo>
                                <a:pt x="9432" y="10711"/>
                                <a:pt x="9432" y="10623"/>
                                <a:pt x="9432" y="10534"/>
                              </a:cubicBezTo>
                              <a:cubicBezTo>
                                <a:pt x="9442" y="10446"/>
                                <a:pt x="9463" y="10357"/>
                                <a:pt x="9474" y="10357"/>
                              </a:cubicBezTo>
                              <a:close/>
                              <a:moveTo>
                                <a:pt x="9306" y="10534"/>
                              </a:moveTo>
                              <a:cubicBezTo>
                                <a:pt x="9327" y="10534"/>
                                <a:pt x="9348" y="10534"/>
                                <a:pt x="9348" y="10623"/>
                              </a:cubicBezTo>
                              <a:cubicBezTo>
                                <a:pt x="9348" y="10800"/>
                                <a:pt x="9286" y="10889"/>
                                <a:pt x="9275" y="10711"/>
                              </a:cubicBezTo>
                              <a:cubicBezTo>
                                <a:pt x="9275" y="10623"/>
                                <a:pt x="9286" y="10534"/>
                                <a:pt x="9306" y="10534"/>
                              </a:cubicBezTo>
                              <a:close/>
                              <a:moveTo>
                                <a:pt x="7541" y="10534"/>
                              </a:moveTo>
                              <a:cubicBezTo>
                                <a:pt x="7562" y="10534"/>
                                <a:pt x="7562" y="10623"/>
                                <a:pt x="7562" y="10711"/>
                              </a:cubicBezTo>
                              <a:cubicBezTo>
                                <a:pt x="7552" y="10800"/>
                                <a:pt x="7541" y="10889"/>
                                <a:pt x="7520" y="10889"/>
                              </a:cubicBezTo>
                              <a:cubicBezTo>
                                <a:pt x="7499" y="10889"/>
                                <a:pt x="7499" y="10800"/>
                                <a:pt x="7499" y="10711"/>
                              </a:cubicBezTo>
                              <a:cubicBezTo>
                                <a:pt x="7510" y="10623"/>
                                <a:pt x="7531" y="10534"/>
                                <a:pt x="7541" y="10534"/>
                              </a:cubicBezTo>
                              <a:close/>
                              <a:moveTo>
                                <a:pt x="6841" y="13544"/>
                              </a:moveTo>
                              <a:cubicBezTo>
                                <a:pt x="6821" y="13721"/>
                                <a:pt x="6768" y="13721"/>
                                <a:pt x="6768" y="13544"/>
                              </a:cubicBezTo>
                              <a:cubicBezTo>
                                <a:pt x="6768" y="13456"/>
                                <a:pt x="6789" y="13367"/>
                                <a:pt x="6810" y="13367"/>
                              </a:cubicBezTo>
                              <a:cubicBezTo>
                                <a:pt x="6831" y="13456"/>
                                <a:pt x="6841" y="13456"/>
                                <a:pt x="6841" y="13544"/>
                              </a:cubicBezTo>
                              <a:close/>
                              <a:moveTo>
                                <a:pt x="7238" y="12925"/>
                              </a:moveTo>
                              <a:cubicBezTo>
                                <a:pt x="7228" y="13013"/>
                                <a:pt x="7176" y="13190"/>
                                <a:pt x="7113" y="13279"/>
                              </a:cubicBezTo>
                              <a:cubicBezTo>
                                <a:pt x="7050" y="13367"/>
                                <a:pt x="6988" y="13456"/>
                                <a:pt x="6977" y="13544"/>
                              </a:cubicBezTo>
                              <a:cubicBezTo>
                                <a:pt x="6956" y="13633"/>
                                <a:pt x="6925" y="13721"/>
                                <a:pt x="6904" y="13721"/>
                              </a:cubicBezTo>
                              <a:cubicBezTo>
                                <a:pt x="6883" y="13721"/>
                                <a:pt x="6894" y="13633"/>
                                <a:pt x="6935" y="13456"/>
                              </a:cubicBezTo>
                              <a:cubicBezTo>
                                <a:pt x="6967" y="13367"/>
                                <a:pt x="7009" y="13102"/>
                                <a:pt x="7019" y="12925"/>
                              </a:cubicBezTo>
                              <a:cubicBezTo>
                                <a:pt x="7029" y="12748"/>
                                <a:pt x="7061" y="12659"/>
                                <a:pt x="7144" y="12748"/>
                              </a:cubicBezTo>
                              <a:cubicBezTo>
                                <a:pt x="7238" y="12659"/>
                                <a:pt x="7249" y="12748"/>
                                <a:pt x="7238" y="12925"/>
                              </a:cubicBezTo>
                              <a:close/>
                              <a:moveTo>
                                <a:pt x="7186" y="12128"/>
                              </a:moveTo>
                              <a:cubicBezTo>
                                <a:pt x="7071" y="12216"/>
                                <a:pt x="7029" y="12305"/>
                                <a:pt x="6967" y="12748"/>
                              </a:cubicBezTo>
                              <a:cubicBezTo>
                                <a:pt x="6873" y="13367"/>
                                <a:pt x="6873" y="13367"/>
                                <a:pt x="6873" y="12836"/>
                              </a:cubicBezTo>
                              <a:cubicBezTo>
                                <a:pt x="6873" y="12393"/>
                                <a:pt x="6862" y="12393"/>
                                <a:pt x="6758" y="12393"/>
                              </a:cubicBezTo>
                              <a:cubicBezTo>
                                <a:pt x="6695" y="12393"/>
                                <a:pt x="6643" y="12305"/>
                                <a:pt x="6643" y="12216"/>
                              </a:cubicBezTo>
                              <a:cubicBezTo>
                                <a:pt x="6643" y="12128"/>
                                <a:pt x="6779" y="12039"/>
                                <a:pt x="6946" y="11951"/>
                              </a:cubicBezTo>
                              <a:cubicBezTo>
                                <a:pt x="7113" y="11862"/>
                                <a:pt x="7343" y="11774"/>
                                <a:pt x="7468" y="11597"/>
                              </a:cubicBezTo>
                              <a:cubicBezTo>
                                <a:pt x="7792" y="11243"/>
                                <a:pt x="7980" y="11154"/>
                                <a:pt x="8032" y="11331"/>
                              </a:cubicBezTo>
                              <a:cubicBezTo>
                                <a:pt x="8053" y="11420"/>
                                <a:pt x="8074" y="11508"/>
                                <a:pt x="8063" y="11508"/>
                              </a:cubicBezTo>
                              <a:cubicBezTo>
                                <a:pt x="8053" y="11508"/>
                                <a:pt x="7949" y="11597"/>
                                <a:pt x="7813" y="11597"/>
                              </a:cubicBezTo>
                              <a:cubicBezTo>
                                <a:pt x="7687" y="11685"/>
                                <a:pt x="7520" y="11774"/>
                                <a:pt x="7458" y="11862"/>
                              </a:cubicBezTo>
                              <a:cubicBezTo>
                                <a:pt x="7395" y="11951"/>
                                <a:pt x="7259" y="12128"/>
                                <a:pt x="7186" y="12128"/>
                              </a:cubicBezTo>
                              <a:close/>
                              <a:moveTo>
                                <a:pt x="8011" y="12039"/>
                              </a:moveTo>
                              <a:cubicBezTo>
                                <a:pt x="7969" y="12216"/>
                                <a:pt x="7928" y="12216"/>
                                <a:pt x="7938" y="12039"/>
                              </a:cubicBezTo>
                              <a:cubicBezTo>
                                <a:pt x="7949" y="11951"/>
                                <a:pt x="7969" y="11862"/>
                                <a:pt x="7990" y="11862"/>
                              </a:cubicBezTo>
                              <a:cubicBezTo>
                                <a:pt x="8032" y="11862"/>
                                <a:pt x="8032" y="11951"/>
                                <a:pt x="8011" y="12039"/>
                              </a:cubicBezTo>
                              <a:close/>
                              <a:moveTo>
                                <a:pt x="7865" y="12393"/>
                              </a:moveTo>
                              <a:cubicBezTo>
                                <a:pt x="7844" y="12482"/>
                                <a:pt x="7792" y="12570"/>
                                <a:pt x="7750" y="12659"/>
                              </a:cubicBezTo>
                              <a:cubicBezTo>
                                <a:pt x="7687" y="12748"/>
                                <a:pt x="7677" y="12748"/>
                                <a:pt x="7698" y="12571"/>
                              </a:cubicBezTo>
                              <a:cubicBezTo>
                                <a:pt x="7719" y="12482"/>
                                <a:pt x="7771" y="12393"/>
                                <a:pt x="7813" y="12305"/>
                              </a:cubicBezTo>
                              <a:cubicBezTo>
                                <a:pt x="7875" y="12216"/>
                                <a:pt x="7886" y="12305"/>
                                <a:pt x="7865" y="12393"/>
                              </a:cubicBezTo>
                              <a:close/>
                              <a:moveTo>
                                <a:pt x="7520" y="12128"/>
                              </a:moveTo>
                              <a:cubicBezTo>
                                <a:pt x="7541" y="12039"/>
                                <a:pt x="7552" y="12128"/>
                                <a:pt x="7552" y="12216"/>
                              </a:cubicBezTo>
                              <a:cubicBezTo>
                                <a:pt x="7552" y="12305"/>
                                <a:pt x="7541" y="12393"/>
                                <a:pt x="7520" y="12393"/>
                              </a:cubicBezTo>
                              <a:cubicBezTo>
                                <a:pt x="7499" y="12393"/>
                                <a:pt x="7489" y="12393"/>
                                <a:pt x="7489" y="12305"/>
                              </a:cubicBezTo>
                              <a:cubicBezTo>
                                <a:pt x="7499" y="12305"/>
                                <a:pt x="7510" y="12216"/>
                                <a:pt x="7520" y="12128"/>
                              </a:cubicBezTo>
                              <a:close/>
                              <a:moveTo>
                                <a:pt x="7573" y="14784"/>
                              </a:moveTo>
                              <a:cubicBezTo>
                                <a:pt x="7562" y="14784"/>
                                <a:pt x="7552" y="14695"/>
                                <a:pt x="7552" y="14607"/>
                              </a:cubicBezTo>
                              <a:cubicBezTo>
                                <a:pt x="7552" y="14518"/>
                                <a:pt x="7562" y="14430"/>
                                <a:pt x="7573" y="14430"/>
                              </a:cubicBezTo>
                              <a:cubicBezTo>
                                <a:pt x="7583" y="14430"/>
                                <a:pt x="7593" y="14518"/>
                                <a:pt x="7593" y="14607"/>
                              </a:cubicBezTo>
                              <a:cubicBezTo>
                                <a:pt x="7593" y="14695"/>
                                <a:pt x="7583" y="14784"/>
                                <a:pt x="7573" y="14784"/>
                              </a:cubicBezTo>
                              <a:close/>
                              <a:moveTo>
                                <a:pt x="9233" y="15403"/>
                              </a:moveTo>
                              <a:cubicBezTo>
                                <a:pt x="9212" y="15403"/>
                                <a:pt x="9202" y="15315"/>
                                <a:pt x="9223" y="15315"/>
                              </a:cubicBezTo>
                              <a:cubicBezTo>
                                <a:pt x="9233" y="15226"/>
                                <a:pt x="9254" y="15315"/>
                                <a:pt x="9265" y="15315"/>
                              </a:cubicBezTo>
                              <a:cubicBezTo>
                                <a:pt x="9275" y="15403"/>
                                <a:pt x="9254" y="15492"/>
                                <a:pt x="9233" y="15403"/>
                              </a:cubicBezTo>
                              <a:close/>
                              <a:moveTo>
                                <a:pt x="9453" y="15669"/>
                              </a:moveTo>
                              <a:cubicBezTo>
                                <a:pt x="9442" y="15669"/>
                                <a:pt x="9432" y="15580"/>
                                <a:pt x="9421" y="15492"/>
                              </a:cubicBezTo>
                              <a:cubicBezTo>
                                <a:pt x="9411" y="15403"/>
                                <a:pt x="9421" y="15315"/>
                                <a:pt x="9442" y="15315"/>
                              </a:cubicBezTo>
                              <a:cubicBezTo>
                                <a:pt x="9463" y="15315"/>
                                <a:pt x="9474" y="15403"/>
                                <a:pt x="9474" y="15492"/>
                              </a:cubicBezTo>
                              <a:cubicBezTo>
                                <a:pt x="9463" y="15580"/>
                                <a:pt x="9463" y="15669"/>
                                <a:pt x="9453" y="15669"/>
                              </a:cubicBezTo>
                              <a:close/>
                              <a:moveTo>
                                <a:pt x="9547" y="15669"/>
                              </a:moveTo>
                              <a:cubicBezTo>
                                <a:pt x="9526" y="15669"/>
                                <a:pt x="9505" y="15580"/>
                                <a:pt x="9505" y="15492"/>
                              </a:cubicBezTo>
                              <a:cubicBezTo>
                                <a:pt x="9505" y="15403"/>
                                <a:pt x="9526" y="15403"/>
                                <a:pt x="9547" y="15403"/>
                              </a:cubicBezTo>
                              <a:cubicBezTo>
                                <a:pt x="9568" y="15492"/>
                                <a:pt x="9588" y="15492"/>
                                <a:pt x="9588" y="15580"/>
                              </a:cubicBezTo>
                              <a:cubicBezTo>
                                <a:pt x="9588" y="15580"/>
                                <a:pt x="9568" y="15669"/>
                                <a:pt x="9547" y="15669"/>
                              </a:cubicBezTo>
                              <a:close/>
                              <a:moveTo>
                                <a:pt x="10090" y="15492"/>
                              </a:moveTo>
                              <a:cubicBezTo>
                                <a:pt x="10058" y="15757"/>
                                <a:pt x="10027" y="15846"/>
                                <a:pt x="9902" y="15757"/>
                              </a:cubicBezTo>
                              <a:cubicBezTo>
                                <a:pt x="9766" y="15757"/>
                                <a:pt x="9599" y="15580"/>
                                <a:pt x="9620" y="15492"/>
                              </a:cubicBezTo>
                              <a:cubicBezTo>
                                <a:pt x="9630" y="15492"/>
                                <a:pt x="9693" y="15403"/>
                                <a:pt x="9766" y="15403"/>
                              </a:cubicBezTo>
                              <a:cubicBezTo>
                                <a:pt x="9839" y="15403"/>
                                <a:pt x="9912" y="15315"/>
                                <a:pt x="9912" y="15226"/>
                              </a:cubicBezTo>
                              <a:cubicBezTo>
                                <a:pt x="9933" y="14961"/>
                                <a:pt x="10017" y="15049"/>
                                <a:pt x="10017" y="15315"/>
                              </a:cubicBezTo>
                              <a:cubicBezTo>
                                <a:pt x="10017" y="15492"/>
                                <a:pt x="10027" y="15492"/>
                                <a:pt x="10038" y="15403"/>
                              </a:cubicBezTo>
                              <a:cubicBezTo>
                                <a:pt x="10048" y="15315"/>
                                <a:pt x="10079" y="15226"/>
                                <a:pt x="10090" y="15226"/>
                              </a:cubicBezTo>
                              <a:cubicBezTo>
                                <a:pt x="10121" y="15138"/>
                                <a:pt x="10111" y="15226"/>
                                <a:pt x="10090" y="15492"/>
                              </a:cubicBezTo>
                              <a:close/>
                              <a:moveTo>
                                <a:pt x="10173" y="15315"/>
                              </a:moveTo>
                              <a:cubicBezTo>
                                <a:pt x="10163" y="15315"/>
                                <a:pt x="10163" y="15226"/>
                                <a:pt x="10163" y="15138"/>
                              </a:cubicBezTo>
                              <a:cubicBezTo>
                                <a:pt x="10173" y="15049"/>
                                <a:pt x="10184" y="14961"/>
                                <a:pt x="10184" y="14961"/>
                              </a:cubicBezTo>
                              <a:cubicBezTo>
                                <a:pt x="10184" y="14961"/>
                                <a:pt x="10194" y="15049"/>
                                <a:pt x="10194" y="15138"/>
                              </a:cubicBezTo>
                              <a:cubicBezTo>
                                <a:pt x="10194" y="15226"/>
                                <a:pt x="10184" y="15315"/>
                                <a:pt x="10173" y="15315"/>
                              </a:cubicBezTo>
                              <a:close/>
                              <a:moveTo>
                                <a:pt x="10581" y="15315"/>
                              </a:moveTo>
                              <a:cubicBezTo>
                                <a:pt x="10560" y="15580"/>
                                <a:pt x="10236" y="15669"/>
                                <a:pt x="10236" y="15492"/>
                              </a:cubicBezTo>
                              <a:cubicBezTo>
                                <a:pt x="10236" y="15403"/>
                                <a:pt x="10246" y="15315"/>
                                <a:pt x="10267" y="15226"/>
                              </a:cubicBezTo>
                              <a:cubicBezTo>
                                <a:pt x="10288" y="15138"/>
                                <a:pt x="10320" y="15049"/>
                                <a:pt x="10340" y="14961"/>
                              </a:cubicBezTo>
                              <a:cubicBezTo>
                                <a:pt x="10361" y="14872"/>
                                <a:pt x="10393" y="14872"/>
                                <a:pt x="10414" y="14961"/>
                              </a:cubicBezTo>
                              <a:cubicBezTo>
                                <a:pt x="10424" y="15049"/>
                                <a:pt x="10455" y="15138"/>
                                <a:pt x="10466" y="15138"/>
                              </a:cubicBezTo>
                              <a:cubicBezTo>
                                <a:pt x="10487" y="15138"/>
                                <a:pt x="10518" y="15138"/>
                                <a:pt x="10539" y="15138"/>
                              </a:cubicBezTo>
                              <a:cubicBezTo>
                                <a:pt x="10581" y="15138"/>
                                <a:pt x="10591" y="15138"/>
                                <a:pt x="10581" y="15315"/>
                              </a:cubicBezTo>
                              <a:close/>
                              <a:moveTo>
                                <a:pt x="11458" y="16466"/>
                              </a:moveTo>
                              <a:cubicBezTo>
                                <a:pt x="11458" y="16377"/>
                                <a:pt x="11500" y="16289"/>
                                <a:pt x="11542" y="16289"/>
                              </a:cubicBezTo>
                              <a:cubicBezTo>
                                <a:pt x="11583" y="16289"/>
                                <a:pt x="11625" y="16289"/>
                                <a:pt x="11615" y="16377"/>
                              </a:cubicBezTo>
                              <a:cubicBezTo>
                                <a:pt x="11594" y="16554"/>
                                <a:pt x="11458" y="16643"/>
                                <a:pt x="11458" y="16466"/>
                              </a:cubicBezTo>
                              <a:close/>
                              <a:moveTo>
                                <a:pt x="11730" y="14518"/>
                              </a:moveTo>
                              <a:cubicBezTo>
                                <a:pt x="11604" y="14695"/>
                                <a:pt x="11040" y="14695"/>
                                <a:pt x="11040" y="14518"/>
                              </a:cubicBezTo>
                              <a:cubicBezTo>
                                <a:pt x="11040" y="14430"/>
                                <a:pt x="11124" y="14341"/>
                                <a:pt x="11218" y="14252"/>
                              </a:cubicBezTo>
                              <a:cubicBezTo>
                                <a:pt x="11312" y="14164"/>
                                <a:pt x="11416" y="14164"/>
                                <a:pt x="11448" y="14075"/>
                              </a:cubicBezTo>
                              <a:cubicBezTo>
                                <a:pt x="11594" y="13898"/>
                                <a:pt x="12001" y="13810"/>
                                <a:pt x="12001" y="13898"/>
                              </a:cubicBezTo>
                              <a:cubicBezTo>
                                <a:pt x="12012" y="14075"/>
                                <a:pt x="11834" y="14430"/>
                                <a:pt x="11730" y="14518"/>
                              </a:cubicBezTo>
                              <a:close/>
                              <a:moveTo>
                                <a:pt x="12064" y="13279"/>
                              </a:moveTo>
                              <a:cubicBezTo>
                                <a:pt x="11677" y="13544"/>
                                <a:pt x="11688" y="13544"/>
                                <a:pt x="11834" y="13279"/>
                              </a:cubicBezTo>
                              <a:cubicBezTo>
                                <a:pt x="11970" y="13013"/>
                                <a:pt x="12200" y="12925"/>
                                <a:pt x="12221" y="13013"/>
                              </a:cubicBezTo>
                              <a:cubicBezTo>
                                <a:pt x="12221" y="13190"/>
                                <a:pt x="12158" y="13279"/>
                                <a:pt x="12064" y="13279"/>
                              </a:cubicBezTo>
                              <a:close/>
                              <a:moveTo>
                                <a:pt x="12356" y="13721"/>
                              </a:moveTo>
                              <a:cubicBezTo>
                                <a:pt x="12335" y="13721"/>
                                <a:pt x="12325" y="13633"/>
                                <a:pt x="12346" y="13633"/>
                              </a:cubicBezTo>
                              <a:cubicBezTo>
                                <a:pt x="12356" y="13544"/>
                                <a:pt x="12377" y="13633"/>
                                <a:pt x="12388" y="13633"/>
                              </a:cubicBezTo>
                              <a:cubicBezTo>
                                <a:pt x="12388" y="13721"/>
                                <a:pt x="12377" y="13721"/>
                                <a:pt x="12356" y="13721"/>
                              </a:cubicBezTo>
                              <a:close/>
                              <a:moveTo>
                                <a:pt x="12534" y="12925"/>
                              </a:moveTo>
                              <a:cubicBezTo>
                                <a:pt x="12461" y="13102"/>
                                <a:pt x="12231" y="13102"/>
                                <a:pt x="12252" y="13013"/>
                              </a:cubicBezTo>
                              <a:cubicBezTo>
                                <a:pt x="12252" y="13013"/>
                                <a:pt x="12335" y="12925"/>
                                <a:pt x="12440" y="12836"/>
                              </a:cubicBezTo>
                              <a:cubicBezTo>
                                <a:pt x="12555" y="12836"/>
                                <a:pt x="12586" y="12836"/>
                                <a:pt x="12534" y="12925"/>
                              </a:cubicBezTo>
                              <a:close/>
                              <a:moveTo>
                                <a:pt x="13025" y="11597"/>
                              </a:moveTo>
                              <a:cubicBezTo>
                                <a:pt x="12711" y="11862"/>
                                <a:pt x="12283" y="12216"/>
                                <a:pt x="12022" y="12482"/>
                              </a:cubicBezTo>
                              <a:cubicBezTo>
                                <a:pt x="11855" y="12659"/>
                                <a:pt x="11677" y="12748"/>
                                <a:pt x="11615" y="12659"/>
                              </a:cubicBezTo>
                              <a:cubicBezTo>
                                <a:pt x="11552" y="12570"/>
                                <a:pt x="11479" y="12659"/>
                                <a:pt x="11427" y="12836"/>
                              </a:cubicBezTo>
                              <a:cubicBezTo>
                                <a:pt x="11374" y="13013"/>
                                <a:pt x="11249" y="13102"/>
                                <a:pt x="11051" y="13102"/>
                              </a:cubicBezTo>
                              <a:cubicBezTo>
                                <a:pt x="10884" y="13102"/>
                                <a:pt x="10706" y="13190"/>
                                <a:pt x="10643" y="13190"/>
                              </a:cubicBezTo>
                              <a:cubicBezTo>
                                <a:pt x="10581" y="13279"/>
                                <a:pt x="10476" y="13279"/>
                                <a:pt x="10403" y="13190"/>
                              </a:cubicBezTo>
                              <a:cubicBezTo>
                                <a:pt x="10330" y="13102"/>
                                <a:pt x="10267" y="13190"/>
                                <a:pt x="10267" y="13279"/>
                              </a:cubicBezTo>
                              <a:cubicBezTo>
                                <a:pt x="10257" y="13367"/>
                                <a:pt x="10215" y="13456"/>
                                <a:pt x="10152" y="13456"/>
                              </a:cubicBezTo>
                              <a:cubicBezTo>
                                <a:pt x="10100" y="13456"/>
                                <a:pt x="10048" y="13544"/>
                                <a:pt x="10048" y="13633"/>
                              </a:cubicBezTo>
                              <a:cubicBezTo>
                                <a:pt x="10048" y="13721"/>
                                <a:pt x="10006" y="13810"/>
                                <a:pt x="9964" y="13898"/>
                              </a:cubicBezTo>
                              <a:cubicBezTo>
                                <a:pt x="9923" y="13898"/>
                                <a:pt x="9850" y="13987"/>
                                <a:pt x="9808" y="14075"/>
                              </a:cubicBezTo>
                              <a:cubicBezTo>
                                <a:pt x="9766" y="14164"/>
                                <a:pt x="9630" y="14252"/>
                                <a:pt x="9526" y="14341"/>
                              </a:cubicBezTo>
                              <a:cubicBezTo>
                                <a:pt x="9411" y="14430"/>
                                <a:pt x="9275" y="14518"/>
                                <a:pt x="9223" y="14518"/>
                              </a:cubicBezTo>
                              <a:cubicBezTo>
                                <a:pt x="9171" y="14518"/>
                                <a:pt x="8899" y="14607"/>
                                <a:pt x="8617" y="14607"/>
                              </a:cubicBezTo>
                              <a:cubicBezTo>
                                <a:pt x="8345" y="14607"/>
                                <a:pt x="8063" y="14607"/>
                                <a:pt x="8001" y="14607"/>
                              </a:cubicBezTo>
                              <a:cubicBezTo>
                                <a:pt x="7938" y="14607"/>
                                <a:pt x="7823" y="14695"/>
                                <a:pt x="7761" y="14695"/>
                              </a:cubicBezTo>
                              <a:cubicBezTo>
                                <a:pt x="7646" y="14784"/>
                                <a:pt x="7625" y="14784"/>
                                <a:pt x="7635" y="14429"/>
                              </a:cubicBezTo>
                              <a:cubicBezTo>
                                <a:pt x="7635" y="14341"/>
                                <a:pt x="7614" y="14341"/>
                                <a:pt x="7583" y="14341"/>
                              </a:cubicBezTo>
                              <a:cubicBezTo>
                                <a:pt x="7552" y="14341"/>
                                <a:pt x="7520" y="14252"/>
                                <a:pt x="7520" y="14252"/>
                              </a:cubicBezTo>
                              <a:cubicBezTo>
                                <a:pt x="7520" y="13987"/>
                                <a:pt x="8022" y="12925"/>
                                <a:pt x="8272" y="12659"/>
                              </a:cubicBezTo>
                              <a:cubicBezTo>
                                <a:pt x="8481" y="12393"/>
                                <a:pt x="8701" y="12128"/>
                                <a:pt x="9066" y="11685"/>
                              </a:cubicBezTo>
                              <a:cubicBezTo>
                                <a:pt x="9338" y="11331"/>
                                <a:pt x="9641" y="11066"/>
                                <a:pt x="9902" y="10889"/>
                              </a:cubicBezTo>
                              <a:cubicBezTo>
                                <a:pt x="9996" y="10800"/>
                                <a:pt x="10079" y="10711"/>
                                <a:pt x="10100" y="10623"/>
                              </a:cubicBezTo>
                              <a:cubicBezTo>
                                <a:pt x="10184" y="10269"/>
                                <a:pt x="10372" y="10003"/>
                                <a:pt x="10434" y="10092"/>
                              </a:cubicBezTo>
                              <a:cubicBezTo>
                                <a:pt x="10476" y="10180"/>
                                <a:pt x="10508" y="10180"/>
                                <a:pt x="10528" y="10003"/>
                              </a:cubicBezTo>
                              <a:cubicBezTo>
                                <a:pt x="10549" y="9826"/>
                                <a:pt x="10560" y="9826"/>
                                <a:pt x="10539" y="10003"/>
                              </a:cubicBezTo>
                              <a:cubicBezTo>
                                <a:pt x="10528" y="10180"/>
                                <a:pt x="10549" y="10180"/>
                                <a:pt x="10602" y="10180"/>
                              </a:cubicBezTo>
                              <a:cubicBezTo>
                                <a:pt x="10675" y="10180"/>
                                <a:pt x="10685" y="10180"/>
                                <a:pt x="10664" y="9915"/>
                              </a:cubicBezTo>
                              <a:cubicBezTo>
                                <a:pt x="10633" y="9649"/>
                                <a:pt x="10675" y="9561"/>
                                <a:pt x="11082" y="9207"/>
                              </a:cubicBezTo>
                              <a:cubicBezTo>
                                <a:pt x="11333" y="9030"/>
                                <a:pt x="11385" y="9030"/>
                                <a:pt x="11395" y="9207"/>
                              </a:cubicBezTo>
                              <a:cubicBezTo>
                                <a:pt x="11416" y="9472"/>
                                <a:pt x="11448" y="9472"/>
                                <a:pt x="11448" y="9207"/>
                              </a:cubicBezTo>
                              <a:cubicBezTo>
                                <a:pt x="11448" y="9030"/>
                                <a:pt x="11500" y="8941"/>
                                <a:pt x="11625" y="8764"/>
                              </a:cubicBezTo>
                              <a:cubicBezTo>
                                <a:pt x="11855" y="8498"/>
                                <a:pt x="12074" y="8498"/>
                                <a:pt x="12064" y="8675"/>
                              </a:cubicBezTo>
                              <a:cubicBezTo>
                                <a:pt x="12053" y="8764"/>
                                <a:pt x="12012" y="8852"/>
                                <a:pt x="11959" y="8852"/>
                              </a:cubicBezTo>
                              <a:cubicBezTo>
                                <a:pt x="11907" y="8852"/>
                                <a:pt x="11855" y="8941"/>
                                <a:pt x="11855" y="9030"/>
                              </a:cubicBezTo>
                              <a:cubicBezTo>
                                <a:pt x="11834" y="9207"/>
                                <a:pt x="12043" y="9207"/>
                                <a:pt x="12074" y="8941"/>
                              </a:cubicBezTo>
                              <a:cubicBezTo>
                                <a:pt x="12095" y="8852"/>
                                <a:pt x="12095" y="8852"/>
                                <a:pt x="12095" y="9118"/>
                              </a:cubicBezTo>
                              <a:cubicBezTo>
                                <a:pt x="12095" y="9472"/>
                                <a:pt x="12106" y="9472"/>
                                <a:pt x="12241" y="9472"/>
                              </a:cubicBezTo>
                              <a:cubicBezTo>
                                <a:pt x="12325" y="9472"/>
                                <a:pt x="12388" y="9561"/>
                                <a:pt x="12388" y="9561"/>
                              </a:cubicBezTo>
                              <a:cubicBezTo>
                                <a:pt x="12377" y="9915"/>
                                <a:pt x="12398" y="10092"/>
                                <a:pt x="12419" y="10092"/>
                              </a:cubicBezTo>
                              <a:cubicBezTo>
                                <a:pt x="12440" y="10092"/>
                                <a:pt x="12450" y="10003"/>
                                <a:pt x="12440" y="9826"/>
                              </a:cubicBezTo>
                              <a:cubicBezTo>
                                <a:pt x="12429" y="9649"/>
                                <a:pt x="12440" y="9561"/>
                                <a:pt x="12440" y="9561"/>
                              </a:cubicBezTo>
                              <a:cubicBezTo>
                                <a:pt x="12450" y="9561"/>
                                <a:pt x="12544" y="9472"/>
                                <a:pt x="12649" y="9472"/>
                              </a:cubicBezTo>
                              <a:cubicBezTo>
                                <a:pt x="12816" y="9384"/>
                                <a:pt x="12847" y="9472"/>
                                <a:pt x="12858" y="9649"/>
                              </a:cubicBezTo>
                              <a:cubicBezTo>
                                <a:pt x="12868" y="10003"/>
                                <a:pt x="12973" y="10003"/>
                                <a:pt x="13014" y="9649"/>
                              </a:cubicBezTo>
                              <a:cubicBezTo>
                                <a:pt x="13056" y="9295"/>
                                <a:pt x="13234" y="9030"/>
                                <a:pt x="13443" y="9030"/>
                              </a:cubicBezTo>
                              <a:cubicBezTo>
                                <a:pt x="13651" y="9030"/>
                                <a:pt x="13756" y="9207"/>
                                <a:pt x="13662" y="9384"/>
                              </a:cubicBezTo>
                              <a:cubicBezTo>
                                <a:pt x="13631" y="9472"/>
                                <a:pt x="13557" y="9561"/>
                                <a:pt x="13495" y="9561"/>
                              </a:cubicBezTo>
                              <a:cubicBezTo>
                                <a:pt x="13411" y="9649"/>
                                <a:pt x="13369" y="9738"/>
                                <a:pt x="13349" y="9915"/>
                              </a:cubicBezTo>
                              <a:cubicBezTo>
                                <a:pt x="13338" y="10092"/>
                                <a:pt x="13328" y="10180"/>
                                <a:pt x="13328" y="10092"/>
                              </a:cubicBezTo>
                              <a:cubicBezTo>
                                <a:pt x="13328" y="10003"/>
                                <a:pt x="13317" y="10003"/>
                                <a:pt x="13296" y="10180"/>
                              </a:cubicBezTo>
                              <a:cubicBezTo>
                                <a:pt x="13275" y="10357"/>
                                <a:pt x="13265" y="10357"/>
                                <a:pt x="13255" y="10180"/>
                              </a:cubicBezTo>
                              <a:cubicBezTo>
                                <a:pt x="13244" y="10092"/>
                                <a:pt x="13244" y="10092"/>
                                <a:pt x="13244" y="10357"/>
                              </a:cubicBezTo>
                              <a:cubicBezTo>
                                <a:pt x="13255" y="11154"/>
                                <a:pt x="13171" y="11508"/>
                                <a:pt x="13025" y="11597"/>
                              </a:cubicBezTo>
                              <a:close/>
                              <a:moveTo>
                                <a:pt x="13474" y="12748"/>
                              </a:moveTo>
                              <a:cubicBezTo>
                                <a:pt x="13401" y="13013"/>
                                <a:pt x="13328" y="13102"/>
                                <a:pt x="13317" y="12925"/>
                              </a:cubicBezTo>
                              <a:cubicBezTo>
                                <a:pt x="13307" y="12748"/>
                                <a:pt x="13369" y="12570"/>
                                <a:pt x="13453" y="12570"/>
                              </a:cubicBezTo>
                              <a:cubicBezTo>
                                <a:pt x="13505" y="12570"/>
                                <a:pt x="13516" y="12570"/>
                                <a:pt x="13474" y="12748"/>
                              </a:cubicBezTo>
                              <a:close/>
                              <a:moveTo>
                                <a:pt x="13526" y="11243"/>
                              </a:moveTo>
                              <a:cubicBezTo>
                                <a:pt x="13516" y="11243"/>
                                <a:pt x="13505" y="11154"/>
                                <a:pt x="13516" y="11066"/>
                              </a:cubicBezTo>
                              <a:cubicBezTo>
                                <a:pt x="13537" y="10800"/>
                                <a:pt x="13516" y="10889"/>
                                <a:pt x="13443" y="11154"/>
                              </a:cubicBezTo>
                              <a:cubicBezTo>
                                <a:pt x="13411" y="11243"/>
                                <a:pt x="13349" y="11420"/>
                                <a:pt x="13317" y="11508"/>
                              </a:cubicBezTo>
                              <a:lnTo>
                                <a:pt x="13255" y="11597"/>
                              </a:lnTo>
                              <a:lnTo>
                                <a:pt x="13296" y="11331"/>
                              </a:lnTo>
                              <a:cubicBezTo>
                                <a:pt x="13317" y="11154"/>
                                <a:pt x="13359" y="10977"/>
                                <a:pt x="13380" y="10977"/>
                              </a:cubicBezTo>
                              <a:cubicBezTo>
                                <a:pt x="13401" y="10977"/>
                                <a:pt x="13411" y="10889"/>
                                <a:pt x="13390" y="10889"/>
                              </a:cubicBezTo>
                              <a:cubicBezTo>
                                <a:pt x="13380" y="10800"/>
                                <a:pt x="13369" y="10711"/>
                                <a:pt x="13380" y="10623"/>
                              </a:cubicBezTo>
                              <a:cubicBezTo>
                                <a:pt x="13390" y="10446"/>
                                <a:pt x="13526" y="10446"/>
                                <a:pt x="13526" y="10623"/>
                              </a:cubicBezTo>
                              <a:cubicBezTo>
                                <a:pt x="13526" y="10711"/>
                                <a:pt x="13537" y="10889"/>
                                <a:pt x="13537" y="11066"/>
                              </a:cubicBezTo>
                              <a:cubicBezTo>
                                <a:pt x="13547" y="11066"/>
                                <a:pt x="13537" y="11243"/>
                                <a:pt x="13526" y="11243"/>
                              </a:cubicBezTo>
                              <a:close/>
                              <a:moveTo>
                                <a:pt x="13860" y="11508"/>
                              </a:moveTo>
                              <a:cubicBezTo>
                                <a:pt x="13839" y="11508"/>
                                <a:pt x="13819" y="11597"/>
                                <a:pt x="13798" y="11597"/>
                              </a:cubicBezTo>
                              <a:cubicBezTo>
                                <a:pt x="13766" y="11685"/>
                                <a:pt x="13766" y="11685"/>
                                <a:pt x="13798" y="11420"/>
                              </a:cubicBezTo>
                              <a:cubicBezTo>
                                <a:pt x="13839" y="11066"/>
                                <a:pt x="13860" y="11066"/>
                                <a:pt x="13881" y="11331"/>
                              </a:cubicBezTo>
                              <a:cubicBezTo>
                                <a:pt x="13881" y="11508"/>
                                <a:pt x="13871" y="11508"/>
                                <a:pt x="13860" y="11508"/>
                              </a:cubicBezTo>
                              <a:close/>
                              <a:moveTo>
                                <a:pt x="14571" y="10977"/>
                              </a:moveTo>
                              <a:cubicBezTo>
                                <a:pt x="14560" y="11066"/>
                                <a:pt x="14456" y="11243"/>
                                <a:pt x="14341" y="11243"/>
                              </a:cubicBezTo>
                              <a:cubicBezTo>
                                <a:pt x="14226" y="11331"/>
                                <a:pt x="14090" y="11420"/>
                                <a:pt x="14027" y="11420"/>
                              </a:cubicBezTo>
                              <a:cubicBezTo>
                                <a:pt x="13965" y="11508"/>
                                <a:pt x="13923" y="11420"/>
                                <a:pt x="13923" y="11331"/>
                              </a:cubicBezTo>
                              <a:cubicBezTo>
                                <a:pt x="13923" y="11066"/>
                                <a:pt x="13954" y="10977"/>
                                <a:pt x="14121" y="10800"/>
                              </a:cubicBezTo>
                              <a:cubicBezTo>
                                <a:pt x="14215" y="10711"/>
                                <a:pt x="14289" y="10534"/>
                                <a:pt x="14299" y="10446"/>
                              </a:cubicBezTo>
                              <a:cubicBezTo>
                                <a:pt x="14320" y="10269"/>
                                <a:pt x="14226" y="10357"/>
                                <a:pt x="13860" y="10800"/>
                              </a:cubicBezTo>
                              <a:cubicBezTo>
                                <a:pt x="13725" y="10977"/>
                                <a:pt x="13610" y="11066"/>
                                <a:pt x="13610" y="10977"/>
                              </a:cubicBezTo>
                              <a:cubicBezTo>
                                <a:pt x="13610" y="10889"/>
                                <a:pt x="13610" y="10800"/>
                                <a:pt x="13620" y="10800"/>
                              </a:cubicBezTo>
                              <a:cubicBezTo>
                                <a:pt x="13631" y="10711"/>
                                <a:pt x="13620" y="10711"/>
                                <a:pt x="13589" y="10711"/>
                              </a:cubicBezTo>
                              <a:cubicBezTo>
                                <a:pt x="13537" y="10711"/>
                                <a:pt x="13516" y="10446"/>
                                <a:pt x="13557" y="10269"/>
                              </a:cubicBezTo>
                              <a:cubicBezTo>
                                <a:pt x="13568" y="10180"/>
                                <a:pt x="13641" y="10092"/>
                                <a:pt x="13725" y="10092"/>
                              </a:cubicBezTo>
                              <a:cubicBezTo>
                                <a:pt x="13808" y="10092"/>
                                <a:pt x="13892" y="10003"/>
                                <a:pt x="13923" y="9915"/>
                              </a:cubicBezTo>
                              <a:cubicBezTo>
                                <a:pt x="13954" y="9826"/>
                                <a:pt x="13996" y="9915"/>
                                <a:pt x="14017" y="9915"/>
                              </a:cubicBezTo>
                              <a:cubicBezTo>
                                <a:pt x="14038" y="10003"/>
                                <a:pt x="14090" y="10003"/>
                                <a:pt x="14163" y="9915"/>
                              </a:cubicBezTo>
                              <a:cubicBezTo>
                                <a:pt x="14289" y="9738"/>
                                <a:pt x="14330" y="9561"/>
                                <a:pt x="14289" y="9295"/>
                              </a:cubicBezTo>
                              <a:cubicBezTo>
                                <a:pt x="14268" y="9207"/>
                                <a:pt x="14289" y="9118"/>
                                <a:pt x="14362" y="8941"/>
                              </a:cubicBezTo>
                              <a:cubicBezTo>
                                <a:pt x="14487" y="8675"/>
                                <a:pt x="14654" y="8587"/>
                                <a:pt x="14675" y="8675"/>
                              </a:cubicBezTo>
                              <a:cubicBezTo>
                                <a:pt x="14686" y="8764"/>
                                <a:pt x="14832" y="8764"/>
                                <a:pt x="15009" y="8764"/>
                              </a:cubicBezTo>
                              <a:cubicBezTo>
                                <a:pt x="15239" y="8764"/>
                                <a:pt x="15312" y="8764"/>
                                <a:pt x="15250" y="8941"/>
                              </a:cubicBezTo>
                              <a:cubicBezTo>
                                <a:pt x="15208" y="9030"/>
                                <a:pt x="15124" y="9118"/>
                                <a:pt x="15082" y="9118"/>
                              </a:cubicBezTo>
                              <a:cubicBezTo>
                                <a:pt x="15030" y="9118"/>
                                <a:pt x="14988" y="9207"/>
                                <a:pt x="14978" y="9295"/>
                              </a:cubicBezTo>
                              <a:cubicBezTo>
                                <a:pt x="14968" y="9384"/>
                                <a:pt x="14978" y="9472"/>
                                <a:pt x="14988" y="9472"/>
                              </a:cubicBezTo>
                              <a:cubicBezTo>
                                <a:pt x="15009" y="9472"/>
                                <a:pt x="15009" y="9561"/>
                                <a:pt x="14988" y="9649"/>
                              </a:cubicBezTo>
                              <a:cubicBezTo>
                                <a:pt x="14978" y="9738"/>
                                <a:pt x="14884" y="9826"/>
                                <a:pt x="14790" y="9915"/>
                              </a:cubicBezTo>
                              <a:cubicBezTo>
                                <a:pt x="14560" y="10003"/>
                                <a:pt x="14351" y="10180"/>
                                <a:pt x="14341" y="10357"/>
                              </a:cubicBezTo>
                              <a:cubicBezTo>
                                <a:pt x="14341" y="10446"/>
                                <a:pt x="14383" y="10446"/>
                                <a:pt x="14435" y="10446"/>
                              </a:cubicBezTo>
                              <a:cubicBezTo>
                                <a:pt x="14560" y="10446"/>
                                <a:pt x="14612" y="10711"/>
                                <a:pt x="14571" y="10977"/>
                              </a:cubicBezTo>
                              <a:close/>
                              <a:moveTo>
                                <a:pt x="15197" y="9738"/>
                              </a:moveTo>
                              <a:cubicBezTo>
                                <a:pt x="15114" y="9915"/>
                                <a:pt x="15051" y="9826"/>
                                <a:pt x="15030" y="9738"/>
                              </a:cubicBezTo>
                              <a:cubicBezTo>
                                <a:pt x="15020" y="9561"/>
                                <a:pt x="15114" y="9384"/>
                                <a:pt x="15197" y="9384"/>
                              </a:cubicBezTo>
                              <a:cubicBezTo>
                                <a:pt x="15281" y="9384"/>
                                <a:pt x="15281" y="9649"/>
                                <a:pt x="15197" y="9738"/>
                              </a:cubicBezTo>
                              <a:close/>
                              <a:moveTo>
                                <a:pt x="15020" y="10800"/>
                              </a:moveTo>
                              <a:cubicBezTo>
                                <a:pt x="14936" y="10889"/>
                                <a:pt x="14874" y="10977"/>
                                <a:pt x="14874" y="11066"/>
                              </a:cubicBezTo>
                              <a:cubicBezTo>
                                <a:pt x="14884" y="11154"/>
                                <a:pt x="14874" y="11243"/>
                                <a:pt x="14863" y="11331"/>
                              </a:cubicBezTo>
                              <a:cubicBezTo>
                                <a:pt x="14853" y="11420"/>
                                <a:pt x="14842" y="11331"/>
                                <a:pt x="14842" y="11154"/>
                              </a:cubicBezTo>
                              <a:cubicBezTo>
                                <a:pt x="14842" y="10977"/>
                                <a:pt x="14832" y="10889"/>
                                <a:pt x="14790" y="11066"/>
                              </a:cubicBezTo>
                              <a:cubicBezTo>
                                <a:pt x="14759" y="11154"/>
                                <a:pt x="14706" y="11243"/>
                                <a:pt x="14675" y="11331"/>
                              </a:cubicBezTo>
                              <a:cubicBezTo>
                                <a:pt x="14623" y="11420"/>
                                <a:pt x="14612" y="11420"/>
                                <a:pt x="14612" y="11066"/>
                              </a:cubicBezTo>
                              <a:cubicBezTo>
                                <a:pt x="14612" y="10800"/>
                                <a:pt x="14633" y="10623"/>
                                <a:pt x="14685" y="10534"/>
                              </a:cubicBezTo>
                              <a:cubicBezTo>
                                <a:pt x="14727" y="10446"/>
                                <a:pt x="14759" y="10446"/>
                                <a:pt x="14769" y="10534"/>
                              </a:cubicBezTo>
                              <a:cubicBezTo>
                                <a:pt x="14780" y="10623"/>
                                <a:pt x="14811" y="10623"/>
                                <a:pt x="14832" y="10534"/>
                              </a:cubicBezTo>
                              <a:cubicBezTo>
                                <a:pt x="14863" y="10446"/>
                                <a:pt x="14884" y="10446"/>
                                <a:pt x="14894" y="10446"/>
                              </a:cubicBezTo>
                              <a:cubicBezTo>
                                <a:pt x="14905" y="10446"/>
                                <a:pt x="14926" y="10446"/>
                                <a:pt x="14957" y="10357"/>
                              </a:cubicBezTo>
                              <a:cubicBezTo>
                                <a:pt x="14988" y="10180"/>
                                <a:pt x="15030" y="10180"/>
                                <a:pt x="15082" y="10269"/>
                              </a:cubicBezTo>
                              <a:cubicBezTo>
                                <a:pt x="15124" y="10357"/>
                                <a:pt x="15218" y="10357"/>
                                <a:pt x="15281" y="10357"/>
                              </a:cubicBezTo>
                              <a:cubicBezTo>
                                <a:pt x="15364" y="10357"/>
                                <a:pt x="15406" y="10357"/>
                                <a:pt x="15396" y="10446"/>
                              </a:cubicBezTo>
                              <a:cubicBezTo>
                                <a:pt x="15385" y="10534"/>
                                <a:pt x="15302" y="10623"/>
                                <a:pt x="15020" y="10800"/>
                              </a:cubicBezTo>
                              <a:close/>
                              <a:moveTo>
                                <a:pt x="15532" y="13013"/>
                              </a:moveTo>
                              <a:cubicBezTo>
                                <a:pt x="15500" y="13102"/>
                                <a:pt x="15458" y="13190"/>
                                <a:pt x="15448" y="13190"/>
                              </a:cubicBezTo>
                              <a:cubicBezTo>
                                <a:pt x="15438" y="13190"/>
                                <a:pt x="15427" y="13190"/>
                                <a:pt x="15427" y="13102"/>
                              </a:cubicBezTo>
                              <a:cubicBezTo>
                                <a:pt x="15438" y="12836"/>
                                <a:pt x="15532" y="12659"/>
                                <a:pt x="15563" y="12836"/>
                              </a:cubicBezTo>
                              <a:cubicBezTo>
                                <a:pt x="15573" y="12836"/>
                                <a:pt x="15573" y="12925"/>
                                <a:pt x="15532" y="13013"/>
                              </a:cubicBezTo>
                              <a:close/>
                              <a:moveTo>
                                <a:pt x="15626" y="9826"/>
                              </a:moveTo>
                              <a:cubicBezTo>
                                <a:pt x="15615" y="10092"/>
                                <a:pt x="15521" y="10180"/>
                                <a:pt x="15521" y="9915"/>
                              </a:cubicBezTo>
                              <a:cubicBezTo>
                                <a:pt x="15521" y="9826"/>
                                <a:pt x="15490" y="9738"/>
                                <a:pt x="15458" y="9738"/>
                              </a:cubicBezTo>
                              <a:cubicBezTo>
                                <a:pt x="15417" y="9738"/>
                                <a:pt x="15396" y="9649"/>
                                <a:pt x="15385" y="9384"/>
                              </a:cubicBezTo>
                              <a:cubicBezTo>
                                <a:pt x="15375" y="9207"/>
                                <a:pt x="15375" y="8941"/>
                                <a:pt x="15375" y="8852"/>
                              </a:cubicBezTo>
                              <a:cubicBezTo>
                                <a:pt x="15375" y="8764"/>
                                <a:pt x="15458" y="8764"/>
                                <a:pt x="15542" y="8764"/>
                              </a:cubicBezTo>
                              <a:cubicBezTo>
                                <a:pt x="15667" y="8764"/>
                                <a:pt x="15699" y="8852"/>
                                <a:pt x="15699" y="9030"/>
                              </a:cubicBezTo>
                              <a:cubicBezTo>
                                <a:pt x="15699" y="9207"/>
                                <a:pt x="15720" y="9207"/>
                                <a:pt x="15772" y="9207"/>
                              </a:cubicBezTo>
                              <a:cubicBezTo>
                                <a:pt x="15814" y="9118"/>
                                <a:pt x="15855" y="9207"/>
                                <a:pt x="15866" y="9295"/>
                              </a:cubicBezTo>
                              <a:cubicBezTo>
                                <a:pt x="15876" y="9384"/>
                                <a:pt x="15834" y="9561"/>
                                <a:pt x="15761" y="9561"/>
                              </a:cubicBezTo>
                              <a:cubicBezTo>
                                <a:pt x="15678" y="9472"/>
                                <a:pt x="15626" y="9649"/>
                                <a:pt x="15626" y="9826"/>
                              </a:cubicBezTo>
                              <a:close/>
                              <a:moveTo>
                                <a:pt x="15782" y="13102"/>
                              </a:moveTo>
                              <a:cubicBezTo>
                                <a:pt x="15782" y="13102"/>
                                <a:pt x="15772" y="13013"/>
                                <a:pt x="15761" y="12925"/>
                              </a:cubicBezTo>
                              <a:cubicBezTo>
                                <a:pt x="15751" y="12836"/>
                                <a:pt x="15761" y="12748"/>
                                <a:pt x="15772" y="12748"/>
                              </a:cubicBezTo>
                              <a:cubicBezTo>
                                <a:pt x="15782" y="12748"/>
                                <a:pt x="15793" y="12836"/>
                                <a:pt x="15793" y="12925"/>
                              </a:cubicBezTo>
                              <a:cubicBezTo>
                                <a:pt x="15793" y="13013"/>
                                <a:pt x="15793" y="13102"/>
                                <a:pt x="15782" y="13102"/>
                              </a:cubicBezTo>
                              <a:close/>
                              <a:moveTo>
                                <a:pt x="15897" y="12925"/>
                              </a:moveTo>
                              <a:cubicBezTo>
                                <a:pt x="15855" y="12925"/>
                                <a:pt x="15824" y="12836"/>
                                <a:pt x="15824" y="12836"/>
                              </a:cubicBezTo>
                              <a:cubicBezTo>
                                <a:pt x="15834" y="12659"/>
                                <a:pt x="15949" y="12570"/>
                                <a:pt x="15960" y="12836"/>
                              </a:cubicBezTo>
                              <a:cubicBezTo>
                                <a:pt x="15970" y="12836"/>
                                <a:pt x="15939" y="12925"/>
                                <a:pt x="15897" y="12925"/>
                              </a:cubicBezTo>
                              <a:close/>
                              <a:moveTo>
                                <a:pt x="16231" y="12748"/>
                              </a:moveTo>
                              <a:cubicBezTo>
                                <a:pt x="16231" y="12925"/>
                                <a:pt x="16200" y="12925"/>
                                <a:pt x="16127" y="12925"/>
                              </a:cubicBezTo>
                              <a:cubicBezTo>
                                <a:pt x="16033" y="12925"/>
                                <a:pt x="16022" y="12836"/>
                                <a:pt x="16012" y="12570"/>
                              </a:cubicBezTo>
                              <a:cubicBezTo>
                                <a:pt x="16002" y="12393"/>
                                <a:pt x="16002" y="12216"/>
                                <a:pt x="16012" y="12128"/>
                              </a:cubicBezTo>
                              <a:cubicBezTo>
                                <a:pt x="16022" y="12039"/>
                                <a:pt x="16085" y="12039"/>
                                <a:pt x="16169" y="12039"/>
                              </a:cubicBezTo>
                              <a:cubicBezTo>
                                <a:pt x="16284" y="12039"/>
                                <a:pt x="16315" y="12039"/>
                                <a:pt x="16315" y="12216"/>
                              </a:cubicBezTo>
                              <a:cubicBezTo>
                                <a:pt x="16315" y="12305"/>
                                <a:pt x="16294" y="12482"/>
                                <a:pt x="16273" y="12482"/>
                              </a:cubicBezTo>
                              <a:cubicBezTo>
                                <a:pt x="16252" y="12482"/>
                                <a:pt x="16231" y="12659"/>
                                <a:pt x="16231" y="12748"/>
                              </a:cubicBezTo>
                              <a:close/>
                              <a:moveTo>
                                <a:pt x="16127" y="11243"/>
                              </a:moveTo>
                              <a:cubicBezTo>
                                <a:pt x="16137" y="11154"/>
                                <a:pt x="16158" y="11243"/>
                                <a:pt x="16169" y="11243"/>
                              </a:cubicBezTo>
                              <a:cubicBezTo>
                                <a:pt x="16179" y="11331"/>
                                <a:pt x="16169" y="11331"/>
                                <a:pt x="16148" y="11331"/>
                              </a:cubicBezTo>
                              <a:cubicBezTo>
                                <a:pt x="16116" y="11331"/>
                                <a:pt x="16106" y="11331"/>
                                <a:pt x="16127" y="11243"/>
                              </a:cubicBezTo>
                              <a:close/>
                              <a:moveTo>
                                <a:pt x="16712" y="12836"/>
                              </a:moveTo>
                              <a:cubicBezTo>
                                <a:pt x="16691" y="12925"/>
                                <a:pt x="16691" y="13013"/>
                                <a:pt x="16691" y="13190"/>
                              </a:cubicBezTo>
                              <a:cubicBezTo>
                                <a:pt x="16701" y="13367"/>
                                <a:pt x="16680" y="13456"/>
                                <a:pt x="16534" y="13456"/>
                              </a:cubicBezTo>
                              <a:cubicBezTo>
                                <a:pt x="16440" y="13456"/>
                                <a:pt x="16367" y="13367"/>
                                <a:pt x="16367" y="13279"/>
                              </a:cubicBezTo>
                              <a:cubicBezTo>
                                <a:pt x="16367" y="13190"/>
                                <a:pt x="16336" y="13102"/>
                                <a:pt x="16304" y="13102"/>
                              </a:cubicBezTo>
                              <a:cubicBezTo>
                                <a:pt x="16242" y="13102"/>
                                <a:pt x="16242" y="13102"/>
                                <a:pt x="16273" y="12925"/>
                              </a:cubicBezTo>
                              <a:cubicBezTo>
                                <a:pt x="16294" y="12836"/>
                                <a:pt x="16325" y="12571"/>
                                <a:pt x="16346" y="12305"/>
                              </a:cubicBezTo>
                              <a:cubicBezTo>
                                <a:pt x="16378" y="12039"/>
                                <a:pt x="16409" y="11951"/>
                                <a:pt x="16472" y="11951"/>
                              </a:cubicBezTo>
                              <a:cubicBezTo>
                                <a:pt x="16513" y="11951"/>
                                <a:pt x="16566" y="12039"/>
                                <a:pt x="16566" y="12128"/>
                              </a:cubicBezTo>
                              <a:cubicBezTo>
                                <a:pt x="16576" y="12216"/>
                                <a:pt x="16597" y="12305"/>
                                <a:pt x="16618" y="12305"/>
                              </a:cubicBezTo>
                              <a:cubicBezTo>
                                <a:pt x="16639" y="12305"/>
                                <a:pt x="16680" y="12393"/>
                                <a:pt x="16691" y="12571"/>
                              </a:cubicBezTo>
                              <a:cubicBezTo>
                                <a:pt x="16733" y="12659"/>
                                <a:pt x="16743" y="12748"/>
                                <a:pt x="16712" y="12836"/>
                              </a:cubicBezTo>
                              <a:close/>
                              <a:moveTo>
                                <a:pt x="16440" y="11331"/>
                              </a:moveTo>
                              <a:lnTo>
                                <a:pt x="16503" y="11154"/>
                              </a:lnTo>
                              <a:cubicBezTo>
                                <a:pt x="16545" y="11066"/>
                                <a:pt x="16576" y="10977"/>
                                <a:pt x="16586" y="11066"/>
                              </a:cubicBezTo>
                              <a:cubicBezTo>
                                <a:pt x="16597" y="11154"/>
                                <a:pt x="16618" y="11243"/>
                                <a:pt x="16639" y="11243"/>
                              </a:cubicBezTo>
                              <a:cubicBezTo>
                                <a:pt x="16660" y="11243"/>
                                <a:pt x="16680" y="11420"/>
                                <a:pt x="16691" y="11597"/>
                              </a:cubicBezTo>
                              <a:cubicBezTo>
                                <a:pt x="16712" y="11862"/>
                                <a:pt x="16722" y="11951"/>
                                <a:pt x="16816" y="11862"/>
                              </a:cubicBezTo>
                              <a:cubicBezTo>
                                <a:pt x="16910" y="11774"/>
                                <a:pt x="16910" y="11774"/>
                                <a:pt x="16879" y="11951"/>
                              </a:cubicBezTo>
                              <a:cubicBezTo>
                                <a:pt x="16816" y="12305"/>
                                <a:pt x="16733" y="12305"/>
                                <a:pt x="16701" y="11862"/>
                              </a:cubicBezTo>
                              <a:cubicBezTo>
                                <a:pt x="16680" y="11685"/>
                                <a:pt x="16660" y="11597"/>
                                <a:pt x="16639" y="11597"/>
                              </a:cubicBezTo>
                              <a:cubicBezTo>
                                <a:pt x="16628" y="11685"/>
                                <a:pt x="16576" y="11597"/>
                                <a:pt x="16524" y="11508"/>
                              </a:cubicBezTo>
                              <a:lnTo>
                                <a:pt x="16440" y="11331"/>
                              </a:lnTo>
                              <a:close/>
                              <a:moveTo>
                                <a:pt x="16942" y="12570"/>
                              </a:moveTo>
                              <a:cubicBezTo>
                                <a:pt x="16868" y="12748"/>
                                <a:pt x="16785" y="12748"/>
                                <a:pt x="16785" y="12570"/>
                              </a:cubicBezTo>
                              <a:cubicBezTo>
                                <a:pt x="16785" y="12482"/>
                                <a:pt x="16827" y="12393"/>
                                <a:pt x="16889" y="12393"/>
                              </a:cubicBezTo>
                              <a:cubicBezTo>
                                <a:pt x="16962" y="12393"/>
                                <a:pt x="16973" y="12482"/>
                                <a:pt x="16942" y="12570"/>
                              </a:cubicBezTo>
                              <a:close/>
                              <a:moveTo>
                                <a:pt x="16994" y="11066"/>
                              </a:moveTo>
                              <a:cubicBezTo>
                                <a:pt x="17004" y="10977"/>
                                <a:pt x="16973" y="10977"/>
                                <a:pt x="16921" y="10977"/>
                              </a:cubicBezTo>
                              <a:cubicBezTo>
                                <a:pt x="16858" y="10977"/>
                                <a:pt x="16816" y="10977"/>
                                <a:pt x="16806" y="10800"/>
                              </a:cubicBezTo>
                              <a:cubicBezTo>
                                <a:pt x="16795" y="10623"/>
                                <a:pt x="16774" y="10711"/>
                                <a:pt x="16743" y="10889"/>
                              </a:cubicBezTo>
                              <a:cubicBezTo>
                                <a:pt x="16701" y="11154"/>
                                <a:pt x="16691" y="11154"/>
                                <a:pt x="16670" y="10977"/>
                              </a:cubicBezTo>
                              <a:cubicBezTo>
                                <a:pt x="16660" y="10889"/>
                                <a:pt x="16607" y="10800"/>
                                <a:pt x="16566" y="10800"/>
                              </a:cubicBezTo>
                              <a:cubicBezTo>
                                <a:pt x="16524" y="10800"/>
                                <a:pt x="16492" y="10800"/>
                                <a:pt x="16492" y="10711"/>
                              </a:cubicBezTo>
                              <a:cubicBezTo>
                                <a:pt x="16492" y="10534"/>
                                <a:pt x="16440" y="10623"/>
                                <a:pt x="16378" y="10889"/>
                              </a:cubicBezTo>
                              <a:cubicBezTo>
                                <a:pt x="16346" y="10977"/>
                                <a:pt x="16336" y="11066"/>
                                <a:pt x="16357" y="11066"/>
                              </a:cubicBezTo>
                              <a:cubicBezTo>
                                <a:pt x="16367" y="11066"/>
                                <a:pt x="16378" y="11154"/>
                                <a:pt x="16367" y="11243"/>
                              </a:cubicBezTo>
                              <a:cubicBezTo>
                                <a:pt x="16357" y="11420"/>
                                <a:pt x="16294" y="11420"/>
                                <a:pt x="16263" y="11243"/>
                              </a:cubicBezTo>
                              <a:cubicBezTo>
                                <a:pt x="16242" y="11154"/>
                                <a:pt x="16242" y="11066"/>
                                <a:pt x="16263" y="10977"/>
                              </a:cubicBezTo>
                              <a:cubicBezTo>
                                <a:pt x="16273" y="10977"/>
                                <a:pt x="16252" y="10889"/>
                                <a:pt x="16200" y="10800"/>
                              </a:cubicBezTo>
                              <a:cubicBezTo>
                                <a:pt x="16158" y="10711"/>
                                <a:pt x="16106" y="10711"/>
                                <a:pt x="16096" y="10800"/>
                              </a:cubicBezTo>
                              <a:cubicBezTo>
                                <a:pt x="16085" y="10889"/>
                                <a:pt x="16075" y="10800"/>
                                <a:pt x="16075" y="10711"/>
                              </a:cubicBezTo>
                              <a:cubicBezTo>
                                <a:pt x="16075" y="10446"/>
                                <a:pt x="16106" y="10357"/>
                                <a:pt x="16242" y="10269"/>
                              </a:cubicBezTo>
                              <a:cubicBezTo>
                                <a:pt x="16315" y="10180"/>
                                <a:pt x="16419" y="10092"/>
                                <a:pt x="16472" y="10003"/>
                              </a:cubicBezTo>
                              <a:cubicBezTo>
                                <a:pt x="16545" y="9915"/>
                                <a:pt x="16586" y="9915"/>
                                <a:pt x="16639" y="10092"/>
                              </a:cubicBezTo>
                              <a:cubicBezTo>
                                <a:pt x="16691" y="10269"/>
                                <a:pt x="16733" y="10357"/>
                                <a:pt x="16816" y="10269"/>
                              </a:cubicBezTo>
                              <a:cubicBezTo>
                                <a:pt x="16931" y="10180"/>
                                <a:pt x="17098" y="10446"/>
                                <a:pt x="17056" y="10711"/>
                              </a:cubicBezTo>
                              <a:cubicBezTo>
                                <a:pt x="17036" y="10800"/>
                                <a:pt x="17056" y="10889"/>
                                <a:pt x="17098" y="10889"/>
                              </a:cubicBezTo>
                              <a:cubicBezTo>
                                <a:pt x="17130" y="10889"/>
                                <a:pt x="17161" y="10977"/>
                                <a:pt x="17161" y="11066"/>
                              </a:cubicBezTo>
                              <a:cubicBezTo>
                                <a:pt x="17161" y="11154"/>
                                <a:pt x="17119" y="11243"/>
                                <a:pt x="17067" y="11243"/>
                              </a:cubicBezTo>
                              <a:cubicBezTo>
                                <a:pt x="17004" y="11243"/>
                                <a:pt x="16983" y="11154"/>
                                <a:pt x="16994" y="11066"/>
                              </a:cubicBezTo>
                              <a:close/>
                              <a:moveTo>
                                <a:pt x="17140" y="18679"/>
                              </a:moveTo>
                              <a:cubicBezTo>
                                <a:pt x="17119" y="18590"/>
                                <a:pt x="17203" y="18590"/>
                                <a:pt x="17318" y="18590"/>
                              </a:cubicBezTo>
                              <a:cubicBezTo>
                                <a:pt x="17432" y="18590"/>
                                <a:pt x="17547" y="18679"/>
                                <a:pt x="17579" y="18767"/>
                              </a:cubicBezTo>
                              <a:cubicBezTo>
                                <a:pt x="17631" y="18856"/>
                                <a:pt x="17203" y="18856"/>
                                <a:pt x="17140" y="18679"/>
                              </a:cubicBezTo>
                              <a:close/>
                              <a:moveTo>
                                <a:pt x="17527" y="13810"/>
                              </a:moveTo>
                              <a:cubicBezTo>
                                <a:pt x="17537" y="13721"/>
                                <a:pt x="17558" y="13810"/>
                                <a:pt x="17568" y="13810"/>
                              </a:cubicBezTo>
                              <a:cubicBezTo>
                                <a:pt x="17579" y="13898"/>
                                <a:pt x="17568" y="13898"/>
                                <a:pt x="17547" y="13898"/>
                              </a:cubicBezTo>
                              <a:cubicBezTo>
                                <a:pt x="17516" y="13898"/>
                                <a:pt x="17506" y="13898"/>
                                <a:pt x="17527" y="13810"/>
                              </a:cubicBezTo>
                              <a:close/>
                              <a:moveTo>
                                <a:pt x="17725" y="13898"/>
                              </a:moveTo>
                              <a:cubicBezTo>
                                <a:pt x="17715" y="13898"/>
                                <a:pt x="17704" y="13810"/>
                                <a:pt x="17704" y="13721"/>
                              </a:cubicBezTo>
                              <a:cubicBezTo>
                                <a:pt x="17704" y="13633"/>
                                <a:pt x="17715" y="13544"/>
                                <a:pt x="17725" y="13544"/>
                              </a:cubicBezTo>
                              <a:cubicBezTo>
                                <a:pt x="17735" y="13544"/>
                                <a:pt x="17746" y="13633"/>
                                <a:pt x="17746" y="13721"/>
                              </a:cubicBezTo>
                              <a:cubicBezTo>
                                <a:pt x="17746" y="13810"/>
                                <a:pt x="17735" y="13898"/>
                                <a:pt x="17725" y="13898"/>
                              </a:cubicBezTo>
                              <a:close/>
                              <a:moveTo>
                                <a:pt x="17725" y="13456"/>
                              </a:moveTo>
                              <a:cubicBezTo>
                                <a:pt x="17715" y="13456"/>
                                <a:pt x="17715" y="13367"/>
                                <a:pt x="17715" y="13279"/>
                              </a:cubicBezTo>
                              <a:cubicBezTo>
                                <a:pt x="17725" y="13190"/>
                                <a:pt x="17735" y="13102"/>
                                <a:pt x="17735" y="13102"/>
                              </a:cubicBezTo>
                              <a:cubicBezTo>
                                <a:pt x="17735" y="13102"/>
                                <a:pt x="17746" y="13190"/>
                                <a:pt x="17746" y="13279"/>
                              </a:cubicBezTo>
                              <a:cubicBezTo>
                                <a:pt x="17746" y="13367"/>
                                <a:pt x="17735" y="13456"/>
                                <a:pt x="17725" y="13456"/>
                              </a:cubicBezTo>
                              <a:close/>
                              <a:moveTo>
                                <a:pt x="17850" y="13367"/>
                              </a:moveTo>
                              <a:cubicBezTo>
                                <a:pt x="17840" y="13279"/>
                                <a:pt x="17882" y="13190"/>
                                <a:pt x="17934" y="13190"/>
                              </a:cubicBezTo>
                              <a:cubicBezTo>
                                <a:pt x="17986" y="13190"/>
                                <a:pt x="18028" y="13190"/>
                                <a:pt x="18017" y="13279"/>
                              </a:cubicBezTo>
                              <a:cubicBezTo>
                                <a:pt x="17997" y="13456"/>
                                <a:pt x="17861" y="13544"/>
                                <a:pt x="17850" y="13367"/>
                              </a:cubicBezTo>
                              <a:close/>
                              <a:moveTo>
                                <a:pt x="18268" y="16289"/>
                              </a:moveTo>
                              <a:cubicBezTo>
                                <a:pt x="18258" y="16289"/>
                                <a:pt x="18185" y="16200"/>
                                <a:pt x="18101" y="16111"/>
                              </a:cubicBezTo>
                              <a:cubicBezTo>
                                <a:pt x="17913" y="15934"/>
                                <a:pt x="17871" y="15757"/>
                                <a:pt x="18049" y="15846"/>
                              </a:cubicBezTo>
                              <a:cubicBezTo>
                                <a:pt x="18122" y="15846"/>
                                <a:pt x="18195" y="15934"/>
                                <a:pt x="18226" y="15934"/>
                              </a:cubicBezTo>
                              <a:cubicBezTo>
                                <a:pt x="18258" y="15934"/>
                                <a:pt x="18279" y="16023"/>
                                <a:pt x="18279" y="16111"/>
                              </a:cubicBezTo>
                              <a:cubicBezTo>
                                <a:pt x="18279" y="16200"/>
                                <a:pt x="18268" y="16289"/>
                                <a:pt x="18268" y="16289"/>
                              </a:cubicBezTo>
                              <a:close/>
                              <a:moveTo>
                                <a:pt x="18216" y="14784"/>
                              </a:moveTo>
                              <a:cubicBezTo>
                                <a:pt x="18185" y="14784"/>
                                <a:pt x="18132" y="14784"/>
                                <a:pt x="18080" y="14784"/>
                              </a:cubicBezTo>
                              <a:cubicBezTo>
                                <a:pt x="17976" y="14695"/>
                                <a:pt x="17955" y="14341"/>
                                <a:pt x="18049" y="14252"/>
                              </a:cubicBezTo>
                              <a:cubicBezTo>
                                <a:pt x="18122" y="14252"/>
                                <a:pt x="18299" y="13721"/>
                                <a:pt x="18258" y="13721"/>
                              </a:cubicBezTo>
                              <a:cubicBezTo>
                                <a:pt x="18247" y="13721"/>
                                <a:pt x="18226" y="13544"/>
                                <a:pt x="18226" y="13279"/>
                              </a:cubicBezTo>
                              <a:cubicBezTo>
                                <a:pt x="18216" y="12836"/>
                                <a:pt x="18174" y="12659"/>
                                <a:pt x="18174" y="13013"/>
                              </a:cubicBezTo>
                              <a:cubicBezTo>
                                <a:pt x="18174" y="13102"/>
                                <a:pt x="18164" y="13102"/>
                                <a:pt x="18153" y="13102"/>
                              </a:cubicBezTo>
                              <a:cubicBezTo>
                                <a:pt x="18143" y="13013"/>
                                <a:pt x="18143" y="13102"/>
                                <a:pt x="18164" y="13279"/>
                              </a:cubicBezTo>
                              <a:cubicBezTo>
                                <a:pt x="18205" y="13544"/>
                                <a:pt x="18205" y="13544"/>
                                <a:pt x="18143" y="13544"/>
                              </a:cubicBezTo>
                              <a:cubicBezTo>
                                <a:pt x="18101" y="13544"/>
                                <a:pt x="18080" y="13367"/>
                                <a:pt x="18091" y="13190"/>
                              </a:cubicBezTo>
                              <a:cubicBezTo>
                                <a:pt x="18091" y="12925"/>
                                <a:pt x="18070" y="12925"/>
                                <a:pt x="17955" y="12748"/>
                              </a:cubicBezTo>
                              <a:cubicBezTo>
                                <a:pt x="17850" y="12659"/>
                                <a:pt x="17819" y="12570"/>
                                <a:pt x="17809" y="12393"/>
                              </a:cubicBezTo>
                              <a:cubicBezTo>
                                <a:pt x="17809" y="12128"/>
                                <a:pt x="17798" y="12216"/>
                                <a:pt x="17756" y="12482"/>
                              </a:cubicBezTo>
                              <a:cubicBezTo>
                                <a:pt x="17704" y="12925"/>
                                <a:pt x="17621" y="13013"/>
                                <a:pt x="17579" y="12659"/>
                              </a:cubicBezTo>
                              <a:cubicBezTo>
                                <a:pt x="17558" y="12482"/>
                                <a:pt x="17547" y="12482"/>
                                <a:pt x="17516" y="12659"/>
                              </a:cubicBezTo>
                              <a:cubicBezTo>
                                <a:pt x="17453" y="13013"/>
                                <a:pt x="17318" y="12570"/>
                                <a:pt x="17370" y="12216"/>
                              </a:cubicBezTo>
                              <a:cubicBezTo>
                                <a:pt x="17380" y="12128"/>
                                <a:pt x="17715" y="11862"/>
                                <a:pt x="17892" y="11862"/>
                              </a:cubicBezTo>
                              <a:cubicBezTo>
                                <a:pt x="18059" y="11862"/>
                                <a:pt x="18289" y="12128"/>
                                <a:pt x="18362" y="12482"/>
                              </a:cubicBezTo>
                              <a:cubicBezTo>
                                <a:pt x="18456" y="12925"/>
                                <a:pt x="18487" y="13279"/>
                                <a:pt x="18425" y="13279"/>
                              </a:cubicBezTo>
                              <a:cubicBezTo>
                                <a:pt x="18404" y="13279"/>
                                <a:pt x="18383" y="13367"/>
                                <a:pt x="18383" y="13456"/>
                              </a:cubicBezTo>
                              <a:cubicBezTo>
                                <a:pt x="18383" y="13544"/>
                                <a:pt x="18373" y="13633"/>
                                <a:pt x="18352" y="13633"/>
                              </a:cubicBezTo>
                              <a:cubicBezTo>
                                <a:pt x="18331" y="13633"/>
                                <a:pt x="18320" y="13721"/>
                                <a:pt x="18320" y="13810"/>
                              </a:cubicBezTo>
                              <a:cubicBezTo>
                                <a:pt x="18320" y="13987"/>
                                <a:pt x="18446" y="14164"/>
                                <a:pt x="18487" y="13987"/>
                              </a:cubicBezTo>
                              <a:cubicBezTo>
                                <a:pt x="18508" y="13898"/>
                                <a:pt x="18508" y="13898"/>
                                <a:pt x="18456" y="13810"/>
                              </a:cubicBezTo>
                              <a:cubicBezTo>
                                <a:pt x="18404" y="13810"/>
                                <a:pt x="18393" y="13721"/>
                                <a:pt x="18425" y="13633"/>
                              </a:cubicBezTo>
                              <a:cubicBezTo>
                                <a:pt x="18467" y="13367"/>
                                <a:pt x="18561" y="13633"/>
                                <a:pt x="18550" y="13898"/>
                              </a:cubicBezTo>
                              <a:cubicBezTo>
                                <a:pt x="18540" y="14075"/>
                                <a:pt x="18550" y="14164"/>
                                <a:pt x="18581" y="14164"/>
                              </a:cubicBezTo>
                              <a:cubicBezTo>
                                <a:pt x="18602" y="14164"/>
                                <a:pt x="18613" y="14075"/>
                                <a:pt x="18602" y="13987"/>
                              </a:cubicBezTo>
                              <a:cubicBezTo>
                                <a:pt x="18592" y="13810"/>
                                <a:pt x="18592" y="13810"/>
                                <a:pt x="18613" y="13987"/>
                              </a:cubicBezTo>
                              <a:cubicBezTo>
                                <a:pt x="18623" y="14075"/>
                                <a:pt x="18675" y="14252"/>
                                <a:pt x="18728" y="14430"/>
                              </a:cubicBezTo>
                              <a:cubicBezTo>
                                <a:pt x="18780" y="14607"/>
                                <a:pt x="18822" y="14784"/>
                                <a:pt x="18822" y="14872"/>
                              </a:cubicBezTo>
                              <a:cubicBezTo>
                                <a:pt x="18832" y="15049"/>
                                <a:pt x="18822" y="15049"/>
                                <a:pt x="18780" y="14961"/>
                              </a:cubicBezTo>
                              <a:cubicBezTo>
                                <a:pt x="18759" y="14872"/>
                                <a:pt x="18623" y="14872"/>
                                <a:pt x="18487" y="14872"/>
                              </a:cubicBezTo>
                              <a:cubicBezTo>
                                <a:pt x="18383" y="14784"/>
                                <a:pt x="18247" y="14784"/>
                                <a:pt x="18216" y="14784"/>
                              </a:cubicBezTo>
                              <a:close/>
                              <a:moveTo>
                                <a:pt x="18696" y="19564"/>
                              </a:moveTo>
                              <a:cubicBezTo>
                                <a:pt x="18675" y="19564"/>
                                <a:pt x="18655" y="19564"/>
                                <a:pt x="18655" y="19475"/>
                              </a:cubicBezTo>
                              <a:cubicBezTo>
                                <a:pt x="18644" y="19387"/>
                                <a:pt x="18613" y="19298"/>
                                <a:pt x="18571" y="19298"/>
                              </a:cubicBezTo>
                              <a:cubicBezTo>
                                <a:pt x="18529" y="19298"/>
                                <a:pt x="18498" y="19210"/>
                                <a:pt x="18487" y="19121"/>
                              </a:cubicBezTo>
                              <a:cubicBezTo>
                                <a:pt x="18446" y="18767"/>
                                <a:pt x="18644" y="18944"/>
                                <a:pt x="18696" y="19298"/>
                              </a:cubicBezTo>
                              <a:cubicBezTo>
                                <a:pt x="18717" y="19475"/>
                                <a:pt x="18717" y="19564"/>
                                <a:pt x="18696" y="19564"/>
                              </a:cubicBezTo>
                              <a:close/>
                              <a:moveTo>
                                <a:pt x="18707" y="15934"/>
                              </a:moveTo>
                              <a:cubicBezTo>
                                <a:pt x="18602" y="16111"/>
                                <a:pt x="18383" y="16111"/>
                                <a:pt x="18425" y="15934"/>
                              </a:cubicBezTo>
                              <a:cubicBezTo>
                                <a:pt x="18456" y="15757"/>
                                <a:pt x="18581" y="15669"/>
                                <a:pt x="18696" y="15757"/>
                              </a:cubicBezTo>
                              <a:lnTo>
                                <a:pt x="18780" y="15846"/>
                              </a:lnTo>
                              <a:lnTo>
                                <a:pt x="18707" y="15934"/>
                              </a:lnTo>
                              <a:close/>
                              <a:moveTo>
                                <a:pt x="18874" y="20007"/>
                              </a:moveTo>
                              <a:cubicBezTo>
                                <a:pt x="18853" y="20007"/>
                                <a:pt x="18822" y="19918"/>
                                <a:pt x="18801" y="19741"/>
                              </a:cubicBezTo>
                              <a:cubicBezTo>
                                <a:pt x="18769" y="19564"/>
                                <a:pt x="18769" y="19475"/>
                                <a:pt x="18790" y="19475"/>
                              </a:cubicBezTo>
                              <a:cubicBezTo>
                                <a:pt x="18811" y="19475"/>
                                <a:pt x="18843" y="19564"/>
                                <a:pt x="18863" y="19741"/>
                              </a:cubicBezTo>
                              <a:cubicBezTo>
                                <a:pt x="18895" y="20007"/>
                                <a:pt x="18895" y="20007"/>
                                <a:pt x="18874" y="20007"/>
                              </a:cubicBezTo>
                              <a:close/>
                              <a:moveTo>
                                <a:pt x="19145" y="18856"/>
                              </a:moveTo>
                              <a:cubicBezTo>
                                <a:pt x="19125" y="18856"/>
                                <a:pt x="19114" y="18767"/>
                                <a:pt x="19114" y="18679"/>
                              </a:cubicBezTo>
                              <a:cubicBezTo>
                                <a:pt x="19125" y="18502"/>
                                <a:pt x="19187" y="18590"/>
                                <a:pt x="19187" y="18767"/>
                              </a:cubicBezTo>
                              <a:cubicBezTo>
                                <a:pt x="19187" y="18856"/>
                                <a:pt x="19166" y="18856"/>
                                <a:pt x="19145" y="18856"/>
                              </a:cubicBezTo>
                              <a:close/>
                              <a:moveTo>
                                <a:pt x="2538" y="5666"/>
                              </a:moveTo>
                              <a:cubicBezTo>
                                <a:pt x="2580" y="5400"/>
                                <a:pt x="2580" y="5400"/>
                                <a:pt x="2528" y="5489"/>
                              </a:cubicBezTo>
                              <a:cubicBezTo>
                                <a:pt x="2496" y="5577"/>
                                <a:pt x="2465" y="5666"/>
                                <a:pt x="2455" y="5754"/>
                              </a:cubicBezTo>
                              <a:cubicBezTo>
                                <a:pt x="2423" y="6020"/>
                                <a:pt x="2496" y="5931"/>
                                <a:pt x="2538" y="5666"/>
                              </a:cubicBezTo>
                              <a:close/>
                              <a:moveTo>
                                <a:pt x="2413" y="9384"/>
                              </a:moveTo>
                              <a:cubicBezTo>
                                <a:pt x="2423" y="9384"/>
                                <a:pt x="2434" y="9295"/>
                                <a:pt x="2434" y="9207"/>
                              </a:cubicBezTo>
                              <a:cubicBezTo>
                                <a:pt x="2434" y="9118"/>
                                <a:pt x="2423" y="9030"/>
                                <a:pt x="2413" y="9030"/>
                              </a:cubicBezTo>
                              <a:cubicBezTo>
                                <a:pt x="2402" y="9030"/>
                                <a:pt x="2392" y="9118"/>
                                <a:pt x="2392" y="9207"/>
                              </a:cubicBezTo>
                              <a:cubicBezTo>
                                <a:pt x="2392" y="9295"/>
                                <a:pt x="2402" y="9384"/>
                                <a:pt x="2413" y="9384"/>
                              </a:cubicBezTo>
                              <a:close/>
                              <a:moveTo>
                                <a:pt x="3071" y="10889"/>
                              </a:moveTo>
                              <a:cubicBezTo>
                                <a:pt x="3060" y="10977"/>
                                <a:pt x="3081" y="11066"/>
                                <a:pt x="3113" y="11066"/>
                              </a:cubicBezTo>
                              <a:cubicBezTo>
                                <a:pt x="3186" y="11066"/>
                                <a:pt x="3248" y="10889"/>
                                <a:pt x="3248" y="10623"/>
                              </a:cubicBezTo>
                              <a:cubicBezTo>
                                <a:pt x="3248" y="10446"/>
                                <a:pt x="3008" y="10357"/>
                                <a:pt x="2987" y="10623"/>
                              </a:cubicBezTo>
                              <a:cubicBezTo>
                                <a:pt x="2977" y="10711"/>
                                <a:pt x="2998" y="10711"/>
                                <a:pt x="3029" y="10711"/>
                              </a:cubicBezTo>
                              <a:cubicBezTo>
                                <a:pt x="3060" y="10711"/>
                                <a:pt x="3071" y="10800"/>
                                <a:pt x="3071" y="10889"/>
                              </a:cubicBezTo>
                              <a:close/>
                              <a:moveTo>
                                <a:pt x="2726" y="12128"/>
                              </a:moveTo>
                              <a:cubicBezTo>
                                <a:pt x="2726" y="12216"/>
                                <a:pt x="2747" y="12128"/>
                                <a:pt x="2768" y="11951"/>
                              </a:cubicBezTo>
                              <a:cubicBezTo>
                                <a:pt x="2789" y="11862"/>
                                <a:pt x="2841" y="11685"/>
                                <a:pt x="2883" y="11597"/>
                              </a:cubicBezTo>
                              <a:cubicBezTo>
                                <a:pt x="2966" y="11508"/>
                                <a:pt x="2987" y="11154"/>
                                <a:pt x="2904" y="11154"/>
                              </a:cubicBezTo>
                              <a:cubicBezTo>
                                <a:pt x="2841" y="11243"/>
                                <a:pt x="2726" y="11774"/>
                                <a:pt x="2726" y="12128"/>
                              </a:cubicBezTo>
                              <a:close/>
                              <a:moveTo>
                                <a:pt x="2757" y="8675"/>
                              </a:moveTo>
                              <a:cubicBezTo>
                                <a:pt x="2799" y="8587"/>
                                <a:pt x="2799" y="8587"/>
                                <a:pt x="2778" y="8498"/>
                              </a:cubicBezTo>
                              <a:cubicBezTo>
                                <a:pt x="2757" y="8498"/>
                                <a:pt x="2737" y="8498"/>
                                <a:pt x="2726" y="8587"/>
                              </a:cubicBezTo>
                              <a:cubicBezTo>
                                <a:pt x="2705" y="8764"/>
                                <a:pt x="2716" y="8764"/>
                                <a:pt x="2757" y="8675"/>
                              </a:cubicBezTo>
                              <a:close/>
                              <a:moveTo>
                                <a:pt x="2611" y="1770"/>
                              </a:moveTo>
                              <a:cubicBezTo>
                                <a:pt x="2632" y="1682"/>
                                <a:pt x="2643" y="1682"/>
                                <a:pt x="2643" y="1593"/>
                              </a:cubicBezTo>
                              <a:cubicBezTo>
                                <a:pt x="2643" y="1593"/>
                                <a:pt x="2632" y="1505"/>
                                <a:pt x="2611" y="1505"/>
                              </a:cubicBezTo>
                              <a:cubicBezTo>
                                <a:pt x="2590" y="1505"/>
                                <a:pt x="2580" y="1593"/>
                                <a:pt x="2580" y="1682"/>
                              </a:cubicBezTo>
                              <a:cubicBezTo>
                                <a:pt x="2590" y="1770"/>
                                <a:pt x="2601" y="1859"/>
                                <a:pt x="2611" y="1770"/>
                              </a:cubicBezTo>
                              <a:close/>
                              <a:moveTo>
                                <a:pt x="2298" y="13721"/>
                              </a:moveTo>
                              <a:cubicBezTo>
                                <a:pt x="2308" y="13721"/>
                                <a:pt x="2329" y="13633"/>
                                <a:pt x="2350" y="13544"/>
                              </a:cubicBezTo>
                              <a:cubicBezTo>
                                <a:pt x="2371" y="13456"/>
                                <a:pt x="2371" y="13367"/>
                                <a:pt x="2361" y="13367"/>
                              </a:cubicBezTo>
                              <a:cubicBezTo>
                                <a:pt x="2350" y="13367"/>
                                <a:pt x="2329" y="13456"/>
                                <a:pt x="2308" y="13544"/>
                              </a:cubicBezTo>
                              <a:cubicBezTo>
                                <a:pt x="2287" y="13633"/>
                                <a:pt x="2287" y="13721"/>
                                <a:pt x="2298" y="13721"/>
                              </a:cubicBezTo>
                              <a:close/>
                              <a:moveTo>
                                <a:pt x="2235" y="10711"/>
                              </a:moveTo>
                              <a:cubicBezTo>
                                <a:pt x="2235" y="10800"/>
                                <a:pt x="2214" y="10889"/>
                                <a:pt x="2193" y="10889"/>
                              </a:cubicBezTo>
                              <a:cubicBezTo>
                                <a:pt x="2173" y="10977"/>
                                <a:pt x="2152" y="11066"/>
                                <a:pt x="2152" y="11154"/>
                              </a:cubicBezTo>
                              <a:cubicBezTo>
                                <a:pt x="2152" y="11243"/>
                                <a:pt x="2214" y="11243"/>
                                <a:pt x="2308" y="11066"/>
                              </a:cubicBezTo>
                              <a:cubicBezTo>
                                <a:pt x="2580" y="10623"/>
                                <a:pt x="2601" y="10534"/>
                                <a:pt x="2663" y="9915"/>
                              </a:cubicBezTo>
                              <a:cubicBezTo>
                                <a:pt x="2705" y="9384"/>
                                <a:pt x="2716" y="9295"/>
                                <a:pt x="2684" y="9384"/>
                              </a:cubicBezTo>
                              <a:cubicBezTo>
                                <a:pt x="2663" y="9472"/>
                                <a:pt x="2632" y="9561"/>
                                <a:pt x="2622" y="9649"/>
                              </a:cubicBezTo>
                              <a:cubicBezTo>
                                <a:pt x="2601" y="9738"/>
                                <a:pt x="2622" y="9561"/>
                                <a:pt x="2653" y="9295"/>
                              </a:cubicBezTo>
                              <a:cubicBezTo>
                                <a:pt x="2726" y="8675"/>
                                <a:pt x="2705" y="8675"/>
                                <a:pt x="2601" y="9295"/>
                              </a:cubicBezTo>
                              <a:cubicBezTo>
                                <a:pt x="2549" y="9561"/>
                                <a:pt x="2507" y="9738"/>
                                <a:pt x="2486" y="9649"/>
                              </a:cubicBezTo>
                              <a:cubicBezTo>
                                <a:pt x="2465" y="9561"/>
                                <a:pt x="2455" y="9649"/>
                                <a:pt x="2465" y="9738"/>
                              </a:cubicBezTo>
                              <a:cubicBezTo>
                                <a:pt x="2475" y="9826"/>
                                <a:pt x="2496" y="9915"/>
                                <a:pt x="2507" y="9915"/>
                              </a:cubicBezTo>
                              <a:cubicBezTo>
                                <a:pt x="2528" y="9915"/>
                                <a:pt x="2528" y="10003"/>
                                <a:pt x="2507" y="10269"/>
                              </a:cubicBezTo>
                              <a:cubicBezTo>
                                <a:pt x="2486" y="10623"/>
                                <a:pt x="2465" y="10623"/>
                                <a:pt x="2361" y="10534"/>
                              </a:cubicBezTo>
                              <a:cubicBezTo>
                                <a:pt x="2287" y="10623"/>
                                <a:pt x="2235" y="10623"/>
                                <a:pt x="2235" y="10711"/>
                              </a:cubicBezTo>
                              <a:close/>
                              <a:moveTo>
                                <a:pt x="2434" y="12216"/>
                              </a:moveTo>
                              <a:cubicBezTo>
                                <a:pt x="2444" y="12128"/>
                                <a:pt x="2434" y="12039"/>
                                <a:pt x="2423" y="12039"/>
                              </a:cubicBezTo>
                              <a:cubicBezTo>
                                <a:pt x="2413" y="12039"/>
                                <a:pt x="2402" y="12128"/>
                                <a:pt x="2392" y="12216"/>
                              </a:cubicBezTo>
                              <a:cubicBezTo>
                                <a:pt x="2381" y="12305"/>
                                <a:pt x="2392" y="12393"/>
                                <a:pt x="2402" y="12393"/>
                              </a:cubicBezTo>
                              <a:cubicBezTo>
                                <a:pt x="2413" y="12393"/>
                                <a:pt x="2434" y="12305"/>
                                <a:pt x="2434" y="12216"/>
                              </a:cubicBezTo>
                              <a:close/>
                              <a:moveTo>
                                <a:pt x="2319" y="11951"/>
                              </a:moveTo>
                              <a:cubicBezTo>
                                <a:pt x="2277" y="12216"/>
                                <a:pt x="2235" y="12393"/>
                                <a:pt x="2235" y="12482"/>
                              </a:cubicBezTo>
                              <a:cubicBezTo>
                                <a:pt x="2235" y="12482"/>
                                <a:pt x="2235" y="12570"/>
                                <a:pt x="2246" y="12570"/>
                              </a:cubicBezTo>
                              <a:cubicBezTo>
                                <a:pt x="2256" y="12570"/>
                                <a:pt x="2287" y="12305"/>
                                <a:pt x="2319" y="11951"/>
                              </a:cubicBezTo>
                              <a:lnTo>
                                <a:pt x="2402" y="11508"/>
                              </a:lnTo>
                              <a:lnTo>
                                <a:pt x="2319" y="11951"/>
                              </a:lnTo>
                              <a:close/>
                              <a:moveTo>
                                <a:pt x="2319" y="6816"/>
                              </a:moveTo>
                              <a:cubicBezTo>
                                <a:pt x="2340" y="6728"/>
                                <a:pt x="2340" y="6551"/>
                                <a:pt x="2340" y="6551"/>
                              </a:cubicBezTo>
                              <a:cubicBezTo>
                                <a:pt x="2329" y="6462"/>
                                <a:pt x="2287" y="6639"/>
                                <a:pt x="2287" y="6905"/>
                              </a:cubicBezTo>
                              <a:cubicBezTo>
                                <a:pt x="2287" y="6905"/>
                                <a:pt x="2298" y="6905"/>
                                <a:pt x="2319" y="6816"/>
                              </a:cubicBezTo>
                              <a:close/>
                              <a:moveTo>
                                <a:pt x="3823" y="5489"/>
                              </a:moveTo>
                              <a:cubicBezTo>
                                <a:pt x="3812" y="5577"/>
                                <a:pt x="3823" y="5577"/>
                                <a:pt x="3844" y="5577"/>
                              </a:cubicBezTo>
                              <a:cubicBezTo>
                                <a:pt x="3865" y="5577"/>
                                <a:pt x="3886" y="5577"/>
                                <a:pt x="3865" y="5489"/>
                              </a:cubicBezTo>
                              <a:cubicBezTo>
                                <a:pt x="3854" y="5489"/>
                                <a:pt x="3833" y="5489"/>
                                <a:pt x="3823" y="5489"/>
                              </a:cubicBezTo>
                              <a:close/>
                              <a:moveTo>
                                <a:pt x="4042" y="11774"/>
                              </a:moveTo>
                              <a:cubicBezTo>
                                <a:pt x="4032" y="11862"/>
                                <a:pt x="4042" y="11862"/>
                                <a:pt x="4063" y="11862"/>
                              </a:cubicBezTo>
                              <a:cubicBezTo>
                                <a:pt x="4084" y="11862"/>
                                <a:pt x="4105" y="11862"/>
                                <a:pt x="4084" y="11774"/>
                              </a:cubicBezTo>
                              <a:cubicBezTo>
                                <a:pt x="4074" y="11774"/>
                                <a:pt x="4053" y="11774"/>
                                <a:pt x="4042" y="11774"/>
                              </a:cubicBezTo>
                              <a:close/>
                              <a:moveTo>
                                <a:pt x="10591" y="11420"/>
                              </a:moveTo>
                              <a:cubicBezTo>
                                <a:pt x="10633" y="11597"/>
                                <a:pt x="10790" y="11597"/>
                                <a:pt x="10790" y="11420"/>
                              </a:cubicBezTo>
                              <a:cubicBezTo>
                                <a:pt x="10790" y="11331"/>
                                <a:pt x="10737" y="11243"/>
                                <a:pt x="10675" y="11243"/>
                              </a:cubicBezTo>
                              <a:cubicBezTo>
                                <a:pt x="10591" y="11243"/>
                                <a:pt x="10570" y="11243"/>
                                <a:pt x="10591" y="11420"/>
                              </a:cubicBezTo>
                              <a:close/>
                              <a:moveTo>
                                <a:pt x="3854" y="6993"/>
                              </a:moveTo>
                              <a:cubicBezTo>
                                <a:pt x="3833" y="6905"/>
                                <a:pt x="3781" y="6993"/>
                                <a:pt x="3729" y="7082"/>
                              </a:cubicBezTo>
                              <a:cubicBezTo>
                                <a:pt x="3645" y="7348"/>
                                <a:pt x="3635" y="7436"/>
                                <a:pt x="3656" y="7702"/>
                              </a:cubicBezTo>
                              <a:cubicBezTo>
                                <a:pt x="3677" y="7879"/>
                                <a:pt x="3697" y="7879"/>
                                <a:pt x="3792" y="7436"/>
                              </a:cubicBezTo>
                              <a:cubicBezTo>
                                <a:pt x="3886" y="7170"/>
                                <a:pt x="3886" y="7082"/>
                                <a:pt x="3854" y="6993"/>
                              </a:cubicBezTo>
                              <a:close/>
                              <a:moveTo>
                                <a:pt x="4105" y="5311"/>
                              </a:moveTo>
                              <a:cubicBezTo>
                                <a:pt x="4147" y="5134"/>
                                <a:pt x="4220" y="4957"/>
                                <a:pt x="4262" y="4869"/>
                              </a:cubicBezTo>
                              <a:cubicBezTo>
                                <a:pt x="4491" y="4692"/>
                                <a:pt x="4596" y="4515"/>
                                <a:pt x="4585" y="4426"/>
                              </a:cubicBezTo>
                              <a:cubicBezTo>
                                <a:pt x="4564" y="4161"/>
                                <a:pt x="4199" y="4603"/>
                                <a:pt x="4053" y="5134"/>
                              </a:cubicBezTo>
                              <a:cubicBezTo>
                                <a:pt x="4021" y="5223"/>
                                <a:pt x="4011" y="5400"/>
                                <a:pt x="4021" y="5489"/>
                              </a:cubicBezTo>
                              <a:cubicBezTo>
                                <a:pt x="4021" y="5577"/>
                                <a:pt x="4053" y="5489"/>
                                <a:pt x="4105" y="5311"/>
                              </a:cubicBezTo>
                              <a:close/>
                              <a:moveTo>
                                <a:pt x="3729" y="4072"/>
                              </a:moveTo>
                              <a:cubicBezTo>
                                <a:pt x="3781" y="3895"/>
                                <a:pt x="3792" y="3807"/>
                                <a:pt x="3792" y="3541"/>
                              </a:cubicBezTo>
                              <a:cubicBezTo>
                                <a:pt x="3781" y="3364"/>
                                <a:pt x="3802" y="3187"/>
                                <a:pt x="3823" y="3187"/>
                              </a:cubicBezTo>
                              <a:cubicBezTo>
                                <a:pt x="3844" y="3098"/>
                                <a:pt x="3854" y="3010"/>
                                <a:pt x="3844" y="3010"/>
                              </a:cubicBezTo>
                              <a:cubicBezTo>
                                <a:pt x="3823" y="2921"/>
                                <a:pt x="3687" y="3630"/>
                                <a:pt x="3645" y="3984"/>
                              </a:cubicBezTo>
                              <a:cubicBezTo>
                                <a:pt x="3603" y="4338"/>
                                <a:pt x="3624" y="4338"/>
                                <a:pt x="3729" y="4072"/>
                              </a:cubicBezTo>
                              <a:close/>
                              <a:moveTo>
                                <a:pt x="3154" y="6462"/>
                              </a:moveTo>
                              <a:cubicBezTo>
                                <a:pt x="3175" y="6285"/>
                                <a:pt x="3175" y="6285"/>
                                <a:pt x="3144" y="6285"/>
                              </a:cubicBezTo>
                              <a:cubicBezTo>
                                <a:pt x="3123" y="6285"/>
                                <a:pt x="3102" y="6374"/>
                                <a:pt x="3102" y="6462"/>
                              </a:cubicBezTo>
                              <a:cubicBezTo>
                                <a:pt x="3102" y="6639"/>
                                <a:pt x="3123" y="6639"/>
                                <a:pt x="3154" y="6462"/>
                              </a:cubicBezTo>
                              <a:close/>
                              <a:moveTo>
                                <a:pt x="3833" y="5046"/>
                              </a:moveTo>
                              <a:cubicBezTo>
                                <a:pt x="3854" y="5046"/>
                                <a:pt x="3865" y="5046"/>
                                <a:pt x="3854" y="4957"/>
                              </a:cubicBezTo>
                              <a:cubicBezTo>
                                <a:pt x="3844" y="4869"/>
                                <a:pt x="3833" y="4869"/>
                                <a:pt x="3812" y="4957"/>
                              </a:cubicBezTo>
                              <a:cubicBezTo>
                                <a:pt x="3812" y="5046"/>
                                <a:pt x="3812" y="5046"/>
                                <a:pt x="3833" y="5046"/>
                              </a:cubicBezTo>
                              <a:close/>
                              <a:moveTo>
                                <a:pt x="3520" y="6197"/>
                              </a:moveTo>
                              <a:cubicBezTo>
                                <a:pt x="3583" y="6020"/>
                                <a:pt x="3656" y="5843"/>
                                <a:pt x="3687" y="5754"/>
                              </a:cubicBezTo>
                              <a:cubicBezTo>
                                <a:pt x="3718" y="5666"/>
                                <a:pt x="3739" y="5577"/>
                                <a:pt x="3739" y="5489"/>
                              </a:cubicBezTo>
                              <a:cubicBezTo>
                                <a:pt x="3750" y="5311"/>
                                <a:pt x="3415" y="6197"/>
                                <a:pt x="3342" y="6551"/>
                              </a:cubicBezTo>
                              <a:cubicBezTo>
                                <a:pt x="3321" y="6639"/>
                                <a:pt x="3384" y="6551"/>
                                <a:pt x="3520" y="6197"/>
                              </a:cubicBezTo>
                              <a:close/>
                              <a:moveTo>
                                <a:pt x="3186" y="7879"/>
                              </a:moveTo>
                              <a:cubicBezTo>
                                <a:pt x="3217" y="7702"/>
                                <a:pt x="3259" y="7613"/>
                                <a:pt x="3280" y="7613"/>
                              </a:cubicBezTo>
                              <a:cubicBezTo>
                                <a:pt x="3301" y="7613"/>
                                <a:pt x="3321" y="7525"/>
                                <a:pt x="3321" y="7436"/>
                              </a:cubicBezTo>
                              <a:cubicBezTo>
                                <a:pt x="3332" y="7348"/>
                                <a:pt x="3363" y="7170"/>
                                <a:pt x="3395" y="7082"/>
                              </a:cubicBezTo>
                              <a:cubicBezTo>
                                <a:pt x="3447" y="6905"/>
                                <a:pt x="3457" y="6905"/>
                                <a:pt x="3405" y="6905"/>
                              </a:cubicBezTo>
                              <a:cubicBezTo>
                                <a:pt x="3353" y="6905"/>
                                <a:pt x="2987" y="8233"/>
                                <a:pt x="2987" y="8410"/>
                              </a:cubicBezTo>
                              <a:cubicBezTo>
                                <a:pt x="2998" y="8675"/>
                                <a:pt x="3081" y="8410"/>
                                <a:pt x="3186" y="7879"/>
                              </a:cubicBezTo>
                              <a:close/>
                              <a:moveTo>
                                <a:pt x="4282" y="5311"/>
                              </a:moveTo>
                              <a:cubicBezTo>
                                <a:pt x="4262" y="5400"/>
                                <a:pt x="4272" y="5400"/>
                                <a:pt x="4293" y="5400"/>
                              </a:cubicBezTo>
                              <a:cubicBezTo>
                                <a:pt x="4314" y="5400"/>
                                <a:pt x="4324" y="5400"/>
                                <a:pt x="4314" y="5311"/>
                              </a:cubicBezTo>
                              <a:cubicBezTo>
                                <a:pt x="4314" y="5311"/>
                                <a:pt x="4293" y="5311"/>
                                <a:pt x="4282" y="5311"/>
                              </a:cubicBezTo>
                              <a:close/>
                              <a:moveTo>
                                <a:pt x="9756" y="12393"/>
                              </a:moveTo>
                              <a:cubicBezTo>
                                <a:pt x="9557" y="12393"/>
                                <a:pt x="9526" y="12659"/>
                                <a:pt x="9714" y="12748"/>
                              </a:cubicBezTo>
                              <a:cubicBezTo>
                                <a:pt x="9870" y="12836"/>
                                <a:pt x="9912" y="12836"/>
                                <a:pt x="9923" y="12571"/>
                              </a:cubicBezTo>
                              <a:cubicBezTo>
                                <a:pt x="9944" y="12482"/>
                                <a:pt x="9902" y="12393"/>
                                <a:pt x="9756" y="12393"/>
                              </a:cubicBezTo>
                              <a:close/>
                              <a:moveTo>
                                <a:pt x="2173" y="9384"/>
                              </a:moveTo>
                              <a:cubicBezTo>
                                <a:pt x="2214" y="9384"/>
                                <a:pt x="2246" y="9295"/>
                                <a:pt x="2256" y="9207"/>
                              </a:cubicBezTo>
                              <a:cubicBezTo>
                                <a:pt x="2267" y="9030"/>
                                <a:pt x="2141" y="9030"/>
                                <a:pt x="2120" y="9207"/>
                              </a:cubicBezTo>
                              <a:cubicBezTo>
                                <a:pt x="2110" y="9295"/>
                                <a:pt x="2141" y="9384"/>
                                <a:pt x="2173" y="9384"/>
                              </a:cubicBezTo>
                              <a:close/>
                              <a:moveTo>
                                <a:pt x="9672" y="11685"/>
                              </a:moveTo>
                              <a:cubicBezTo>
                                <a:pt x="9693" y="11685"/>
                                <a:pt x="9703" y="11597"/>
                                <a:pt x="9703" y="11508"/>
                              </a:cubicBezTo>
                              <a:cubicBezTo>
                                <a:pt x="9703" y="11420"/>
                                <a:pt x="9693" y="11331"/>
                                <a:pt x="9672" y="11331"/>
                              </a:cubicBezTo>
                              <a:cubicBezTo>
                                <a:pt x="9651" y="11331"/>
                                <a:pt x="9641" y="11420"/>
                                <a:pt x="9641" y="11508"/>
                              </a:cubicBezTo>
                              <a:cubicBezTo>
                                <a:pt x="9641" y="11597"/>
                                <a:pt x="9662" y="11685"/>
                                <a:pt x="9672" y="11685"/>
                              </a:cubicBezTo>
                              <a:close/>
                              <a:moveTo>
                                <a:pt x="9129" y="12393"/>
                              </a:moveTo>
                              <a:cubicBezTo>
                                <a:pt x="9192" y="12393"/>
                                <a:pt x="9233" y="12393"/>
                                <a:pt x="9223" y="12305"/>
                              </a:cubicBezTo>
                              <a:cubicBezTo>
                                <a:pt x="9212" y="12216"/>
                                <a:pt x="9056" y="12128"/>
                                <a:pt x="9035" y="12305"/>
                              </a:cubicBezTo>
                              <a:cubicBezTo>
                                <a:pt x="9035" y="12393"/>
                                <a:pt x="9077" y="12393"/>
                                <a:pt x="9129" y="12393"/>
                              </a:cubicBezTo>
                              <a:close/>
                              <a:moveTo>
                                <a:pt x="8899" y="12482"/>
                              </a:moveTo>
                              <a:cubicBezTo>
                                <a:pt x="8889" y="12305"/>
                                <a:pt x="8868" y="12216"/>
                                <a:pt x="8847" y="12216"/>
                              </a:cubicBezTo>
                              <a:cubicBezTo>
                                <a:pt x="8805" y="12216"/>
                                <a:pt x="8805" y="12216"/>
                                <a:pt x="8857" y="12482"/>
                              </a:cubicBezTo>
                              <a:cubicBezTo>
                                <a:pt x="8920" y="12748"/>
                                <a:pt x="8920" y="12748"/>
                                <a:pt x="8899" y="12482"/>
                              </a:cubicBezTo>
                              <a:close/>
                              <a:moveTo>
                                <a:pt x="9380" y="13456"/>
                              </a:moveTo>
                              <a:cubicBezTo>
                                <a:pt x="9317" y="13456"/>
                                <a:pt x="8972" y="13721"/>
                                <a:pt x="8857" y="13898"/>
                              </a:cubicBezTo>
                              <a:cubicBezTo>
                                <a:pt x="8774" y="13987"/>
                                <a:pt x="8774" y="13987"/>
                                <a:pt x="8930" y="14164"/>
                              </a:cubicBezTo>
                              <a:cubicBezTo>
                                <a:pt x="9014" y="14252"/>
                                <a:pt x="9108" y="14252"/>
                                <a:pt x="9139" y="14252"/>
                              </a:cubicBezTo>
                              <a:cubicBezTo>
                                <a:pt x="9223" y="14341"/>
                                <a:pt x="9390" y="13987"/>
                                <a:pt x="9411" y="13721"/>
                              </a:cubicBezTo>
                              <a:cubicBezTo>
                                <a:pt x="9432" y="13456"/>
                                <a:pt x="9421" y="13456"/>
                                <a:pt x="9380" y="13456"/>
                              </a:cubicBezTo>
                              <a:close/>
                              <a:moveTo>
                                <a:pt x="10664" y="12305"/>
                              </a:moveTo>
                              <a:cubicBezTo>
                                <a:pt x="10654" y="12393"/>
                                <a:pt x="10664" y="12393"/>
                                <a:pt x="10685" y="12393"/>
                              </a:cubicBezTo>
                              <a:cubicBezTo>
                                <a:pt x="10706" y="12393"/>
                                <a:pt x="10727" y="12393"/>
                                <a:pt x="10706" y="12305"/>
                              </a:cubicBezTo>
                              <a:cubicBezTo>
                                <a:pt x="10696" y="12216"/>
                                <a:pt x="10675" y="12216"/>
                                <a:pt x="10664" y="12305"/>
                              </a:cubicBezTo>
                              <a:close/>
                              <a:moveTo>
                                <a:pt x="10100" y="12570"/>
                              </a:moveTo>
                              <a:cubicBezTo>
                                <a:pt x="10100" y="12659"/>
                                <a:pt x="10132" y="12659"/>
                                <a:pt x="10173" y="12659"/>
                              </a:cubicBezTo>
                              <a:cubicBezTo>
                                <a:pt x="10215" y="12659"/>
                                <a:pt x="10246" y="12570"/>
                                <a:pt x="10246" y="12482"/>
                              </a:cubicBezTo>
                              <a:cubicBezTo>
                                <a:pt x="10246" y="12482"/>
                                <a:pt x="10215" y="12393"/>
                                <a:pt x="10173" y="12393"/>
                              </a:cubicBezTo>
                              <a:cubicBezTo>
                                <a:pt x="10132" y="12393"/>
                                <a:pt x="10100" y="12482"/>
                                <a:pt x="10100" y="12570"/>
                              </a:cubicBezTo>
                              <a:close/>
                              <a:moveTo>
                                <a:pt x="10205" y="10889"/>
                              </a:moveTo>
                              <a:cubicBezTo>
                                <a:pt x="10194" y="10800"/>
                                <a:pt x="10038" y="11243"/>
                                <a:pt x="10027" y="11331"/>
                              </a:cubicBezTo>
                              <a:cubicBezTo>
                                <a:pt x="10017" y="11420"/>
                                <a:pt x="10048" y="11420"/>
                                <a:pt x="10100" y="11331"/>
                              </a:cubicBezTo>
                              <a:cubicBezTo>
                                <a:pt x="10173" y="11331"/>
                                <a:pt x="10226" y="11066"/>
                                <a:pt x="10205" y="10889"/>
                              </a:cubicBezTo>
                              <a:close/>
                              <a:moveTo>
                                <a:pt x="9954" y="11154"/>
                              </a:moveTo>
                              <a:cubicBezTo>
                                <a:pt x="9902" y="11331"/>
                                <a:pt x="9860" y="11774"/>
                                <a:pt x="9870" y="11951"/>
                              </a:cubicBezTo>
                              <a:cubicBezTo>
                                <a:pt x="9881" y="12039"/>
                                <a:pt x="9881" y="12039"/>
                                <a:pt x="9891" y="11951"/>
                              </a:cubicBezTo>
                              <a:cubicBezTo>
                                <a:pt x="9891" y="11862"/>
                                <a:pt x="9912" y="11774"/>
                                <a:pt x="9933" y="11774"/>
                              </a:cubicBezTo>
                              <a:cubicBezTo>
                                <a:pt x="9954" y="11774"/>
                                <a:pt x="9975" y="11774"/>
                                <a:pt x="9975" y="11685"/>
                              </a:cubicBezTo>
                              <a:cubicBezTo>
                                <a:pt x="9975" y="11597"/>
                                <a:pt x="9985" y="11508"/>
                                <a:pt x="9985" y="11331"/>
                              </a:cubicBezTo>
                              <a:cubicBezTo>
                                <a:pt x="10006" y="11066"/>
                                <a:pt x="9996" y="11066"/>
                                <a:pt x="9954" y="11154"/>
                              </a:cubicBezTo>
                              <a:close/>
                              <a:moveTo>
                                <a:pt x="9474" y="12659"/>
                              </a:moveTo>
                              <a:cubicBezTo>
                                <a:pt x="9453" y="12659"/>
                                <a:pt x="9463" y="12748"/>
                                <a:pt x="9494" y="12748"/>
                              </a:cubicBezTo>
                              <a:cubicBezTo>
                                <a:pt x="9526" y="12748"/>
                                <a:pt x="9547" y="12748"/>
                                <a:pt x="9526" y="12659"/>
                              </a:cubicBezTo>
                              <a:cubicBezTo>
                                <a:pt x="9515" y="12570"/>
                                <a:pt x="9494" y="12570"/>
                                <a:pt x="9474" y="12659"/>
                              </a:cubicBezTo>
                              <a:close/>
                              <a:moveTo>
                                <a:pt x="1755" y="4072"/>
                              </a:moveTo>
                              <a:cubicBezTo>
                                <a:pt x="1755" y="3984"/>
                                <a:pt x="1744" y="3895"/>
                                <a:pt x="1723" y="3807"/>
                              </a:cubicBezTo>
                              <a:cubicBezTo>
                                <a:pt x="1692" y="3718"/>
                                <a:pt x="1692" y="3718"/>
                                <a:pt x="1713" y="3984"/>
                              </a:cubicBezTo>
                              <a:cubicBezTo>
                                <a:pt x="1744" y="4249"/>
                                <a:pt x="1755" y="4338"/>
                                <a:pt x="1755" y="4072"/>
                              </a:cubicBezTo>
                              <a:close/>
                              <a:moveTo>
                                <a:pt x="1619" y="12925"/>
                              </a:moveTo>
                              <a:cubicBezTo>
                                <a:pt x="1650" y="12748"/>
                                <a:pt x="1661" y="12570"/>
                                <a:pt x="1650" y="12570"/>
                              </a:cubicBezTo>
                              <a:cubicBezTo>
                                <a:pt x="1640" y="12570"/>
                                <a:pt x="1609" y="12748"/>
                                <a:pt x="1588" y="12925"/>
                              </a:cubicBezTo>
                              <a:cubicBezTo>
                                <a:pt x="1515" y="13367"/>
                                <a:pt x="1546" y="13367"/>
                                <a:pt x="1619" y="12925"/>
                              </a:cubicBezTo>
                              <a:close/>
                              <a:moveTo>
                                <a:pt x="2141" y="7436"/>
                              </a:moveTo>
                              <a:cubicBezTo>
                                <a:pt x="2152" y="7348"/>
                                <a:pt x="2141" y="7259"/>
                                <a:pt x="2131" y="7259"/>
                              </a:cubicBezTo>
                              <a:cubicBezTo>
                                <a:pt x="2120" y="7259"/>
                                <a:pt x="2110" y="7348"/>
                                <a:pt x="2099" y="7436"/>
                              </a:cubicBezTo>
                              <a:cubicBezTo>
                                <a:pt x="2089" y="7525"/>
                                <a:pt x="2099" y="7613"/>
                                <a:pt x="2110" y="7613"/>
                              </a:cubicBezTo>
                              <a:cubicBezTo>
                                <a:pt x="2120" y="7613"/>
                                <a:pt x="2131" y="7525"/>
                                <a:pt x="2141" y="7436"/>
                              </a:cubicBezTo>
                              <a:close/>
                              <a:moveTo>
                                <a:pt x="1462" y="7348"/>
                              </a:moveTo>
                              <a:cubicBezTo>
                                <a:pt x="1462" y="7259"/>
                                <a:pt x="1462" y="7170"/>
                                <a:pt x="1452" y="7170"/>
                              </a:cubicBezTo>
                              <a:cubicBezTo>
                                <a:pt x="1441" y="7170"/>
                                <a:pt x="1441" y="7259"/>
                                <a:pt x="1431" y="7348"/>
                              </a:cubicBezTo>
                              <a:cubicBezTo>
                                <a:pt x="1421" y="7436"/>
                                <a:pt x="1431" y="7525"/>
                                <a:pt x="1441" y="7525"/>
                              </a:cubicBezTo>
                              <a:cubicBezTo>
                                <a:pt x="1452" y="7525"/>
                                <a:pt x="1462" y="7436"/>
                                <a:pt x="1462" y="7348"/>
                              </a:cubicBezTo>
                              <a:close/>
                              <a:moveTo>
                                <a:pt x="19887" y="20803"/>
                              </a:moveTo>
                              <a:cubicBezTo>
                                <a:pt x="19866" y="20803"/>
                                <a:pt x="19877" y="20892"/>
                                <a:pt x="19918" y="20892"/>
                              </a:cubicBezTo>
                              <a:cubicBezTo>
                                <a:pt x="19960" y="20892"/>
                                <a:pt x="19981" y="20892"/>
                                <a:pt x="19960" y="20803"/>
                              </a:cubicBezTo>
                              <a:cubicBezTo>
                                <a:pt x="19950" y="20715"/>
                                <a:pt x="19918" y="20715"/>
                                <a:pt x="19887" y="20803"/>
                              </a:cubicBezTo>
                              <a:close/>
                              <a:moveTo>
                                <a:pt x="2099" y="10357"/>
                              </a:moveTo>
                              <a:cubicBezTo>
                                <a:pt x="2141" y="10357"/>
                                <a:pt x="2256" y="9826"/>
                                <a:pt x="2246" y="9738"/>
                              </a:cubicBezTo>
                              <a:cubicBezTo>
                                <a:pt x="2235" y="9649"/>
                                <a:pt x="2099" y="10092"/>
                                <a:pt x="2079" y="10180"/>
                              </a:cubicBezTo>
                              <a:cubicBezTo>
                                <a:pt x="2068" y="10269"/>
                                <a:pt x="2079" y="10357"/>
                                <a:pt x="2099" y="10357"/>
                              </a:cubicBezTo>
                              <a:close/>
                              <a:moveTo>
                                <a:pt x="19720" y="20803"/>
                              </a:moveTo>
                              <a:cubicBezTo>
                                <a:pt x="19699" y="20803"/>
                                <a:pt x="19709" y="20892"/>
                                <a:pt x="19741" y="20892"/>
                              </a:cubicBezTo>
                              <a:cubicBezTo>
                                <a:pt x="19772" y="20892"/>
                                <a:pt x="19793" y="20892"/>
                                <a:pt x="19772" y="20803"/>
                              </a:cubicBezTo>
                              <a:cubicBezTo>
                                <a:pt x="19772" y="20715"/>
                                <a:pt x="19741" y="20715"/>
                                <a:pt x="19720" y="20803"/>
                              </a:cubicBezTo>
                              <a:close/>
                              <a:moveTo>
                                <a:pt x="1306" y="11862"/>
                              </a:moveTo>
                              <a:cubicBezTo>
                                <a:pt x="1306" y="11774"/>
                                <a:pt x="1306" y="11685"/>
                                <a:pt x="1295" y="11685"/>
                              </a:cubicBezTo>
                              <a:cubicBezTo>
                                <a:pt x="1295" y="11685"/>
                                <a:pt x="1285" y="11774"/>
                                <a:pt x="1274" y="11862"/>
                              </a:cubicBezTo>
                              <a:cubicBezTo>
                                <a:pt x="1264" y="11951"/>
                                <a:pt x="1274" y="12039"/>
                                <a:pt x="1285" y="12039"/>
                              </a:cubicBezTo>
                              <a:cubicBezTo>
                                <a:pt x="1295" y="12039"/>
                                <a:pt x="1306" y="11951"/>
                                <a:pt x="1306" y="11862"/>
                              </a:cubicBezTo>
                              <a:close/>
                              <a:moveTo>
                                <a:pt x="19219" y="21157"/>
                              </a:moveTo>
                              <a:cubicBezTo>
                                <a:pt x="19198" y="21157"/>
                                <a:pt x="19145" y="20980"/>
                                <a:pt x="19114" y="20892"/>
                              </a:cubicBezTo>
                              <a:cubicBezTo>
                                <a:pt x="19083" y="20803"/>
                                <a:pt x="19051" y="20803"/>
                                <a:pt x="19051" y="20892"/>
                              </a:cubicBezTo>
                              <a:cubicBezTo>
                                <a:pt x="19051" y="20980"/>
                                <a:pt x="19072" y="21069"/>
                                <a:pt x="19104" y="21069"/>
                              </a:cubicBezTo>
                              <a:lnTo>
                                <a:pt x="19104" y="21069"/>
                              </a:lnTo>
                              <a:cubicBezTo>
                                <a:pt x="19177" y="21246"/>
                                <a:pt x="19271" y="21246"/>
                                <a:pt x="19219" y="21157"/>
                              </a:cubicBezTo>
                              <a:close/>
                              <a:moveTo>
                                <a:pt x="157" y="15669"/>
                              </a:moveTo>
                              <a:cubicBezTo>
                                <a:pt x="157" y="15580"/>
                                <a:pt x="157" y="15492"/>
                                <a:pt x="146" y="15492"/>
                              </a:cubicBezTo>
                              <a:cubicBezTo>
                                <a:pt x="146" y="15492"/>
                                <a:pt x="136" y="15580"/>
                                <a:pt x="125" y="15669"/>
                              </a:cubicBezTo>
                              <a:cubicBezTo>
                                <a:pt x="115" y="15757"/>
                                <a:pt x="125" y="15846"/>
                                <a:pt x="136" y="15846"/>
                              </a:cubicBezTo>
                              <a:cubicBezTo>
                                <a:pt x="146" y="15846"/>
                                <a:pt x="157" y="15757"/>
                                <a:pt x="157" y="15669"/>
                              </a:cubicBezTo>
                              <a:close/>
                            </a:path>
                          </a:pathLst>
                        </a:custGeom>
                        <a:solidFill>
                          <a:schemeClr val="bg1"/>
                        </a:solidFill>
                        <a:ln w="12700">
                          <a:miter lim="400000"/>
                        </a:ln>
                      </wps:spPr>
                      <wps:bodyPr lIns="38100" tIns="38100" rIns="38100" bIns="38100" anchor="ctr"/>
                    </wps:wsp>
                    <wpg:grpSp>
                      <wpg:cNvPr id="103" name="Group 70"/>
                      <wpg:cNvGrpSpPr>
                        <a:grpSpLocks/>
                      </wpg:cNvGrpSpPr>
                      <wpg:grpSpPr bwMode="auto">
                        <a:xfrm>
                          <a:off x="1955800" y="6993467"/>
                          <a:ext cx="6609080" cy="12700"/>
                          <a:chOff x="0" y="0"/>
                          <a:chExt cx="10408" cy="20"/>
                        </a:xfrm>
                      </wpg:grpSpPr>
                      <wps:wsp>
                        <wps:cNvPr id="104" name="Freeform 71"/>
                        <wps:cNvSpPr>
                          <a:spLocks/>
                        </wps:cNvSpPr>
                        <wps:spPr bwMode="auto">
                          <a:xfrm>
                            <a:off x="0" y="10"/>
                            <a:ext cx="10408" cy="20"/>
                          </a:xfrm>
                          <a:custGeom>
                            <a:avLst/>
                            <a:gdLst>
                              <a:gd name="T0" fmla="*/ 0 w 10408"/>
                              <a:gd name="T1" fmla="*/ 0 h 20"/>
                              <a:gd name="T2" fmla="*/ 10407 w 10408"/>
                              <a:gd name="T3" fmla="*/ 0 h 20"/>
                            </a:gdLst>
                            <a:ahLst/>
                            <a:cxnLst>
                              <a:cxn ang="0">
                                <a:pos x="T0" y="T1"/>
                              </a:cxn>
                              <a:cxn ang="0">
                                <a:pos x="T2" y="T3"/>
                              </a:cxn>
                            </a:cxnLst>
                            <a:rect l="0" t="0" r="r" b="b"/>
                            <a:pathLst>
                              <a:path w="10408" h="20">
                                <a:moveTo>
                                  <a:pt x="0" y="0"/>
                                </a:moveTo>
                                <a:lnTo>
                                  <a:pt x="10407" y="0"/>
                                </a:lnTo>
                              </a:path>
                            </a:pathLst>
                          </a:custGeom>
                          <a:noFill/>
                          <a:ln w="12700">
                            <a:solidFill>
                              <a:srgbClr val="A3C05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05" name="Group 70"/>
                      <wpg:cNvGrpSpPr>
                        <a:grpSpLocks/>
                      </wpg:cNvGrpSpPr>
                      <wpg:grpSpPr bwMode="auto">
                        <a:xfrm>
                          <a:off x="1955800" y="6908800"/>
                          <a:ext cx="6609080" cy="12700"/>
                          <a:chOff x="0" y="0"/>
                          <a:chExt cx="10408" cy="20"/>
                        </a:xfrm>
                      </wpg:grpSpPr>
                      <wps:wsp>
                        <wps:cNvPr id="111" name="Freeform 71"/>
                        <wps:cNvSpPr>
                          <a:spLocks/>
                        </wps:cNvSpPr>
                        <wps:spPr bwMode="auto">
                          <a:xfrm>
                            <a:off x="0" y="10"/>
                            <a:ext cx="10408" cy="20"/>
                          </a:xfrm>
                          <a:custGeom>
                            <a:avLst/>
                            <a:gdLst>
                              <a:gd name="T0" fmla="*/ 0 w 10408"/>
                              <a:gd name="T1" fmla="*/ 0 h 20"/>
                              <a:gd name="T2" fmla="*/ 10407 w 10408"/>
                              <a:gd name="T3" fmla="*/ 0 h 20"/>
                            </a:gdLst>
                            <a:ahLst/>
                            <a:cxnLst>
                              <a:cxn ang="0">
                                <a:pos x="T0" y="T1"/>
                              </a:cxn>
                              <a:cxn ang="0">
                                <a:pos x="T2" y="T3"/>
                              </a:cxn>
                            </a:cxnLst>
                            <a:rect l="0" t="0" r="r" b="b"/>
                            <a:pathLst>
                              <a:path w="10408" h="20">
                                <a:moveTo>
                                  <a:pt x="0" y="0"/>
                                </a:moveTo>
                                <a:lnTo>
                                  <a:pt x="10407" y="0"/>
                                </a:lnTo>
                              </a:path>
                            </a:pathLst>
                          </a:custGeom>
                          <a:noFill/>
                          <a:ln w="12700">
                            <a:solidFill>
                              <a:srgbClr val="A3C05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104800</wp14:pctWidth>
              </wp14:sizeRelH>
              <wp14:sizeRelV relativeFrom="page">
                <wp14:pctHeight>90100</wp14:pctHeight>
              </wp14:sizeRelV>
            </wp:anchor>
          </w:drawing>
        </mc:Choice>
        <mc:Fallback>
          <w:pict>
            <v:group w14:anchorId="2B0A6B46" id="Group 76" o:spid="_x0000_s1026" style="position:absolute;margin-left:0;margin-top:0;width:828pt;height:551.65pt;z-index:251685888;mso-width-percent:1048;mso-height-percent:901;mso-position-horizontal:center;mso-position-horizontal-relative:page;mso-position-vertical:center;mso-position-vertical-relative:page;mso-width-percent:1048;mso-height-percent:901" coordsize="105156,70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">
              <v:shape id="Shape" o:spid="_x0000_s1027" style="position:absolute;left:13631;width:29529;height:5026;visibility:visible;mso-wrap-style:square;v-text-anchor:middle" coordsize="21592,21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" path="m12529,12286v18,,46,,65,c12612,12286,12594,12231,12566,12231v-37,,-47,55,-37,55xm12529,8151v18,-55,9,-55,-10,-55c12501,8096,12491,8096,12501,8151v,,18,,28,xm12473,13591v-28,,-37,,-19,55c12464,13700,12482,13700,12501,13646v9,,,-55,-28,-55xm11637,8368v,55,130,55,279,55c12074,8423,12194,8368,12194,8314v,-55,-18,-109,-46,-109l12101,8205r56,-54c12185,8096,12241,8096,12287,8151v47,54,74,,74,-55c12361,8042,12343,7987,12315,7933v-93,-54,-464,54,-474,109c11841,8096,11813,8151,11776,8151v-83,,-139,108,-139,217xm11832,7171v9,-54,,-54,-19,-54c11786,7117,11776,7117,11795,7171v,55,28,55,37,xm12157,4941v,-55,,-109,-9,-109c12148,4832,12139,4886,12129,4941v-9,54,,108,10,108c12148,5049,12157,4995,12157,4941xm13309,12340v-19,,-28,,-19,54c13299,12449,13309,12449,13327,12394v9,,,-54,-18,-54xm12352,12340v19,54,130,54,130,-54c12482,12286,12445,12231,12408,12231v-56,,-74,55,-56,109xm11981,7171v18,,9,-54,-19,-54c11934,7117,11916,7117,11934,7171v10,55,28,55,47,xm12222,13591v-37,-54,-46,-54,-28,-163c12213,13319,12213,13319,12194,13374v-55,109,-37,272,19,272c12269,13646,12269,13646,12222,13591xm12334,8423v9,54,27,54,46,c12389,8368,12380,8368,12361,8368v-18,,-46,55,-27,55xm12315,7280v19,,9,-54,-19,-54c12269,7226,12250,7226,12269,7280v,55,27,55,46,xm12575,14081v19,,,-54,-28,-54c12519,14027,12501,14027,12519,14081v10,,37,,56,xm18862,18162v83,,1096,-2177,1096,-2340c19958,15768,19967,15713,19698,16366v-363,816,-697,1524,-743,1524c18918,17890,18825,18162,18862,18162xm12956,13646v18,-55,9,-55,-10,-55c12928,13591,12919,13591,12928,13646v,54,9,54,28,xm19075,19087v-37,217,-18,381,28,217c19122,19250,19122,19195,19113,19195v-10,,-10,-54,9,-163c19150,18815,19113,18869,19075,19087xm12984,14081v27,,18,,-10,-109c12928,13863,12928,13863,12937,13972v9,109,28,109,47,109xm13011,10653v19,,,-54,-27,-54c12946,10599,12937,10599,12956,10653v18,,37,,55,xm12974,12503v19,,10,-54,-28,-54c12909,12449,12891,12449,12909,12503v10,55,37,55,65,xm12881,13918v-9,,-18,,-18,54c12863,13972,12872,14027,12881,14081v10,55,19,,19,-54c12900,13972,12891,13918,12881,13918xm20775,19141v28,,46,-163,37,-326c20803,18706,20738,18651,20738,18760v-10,163,18,381,37,381xm12575,13646v9,54,37,54,56,c12649,13591,12640,13591,12612,13591v-37,,-46,55,-37,55xm12547,12558v-18,-55,-37,-109,-46,-109c12491,12449,12473,12503,12454,12558v-18,54,-9,109,47,109c12556,12667,12566,12612,12547,12558xm12751,12884v-18,,-27,,-18,55c12742,12993,12751,12993,12770,12939v,-55,,-55,-19,-55xm12956,12177v-37,,-56,,-37,54c12937,12231,12965,12231,12993,12231v28,,,-54,-37,-54xm12807,11143v93,-54,167,-109,177,-109l12984,11034v9,-109,-316,55,-335,109c12649,11197,12714,11197,12807,11143xm12761,12503v9,-54,,-54,-19,-54c12724,12449,12705,12449,12724,12503v9,55,27,55,37,xm12733,13591v18,-54,28,-108,9,-108c12724,13483,12705,13537,12686,13591v-37,109,-9,109,47,xm12148,7171v9,-54,,-54,-19,-54c12101,7117,12092,7117,12111,7171v18,55,28,55,37,xm11247,13102v-37,,-46,,-28,54c11238,13156,11266,13156,11284,13156v9,-54,,-54,-37,-54xm10978,14136v-19,,-28,,-19,54c10968,14244,10978,14244,10996,14190r,c11006,14136,10996,14136,10978,14136xm11080,14897v9,55,18,55,37,c11136,14843,11126,14843,11108,14843v-28,,-37,,-28,54xm10931,12884v56,-54,75,,65,55c10978,13102,10987,13102,11071,12884v37,-109,111,-163,157,-163c11340,12721,11470,12612,11470,12503v,-163,-604,109,-622,327c10848,12884,10885,12939,10931,12884xm11136,14027v-19,,-47,54,-75,109c11024,14244,11024,14244,11061,14244v19,,47,-54,75,-108c11173,14027,11173,14027,11136,14027xm12185,14299v9,54,19,54,37,c12241,14244,12231,14244,12213,14244v-28,,-37,,-28,55xm10857,13863v-19,55,-28,109,-28,164c10829,14081,10792,14136,10736,14136v-65,,-83,-55,-65,-109c10690,13972,10643,13918,10513,13972v-102,55,-195,109,-204,163c10291,14244,10123,14462,10096,14462v-28,-54,-205,109,-223,218c9863,14734,9798,14788,9724,14843v-121,54,-130,54,-93,-109c9659,14625,9659,14571,9640,14571v-27,,-92,217,-65,217c9585,14788,9585,14843,9566,14897v-18,55,-18,109,19,109c9622,15006,9613,15060,9557,15169v-112,218,-74,272,65,109c9696,15169,9798,15060,9854,15060v56,,139,-54,186,-108c10086,14897,10142,14897,10179,14843v37,-55,74,-109,93,-218c10291,14516,10328,14462,10374,14462v37,,112,,158,-54c10578,14353,10671,14353,10736,14299v65,,130,-55,140,-164c10894,14081,10968,13972,11043,13918v74,-55,148,-109,158,-163c11201,13646,10913,13755,10857,13863xm10486,14244v-38,55,-75,55,-84,l10402,14244v-9,-54,19,-109,65,-109l10551,14135r-65,109xm10188,15060v-18,,-46,55,-55,164c10105,15387,10114,15387,10161,15387v37,,46,-55,18,-55c10142,15278,10142,15278,10179,15169v37,-109,37,-109,9,-109xm10114,13646v-28,109,-37,163,-18,381c10105,14190,10123,14190,10123,14136v10,-109,177,-327,260,-327c10393,13809,10402,13755,10402,13700v,-54,-19,-109,-46,-109c10328,13591,10318,13537,10318,13537v,-54,-46,-54,-111,-54c10142,13483,10096,13483,10114,13537v28,-54,28,,,109xm10300,10273v-9,-55,-28,-109,-47,-55c10235,10273,10235,10273,10263,10436v46,217,83,109,37,-163xm10718,14897v9,55,28,55,46,c10783,14843,10764,14843,10746,14843v-28,,-38,54,-28,54xm10523,14843v-28,54,-28,109,9,109c10560,14952,10578,14897,10578,14843v,-109,-9,-109,-55,xm10959,14897v19,,,-54,-28,-54c10903,14843,10885,14843,10903,14897v19,55,47,55,56,xm10968,15332v10,-54,,-54,-18,-54c10931,15278,10913,15278,10931,15332v10,,28,,37,xm11981,13809v28,,55,-54,74,-109c12074,13591,12074,13591,12046,13591v-19,,-47,55,-75,109c11944,13755,11944,13809,11981,13809xm11962,12394r56,c12036,12394,12064,12340,12074,12286r-47,54l11962,12394xm12074,14081v18,-54,9,-54,-10,-54c12046,14027,12036,14027,12046,14081v,,18,,28,xm11433,13972v9,55,28,55,46,c11488,13918,11479,13918,11461,13918v-19,,-38,,-28,54xm12204,12394v9,-54,,-54,-19,-54c12166,12340,12148,12340,12166,12394v,55,19,55,38,xm11721,7280v27,-109,37,-163,18,-163c11711,7117,11656,7280,11674,7335v,54,19,,47,-55xm12064,12286r,c12064,12286,12064,12286,12064,12286r,xm11628,6192v,,9,-54,18,-109c11656,6029,11646,5974,11637,5974v-9,,-19,55,-19,109c11618,6138,11618,6192,11628,6192xm11628,13918v37,,65,-55,65,-109c11693,13755,11665,13755,11628,13755v-37,,-65,54,-65,108c11563,13863,11591,13918,11628,13918xm11433,13591v-56,,-130,55,-158,55l11219,13700r65,c11321,13700,11386,13646,11442,13646r,l11535,13591r-102,xm11656,13537v18,,9,-54,-28,-54c11591,13483,11572,13483,11591,13537v9,54,46,54,65,xm11553,12612v28,54,47,54,56,-54c11609,12503,11628,12449,11637,12449v9,,9,54,9,109c11637,12612,11646,12666,11665,12666v18,,28,-54,28,-108c11693,12503,11739,12449,11795,12449v65,,83,-55,46,-55l11786,12340r46,-109c11869,12177,11860,12177,11813,12177v-334,272,-334,272,-260,435xm11665,11197v-9,-54,-37,-108,-84,-108c11535,11089,11516,11089,11516,11197v10,55,47,109,84,109c11637,11306,11665,11252,11665,11197xm12018,12122r-56,l12018,12177r56,54c12074,12231,12083,12177,12083,12177v-9,,-28,-55,-65,-55xm16187,14952v10,54,65,108,130,108c16401,15060,16429,15006,16410,14952v-9,-55,-18,-164,-9,-272c16410,14571,16401,14571,16373,14625v-18,55,-56,109,-93,109c16215,14734,16169,14843,16187,14952xm16373,13537v9,-54,,-54,-18,-54c16327,13483,16317,13483,16336,13537v,54,19,54,37,xm15723,13591v-37,,-56,,-37,55c15704,13646,15732,13646,15760,13646r,c15779,13646,15769,13591,15723,13591xm15844,7879v46,-55,120,,158,54c16039,7987,16067,7987,16057,7933v-9,-54,-46,-163,-74,-218c15881,7552,15751,7552,15751,7715v,164,18,218,93,164xm18360,16040v19,,10,-55,-18,-55c18314,15985,18295,15985,18314,16040v9,54,28,54,46,xm18072,16366v65,-54,140,-109,168,-163c18305,16094,18100,16203,18017,16312v-47,54,-28,54,55,54xm16011,10055v-19,,-28,,-19,54c16002,10164,16011,10164,16029,10109v,-54,,-54,-18,-54xm16039,13918v18,163,111,109,120,-55c16169,13755,16159,13700,16132,13700v-56,,-103,109,-93,218xm15844,13700v9,,46,109,74,218c15946,14027,15974,14135,15974,14081v9,-54,9,-54,,-109c15974,13972,15946,13863,15918,13700v-46,-217,-130,-326,-111,-109c15816,13646,15834,13700,15844,13700xm15816,9946v-9,-54,-19,-54,-47,c15751,10000,15714,10055,15695,10055v-18,,-56,54,-65,109c15612,10218,15621,10273,15677,10218v120,-109,148,-163,139,-272xm15398,8967v111,-55,158,,288,217c15732,9239,15732,9239,15695,9076v-37,-164,-28,-164,37,-109c15779,9021,15788,9021,15769,8912v-46,-109,-334,-109,-417,c15287,8967,15296,8967,15398,8967xm15918,12394v46,,56,,37,-108c15937,12177,15890,11796,15890,11687v,-54,9,-54,28,c15974,11796,15946,11633,15890,11470v-37,-109,-83,-109,-130,-109c15714,11415,15667,11415,15649,11415v-19,,-37,55,-37,109c15612,11578,15639,11633,15677,11633v37,,74,54,92,217c15844,12340,15853,12394,15918,12394xm15834,11687v,,10,55,19,109c15862,11850,15853,11905,15844,11905v-10,,-19,-55,-19,-109c15825,11742,15825,11687,15834,11687xm18147,15985v18,-54,28,-108,9,-108c18137,15877,18110,15931,18091,15985v-19,55,-28,109,-9,109c18100,16094,18128,16040,18147,15985xm15686,14897v9,55,18,55,37,c15742,14843,15732,14843,15714,14843v-19,,-28,,-28,54xm17506,13918v-9,109,-19,218,-9,218c17506,14136,17515,14027,17534,13918v18,-109,18,-218,9,-218c17534,13700,17515,13809,17506,13918xm16094,10436v19,,28,-55,28,-109c16122,10273,16113,10218,16094,10218v-18,,-27,55,-27,109c16067,10436,16076,10436,16094,10436xm16485,11197v46,-108,46,-108,-19,-108c16420,11089,16410,11143,16420,11197v9,109,27,55,65,xm16085,12939v37,,93,,121,54c16252,13047,16262,13102,16243,13211v-9,54,-56,163,-93,163c16113,13374,16085,13428,16094,13483v10,54,56,54,103,c16243,13428,16271,13374,16262,13374v-38,,55,-435,93,-435c16373,12939,16382,12884,16382,12830v,-164,130,163,168,489c16568,13483,16587,13537,16587,13483v,-55,-28,-272,-65,-436c16475,12830,16466,12721,16485,12721v18,,27,-55,27,-55c16512,12558,16197,12558,16076,12666v-84,109,-93,327,9,273xm16485,9728v27,-108,27,-108,-19,-108c16429,9620,16420,9674,16438,9728v9,109,19,109,47,xm15779,2547v,,9,-55,18,-109c15807,2383,15797,2329,15788,2329v-9,,-19,54,-19,109c15769,2492,15769,2547,15779,2547xm10495,10653v,-54,-9,-108,-28,-163c10411,10381,10402,10436,10439,10599v28,218,56,218,56,54xm17283,14353v-121,109,-186,218,-204,327c17051,14843,17079,14843,17190,14734v47,-54,112,-109,158,-109l17422,14625r-55,-109c17348,14408,17302,14353,17283,14353xm15509,9728v-9,,-27,55,-46,55c15435,9837,15444,9892,15509,9892v84,54,112,-55,47,-164c15537,9783,15509,9728,15509,9728xm16587,11197v28,55,28,109,,164c16568,11415,16531,11415,16503,11415r-56,l16494,11524v28,54,102,54,167,c16726,11470,16800,11470,16828,11470v37,54,37,54,19,-55c16828,11361,16782,11306,16745,11306v-47,,-93,-54,-103,-109c16624,11143,16605,11089,16587,11089v-28,,-28,54,,108xm17469,5811v74,54,102,-54,56,-218c17497,5539,17014,5485,17023,5593v9,55,93,55,195,109c17320,5757,17422,5811,17469,5811xm16577,9565v10,-54,,-54,-18,-54c16531,9511,16522,9511,16540,9565v19,55,28,55,37,xm16605,14081v-9,55,-9,163,-9,218c16605,14408,16615,14408,16624,14299v9,-55,9,-163,9,-218l16633,14081v,-54,-9,-54,-28,xm16698,12340v-18,54,-18,109,9,109c16726,12449,16772,12449,16800,12503r65,55l16810,12394v-56,-163,-75,-217,-112,-54xm13615,10925v37,,9,-54,-65,-54c13476,10871,13439,10871,13476,10925v37,55,102,55,139,xm15212,12721v10,54,19,54,37,c15268,12666,15259,12666,15240,12666v-18,,-28,,-28,55xm13745,13211v56,-55,65,-55,56,54c13791,13374,13801,13374,13819,13319v112,-217,418,-380,539,-326c14451,13047,14497,13047,14497,12939v,-55,37,-109,102,-109c14655,12830,14711,12830,14729,12775v19,-54,75,-54,121,-54c14934,12775,14962,12666,14915,12558v-9,-55,28,,74,c15054,12612,15101,12558,15110,12503v65,-326,464,-381,585,-54c15732,12503,15732,12503,15704,12340v-18,-109,-37,-163,-46,-163c15649,12177,15639,12122,15639,12068v,-54,19,-109,65,-54c15751,12068,15760,12068,15751,11959v-9,-109,-65,-109,-223,-54c15101,12068,14646,12122,14544,12068v-84,-54,-112,-54,-130,109c14386,12340,14386,12340,14423,12286v19,-55,37,,46,54c14488,12503,14349,12558,14293,12394v-56,-163,-158,-217,-204,-54c14070,12394,14079,12449,14116,12394v65,-54,158,,158,164c14274,12612,14265,12666,14256,12612v-37,-109,-251,109,-260,272c13986,12993,13921,13047,13819,13047v-102,,-167,55,-158,164c13671,13265,13699,13265,13745,13211xm14757,12340v37,,47,,28,54c14767,12449,14739,12394,14720,12394v-18,,,-54,37,-54xm13708,9728v18,-108,18,-108,-9,-54c13680,9728,13671,9783,13680,9783v9,,19,54,28,-55xm18853,20012v9,54,27,54,46,c18918,19957,18899,19957,18880,19957v-27,,-37,55,-27,55xm13838,12286v9,54,28,54,46,c13894,12231,13884,12231,13866,12231v-19,,-37,55,-28,55xm13708,10925v9,55,18,55,37,c13764,10871,13754,10871,13736,10871v-28,,-37,54,-28,54xm14330,12014v19,108,74,54,74,-55c14404,11959,14386,11905,14358,11905v-37,,-46,54,-28,109xm13866,12068v9,-54,,-54,-19,-54c13829,12014,13810,12014,13829,12068v,54,27,54,37,xm13531,13265v19,,,-54,-37,-54c13457,13211,13429,13211,13457,13265v19,,56,,74,xm14776,13156v9,55,18,55,37,c14832,13102,14822,13102,14804,13102v-19,-55,-37,,-28,54xm13336,14299v10,,19,-55,19,-109c13355,14135,13346,14081,13327,14081v-18,,-18,54,-18,109c13318,14299,13327,14299,13336,14299xm13188,11034v93,-54,176,-109,186,-109c13392,10817,13067,10925,13039,10980v-18,54,28,109,149,54xm13708,13483v-19,,-28,,-19,54c13699,13591,13708,13591,13726,13537r,c13736,13537,13736,13483,13708,13483xm13569,9783r,c13587,9728,13578,9728,13559,9728v-18,,-28,,-18,55c13541,9837,13550,9837,13569,9783xm14423,8423v9,-55,,-55,-19,-55c14386,8368,14367,8368,14386,8423v9,54,28,54,37,xm15017,8586v19,109,37,163,37,109c15054,8640,15036,8477,15008,8368v-37,-163,-65,-217,-149,-217c14785,8151,14776,8151,14832,8205v111,109,148,163,185,381xm15138,11415v9,,19,-54,28,-109c15175,11252,15166,11197,15147,11197v-18,,-28,55,-28,109c15119,11361,15129,11415,15138,11415xm14729,10327v19,,56,,75,c14822,10327,14804,10273,14767,10273v-38,,-56,,-38,54xm14739,8368v9,,18,-54,18,-109c14757,8205,14748,8151,14729,8151v-18,,-18,54,-18,108c14720,8314,14729,8368,14739,8368xm15249,9728v19,,28,-54,19,-108c15259,9565,15259,9511,15249,9511v,,-9,54,-18,109c15231,9674,15240,9728,15249,9728xm18936,15332v37,-272,28,-272,-74,c18815,15441,18750,15605,18713,15659v-55,54,-55,109,-9,109c18778,15768,18899,15550,18936,15332xm15370,11415v,-54,-37,-109,-83,-109c15222,11306,15194,11306,15203,11361v9,163,158,163,167,54xm15314,10817v10,54,38,54,56,l15370,10817v19,,9,-55,-18,-55c15314,10762,15296,10817,15314,10817xm14284,11034v473,-54,501,,566,436c14878,11633,14897,11687,14915,11633v19,-55,19,-109,9,-109c14915,11524,14878,11415,14850,11252v-28,-163,-74,-272,-93,-327c14739,10871,14702,10817,14683,10762r,c14637,10653,14553,10653,14544,10762v-10,55,-84,109,-177,109c14274,10871,14126,10925,14024,10980v-130,54,-47,54,260,54xm14637,11524v27,54,46,54,46,c14683,11470,14664,11415,14646,11361r,c14572,11252,14460,11306,14321,11470r-149,163l14312,11578v195,-108,269,-108,325,-54xm14423,10545v,54,28,108,56,108c14534,10653,14534,10653,14488,10545v-56,-109,-65,-109,-65,xm14618,10327r74,54l14627,10218v-74,-163,-139,-217,-111,-54c14534,10218,14572,10273,14618,10327xm14609,8314v18,,9,-55,-19,-55c14562,8259,14544,8259,14562,8314v10,54,28,54,47,xm15547,14244v-19,-54,-177,-54,-195,55c15333,14408,15370,14462,15463,14408v56,-109,93,-164,84,-164xm1682,18434v9,,28,54,37,109c1729,18597,1738,18597,1747,18488v19,-109,19,-109,28,c1784,18543,1812,18597,1859,18597v65,,65,,37,-163c1868,18325,1896,18325,2081,18325v121,,223,-54,223,-54l2304,18271v,-109,-538,-109,-622,c1626,18379,1617,18379,1682,18434xm1701,18978v9,54,18,54,37,c1756,18923,1747,18923,1729,18923v-28,,-38,,-28,55xm1543,17726v18,-54,9,-54,-9,-54c1515,17672,1506,17672,1515,17726v,55,9,55,28,xm2100,17509v19,-55,9,-55,-9,-55c2072,17454,2063,17454,2072,17509v,54,19,54,28,xm2434,18869v,,10,54,28,109c2481,19032,2490,18978,2490,18923v,-54,-9,-108,-28,-108c2444,18815,2434,18815,2434,18869xm1292,18488v19,,47,,74,l1366,18488v19,,10,-54,-27,-54c1301,18434,1283,18434,1292,18488xm2063,18923v18,109,269,55,316,-54c2397,18815,2397,18815,2379,18651v-10,-108,-38,-108,-56,-108c2239,18706,2165,18760,2100,18760v-37,55,-56,55,-37,163xm818,16693v10,-55,,-55,-18,-55c781,16638,763,16638,781,16693v10,,28,,37,xm586,19740v-28,,-28,,,108c605,19903,623,19957,642,19957v28,,28,,,-109c633,19794,605,19740,586,19740xm642,18379r,c661,18325,651,18325,633,18325v-19,,-28,,-19,54c614,18379,633,18379,642,18379xm939,18597v65,-54,-9,-54,-204,-54c558,18597,410,18651,391,18651v-18,164,390,55,548,-54xm2657,18706v-18,,-37,54,-37,109c2620,18869,2639,18923,2666,18923v28,,38,-54,38,-108c2694,18760,2676,18706,2657,18706xm1153,17944v28,-54,83,-54,121,-54l1348,17890r-74,-55c1227,17781,1190,17781,1181,17726v-10,,-28,55,-47,164c1106,17998,1106,17998,1153,17944xm1144,18543r,c1162,18543,1144,18488,1116,18488v-37,,-47,,-28,55c1106,18597,1134,18597,1144,18543xm1246,19141v-10,54,,54,18,54c1283,19141,1292,19141,1292,19087v,-109,-37,-55,-46,54xm6622,17781v-37,163,-18,217,38,163c6697,17890,6706,17835,6687,17781v-27,-163,-37,-163,-65,xm6706,17346v-9,,-19,54,-28,108c6669,17509,6678,17563,6687,17563v10,,19,-54,28,-109c6725,17400,6715,17346,6706,17346xm11256,12122v-139,-54,-232,-54,-250,c10987,12231,10996,12231,11154,12231v177,,223,,102,-109l11256,12122xm6743,15605r,c6743,15605,6706,15550,6660,15550v-47,,-93,55,-103,109c6548,15768,6725,15713,6743,15605xm6882,14136v38,,38,,19,-109c6864,13918,6873,13918,6855,14027v,54,9,109,27,109xm6725,14516v,-108,-47,-108,-65,c6650,14571,6650,14625,6660,14680v9,108,65,-55,65,-164xm7050,15985v-19,,-28,,-19,55c7040,16094,7050,16094,7068,16040r,c7077,16040,7068,15985,7050,15985xm3772,18325v9,-54,9,-109,-19,-54c3725,18325,3725,18379,3734,18379v,,19,,38,-54xm2546,18434v46,,195,54,334,54c3103,18488,3140,18597,2945,18651v-46,,-102,55,-121,109c2796,18815,2880,18815,3038,18815v139,,260,,260,54c3298,18923,3753,19087,3874,19087v158,,185,,232,c4199,19141,4236,19087,4227,18978v-10,-55,-84,-109,-177,-109c3957,18869,3818,18815,3734,18760v-83,-54,-222,-109,-306,-163c3344,18543,3252,18434,3224,18379r,c3177,18216,3140,18216,3047,18271v-65,54,-148,54,-176,54c2713,18216,2434,18162,2416,18271v-19,108,-19,108,9,108c2444,18379,2499,18434,2546,18434xm3140,18379v,,19,55,46,55c3205,18434,3224,18543,3214,18543v-9,108,-83,,-83,-109c3131,18434,3131,18379,3140,18379xm2676,17835v18,,,-54,-28,-54c2611,17781,2601,17781,2620,17835v9,,37,,56,xm3549,19359v-19,,-28,,-19,54c3539,19468,3549,19468,3567,19413r,c3567,19359,3567,19359,3549,19359xm3725,19304v-121,55,-176,218,-74,218c3688,19522,3744,19467,3772,19359v55,-109,46,-109,-47,-55xm3409,17726v,-54,-18,-108,-46,-108c3335,17618,3317,17618,3317,17672v,54,18,54,46,109c3391,17835,3409,17781,3409,17726xm2880,17944v-9,54,84,109,204,109c3205,18053,3344,18107,3400,18216v56,109,102,109,121,55c3539,18216,3521,18162,3428,18107v-139,-109,-167,-163,-167,-326c3261,17726,3242,17618,3224,17618v-19,,-38,54,-38,108c3186,17781,3149,17835,3084,17781v-55,-55,-148,,-195,54c2824,17890,2815,17944,2843,17944v28,-54,46,-54,37,xm3976,18706v28,,56,-55,56,-109c4032,18543,4004,18488,3976,18488v-28,,-56,55,-56,109c3920,18651,3948,18706,3976,18706xm17859,16421v-37,217,-19,272,28,163c17924,16529,17933,16421,17915,16366v-19,-109,-28,-109,-56,55xm17952,15877v18,-55,9,-55,-10,-55c17924,15822,17915,15822,17924,15877v,,9,,28,xm18778,18760v-28,163,-28,163,,109c18797,18815,18815,18815,18825,18815v9,,18,-55,18,-109c18834,18543,18815,18597,18778,18760xm15407,14680v10,-55,,-55,-18,-55c15361,14625,15352,14625,15370,14680v19,54,28,54,37,xm15389,15060v28,,46,-54,46,-108c15426,14897,15407,14843,15389,14843v-19,,-37,54,-47,109c15333,15006,15352,15060,15389,15060xm18620,19522v-9,54,,109,19,109c18658,19631,18667,19576,18667,19522v,-55,-9,-109,-19,-109c18639,19413,18620,19467,18620,19522xm15556,15115v9,54,18,,18,-55c15574,15006,15565,14952,15556,14952v-9,,-19,,-19,54c15547,15006,15547,15060,15556,15115xm21369,19522v,490,-37,979,-74,870c21286,20338,21267,20447,21258,20556v-19,272,-65,544,-149,816l21193,21372v9,-55,28,-163,55,-327c21295,20828,21341,20610,21341,20610v10,,-18,327,-65,707l21360,21317v,-54,,-108,,-217c21360,20610,21369,20229,21388,20012v9,-109,9,-218,,-272c21378,19685,21388,19576,21397,19522v19,-109,19,-218,9,-381c21406,18869,21369,19087,21369,19522xm15389,13319v,,-10,-54,-28,-54c15342,13265,15333,13319,15333,13374v,54,9,54,28,54c15370,13374,15389,13319,15389,13319xm21035,19794v-9,-54,-19,-54,-19,163c21016,20120,20998,20338,20979,20447v-37,217,-269,544,-288,435c20682,20828,20663,20773,20636,20773v-38,,-38,,,163c20663,21100,20663,21100,20608,21263v-38,109,-75,163,-93,109c20505,21372,20496,21372,20487,21426r111,l20598,21426v47,-217,84,-217,121,c20719,21426,20719,21426,20728,21481r28,c20756,21426,20756,21426,20766,21372v9,-163,27,-272,92,-381c20905,20936,20961,20882,20979,20882v37,54,56,-109,28,-218c20998,20610,20998,20501,21016,20284v28,-272,28,-381,19,-490xm21583,21317v,,-10,55,-10,109l21592,21426v,,,,,-54c21592,21317,21592,21317,21583,21317xm20422,20556v-65,-218,-9,-653,121,-1197c20626,19032,20561,19032,20422,19359v-130,272,-158,272,-102,-109c20366,18978,20348,18923,20264,19141v-37,54,-111,163,-167,218c19995,19413,19985,19413,19985,19195v,-108,10,-272,28,-272c20050,18869,20050,18651,20013,18651v-18,,-28,-108,-28,-326c19985,18162,19976,17944,19967,17835v-9,-109,9,-272,74,-544c20088,17074,20134,16910,20143,16965v10,,10,-109,10,-272c20153,16421,20143,16366,20097,16203v-37,-109,-56,-109,-56,-54c20041,16366,19911,17074,19883,17074v-18,,-28,54,-28,108c19865,17346,19735,17781,19549,18271v-167,435,-214,489,-139,108c19438,18216,19475,18107,19475,18053v,,,-55,-10,-109c19456,17890,19410,18162,19354,18488v-56,327,-93,544,-93,490c19261,18815,19187,19032,19168,19250v-9,54,-37,163,-65,217c19029,19576,18927,19848,18936,19903v,,56,-55,121,-163c19122,19631,19196,19522,19233,19467v37,-54,75,-163,93,-217c19363,19087,19410,19032,19400,19195v-9,55,,109,19,109c19438,19304,19447,19413,19447,19522v,218,-74,381,-167,490c19150,20120,18843,20719,18797,20937v-19,54,-102,272,-186,380c18593,21372,18565,21372,18546,21426r1542,c20097,21317,20106,21209,20115,21100v19,-218,47,-327,75,-381c20255,20664,20264,20773,20227,21100v-19,163,-28,272,-28,326l20245,21426v,,,-54,,-54c20245,21209,20273,21154,20329,21209v9,,37,-109,65,-272c20450,20664,20450,20610,20422,20556xm19298,20447v-9,-55,-28,,-55,109c19150,20882,18853,21317,18853,21154v,-109,55,-272,204,-544c19168,20392,19335,20229,19317,20392v,55,-9,55,-19,55xm19642,19522v-9,,-9,-55,-9,-109c19642,19359,19651,19304,19651,19304v,,9,55,9,109c19660,19467,19651,19522,19642,19522xm19958,18651v-10,272,-19,327,-103,490c19753,19359,19725,19304,19744,18815v9,-218,28,-381,84,-544c19939,17944,19967,18053,19958,18651xm20097,20991v-9,,-19,,-19,-109c20078,20828,20097,20719,20106,20719v9,,19,,19,109c20125,20882,20115,20937,20097,20991xm20320,20392v-19,-54,-28,-108,-19,-163c20320,20066,20375,20120,20375,20284v10,217,-9,217,-55,108xm20561,20773v9,,28,-54,37,-163c20617,20447,20673,20392,20719,20501v19,55,28,55,28,-109c20747,20284,20756,20229,20766,20229v18,,18,-54,,-109c20747,20012,20728,20012,20691,20120v-55,109,-74,109,-55,-54c20654,19848,20738,19740,20849,19740v186,,251,-381,93,-545c20886,19141,20886,19141,20914,19359v37,217,19,326,-46,272c20738,19576,20663,19685,20608,19957v-28,163,-65,327,-84,435c20496,20501,20496,20501,20533,20447v56,-109,47,,-55,489c20422,21154,20385,21317,20357,21426r83,c20468,21317,20487,21209,20506,21100v18,-163,46,-327,55,-327xm18602,20284v-19,-109,-47,-109,-149,108c18323,20610,18147,20773,17952,20882r-121,55l17915,20664v46,-163,139,-435,213,-598l18249,19740r-84,-55c18119,19631,18063,19631,18045,19685v-38,55,-47,218,-10,218c18045,19903,18054,19957,18045,20012v-10,54,-47,108,-93,163c17905,20229,17859,20284,17850,20338v-28,109,-233,326,-251,272c17590,20556,17562,20610,17543,20719v-37,163,-83,218,-232,326c17265,21100,17200,21209,17181,21317v-19,55,-56,164,-93,218l17302,21535v,,,,,c17348,21535,17367,21481,17367,21372v,-163,37,-218,65,-55c17441,21426,17460,21426,17487,21317v47,-163,75,-163,65,c17543,21372,17552,21426,17562,21426v9,,18,-54,28,-109c17599,21154,17933,21100,17980,21209v27,108,65,108,176,-55c18230,21045,18333,20937,18370,20882v213,-381,260,-435,232,-598xm17794,20664v-37,164,-139,218,-139,109c17655,20719,17673,20664,17692,20664v18,,55,-54,83,-54c17822,20556,17822,20610,17794,20664xm1013,20773v19,-54,10,-54,-9,-54c986,20719,976,20719,986,20773v,,18,,27,xm9780,16584v9,54,18,54,37,c9836,16529,9826,16529,9808,16529v-19,,-37,,-28,55xm10179,15985v-28,,-37,,-18,55c10170,16094,10188,16094,10207,16040v9,,,-55,-28,-55xm382,16802v9,,19,-55,19,-109c401,16638,391,16584,373,16584v-19,,-19,54,-19,109c363,16802,373,16802,382,16802xm10281,15985v,55,19,109,47,109c10356,16094,10374,16040,10383,15985v10,-54,-9,-108,-46,-108c10309,15877,10281,15931,10281,15985xm141,18597v-84,,-149,,-140,54c20,18760,298,18815,298,18706v-9,-55,-65,-109,-157,-109xm391,21100v,,-28,54,-55,163c289,21426,308,21426,540,21426v139,,251,-54,241,-54c772,21317,688,21263,577,21209v-111,-55,-186,-55,-186,-109xm11098,15822v10,55,19,55,38,c11154,15768,11145,15768,11126,15768v-28,,-37,54,-28,54xm16652,17454v-28,,-47,,-28,55c16633,17563,16661,17563,16680,17509v18,,9,-55,-28,-55xm7663,18162v9,54,18,109,27,109c7700,18271,7700,18216,7700,18162v-10,-55,-19,-109,-28,-109c7663,18053,7653,18107,7663,18162xm8275,17454v,,-9,55,-9,109c8266,17618,8275,17672,8285,17672v9,,9,-54,9,-109c8294,17509,8285,17454,8275,17454xm16670,21045v75,,140,,140,-54c16810,20937,16837,20882,16865,20882v28,,47,-54,47,-109c16912,20719,16949,20556,17005,20392v92,-272,222,-326,278,-163c17339,20392,17506,20501,17487,20338v-9,-54,10,-163,47,-218l17590,20066r-65,-54c17487,19957,17441,19903,17422,19848v-37,-54,-37,-54,10,109c17478,20120,17478,20120,17441,20175v-56,109,-214,-163,-204,-327c17246,19740,17237,19740,17209,19740v-19,,-37,-55,-37,-109c17172,19576,17181,19522,17181,19576v9,,121,-54,260,-163c17580,19304,17701,19195,17710,19195v19,,37,-54,47,-108c17803,18869,18017,18597,18184,18543v102,-55,195,-109,213,-164c18416,18325,18379,18325,18314,18325r-112,54l18249,18162v28,-164,83,-218,176,-272c18500,17835,18583,17781,18620,17781v93,-109,28,163,-83,272c18481,18107,18444,18216,18453,18216v9,54,511,-598,576,-762c19131,17182,19224,17019,19345,16801v65,-108,130,-272,139,-326c19493,16366,19465,16366,19428,16475v-18,54,-74,109,-139,163l19187,16693r74,-164c19298,16421,19382,16257,19447,16149v65,-109,111,-218,102,-272c19540,15822,19224,16094,19140,16257v-37,55,-111,272,-157,436c18936,16856,18871,17074,18843,17074v-28,,-65,108,-74,217c18760,17400,18685,17509,18444,17726v-93,55,-84,-54,9,-163l18518,17509r-65,c18416,17509,18379,17454,18379,17400v-9,-109,-19,-109,-28,c18342,17454,18323,17509,18305,17509v-19,,-47,54,-75,163c18184,17835,18128,17890,17970,17835v-55,,-93,-54,-83,-109c17905,17563,18100,17400,18147,17454v28,55,46,,55,-54c18221,17237,18026,17182,17915,17291v-75,109,-103,55,-130,c17766,17237,17692,17128,17617,17128v-74,-55,-167,-55,-195,-109c17385,17019,17339,17019,17311,17128v-74,218,-306,435,-334,272c16967,17346,16967,17291,17005,17291v55,,65,-163,18,-218c17005,17019,17014,17019,17042,17019v28,,83,-109,120,-218c17200,16693,17255,16584,17292,16529v28,-54,65,-163,75,-217c17385,16203,17413,16203,17441,16203v28,54,65,54,74,54c17534,16257,17534,16312,17534,16475v-9,218,18,272,56,109c17599,16475,17617,16529,17655,16638v27,109,46,163,55,109c17729,16638,17682,16312,17645,16312v-18,,-55,-55,-83,-109l17515,16094r47,-109c17627,15876,17701,15985,17701,16149v,163,9,163,65,54c17794,16149,17794,16094,17775,16094v-37,,-83,-326,-46,-381c17989,15278,18202,14734,18193,14625v,-54,-56,,-121,109c18007,14843,17896,15006,17822,15169v-75,109,-177,272,-214,381c17571,15604,17506,15659,17450,15604v-74,-54,-83,-54,-55,-217c17413,15332,17460,15224,17506,15224v46,,74,-55,65,-109c17562,15006,17580,14897,17720,14299v55,-218,83,-381,74,-436c17785,13809,17738,14027,17682,14244v-74,327,-102,381,-148,381c17506,14571,17460,14625,17422,14734v-27,109,-65,163,-74,163c17330,14897,17311,14952,17292,15060v-18,109,-55,164,-92,164c17172,15224,17144,15278,17144,15332v,55,28,55,74,55c17265,15332,17292,15387,17292,15496v,108,-27,163,-102,163c17060,15713,17014,15659,17014,15441v,-109,-9,-109,-19,-109c16986,15387,16986,15441,16986,15496v19,163,-93,-218,-111,-381c16865,15006,16847,14952,16828,14952v-9,,-28,-55,-28,-109c16800,14788,16782,14734,16763,14734v-18,,-37,-54,-37,-109c16717,14516,16596,14299,16577,14407v,55,19,164,56,273c16707,14897,16707,15006,16642,15169v-37,109,-18,109,65,55c16837,15169,16884,15278,16819,15550v-28,109,-84,109,-242,109c16466,15604,16345,15604,16327,15604v-19,,-38,-54,-28,-108c16308,15441,16271,15387,16234,15332v-37,-54,-93,-163,-112,-217c16104,15006,16085,15006,16085,15060v,55,19,164,47,218c16178,15387,16159,15441,15955,15441v-139,,-232,,-241,-54c15704,15332,15686,15332,15677,15387v-28,109,-307,,-298,-163c15389,15169,15370,15169,15352,15224v-28,54,-205,108,-260,54c15092,15278,15092,15224,15101,15169v18,-109,9,-163,-9,-326c15064,14625,15064,14625,15110,14734v37,54,56,,74,-218c15203,14299,15231,14244,15277,14244v37,,65,-54,75,-163c15361,13863,15491,13591,15547,13646v27,,46,,37,-109c15584,13483,15584,13428,15593,13428v9,,19,55,19,109c15612,13591,15621,13646,15630,13646v9,,19,-55,19,-163c15649,13374,15658,13319,15677,13374v18,54,27,,27,-55c15704,13265,15723,13156,15742,13102v18,-55,37,-109,37,-218c15779,12775,15769,12721,15751,12775v-19,,-65,-54,-102,-163c15602,12449,15547,12394,15454,12394v-75,,-130,55,-140,109c15296,12666,15352,12721,15398,12612v28,-109,65,-54,149,c15602,12666,15649,12775,15649,12830v,108,-47,272,-121,326c15491,13211,15454,13319,15444,13374v-18,109,-46,109,-92,109c15166,13319,15073,13319,14943,13483v-130,163,-139,163,-158,c14776,13374,14757,13265,14757,13156v,-54,-9,-109,-18,-109c14729,13047,14720,13102,14729,13156v10,55,,109,-9,163c14692,13428,14702,13591,14729,13591v38,,38,218,,218c14711,13809,14618,13809,14525,13863v-93,55,-279,55,-409,109c13977,14027,13875,14081,13866,14135v-19,109,,109,55,55c14042,14081,13986,14299,13847,14516v-102,164,-213,218,-585,218c12454,14788,11878,14897,11600,15060v-56,55,-149,55,-214,109c11321,15224,11256,15224,11238,15278v-19,54,-84,163,-140,163c11043,15496,10968,15550,10941,15550v-47,54,-56,54,-47,-109c10903,15278,10894,15278,10653,15332v-140,55,-260,109,-279,164c10356,15550,10263,15604,10170,15604v-93,,-223,55,-279,109c9835,15768,9770,15822,9761,15822v-18,,-37,55,-56,55c9687,15931,9659,15985,9631,15985v-195,218,-232,272,-297,272c9297,16257,9269,16312,9269,16366v,55,-19,109,-46,109c9195,16475,9176,16529,9167,16584v-9,54,-37,163,-65,272c9065,16965,9055,17019,9074,17019v19,,28,55,28,109c9102,17182,9055,17237,9000,17237v-93,,-93,,-37,-109c9018,17074,9018,17074,8944,17074v-46,,-111,54,-149,54c8758,17128,8712,17182,8703,17291v-19,163,-140,218,-288,218c8378,17509,8350,17563,8359,17618v9,54,37,108,84,108c8517,17726,8545,17944,8470,17944v-18,,-65,54,-92,54c8303,18053,8192,18053,8173,17998v-9,-54,-37,,-65,55c8043,18216,7885,18271,7885,18162v,-55,-9,-109,-18,-109c7857,18053,7857,18107,7857,18216v10,109,,163,-18,109c7820,18271,7811,18325,7811,18379v,272,-223,544,-390,436c7402,18815,7356,18869,7310,18923v-75,109,-93,109,-112,-54c7189,18760,7161,18706,7124,18760v-28,,-56,,-56,-54c7068,18597,7198,18488,7217,18597v18,54,306,,334,-54c7560,18488,7588,18488,7607,18488v18,,28,,18,-54c7597,18270,7662,18107,7737,18107v46,,74,,74,-54c7802,17998,7830,17944,7867,17944v111,,353,-218,343,-326c8201,17563,8210,17509,8229,17509v19,,28,-55,28,-109c8257,17346,8238,17291,8210,17291v-27,,-37,55,-37,163c8183,17563,8164,17618,8108,17618v-139,,-46,-272,195,-545c8387,16965,8461,16856,8461,16801v,-54,-9,-54,-28,-54c8415,16747,8396,16638,8387,16584v-19,-163,-19,-163,-112,c8229,16693,8136,16801,8071,16801v-102,55,-214,272,-186,381c7895,17237,7913,17182,7941,17128v28,-55,65,-109,93,-109l8080,17019r-55,109c7997,17182,7941,17291,7904,17346v-47,108,-74,108,-93,54c7792,17346,7765,17346,7709,17454v-177,327,-297,436,-418,272c7263,17672,7356,17400,7402,17400v28,,84,-54,130,-163c7579,17128,7672,17073,7727,17073v84,,112,-54,103,-108c7830,16910,7848,16747,7876,16638v56,-163,56,-163,9,-272c7857,16312,7839,16312,7830,16475v-10,109,-28,163,-75,109c7727,16529,7709,16584,7718,16584v9,54,-37,109,-111,109c7532,16693,7477,16638,7477,16584v,-55,-10,-55,-19,c7449,16638,7393,16693,7347,16693v-56,,-102,54,-102,54c7235,16801,7152,16801,7050,16747v-223,-54,-270,109,-84,272c7059,17128,7115,17128,7189,17019v139,-163,139,-54,,272c7115,17454,7050,17563,7022,17509v-121,-218,-158,-272,-186,-109c6827,17509,6790,17563,6771,17563v-19,,-46,55,-46,55c6725,17672,6845,17726,6994,17726v232,,371,109,362,272c7356,17998,7291,18053,7217,18053v-75,,-140,54,-149,109c7050,18270,6920,18379,6882,18270v-27,-54,-27,-108,19,-108c6929,18162,6957,18107,6966,18053v9,-109,-167,-55,-186,54c6762,18216,6270,18162,6177,17998v-37,-54,-232,-108,-437,-108c5536,17890,5220,17835,5034,17835v-185,,-343,,-352,55c4654,17998,4384,18053,4357,17944v-10,-54,-28,-54,-47,54c4282,18162,4273,18162,4747,18162v557,,677,54,677,108c5397,18434,4542,18543,4431,18434v-93,-109,-139,-109,-158,-55c4254,18488,4292,18597,4394,18651v55,,102,109,102,164c4496,18869,4468,18869,4440,18869v-28,-54,-74,,-93,54c4310,19032,4310,19032,4347,19032v56,,47,218,-9,218c4273,19250,4227,19141,4245,19032v9,-54,,-109,-9,-109c4227,18923,4217,18978,4227,19087v18,272,-103,489,-288,544c3651,19685,3744,19794,4106,19794v195,,399,,446,c4607,19794,4654,19848,4654,19903v,54,18,54,55,c4737,19848,4812,19794,4858,19848v56,,130,,158,-54c5072,19739,5072,19739,5044,19903v-19,163,-37,163,-47,54c4988,19848,4979,19848,4960,19957v-37,163,-186,272,-195,163c4756,20066,4728,20066,4672,20120v-46,55,-315,55,-594,55c3651,20120,3558,20120,3511,19957v-27,-109,-74,-218,-102,-218c3381,19685,3363,19631,3372,19522v9,-109,-28,-109,-167,-109c3094,19413,2982,19359,2908,19304v-139,-163,-594,-163,-1189,109c1524,19522,1208,19631,1023,19685v-186,54,-344,163,-344,218c679,19957,772,19957,911,19957v140,,279,,325,55c1283,20066,1311,20066,1301,20012v-9,-55,-18,-109,-37,-109c1246,19903,1236,19903,1246,19848v9,-54,167,-109,352,-109c1784,19739,1942,19631,1951,19576v28,-163,363,-109,381,c2351,19685,2564,19848,2555,19685v-9,-54,,-109,19,-109c2592,19576,2601,19631,2592,19685v-9,54,28,109,84,163c2722,19903,2759,19957,2759,19957v-18,109,-250,109,-325,-54c2379,19794,2341,19794,2295,19848v-37,55,-74,55,-84,55c2202,19848,2156,19903,2100,19957v-74,109,-511,218,-706,218c1376,20175,1348,20229,1348,20284v-10,108,37,108,176,108c1636,20392,1710,20392,1710,20447v,54,9,109,28,109c1756,20556,1756,20610,1728,20664v-27,55,-55,164,-74,218c1636,20936,1552,20991,1468,20991v-204,,-343,109,-315,218c1171,21263,1125,21263,1041,21263v-102,-54,-120,-54,-83,54c995,21372,1088,21372,1264,21317v139,-54,297,-54,353,c1673,21372,1766,21426,1821,21426v19,,28,,38,l2304,21426v28,,65,-54,102,-54c2536,21317,2648,21263,2657,21263v9,,37,,47,54c2713,21372,2722,21372,2713,21426r130,c2843,21426,2843,21426,2843,21426v,,,,,l3335,21426v-19,-54,65,-109,195,-109c3669,21317,3762,21317,3771,21426v,,,,,l16865,21426v,,,-54,-9,-109c16847,21045,16791,21045,16717,21263v-56,163,-158,218,-205,54c16512,21100,16540,21045,16670,21045xm19029,16910v28,,19,55,-9,164c19001,17128,19001,17074,19001,17019v9,-54,19,-109,28,-109xm18862,17237v18,,28,54,9,54c18862,17346,18843,17291,18834,17291v,,9,-54,28,-54xm17655,17563v,,9,55,18,109c17682,17726,17673,17781,17655,17781v-19,,-28,-55,-19,-109c17645,17618,17655,17563,17655,17563xm17088,19359v47,,65,,37,54c17107,19413,17070,19413,17051,19413v-28,-54,-9,-54,37,-54xm17320,15278v19,,19,54,19,109c17330,15496,17292,15441,17292,15332v,-54,19,-54,28,-54xm7700,17618v9,-55,28,-109,46,-109c7765,17509,7774,17563,7774,17563v-19,163,-84,163,-74,55xm4514,19087v-18,,-37,,-55,l4459,19087v-10,-55,,-55,28,-55c4524,19032,4533,19087,4514,19087xm1794,21317v-19,,-19,-54,-19,-108c1775,21154,1794,21100,1803,21100v9,,18,54,18,109c1821,21263,1803,21317,1794,21317xm2137,21100v-18,54,-37,109,-56,109c2054,21209,2054,21209,2081,21100v19,-55,38,-109,56,-109c2156,20991,2156,20991,2137,21100xm2276,21045v-9,55,-27,55,-46,c2211,20991,2230,20991,2249,20991v27,,37,54,27,54xm3326,20066v-74,,-167,-54,-205,-54c3084,20012,3010,19957,2954,19957v-55,,-102,-54,-102,-109c2852,19740,3177,19631,3196,19740v,,65,54,139,108c3521,19903,3512,20120,3326,20066xm3967,20556v-28,,-65,,-84,l3883,20556v-19,,,-55,46,-55c3976,20501,3994,20556,3967,20556xm4143,20773v-19,,-37,,-56,c4078,20719,4087,20719,4115,20719v37,,47,,28,54xm4644,20773v-260,,-427,-54,-380,-54l4264,20719v111,-109,510,-109,705,c5053,20719,4923,20773,4644,20773xm5610,19141v121,-109,697,-218,743,-109c6390,19141,6390,19141,6223,19195v-93,55,-520,55,-613,55l5536,19250r74,-109xm6186,20175v-28,,-56,-55,-65,-109c6112,20012,6130,19957,6158,19957v28,,56,55,65,109c6232,20120,6214,20175,6186,20175xm6010,20012v-19,108,-149,163,-186,54c5796,20012,5824,19957,5898,19957v65,,112,,112,55xm5675,20556v28,163,10,272,-65,217c5573,20719,5490,20719,5434,20719v-56,,-102,-55,-112,-109c5322,20447,5666,20447,5675,20556xm5285,19957v37,,47,,28,55c5294,20012,5267,20012,5248,20012v-9,,9,-55,37,-55xm5815,21263v-19,54,-140,54,-260,54c5425,21317,5322,21317,5322,21372v,54,-83,54,-260,c5034,21372,5025,21317,5034,21263v10,-54,112,-163,223,-218l5257,21045v112,-54,233,-108,260,-108c5545,20937,5629,20991,5703,20991v139,,186,109,112,272xm5824,20773v-9,-54,,-54,18,-54c5870,20719,5880,20719,5861,20773v,,-19,,-37,xm5907,21154v-27,55,-46,,-46,-54c5861,21045,5880,20991,5907,20991v28,,47,,47,54c5954,21100,5935,21100,5907,21154xm6010,20882v-10,55,-28,55,-47,c5945,20828,5963,20828,5982,20828v28,,46,,28,54xm6130,20773v,55,-9,109,-28,109c6084,20882,6075,20828,6075,20719v,-109,18,-163,83,-163c6223,20556,6232,20556,6186,20610v-28,54,-56,109,-56,163xm6186,20882v-19,-109,-19,-109,,-109c6205,20773,6223,20828,6223,20882v19,163,-9,163,-37,xm6288,20882v-18,,-37,-54,-37,-109c6251,20719,6260,20664,6279,20664v18,,28,55,37,109c6316,20828,6307,20882,6288,20882xm6418,20284v-46,108,-111,108,-130,-55c6270,20066,6279,20066,6372,20120v65,55,74,109,46,164xm6455,19032v-9,55,-28,109,-37,109c6390,19141,6390,19141,6418,19032v28,-163,47,-163,37,xm6873,18978v-18,-109,-65,-163,-93,-163c6725,18815,6678,18760,6660,18651v-10,-54,18,-54,65,-54c6771,18597,6817,18543,6845,18543v28,-55,37,-55,28,108c6864,18815,6873,18815,6910,18760v37,-54,47,-54,37,109c6938,19032,6938,19032,6966,18978v19,-55,28,,28,54c6985,19195,6920,19141,6873,18978xm7811,19304v-37,,-46,-54,-28,-109l7783,19195v28,-108,84,-108,84,c7867,19250,7839,19304,7811,19304xm8062,19195v-9,55,-28,55,-47,c8006,19141,8015,19141,8034,19141v19,,37,,28,54xm8907,18651v-37,55,-93,164,-121,164l8730,18815r65,-164c8833,18597,8888,18488,8916,18488r65,l8907,18651xm9148,18597v-9,54,-55,163,-102,163c8981,18815,8972,18760,8990,18706v19,-55,65,-163,103,-163c9158,18488,9167,18488,9148,18597xm9250,18488v-9,55,-27,,-37,l9213,18488v-9,-54,,-54,19,-54c9260,18379,9269,18434,9250,18488xm8963,18271v-56,,-112,54,-121,108c8833,18434,8777,18434,8721,18488v-56,55,-241,55,-408,109c7988,18706,7923,18597,8136,18434v65,-55,149,-109,186,-163c8359,18216,8461,18216,8545,18162v83,,195,-55,250,-109c9018,17944,9278,17944,9269,17999v-9,108,-186,272,-306,272xm9250,17563v-37,55,-139,109,-232,163c8925,17781,8833,17781,8814,17835v-46,55,-176,109,-232,55c8554,17890,8554,17835,8573,17781v18,-55,120,-109,232,-163c9325,17454,9315,17454,9250,17563xm9631,17835v-18,163,-167,381,-195,272c9408,18053,9427,17998,9492,17944v46,-54,102,-109,121,-109c9622,17781,9631,17781,9631,17835xm9817,17237v19,,28,54,9,54c9817,17346,9798,17291,9789,17291v,,9,-54,28,-54xm10077,18815v-28,108,-251,217,-269,108c9798,18869,9817,18869,9836,18869v18,,92,-54,157,-54c10058,18706,10096,18706,10077,18815xm9882,17291r,c9891,17237,9928,17237,9966,17182r74,-54l9966,17291v-75,109,-103,109,-84,xm10077,16529v,55,-102,218,-251,436c9715,17128,9176,17182,9195,17074v9,-55,46,-109,102,-109c9343,16965,9436,16856,9492,16802v56,-55,111,-109,121,-109c9622,16747,9622,16693,9622,16638v-9,-109,65,-326,121,-326c9761,16312,9789,16257,9798,16203v10,-54,65,-109,167,-54c10049,16203,10086,16149,10040,16149r-75,-55l10040,16040v37,-55,102,-109,148,-163l10188,15877v121,-164,381,-164,390,54c10588,16040,10578,16094,10523,16040v-47,-55,-75,,-84,109c10421,16312,10272,16529,10170,16584v-65,-109,-93,-109,-93,-55xm10235,18379v-9,55,-28,,-37,c10188,18325,10198,18325,10216,18325v28,,28,,19,54xm10244,16910v-18,,-46,,-65,c10161,16910,10179,16856,10207,16856v37,,56,,37,54xm10291,18053v-10,54,-28,,-38,c10244,17998,10253,17998,10272,17998v28,,28,,19,55xm10393,18597v-65,109,-93,109,-75,c10328,18543,10356,18488,10383,18488v47,,47,55,10,109xm10356,16856v-47,54,-75,,-65,-54c10300,16747,10318,16693,10337,16693v19,,46,-55,56,-109c10411,16475,10625,16366,10634,16475v19,109,-148,327,-278,381xm10569,15659v,-54,56,-109,139,-109c10848,15550,10848,15550,10662,15768v-56,54,-93,,-93,-109xm11906,16638v-9,-54,10,-109,28,-163c11971,16421,11990,16475,11990,16584v-9,109,-74,109,-84,54xm12278,16257v-19,,-37,,-56,c12213,16203,12222,16203,12250,16203v37,,46,54,28,54xm13216,15115v-232,272,-335,326,-474,381c12659,15496,12566,15605,12529,15659v-38,54,-112,109,-177,109c12287,15768,12222,15822,12204,15877v-19,54,-158,108,-307,163c11748,16094,11609,16149,11609,16149v-18,54,-381,380,-446,380c11098,16529,11117,16366,11191,16257v28,-54,-18,-54,-93,c10848,16366,10746,16421,10727,16529v-19,109,-46,109,-46,c10681,16475,10690,16421,10708,16421v19,,28,-55,19,-109c10727,16203,10950,15877,10978,15985v9,,9,,9,-54c10987,15877,10996,15822,11006,15877v9,54,27,,37,-55c11061,15713,11340,15496,11377,15550v9,,56,-54,102,-163c11535,15278,11572,15278,11572,15332v,55,37,109,74,109c11702,15441,11702,15441,11665,15332v-28,-54,9,-108,111,-108c11860,15224,11953,15169,11981,15169v28,,176,-54,334,-109c12473,15006,12668,14952,12751,14952r,c13346,14843,13457,14843,13216,15115xm17246,16094v19,55,,109,-46,109c17162,16203,17135,16203,17135,16149v,-55,92,-109,111,-55xm17135,16312v9,,18,54,18,109c17153,16475,17144,16529,17135,16529v-10,,-19,-54,-19,-108c17116,16366,17125,16312,17135,16312xm16717,15931v9,54,37,54,74,54c16828,15985,16847,15985,16847,16040v,54,-112,54,-242,109c16475,16149,16382,16149,16392,16094v18,-109,315,-272,325,-163xm15184,15659v28,-54,47,,38,54c15212,15768,15194,15822,15175,15768v-37,-55,-28,-55,9,-109xm15045,13863r,c15054,13755,15110,13755,15138,13863v19,55,19,109,,164c15101,14136,15036,14027,15045,13863xm14971,15278v9,,28,54,46,109c15036,15441,15036,15496,15027,15496v-10,,-28,-55,-47,-109c14971,15332,14962,15278,14971,15278xm14934,15441v-10,55,-28,55,-47,c14878,15387,14887,15387,14906,15387v18,,37,,28,54xm15073,15877v-28,108,-139,163,-121,54c14952,15931,14989,15877,15027,15822v46,,65,,46,55xm15212,17128v-9,109,-74,109,-74,c15138,17019,15203,16910,15212,16965v10,54,10,163,,163xm15287,16802v-28,,-38,-55,-28,-164c15287,16475,15324,16475,15324,16638v9,109,-10,164,-37,164xm15389,17400v-19,,,-54,28,-54c15454,17346,15463,17346,15444,17400v-9,54,-37,54,-55,xm15519,18379v-47,109,-84,109,-75,c15454,18325,15472,18271,15500,18271v47,54,47,54,19,108xm15630,17618v-9,54,-28,54,-46,c15565,17563,15584,17563,15602,17563v37,,47,55,28,55xm15714,18379v-19,,-28,-54,-28,-108c15695,18216,15704,18162,15714,18162v9,,18,54,28,109c15751,18325,15742,18379,15714,18379xm15472,16584v-37,-109,-74,-272,-83,-381c15370,16040,15352,15985,15296,15985v-56,,-65,-54,-47,-108c15277,15713,15565,15605,15547,15768v-10,109,,109,18,54c15621,15713,15890,15659,15955,15768v37,54,65,163,74,272c16039,16257,16039,16203,16048,15985v,-217,9,-272,84,-163c16178,15877,16243,15877,16271,15877v28,,56,54,56,108c16327,16040,16271,16094,16206,16094v-65,,-102,55,-84,55c16197,16257,16141,16366,15964,16366v-102,,-185,-54,-185,-109c15779,16149,15816,16149,15862,16149v10,,19,-55,19,-109c15881,15985,15834,15931,15769,15931v-92,,-102,,-74,109c15732,16149,15751,16312,15723,16312v-9,,-19,54,-19,163c15704,16584,15723,16638,15732,16638v19,,37,55,47,109c15797,17019,15547,16802,15472,16584xm15853,18379v-19,,-37,,-56,c15788,18325,15797,18325,15825,18325v37,,47,,28,54xm15937,17237v-28,,-47,-55,-47,-109c15890,17074,15909,17019,15937,17019v27,,46,55,46,109c15983,17182,15964,17237,15937,17237xm15881,16856v-56,54,-74,54,-74,-109c15807,16693,15825,16584,15844,16529v55,-108,102,-54,139,55c16011,16747,15992,16747,15881,16856xm16169,17835v-19,109,-102,-54,-93,-163c16085,17618,16104,17563,16132,17563v46,,46,,9,109c16104,17781,16104,17781,16141,17781v28,,37,,28,54xm16382,17998v-18,55,-37,109,-46,109c16327,18107,16327,18053,16345,17998v19,-54,37,-108,47,-108c16401,17890,16401,17944,16382,17998xm16447,18543v-18,-55,-27,-55,-27,-109c16420,18434,16429,18379,16447,18379v19,,28,55,28,109c16475,18543,16457,18543,16447,18543xm16531,17563v-28,,-46,-54,-46,-54c16485,17454,16420,17454,16336,17400v-195,,-297,-109,-307,-218c16029,17128,16039,17074,16048,17074v19,,28,-55,28,-109c16076,16747,16280,16529,16568,16421r,c16735,16366,16893,16312,16912,16257v18,-54,55,,74,109c17005,16475,17042,16475,17060,16475v19,-54,28,,28,54c17088,16584,16986,16693,16856,16802v-130,108,-241,217,-241,217c16577,17182,16615,17291,16707,17291v65,,103,55,93,109c16791,17454,16772,17509,16745,17509v-28,,-47,54,-47,109c16698,17672,16735,17726,16782,17726v74,,83,,37,109c16763,17944,16587,17835,16568,17726v9,-108,-9,-163,-37,-163xm11433,16149v9,54,18,54,37,c11488,16094,11479,16094,11461,16094v-28,,-38,55,-28,55xm11498,15877v-28,,-37,54,-19,54c11498,15931,11507,16040,11507,16094v,55,9,55,19,55c11535,16149,11544,16040,11544,15985v,-54,-18,-108,-46,-108xm5629,16421v9,-55,,-109,-9,-109c5610,16312,5601,16366,5592,16421v-10,54,,108,9,108c5610,16529,5629,16475,5629,16421xm10393,9076v9,-55,,-55,-19,-55c10356,9021,10337,9021,10356,9076v18,54,27,,37,xm10681,13374v27,-55,74,-109,102,-109c10811,13265,10848,13211,10866,13211v28,-55,28,-109,-9,-164c10773,12884,10588,13156,10625,13374v,109,18,109,56,xm10272,6464v19,,37,-109,37,-163c10318,6138,10291,6138,10263,6355v-19,163,-19,163,9,109xm10421,370v27,-109,55,-217,55,-272c10476,-65,10439,-11,10402,153v-46,326,-37,435,19,217xm10253,9892v-102,108,-204,108,-213,108c10003,9892,10021,10055,10058,10273v47,217,84,272,130,54c10235,10109,10337,9946,10476,9837v93,-54,102,-54,37,-109c10476,9728,10356,9783,10253,9892xm10513,8967v19,-55,10,-55,-9,-55c10486,8912,10476,8912,10486,8967v,,18,,27,xm10253,9348v,-55,10,-109,28,-164c10300,9130,10291,9130,10263,9130v-47,,-65,109,-28,272c10244,9402,10253,9402,10253,9348xm10411,5865v,-108,10,-326,10,-489c10430,5213,10421,5158,10402,5158v-19,,-28,109,-28,435c10374,5811,10383,6029,10393,6083v9,,18,-109,18,-218xm9575,8804v28,-55,56,-164,56,-164c9631,8586,9557,8695,9538,8804v-9,54,10,54,37,xm9798,9293v112,-109,186,-109,233,c10058,9348,10105,9348,10133,9293v37,-54,37,-54,-19,-109c10077,9184,10031,9130,10012,9076r,c9984,9021,9947,9021,9919,9021v-28,,-130,55,-223,109c9548,9184,9510,9184,9501,9348v-28,217,-56,217,297,-55xm9613,12014v18,,46,-55,65,-109c9705,11796,9705,11796,9678,11796v-19,,-47,54,-65,109c9575,12014,9575,12014,9613,12014xm10142,8314v37,-55,46,-109,37,-163c10142,8042,10096,8042,10086,8151v-18,163,-9,217,56,163xm9510,12177v,109,10,109,19,109c9538,12231,9548,12177,9548,12122v,-54,-10,-108,-19,-108c9520,12014,9510,12122,9510,12177xm9752,8695v37,,28,-164,-9,-218c9724,8477,9696,8477,9687,8477v-19,54,-19,54,9,109c9715,8640,9743,8695,9752,8695xm7217,16312v-28,,-28,,,109c7254,16529,7272,16529,7263,16421v-9,-55,-28,-109,-46,-109xm10838,9728v10,55,19,109,28,109c10876,9837,10876,9783,10857,9728v-28,-108,-37,-108,-19,xm10866,8259v,55,10,109,28,109c10913,8368,10922,8314,10913,8151v-10,-218,-10,-218,37,-164c11006,8096,11080,8151,11052,8096v-9,,-19,-109,-19,-163c11033,7879,10996,7824,10941,7824v-75,,-84,55,-75,163c10857,8096,10866,8205,10866,8259xm10903,8912v-9,-54,-27,-108,-55,-108c10792,8804,10801,8858,10866,8967v37,,47,,37,-55xm11163,6518v10,-54,19,-108,19,-163c11182,6301,11173,6301,11163,6301v-9,54,-18,109,-18,163c11145,6573,11154,6573,11163,6518xm11191,9239v10,54,19,,19,-55c11210,9130,11201,9076,11191,9076v-9,,-18,,-18,54c11182,9184,11182,9239,11191,9239xm11238,8423v18,-55,9,-55,-10,-55c11210,8368,11201,8368,11210,8423v,54,9,54,28,xm10699,6790v-9,55,,109,19,109c10736,6899,10746,6845,10746,6790v,-54,-10,-108,-19,-108c10718,6682,10699,6736,10699,6790xm10681,8640v9,-109,,-163,-10,-163c10662,8477,10653,8531,10653,8640v,109,,164,9,164c10662,8804,10671,8695,10681,8640xm10857,11415v56,163,102,327,102,381c10968,11905,11043,11850,11145,11687v37,-54,18,-109,-56,-109c10978,11524,11006,11415,11163,11306v65,-54,112,-109,112,-163c11266,11089,11247,11034,11228,11089v-65,54,-167,-55,-130,-109c11117,10980,11126,10871,11126,10817v,-55,-46,-109,-130,-55c10922,10817,10848,10817,10811,10817v-84,54,-65,326,46,598xm10653,9674v9,54,18,54,37,c10708,9620,10699,9620,10681,9620v-19,,-28,54,-28,54xm10718,1676v,-54,-10,-109,-19,-109c10681,1567,10625,2057,10634,2166v19,54,84,-327,84,-490xm10764,12775v-18,-54,-130,-54,-130,55c10634,12830,10671,12884,10708,12884v47,-54,65,-54,56,-109xm10681,8912v-19,,-28,,-19,55c10671,9021,10681,9021,10699,8967v9,-55,,-55,-18,-55xm9761,6627v-9,-109,-18,-163,-37,-163c9696,6464,9678,6736,9696,6845v37,109,84,,65,-218xm7430,14190v10,-54,,-54,-18,-54c7393,14136,7375,14136,7393,14190v9,,28,,37,xm7217,14299v28,,28,,,-109c7198,14135,7170,14081,7142,14081r-46,l7142,14190v28,54,56,109,75,109xm7133,15278r93,54l7152,15387v-65,54,-121,381,-65,381c7096,15768,7115,15822,7115,15877v9,108,18,108,74,c7226,15822,7300,15713,7365,15713v112,,112,-54,65,-163c7402,15496,7347,15441,7300,15441v-65,,-74,-54,-46,-108c7272,15278,7412,15224,7625,15278v186,55,390,55,446,55c8164,15333,8183,15333,8192,15550v9,109,9,218,,272c8183,15877,8108,15985,8025,15985v-65,,-130,164,-75,164c7960,16149,7969,16203,7960,16257v-10,55,,109,18,164c7988,16475,8006,16421,8006,16366v9,-109,65,-163,307,-435c8387,15877,8443,15713,8452,15659v9,-109,130,-218,223,-218c8693,15441,8712,15387,8721,15332v9,-54,74,-108,158,-163c9018,15115,9018,15115,8925,15224v-55,54,-157,217,-222,381c8600,15822,8582,15877,8619,15931v28,,65,-54,84,-109c8749,15605,8944,15333,9028,15333v37,,46,-55,27,-55c9028,15224,9037,15169,9102,15060v46,-54,93,-163,111,-163c9241,14897,9241,14897,9223,15006v-19,109,-19,109,9,54c9250,15006,9315,14952,9371,14952v93,-55,112,-109,130,-327c9520,14408,9538,14353,9603,14353v167,-54,390,-272,418,-381c10040,13863,10031,13863,9993,13918v-27,54,-102,109,-157,109c9780,14081,9705,14136,9668,14190v-37,54,-74,109,-83,109c9548,14299,9640,13972,9678,13972v27,,27,,9,-109c9668,13809,9668,13755,9678,13755v9,,9,-55,,-109c9668,13591,9650,13537,9631,13537v-18,,-37,54,-46,109c9575,13700,9529,13755,9483,13755v-56,,-93,54,-93,108c9390,13918,9427,13972,9483,13972v65,,83,55,74,109c9548,14136,9510,14190,9455,14136v-65,-55,-84,-55,-93,108c9353,14353,9334,14408,9297,14408v-37,,-47,,-28,108c9288,14571,9288,14625,9288,14680v-19,108,-251,217,-260,163c9018,14788,8916,14843,8730,15060v-55,55,-176,109,-260,164c8387,15224,8313,15278,8303,15333v-9,54,-18,,-28,c8266,15278,8210,15224,8145,15224v-65,,-167,-55,-232,-109c7625,14897,6975,14897,7012,15115v19,,65,109,121,163xm9445,14353v28,,38,,19,55c9455,14462,9436,14462,9418,14408v-10,-55,,-55,27,-55xm8415,15387v65,,83,,65,54c8433,15605,8322,15605,8322,15496v,-55,37,-109,93,-109xm8229,12775v,-109,-130,109,-167,272c8043,13156,8034,13265,8043,13265v37,,186,-381,186,-490xm9353,15768v9,54,37,54,55,c9427,15768,9418,15713,9390,15713v-37,,-56,,-37,55xm7607,12449v,,9,-55,18,-109c7635,12286,7625,12231,7616,12231v-9,,-18,55,-18,109c7598,12394,7607,12449,7607,12449xm7709,11197v9,,19,-54,19,-108c7728,11034,7718,10980,7709,10980v-9,,-19,54,-19,109c7690,11143,7700,11197,7709,11197xm8127,14408v,54,9,108,18,108c8155,14516,8164,14462,8173,14408v10,-55,,-109,-18,-109c8136,14299,8127,14353,8127,14408xm8303,17182v-18,109,28,164,140,55c8526,17182,8563,17128,8545,17074v-19,-55,-223,54,-242,108xm9464,11089v,-55,-9,-55,-28,-55c9418,11034,9408,11089,9408,11143v,,10,54,28,54c9455,11197,9464,11143,9464,11089xm7226,15985v-9,55,,55,19,55c7263,15985,7272,15985,7272,15931v,-109,-37,-54,-46,54xm8545,15985v-19,,-28,55,-28,109c8517,16149,8526,16203,8535,16203v10,,19,-54,28,-109c8563,16040,8554,15985,8545,15985xm8638,16747v-19,-54,-38,-54,-56,109c8554,17074,8554,17074,8684,17019v158,-54,241,-163,297,-272c9009,16693,9009,16638,8953,16638v-37,,-111,55,-176,109c8712,16747,8656,16802,8638,16747xm8907,16203v28,-54,37,-109,37,-163c8925,15877,8870,15931,8870,16094v-10,109,9,163,37,109xm9250,15822v10,55,19,55,38,c9306,15768,9297,15768,9278,15768v-18,,-28,54,-28,54xm9093,13156v,163,18,163,130,163c9297,13319,9353,13265,9353,13211v,-55,-10,-109,-19,-109c9325,13102,9315,13047,9325,12939v9,-109,,-164,-28,-164c9269,12775,9250,12830,9241,12884v-9,55,-46,109,-83,109c9111,12939,9093,12993,9093,13156xm8350,13156v28,-54,28,-109,-19,-109c8303,13047,8266,13102,8266,13156v-18,163,28,163,84,xm8712,13156r56,l8703,13102v-56,-55,-47,-109,65,-163c8842,12884,8898,12830,8907,12775v9,-54,-47,-54,-158,-54c8619,12775,8582,12830,8554,12993v-28,218,-158,490,-223,490c8313,13483,8294,13537,8294,13646v,326,130,544,158,217c8461,13809,8489,13755,8517,13755v28,,83,-109,121,-272c8703,13265,8703,13265,8554,13483v-74,108,-149,108,-130,c8452,13374,8628,13156,8712,13156xm9371,11742v149,-55,186,-218,37,-218c9343,11524,9288,11524,9278,11470v-9,-55,-18,,-18,54c9241,11687,9269,11742,9371,11742xm9334,10327v9,,19,,19,-54c9353,10218,9362,10164,9362,10055v9,-109,,-163,-19,-163c9325,9892,9315,10001,9315,10109v,164,10,218,19,218xm9380,6246v-9,-54,-18,-108,-37,-108c9306,6138,9315,6192,9353,6246v18,109,37,55,27,xm9074,11306v,-109,-121,55,-232,218c8795,11633,8805,11633,8898,11578v139,-108,176,-163,176,-272xm8981,12775v47,109,56,55,56,-109c9037,12558,9018,12503,9000,12503v-37,55,-56,218,-19,272xm8248,11959v18,-163,148,-435,222,-435c8508,11524,8517,11470,8489,11470v-74,-109,-56,-218,56,-436c8619,10871,8721,10762,8823,10762v84,,195,-109,242,-217l9148,10381r-130,55c8907,10490,8888,10490,8898,10327v9,-109,,-163,-38,-109c8833,10273,8805,10327,8795,10381v-9,55,-65,164,-130,272c8563,10817,8313,11470,8238,11796v-18,54,-28,163,-18,218c8229,12068,8238,12014,8248,11959xm8851,10381v28,,37,,19,55c8860,10490,8842,10490,8823,10436v-9,-55,,-55,28,-55xm8740,14408v28,-109,46,-109,74,c8842,14516,8870,14462,8907,14353v148,-435,204,-598,251,-598c9185,13755,9232,13700,9260,13646v28,-55,9,-55,-84,-55c9046,13646,8786,13972,8730,14190v-37,218,-37,381,10,218xm8498,12939v,-55,-18,-55,-46,-55c8387,12993,8378,13047,8443,13047v27,,55,-54,55,-108xm8350,12177v37,-163,28,-163,-10,-163c8313,12014,8285,12068,8275,12177v-18,109,-18,163,10,163c8294,12340,8331,12286,8350,12177xm8563,11796v-28,54,-28,109,-18,109c8554,11905,8573,11905,8582,11850v18,-108,9,-108,-19,-54xe" fillcolor="#7cca62 [3208]" stroked="f" strokeweight="1pt">
                <v:stroke miterlimit="4" joinstyle="miter"/>
                <v:path arrowok="t" o:extrusionok="f" o:connecttype="custom" o:connectlocs="1476436,251341;1476436,251341;1476436,251341;1476436,251341" o:connectangles="0,90,180,270"/>
              </v:shape>
              <v:line id="Straight Connector 84" o:spid="_x0000_s1028" style="position:absolute;visibility:visible;mso-wrap-style:square" from="0,5080" to="44577,5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" strokecolor="#7cca62 [3208]" strokeweight="2pt">
                <v:stroke joinstyle="miter"/>
              </v:line>
              <v:line id="Straight Connector 85" o:spid="_x0000_s1029" style="position:absolute;visibility:visible;mso-wrap-style:square" from="55372,5080" to="105156,5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" strokecolor="#f6bb03 [3212]" strokeweight="2pt">
                <v:stroke joinstyle="miter"/>
              </v:line>
              <v:shape id="Shape" o:spid="_x0000_s1030" style="position:absolute;left:58843;top:2032;width:26248;height:3098;visibility:visible;mso-wrap-style:square;v-text-anchor:middle" coordsize="21587,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" path="m16545,5577v-63,-177,-157,-177,-157,c16388,5666,16430,5754,16492,5754v74,,84,,53,-177xm17610,2567v21,,31,-88,31,-177c17631,2302,17621,2213,17600,2213v-21,,-32,89,-32,177c17568,2479,17589,2567,17610,2567xm17923,1062v-10,-88,-20,-88,-41,c17861,1151,17871,1151,17892,1151v21,,31,,31,-89xm16482,3275v-21,,-52,,-73,c16388,3275,16409,3364,16440,3364v42,,63,,42,-89xm16649,5666v-10,,-10,88,11,88c16680,5754,16691,5843,16691,5931v,89,21,177,42,177c16774,6108,16774,6108,16722,5843v-21,-89,-52,-177,-73,-177xm16722,4780v-31,,-83,,-115,c16576,4780,16597,4869,16660,4869v62,,83,,62,-89xm21046,17528v53,177,94,177,84,c21120,17439,21099,17351,21067,17351v-52,,-52,,-21,177xm17307,1593v63,177,63,89,63,-177c17370,1239,17338,1062,17286,885v-42,-88,-83,-177,-94,-88c17182,885,17255,1505,17307,1593xm9526,3895v,89,10,177,21,177c9557,4072,9568,3984,9568,3895v,-88,-11,-177,-21,-177c9536,3718,9526,3807,9526,3895xm9139,1416r157,-177l9118,1239v-209,,-407,177,-355,354c8805,1682,8847,1593,9139,1416xm8983,6905v20,,62,-89,83,-266c9108,6374,9108,6374,9056,6374v-21,,-42,88,-42,177c9014,6639,9003,6728,8983,6816v-32,89,-32,89,,89xm9275,5931v11,-88,-10,-177,-42,-177c9202,5754,9181,5843,9171,5931v-11,177,,177,31,89c9223,5931,9244,6020,9233,6020v-10,88,,265,,442c9244,6816,9286,6816,9286,6462v,-177,20,-354,52,-442c9390,5843,9390,5843,9348,5754v-21,,-42,,-42,89c9306,5931,9286,6020,9275,6020v,88,,,,-89xm9348,3098v,89,,177,11,177c9369,3275,9369,3187,9380,3098v10,-88,,-177,-11,-177c9359,2921,9348,3010,9348,3098xm9599,6816v-31,,-42,,-11,177c9630,7170,9672,7170,9662,6993v-11,-88,-42,-177,-63,-177xm21193,17616v31,,41,,21,-88c21203,17439,21182,17439,21161,17528v,88,11,88,32,88xm9411,1328v94,-89,104,,73,177c9463,1593,9442,1770,9421,1770v-10,,,89,21,266c9463,2213,9494,2213,9515,2213v21,-88,53,-177,84,-177c9630,1948,9641,1859,9630,1859v-10,-89,21,-177,73,-354c9756,1416,9829,1151,9860,1062v63,-265,63,-265,10,-265c9839,797,9787,885,9745,974v-42,88,-136,177,-209,177c9463,1151,9380,1239,9359,1328v-53,,-42,,52,xm7531,4603v73,,104,,83,-177c7604,4338,7562,4338,7510,4426r-84,177l7531,4603xm6319,11154v-10,177,,177,31,177c6371,11331,6392,11154,6392,11066v11,-177,,-177,-31,-177c6340,10889,6319,11066,6319,11154xm5995,5843v32,88,63,88,73,177c6131,6197,6392,6108,6434,5843v42,-177,42,-266,11,-177c6424,5754,6382,5843,6351,5843v-32,88,-74,,-105,-177c6215,5489,6162,5400,6068,5400v-135,89,-167,266,-73,443xm6445,8056v-32,88,-84,177,-115,265c6298,8410,6288,8410,6309,8587v41,177,41,177,125,-177c6528,7879,6528,7790,6445,8056xm6142,11508v-21,89,-32,177,-11,177c6152,11685,6183,11597,6204,11508v21,-88,32,-177,11,-177c6194,11420,6162,11508,6142,11508xm6946,10623v-21,,-11,88,21,88c6998,10711,7019,10711,6998,10623v,-89,-31,-89,-52,xm6915,3098v31,-88,94,-177,146,-177c7113,2921,7165,2833,7186,2744v21,-88,-10,-177,-115,-88c6988,2744,6915,2833,6904,2921v-10,89,-52,177,-94,89c6768,2921,6685,3010,6633,3187r-115,177l6695,3275v84,,188,-88,220,-177xm5933,10092v-21,88,-21,88,,c5954,10092,6006,10003,6048,9826v41,-88,83,-354,94,-442c6152,9207,6142,9207,6121,9295v-21,89,-84,177,-136,266c5933,9649,5901,9738,5922,9738v32,177,32,177,11,354xm4909,6993v-10,,-42,89,-52,177c4826,7436,4826,7436,4878,7259v31,-89,52,-266,31,-266xm5055,4249v53,-88,53,-88,-31,-177c4972,4072,4909,4161,4888,4249v-42,89,-42,177,32,177c4961,4338,5024,4338,5055,4249xm7322,9826v42,,63,-88,83,-354c7426,9118,7426,9118,7395,9207v-21,88,-52,177,-84,177c7291,9472,7270,9561,7270,9649v,89,10,177,52,177xm5640,7790v,177,-10,354,-21,531c5609,8410,5598,8498,5619,8498v11,,32,-177,53,-354c5692,7967,5755,7702,5807,7613v126,-265,105,-443,-41,-265c5672,7525,5640,7613,5640,7790xm5014,6905v,265,94,354,104,88c5128,6816,5400,5931,5672,5223v125,-354,156,-620,52,-354c5661,5046,5630,4957,5598,4869v-52,-266,-52,-266,-52,177c5546,5400,5525,5489,5316,6020v-125,354,-250,619,-271,619c5024,6639,5014,6728,5014,6905xm8262,7525v-11,88,,88,21,88c8304,7613,8325,7613,8304,7525v-11,,-32,,-42,xm8283,1859v,-177,-136,-89,-157,89c8126,1948,8157,2036,8199,2036v52,,84,-88,84,-177xm8586,7613v-11,266,62,266,146,l8795,7348r-94,c8627,7348,8586,7436,8586,7613xm7437,2744v52,-265,52,-265,-11,-177c7395,2656,7385,2744,7385,2833v10,,31,,52,-89xm8377,1770v-11,-88,-21,-88,-42,c8314,1859,8325,1859,8345,1859v21,,42,,32,-89xm8586,1682v41,,62,,41,-89c8607,1593,8575,1593,8544,1593v-11,,,89,42,89xm8638,9472v42,-177,42,-177,-52,-177c8533,9295,8481,9384,8471,9561v-32,177,104,177,167,-89xm8241,5931r73,-177l8241,5754v-94,,-219,177,-219,354c8032,6285,8095,6197,8241,5931xm7677,9207v10,,21,-89,21,-177c7698,8941,7687,8852,7677,8852v-10,,-21,89,-21,178c7656,9118,7667,9207,7677,9207xm16357,6639v-11,-88,-53,-177,-94,-177l16179,6462r73,177c16357,6816,16367,6816,16357,6639xm7980,6108v,,10,-88,21,-177c8011,5843,8001,5754,7980,5754v-21,,-31,89,-21,177c7969,6020,7969,6108,7980,6108xm7802,4515v-10,-89,-21,-89,-41,c7740,4603,7750,4603,7771,4603v31,,42,-88,31,-88xm8084,6639v,89,,266,21,354c8157,7259,8189,7170,8147,6816v-31,-177,-52,-265,-63,-177xm9024,6197v-10,-89,-21,-89,-41,c8962,6285,8972,6285,8993,6285v31,,42,-88,31,-88xm11155,6285v-10,89,,177,21,177c11197,6462,11207,6374,11207,6285v,-88,-10,-177,-21,-177c11176,6108,11155,6197,11155,6285xm11730,6374v-11,88,,88,20,88c11782,6462,11792,6462,11771,6374v-10,-89,-31,-89,-41,xm11468,6816v-10,89,,89,21,89c11521,6905,11531,6905,11510,6816v-21,-88,-21,,-42,xm12106,6462v-63,89,-73,89,-32,177c12106,6639,12137,6816,12147,6993v21,266,21,266,21,c12168,6816,12200,6728,12231,6639v52,,52,,10,-88c12200,6374,12147,6374,12106,6462xm10309,2125v-10,-89,-21,-89,-42,c10246,2213,10257,2213,10278,2213v21,,42,-88,31,-88xm10288,4692v178,177,126,354,-156,442c10017,5223,9881,5311,9839,5400v-42,89,-115,177,-157,177c9609,5577,9609,5577,9662,5754v73,177,355,89,793,-265c10497,5489,10612,5311,10706,5223v407,-443,804,-708,961,-708c11876,4515,12200,4338,12221,4161v10,-89,41,-177,94,-177c12409,3984,12409,3895,12304,3718v-42,-88,-83,-88,-83,-88c12221,3630,12221,3541,12241,3452v21,-177,21,-177,-10,-177c12210,3275,12179,3275,12168,3187v-10,,-31,-89,-31,-89c12116,2921,12053,3187,12043,3452v-10,266,-31,266,-73,266c11939,3718,11876,3807,11844,3895v-31,89,-114,266,-167,177c11625,4072,11500,4072,11406,4161r-167,88l11301,3895r63,-354l11291,3541v-63,,-73,89,-73,354c11218,4515,11124,4515,10508,4161v-157,-89,-188,-177,-136,-266c10414,3807,10476,3718,10508,3630r73,-178l10497,3452v-52,,-115,89,-157,355c10309,3984,10246,4161,10215,4161v-177,88,-83,442,73,531xm12127,3718v10,,20,89,20,177c12147,3984,12147,4072,12137,4072v,,-10,-88,-21,-177c12106,3807,12116,3718,12127,3718xm12127,1770v31,,62,-88,62,-88c12189,1593,12095,1593,12085,1770v-11,,10,,42,xm10069,7702v-11,-89,-31,-89,-63,c9975,7790,9933,7879,9902,7879v-52,,-52,,10,177c9964,8144,10058,8144,10079,7967v,-88,,-177,-10,-265xm10121,6374v-10,-89,-31,-89,-52,c10058,6462,10069,6462,10090,6462v21,,42,-88,31,-88xm9944,8498v-42,89,-42,177,20,177c10006,8675,10038,8587,10048,8498v10,-177,-42,-177,-104,xm9693,6374v-11,-89,-42,-89,-63,c9609,6374,9620,6462,9651,6462v31,,52,-88,42,-88xm11113,2744v-10,-88,-21,-88,-41,c11051,2833,11061,2833,11082,2833v31,88,42,,31,-89xm10863,3718v,177,21,177,62,c10946,3541,10946,3541,10915,3541v-31,,-52,89,-52,177xm11040,1062v21,-88,11,-177,-31,-177c10967,885,10946,974,10957,1062v10,177,52,177,83,xm11709,3718v21,-88,10,-177,-32,-266c11615,3364,11604,3452,11625,3718v21,266,52,177,84,xm11280,2390v21,-88,11,-177,-41,-177c11197,2213,11166,2302,11155,2390v-21,177,84,177,125,xm10852,3452v32,-265,32,-265,,-265c10831,3187,10821,3275,10821,3364v,88,-11,177,-31,88c10769,3364,10758,3452,10758,3541v11,266,52,266,94,-89xm10696,885v10,-88,,-88,-21,-88c10654,885,10643,885,10643,974v11,88,42,,53,-89xm10863,1328v31,,41,,21,-89c10863,1151,10852,1151,10831,1239v,89,11,89,32,89xm10664,3718v,,11,-88,21,-177c10696,3452,10685,3364,10664,3364v-21,,-31,88,-21,177c10643,3630,10654,3718,10664,3718xm10570,177c10591,89,10581,,10539,v-31,,-63,89,-63,177c10476,354,10528,354,10570,177xm13484,4957v21,,42,-88,42,-177c13526,4692,13516,4603,13495,4603v-21,,-32,89,-42,177c13453,4869,13463,4957,13484,4957xm14048,797v11,-177,-94,-177,-167,c13860,885,13839,974,13860,974v32,177,178,88,188,-177xm15479,5046v32,,42,,21,-89c15490,4869,15469,4869,15448,4957v-10,89,,89,31,89xm15511,6108v31,,52,,31,-88c15532,5931,15500,5931,15479,6020v-10,,,88,32,88xm14581,3895v42,-88,136,-177,199,-177c15020,3541,15114,3364,15156,3098r52,-354l15135,2833v-42,88,-199,177,-355,354c14623,3275,14497,3452,14487,3541v-10,89,-10,177,,354c14487,3984,14508,3984,14581,3895xm14101,1062v10,,20,-88,20,-177c14121,797,14111,708,14101,708v-11,,-21,89,-21,177c14080,974,14090,1062,14101,1062xm15156,6108v-105,,-136,89,-115,177c15062,6374,15114,6374,15176,6374v63,-89,136,,157,88c15396,6639,15469,6728,15469,6551v10,-266,-136,-443,-313,-443xm15866,4161v-11,-89,-21,-89,-42,c15803,4249,15814,4249,15834,4249v32,,42,-88,32,-88xm15855,2390v21,,42,-88,53,-265c15939,1770,15908,1770,15855,2125v-21,177,-21,265,,265xm15605,4957v21,-88,31,-177,10,-177c15594,4780,15573,4869,15552,4957v-31,177,,177,53,xm15605,6285v31,531,167,443,282,-88c15960,5843,15991,5754,16033,5931v63,266,83,266,83,c16116,5843,16106,5754,16085,5754v-21,,-52,-88,-73,-177c15981,5400,15960,5400,15918,5666v-31,177,-73,265,-94,265c15803,5931,15782,6020,15772,6197v-11,265,-126,354,-136,88c15626,6197,15636,6108,15646,6108v21,,21,-88,,-177c15605,5577,15573,5931,15605,6285xm12973,2656v31,,41,,20,-89c12983,2479,12962,2479,12941,2567v,89,11,89,32,89xm12753,3630v-10,-89,-21,-89,-42,c12691,3718,12701,3718,12722,3718v31,,42,,31,-88xm4773,7170v11,,21,-88,21,-177c4794,6905,4784,6816,4773,6816v-10,,-21,89,-21,177c4752,7082,4763,7170,4773,7170xm12503,3984v20,-89,73,-89,104,-89l12670,3895r-53,-177c12555,3541,12461,3718,12461,3895v,177,21,177,42,89xm13933,3630v32,-89,94,-89,147,-89c14142,3541,14163,3452,14153,3364v-11,-89,-84,-89,-178,-89c13881,3364,13829,3452,13850,3541v10,177,52,177,83,89xm12482,6551v,,10,88,31,88c12534,6639,12544,6551,12544,6462v,-88,-10,-88,-31,-88c12492,6462,12482,6551,12482,6551xm12367,6551v42,,52,,31,-89c12377,6462,12346,6462,12325,6462v-10,89,,89,42,89xm16033,4072v31,,42,,21,-88c16043,3895,16022,3895,16002,3984v-11,,,88,31,88xm13631,1328v104,-354,114,-531,10,-354c13589,1062,13537,1062,13526,1151v-10,,-31,88,-31,265c13484,1593,13537,1593,13631,1328xm13349,3630v,,-32,-89,-63,-89c13244,3541,13234,3630,13244,3718v31,177,105,89,105,-88xm13077,3718v31,89,63,89,73,89c13192,3630,13171,3630,13098,3630v-63,,-63,,-21,88xm17098,1328v32,,42,,21,-89c17109,1151,17088,1151,17067,1239v-21,89,,89,31,89xm13986,10357v-21,177,-21,177,10,177c14017,10534,14048,10446,14048,10357v21,-177,-31,-177,-62,xm4418,2302v-10,-89,-21,-89,-42,c4356,2390,4366,2390,4387,2390v21,,31,-88,31,-88xm14842,6374v-21,88,-10,88,11,88c14874,6462,14884,6462,14874,6374v,-89,-11,-89,-32,xm16555,12925v-31,,-42,88,-42,88c16524,13190,16607,13190,16607,13013v,,-31,-88,-52,-88xm15646,9030v-10,,-31,88,-41,177c15594,9295,15615,9384,15636,9384v21,,42,-89,42,-177c15678,9118,15667,9030,15646,9030xm17986,12393v21,89,52,177,84,177c18122,12570,18122,12570,18049,12305v-84,-177,-115,-177,-63,88xm14591,6374v-20,88,-10,88,11,88c14623,6462,14633,6462,14623,6374v,-89,-21,-89,-32,xm19469,10446v-10,-89,-31,-89,-52,c19407,10534,19417,10534,19438,10534v21,,42,-88,31,-88xm19427,14430r74,l19427,14695v-41,89,-52,266,-31,266c19417,14961,19427,15049,19427,15226v,177,21,266,63,354c19521,15580,19584,15669,19626,15669v63,,63,,-21,-177c19501,15315,19490,15226,19542,14872v21,-177,53,-177,115,c19720,15049,19751,15049,19793,14872v31,-88,63,-177,73,-88c19887,14872,19981,14695,19981,14518v,-266,-178,-443,-240,-354c19668,14341,19521,14252,19469,14075v-21,-88,-52,,-73,177c19354,14430,19365,14430,19427,14430xm14393,6374v-21,88,-10,88,10,88c14424,6462,14435,6462,14424,6374v,-89,-21,-89,-31,xm11082,11951v-63,,-94,88,-73,177c11040,12305,11155,12216,11176,12039v10,-88,-31,-177,-94,-88xm11260,9738v-21,-89,-115,-89,-220,88c10946,9915,10852,10003,10842,10003v-11,,-42,,-63,c10737,10003,10737,10003,10779,10180v21,89,73,89,105,c10915,10092,11030,10003,11124,10003v177,,209,-88,136,-265xm13850,10446v-52,88,-105,177,-105,177c13745,10623,13777,10711,13829,10711v52,,94,-88,104,-177c13944,10357,13913,10357,13850,10446xm10957,12482v-21,88,-11,88,10,88c10988,12570,10998,12570,10988,12482v,-89,-10,-89,-31,xm10957,12039v-11,-88,-32,-177,-53,-177c10884,11862,10873,11951,10873,12039v11,89,31,177,52,177c10946,12216,10957,12128,10957,12039xm20388,12393v42,-88,32,-177,-62,-354c20263,11951,20211,11774,20200,11597v-10,-177,-83,-177,-250,-266c19814,11331,19678,11243,19647,11154v-32,-88,-52,,-42,89c19615,11331,19657,11420,19709,11508v230,266,554,708,575,885c20294,12570,20326,12570,20388,12393xm11980,10889v21,,32,-89,42,-178c12033,10623,12022,10534,12001,10534v-21,,-31,89,-42,177c11949,10800,11959,10889,11980,10889xm13213,10623v,177,,266,10,266c13234,10800,13234,10711,13223,10534v,-177,-10,-88,-10,89xm12722,10623v-125,88,-251,266,-282,266c12398,10889,12398,10889,12419,11066v21,88,42,88,63,88c12534,10977,13004,10711,13014,10800v11,89,,177,-21,266c12973,11154,12973,11243,13014,11243v42,,53,-89,53,-266c13067,10446,12973,10357,12722,10623xm12294,10889v-251,265,-429,354,-408,177c11897,10889,11709,10800,11625,10977v-52,89,-63,885,-10,974c11656,12039,11886,11774,11918,11685v10,-88,62,-177,125,-177c12095,11508,12179,11420,12221,11331v41,,94,-88,125,-88c12367,11243,12388,11154,12388,11066v,-177,-32,-177,-94,-177xm11782,10180v62,89,146,-88,115,-265c11865,9738,11364,10003,11374,10180v11,177,209,177,293,c11698,10180,11750,10180,11782,10180xm11782,9207v-21,,-73,,-94,c11656,9207,11677,9295,11730,9295v52,,73,,52,-88xm20514,19918v10,89,21,177,42,177c20576,20095,20587,20184,20587,20184v,,31,265,63,354c20712,20803,20702,20803,20420,20892v-209,88,-261,88,-188,177c20294,21157,20357,21157,20367,21069v11,,126,-89,241,-89c20806,20980,20879,20803,20785,20538v-52,-177,-52,-443,11,-443c20848,20095,20848,20095,20785,19918v-94,-177,-282,-177,-271,xm20806,18059v-21,,-62,,-83,c20702,18059,20723,18148,20764,18148v53,,63,-89,42,-89xm20409,17262v21,266,84,89,84,-177c20493,16820,20430,16731,20347,16908v-63,177,-84,266,-74,443c20284,17616,20294,17616,20347,17262v31,-88,52,-88,62,xm20200,19387v-10,-89,-41,-89,-62,c20117,19387,20127,19475,20159,19475v31,,52,,41,-88xm20493,17971v21,,31,,31,-89c20524,17882,20514,17793,20493,17705v-21,-89,-31,,-31,88c20462,17882,20482,17971,20493,17971xm20148,20272r,c20127,20361,20138,20361,20159,20361v20,,31,,20,-89c20179,20184,20159,20184,20148,20272xm20879,20095v-21,89,-10,89,11,89c20911,20184,20921,20184,20911,20095v,,-21,-88,-32,xm21496,20892v-11,,-21,88,-21,177c21475,21157,21485,21246,21496,21246v10,,20,-89,20,-177c21516,20980,21506,20892,21496,20892xm21579,19741v-10,-89,-63,-177,-104,-266c21422,19387,21297,19298,21193,19210v-126,-89,-199,-177,-220,c20952,19298,20994,19387,21130,19475v104,89,240,177,303,266c21590,19918,21600,19918,21579,19741xm20973,17351v-31,-266,-344,-354,-344,-177c20629,17262,20702,17351,20785,17351v84,,167,88,178,88c20984,17528,20984,17439,20973,17351xm19887,12659v-21,89,-10,89,10,89c19918,12748,19929,12748,19918,12659v,-89,-10,-89,-31,xm19344,10269v-21,88,-11,88,10,88c19375,10357,19386,10357,19375,10269v,-89,-21,-89,-31,xm19302,12836v-10,89,,89,21,89c19354,12925,19365,12925,19344,12836v-11,-88,-31,-88,-42,xm19250,14430v21,,31,177,31,265c19281,14961,19323,14784,19333,14518v,-88,-10,-177,-62,-177c19250,14341,19229,14341,19250,14430xm20012,15846v-21,88,-10,88,11,88c20044,15934,20054,15934,20044,15846v,,-21,,-32,xm19636,12836v-21,89,-10,89,11,89c19668,12925,19678,12925,19668,12836v,-88,-21,-88,-32,xm19166,11862v-21,177,-10,177,21,177c19219,12039,19229,11951,19208,11862v-21,-177,-31,-177,-42,xm19427,16377v376,266,679,620,721,797c20179,17351,20242,17174,20274,16908v20,-177,10,-265,-74,-265c20148,16643,20054,16554,20002,16377v-52,-177,-219,-266,-366,-354c19490,15934,19323,15934,19260,15846v-104,-89,-104,-89,-52,177c19250,16200,19344,16289,19427,16377xm19250,14961v10,-177,-31,-177,-73,l19177,14961v-21,177,-21,177,10,177c19219,15138,19250,15049,19250,14961xm19208,13810v-21,,,88,31,88c19281,13898,19292,13898,19271,13810v-11,,-42,,-63,xm20326,18148v83,,83,-89,-21,-266c20253,17793,20232,17793,20242,17970v,89,42,178,84,178xm20033,18767v-52,-88,-83,-177,-83,-354c19950,18236,19960,18148,20012,18236v42,89,73,,84,-88c20106,18059,20096,17971,20085,17971v-10,,-62,,-114,-89c19887,17793,19636,17616,19521,17528v-41,,-208,-354,-511,-885c18926,16466,18926,16466,19083,16466r156,l19135,16023v-115,-443,-125,-443,-115,-266c19031,15846,18999,15934,18937,15934v-63,,-84,-88,-74,-177c18874,15669,18853,15492,18832,15492v-21,-89,-42,-177,-42,-266c18790,15138,18811,15138,18843,15138v62,177,62,177,177,88c19093,15226,19104,15138,19072,14961v-52,-354,-41,-620,11,-531c19114,14518,19125,14518,19093,14341v-21,-89,-52,-177,-83,-177c18957,14164,18957,14164,18989,14341v31,89,31,177,-11,177c18947,14518,18926,14430,18916,14252v-11,-177,-32,-265,-53,-265c18811,13987,18707,13633,18707,13456v,-89,-32,-89,-63,-89c18613,13367,18561,13279,18540,13102v-42,-266,-32,-266,21,-354c18623,12659,18749,12925,18822,13279v21,88,94,265,146,265c19020,13544,19062,13544,19051,13544v-41,-177,-20,-354,32,-354c19114,13190,19145,13102,19156,13013v10,-177,-31,-265,-105,-177c18989,12925,18916,12570,18916,12216v,-265,21,-265,135,-265c19104,11951,19135,11951,19125,11862v-21,-177,-32,-177,-105,-177c18989,11685,18978,11597,18978,11420v11,-177,-21,-266,-104,-354l18759,10977r125,-177l19010,10623r-147,-89c18602,10357,18519,10180,18498,10003v-11,-88,-21,-265,-21,-354c18477,9472,18634,9561,18644,9738v11,88,31,177,42,177c18717,9915,18717,9915,18696,9738v-31,-177,-10,-620,21,-443c18728,9295,18759,9295,18769,9207v74,-355,220,-266,293,88c19125,9561,19145,9561,19166,9384v11,-89,53,-177,84,-89c19281,9384,19313,9295,19313,9207v,-89,52,,94,177c19480,9649,19501,9649,19501,9472v,-177,-11,-265,-32,-265c19448,9207,19438,9118,19438,9030v,-89,31,-178,83,-89c19856,9295,19918,9472,20002,9826v104,443,178,620,104,177c20033,9561,20054,9384,20159,9561v167,177,417,265,407,88c20556,9561,20535,9384,20503,9295v-31,-88,-41,-265,-41,-354c20472,8852,20441,8764,20409,8675v-125,-177,-480,-619,-522,-619c19772,8056,19615,7790,19605,7613v-10,-88,31,-177,115,-88c19793,7613,19856,7525,19866,7436v11,-177,-355,-443,-856,-620c18947,6816,18884,6728,18874,6639v-21,-177,-240,-177,-418,89c18331,6905,18279,6905,18258,6728v-32,-177,-42,-177,-42,c18205,6905,18205,6905,18185,6728v-11,-177,-42,-177,-94,-89c17944,6905,17840,6816,17840,6551v,-177,-11,-177,-21,-89c17798,6551,17788,6462,17788,6285v,-177,-11,-265,-21,-88c17756,6285,17735,6374,17715,6374v-42,,-168,-708,-157,-974c17558,5311,17610,5223,17673,5311v83,,104,,83,-177c17725,4869,17725,4692,17756,4780v11,89,42,,63,-88c17850,4515,17819,4515,17704,4603v-178,89,-324,-177,-366,-531c17318,3895,17297,3807,17286,3807v-10,,-21,-89,-21,-177c17265,3541,17297,3452,17349,3541v42,89,115,177,167,177l17600,3807r-63,-266c17506,3364,17453,3275,17422,3275v-84,,-146,-177,-146,-354c17276,2833,17286,2744,17307,2744v21,,73,-88,115,-265l17506,2213r-74,c17391,2213,17318,2302,17265,2390v-219,354,-219,354,-219,c17046,2213,17036,2125,17025,2125v-10,88,-10,177,-10,354c17025,2744,17025,2744,16952,2567v-42,-177,-63,-88,-94,266c16827,3098,16795,3187,16774,3187v-41,-89,-52,177,-10,443c16774,3718,16806,3984,16827,4161v31,265,31,442,10,531c16816,4780,16837,4869,16900,4957v94,89,136,354,136,709c17036,5843,17025,5931,16983,5843v-62,-89,-135,,-115,265c16879,6197,16910,6285,16942,6285v52,,52,,31,177c16942,6639,16252,6993,15928,6993v-386,,-1493,,-1577,-88c14299,6905,14236,6905,14195,6905v-32,,-63,-89,-63,-177c14132,6639,14163,6551,14195,6551v83,,104,-177,52,-443c14205,5931,14205,5931,14268,5843v115,-177,605,-620,814,-709c15250,5046,15281,4957,15260,4780v-21,-177,-63,-177,-178,-88c14999,4780,14926,4869,14926,4957v,89,-63,177,-115,177c14748,5134,14633,5223,14550,5223v-84,88,-241,177,-335,177c14121,5489,14027,5489,14017,5489v-10,,-21,-89,-21,-178c13996,5134,13986,5134,13913,5223v-53,88,-105,177,-126,354c13766,5754,13704,5843,13599,5843v-83,,-167,88,-177,177c13390,6285,13369,6197,13380,5931v10,-88,,-354,-11,-442c13359,5311,13349,5311,13338,5489v-10,177,-31,177,-83,c13202,5311,13181,5311,13108,5666v-73,354,-83,354,-104,88c12983,5489,12889,5400,12910,5666v10,88,-11,177,-31,177c12858,5843,12837,5754,12826,5666v-10,-89,-10,-177,-21,-89c12795,5666,12805,5843,12816,6020v21,265,21,354,,531c12785,6728,12586,6993,12398,7171v-73,88,-167,88,-209,177c12147,7436,11980,7525,11824,7613v-157,89,-345,266,-418,354c11239,8144,11239,8144,11270,7879v21,-177,21,-266,-10,-266c11239,7613,11228,7702,11228,7879v,177,-10,265,-31,265c11176,8144,11166,8056,11166,7967v,-354,62,-708,125,-708c11333,7259,11354,7171,11354,7082v,-89,-21,-177,-53,-89c11270,7082,11218,7082,11186,7171v-41,,-62,88,-62,265c11124,7613,11124,7613,11113,7525v-10,-177,-219,-354,-449,-266c10549,7259,10539,7259,10539,7702v,354,10,442,42,354c10602,7967,10633,8056,10654,8144v21,89,10,177,-32,266c10591,8498,10528,8587,10476,8675v-52,89,-146,266,-230,266c10069,9030,9954,9118,9735,9384v-94,88,-241,177,-303,265c9275,9738,9129,9915,9014,10003v-52,89,-125,89,-178,89c8784,10092,8742,10092,8732,10180v-11,89,-73,89,-136,177c8533,10357,8398,10446,8314,10534v-94,89,-345,177,-564,177c7374,10711,7249,10889,7228,11154v-11,89,-105,177,-219,266c6821,11508,6800,11508,6810,11243v11,-177,,-266,-31,-266c6758,10977,6747,11066,6747,11243v11,177,,265,-10,265c6727,11508,6695,11597,6674,11774v-21,177,-83,265,-240,354c6319,12128,6215,12216,6204,12305v-10,88,-42,177,-52,266c6131,12659,6152,12659,6183,12659v199,-88,188,177,-21,354c6037,13102,6006,13102,5985,12925v-11,-177,-31,-177,-31,-89c5943,12925,5912,13013,5870,13013r-73,l5891,12659v52,-177,104,-266,125,-266c6027,12393,6048,12393,6048,12216v20,-354,-42,-265,-209,177c5703,12836,5672,12836,5316,12836v-208,,-396,89,-417,177c4878,13102,4867,13190,4888,13190v11,,21,89,11,177c4878,13633,4763,13544,4732,13279v-32,-266,-21,-354,83,-443c4846,12748,4909,12659,4951,12482v42,-177,209,-443,365,-620c6016,10977,5985,11066,5870,10977v-84,,-84,,-52,-266c5860,10446,5860,10446,5797,10534v-31,89,-125,177,-199,266c5525,10889,5442,11066,5421,11154v-31,89,-105,89,-240,c5003,10977,4972,10977,4909,11243v-42,177,-94,265,-125,177c4752,11331,4721,11420,4711,11508v-11,89,-63,177,-115,266c4512,11862,4502,11862,4512,11597v11,-177,,-266,-21,-266c4470,11331,4460,11420,4470,11597v11,177,-10,265,-83,354c4335,12039,4230,12305,4157,12659v-146,620,-366,1062,-303,531c3875,13013,3885,12836,3885,12748v,-89,11,-266,32,-266c3938,12393,3948,12305,3938,12305v,,-73,88,-157,266c3677,12836,3635,12836,3624,12748v-21,-266,-125,-89,-282,442c3280,13456,3175,13633,3123,13633v-52,,-125,177,-146,177c2956,13810,2893,13898,2851,13898v-41,-88,-114,,-156,177c2653,14252,2590,14341,2559,14252v-31,-88,-136,,-230,178c2162,14607,2110,14607,2162,14341v11,-89,21,-177,21,-354c2183,13898,2141,13898,2099,14164v-41,177,-94,354,-104,354c1985,14518,1974,14607,1974,14695v,89,-31,266,-73,354c1859,15226,1817,15315,1807,15403v-10,,-10,-88,-10,-177c1807,15049,1797,14961,1765,15049v-21,89,-62,177,-83,354c1661,15492,1556,15757,1441,15846v-104,177,-323,531,-480,885c804,17085,658,17351,627,17351v-32,,-84,177,-126,531c460,18148,418,18413,397,18413v-21,,-63,177,-94,354c272,18944,230,19121,209,19121v-21,,-73,354,-125,797c10,20538,,20715,31,20538v32,-89,63,-266,73,-354c157,19741,292,19210,355,19210v31,,115,-177,178,-443c710,18059,1191,16731,1295,16731v63,,-31,531,-115,620c950,17793,136,20715,21,21511v,,-11,89,-21,89l18728,21600v-136,-266,-272,-443,-345,-620c18258,20715,18237,20626,18226,20361v-10,-177,,-177,11,-89c18247,20361,18320,20449,18383,20449v73,,136,89,157,266c18550,20803,18592,20892,18623,20892v42,,52,,21,-89c18623,20803,18602,20626,18602,20626v,-177,105,-88,293,177c18957,20892,19010,20892,19031,20892v41,-177,,-354,-63,-354c18895,20538,18822,20272,18822,20007v,-89,83,-177,188,-177c19114,19830,19198,19741,19208,19652v11,-88,,-265,-21,-354c19145,19033,19145,19033,19187,19033v21,,84,88,146,265c19595,19830,20044,20007,20044,19564v73,-620,31,-708,-11,-797xm18863,12039v21,,32,89,21,177c18874,12305,18874,12393,18863,12393v,,-10,-88,-20,-177c18832,12128,18843,12039,18863,12039xm18884,6816v21,,32,89,21,177c18895,7082,18895,7170,18884,7170v,,-10,-88,-21,-177c18853,6905,18863,6816,18884,6816xm18655,9030v10,,10,88,10,177c18655,9295,18644,9384,18644,9384v,,-10,-89,-10,-177c18634,9118,18644,9030,18655,9030xm1274,17793v-156,266,-167,266,-115,c1191,17528,1347,17174,1379,17174v10,,10,88,10,177c1389,17439,1337,17616,1274,17793xm1577,16377v-31,89,-73,177,-94,177c1431,16731,1421,16466,1473,16200v52,-266,198,-354,177,-89c1640,16200,1609,16289,1577,16377xm1838,16997v-21,,-31,-89,-31,-177c1817,16731,1828,16643,1849,16643v21,,31,88,31,177c1880,16908,1859,16997,1838,16997xm2517,15757v11,-177,105,-531,126,-442c2643,15315,2622,15492,2590,15669v-73,354,-94,354,-73,88xm2256,16908v-136,443,-230,531,-219,354c2047,17085,2287,16289,2329,16289v52,,,442,-73,619xm2392,16200v,-177,83,-354,94,-266c2496,16023,2486,16111,2465,16200v-31,177,-73,177,-73,xm2559,17262v-52,89,-104,177,-94,c2486,17085,2601,16908,2601,16997v,88,-11,177,-42,265xm3133,15315v-41,88,-73,265,-73,354c3060,15757,3050,15846,3029,15846v-21,,-63,177,-115,354c2872,16377,2799,16643,2757,16820v-41,177,-83,265,-104,265c2590,17085,2684,16466,2810,16023v62,-177,156,-531,198,-708c3102,14961,3238,14784,3227,14961v-10,88,-52,265,-94,354xm3698,13721v-21,,-21,-88,-21,-177c3677,13456,3698,13367,3708,13367v10,,21,89,21,177c3729,13633,3718,13721,3698,13721xm4074,15138v-282,619,-272,619,-262,354c3812,15403,3844,15226,3875,15138v31,-89,94,-266,146,-443c4074,14518,4157,14430,4209,14518v115,,105,89,-135,620xm5222,13279v-41,177,-94,177,-94,c5128,13190,5160,13102,5191,13102v52,,63,,31,177xm5578,12925v-21,88,-53,177,-84,177c5452,13102,5452,13102,5473,12925v21,-89,52,-177,84,-177c5598,12748,5609,12748,5578,12925xm5724,13721v-21,,-32,-88,-11,-88c5724,13544,5745,13633,5755,13633v11,88,-10,88,-31,88xm17318,4426v31,89,41,177,20,177c17328,4603,17318,4692,17328,4869v21,354,-10,354,-52,-89c17224,4426,17244,4249,17318,4426xm17558,6020v63,442,73,442,-188,265c17234,6197,17203,6108,17150,5666r-52,-443l17213,5311v230,178,293,355,345,709xm17495,9472v,89,-10,177,-21,177c17464,9649,17453,9561,17453,9472v,-88,11,-177,21,-177c17485,9295,17495,9384,17495,9472xm17359,13633v-21,,-31,-89,-31,-177c17328,13367,17338,13279,17349,13279v10,,21,88,31,177c17391,13544,17380,13633,17359,13633xm17391,14784v42,-177,62,-177,62,c17453,14872,17432,14961,17412,14961v-42,,-42,-89,-21,-177xm17307,12836v11,-88,31,-88,52,c17370,12925,17359,12925,17338,12925v-20,,-41,-89,-31,-89xm17370,9649v-21,,-42,,-52,89c17276,9826,17224,9649,17224,9472v,-177,156,-177,167,c17391,9649,17380,9649,17370,9649xm17244,12925v-20,88,-31,,-31,-177c17213,12571,17203,12482,17192,12482v-10,,-21,-89,-10,-89c17192,12393,17213,12393,17234,12570v31,266,31,355,10,355xm17140,4249v21,177,21,177,-10,177c17109,4426,17088,4338,17088,4249v-11,-177,10,-177,52,xm17046,4072v,,-10,-88,-21,-177c17015,3807,17025,3718,17046,3718v21,,31,89,21,177c17056,3984,17046,4072,17046,4072xm16284,9738v10,-89,31,,41,c16336,9826,16325,9826,16304,9826v-31,,-31,,-20,-88xm16022,10446v11,88,,177,-20,265c15960,10889,15908,10889,15908,10711v10,-177,104,-442,114,-265xm15406,7525v21,,42,,63,c15479,7613,15469,7613,15438,7613v-32,,-53,,-32,-88xm14644,7613v21,,104,,177,-88c14915,7436,14957,7525,14926,7613v-63,177,-324,354,-324,177c14612,7702,14623,7613,14644,7613xm14038,6374v,88,-21,265,-42,265c13975,6639,13954,6551,13954,6462v,-88,21,-177,42,-265c14027,6197,14038,6197,14038,6374xm13902,5400v42,-177,94,-177,94,c13996,5489,13965,5577,13933,5577v-41,,-52,,-31,-177xm13808,6108v42,,73,89,73,177c13881,6374,13860,6462,13819,6462v-32,,-63,-88,-74,-177c13745,6197,13766,6108,13808,6108xm13787,9118v94,-177,251,-88,251,89c14038,9295,14017,9384,13996,9384v-21,,-94,88,-157,88c13714,9561,13683,9295,13787,9118xm12931,6108v10,-88,31,-177,52,-177c13014,5931,13025,5931,12993,6108v-41,266,-83,266,-62,xm10800,8056v10,-89,31,,42,c10852,8144,10842,8144,10821,8144v-31,,-31,-88,-21,-88xm9474,10357v20,,20,89,20,177c9484,10623,9474,10711,9453,10711v-21,,-21,-88,-21,-177c9442,10446,9463,10357,9474,10357xm9306,10534v21,,42,,42,89c9348,10800,9286,10889,9275,10711v,-88,11,-177,31,-177xm7541,10534v21,,21,89,21,177c7552,10800,7541,10889,7520,10889v-21,,-21,-89,-21,-178c7510,10623,7531,10534,7541,10534xm6841,13544v-20,177,-73,177,-73,c6768,13456,6789,13367,6810,13367v21,89,31,89,31,177xm7238,12925v-10,88,-62,265,-125,354c7050,13367,6988,13456,6977,13544v-21,89,-52,177,-73,177c6883,13721,6894,13633,6935,13456v32,-89,74,-354,84,-531c7029,12748,7061,12659,7144,12748v94,-89,105,,94,177xm7186,12128v-115,88,-157,177,-219,620c6873,13367,6873,13367,6873,12836v,-443,-11,-443,-115,-443c6695,12393,6643,12305,6643,12216v,-88,136,-177,303,-265c7113,11862,7343,11774,7468,11597v324,-354,512,-443,564,-266c8053,11420,8074,11508,8063,11508v-10,,-114,89,-250,89c7687,11685,7520,11774,7458,11862v-63,89,-199,266,-272,266xm8011,12039v-42,177,-83,177,-73,c7949,11951,7969,11862,7990,11862v42,,42,89,21,177xm7865,12393v-21,89,-73,177,-115,266c7687,12748,7677,12748,7698,12571v21,-89,73,-178,115,-266c7875,12216,7886,12305,7865,12393xm7520,12128v21,-89,32,,32,88c7552,12305,7541,12393,7520,12393v-21,,-31,,-31,-88c7499,12305,7510,12216,7520,12128xm7573,14784v-11,,-21,-89,-21,-177c7552,14518,7562,14430,7573,14430v10,,20,88,20,177c7593,14695,7583,14784,7573,14784xm9233,15403v-21,,-31,-88,-10,-88c9233,15226,9254,15315,9265,15315v10,88,-11,177,-32,88xm9453,15669v-11,,-21,-89,-32,-177c9411,15403,9421,15315,9442,15315v21,,32,88,32,177c9463,15580,9463,15669,9453,15669xm9547,15669v-21,,-42,-89,-42,-177c9505,15403,9526,15403,9547,15403v21,89,41,89,41,177c9588,15580,9568,15669,9547,15669xm10090,15492v-32,265,-63,354,-188,265c9766,15757,9599,15580,9620,15492v10,,73,-89,146,-89c9839,15403,9912,15315,9912,15226v21,-265,105,-177,105,89c10017,15492,10027,15492,10038,15403v10,-88,41,-177,52,-177c10121,15138,10111,15226,10090,15492xm10173,15315v-10,,-10,-89,-10,-177c10173,15049,10184,14961,10184,14961v,,10,88,10,177c10194,15226,10184,15315,10173,15315xm10581,15315v-21,265,-345,354,-345,177c10236,15403,10246,15315,10267,15226v21,-88,53,-177,73,-265c10361,14872,10393,14872,10414,14961v10,88,41,177,52,177c10487,15138,10518,15138,10539,15138v42,,52,,42,177xm11458,16466v,-89,42,-177,84,-177c11583,16289,11625,16289,11615,16377v-21,177,-157,266,-157,89xm11730,14518v-126,177,-690,177,-690,c11040,14430,11124,14341,11218,14252v94,-88,198,-88,230,-177c11594,13898,12001,13810,12001,13898v11,177,-167,532,-271,620xm12064,13279v-387,265,-376,265,-230,c11970,13013,12200,12925,12221,13013v,177,-63,266,-157,266xm12356,13721v-21,,-31,-88,-10,-88c12356,13544,12377,13633,12388,13633v,88,-11,88,-32,88xm12534,12925v-73,177,-303,177,-282,88c12252,13013,12335,12925,12440,12836v115,,146,,94,89xm13025,11597v-314,265,-742,619,-1003,885c11855,12659,11677,12748,11615,12659v-63,-89,-136,,-188,177c11374,13013,11249,13102,11051,13102v-167,,-345,88,-408,88c10581,13279,10476,13279,10403,13190v-73,-88,-136,,-136,89c10257,13367,10215,13456,10152,13456v-52,,-104,88,-104,177c10048,13721,10006,13810,9964,13898v-41,,-114,89,-156,177c9766,14164,9630,14252,9526,14341v-115,89,-251,177,-303,177c9171,14518,8899,14607,8617,14607v-272,,-554,,-616,c7938,14607,7823,14695,7761,14695v-115,89,-136,89,-126,-266c7635,14341,7614,14341,7583,14341v-31,,-63,-89,-63,-89c7520,13987,8022,12925,8272,12659v209,-266,429,-531,794,-974c9338,11331,9641,11066,9902,10889v94,-89,177,-178,198,-266c10184,10269,10372,10003,10434,10092v42,88,74,88,94,-89c10549,9826,10560,9826,10539,10003v-11,177,10,177,63,177c10675,10180,10685,10180,10664,9915v-31,-266,11,-354,418,-708c11333,9030,11385,9030,11395,9207v21,265,53,265,53,c11448,9030,11500,8941,11625,8764v230,-266,449,-266,439,-89c12053,8764,12012,8852,11959,8852v-52,,-104,89,-104,178c11834,9207,12043,9207,12074,8941v21,-89,21,-89,21,177c12095,9472,12106,9472,12241,9472v84,,147,89,147,89c12377,9915,12398,10092,12419,10092v21,,31,-89,21,-266c12429,9649,12440,9561,12440,9561v10,,104,-89,209,-89c12816,9384,12847,9472,12858,9649v10,354,115,354,156,c13056,9295,13234,9030,13443,9030v208,,313,177,219,354c13631,9472,13557,9561,13495,9561v-84,88,-126,177,-146,354c13338,10092,13328,10180,13328,10092v,-89,-11,-89,-32,88c13275,10357,13265,10357,13255,10180v-11,-88,-11,-88,-11,177c13255,11154,13171,11508,13025,11597xm13474,12748v-73,265,-146,354,-157,177c13307,12748,13369,12570,13453,12570v52,,63,,21,178xm13526,11243v-10,,-21,-89,-10,-177c13537,10800,13516,10889,13443,11154v-32,89,-94,266,-126,354l13255,11597r41,-266c13317,11154,13359,10977,13380,10977v21,,31,-88,10,-88c13380,10800,13369,10711,13380,10623v10,-177,146,-177,146,c13526,10711,13537,10889,13537,11066v10,,,177,-11,177xm13860,11508v-21,,-41,89,-62,89c13766,11685,13766,11685,13798,11420v41,-354,62,-354,83,-89c13881,11508,13871,11508,13860,11508xm14571,10977v-11,89,-115,266,-230,266c14226,11331,14090,11420,14027,11420v-62,88,-104,,-104,-89c13923,11066,13954,10977,14121,10800v94,-89,168,-266,178,-354c14320,10269,14226,10357,13860,10800v-135,177,-250,266,-250,177c13610,10889,13610,10800,13620,10800v11,-89,,-89,-31,-89c13537,10711,13516,10446,13557,10269v11,-89,84,-177,168,-177c13808,10092,13892,10003,13923,9915v31,-89,73,,94,c14038,10003,14090,10003,14163,9915v126,-177,167,-354,126,-620c14268,9207,14289,9118,14362,8941v125,-266,292,-354,313,-266c14686,8764,14832,8764,15009,8764v230,,303,,241,177c15208,9030,15124,9118,15082,9118v-52,,-94,89,-104,177c14968,9384,14978,9472,14988,9472v21,,21,89,,177c14978,9738,14884,9826,14790,9915v-230,88,-439,265,-449,442c14341,10446,14383,10446,14435,10446v125,,177,265,136,531xm15197,9738v-83,177,-146,88,-167,c15020,9561,15114,9384,15197,9384v84,,84,265,,354xm15020,10800v-84,89,-146,177,-146,266c14884,11154,14874,11243,14863,11331v-10,89,-21,,-21,-177c14842,10977,14832,10889,14790,11066v-31,88,-84,177,-115,265c14623,11420,14612,11420,14612,11066v,-266,21,-443,73,-532c14727,10446,14759,10446,14769,10534v11,89,42,89,63,c14863,10446,14884,10446,14894,10446v11,,32,,63,-89c14988,10180,15030,10180,15082,10269v42,88,136,88,199,88c15364,10357,15406,10357,15396,10446v-11,88,-94,177,-376,354xm15532,13013v-32,89,-74,177,-84,177c15438,13190,15427,13190,15427,13102v11,-266,105,-443,136,-266c15573,12836,15573,12925,15532,13013xm15626,9826v-11,266,-105,354,-105,89c15521,9826,15490,9738,15458,9738v-41,,-62,-89,-73,-354c15375,9207,15375,8941,15375,8852v,-88,83,-88,167,-88c15667,8764,15699,8852,15699,9030v,177,21,177,73,177c15814,9118,15855,9207,15866,9295v10,89,-32,266,-105,266c15678,9472,15626,9649,15626,9826xm15782,13102v,,-10,-89,-21,-177c15751,12836,15761,12748,15772,12748v10,,21,88,21,177c15793,13013,15793,13102,15782,13102xm15897,12925v-42,,-73,-89,-73,-89c15834,12659,15949,12570,15960,12836v10,,-21,89,-63,89xm16231,12748v,177,-31,177,-104,177c16033,12925,16022,12836,16012,12570v-10,-177,-10,-354,,-442c16022,12039,16085,12039,16169,12039v115,,146,,146,177c16315,12305,16294,12482,16273,12482v-21,,-42,177,-42,266xm16127,11243v10,-89,31,,42,c16179,11331,16169,11331,16148,11331v-32,,-42,,-21,-88xm16712,12836v-21,89,-21,177,-21,354c16701,13367,16680,13456,16534,13456v-94,,-167,-89,-167,-177c16367,13190,16336,13102,16304,13102v-62,,-62,,-31,-177c16294,12836,16325,12571,16346,12305v32,-266,63,-354,126,-354c16513,11951,16566,12039,16566,12128v10,88,31,177,52,177c16639,12305,16680,12393,16691,12571v42,88,52,177,21,265xm16440,11331r63,-177c16545,11066,16576,10977,16586,11066v11,88,32,177,53,177c16660,11243,16680,11420,16691,11597v21,265,31,354,125,265c16910,11774,16910,11774,16879,11951v-63,354,-146,354,-178,-89c16680,11685,16660,11597,16639,11597v-11,88,-63,,-115,-89l16440,11331xm16942,12570v-74,178,-157,178,-157,c16785,12482,16827,12393,16889,12393v73,,84,89,53,177xm16994,11066v10,-89,-21,-89,-73,-89c16858,10977,16816,10977,16806,10800v-11,-177,-32,-89,-63,89c16701,11154,16691,11154,16670,10977v-10,-88,-63,-177,-104,-177c16524,10800,16492,10800,16492,10711v,-177,-52,-88,-114,178c16346,10977,16336,11066,16357,11066v10,,21,88,10,177c16357,11420,16294,11420,16263,11243v-21,-89,-21,-177,,-266c16273,10977,16252,10889,16200,10800v-42,-89,-94,-89,-104,c16085,10889,16075,10800,16075,10711v,-265,31,-354,167,-442c16315,10180,16419,10092,16472,10003v73,-88,114,-88,167,89c16691,10269,16733,10357,16816,10269v115,-89,282,177,240,442c17036,10800,17056,10889,17098,10889v32,,63,88,63,177c17161,11154,17119,11243,17067,11243v-63,,-84,-89,-73,-177xm17140,18679v-21,-89,63,-89,178,-89c17432,18590,17547,18679,17579,18767v52,89,-376,89,-439,-88xm17527,13810v10,-89,31,,41,c17579,13898,17568,13898,17547,13898v-31,,-41,,-20,-88xm17725,13898v-10,,-21,-88,-21,-177c17704,13633,17715,13544,17725,13544v10,,21,89,21,177c17746,13810,17735,13898,17725,13898xm17725,13456v-10,,-10,-89,-10,-177c17725,13190,17735,13102,17735,13102v,,11,88,11,177c17746,13367,17735,13456,17725,13456xm17850,13367v-10,-88,32,-177,84,-177c17986,13190,18028,13190,18017,13279v-20,177,-156,265,-167,88xm18268,16289v-10,,-83,-89,-167,-178c17913,15934,17871,15757,18049,15846v73,,146,88,177,88c18258,15934,18279,16023,18279,16111v,89,-11,178,-11,178xm18216,14784v-31,,-84,,-136,c17976,14695,17955,14341,18049,14252v73,,250,-531,209,-531c18247,13721,18226,13544,18226,13279v-10,-443,-52,-620,-52,-266c18174,13102,18164,13102,18153,13102v-10,-89,-10,,11,177c18205,13544,18205,13544,18143,13544v-42,,-63,-177,-52,-354c18091,12925,18070,12925,17955,12748v-105,-89,-136,-178,-146,-355c17809,12128,17798,12216,17756,12482v-52,443,-135,531,-177,177c17558,12482,17547,12482,17516,12659v-63,354,-198,-89,-146,-443c17380,12128,17715,11862,17892,11862v167,,397,266,470,620c18456,12925,18487,13279,18425,13279v-21,,-42,88,-42,177c18383,13544,18373,13633,18352,13633v-21,,-32,88,-32,177c18320,13987,18446,14164,18487,13987v21,-89,21,-89,-31,-177c18404,13810,18393,13721,18425,13633v42,-266,136,,125,265c18540,14075,18550,14164,18581,14164v21,,32,-89,21,-177c18592,13810,18592,13810,18613,13987v10,88,62,265,115,443c18780,14607,18822,14784,18822,14872v10,177,,177,-42,89c18759,14872,18623,14872,18487,14872v-104,-88,-240,-88,-271,-88xm18696,19564v-21,,-41,,-41,-89c18644,19387,18613,19298,18571,19298v-42,,-73,-88,-84,-177c18446,18767,18644,18944,18696,19298v21,177,21,266,,266xm18707,15934v-105,177,-324,177,-282,c18456,15757,18581,15669,18696,15757r84,89l18707,15934xm18874,20007v-21,,-52,-89,-73,-266c18769,19564,18769,19475,18790,19475v21,,53,89,73,266c18895,20007,18895,20007,18874,20007xm19145,18856v-20,,-31,-89,-31,-177c19125,18502,19187,18590,19187,18767v,89,-21,89,-42,89xm2538,5666v42,-266,42,-266,-10,-177c2496,5577,2465,5666,2455,5754v-32,266,41,177,83,-88xm2413,9384v10,,21,-89,21,-177c2434,9118,2423,9030,2413,9030v-11,,-21,88,-21,177c2392,9295,2402,9384,2413,9384xm3071,10889v-11,88,10,177,42,177c3186,11066,3248,10889,3248,10623v,-177,-240,-266,-261,c2977,10711,2998,10711,3029,10711v31,,42,89,42,178xm2726,12128v,88,21,,42,-177c2789,11862,2841,11685,2883,11597v83,-89,104,-443,21,-443c2841,11243,2726,11774,2726,12128xm2757,8675v42,-88,42,-88,21,-177c2757,8498,2737,8498,2726,8587v-21,177,-10,177,31,88xm2611,1770v21,-88,32,-88,32,-177c2643,1593,2632,1505,2611,1505v-21,,-31,88,-31,177c2590,1770,2601,1859,2611,1770xm2298,13721v10,,31,-88,52,-177c2371,13456,2371,13367,2361,13367v-11,,-32,89,-53,177c2287,13633,2287,13721,2298,13721xm2235,10711v,89,-21,178,-42,178c2173,10977,2152,11066,2152,11154v,89,62,89,156,-88c2580,10623,2601,10534,2663,9915v42,-531,53,-620,21,-531c2663,9472,2632,9561,2622,9649v-21,89,,-88,31,-354c2726,8675,2705,8675,2601,9295v-52,266,-94,443,-115,354c2465,9561,2455,9649,2465,9738v10,88,31,177,42,177c2528,9915,2528,10003,2507,10269v-21,354,-42,354,-146,265c2287,10623,2235,10623,2235,10711xm2434,12216v10,-88,,-177,-11,-177c2413,12039,2402,12128,2392,12216v-11,89,,177,10,177c2413,12393,2434,12305,2434,12216xm2319,11951v-42,265,-84,442,-84,531c2235,12482,2235,12570,2246,12570v10,,41,-265,73,-619l2402,11508r-83,443xm2319,6816v21,-88,21,-265,21,-265c2329,6462,2287,6639,2287,6905v,,11,,32,-89xm3823,5489v-11,88,,88,21,88c3865,5577,3886,5577,3865,5489v-11,,-32,,-42,xm4042,11774v-10,88,,88,21,88c4084,11862,4105,11862,4084,11774v-10,,-31,,-42,xm10591,11420v42,177,199,177,199,c10790,11331,10737,11243,10675,11243v-84,,-105,,-84,177xm3854,6993v-21,-88,-73,,-125,89c3645,7348,3635,7436,3656,7702v21,177,41,177,136,-266c3886,7170,3886,7082,3854,6993xm4105,5311v42,-177,115,-354,157,-442c4491,4692,4596,4515,4585,4426v-21,-265,-386,177,-532,708c4021,5223,4011,5400,4021,5489v,88,32,,84,-178xm3729,4072v52,-177,63,-265,63,-531c3781,3364,3802,3187,3823,3187v21,-89,31,-177,21,-177c3823,2921,3687,3630,3645,3984v-42,354,-21,354,84,88xm3154,6462v21,-177,21,-177,-10,-177c3123,6285,3102,6374,3102,6462v,177,21,177,52,xm3833,5046v21,,32,,21,-89c3844,4869,3833,4869,3812,4957v,89,,89,21,89xm3520,6197v63,-177,136,-354,167,-443c3718,5666,3739,5577,3739,5489v11,-178,-324,708,-397,1062c3321,6639,3384,6551,3520,6197xm3186,7879v31,-177,73,-266,94,-266c3301,7613,3321,7525,3321,7436v11,-88,42,-266,74,-354c3447,6905,3457,6905,3405,6905v-52,,-418,1328,-418,1505c2998,8675,3081,8410,3186,7879xm4282,5311v-20,89,-10,89,11,89c4314,5400,4324,5400,4314,5311v,,-21,,-32,xm9756,12393v-199,,-230,266,-42,355c9870,12836,9912,12836,9923,12571v21,-89,-21,-178,-167,-178xm2173,9384v41,,73,-89,83,-177c2267,9030,2141,9030,2120,9207v-10,88,21,177,53,177xm9672,11685v21,,31,-88,31,-177c9703,11420,9693,11331,9672,11331v-21,,-31,89,-31,177c9641,11597,9662,11685,9672,11685xm9129,12393v63,,104,,94,-88c9212,12216,9056,12128,9035,12305v,88,42,88,94,88xm8899,12482v-10,-177,-31,-266,-52,-266c8805,12216,8805,12216,8857,12482v63,266,63,266,42,xm9380,13456v-63,,-408,265,-523,442c8774,13987,8774,13987,8930,14164v84,88,178,88,209,88c9223,14341,9390,13987,9411,13721v21,-265,10,-265,-31,-265xm10664,12305v-10,88,,88,21,88c10706,12393,10727,12393,10706,12305v-10,-89,-31,-89,-42,xm10100,12570v,89,32,89,73,89c10215,12659,10246,12570,10246,12482v,,-31,-89,-73,-89c10132,12393,10100,12482,10100,12570xm10205,10889v-11,-89,-167,354,-178,442c10017,11420,10048,11420,10100,11331v73,,126,-265,105,-442xm9954,11154v-52,177,-94,620,-84,797c9881,12039,9881,12039,9891,11951v,-89,21,-177,42,-177c9954,11774,9975,11774,9975,11685v,-88,10,-177,10,-354c10006,11066,9996,11066,9954,11154xm9474,12659v-21,,-11,89,20,89c9526,12748,9547,12748,9526,12659v-11,-89,-32,-89,-52,xm1755,4072v,-88,-11,-177,-32,-265c1692,3718,1692,3718,1713,3984v31,265,42,354,42,88xm1619,12925v31,-177,42,-355,31,-355c1640,12570,1609,12748,1588,12925v-73,442,-42,442,31,xm2141,7436v11,-88,,-177,-10,-177c2120,7259,2110,7348,2099,7436v-10,89,,177,11,177c2120,7613,2131,7525,2141,7436xm1462,7348v,-89,,-178,-10,-178c1441,7170,1441,7259,1431,7348v-10,88,,177,10,177c1452,7525,1462,7436,1462,7348xm19887,20803v-21,,-10,89,31,89c19960,20892,19981,20892,19960,20803v-10,-88,-42,-88,-73,xm2099,10357v42,,157,-531,147,-619c2235,9649,2099,10092,2079,10180v-11,89,,177,20,177xm19720,20803v-21,,-11,89,21,89c19772,20892,19793,20892,19772,20803v,-88,-31,-88,-52,xm1306,11862v,-88,,-177,-11,-177c1295,11685,1285,11774,1274,11862v-10,89,,177,11,177c1295,12039,1306,11951,1306,11862xm19219,21157v-21,,-74,-177,-105,-265c19083,20803,19051,20803,19051,20892v,88,21,177,53,177l19104,21069v73,177,167,177,115,88xm157,15669v,-89,,-177,-11,-177c146,15492,136,15580,125,15669v-10,88,,177,11,177c146,15846,157,15757,157,15669xe" fillcolor="#f6bb03 [3212]" stroked="f" strokeweight="1pt">
                <v:stroke miterlimit="4" joinstyle="miter"/>
                <v:path arrowok="t" o:extrusionok="f" o:connecttype="custom" o:connectlocs="1312401,154941;1312401,154941;1312401,154941;1312401,154941" o:connectangles="0,90,180,270"/>
              </v:shape>
              <v:group id="Group 70" o:spid="_x0000_s1031" style="position:absolute;left:19558;top:69934;width:66090;height:127" coordsize="104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Freeform 71" o:spid="_x0000_s1032" style="position:absolute;top:10;width:10408;height:20;visibility:visible;mso-wrap-style:square;v-text-anchor:top" coordsize="104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" path="m,l10407,e" filled="f" strokecolor="#a3c051" strokeweight="1pt">
                  <v:path arrowok="t" o:connecttype="custom" o:connectlocs="0,0;10407,0" o:connectangles="0,0"/>
                </v:shape>
              </v:group>
              <v:group id="Group 70" o:spid="_x0000_s1033" style="position:absolute;left:19558;top:69088;width:66090;height:127" coordsize="104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Freeform 71" o:spid="_x0000_s1034" style="position:absolute;top:10;width:10408;height:20;visibility:visible;mso-wrap-style:square;v-text-anchor:top" coordsize="1040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" path="m,l10407,e" filled="f" strokecolor="#a3c051" strokeweight="1pt">
                  <v:path arrowok="t" o:connecttype="custom" o:connectlocs="0,0;10407,0" o:connectangles="0,0"/>
                </v:shape>
              </v:group>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DD0FC" w14:textId="77777777" w:rsidR="009966C9" w:rsidRDefault="00C55F96">
    <w:pPr>
      <w:pStyle w:val="Header"/>
    </w:pPr>
    <w:r>
      <w:rPr>
        <w:noProof/>
      </w:rPr>
      <mc:AlternateContent>
        <mc:Choice Requires="wpg">
          <w:drawing>
            <wp:anchor distT="0" distB="0" distL="114300" distR="114300" simplePos="0" relativeHeight="251677696" behindDoc="0" locked="0" layoutInCell="1" allowOverlap="1" wp14:anchorId="4EA5AC52" wp14:editId="44D097B0">
              <wp:simplePos x="0" y="0"/>
              <wp:positionH relativeFrom="page">
                <wp:align>center</wp:align>
              </wp:positionH>
              <wp:positionV relativeFrom="page">
                <wp:align>center</wp:align>
              </wp:positionV>
              <wp:extent cx="10058400" cy="7772400"/>
              <wp:effectExtent l="0" t="0" r="0" b="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0058400" cy="7772400"/>
                        <a:chOff x="0" y="0"/>
                        <a:chExt cx="10058400" cy="7772400"/>
                      </a:xfrm>
                    </wpg:grpSpPr>
                    <wps:wsp>
                      <wps:cNvPr id="70" name="Rectangle 70"/>
                      <wps:cNvSpPr/>
                      <wps:spPr>
                        <a:xfrm>
                          <a:off x="0" y="0"/>
                          <a:ext cx="10058400" cy="77724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3">
                        <a:extLst>
                          <a:ext uri="{C183D7F6-B498-43B3-948B-1728B52AA6E4}">
                            <adec:decorative xmlns:adec="http://schemas.microsoft.com/office/drawing/2017/decorative" val="1"/>
                          </a:ext>
                        </a:extLst>
                      </wps:cNvPr>
                      <wps:cNvSpPr/>
                      <wps:spPr>
                        <a:xfrm>
                          <a:off x="5579534" y="0"/>
                          <a:ext cx="3927475" cy="2212848"/>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100000</wp14:pctHeight>
              </wp14:sizeRelV>
            </wp:anchor>
          </w:drawing>
        </mc:Choice>
        <mc:Fallback>
          <w:pict>
            <v:group w14:anchorId="238FD096" id="Group 2" o:spid="_x0000_s1026" style="position:absolute;margin-left:0;margin-top:0;width:11in;height:612pt;z-index:251677696;mso-width-percent:1000;mso-height-percent:1000;mso-position-horizontal:center;mso-position-horizontal-relative:page;mso-position-vertical:center;mso-position-vertical-relative:page;mso-width-percent:1000;mso-height-percent:1000" coordsize="100584,777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">
              <v:rect id="Rectangle 70" o:spid="_x0000_s1027" style="position:absolute;width:100584;height:777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" fillcolor="#262e58 [3215]" stroked="f" strokeweight="1pt"/>
              <v:rect id="Rectangle 13" o:spid="_x0000_s1028" style="position:absolute;left:55795;width:39275;height:22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" stroked="f" strokeweight="1pt">
                <v:fill r:id="rId2" o:title="" recolor="t" rotate="t" type="frame"/>
              </v:rect>
              <w10:wrap anchorx="page" anchory="page"/>
            </v:group>
          </w:pict>
        </mc:Fallback>
      </mc:AlternateContent>
    </w:r>
    <w:r w:rsidR="006B7247" w:rsidRPr="006B7247">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874CDF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9"/>
    <w:multiLevelType w:val="singleLevel"/>
    <w:tmpl w:val="FF5CFC1A"/>
    <w:lvl w:ilvl="0">
      <w:start w:val="1"/>
      <w:numFmt w:val="bullet"/>
      <w:pStyle w:val="ListBullet"/>
      <w:lvlText w:val=""/>
      <w:lvlJc w:val="left"/>
      <w:pPr>
        <w:tabs>
          <w:tab w:val="num" w:pos="432"/>
        </w:tabs>
        <w:ind w:left="432" w:hanging="288"/>
      </w:pPr>
      <w:rPr>
        <w:rFonts w:ascii="Symbol" w:hAnsi="Symbol" w:hint="default"/>
        <w:color w:val="009DD9" w:themeColor="accent2"/>
      </w:rPr>
    </w:lvl>
  </w:abstractNum>
  <w:num w:numId="1">
    <w:abstractNumId w:val="1"/>
  </w:num>
  <w:num w:numId="2">
    <w:abstractNumId w:val="1"/>
    <w:lvlOverride w:ilvl="0">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C73"/>
    <w:rsid w:val="000142EB"/>
    <w:rsid w:val="00031410"/>
    <w:rsid w:val="00043FBA"/>
    <w:rsid w:val="00081ED4"/>
    <w:rsid w:val="00086824"/>
    <w:rsid w:val="000C4FA1"/>
    <w:rsid w:val="001066A5"/>
    <w:rsid w:val="0010670B"/>
    <w:rsid w:val="001246F2"/>
    <w:rsid w:val="00163634"/>
    <w:rsid w:val="00173041"/>
    <w:rsid w:val="001E306E"/>
    <w:rsid w:val="001F38CA"/>
    <w:rsid w:val="00205B2E"/>
    <w:rsid w:val="00213E7D"/>
    <w:rsid w:val="00224692"/>
    <w:rsid w:val="00230FA1"/>
    <w:rsid w:val="00265D02"/>
    <w:rsid w:val="002709A2"/>
    <w:rsid w:val="002B1B1E"/>
    <w:rsid w:val="002B406B"/>
    <w:rsid w:val="002B539B"/>
    <w:rsid w:val="002C208D"/>
    <w:rsid w:val="002D393F"/>
    <w:rsid w:val="002E3929"/>
    <w:rsid w:val="002F4FAA"/>
    <w:rsid w:val="00315292"/>
    <w:rsid w:val="003A7D71"/>
    <w:rsid w:val="003B06BD"/>
    <w:rsid w:val="003E3E8D"/>
    <w:rsid w:val="003F355A"/>
    <w:rsid w:val="00405394"/>
    <w:rsid w:val="004A3539"/>
    <w:rsid w:val="004C09AF"/>
    <w:rsid w:val="004C0CA5"/>
    <w:rsid w:val="004E7009"/>
    <w:rsid w:val="004F2AAB"/>
    <w:rsid w:val="00513B19"/>
    <w:rsid w:val="00514278"/>
    <w:rsid w:val="00527A48"/>
    <w:rsid w:val="0057310C"/>
    <w:rsid w:val="005762FE"/>
    <w:rsid w:val="00583C73"/>
    <w:rsid w:val="00593491"/>
    <w:rsid w:val="005C42AF"/>
    <w:rsid w:val="005C5673"/>
    <w:rsid w:val="005C5F67"/>
    <w:rsid w:val="005D6E77"/>
    <w:rsid w:val="005F3B79"/>
    <w:rsid w:val="005F562C"/>
    <w:rsid w:val="00623E97"/>
    <w:rsid w:val="006751C1"/>
    <w:rsid w:val="006A39E8"/>
    <w:rsid w:val="006B7247"/>
    <w:rsid w:val="006C2DC6"/>
    <w:rsid w:val="006F3504"/>
    <w:rsid w:val="007266D1"/>
    <w:rsid w:val="0073157D"/>
    <w:rsid w:val="00745B22"/>
    <w:rsid w:val="00780C8E"/>
    <w:rsid w:val="007C2644"/>
    <w:rsid w:val="007F4E5C"/>
    <w:rsid w:val="00827DA6"/>
    <w:rsid w:val="008433EB"/>
    <w:rsid w:val="00850CAA"/>
    <w:rsid w:val="008D62E2"/>
    <w:rsid w:val="009138E0"/>
    <w:rsid w:val="00947F1C"/>
    <w:rsid w:val="00983407"/>
    <w:rsid w:val="009966C9"/>
    <w:rsid w:val="009C2FCA"/>
    <w:rsid w:val="009C7459"/>
    <w:rsid w:val="009D53F8"/>
    <w:rsid w:val="00A02CDE"/>
    <w:rsid w:val="00B35D13"/>
    <w:rsid w:val="00B44159"/>
    <w:rsid w:val="00B94C86"/>
    <w:rsid w:val="00BA5CF4"/>
    <w:rsid w:val="00BB2D74"/>
    <w:rsid w:val="00BC684A"/>
    <w:rsid w:val="00BD4B81"/>
    <w:rsid w:val="00BF7360"/>
    <w:rsid w:val="00C254A4"/>
    <w:rsid w:val="00C41F42"/>
    <w:rsid w:val="00C55F96"/>
    <w:rsid w:val="00C57316"/>
    <w:rsid w:val="00C82F46"/>
    <w:rsid w:val="00C96855"/>
    <w:rsid w:val="00CA4811"/>
    <w:rsid w:val="00CA7019"/>
    <w:rsid w:val="00CA7A73"/>
    <w:rsid w:val="00CB4DC0"/>
    <w:rsid w:val="00CE6971"/>
    <w:rsid w:val="00D06340"/>
    <w:rsid w:val="00D46A50"/>
    <w:rsid w:val="00DA6859"/>
    <w:rsid w:val="00DC10E0"/>
    <w:rsid w:val="00E33C9A"/>
    <w:rsid w:val="00E40A87"/>
    <w:rsid w:val="00E60898"/>
    <w:rsid w:val="00E6133D"/>
    <w:rsid w:val="00E62918"/>
    <w:rsid w:val="00E9637B"/>
    <w:rsid w:val="00EA5CB6"/>
    <w:rsid w:val="00F90692"/>
    <w:rsid w:val="00F959CC"/>
    <w:rsid w:val="00FA4635"/>
    <w:rsid w:val="00FE21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D9911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color w:val="4B5CB0" w:themeColor="text1" w:themeTint="A6"/>
        <w:lang w:val="en-US" w:eastAsia="ja-JP" w:bidi="ar-SA"/>
      </w:rPr>
    </w:rPrDefault>
    <w:pPrDefault>
      <w:pPr>
        <w:spacing w:after="16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nhideWhenUsed="1"/>
    <w:lsdException w:name="heading 6" w:semiHidden="1" w:qFormat="1"/>
    <w:lsdException w:name="heading 7" w:semiHidden="1" w:qFormat="1"/>
    <w:lsdException w:name="heading 8" w:semiHidden="1" w:qFormat="1"/>
    <w:lsdException w:name="heading 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 w:unhideWhenUsed="1" w:qFormat="1"/>
    <w:lsdException w:name="toc 2" w:semiHidden="1" w:uiPriority="10" w:unhideWhenUsed="1" w:qFormat="1"/>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qFormat/>
    <w:rsid w:val="00C82F46"/>
    <w:pPr>
      <w:spacing w:line="269" w:lineRule="auto"/>
    </w:pPr>
    <w:rPr>
      <w:color w:val="222A50" w:themeColor="text1"/>
    </w:rPr>
  </w:style>
  <w:style w:type="paragraph" w:styleId="Heading1">
    <w:name w:val="heading 1"/>
    <w:basedOn w:val="Normal"/>
    <w:next w:val="Normal"/>
    <w:link w:val="Heading1Char"/>
    <w:uiPriority w:val="9"/>
    <w:qFormat/>
    <w:rsid w:val="00C55F96"/>
    <w:pPr>
      <w:keepNext/>
      <w:keepLines/>
      <w:spacing w:before="240" w:after="480" w:line="240" w:lineRule="auto"/>
      <w:contextualSpacing/>
      <w:outlineLvl w:val="0"/>
    </w:pPr>
    <w:rPr>
      <w:rFonts w:asciiTheme="majorHAnsi" w:eastAsiaTheme="majorEastAsia" w:hAnsiTheme="majorHAnsi" w:cstheme="majorBidi"/>
      <w:b/>
      <w:color w:val="262E58" w:themeColor="text2"/>
      <w:sz w:val="48"/>
      <w:szCs w:val="58"/>
    </w:rPr>
  </w:style>
  <w:style w:type="paragraph" w:styleId="Heading2">
    <w:name w:val="heading 2"/>
    <w:basedOn w:val="Normal"/>
    <w:next w:val="Normal"/>
    <w:link w:val="Heading2Char"/>
    <w:uiPriority w:val="9"/>
    <w:qFormat/>
    <w:rsid w:val="00C55F96"/>
    <w:pPr>
      <w:keepNext/>
      <w:keepLines/>
      <w:spacing w:before="480" w:after="120" w:line="240" w:lineRule="auto"/>
      <w:contextualSpacing/>
      <w:outlineLvl w:val="1"/>
    </w:pPr>
    <w:rPr>
      <w:rFonts w:asciiTheme="majorHAnsi" w:eastAsiaTheme="majorEastAsia" w:hAnsiTheme="majorHAnsi" w:cstheme="majorBidi"/>
      <w:b/>
      <w:bCs/>
      <w:color w:val="F6BB03" w:themeColor="background1"/>
      <w:sz w:val="28"/>
      <w:szCs w:val="28"/>
    </w:rPr>
  </w:style>
  <w:style w:type="paragraph" w:styleId="Heading3">
    <w:name w:val="heading 3"/>
    <w:basedOn w:val="Normal"/>
    <w:next w:val="Normal"/>
    <w:link w:val="Heading3Char"/>
    <w:uiPriority w:val="9"/>
    <w:rsid w:val="00B44159"/>
    <w:pPr>
      <w:keepNext/>
      <w:keepLines/>
      <w:spacing w:before="40" w:after="0"/>
      <w:outlineLvl w:val="2"/>
    </w:pPr>
    <w:rPr>
      <w:rFonts w:asciiTheme="majorHAnsi" w:eastAsiaTheme="majorEastAsia" w:hAnsiTheme="majorHAnsi" w:cstheme="majorBidi"/>
      <w:b/>
      <w:bCs/>
      <w:sz w:val="32"/>
      <w:szCs w:val="22"/>
    </w:rPr>
  </w:style>
  <w:style w:type="paragraph" w:styleId="Heading4">
    <w:name w:val="heading 4"/>
    <w:basedOn w:val="Normal"/>
    <w:next w:val="Normal"/>
    <w:link w:val="Heading4Char"/>
    <w:uiPriority w:val="9"/>
    <w:pPr>
      <w:keepNext/>
      <w:keepLines/>
      <w:spacing w:before="40" w:after="0" w:line="240" w:lineRule="auto"/>
      <w:outlineLvl w:val="3"/>
    </w:pPr>
    <w:rPr>
      <w:rFonts w:asciiTheme="majorHAnsi" w:eastAsiaTheme="majorEastAsia" w:hAnsiTheme="majorHAnsi" w:cstheme="majorBidi"/>
      <w:b/>
      <w:bCs/>
      <w:color w:val="0F6FC6" w:themeColor="accent1"/>
    </w:rPr>
  </w:style>
  <w:style w:type="paragraph" w:styleId="Heading5">
    <w:name w:val="heading 5"/>
    <w:basedOn w:val="Normal"/>
    <w:next w:val="Normal"/>
    <w:link w:val="Heading5Char"/>
    <w:uiPriority w:val="99"/>
    <w:semiHidden/>
    <w:pPr>
      <w:keepNext/>
      <w:keepLines/>
      <w:spacing w:before="40" w:after="0"/>
      <w:outlineLvl w:val="4"/>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pPr>
      <w:spacing w:after="0" w:line="240" w:lineRule="auto"/>
    </w:pPr>
  </w:style>
  <w:style w:type="paragraph" w:customStyle="1" w:styleId="Photo">
    <w:name w:val="Photo"/>
    <w:basedOn w:val="NoSpacing"/>
    <w:uiPriority w:val="12"/>
    <w:qFormat/>
    <w:pPr>
      <w:spacing w:before="100" w:after="100"/>
      <w:ind w:left="101" w:right="101"/>
      <w:jc w:val="center"/>
    </w:pPr>
    <w:rPr>
      <w:noProof/>
    </w:rPr>
  </w:style>
  <w:style w:type="paragraph" w:styleId="Title">
    <w:name w:val="Title"/>
    <w:basedOn w:val="Normal"/>
    <w:link w:val="TitleChar"/>
    <w:uiPriority w:val="2"/>
    <w:qFormat/>
    <w:rsid w:val="004A3539"/>
    <w:pPr>
      <w:spacing w:after="0" w:line="240" w:lineRule="auto"/>
      <w:contextualSpacing/>
      <w:jc w:val="center"/>
    </w:pPr>
    <w:rPr>
      <w:rFonts w:asciiTheme="majorHAnsi" w:eastAsiaTheme="majorEastAsia" w:hAnsiTheme="majorHAnsi" w:cstheme="majorBidi"/>
      <w:b/>
      <w:color w:val="F6BB03" w:themeColor="background1"/>
      <w:kern w:val="28"/>
      <w:sz w:val="48"/>
      <w:szCs w:val="88"/>
    </w:rPr>
  </w:style>
  <w:style w:type="character" w:customStyle="1" w:styleId="TitleChar">
    <w:name w:val="Title Char"/>
    <w:basedOn w:val="DefaultParagraphFont"/>
    <w:link w:val="Title"/>
    <w:uiPriority w:val="2"/>
    <w:rsid w:val="004A3539"/>
    <w:rPr>
      <w:rFonts w:asciiTheme="majorHAnsi" w:eastAsiaTheme="majorEastAsia" w:hAnsiTheme="majorHAnsi" w:cstheme="majorBidi"/>
      <w:b/>
      <w:color w:val="F6BB03" w:themeColor="background1"/>
      <w:kern w:val="28"/>
      <w:sz w:val="48"/>
      <w:szCs w:val="88"/>
    </w:rPr>
  </w:style>
  <w:style w:type="paragraph" w:styleId="Subtitle">
    <w:name w:val="Subtitle"/>
    <w:basedOn w:val="Normal"/>
    <w:next w:val="Normal"/>
    <w:link w:val="SubtitleChar"/>
    <w:uiPriority w:val="3"/>
    <w:qFormat/>
    <w:rsid w:val="005C42AF"/>
    <w:pPr>
      <w:numPr>
        <w:ilvl w:val="1"/>
      </w:numPr>
      <w:spacing w:before="60" w:after="0" w:line="240" w:lineRule="auto"/>
      <w:jc w:val="center"/>
    </w:pPr>
    <w:rPr>
      <w:b/>
      <w:bCs/>
      <w:color w:val="FFFFFF" w:themeColor="background2"/>
      <w:sz w:val="32"/>
      <w:szCs w:val="22"/>
    </w:rPr>
  </w:style>
  <w:style w:type="character" w:customStyle="1" w:styleId="SubtitleChar">
    <w:name w:val="Subtitle Char"/>
    <w:basedOn w:val="DefaultParagraphFont"/>
    <w:link w:val="Subtitle"/>
    <w:uiPriority w:val="3"/>
    <w:rsid w:val="005C42AF"/>
    <w:rPr>
      <w:b/>
      <w:bCs/>
      <w:color w:val="FFFFFF" w:themeColor="background2"/>
      <w:sz w:val="32"/>
      <w:szCs w:val="22"/>
    </w:rPr>
  </w:style>
  <w:style w:type="character" w:customStyle="1" w:styleId="Heading3Char">
    <w:name w:val="Heading 3 Char"/>
    <w:basedOn w:val="DefaultParagraphFont"/>
    <w:link w:val="Heading3"/>
    <w:uiPriority w:val="9"/>
    <w:rsid w:val="00B44159"/>
    <w:rPr>
      <w:rFonts w:asciiTheme="majorHAnsi" w:eastAsiaTheme="majorEastAsia" w:hAnsiTheme="majorHAnsi" w:cstheme="majorBidi"/>
      <w:b/>
      <w:bCs/>
      <w:color w:val="222A50" w:themeColor="text1"/>
      <w:sz w:val="32"/>
      <w:szCs w:val="22"/>
    </w:rPr>
  </w:style>
  <w:style w:type="character" w:customStyle="1" w:styleId="Heading2Char">
    <w:name w:val="Heading 2 Char"/>
    <w:basedOn w:val="DefaultParagraphFont"/>
    <w:link w:val="Heading2"/>
    <w:uiPriority w:val="9"/>
    <w:rsid w:val="00C55F96"/>
    <w:rPr>
      <w:rFonts w:asciiTheme="majorHAnsi" w:eastAsiaTheme="majorEastAsia" w:hAnsiTheme="majorHAnsi" w:cstheme="majorBidi"/>
      <w:b/>
      <w:bCs/>
      <w:color w:val="F6BB03" w:themeColor="background1"/>
      <w:sz w:val="28"/>
      <w:szCs w:val="28"/>
    </w:rPr>
  </w:style>
  <w:style w:type="character" w:styleId="PlaceholderText">
    <w:name w:val="Placeholder Text"/>
    <w:basedOn w:val="DefaultParagraphFont"/>
    <w:uiPriority w:val="99"/>
    <w:semiHidden/>
    <w:rPr>
      <w:color w:val="808080"/>
    </w:rPr>
  </w:style>
  <w:style w:type="paragraph" w:customStyle="1" w:styleId="Organization">
    <w:name w:val="Organization"/>
    <w:basedOn w:val="Normal"/>
    <w:uiPriority w:val="3"/>
    <w:qFormat/>
    <w:rsid w:val="005C42AF"/>
    <w:pPr>
      <w:spacing w:before="120" w:after="0" w:line="240" w:lineRule="auto"/>
      <w:contextualSpacing/>
      <w:jc w:val="center"/>
    </w:pPr>
    <w:rPr>
      <w:rFonts w:asciiTheme="majorHAnsi" w:hAnsiTheme="majorHAnsi"/>
      <w:b/>
      <w:bCs/>
      <w:color w:val="FFFFFF" w:themeColor="background2"/>
      <w:sz w:val="60"/>
      <w:szCs w:val="40"/>
    </w:rPr>
  </w:style>
  <w:style w:type="paragraph" w:styleId="ListBullet">
    <w:name w:val="List Bullet"/>
    <w:basedOn w:val="Normal"/>
    <w:uiPriority w:val="2"/>
    <w:qFormat/>
    <w:rsid w:val="00827DA6"/>
    <w:pPr>
      <w:numPr>
        <w:numId w:val="1"/>
      </w:numPr>
      <w:spacing w:line="240" w:lineRule="auto"/>
    </w:pPr>
  </w:style>
  <w:style w:type="character" w:customStyle="1" w:styleId="Heading1Char">
    <w:name w:val="Heading 1 Char"/>
    <w:basedOn w:val="DefaultParagraphFont"/>
    <w:link w:val="Heading1"/>
    <w:uiPriority w:val="9"/>
    <w:rsid w:val="00C55F96"/>
    <w:rPr>
      <w:rFonts w:asciiTheme="majorHAnsi" w:eastAsiaTheme="majorEastAsia" w:hAnsiTheme="majorHAnsi" w:cstheme="majorBidi"/>
      <w:b/>
      <w:color w:val="262E58" w:themeColor="text2"/>
      <w:sz w:val="48"/>
      <w:szCs w:val="58"/>
    </w:rPr>
  </w:style>
  <w:style w:type="character" w:customStyle="1" w:styleId="Heading4Char">
    <w:name w:val="Heading 4 Char"/>
    <w:basedOn w:val="DefaultParagraphFont"/>
    <w:link w:val="Heading4"/>
    <w:uiPriority w:val="9"/>
    <w:rsid w:val="00163634"/>
    <w:rPr>
      <w:rFonts w:asciiTheme="majorHAnsi" w:eastAsiaTheme="majorEastAsia" w:hAnsiTheme="majorHAnsi" w:cstheme="majorBidi"/>
      <w:b/>
      <w:bCs/>
      <w:color w:val="0F6FC6" w:themeColor="accent1"/>
    </w:rPr>
  </w:style>
  <w:style w:type="paragraph" w:customStyle="1" w:styleId="ContactInfo">
    <w:name w:val="Contact Info"/>
    <w:basedOn w:val="Normal"/>
    <w:uiPriority w:val="4"/>
    <w:qFormat/>
    <w:rsid w:val="005D6E77"/>
    <w:pPr>
      <w:spacing w:after="0" w:line="240" w:lineRule="auto"/>
      <w:jc w:val="center"/>
    </w:pPr>
    <w:rPr>
      <w:color w:val="FFFFFF" w:themeColor="background2"/>
    </w:rPr>
  </w:style>
  <w:style w:type="paragraph" w:styleId="TOCHeading">
    <w:name w:val="TOC Heading"/>
    <w:basedOn w:val="Heading1"/>
    <w:next w:val="Normal"/>
    <w:uiPriority w:val="9"/>
    <w:qFormat/>
    <w:rsid w:val="00E62918"/>
    <w:pPr>
      <w:outlineLvl w:val="9"/>
    </w:pPr>
  </w:style>
  <w:style w:type="paragraph" w:styleId="TOC2">
    <w:name w:val="toc 2"/>
    <w:basedOn w:val="TOC1"/>
    <w:next w:val="Normal"/>
    <w:autoRedefine/>
    <w:uiPriority w:val="10"/>
    <w:qFormat/>
    <w:pPr>
      <w:ind w:left="200"/>
    </w:pPr>
  </w:style>
  <w:style w:type="paragraph" w:styleId="TOC1">
    <w:name w:val="toc 1"/>
    <w:basedOn w:val="Normal"/>
    <w:next w:val="Normal"/>
    <w:autoRedefine/>
    <w:uiPriority w:val="10"/>
    <w:qFormat/>
    <w:rsid w:val="00E62918"/>
    <w:pPr>
      <w:tabs>
        <w:tab w:val="right" w:leader="dot" w:pos="6120"/>
      </w:tabs>
      <w:spacing w:after="240"/>
    </w:pPr>
  </w:style>
  <w:style w:type="character" w:customStyle="1" w:styleId="Heading5Char">
    <w:name w:val="Heading 5 Char"/>
    <w:basedOn w:val="DefaultParagraphFont"/>
    <w:link w:val="Heading5"/>
    <w:uiPriority w:val="99"/>
    <w:semiHidden/>
    <w:rsid w:val="00163634"/>
    <w:rPr>
      <w:rFonts w:asciiTheme="majorHAnsi" w:eastAsiaTheme="majorEastAsia" w:hAnsiTheme="majorHAnsi" w:cstheme="majorBidi"/>
      <w:color w:val="222A50" w:themeColor="text1"/>
    </w:rPr>
  </w:style>
  <w:style w:type="character" w:customStyle="1" w:styleId="TOCNumbers">
    <w:name w:val="TOC Numbers"/>
    <w:basedOn w:val="DefaultParagraphFont"/>
    <w:uiPriority w:val="11"/>
    <w:qFormat/>
    <w:rsid w:val="00E62918"/>
    <w:rPr>
      <w:b/>
      <w:bCs/>
      <w:color w:val="262E58" w:themeColor="text2"/>
      <w:sz w:val="20"/>
      <w:szCs w:val="28"/>
    </w:rPr>
  </w:style>
  <w:style w:type="character" w:styleId="PageNumber">
    <w:name w:val="page number"/>
    <w:basedOn w:val="DefaultParagraphFont"/>
    <w:uiPriority w:val="12"/>
    <w:qFormat/>
    <w:rPr>
      <w:b/>
      <w:bCs/>
      <w:color w:val="0F6FC6" w:themeColor="accent1"/>
    </w:rPr>
  </w:style>
  <w:style w:type="paragraph" w:styleId="Quote">
    <w:name w:val="Quote"/>
    <w:basedOn w:val="Normal"/>
    <w:next w:val="Normal"/>
    <w:link w:val="QuoteChar"/>
    <w:uiPriority w:val="2"/>
    <w:qFormat/>
    <w:rsid w:val="00B44159"/>
    <w:pPr>
      <w:pBdr>
        <w:top w:val="single" w:sz="18" w:space="10" w:color="0BD0D9" w:themeColor="accent3"/>
        <w:bottom w:val="single" w:sz="18" w:space="10" w:color="0BD0D9" w:themeColor="accent3"/>
      </w:pBdr>
      <w:spacing w:before="280" w:after="280" w:line="264" w:lineRule="auto"/>
    </w:pPr>
    <w:rPr>
      <w:b/>
      <w:i/>
      <w:iCs/>
      <w:color w:val="262E58" w:themeColor="text2"/>
      <w:sz w:val="28"/>
      <w:szCs w:val="34"/>
    </w:rPr>
  </w:style>
  <w:style w:type="character" w:customStyle="1" w:styleId="QuoteChar">
    <w:name w:val="Quote Char"/>
    <w:basedOn w:val="DefaultParagraphFont"/>
    <w:link w:val="Quote"/>
    <w:uiPriority w:val="2"/>
    <w:rsid w:val="00B44159"/>
    <w:rPr>
      <w:b/>
      <w:i/>
      <w:iCs/>
      <w:color w:val="262E58" w:themeColor="text2"/>
      <w:sz w:val="28"/>
      <w:szCs w:val="34"/>
    </w:rPr>
  </w:style>
  <w:style w:type="paragraph" w:styleId="Caption">
    <w:name w:val="caption"/>
    <w:basedOn w:val="Normal"/>
    <w:next w:val="Normal"/>
    <w:uiPriority w:val="35"/>
    <w:qFormat/>
    <w:pPr>
      <w:spacing w:before="40" w:after="40" w:line="264" w:lineRule="auto"/>
      <w:contextualSpacing/>
    </w:pPr>
    <w:rPr>
      <w:i/>
      <w:iCs/>
      <w:sz w:val="16"/>
      <w:szCs w:val="16"/>
    </w:rPr>
  </w:style>
  <w:style w:type="paragraph" w:styleId="Header">
    <w:name w:val="header"/>
    <w:basedOn w:val="Normal"/>
    <w:link w:val="HeaderChar"/>
    <w:uiPriority w:val="99"/>
    <w:semiHidden/>
    <w:rsid w:val="009966C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63634"/>
    <w:rPr>
      <w:color w:val="222A50" w:themeColor="text1"/>
    </w:rPr>
  </w:style>
  <w:style w:type="paragraph" w:styleId="Footer">
    <w:name w:val="footer"/>
    <w:basedOn w:val="Normal"/>
    <w:link w:val="FooterChar"/>
    <w:uiPriority w:val="99"/>
    <w:semiHidden/>
    <w:rsid w:val="009966C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63634"/>
    <w:rPr>
      <w:color w:val="222A50" w:themeColor="text1"/>
    </w:rPr>
  </w:style>
  <w:style w:type="paragraph" w:customStyle="1" w:styleId="NormalAlt">
    <w:name w:val="Normal Alt"/>
    <w:basedOn w:val="Normal"/>
    <w:qFormat/>
    <w:rsid w:val="00C82F46"/>
    <w:rPr>
      <w:color w:val="FFFFFF" w:themeColor="background2"/>
    </w:rPr>
  </w:style>
  <w:style w:type="paragraph" w:customStyle="1" w:styleId="ListBulletAlt">
    <w:name w:val="List Bullet Alt"/>
    <w:basedOn w:val="ListBullet"/>
    <w:qFormat/>
    <w:rsid w:val="007C2644"/>
    <w:rPr>
      <w:color w:val="FFFFFF" w:themeColor="background2"/>
    </w:rPr>
  </w:style>
  <w:style w:type="character" w:styleId="Hyperlink">
    <w:name w:val="Hyperlink"/>
    <w:basedOn w:val="DefaultParagraphFont"/>
    <w:uiPriority w:val="99"/>
    <w:unhideWhenUsed/>
    <w:rsid w:val="00405394"/>
    <w:rPr>
      <w:color w:val="F49100" w:themeColor="hyperlink"/>
      <w:u w:val="single"/>
    </w:rPr>
  </w:style>
  <w:style w:type="character" w:styleId="UnresolvedMention">
    <w:name w:val="Unresolved Mention"/>
    <w:basedOn w:val="DefaultParagraphFont"/>
    <w:uiPriority w:val="99"/>
    <w:semiHidden/>
    <w:rsid w:val="00405394"/>
    <w:rPr>
      <w:color w:val="605E5C"/>
      <w:shd w:val="clear" w:color="auto" w:fill="E1DFDD"/>
    </w:rPr>
  </w:style>
  <w:style w:type="character" w:customStyle="1" w:styleId="NoSpacingChar">
    <w:name w:val="No Spacing Char"/>
    <w:basedOn w:val="DefaultParagraphFont"/>
    <w:link w:val="NoSpacing"/>
    <w:uiPriority w:val="1"/>
    <w:rsid w:val="00E40A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http://www.carers.org.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Info@carers.org.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Info@carers.org.uk" TargetMode="External"/><Relationship Id="rId25"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www.ageuk,org,uk/care" TargetMode="External"/><Relationship Id="rId20" Type="http://schemas.openxmlformats.org/officeDocument/2006/relationships/hyperlink" Target="http://www.ageuk,org,uk/car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5.png"/><Relationship Id="rId5" Type="http://schemas.openxmlformats.org/officeDocument/2006/relationships/customXml" Target="../customXml/item5.xml"/><Relationship Id="rId15" Type="http://schemas.openxmlformats.org/officeDocument/2006/relationships/image" Target="media/image4.svg"/><Relationship Id="rId23" Type="http://schemas.openxmlformats.org/officeDocument/2006/relationships/hyperlink" Target="http://www.disabilityrightsuk.org.uk"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disabilityrightsuk.org.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www.carers.org.uk" TargetMode="External"/><Relationship Id="rId27"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rlotte\AppData\Roaming\Microsoft\Templates\Modern%20logo%20booklet.dotx" TargetMode="External"/></Relationships>
</file>

<file path=word/theme/theme1.xml><?xml version="1.0" encoding="utf-8"?>
<a:theme xmlns:a="http://schemas.openxmlformats.org/drawingml/2006/main" name="BKLT-0">
  <a:themeElements>
    <a:clrScheme name="Custom 7">
      <a:dk1>
        <a:srgbClr val="222A50"/>
      </a:dk1>
      <a:lt1>
        <a:srgbClr val="F6BB03"/>
      </a:lt1>
      <a:dk2>
        <a:srgbClr val="262E58"/>
      </a:dk2>
      <a:lt2>
        <a:srgbClr val="FFFFFF"/>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Custom 23">
      <a:majorFont>
        <a:latin typeface="Bodoni 72"/>
        <a:ea typeface=""/>
        <a:cs typeface=""/>
      </a:majorFont>
      <a:minorFont>
        <a:latin typeface="Bodoni 72"/>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SelectedStyle="\MLASeventhEditionOfficeOnline.xsl" StyleName="MLA" Version="7"/>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CC438E0-AA39-44D9-81BE-067B26E0A8E5}">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70BA1D4-1C09-4B39-805C-7F70C977D5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5B95E4-3BDD-4617-A77B-2CB01F6959F6}">
  <ds:schemaRefs>
    <ds:schemaRef ds:uri="http://schemas.microsoft.com/sharepoint/v3/contenttype/forms"/>
  </ds:schemaRefs>
</ds:datastoreItem>
</file>

<file path=customXml/itemProps5.xml><?xml version="1.0" encoding="utf-8"?>
<ds:datastoreItem xmlns:ds="http://schemas.openxmlformats.org/officeDocument/2006/customXml" ds:itemID="{1F5714CC-3DD9-48E9-A563-493FA48DF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Modern logo booklet</Template>
  <TotalTime>0</TotalTime>
  <Pages>7</Pages>
  <Words>61</Words>
  <Characters>350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2019-11-21T15:57:00Z</dcterms:created>
  <dcterms:modified xsi:type="dcterms:W3CDTF">2019-11-21T15:57:00Z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