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98A" w:rsidRDefault="0057198A" w:rsidP="0057198A">
      <w:pPr>
        <w:pStyle w:val="Heading1"/>
      </w:pPr>
      <w:r>
        <w:t>Body Language Activity</w:t>
      </w:r>
    </w:p>
    <w:p w:rsidR="0057198A" w:rsidRDefault="0057198A" w:rsidP="0057198A"/>
    <w:p w:rsidR="0057198A" w:rsidRDefault="0057198A" w:rsidP="0057198A">
      <w:r>
        <w:t>Im</w:t>
      </w:r>
      <w:r>
        <w:t>agine the following situations:</w:t>
      </w:r>
    </w:p>
    <w:p w:rsidR="0057198A" w:rsidRDefault="0057198A" w:rsidP="0057198A">
      <w:pPr>
        <w:numPr>
          <w:ilvl w:val="0"/>
          <w:numId w:val="1"/>
        </w:numPr>
      </w:pPr>
      <w:r>
        <w:t xml:space="preserve">What do you think the person is telling you by their body language? </w:t>
      </w:r>
    </w:p>
    <w:p w:rsidR="0057198A" w:rsidRDefault="0057198A" w:rsidP="0057198A">
      <w:pPr>
        <w:numPr>
          <w:ilvl w:val="0"/>
          <w:numId w:val="1"/>
        </w:numPr>
      </w:pPr>
      <w:r>
        <w:t>How would it make you feel?</w:t>
      </w:r>
    </w:p>
    <w:p w:rsidR="0057198A" w:rsidRDefault="0057198A" w:rsidP="0057198A"/>
    <w:p w:rsidR="0057198A" w:rsidRDefault="0057198A" w:rsidP="0057198A"/>
    <w:p w:rsidR="0057198A" w:rsidRDefault="0057198A" w:rsidP="0057198A">
      <w:r>
        <w:t>Avoids eye contact</w:t>
      </w:r>
    </w:p>
    <w:p w:rsidR="0057198A" w:rsidRDefault="0057198A" w:rsidP="0057198A"/>
    <w:p w:rsidR="0057198A" w:rsidRDefault="0057198A" w:rsidP="0057198A"/>
    <w:p w:rsidR="0057198A" w:rsidRDefault="0057198A" w:rsidP="0057198A"/>
    <w:p w:rsidR="0057198A" w:rsidRDefault="0057198A" w:rsidP="0057198A">
      <w:r>
        <w:t>Stands with hands on hips while talking to you</w:t>
      </w:r>
    </w:p>
    <w:p w:rsidR="0057198A" w:rsidRDefault="0057198A" w:rsidP="0057198A"/>
    <w:p w:rsidR="0057198A" w:rsidRDefault="0057198A" w:rsidP="0057198A"/>
    <w:p w:rsidR="0057198A" w:rsidRDefault="0057198A" w:rsidP="0057198A"/>
    <w:p w:rsidR="0057198A" w:rsidRDefault="0057198A" w:rsidP="0057198A">
      <w:r>
        <w:t>Moves up closer when talking to you</w:t>
      </w:r>
    </w:p>
    <w:p w:rsidR="0057198A" w:rsidRDefault="0057198A" w:rsidP="0057198A"/>
    <w:p w:rsidR="0057198A" w:rsidRDefault="0057198A" w:rsidP="0057198A"/>
    <w:p w:rsidR="0057198A" w:rsidRDefault="0057198A" w:rsidP="0057198A"/>
    <w:p w:rsidR="0057198A" w:rsidRDefault="0057198A" w:rsidP="0057198A">
      <w:proofErr w:type="gramStart"/>
      <w:r>
        <w:t>Puts their hand on your shoulder as they talk to you.</w:t>
      </w:r>
      <w:proofErr w:type="gramEnd"/>
    </w:p>
    <w:p w:rsidR="0057198A" w:rsidRDefault="0057198A" w:rsidP="0057198A"/>
    <w:p w:rsidR="0057198A" w:rsidRDefault="0057198A" w:rsidP="0057198A"/>
    <w:p w:rsidR="0057198A" w:rsidRDefault="0057198A" w:rsidP="0057198A"/>
    <w:p w:rsidR="0057198A" w:rsidRDefault="0057198A" w:rsidP="0057198A">
      <w:r>
        <w:t>Walks into the room and sits well away from everyone else</w:t>
      </w:r>
    </w:p>
    <w:p w:rsidR="0057198A" w:rsidRDefault="0057198A" w:rsidP="0057198A"/>
    <w:p w:rsidR="0057198A" w:rsidRDefault="0057198A" w:rsidP="0057198A"/>
    <w:p w:rsidR="0057198A" w:rsidRDefault="0057198A" w:rsidP="0057198A"/>
    <w:p w:rsidR="0057198A" w:rsidRDefault="0057198A" w:rsidP="0057198A">
      <w:r>
        <w:t>Takes off their glasses and throws them across the table</w:t>
      </w:r>
    </w:p>
    <w:p w:rsidR="0057198A" w:rsidRDefault="0057198A" w:rsidP="0057198A"/>
    <w:p w:rsidR="0057198A" w:rsidRDefault="0057198A" w:rsidP="0057198A"/>
    <w:p w:rsidR="0057198A" w:rsidRDefault="0057198A" w:rsidP="0057198A"/>
    <w:p w:rsidR="0057198A" w:rsidRDefault="0057198A" w:rsidP="0057198A">
      <w:r>
        <w:t>Puts their hand in front of their mouth when speaking</w:t>
      </w:r>
    </w:p>
    <w:p w:rsidR="0057198A" w:rsidRDefault="0057198A" w:rsidP="0057198A"/>
    <w:p w:rsidR="0057198A" w:rsidRDefault="0057198A" w:rsidP="0057198A"/>
    <w:p w:rsidR="0057198A" w:rsidRDefault="0057198A" w:rsidP="0057198A"/>
    <w:p w:rsidR="0057198A" w:rsidRDefault="0057198A" w:rsidP="0057198A">
      <w:r>
        <w:t>Smiles when making a complaint or criticism</w:t>
      </w:r>
    </w:p>
    <w:p w:rsidR="0057198A" w:rsidRDefault="0057198A" w:rsidP="0057198A"/>
    <w:p w:rsidR="0057198A" w:rsidRDefault="0057198A" w:rsidP="0057198A"/>
    <w:p w:rsidR="0057198A" w:rsidRDefault="0057198A" w:rsidP="0057198A"/>
    <w:p w:rsidR="0057198A" w:rsidRDefault="0057198A" w:rsidP="0057198A">
      <w:r>
        <w:t>Strides into the room, shoulders back, head up</w:t>
      </w:r>
    </w:p>
    <w:p w:rsidR="0057198A" w:rsidRDefault="0057198A" w:rsidP="0057198A"/>
    <w:p w:rsidR="0057198A" w:rsidRDefault="0057198A" w:rsidP="0057198A"/>
    <w:p w:rsidR="0057198A" w:rsidRDefault="0057198A" w:rsidP="0057198A">
      <w:r>
        <w:t xml:space="preserve">                 </w:t>
      </w:r>
    </w:p>
    <w:p w:rsidR="0057198A" w:rsidRDefault="0057198A" w:rsidP="0057198A">
      <w:r>
        <w:t xml:space="preserve">Continuously shuffles their papers </w:t>
      </w:r>
    </w:p>
    <w:p w:rsidR="0057198A" w:rsidRDefault="0057198A" w:rsidP="0057198A"/>
    <w:p w:rsidR="0057198A" w:rsidRDefault="0057198A" w:rsidP="0057198A"/>
    <w:p w:rsidR="0057198A" w:rsidRDefault="0057198A" w:rsidP="0057198A"/>
    <w:p w:rsidR="0057198A" w:rsidRDefault="0057198A" w:rsidP="0057198A">
      <w:r>
        <w:t>Stares wide-eyed at you whilst speaking</w:t>
      </w:r>
    </w:p>
    <w:p w:rsidR="0057198A" w:rsidRDefault="0057198A" w:rsidP="0057198A"/>
    <w:p w:rsidR="0057198A" w:rsidRDefault="0057198A" w:rsidP="0057198A"/>
    <w:p w:rsidR="0057198A" w:rsidRDefault="0057198A" w:rsidP="0057198A"/>
    <w:p w:rsidR="00381A5F" w:rsidRPr="0000226C" w:rsidRDefault="0057198A" w:rsidP="0057198A">
      <w:r>
        <w:t>Stares out the window and yawns</w:t>
      </w:r>
    </w:p>
    <w:sectPr w:rsidR="00381A5F" w:rsidRPr="0000226C" w:rsidSect="004974D7">
      <w:footerReference w:type="default" r:id="rId8"/>
      <w:pgSz w:w="11906" w:h="16838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98A" w:rsidRDefault="0057198A">
      <w:r>
        <w:separator/>
      </w:r>
    </w:p>
  </w:endnote>
  <w:endnote w:type="continuationSeparator" w:id="0">
    <w:p w:rsidR="0057198A" w:rsidRDefault="005719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 w:rsidRPr="00755C9A">
      <w:rPr>
        <w:color w:val="999999"/>
        <w:sz w:val="16"/>
      </w:rPr>
      <w:t xml:space="preserve">Study Skills - </w:t>
    </w:r>
    <w:proofErr w:type="spellStart"/>
    <w:r w:rsidRPr="00755C9A">
      <w:rPr>
        <w:color w:val="999999"/>
        <w:sz w:val="16"/>
      </w:rPr>
      <w:t>G.Rees</w:t>
    </w:r>
    <w:proofErr w:type="spellEnd"/>
    <w:r w:rsidRPr="00755C9A">
      <w:rPr>
        <w:color w:val="999999"/>
        <w:sz w:val="16"/>
      </w:rPr>
      <w:t>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Pr="00755C9A">
      <w:rPr>
        <w:color w:val="999999"/>
        <w:sz w:val="16"/>
      </w:rPr>
      <w:fldChar w:fldCharType="separate"/>
    </w:r>
    <w:r w:rsidR="0057198A">
      <w:rPr>
        <w:noProof/>
        <w:color w:val="999999"/>
        <w:sz w:val="16"/>
      </w:rPr>
      <w:t>Document1</w:t>
    </w:r>
    <w:r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98A" w:rsidRDefault="0057198A">
      <w:r>
        <w:separator/>
      </w:r>
    </w:p>
  </w:footnote>
  <w:footnote w:type="continuationSeparator" w:id="0">
    <w:p w:rsidR="0057198A" w:rsidRDefault="005719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453C"/>
    <w:rsid w:val="0000226C"/>
    <w:rsid w:val="00025CEB"/>
    <w:rsid w:val="001229EE"/>
    <w:rsid w:val="001A6559"/>
    <w:rsid w:val="001C671A"/>
    <w:rsid w:val="0022527F"/>
    <w:rsid w:val="002268ED"/>
    <w:rsid w:val="002B2240"/>
    <w:rsid w:val="00322FB4"/>
    <w:rsid w:val="00381A5F"/>
    <w:rsid w:val="003B2A02"/>
    <w:rsid w:val="00475B5F"/>
    <w:rsid w:val="00486111"/>
    <w:rsid w:val="004974D7"/>
    <w:rsid w:val="004C5088"/>
    <w:rsid w:val="004E2CF2"/>
    <w:rsid w:val="00566D48"/>
    <w:rsid w:val="0057198A"/>
    <w:rsid w:val="006434E7"/>
    <w:rsid w:val="006E335C"/>
    <w:rsid w:val="00755C9A"/>
    <w:rsid w:val="00773F02"/>
    <w:rsid w:val="0083509F"/>
    <w:rsid w:val="008611FA"/>
    <w:rsid w:val="009122C8"/>
    <w:rsid w:val="00B1453C"/>
    <w:rsid w:val="00C44B0E"/>
    <w:rsid w:val="00C6166A"/>
    <w:rsid w:val="00CA4F98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Handou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9FC97D7-0A41-4C71-BBE2-3CDA06362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Handout Template.dot</Template>
  <TotalTime>4</TotalTime>
  <Pages>1</Pages>
  <Words>120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Graham Rees-Evans</cp:lastModifiedBy>
  <cp:revision>2</cp:revision>
  <dcterms:created xsi:type="dcterms:W3CDTF">2010-11-14T23:34:00Z</dcterms:created>
  <dcterms:modified xsi:type="dcterms:W3CDTF">2010-11-14T23:38:00Z</dcterms:modified>
</cp:coreProperties>
</file>